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6F8" w:rsidRDefault="009136F8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1634ED" w:rsidRPr="00E66795" w:rsidRDefault="001634ED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</w:t>
                  </w:r>
                  <w:r>
                    <w:t>99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</w:t>
                  </w:r>
                  <w:r>
                    <w:t>983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(R)    180809    180809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9136F8" w:rsidRDefault="009136F8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9136F8" w:rsidRDefault="009136F8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9136F8" w:rsidRDefault="009136F8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9136F8" w:rsidRPr="00351A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468842" r:id="rId8"/>
              </w:objec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655084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9136F8" w:rsidRDefault="009136F8">
            <w:pPr>
              <w:spacing w:line="240" w:lineRule="auto"/>
              <w:rPr>
                <w:sz w:val="22"/>
              </w:rPr>
            </w:pPr>
          </w:p>
          <w:p w:rsidR="009136F8" w:rsidRPr="00420E7A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351AE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351AEA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351AE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351AE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351AEA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351AEA">
              <w:rPr>
                <w:sz w:val="22"/>
                <w:lang w:val="en-US"/>
              </w:rPr>
              <w:instrText xml:space="preserve"> </w:instrText>
            </w:r>
            <w:r w:rsidR="00EC2C90">
              <w:rPr>
                <w:sz w:val="22"/>
                <w:lang w:val="en-US"/>
              </w:rPr>
              <w:fldChar w:fldCharType="separate"/>
            </w:r>
            <w:r w:rsidR="00EC2C90">
              <w:rPr>
                <w:sz w:val="22"/>
                <w:lang w:val="en-US"/>
              </w:rPr>
              <w:t>CCPR</w:t>
            </w:r>
            <w:r w:rsidR="00EC2C90" w:rsidRPr="00351AEA">
              <w:rPr>
                <w:sz w:val="22"/>
                <w:lang w:val="en-US"/>
              </w:rPr>
              <w:t>/</w:t>
            </w:r>
            <w:r w:rsidR="00EC2C90">
              <w:rPr>
                <w:sz w:val="22"/>
                <w:lang w:val="en-US"/>
              </w:rPr>
              <w:t>C</w:t>
            </w:r>
            <w:r w:rsidR="00EC2C90" w:rsidRPr="00351AEA">
              <w:rPr>
                <w:sz w:val="22"/>
                <w:lang w:val="en-US"/>
              </w:rPr>
              <w:t>/</w:t>
            </w:r>
            <w:r w:rsidR="00EC2C90">
              <w:rPr>
                <w:sz w:val="22"/>
                <w:lang w:val="en-US"/>
              </w:rPr>
              <w:t>SR</w:t>
            </w:r>
            <w:r w:rsidR="00EC2C90" w:rsidRPr="00351AEA">
              <w:rPr>
                <w:sz w:val="22"/>
                <w:lang w:val="en-US"/>
              </w:rPr>
              <w:t>.1</w:t>
            </w:r>
            <w:r>
              <w:rPr>
                <w:sz w:val="22"/>
                <w:lang w:val="en-US"/>
              </w:rPr>
              <w:fldChar w:fldCharType="end"/>
            </w:r>
            <w:r w:rsidR="009D0866" w:rsidRPr="00351AEA">
              <w:rPr>
                <w:sz w:val="22"/>
                <w:lang w:val="en-US"/>
              </w:rPr>
              <w:t>7</w:t>
            </w:r>
            <w:r w:rsidR="00BD225F" w:rsidRPr="00420E7A">
              <w:rPr>
                <w:sz w:val="22"/>
                <w:lang w:val="en-US"/>
              </w:rPr>
              <w:t>60</w:t>
            </w:r>
          </w:p>
          <w:p w:rsidR="009136F8" w:rsidRPr="00351AEA" w:rsidRDefault="00AD3B41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18 August 2009</w:t>
            </w:r>
          </w:p>
          <w:p w:rsidR="009136F8" w:rsidRPr="00351AEA" w:rsidRDefault="009136F8">
            <w:pPr>
              <w:spacing w:line="240" w:lineRule="auto"/>
              <w:rPr>
                <w:sz w:val="22"/>
                <w:lang w:val="en-US"/>
              </w:rPr>
            </w:pPr>
          </w:p>
          <w:p w:rsidR="009136F8" w:rsidRPr="00351AEA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9136F8" w:rsidRPr="00351AEA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</w:t>
            </w:r>
            <w:r w:rsidRPr="00351AEA">
              <w:rPr>
                <w:sz w:val="22"/>
                <w:lang w:val="en-US"/>
              </w:rPr>
              <w:t xml:space="preserve">:  </w:t>
            </w:r>
            <w:r w:rsidR="00BD225F">
              <w:rPr>
                <w:sz w:val="22"/>
                <w:lang w:val="en-US"/>
              </w:rPr>
              <w:t>FRENCH</w:t>
            </w:r>
          </w:p>
          <w:p w:rsidR="009136F8" w:rsidRPr="00351AEA" w:rsidRDefault="009136F8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  <w:lang w:val="en-US"/>
              </w:rPr>
            </w:pPr>
          </w:p>
        </w:tc>
      </w:tr>
    </w:tbl>
    <w:p w:rsidR="009136F8" w:rsidRDefault="009136F8">
      <w:pPr>
        <w:rPr>
          <w:lang w:val="en-US"/>
        </w:rPr>
      </w:pPr>
    </w:p>
    <w:p w:rsidR="00AD3B41" w:rsidRPr="00351AEA" w:rsidRDefault="00AD3B41">
      <w:pPr>
        <w:rPr>
          <w:lang w:val="en-US"/>
        </w:rPr>
      </w:pPr>
    </w:p>
    <w:p w:rsidR="004D6D3E" w:rsidRDefault="004D6D3E" w:rsidP="004D6D3E">
      <w:pPr>
        <w:jc w:val="center"/>
      </w:pPr>
      <w:r>
        <w:t>КОМИТЕТ ПО ПРАВАМ ЧЕЛОВЕКА</w:t>
      </w:r>
    </w:p>
    <w:p w:rsidR="004D6D3E" w:rsidRDefault="004D6D3E" w:rsidP="004D6D3E">
      <w:pPr>
        <w:jc w:val="center"/>
      </w:pPr>
    </w:p>
    <w:p w:rsidR="004D6D3E" w:rsidRDefault="009D0866" w:rsidP="004D6D3E">
      <w:pPr>
        <w:jc w:val="center"/>
      </w:pPr>
      <w:r>
        <w:t>Шестьдесят шестая</w:t>
      </w:r>
      <w:r w:rsidR="004D6D3E">
        <w:t xml:space="preserve"> сессия</w:t>
      </w:r>
    </w:p>
    <w:p w:rsidR="004D6D3E" w:rsidRDefault="004D6D3E" w:rsidP="004D6D3E">
      <w:pPr>
        <w:jc w:val="center"/>
      </w:pPr>
    </w:p>
    <w:p w:rsidR="004D6D3E" w:rsidRPr="00F02C11" w:rsidRDefault="004D6D3E" w:rsidP="004D6D3E">
      <w:pPr>
        <w:jc w:val="center"/>
      </w:pPr>
      <w:r>
        <w:t xml:space="preserve">КРАТКИЙ ОТЧЕТ О </w:t>
      </w:r>
      <w:r w:rsidR="009D0866">
        <w:t>17</w:t>
      </w:r>
      <w:r w:rsidR="00BD225F" w:rsidRPr="00BD225F">
        <w:t>60</w:t>
      </w:r>
      <w:r>
        <w:t>-м ЗАСЕДАНИИ</w:t>
      </w:r>
      <w:r w:rsidR="00F02C11" w:rsidRPr="00F02C11">
        <w:t>,</w:t>
      </w:r>
      <w:r w:rsidR="00AD3B41">
        <w:rPr>
          <w:rStyle w:val="FootnoteReference"/>
        </w:rPr>
        <w:footnoteReference w:customMarkFollows="1" w:id="1"/>
        <w:t> </w:t>
      </w:r>
    </w:p>
    <w:p w:rsidR="004D6D3E" w:rsidRDefault="004D6D3E" w:rsidP="004D6D3E">
      <w:pPr>
        <w:jc w:val="center"/>
      </w:pPr>
    </w:p>
    <w:p w:rsidR="004D6D3E" w:rsidRDefault="004D6D3E" w:rsidP="004D6D3E">
      <w:pPr>
        <w:jc w:val="center"/>
      </w:pPr>
      <w:r>
        <w:t>состоявше</w:t>
      </w:r>
      <w:r w:rsidR="00411023">
        <w:t>м</w:t>
      </w:r>
      <w:r>
        <w:t xml:space="preserve">ся во Дворце </w:t>
      </w:r>
      <w:r w:rsidR="009D0866">
        <w:t>Наций в</w:t>
      </w:r>
      <w:r>
        <w:t xml:space="preserve"> </w:t>
      </w:r>
      <w:r w:rsidR="00411023">
        <w:t>Женев</w:t>
      </w:r>
      <w:r w:rsidR="009D0866">
        <w:t>е</w:t>
      </w:r>
      <w:r w:rsidR="00AD3B41" w:rsidRPr="00AD3B41">
        <w:br/>
      </w:r>
      <w:r>
        <w:t xml:space="preserve">в </w:t>
      </w:r>
      <w:r w:rsidR="00BD225F">
        <w:t>четверг</w:t>
      </w:r>
      <w:r>
        <w:t>,</w:t>
      </w:r>
      <w:r w:rsidR="00AD3B41" w:rsidRPr="00AD3B41">
        <w:t xml:space="preserve"> </w:t>
      </w:r>
      <w:r w:rsidR="009D0866">
        <w:t>1</w:t>
      </w:r>
      <w:r w:rsidR="00BD225F">
        <w:t>5</w:t>
      </w:r>
      <w:r>
        <w:t xml:space="preserve"> </w:t>
      </w:r>
      <w:r w:rsidR="009D0866">
        <w:t>июля</w:t>
      </w:r>
      <w:r>
        <w:t xml:space="preserve"> </w:t>
      </w:r>
      <w:r w:rsidR="009D0866">
        <w:t>1999</w:t>
      </w:r>
      <w:r>
        <w:t> года, в 1</w:t>
      </w:r>
      <w:r w:rsidR="00BD225F">
        <w:t>0</w:t>
      </w:r>
      <w:r>
        <w:t xml:space="preserve"> час</w:t>
      </w:r>
      <w:r w:rsidR="00AD3B41">
        <w:t xml:space="preserve">. </w:t>
      </w:r>
      <w:r>
        <w:t>00 мин.</w:t>
      </w:r>
    </w:p>
    <w:p w:rsidR="004D6D3E" w:rsidRDefault="004D6D3E" w:rsidP="004D6D3E">
      <w:pPr>
        <w:jc w:val="center"/>
      </w:pPr>
    </w:p>
    <w:p w:rsidR="004D6D3E" w:rsidRDefault="004D6D3E" w:rsidP="004D6D3E">
      <w:pPr>
        <w:jc w:val="center"/>
      </w:pPr>
      <w:r>
        <w:rPr>
          <w:u w:val="single"/>
        </w:rPr>
        <w:t>Председатель</w:t>
      </w:r>
      <w:r>
        <w:t xml:space="preserve">:  </w:t>
      </w:r>
      <w:r w:rsidR="00F02C11">
        <w:t>г</w:t>
      </w:r>
      <w:r w:rsidR="009D0866">
        <w:t>-жа МЕДИНА КИРОГА</w:t>
      </w:r>
    </w:p>
    <w:p w:rsidR="004D6D3E" w:rsidRDefault="004D6D3E" w:rsidP="004D6D3E">
      <w:pPr>
        <w:jc w:val="center"/>
      </w:pPr>
    </w:p>
    <w:p w:rsidR="004D6D3E" w:rsidRDefault="004D6D3E" w:rsidP="004D6D3E">
      <w:pPr>
        <w:jc w:val="center"/>
      </w:pPr>
      <w:r>
        <w:t>СОДЕРЖАНИЕ</w:t>
      </w:r>
    </w:p>
    <w:p w:rsidR="004D6D3E" w:rsidRDefault="004D6D3E" w:rsidP="004D6D3E">
      <w:pPr>
        <w:jc w:val="center"/>
      </w:pPr>
    </w:p>
    <w:p w:rsidR="004D6D3E" w:rsidRDefault="004D6D3E" w:rsidP="00BB7D00">
      <w:r>
        <w:t>РАССМОТРЕНИЕ ДОКЛАДОВ</w:t>
      </w:r>
      <w:r w:rsidR="005352D0" w:rsidRPr="005352D0">
        <w:t>, ПРЕДСТАВЛЕННЫХ ГОСУДАРСТВАМИ-УЧАСТНИКАМИ,</w:t>
      </w:r>
      <w:r>
        <w:t xml:space="preserve"> В СООТВЕТСТВИИ СО СТАТЬЕЙ 40 ПАКТА (</w:t>
      </w:r>
      <w:r w:rsidRPr="00AD3B41">
        <w:rPr>
          <w:i/>
        </w:rPr>
        <w:t>продолжение</w:t>
      </w:r>
      <w:r>
        <w:t>)</w:t>
      </w:r>
    </w:p>
    <w:p w:rsidR="004D6D3E" w:rsidRDefault="004D6D3E" w:rsidP="004D6D3E">
      <w:pPr>
        <w:jc w:val="center"/>
      </w:pPr>
    </w:p>
    <w:p w:rsidR="004D6D3E" w:rsidRPr="00293801" w:rsidRDefault="00BD225F" w:rsidP="004D6D3E">
      <w:r>
        <w:t>ЗАМЕЧАНИЯ ОБЩЕГО ПОРЯДКА КОМИТЕТА</w:t>
      </w:r>
      <w:r w:rsidR="00293801" w:rsidRPr="00293801">
        <w:t xml:space="preserve"> </w:t>
      </w:r>
      <w:r w:rsidR="00293801">
        <w:t>(</w:t>
      </w:r>
      <w:r w:rsidR="00293801" w:rsidRPr="00AD3B41">
        <w:rPr>
          <w:i/>
        </w:rPr>
        <w:t>продолжение</w:t>
      </w:r>
      <w:r w:rsidR="00293801">
        <w:t>)</w:t>
      </w:r>
    </w:p>
    <w:p w:rsidR="004D6D3E" w:rsidRPr="00AD3B41" w:rsidRDefault="00776D5E" w:rsidP="004D6D3E">
      <w:pPr>
        <w:jc w:val="center"/>
        <w:rPr>
          <w:i/>
        </w:rPr>
      </w:pPr>
      <w:r>
        <w:br w:type="page"/>
      </w:r>
      <w:r w:rsidR="004D6D3E" w:rsidRPr="00AD3B41">
        <w:rPr>
          <w:i/>
        </w:rPr>
        <w:t>За</w:t>
      </w:r>
      <w:r w:rsidRPr="00AD3B41">
        <w:rPr>
          <w:i/>
        </w:rPr>
        <w:t>седание открывается в 1</w:t>
      </w:r>
      <w:r w:rsidR="00420E7A" w:rsidRPr="00AD3B41">
        <w:rPr>
          <w:i/>
        </w:rPr>
        <w:t>0</w:t>
      </w:r>
      <w:r w:rsidRPr="00AD3B41">
        <w:rPr>
          <w:i/>
        </w:rPr>
        <w:t xml:space="preserve"> час</w:t>
      </w:r>
      <w:r w:rsidR="00AD3B41" w:rsidRPr="00AD3B41">
        <w:rPr>
          <w:i/>
        </w:rPr>
        <w:t xml:space="preserve">. </w:t>
      </w:r>
      <w:r w:rsidRPr="00AD3B41">
        <w:rPr>
          <w:i/>
        </w:rPr>
        <w:t>05</w:t>
      </w:r>
      <w:r w:rsidR="004D6D3E" w:rsidRPr="00AD3B41">
        <w:rPr>
          <w:i/>
        </w:rPr>
        <w:t xml:space="preserve"> мин.</w:t>
      </w:r>
    </w:p>
    <w:p w:rsidR="004D6D3E" w:rsidRDefault="004D6D3E" w:rsidP="004D6D3E">
      <w:pPr>
        <w:jc w:val="center"/>
      </w:pPr>
    </w:p>
    <w:p w:rsidR="004D6D3E" w:rsidRDefault="004D6D3E" w:rsidP="004D6D3E">
      <w:r>
        <w:t>РАССМОТРЕНИЕ ДОКЛАДОВ</w:t>
      </w:r>
      <w:r w:rsidR="006F60ED">
        <w:t>,</w:t>
      </w:r>
      <w:r w:rsidR="006F60ED" w:rsidRPr="006F60ED">
        <w:t xml:space="preserve"> </w:t>
      </w:r>
      <w:r w:rsidR="006F60ED" w:rsidRPr="005352D0">
        <w:t>ПРЕДСТАВЛЕННЫХ ГОСУДАРСТВАМИ-УЧАСТНИКАМИ,</w:t>
      </w:r>
      <w:r>
        <w:t xml:space="preserve"> В СООТВЕТСТВИИ СО СТАТЬЕЙ 40 ПАКТА</w:t>
      </w:r>
      <w:r w:rsidR="00420E7A">
        <w:t xml:space="preserve"> </w:t>
      </w:r>
      <w:r>
        <w:t xml:space="preserve">(пункт </w:t>
      </w:r>
      <w:r w:rsidR="00776D5E">
        <w:t>4</w:t>
      </w:r>
      <w:r>
        <w:t xml:space="preserve"> повестки дня) (</w:t>
      </w:r>
      <w:r w:rsidRPr="00AD3B41">
        <w:rPr>
          <w:i/>
        </w:rPr>
        <w:t>продолжение</w:t>
      </w:r>
      <w:r>
        <w:t>)</w:t>
      </w:r>
    </w:p>
    <w:p w:rsidR="00776D5E" w:rsidRDefault="00776D5E" w:rsidP="00776D5E">
      <w:pPr>
        <w:jc w:val="center"/>
      </w:pPr>
    </w:p>
    <w:p w:rsidR="00420E7A" w:rsidRPr="00BB5B0B" w:rsidRDefault="009E0859" w:rsidP="00841A21">
      <w:r w:rsidRPr="00BB5B0B">
        <w:t>1.</w:t>
      </w:r>
      <w:r w:rsidRPr="00BB5B0B">
        <w:tab/>
      </w:r>
      <w:r w:rsidR="00BB5B0B" w:rsidRPr="00AD3B41">
        <w:rPr>
          <w:i/>
        </w:rPr>
        <w:t>По приглашению Председателя члены делегации Камбоджи занимают места за столом Комитета.</w:t>
      </w:r>
    </w:p>
    <w:p w:rsidR="009E0859" w:rsidRPr="00BB5B0B" w:rsidRDefault="009E0859" w:rsidP="00841A21"/>
    <w:p w:rsidR="00420E7A" w:rsidRPr="00BB5B0B" w:rsidRDefault="009E0859" w:rsidP="00841A21">
      <w:r w:rsidRPr="00BB5B0B">
        <w:t>2.</w:t>
      </w:r>
      <w:r w:rsidRPr="00BB5B0B">
        <w:tab/>
      </w:r>
      <w:r w:rsidR="00BB5B0B" w:rsidRPr="00BB5B0B">
        <w:rPr>
          <w:u w:val="single"/>
        </w:rPr>
        <w:t>ПРЕДСЕДАТЕЛЬ</w:t>
      </w:r>
      <w:r w:rsidR="00BB5B0B" w:rsidRPr="00BB5B0B">
        <w:t xml:space="preserve"> </w:t>
      </w:r>
      <w:r w:rsidR="00BB5B0B">
        <w:t>предлагает</w:t>
      </w:r>
      <w:r w:rsidR="00BB5B0B" w:rsidRPr="00BB5B0B">
        <w:t xml:space="preserve"> </w:t>
      </w:r>
      <w:r w:rsidR="00BB5B0B">
        <w:t>делегации Камбоджи ответить на устные вопросы, заданные членами Комитета после получения ответов делегации на вопросы</w:t>
      </w:r>
      <w:r w:rsidR="00293801">
        <w:t>, сформулированные в</w:t>
      </w:r>
      <w:r w:rsidR="00AC60D5">
        <w:t xml:space="preserve"> пункт</w:t>
      </w:r>
      <w:r w:rsidR="00293801">
        <w:t>ах</w:t>
      </w:r>
      <w:r w:rsidR="00BB5B0B">
        <w:t xml:space="preserve"> 24-33 перечня </w:t>
      </w:r>
      <w:r w:rsidR="00841A21" w:rsidRPr="00BB5B0B">
        <w:t>(</w:t>
      </w:r>
      <w:r w:rsidR="00841A21" w:rsidRPr="00841A21">
        <w:rPr>
          <w:lang w:val="en-US"/>
        </w:rPr>
        <w:t>CCPR</w:t>
      </w:r>
      <w:r w:rsidR="00841A21" w:rsidRPr="00BB5B0B">
        <w:t>/</w:t>
      </w:r>
      <w:r w:rsidR="00841A21" w:rsidRPr="00841A21">
        <w:rPr>
          <w:lang w:val="en-US"/>
        </w:rPr>
        <w:t>C</w:t>
      </w:r>
      <w:r w:rsidR="00841A21" w:rsidRPr="00BB5B0B">
        <w:t>/65/</w:t>
      </w:r>
      <w:r w:rsidR="00841A21" w:rsidRPr="00841A21">
        <w:rPr>
          <w:lang w:val="en-US"/>
        </w:rPr>
        <w:t>Q</w:t>
      </w:r>
      <w:r w:rsidR="00841A21" w:rsidRPr="00BB5B0B">
        <w:t>/</w:t>
      </w:r>
      <w:r w:rsidR="00841A21" w:rsidRPr="00841A21">
        <w:rPr>
          <w:lang w:val="en-US"/>
        </w:rPr>
        <w:t>KHM</w:t>
      </w:r>
      <w:r w:rsidR="00841A21" w:rsidRPr="00BB5B0B">
        <w:t>/1)</w:t>
      </w:r>
      <w:r w:rsidR="00420E7A" w:rsidRPr="00BB5B0B">
        <w:t>.</w:t>
      </w:r>
    </w:p>
    <w:p w:rsidR="009E0859" w:rsidRPr="00BB5B0B" w:rsidRDefault="009E0859" w:rsidP="00841A21"/>
    <w:p w:rsidR="00420E7A" w:rsidRPr="00F73C61" w:rsidRDefault="009E0859" w:rsidP="00841A21">
      <w:r w:rsidRPr="00BB5B0B">
        <w:t>3.</w:t>
      </w:r>
      <w:r w:rsidRPr="00BB5B0B">
        <w:tab/>
      </w:r>
      <w:r w:rsidR="00BB5B0B" w:rsidRPr="00BB5B0B">
        <w:rPr>
          <w:u w:val="single"/>
        </w:rPr>
        <w:t xml:space="preserve">Г-н ОМ </w:t>
      </w:r>
      <w:r w:rsidR="000F21F2" w:rsidRPr="00BB5B0B">
        <w:rPr>
          <w:u w:val="single"/>
        </w:rPr>
        <w:t>Йентиенг</w:t>
      </w:r>
      <w:r w:rsidR="000F21F2" w:rsidRPr="00BB5B0B">
        <w:t xml:space="preserve"> </w:t>
      </w:r>
      <w:r w:rsidR="00BB5B0B" w:rsidRPr="00BB5B0B">
        <w:t>(</w:t>
      </w:r>
      <w:r w:rsidR="00BB5B0B">
        <w:t>Камбоджа</w:t>
      </w:r>
      <w:r w:rsidR="00BB5B0B" w:rsidRPr="00BB5B0B">
        <w:t>)</w:t>
      </w:r>
      <w:r w:rsidR="00841A21" w:rsidRPr="00BB5B0B">
        <w:t xml:space="preserve">, </w:t>
      </w:r>
      <w:r w:rsidR="00BB5B0B">
        <w:t xml:space="preserve">отвечая на вопросы о статусе женщин при </w:t>
      </w:r>
      <w:r w:rsidR="00F73C61">
        <w:t>заключении брака</w:t>
      </w:r>
      <w:r w:rsidR="00BB5B0B">
        <w:t>, заявляет, что в соответствии с законодательством о браке и семье насильственные и ранние браки запрещены</w:t>
      </w:r>
      <w:r w:rsidR="00AD3B41">
        <w:t xml:space="preserve">.  </w:t>
      </w:r>
      <w:r w:rsidR="007D45B5">
        <w:t>Б</w:t>
      </w:r>
      <w:r w:rsidR="00BB5B0B">
        <w:t>рачный</w:t>
      </w:r>
      <w:r w:rsidR="00BB5B0B" w:rsidRPr="00BB5B0B">
        <w:t xml:space="preserve"> </w:t>
      </w:r>
      <w:r w:rsidR="00BB5B0B">
        <w:t>возраст</w:t>
      </w:r>
      <w:r w:rsidR="00BB5B0B" w:rsidRPr="00BB5B0B">
        <w:t xml:space="preserve"> </w:t>
      </w:r>
      <w:r w:rsidR="007D45B5">
        <w:t>установлен на уровне</w:t>
      </w:r>
      <w:r w:rsidR="00BB5B0B" w:rsidRPr="00BB5B0B">
        <w:t xml:space="preserve"> 20 </w:t>
      </w:r>
      <w:r w:rsidR="00BB5B0B">
        <w:t>лет</w:t>
      </w:r>
      <w:r w:rsidR="00BB5B0B" w:rsidRPr="00BB5B0B">
        <w:t xml:space="preserve"> </w:t>
      </w:r>
      <w:r w:rsidR="00BB5B0B">
        <w:t>для</w:t>
      </w:r>
      <w:r w:rsidR="00BB5B0B" w:rsidRPr="00BB5B0B">
        <w:t xml:space="preserve"> </w:t>
      </w:r>
      <w:r w:rsidR="00BB5B0B">
        <w:t>мужчин и 18 лет для женщин</w:t>
      </w:r>
      <w:r w:rsidR="00AD3B41">
        <w:t xml:space="preserve">.  </w:t>
      </w:r>
      <w:r w:rsidR="00F73C61">
        <w:t xml:space="preserve">Браки, заключенные в более раннем возрасте, считаются недействительными, хотя они могут стать действительными, как только молодые люди достигнут </w:t>
      </w:r>
      <w:r w:rsidR="00AC60D5">
        <w:t>установленного</w:t>
      </w:r>
      <w:r w:rsidR="00F73C61">
        <w:t xml:space="preserve"> возраста</w:t>
      </w:r>
      <w:r w:rsidR="00AD3B41">
        <w:t xml:space="preserve">.  </w:t>
      </w:r>
      <w:r w:rsidR="00F73C61">
        <w:t>На</w:t>
      </w:r>
      <w:r w:rsidR="00F73C61" w:rsidRPr="00F73C61">
        <w:t xml:space="preserve"> </w:t>
      </w:r>
      <w:r w:rsidR="00F73C61">
        <w:t>практике</w:t>
      </w:r>
      <w:r w:rsidR="00F73C61" w:rsidRPr="00F73C61">
        <w:t xml:space="preserve"> </w:t>
      </w:r>
      <w:r w:rsidR="00F73C61">
        <w:t>же</w:t>
      </w:r>
      <w:r w:rsidR="00F73C61" w:rsidRPr="00F73C61">
        <w:t xml:space="preserve"> </w:t>
      </w:r>
      <w:r w:rsidR="00F73C61">
        <w:t xml:space="preserve">большинство девушек все </w:t>
      </w:r>
      <w:r w:rsidR="00724380">
        <w:t>ж</w:t>
      </w:r>
      <w:r w:rsidR="00F73C61">
        <w:t>е советуются с родителями в отношении замужества, хотя</w:t>
      </w:r>
      <w:r w:rsidR="00F73C61" w:rsidRPr="00F73C61">
        <w:t xml:space="preserve"> </w:t>
      </w:r>
      <w:r w:rsidR="007D45B5">
        <w:t xml:space="preserve">никто не может </w:t>
      </w:r>
      <w:r w:rsidR="00AC60D5">
        <w:t>заставить</w:t>
      </w:r>
      <w:r w:rsidR="00F73C61" w:rsidRPr="00F73C61">
        <w:t xml:space="preserve"> </w:t>
      </w:r>
      <w:r w:rsidR="007D45B5">
        <w:t xml:space="preserve">их </w:t>
      </w:r>
      <w:r w:rsidR="00F73C61">
        <w:t>выйти</w:t>
      </w:r>
      <w:r w:rsidR="00F73C61" w:rsidRPr="00F73C61">
        <w:t xml:space="preserve"> </w:t>
      </w:r>
      <w:r w:rsidR="00F73C61">
        <w:t>замуж</w:t>
      </w:r>
      <w:r w:rsidR="00F73C61" w:rsidRPr="00F73C61">
        <w:t xml:space="preserve"> </w:t>
      </w:r>
      <w:r w:rsidR="00F73C61">
        <w:t>за</w:t>
      </w:r>
      <w:r w:rsidR="00F73C61" w:rsidRPr="00F73C61">
        <w:t xml:space="preserve"> </w:t>
      </w:r>
      <w:r w:rsidR="00F73C61">
        <w:t>определенного</w:t>
      </w:r>
      <w:r w:rsidR="00F73C61" w:rsidRPr="00F73C61">
        <w:t xml:space="preserve"> </w:t>
      </w:r>
      <w:r w:rsidR="00F73C61">
        <w:t>мужчину</w:t>
      </w:r>
      <w:r w:rsidR="00420E7A" w:rsidRPr="00F73C61">
        <w:t>.</w:t>
      </w:r>
    </w:p>
    <w:p w:rsidR="008E56F8" w:rsidRPr="00F73C61" w:rsidRDefault="008E56F8" w:rsidP="00841A21"/>
    <w:p w:rsidR="00420E7A" w:rsidRPr="002F1704" w:rsidRDefault="008E56F8" w:rsidP="00841A21">
      <w:r w:rsidRPr="00B07C57">
        <w:t>4.</w:t>
      </w:r>
      <w:r w:rsidRPr="00B07C57">
        <w:tab/>
      </w:r>
      <w:r w:rsidR="00B07C57">
        <w:t>Отвечая</w:t>
      </w:r>
      <w:r w:rsidR="00B07C57" w:rsidRPr="00B07C57">
        <w:t xml:space="preserve"> </w:t>
      </w:r>
      <w:r w:rsidR="00B07C57">
        <w:t>на</w:t>
      </w:r>
      <w:r w:rsidR="00B07C57" w:rsidRPr="00B07C57">
        <w:t xml:space="preserve"> </w:t>
      </w:r>
      <w:r w:rsidR="00B07C57">
        <w:t>вопросы</w:t>
      </w:r>
      <w:r w:rsidR="00B07C57" w:rsidRPr="00B07C57">
        <w:t xml:space="preserve"> </w:t>
      </w:r>
      <w:r w:rsidR="00B07C57">
        <w:t>по</w:t>
      </w:r>
      <w:r w:rsidR="00B07C57" w:rsidRPr="00B07C57">
        <w:t xml:space="preserve"> </w:t>
      </w:r>
      <w:r w:rsidR="00B07C57">
        <w:t>поводу</w:t>
      </w:r>
      <w:r w:rsidR="00B07C57" w:rsidRPr="00B07C57">
        <w:t xml:space="preserve"> </w:t>
      </w:r>
      <w:r w:rsidR="00B07C57">
        <w:t>трех</w:t>
      </w:r>
      <w:r w:rsidR="00B07C57" w:rsidRPr="00B07C57">
        <w:t xml:space="preserve"> </w:t>
      </w:r>
      <w:r w:rsidR="00B07C57">
        <w:t>судей</w:t>
      </w:r>
      <w:r w:rsidR="00B07C57" w:rsidRPr="00B07C57">
        <w:t xml:space="preserve">, </w:t>
      </w:r>
      <w:r w:rsidR="00B07C57">
        <w:t>отстраненных</w:t>
      </w:r>
      <w:r w:rsidR="00B07C57" w:rsidRPr="00B07C57">
        <w:t xml:space="preserve"> </w:t>
      </w:r>
      <w:r w:rsidR="007D45B5">
        <w:t>м</w:t>
      </w:r>
      <w:r w:rsidR="00B07C57">
        <w:t>инистром</w:t>
      </w:r>
      <w:r w:rsidR="00B07C57" w:rsidRPr="00B07C57">
        <w:t xml:space="preserve"> </w:t>
      </w:r>
      <w:r w:rsidR="00B07C57">
        <w:t>юстиции</w:t>
      </w:r>
      <w:r w:rsidR="00B07C57" w:rsidRPr="00B07C57">
        <w:t xml:space="preserve">, </w:t>
      </w:r>
      <w:r w:rsidR="00B07C57">
        <w:t>он</w:t>
      </w:r>
      <w:r w:rsidR="00B07C57" w:rsidRPr="00B07C57">
        <w:t xml:space="preserve"> </w:t>
      </w:r>
      <w:r w:rsidR="00B07C57">
        <w:t>заявляет</w:t>
      </w:r>
      <w:r w:rsidR="00B07C57" w:rsidRPr="00B07C57">
        <w:t xml:space="preserve">, </w:t>
      </w:r>
      <w:r w:rsidR="00B07C57">
        <w:t>что</w:t>
      </w:r>
      <w:r w:rsidR="00B07C57" w:rsidRPr="00B07C57">
        <w:t xml:space="preserve"> </w:t>
      </w:r>
      <w:r w:rsidR="00B07C57">
        <w:t>отстранение</w:t>
      </w:r>
      <w:r w:rsidR="00B07C57" w:rsidRPr="00B07C57">
        <w:t xml:space="preserve"> – </w:t>
      </w:r>
      <w:r w:rsidR="00B07C57">
        <w:t>это</w:t>
      </w:r>
      <w:r w:rsidR="00B07C57" w:rsidRPr="00B07C57">
        <w:t xml:space="preserve"> </w:t>
      </w:r>
      <w:r w:rsidR="00B07C57">
        <w:t>лишь</w:t>
      </w:r>
      <w:r w:rsidR="00B07C57" w:rsidRPr="00B07C57">
        <w:t xml:space="preserve"> </w:t>
      </w:r>
      <w:r w:rsidR="00B07C57">
        <w:t>временная</w:t>
      </w:r>
      <w:r w:rsidR="00B07C57" w:rsidRPr="00B07C57">
        <w:t xml:space="preserve"> </w:t>
      </w:r>
      <w:r w:rsidR="00B07C57">
        <w:t>мера</w:t>
      </w:r>
      <w:r w:rsidR="00B07C57" w:rsidRPr="00B07C57">
        <w:t xml:space="preserve">, </w:t>
      </w:r>
      <w:r w:rsidR="00B07C57">
        <w:t>принятая</w:t>
      </w:r>
      <w:r w:rsidR="00B07C57" w:rsidRPr="00B07C57">
        <w:t xml:space="preserve"> </w:t>
      </w:r>
      <w:r w:rsidR="00B9577C">
        <w:t>при обстоятельствах</w:t>
      </w:r>
      <w:r w:rsidR="00B07C57" w:rsidRPr="00B07C57">
        <w:t xml:space="preserve">, </w:t>
      </w:r>
      <w:r w:rsidR="00B07C57">
        <w:t>когда</w:t>
      </w:r>
      <w:r w:rsidR="00B07C57" w:rsidRPr="00B07C57">
        <w:t xml:space="preserve"> </w:t>
      </w:r>
      <w:r w:rsidR="00B07C57">
        <w:t>обвиняем</w:t>
      </w:r>
      <w:r w:rsidR="00B9577C">
        <w:t>ому в</w:t>
      </w:r>
      <w:r w:rsidR="00B9577C" w:rsidRPr="00B07C57">
        <w:t xml:space="preserve"> </w:t>
      </w:r>
      <w:r w:rsidR="00B9577C">
        <w:t>торговле</w:t>
      </w:r>
      <w:r w:rsidR="00B9577C" w:rsidRPr="00B07C57">
        <w:t xml:space="preserve"> </w:t>
      </w:r>
      <w:r w:rsidR="00B9577C">
        <w:t xml:space="preserve">опиумом вынесли окончательный приговор в виде </w:t>
      </w:r>
      <w:r w:rsidR="00B07C57">
        <w:t>тр</w:t>
      </w:r>
      <w:r w:rsidR="00B9577C">
        <w:t>ех</w:t>
      </w:r>
      <w:r w:rsidR="00B07C57" w:rsidRPr="00B07C57">
        <w:t xml:space="preserve"> </w:t>
      </w:r>
      <w:r w:rsidR="00B9577C">
        <w:t>лет</w:t>
      </w:r>
      <w:r w:rsidR="00B07C57" w:rsidRPr="00B07C57">
        <w:t xml:space="preserve"> </w:t>
      </w:r>
      <w:r w:rsidR="00B07C57">
        <w:t>тюремного заключения</w:t>
      </w:r>
      <w:r w:rsidR="00AD3B41">
        <w:t xml:space="preserve">.  </w:t>
      </w:r>
      <w:r w:rsidR="00B9577C">
        <w:t xml:space="preserve">Затем это же лицо судили в связи с другим делом, связанным с </w:t>
      </w:r>
      <w:r w:rsidR="00DE1A85">
        <w:t>продажей</w:t>
      </w:r>
      <w:r w:rsidR="00B9577C">
        <w:t xml:space="preserve"> трех тонн гашиша, предназначенного на вывоз за</w:t>
      </w:r>
      <w:r w:rsidR="00DE1A85">
        <w:t xml:space="preserve"> </w:t>
      </w:r>
      <w:r w:rsidR="00B9577C">
        <w:t>границу</w:t>
      </w:r>
      <w:r w:rsidR="00AD3B41">
        <w:t xml:space="preserve">.  </w:t>
      </w:r>
      <w:r w:rsidR="00B9577C">
        <w:t>После того как его осудили во второй раз, обвиняемый подал апелляцию</w:t>
      </w:r>
      <w:r w:rsidR="00AD3B41">
        <w:t xml:space="preserve">.  </w:t>
      </w:r>
      <w:r w:rsidR="00B9577C">
        <w:t>Трое</w:t>
      </w:r>
      <w:r w:rsidR="00B9577C" w:rsidRPr="00B9577C">
        <w:t xml:space="preserve"> </w:t>
      </w:r>
      <w:r w:rsidR="00B9577C">
        <w:t>судей</w:t>
      </w:r>
      <w:r w:rsidR="00B9577C" w:rsidRPr="00B9577C">
        <w:t xml:space="preserve">, </w:t>
      </w:r>
      <w:r w:rsidR="00B9577C">
        <w:t>которые</w:t>
      </w:r>
      <w:r w:rsidR="00B9577C" w:rsidRPr="00B9577C">
        <w:t xml:space="preserve"> </w:t>
      </w:r>
      <w:r w:rsidR="00DE1A85">
        <w:t>принимали</w:t>
      </w:r>
      <w:r w:rsidR="00B9577C" w:rsidRPr="00B9577C">
        <w:t xml:space="preserve"> </w:t>
      </w:r>
      <w:r w:rsidR="00B9577C">
        <w:t>решение</w:t>
      </w:r>
      <w:r w:rsidR="00B9577C" w:rsidRPr="00B9577C">
        <w:t xml:space="preserve"> </w:t>
      </w:r>
      <w:r w:rsidR="00B9577C">
        <w:t>по</w:t>
      </w:r>
      <w:r w:rsidR="00B9577C" w:rsidRPr="00B9577C">
        <w:t xml:space="preserve"> </w:t>
      </w:r>
      <w:r w:rsidR="00B9577C">
        <w:t>апелляции</w:t>
      </w:r>
      <w:r w:rsidR="00B9577C" w:rsidRPr="00B9577C">
        <w:t xml:space="preserve">, </w:t>
      </w:r>
      <w:r w:rsidR="00EA45B9">
        <w:t>отдали распоряжение о том, чтобы его</w:t>
      </w:r>
      <w:r w:rsidR="00B9577C">
        <w:t xml:space="preserve"> </w:t>
      </w:r>
      <w:r w:rsidR="00EA45B9">
        <w:t>выпустили на свободу</w:t>
      </w:r>
      <w:r w:rsidR="00B9577C">
        <w:t xml:space="preserve">, </w:t>
      </w:r>
      <w:r w:rsidR="008E06F9">
        <w:t>якобы</w:t>
      </w:r>
      <w:r w:rsidR="00EA45B9">
        <w:t xml:space="preserve"> </w:t>
      </w:r>
      <w:r w:rsidR="00B9577C">
        <w:t>забыв</w:t>
      </w:r>
      <w:r w:rsidR="00BB0347">
        <w:t xml:space="preserve"> о том</w:t>
      </w:r>
      <w:r w:rsidR="00B9577C">
        <w:t xml:space="preserve">, что он уже был приговорен </w:t>
      </w:r>
      <w:r w:rsidR="00EA45B9">
        <w:t>к</w:t>
      </w:r>
      <w:r w:rsidR="00B9577C">
        <w:t xml:space="preserve"> тр</w:t>
      </w:r>
      <w:r w:rsidR="00EA45B9">
        <w:t>ем</w:t>
      </w:r>
      <w:r w:rsidR="00B9577C">
        <w:t xml:space="preserve"> года</w:t>
      </w:r>
      <w:r w:rsidR="00EA45B9">
        <w:t>м</w:t>
      </w:r>
      <w:r w:rsidR="00B9577C">
        <w:t xml:space="preserve"> тюремного заключения по первому делу и поэтому не может быть отпущен</w:t>
      </w:r>
      <w:r w:rsidR="00AD3B41">
        <w:t xml:space="preserve">.  </w:t>
      </w:r>
      <w:r w:rsidR="00B9577C">
        <w:t>Более того, по</w:t>
      </w:r>
      <w:r w:rsidR="00BB0347">
        <w:t>сле</w:t>
      </w:r>
      <w:r w:rsidR="00B9577C">
        <w:t xml:space="preserve"> освобождени</w:t>
      </w:r>
      <w:r w:rsidR="00BB0347">
        <w:t>я</w:t>
      </w:r>
      <w:r w:rsidR="00B9577C">
        <w:t xml:space="preserve"> этот человек при помощи и </w:t>
      </w:r>
      <w:r w:rsidR="00A9047E">
        <w:t>пособничестве одной</w:t>
      </w:r>
      <w:r w:rsidR="00B9577C">
        <w:t xml:space="preserve"> международной организации, действующей в</w:t>
      </w:r>
      <w:r w:rsidR="00AD3EEA">
        <w:rPr>
          <w:lang w:val="en-US"/>
        </w:rPr>
        <w:t> </w:t>
      </w:r>
      <w:r w:rsidR="00B9577C">
        <w:t>Камбодже, покинул страну</w:t>
      </w:r>
      <w:r w:rsidR="00AD3B41">
        <w:t xml:space="preserve">.  </w:t>
      </w:r>
      <w:r w:rsidR="002F1704">
        <w:t>Вот</w:t>
      </w:r>
      <w:r w:rsidR="002F1704" w:rsidRPr="002F1704">
        <w:t xml:space="preserve"> </w:t>
      </w:r>
      <w:r w:rsidR="002F1704">
        <w:t>при</w:t>
      </w:r>
      <w:r w:rsidR="002F1704" w:rsidRPr="002F1704">
        <w:t xml:space="preserve"> </w:t>
      </w:r>
      <w:r w:rsidR="002F1704">
        <w:t>каких</w:t>
      </w:r>
      <w:r w:rsidR="002F1704" w:rsidRPr="002F1704">
        <w:t xml:space="preserve"> </w:t>
      </w:r>
      <w:r w:rsidR="002F1704">
        <w:t>обстоятельствах</w:t>
      </w:r>
      <w:r w:rsidR="00841A21" w:rsidRPr="002F1704">
        <w:t xml:space="preserve"> </w:t>
      </w:r>
      <w:r w:rsidR="002F1704">
        <w:t>министр</w:t>
      </w:r>
      <w:r w:rsidR="002F1704" w:rsidRPr="002F1704">
        <w:t xml:space="preserve"> </w:t>
      </w:r>
      <w:r w:rsidR="002F1704">
        <w:t>юстиции</w:t>
      </w:r>
      <w:r w:rsidR="002F1704" w:rsidRPr="002F1704">
        <w:t xml:space="preserve">, </w:t>
      </w:r>
      <w:r w:rsidR="002F1704">
        <w:t>являющийся</w:t>
      </w:r>
      <w:r w:rsidR="002F1704" w:rsidRPr="002F1704">
        <w:t xml:space="preserve"> </w:t>
      </w:r>
      <w:r w:rsidR="002F1704">
        <w:t>также</w:t>
      </w:r>
      <w:r w:rsidR="002F1704" w:rsidRPr="002F1704">
        <w:t xml:space="preserve"> </w:t>
      </w:r>
      <w:r w:rsidR="002F1704">
        <w:t>членом</w:t>
      </w:r>
      <w:r w:rsidR="002F1704" w:rsidRPr="002F1704">
        <w:t xml:space="preserve"> </w:t>
      </w:r>
      <w:r w:rsidR="002F1704">
        <w:t>В</w:t>
      </w:r>
      <w:r w:rsidR="00BB0347">
        <w:t>ысшего</w:t>
      </w:r>
      <w:r w:rsidR="002F1704" w:rsidRPr="002F1704">
        <w:t xml:space="preserve"> </w:t>
      </w:r>
      <w:r w:rsidR="002F1704">
        <w:t>совета</w:t>
      </w:r>
      <w:r w:rsidR="002F1704" w:rsidRPr="002F1704">
        <w:t xml:space="preserve"> </w:t>
      </w:r>
      <w:r w:rsidR="00BB0347">
        <w:t>магистратуры</w:t>
      </w:r>
      <w:r w:rsidR="002F1704" w:rsidRPr="002F1704">
        <w:t xml:space="preserve">, </w:t>
      </w:r>
      <w:r w:rsidR="002F1704">
        <w:t>решил</w:t>
      </w:r>
      <w:r w:rsidR="002F1704" w:rsidRPr="002F1704">
        <w:t xml:space="preserve"> </w:t>
      </w:r>
      <w:r w:rsidR="002F1704">
        <w:t>временно</w:t>
      </w:r>
      <w:r w:rsidR="002F1704" w:rsidRPr="002F1704">
        <w:t xml:space="preserve"> </w:t>
      </w:r>
      <w:r w:rsidR="002F1704">
        <w:t>отстранить</w:t>
      </w:r>
      <w:r w:rsidR="002F1704" w:rsidRPr="002F1704">
        <w:t xml:space="preserve"> </w:t>
      </w:r>
      <w:r w:rsidR="002F1704">
        <w:t>трех судей</w:t>
      </w:r>
      <w:r w:rsidR="00A9047E">
        <w:t>, рассматривавших дело</w:t>
      </w:r>
      <w:r w:rsidR="002F1704">
        <w:t xml:space="preserve"> по апелляции</w:t>
      </w:r>
      <w:r w:rsidR="00A9047E">
        <w:t>,</w:t>
      </w:r>
      <w:r w:rsidR="002F1704">
        <w:t xml:space="preserve"> до получения решения Совета.</w:t>
      </w:r>
    </w:p>
    <w:p w:rsidR="008E56F8" w:rsidRPr="002F1704" w:rsidRDefault="008E56F8" w:rsidP="00841A21"/>
    <w:p w:rsidR="00420E7A" w:rsidRPr="00E64545" w:rsidRDefault="008E56F8" w:rsidP="00841A21">
      <w:r w:rsidRPr="00114E8B">
        <w:t>5.</w:t>
      </w:r>
      <w:r w:rsidRPr="00114E8B">
        <w:tab/>
      </w:r>
      <w:r w:rsidR="00114E8B">
        <w:t xml:space="preserve">В отношении прав на землю этнических меньшинств </w:t>
      </w:r>
      <w:r w:rsidR="00B5054F">
        <w:t>он обращает внимание</w:t>
      </w:r>
      <w:r w:rsidR="00114E8B">
        <w:t xml:space="preserve"> </w:t>
      </w:r>
      <w:r w:rsidR="00B5054F">
        <w:t>на два</w:t>
      </w:r>
      <w:r w:rsidR="00114E8B">
        <w:t xml:space="preserve"> </w:t>
      </w:r>
      <w:r w:rsidR="00B5054F">
        <w:t>аспекта данного</w:t>
      </w:r>
      <w:r w:rsidR="00114E8B">
        <w:t xml:space="preserve"> вопроса</w:t>
      </w:r>
      <w:r w:rsidR="00AD3B41">
        <w:t xml:space="preserve">.  </w:t>
      </w:r>
      <w:r w:rsidR="00B5054F">
        <w:t>Во-первых</w:t>
      </w:r>
      <w:r w:rsidR="00114E8B" w:rsidRPr="00114E8B">
        <w:t xml:space="preserve">, </w:t>
      </w:r>
      <w:r w:rsidR="00BB0347">
        <w:t xml:space="preserve">меньшинства </w:t>
      </w:r>
      <w:r w:rsidR="00114E8B">
        <w:t>традиционно</w:t>
      </w:r>
      <w:r w:rsidR="00114E8B" w:rsidRPr="00114E8B">
        <w:t xml:space="preserve"> </w:t>
      </w:r>
      <w:r w:rsidR="00114E8B">
        <w:t>практикуют</w:t>
      </w:r>
      <w:r w:rsidR="00114E8B" w:rsidRPr="00114E8B">
        <w:t xml:space="preserve"> </w:t>
      </w:r>
      <w:r w:rsidR="00114E8B">
        <w:t>подсечно</w:t>
      </w:r>
      <w:r w:rsidR="00114E8B" w:rsidRPr="00114E8B">
        <w:t>-</w:t>
      </w:r>
      <w:r w:rsidR="00114E8B">
        <w:t>огневой</w:t>
      </w:r>
      <w:r w:rsidR="00114E8B" w:rsidRPr="00114E8B">
        <w:t xml:space="preserve"> </w:t>
      </w:r>
      <w:r w:rsidR="00114E8B">
        <w:t>тип</w:t>
      </w:r>
      <w:r w:rsidR="00114E8B" w:rsidRPr="00114E8B">
        <w:t xml:space="preserve"> </w:t>
      </w:r>
      <w:r w:rsidR="00114E8B">
        <w:t>земледелия</w:t>
      </w:r>
      <w:r w:rsidR="00114E8B" w:rsidRPr="00114E8B">
        <w:t xml:space="preserve"> </w:t>
      </w:r>
      <w:r w:rsidR="00114E8B">
        <w:t>в</w:t>
      </w:r>
      <w:r w:rsidR="00114E8B" w:rsidRPr="00114E8B">
        <w:t xml:space="preserve"> </w:t>
      </w:r>
      <w:r w:rsidR="00114E8B">
        <w:t>сельском</w:t>
      </w:r>
      <w:r w:rsidR="00114E8B" w:rsidRPr="00114E8B">
        <w:t xml:space="preserve"> </w:t>
      </w:r>
      <w:r w:rsidR="00114E8B">
        <w:t>хозяйстве, и поэтому каждые три года перемещаются в поисках новой земли для возделывания</w:t>
      </w:r>
      <w:r w:rsidR="00AD3B41">
        <w:t xml:space="preserve">.  </w:t>
      </w:r>
      <w:r w:rsidR="00114E8B">
        <w:t xml:space="preserve">Эта практика не </w:t>
      </w:r>
      <w:r w:rsidR="00FC67E7">
        <w:t>поощряется</w:t>
      </w:r>
      <w:r w:rsidR="00114E8B">
        <w:t xml:space="preserve"> правительством, которое </w:t>
      </w:r>
      <w:r w:rsidR="00FC67E7">
        <w:t>пытается</w:t>
      </w:r>
      <w:r w:rsidR="00114E8B">
        <w:t xml:space="preserve"> помочь меньшинствам окончательно осесть в одном месте и использовать, например, удобрения для обогащения почвы</w:t>
      </w:r>
      <w:r w:rsidR="00AD3B41">
        <w:t xml:space="preserve">.  </w:t>
      </w:r>
      <w:r w:rsidR="00FC67E7">
        <w:t>Во-вторых</w:t>
      </w:r>
      <w:r w:rsidR="00E64545" w:rsidRPr="00E64545">
        <w:t xml:space="preserve">, </w:t>
      </w:r>
      <w:r w:rsidR="00E64545">
        <w:t>ряд</w:t>
      </w:r>
      <w:r w:rsidR="00E64545" w:rsidRPr="00E64545">
        <w:t xml:space="preserve"> </w:t>
      </w:r>
      <w:r w:rsidR="00E64545">
        <w:t>компаний</w:t>
      </w:r>
      <w:r w:rsidR="00E64545" w:rsidRPr="00E64545">
        <w:t xml:space="preserve"> </w:t>
      </w:r>
      <w:r w:rsidR="00E64545">
        <w:t>пытаются</w:t>
      </w:r>
      <w:r w:rsidR="00E64545" w:rsidRPr="00E64545">
        <w:t xml:space="preserve"> </w:t>
      </w:r>
      <w:r w:rsidR="00BB0347">
        <w:t>закрепит</w:t>
      </w:r>
      <w:r w:rsidR="00E64545">
        <w:t>ься</w:t>
      </w:r>
      <w:r w:rsidR="00E64545" w:rsidRPr="00E64545">
        <w:t xml:space="preserve"> </w:t>
      </w:r>
      <w:r w:rsidR="00E64545">
        <w:t>на</w:t>
      </w:r>
      <w:r w:rsidR="00E64545" w:rsidRPr="00E64545">
        <w:t xml:space="preserve"> </w:t>
      </w:r>
      <w:r w:rsidR="00E64545">
        <w:t>землях</w:t>
      </w:r>
      <w:r w:rsidR="00E64545" w:rsidRPr="00E64545">
        <w:t xml:space="preserve">, </w:t>
      </w:r>
      <w:r w:rsidR="00E64545">
        <w:t>принадлежащих</w:t>
      </w:r>
      <w:r w:rsidR="00E64545" w:rsidRPr="00E64545">
        <w:t xml:space="preserve"> </w:t>
      </w:r>
      <w:r w:rsidR="00E64545">
        <w:t>этническим</w:t>
      </w:r>
      <w:r w:rsidR="00E64545" w:rsidRPr="00E64545">
        <w:t xml:space="preserve"> </w:t>
      </w:r>
      <w:r w:rsidR="00E64545">
        <w:t>меньшинствам, что запрещено</w:t>
      </w:r>
      <w:r w:rsidR="00AD3B41">
        <w:t xml:space="preserve">.  </w:t>
      </w:r>
      <w:r w:rsidR="00E64545">
        <w:t xml:space="preserve">При содействии </w:t>
      </w:r>
      <w:r w:rsidR="00FC67E7">
        <w:t>П</w:t>
      </w:r>
      <w:r w:rsidR="00E64545">
        <w:t>рограммы развития Организации Объединенных Наций (ПРООН) правительство организовало семинар по этому вопросу и запретило вложение капитала для приобретения земель, принадлежащих этническим меньшинствам.</w:t>
      </w:r>
    </w:p>
    <w:p w:rsidR="00841A21" w:rsidRPr="00E64545" w:rsidRDefault="00841A21" w:rsidP="00841A21"/>
    <w:p w:rsidR="00420E7A" w:rsidRPr="00AB6345" w:rsidRDefault="00FC67E7" w:rsidP="00841A21">
      <w:r>
        <w:t>6.</w:t>
      </w:r>
      <w:r>
        <w:tab/>
      </w:r>
      <w:r w:rsidR="00AE17EB" w:rsidRPr="00AE17EB">
        <w:t>О</w:t>
      </w:r>
      <w:r w:rsidR="00AE17EB">
        <w:t>твечая</w:t>
      </w:r>
      <w:r w:rsidR="00AE17EB" w:rsidRPr="00AE17EB">
        <w:t xml:space="preserve"> </w:t>
      </w:r>
      <w:r w:rsidR="00AE17EB">
        <w:t>на</w:t>
      </w:r>
      <w:r w:rsidR="00AE17EB" w:rsidRPr="00AE17EB">
        <w:t xml:space="preserve"> </w:t>
      </w:r>
      <w:r w:rsidR="00AE17EB">
        <w:t>вопрос</w:t>
      </w:r>
      <w:r w:rsidR="00AE17EB" w:rsidRPr="00AE17EB">
        <w:t xml:space="preserve"> </w:t>
      </w:r>
      <w:r w:rsidR="00AE17EB">
        <w:t>по</w:t>
      </w:r>
      <w:r w:rsidR="00AE17EB" w:rsidRPr="00AE17EB">
        <w:t xml:space="preserve"> </w:t>
      </w:r>
      <w:r w:rsidR="00AE17EB">
        <w:t>поводу</w:t>
      </w:r>
      <w:r w:rsidR="00AE17EB" w:rsidRPr="00AE17EB">
        <w:t xml:space="preserve"> </w:t>
      </w:r>
      <w:r w:rsidR="00AE17EB">
        <w:t>депутата</w:t>
      </w:r>
      <w:r w:rsidR="00AE17EB" w:rsidRPr="00AE17EB">
        <w:t xml:space="preserve">, </w:t>
      </w:r>
      <w:r w:rsidR="00AE17EB">
        <w:t>который</w:t>
      </w:r>
      <w:r w:rsidR="00AE17EB" w:rsidRPr="00AE17EB">
        <w:t xml:space="preserve"> </w:t>
      </w:r>
      <w:r w:rsidR="00AE17EB">
        <w:t>автоматически</w:t>
      </w:r>
      <w:r w:rsidR="00AE17EB" w:rsidRPr="00AE17EB">
        <w:t xml:space="preserve"> </w:t>
      </w:r>
      <w:r w:rsidR="00AE17EB">
        <w:t>потерял</w:t>
      </w:r>
      <w:r w:rsidR="00AE17EB" w:rsidRPr="00AE17EB">
        <w:t xml:space="preserve"> </w:t>
      </w:r>
      <w:r w:rsidR="00AE17EB">
        <w:t>место</w:t>
      </w:r>
      <w:r w:rsidR="00AE17EB" w:rsidRPr="00AE17EB">
        <w:t xml:space="preserve"> </w:t>
      </w:r>
      <w:r w:rsidR="00AE17EB">
        <w:t>в</w:t>
      </w:r>
      <w:r w:rsidR="00AE17EB" w:rsidRPr="00AE17EB">
        <w:t xml:space="preserve"> </w:t>
      </w:r>
      <w:r w:rsidR="00AE17EB">
        <w:t>Национальной</w:t>
      </w:r>
      <w:r w:rsidR="00AE17EB" w:rsidRPr="00AE17EB">
        <w:t xml:space="preserve"> </w:t>
      </w:r>
      <w:r w:rsidR="00AE17EB">
        <w:t>ассамблее</w:t>
      </w:r>
      <w:r w:rsidR="00AE17EB" w:rsidRPr="00AE17EB">
        <w:t xml:space="preserve"> </w:t>
      </w:r>
      <w:r w:rsidR="00AE17EB">
        <w:t>после</w:t>
      </w:r>
      <w:r w:rsidR="00AE17EB" w:rsidRPr="00AE17EB">
        <w:t xml:space="preserve"> </w:t>
      </w:r>
      <w:r w:rsidR="00AE17EB">
        <w:t>того</w:t>
      </w:r>
      <w:r w:rsidR="00AE17EB" w:rsidRPr="00AE17EB">
        <w:t xml:space="preserve">, </w:t>
      </w:r>
      <w:r w:rsidR="00AE17EB">
        <w:t>как</w:t>
      </w:r>
      <w:r w:rsidR="00AE17EB" w:rsidRPr="00AE17EB">
        <w:t xml:space="preserve"> </w:t>
      </w:r>
      <w:r w:rsidR="00AE17EB">
        <w:t>его</w:t>
      </w:r>
      <w:r w:rsidR="00AE17EB" w:rsidRPr="00AE17EB">
        <w:t xml:space="preserve"> </w:t>
      </w:r>
      <w:r w:rsidR="00AE17EB">
        <w:t>исключили</w:t>
      </w:r>
      <w:r w:rsidR="00AE17EB" w:rsidRPr="00AE17EB">
        <w:t xml:space="preserve"> </w:t>
      </w:r>
      <w:r w:rsidR="00AE17EB">
        <w:t>из</w:t>
      </w:r>
      <w:r w:rsidR="00AE17EB" w:rsidRPr="00AE17EB">
        <w:t xml:space="preserve"> </w:t>
      </w:r>
      <w:r w:rsidR="00AE17EB">
        <w:t>партии</w:t>
      </w:r>
      <w:r w:rsidR="00AE17EB" w:rsidRPr="00AE17EB">
        <w:t xml:space="preserve">, </w:t>
      </w:r>
      <w:r w:rsidR="00AE17EB">
        <w:t>он</w:t>
      </w:r>
      <w:r w:rsidR="00AE17EB" w:rsidRPr="00AE17EB">
        <w:t xml:space="preserve"> </w:t>
      </w:r>
      <w:r w:rsidR="00AE17EB">
        <w:t>говорит</w:t>
      </w:r>
      <w:r w:rsidR="00AE17EB" w:rsidRPr="00AE17EB">
        <w:t xml:space="preserve">, </w:t>
      </w:r>
      <w:r w:rsidR="00AE17EB">
        <w:t>что</w:t>
      </w:r>
      <w:r w:rsidR="00AE17EB" w:rsidRPr="00AE17EB">
        <w:t xml:space="preserve"> </w:t>
      </w:r>
      <w:r w:rsidR="00AE17EB">
        <w:t>решение</w:t>
      </w:r>
      <w:r w:rsidR="00AE17EB" w:rsidRPr="00AE17EB">
        <w:t xml:space="preserve"> </w:t>
      </w:r>
      <w:r w:rsidR="00AE17EB">
        <w:t>о</w:t>
      </w:r>
      <w:r w:rsidR="00AE17EB" w:rsidRPr="00AE17EB">
        <w:t xml:space="preserve"> </w:t>
      </w:r>
      <w:r w:rsidR="00AE17EB">
        <w:t>лишении депутата мандата принимала сама Национальная ассамблея</w:t>
      </w:r>
      <w:r w:rsidR="00AD3B41">
        <w:t xml:space="preserve">.  </w:t>
      </w:r>
      <w:r w:rsidR="00AE17EB">
        <w:t>В</w:t>
      </w:r>
      <w:r w:rsidR="00AD3EEA">
        <w:rPr>
          <w:lang w:val="en-US"/>
        </w:rPr>
        <w:t> </w:t>
      </w:r>
      <w:r w:rsidR="00AE17EB">
        <w:t>Камбодже</w:t>
      </w:r>
      <w:r w:rsidR="00AE17EB" w:rsidRPr="00AE17EB">
        <w:t xml:space="preserve"> </w:t>
      </w:r>
      <w:r w:rsidR="00AE17EB">
        <w:t>для</w:t>
      </w:r>
      <w:r w:rsidR="00AE17EB" w:rsidRPr="00AE17EB">
        <w:t xml:space="preserve"> </w:t>
      </w:r>
      <w:r w:rsidR="00AE17EB">
        <w:t>того</w:t>
      </w:r>
      <w:r w:rsidR="00AE17EB" w:rsidRPr="00AE17EB">
        <w:t xml:space="preserve"> </w:t>
      </w:r>
      <w:r w:rsidR="00AE17EB">
        <w:t>чтобы</w:t>
      </w:r>
      <w:r w:rsidR="00AE17EB" w:rsidRPr="00AE17EB">
        <w:t xml:space="preserve"> </w:t>
      </w:r>
      <w:r w:rsidR="00AE17EB">
        <w:t>стать</w:t>
      </w:r>
      <w:r w:rsidR="00AE17EB" w:rsidRPr="00AE17EB">
        <w:t xml:space="preserve"> </w:t>
      </w:r>
      <w:r w:rsidR="00AE17EB">
        <w:t>депутатом</w:t>
      </w:r>
      <w:r w:rsidR="00AE17EB" w:rsidRPr="00AE17EB">
        <w:t xml:space="preserve">, </w:t>
      </w:r>
      <w:r w:rsidR="00AE17EB">
        <w:t>нужно</w:t>
      </w:r>
      <w:r w:rsidR="00AE17EB" w:rsidRPr="00AE17EB">
        <w:t xml:space="preserve"> </w:t>
      </w:r>
      <w:r w:rsidR="00AE17EB">
        <w:t>быть</w:t>
      </w:r>
      <w:r w:rsidR="00AE17EB" w:rsidRPr="00AE17EB">
        <w:t xml:space="preserve"> </w:t>
      </w:r>
      <w:r w:rsidR="00AE17EB">
        <w:t>членом политической партии, а</w:t>
      </w:r>
      <w:r w:rsidR="00AD3EEA">
        <w:rPr>
          <w:lang w:val="en-US"/>
        </w:rPr>
        <w:t> </w:t>
      </w:r>
      <w:r w:rsidR="00AE17EB">
        <w:t>министры должны быть членами партий, представленных в Национальной ассамблее</w:t>
      </w:r>
      <w:r w:rsidR="00AD3B41">
        <w:t xml:space="preserve">.  </w:t>
      </w:r>
      <w:r w:rsidR="00AE17EB">
        <w:t>В</w:t>
      </w:r>
      <w:r w:rsidR="00AD3EEA">
        <w:rPr>
          <w:lang w:val="en-US"/>
        </w:rPr>
        <w:t> </w:t>
      </w:r>
      <w:r w:rsidR="00AE17EB">
        <w:t>настоящий</w:t>
      </w:r>
      <w:r w:rsidR="00AE17EB" w:rsidRPr="00AE17EB">
        <w:t xml:space="preserve"> </w:t>
      </w:r>
      <w:r w:rsidR="00AE17EB">
        <w:t>момент</w:t>
      </w:r>
      <w:r w:rsidR="00AE17EB" w:rsidRPr="00AE17EB">
        <w:t xml:space="preserve"> </w:t>
      </w:r>
      <w:r w:rsidR="00AE17EB">
        <w:t>таких</w:t>
      </w:r>
      <w:r w:rsidR="00AE17EB" w:rsidRPr="00AE17EB">
        <w:t xml:space="preserve"> </w:t>
      </w:r>
      <w:r w:rsidR="00AE17EB">
        <w:t>партий</w:t>
      </w:r>
      <w:r w:rsidR="00AE17EB" w:rsidRPr="00AE17EB">
        <w:t xml:space="preserve"> </w:t>
      </w:r>
      <w:r w:rsidR="00AE17EB">
        <w:t>три</w:t>
      </w:r>
      <w:r w:rsidR="00AD3B41">
        <w:t xml:space="preserve">.  </w:t>
      </w:r>
      <w:r w:rsidR="003E01AC">
        <w:t>Упомянутый</w:t>
      </w:r>
      <w:r w:rsidR="00AE17EB">
        <w:t xml:space="preserve"> депутат был министром финансов; как только его исключили из партии, он автоматически </w:t>
      </w:r>
      <w:r w:rsidR="003E01AC">
        <w:t>потерял минист</w:t>
      </w:r>
      <w:r w:rsidR="00DC0E54">
        <w:t>е</w:t>
      </w:r>
      <w:r w:rsidR="003E01AC">
        <w:t>р</w:t>
      </w:r>
      <w:r w:rsidR="00DC0E54">
        <w:t>ский портфель</w:t>
      </w:r>
      <w:r w:rsidR="00AE17EB">
        <w:t>.</w:t>
      </w:r>
      <w:r w:rsidR="00AD3EEA" w:rsidRPr="00AD3EEA">
        <w:t xml:space="preserve">  </w:t>
      </w:r>
      <w:r w:rsidR="00AE17EB">
        <w:t>Более</w:t>
      </w:r>
      <w:r w:rsidR="00AE17EB" w:rsidRPr="00AE17EB">
        <w:t xml:space="preserve"> </w:t>
      </w:r>
      <w:r w:rsidR="00AE17EB">
        <w:t>того</w:t>
      </w:r>
      <w:r w:rsidR="00AE17EB" w:rsidRPr="00AE17EB">
        <w:t xml:space="preserve">, </w:t>
      </w:r>
      <w:r w:rsidR="00AE17EB">
        <w:t>партия</w:t>
      </w:r>
      <w:r w:rsidR="00AE17EB" w:rsidRPr="00AE17EB">
        <w:t xml:space="preserve"> </w:t>
      </w:r>
      <w:r w:rsidR="00AE17EB">
        <w:t>может</w:t>
      </w:r>
      <w:r w:rsidR="00AE17EB" w:rsidRPr="00AE17EB">
        <w:t xml:space="preserve"> </w:t>
      </w:r>
      <w:r w:rsidR="00AE17EB">
        <w:t>попросить</w:t>
      </w:r>
      <w:r w:rsidR="00AE17EB" w:rsidRPr="00AE17EB">
        <w:t xml:space="preserve"> </w:t>
      </w:r>
      <w:r w:rsidR="00AE17EB">
        <w:t>Национальную</w:t>
      </w:r>
      <w:r w:rsidR="00AE17EB" w:rsidRPr="00AE17EB">
        <w:t xml:space="preserve"> </w:t>
      </w:r>
      <w:r w:rsidR="00AE17EB">
        <w:t xml:space="preserve">ассамблею </w:t>
      </w:r>
      <w:r w:rsidR="005F24AF">
        <w:t xml:space="preserve">заменить его как депутата </w:t>
      </w:r>
      <w:r w:rsidR="00DC0E54">
        <w:t>кандидатом</w:t>
      </w:r>
      <w:r w:rsidR="005F24AF">
        <w:t xml:space="preserve"> из партийного списка, набравшего наибольшее </w:t>
      </w:r>
      <w:r w:rsidR="00DC0E54">
        <w:t xml:space="preserve">после него </w:t>
      </w:r>
      <w:r w:rsidR="005F24AF">
        <w:t>число голосов</w:t>
      </w:r>
      <w:r w:rsidR="00AD3B41">
        <w:t xml:space="preserve">.  </w:t>
      </w:r>
      <w:r w:rsidR="00AB6345">
        <w:t>Этот</w:t>
      </w:r>
      <w:r w:rsidR="005F24AF">
        <w:t xml:space="preserve"> депутат заявил о своем намерении опротестовать решение, и дело должно быть передано в Конституционный совет</w:t>
      </w:r>
      <w:r w:rsidR="00AD3B41">
        <w:t xml:space="preserve">.  </w:t>
      </w:r>
      <w:r w:rsidR="00262C4B">
        <w:t>Однако</w:t>
      </w:r>
      <w:r w:rsidR="00262C4B" w:rsidRPr="00AB6345">
        <w:t xml:space="preserve"> </w:t>
      </w:r>
      <w:r w:rsidR="00262C4B">
        <w:t>только</w:t>
      </w:r>
      <w:r w:rsidR="00262C4B" w:rsidRPr="00AB6345">
        <w:t xml:space="preserve"> </w:t>
      </w:r>
      <w:r w:rsidR="00262C4B">
        <w:t>заинтересованная</w:t>
      </w:r>
      <w:r w:rsidR="00262C4B" w:rsidRPr="00AB6345">
        <w:t xml:space="preserve"> </w:t>
      </w:r>
      <w:r w:rsidR="00262C4B">
        <w:t>партия</w:t>
      </w:r>
      <w:r w:rsidR="00262C4B" w:rsidRPr="00AB6345">
        <w:t xml:space="preserve"> </w:t>
      </w:r>
      <w:r w:rsidR="00262C4B">
        <w:t>может</w:t>
      </w:r>
      <w:r w:rsidR="00262C4B" w:rsidRPr="00AB6345">
        <w:t xml:space="preserve"> </w:t>
      </w:r>
      <w:r w:rsidR="00262C4B">
        <w:t>начать</w:t>
      </w:r>
      <w:r w:rsidR="00262C4B" w:rsidRPr="00AB6345">
        <w:t xml:space="preserve"> </w:t>
      </w:r>
      <w:r w:rsidR="00262C4B">
        <w:t>этот</w:t>
      </w:r>
      <w:r w:rsidR="00262C4B" w:rsidRPr="00AB6345">
        <w:t xml:space="preserve"> </w:t>
      </w:r>
      <w:r w:rsidR="00262C4B">
        <w:t>процесс</w:t>
      </w:r>
      <w:r w:rsidR="00262C4B" w:rsidRPr="00AB6345">
        <w:t>.</w:t>
      </w:r>
    </w:p>
    <w:p w:rsidR="00AE17EB" w:rsidRPr="00AB6345" w:rsidRDefault="00AE17EB" w:rsidP="00841A21"/>
    <w:p w:rsidR="00420E7A" w:rsidRPr="004B0442" w:rsidRDefault="00AB6345" w:rsidP="00841A21">
      <w:r w:rsidRPr="00AB6345">
        <w:t>7.</w:t>
      </w:r>
      <w:r>
        <w:tab/>
      </w:r>
      <w:r w:rsidR="00262C4B" w:rsidRPr="00262C4B">
        <w:rPr>
          <w:u w:val="single"/>
        </w:rPr>
        <w:t>Г</w:t>
      </w:r>
      <w:r w:rsidR="00262C4B" w:rsidRPr="00AB6345">
        <w:rPr>
          <w:u w:val="single"/>
        </w:rPr>
        <w:t>-</w:t>
      </w:r>
      <w:r w:rsidR="00262C4B" w:rsidRPr="00262C4B">
        <w:rPr>
          <w:u w:val="single"/>
        </w:rPr>
        <w:t>н</w:t>
      </w:r>
      <w:r w:rsidR="00262C4B" w:rsidRPr="00AB6345">
        <w:rPr>
          <w:u w:val="single"/>
        </w:rPr>
        <w:t xml:space="preserve"> </w:t>
      </w:r>
      <w:r w:rsidR="00262C4B" w:rsidRPr="00262C4B">
        <w:rPr>
          <w:u w:val="single"/>
        </w:rPr>
        <w:t>ОК</w:t>
      </w:r>
      <w:r w:rsidR="00262C4B" w:rsidRPr="00AB6345">
        <w:rPr>
          <w:u w:val="single"/>
        </w:rPr>
        <w:t xml:space="preserve"> </w:t>
      </w:r>
      <w:r w:rsidRPr="00262C4B">
        <w:rPr>
          <w:u w:val="single"/>
        </w:rPr>
        <w:t>Ваннаритх</w:t>
      </w:r>
      <w:r w:rsidR="00262C4B" w:rsidRPr="00AB6345">
        <w:t xml:space="preserve"> (</w:t>
      </w:r>
      <w:r w:rsidR="00262C4B">
        <w:t>Камбоджа</w:t>
      </w:r>
      <w:r w:rsidR="00262C4B" w:rsidRPr="00AB6345">
        <w:t xml:space="preserve">), </w:t>
      </w:r>
      <w:r w:rsidR="00262C4B">
        <w:t>отвечая</w:t>
      </w:r>
      <w:r w:rsidR="00262C4B" w:rsidRPr="00AB6345">
        <w:t xml:space="preserve"> </w:t>
      </w:r>
      <w:r w:rsidR="00262C4B">
        <w:t>на</w:t>
      </w:r>
      <w:r w:rsidR="00262C4B" w:rsidRPr="00AB6345">
        <w:t xml:space="preserve"> </w:t>
      </w:r>
      <w:r w:rsidR="00262C4B">
        <w:t>вопросы</w:t>
      </w:r>
      <w:r w:rsidR="00262C4B" w:rsidRPr="00AB6345">
        <w:t xml:space="preserve"> </w:t>
      </w:r>
      <w:r w:rsidR="00262C4B">
        <w:t>о</w:t>
      </w:r>
      <w:r w:rsidR="00262C4B" w:rsidRPr="00AB6345">
        <w:t xml:space="preserve"> </w:t>
      </w:r>
      <w:r w:rsidR="006A5ED7">
        <w:t>бытовом</w:t>
      </w:r>
      <w:r w:rsidR="00262C4B" w:rsidRPr="00AB6345">
        <w:t xml:space="preserve"> </w:t>
      </w:r>
      <w:r w:rsidR="00262C4B">
        <w:t>насили</w:t>
      </w:r>
      <w:r w:rsidR="006A5ED7">
        <w:t>и</w:t>
      </w:r>
      <w:r w:rsidR="004B0442" w:rsidRPr="00AB6345">
        <w:t xml:space="preserve">, </w:t>
      </w:r>
      <w:r w:rsidR="004B0442">
        <w:t>говорит</w:t>
      </w:r>
      <w:r w:rsidR="004B0442" w:rsidRPr="00AB6345">
        <w:t xml:space="preserve">, </w:t>
      </w:r>
      <w:r w:rsidR="004B0442">
        <w:t>что</w:t>
      </w:r>
      <w:r w:rsidR="004B0442" w:rsidRPr="00AB6345">
        <w:t xml:space="preserve"> </w:t>
      </w:r>
      <w:r w:rsidR="004B0442">
        <w:t>он</w:t>
      </w:r>
      <w:r w:rsidR="004B0442" w:rsidRPr="00AB6345">
        <w:t xml:space="preserve"> </w:t>
      </w:r>
      <w:r w:rsidR="004B0442">
        <w:t>не</w:t>
      </w:r>
      <w:r w:rsidR="004B0442" w:rsidRPr="00AB6345">
        <w:t xml:space="preserve"> </w:t>
      </w:r>
      <w:r w:rsidR="004B0442">
        <w:t>отрицает</w:t>
      </w:r>
      <w:r w:rsidR="004B0442" w:rsidRPr="00AB6345">
        <w:t xml:space="preserve"> </w:t>
      </w:r>
      <w:r w:rsidR="006A5ED7">
        <w:t>его</w:t>
      </w:r>
      <w:r w:rsidR="006A5ED7" w:rsidRPr="00AB6345">
        <w:t xml:space="preserve"> </w:t>
      </w:r>
      <w:r w:rsidR="006A5ED7">
        <w:t>с</w:t>
      </w:r>
      <w:r w:rsidR="004B0442">
        <w:t>уществовани</w:t>
      </w:r>
      <w:r w:rsidR="006A5ED7">
        <w:t>я</w:t>
      </w:r>
      <w:r w:rsidR="004B0442" w:rsidRPr="00AB6345">
        <w:t xml:space="preserve"> </w:t>
      </w:r>
      <w:r w:rsidR="004B0442">
        <w:t>в</w:t>
      </w:r>
      <w:r w:rsidR="004B0442" w:rsidRPr="00AB6345">
        <w:t xml:space="preserve"> </w:t>
      </w:r>
      <w:r w:rsidR="004B0442">
        <w:t>Камбодже</w:t>
      </w:r>
      <w:r>
        <w:t>, равно как и в других частях мира</w:t>
      </w:r>
      <w:r w:rsidR="00AD3B41">
        <w:t xml:space="preserve">.  </w:t>
      </w:r>
      <w:r w:rsidR="004B0442">
        <w:t>Однако</w:t>
      </w:r>
      <w:r w:rsidR="004B0442" w:rsidRPr="004B0442">
        <w:t xml:space="preserve"> </w:t>
      </w:r>
      <w:r w:rsidR="004B0442">
        <w:t>ему</w:t>
      </w:r>
      <w:r w:rsidR="004B0442" w:rsidRPr="004B0442">
        <w:t xml:space="preserve"> </w:t>
      </w:r>
      <w:r w:rsidR="004B0442">
        <w:t>кажется</w:t>
      </w:r>
      <w:r w:rsidR="004B0442" w:rsidRPr="004B0442">
        <w:t xml:space="preserve">, </w:t>
      </w:r>
      <w:r w:rsidR="004B0442">
        <w:t>что</w:t>
      </w:r>
      <w:r w:rsidR="004B0442" w:rsidRPr="004B0442">
        <w:t xml:space="preserve"> </w:t>
      </w:r>
      <w:r w:rsidR="004B0442">
        <w:t>г</w:t>
      </w:r>
      <w:r w:rsidR="004B0442" w:rsidRPr="004B0442">
        <w:t>-</w:t>
      </w:r>
      <w:r w:rsidR="004B0442">
        <w:t>н</w:t>
      </w:r>
      <w:r w:rsidR="004B0442" w:rsidRPr="004B0442">
        <w:t xml:space="preserve"> </w:t>
      </w:r>
      <w:r w:rsidR="004B0442">
        <w:t>Захиа</w:t>
      </w:r>
      <w:r w:rsidR="004B0442" w:rsidRPr="004B0442">
        <w:t xml:space="preserve"> </w:t>
      </w:r>
      <w:r w:rsidR="00973E6E">
        <w:t>несколько преувеличил масштабы этой проблемы</w:t>
      </w:r>
      <w:r w:rsidR="006A5ED7">
        <w:t>.</w:t>
      </w:r>
    </w:p>
    <w:p w:rsidR="00AE17EB" w:rsidRPr="004B0442" w:rsidRDefault="00AE17EB" w:rsidP="00841A21"/>
    <w:p w:rsidR="00420E7A" w:rsidRDefault="00973E6E" w:rsidP="00841A21">
      <w:r>
        <w:t>8.</w:t>
      </w:r>
      <w:r>
        <w:tab/>
      </w:r>
      <w:r w:rsidR="00824243">
        <w:t xml:space="preserve">В отношении статьи 31 Конституции, которая касается прав и обязанностей граждан Камбоджи, он подчеркивает, что иностранцы, проживающие на территории страны, </w:t>
      </w:r>
      <w:r>
        <w:t>традиционно рассматриваются в Камбодже в качестве</w:t>
      </w:r>
      <w:r w:rsidR="00824243">
        <w:t xml:space="preserve"> гост</w:t>
      </w:r>
      <w:r>
        <w:t>ей</w:t>
      </w:r>
      <w:r w:rsidR="00AD3B41">
        <w:t xml:space="preserve">.  </w:t>
      </w:r>
      <w:r w:rsidR="00721402">
        <w:t>Поэтому у</w:t>
      </w:r>
      <w:r w:rsidR="00526883" w:rsidRPr="00526883">
        <w:t xml:space="preserve"> </w:t>
      </w:r>
      <w:r w:rsidR="00526883">
        <w:t>них</w:t>
      </w:r>
      <w:r w:rsidR="00526883" w:rsidRPr="00526883">
        <w:t xml:space="preserve"> </w:t>
      </w:r>
      <w:r w:rsidR="00526883">
        <w:t>те</w:t>
      </w:r>
      <w:r w:rsidR="00526883" w:rsidRPr="00526883">
        <w:t xml:space="preserve"> </w:t>
      </w:r>
      <w:r w:rsidR="00526883">
        <w:t>же</w:t>
      </w:r>
      <w:r w:rsidR="00526883" w:rsidRPr="00526883">
        <w:t xml:space="preserve"> </w:t>
      </w:r>
      <w:r w:rsidR="00526883">
        <w:t xml:space="preserve">права, что и у граждан Камбоджи, но нет четких обязанностей в соответствии с Конституцией, что </w:t>
      </w:r>
      <w:r w:rsidR="00721402">
        <w:t xml:space="preserve">и </w:t>
      </w:r>
      <w:r w:rsidR="00526883">
        <w:t xml:space="preserve">объясняет </w:t>
      </w:r>
      <w:r w:rsidR="00721402">
        <w:t>отсутствие упоминания об иностранцах</w:t>
      </w:r>
      <w:r w:rsidR="00526883">
        <w:t xml:space="preserve"> в статье 31.</w:t>
      </w:r>
    </w:p>
    <w:p w:rsidR="00526883" w:rsidRPr="00526883" w:rsidRDefault="00526883" w:rsidP="00841A21"/>
    <w:p w:rsidR="00420E7A" w:rsidRPr="00521E9C" w:rsidRDefault="00CC5215" w:rsidP="00841A21">
      <w:r>
        <w:t>9.</w:t>
      </w:r>
      <w:r>
        <w:tab/>
      </w:r>
      <w:r w:rsidR="00F00278">
        <w:t>Отвечая</w:t>
      </w:r>
      <w:r w:rsidR="00F00278" w:rsidRPr="00F00278">
        <w:t xml:space="preserve"> </w:t>
      </w:r>
      <w:r w:rsidR="00F00278">
        <w:t>на</w:t>
      </w:r>
      <w:r w:rsidR="00F00278" w:rsidRPr="00F00278">
        <w:t xml:space="preserve"> </w:t>
      </w:r>
      <w:r w:rsidR="00F00278">
        <w:t>вопросы</w:t>
      </w:r>
      <w:r w:rsidR="00F00278" w:rsidRPr="00F00278">
        <w:t xml:space="preserve">, </w:t>
      </w:r>
      <w:r w:rsidR="00F00278">
        <w:t>касающи</w:t>
      </w:r>
      <w:r w:rsidR="00BE6F5B">
        <w:t>е</w:t>
      </w:r>
      <w:r w:rsidR="00F00278">
        <w:t>ся</w:t>
      </w:r>
      <w:r w:rsidR="00F00278" w:rsidRPr="00F00278">
        <w:t xml:space="preserve"> </w:t>
      </w:r>
      <w:r w:rsidR="00F00278">
        <w:t>содержания</w:t>
      </w:r>
      <w:r w:rsidR="00F00278" w:rsidRPr="00F00278">
        <w:t xml:space="preserve"> </w:t>
      </w:r>
      <w:r w:rsidR="00F00278">
        <w:t>под</w:t>
      </w:r>
      <w:r w:rsidR="00F00278" w:rsidRPr="00F00278">
        <w:t xml:space="preserve"> </w:t>
      </w:r>
      <w:r w:rsidR="007A3339">
        <w:t>стражей</w:t>
      </w:r>
      <w:r w:rsidR="00F00278" w:rsidRPr="00F00278">
        <w:t xml:space="preserve">, </w:t>
      </w:r>
      <w:r w:rsidR="00F00278">
        <w:t>он</w:t>
      </w:r>
      <w:r w:rsidR="00F00278" w:rsidRPr="00F00278">
        <w:t xml:space="preserve"> </w:t>
      </w:r>
      <w:r w:rsidR="00F00278">
        <w:t>говорит</w:t>
      </w:r>
      <w:r w:rsidR="00F00278" w:rsidRPr="00F00278">
        <w:t xml:space="preserve">, </w:t>
      </w:r>
      <w:r w:rsidR="00F00278">
        <w:t>что</w:t>
      </w:r>
      <w:r w:rsidR="00F00278" w:rsidRPr="00F00278">
        <w:t xml:space="preserve">, </w:t>
      </w:r>
      <w:r w:rsidR="00F00278">
        <w:t>насколько</w:t>
      </w:r>
      <w:r w:rsidR="00F00278" w:rsidRPr="00F00278">
        <w:t xml:space="preserve"> </w:t>
      </w:r>
      <w:r w:rsidR="00F00278">
        <w:t>он</w:t>
      </w:r>
      <w:r w:rsidR="00F00278" w:rsidRPr="00F00278">
        <w:t xml:space="preserve"> </w:t>
      </w:r>
      <w:r w:rsidR="00F00278">
        <w:t>знает</w:t>
      </w:r>
      <w:r w:rsidR="00F00278" w:rsidRPr="00F00278">
        <w:t xml:space="preserve">, </w:t>
      </w:r>
      <w:r w:rsidR="00F00278">
        <w:t>среди</w:t>
      </w:r>
      <w:r w:rsidR="00F00278" w:rsidRPr="00F00278">
        <w:t xml:space="preserve"> 3 500 </w:t>
      </w:r>
      <w:r w:rsidR="00BE6F5B">
        <w:t>человек</w:t>
      </w:r>
      <w:r w:rsidR="00F00278" w:rsidRPr="00F00278">
        <w:t xml:space="preserve">, </w:t>
      </w:r>
      <w:r w:rsidR="00F00278">
        <w:t>которые</w:t>
      </w:r>
      <w:r w:rsidR="00F00278" w:rsidRPr="00F00278">
        <w:t xml:space="preserve"> </w:t>
      </w:r>
      <w:r w:rsidR="00F00278">
        <w:t>находятся</w:t>
      </w:r>
      <w:r w:rsidR="00F00278" w:rsidRPr="00F00278">
        <w:t xml:space="preserve"> </w:t>
      </w:r>
      <w:r w:rsidR="00F00278">
        <w:t>в</w:t>
      </w:r>
      <w:r w:rsidR="00F00278" w:rsidRPr="00F00278">
        <w:t xml:space="preserve"> </w:t>
      </w:r>
      <w:r w:rsidR="00F00278">
        <w:t>местах</w:t>
      </w:r>
      <w:r w:rsidR="00F00278" w:rsidRPr="00F00278">
        <w:t xml:space="preserve"> </w:t>
      </w:r>
      <w:r w:rsidR="00F00278">
        <w:t>лишения</w:t>
      </w:r>
      <w:r w:rsidR="00F00278" w:rsidRPr="00F00278">
        <w:t xml:space="preserve"> </w:t>
      </w:r>
      <w:r w:rsidR="00F00278">
        <w:t>свободы</w:t>
      </w:r>
      <w:r w:rsidR="00F00278" w:rsidRPr="00F00278">
        <w:t xml:space="preserve">, </w:t>
      </w:r>
      <w:r w:rsidR="00F00278">
        <w:t>был</w:t>
      </w:r>
      <w:r w:rsidR="00F00278" w:rsidRPr="00F00278">
        <w:t xml:space="preserve"> </w:t>
      </w:r>
      <w:r>
        <w:t>зарегистрирован только один случай</w:t>
      </w:r>
      <w:r w:rsidR="00F00278" w:rsidRPr="00F00278">
        <w:t xml:space="preserve"> </w:t>
      </w:r>
      <w:r w:rsidR="00F00278">
        <w:t>изнасиловани</w:t>
      </w:r>
      <w:r>
        <w:t>я</w:t>
      </w:r>
      <w:r w:rsidR="00F00278">
        <w:t xml:space="preserve"> и директор данного учреждения был уволен </w:t>
      </w:r>
      <w:r w:rsidR="00AF18F7">
        <w:t xml:space="preserve">сразу же </w:t>
      </w:r>
      <w:r w:rsidR="00F00278">
        <w:t>после происшедшего</w:t>
      </w:r>
      <w:r w:rsidR="00AD3B41">
        <w:t xml:space="preserve">.  </w:t>
      </w:r>
      <w:r w:rsidR="00F00278">
        <w:t>Более</w:t>
      </w:r>
      <w:r w:rsidR="00F00278" w:rsidRPr="00F00278">
        <w:t xml:space="preserve"> </w:t>
      </w:r>
      <w:r w:rsidR="00F00278">
        <w:t>того</w:t>
      </w:r>
      <w:r w:rsidR="00F00278" w:rsidRPr="00F00278">
        <w:t xml:space="preserve">, </w:t>
      </w:r>
      <w:r w:rsidR="00F00278">
        <w:t>тюремные</w:t>
      </w:r>
      <w:r w:rsidR="00F00278" w:rsidRPr="00F00278">
        <w:t xml:space="preserve"> </w:t>
      </w:r>
      <w:r w:rsidR="00F00278">
        <w:t>свидания</w:t>
      </w:r>
      <w:r w:rsidR="00F00278" w:rsidRPr="00F00278">
        <w:t xml:space="preserve"> </w:t>
      </w:r>
      <w:r w:rsidR="00F00278">
        <w:t>разрешены</w:t>
      </w:r>
      <w:r w:rsidR="00F00278" w:rsidRPr="00F00278">
        <w:t xml:space="preserve"> </w:t>
      </w:r>
      <w:r w:rsidR="00F00278">
        <w:t>раз</w:t>
      </w:r>
      <w:r w:rsidR="00F00278" w:rsidRPr="00F00278">
        <w:t xml:space="preserve"> </w:t>
      </w:r>
      <w:r w:rsidR="00F00278">
        <w:t>в</w:t>
      </w:r>
      <w:r w:rsidR="00F00278" w:rsidRPr="00F00278">
        <w:t xml:space="preserve"> </w:t>
      </w:r>
      <w:r w:rsidR="00F00278">
        <w:t>месяц</w:t>
      </w:r>
      <w:r w:rsidR="00F00278" w:rsidRPr="00F00278">
        <w:t xml:space="preserve">, </w:t>
      </w:r>
      <w:r w:rsidR="00F00278">
        <w:t>а</w:t>
      </w:r>
      <w:r w:rsidR="00F00278" w:rsidRPr="00F00278">
        <w:t xml:space="preserve"> </w:t>
      </w:r>
      <w:r w:rsidR="00F00278">
        <w:t>не</w:t>
      </w:r>
      <w:r w:rsidR="00F00278" w:rsidRPr="00F00278">
        <w:t xml:space="preserve"> </w:t>
      </w:r>
      <w:r w:rsidR="00F00278">
        <w:t>каждые два месяца</w:t>
      </w:r>
      <w:r>
        <w:t xml:space="preserve">, как </w:t>
      </w:r>
      <w:r w:rsidR="00BE6F5B">
        <w:t>утверждалось</w:t>
      </w:r>
      <w:r w:rsidR="00AD3B41">
        <w:t xml:space="preserve">.  </w:t>
      </w:r>
      <w:r w:rsidR="00BF094B">
        <w:t>Свобода</w:t>
      </w:r>
      <w:r w:rsidR="00BF094B" w:rsidRPr="00BF094B">
        <w:t xml:space="preserve"> </w:t>
      </w:r>
      <w:r w:rsidR="00BF094B">
        <w:t>переписки</w:t>
      </w:r>
      <w:r w:rsidR="00BF094B" w:rsidRPr="00BF094B">
        <w:t xml:space="preserve"> </w:t>
      </w:r>
      <w:r w:rsidR="00BF094B">
        <w:t>гарантируется</w:t>
      </w:r>
      <w:r w:rsidR="00BF094B" w:rsidRPr="00BF094B">
        <w:t xml:space="preserve"> </w:t>
      </w:r>
      <w:r w:rsidR="00BF094B">
        <w:t>заключенным</w:t>
      </w:r>
      <w:r w:rsidR="00BF094B" w:rsidRPr="00BF094B">
        <w:t xml:space="preserve">, </w:t>
      </w:r>
      <w:r w:rsidR="00BF094B">
        <w:t>которые</w:t>
      </w:r>
      <w:r w:rsidR="00BF094B" w:rsidRPr="00BF094B">
        <w:t xml:space="preserve"> </w:t>
      </w:r>
      <w:r w:rsidR="00BF094B">
        <w:t>могут</w:t>
      </w:r>
      <w:r w:rsidR="00BF094B" w:rsidRPr="00BF094B">
        <w:t xml:space="preserve"> </w:t>
      </w:r>
      <w:r w:rsidR="00BF094B">
        <w:t>подать</w:t>
      </w:r>
      <w:r w:rsidR="00BF094B" w:rsidRPr="00BF094B">
        <w:t xml:space="preserve"> </w:t>
      </w:r>
      <w:r w:rsidR="00BF094B">
        <w:t>жалобу</w:t>
      </w:r>
      <w:r w:rsidR="00BF094B" w:rsidRPr="00BF094B">
        <w:t xml:space="preserve"> </w:t>
      </w:r>
      <w:r w:rsidR="00BF094B">
        <w:t>в</w:t>
      </w:r>
      <w:r w:rsidR="00BF094B" w:rsidRPr="00BF094B">
        <w:t xml:space="preserve"> </w:t>
      </w:r>
      <w:r w:rsidR="00BF094B">
        <w:t>случае</w:t>
      </w:r>
      <w:r w:rsidR="00BF094B" w:rsidRPr="00BF094B">
        <w:t xml:space="preserve">, </w:t>
      </w:r>
      <w:r w:rsidR="00BF094B">
        <w:t>если они подвергаются насилию</w:t>
      </w:r>
      <w:r w:rsidR="00AD3B41">
        <w:t xml:space="preserve">.  </w:t>
      </w:r>
      <w:r w:rsidR="00BF094B">
        <w:t>Он</w:t>
      </w:r>
      <w:r w:rsidR="00BF094B" w:rsidRPr="00BF094B">
        <w:t xml:space="preserve"> </w:t>
      </w:r>
      <w:r w:rsidR="00BF094B">
        <w:t>признает</w:t>
      </w:r>
      <w:r w:rsidR="00BF094B" w:rsidRPr="00BF094B">
        <w:t xml:space="preserve">, </w:t>
      </w:r>
      <w:r w:rsidR="00BF094B">
        <w:t>что</w:t>
      </w:r>
      <w:r w:rsidR="00BF094B" w:rsidRPr="00BF094B">
        <w:t xml:space="preserve"> </w:t>
      </w:r>
      <w:r w:rsidR="00AF18F7">
        <w:t>заработная плата</w:t>
      </w:r>
      <w:r w:rsidR="00BF094B" w:rsidRPr="00BF094B">
        <w:t xml:space="preserve"> </w:t>
      </w:r>
      <w:r w:rsidR="00BF094B">
        <w:t>в</w:t>
      </w:r>
      <w:r w:rsidR="00BF094B" w:rsidRPr="00BF094B">
        <w:t xml:space="preserve"> 1 000 </w:t>
      </w:r>
      <w:r w:rsidR="00BF094B">
        <w:t>ри</w:t>
      </w:r>
      <w:r w:rsidR="007A3339">
        <w:t>е</w:t>
      </w:r>
      <w:r w:rsidR="00BF094B">
        <w:t>лей, котор</w:t>
      </w:r>
      <w:r w:rsidR="00AF18F7">
        <w:t>ую</w:t>
      </w:r>
      <w:r w:rsidR="00BF094B">
        <w:t xml:space="preserve"> получают заключенные, довольно скромн</w:t>
      </w:r>
      <w:r w:rsidR="00AF18F7">
        <w:t>ая</w:t>
      </w:r>
      <w:r w:rsidR="00AD3B41">
        <w:t xml:space="preserve">.  </w:t>
      </w:r>
      <w:r w:rsidR="00BF094B">
        <w:t>Однако</w:t>
      </w:r>
      <w:r w:rsidR="00BF094B" w:rsidRPr="000B0216">
        <w:t xml:space="preserve"> </w:t>
      </w:r>
      <w:r w:rsidR="00BF094B">
        <w:t>если</w:t>
      </w:r>
      <w:r w:rsidR="00BF094B" w:rsidRPr="000B0216">
        <w:t xml:space="preserve"> </w:t>
      </w:r>
      <w:r w:rsidR="00BF094B">
        <w:t>е</w:t>
      </w:r>
      <w:r w:rsidR="00AF18F7">
        <w:t>е</w:t>
      </w:r>
      <w:r w:rsidR="00BF094B" w:rsidRPr="000B0216">
        <w:t xml:space="preserve"> </w:t>
      </w:r>
      <w:r w:rsidR="00BF094B">
        <w:t>сравнить</w:t>
      </w:r>
      <w:r w:rsidR="00BF094B" w:rsidRPr="000B0216">
        <w:t xml:space="preserve"> </w:t>
      </w:r>
      <w:r w:rsidR="00BF094B">
        <w:t>с</w:t>
      </w:r>
      <w:r w:rsidR="00BF094B" w:rsidRPr="000B0216">
        <w:t xml:space="preserve"> </w:t>
      </w:r>
      <w:r w:rsidR="00BF094B">
        <w:t>суммой</w:t>
      </w:r>
      <w:r w:rsidR="00BF094B" w:rsidRPr="000B0216">
        <w:t xml:space="preserve">, </w:t>
      </w:r>
      <w:r w:rsidR="00BF094B">
        <w:t>которую</w:t>
      </w:r>
      <w:r w:rsidR="00BF094B" w:rsidRPr="000B0216">
        <w:t xml:space="preserve"> </w:t>
      </w:r>
      <w:r w:rsidR="00BF094B">
        <w:t>рабочий</w:t>
      </w:r>
      <w:r w:rsidR="00BF094B" w:rsidRPr="000B0216">
        <w:t xml:space="preserve"> </w:t>
      </w:r>
      <w:r w:rsidR="00BF094B">
        <w:t>тратит</w:t>
      </w:r>
      <w:r w:rsidR="00BF094B" w:rsidRPr="000B0216">
        <w:t xml:space="preserve">, </w:t>
      </w:r>
      <w:r w:rsidR="00BF094B">
        <w:t>например</w:t>
      </w:r>
      <w:r w:rsidR="00BF094B" w:rsidRPr="000B0216">
        <w:t xml:space="preserve">, </w:t>
      </w:r>
      <w:r w:rsidR="00BF094B">
        <w:t>на</w:t>
      </w:r>
      <w:r w:rsidR="00BF094B" w:rsidRPr="000B0216">
        <w:t xml:space="preserve"> </w:t>
      </w:r>
      <w:r w:rsidR="00BF094B">
        <w:t>еду</w:t>
      </w:r>
      <w:r w:rsidR="00BF094B" w:rsidRPr="000B0216">
        <w:t xml:space="preserve">, </w:t>
      </w:r>
      <w:r w:rsidR="00C42873">
        <w:t>она станет намного более существенной</w:t>
      </w:r>
      <w:r w:rsidR="00AD3B41">
        <w:t xml:space="preserve">.  </w:t>
      </w:r>
      <w:r w:rsidR="000B0216">
        <w:t>В</w:t>
      </w:r>
      <w:r w:rsidR="00F12456">
        <w:t>о всех</w:t>
      </w:r>
      <w:r w:rsidR="000B0216" w:rsidRPr="00521E9C">
        <w:t xml:space="preserve"> </w:t>
      </w:r>
      <w:r w:rsidR="000B0216">
        <w:t>тюрьм</w:t>
      </w:r>
      <w:r w:rsidR="00F12456">
        <w:t>ах имеется</w:t>
      </w:r>
      <w:r w:rsidR="000B0216" w:rsidRPr="00521E9C">
        <w:t xml:space="preserve"> </w:t>
      </w:r>
      <w:r w:rsidR="00C42873">
        <w:t>водопровод</w:t>
      </w:r>
      <w:r w:rsidR="00AD3B41">
        <w:t xml:space="preserve">.  </w:t>
      </w:r>
      <w:r w:rsidR="000B0216">
        <w:t>Несомненно</w:t>
      </w:r>
      <w:r w:rsidR="000B0216" w:rsidRPr="000B0216">
        <w:t xml:space="preserve">, </w:t>
      </w:r>
      <w:r w:rsidR="000B0216">
        <w:t>еще</w:t>
      </w:r>
      <w:r w:rsidR="000B0216" w:rsidRPr="000B0216">
        <w:t xml:space="preserve"> </w:t>
      </w:r>
      <w:r w:rsidR="000B0216">
        <w:t>есть</w:t>
      </w:r>
      <w:r w:rsidR="000B0216" w:rsidRPr="000B0216">
        <w:t xml:space="preserve"> </w:t>
      </w:r>
      <w:r w:rsidR="007A3339">
        <w:t>над чем поработать</w:t>
      </w:r>
      <w:r w:rsidR="000B0216" w:rsidRPr="000B0216">
        <w:t xml:space="preserve"> </w:t>
      </w:r>
      <w:r w:rsidR="000B0216">
        <w:t>для</w:t>
      </w:r>
      <w:r w:rsidR="000B0216" w:rsidRPr="000B0216">
        <w:t xml:space="preserve"> </w:t>
      </w:r>
      <w:r w:rsidR="000B0216">
        <w:t>улучшения</w:t>
      </w:r>
      <w:r w:rsidR="000B0216" w:rsidRPr="000B0216">
        <w:t xml:space="preserve"> </w:t>
      </w:r>
      <w:r w:rsidR="000B0216">
        <w:t>данной</w:t>
      </w:r>
      <w:r w:rsidR="000B0216" w:rsidRPr="000B0216">
        <w:t xml:space="preserve"> </w:t>
      </w:r>
      <w:r w:rsidR="000B0216">
        <w:t>ситуации, но не хватает средств</w:t>
      </w:r>
      <w:r w:rsidR="00AD3B41">
        <w:t xml:space="preserve">.  </w:t>
      </w:r>
    </w:p>
    <w:p w:rsidR="00187373" w:rsidRPr="00521E9C" w:rsidRDefault="00187373" w:rsidP="00841A21"/>
    <w:p w:rsidR="00420E7A" w:rsidRPr="00025F9C" w:rsidRDefault="00C42873" w:rsidP="00841A21">
      <w:r>
        <w:t>10.</w:t>
      </w:r>
      <w:r>
        <w:tab/>
      </w:r>
      <w:r w:rsidR="00521E9C">
        <w:t>Он</w:t>
      </w:r>
      <w:r w:rsidR="00521E9C" w:rsidRPr="00521E9C">
        <w:t xml:space="preserve"> </w:t>
      </w:r>
      <w:r w:rsidR="00521E9C">
        <w:t>подтверждает</w:t>
      </w:r>
      <w:r w:rsidR="00521E9C" w:rsidRPr="00521E9C">
        <w:t xml:space="preserve">, </w:t>
      </w:r>
      <w:r w:rsidR="00521E9C">
        <w:t>что</w:t>
      </w:r>
      <w:r w:rsidR="00521E9C" w:rsidRPr="00521E9C">
        <w:t xml:space="preserve"> </w:t>
      </w:r>
      <w:r w:rsidR="00521E9C">
        <w:t>некоторые</w:t>
      </w:r>
      <w:r w:rsidR="00521E9C" w:rsidRPr="00521E9C">
        <w:t xml:space="preserve"> </w:t>
      </w:r>
      <w:r w:rsidR="00BC6E0D">
        <w:t>несовершеннолетние</w:t>
      </w:r>
      <w:r w:rsidR="00521E9C" w:rsidRPr="00521E9C">
        <w:t xml:space="preserve"> </w:t>
      </w:r>
      <w:r w:rsidR="00521E9C">
        <w:t>действительно</w:t>
      </w:r>
      <w:r w:rsidR="00521E9C" w:rsidRPr="00521E9C">
        <w:t xml:space="preserve"> </w:t>
      </w:r>
      <w:r w:rsidR="00BC6E0D">
        <w:t>содержатся</w:t>
      </w:r>
      <w:r w:rsidR="00521E9C" w:rsidRPr="00521E9C">
        <w:t xml:space="preserve"> </w:t>
      </w:r>
      <w:r w:rsidR="00BC6E0D">
        <w:t xml:space="preserve">в </w:t>
      </w:r>
      <w:r w:rsidR="00521E9C">
        <w:t>тюрьм</w:t>
      </w:r>
      <w:r w:rsidR="00BC6E0D">
        <w:t>ах, а не в спецучреждениях</w:t>
      </w:r>
      <w:r w:rsidR="00521E9C">
        <w:t xml:space="preserve"> для м</w:t>
      </w:r>
      <w:r w:rsidR="00BC6E0D">
        <w:t>а</w:t>
      </w:r>
      <w:r w:rsidR="00521E9C">
        <w:t>ло</w:t>
      </w:r>
      <w:r w:rsidR="00BC6E0D">
        <w:t>летних</w:t>
      </w:r>
      <w:r w:rsidR="00521E9C">
        <w:t xml:space="preserve"> правонарушителей</w:t>
      </w:r>
      <w:r w:rsidR="00AD3B41">
        <w:t xml:space="preserve">.  </w:t>
      </w:r>
      <w:r w:rsidR="00521E9C">
        <w:t>Однако</w:t>
      </w:r>
      <w:r w:rsidR="00521E9C" w:rsidRPr="00521E9C">
        <w:t xml:space="preserve"> </w:t>
      </w:r>
      <w:r w:rsidR="00376A80">
        <w:t xml:space="preserve">эта мера была принята по просьбе других </w:t>
      </w:r>
      <w:r w:rsidR="008B5D94">
        <w:t xml:space="preserve">несовершеннолетних, содержащихся в таких спецучреждениях, </w:t>
      </w:r>
      <w:r w:rsidR="00521E9C">
        <w:t>которые</w:t>
      </w:r>
      <w:r w:rsidR="00521E9C" w:rsidRPr="00521E9C">
        <w:t xml:space="preserve"> </w:t>
      </w:r>
      <w:r w:rsidR="008B5D94">
        <w:t>опасались</w:t>
      </w:r>
      <w:r w:rsidR="00521E9C" w:rsidRPr="00521E9C">
        <w:t xml:space="preserve"> </w:t>
      </w:r>
      <w:r w:rsidR="008B5D94">
        <w:t>того, что соседство с данными лицами создает угрозу для их собственной безопасности</w:t>
      </w:r>
      <w:r w:rsidR="00AD3B41">
        <w:t xml:space="preserve">.  </w:t>
      </w:r>
      <w:r w:rsidR="00824D9C">
        <w:t>Именно п</w:t>
      </w:r>
      <w:r w:rsidR="00025F9C">
        <w:t>о</w:t>
      </w:r>
      <w:r w:rsidR="00025F9C" w:rsidRPr="00025F9C">
        <w:t xml:space="preserve"> </w:t>
      </w:r>
      <w:r w:rsidR="00025F9C">
        <w:t>этой</w:t>
      </w:r>
      <w:r w:rsidR="00025F9C" w:rsidRPr="00025F9C">
        <w:t xml:space="preserve"> </w:t>
      </w:r>
      <w:r w:rsidR="00025F9C">
        <w:t>причине</w:t>
      </w:r>
      <w:r w:rsidR="00025F9C" w:rsidRPr="00025F9C">
        <w:t xml:space="preserve"> </w:t>
      </w:r>
      <w:r w:rsidR="00025F9C">
        <w:t>некоторы</w:t>
      </w:r>
      <w:r w:rsidR="00824D9C">
        <w:t>х</w:t>
      </w:r>
      <w:r w:rsidR="00025F9C" w:rsidRPr="00025F9C">
        <w:t xml:space="preserve"> </w:t>
      </w:r>
      <w:r w:rsidR="00032088">
        <w:t>несовершеннолетних правонарушителей</w:t>
      </w:r>
      <w:r w:rsidR="00824D9C">
        <w:t xml:space="preserve"> разместили</w:t>
      </w:r>
      <w:r w:rsidR="00025F9C" w:rsidRPr="00025F9C">
        <w:t xml:space="preserve"> </w:t>
      </w:r>
      <w:r w:rsidR="00025F9C">
        <w:t>в центр</w:t>
      </w:r>
      <w:r w:rsidR="002E5618">
        <w:t>ах</w:t>
      </w:r>
      <w:r w:rsidR="00025F9C">
        <w:t xml:space="preserve"> предварительного заключения.</w:t>
      </w:r>
    </w:p>
    <w:p w:rsidR="00187373" w:rsidRPr="00025F9C" w:rsidRDefault="00187373" w:rsidP="00841A21"/>
    <w:p w:rsidR="00841A21" w:rsidRPr="00FA1F17" w:rsidRDefault="00032088" w:rsidP="00841A21">
      <w:r>
        <w:t>11.</w:t>
      </w:r>
      <w:r>
        <w:tab/>
      </w:r>
      <w:r w:rsidR="006023E3">
        <w:t>Отвечая</w:t>
      </w:r>
      <w:r w:rsidR="006023E3" w:rsidRPr="006023E3">
        <w:t xml:space="preserve"> </w:t>
      </w:r>
      <w:r w:rsidR="006023E3">
        <w:t>на</w:t>
      </w:r>
      <w:r w:rsidR="006023E3" w:rsidRPr="006023E3">
        <w:t xml:space="preserve"> </w:t>
      </w:r>
      <w:r w:rsidR="006023E3">
        <w:t>вопросы</w:t>
      </w:r>
      <w:r w:rsidR="006023E3" w:rsidRPr="006023E3">
        <w:t xml:space="preserve"> </w:t>
      </w:r>
      <w:r w:rsidR="006023E3">
        <w:t xml:space="preserve">касательно свободы </w:t>
      </w:r>
      <w:r>
        <w:t>в</w:t>
      </w:r>
      <w:r w:rsidR="006023E3">
        <w:t xml:space="preserve">ыражения в Камбодже, он говорит, что </w:t>
      </w:r>
      <w:r w:rsidR="002E5618">
        <w:t>в стране действует</w:t>
      </w:r>
      <w:r w:rsidR="006023E3">
        <w:t xml:space="preserve"> 70 печатных орган</w:t>
      </w:r>
      <w:r>
        <w:t>ов</w:t>
      </w:r>
      <w:r w:rsidR="006023E3">
        <w:t xml:space="preserve">, 10 </w:t>
      </w:r>
      <w:r w:rsidR="009B2306">
        <w:t xml:space="preserve">из которых </w:t>
      </w:r>
      <w:r>
        <w:t>выходят</w:t>
      </w:r>
      <w:r w:rsidR="006023E3">
        <w:t xml:space="preserve"> на иностранных языках</w:t>
      </w:r>
      <w:r w:rsidR="00AD3B41">
        <w:t xml:space="preserve">.  </w:t>
      </w:r>
      <w:r w:rsidR="00814CFA">
        <w:t>Печатные</w:t>
      </w:r>
      <w:r w:rsidR="00814CFA" w:rsidRPr="00814CFA">
        <w:t xml:space="preserve"> </w:t>
      </w:r>
      <w:r w:rsidR="00814CFA">
        <w:t>органы</w:t>
      </w:r>
      <w:r w:rsidR="00814CFA" w:rsidRPr="00814CFA">
        <w:t xml:space="preserve"> </w:t>
      </w:r>
      <w:r w:rsidR="00814CFA">
        <w:t>обладают</w:t>
      </w:r>
      <w:r w:rsidR="00814CFA" w:rsidRPr="00814CFA">
        <w:t xml:space="preserve"> </w:t>
      </w:r>
      <w:r w:rsidR="00814CFA">
        <w:t>огромной</w:t>
      </w:r>
      <w:r w:rsidR="00814CFA" w:rsidRPr="00814CFA">
        <w:t xml:space="preserve"> </w:t>
      </w:r>
      <w:r w:rsidR="00814CFA">
        <w:t>свободой</w:t>
      </w:r>
      <w:r w:rsidR="00814CFA" w:rsidRPr="00814CFA">
        <w:t xml:space="preserve">, </w:t>
      </w:r>
      <w:r w:rsidR="00814CFA">
        <w:t>иногда</w:t>
      </w:r>
      <w:r w:rsidR="00814CFA" w:rsidRPr="00814CFA">
        <w:t xml:space="preserve"> </w:t>
      </w:r>
      <w:r w:rsidR="00814CFA">
        <w:t>они</w:t>
      </w:r>
      <w:r w:rsidR="00814CFA" w:rsidRPr="00814CFA">
        <w:t xml:space="preserve"> </w:t>
      </w:r>
      <w:r w:rsidR="009B2306">
        <w:t xml:space="preserve">ею </w:t>
      </w:r>
      <w:r w:rsidR="00814CFA">
        <w:t>даже</w:t>
      </w:r>
      <w:r w:rsidR="00814CFA" w:rsidRPr="00814CFA">
        <w:t xml:space="preserve"> </w:t>
      </w:r>
      <w:r w:rsidR="002E5618">
        <w:t>злоупотребляют</w:t>
      </w:r>
      <w:r w:rsidR="00814CFA">
        <w:t xml:space="preserve">, например, </w:t>
      </w:r>
      <w:r w:rsidR="00F12456">
        <w:t>допуская</w:t>
      </w:r>
      <w:r w:rsidR="00814CFA" w:rsidRPr="00814CFA">
        <w:t xml:space="preserve"> </w:t>
      </w:r>
      <w:r w:rsidR="002E5618">
        <w:t>оскорбительными</w:t>
      </w:r>
      <w:r w:rsidR="00814CFA">
        <w:t xml:space="preserve"> замечаниями в адрес королевской семьи</w:t>
      </w:r>
      <w:r w:rsidR="00AD3B41">
        <w:t xml:space="preserve">.  </w:t>
      </w:r>
      <w:r w:rsidR="00814CFA">
        <w:t>Однако</w:t>
      </w:r>
      <w:r w:rsidR="00814CFA" w:rsidRPr="00814CFA">
        <w:t xml:space="preserve">, </w:t>
      </w:r>
      <w:r w:rsidR="00814CFA">
        <w:t>насколько</w:t>
      </w:r>
      <w:r w:rsidR="00814CFA" w:rsidRPr="00814CFA">
        <w:t xml:space="preserve"> </w:t>
      </w:r>
      <w:r w:rsidR="00814CFA">
        <w:t>ему</w:t>
      </w:r>
      <w:r w:rsidR="00814CFA" w:rsidRPr="00814CFA">
        <w:t xml:space="preserve"> </w:t>
      </w:r>
      <w:r w:rsidR="00814CFA">
        <w:t>известно</w:t>
      </w:r>
      <w:r w:rsidR="00814CFA" w:rsidRPr="00814CFA">
        <w:t xml:space="preserve">, </w:t>
      </w:r>
      <w:r w:rsidR="00814CFA">
        <w:t>еще</w:t>
      </w:r>
      <w:r w:rsidR="00814CFA" w:rsidRPr="00814CFA">
        <w:t xml:space="preserve"> </w:t>
      </w:r>
      <w:r w:rsidR="00814CFA">
        <w:t>ни</w:t>
      </w:r>
      <w:r w:rsidR="00814CFA" w:rsidRPr="00814CFA">
        <w:t xml:space="preserve"> </w:t>
      </w:r>
      <w:r w:rsidR="00814CFA">
        <w:t>одного</w:t>
      </w:r>
      <w:r w:rsidR="00814CFA" w:rsidRPr="00814CFA">
        <w:t xml:space="preserve"> </w:t>
      </w:r>
      <w:r w:rsidR="00814CFA">
        <w:t>журналиста</w:t>
      </w:r>
      <w:r w:rsidR="00814CFA" w:rsidRPr="00814CFA">
        <w:t xml:space="preserve"> </w:t>
      </w:r>
      <w:r w:rsidR="00814CFA">
        <w:t>не арестовали за то, что он пишет</w:t>
      </w:r>
      <w:r w:rsidR="00AD3B41">
        <w:t xml:space="preserve">.  </w:t>
      </w:r>
      <w:r w:rsidR="00814CFA">
        <w:t>В</w:t>
      </w:r>
      <w:r w:rsidR="00AD3EEA">
        <w:rPr>
          <w:lang w:val="en-US"/>
        </w:rPr>
        <w:t> </w:t>
      </w:r>
      <w:r w:rsidR="00814CFA">
        <w:t>Камбодже</w:t>
      </w:r>
      <w:r w:rsidR="00814CFA" w:rsidRPr="00814CFA">
        <w:t xml:space="preserve"> </w:t>
      </w:r>
      <w:r w:rsidR="00814CFA">
        <w:t>шесть телевизионных каналов, один из которых государственный, и 12</w:t>
      </w:r>
      <w:r w:rsidR="00AD3EEA">
        <w:rPr>
          <w:lang w:val="en-US"/>
        </w:rPr>
        <w:t> </w:t>
      </w:r>
      <w:r w:rsidR="00814CFA">
        <w:t>радиостанций</w:t>
      </w:r>
      <w:r w:rsidR="00AD3B41">
        <w:t xml:space="preserve">.  </w:t>
      </w:r>
      <w:r w:rsidR="00B6655B">
        <w:t>Имеются д</w:t>
      </w:r>
      <w:r w:rsidR="00814CFA">
        <w:t>ве религиозные радиостанции</w:t>
      </w:r>
      <w:r w:rsidR="00B6655B">
        <w:t>, причем</w:t>
      </w:r>
      <w:r w:rsidR="00814CFA">
        <w:t xml:space="preserve"> обе католические</w:t>
      </w:r>
      <w:r w:rsidR="00AD3B41">
        <w:t xml:space="preserve">.  </w:t>
      </w:r>
      <w:r w:rsidR="00814CFA">
        <w:t>Хотя</w:t>
      </w:r>
      <w:r w:rsidR="00814CFA" w:rsidRPr="00FA1F17">
        <w:t xml:space="preserve"> </w:t>
      </w:r>
      <w:r w:rsidR="00FA1F17">
        <w:t>буддизм</w:t>
      </w:r>
      <w:r w:rsidR="00FA1F17" w:rsidRPr="00FA1F17">
        <w:t xml:space="preserve"> </w:t>
      </w:r>
      <w:r w:rsidR="00FA1F17">
        <w:t xml:space="preserve">– государственная религия, у нее нет своей радиостанции из-за </w:t>
      </w:r>
      <w:r w:rsidR="009B2306">
        <w:t>нехватки</w:t>
      </w:r>
      <w:r w:rsidR="00FA1F17">
        <w:t xml:space="preserve"> финансовых </w:t>
      </w:r>
      <w:r w:rsidR="009B2306">
        <w:t>средств</w:t>
      </w:r>
      <w:r w:rsidR="00FA1F17">
        <w:t>.</w:t>
      </w:r>
    </w:p>
    <w:p w:rsidR="00841A21" w:rsidRPr="00FA1F17" w:rsidRDefault="00841A21" w:rsidP="00841A21"/>
    <w:p w:rsidR="00420E7A" w:rsidRPr="0092026E" w:rsidRDefault="009B2306" w:rsidP="00841A21">
      <w:r>
        <w:t>12.</w:t>
      </w:r>
      <w:r>
        <w:tab/>
      </w:r>
      <w:r w:rsidR="00FA1F17">
        <w:t>И последнее, был задан вопрос о регистрации новорожденных детей</w:t>
      </w:r>
      <w:r w:rsidR="00AD3B41">
        <w:t xml:space="preserve">.  </w:t>
      </w:r>
      <w:r w:rsidR="00FA1F17">
        <w:t xml:space="preserve">Он говорит, что на момент упомянутых событий политическая партия обвинила правительство в регистрации новорожденных </w:t>
      </w:r>
      <w:r w:rsidR="004D37E7">
        <w:t xml:space="preserve">детей </w:t>
      </w:r>
      <w:r w:rsidR="00FA1F17">
        <w:t>членов иностранных меньшинств</w:t>
      </w:r>
      <w:r w:rsidR="00AD3B41">
        <w:t xml:space="preserve">.  </w:t>
      </w:r>
      <w:r w:rsidR="0092026E">
        <w:t>Правительство</w:t>
      </w:r>
      <w:r w:rsidR="0092026E" w:rsidRPr="0092026E">
        <w:t xml:space="preserve"> </w:t>
      </w:r>
      <w:r w:rsidR="0092026E">
        <w:t>и</w:t>
      </w:r>
      <w:r w:rsidR="0092026E" w:rsidRPr="0092026E">
        <w:t xml:space="preserve"> </w:t>
      </w:r>
      <w:r w:rsidR="0092026E">
        <w:t>партии</w:t>
      </w:r>
      <w:r w:rsidR="0092026E" w:rsidRPr="0092026E">
        <w:t xml:space="preserve">, </w:t>
      </w:r>
      <w:r w:rsidR="0092026E">
        <w:t>представленные</w:t>
      </w:r>
      <w:r w:rsidR="0092026E" w:rsidRPr="0092026E">
        <w:t xml:space="preserve"> </w:t>
      </w:r>
      <w:r w:rsidR="0092026E">
        <w:t>в</w:t>
      </w:r>
      <w:r w:rsidR="0092026E" w:rsidRPr="0092026E">
        <w:t xml:space="preserve"> </w:t>
      </w:r>
      <w:r w:rsidR="0092026E">
        <w:t>Национальной</w:t>
      </w:r>
      <w:r w:rsidR="0092026E" w:rsidRPr="0092026E">
        <w:t xml:space="preserve"> </w:t>
      </w:r>
      <w:r w:rsidR="0092026E">
        <w:t>ассамблее</w:t>
      </w:r>
      <w:r w:rsidR="009C5AAB">
        <w:t>,</w:t>
      </w:r>
      <w:r w:rsidR="0092026E" w:rsidRPr="0092026E">
        <w:t xml:space="preserve"> </w:t>
      </w:r>
      <w:r w:rsidR="004D37E7">
        <w:t>решили</w:t>
      </w:r>
      <w:r w:rsidR="0092026E" w:rsidRPr="0092026E">
        <w:t xml:space="preserve"> </w:t>
      </w:r>
      <w:r w:rsidR="0092026E">
        <w:t>временно</w:t>
      </w:r>
      <w:r w:rsidR="0092026E" w:rsidRPr="0092026E">
        <w:t xml:space="preserve"> </w:t>
      </w:r>
      <w:r w:rsidR="004D37E7">
        <w:t xml:space="preserve">прекратить </w:t>
      </w:r>
      <w:r w:rsidR="0092026E">
        <w:t>данн</w:t>
      </w:r>
      <w:r w:rsidR="004D37E7">
        <w:t>ы</w:t>
      </w:r>
      <w:r w:rsidR="0092026E">
        <w:t>й</w:t>
      </w:r>
      <w:r w:rsidR="0092026E" w:rsidRPr="0092026E">
        <w:t xml:space="preserve"> </w:t>
      </w:r>
      <w:r w:rsidR="004D37E7">
        <w:t>процесс</w:t>
      </w:r>
      <w:r w:rsidR="0092026E" w:rsidRPr="0092026E">
        <w:t xml:space="preserve">, </w:t>
      </w:r>
      <w:r w:rsidR="0092026E">
        <w:t>котор</w:t>
      </w:r>
      <w:r w:rsidR="004D37E7">
        <w:t>ый</w:t>
      </w:r>
      <w:r w:rsidR="0092026E">
        <w:t xml:space="preserve"> все равно </w:t>
      </w:r>
      <w:r w:rsidR="004D37E7">
        <w:t>продолжается</w:t>
      </w:r>
      <w:r w:rsidR="0092026E">
        <w:t xml:space="preserve">, так как у властей нет </w:t>
      </w:r>
      <w:r w:rsidR="009C5AAB">
        <w:t>возможности</w:t>
      </w:r>
      <w:r w:rsidR="0092026E">
        <w:t xml:space="preserve"> контролировать</w:t>
      </w:r>
      <w:r w:rsidR="009C5AAB">
        <w:t>, как</w:t>
      </w:r>
      <w:r w:rsidR="0092026E">
        <w:t xml:space="preserve"> применяются </w:t>
      </w:r>
      <w:r w:rsidR="009C5AAB">
        <w:t xml:space="preserve">на практике </w:t>
      </w:r>
      <w:r w:rsidR="0092026E">
        <w:t>их решения.</w:t>
      </w:r>
    </w:p>
    <w:p w:rsidR="00A86720" w:rsidRPr="0092026E" w:rsidRDefault="00A86720" w:rsidP="00841A21"/>
    <w:p w:rsidR="00420E7A" w:rsidRPr="003D159B" w:rsidRDefault="0050218D" w:rsidP="00841A21">
      <w:r>
        <w:t>13.</w:t>
      </w:r>
      <w:r>
        <w:tab/>
      </w:r>
      <w:r w:rsidR="008C56D7" w:rsidRPr="00143C41">
        <w:rPr>
          <w:u w:val="single"/>
        </w:rPr>
        <w:t>Г-жа Э</w:t>
      </w:r>
      <w:r w:rsidR="00AA67EA" w:rsidRPr="00143C41">
        <w:rPr>
          <w:u w:val="single"/>
        </w:rPr>
        <w:t>В</w:t>
      </w:r>
      <w:r w:rsidR="008C56D7" w:rsidRPr="00143C41">
        <w:rPr>
          <w:u w:val="single"/>
        </w:rPr>
        <w:t>АТ</w:t>
      </w:r>
      <w:r w:rsidR="008C56D7" w:rsidRPr="003D159B">
        <w:t xml:space="preserve"> </w:t>
      </w:r>
      <w:r w:rsidR="00143C41">
        <w:t xml:space="preserve">говорит, что, насколько она </w:t>
      </w:r>
      <w:r w:rsidR="003D159B">
        <w:t>понимает</w:t>
      </w:r>
      <w:r w:rsidR="003D159B" w:rsidRPr="003D159B">
        <w:t xml:space="preserve">, </w:t>
      </w:r>
      <w:r w:rsidR="003D159B">
        <w:t>при</w:t>
      </w:r>
      <w:r w:rsidR="003D159B" w:rsidRPr="003D159B">
        <w:t xml:space="preserve"> </w:t>
      </w:r>
      <w:r w:rsidR="003D159B">
        <w:t>определенных</w:t>
      </w:r>
      <w:r w:rsidR="003D159B" w:rsidRPr="003D159B">
        <w:t xml:space="preserve"> </w:t>
      </w:r>
      <w:r w:rsidR="003D159B">
        <w:t>обстоятельствах</w:t>
      </w:r>
      <w:r w:rsidR="003D159B" w:rsidRPr="003D159B">
        <w:t xml:space="preserve"> </w:t>
      </w:r>
      <w:r w:rsidR="003D159B">
        <w:t>В</w:t>
      </w:r>
      <w:r w:rsidR="00AA67EA">
        <w:t>ысший</w:t>
      </w:r>
      <w:r w:rsidR="003D159B" w:rsidRPr="003D159B">
        <w:t xml:space="preserve"> </w:t>
      </w:r>
      <w:r w:rsidR="003D159B">
        <w:t>совет</w:t>
      </w:r>
      <w:r w:rsidR="003D159B" w:rsidRPr="003D159B">
        <w:t xml:space="preserve"> </w:t>
      </w:r>
      <w:r w:rsidR="00AA67EA">
        <w:t>магистрат</w:t>
      </w:r>
      <w:r w:rsidR="0057369B">
        <w:t>уры</w:t>
      </w:r>
      <w:r w:rsidR="003D159B" w:rsidRPr="003D159B">
        <w:t xml:space="preserve"> </w:t>
      </w:r>
      <w:r w:rsidR="003D159B">
        <w:t xml:space="preserve">может приостановить или признать недействительным решение суда, и </w:t>
      </w:r>
      <w:r w:rsidR="00143C41">
        <w:t xml:space="preserve">она </w:t>
      </w:r>
      <w:r w:rsidR="003D159B">
        <w:t>хотела бы точно знать, что это за обстоятельства</w:t>
      </w:r>
      <w:r w:rsidR="00AD3B41">
        <w:t xml:space="preserve">.  </w:t>
      </w:r>
      <w:r w:rsidR="003D159B">
        <w:t>Она</w:t>
      </w:r>
      <w:r w:rsidR="003D159B" w:rsidRPr="003D159B">
        <w:t xml:space="preserve"> </w:t>
      </w:r>
      <w:r w:rsidR="003D159B">
        <w:t>также</w:t>
      </w:r>
      <w:r w:rsidR="003D159B" w:rsidRPr="003D159B">
        <w:t xml:space="preserve"> </w:t>
      </w:r>
      <w:r w:rsidR="003D159B">
        <w:t>привлекает</w:t>
      </w:r>
      <w:r w:rsidR="003D159B" w:rsidRPr="003D159B">
        <w:t xml:space="preserve"> </w:t>
      </w:r>
      <w:r w:rsidR="003D159B">
        <w:t>внимание</w:t>
      </w:r>
      <w:r w:rsidR="003D159B" w:rsidRPr="003D159B">
        <w:t xml:space="preserve"> </w:t>
      </w:r>
      <w:r w:rsidR="003D159B">
        <w:t>делегации</w:t>
      </w:r>
      <w:r w:rsidR="003D159B" w:rsidRPr="003D159B">
        <w:t xml:space="preserve"> </w:t>
      </w:r>
      <w:r w:rsidR="003D159B">
        <w:t>Камбоджи</w:t>
      </w:r>
      <w:r w:rsidR="003D159B" w:rsidRPr="003D159B">
        <w:t xml:space="preserve"> </w:t>
      </w:r>
      <w:r w:rsidR="003D159B">
        <w:t>к</w:t>
      </w:r>
      <w:r w:rsidR="003D159B" w:rsidRPr="003D159B">
        <w:t xml:space="preserve"> </w:t>
      </w:r>
      <w:r w:rsidR="003D159B">
        <w:t>тому</w:t>
      </w:r>
      <w:r w:rsidR="003D159B" w:rsidRPr="003D159B">
        <w:t xml:space="preserve"> </w:t>
      </w:r>
      <w:r w:rsidR="003D159B">
        <w:t>факту</w:t>
      </w:r>
      <w:r w:rsidR="003D159B" w:rsidRPr="003D159B">
        <w:t xml:space="preserve">, </w:t>
      </w:r>
      <w:r w:rsidR="003D159B">
        <w:t>что</w:t>
      </w:r>
      <w:r w:rsidR="003D159B" w:rsidRPr="003D159B">
        <w:t xml:space="preserve"> </w:t>
      </w:r>
      <w:r w:rsidR="003D159B">
        <w:t>вопросы</w:t>
      </w:r>
      <w:r w:rsidR="003D159B" w:rsidRPr="003D159B">
        <w:t xml:space="preserve"> </w:t>
      </w:r>
      <w:r w:rsidR="003D159B">
        <w:t>о</w:t>
      </w:r>
      <w:r w:rsidR="003D159B" w:rsidRPr="003D159B">
        <w:t xml:space="preserve"> </w:t>
      </w:r>
      <w:r w:rsidR="00AA67EA">
        <w:t>бытовом</w:t>
      </w:r>
      <w:r w:rsidR="003D159B" w:rsidRPr="003D159B">
        <w:t xml:space="preserve"> </w:t>
      </w:r>
      <w:r w:rsidR="003D159B">
        <w:t>насили</w:t>
      </w:r>
      <w:r w:rsidR="00AA67EA">
        <w:t>и</w:t>
      </w:r>
      <w:r w:rsidR="003D159B" w:rsidRPr="003D159B">
        <w:t xml:space="preserve"> </w:t>
      </w:r>
      <w:r w:rsidR="00AA67EA">
        <w:t>были подняты</w:t>
      </w:r>
      <w:r w:rsidR="003D159B">
        <w:t xml:space="preserve"> </w:t>
      </w:r>
      <w:r w:rsidR="00AA67EA">
        <w:t>в прямой связи с тем,</w:t>
      </w:r>
      <w:r w:rsidR="003D159B">
        <w:t xml:space="preserve"> о чем говорится в докладе </w:t>
      </w:r>
      <w:r w:rsidR="00841A21" w:rsidRPr="003D159B">
        <w:t>(</w:t>
      </w:r>
      <w:r w:rsidR="00841A21" w:rsidRPr="00841A21">
        <w:rPr>
          <w:lang w:val="en-US"/>
        </w:rPr>
        <w:t>CCPR</w:t>
      </w:r>
      <w:r w:rsidR="00841A21" w:rsidRPr="003D159B">
        <w:t>/</w:t>
      </w:r>
      <w:r w:rsidR="00841A21" w:rsidRPr="00841A21">
        <w:rPr>
          <w:lang w:val="en-US"/>
        </w:rPr>
        <w:t>C</w:t>
      </w:r>
      <w:r w:rsidR="00841A21" w:rsidRPr="003D159B">
        <w:t>/81/</w:t>
      </w:r>
      <w:r w:rsidR="00841A21" w:rsidRPr="00841A21">
        <w:rPr>
          <w:lang w:val="en-US"/>
        </w:rPr>
        <w:t>Add</w:t>
      </w:r>
      <w:r w:rsidR="00841A21" w:rsidRPr="003D159B">
        <w:t xml:space="preserve">.12), </w:t>
      </w:r>
      <w:r w:rsidR="003D159B">
        <w:t xml:space="preserve">особенно </w:t>
      </w:r>
      <w:r w:rsidR="00AA67EA">
        <w:t xml:space="preserve">его </w:t>
      </w:r>
      <w:r w:rsidR="003D159B">
        <w:t>пунктах 325, 333 и 339.</w:t>
      </w:r>
    </w:p>
    <w:p w:rsidR="00A86720" w:rsidRPr="003D159B" w:rsidRDefault="00A86720" w:rsidP="00841A21"/>
    <w:p w:rsidR="00420E7A" w:rsidRPr="00F64D44" w:rsidRDefault="00143C41" w:rsidP="00841A21">
      <w:r>
        <w:t>14.</w:t>
      </w:r>
      <w:r>
        <w:tab/>
      </w:r>
      <w:r w:rsidR="003D159B" w:rsidRPr="00143C41">
        <w:rPr>
          <w:u w:val="single"/>
        </w:rPr>
        <w:t>Г-н ЗАХИ</w:t>
      </w:r>
      <w:r w:rsidR="00827A30" w:rsidRPr="00143C41">
        <w:rPr>
          <w:u w:val="single"/>
        </w:rPr>
        <w:t>Я</w:t>
      </w:r>
      <w:r w:rsidR="003D159B" w:rsidRPr="00F64D44">
        <w:t xml:space="preserve">, </w:t>
      </w:r>
      <w:r w:rsidR="003D159B">
        <w:t>отмечая</w:t>
      </w:r>
      <w:r w:rsidR="003D159B" w:rsidRPr="00F64D44">
        <w:t xml:space="preserve">, </w:t>
      </w:r>
      <w:r w:rsidR="003D159B">
        <w:t>что</w:t>
      </w:r>
      <w:r w:rsidR="003D159B" w:rsidRPr="00F64D44">
        <w:t xml:space="preserve"> </w:t>
      </w:r>
      <w:r w:rsidR="003D159B">
        <w:t>буддизм</w:t>
      </w:r>
      <w:r w:rsidR="003D159B" w:rsidRPr="00F64D44">
        <w:t xml:space="preserve"> </w:t>
      </w:r>
      <w:r w:rsidR="003D159B">
        <w:t>является</w:t>
      </w:r>
      <w:r w:rsidR="003D159B" w:rsidRPr="00F64D44">
        <w:t xml:space="preserve"> </w:t>
      </w:r>
      <w:r w:rsidR="003D159B">
        <w:t>государственной</w:t>
      </w:r>
      <w:r w:rsidR="003D159B" w:rsidRPr="00F64D44">
        <w:t xml:space="preserve"> </w:t>
      </w:r>
      <w:r w:rsidR="003D159B">
        <w:t>религией</w:t>
      </w:r>
      <w:r w:rsidR="00F64D44">
        <w:t>, спрашивает о практических последствиях этого для жизн</w:t>
      </w:r>
      <w:r>
        <w:t>и</w:t>
      </w:r>
      <w:r w:rsidR="00F64D44">
        <w:t xml:space="preserve"> граждан.</w:t>
      </w:r>
    </w:p>
    <w:p w:rsidR="00A86720" w:rsidRPr="00F64D44" w:rsidRDefault="00A86720" w:rsidP="00841A21"/>
    <w:p w:rsidR="00420E7A" w:rsidRPr="00F45AE9" w:rsidRDefault="00A353A8" w:rsidP="00841A21">
      <w:r>
        <w:t>15.</w:t>
      </w:r>
      <w:r>
        <w:tab/>
      </w:r>
      <w:r w:rsidR="00685A5A" w:rsidRPr="00685A5A">
        <w:rPr>
          <w:u w:val="single"/>
        </w:rPr>
        <w:t xml:space="preserve">Г-н ОМ </w:t>
      </w:r>
      <w:r w:rsidR="00143C41" w:rsidRPr="00685A5A">
        <w:rPr>
          <w:u w:val="single"/>
        </w:rPr>
        <w:t>Йентиенг</w:t>
      </w:r>
      <w:r w:rsidR="00685A5A" w:rsidRPr="00685A5A">
        <w:t xml:space="preserve"> (</w:t>
      </w:r>
      <w:r w:rsidR="00685A5A">
        <w:t>Камбоджа</w:t>
      </w:r>
      <w:r w:rsidR="00685A5A" w:rsidRPr="00685A5A">
        <w:t xml:space="preserve">), </w:t>
      </w:r>
      <w:r w:rsidR="00685A5A">
        <w:t>возвращаясь</w:t>
      </w:r>
      <w:r w:rsidR="00685A5A" w:rsidRPr="00685A5A">
        <w:t xml:space="preserve"> </w:t>
      </w:r>
      <w:r w:rsidR="00685A5A">
        <w:t>к</w:t>
      </w:r>
      <w:r w:rsidR="00685A5A" w:rsidRPr="00685A5A">
        <w:t xml:space="preserve"> </w:t>
      </w:r>
      <w:r w:rsidR="00B6655B">
        <w:t>вопросу</w:t>
      </w:r>
      <w:r w:rsidR="00685A5A" w:rsidRPr="00685A5A">
        <w:t xml:space="preserve"> </w:t>
      </w:r>
      <w:r w:rsidR="00685A5A">
        <w:t>о</w:t>
      </w:r>
      <w:r w:rsidR="00685A5A" w:rsidRPr="00685A5A">
        <w:t xml:space="preserve"> </w:t>
      </w:r>
      <w:r w:rsidR="00685A5A">
        <w:t>временном</w:t>
      </w:r>
      <w:r w:rsidR="00685A5A" w:rsidRPr="00685A5A">
        <w:t xml:space="preserve"> </w:t>
      </w:r>
      <w:r w:rsidR="00685A5A">
        <w:t>отстранении</w:t>
      </w:r>
      <w:r w:rsidR="00685A5A" w:rsidRPr="00685A5A">
        <w:t xml:space="preserve"> </w:t>
      </w:r>
      <w:r w:rsidR="00685A5A">
        <w:t>трех</w:t>
      </w:r>
      <w:r w:rsidR="00685A5A" w:rsidRPr="00685A5A">
        <w:t xml:space="preserve"> </w:t>
      </w:r>
      <w:r w:rsidR="00685A5A">
        <w:t>судей</w:t>
      </w:r>
      <w:r w:rsidR="00685A5A" w:rsidRPr="00685A5A">
        <w:t xml:space="preserve"> </w:t>
      </w:r>
      <w:r w:rsidR="00685A5A">
        <w:t>по</w:t>
      </w:r>
      <w:r w:rsidR="00685A5A" w:rsidRPr="00685A5A">
        <w:t xml:space="preserve"> </w:t>
      </w:r>
      <w:r w:rsidR="00685A5A">
        <w:t>приказу</w:t>
      </w:r>
      <w:r w:rsidR="00685A5A" w:rsidRPr="00685A5A">
        <w:t xml:space="preserve"> </w:t>
      </w:r>
      <w:r>
        <w:t>м</w:t>
      </w:r>
      <w:r w:rsidR="00685A5A">
        <w:t>инистра</w:t>
      </w:r>
      <w:r w:rsidR="00685A5A" w:rsidRPr="00685A5A">
        <w:t xml:space="preserve"> </w:t>
      </w:r>
      <w:r w:rsidR="00685A5A">
        <w:t>юстиции</w:t>
      </w:r>
      <w:r w:rsidR="00685A5A" w:rsidRPr="00685A5A">
        <w:t xml:space="preserve">, </w:t>
      </w:r>
      <w:r w:rsidR="00685A5A">
        <w:t>заявляет</w:t>
      </w:r>
      <w:r w:rsidR="00685A5A" w:rsidRPr="00685A5A">
        <w:t xml:space="preserve">, </w:t>
      </w:r>
      <w:r w:rsidR="00685A5A">
        <w:t>что</w:t>
      </w:r>
      <w:r w:rsidR="00685A5A" w:rsidRPr="00685A5A">
        <w:t xml:space="preserve"> </w:t>
      </w:r>
      <w:r w:rsidR="00685A5A">
        <w:t>министр</w:t>
      </w:r>
      <w:r w:rsidR="00685A5A" w:rsidRPr="00685A5A">
        <w:t xml:space="preserve"> </w:t>
      </w:r>
      <w:r w:rsidR="00685A5A">
        <w:t>просто</w:t>
      </w:r>
      <w:r w:rsidR="00685A5A" w:rsidRPr="00685A5A">
        <w:t xml:space="preserve"> </w:t>
      </w:r>
      <w:r w:rsidR="0057369B">
        <w:t>готовит</w:t>
      </w:r>
      <w:r w:rsidR="00685A5A" w:rsidRPr="00685A5A">
        <w:t xml:space="preserve"> </w:t>
      </w:r>
      <w:r w:rsidR="00685A5A">
        <w:t>дела</w:t>
      </w:r>
      <w:r w:rsidR="00685A5A" w:rsidRPr="00685A5A">
        <w:t xml:space="preserve"> </w:t>
      </w:r>
      <w:r w:rsidR="00685A5A">
        <w:t>для</w:t>
      </w:r>
      <w:r w:rsidR="0057369B">
        <w:t xml:space="preserve"> Высшего</w:t>
      </w:r>
      <w:r w:rsidR="0057369B" w:rsidRPr="003D159B">
        <w:t xml:space="preserve"> </w:t>
      </w:r>
      <w:r w:rsidR="0057369B">
        <w:t>совета</w:t>
      </w:r>
      <w:r w:rsidR="0057369B" w:rsidRPr="003D159B">
        <w:t xml:space="preserve"> </w:t>
      </w:r>
      <w:r w:rsidR="0057369B">
        <w:t>магистратуры</w:t>
      </w:r>
      <w:r w:rsidR="00685A5A">
        <w:t>, который имеет исключительн</w:t>
      </w:r>
      <w:r w:rsidR="0057369B">
        <w:t>ые</w:t>
      </w:r>
      <w:r w:rsidR="00685A5A">
        <w:t xml:space="preserve"> правомоч</w:t>
      </w:r>
      <w:r w:rsidR="0057369B">
        <w:t>ия</w:t>
      </w:r>
      <w:r w:rsidR="00685A5A">
        <w:t xml:space="preserve"> временно отстранять или </w:t>
      </w:r>
      <w:r>
        <w:t>отрешать от должности</w:t>
      </w:r>
      <w:r w:rsidR="00685A5A">
        <w:t xml:space="preserve"> </w:t>
      </w:r>
      <w:r>
        <w:t>судей</w:t>
      </w:r>
      <w:r w:rsidR="00AD3B41">
        <w:t xml:space="preserve">.  </w:t>
      </w:r>
      <w:r w:rsidR="00685A5A">
        <w:t>В</w:t>
      </w:r>
      <w:r w:rsidR="00685A5A" w:rsidRPr="00C663ED">
        <w:t xml:space="preserve"> </w:t>
      </w:r>
      <w:r w:rsidR="00685A5A">
        <w:t>данном</w:t>
      </w:r>
      <w:r w:rsidR="00685A5A" w:rsidRPr="00C663ED">
        <w:t xml:space="preserve"> </w:t>
      </w:r>
      <w:r w:rsidR="00685A5A">
        <w:t>случае</w:t>
      </w:r>
      <w:r w:rsidR="00685A5A" w:rsidRPr="00C663ED">
        <w:t xml:space="preserve">, </w:t>
      </w:r>
      <w:r w:rsidR="00685A5A">
        <w:t>так</w:t>
      </w:r>
      <w:r w:rsidR="00685A5A" w:rsidRPr="00C663ED">
        <w:t xml:space="preserve"> </w:t>
      </w:r>
      <w:r w:rsidR="00685A5A">
        <w:t>как</w:t>
      </w:r>
      <w:r w:rsidR="00685A5A" w:rsidRPr="00C663ED">
        <w:t xml:space="preserve"> </w:t>
      </w:r>
      <w:r w:rsidR="0057369B">
        <w:t>Высший</w:t>
      </w:r>
      <w:r w:rsidR="0057369B" w:rsidRPr="003D159B">
        <w:t xml:space="preserve"> </w:t>
      </w:r>
      <w:r w:rsidR="0057369B">
        <w:t>совет</w:t>
      </w:r>
      <w:r w:rsidR="0057369B" w:rsidRPr="003D159B">
        <w:t xml:space="preserve"> </w:t>
      </w:r>
      <w:r w:rsidR="0057369B">
        <w:t xml:space="preserve">магистратуры </w:t>
      </w:r>
      <w:r w:rsidR="00685A5A">
        <w:t>не</w:t>
      </w:r>
      <w:r w:rsidR="00685A5A" w:rsidRPr="00C663ED">
        <w:t xml:space="preserve"> </w:t>
      </w:r>
      <w:r w:rsidR="00685A5A">
        <w:t>выполнил</w:t>
      </w:r>
      <w:r w:rsidR="00685A5A" w:rsidRPr="00C663ED">
        <w:t xml:space="preserve"> </w:t>
      </w:r>
      <w:r>
        <w:t>свои функции</w:t>
      </w:r>
      <w:r w:rsidR="00685A5A" w:rsidRPr="00C663ED">
        <w:t xml:space="preserve">, </w:t>
      </w:r>
      <w:r w:rsidR="00685A5A">
        <w:t>министр</w:t>
      </w:r>
      <w:r w:rsidR="00685A5A" w:rsidRPr="00C663ED">
        <w:t xml:space="preserve"> </w:t>
      </w:r>
      <w:r w:rsidR="00685A5A">
        <w:t>юстиции</w:t>
      </w:r>
      <w:r w:rsidR="00685A5A" w:rsidRPr="00C663ED">
        <w:t xml:space="preserve"> </w:t>
      </w:r>
      <w:r w:rsidR="00685A5A">
        <w:t>прин</w:t>
      </w:r>
      <w:r w:rsidR="00080E04">
        <w:t>я</w:t>
      </w:r>
      <w:r w:rsidR="00685A5A">
        <w:t>л</w:t>
      </w:r>
      <w:r w:rsidR="00685A5A" w:rsidRPr="00C663ED">
        <w:t xml:space="preserve"> </w:t>
      </w:r>
      <w:r w:rsidR="00685A5A">
        <w:t>временную</w:t>
      </w:r>
      <w:r w:rsidR="00685A5A" w:rsidRPr="00C663ED">
        <w:t xml:space="preserve"> </w:t>
      </w:r>
      <w:r>
        <w:t>меру</w:t>
      </w:r>
      <w:r w:rsidR="00C663ED" w:rsidRPr="00C663ED">
        <w:t xml:space="preserve"> </w:t>
      </w:r>
      <w:r w:rsidR="00C663ED">
        <w:t>и</w:t>
      </w:r>
      <w:r w:rsidR="00C663ED" w:rsidRPr="00C663ED">
        <w:t xml:space="preserve"> </w:t>
      </w:r>
      <w:r w:rsidR="00504337">
        <w:t>в случае принятия</w:t>
      </w:r>
      <w:r w:rsidR="0057369B" w:rsidRPr="0057369B">
        <w:t xml:space="preserve"> </w:t>
      </w:r>
      <w:r w:rsidR="0057369B">
        <w:t>Высшим</w:t>
      </w:r>
      <w:r w:rsidR="0057369B" w:rsidRPr="003D159B">
        <w:t xml:space="preserve"> </w:t>
      </w:r>
      <w:r w:rsidR="0057369B">
        <w:t>советом</w:t>
      </w:r>
      <w:r w:rsidR="0057369B" w:rsidRPr="003D159B">
        <w:t xml:space="preserve"> </w:t>
      </w:r>
      <w:r w:rsidR="0057369B">
        <w:t>магистратуры</w:t>
      </w:r>
      <w:r w:rsidR="0057369B" w:rsidRPr="00C663ED">
        <w:t xml:space="preserve"> </w:t>
      </w:r>
      <w:r w:rsidR="00504337">
        <w:t>соответствующего</w:t>
      </w:r>
      <w:r w:rsidR="00080E04">
        <w:t xml:space="preserve"> решения </w:t>
      </w:r>
      <w:r w:rsidR="0057369B">
        <w:t>эти</w:t>
      </w:r>
      <w:r w:rsidR="00C663ED" w:rsidRPr="00C663ED">
        <w:t xml:space="preserve"> </w:t>
      </w:r>
      <w:r w:rsidR="00C663ED">
        <w:t>судьи</w:t>
      </w:r>
      <w:r w:rsidR="00C663ED" w:rsidRPr="00C663ED">
        <w:t xml:space="preserve"> </w:t>
      </w:r>
      <w:r w:rsidR="00080E04">
        <w:t xml:space="preserve">будут </w:t>
      </w:r>
      <w:r w:rsidR="00504337">
        <w:t xml:space="preserve">вскоре </w:t>
      </w:r>
      <w:r w:rsidR="00C663ED">
        <w:t>восстановлены</w:t>
      </w:r>
      <w:r w:rsidR="00C663ED" w:rsidRPr="00C663ED">
        <w:t xml:space="preserve"> </w:t>
      </w:r>
      <w:r w:rsidR="00C663ED">
        <w:t>в</w:t>
      </w:r>
      <w:r w:rsidR="00C663ED" w:rsidRPr="00C663ED">
        <w:t xml:space="preserve"> </w:t>
      </w:r>
      <w:r w:rsidR="00080E04">
        <w:t>должности</w:t>
      </w:r>
      <w:r w:rsidR="00C663ED" w:rsidRPr="00C663ED">
        <w:t xml:space="preserve"> </w:t>
      </w:r>
      <w:r w:rsidR="00C663ED">
        <w:t>без</w:t>
      </w:r>
      <w:r w:rsidR="00C663ED" w:rsidRPr="00C663ED">
        <w:t xml:space="preserve"> </w:t>
      </w:r>
      <w:r w:rsidR="00C663ED">
        <w:t>каких</w:t>
      </w:r>
      <w:r w:rsidR="00C663ED" w:rsidRPr="00C663ED">
        <w:t>-</w:t>
      </w:r>
      <w:r w:rsidR="00C663ED">
        <w:t>либо</w:t>
      </w:r>
      <w:r w:rsidR="00C663ED" w:rsidRPr="00C663ED">
        <w:t xml:space="preserve"> </w:t>
      </w:r>
      <w:r w:rsidR="00C663ED">
        <w:t>других</w:t>
      </w:r>
      <w:r w:rsidR="00C663ED" w:rsidRPr="00C663ED">
        <w:t xml:space="preserve"> </w:t>
      </w:r>
      <w:r w:rsidR="00C663ED">
        <w:t>санкций</w:t>
      </w:r>
      <w:r w:rsidR="00AD3B41">
        <w:t xml:space="preserve">.  </w:t>
      </w:r>
      <w:r w:rsidR="0057369B">
        <w:t>Следует признать</w:t>
      </w:r>
      <w:r w:rsidR="0075326E">
        <w:t xml:space="preserve">, </w:t>
      </w:r>
      <w:r w:rsidR="0057369B">
        <w:t xml:space="preserve">что </w:t>
      </w:r>
      <w:r w:rsidR="00504337">
        <w:t>мера</w:t>
      </w:r>
      <w:r w:rsidR="0075326E">
        <w:t>, принят</w:t>
      </w:r>
      <w:r w:rsidR="00504337">
        <w:t>ая</w:t>
      </w:r>
      <w:r w:rsidR="0075326E">
        <w:t xml:space="preserve"> министром юстиции</w:t>
      </w:r>
      <w:r w:rsidR="00504337">
        <w:t>,</w:t>
      </w:r>
      <w:r w:rsidR="0075326E">
        <w:t xml:space="preserve"> не совсем соответствует закону, но, тем не менее, </w:t>
      </w:r>
      <w:r w:rsidR="00A058A3">
        <w:t>он</w:t>
      </w:r>
      <w:r w:rsidR="00504337">
        <w:t>а</w:t>
      </w:r>
      <w:r w:rsidR="00A058A3">
        <w:t xml:space="preserve"> направлен</w:t>
      </w:r>
      <w:r w:rsidR="00504337">
        <w:t>а</w:t>
      </w:r>
      <w:r w:rsidR="00A058A3">
        <w:t xml:space="preserve"> на </w:t>
      </w:r>
      <w:r w:rsidR="00504337">
        <w:t xml:space="preserve">защиту </w:t>
      </w:r>
      <w:r w:rsidR="00A058A3">
        <w:t>интерес</w:t>
      </w:r>
      <w:r w:rsidR="00504337">
        <w:t>ов</w:t>
      </w:r>
      <w:r w:rsidR="00B51419">
        <w:t xml:space="preserve"> общества</w:t>
      </w:r>
      <w:r w:rsidR="00AD3B41">
        <w:t xml:space="preserve">.  </w:t>
      </w:r>
      <w:r w:rsidR="00F45AE9">
        <w:t xml:space="preserve">Власти </w:t>
      </w:r>
      <w:r w:rsidR="00007975">
        <w:t>должны</w:t>
      </w:r>
      <w:r w:rsidR="00F45AE9">
        <w:t xml:space="preserve"> бороться с корру</w:t>
      </w:r>
      <w:r w:rsidR="00206C92">
        <w:t>мпированностью</w:t>
      </w:r>
      <w:r w:rsidR="00F45AE9">
        <w:t xml:space="preserve"> судей, а также </w:t>
      </w:r>
      <w:r w:rsidR="00206C92">
        <w:t xml:space="preserve">решительно </w:t>
      </w:r>
      <w:r w:rsidR="00FD692C">
        <w:t>противостоять</w:t>
      </w:r>
      <w:r w:rsidR="00007975">
        <w:t xml:space="preserve"> </w:t>
      </w:r>
      <w:r w:rsidR="00F45AE9">
        <w:t>торгов</w:t>
      </w:r>
      <w:r w:rsidR="00206C92">
        <w:t>ле</w:t>
      </w:r>
      <w:r w:rsidR="00F45AE9">
        <w:t xml:space="preserve"> наркотиками, иначе</w:t>
      </w:r>
      <w:r w:rsidR="00007975">
        <w:t xml:space="preserve"> </w:t>
      </w:r>
      <w:r w:rsidR="00206C92">
        <w:t>в будущем масштабы этой</w:t>
      </w:r>
      <w:r w:rsidR="00F45AE9">
        <w:t xml:space="preserve"> </w:t>
      </w:r>
      <w:r w:rsidR="00007975">
        <w:t>проблем</w:t>
      </w:r>
      <w:r w:rsidR="00206C92">
        <w:t>ы</w:t>
      </w:r>
      <w:r w:rsidR="00007975">
        <w:t xml:space="preserve"> возраст</w:t>
      </w:r>
      <w:r w:rsidR="00206C92">
        <w:t>у</w:t>
      </w:r>
      <w:r w:rsidR="00007975">
        <w:t>т</w:t>
      </w:r>
      <w:r w:rsidR="00AD3B41">
        <w:t xml:space="preserve">.  </w:t>
      </w:r>
      <w:r w:rsidR="00F45AE9">
        <w:t>Камбоджа</w:t>
      </w:r>
      <w:r w:rsidR="00F45AE9" w:rsidRPr="00F45AE9">
        <w:t xml:space="preserve"> </w:t>
      </w:r>
      <w:r w:rsidR="00F45AE9">
        <w:t>является</w:t>
      </w:r>
      <w:r w:rsidR="00F45AE9" w:rsidRPr="00F45AE9">
        <w:t xml:space="preserve"> </w:t>
      </w:r>
      <w:r w:rsidR="008F53CA">
        <w:t>лишь</w:t>
      </w:r>
      <w:r w:rsidR="00F45AE9" w:rsidRPr="00F45AE9">
        <w:t xml:space="preserve"> </w:t>
      </w:r>
      <w:r w:rsidR="00F45AE9">
        <w:t>страной</w:t>
      </w:r>
      <w:r w:rsidR="00F45AE9" w:rsidRPr="00F45AE9">
        <w:t xml:space="preserve"> </w:t>
      </w:r>
      <w:r w:rsidR="008F53CA">
        <w:t>транзита</w:t>
      </w:r>
      <w:r w:rsidR="00F45AE9" w:rsidRPr="00F45AE9">
        <w:t xml:space="preserve"> </w:t>
      </w:r>
      <w:r w:rsidR="00F45AE9">
        <w:t xml:space="preserve">наркотиков, и власти хотели бы быть уверенными в том, что она не станет </w:t>
      </w:r>
      <w:r w:rsidR="008F53CA">
        <w:t>страной-</w:t>
      </w:r>
      <w:r w:rsidR="00F45AE9">
        <w:t>производителем</w:t>
      </w:r>
      <w:r w:rsidR="00AD3B41">
        <w:t xml:space="preserve">.  </w:t>
      </w:r>
    </w:p>
    <w:p w:rsidR="00A86720" w:rsidRDefault="00A86720" w:rsidP="00841A21"/>
    <w:p w:rsidR="00420E7A" w:rsidRPr="00207EFD" w:rsidRDefault="008F53CA" w:rsidP="00841A21">
      <w:r>
        <w:t>16.</w:t>
      </w:r>
      <w:r>
        <w:tab/>
      </w:r>
      <w:r w:rsidR="00265190">
        <w:t>Возвращаясь к принудительны</w:t>
      </w:r>
      <w:r>
        <w:t>м</w:t>
      </w:r>
      <w:r w:rsidR="00265190">
        <w:t xml:space="preserve"> брака</w:t>
      </w:r>
      <w:r>
        <w:t>м</w:t>
      </w:r>
      <w:r w:rsidR="00265190">
        <w:t xml:space="preserve">, он хотел бы </w:t>
      </w:r>
      <w:r>
        <w:t>осветить вопрос о</w:t>
      </w:r>
      <w:r w:rsidR="00265190">
        <w:t xml:space="preserve"> брак</w:t>
      </w:r>
      <w:r>
        <w:t>ах</w:t>
      </w:r>
      <w:r w:rsidR="00265190">
        <w:t xml:space="preserve"> </w:t>
      </w:r>
      <w:r w:rsidR="00FA4DD8">
        <w:t xml:space="preserve">с точки зрения </w:t>
      </w:r>
      <w:r w:rsidR="00265190">
        <w:t>традици</w:t>
      </w:r>
      <w:r w:rsidR="00FA4DD8">
        <w:t>й</w:t>
      </w:r>
      <w:r w:rsidR="00265190">
        <w:t xml:space="preserve"> и </w:t>
      </w:r>
      <w:r w:rsidR="00FA4DD8">
        <w:t>культуры</w:t>
      </w:r>
      <w:r w:rsidR="00265190">
        <w:t xml:space="preserve"> страны</w:t>
      </w:r>
      <w:r w:rsidR="00AD3B41">
        <w:t xml:space="preserve">.  </w:t>
      </w:r>
      <w:r w:rsidR="00265190">
        <w:t>Внутри</w:t>
      </w:r>
      <w:r w:rsidR="00265190" w:rsidRPr="00265190">
        <w:t xml:space="preserve"> </w:t>
      </w:r>
      <w:r w:rsidR="00265190">
        <w:t>семьи</w:t>
      </w:r>
      <w:r w:rsidR="00265190" w:rsidRPr="00265190">
        <w:t xml:space="preserve"> </w:t>
      </w:r>
      <w:r w:rsidR="00265190">
        <w:t>девочки</w:t>
      </w:r>
      <w:r w:rsidR="00265190" w:rsidRPr="00265190">
        <w:t xml:space="preserve"> </w:t>
      </w:r>
      <w:r w:rsidR="00265190">
        <w:t>занимают</w:t>
      </w:r>
      <w:r w:rsidR="00265190" w:rsidRPr="00265190">
        <w:t xml:space="preserve"> </w:t>
      </w:r>
      <w:r w:rsidR="00265190">
        <w:t>более</w:t>
      </w:r>
      <w:r w:rsidR="00265190" w:rsidRPr="00265190">
        <w:t xml:space="preserve"> </w:t>
      </w:r>
      <w:r w:rsidR="00265190">
        <w:t>важное</w:t>
      </w:r>
      <w:r w:rsidR="00265190" w:rsidRPr="00265190">
        <w:t xml:space="preserve"> </w:t>
      </w:r>
      <w:r w:rsidR="00265190">
        <w:t>положение</w:t>
      </w:r>
      <w:r w:rsidR="00265190" w:rsidRPr="00265190">
        <w:t xml:space="preserve">, </w:t>
      </w:r>
      <w:r w:rsidR="00265190">
        <w:t>чем</w:t>
      </w:r>
      <w:r w:rsidR="00265190" w:rsidRPr="00265190">
        <w:t xml:space="preserve"> </w:t>
      </w:r>
      <w:r w:rsidR="00265190">
        <w:t>мальчики</w:t>
      </w:r>
      <w:r w:rsidR="00265190" w:rsidRPr="00265190">
        <w:t xml:space="preserve">, </w:t>
      </w:r>
      <w:r w:rsidR="00265190">
        <w:t>так</w:t>
      </w:r>
      <w:r w:rsidR="00265190" w:rsidRPr="00265190">
        <w:t xml:space="preserve"> </w:t>
      </w:r>
      <w:r w:rsidR="00265190">
        <w:t>как</w:t>
      </w:r>
      <w:r w:rsidR="00265190" w:rsidRPr="00265190">
        <w:t xml:space="preserve"> </w:t>
      </w:r>
      <w:r w:rsidR="00265190">
        <w:t>они</w:t>
      </w:r>
      <w:r w:rsidR="00265190" w:rsidRPr="00265190">
        <w:t xml:space="preserve"> </w:t>
      </w:r>
      <w:r w:rsidR="00265190">
        <w:t>поддерживают</w:t>
      </w:r>
      <w:r w:rsidR="00265190" w:rsidRPr="00265190">
        <w:t xml:space="preserve"> </w:t>
      </w:r>
      <w:r w:rsidR="00265190">
        <w:t>порядок</w:t>
      </w:r>
      <w:r w:rsidR="00265190" w:rsidRPr="00265190">
        <w:t xml:space="preserve"> </w:t>
      </w:r>
      <w:r w:rsidR="00265190">
        <w:t>в</w:t>
      </w:r>
      <w:r w:rsidR="00265190" w:rsidRPr="00265190">
        <w:t xml:space="preserve"> </w:t>
      </w:r>
      <w:r w:rsidR="00265190">
        <w:t xml:space="preserve">доме, </w:t>
      </w:r>
      <w:r w:rsidR="00FA4DD8">
        <w:t>ухаживают</w:t>
      </w:r>
      <w:r w:rsidR="00265190">
        <w:t xml:space="preserve"> за своими родителями, когда </w:t>
      </w:r>
      <w:r w:rsidR="00FD692C">
        <w:t>те</w:t>
      </w:r>
      <w:r w:rsidR="00265190">
        <w:t xml:space="preserve"> стареют, и в</w:t>
      </w:r>
      <w:r w:rsidR="001A211B">
        <w:t>о</w:t>
      </w:r>
      <w:r w:rsidR="00265190">
        <w:t>обще бол</w:t>
      </w:r>
      <w:r w:rsidR="00325F9B">
        <w:t>ьше</w:t>
      </w:r>
      <w:r w:rsidR="00265190">
        <w:t xml:space="preserve"> </w:t>
      </w:r>
      <w:r w:rsidR="00325F9B">
        <w:t>считаются с мнением родителей, особенно при выборе мужа</w:t>
      </w:r>
      <w:r w:rsidR="00AD3B41">
        <w:t xml:space="preserve">.  </w:t>
      </w:r>
      <w:r w:rsidR="00325F9B">
        <w:t>В</w:t>
      </w:r>
      <w:r w:rsidR="00325F9B" w:rsidRPr="00325F9B">
        <w:t xml:space="preserve"> </w:t>
      </w:r>
      <w:r w:rsidR="00325F9B">
        <w:t>этом</w:t>
      </w:r>
      <w:r w:rsidR="00325F9B" w:rsidRPr="00325F9B">
        <w:t xml:space="preserve"> </w:t>
      </w:r>
      <w:r w:rsidR="00325F9B">
        <w:t xml:space="preserve">вопросе девушка </w:t>
      </w:r>
      <w:r w:rsidR="00FA4DD8">
        <w:t xml:space="preserve">крайне редко </w:t>
      </w:r>
      <w:r w:rsidR="00325F9B">
        <w:t>осмеливается перечить своим родителям</w:t>
      </w:r>
      <w:r w:rsidR="00AD3B41">
        <w:t xml:space="preserve">.  </w:t>
      </w:r>
      <w:r w:rsidR="00325F9B">
        <w:t>В</w:t>
      </w:r>
      <w:r w:rsidR="00325F9B" w:rsidRPr="00325F9B">
        <w:t xml:space="preserve"> </w:t>
      </w:r>
      <w:r w:rsidR="00325F9B">
        <w:t>Камбодже</w:t>
      </w:r>
      <w:r w:rsidR="00325F9B" w:rsidRPr="00325F9B">
        <w:t xml:space="preserve"> </w:t>
      </w:r>
      <w:r w:rsidR="00325F9B">
        <w:t>женщина</w:t>
      </w:r>
      <w:r w:rsidR="00325F9B" w:rsidRPr="00325F9B">
        <w:t xml:space="preserve"> </w:t>
      </w:r>
      <w:r w:rsidR="00325F9B">
        <w:t>также</w:t>
      </w:r>
      <w:r w:rsidR="00325F9B" w:rsidRPr="00325F9B">
        <w:t xml:space="preserve"> </w:t>
      </w:r>
      <w:r w:rsidR="00325F9B">
        <w:t>является</w:t>
      </w:r>
      <w:r w:rsidR="00325F9B" w:rsidRPr="00325F9B">
        <w:t xml:space="preserve"> </w:t>
      </w:r>
      <w:r w:rsidR="005244CB">
        <w:t>главой семьи</w:t>
      </w:r>
      <w:r w:rsidR="00325F9B" w:rsidRPr="00325F9B">
        <w:t xml:space="preserve">, </w:t>
      </w:r>
      <w:r w:rsidR="00325F9B">
        <w:t>так</w:t>
      </w:r>
      <w:r w:rsidR="00325F9B" w:rsidRPr="00325F9B">
        <w:t xml:space="preserve"> </w:t>
      </w:r>
      <w:r w:rsidR="00325F9B">
        <w:t>как</w:t>
      </w:r>
      <w:r w:rsidR="00325F9B" w:rsidRPr="00325F9B">
        <w:t xml:space="preserve"> </w:t>
      </w:r>
      <w:r w:rsidR="00325F9B">
        <w:t>она</w:t>
      </w:r>
      <w:r w:rsidR="00325F9B" w:rsidRPr="00325F9B">
        <w:t xml:space="preserve"> </w:t>
      </w:r>
      <w:r w:rsidR="005244CB">
        <w:t>решает</w:t>
      </w:r>
      <w:r w:rsidR="00325F9B" w:rsidRPr="00325F9B">
        <w:t xml:space="preserve"> </w:t>
      </w:r>
      <w:r w:rsidR="001A211B">
        <w:t xml:space="preserve">все бытовые </w:t>
      </w:r>
      <w:r w:rsidR="00FD692C">
        <w:t>проблемы</w:t>
      </w:r>
      <w:r w:rsidR="00325F9B">
        <w:t xml:space="preserve">, растит детей и распоряжается </w:t>
      </w:r>
      <w:r w:rsidR="005244CB">
        <w:t>семейным</w:t>
      </w:r>
      <w:r w:rsidR="00325F9B">
        <w:t xml:space="preserve"> бюджетом</w:t>
      </w:r>
      <w:r w:rsidR="00AD3B41">
        <w:t xml:space="preserve">.  </w:t>
      </w:r>
      <w:r w:rsidR="00271F0F">
        <w:t xml:space="preserve">Работающий муж отдает свою зарплату жене, доверяя ей </w:t>
      </w:r>
      <w:r w:rsidR="005244CB">
        <w:t>тем самым</w:t>
      </w:r>
      <w:r w:rsidR="00271F0F">
        <w:t xml:space="preserve"> ведени</w:t>
      </w:r>
      <w:r w:rsidR="005244CB">
        <w:t>е</w:t>
      </w:r>
      <w:r w:rsidR="00271F0F">
        <w:t xml:space="preserve"> </w:t>
      </w:r>
      <w:r w:rsidR="005244CB">
        <w:t>семейного</w:t>
      </w:r>
      <w:r w:rsidR="00271F0F">
        <w:t xml:space="preserve"> бюджета</w:t>
      </w:r>
      <w:r w:rsidR="00AD3B41">
        <w:t xml:space="preserve">.  </w:t>
      </w:r>
      <w:r w:rsidR="00271F0F">
        <w:t>В сельской местности обычно женщина своим трудом обеспечивает финансовую поддержку для всей семьи</w:t>
      </w:r>
      <w:r w:rsidR="00AD3B41">
        <w:t xml:space="preserve">.  </w:t>
      </w:r>
      <w:r w:rsidR="00271F0F">
        <w:t>Более</w:t>
      </w:r>
      <w:r w:rsidR="00271F0F" w:rsidRPr="00271F0F">
        <w:t xml:space="preserve"> </w:t>
      </w:r>
      <w:r w:rsidR="00271F0F">
        <w:t>того</w:t>
      </w:r>
      <w:r w:rsidR="00271F0F" w:rsidRPr="00271F0F">
        <w:t xml:space="preserve">, </w:t>
      </w:r>
      <w:r w:rsidR="00271F0F">
        <w:t>политика</w:t>
      </w:r>
      <w:r w:rsidR="00271F0F" w:rsidRPr="00271F0F">
        <w:t xml:space="preserve"> </w:t>
      </w:r>
      <w:r w:rsidR="00271F0F">
        <w:t>правительства</w:t>
      </w:r>
      <w:r w:rsidR="00271F0F" w:rsidRPr="00271F0F">
        <w:t xml:space="preserve"> </w:t>
      </w:r>
      <w:r w:rsidR="00271F0F">
        <w:t>направлена</w:t>
      </w:r>
      <w:r w:rsidR="00271F0F" w:rsidRPr="00271F0F">
        <w:t xml:space="preserve"> </w:t>
      </w:r>
      <w:r w:rsidR="00271F0F">
        <w:t>на</w:t>
      </w:r>
      <w:r w:rsidR="00271F0F" w:rsidRPr="00271F0F">
        <w:t xml:space="preserve"> </w:t>
      </w:r>
      <w:r w:rsidR="00FF0899">
        <w:t>повышение</w:t>
      </w:r>
      <w:r w:rsidR="00271F0F" w:rsidRPr="00271F0F">
        <w:t xml:space="preserve"> </w:t>
      </w:r>
      <w:r w:rsidR="00271F0F">
        <w:t>статуса</w:t>
      </w:r>
      <w:r w:rsidR="00271F0F" w:rsidRPr="00271F0F">
        <w:t xml:space="preserve"> </w:t>
      </w:r>
      <w:r w:rsidR="00271F0F">
        <w:t>женщины</w:t>
      </w:r>
      <w:r w:rsidR="00271F0F" w:rsidRPr="00271F0F">
        <w:t xml:space="preserve"> </w:t>
      </w:r>
      <w:r w:rsidR="00271F0F">
        <w:t>в</w:t>
      </w:r>
      <w:r w:rsidR="00271F0F" w:rsidRPr="00271F0F">
        <w:t xml:space="preserve"> </w:t>
      </w:r>
      <w:r w:rsidR="00271F0F">
        <w:t>сельской</w:t>
      </w:r>
      <w:r w:rsidR="00271F0F" w:rsidRPr="00271F0F">
        <w:t xml:space="preserve"> </w:t>
      </w:r>
      <w:r w:rsidR="00271F0F">
        <w:t>местности</w:t>
      </w:r>
      <w:r w:rsidR="00271F0F" w:rsidRPr="00271F0F">
        <w:t xml:space="preserve">, </w:t>
      </w:r>
      <w:r w:rsidR="00271F0F">
        <w:t>где</w:t>
      </w:r>
      <w:r w:rsidR="00271F0F" w:rsidRPr="00271F0F">
        <w:t xml:space="preserve"> </w:t>
      </w:r>
      <w:r w:rsidR="00271F0F">
        <w:t>практика</w:t>
      </w:r>
      <w:r w:rsidR="00271F0F" w:rsidRPr="00271F0F">
        <w:t xml:space="preserve"> </w:t>
      </w:r>
      <w:r w:rsidR="00271F0F">
        <w:t>предоставления</w:t>
      </w:r>
      <w:r w:rsidR="00271F0F" w:rsidRPr="00271F0F">
        <w:t xml:space="preserve"> </w:t>
      </w:r>
      <w:r w:rsidR="0051647C">
        <w:t>женщинам</w:t>
      </w:r>
      <w:r w:rsidR="0051647C" w:rsidRPr="00271F0F">
        <w:t xml:space="preserve"> </w:t>
      </w:r>
      <w:r w:rsidR="00271F0F">
        <w:t>кредитов</w:t>
      </w:r>
      <w:r w:rsidR="00271F0F" w:rsidRPr="00271F0F">
        <w:t xml:space="preserve"> </w:t>
      </w:r>
      <w:r w:rsidR="00271F0F">
        <w:t>на</w:t>
      </w:r>
      <w:r w:rsidR="00271F0F" w:rsidRPr="00271F0F">
        <w:t xml:space="preserve"> </w:t>
      </w:r>
      <w:r w:rsidR="00271F0F">
        <w:t>создание</w:t>
      </w:r>
      <w:r w:rsidR="00271F0F" w:rsidRPr="00271F0F">
        <w:t xml:space="preserve"> </w:t>
      </w:r>
      <w:r w:rsidR="00271F0F">
        <w:t>или</w:t>
      </w:r>
      <w:r w:rsidR="00271F0F" w:rsidRPr="00271F0F">
        <w:t xml:space="preserve"> </w:t>
      </w:r>
      <w:r w:rsidR="00FF0899">
        <w:t>управление небольшими землевладениями</w:t>
      </w:r>
      <w:r w:rsidR="00271F0F">
        <w:t xml:space="preserve"> или небольшими предприятиями особенно </w:t>
      </w:r>
      <w:r w:rsidR="00DE5D68">
        <w:t>поощряется</w:t>
      </w:r>
      <w:r w:rsidR="00271F0F">
        <w:t xml:space="preserve"> </w:t>
      </w:r>
      <w:r w:rsidR="00DE5D68">
        <w:t>властями</w:t>
      </w:r>
      <w:r w:rsidR="00AD3B41">
        <w:t xml:space="preserve">.  </w:t>
      </w:r>
      <w:r w:rsidR="00DE5D68">
        <w:t>В</w:t>
      </w:r>
      <w:r w:rsidR="00AD3EEA">
        <w:rPr>
          <w:lang w:val="en-US"/>
        </w:rPr>
        <w:t> </w:t>
      </w:r>
      <w:r w:rsidR="00DE5D68">
        <w:t>Камбодже женщины решают все, и мнение матери в отношении заключения брака дочери имеет куда больше веса, чем мнение отца</w:t>
      </w:r>
      <w:r w:rsidR="00AD3B41">
        <w:t xml:space="preserve">.  </w:t>
      </w:r>
      <w:r w:rsidR="0051647C">
        <w:t>Несмотря на это</w:t>
      </w:r>
      <w:r w:rsidR="00295DBF">
        <w:t>,</w:t>
      </w:r>
      <w:r w:rsidR="00DE5D68" w:rsidRPr="00DE5D68">
        <w:t xml:space="preserve"> </w:t>
      </w:r>
      <w:r w:rsidR="00DE5D68">
        <w:t>случаи</w:t>
      </w:r>
      <w:r w:rsidR="00DE5D68" w:rsidRPr="00DE5D68">
        <w:t xml:space="preserve"> </w:t>
      </w:r>
      <w:r w:rsidR="00DE5D68">
        <w:t>бытового</w:t>
      </w:r>
      <w:r w:rsidR="00DE5D68" w:rsidRPr="00DE5D68">
        <w:t xml:space="preserve"> </w:t>
      </w:r>
      <w:r w:rsidR="00DE5D68">
        <w:t>насилия</w:t>
      </w:r>
      <w:r w:rsidR="00DE5D68" w:rsidRPr="00DE5D68">
        <w:t xml:space="preserve"> </w:t>
      </w:r>
      <w:r w:rsidR="00DE5D68">
        <w:t>были</w:t>
      </w:r>
      <w:r w:rsidR="00DE5D68" w:rsidRPr="00DE5D68">
        <w:t xml:space="preserve"> </w:t>
      </w:r>
      <w:r w:rsidR="00DE5D68">
        <w:t>зарегистрированы</w:t>
      </w:r>
      <w:r w:rsidR="00DE5D68" w:rsidRPr="00DE5D68">
        <w:t xml:space="preserve">, </w:t>
      </w:r>
      <w:r w:rsidR="00DE5D68">
        <w:t>но</w:t>
      </w:r>
      <w:r w:rsidR="00DE5D68" w:rsidRPr="00DE5D68">
        <w:t xml:space="preserve"> </w:t>
      </w:r>
      <w:r w:rsidR="00DE5D68">
        <w:t>они</w:t>
      </w:r>
      <w:r w:rsidR="00DE5D68" w:rsidRPr="00DE5D68">
        <w:t xml:space="preserve"> </w:t>
      </w:r>
      <w:r w:rsidR="00DE5D68">
        <w:t>немногочисленны</w:t>
      </w:r>
      <w:r w:rsidR="00DE5D68" w:rsidRPr="00DE5D68">
        <w:t xml:space="preserve"> </w:t>
      </w:r>
      <w:r w:rsidR="00DE5D68">
        <w:t>и</w:t>
      </w:r>
      <w:r w:rsidR="00DE5D68" w:rsidRPr="00DE5D68">
        <w:t xml:space="preserve"> </w:t>
      </w:r>
      <w:r w:rsidR="00DE5D68">
        <w:t>редки</w:t>
      </w:r>
      <w:r w:rsidR="00DE5D68" w:rsidRPr="00DE5D68">
        <w:t xml:space="preserve">, </w:t>
      </w:r>
      <w:r w:rsidR="00DE5D68">
        <w:t>а</w:t>
      </w:r>
      <w:r w:rsidR="00DE5D68" w:rsidRPr="00DE5D68">
        <w:t xml:space="preserve"> </w:t>
      </w:r>
      <w:r w:rsidR="00DE5D68">
        <w:t>пострадавшие</w:t>
      </w:r>
      <w:r w:rsidR="00DE5D68" w:rsidRPr="00DE5D68">
        <w:t xml:space="preserve"> </w:t>
      </w:r>
      <w:r w:rsidR="00DE5D68">
        <w:t>имеют</w:t>
      </w:r>
      <w:r w:rsidR="00DE5D68" w:rsidRPr="00DE5D68">
        <w:t xml:space="preserve"> </w:t>
      </w:r>
      <w:r w:rsidR="00DE5D68">
        <w:t>возможность</w:t>
      </w:r>
      <w:r w:rsidR="00DE5D68" w:rsidRPr="00DE5D68">
        <w:t xml:space="preserve"> </w:t>
      </w:r>
      <w:r w:rsidR="00DE5D68">
        <w:t xml:space="preserve">обратиться </w:t>
      </w:r>
      <w:r w:rsidR="00207EFD">
        <w:t>в органы правосудия</w:t>
      </w:r>
      <w:r w:rsidR="00AD3B41">
        <w:t xml:space="preserve">.  </w:t>
      </w:r>
      <w:r w:rsidR="00DE5D68">
        <w:t>Более</w:t>
      </w:r>
      <w:r w:rsidR="00DE5D68" w:rsidRPr="00DE5D68">
        <w:t xml:space="preserve"> </w:t>
      </w:r>
      <w:r w:rsidR="00DE5D68">
        <w:t>того</w:t>
      </w:r>
      <w:r w:rsidR="00DE5D68" w:rsidRPr="00DE5D68">
        <w:t xml:space="preserve">, </w:t>
      </w:r>
      <w:r w:rsidR="00DE5D68">
        <w:t>Национальная</w:t>
      </w:r>
      <w:r w:rsidR="00DE5D68" w:rsidRPr="00DE5D68">
        <w:t xml:space="preserve"> </w:t>
      </w:r>
      <w:r w:rsidR="00DE5D68">
        <w:t>комиссия</w:t>
      </w:r>
      <w:r w:rsidR="00DE5D68" w:rsidRPr="00DE5D68">
        <w:t xml:space="preserve"> </w:t>
      </w:r>
      <w:r w:rsidR="00DE5D68">
        <w:t>по</w:t>
      </w:r>
      <w:r w:rsidR="00DE5D68" w:rsidRPr="00DE5D68">
        <w:t xml:space="preserve"> </w:t>
      </w:r>
      <w:r w:rsidR="00DE5D68">
        <w:t>правам</w:t>
      </w:r>
      <w:r w:rsidR="00DE5D68" w:rsidRPr="00DE5D68">
        <w:t xml:space="preserve"> </w:t>
      </w:r>
      <w:r w:rsidR="00DE5D68">
        <w:t>человека</w:t>
      </w:r>
      <w:r w:rsidR="00DE5D68" w:rsidRPr="00DE5D68">
        <w:t xml:space="preserve"> </w:t>
      </w:r>
      <w:r w:rsidR="00DE5D68">
        <w:t xml:space="preserve">планирует возложить на одного жителя в каждой из 120 000 деревень страны </w:t>
      </w:r>
      <w:r w:rsidR="00173E08">
        <w:t xml:space="preserve">полномочия </w:t>
      </w:r>
      <w:r w:rsidR="003F2087">
        <w:t>посредника по урегулированию</w:t>
      </w:r>
      <w:r w:rsidR="00207EFD">
        <w:t xml:space="preserve"> семейных </w:t>
      </w:r>
      <w:r w:rsidR="00295DBF">
        <w:t>неурядиц</w:t>
      </w:r>
      <w:r w:rsidR="00207EFD">
        <w:t>.</w:t>
      </w:r>
    </w:p>
    <w:p w:rsidR="00841A21" w:rsidRPr="00207EFD" w:rsidRDefault="00841A21" w:rsidP="00841A21"/>
    <w:p w:rsidR="00420E7A" w:rsidRPr="006371ED" w:rsidRDefault="00841A21" w:rsidP="00841A21">
      <w:r w:rsidRPr="0007082C">
        <w:t>17</w:t>
      </w:r>
      <w:r w:rsidR="00AD3B41">
        <w:t>.</w:t>
      </w:r>
      <w:r w:rsidR="00AD3EEA" w:rsidRPr="00AD3EEA">
        <w:tab/>
      </w:r>
      <w:r w:rsidR="00DE5D68" w:rsidRPr="0007082C">
        <w:rPr>
          <w:u w:val="single"/>
        </w:rPr>
        <w:t xml:space="preserve">Г-н ОК </w:t>
      </w:r>
      <w:r w:rsidR="003F2087" w:rsidRPr="0007082C">
        <w:rPr>
          <w:u w:val="single"/>
        </w:rPr>
        <w:t>Ваннаритх</w:t>
      </w:r>
      <w:r w:rsidR="003F2087" w:rsidRPr="0007082C">
        <w:t xml:space="preserve"> </w:t>
      </w:r>
      <w:r w:rsidR="00DE5D68" w:rsidRPr="0007082C">
        <w:t>(</w:t>
      </w:r>
      <w:r w:rsidR="00DE5D68">
        <w:t>Камбоджа</w:t>
      </w:r>
      <w:r w:rsidR="00DE5D68" w:rsidRPr="0007082C">
        <w:t>)</w:t>
      </w:r>
      <w:r w:rsidR="0007082C" w:rsidRPr="0007082C">
        <w:t xml:space="preserve">, </w:t>
      </w:r>
      <w:r w:rsidR="0007082C">
        <w:t>отвечая</w:t>
      </w:r>
      <w:r w:rsidR="0007082C" w:rsidRPr="0007082C">
        <w:t xml:space="preserve"> </w:t>
      </w:r>
      <w:r w:rsidR="0007082C">
        <w:t>на</w:t>
      </w:r>
      <w:r w:rsidR="0007082C" w:rsidRPr="0007082C">
        <w:t xml:space="preserve"> </w:t>
      </w:r>
      <w:r w:rsidR="0007082C">
        <w:t>вопрос</w:t>
      </w:r>
      <w:r w:rsidR="0007082C" w:rsidRPr="0007082C">
        <w:t xml:space="preserve"> </w:t>
      </w:r>
      <w:r w:rsidR="0007082C">
        <w:t>г</w:t>
      </w:r>
      <w:r w:rsidR="0007082C" w:rsidRPr="0007082C">
        <w:t>-</w:t>
      </w:r>
      <w:r w:rsidR="0007082C">
        <w:t>на</w:t>
      </w:r>
      <w:r w:rsidR="0007082C" w:rsidRPr="0007082C">
        <w:t xml:space="preserve"> </w:t>
      </w:r>
      <w:r w:rsidR="00173E08">
        <w:t>Захия</w:t>
      </w:r>
      <w:r w:rsidR="0007082C" w:rsidRPr="0007082C">
        <w:t xml:space="preserve"> </w:t>
      </w:r>
      <w:r w:rsidR="0007082C">
        <w:t>в</w:t>
      </w:r>
      <w:r w:rsidR="0007082C" w:rsidRPr="0007082C">
        <w:t xml:space="preserve"> </w:t>
      </w:r>
      <w:r w:rsidR="0007082C">
        <w:t>отношении</w:t>
      </w:r>
      <w:r w:rsidR="0007082C" w:rsidRPr="0007082C">
        <w:t xml:space="preserve"> </w:t>
      </w:r>
      <w:r w:rsidR="0007082C">
        <w:t>последствий</w:t>
      </w:r>
      <w:r w:rsidR="0007082C" w:rsidRPr="0007082C">
        <w:t xml:space="preserve"> </w:t>
      </w:r>
      <w:r w:rsidR="0007082C">
        <w:t>статуса</w:t>
      </w:r>
      <w:r w:rsidR="0007082C" w:rsidRPr="0007082C">
        <w:t xml:space="preserve"> </w:t>
      </w:r>
      <w:r w:rsidR="0007082C">
        <w:t>буддизма</w:t>
      </w:r>
      <w:r w:rsidR="0007082C" w:rsidRPr="0007082C">
        <w:t xml:space="preserve"> </w:t>
      </w:r>
      <w:r w:rsidR="003F2087">
        <w:t xml:space="preserve">как государственной религии </w:t>
      </w:r>
      <w:r w:rsidR="0007082C">
        <w:t>в</w:t>
      </w:r>
      <w:r w:rsidR="0007082C" w:rsidRPr="0007082C">
        <w:t xml:space="preserve"> </w:t>
      </w:r>
      <w:r w:rsidR="0007082C">
        <w:t>Камбодже</w:t>
      </w:r>
      <w:r w:rsidR="0007082C" w:rsidRPr="0007082C">
        <w:t xml:space="preserve">, </w:t>
      </w:r>
      <w:r w:rsidR="0007082C">
        <w:t>подчеркивает</w:t>
      </w:r>
      <w:r w:rsidR="0007082C" w:rsidRPr="0007082C">
        <w:t xml:space="preserve">, </w:t>
      </w:r>
      <w:r w:rsidR="0007082C">
        <w:t>что</w:t>
      </w:r>
      <w:r w:rsidR="0007082C" w:rsidRPr="0007082C">
        <w:t xml:space="preserve"> </w:t>
      </w:r>
      <w:r w:rsidR="0007082C">
        <w:t>буддизм</w:t>
      </w:r>
      <w:r w:rsidR="0007082C" w:rsidRPr="0007082C">
        <w:t xml:space="preserve"> – </w:t>
      </w:r>
      <w:r w:rsidR="0007082C">
        <w:t>не</w:t>
      </w:r>
      <w:r w:rsidR="0007082C" w:rsidRPr="0007082C">
        <w:t xml:space="preserve"> </w:t>
      </w:r>
      <w:r w:rsidR="0007082C">
        <w:t>просто</w:t>
      </w:r>
      <w:r w:rsidR="0007082C" w:rsidRPr="0007082C">
        <w:t xml:space="preserve"> </w:t>
      </w:r>
      <w:r w:rsidR="0007082C">
        <w:t>государственная</w:t>
      </w:r>
      <w:r w:rsidR="0007082C" w:rsidRPr="0007082C">
        <w:t xml:space="preserve"> </w:t>
      </w:r>
      <w:r w:rsidR="0007082C">
        <w:t>религия</w:t>
      </w:r>
      <w:r w:rsidR="0007082C" w:rsidRPr="0007082C">
        <w:t xml:space="preserve">, </w:t>
      </w:r>
      <w:r w:rsidR="0007082C">
        <w:t>а</w:t>
      </w:r>
      <w:r w:rsidR="0007082C" w:rsidRPr="0007082C">
        <w:t xml:space="preserve"> </w:t>
      </w:r>
      <w:r w:rsidR="0007082C">
        <w:t>также</w:t>
      </w:r>
      <w:r w:rsidR="0007082C" w:rsidRPr="0007082C">
        <w:t xml:space="preserve"> </w:t>
      </w:r>
      <w:r w:rsidR="0007082C">
        <w:t>религия</w:t>
      </w:r>
      <w:r w:rsidR="0007082C" w:rsidRPr="0007082C">
        <w:t xml:space="preserve">, </w:t>
      </w:r>
      <w:r w:rsidR="003F2087">
        <w:t>поддерживающая</w:t>
      </w:r>
      <w:r w:rsidR="0007082C" w:rsidRPr="0007082C">
        <w:t xml:space="preserve"> </w:t>
      </w:r>
      <w:r w:rsidR="0007082C">
        <w:t>права</w:t>
      </w:r>
      <w:r w:rsidR="0007082C" w:rsidRPr="0007082C">
        <w:t xml:space="preserve"> </w:t>
      </w:r>
      <w:r w:rsidR="0007082C">
        <w:t>человека</w:t>
      </w:r>
      <w:r w:rsidR="0007082C" w:rsidRPr="0007082C">
        <w:t xml:space="preserve">, </w:t>
      </w:r>
      <w:r w:rsidR="0007082C">
        <w:t>превознося</w:t>
      </w:r>
      <w:r w:rsidR="0007082C" w:rsidRPr="0007082C">
        <w:t xml:space="preserve"> </w:t>
      </w:r>
      <w:r w:rsidR="0007082C">
        <w:t>мудрость</w:t>
      </w:r>
      <w:r w:rsidR="0007082C" w:rsidRPr="0007082C">
        <w:t xml:space="preserve"> </w:t>
      </w:r>
      <w:r w:rsidR="0007082C">
        <w:t>и уважение ко всему живому.</w:t>
      </w:r>
    </w:p>
    <w:p w:rsidR="00A86720" w:rsidRPr="006371ED" w:rsidRDefault="00A86720" w:rsidP="00841A21"/>
    <w:p w:rsidR="00420E7A" w:rsidRPr="00EB20C0" w:rsidRDefault="006371ED" w:rsidP="00841A21">
      <w:r>
        <w:t>18.</w:t>
      </w:r>
      <w:r>
        <w:tab/>
      </w:r>
      <w:r w:rsidR="00CE5F3F" w:rsidRPr="00CE5F3F">
        <w:rPr>
          <w:u w:val="single"/>
        </w:rPr>
        <w:t>ПРЕДСЕДАТЕЛЬ</w:t>
      </w:r>
      <w:r w:rsidR="00CE5F3F" w:rsidRPr="00CE5F3F">
        <w:t xml:space="preserve"> </w:t>
      </w:r>
      <w:r w:rsidR="00CE5F3F">
        <w:t xml:space="preserve">говорит, что, таким образом, рассмотрение </w:t>
      </w:r>
      <w:r w:rsidR="00827A30">
        <w:t>перво</w:t>
      </w:r>
      <w:r w:rsidR="00CE5F3F">
        <w:t>начального доклада Камбоджи закончено</w:t>
      </w:r>
      <w:r w:rsidR="00AD3B41">
        <w:t xml:space="preserve">.  </w:t>
      </w:r>
      <w:r w:rsidR="009A6D20">
        <w:t>От</w:t>
      </w:r>
      <w:r w:rsidR="009A6D20" w:rsidRPr="009A6D20">
        <w:t xml:space="preserve"> </w:t>
      </w:r>
      <w:r w:rsidR="009A6D20">
        <w:t>имени</w:t>
      </w:r>
      <w:r w:rsidR="009A6D20" w:rsidRPr="009A6D20">
        <w:t xml:space="preserve"> </w:t>
      </w:r>
      <w:r w:rsidR="009A6D20">
        <w:t>Комитета</w:t>
      </w:r>
      <w:r w:rsidR="00841A21" w:rsidRPr="009A6D20">
        <w:t xml:space="preserve"> </w:t>
      </w:r>
      <w:r w:rsidR="009A6D20">
        <w:t>она</w:t>
      </w:r>
      <w:r w:rsidR="009A6D20" w:rsidRPr="009A6D20">
        <w:t xml:space="preserve"> </w:t>
      </w:r>
      <w:r w:rsidR="009A6D20">
        <w:t>хотела</w:t>
      </w:r>
      <w:r w:rsidR="009A6D20" w:rsidRPr="009A6D20">
        <w:t xml:space="preserve"> </w:t>
      </w:r>
      <w:r w:rsidR="009A6D20">
        <w:t>бы</w:t>
      </w:r>
      <w:r w:rsidR="009A6D20" w:rsidRPr="009A6D20">
        <w:t xml:space="preserve"> </w:t>
      </w:r>
      <w:r w:rsidR="009A6D20">
        <w:t>поблагодарить</w:t>
      </w:r>
      <w:r w:rsidR="009A6D20" w:rsidRPr="009A6D20">
        <w:t xml:space="preserve"> </w:t>
      </w:r>
      <w:r w:rsidR="009A6D20">
        <w:t>делегацию</w:t>
      </w:r>
      <w:r w:rsidR="009A6D20" w:rsidRPr="009A6D20">
        <w:t xml:space="preserve"> </w:t>
      </w:r>
      <w:r w:rsidR="009A6D20">
        <w:t>Камбоджи</w:t>
      </w:r>
      <w:r w:rsidR="009A6D20" w:rsidRPr="009A6D20">
        <w:t xml:space="preserve"> </w:t>
      </w:r>
      <w:r w:rsidR="009A6D20">
        <w:t>за</w:t>
      </w:r>
      <w:r w:rsidR="009A6D20" w:rsidRPr="009A6D20">
        <w:t xml:space="preserve"> </w:t>
      </w:r>
      <w:r w:rsidR="009A6D20">
        <w:t>готовность</w:t>
      </w:r>
      <w:r w:rsidR="009A6D20" w:rsidRPr="009A6D20">
        <w:t xml:space="preserve"> </w:t>
      </w:r>
      <w:r w:rsidR="009A6D20">
        <w:t>ответить</w:t>
      </w:r>
      <w:r w:rsidR="009A6D20" w:rsidRPr="009A6D20">
        <w:t xml:space="preserve"> </w:t>
      </w:r>
      <w:r w:rsidR="009A6D20">
        <w:t>на</w:t>
      </w:r>
      <w:r w:rsidR="009A6D20" w:rsidRPr="009A6D20">
        <w:t xml:space="preserve"> </w:t>
      </w:r>
      <w:r w:rsidR="009A6D20">
        <w:t>заданные вопросы</w:t>
      </w:r>
      <w:r w:rsidR="00AD3B41">
        <w:t xml:space="preserve">.  </w:t>
      </w:r>
      <w:r w:rsidR="009A6D20">
        <w:t>Комитет</w:t>
      </w:r>
      <w:r w:rsidR="009A6D20" w:rsidRPr="009A6D20">
        <w:t xml:space="preserve"> </w:t>
      </w:r>
      <w:r w:rsidR="009A6D20">
        <w:t>в</w:t>
      </w:r>
      <w:r w:rsidR="009A6D20" w:rsidRPr="009A6D20">
        <w:t xml:space="preserve"> </w:t>
      </w:r>
      <w:r w:rsidR="009A6D20">
        <w:t>курсе</w:t>
      </w:r>
      <w:r w:rsidR="009A6D20" w:rsidRPr="009A6D20">
        <w:t xml:space="preserve"> </w:t>
      </w:r>
      <w:r w:rsidR="009A6D20">
        <w:t>экономических</w:t>
      </w:r>
      <w:r w:rsidR="009A6D20" w:rsidRPr="009A6D20">
        <w:t xml:space="preserve"> </w:t>
      </w:r>
      <w:r w:rsidR="009A6D20">
        <w:t>и</w:t>
      </w:r>
      <w:r w:rsidR="009A6D20" w:rsidRPr="009A6D20">
        <w:t xml:space="preserve"> </w:t>
      </w:r>
      <w:r w:rsidR="009A6D20">
        <w:t>других</w:t>
      </w:r>
      <w:r w:rsidR="009A6D20" w:rsidRPr="009A6D20">
        <w:t xml:space="preserve"> </w:t>
      </w:r>
      <w:r w:rsidR="009A6D20">
        <w:t>трудностей, с которыми сталкивается страна</w:t>
      </w:r>
      <w:r w:rsidR="00AD3B41">
        <w:t xml:space="preserve">.  </w:t>
      </w:r>
      <w:r>
        <w:t>Диалог, который он начал</w:t>
      </w:r>
      <w:r w:rsidR="009A6D20" w:rsidRPr="009A6D20">
        <w:t xml:space="preserve"> </w:t>
      </w:r>
      <w:r w:rsidR="009A6D20">
        <w:t>с</w:t>
      </w:r>
      <w:r w:rsidR="009A6D20" w:rsidRPr="009A6D20">
        <w:t xml:space="preserve"> </w:t>
      </w:r>
      <w:r w:rsidR="009A6D20">
        <w:t>государством</w:t>
      </w:r>
      <w:r w:rsidR="009A6D20" w:rsidRPr="009A6D20">
        <w:t>-</w:t>
      </w:r>
      <w:r w:rsidR="009A6D20">
        <w:t>участником</w:t>
      </w:r>
      <w:r w:rsidR="009A6D20" w:rsidRPr="009A6D20">
        <w:t xml:space="preserve"> </w:t>
      </w:r>
      <w:r w:rsidR="009A6D20">
        <w:t>при</w:t>
      </w:r>
      <w:r w:rsidR="009A6D20" w:rsidRPr="009A6D20">
        <w:t xml:space="preserve"> </w:t>
      </w:r>
      <w:r w:rsidR="009A6D20">
        <w:t>рассмотрении</w:t>
      </w:r>
      <w:r w:rsidR="009A6D20" w:rsidRPr="009A6D20">
        <w:t xml:space="preserve"> </w:t>
      </w:r>
      <w:r w:rsidR="009A6D20">
        <w:t>его</w:t>
      </w:r>
      <w:r w:rsidR="009A6D20" w:rsidRPr="009A6D20">
        <w:t xml:space="preserve"> </w:t>
      </w:r>
      <w:r w:rsidR="00827A30">
        <w:t>перво</w:t>
      </w:r>
      <w:r w:rsidR="009A6D20">
        <w:t>начального</w:t>
      </w:r>
      <w:r w:rsidR="009A6D20" w:rsidRPr="009A6D20">
        <w:t xml:space="preserve"> </w:t>
      </w:r>
      <w:r w:rsidR="009A6D20">
        <w:t xml:space="preserve">доклада, просто </w:t>
      </w:r>
      <w:r w:rsidR="00827A30">
        <w:t>имеет целью</w:t>
      </w:r>
      <w:r w:rsidR="009A6D20">
        <w:t xml:space="preserve"> помочь Камбодже преодолеть эти трудности в свете своих обязательств </w:t>
      </w:r>
      <w:r w:rsidR="00EA6D8F">
        <w:t>в соответствии с Пактом</w:t>
      </w:r>
      <w:r w:rsidR="00AD3B41">
        <w:t xml:space="preserve">.  </w:t>
      </w:r>
      <w:r w:rsidR="00EA6D8F">
        <w:t>Однако</w:t>
      </w:r>
      <w:r w:rsidR="00EA6D8F" w:rsidRPr="00EB20C0">
        <w:t xml:space="preserve"> </w:t>
      </w:r>
      <w:r w:rsidR="00EA6D8F">
        <w:t>жаль</w:t>
      </w:r>
      <w:r w:rsidR="00EA6D8F" w:rsidRPr="00EB20C0">
        <w:t xml:space="preserve">, </w:t>
      </w:r>
      <w:r w:rsidR="00EA6D8F">
        <w:t>что</w:t>
      </w:r>
      <w:r w:rsidR="00EA6D8F" w:rsidRPr="00EB20C0">
        <w:t xml:space="preserve"> </w:t>
      </w:r>
      <w:r w:rsidR="00EA6D8F">
        <w:t>ответы</w:t>
      </w:r>
      <w:r w:rsidR="00EA6D8F" w:rsidRPr="00EB20C0">
        <w:t xml:space="preserve"> </w:t>
      </w:r>
      <w:r w:rsidR="00EA6D8F">
        <w:t>на</w:t>
      </w:r>
      <w:r w:rsidR="00EA6D8F" w:rsidRPr="00EB20C0">
        <w:t xml:space="preserve"> </w:t>
      </w:r>
      <w:r w:rsidR="00EA6D8F">
        <w:t>конкретные</w:t>
      </w:r>
      <w:r w:rsidR="00EA6D8F" w:rsidRPr="00EB20C0">
        <w:t xml:space="preserve"> </w:t>
      </w:r>
      <w:r w:rsidR="00EA6D8F">
        <w:t>письменные</w:t>
      </w:r>
      <w:r w:rsidR="00EA6D8F" w:rsidRPr="00EB20C0">
        <w:t xml:space="preserve"> </w:t>
      </w:r>
      <w:r w:rsidR="00EA6D8F">
        <w:t>вопросы</w:t>
      </w:r>
      <w:r w:rsidR="00EA6D8F" w:rsidRPr="00EB20C0">
        <w:t xml:space="preserve"> </w:t>
      </w:r>
      <w:r w:rsidR="00EA6D8F">
        <w:t>Комитета</w:t>
      </w:r>
      <w:r w:rsidR="00EA6D8F" w:rsidRPr="00EB20C0">
        <w:t xml:space="preserve"> </w:t>
      </w:r>
      <w:r w:rsidR="00EA6D8F">
        <w:t>были</w:t>
      </w:r>
      <w:r w:rsidR="00EA6D8F" w:rsidRPr="00EB20C0">
        <w:t xml:space="preserve"> </w:t>
      </w:r>
      <w:r w:rsidR="00EB20C0" w:rsidRPr="00EB20C0">
        <w:t>неточными</w:t>
      </w:r>
      <w:r w:rsidR="00295DBF">
        <w:t xml:space="preserve"> и</w:t>
      </w:r>
      <w:r w:rsidR="00EB20C0">
        <w:t xml:space="preserve"> что между предоставленной устной информацией и той, что была в докладе, </w:t>
      </w:r>
      <w:r w:rsidR="00E05E88">
        <w:t>существует большой разрыв</w:t>
      </w:r>
      <w:r w:rsidR="00EB20C0">
        <w:t>.</w:t>
      </w:r>
    </w:p>
    <w:p w:rsidR="00A86720" w:rsidRPr="00EB20C0" w:rsidRDefault="00A86720" w:rsidP="00841A21"/>
    <w:p w:rsidR="00420E7A" w:rsidRPr="00793D38" w:rsidRDefault="00E05E88" w:rsidP="00841A21">
      <w:r>
        <w:t>19.</w:t>
      </w:r>
      <w:r>
        <w:tab/>
        <w:t>Предвосхищая опубликование заключительных замечаний</w:t>
      </w:r>
      <w:r w:rsidR="00EB20C0" w:rsidRPr="00EB20C0">
        <w:t xml:space="preserve"> </w:t>
      </w:r>
      <w:r w:rsidR="00467DC7">
        <w:t xml:space="preserve">Комитета, </w:t>
      </w:r>
      <w:r w:rsidR="00EB20C0">
        <w:t>она</w:t>
      </w:r>
      <w:r w:rsidR="00EB20C0" w:rsidRPr="00EB20C0">
        <w:t xml:space="preserve"> </w:t>
      </w:r>
      <w:r w:rsidR="00EB20C0">
        <w:t>дает</w:t>
      </w:r>
      <w:r w:rsidR="00EB20C0" w:rsidRPr="00EB20C0">
        <w:t xml:space="preserve"> </w:t>
      </w:r>
      <w:r w:rsidR="00EB20C0">
        <w:t>краткий</w:t>
      </w:r>
      <w:r w:rsidR="00EB20C0" w:rsidRPr="00EB20C0">
        <w:t xml:space="preserve"> </w:t>
      </w:r>
      <w:r w:rsidR="00EB20C0">
        <w:t>обзор</w:t>
      </w:r>
      <w:r w:rsidR="00EB20C0" w:rsidRPr="00EB20C0">
        <w:t xml:space="preserve"> </w:t>
      </w:r>
      <w:r w:rsidR="00EB20C0">
        <w:t>некоторых</w:t>
      </w:r>
      <w:r w:rsidR="00EB20C0" w:rsidRPr="00EB20C0">
        <w:t xml:space="preserve"> </w:t>
      </w:r>
      <w:r w:rsidR="00EB20C0">
        <w:t xml:space="preserve">проблем, </w:t>
      </w:r>
      <w:r w:rsidR="005C2086">
        <w:t>вызвавших озабоченность</w:t>
      </w:r>
      <w:r w:rsidR="00EB20C0">
        <w:t xml:space="preserve"> </w:t>
      </w:r>
      <w:r w:rsidR="00FE2B1B">
        <w:t>член</w:t>
      </w:r>
      <w:r w:rsidR="005C2086">
        <w:t>ов</w:t>
      </w:r>
      <w:r w:rsidR="00FE2B1B">
        <w:t xml:space="preserve"> Комитета</w:t>
      </w:r>
      <w:r w:rsidR="00AD3B41">
        <w:t xml:space="preserve">.  </w:t>
      </w:r>
      <w:r w:rsidR="005C2086">
        <w:t>В</w:t>
      </w:r>
      <w:r w:rsidR="00AD3EEA">
        <w:rPr>
          <w:lang w:val="en-US"/>
        </w:rPr>
        <w:t> </w:t>
      </w:r>
      <w:r w:rsidR="005C2086">
        <w:t>первую</w:t>
      </w:r>
      <w:r w:rsidR="00AD3EEA">
        <w:rPr>
          <w:lang w:val="en-US"/>
        </w:rPr>
        <w:t> </w:t>
      </w:r>
      <w:r w:rsidR="005C2086">
        <w:t>очередь</w:t>
      </w:r>
      <w:r w:rsidR="009420BD">
        <w:t>,</w:t>
      </w:r>
      <w:r w:rsidR="00FE2B1B" w:rsidRPr="00FE2B1B">
        <w:t xml:space="preserve"> </w:t>
      </w:r>
      <w:r w:rsidR="00FE2B1B">
        <w:t>она</w:t>
      </w:r>
      <w:r w:rsidR="00FE2B1B" w:rsidRPr="00FE2B1B">
        <w:t xml:space="preserve"> </w:t>
      </w:r>
      <w:r w:rsidR="00FE2B1B">
        <w:t>упоминает</w:t>
      </w:r>
      <w:r w:rsidR="00FE2B1B" w:rsidRPr="00FE2B1B">
        <w:t xml:space="preserve"> </w:t>
      </w:r>
      <w:r w:rsidR="00FE2B1B">
        <w:t>проблему</w:t>
      </w:r>
      <w:r w:rsidR="00FE2B1B" w:rsidRPr="00FE2B1B">
        <w:t xml:space="preserve"> </w:t>
      </w:r>
      <w:r w:rsidR="00FE2B1B">
        <w:t>безнаказанности</w:t>
      </w:r>
      <w:r w:rsidR="00FE2B1B" w:rsidRPr="00FE2B1B">
        <w:t xml:space="preserve"> </w:t>
      </w:r>
      <w:r w:rsidR="00FE2B1B">
        <w:t>и</w:t>
      </w:r>
      <w:r w:rsidR="00FE2B1B" w:rsidRPr="00FE2B1B">
        <w:t xml:space="preserve"> </w:t>
      </w:r>
      <w:r w:rsidR="0030725F">
        <w:t>трудност</w:t>
      </w:r>
      <w:r w:rsidR="009420BD">
        <w:t>и</w:t>
      </w:r>
      <w:r w:rsidR="00FE2B1B">
        <w:t>, связанны</w:t>
      </w:r>
      <w:r w:rsidR="009420BD">
        <w:t>е</w:t>
      </w:r>
      <w:r w:rsidR="00FE2B1B">
        <w:t xml:space="preserve"> с привлечением к суду виновных в геноциде</w:t>
      </w:r>
      <w:r w:rsidR="00AD3B41">
        <w:t xml:space="preserve">.  </w:t>
      </w:r>
      <w:r w:rsidR="00FE2B1B">
        <w:t>Это</w:t>
      </w:r>
      <w:r w:rsidR="00FE2B1B" w:rsidRPr="00790AFF">
        <w:t xml:space="preserve"> </w:t>
      </w:r>
      <w:r w:rsidR="00FE2B1B">
        <w:t>стало</w:t>
      </w:r>
      <w:r w:rsidR="00FE2B1B" w:rsidRPr="00790AFF">
        <w:t xml:space="preserve"> </w:t>
      </w:r>
      <w:r w:rsidR="00F118C4">
        <w:t>ясно</w:t>
      </w:r>
      <w:r w:rsidR="00FE2B1B" w:rsidRPr="00790AFF">
        <w:t xml:space="preserve"> </w:t>
      </w:r>
      <w:r w:rsidR="00FE2B1B">
        <w:t>из</w:t>
      </w:r>
      <w:r w:rsidR="00FE2B1B" w:rsidRPr="00790AFF">
        <w:t xml:space="preserve"> </w:t>
      </w:r>
      <w:r w:rsidR="00FE2B1B">
        <w:t>ответа</w:t>
      </w:r>
      <w:r w:rsidR="00FE2B1B" w:rsidRPr="00790AFF">
        <w:t xml:space="preserve">, </w:t>
      </w:r>
      <w:r w:rsidR="006753F9">
        <w:t>направленного</w:t>
      </w:r>
      <w:r w:rsidR="00F118C4">
        <w:t xml:space="preserve"> </w:t>
      </w:r>
      <w:r w:rsidR="00FE2B1B">
        <w:t>власт</w:t>
      </w:r>
      <w:r w:rsidR="006753F9">
        <w:t>ями</w:t>
      </w:r>
      <w:r w:rsidR="00FE2B1B" w:rsidRPr="00790AFF">
        <w:t xml:space="preserve"> </w:t>
      </w:r>
      <w:r w:rsidR="00FE2B1B">
        <w:t>Камбоджи</w:t>
      </w:r>
      <w:r w:rsidR="00FE2B1B" w:rsidRPr="00790AFF">
        <w:t xml:space="preserve"> </w:t>
      </w:r>
      <w:r w:rsidR="00FE2B1B">
        <w:t>Генеральному</w:t>
      </w:r>
      <w:r w:rsidR="00FE2B1B" w:rsidRPr="00790AFF">
        <w:t xml:space="preserve"> </w:t>
      </w:r>
      <w:r w:rsidR="00FE2B1B">
        <w:t>секретарю</w:t>
      </w:r>
      <w:r w:rsidR="00FE2B1B" w:rsidRPr="00790AFF">
        <w:t xml:space="preserve"> </w:t>
      </w:r>
      <w:r w:rsidR="005C2086">
        <w:t>после опубликования</w:t>
      </w:r>
      <w:r w:rsidR="00FE2B1B" w:rsidRPr="00790AFF">
        <w:t xml:space="preserve"> </w:t>
      </w:r>
      <w:r w:rsidR="00FE2B1B">
        <w:t>доклада</w:t>
      </w:r>
      <w:r w:rsidR="00FE2B1B" w:rsidRPr="00790AFF">
        <w:t xml:space="preserve"> </w:t>
      </w:r>
      <w:r w:rsidR="00FE2B1B">
        <w:t>Специального</w:t>
      </w:r>
      <w:r w:rsidR="00FE2B1B" w:rsidRPr="00790AFF">
        <w:t xml:space="preserve"> </w:t>
      </w:r>
      <w:r w:rsidR="00FE2B1B">
        <w:t>представителя</w:t>
      </w:r>
      <w:r w:rsidR="00FE2B1B" w:rsidRPr="00790AFF">
        <w:t xml:space="preserve"> </w:t>
      </w:r>
      <w:r w:rsidR="00FE2B1B">
        <w:t>по</w:t>
      </w:r>
      <w:r w:rsidR="00FE2B1B" w:rsidRPr="00790AFF">
        <w:t xml:space="preserve"> </w:t>
      </w:r>
      <w:r w:rsidR="00FE2B1B">
        <w:t>правам</w:t>
      </w:r>
      <w:r w:rsidR="00FE2B1B" w:rsidRPr="00790AFF">
        <w:t xml:space="preserve"> </w:t>
      </w:r>
      <w:r w:rsidR="00FE2B1B">
        <w:t>человека</w:t>
      </w:r>
      <w:r w:rsidR="00FE2B1B" w:rsidRPr="00790AFF">
        <w:t xml:space="preserve"> </w:t>
      </w:r>
      <w:r w:rsidR="00FE2B1B">
        <w:t>в</w:t>
      </w:r>
      <w:r w:rsidR="00FE2B1B" w:rsidRPr="00790AFF">
        <w:t xml:space="preserve"> </w:t>
      </w:r>
      <w:r w:rsidR="00FE2B1B">
        <w:t>Камбодже</w:t>
      </w:r>
      <w:r w:rsidR="00FE2B1B" w:rsidRPr="00790AFF">
        <w:t xml:space="preserve"> </w:t>
      </w:r>
      <w:r w:rsidR="00790AFF" w:rsidRPr="00790AFF">
        <w:t>(</w:t>
      </w:r>
      <w:r w:rsidR="00790AFF">
        <w:rPr>
          <w:lang w:val="en-US"/>
        </w:rPr>
        <w:t>E</w:t>
      </w:r>
      <w:r w:rsidR="00790AFF" w:rsidRPr="00790AFF">
        <w:t>/</w:t>
      </w:r>
      <w:r w:rsidR="00790AFF">
        <w:rPr>
          <w:lang w:val="en-US"/>
        </w:rPr>
        <w:t>CN</w:t>
      </w:r>
      <w:r w:rsidR="00790AFF" w:rsidRPr="00790AFF">
        <w:t xml:space="preserve">.4/1999/101), </w:t>
      </w:r>
      <w:r w:rsidR="00790AFF">
        <w:t>в</w:t>
      </w:r>
      <w:r w:rsidR="00AD3EEA">
        <w:rPr>
          <w:lang w:val="en-US"/>
        </w:rPr>
        <w:t> </w:t>
      </w:r>
      <w:r w:rsidR="00790AFF">
        <w:t>котором</w:t>
      </w:r>
      <w:r w:rsidR="00FE2B1B" w:rsidRPr="00790AFF">
        <w:t xml:space="preserve"> </w:t>
      </w:r>
      <w:r w:rsidR="00790AFF">
        <w:t>государство</w:t>
      </w:r>
      <w:r w:rsidR="00790AFF" w:rsidRPr="00790AFF">
        <w:t>-</w:t>
      </w:r>
      <w:r w:rsidR="00790AFF">
        <w:t>участник</w:t>
      </w:r>
      <w:r w:rsidR="00790AFF" w:rsidRPr="00790AFF">
        <w:t xml:space="preserve"> </w:t>
      </w:r>
      <w:r w:rsidR="00790AFF">
        <w:t>в</w:t>
      </w:r>
      <w:r w:rsidR="00790AFF" w:rsidRPr="00790AFF">
        <w:t xml:space="preserve"> </w:t>
      </w:r>
      <w:r w:rsidR="00790AFF">
        <w:t>основном</w:t>
      </w:r>
      <w:r w:rsidR="00790AFF" w:rsidRPr="00790AFF">
        <w:t xml:space="preserve"> </w:t>
      </w:r>
      <w:r w:rsidR="00790AFF">
        <w:t>ссылается</w:t>
      </w:r>
      <w:r w:rsidR="00790AFF" w:rsidRPr="00790AFF">
        <w:t xml:space="preserve"> </w:t>
      </w:r>
      <w:r w:rsidR="00790AFF">
        <w:t>на</w:t>
      </w:r>
      <w:r w:rsidR="00790AFF" w:rsidRPr="00790AFF">
        <w:t xml:space="preserve"> </w:t>
      </w:r>
      <w:r w:rsidR="00790AFF">
        <w:t>сложности</w:t>
      </w:r>
      <w:r w:rsidR="00790AFF" w:rsidRPr="00790AFF">
        <w:t xml:space="preserve">, </w:t>
      </w:r>
      <w:r w:rsidR="00790AFF">
        <w:t>связанные с</w:t>
      </w:r>
      <w:r w:rsidR="00790AFF" w:rsidRPr="00790AFF">
        <w:t xml:space="preserve"> </w:t>
      </w:r>
      <w:r w:rsidR="00790AFF">
        <w:t>внутренним</w:t>
      </w:r>
      <w:r w:rsidR="00790AFF" w:rsidRPr="00790AFF">
        <w:t xml:space="preserve"> </w:t>
      </w:r>
      <w:r w:rsidR="00790AFF">
        <w:t>правовым</w:t>
      </w:r>
      <w:r w:rsidR="00790AFF" w:rsidRPr="00790AFF">
        <w:t xml:space="preserve"> </w:t>
      </w:r>
      <w:r w:rsidR="00790AFF">
        <w:t>порядком</w:t>
      </w:r>
      <w:r w:rsidR="00257F75">
        <w:t>,</w:t>
      </w:r>
      <w:r w:rsidR="00790AFF" w:rsidRPr="00790AFF">
        <w:t xml:space="preserve"> </w:t>
      </w:r>
      <w:r w:rsidR="00790AFF">
        <w:t>и</w:t>
      </w:r>
      <w:r w:rsidR="00790AFF" w:rsidRPr="00790AFF">
        <w:t xml:space="preserve"> </w:t>
      </w:r>
      <w:r w:rsidR="00790AFF">
        <w:t>опасность</w:t>
      </w:r>
      <w:r w:rsidR="00790AFF" w:rsidRPr="00790AFF">
        <w:t xml:space="preserve"> </w:t>
      </w:r>
      <w:r w:rsidR="00790AFF">
        <w:t>возвращения</w:t>
      </w:r>
      <w:r w:rsidR="00790AFF" w:rsidRPr="00790AFF">
        <w:t xml:space="preserve"> «</w:t>
      </w:r>
      <w:r w:rsidR="00790AFF">
        <w:t>красных</w:t>
      </w:r>
      <w:r w:rsidR="00790AFF" w:rsidRPr="00790AFF">
        <w:t xml:space="preserve"> </w:t>
      </w:r>
      <w:r w:rsidR="00790AFF">
        <w:t>кхмер</w:t>
      </w:r>
      <w:r w:rsidR="00F118C4">
        <w:t>ов</w:t>
      </w:r>
      <w:r w:rsidR="00790AFF" w:rsidRPr="00790AFF">
        <w:t>»</w:t>
      </w:r>
      <w:r w:rsidR="00257F75">
        <w:t>,</w:t>
      </w:r>
      <w:r w:rsidR="00FE2B1B" w:rsidRPr="00790AFF">
        <w:t xml:space="preserve"> </w:t>
      </w:r>
      <w:r w:rsidR="00F118C4">
        <w:t>чтобы</w:t>
      </w:r>
      <w:r w:rsidR="006B0FDC">
        <w:t xml:space="preserve"> исключ</w:t>
      </w:r>
      <w:r w:rsidR="00D537E0">
        <w:t>и</w:t>
      </w:r>
      <w:r w:rsidR="00257F75">
        <w:t>ть</w:t>
      </w:r>
      <w:r w:rsidR="006B0FDC">
        <w:t xml:space="preserve"> в</w:t>
      </w:r>
      <w:r w:rsidR="00D537E0">
        <w:t>оз</w:t>
      </w:r>
      <w:r w:rsidR="006B0FDC">
        <w:t>можност</w:t>
      </w:r>
      <w:r w:rsidR="00257F75">
        <w:t>ь</w:t>
      </w:r>
      <w:r w:rsidR="00F118C4">
        <w:t xml:space="preserve"> </w:t>
      </w:r>
      <w:r w:rsidR="00257F75">
        <w:t>проведения</w:t>
      </w:r>
      <w:r w:rsidR="006B0FDC">
        <w:t xml:space="preserve"> международн</w:t>
      </w:r>
      <w:r w:rsidR="00D537E0">
        <w:t>ого</w:t>
      </w:r>
      <w:r w:rsidR="006B0FDC">
        <w:t xml:space="preserve"> </w:t>
      </w:r>
      <w:r w:rsidR="00257F75">
        <w:t>суда</w:t>
      </w:r>
      <w:r w:rsidR="00790AFF">
        <w:t xml:space="preserve"> </w:t>
      </w:r>
      <w:r w:rsidR="00D537E0">
        <w:t xml:space="preserve">над </w:t>
      </w:r>
      <w:r w:rsidR="00790AFF">
        <w:t>виновны</w:t>
      </w:r>
      <w:r w:rsidR="00D537E0">
        <w:t>ми</w:t>
      </w:r>
      <w:r w:rsidR="00790AFF">
        <w:t xml:space="preserve"> в геноцид</w:t>
      </w:r>
      <w:r w:rsidR="00D537E0">
        <w:t>е</w:t>
      </w:r>
      <w:r w:rsidR="00AD3B41">
        <w:t xml:space="preserve">.  </w:t>
      </w:r>
      <w:r w:rsidR="006B0FDC">
        <w:t>Однако</w:t>
      </w:r>
      <w:r w:rsidR="006B0FDC" w:rsidRPr="006B0FDC">
        <w:t xml:space="preserve"> </w:t>
      </w:r>
      <w:r w:rsidR="006B0FDC">
        <w:t>для</w:t>
      </w:r>
      <w:r w:rsidR="006B0FDC" w:rsidRPr="006B0FDC">
        <w:t xml:space="preserve"> </w:t>
      </w:r>
      <w:r w:rsidR="006B0FDC">
        <w:t>обеспечения</w:t>
      </w:r>
      <w:r w:rsidR="006B0FDC" w:rsidRPr="006B0FDC">
        <w:t xml:space="preserve"> </w:t>
      </w:r>
      <w:r w:rsidR="001861B8">
        <w:t>крепкой</w:t>
      </w:r>
      <w:r w:rsidR="001861B8" w:rsidRPr="006B0FDC">
        <w:t xml:space="preserve"> </w:t>
      </w:r>
      <w:r w:rsidR="001861B8">
        <w:t xml:space="preserve">основы для </w:t>
      </w:r>
      <w:r w:rsidR="006B0FDC">
        <w:t>восстановления</w:t>
      </w:r>
      <w:r w:rsidR="006B0FDC" w:rsidRPr="006B0FDC">
        <w:t xml:space="preserve"> </w:t>
      </w:r>
      <w:r w:rsidR="006B0FDC">
        <w:t>страны</w:t>
      </w:r>
      <w:r w:rsidR="006B0FDC" w:rsidRPr="006B0FDC">
        <w:t xml:space="preserve"> </w:t>
      </w:r>
      <w:r w:rsidR="006B0FDC">
        <w:t>важно</w:t>
      </w:r>
      <w:r w:rsidR="006B0FDC" w:rsidRPr="006B0FDC">
        <w:t xml:space="preserve"> </w:t>
      </w:r>
      <w:r w:rsidR="00257F75">
        <w:t>завоевать</w:t>
      </w:r>
      <w:r w:rsidR="006B0FDC" w:rsidRPr="006B0FDC">
        <w:t xml:space="preserve"> </w:t>
      </w:r>
      <w:r w:rsidR="006B0FDC">
        <w:t>доверие</w:t>
      </w:r>
      <w:r w:rsidR="006B0FDC" w:rsidRPr="006B0FDC">
        <w:t xml:space="preserve"> </w:t>
      </w:r>
      <w:r w:rsidR="006B0FDC">
        <w:t>народа</w:t>
      </w:r>
      <w:r w:rsidR="006B0FDC" w:rsidRPr="006B0FDC">
        <w:t xml:space="preserve"> </w:t>
      </w:r>
      <w:r w:rsidR="006B0FDC">
        <w:t>Камбоджи</w:t>
      </w:r>
      <w:r w:rsidR="00AD3B41">
        <w:t xml:space="preserve">.  </w:t>
      </w:r>
      <w:r w:rsidR="00835FB2">
        <w:t xml:space="preserve">Эту цель можно достигнуть, только окончательно </w:t>
      </w:r>
      <w:r w:rsidR="00177592">
        <w:t>покончив с</w:t>
      </w:r>
      <w:r w:rsidR="00AD3EEA">
        <w:rPr>
          <w:lang w:val="en-US"/>
        </w:rPr>
        <w:t> </w:t>
      </w:r>
      <w:r w:rsidR="00835FB2">
        <w:t>прошл</w:t>
      </w:r>
      <w:r w:rsidR="00325467">
        <w:t>ы</w:t>
      </w:r>
      <w:r w:rsidR="00835FB2">
        <w:t>м</w:t>
      </w:r>
      <w:r w:rsidR="00AD3B41">
        <w:t xml:space="preserve">.  </w:t>
      </w:r>
      <w:r w:rsidR="00325467">
        <w:t>Кроме того,</w:t>
      </w:r>
      <w:r w:rsidR="006B0FDC" w:rsidRPr="00B1331E">
        <w:t xml:space="preserve"> </w:t>
      </w:r>
      <w:r w:rsidR="006B0FDC">
        <w:t>статья</w:t>
      </w:r>
      <w:r w:rsidR="006B0FDC" w:rsidRPr="00B1331E">
        <w:t xml:space="preserve"> 51 </w:t>
      </w:r>
      <w:r w:rsidR="006B0FDC">
        <w:t>Закона</w:t>
      </w:r>
      <w:r w:rsidR="006B0FDC" w:rsidRPr="00B1331E">
        <w:t xml:space="preserve"> 1994 </w:t>
      </w:r>
      <w:r w:rsidR="006B0FDC">
        <w:t>года</w:t>
      </w:r>
      <w:r w:rsidR="006B0FDC" w:rsidRPr="00B1331E">
        <w:t xml:space="preserve"> </w:t>
      </w:r>
      <w:r w:rsidR="006B0FDC">
        <w:t>о</w:t>
      </w:r>
      <w:r w:rsidR="006B0FDC" w:rsidRPr="00B1331E">
        <w:t xml:space="preserve"> </w:t>
      </w:r>
      <w:r w:rsidR="006B0FDC">
        <w:t>гражданских</w:t>
      </w:r>
      <w:r w:rsidR="006B0FDC" w:rsidRPr="00B1331E">
        <w:t xml:space="preserve"> </w:t>
      </w:r>
      <w:r w:rsidR="006B0FDC">
        <w:t>служащих</w:t>
      </w:r>
      <w:r w:rsidR="006B0FDC" w:rsidRPr="00B1331E">
        <w:t xml:space="preserve"> </w:t>
      </w:r>
      <w:r w:rsidR="006B0FDC">
        <w:t>несовместима</w:t>
      </w:r>
      <w:r w:rsidR="006B0FDC" w:rsidRPr="00B1331E">
        <w:t xml:space="preserve"> </w:t>
      </w:r>
      <w:r w:rsidR="006B0FDC">
        <w:t>с</w:t>
      </w:r>
      <w:r w:rsidR="006B0FDC" w:rsidRPr="00B1331E">
        <w:t xml:space="preserve"> </w:t>
      </w:r>
      <w:r w:rsidR="006B0FDC">
        <w:t>Пактом</w:t>
      </w:r>
      <w:r w:rsidR="006B0FDC" w:rsidRPr="00B1331E">
        <w:t xml:space="preserve"> </w:t>
      </w:r>
      <w:r w:rsidR="006B0FDC">
        <w:t>и</w:t>
      </w:r>
      <w:r w:rsidR="006B0FDC" w:rsidRPr="00B1331E">
        <w:t xml:space="preserve"> </w:t>
      </w:r>
      <w:r w:rsidR="006B0FDC">
        <w:t>должна</w:t>
      </w:r>
      <w:r w:rsidR="006B0FDC" w:rsidRPr="00B1331E">
        <w:t xml:space="preserve"> </w:t>
      </w:r>
      <w:r w:rsidR="006B0FDC">
        <w:t>быть</w:t>
      </w:r>
      <w:r w:rsidR="006B0FDC" w:rsidRPr="00B1331E">
        <w:t xml:space="preserve"> </w:t>
      </w:r>
      <w:r w:rsidR="006B0FDC">
        <w:t>отменена</w:t>
      </w:r>
      <w:r w:rsidR="00BB653E" w:rsidRPr="00B1331E">
        <w:t xml:space="preserve">, </w:t>
      </w:r>
      <w:r w:rsidR="00793D38">
        <w:t>поскольку в ней предусматривается</w:t>
      </w:r>
      <w:r w:rsidR="00BB653E" w:rsidRPr="00B1331E">
        <w:t xml:space="preserve">, </w:t>
      </w:r>
      <w:r w:rsidR="00BB653E">
        <w:t>что</w:t>
      </w:r>
      <w:r w:rsidR="00BB653E" w:rsidRPr="00B1331E">
        <w:t xml:space="preserve"> </w:t>
      </w:r>
      <w:r w:rsidR="00BB653E">
        <w:t>официальные</w:t>
      </w:r>
      <w:r w:rsidR="00BB653E" w:rsidRPr="00B1331E">
        <w:t xml:space="preserve"> </w:t>
      </w:r>
      <w:r w:rsidR="00BB653E">
        <w:t>лица</w:t>
      </w:r>
      <w:r w:rsidR="00B1331E">
        <w:t xml:space="preserve"> </w:t>
      </w:r>
      <w:r w:rsidR="00B1331E" w:rsidRPr="00B1331E">
        <w:t>(</w:t>
      </w:r>
      <w:r w:rsidR="00B1331E">
        <w:t>включая</w:t>
      </w:r>
      <w:r w:rsidR="00B1331E" w:rsidRPr="00B1331E">
        <w:t xml:space="preserve"> </w:t>
      </w:r>
      <w:r w:rsidR="00B1331E">
        <w:t>членов</w:t>
      </w:r>
      <w:r w:rsidR="00B1331E" w:rsidRPr="00B1331E">
        <w:t xml:space="preserve"> </w:t>
      </w:r>
      <w:r w:rsidR="00B1331E">
        <w:t>служб</w:t>
      </w:r>
      <w:r w:rsidR="00B1331E" w:rsidRPr="00B1331E">
        <w:t xml:space="preserve"> </w:t>
      </w:r>
      <w:r w:rsidR="00B1331E">
        <w:t>безопасности</w:t>
      </w:r>
      <w:r w:rsidR="00B1331E" w:rsidRPr="00B1331E">
        <w:t xml:space="preserve">) </w:t>
      </w:r>
      <w:r w:rsidR="00B1331E">
        <w:t>не могут быть ни арестованы, ни привлечены к суду без предварительного согласования с соответствующим министром</w:t>
      </w:r>
      <w:r w:rsidR="00AD3B41">
        <w:t xml:space="preserve">.  </w:t>
      </w:r>
      <w:r w:rsidR="00325467">
        <w:t xml:space="preserve">Пакту противоречит </w:t>
      </w:r>
      <w:r w:rsidR="009420BD">
        <w:t>и</w:t>
      </w:r>
      <w:r w:rsidR="00793D38" w:rsidRPr="00793D38">
        <w:t xml:space="preserve"> </w:t>
      </w:r>
      <w:r w:rsidR="00793D38">
        <w:t>статья</w:t>
      </w:r>
      <w:r w:rsidR="00793D38" w:rsidRPr="00793D38">
        <w:t xml:space="preserve"> 31 </w:t>
      </w:r>
      <w:r w:rsidR="00793D38">
        <w:t>Конституции</w:t>
      </w:r>
      <w:r w:rsidR="00793D38" w:rsidRPr="00793D38">
        <w:t xml:space="preserve">, </w:t>
      </w:r>
      <w:r w:rsidR="00793D38">
        <w:t>которая</w:t>
      </w:r>
      <w:r w:rsidR="00793D38" w:rsidRPr="00793D38">
        <w:t xml:space="preserve"> </w:t>
      </w:r>
      <w:r w:rsidR="00793D38">
        <w:t>обеспечивает</w:t>
      </w:r>
      <w:r w:rsidR="00793D38" w:rsidRPr="00793D38">
        <w:t xml:space="preserve"> </w:t>
      </w:r>
      <w:r w:rsidR="009B6931">
        <w:t xml:space="preserve">соблюдение </w:t>
      </w:r>
      <w:r w:rsidR="00793D38">
        <w:t>прав</w:t>
      </w:r>
      <w:r w:rsidR="00793D38" w:rsidRPr="00793D38">
        <w:t xml:space="preserve"> </w:t>
      </w:r>
      <w:r w:rsidR="00793D38">
        <w:t>человека</w:t>
      </w:r>
      <w:r w:rsidR="00793D38" w:rsidRPr="00793D38">
        <w:t xml:space="preserve"> </w:t>
      </w:r>
      <w:r w:rsidR="00793D38">
        <w:t>только</w:t>
      </w:r>
      <w:r w:rsidR="00793D38" w:rsidRPr="00793D38">
        <w:t xml:space="preserve"> </w:t>
      </w:r>
      <w:r w:rsidR="009B6931">
        <w:t xml:space="preserve">для </w:t>
      </w:r>
      <w:r w:rsidR="00793D38">
        <w:t>граждан</w:t>
      </w:r>
      <w:r w:rsidR="00793D38" w:rsidRPr="00793D38">
        <w:t xml:space="preserve"> </w:t>
      </w:r>
      <w:r w:rsidR="00793D38">
        <w:t>Камбоджи.</w:t>
      </w:r>
    </w:p>
    <w:p w:rsidR="006910AD" w:rsidRPr="00793D38" w:rsidRDefault="006910AD" w:rsidP="00841A21"/>
    <w:p w:rsidR="00841A21" w:rsidRPr="00A226F1" w:rsidRDefault="00325467" w:rsidP="00841A21">
      <w:r>
        <w:t>20.</w:t>
      </w:r>
      <w:r>
        <w:tab/>
      </w:r>
      <w:r w:rsidR="00093822">
        <w:t>И</w:t>
      </w:r>
      <w:r w:rsidR="00093822" w:rsidRPr="00793D38">
        <w:t xml:space="preserve"> </w:t>
      </w:r>
      <w:r w:rsidR="005245B3">
        <w:t>в</w:t>
      </w:r>
      <w:r w:rsidR="00093822" w:rsidRPr="00793D38">
        <w:t xml:space="preserve"> </w:t>
      </w:r>
      <w:r w:rsidR="00093822">
        <w:t>доклад</w:t>
      </w:r>
      <w:r w:rsidR="005245B3">
        <w:t>е</w:t>
      </w:r>
      <w:r w:rsidR="00093822" w:rsidRPr="00793D38">
        <w:t xml:space="preserve">, </w:t>
      </w:r>
      <w:r w:rsidR="00093822">
        <w:t>и</w:t>
      </w:r>
      <w:r w:rsidR="00093822" w:rsidRPr="00793D38">
        <w:t xml:space="preserve"> </w:t>
      </w:r>
      <w:r w:rsidR="005245B3">
        <w:t>в</w:t>
      </w:r>
      <w:r w:rsidR="00093822" w:rsidRPr="00793D38">
        <w:t xml:space="preserve"> </w:t>
      </w:r>
      <w:r w:rsidR="00093822">
        <w:t>заявлени</w:t>
      </w:r>
      <w:r w:rsidR="005245B3">
        <w:t>ях</w:t>
      </w:r>
      <w:r w:rsidR="00093822" w:rsidRPr="00793D38">
        <w:t xml:space="preserve"> </w:t>
      </w:r>
      <w:r w:rsidR="00093822">
        <w:t>делегаци</w:t>
      </w:r>
      <w:r w:rsidR="005245B3">
        <w:t>и</w:t>
      </w:r>
      <w:r w:rsidR="00793D38">
        <w:t xml:space="preserve"> </w:t>
      </w:r>
      <w:r w:rsidR="005245B3">
        <w:t>признаются</w:t>
      </w:r>
      <w:r w:rsidR="00793D38">
        <w:t xml:space="preserve"> губительные последствия традици</w:t>
      </w:r>
      <w:r w:rsidR="001F6AB2">
        <w:t>онных устоев</w:t>
      </w:r>
      <w:r w:rsidR="00793D38">
        <w:t xml:space="preserve"> </w:t>
      </w:r>
      <w:r w:rsidR="005245B3">
        <w:t>для</w:t>
      </w:r>
      <w:r w:rsidR="00793D38">
        <w:t xml:space="preserve"> положения женщин, особенно в области образования и занятости</w:t>
      </w:r>
      <w:r w:rsidR="00AD3B41">
        <w:t xml:space="preserve">.  </w:t>
      </w:r>
      <w:r w:rsidR="00793D38">
        <w:t>Представители</w:t>
      </w:r>
      <w:r w:rsidR="00793D38" w:rsidRPr="00943EA3">
        <w:t xml:space="preserve"> </w:t>
      </w:r>
      <w:r w:rsidR="009420BD">
        <w:t>государства</w:t>
      </w:r>
      <w:r w:rsidR="00793D38" w:rsidRPr="00943EA3">
        <w:t>-</w:t>
      </w:r>
      <w:r w:rsidR="00793D38">
        <w:t>участника</w:t>
      </w:r>
      <w:r w:rsidR="00793D38" w:rsidRPr="00943EA3">
        <w:t xml:space="preserve"> </w:t>
      </w:r>
      <w:r w:rsidR="005245B3">
        <w:t>согласились с тем</w:t>
      </w:r>
      <w:r w:rsidR="00793D38" w:rsidRPr="00943EA3">
        <w:t xml:space="preserve">, </w:t>
      </w:r>
      <w:r w:rsidR="00793D38">
        <w:t>что</w:t>
      </w:r>
      <w:r w:rsidR="00793D38" w:rsidRPr="00943EA3">
        <w:t xml:space="preserve"> </w:t>
      </w:r>
      <w:r w:rsidR="00943EA3">
        <w:t>женщины</w:t>
      </w:r>
      <w:r w:rsidR="00943EA3" w:rsidRPr="00943EA3">
        <w:t xml:space="preserve"> </w:t>
      </w:r>
      <w:r w:rsidR="00943EA3">
        <w:t>недостаточно</w:t>
      </w:r>
      <w:r w:rsidR="00943EA3" w:rsidRPr="00943EA3">
        <w:t xml:space="preserve"> </w:t>
      </w:r>
      <w:r w:rsidR="00943EA3">
        <w:t>представлены</w:t>
      </w:r>
      <w:r w:rsidR="00943EA3" w:rsidRPr="00943EA3">
        <w:t xml:space="preserve"> </w:t>
      </w:r>
      <w:r w:rsidR="00943EA3">
        <w:t>в</w:t>
      </w:r>
      <w:r w:rsidR="00943EA3" w:rsidRPr="00943EA3">
        <w:t xml:space="preserve"> </w:t>
      </w:r>
      <w:r w:rsidR="00943EA3">
        <w:t>руководящих</w:t>
      </w:r>
      <w:r w:rsidR="00943EA3" w:rsidRPr="00943EA3">
        <w:t xml:space="preserve"> </w:t>
      </w:r>
      <w:r w:rsidR="00943EA3">
        <w:t>органах</w:t>
      </w:r>
      <w:r w:rsidR="00943EA3" w:rsidRPr="00943EA3">
        <w:t xml:space="preserve">, </w:t>
      </w:r>
      <w:r w:rsidR="00943EA3">
        <w:t>эту</w:t>
      </w:r>
      <w:r w:rsidR="00943EA3" w:rsidRPr="00943EA3">
        <w:t xml:space="preserve"> </w:t>
      </w:r>
      <w:r w:rsidR="00943EA3">
        <w:t>проблему</w:t>
      </w:r>
      <w:r w:rsidR="00943EA3" w:rsidRPr="00943EA3">
        <w:t xml:space="preserve"> </w:t>
      </w:r>
      <w:r w:rsidR="00943EA3">
        <w:t>они</w:t>
      </w:r>
      <w:r w:rsidR="00943EA3" w:rsidRPr="00943EA3">
        <w:t xml:space="preserve"> </w:t>
      </w:r>
      <w:r w:rsidR="00943EA3">
        <w:t>приписали</w:t>
      </w:r>
      <w:r w:rsidR="00943EA3" w:rsidRPr="00943EA3">
        <w:t xml:space="preserve"> </w:t>
      </w:r>
      <w:r w:rsidR="00943EA3">
        <w:t>составу</w:t>
      </w:r>
      <w:r w:rsidR="00943EA3" w:rsidRPr="00943EA3">
        <w:t xml:space="preserve"> </w:t>
      </w:r>
      <w:r w:rsidR="00943EA3">
        <w:t>политических</w:t>
      </w:r>
      <w:r w:rsidR="00943EA3" w:rsidRPr="00943EA3">
        <w:t xml:space="preserve"> </w:t>
      </w:r>
      <w:r w:rsidR="00943EA3">
        <w:t>партий, в которых мало женщин</w:t>
      </w:r>
      <w:r w:rsidR="00AD3B41">
        <w:t xml:space="preserve">.  </w:t>
      </w:r>
      <w:r w:rsidR="00FC2DBD">
        <w:t>По</w:t>
      </w:r>
      <w:r w:rsidR="00FC2DBD" w:rsidRPr="00FC2DBD">
        <w:t xml:space="preserve"> </w:t>
      </w:r>
      <w:r w:rsidR="00FC2DBD">
        <w:t>мнению</w:t>
      </w:r>
      <w:r w:rsidR="00FC2DBD" w:rsidRPr="00FC2DBD">
        <w:t xml:space="preserve"> </w:t>
      </w:r>
      <w:r w:rsidR="00FC2DBD">
        <w:t>Комитета</w:t>
      </w:r>
      <w:r w:rsidR="00FC2DBD" w:rsidRPr="00FC2DBD">
        <w:t xml:space="preserve">, </w:t>
      </w:r>
      <w:r w:rsidR="00FC2DBD">
        <w:t>независимо</w:t>
      </w:r>
      <w:r w:rsidR="00FC2DBD" w:rsidRPr="00FC2DBD">
        <w:t xml:space="preserve"> </w:t>
      </w:r>
      <w:r w:rsidR="00FC2DBD">
        <w:t>от</w:t>
      </w:r>
      <w:r w:rsidR="00FC2DBD" w:rsidRPr="00FC2DBD">
        <w:t xml:space="preserve"> </w:t>
      </w:r>
      <w:r w:rsidR="00FC2DBD">
        <w:t>того</w:t>
      </w:r>
      <w:r w:rsidR="00FC2DBD" w:rsidRPr="00FC2DBD">
        <w:t xml:space="preserve">, </w:t>
      </w:r>
      <w:r w:rsidR="00FC2DBD">
        <w:t>по</w:t>
      </w:r>
      <w:r w:rsidR="00FC2DBD" w:rsidRPr="00FC2DBD">
        <w:t xml:space="preserve"> </w:t>
      </w:r>
      <w:r w:rsidR="00FC2DBD">
        <w:t>каким</w:t>
      </w:r>
      <w:r w:rsidR="00FC2DBD" w:rsidRPr="00FC2DBD">
        <w:t xml:space="preserve"> </w:t>
      </w:r>
      <w:r w:rsidR="00FC2DBD">
        <w:t>причинам</w:t>
      </w:r>
      <w:r w:rsidR="00FC2DBD" w:rsidRPr="00FC2DBD">
        <w:t xml:space="preserve"> </w:t>
      </w:r>
      <w:r w:rsidR="00FC2DBD">
        <w:t>возникла</w:t>
      </w:r>
      <w:r w:rsidR="00FC2DBD" w:rsidRPr="00FC2DBD">
        <w:t xml:space="preserve"> </w:t>
      </w:r>
      <w:r w:rsidR="00FC2DBD">
        <w:t>такая</w:t>
      </w:r>
      <w:r w:rsidR="00FC2DBD" w:rsidRPr="00FC2DBD">
        <w:t xml:space="preserve"> </w:t>
      </w:r>
      <w:r w:rsidR="00FC2DBD">
        <w:t>ситуация</w:t>
      </w:r>
      <w:r w:rsidR="00FC2DBD" w:rsidRPr="00FC2DBD">
        <w:t xml:space="preserve">, </w:t>
      </w:r>
      <w:r w:rsidR="00FC2DBD">
        <w:t>государство</w:t>
      </w:r>
      <w:r w:rsidR="00FC2DBD" w:rsidRPr="00FC2DBD">
        <w:t>-</w:t>
      </w:r>
      <w:r w:rsidR="00FC2DBD">
        <w:t>участник</w:t>
      </w:r>
      <w:r w:rsidR="00841A21" w:rsidRPr="00FC2DBD">
        <w:t xml:space="preserve"> </w:t>
      </w:r>
      <w:r w:rsidR="00FC2DBD">
        <w:t>долж</w:t>
      </w:r>
      <w:r w:rsidR="0060096D">
        <w:t>н</w:t>
      </w:r>
      <w:r w:rsidR="00E62D69">
        <w:t>о</w:t>
      </w:r>
      <w:r w:rsidR="00FC2DBD" w:rsidRPr="00FC2DBD">
        <w:t xml:space="preserve"> </w:t>
      </w:r>
      <w:r w:rsidR="00FC2DBD">
        <w:t>принять</w:t>
      </w:r>
      <w:r w:rsidR="00FC2DBD" w:rsidRPr="00FC2DBD">
        <w:t xml:space="preserve"> </w:t>
      </w:r>
      <w:r w:rsidR="00FC2DBD">
        <w:t>меры</w:t>
      </w:r>
      <w:r w:rsidR="00FC2DBD" w:rsidRPr="00FC2DBD">
        <w:t xml:space="preserve"> </w:t>
      </w:r>
      <w:r w:rsidR="0060096D">
        <w:t>с тем</w:t>
      </w:r>
      <w:r w:rsidR="00FC2DBD">
        <w:t xml:space="preserve">, чтобы обеспечить </w:t>
      </w:r>
      <w:r w:rsidR="00E62D69">
        <w:t>сбалансированное</w:t>
      </w:r>
      <w:r w:rsidR="007F5A6A">
        <w:t xml:space="preserve"> представительство мужчин и женщин</w:t>
      </w:r>
      <w:r w:rsidR="00AD3B41">
        <w:t xml:space="preserve">.  </w:t>
      </w:r>
      <w:r w:rsidR="00354A51">
        <w:t>Далее</w:t>
      </w:r>
      <w:r w:rsidR="00354A51" w:rsidRPr="002C1859">
        <w:t xml:space="preserve"> </w:t>
      </w:r>
      <w:r w:rsidR="00354A51">
        <w:t>из</w:t>
      </w:r>
      <w:r w:rsidR="00354A51" w:rsidRPr="002C1859">
        <w:t xml:space="preserve"> </w:t>
      </w:r>
      <w:r w:rsidR="00354A51">
        <w:t>обсуждения</w:t>
      </w:r>
      <w:r w:rsidR="00354A51" w:rsidRPr="002C1859">
        <w:t xml:space="preserve"> </w:t>
      </w:r>
      <w:r w:rsidR="00E62D69">
        <w:t>стало ясно</w:t>
      </w:r>
      <w:r w:rsidR="00354A51" w:rsidRPr="002C1859">
        <w:t xml:space="preserve">, </w:t>
      </w:r>
      <w:r w:rsidR="00354A51">
        <w:t>что</w:t>
      </w:r>
      <w:r w:rsidR="00354A51" w:rsidRPr="002C1859">
        <w:t xml:space="preserve"> </w:t>
      </w:r>
      <w:r w:rsidR="0060096D">
        <w:t xml:space="preserve">на </w:t>
      </w:r>
      <w:r w:rsidR="002C1859">
        <w:t>практик</w:t>
      </w:r>
      <w:r w:rsidR="0060096D">
        <w:t>е</w:t>
      </w:r>
      <w:r w:rsidR="002C1859">
        <w:t xml:space="preserve"> </w:t>
      </w:r>
      <w:r w:rsidR="00354A51">
        <w:t>ранние</w:t>
      </w:r>
      <w:r w:rsidR="00354A51" w:rsidRPr="002C1859">
        <w:t xml:space="preserve"> </w:t>
      </w:r>
      <w:r w:rsidR="00354A51">
        <w:t>и</w:t>
      </w:r>
      <w:r w:rsidR="00354A51" w:rsidRPr="002C1859">
        <w:t xml:space="preserve"> </w:t>
      </w:r>
      <w:r w:rsidR="00354A51">
        <w:t>принудительные</w:t>
      </w:r>
      <w:r w:rsidR="00354A51" w:rsidRPr="002C1859">
        <w:t xml:space="preserve"> </w:t>
      </w:r>
      <w:r w:rsidR="00354A51">
        <w:t>браки</w:t>
      </w:r>
      <w:r w:rsidR="00354A51" w:rsidRPr="002C1859">
        <w:t xml:space="preserve"> </w:t>
      </w:r>
      <w:r w:rsidR="00E62D69">
        <w:t xml:space="preserve">все еще </w:t>
      </w:r>
      <w:r w:rsidR="009420BD">
        <w:t>встречаются</w:t>
      </w:r>
      <w:r w:rsidR="002C1859">
        <w:t xml:space="preserve">, хотя и </w:t>
      </w:r>
      <w:r w:rsidR="00354A51">
        <w:t>запрещены</w:t>
      </w:r>
      <w:r w:rsidR="00354A51" w:rsidRPr="002C1859">
        <w:t xml:space="preserve"> </w:t>
      </w:r>
      <w:r w:rsidR="00354A51">
        <w:t>законом</w:t>
      </w:r>
      <w:r w:rsidR="00AD3B41">
        <w:t xml:space="preserve">.  </w:t>
      </w:r>
      <w:r w:rsidR="002C1859">
        <w:t>В</w:t>
      </w:r>
      <w:r w:rsidR="002C1859" w:rsidRPr="00E668B4">
        <w:t xml:space="preserve"> </w:t>
      </w:r>
      <w:r w:rsidR="002C1859">
        <w:t>этой</w:t>
      </w:r>
      <w:r w:rsidR="002C1859" w:rsidRPr="00E668B4">
        <w:t xml:space="preserve"> </w:t>
      </w:r>
      <w:r w:rsidR="002C1859">
        <w:t>связи</w:t>
      </w:r>
      <w:r w:rsidR="002C1859" w:rsidRPr="00E668B4">
        <w:t xml:space="preserve"> </w:t>
      </w:r>
      <w:r w:rsidR="002C1859">
        <w:t>на</w:t>
      </w:r>
      <w:r w:rsidR="002C1859" w:rsidRPr="00E668B4">
        <w:t xml:space="preserve"> </w:t>
      </w:r>
      <w:r w:rsidR="002C1859">
        <w:t>государство</w:t>
      </w:r>
      <w:r w:rsidR="002C1859" w:rsidRPr="00E668B4">
        <w:t xml:space="preserve"> </w:t>
      </w:r>
      <w:r w:rsidR="00E668B4">
        <w:t xml:space="preserve">ложится ответственность за строгое выполнение </w:t>
      </w:r>
      <w:r w:rsidR="00961D45">
        <w:t xml:space="preserve">существующего </w:t>
      </w:r>
      <w:r w:rsidR="00E668B4">
        <w:t>законо</w:t>
      </w:r>
      <w:r w:rsidR="00961D45">
        <w:t>дательства</w:t>
      </w:r>
      <w:r w:rsidR="00AD3B41">
        <w:t xml:space="preserve">.  </w:t>
      </w:r>
      <w:r w:rsidR="00CA73C8">
        <w:t>В</w:t>
      </w:r>
      <w:r w:rsidR="00CA73C8" w:rsidRPr="00CA73C8">
        <w:t xml:space="preserve"> </w:t>
      </w:r>
      <w:r w:rsidR="00CA73C8">
        <w:t>своих</w:t>
      </w:r>
      <w:r w:rsidR="00CA73C8" w:rsidRPr="00CA73C8">
        <w:t xml:space="preserve"> </w:t>
      </w:r>
      <w:r w:rsidR="00CA73C8">
        <w:t>ответах</w:t>
      </w:r>
      <w:r w:rsidR="00CA73C8" w:rsidRPr="00CA73C8">
        <w:t xml:space="preserve"> </w:t>
      </w:r>
      <w:r w:rsidR="00CA73C8">
        <w:t>делегация</w:t>
      </w:r>
      <w:r w:rsidR="00CA73C8" w:rsidRPr="00CA73C8">
        <w:t xml:space="preserve"> </w:t>
      </w:r>
      <w:r w:rsidR="00CA73C8">
        <w:t>пр</w:t>
      </w:r>
      <w:r w:rsidR="00253424">
        <w:t>е</w:t>
      </w:r>
      <w:r w:rsidR="00CA73C8">
        <w:t>уменьшила</w:t>
      </w:r>
      <w:r w:rsidR="00CA73C8" w:rsidRPr="00CA73C8">
        <w:t xml:space="preserve"> </w:t>
      </w:r>
      <w:r w:rsidR="00CA73C8">
        <w:t>серьезность</w:t>
      </w:r>
      <w:r w:rsidR="00CA73C8" w:rsidRPr="00CA73C8">
        <w:t xml:space="preserve"> </w:t>
      </w:r>
      <w:r w:rsidR="00CA73C8">
        <w:t>проблемы</w:t>
      </w:r>
      <w:r w:rsidR="00CA73C8" w:rsidRPr="00CA73C8">
        <w:t xml:space="preserve"> </w:t>
      </w:r>
      <w:r w:rsidR="00CA73C8">
        <w:t>бытового</w:t>
      </w:r>
      <w:r w:rsidR="00CA73C8" w:rsidRPr="00CA73C8">
        <w:t xml:space="preserve"> </w:t>
      </w:r>
      <w:r w:rsidR="00CA73C8">
        <w:t>насилия</w:t>
      </w:r>
      <w:r w:rsidR="00CA73C8" w:rsidRPr="00CA73C8">
        <w:t xml:space="preserve">, </w:t>
      </w:r>
      <w:r w:rsidR="00FD50B4">
        <w:t>что противоречит</w:t>
      </w:r>
      <w:r w:rsidR="000C71A5">
        <w:t xml:space="preserve"> </w:t>
      </w:r>
      <w:r w:rsidR="00CA73C8">
        <w:t>содержани</w:t>
      </w:r>
      <w:r w:rsidR="00FD50B4">
        <w:t>ю</w:t>
      </w:r>
      <w:r w:rsidR="00CA73C8">
        <w:t xml:space="preserve"> пунктов 325 и 339 доклада</w:t>
      </w:r>
      <w:r w:rsidR="00AD3B41">
        <w:t xml:space="preserve">.  </w:t>
      </w:r>
      <w:r w:rsidR="00CA73C8">
        <w:t>Согласно</w:t>
      </w:r>
      <w:r w:rsidR="00CA73C8" w:rsidRPr="00F979D1">
        <w:t xml:space="preserve"> </w:t>
      </w:r>
      <w:r w:rsidR="000C71A5">
        <w:t xml:space="preserve">информации </w:t>
      </w:r>
      <w:r w:rsidR="00CA73C8">
        <w:t>министр</w:t>
      </w:r>
      <w:r w:rsidR="000C71A5">
        <w:t>а</w:t>
      </w:r>
      <w:r w:rsidR="00CA73C8" w:rsidRPr="00F979D1">
        <w:t xml:space="preserve"> </w:t>
      </w:r>
      <w:r w:rsidR="00CA73C8">
        <w:t>Камбоджи</w:t>
      </w:r>
      <w:r w:rsidR="00CA73C8" w:rsidRPr="00F979D1">
        <w:t xml:space="preserve"> </w:t>
      </w:r>
      <w:r w:rsidR="00CA73C8">
        <w:t>по</w:t>
      </w:r>
      <w:r w:rsidR="00CA73C8" w:rsidRPr="00F979D1">
        <w:t xml:space="preserve"> </w:t>
      </w:r>
      <w:r w:rsidR="00CA73C8">
        <w:t>делам</w:t>
      </w:r>
      <w:r w:rsidR="00CA73C8" w:rsidRPr="00F979D1">
        <w:t xml:space="preserve"> </w:t>
      </w:r>
      <w:r w:rsidR="00CA73C8">
        <w:t>женщин</w:t>
      </w:r>
      <w:r w:rsidR="00253424">
        <w:t>,</w:t>
      </w:r>
      <w:r w:rsidR="00CA73C8" w:rsidRPr="00F979D1">
        <w:t xml:space="preserve"> </w:t>
      </w:r>
      <w:r w:rsidR="00F979D1">
        <w:t>одна</w:t>
      </w:r>
      <w:r w:rsidR="00F979D1" w:rsidRPr="00F979D1">
        <w:t xml:space="preserve"> </w:t>
      </w:r>
      <w:r w:rsidR="00FD50B4">
        <w:t xml:space="preserve">женщина </w:t>
      </w:r>
      <w:r w:rsidR="00F979D1">
        <w:t>из</w:t>
      </w:r>
      <w:r w:rsidR="00F979D1" w:rsidRPr="00F979D1">
        <w:t xml:space="preserve"> </w:t>
      </w:r>
      <w:r w:rsidR="00F979D1">
        <w:t>шести</w:t>
      </w:r>
      <w:r w:rsidR="00FD50B4">
        <w:t xml:space="preserve"> становится</w:t>
      </w:r>
      <w:r w:rsidR="00F979D1" w:rsidRPr="00F979D1">
        <w:t xml:space="preserve"> </w:t>
      </w:r>
      <w:r w:rsidR="00F979D1">
        <w:t>жертвой</w:t>
      </w:r>
      <w:r w:rsidR="00F979D1" w:rsidRPr="00F979D1">
        <w:t xml:space="preserve"> </w:t>
      </w:r>
      <w:r w:rsidR="00F979D1">
        <w:t>бытового</w:t>
      </w:r>
      <w:r w:rsidR="00F979D1" w:rsidRPr="00CA73C8">
        <w:t xml:space="preserve"> </w:t>
      </w:r>
      <w:r w:rsidR="00F979D1">
        <w:t>насилия</w:t>
      </w:r>
      <w:r w:rsidR="00AD3B41">
        <w:t xml:space="preserve">.  </w:t>
      </w:r>
      <w:r w:rsidR="00FD50B4">
        <w:t>Лишь того</w:t>
      </w:r>
      <w:r w:rsidR="00F979D1" w:rsidRPr="00F979D1">
        <w:t xml:space="preserve">, </w:t>
      </w:r>
      <w:r w:rsidR="00F979D1">
        <w:t>что</w:t>
      </w:r>
      <w:r w:rsidR="00F979D1" w:rsidRPr="00F979D1">
        <w:t xml:space="preserve"> </w:t>
      </w:r>
      <w:r w:rsidR="00F979D1">
        <w:t>эти</w:t>
      </w:r>
      <w:r w:rsidR="00F979D1" w:rsidRPr="00F979D1">
        <w:t xml:space="preserve"> </w:t>
      </w:r>
      <w:r w:rsidR="00F979D1">
        <w:t>женщины</w:t>
      </w:r>
      <w:r w:rsidR="00F979D1" w:rsidRPr="00F979D1">
        <w:t xml:space="preserve"> </w:t>
      </w:r>
      <w:r w:rsidR="00F979D1">
        <w:t>имеют</w:t>
      </w:r>
      <w:r w:rsidR="00F979D1" w:rsidRPr="00F979D1">
        <w:t xml:space="preserve"> </w:t>
      </w:r>
      <w:r w:rsidR="00F979D1">
        <w:t>право</w:t>
      </w:r>
      <w:r w:rsidR="00F979D1" w:rsidRPr="00F979D1">
        <w:t xml:space="preserve"> </w:t>
      </w:r>
      <w:r w:rsidR="00F979D1">
        <w:t xml:space="preserve">обращаться со своими </w:t>
      </w:r>
      <w:r w:rsidR="00FD50B4">
        <w:t>жалобами</w:t>
      </w:r>
      <w:r w:rsidR="00F979D1">
        <w:t xml:space="preserve"> в</w:t>
      </w:r>
      <w:r w:rsidR="00AD3EEA">
        <w:rPr>
          <w:lang w:val="en-US"/>
        </w:rPr>
        <w:t> </w:t>
      </w:r>
      <w:r w:rsidR="00F979D1">
        <w:t>суд, недостаточно</w:t>
      </w:r>
      <w:r w:rsidR="00AD3B41">
        <w:t xml:space="preserve">.  </w:t>
      </w:r>
      <w:r w:rsidR="00F979D1">
        <w:t>Должен</w:t>
      </w:r>
      <w:r w:rsidR="00F979D1" w:rsidRPr="00F979D1">
        <w:t xml:space="preserve"> </w:t>
      </w:r>
      <w:r w:rsidR="00FD50B4">
        <w:t xml:space="preserve">существовать </w:t>
      </w:r>
      <w:r w:rsidR="00F979D1">
        <w:t>свод</w:t>
      </w:r>
      <w:r w:rsidR="00F979D1" w:rsidRPr="00F979D1">
        <w:t xml:space="preserve"> </w:t>
      </w:r>
      <w:r w:rsidR="00F979D1">
        <w:t>положений</w:t>
      </w:r>
      <w:r w:rsidR="00FD50B4">
        <w:t>, позволяющих</w:t>
      </w:r>
      <w:r w:rsidR="00F979D1">
        <w:t xml:space="preserve"> бороть</w:t>
      </w:r>
      <w:r w:rsidR="000C71A5">
        <w:t>ся с</w:t>
      </w:r>
      <w:r w:rsidR="00F979D1">
        <w:t xml:space="preserve"> бич</w:t>
      </w:r>
      <w:r w:rsidR="000C71A5">
        <w:t>ом</w:t>
      </w:r>
      <w:r w:rsidR="00F979D1">
        <w:t xml:space="preserve"> насилия</w:t>
      </w:r>
      <w:r w:rsidR="00AD3B41">
        <w:t xml:space="preserve">.  </w:t>
      </w:r>
      <w:r w:rsidR="00F979D1">
        <w:t>В частности, должны быть приняты социальные меры, чтобы изменить характер отношений между мужчинами и женщинами</w:t>
      </w:r>
      <w:r w:rsidR="00AD3B41">
        <w:t xml:space="preserve">.  </w:t>
      </w:r>
      <w:r w:rsidR="00F979D1">
        <w:t>Другая</w:t>
      </w:r>
      <w:r w:rsidR="00F979D1" w:rsidRPr="00A226F1">
        <w:t xml:space="preserve"> </w:t>
      </w:r>
      <w:r w:rsidR="00F979D1">
        <w:t>область</w:t>
      </w:r>
      <w:r w:rsidR="00F979D1" w:rsidRPr="00A226F1">
        <w:t xml:space="preserve">, </w:t>
      </w:r>
      <w:r w:rsidR="00F979D1">
        <w:t>в</w:t>
      </w:r>
      <w:r w:rsidR="00F979D1" w:rsidRPr="00A226F1">
        <w:t xml:space="preserve"> </w:t>
      </w:r>
      <w:r w:rsidR="00A226F1">
        <w:t>которую</w:t>
      </w:r>
      <w:r w:rsidR="00A226F1" w:rsidRPr="00A226F1">
        <w:t xml:space="preserve"> </w:t>
      </w:r>
      <w:r w:rsidR="00A226F1">
        <w:t>государство</w:t>
      </w:r>
      <w:r w:rsidR="00A226F1" w:rsidRPr="00A226F1">
        <w:t xml:space="preserve"> </w:t>
      </w:r>
      <w:r w:rsidR="00A226F1">
        <w:t>должно</w:t>
      </w:r>
      <w:r w:rsidR="00A226F1" w:rsidRPr="00A226F1">
        <w:t xml:space="preserve"> </w:t>
      </w:r>
      <w:r w:rsidR="00A226F1">
        <w:t>срочно вмешаться,</w:t>
      </w:r>
      <w:r w:rsidR="00253424">
        <w:t xml:space="preserve"> -</w:t>
      </w:r>
      <w:r w:rsidR="00A226F1">
        <w:t xml:space="preserve"> это проблема торговли женщинами и детьми, а</w:t>
      </w:r>
      <w:r w:rsidR="00AD3EEA">
        <w:rPr>
          <w:lang w:val="en-US"/>
        </w:rPr>
        <w:t> </w:t>
      </w:r>
      <w:r w:rsidR="00A226F1">
        <w:t>также проституци</w:t>
      </w:r>
      <w:r w:rsidR="00253424">
        <w:t>и</w:t>
      </w:r>
      <w:r w:rsidR="00A226F1">
        <w:t>.</w:t>
      </w:r>
    </w:p>
    <w:p w:rsidR="00841A21" w:rsidRPr="00A226F1" w:rsidRDefault="00841A21" w:rsidP="00841A21"/>
    <w:p w:rsidR="00420E7A" w:rsidRPr="003148B1" w:rsidRDefault="00977278" w:rsidP="00841A21">
      <w:r>
        <w:t>21.</w:t>
      </w:r>
      <w:r>
        <w:tab/>
      </w:r>
      <w:r w:rsidR="00A226F1">
        <w:t>Ответы делегации Камбоджи на вопросы, касающи</w:t>
      </w:r>
      <w:r w:rsidR="004F2729">
        <w:t>е</w:t>
      </w:r>
      <w:r w:rsidR="00A226F1">
        <w:t>ся пыток и права на жизнь</w:t>
      </w:r>
      <w:r>
        <w:t>, отнюдь нельзя назвать</w:t>
      </w:r>
      <w:r w:rsidR="00A226F1">
        <w:t xml:space="preserve"> удовлетворительными</w:t>
      </w:r>
      <w:r w:rsidR="00AD3B41">
        <w:t xml:space="preserve">.  </w:t>
      </w:r>
      <w:r w:rsidR="00A226F1">
        <w:t>То</w:t>
      </w:r>
      <w:r w:rsidR="00A226F1" w:rsidRPr="00A226F1">
        <w:t xml:space="preserve"> </w:t>
      </w:r>
      <w:r w:rsidR="00A226F1">
        <w:t>же</w:t>
      </w:r>
      <w:r w:rsidR="00A226F1" w:rsidRPr="00A226F1">
        <w:t xml:space="preserve"> </w:t>
      </w:r>
      <w:r w:rsidR="00A226F1">
        <w:t>самое</w:t>
      </w:r>
      <w:r w:rsidR="00A226F1" w:rsidRPr="00A226F1">
        <w:t xml:space="preserve"> </w:t>
      </w:r>
      <w:r w:rsidR="00A226F1">
        <w:t>касается</w:t>
      </w:r>
      <w:r w:rsidR="00A226F1" w:rsidRPr="00A226F1">
        <w:t xml:space="preserve"> </w:t>
      </w:r>
      <w:r w:rsidR="00A226F1">
        <w:t>проблемы</w:t>
      </w:r>
      <w:r w:rsidR="00A226F1" w:rsidRPr="00A226F1">
        <w:t xml:space="preserve"> </w:t>
      </w:r>
      <w:r w:rsidR="00A226F1">
        <w:t>заключения</w:t>
      </w:r>
      <w:r w:rsidR="00A226F1" w:rsidRPr="00A226F1">
        <w:t xml:space="preserve"> </w:t>
      </w:r>
      <w:r w:rsidR="004F2729">
        <w:t xml:space="preserve">под стражу </w:t>
      </w:r>
      <w:r w:rsidR="00A226F1">
        <w:t>малолетних</w:t>
      </w:r>
      <w:r w:rsidR="00A226F1" w:rsidRPr="00A226F1">
        <w:t xml:space="preserve">, </w:t>
      </w:r>
      <w:r w:rsidR="004F2729">
        <w:t>в связи с которой</w:t>
      </w:r>
      <w:r w:rsidR="00A226F1" w:rsidRPr="00A226F1">
        <w:t xml:space="preserve"> </w:t>
      </w:r>
      <w:r w:rsidR="00A226F1">
        <w:t>Комитет</w:t>
      </w:r>
      <w:r w:rsidR="00A226F1" w:rsidRPr="00A226F1">
        <w:t xml:space="preserve"> </w:t>
      </w:r>
      <w:r w:rsidR="00A226F1">
        <w:t>хотел</w:t>
      </w:r>
      <w:r w:rsidR="00A226F1" w:rsidRPr="00A226F1">
        <w:t xml:space="preserve"> </w:t>
      </w:r>
      <w:r w:rsidR="00A226F1">
        <w:t>бы</w:t>
      </w:r>
      <w:r w:rsidR="00A226F1" w:rsidRPr="00A226F1">
        <w:t xml:space="preserve"> </w:t>
      </w:r>
      <w:r w:rsidR="00A226F1">
        <w:t>получить</w:t>
      </w:r>
      <w:r w:rsidR="00A226F1" w:rsidRPr="00A226F1">
        <w:t xml:space="preserve"> </w:t>
      </w:r>
      <w:r w:rsidR="00A226F1">
        <w:t>более</w:t>
      </w:r>
      <w:r w:rsidR="00A226F1" w:rsidRPr="00A226F1">
        <w:t xml:space="preserve"> </w:t>
      </w:r>
      <w:r w:rsidR="00A226F1">
        <w:t>подробную</w:t>
      </w:r>
      <w:r w:rsidR="00A226F1" w:rsidRPr="00A226F1">
        <w:t xml:space="preserve"> </w:t>
      </w:r>
      <w:r w:rsidR="00A226F1">
        <w:t>информацию</w:t>
      </w:r>
      <w:r w:rsidR="00A226F1" w:rsidRPr="00A226F1">
        <w:t xml:space="preserve"> </w:t>
      </w:r>
      <w:r w:rsidR="00A226F1">
        <w:t>о</w:t>
      </w:r>
      <w:r w:rsidR="00A226F1" w:rsidRPr="00A226F1">
        <w:t xml:space="preserve"> </w:t>
      </w:r>
      <w:r w:rsidR="00A226F1">
        <w:t>практике, при которой малолетние, занимаю</w:t>
      </w:r>
      <w:r w:rsidR="004F2729">
        <w:t>щиеся</w:t>
      </w:r>
      <w:r w:rsidR="00A226F1">
        <w:t xml:space="preserve"> проституцией,</w:t>
      </w:r>
      <w:r w:rsidR="00A226F1" w:rsidRPr="00A226F1">
        <w:t xml:space="preserve"> </w:t>
      </w:r>
      <w:r w:rsidR="00A226F1">
        <w:t>определяются как правонарушители</w:t>
      </w:r>
      <w:r w:rsidR="00AD3B41">
        <w:t xml:space="preserve">.  </w:t>
      </w:r>
      <w:r w:rsidR="00A226F1">
        <w:t>Однако</w:t>
      </w:r>
      <w:r w:rsidR="00A226F1" w:rsidRPr="000073C3">
        <w:t xml:space="preserve"> </w:t>
      </w:r>
      <w:r w:rsidR="00A226F1">
        <w:t>главная</w:t>
      </w:r>
      <w:r w:rsidR="00A226F1" w:rsidRPr="000073C3">
        <w:t xml:space="preserve"> </w:t>
      </w:r>
      <w:r w:rsidR="00A226F1">
        <w:t>проблема</w:t>
      </w:r>
      <w:r w:rsidR="00A226F1" w:rsidRPr="000073C3">
        <w:t xml:space="preserve">, </w:t>
      </w:r>
      <w:r w:rsidR="00A226F1">
        <w:t>отмеченная</w:t>
      </w:r>
      <w:r w:rsidR="00A226F1" w:rsidRPr="000073C3">
        <w:t xml:space="preserve"> </w:t>
      </w:r>
      <w:r w:rsidR="00A226F1">
        <w:t>Комитетом</w:t>
      </w:r>
      <w:r w:rsidR="00A226F1" w:rsidRPr="000073C3">
        <w:t xml:space="preserve">, </w:t>
      </w:r>
      <w:r w:rsidR="003B5581">
        <w:t>относится к сфере</w:t>
      </w:r>
      <w:r w:rsidR="00A226F1" w:rsidRPr="000073C3">
        <w:t xml:space="preserve"> </w:t>
      </w:r>
      <w:r w:rsidR="00A226F1">
        <w:t>правосудия</w:t>
      </w:r>
      <w:r w:rsidR="00AD3B41">
        <w:t xml:space="preserve">.  </w:t>
      </w:r>
      <w:r w:rsidR="003B5581">
        <w:t xml:space="preserve">Проблемы в этой области нельзя свести лишь к </w:t>
      </w:r>
      <w:r w:rsidR="003148B1">
        <w:t>нехватк</w:t>
      </w:r>
      <w:r w:rsidR="000073C3">
        <w:t>е</w:t>
      </w:r>
      <w:r w:rsidR="003148B1" w:rsidRPr="003148B1">
        <w:t xml:space="preserve"> </w:t>
      </w:r>
      <w:r w:rsidR="003148B1">
        <w:t>юридических кадров</w:t>
      </w:r>
      <w:r w:rsidR="00AD3B41">
        <w:t xml:space="preserve">.  </w:t>
      </w:r>
      <w:r w:rsidR="003148B1">
        <w:t xml:space="preserve">Из доклада государства-участника ясно следует </w:t>
      </w:r>
      <w:r w:rsidR="00E235BE">
        <w:t>-</w:t>
      </w:r>
      <w:r w:rsidR="003148B1">
        <w:t xml:space="preserve"> </w:t>
      </w:r>
      <w:r w:rsidR="00E235BE">
        <w:t xml:space="preserve">и </w:t>
      </w:r>
      <w:r w:rsidR="003148B1">
        <w:t xml:space="preserve">делегация Камбоджи </w:t>
      </w:r>
      <w:r w:rsidR="00E235BE">
        <w:t xml:space="preserve">этого </w:t>
      </w:r>
      <w:r w:rsidR="003148B1">
        <w:t>не отрицала</w:t>
      </w:r>
      <w:r w:rsidR="00E235BE">
        <w:t>, - что</w:t>
      </w:r>
      <w:r w:rsidR="003148B1">
        <w:t xml:space="preserve"> исполнительн</w:t>
      </w:r>
      <w:r w:rsidR="00E235BE">
        <w:t>ая</w:t>
      </w:r>
      <w:r w:rsidR="003148B1">
        <w:t xml:space="preserve"> власт</w:t>
      </w:r>
      <w:r w:rsidR="00E235BE">
        <w:t>ь вмешивается</w:t>
      </w:r>
      <w:r w:rsidR="003148B1">
        <w:t xml:space="preserve"> в дела правосудия</w:t>
      </w:r>
      <w:r w:rsidR="00AD3B41">
        <w:t xml:space="preserve">.  </w:t>
      </w:r>
      <w:r w:rsidR="003148B1">
        <w:t>Явно</w:t>
      </w:r>
      <w:r w:rsidR="003148B1" w:rsidRPr="003148B1">
        <w:t xml:space="preserve"> </w:t>
      </w:r>
      <w:r w:rsidR="003148B1">
        <w:t>необходима</w:t>
      </w:r>
      <w:r w:rsidR="003148B1" w:rsidRPr="003148B1">
        <w:t xml:space="preserve"> </w:t>
      </w:r>
      <w:r w:rsidR="00E235BE">
        <w:t>всесторонняя</w:t>
      </w:r>
      <w:r w:rsidR="003148B1" w:rsidRPr="003148B1">
        <w:t xml:space="preserve"> </w:t>
      </w:r>
      <w:r w:rsidR="003148B1">
        <w:t>реформа</w:t>
      </w:r>
      <w:r w:rsidR="003148B1" w:rsidRPr="003148B1">
        <w:t xml:space="preserve"> </w:t>
      </w:r>
      <w:r w:rsidR="003148B1">
        <w:t>системы</w:t>
      </w:r>
      <w:r w:rsidR="003148B1" w:rsidRPr="003148B1">
        <w:t xml:space="preserve"> </w:t>
      </w:r>
      <w:r w:rsidR="003148B1">
        <w:t>для</w:t>
      </w:r>
      <w:r w:rsidR="003148B1" w:rsidRPr="003148B1">
        <w:t xml:space="preserve"> </w:t>
      </w:r>
      <w:r w:rsidR="003148B1">
        <w:t>созда</w:t>
      </w:r>
      <w:r w:rsidR="004F2729">
        <w:t>ния</w:t>
      </w:r>
      <w:r w:rsidR="003148B1" w:rsidRPr="003148B1">
        <w:t xml:space="preserve"> </w:t>
      </w:r>
      <w:r w:rsidR="003148B1">
        <w:t>независим</w:t>
      </w:r>
      <w:r w:rsidR="004F2729">
        <w:t>ой</w:t>
      </w:r>
      <w:r w:rsidR="003148B1" w:rsidRPr="003148B1">
        <w:t xml:space="preserve"> </w:t>
      </w:r>
      <w:r w:rsidR="003148B1">
        <w:t>судебн</w:t>
      </w:r>
      <w:r w:rsidR="004F2729">
        <w:t>ой</w:t>
      </w:r>
      <w:r w:rsidR="003148B1">
        <w:t xml:space="preserve"> </w:t>
      </w:r>
      <w:r w:rsidR="00E235BE">
        <w:t>власти</w:t>
      </w:r>
      <w:r w:rsidR="003148B1">
        <w:t>, способн</w:t>
      </w:r>
      <w:r w:rsidR="004F2729">
        <w:t>ой</w:t>
      </w:r>
      <w:r w:rsidR="003148B1">
        <w:t xml:space="preserve"> защи</w:t>
      </w:r>
      <w:r w:rsidR="004F2729">
        <w:t>щать</w:t>
      </w:r>
      <w:r w:rsidR="003148B1">
        <w:t xml:space="preserve"> права человека</w:t>
      </w:r>
      <w:r w:rsidR="00AD3B41">
        <w:t xml:space="preserve">.  </w:t>
      </w:r>
      <w:r w:rsidR="00784FAD">
        <w:t>В целом</w:t>
      </w:r>
      <w:r w:rsidR="003148B1" w:rsidRPr="003148B1">
        <w:t xml:space="preserve"> </w:t>
      </w:r>
      <w:r w:rsidR="000073C3">
        <w:t>все</w:t>
      </w:r>
      <w:r w:rsidR="00AD3EEA">
        <w:rPr>
          <w:lang w:val="en-US"/>
        </w:rPr>
        <w:t> </w:t>
      </w:r>
      <w:r w:rsidR="000073C3">
        <w:t xml:space="preserve">еще </w:t>
      </w:r>
      <w:r w:rsidR="00784FAD">
        <w:t>необходимы</w:t>
      </w:r>
      <w:r w:rsidR="003148B1" w:rsidRPr="003148B1">
        <w:t xml:space="preserve"> </w:t>
      </w:r>
      <w:r w:rsidR="003148B1">
        <w:t>огромные</w:t>
      </w:r>
      <w:r w:rsidR="003148B1" w:rsidRPr="003148B1">
        <w:t xml:space="preserve"> </w:t>
      </w:r>
      <w:r w:rsidR="003148B1">
        <w:t>усилия</w:t>
      </w:r>
      <w:r w:rsidR="003148B1" w:rsidRPr="003148B1">
        <w:t xml:space="preserve"> </w:t>
      </w:r>
      <w:r w:rsidR="003148B1">
        <w:t>для</w:t>
      </w:r>
      <w:r w:rsidR="003148B1" w:rsidRPr="003148B1">
        <w:t xml:space="preserve"> </w:t>
      </w:r>
      <w:r w:rsidR="003148B1">
        <w:t>того</w:t>
      </w:r>
      <w:r w:rsidR="003148B1" w:rsidRPr="003148B1">
        <w:t xml:space="preserve">, </w:t>
      </w:r>
      <w:r w:rsidR="003148B1">
        <w:t>чтобы</w:t>
      </w:r>
      <w:r w:rsidR="003148B1" w:rsidRPr="003148B1">
        <w:t xml:space="preserve"> </w:t>
      </w:r>
      <w:r w:rsidR="003148B1">
        <w:t>гарантировать</w:t>
      </w:r>
      <w:r w:rsidR="004F2729">
        <w:t xml:space="preserve"> строгое </w:t>
      </w:r>
      <w:r w:rsidR="00784FAD">
        <w:t>соблюдение</w:t>
      </w:r>
      <w:r w:rsidR="003148B1">
        <w:t xml:space="preserve"> </w:t>
      </w:r>
      <w:r w:rsidR="00784FAD">
        <w:t>государственными должностными</w:t>
      </w:r>
      <w:r w:rsidR="003148B1">
        <w:t xml:space="preserve"> лиц</w:t>
      </w:r>
      <w:r w:rsidR="0000767B">
        <w:t>ами</w:t>
      </w:r>
      <w:r w:rsidR="003148B1">
        <w:t xml:space="preserve"> стандарт</w:t>
      </w:r>
      <w:r w:rsidR="00784FAD">
        <w:t>ов</w:t>
      </w:r>
      <w:r w:rsidR="003148B1">
        <w:t xml:space="preserve"> прав человека.</w:t>
      </w:r>
    </w:p>
    <w:p w:rsidR="00FD7BC3" w:rsidRPr="003148B1" w:rsidRDefault="00FD7BC3" w:rsidP="00841A21"/>
    <w:p w:rsidR="00420E7A" w:rsidRPr="00C5178C" w:rsidRDefault="00784FAD" w:rsidP="00841A21">
      <w:r>
        <w:t>22.</w:t>
      </w:r>
      <w:r>
        <w:tab/>
        <w:t xml:space="preserve">В заключение </w:t>
      </w:r>
      <w:r w:rsidR="003148B1">
        <w:t>она</w:t>
      </w:r>
      <w:r w:rsidR="003148B1" w:rsidRPr="00C5178C">
        <w:t xml:space="preserve"> </w:t>
      </w:r>
      <w:r>
        <w:t>выражает надежду на то,</w:t>
      </w:r>
      <w:r w:rsidR="003148B1" w:rsidRPr="00C5178C">
        <w:t xml:space="preserve"> </w:t>
      </w:r>
      <w:r w:rsidR="00FE7E4C">
        <w:t xml:space="preserve">что </w:t>
      </w:r>
      <w:r w:rsidR="003148B1">
        <w:t>диалог</w:t>
      </w:r>
      <w:r w:rsidR="003148B1" w:rsidRPr="00C5178C">
        <w:t xml:space="preserve"> </w:t>
      </w:r>
      <w:r w:rsidR="003148B1">
        <w:t>между</w:t>
      </w:r>
      <w:r w:rsidR="003148B1" w:rsidRPr="00C5178C">
        <w:t xml:space="preserve"> </w:t>
      </w:r>
      <w:r w:rsidR="003148B1">
        <w:t>Комитетом</w:t>
      </w:r>
      <w:r w:rsidR="003148B1" w:rsidRPr="00C5178C">
        <w:t xml:space="preserve"> </w:t>
      </w:r>
      <w:r w:rsidR="003148B1">
        <w:t>и</w:t>
      </w:r>
      <w:r w:rsidR="003148B1" w:rsidRPr="00C5178C">
        <w:t xml:space="preserve"> </w:t>
      </w:r>
      <w:r w:rsidR="003148B1">
        <w:t>делегацией</w:t>
      </w:r>
      <w:r w:rsidR="003148B1" w:rsidRPr="00C5178C">
        <w:t xml:space="preserve"> </w:t>
      </w:r>
      <w:r w:rsidR="003148B1">
        <w:t>Камбоджи</w:t>
      </w:r>
      <w:r w:rsidR="00C5178C">
        <w:t xml:space="preserve"> был полезен</w:t>
      </w:r>
      <w:r w:rsidR="00FE7E4C">
        <w:t>,</w:t>
      </w:r>
      <w:r w:rsidR="00C5178C">
        <w:t xml:space="preserve"> и желает всем, кто </w:t>
      </w:r>
      <w:r w:rsidR="00D75292">
        <w:t>борется за построение правового государства</w:t>
      </w:r>
      <w:r w:rsidR="00C5178C">
        <w:t xml:space="preserve"> в Камбодже</w:t>
      </w:r>
      <w:r w:rsidR="00FE7E4C">
        <w:t>,</w:t>
      </w:r>
      <w:r w:rsidR="00C5178C">
        <w:t xml:space="preserve"> всяческих успехов в выполнении </w:t>
      </w:r>
      <w:r w:rsidR="00FE7E4C">
        <w:t xml:space="preserve">этой </w:t>
      </w:r>
      <w:r w:rsidR="00C5178C">
        <w:t>долгосрочной задачи</w:t>
      </w:r>
      <w:r w:rsidR="00420E7A" w:rsidRPr="00C5178C">
        <w:t>.</w:t>
      </w:r>
    </w:p>
    <w:p w:rsidR="00FD7BC3" w:rsidRPr="00C5178C" w:rsidRDefault="00FD7BC3" w:rsidP="00841A21"/>
    <w:p w:rsidR="00420E7A" w:rsidRPr="00C9416A" w:rsidRDefault="00841A21" w:rsidP="00841A21">
      <w:r w:rsidRPr="00C5178C">
        <w:t>23</w:t>
      </w:r>
      <w:r w:rsidR="00AD3B41">
        <w:t>.</w:t>
      </w:r>
      <w:r w:rsidR="00AD3EEA" w:rsidRPr="00AD3EEA">
        <w:tab/>
      </w:r>
      <w:r w:rsidR="00C5178C" w:rsidRPr="00C5178C">
        <w:rPr>
          <w:u w:val="single"/>
        </w:rPr>
        <w:t xml:space="preserve">Г-н ОМ </w:t>
      </w:r>
      <w:r w:rsidR="00D75292" w:rsidRPr="00C5178C">
        <w:rPr>
          <w:u w:val="single"/>
        </w:rPr>
        <w:t>Йентиенг</w:t>
      </w:r>
      <w:r w:rsidR="00D75292" w:rsidRPr="00C5178C">
        <w:t xml:space="preserve"> </w:t>
      </w:r>
      <w:r w:rsidR="00C5178C" w:rsidRPr="00C5178C">
        <w:t>(</w:t>
      </w:r>
      <w:r w:rsidR="00C5178C">
        <w:t>Камбоджа</w:t>
      </w:r>
      <w:r w:rsidR="00C5178C" w:rsidRPr="00C5178C">
        <w:t>)</w:t>
      </w:r>
      <w:r w:rsidR="00C5178C">
        <w:t xml:space="preserve"> благодарит всех членов Комитета за их совет</w:t>
      </w:r>
      <w:r w:rsidR="00D75292">
        <w:t>ы</w:t>
      </w:r>
      <w:r w:rsidR="00C5178C">
        <w:t xml:space="preserve"> и конструктивную критику, которые, несомненно, помогут властям Камбоджи в их усилиях </w:t>
      </w:r>
      <w:r w:rsidR="00FE7E4C">
        <w:t>п</w:t>
      </w:r>
      <w:r w:rsidR="00D75292">
        <w:t>о</w:t>
      </w:r>
      <w:r w:rsidR="00C5178C">
        <w:t xml:space="preserve"> создани</w:t>
      </w:r>
      <w:r w:rsidR="00D75292">
        <w:t>ю</w:t>
      </w:r>
      <w:r w:rsidR="00C5178C">
        <w:t xml:space="preserve"> демократического общества</w:t>
      </w:r>
      <w:r w:rsidR="00AD3B41">
        <w:t xml:space="preserve">.  </w:t>
      </w:r>
      <w:r w:rsidR="00C5178C">
        <w:t>До</w:t>
      </w:r>
      <w:r w:rsidR="00C5178C" w:rsidRPr="00C5178C">
        <w:t xml:space="preserve"> </w:t>
      </w:r>
      <w:r w:rsidR="00C5178C">
        <w:t>сих</w:t>
      </w:r>
      <w:r w:rsidR="00C5178C" w:rsidRPr="00C5178C">
        <w:t xml:space="preserve"> </w:t>
      </w:r>
      <w:r w:rsidR="00C5178C">
        <w:t>пор</w:t>
      </w:r>
      <w:r w:rsidR="00C5178C" w:rsidRPr="00C5178C">
        <w:t xml:space="preserve"> </w:t>
      </w:r>
      <w:r w:rsidR="00D75292">
        <w:t xml:space="preserve">эта </w:t>
      </w:r>
      <w:r w:rsidR="00C5178C">
        <w:t>задача</w:t>
      </w:r>
      <w:r w:rsidR="00C5178C" w:rsidRPr="00C5178C">
        <w:t xml:space="preserve"> </w:t>
      </w:r>
      <w:r w:rsidR="00C5178C">
        <w:t>была</w:t>
      </w:r>
      <w:r w:rsidR="00C5178C" w:rsidRPr="00C5178C">
        <w:t xml:space="preserve"> </w:t>
      </w:r>
      <w:r w:rsidR="00C5178C">
        <w:t>не</w:t>
      </w:r>
      <w:r w:rsidR="00C5178C" w:rsidRPr="00C5178C">
        <w:t xml:space="preserve"> </w:t>
      </w:r>
      <w:r w:rsidR="00C5178C">
        <w:t>из</w:t>
      </w:r>
      <w:r w:rsidR="00C5178C" w:rsidRPr="00C5178C">
        <w:t xml:space="preserve"> </w:t>
      </w:r>
      <w:r w:rsidR="00C5178C">
        <w:t>легких</w:t>
      </w:r>
      <w:r w:rsidR="00C5178C" w:rsidRPr="00C5178C">
        <w:t xml:space="preserve">, </w:t>
      </w:r>
      <w:r w:rsidR="00C5178C">
        <w:t>но</w:t>
      </w:r>
      <w:r w:rsidR="00C5178C" w:rsidRPr="00C5178C">
        <w:t xml:space="preserve"> </w:t>
      </w:r>
      <w:r w:rsidR="00D75292">
        <w:t xml:space="preserve">результаты предпринятых </w:t>
      </w:r>
      <w:r w:rsidR="00C5178C">
        <w:t>усилий</w:t>
      </w:r>
      <w:r w:rsidR="00C5178C" w:rsidRPr="00C5178C">
        <w:t xml:space="preserve"> </w:t>
      </w:r>
      <w:r w:rsidR="0000767B">
        <w:t>станут</w:t>
      </w:r>
      <w:r w:rsidR="00C5178C">
        <w:t xml:space="preserve"> еще более очевидны</w:t>
      </w:r>
      <w:r w:rsidR="0000767B">
        <w:t>ми</w:t>
      </w:r>
      <w:r w:rsidR="00C5178C">
        <w:t xml:space="preserve">, когда </w:t>
      </w:r>
      <w:r w:rsidR="00FE7E4C">
        <w:t xml:space="preserve">на всей территории Камбоджи </w:t>
      </w:r>
      <w:r w:rsidR="00D75292">
        <w:t>во</w:t>
      </w:r>
      <w:r w:rsidR="00C5178C">
        <w:t>цар</w:t>
      </w:r>
      <w:r w:rsidR="00D75292">
        <w:t>ится</w:t>
      </w:r>
      <w:r w:rsidR="00C5178C">
        <w:t xml:space="preserve"> </w:t>
      </w:r>
      <w:r w:rsidR="00FE7E4C">
        <w:t>мир</w:t>
      </w:r>
      <w:r w:rsidR="00AD3B41">
        <w:t xml:space="preserve">.  </w:t>
      </w:r>
      <w:r w:rsidR="00C5178C">
        <w:t>Он</w:t>
      </w:r>
      <w:r w:rsidR="00C5178C" w:rsidRPr="00C9416A">
        <w:t xml:space="preserve"> </w:t>
      </w:r>
      <w:r w:rsidR="00C5178C">
        <w:t>надеется</w:t>
      </w:r>
      <w:r w:rsidR="00C5178C" w:rsidRPr="00C9416A">
        <w:t xml:space="preserve">, </w:t>
      </w:r>
      <w:r w:rsidR="00C5178C">
        <w:t>что</w:t>
      </w:r>
      <w:r w:rsidR="00C5178C" w:rsidRPr="00C9416A">
        <w:t xml:space="preserve"> </w:t>
      </w:r>
      <w:r w:rsidR="00C5178C">
        <w:t>в</w:t>
      </w:r>
      <w:r w:rsidR="00C5178C" w:rsidRPr="00C9416A">
        <w:t xml:space="preserve"> </w:t>
      </w:r>
      <w:r w:rsidR="00C5178C">
        <w:t>будущих</w:t>
      </w:r>
      <w:r w:rsidR="00C5178C" w:rsidRPr="00C9416A">
        <w:t xml:space="preserve"> </w:t>
      </w:r>
      <w:r w:rsidR="00C5178C">
        <w:t>докладах</w:t>
      </w:r>
      <w:r w:rsidR="00C5178C" w:rsidRPr="00C9416A">
        <w:t xml:space="preserve"> </w:t>
      </w:r>
      <w:r w:rsidR="00C5178C">
        <w:t>Комитету</w:t>
      </w:r>
      <w:r w:rsidR="00C5178C" w:rsidRPr="00C9416A">
        <w:t xml:space="preserve"> </w:t>
      </w:r>
      <w:r w:rsidR="00C5178C">
        <w:t>по</w:t>
      </w:r>
      <w:r w:rsidR="001C3908">
        <w:rPr>
          <w:lang w:val="en-US"/>
        </w:rPr>
        <w:t> </w:t>
      </w:r>
      <w:r w:rsidR="00C5178C">
        <w:t>правам</w:t>
      </w:r>
      <w:r w:rsidR="00C5178C" w:rsidRPr="00C9416A">
        <w:t xml:space="preserve"> </w:t>
      </w:r>
      <w:r w:rsidR="00C5178C">
        <w:t>человека</w:t>
      </w:r>
      <w:r w:rsidR="00C5178C" w:rsidRPr="00C9416A">
        <w:t xml:space="preserve"> </w:t>
      </w:r>
      <w:r w:rsidR="00C5178C">
        <w:t>можно</w:t>
      </w:r>
      <w:r w:rsidR="00C5178C" w:rsidRPr="00C9416A">
        <w:t xml:space="preserve"> </w:t>
      </w:r>
      <w:r w:rsidR="00C5178C">
        <w:t>будет</w:t>
      </w:r>
      <w:r w:rsidR="00C5178C" w:rsidRPr="00C9416A">
        <w:t xml:space="preserve"> </w:t>
      </w:r>
      <w:r w:rsidR="00C5178C">
        <w:t>заявить</w:t>
      </w:r>
      <w:r w:rsidR="00C5178C" w:rsidRPr="00C9416A">
        <w:t xml:space="preserve">, </w:t>
      </w:r>
      <w:r w:rsidR="00C9416A">
        <w:t>что ситуация значительно улучшилась.</w:t>
      </w:r>
    </w:p>
    <w:p w:rsidR="00FD7BC3" w:rsidRPr="00C9416A" w:rsidRDefault="00FD7BC3" w:rsidP="00841A21"/>
    <w:p w:rsidR="00420E7A" w:rsidRDefault="00FD7BC3" w:rsidP="00841A21">
      <w:pPr>
        <w:rPr>
          <w:u w:val="single"/>
        </w:rPr>
      </w:pPr>
      <w:r w:rsidRPr="00C9416A">
        <w:t>24.</w:t>
      </w:r>
      <w:r w:rsidRPr="00C9416A">
        <w:tab/>
      </w:r>
      <w:r w:rsidR="00C9416A" w:rsidRPr="001C3908">
        <w:rPr>
          <w:i/>
        </w:rPr>
        <w:t>Делегация Камбоджи покидает зал заседаний</w:t>
      </w:r>
      <w:r w:rsidR="00C9416A">
        <w:t>.</w:t>
      </w:r>
    </w:p>
    <w:p w:rsidR="00A86720" w:rsidRPr="00A86720" w:rsidRDefault="00A86720" w:rsidP="00841A21"/>
    <w:p w:rsidR="00420E7A" w:rsidRPr="001C3908" w:rsidRDefault="00C9416A" w:rsidP="00FD7BC3">
      <w:pPr>
        <w:jc w:val="center"/>
        <w:rPr>
          <w:i/>
        </w:rPr>
      </w:pPr>
      <w:r w:rsidRPr="001C3908">
        <w:rPr>
          <w:i/>
        </w:rPr>
        <w:t xml:space="preserve">Заседание </w:t>
      </w:r>
      <w:r w:rsidR="00985EB8" w:rsidRPr="001C3908">
        <w:rPr>
          <w:i/>
        </w:rPr>
        <w:t>прерывается</w:t>
      </w:r>
      <w:r w:rsidRPr="001C3908">
        <w:rPr>
          <w:i/>
        </w:rPr>
        <w:t xml:space="preserve"> в 12 час</w:t>
      </w:r>
      <w:r w:rsidR="00AD3B41" w:rsidRPr="001C3908">
        <w:rPr>
          <w:i/>
        </w:rPr>
        <w:t xml:space="preserve">. </w:t>
      </w:r>
      <w:r w:rsidRPr="001C3908">
        <w:rPr>
          <w:i/>
        </w:rPr>
        <w:t>00 мин</w:t>
      </w:r>
      <w:r w:rsidR="00AD3B41" w:rsidRPr="001C3908">
        <w:rPr>
          <w:i/>
        </w:rPr>
        <w:t xml:space="preserve">. </w:t>
      </w:r>
      <w:r w:rsidRPr="001C3908">
        <w:rPr>
          <w:i/>
        </w:rPr>
        <w:t>и возобновляется в 12 час</w:t>
      </w:r>
      <w:r w:rsidR="00AD3B41" w:rsidRPr="001C3908">
        <w:rPr>
          <w:i/>
        </w:rPr>
        <w:t xml:space="preserve">. </w:t>
      </w:r>
      <w:r w:rsidRPr="001C3908">
        <w:rPr>
          <w:i/>
        </w:rPr>
        <w:t>20 мин</w:t>
      </w:r>
      <w:r w:rsidR="00AD3B41" w:rsidRPr="001C3908">
        <w:rPr>
          <w:i/>
        </w:rPr>
        <w:t xml:space="preserve">. </w:t>
      </w:r>
    </w:p>
    <w:p w:rsidR="00841A21" w:rsidRPr="00C9416A" w:rsidRDefault="00841A21" w:rsidP="00841A21"/>
    <w:p w:rsidR="00841A21" w:rsidRPr="003A231D" w:rsidRDefault="003A231D" w:rsidP="001C3908">
      <w:pPr>
        <w:keepNext/>
      </w:pPr>
      <w:r w:rsidRPr="000A5400">
        <w:t>ЗАМЕЧАНИЯ ОБЩЕГО ПОРЯДКА КОМИТЕТА</w:t>
      </w:r>
      <w:r w:rsidR="00841A21" w:rsidRPr="003A231D">
        <w:t xml:space="preserve"> (</w:t>
      </w:r>
      <w:r w:rsidR="00985EB8">
        <w:t>пункт</w:t>
      </w:r>
      <w:r w:rsidR="00841A21" w:rsidRPr="003A231D">
        <w:t xml:space="preserve"> 5</w:t>
      </w:r>
      <w:r w:rsidR="00985EB8">
        <w:t xml:space="preserve"> повестки дня</w:t>
      </w:r>
      <w:r w:rsidR="00841A21" w:rsidRPr="003A231D">
        <w:t>) (</w:t>
      </w:r>
      <w:r w:rsidR="00985EB8" w:rsidRPr="001C3908">
        <w:rPr>
          <w:i/>
        </w:rPr>
        <w:t>продолжение</w:t>
      </w:r>
      <w:r w:rsidR="00841A21" w:rsidRPr="003A231D">
        <w:t>)</w:t>
      </w:r>
    </w:p>
    <w:p w:rsidR="00841A21" w:rsidRPr="003A231D" w:rsidRDefault="00841A21" w:rsidP="001C3908">
      <w:pPr>
        <w:keepNext/>
      </w:pPr>
    </w:p>
    <w:p w:rsidR="00841A21" w:rsidRPr="0056596F" w:rsidRDefault="0056596F" w:rsidP="001C3908">
      <w:pPr>
        <w:keepNext/>
      </w:pPr>
      <w:r>
        <w:rPr>
          <w:u w:val="single"/>
        </w:rPr>
        <w:t>Проект</w:t>
      </w:r>
      <w:r w:rsidR="00841A21" w:rsidRPr="0056596F">
        <w:rPr>
          <w:u w:val="single"/>
        </w:rPr>
        <w:t xml:space="preserve"> </w:t>
      </w:r>
      <w:r w:rsidRPr="0056596F">
        <w:rPr>
          <w:u w:val="single"/>
        </w:rPr>
        <w:t>замечания общего порядка</w:t>
      </w:r>
      <w:r w:rsidR="00841A21" w:rsidRPr="0056596F">
        <w:rPr>
          <w:u w:val="single"/>
        </w:rPr>
        <w:t xml:space="preserve"> </w:t>
      </w:r>
      <w:r w:rsidRPr="0056596F">
        <w:rPr>
          <w:u w:val="single"/>
        </w:rPr>
        <w:t>по статье</w:t>
      </w:r>
      <w:r w:rsidR="00841A21" w:rsidRPr="0056596F">
        <w:rPr>
          <w:u w:val="single"/>
        </w:rPr>
        <w:t xml:space="preserve"> 12</w:t>
      </w:r>
      <w:r w:rsidR="00841A21" w:rsidRPr="0056596F">
        <w:t xml:space="preserve"> (</w:t>
      </w:r>
      <w:r w:rsidR="00841A21" w:rsidRPr="00853524">
        <w:rPr>
          <w:lang w:val="en-US"/>
        </w:rPr>
        <w:t>CCPR</w:t>
      </w:r>
      <w:r w:rsidR="00841A21" w:rsidRPr="00853524">
        <w:t>/</w:t>
      </w:r>
      <w:r w:rsidR="00841A21" w:rsidRPr="00853524">
        <w:rPr>
          <w:lang w:val="en-US"/>
        </w:rPr>
        <w:t>C</w:t>
      </w:r>
      <w:r w:rsidR="00841A21" w:rsidRPr="00853524">
        <w:t>/21/</w:t>
      </w:r>
      <w:r w:rsidR="00841A21" w:rsidRPr="00853524">
        <w:rPr>
          <w:lang w:val="en-US"/>
        </w:rPr>
        <w:t>Rev</w:t>
      </w:r>
      <w:r w:rsidR="00841A21" w:rsidRPr="00853524">
        <w:t>.1/</w:t>
      </w:r>
      <w:r w:rsidR="00841A21" w:rsidRPr="00853524">
        <w:rPr>
          <w:lang w:val="en-US"/>
        </w:rPr>
        <w:t>Add</w:t>
      </w:r>
      <w:r w:rsidR="00841A21" w:rsidRPr="00853524">
        <w:t>.9</w:t>
      </w:r>
      <w:r w:rsidR="00841A21" w:rsidRPr="0056596F">
        <w:t>)</w:t>
      </w:r>
      <w:r w:rsidR="001C3908" w:rsidRPr="001C3908">
        <w:t xml:space="preserve"> </w:t>
      </w:r>
      <w:r w:rsidR="00841A21" w:rsidRPr="0056596F">
        <w:t>(</w:t>
      </w:r>
      <w:r w:rsidR="00985EB8" w:rsidRPr="001C3908">
        <w:rPr>
          <w:i/>
        </w:rPr>
        <w:t>продолжение</w:t>
      </w:r>
      <w:r w:rsidR="00841A21" w:rsidRPr="0056596F">
        <w:t>)</w:t>
      </w:r>
    </w:p>
    <w:p w:rsidR="00841A21" w:rsidRPr="0056596F" w:rsidRDefault="00841A21" w:rsidP="00841A21"/>
    <w:p w:rsidR="00841A21" w:rsidRPr="0056596F" w:rsidRDefault="0056596F" w:rsidP="00841A21">
      <w:r w:rsidRPr="0056596F">
        <w:rPr>
          <w:u w:val="single"/>
        </w:rPr>
        <w:t>Пункт</w:t>
      </w:r>
      <w:r w:rsidR="00841A21" w:rsidRPr="0056596F">
        <w:rPr>
          <w:u w:val="single"/>
        </w:rPr>
        <w:t xml:space="preserve"> 16</w:t>
      </w:r>
      <w:r w:rsidR="00841A21" w:rsidRPr="0056596F">
        <w:t xml:space="preserve"> (</w:t>
      </w:r>
      <w:r w:rsidR="00985EB8" w:rsidRPr="001C3908">
        <w:rPr>
          <w:i/>
        </w:rPr>
        <w:t>продолжение</w:t>
      </w:r>
      <w:r w:rsidR="00841A21" w:rsidRPr="0056596F">
        <w:t>)</w:t>
      </w:r>
    </w:p>
    <w:p w:rsidR="00841A21" w:rsidRPr="0056596F" w:rsidRDefault="00841A21" w:rsidP="00841A21"/>
    <w:p w:rsidR="00841A21" w:rsidRPr="00157C77" w:rsidRDefault="00FD7BC3" w:rsidP="00841A21">
      <w:r w:rsidRPr="003A231D">
        <w:t>25.</w:t>
      </w:r>
      <w:r w:rsidRPr="003A231D">
        <w:tab/>
      </w:r>
      <w:r w:rsidR="001C7654" w:rsidRPr="00853524">
        <w:rPr>
          <w:u w:val="single"/>
        </w:rPr>
        <w:t>Г-н КЛЯЙН</w:t>
      </w:r>
      <w:r w:rsidR="00841A21" w:rsidRPr="003A231D">
        <w:t xml:space="preserve"> </w:t>
      </w:r>
      <w:r w:rsidR="0056596F" w:rsidRPr="00853524">
        <w:t>говорит, что</w:t>
      </w:r>
      <w:r w:rsidR="00841A21" w:rsidRPr="003A231D">
        <w:t xml:space="preserve"> </w:t>
      </w:r>
      <w:r w:rsidR="001C7654">
        <w:t xml:space="preserve">он </w:t>
      </w:r>
      <w:r w:rsidR="00157C77">
        <w:t>подготовил</w:t>
      </w:r>
      <w:r w:rsidR="00841A21" w:rsidRPr="003A231D">
        <w:t xml:space="preserve"> </w:t>
      </w:r>
      <w:r w:rsidR="001C7654" w:rsidRPr="001C7654">
        <w:t>новый пункт</w:t>
      </w:r>
      <w:r w:rsidR="00841A21" w:rsidRPr="003A231D">
        <w:t xml:space="preserve"> 16, </w:t>
      </w:r>
      <w:r w:rsidR="00157C77">
        <w:t>который гласит</w:t>
      </w:r>
      <w:r w:rsidR="00841A21" w:rsidRPr="003A231D">
        <w:t>:</w:t>
      </w:r>
      <w:r w:rsidRPr="003A231D">
        <w:t xml:space="preserve"> </w:t>
      </w:r>
      <w:r w:rsidR="00841A21" w:rsidRPr="000A5400">
        <w:t>“</w:t>
      </w:r>
      <w:r w:rsidR="003A231D" w:rsidRPr="003A231D">
        <w:t>Государства зачастую не могли продемонстрировать того, что применение их законов, ограничивающих права, провозглашенные в пунктах 1 и 2 статьи</w:t>
      </w:r>
      <w:r w:rsidR="003A231D" w:rsidRPr="003A231D">
        <w:rPr>
          <w:lang w:val="en-US"/>
        </w:rPr>
        <w:t> </w:t>
      </w:r>
      <w:r w:rsidR="003A231D" w:rsidRPr="003A231D">
        <w:t>12, соответствует всем требованиям, изложенным в пункте 3 статьи 12</w:t>
      </w:r>
      <w:r w:rsidR="00AD3B41">
        <w:t xml:space="preserve">.  </w:t>
      </w:r>
      <w:r w:rsidR="003A231D" w:rsidRPr="003A231D">
        <w:t>Применение ограничений в каждом конкретном случае должно объясняться четкими правовыми основаниями</w:t>
      </w:r>
      <w:r w:rsidR="003A231D">
        <w:t>, которые</w:t>
      </w:r>
      <w:r w:rsidR="003A231D" w:rsidRPr="003A231D">
        <w:t xml:space="preserve"> соответств</w:t>
      </w:r>
      <w:r w:rsidR="003A231D">
        <w:t>уют</w:t>
      </w:r>
      <w:r w:rsidR="003A231D" w:rsidRPr="003A231D">
        <w:t xml:space="preserve"> критерию необходимости и требованиям соразмерности</w:t>
      </w:r>
      <w:r w:rsidR="00841A21" w:rsidRPr="003A231D">
        <w:t>”</w:t>
      </w:r>
      <w:r w:rsidR="00AD3B41">
        <w:t xml:space="preserve">.  </w:t>
      </w:r>
      <w:r w:rsidR="00157C77">
        <w:t>Он также</w:t>
      </w:r>
      <w:r w:rsidR="00841A21" w:rsidRPr="00157C77">
        <w:t xml:space="preserve"> </w:t>
      </w:r>
      <w:r w:rsidR="0056596F" w:rsidRPr="00853524">
        <w:t>отмечает, что</w:t>
      </w:r>
      <w:r w:rsidR="00841A21" w:rsidRPr="00157C77">
        <w:t xml:space="preserve"> </w:t>
      </w:r>
      <w:r w:rsidR="00157C77">
        <w:t>Комитет уже начал рассмотрение</w:t>
      </w:r>
      <w:r w:rsidR="00841A21" w:rsidRPr="00157C77">
        <w:t xml:space="preserve"> </w:t>
      </w:r>
      <w:r w:rsidR="00157C77" w:rsidRPr="00157C77">
        <w:t>пункта</w:t>
      </w:r>
      <w:r w:rsidR="00841A21" w:rsidRPr="00157C77">
        <w:t xml:space="preserve"> 17</w:t>
      </w:r>
      <w:r w:rsidR="00420E7A" w:rsidRPr="00157C77">
        <w:t>.</w:t>
      </w:r>
    </w:p>
    <w:p w:rsidR="00FD7BC3" w:rsidRPr="00157C77" w:rsidRDefault="00FD7BC3" w:rsidP="00841A21"/>
    <w:p w:rsidR="00420E7A" w:rsidRPr="00914703" w:rsidRDefault="00FD7BC3" w:rsidP="00841A21">
      <w:r w:rsidRPr="00157C77">
        <w:t>26.</w:t>
      </w:r>
      <w:r w:rsidRPr="00157C77">
        <w:tab/>
      </w:r>
      <w:r w:rsidR="0056596F" w:rsidRPr="00853524">
        <w:rPr>
          <w:u w:val="single"/>
        </w:rPr>
        <w:t>Г-жа ЭВАТ</w:t>
      </w:r>
      <w:r w:rsidR="00841A21" w:rsidRPr="00157C77">
        <w:t xml:space="preserve"> </w:t>
      </w:r>
      <w:r w:rsidR="00157C77">
        <w:t>полностью одобряет новую формулировку</w:t>
      </w:r>
      <w:r w:rsidR="00841A21" w:rsidRPr="00157C77">
        <w:t xml:space="preserve"> </w:t>
      </w:r>
      <w:r w:rsidR="00157C77" w:rsidRPr="00157C77">
        <w:t>пункта</w:t>
      </w:r>
      <w:r w:rsidR="00841A21" w:rsidRPr="00157C77">
        <w:t xml:space="preserve"> 16</w:t>
      </w:r>
      <w:r w:rsidR="00AD3B41">
        <w:t xml:space="preserve">.  </w:t>
      </w:r>
      <w:r w:rsidR="00157C77">
        <w:t>Однако</w:t>
      </w:r>
      <w:r w:rsidR="00157C77" w:rsidRPr="00190266">
        <w:t xml:space="preserve"> </w:t>
      </w:r>
      <w:r w:rsidR="00190266">
        <w:t>в</w:t>
      </w:r>
      <w:r w:rsidR="00190266" w:rsidRPr="00190266">
        <w:t xml:space="preserve"> </w:t>
      </w:r>
      <w:r w:rsidR="00190266">
        <w:t>связи</w:t>
      </w:r>
      <w:r w:rsidR="00190266" w:rsidRPr="00190266">
        <w:t xml:space="preserve"> </w:t>
      </w:r>
      <w:r w:rsidR="00190266">
        <w:t>с</w:t>
      </w:r>
      <w:r w:rsidR="00190266" w:rsidRPr="00190266">
        <w:t xml:space="preserve"> </w:t>
      </w:r>
      <w:r w:rsidR="00190266">
        <w:t>вопросами</w:t>
      </w:r>
      <w:r w:rsidR="00190266" w:rsidRPr="00190266">
        <w:t xml:space="preserve">, </w:t>
      </w:r>
      <w:r w:rsidR="00190266">
        <w:t>о</w:t>
      </w:r>
      <w:r w:rsidR="00190266" w:rsidRPr="00190266">
        <w:t xml:space="preserve"> </w:t>
      </w:r>
      <w:r w:rsidR="00190266">
        <w:t>которых</w:t>
      </w:r>
      <w:r w:rsidR="00190266" w:rsidRPr="00190266">
        <w:t xml:space="preserve"> </w:t>
      </w:r>
      <w:r w:rsidR="00190266">
        <w:t>идет</w:t>
      </w:r>
      <w:r w:rsidR="00190266" w:rsidRPr="00190266">
        <w:t xml:space="preserve"> </w:t>
      </w:r>
      <w:r w:rsidR="00190266">
        <w:t>речь</w:t>
      </w:r>
      <w:r w:rsidR="00190266" w:rsidRPr="00190266">
        <w:t xml:space="preserve"> </w:t>
      </w:r>
      <w:r w:rsidR="00190266">
        <w:t>в</w:t>
      </w:r>
      <w:r w:rsidR="00190266" w:rsidRPr="00190266">
        <w:t xml:space="preserve"> </w:t>
      </w:r>
      <w:r w:rsidR="00190266">
        <w:t>рассматриваемом</w:t>
      </w:r>
      <w:r w:rsidR="00190266" w:rsidRPr="00190266">
        <w:t xml:space="preserve"> </w:t>
      </w:r>
      <w:r w:rsidR="00190266">
        <w:t>пункте</w:t>
      </w:r>
      <w:r w:rsidR="00190266" w:rsidRPr="00190266">
        <w:t xml:space="preserve">, </w:t>
      </w:r>
      <w:r w:rsidR="00157C77">
        <w:t>она</w:t>
      </w:r>
      <w:r w:rsidR="00157C77" w:rsidRPr="00190266">
        <w:t xml:space="preserve"> </w:t>
      </w:r>
      <w:r w:rsidR="00157C77">
        <w:t>предпочла</w:t>
      </w:r>
      <w:r w:rsidR="00157C77" w:rsidRPr="00190266">
        <w:t xml:space="preserve"> </w:t>
      </w:r>
      <w:r w:rsidR="00157C77">
        <w:t>бы</w:t>
      </w:r>
      <w:r w:rsidR="00157C77" w:rsidRPr="00190266">
        <w:t xml:space="preserve"> </w:t>
      </w:r>
      <w:r w:rsidR="00157C77">
        <w:t>включить</w:t>
      </w:r>
      <w:r w:rsidR="00157C77" w:rsidRPr="00190266">
        <w:t xml:space="preserve"> </w:t>
      </w:r>
      <w:r w:rsidR="00157C77">
        <w:t>краткое</w:t>
      </w:r>
      <w:r w:rsidR="00157C77" w:rsidRPr="00190266">
        <w:t xml:space="preserve"> </w:t>
      </w:r>
      <w:r w:rsidR="00157C77">
        <w:t>упоминание</w:t>
      </w:r>
      <w:r w:rsidR="00157C77" w:rsidRPr="00190266">
        <w:t xml:space="preserve"> </w:t>
      </w:r>
      <w:r w:rsidR="00190266">
        <w:t>о решениях, принятых Комитетом в контексте сообщений или замечаний общего порядка</w:t>
      </w:r>
      <w:r w:rsidR="00AD3B41">
        <w:t xml:space="preserve">.  </w:t>
      </w:r>
      <w:r w:rsidR="00190266">
        <w:t>В</w:t>
      </w:r>
      <w:r w:rsidR="00190266" w:rsidRPr="00190266">
        <w:t xml:space="preserve"> </w:t>
      </w:r>
      <w:r w:rsidR="00190266">
        <w:t>этой</w:t>
      </w:r>
      <w:r w:rsidR="00190266" w:rsidRPr="00190266">
        <w:t xml:space="preserve"> </w:t>
      </w:r>
      <w:r w:rsidR="00190266">
        <w:t>связи</w:t>
      </w:r>
      <w:r w:rsidR="00190266" w:rsidRPr="00190266">
        <w:t xml:space="preserve"> </w:t>
      </w:r>
      <w:r w:rsidR="00190266">
        <w:t>она</w:t>
      </w:r>
      <w:r w:rsidR="00190266" w:rsidRPr="00190266">
        <w:t xml:space="preserve"> </w:t>
      </w:r>
      <w:r w:rsidR="00190266">
        <w:t>отмечает</w:t>
      </w:r>
      <w:r w:rsidR="00190266" w:rsidRPr="00190266">
        <w:t xml:space="preserve">, </w:t>
      </w:r>
      <w:r w:rsidR="00190266">
        <w:t>что</w:t>
      </w:r>
      <w:r w:rsidR="00190266" w:rsidRPr="00190266">
        <w:t xml:space="preserve"> </w:t>
      </w:r>
      <w:r w:rsidR="00190266">
        <w:t>в</w:t>
      </w:r>
      <w:r w:rsidR="00190266" w:rsidRPr="00190266">
        <w:t xml:space="preserve"> </w:t>
      </w:r>
      <w:r w:rsidR="00190266">
        <w:t>прошлом</w:t>
      </w:r>
      <w:r w:rsidR="00190266" w:rsidRPr="00190266">
        <w:t xml:space="preserve"> </w:t>
      </w:r>
      <w:r w:rsidR="00190266">
        <w:t>Комитет</w:t>
      </w:r>
      <w:r w:rsidR="00190266" w:rsidRPr="00190266">
        <w:t xml:space="preserve"> </w:t>
      </w:r>
      <w:r w:rsidR="00190266">
        <w:t>пришел</w:t>
      </w:r>
      <w:r w:rsidR="00190266" w:rsidRPr="00190266">
        <w:t xml:space="preserve"> </w:t>
      </w:r>
      <w:r w:rsidR="00190266">
        <w:t>к</w:t>
      </w:r>
      <w:r w:rsidR="00190266" w:rsidRPr="00190266">
        <w:t xml:space="preserve"> </w:t>
      </w:r>
      <w:r w:rsidR="00190266">
        <w:t>выводу</w:t>
      </w:r>
      <w:r w:rsidR="00190266" w:rsidRPr="00190266">
        <w:t xml:space="preserve"> </w:t>
      </w:r>
      <w:r w:rsidR="00190266">
        <w:t>о</w:t>
      </w:r>
      <w:r w:rsidR="00190266" w:rsidRPr="00190266">
        <w:t xml:space="preserve"> </w:t>
      </w:r>
      <w:r w:rsidR="00190266">
        <w:t>том</w:t>
      </w:r>
      <w:r w:rsidR="00190266" w:rsidRPr="00190266">
        <w:t xml:space="preserve">, </w:t>
      </w:r>
      <w:r w:rsidR="00190266">
        <w:t>что</w:t>
      </w:r>
      <w:r w:rsidR="00190266" w:rsidRPr="00190266">
        <w:t xml:space="preserve"> </w:t>
      </w:r>
      <w:r w:rsidR="00190266">
        <w:t>его</w:t>
      </w:r>
      <w:r w:rsidR="00190266" w:rsidRPr="00190266">
        <w:t xml:space="preserve"> </w:t>
      </w:r>
      <w:r w:rsidR="00190266">
        <w:t>замечания</w:t>
      </w:r>
      <w:r w:rsidR="00190266" w:rsidRPr="00190266">
        <w:t xml:space="preserve"> </w:t>
      </w:r>
      <w:r w:rsidR="00190266">
        <w:t>общего</w:t>
      </w:r>
      <w:r w:rsidR="00190266" w:rsidRPr="00190266">
        <w:t xml:space="preserve"> </w:t>
      </w:r>
      <w:r w:rsidR="00190266">
        <w:t>порядка</w:t>
      </w:r>
      <w:r w:rsidR="00190266" w:rsidRPr="00190266">
        <w:t xml:space="preserve"> </w:t>
      </w:r>
      <w:r w:rsidR="00190266">
        <w:t>должны</w:t>
      </w:r>
      <w:r w:rsidR="00190266" w:rsidRPr="00190266">
        <w:t xml:space="preserve"> </w:t>
      </w:r>
      <w:r w:rsidR="00190266">
        <w:t>учитывать</w:t>
      </w:r>
      <w:r w:rsidR="00190266" w:rsidRPr="00190266">
        <w:t xml:space="preserve"> </w:t>
      </w:r>
      <w:r w:rsidR="00190266">
        <w:t>уроки, извлеченные из рассмотрения сообщений и докладов государств-участников</w:t>
      </w:r>
      <w:r w:rsidR="00AD3B41">
        <w:t xml:space="preserve">.  </w:t>
      </w:r>
      <w:r w:rsidR="00914703">
        <w:t>Возможно</w:t>
      </w:r>
      <w:r w:rsidR="00914703" w:rsidRPr="00914703">
        <w:t xml:space="preserve">, </w:t>
      </w:r>
      <w:r w:rsidR="00914703">
        <w:t>настало</w:t>
      </w:r>
      <w:r w:rsidR="00914703" w:rsidRPr="00914703">
        <w:t xml:space="preserve"> </w:t>
      </w:r>
      <w:r w:rsidR="00914703">
        <w:t>время</w:t>
      </w:r>
      <w:r w:rsidR="00914703" w:rsidRPr="00914703">
        <w:t xml:space="preserve"> </w:t>
      </w:r>
      <w:r w:rsidR="00914703">
        <w:t>реализовать</w:t>
      </w:r>
      <w:r w:rsidR="00914703" w:rsidRPr="00914703">
        <w:t xml:space="preserve"> </w:t>
      </w:r>
      <w:r w:rsidR="00914703">
        <w:t>это</w:t>
      </w:r>
      <w:r w:rsidR="00914703" w:rsidRPr="00914703">
        <w:t xml:space="preserve"> </w:t>
      </w:r>
      <w:r w:rsidR="00914703">
        <w:t>заключение</w:t>
      </w:r>
      <w:r w:rsidR="00914703" w:rsidRPr="00914703">
        <w:t xml:space="preserve"> </w:t>
      </w:r>
      <w:r w:rsidR="00914703">
        <w:t>на</w:t>
      </w:r>
      <w:r w:rsidR="00914703" w:rsidRPr="00914703">
        <w:t xml:space="preserve"> </w:t>
      </w:r>
      <w:r w:rsidR="00914703">
        <w:t>практике</w:t>
      </w:r>
      <w:r w:rsidR="00420E7A" w:rsidRPr="00914703">
        <w:t>.</w:t>
      </w:r>
    </w:p>
    <w:p w:rsidR="00FD7BC3" w:rsidRPr="00914703" w:rsidRDefault="00FD7BC3" w:rsidP="00841A21"/>
    <w:p w:rsidR="00FE4DF8" w:rsidRPr="00DD1C7F" w:rsidRDefault="00A86720" w:rsidP="00841A21">
      <w:r w:rsidRPr="00DD1C7F">
        <w:t>27.</w:t>
      </w:r>
      <w:r w:rsidRPr="00DD1C7F">
        <w:tab/>
      </w:r>
      <w:r w:rsidR="0056596F" w:rsidRPr="00853524">
        <w:rPr>
          <w:u w:val="single"/>
        </w:rPr>
        <w:t>ПРЕДСЕДАТЕЛЬ</w:t>
      </w:r>
      <w:r w:rsidR="00841A21" w:rsidRPr="00DD1C7F">
        <w:t xml:space="preserve"> </w:t>
      </w:r>
      <w:r w:rsidR="00914703">
        <w:t>выражает мнение о том, что именно ограничения, а не правовые основания должны соответствовать</w:t>
      </w:r>
      <w:r w:rsidR="00841A21" w:rsidRPr="00DD1C7F">
        <w:t xml:space="preserve"> “</w:t>
      </w:r>
      <w:r w:rsidR="009D2D9E" w:rsidRPr="003A231D">
        <w:t>критерию необходимости</w:t>
      </w:r>
      <w:r w:rsidR="00841A21" w:rsidRPr="00DD1C7F">
        <w:t xml:space="preserve">”, </w:t>
      </w:r>
      <w:r w:rsidR="009D2D9E">
        <w:t>в случае чего второе предложение должно гласить</w:t>
      </w:r>
      <w:r w:rsidR="00841A21" w:rsidRPr="00DD1C7F">
        <w:t xml:space="preserve">: </w:t>
      </w:r>
      <w:r w:rsidR="00841A21" w:rsidRPr="000A5400">
        <w:t>“</w:t>
      </w:r>
      <w:r w:rsidR="00DD1C7F" w:rsidRPr="00DD1C7F">
        <w:t>Применение ограничений в каждом конкретном случае должно объясняться четкими правовыми основаниями и соответствовать критерию необходимости и требованиям соразмерности</w:t>
      </w:r>
      <w:r w:rsidR="00841A21" w:rsidRPr="00DD1C7F">
        <w:t>”</w:t>
      </w:r>
      <w:r w:rsidR="00FE4DF8" w:rsidRPr="00DD1C7F">
        <w:t>.</w:t>
      </w:r>
    </w:p>
    <w:p w:rsidR="00FE4DF8" w:rsidRPr="00DD1C7F" w:rsidRDefault="00FE4DF8" w:rsidP="00841A21"/>
    <w:p w:rsidR="00420E7A" w:rsidRPr="00F4522F" w:rsidRDefault="00A86720" w:rsidP="00841A21">
      <w:r w:rsidRPr="004A09A8">
        <w:t>28.</w:t>
      </w:r>
      <w:r w:rsidRPr="004A09A8">
        <w:tab/>
      </w:r>
      <w:r w:rsidR="0056596F" w:rsidRPr="00853524">
        <w:rPr>
          <w:u w:val="single"/>
        </w:rPr>
        <w:t>Лорд КОЛВИЛЛ</w:t>
      </w:r>
      <w:r w:rsidR="00841A21" w:rsidRPr="004A09A8">
        <w:t xml:space="preserve"> </w:t>
      </w:r>
      <w:r w:rsidR="009D2D9E">
        <w:t>поддерживает</w:t>
      </w:r>
      <w:r w:rsidR="009D2D9E" w:rsidRPr="004A09A8">
        <w:t xml:space="preserve"> </w:t>
      </w:r>
      <w:r w:rsidR="009D2D9E">
        <w:t>предложение</w:t>
      </w:r>
      <w:r w:rsidR="00841A21" w:rsidRPr="004A09A8">
        <w:t xml:space="preserve"> </w:t>
      </w:r>
      <w:r w:rsidR="009D2D9E">
        <w:t>г</w:t>
      </w:r>
      <w:r w:rsidR="0056596F" w:rsidRPr="00853524">
        <w:t>-ж</w:t>
      </w:r>
      <w:r w:rsidR="009D2D9E" w:rsidRPr="00853524">
        <w:t>и</w:t>
      </w:r>
      <w:r w:rsidR="0056596F" w:rsidRPr="00853524">
        <w:t xml:space="preserve"> </w:t>
      </w:r>
      <w:r w:rsidR="009D2D9E" w:rsidRPr="00853524">
        <w:t xml:space="preserve">Эват упомянуть в тексте </w:t>
      </w:r>
      <w:r w:rsidR="004A09A8" w:rsidRPr="00853524">
        <w:t>хотя бы</w:t>
      </w:r>
      <w:r w:rsidR="001C3908">
        <w:rPr>
          <w:lang w:val="en-US"/>
        </w:rPr>
        <w:t> </w:t>
      </w:r>
      <w:r w:rsidR="004A09A8" w:rsidRPr="00853524">
        <w:t>некоторые из решений, принятых Комитетом при рассмотрении сообщений</w:t>
      </w:r>
      <w:r w:rsidR="00AD3B41">
        <w:t xml:space="preserve">.  </w:t>
      </w:r>
      <w:r w:rsidR="004A09A8">
        <w:t>В</w:t>
      </w:r>
      <w:r w:rsidR="001C3908">
        <w:rPr>
          <w:lang w:val="en-US"/>
        </w:rPr>
        <w:t> </w:t>
      </w:r>
      <w:r w:rsidR="004A09A8">
        <w:t xml:space="preserve">руководящих принципах, касающихся подготовки докладов, подчеркивается необходимость постоянно сверяться с </w:t>
      </w:r>
      <w:r w:rsidR="004A09A8" w:rsidRPr="00853524">
        <w:t>замечаниями общего порядка Комитета</w:t>
      </w:r>
      <w:r w:rsidR="00AD3B41">
        <w:t xml:space="preserve">.  </w:t>
      </w:r>
      <w:r w:rsidR="004A09A8">
        <w:t>Если</w:t>
      </w:r>
      <w:r w:rsidR="004A09A8" w:rsidRPr="00F4522F">
        <w:t xml:space="preserve"> </w:t>
      </w:r>
      <w:r w:rsidR="004A09A8">
        <w:t>текст</w:t>
      </w:r>
      <w:r w:rsidR="004A09A8" w:rsidRPr="00F4522F">
        <w:t xml:space="preserve"> </w:t>
      </w:r>
      <w:r w:rsidR="004A09A8">
        <w:t>таких</w:t>
      </w:r>
      <w:r w:rsidR="004A09A8" w:rsidRPr="00F4522F">
        <w:t xml:space="preserve"> </w:t>
      </w:r>
      <w:r w:rsidR="004A09A8">
        <w:t>замечаний</w:t>
      </w:r>
      <w:r w:rsidR="004A09A8" w:rsidRPr="00F4522F">
        <w:t xml:space="preserve"> </w:t>
      </w:r>
      <w:r w:rsidR="004A09A8">
        <w:t>не</w:t>
      </w:r>
      <w:r w:rsidR="004A09A8" w:rsidRPr="00F4522F">
        <w:t xml:space="preserve"> </w:t>
      </w:r>
      <w:r w:rsidR="004A09A8">
        <w:t>будет</w:t>
      </w:r>
      <w:r w:rsidR="004A09A8" w:rsidRPr="00F4522F">
        <w:t xml:space="preserve"> </w:t>
      </w:r>
      <w:r w:rsidR="004A09A8">
        <w:t>отражать</w:t>
      </w:r>
      <w:r w:rsidR="00F4522F" w:rsidRPr="00F4522F">
        <w:t xml:space="preserve"> </w:t>
      </w:r>
      <w:r w:rsidR="00F4522F">
        <w:t>решений</w:t>
      </w:r>
      <w:r w:rsidR="00F4522F" w:rsidRPr="00F4522F">
        <w:t xml:space="preserve">, </w:t>
      </w:r>
      <w:r w:rsidR="00F4522F">
        <w:t>принятых</w:t>
      </w:r>
      <w:r w:rsidR="00F4522F" w:rsidRPr="00F4522F">
        <w:t xml:space="preserve"> </w:t>
      </w:r>
      <w:r w:rsidR="00F4522F">
        <w:t>Комитетом</w:t>
      </w:r>
      <w:r w:rsidR="00841A21" w:rsidRPr="00F4522F">
        <w:t xml:space="preserve">, </w:t>
      </w:r>
      <w:r w:rsidR="00F4522F">
        <w:t>от государств-участников нельзя будет требовать, чтобы они ссылались на них в своих докладах</w:t>
      </w:r>
      <w:r w:rsidR="00420E7A" w:rsidRPr="00F4522F">
        <w:t>.</w:t>
      </w:r>
    </w:p>
    <w:p w:rsidR="00FE4DF8" w:rsidRPr="00F4522F" w:rsidRDefault="00FE4DF8" w:rsidP="00841A21"/>
    <w:p w:rsidR="00420E7A" w:rsidRPr="00F4522F" w:rsidRDefault="00F4522F" w:rsidP="00841A21">
      <w:r w:rsidRPr="00F4522F">
        <w:t>29.</w:t>
      </w:r>
      <w:r w:rsidRPr="00F4522F">
        <w:tab/>
      </w:r>
      <w:r w:rsidR="0056596F" w:rsidRPr="00853524">
        <w:rPr>
          <w:u w:val="single"/>
        </w:rPr>
        <w:t>Г-н ЛАЛЛАХ</w:t>
      </w:r>
      <w:r w:rsidR="00841A21" w:rsidRPr="00F4522F">
        <w:t xml:space="preserve"> </w:t>
      </w:r>
      <w:r>
        <w:t>просит</w:t>
      </w:r>
      <w:r w:rsidR="00841A21" w:rsidRPr="00F4522F">
        <w:t xml:space="preserve"> </w:t>
      </w:r>
      <w:r>
        <w:t>г</w:t>
      </w:r>
      <w:r w:rsidR="0056596F" w:rsidRPr="00853524">
        <w:t>-ж</w:t>
      </w:r>
      <w:r w:rsidRPr="00853524">
        <w:t>у</w:t>
      </w:r>
      <w:r w:rsidR="0056596F" w:rsidRPr="00853524">
        <w:t xml:space="preserve"> </w:t>
      </w:r>
      <w:r w:rsidRPr="00853524">
        <w:t>Эват</w:t>
      </w:r>
      <w:r w:rsidR="00FE4DF8" w:rsidRPr="00F4522F">
        <w:t xml:space="preserve"> </w:t>
      </w:r>
      <w:r>
        <w:t>для экономии времени представить Комитету приблизительный текст, который она хотела бы включить в пункт</w:t>
      </w:r>
      <w:r w:rsidR="00841A21" w:rsidRPr="00F4522F">
        <w:t xml:space="preserve"> 16</w:t>
      </w:r>
      <w:r w:rsidR="00420E7A" w:rsidRPr="00F4522F">
        <w:t>.</w:t>
      </w:r>
    </w:p>
    <w:p w:rsidR="00FE4DF8" w:rsidRPr="00F4522F" w:rsidRDefault="00FE4DF8" w:rsidP="00841A21"/>
    <w:p w:rsidR="00420E7A" w:rsidRPr="00C76F35" w:rsidRDefault="00A86720" w:rsidP="00841A21">
      <w:r w:rsidRPr="00C76F35">
        <w:t>30.</w:t>
      </w:r>
      <w:r w:rsidRPr="00C76F35">
        <w:tab/>
      </w:r>
      <w:r w:rsidR="00C76F35" w:rsidRPr="001C3908">
        <w:rPr>
          <w:i/>
        </w:rPr>
        <w:t xml:space="preserve">Предложение </w:t>
      </w:r>
      <w:r w:rsidR="0056596F" w:rsidRPr="001C3908">
        <w:rPr>
          <w:i/>
        </w:rPr>
        <w:t>г-н</w:t>
      </w:r>
      <w:r w:rsidR="00C76F35" w:rsidRPr="001C3908">
        <w:rPr>
          <w:i/>
        </w:rPr>
        <w:t>а</w:t>
      </w:r>
      <w:r w:rsidR="0056596F" w:rsidRPr="001C3908">
        <w:rPr>
          <w:i/>
        </w:rPr>
        <w:t xml:space="preserve"> Лаллах</w:t>
      </w:r>
      <w:r w:rsidR="00C76F35" w:rsidRPr="001C3908">
        <w:rPr>
          <w:i/>
        </w:rPr>
        <w:t>а</w:t>
      </w:r>
      <w:r w:rsidR="00841A21" w:rsidRPr="001C3908">
        <w:rPr>
          <w:i/>
        </w:rPr>
        <w:t xml:space="preserve"> </w:t>
      </w:r>
      <w:r w:rsidR="00C76F35" w:rsidRPr="001C3908">
        <w:rPr>
          <w:i/>
        </w:rPr>
        <w:t>принимается</w:t>
      </w:r>
      <w:r w:rsidR="00420E7A" w:rsidRPr="00C76F35">
        <w:t>.</w:t>
      </w:r>
    </w:p>
    <w:p w:rsidR="00A86720" w:rsidRPr="00C76F35" w:rsidRDefault="00A86720" w:rsidP="00841A21">
      <w:pPr>
        <w:rPr>
          <w:u w:val="single"/>
        </w:rPr>
      </w:pPr>
    </w:p>
    <w:p w:rsidR="00841A21" w:rsidRPr="00841A21" w:rsidRDefault="0056596F" w:rsidP="00841A21">
      <w:pPr>
        <w:rPr>
          <w:lang w:val="en-US"/>
        </w:rPr>
      </w:pPr>
      <w:r>
        <w:rPr>
          <w:u w:val="single"/>
          <w:lang w:val="en-US"/>
        </w:rPr>
        <w:t>Пункт</w:t>
      </w:r>
      <w:r w:rsidR="00841A21" w:rsidRPr="00263695">
        <w:rPr>
          <w:u w:val="single"/>
          <w:lang w:val="en-US"/>
        </w:rPr>
        <w:t xml:space="preserve"> 17</w:t>
      </w:r>
      <w:r w:rsidR="00841A21" w:rsidRPr="00841A21">
        <w:rPr>
          <w:lang w:val="en-US"/>
        </w:rPr>
        <w:t xml:space="preserve"> (</w:t>
      </w:r>
      <w:r w:rsidR="00985EB8" w:rsidRPr="001C3908">
        <w:rPr>
          <w:i/>
          <w:lang w:val="en-US"/>
        </w:rPr>
        <w:t>продолжение</w:t>
      </w:r>
      <w:r w:rsidR="00841A21" w:rsidRPr="00841A21">
        <w:rPr>
          <w:lang w:val="en-US"/>
        </w:rPr>
        <w:t>)</w:t>
      </w:r>
    </w:p>
    <w:p w:rsidR="00841A21" w:rsidRPr="00841A21" w:rsidRDefault="00841A21" w:rsidP="00841A21">
      <w:pPr>
        <w:rPr>
          <w:lang w:val="en-US"/>
        </w:rPr>
      </w:pPr>
    </w:p>
    <w:p w:rsidR="00420E7A" w:rsidRPr="000C7F9E" w:rsidRDefault="00263695" w:rsidP="00841A21">
      <w:r w:rsidRPr="00C76F35">
        <w:t>31.</w:t>
      </w:r>
      <w:r w:rsidRPr="00C76F35">
        <w:tab/>
      </w:r>
      <w:r w:rsidR="00C76F35" w:rsidRPr="00853524">
        <w:rPr>
          <w:u w:val="single"/>
        </w:rPr>
        <w:t>Г-н КЛЯЙН</w:t>
      </w:r>
      <w:r w:rsidR="00841A21" w:rsidRPr="00C76F35">
        <w:t xml:space="preserve"> </w:t>
      </w:r>
      <w:r w:rsidR="0056596F" w:rsidRPr="00853524">
        <w:t>отмечает, что</w:t>
      </w:r>
      <w:r w:rsidR="00841A21" w:rsidRPr="00C76F35">
        <w:t xml:space="preserve"> </w:t>
      </w:r>
      <w:r w:rsidR="00C76F35">
        <w:t>Комитет</w:t>
      </w:r>
      <w:r w:rsidR="00C76F35" w:rsidRPr="00C76F35">
        <w:t xml:space="preserve"> </w:t>
      </w:r>
      <w:r w:rsidR="00C76F35">
        <w:t>внес</w:t>
      </w:r>
      <w:r w:rsidR="00C76F35" w:rsidRPr="00C76F35">
        <w:t xml:space="preserve"> </w:t>
      </w:r>
      <w:r w:rsidR="00C76F35">
        <w:t>ряд</w:t>
      </w:r>
      <w:r w:rsidR="00C76F35" w:rsidRPr="00C76F35">
        <w:t xml:space="preserve"> </w:t>
      </w:r>
      <w:r w:rsidR="00C76F35">
        <w:t>изменений</w:t>
      </w:r>
      <w:r w:rsidR="00C76F35" w:rsidRPr="00C76F35">
        <w:t xml:space="preserve"> </w:t>
      </w:r>
      <w:r w:rsidR="00C76F35">
        <w:t>в</w:t>
      </w:r>
      <w:r w:rsidR="00C76F35" w:rsidRPr="00C76F35">
        <w:t xml:space="preserve"> </w:t>
      </w:r>
      <w:r w:rsidR="00C76F35">
        <w:t>пункт</w:t>
      </w:r>
      <w:r w:rsidR="00841A21" w:rsidRPr="00C76F35">
        <w:t xml:space="preserve"> 17</w:t>
      </w:r>
      <w:r w:rsidR="00AD3B41">
        <w:t xml:space="preserve">.  </w:t>
      </w:r>
      <w:r w:rsidR="00505125">
        <w:t>В</w:t>
      </w:r>
      <w:r w:rsidR="00505125" w:rsidRPr="00505125">
        <w:t xml:space="preserve"> </w:t>
      </w:r>
      <w:r w:rsidR="00505125">
        <w:t>первом</w:t>
      </w:r>
      <w:r w:rsidR="00505125" w:rsidRPr="00505125">
        <w:t xml:space="preserve"> </w:t>
      </w:r>
      <w:r w:rsidR="00505125">
        <w:t>предложении</w:t>
      </w:r>
      <w:r w:rsidR="00505125" w:rsidRPr="00505125">
        <w:t xml:space="preserve"> </w:t>
      </w:r>
      <w:r w:rsidR="00505125">
        <w:t>слова</w:t>
      </w:r>
      <w:r w:rsidR="00841A21" w:rsidRPr="00505125">
        <w:t xml:space="preserve"> “</w:t>
      </w:r>
      <w:r w:rsidR="00505125">
        <w:t>воздвигнутых</w:t>
      </w:r>
      <w:r w:rsidR="00505125" w:rsidRPr="00505125">
        <w:t xml:space="preserve"> </w:t>
      </w:r>
      <w:r w:rsidR="00505125">
        <w:t>против</w:t>
      </w:r>
      <w:r w:rsidR="00841A21" w:rsidRPr="00505125">
        <w:t xml:space="preserve">” </w:t>
      </w:r>
      <w:r w:rsidR="00505125">
        <w:t>были заменены на</w:t>
      </w:r>
      <w:r w:rsidR="00841A21" w:rsidRPr="00505125">
        <w:t xml:space="preserve"> “</w:t>
      </w:r>
      <w:r w:rsidR="00505125">
        <w:t>неоправданно препятствующих</w:t>
      </w:r>
      <w:r w:rsidR="00841A21" w:rsidRPr="00505125">
        <w:t>”</w:t>
      </w:r>
      <w:r w:rsidR="00AD3B41">
        <w:t xml:space="preserve">.  </w:t>
      </w:r>
      <w:r w:rsidR="00505125">
        <w:t>Он</w:t>
      </w:r>
      <w:r w:rsidR="00505125" w:rsidRPr="00505125">
        <w:t xml:space="preserve"> </w:t>
      </w:r>
      <w:r w:rsidR="00505125">
        <w:t>также</w:t>
      </w:r>
      <w:r w:rsidR="00505125" w:rsidRPr="00505125">
        <w:t xml:space="preserve"> </w:t>
      </w:r>
      <w:r w:rsidR="00505125">
        <w:t>решил</w:t>
      </w:r>
      <w:r w:rsidR="00505125" w:rsidRPr="00505125">
        <w:t xml:space="preserve"> </w:t>
      </w:r>
      <w:r w:rsidR="00505125">
        <w:t>включить</w:t>
      </w:r>
      <w:r w:rsidR="00505125" w:rsidRPr="00505125">
        <w:t xml:space="preserve"> </w:t>
      </w:r>
      <w:r w:rsidR="001F0BEC">
        <w:t>ссылку на</w:t>
      </w:r>
      <w:r w:rsidR="00505125">
        <w:t xml:space="preserve"> прав</w:t>
      </w:r>
      <w:r w:rsidR="001F0BEC">
        <w:t>о</w:t>
      </w:r>
      <w:r w:rsidR="00505125">
        <w:t xml:space="preserve"> выбирать местожительство в стране</w:t>
      </w:r>
      <w:r w:rsidR="00AD3B41">
        <w:t xml:space="preserve">.  </w:t>
      </w:r>
      <w:r w:rsidR="00505125">
        <w:t>Наконец</w:t>
      </w:r>
      <w:r w:rsidR="00841A21" w:rsidRPr="000C7F9E">
        <w:t xml:space="preserve">, </w:t>
      </w:r>
      <w:r w:rsidR="000C7F9E">
        <w:t>в</w:t>
      </w:r>
      <w:r w:rsidR="000C7F9E" w:rsidRPr="000C7F9E">
        <w:t xml:space="preserve"> </w:t>
      </w:r>
      <w:r w:rsidR="000C7F9E">
        <w:t>пятом</w:t>
      </w:r>
      <w:r w:rsidR="000C7F9E" w:rsidRPr="000C7F9E">
        <w:t xml:space="preserve"> </w:t>
      </w:r>
      <w:r w:rsidR="000C7F9E">
        <w:t>предложении</w:t>
      </w:r>
      <w:r w:rsidR="00841A21" w:rsidRPr="000C7F9E">
        <w:t xml:space="preserve"> </w:t>
      </w:r>
      <w:r w:rsidR="000C7F9E">
        <w:t>после</w:t>
      </w:r>
      <w:r w:rsidR="000C7F9E" w:rsidRPr="000C7F9E">
        <w:t xml:space="preserve"> </w:t>
      </w:r>
      <w:r w:rsidR="000C7F9E">
        <w:t>слов</w:t>
      </w:r>
      <w:r w:rsidR="00841A21" w:rsidRPr="000C7F9E">
        <w:t xml:space="preserve"> “</w:t>
      </w:r>
      <w:r w:rsidR="000C7F9E">
        <w:t>включают, в</w:t>
      </w:r>
      <w:r w:rsidR="001C3908">
        <w:rPr>
          <w:lang w:val="en-US"/>
        </w:rPr>
        <w:t> </w:t>
      </w:r>
      <w:r w:rsidR="000C7F9E">
        <w:t>частности,</w:t>
      </w:r>
      <w:r w:rsidR="00841A21" w:rsidRPr="000C7F9E">
        <w:t xml:space="preserve">” </w:t>
      </w:r>
      <w:r w:rsidR="000C7F9E">
        <w:t>слова</w:t>
      </w:r>
      <w:r w:rsidR="00841A21" w:rsidRPr="000C7F9E">
        <w:t xml:space="preserve"> “</w:t>
      </w:r>
      <w:r w:rsidR="000C7F9E">
        <w:t>недоступность для заявителей</w:t>
      </w:r>
      <w:r w:rsidR="00841A21" w:rsidRPr="000C7F9E">
        <w:t>”</w:t>
      </w:r>
      <w:r w:rsidRPr="000C7F9E">
        <w:t xml:space="preserve"> </w:t>
      </w:r>
      <w:r w:rsidR="000C7F9E">
        <w:t>были заменены на</w:t>
      </w:r>
      <w:r w:rsidR="00841A21" w:rsidRPr="000C7F9E">
        <w:t xml:space="preserve"> “</w:t>
      </w:r>
      <w:r w:rsidR="00DD1C7F" w:rsidRPr="000C7F9E">
        <w:t>отсутствие доступа для заявителей</w:t>
      </w:r>
      <w:r w:rsidR="00841A21" w:rsidRPr="000C7F9E">
        <w:t>”</w:t>
      </w:r>
      <w:r w:rsidR="00420E7A" w:rsidRPr="000C7F9E">
        <w:t>.</w:t>
      </w:r>
    </w:p>
    <w:p w:rsidR="00263695" w:rsidRPr="000C7F9E" w:rsidRDefault="00263695" w:rsidP="00841A21"/>
    <w:p w:rsidR="00420E7A" w:rsidRPr="000C7F9E" w:rsidRDefault="000C7F9E" w:rsidP="00841A21">
      <w:pPr>
        <w:rPr>
          <w:u w:val="single"/>
        </w:rPr>
      </w:pPr>
      <w:r w:rsidRPr="000C7F9E">
        <w:t>32.</w:t>
      </w:r>
      <w:r w:rsidRPr="000C7F9E">
        <w:tab/>
      </w:r>
      <w:r w:rsidR="0056596F" w:rsidRPr="001C3908">
        <w:rPr>
          <w:i/>
        </w:rPr>
        <w:t>Пункт</w:t>
      </w:r>
      <w:r w:rsidR="00841A21" w:rsidRPr="001C3908">
        <w:rPr>
          <w:i/>
        </w:rPr>
        <w:t xml:space="preserve"> 17, </w:t>
      </w:r>
      <w:r w:rsidRPr="001C3908">
        <w:rPr>
          <w:i/>
        </w:rPr>
        <w:t>с внесенными в него устными изменениями</w:t>
      </w:r>
      <w:r w:rsidR="00841A21" w:rsidRPr="001C3908">
        <w:rPr>
          <w:i/>
        </w:rPr>
        <w:t xml:space="preserve">, </w:t>
      </w:r>
      <w:r w:rsidR="0056596F" w:rsidRPr="001C3908">
        <w:rPr>
          <w:i/>
        </w:rPr>
        <w:t>принимается</w:t>
      </w:r>
      <w:r w:rsidR="00420E7A" w:rsidRPr="001C3908">
        <w:rPr>
          <w:i/>
        </w:rPr>
        <w:t>.</w:t>
      </w:r>
    </w:p>
    <w:p w:rsidR="00263695" w:rsidRPr="000C7F9E" w:rsidRDefault="00263695" w:rsidP="00841A21"/>
    <w:p w:rsidR="00841A21" w:rsidRPr="00263695" w:rsidRDefault="0056596F" w:rsidP="00841A21">
      <w:pPr>
        <w:rPr>
          <w:u w:val="single"/>
          <w:lang w:val="en-US"/>
        </w:rPr>
      </w:pPr>
      <w:r>
        <w:rPr>
          <w:u w:val="single"/>
          <w:lang w:val="en-US"/>
        </w:rPr>
        <w:t>Пункт</w:t>
      </w:r>
      <w:r w:rsidR="00841A21" w:rsidRPr="00263695">
        <w:rPr>
          <w:u w:val="single"/>
          <w:lang w:val="en-US"/>
        </w:rPr>
        <w:t xml:space="preserve"> 18</w:t>
      </w:r>
    </w:p>
    <w:p w:rsidR="00841A21" w:rsidRPr="00841A21" w:rsidRDefault="00841A21" w:rsidP="00841A21">
      <w:pPr>
        <w:rPr>
          <w:lang w:val="en-US"/>
        </w:rPr>
      </w:pPr>
    </w:p>
    <w:p w:rsidR="00841A21" w:rsidRPr="00B66256" w:rsidRDefault="00263695" w:rsidP="00841A21">
      <w:r w:rsidRPr="00875C70">
        <w:t>33.</w:t>
      </w:r>
      <w:r w:rsidRPr="00875C70">
        <w:tab/>
      </w:r>
      <w:r w:rsidR="000C7F9E" w:rsidRPr="00853524">
        <w:rPr>
          <w:u w:val="single"/>
        </w:rPr>
        <w:t>Г-н КЛЯЙН</w:t>
      </w:r>
      <w:r w:rsidR="00841A21" w:rsidRPr="00875C70">
        <w:t xml:space="preserve"> </w:t>
      </w:r>
      <w:r w:rsidR="0056596F" w:rsidRPr="00853524">
        <w:t>говорит, что</w:t>
      </w:r>
      <w:r w:rsidR="00841A21" w:rsidRPr="00875C70">
        <w:t xml:space="preserve"> </w:t>
      </w:r>
      <w:r w:rsidR="00875C70" w:rsidRPr="00875C70">
        <w:t>пункт</w:t>
      </w:r>
      <w:r w:rsidR="00841A21" w:rsidRPr="00875C70">
        <w:t xml:space="preserve"> 18 </w:t>
      </w:r>
      <w:r w:rsidR="00875C70">
        <w:t>касается</w:t>
      </w:r>
      <w:r w:rsidR="00875C70" w:rsidRPr="00875C70">
        <w:t xml:space="preserve"> </w:t>
      </w:r>
      <w:r w:rsidR="00875C70">
        <w:t>дополнительного</w:t>
      </w:r>
      <w:r w:rsidR="00875C70" w:rsidRPr="00875C70">
        <w:t xml:space="preserve"> </w:t>
      </w:r>
      <w:r w:rsidR="00875C70">
        <w:t>обязательства</w:t>
      </w:r>
      <w:r w:rsidR="00875C70" w:rsidRPr="00875C70">
        <w:t xml:space="preserve"> </w:t>
      </w:r>
      <w:r w:rsidR="00875C70">
        <w:t>не</w:t>
      </w:r>
      <w:r w:rsidR="00875C70" w:rsidRPr="00875C70">
        <w:t xml:space="preserve"> </w:t>
      </w:r>
      <w:r w:rsidR="00875C70">
        <w:t>нарушать</w:t>
      </w:r>
      <w:r w:rsidR="00841A21" w:rsidRPr="00875C70">
        <w:t xml:space="preserve"> </w:t>
      </w:r>
      <w:r w:rsidR="00875C70" w:rsidRPr="00853524">
        <w:t>другие права, гарантируемые Пактом</w:t>
      </w:r>
      <w:r w:rsidR="00AD3B41">
        <w:t xml:space="preserve">.  </w:t>
      </w:r>
      <w:r w:rsidR="00875C70">
        <w:t>Этот</w:t>
      </w:r>
      <w:r w:rsidR="00841A21" w:rsidRPr="00B66256">
        <w:t xml:space="preserve"> </w:t>
      </w:r>
      <w:r w:rsidR="00875C70" w:rsidRPr="00B66256">
        <w:t>пункт</w:t>
      </w:r>
      <w:r w:rsidR="00841A21" w:rsidRPr="00B66256">
        <w:t xml:space="preserve"> </w:t>
      </w:r>
      <w:r w:rsidR="00875C70">
        <w:t>содержит</w:t>
      </w:r>
      <w:r w:rsidR="00875C70" w:rsidRPr="00B66256">
        <w:t xml:space="preserve"> </w:t>
      </w:r>
      <w:r w:rsidR="00875C70">
        <w:t>несколько</w:t>
      </w:r>
      <w:r w:rsidR="00875C70" w:rsidRPr="00B66256">
        <w:t xml:space="preserve"> </w:t>
      </w:r>
      <w:r w:rsidR="00875C70">
        <w:t>примеров</w:t>
      </w:r>
      <w:r w:rsidR="00875C70" w:rsidRPr="00B66256">
        <w:t xml:space="preserve"> </w:t>
      </w:r>
      <w:r w:rsidR="00875C70">
        <w:t>мер</w:t>
      </w:r>
      <w:r w:rsidR="00875C70" w:rsidRPr="00B66256">
        <w:t xml:space="preserve">, </w:t>
      </w:r>
      <w:r w:rsidR="00875C70">
        <w:t>препятствующих</w:t>
      </w:r>
      <w:r w:rsidR="00875C70" w:rsidRPr="00B66256">
        <w:t xml:space="preserve"> </w:t>
      </w:r>
      <w:r w:rsidR="00875C70">
        <w:t>осуществлению</w:t>
      </w:r>
      <w:r w:rsidR="00875C70" w:rsidRPr="00B66256">
        <w:t xml:space="preserve"> </w:t>
      </w:r>
      <w:r w:rsidR="00B66256">
        <w:t>прав</w:t>
      </w:r>
      <w:r w:rsidR="00B66256" w:rsidRPr="00B66256">
        <w:t xml:space="preserve"> </w:t>
      </w:r>
      <w:r w:rsidR="00B66256">
        <w:t>женщин</w:t>
      </w:r>
      <w:r w:rsidR="00B66256" w:rsidRPr="00B66256">
        <w:t xml:space="preserve"> </w:t>
      </w:r>
      <w:r w:rsidR="00B66256">
        <w:t>на своб</w:t>
      </w:r>
      <w:r w:rsidR="001F0BEC">
        <w:t>оду</w:t>
      </w:r>
      <w:r w:rsidR="00B66256">
        <w:t xml:space="preserve"> передвижени</w:t>
      </w:r>
      <w:r w:rsidR="001F0BEC">
        <w:t>я</w:t>
      </w:r>
      <w:r w:rsidR="00B66256">
        <w:t xml:space="preserve"> или на выезд из страны</w:t>
      </w:r>
      <w:r w:rsidR="00841A21" w:rsidRPr="00B66256">
        <w:t xml:space="preserve">, </w:t>
      </w:r>
      <w:r w:rsidR="00B66256">
        <w:t>с которыми часто сталкивался Комитет при рассмотрении докладов, представленных</w:t>
      </w:r>
      <w:r w:rsidR="00841A21" w:rsidRPr="00853524">
        <w:t xml:space="preserve"> </w:t>
      </w:r>
      <w:r w:rsidR="0056596F" w:rsidRPr="00853524">
        <w:t>государствами-участниками</w:t>
      </w:r>
      <w:r w:rsidR="00420E7A" w:rsidRPr="00B66256">
        <w:t>.</w:t>
      </w:r>
    </w:p>
    <w:p w:rsidR="00841A21" w:rsidRPr="00B66256" w:rsidRDefault="00841A21" w:rsidP="00841A21"/>
    <w:p w:rsidR="00420E7A" w:rsidRPr="00B66256" w:rsidRDefault="00B66256" w:rsidP="00841A21">
      <w:r w:rsidRPr="00B66256">
        <w:t>34.</w:t>
      </w:r>
      <w:r w:rsidRPr="00B66256">
        <w:tab/>
      </w:r>
      <w:r w:rsidR="0056596F" w:rsidRPr="00853524">
        <w:rPr>
          <w:u w:val="single"/>
        </w:rPr>
        <w:t>ПРЕДСЕДАТЕЛЬ</w:t>
      </w:r>
      <w:r w:rsidR="00841A21" w:rsidRPr="00B66256">
        <w:t xml:space="preserve"> </w:t>
      </w:r>
      <w:r w:rsidR="00F0019E">
        <w:t>спрашивает</w:t>
      </w:r>
      <w:r>
        <w:t xml:space="preserve">, </w:t>
      </w:r>
      <w:r w:rsidR="00F0019E">
        <w:t>почему</w:t>
      </w:r>
      <w:r>
        <w:t xml:space="preserve"> ссылки на сообщения, рассмотренные Комитетом</w:t>
      </w:r>
      <w:r w:rsidR="00F0019E">
        <w:t>,</w:t>
      </w:r>
      <w:r>
        <w:t xml:space="preserve"> включены только в некоторые </w:t>
      </w:r>
      <w:r w:rsidR="00875C70" w:rsidRPr="00B66256">
        <w:t>пункт</w:t>
      </w:r>
      <w:r>
        <w:t>ы</w:t>
      </w:r>
      <w:r w:rsidR="00420E7A" w:rsidRPr="00B66256">
        <w:t>.</w:t>
      </w:r>
    </w:p>
    <w:p w:rsidR="00263695" w:rsidRPr="00B66256" w:rsidRDefault="00263695" w:rsidP="00841A21"/>
    <w:p w:rsidR="00420E7A" w:rsidRPr="005D5CAB" w:rsidRDefault="005D5CAB" w:rsidP="00841A21">
      <w:r w:rsidRPr="005D5CAB">
        <w:t>35.</w:t>
      </w:r>
      <w:r w:rsidRPr="005D5CAB">
        <w:tab/>
      </w:r>
      <w:r w:rsidRPr="00853524">
        <w:rPr>
          <w:u w:val="single"/>
        </w:rPr>
        <w:t>Г-н КЛЯЙН</w:t>
      </w:r>
      <w:r w:rsidR="00841A21" w:rsidRPr="005D5CAB">
        <w:t xml:space="preserve"> </w:t>
      </w:r>
      <w:r w:rsidR="0056596F" w:rsidRPr="00853524">
        <w:t>говорит, что</w:t>
      </w:r>
      <w:r w:rsidR="00841A21" w:rsidRPr="005D5CAB">
        <w:t xml:space="preserve"> </w:t>
      </w:r>
      <w:r>
        <w:t>он исключил все примечания, содержавшиеся в его первом проекте, кроме тех, в которых указываются сообщения или замечания общего порядка</w:t>
      </w:r>
      <w:r w:rsidR="00AD3B41">
        <w:t xml:space="preserve">.  </w:t>
      </w:r>
      <w:r>
        <w:t>Однако</w:t>
      </w:r>
      <w:r w:rsidRPr="005D5CAB">
        <w:t xml:space="preserve">, </w:t>
      </w:r>
      <w:r>
        <w:t>если</w:t>
      </w:r>
      <w:r w:rsidRPr="005D5CAB">
        <w:t xml:space="preserve"> </w:t>
      </w:r>
      <w:r>
        <w:t>Комитет</w:t>
      </w:r>
      <w:r w:rsidRPr="005D5CAB">
        <w:t xml:space="preserve"> </w:t>
      </w:r>
      <w:r>
        <w:t>примет</w:t>
      </w:r>
      <w:r w:rsidRPr="005D5CAB">
        <w:t xml:space="preserve"> </w:t>
      </w:r>
      <w:r>
        <w:t>такое</w:t>
      </w:r>
      <w:r w:rsidRPr="005D5CAB">
        <w:t xml:space="preserve"> </w:t>
      </w:r>
      <w:r>
        <w:t>решение</w:t>
      </w:r>
      <w:r w:rsidRPr="005D5CAB">
        <w:t xml:space="preserve">, </w:t>
      </w:r>
      <w:r>
        <w:t>он</w:t>
      </w:r>
      <w:r w:rsidRPr="005D5CAB">
        <w:t xml:space="preserve"> </w:t>
      </w:r>
      <w:r>
        <w:t>может</w:t>
      </w:r>
      <w:r w:rsidRPr="005D5CAB">
        <w:t xml:space="preserve"> </w:t>
      </w:r>
      <w:r>
        <w:t>их</w:t>
      </w:r>
      <w:r w:rsidRPr="005D5CAB">
        <w:t xml:space="preserve"> </w:t>
      </w:r>
      <w:r>
        <w:t>восстановить</w:t>
      </w:r>
      <w:r w:rsidR="00420E7A" w:rsidRPr="005D5CAB">
        <w:t>.</w:t>
      </w:r>
    </w:p>
    <w:p w:rsidR="00263695" w:rsidRPr="005D5CAB" w:rsidRDefault="00263695" w:rsidP="00841A21"/>
    <w:p w:rsidR="00420E7A" w:rsidRPr="00764BD4" w:rsidRDefault="005D5CAB" w:rsidP="00F25930">
      <w:r w:rsidRPr="001319FA">
        <w:t>36.</w:t>
      </w:r>
      <w:r w:rsidRPr="001319FA">
        <w:tab/>
      </w:r>
      <w:r w:rsidR="001319FA" w:rsidRPr="00853524">
        <w:rPr>
          <w:u w:val="single"/>
        </w:rPr>
        <w:t>Г-н ПОКАР</w:t>
      </w:r>
      <w:r w:rsidR="00841A21" w:rsidRPr="001319FA">
        <w:t xml:space="preserve"> </w:t>
      </w:r>
      <w:r w:rsidR="0056596F" w:rsidRPr="00853524">
        <w:t>говорит, что</w:t>
      </w:r>
      <w:r w:rsidR="00841A21" w:rsidRPr="001319FA">
        <w:t xml:space="preserve"> </w:t>
      </w:r>
      <w:r w:rsidR="001319FA">
        <w:t>он</w:t>
      </w:r>
      <w:r w:rsidR="00841A21" w:rsidRPr="001319FA">
        <w:t xml:space="preserve"> </w:t>
      </w:r>
      <w:r w:rsidR="0056596F" w:rsidRPr="00853524">
        <w:t>соглашается с</w:t>
      </w:r>
      <w:r w:rsidR="00841A21" w:rsidRPr="001319FA">
        <w:t xml:space="preserve"> </w:t>
      </w:r>
      <w:r w:rsidR="001319FA">
        <w:t>существом</w:t>
      </w:r>
      <w:r w:rsidR="00841A21" w:rsidRPr="001319FA">
        <w:t xml:space="preserve"> </w:t>
      </w:r>
      <w:r w:rsidR="00157C77" w:rsidRPr="001319FA">
        <w:t>пункта</w:t>
      </w:r>
      <w:r w:rsidR="00841A21" w:rsidRPr="001319FA">
        <w:t xml:space="preserve"> 18 </w:t>
      </w:r>
      <w:r w:rsidR="001319FA">
        <w:t xml:space="preserve">и поэтому ограничится замечаниями по поводу некоторых </w:t>
      </w:r>
      <w:r w:rsidR="00F0019E">
        <w:t>небольших</w:t>
      </w:r>
      <w:r w:rsidR="001319FA">
        <w:t xml:space="preserve"> деталей</w:t>
      </w:r>
      <w:r w:rsidR="00AD3B41">
        <w:t xml:space="preserve">.  </w:t>
      </w:r>
      <w:r w:rsidR="001319FA">
        <w:t>Он</w:t>
      </w:r>
      <w:r w:rsidR="001319FA" w:rsidRPr="001319FA">
        <w:t xml:space="preserve"> </w:t>
      </w:r>
      <w:r w:rsidR="001319FA">
        <w:t>предлагает</w:t>
      </w:r>
      <w:r w:rsidR="001319FA" w:rsidRPr="001319FA">
        <w:t xml:space="preserve"> </w:t>
      </w:r>
      <w:r w:rsidR="001319FA">
        <w:t>заменить</w:t>
      </w:r>
      <w:r w:rsidR="001319FA" w:rsidRPr="001319FA">
        <w:t xml:space="preserve"> </w:t>
      </w:r>
      <w:r w:rsidR="001319FA">
        <w:t>слова</w:t>
      </w:r>
      <w:r w:rsidR="00841A21" w:rsidRPr="001319FA">
        <w:t xml:space="preserve"> “</w:t>
      </w:r>
      <w:r w:rsidR="00DD1C7F">
        <w:t>предусматриваемых</w:t>
      </w:r>
      <w:r w:rsidR="00841A21" w:rsidRPr="001319FA">
        <w:t xml:space="preserve">” </w:t>
      </w:r>
      <w:r w:rsidR="001319FA">
        <w:t>в первой строке на</w:t>
      </w:r>
      <w:r w:rsidR="00841A21" w:rsidRPr="001319FA">
        <w:t xml:space="preserve"> “</w:t>
      </w:r>
      <w:r w:rsidR="00CF706E" w:rsidRPr="001319FA">
        <w:t>допускаемых в соответствии</w:t>
      </w:r>
      <w:r w:rsidR="00841A21" w:rsidRPr="001319FA">
        <w:t>”</w:t>
      </w:r>
      <w:r w:rsidR="00AD3B41">
        <w:t xml:space="preserve">.  </w:t>
      </w:r>
      <w:r w:rsidR="00187159">
        <w:t>Кроме</w:t>
      </w:r>
      <w:r w:rsidR="00187159" w:rsidRPr="00187159">
        <w:t xml:space="preserve"> </w:t>
      </w:r>
      <w:r w:rsidR="00187159">
        <w:t>того</w:t>
      </w:r>
      <w:r w:rsidR="00187159" w:rsidRPr="00187159">
        <w:t xml:space="preserve">, </w:t>
      </w:r>
      <w:r w:rsidR="00187159">
        <w:t>он</w:t>
      </w:r>
      <w:r w:rsidR="00187159" w:rsidRPr="00187159">
        <w:t xml:space="preserve"> </w:t>
      </w:r>
      <w:r w:rsidR="00187159">
        <w:t>спрашивает</w:t>
      </w:r>
      <w:r w:rsidR="00187159" w:rsidRPr="00187159">
        <w:t xml:space="preserve">, </w:t>
      </w:r>
      <w:r w:rsidR="00187159">
        <w:t>следует</w:t>
      </w:r>
      <w:r w:rsidR="00187159" w:rsidRPr="00187159">
        <w:t xml:space="preserve"> </w:t>
      </w:r>
      <w:r w:rsidR="00187159">
        <w:t>ли</w:t>
      </w:r>
      <w:r w:rsidR="00187159" w:rsidRPr="00187159">
        <w:t xml:space="preserve"> </w:t>
      </w:r>
      <w:r w:rsidR="00187159">
        <w:t>сохранять</w:t>
      </w:r>
      <w:r w:rsidR="00187159" w:rsidRPr="00187159">
        <w:t xml:space="preserve"> </w:t>
      </w:r>
      <w:r w:rsidR="00187159">
        <w:t>во втором предложении ссылку</w:t>
      </w:r>
      <w:r w:rsidR="00187159" w:rsidRPr="00187159">
        <w:t xml:space="preserve"> </w:t>
      </w:r>
      <w:r w:rsidR="00187159">
        <w:t>на</w:t>
      </w:r>
      <w:r w:rsidR="00187159" w:rsidRPr="00187159">
        <w:t xml:space="preserve"> </w:t>
      </w:r>
      <w:r w:rsidR="00187159">
        <w:t>статью</w:t>
      </w:r>
      <w:r w:rsidR="00841A21" w:rsidRPr="00187159">
        <w:t xml:space="preserve"> 26, </w:t>
      </w:r>
      <w:r w:rsidR="00187159">
        <w:t>которая</w:t>
      </w:r>
      <w:r w:rsidR="00187159" w:rsidRPr="00187159">
        <w:t xml:space="preserve"> </w:t>
      </w:r>
      <w:r w:rsidR="00187159">
        <w:t>касается</w:t>
      </w:r>
      <w:r w:rsidR="00187159" w:rsidRPr="00187159">
        <w:t xml:space="preserve"> </w:t>
      </w:r>
      <w:r w:rsidR="00187159">
        <w:t>равенства</w:t>
      </w:r>
      <w:r w:rsidR="00187159" w:rsidRPr="00187159">
        <w:t xml:space="preserve"> </w:t>
      </w:r>
      <w:r w:rsidR="00187159">
        <w:t>перед</w:t>
      </w:r>
      <w:r w:rsidR="00187159" w:rsidRPr="00187159">
        <w:t xml:space="preserve"> </w:t>
      </w:r>
      <w:r w:rsidR="00187159">
        <w:t>законом</w:t>
      </w:r>
      <w:r w:rsidR="00AD3B41">
        <w:t xml:space="preserve">.  </w:t>
      </w:r>
      <w:r w:rsidR="00187159">
        <w:t>Хотя эта статья закрепляет положение</w:t>
      </w:r>
      <w:r w:rsidR="00841A21" w:rsidRPr="00187159">
        <w:t xml:space="preserve"> </w:t>
      </w:r>
      <w:r w:rsidR="0056596F" w:rsidRPr="00853524">
        <w:t>Пакта</w:t>
      </w:r>
      <w:r w:rsidR="00187159" w:rsidRPr="00853524">
        <w:t>, запрещающее дискриминацию, речь идет об одном конкретном праве</w:t>
      </w:r>
      <w:r w:rsidR="00AD3B41">
        <w:t xml:space="preserve">.  </w:t>
      </w:r>
      <w:r w:rsidR="00050F43">
        <w:t>Этого</w:t>
      </w:r>
      <w:r w:rsidR="00050F43" w:rsidRPr="00050F43">
        <w:t xml:space="preserve"> </w:t>
      </w:r>
      <w:r w:rsidR="00050F43">
        <w:t>уже</w:t>
      </w:r>
      <w:r w:rsidR="00050F43" w:rsidRPr="00050F43">
        <w:t xml:space="preserve"> </w:t>
      </w:r>
      <w:r w:rsidR="00050F43">
        <w:t>нельзя</w:t>
      </w:r>
      <w:r w:rsidR="00050F43" w:rsidRPr="00050F43">
        <w:t xml:space="preserve"> </w:t>
      </w:r>
      <w:r w:rsidR="00050F43">
        <w:t>сказать</w:t>
      </w:r>
      <w:r w:rsidR="00050F43" w:rsidRPr="00050F43">
        <w:t xml:space="preserve"> </w:t>
      </w:r>
      <w:r w:rsidR="00050F43">
        <w:t>о</w:t>
      </w:r>
      <w:r w:rsidR="00050F43" w:rsidRPr="00050F43">
        <w:t xml:space="preserve"> </w:t>
      </w:r>
      <w:r w:rsidR="00050F43">
        <w:t>статьях</w:t>
      </w:r>
      <w:r w:rsidR="00841A21" w:rsidRPr="00050F43">
        <w:t xml:space="preserve"> 2 </w:t>
      </w:r>
      <w:r w:rsidR="00050F43">
        <w:t>и</w:t>
      </w:r>
      <w:r w:rsidR="00841A21" w:rsidRPr="00050F43">
        <w:t xml:space="preserve"> 3,</w:t>
      </w:r>
      <w:r w:rsidR="00263695" w:rsidRPr="00050F43">
        <w:t xml:space="preserve"> </w:t>
      </w:r>
      <w:r w:rsidR="00050F43">
        <w:t>которые распространяются на все права, защищаемые на основании Пакта</w:t>
      </w:r>
      <w:r w:rsidR="00AD3B41">
        <w:t xml:space="preserve">.  </w:t>
      </w:r>
      <w:r w:rsidR="00050F43">
        <w:t>В</w:t>
      </w:r>
      <w:r w:rsidR="00050F43" w:rsidRPr="00050F43">
        <w:t xml:space="preserve"> </w:t>
      </w:r>
      <w:r w:rsidR="00050F43">
        <w:t>третьем</w:t>
      </w:r>
      <w:r w:rsidR="00050F43" w:rsidRPr="00050F43">
        <w:t xml:space="preserve"> </w:t>
      </w:r>
      <w:r w:rsidR="00050F43">
        <w:t>предложении</w:t>
      </w:r>
      <w:r w:rsidR="00050F43" w:rsidRPr="00050F43">
        <w:t xml:space="preserve"> </w:t>
      </w:r>
      <w:r w:rsidR="00050F43">
        <w:t>он</w:t>
      </w:r>
      <w:r w:rsidR="00050F43" w:rsidRPr="00050F43">
        <w:t xml:space="preserve"> </w:t>
      </w:r>
      <w:r w:rsidR="00050F43">
        <w:t>предлагает</w:t>
      </w:r>
      <w:r w:rsidR="00050F43" w:rsidRPr="00050F43">
        <w:t xml:space="preserve"> </w:t>
      </w:r>
      <w:r w:rsidR="00050F43">
        <w:t>исключить</w:t>
      </w:r>
      <w:r w:rsidR="00050F43" w:rsidRPr="00050F43">
        <w:t xml:space="preserve"> </w:t>
      </w:r>
      <w:r w:rsidR="00050F43">
        <w:t>слово</w:t>
      </w:r>
      <w:r w:rsidR="00841A21" w:rsidRPr="00050F43">
        <w:t xml:space="preserve"> “</w:t>
      </w:r>
      <w:r w:rsidR="00050F43">
        <w:t>например</w:t>
      </w:r>
      <w:r w:rsidR="00841A21" w:rsidRPr="00050F43">
        <w:t xml:space="preserve">”, </w:t>
      </w:r>
      <w:r w:rsidR="00050F43">
        <w:t>так как речь идет не о примере, а об общем принципе</w:t>
      </w:r>
      <w:r w:rsidR="00AD3B41">
        <w:t xml:space="preserve">.  </w:t>
      </w:r>
      <w:r w:rsidR="000B2C9D">
        <w:t>В</w:t>
      </w:r>
      <w:r w:rsidR="000B2C9D" w:rsidRPr="000B2C9D">
        <w:t xml:space="preserve"> </w:t>
      </w:r>
      <w:r w:rsidR="000B2C9D">
        <w:t>отношении</w:t>
      </w:r>
      <w:r w:rsidR="000B2C9D" w:rsidRPr="000B2C9D">
        <w:t xml:space="preserve"> </w:t>
      </w:r>
      <w:r w:rsidR="000B2C9D">
        <w:t>перечня</w:t>
      </w:r>
      <w:r w:rsidR="000B2C9D" w:rsidRPr="000B2C9D">
        <w:t xml:space="preserve"> </w:t>
      </w:r>
      <w:r w:rsidR="000B2C9D">
        <w:t>признаков</w:t>
      </w:r>
      <w:r w:rsidR="000B2C9D" w:rsidRPr="000B2C9D">
        <w:t xml:space="preserve"> </w:t>
      </w:r>
      <w:r w:rsidR="000B2C9D">
        <w:t>дискриминации он считает более предпочтительным использование формулировки Пакта</w:t>
      </w:r>
      <w:r w:rsidR="00841A21" w:rsidRPr="000B2C9D">
        <w:t xml:space="preserve">, </w:t>
      </w:r>
      <w:r w:rsidR="000B2C9D">
        <w:t>как менее ограничительной</w:t>
      </w:r>
      <w:r w:rsidR="00AD3B41">
        <w:t xml:space="preserve">.  </w:t>
      </w:r>
      <w:r w:rsidR="000B2C9D">
        <w:t>Поэтому</w:t>
      </w:r>
      <w:r w:rsidR="000B2C9D" w:rsidRPr="000B2C9D">
        <w:t xml:space="preserve"> </w:t>
      </w:r>
      <w:r w:rsidR="000B2C9D">
        <w:t>он</w:t>
      </w:r>
      <w:r w:rsidR="000B2C9D" w:rsidRPr="000B2C9D">
        <w:t xml:space="preserve"> </w:t>
      </w:r>
      <w:r w:rsidR="000B2C9D">
        <w:t>предлагает</w:t>
      </w:r>
      <w:r w:rsidR="000B2C9D" w:rsidRPr="000B2C9D">
        <w:t xml:space="preserve"> </w:t>
      </w:r>
      <w:r w:rsidR="000B2C9D">
        <w:t>заменить</w:t>
      </w:r>
      <w:r w:rsidR="000B2C9D" w:rsidRPr="000B2C9D">
        <w:t xml:space="preserve"> </w:t>
      </w:r>
      <w:r w:rsidR="000B2C9D">
        <w:t>слова</w:t>
      </w:r>
      <w:r w:rsidR="00841A21" w:rsidRPr="000B2C9D">
        <w:t xml:space="preserve"> “</w:t>
      </w:r>
      <w:r w:rsidR="000B2C9D">
        <w:t>по признакам</w:t>
      </w:r>
      <w:r w:rsidR="00841A21" w:rsidRPr="000B2C9D">
        <w:t xml:space="preserve">” </w:t>
      </w:r>
      <w:r w:rsidR="000B2C9D">
        <w:t>на</w:t>
      </w:r>
      <w:r w:rsidR="00841A21" w:rsidRPr="000B2C9D">
        <w:t xml:space="preserve"> “</w:t>
      </w:r>
      <w:r w:rsidR="000B2C9D">
        <w:t>по таким признакам, как”</w:t>
      </w:r>
      <w:r w:rsidR="00AD3B41">
        <w:t xml:space="preserve">.  </w:t>
      </w:r>
      <w:r w:rsidR="000B2C9D">
        <w:t>Он также предлагает сократить четвертое предложение, заменив слова</w:t>
      </w:r>
      <w:r w:rsidR="00841A21" w:rsidRPr="000B2C9D">
        <w:t xml:space="preserve"> “</w:t>
      </w:r>
      <w:r w:rsidR="00712877">
        <w:t>препятствующие</w:t>
      </w:r>
      <w:r w:rsidR="00712877" w:rsidRPr="000B2C9D">
        <w:t xml:space="preserve"> </w:t>
      </w:r>
      <w:r w:rsidR="00712877">
        <w:t>осуществлению</w:t>
      </w:r>
      <w:r w:rsidR="00712877" w:rsidRPr="000B2C9D">
        <w:t xml:space="preserve"> </w:t>
      </w:r>
      <w:r w:rsidR="00712877">
        <w:t>прав</w:t>
      </w:r>
      <w:r w:rsidR="00712877" w:rsidRPr="000B2C9D">
        <w:t xml:space="preserve"> </w:t>
      </w:r>
      <w:r w:rsidR="00712877">
        <w:t>женщин</w:t>
      </w:r>
      <w:r w:rsidR="00841A21" w:rsidRPr="000B2C9D">
        <w:t xml:space="preserve">” </w:t>
      </w:r>
      <w:r w:rsidR="000B2C9D">
        <w:t>словами</w:t>
      </w:r>
      <w:r w:rsidR="00841A21" w:rsidRPr="000B2C9D">
        <w:t xml:space="preserve"> “</w:t>
      </w:r>
      <w:r w:rsidR="00712877" w:rsidRPr="000B2C9D">
        <w:t>ограничивающие права женщин</w:t>
      </w:r>
      <w:r w:rsidR="00841A21" w:rsidRPr="000B2C9D">
        <w:t>”</w:t>
      </w:r>
      <w:r w:rsidR="00AD3B41">
        <w:t xml:space="preserve">.  </w:t>
      </w:r>
      <w:r w:rsidR="000B0613">
        <w:t>Наконец, он считает обоснованной постановку вопроса о вынесении последнего предложения этого пункта в отдельный раздел, озаглавленный</w:t>
      </w:r>
      <w:r w:rsidR="00841A21" w:rsidRPr="000B0613">
        <w:t xml:space="preserve"> “</w:t>
      </w:r>
      <w:r w:rsidR="00712877" w:rsidRPr="000B0613">
        <w:t>Право на въезд в свою собственную страну</w:t>
      </w:r>
      <w:r w:rsidR="00841A21" w:rsidRPr="000B0613">
        <w:t>”</w:t>
      </w:r>
      <w:r w:rsidR="00AD3B41">
        <w:t xml:space="preserve">.  </w:t>
      </w:r>
      <w:r w:rsidR="00764BD4">
        <w:t>В том же предложении, возможно, было бы желательно исключить слово</w:t>
      </w:r>
      <w:r w:rsidR="00841A21" w:rsidRPr="000B0613">
        <w:t xml:space="preserve"> </w:t>
      </w:r>
      <w:r w:rsidR="00841A21" w:rsidRPr="00764BD4">
        <w:t>“</w:t>
      </w:r>
      <w:r w:rsidR="00055399">
        <w:t>участник</w:t>
      </w:r>
      <w:r w:rsidR="00841A21" w:rsidRPr="00764BD4">
        <w:t>”;</w:t>
      </w:r>
      <w:r w:rsidR="007C58E4" w:rsidRPr="00764BD4">
        <w:t xml:space="preserve"> </w:t>
      </w:r>
      <w:r w:rsidR="00055399">
        <w:t>поскольку право на возвращение в свою собственную страну является частью общего международного права</w:t>
      </w:r>
      <w:r w:rsidR="00841A21" w:rsidRPr="00764BD4">
        <w:t xml:space="preserve">, </w:t>
      </w:r>
      <w:r w:rsidR="00055399">
        <w:t>исключение слова</w:t>
      </w:r>
      <w:r w:rsidR="00841A21" w:rsidRPr="00764BD4">
        <w:t xml:space="preserve"> “</w:t>
      </w:r>
      <w:r w:rsidR="00055399">
        <w:t>участник</w:t>
      </w:r>
      <w:r w:rsidR="00841A21" w:rsidRPr="00764BD4">
        <w:t xml:space="preserve">” </w:t>
      </w:r>
      <w:r w:rsidR="00055399">
        <w:t>не только не изменит смысл этого предложения, но и расширит его охват</w:t>
      </w:r>
      <w:r w:rsidR="00420E7A" w:rsidRPr="00764BD4">
        <w:t>.</w:t>
      </w:r>
    </w:p>
    <w:p w:rsidR="007C58E4" w:rsidRDefault="007C58E4" w:rsidP="00841A21"/>
    <w:p w:rsidR="00420E7A" w:rsidRPr="00435273" w:rsidRDefault="00055399" w:rsidP="00841A21">
      <w:r w:rsidRPr="00055399">
        <w:t>37.</w:t>
      </w:r>
      <w:r w:rsidRPr="00055399">
        <w:tab/>
      </w:r>
      <w:r w:rsidR="0056596F" w:rsidRPr="00853524">
        <w:rPr>
          <w:u w:val="single"/>
        </w:rPr>
        <w:t>Г-жа ШАНЕ</w:t>
      </w:r>
      <w:r w:rsidR="00841A21" w:rsidRPr="00055399">
        <w:t xml:space="preserve"> </w:t>
      </w:r>
      <w:r w:rsidR="0056596F" w:rsidRPr="00853524">
        <w:t>говорит, что</w:t>
      </w:r>
      <w:r w:rsidR="00841A21" w:rsidRPr="00055399">
        <w:t xml:space="preserve"> </w:t>
      </w:r>
      <w:r>
        <w:t>в целом у нее нет возражений против текста</w:t>
      </w:r>
      <w:r w:rsidR="00841A21" w:rsidRPr="00055399">
        <w:t xml:space="preserve"> </w:t>
      </w:r>
      <w:r w:rsidR="00157C77" w:rsidRPr="00055399">
        <w:t>пункта</w:t>
      </w:r>
      <w:r w:rsidR="00841A21" w:rsidRPr="00055399">
        <w:t xml:space="preserve"> 18</w:t>
      </w:r>
      <w:r w:rsidR="00AD3B41">
        <w:t xml:space="preserve">.  </w:t>
      </w:r>
      <w:r>
        <w:t>Однако</w:t>
      </w:r>
      <w:r w:rsidRPr="00435273">
        <w:t xml:space="preserve"> </w:t>
      </w:r>
      <w:r>
        <w:t>она</w:t>
      </w:r>
      <w:r w:rsidRPr="00435273">
        <w:t xml:space="preserve"> </w:t>
      </w:r>
      <w:r>
        <w:t>считает</w:t>
      </w:r>
      <w:r w:rsidR="00435273">
        <w:t>, что упор, который ставится в нем на дискриминацию, является неоправданным</w:t>
      </w:r>
      <w:r w:rsidR="00AD3B41">
        <w:t xml:space="preserve">.  </w:t>
      </w:r>
      <w:r w:rsidR="00435273">
        <w:t>Ограничения</w:t>
      </w:r>
      <w:r w:rsidR="00435273" w:rsidRPr="00435273">
        <w:t xml:space="preserve">, </w:t>
      </w:r>
      <w:r w:rsidR="00435273">
        <w:t>предусматриваемые</w:t>
      </w:r>
      <w:r w:rsidR="00435273" w:rsidRPr="00435273">
        <w:t xml:space="preserve"> </w:t>
      </w:r>
      <w:r w:rsidR="00435273">
        <w:t>статьей</w:t>
      </w:r>
      <w:r w:rsidR="00841A21" w:rsidRPr="00435273">
        <w:t xml:space="preserve"> 12</w:t>
      </w:r>
      <w:r w:rsidR="00435273">
        <w:t>, должны быть совместимыми со всеми другими правами, гарантированными Пактом, без каких-либо различий</w:t>
      </w:r>
      <w:r w:rsidR="00AD3B41">
        <w:t xml:space="preserve">.  </w:t>
      </w:r>
      <w:r w:rsidR="00435273">
        <w:t>Поэтому она поддерживает предложение об исключении ссылок на статьи</w:t>
      </w:r>
      <w:r w:rsidR="00841A21" w:rsidRPr="00435273">
        <w:t xml:space="preserve"> </w:t>
      </w:r>
      <w:r w:rsidR="00841A21" w:rsidRPr="00853524">
        <w:t xml:space="preserve">2 </w:t>
      </w:r>
      <w:r w:rsidR="00435273" w:rsidRPr="00853524">
        <w:t>и</w:t>
      </w:r>
      <w:r w:rsidR="00F25930">
        <w:rPr>
          <w:lang w:val="en-US"/>
        </w:rPr>
        <w:t> </w:t>
      </w:r>
      <w:r w:rsidR="00841A21" w:rsidRPr="00853524">
        <w:t xml:space="preserve">26 </w:t>
      </w:r>
      <w:r w:rsidR="0056596F" w:rsidRPr="00853524">
        <w:t>Пакта</w:t>
      </w:r>
      <w:r w:rsidR="00841A21" w:rsidRPr="00435273">
        <w:t xml:space="preserve">, </w:t>
      </w:r>
      <w:r w:rsidR="00435273">
        <w:t xml:space="preserve">если только они не </w:t>
      </w:r>
      <w:r w:rsidR="0072764A">
        <w:t>сделаны</w:t>
      </w:r>
      <w:r w:rsidR="00435273">
        <w:t xml:space="preserve"> </w:t>
      </w:r>
      <w:r w:rsidR="0072764A">
        <w:t>сугубо</w:t>
      </w:r>
      <w:r w:rsidR="00435273">
        <w:t xml:space="preserve"> в качестве примера</w:t>
      </w:r>
      <w:r w:rsidR="00420E7A" w:rsidRPr="00435273">
        <w:t>.</w:t>
      </w:r>
    </w:p>
    <w:p w:rsidR="007C58E4" w:rsidRPr="00435273" w:rsidRDefault="007C58E4" w:rsidP="00841A21"/>
    <w:p w:rsidR="00420E7A" w:rsidRDefault="00B05745" w:rsidP="00841A21">
      <w:pPr>
        <w:rPr>
          <w:lang w:val="en-US"/>
        </w:rPr>
      </w:pPr>
      <w:r w:rsidRPr="00CE2BAB">
        <w:t>38.</w:t>
      </w:r>
      <w:r w:rsidRPr="00CE2BAB">
        <w:tab/>
      </w:r>
      <w:r w:rsidR="0056596F" w:rsidRPr="00853524">
        <w:rPr>
          <w:u w:val="single"/>
        </w:rPr>
        <w:t>Г-н КРЕЦМЕР</w:t>
      </w:r>
      <w:r w:rsidR="00841A21" w:rsidRPr="00CE2BAB">
        <w:t xml:space="preserve"> </w:t>
      </w:r>
      <w:r w:rsidR="00CE2BAB">
        <w:t>предлагает</w:t>
      </w:r>
      <w:r w:rsidR="00CE2BAB" w:rsidRPr="00CE2BAB">
        <w:t xml:space="preserve"> </w:t>
      </w:r>
      <w:r w:rsidR="00CE2BAB">
        <w:t>исключить</w:t>
      </w:r>
      <w:r w:rsidR="00CE2BAB" w:rsidRPr="00CE2BAB">
        <w:t xml:space="preserve"> </w:t>
      </w:r>
      <w:r w:rsidR="00CE2BAB">
        <w:t>в</w:t>
      </w:r>
      <w:r w:rsidR="00CE2BAB" w:rsidRPr="00CE2BAB">
        <w:t xml:space="preserve"> </w:t>
      </w:r>
      <w:r w:rsidR="00CE2BAB">
        <w:t>предпоследнем</w:t>
      </w:r>
      <w:r w:rsidR="00CE2BAB" w:rsidRPr="00CE2BAB">
        <w:t xml:space="preserve"> </w:t>
      </w:r>
      <w:r w:rsidR="00CE2BAB">
        <w:t>предложении</w:t>
      </w:r>
      <w:r w:rsidR="00CE2BAB" w:rsidRPr="00CE2BAB">
        <w:t xml:space="preserve"> </w:t>
      </w:r>
      <w:r w:rsidR="00CE2BAB">
        <w:t>слова</w:t>
      </w:r>
      <w:r w:rsidR="00841A21" w:rsidRPr="00CE2BAB">
        <w:t xml:space="preserve"> “</w:t>
      </w:r>
      <w:r w:rsidR="00CE2BAB">
        <w:t>в</w:t>
      </w:r>
      <w:r w:rsidR="00F25930">
        <w:rPr>
          <w:lang w:val="en-US"/>
        </w:rPr>
        <w:t> </w:t>
      </w:r>
      <w:r w:rsidR="00CE2BAB">
        <w:t>соответствии с пунктом 1 статьи</w:t>
      </w:r>
      <w:r w:rsidR="00841A21" w:rsidRPr="00CE2BAB">
        <w:t xml:space="preserve"> 12”, </w:t>
      </w:r>
      <w:r w:rsidR="00CE2BAB">
        <w:t>так как в этой статье нигде не упоминается право оставаться в стране</w:t>
      </w:r>
      <w:r w:rsidR="00AD3B41">
        <w:t xml:space="preserve">.  </w:t>
      </w:r>
      <w:r w:rsidR="00CE2BAB">
        <w:t>Он</w:t>
      </w:r>
      <w:r w:rsidR="00841A21" w:rsidRPr="00CE2BAB">
        <w:t xml:space="preserve"> </w:t>
      </w:r>
      <w:r w:rsidR="0056596F" w:rsidRPr="00853524">
        <w:t>соглашается с</w:t>
      </w:r>
      <w:r w:rsidR="00841A21" w:rsidRPr="00CE2BAB">
        <w:t xml:space="preserve"> </w:t>
      </w:r>
      <w:r w:rsidR="00CE2BAB">
        <w:t xml:space="preserve">мнением г-на Покара о том, что в нынешней формулировке </w:t>
      </w:r>
      <w:r w:rsidR="00E178AB">
        <w:t xml:space="preserve">последнее предложение </w:t>
      </w:r>
      <w:r w:rsidR="002B1338">
        <w:t>немного</w:t>
      </w:r>
      <w:r w:rsidR="00E178AB">
        <w:t xml:space="preserve"> выбивается из контекста данного пункта</w:t>
      </w:r>
      <w:r w:rsidR="00AD3B41">
        <w:t xml:space="preserve">.  </w:t>
      </w:r>
      <w:r w:rsidR="00E178AB">
        <w:t>Чтобы</w:t>
      </w:r>
      <w:r w:rsidR="00E178AB" w:rsidRPr="00E178AB">
        <w:rPr>
          <w:lang w:val="en-US"/>
        </w:rPr>
        <w:t xml:space="preserve"> </w:t>
      </w:r>
      <w:r w:rsidR="00E178AB">
        <w:t>сохранить</w:t>
      </w:r>
      <w:r w:rsidR="00E178AB" w:rsidRPr="00E178AB">
        <w:rPr>
          <w:lang w:val="en-US"/>
        </w:rPr>
        <w:t xml:space="preserve"> </w:t>
      </w:r>
      <w:r w:rsidR="00E178AB">
        <w:t>это</w:t>
      </w:r>
      <w:r w:rsidR="00E178AB" w:rsidRPr="00E178AB">
        <w:rPr>
          <w:lang w:val="en-US"/>
        </w:rPr>
        <w:t xml:space="preserve"> </w:t>
      </w:r>
      <w:r w:rsidR="00E178AB">
        <w:t>предложение</w:t>
      </w:r>
      <w:r w:rsidR="00E178AB" w:rsidRPr="00E178AB">
        <w:rPr>
          <w:lang w:val="en-US"/>
        </w:rPr>
        <w:t xml:space="preserve">, </w:t>
      </w:r>
      <w:r w:rsidR="00E178AB">
        <w:t>следует</w:t>
      </w:r>
      <w:r w:rsidR="00E178AB" w:rsidRPr="00E178AB">
        <w:rPr>
          <w:lang w:val="en-US"/>
        </w:rPr>
        <w:t xml:space="preserve"> </w:t>
      </w:r>
      <w:r w:rsidR="00E178AB">
        <w:t>четче</w:t>
      </w:r>
      <w:r w:rsidR="00E178AB" w:rsidRPr="00E178AB">
        <w:rPr>
          <w:lang w:val="en-US"/>
        </w:rPr>
        <w:t xml:space="preserve"> </w:t>
      </w:r>
      <w:r w:rsidR="00E178AB">
        <w:t>уточнить</w:t>
      </w:r>
      <w:r w:rsidR="00E178AB" w:rsidRPr="00E178AB">
        <w:rPr>
          <w:lang w:val="en-US"/>
        </w:rPr>
        <w:t xml:space="preserve"> </w:t>
      </w:r>
      <w:r w:rsidR="00E178AB">
        <w:t>его</w:t>
      </w:r>
      <w:r w:rsidR="00E178AB" w:rsidRPr="00E178AB">
        <w:rPr>
          <w:lang w:val="en-US"/>
        </w:rPr>
        <w:t xml:space="preserve"> </w:t>
      </w:r>
      <w:r w:rsidR="00E178AB">
        <w:t>смысл</w:t>
      </w:r>
      <w:r w:rsidR="00420E7A">
        <w:rPr>
          <w:lang w:val="en-US"/>
        </w:rPr>
        <w:t>.</w:t>
      </w:r>
    </w:p>
    <w:p w:rsidR="007C58E4" w:rsidRPr="00E178AB" w:rsidRDefault="007C58E4" w:rsidP="00841A21">
      <w:pPr>
        <w:rPr>
          <w:lang w:val="en-US"/>
        </w:rPr>
      </w:pPr>
    </w:p>
    <w:p w:rsidR="00841A21" w:rsidRPr="00302984" w:rsidRDefault="00E178AB" w:rsidP="00841A21">
      <w:r w:rsidRPr="00686398">
        <w:t>39.</w:t>
      </w:r>
      <w:r w:rsidRPr="00686398">
        <w:tab/>
      </w:r>
      <w:r w:rsidRPr="00853524">
        <w:rPr>
          <w:u w:val="single"/>
        </w:rPr>
        <w:t>Г-н КЛЯЙН</w:t>
      </w:r>
      <w:r w:rsidR="00841A21" w:rsidRPr="00686398">
        <w:t xml:space="preserve"> </w:t>
      </w:r>
      <w:r>
        <w:t>соглашается</w:t>
      </w:r>
      <w:r w:rsidRPr="00686398">
        <w:t xml:space="preserve"> </w:t>
      </w:r>
      <w:r>
        <w:t>с</w:t>
      </w:r>
      <w:r w:rsidRPr="00686398">
        <w:t xml:space="preserve"> </w:t>
      </w:r>
      <w:r>
        <w:t>тем</w:t>
      </w:r>
      <w:r w:rsidRPr="00686398">
        <w:t xml:space="preserve">, </w:t>
      </w:r>
      <w:r>
        <w:t>что</w:t>
      </w:r>
      <w:r w:rsidRPr="00686398">
        <w:t xml:space="preserve"> </w:t>
      </w:r>
      <w:r>
        <w:t>слова</w:t>
      </w:r>
      <w:r w:rsidR="00841A21" w:rsidRPr="00686398">
        <w:t xml:space="preserve"> “</w:t>
      </w:r>
      <w:r>
        <w:t>ограничений</w:t>
      </w:r>
      <w:r w:rsidRPr="00686398">
        <w:t xml:space="preserve">, </w:t>
      </w:r>
      <w:r>
        <w:t>предусмотренных</w:t>
      </w:r>
      <w:r w:rsidRPr="00686398">
        <w:t xml:space="preserve"> </w:t>
      </w:r>
      <w:r>
        <w:t>в</w:t>
      </w:r>
      <w:r w:rsidRPr="00686398">
        <w:t xml:space="preserve"> </w:t>
      </w:r>
      <w:r>
        <w:t>пункте</w:t>
      </w:r>
      <w:r w:rsidRPr="00686398">
        <w:t xml:space="preserve"> 3</w:t>
      </w:r>
      <w:r w:rsidR="00686398" w:rsidRPr="00686398">
        <w:t xml:space="preserve"> </w:t>
      </w:r>
      <w:r w:rsidR="00686398">
        <w:t>статьи</w:t>
      </w:r>
      <w:r w:rsidR="00841A21" w:rsidRPr="00853524">
        <w:t xml:space="preserve"> 12</w:t>
      </w:r>
      <w:r w:rsidR="00841A21" w:rsidRPr="00686398">
        <w:t xml:space="preserve">” </w:t>
      </w:r>
      <w:r w:rsidR="00686398">
        <w:t>следует</w:t>
      </w:r>
      <w:r w:rsidR="00686398" w:rsidRPr="00686398">
        <w:t xml:space="preserve"> </w:t>
      </w:r>
      <w:r w:rsidR="00686398">
        <w:t>заменить</w:t>
      </w:r>
      <w:r w:rsidR="00686398" w:rsidRPr="00686398">
        <w:t xml:space="preserve"> </w:t>
      </w:r>
      <w:r w:rsidR="00686398">
        <w:t>на</w:t>
      </w:r>
      <w:r w:rsidR="00841A21" w:rsidRPr="00686398">
        <w:t xml:space="preserve"> “</w:t>
      </w:r>
      <w:r w:rsidR="00712877" w:rsidRPr="00686398">
        <w:t>ограничений, допускаемых в соответствии с положениями пункта 3 статьи 12</w:t>
      </w:r>
      <w:r w:rsidR="002B1338">
        <w:t>,</w:t>
      </w:r>
      <w:r w:rsidR="00841A21" w:rsidRPr="00686398">
        <w:t xml:space="preserve">” </w:t>
      </w:r>
      <w:r w:rsidR="00686398">
        <w:t>и что слово</w:t>
      </w:r>
      <w:r w:rsidR="00841A21" w:rsidRPr="00686398">
        <w:t xml:space="preserve"> “</w:t>
      </w:r>
      <w:r w:rsidR="00686398">
        <w:t>например</w:t>
      </w:r>
      <w:r w:rsidR="00841A21" w:rsidRPr="00686398">
        <w:t>”</w:t>
      </w:r>
      <w:r w:rsidR="007C58E4" w:rsidRPr="00686398">
        <w:t xml:space="preserve"> </w:t>
      </w:r>
      <w:r w:rsidR="00686398">
        <w:t>в третьем предложении следует исключить</w:t>
      </w:r>
      <w:r w:rsidR="00AD3B41">
        <w:t xml:space="preserve">.  </w:t>
      </w:r>
      <w:r w:rsidR="0012733E">
        <w:t>Он также соглашается с целесообразностью воспроизвести формулировку Пакта в перечн</w:t>
      </w:r>
      <w:r w:rsidR="002B1338">
        <w:t>е</w:t>
      </w:r>
      <w:r w:rsidR="0012733E">
        <w:t xml:space="preserve"> признаков дискриминации</w:t>
      </w:r>
      <w:r w:rsidR="00AD3B41">
        <w:t xml:space="preserve">.  </w:t>
      </w:r>
      <w:r w:rsidR="0012733E">
        <w:t>Он</w:t>
      </w:r>
      <w:r w:rsidR="0012733E" w:rsidRPr="0012733E">
        <w:t xml:space="preserve"> </w:t>
      </w:r>
      <w:r w:rsidR="0012733E">
        <w:t>одобряет</w:t>
      </w:r>
      <w:r w:rsidR="0012733E" w:rsidRPr="0012733E">
        <w:t xml:space="preserve"> </w:t>
      </w:r>
      <w:r w:rsidR="0012733E">
        <w:t>вариант</w:t>
      </w:r>
      <w:r w:rsidR="0012733E" w:rsidRPr="0012733E">
        <w:t xml:space="preserve"> </w:t>
      </w:r>
      <w:r w:rsidR="0012733E">
        <w:t>четвертого</w:t>
      </w:r>
      <w:r w:rsidR="0012733E" w:rsidRPr="0012733E">
        <w:t xml:space="preserve"> </w:t>
      </w:r>
      <w:r w:rsidR="0012733E">
        <w:t>предложения</w:t>
      </w:r>
      <w:r w:rsidR="0012733E" w:rsidRPr="0012733E">
        <w:t xml:space="preserve">, </w:t>
      </w:r>
      <w:r w:rsidR="0012733E">
        <w:t>представленный</w:t>
      </w:r>
      <w:r w:rsidR="0012733E" w:rsidRPr="0012733E">
        <w:t xml:space="preserve"> </w:t>
      </w:r>
      <w:r w:rsidR="0012733E">
        <w:t>г</w:t>
      </w:r>
      <w:r w:rsidR="0012733E" w:rsidRPr="0012733E">
        <w:t>-</w:t>
      </w:r>
      <w:r w:rsidR="0012733E">
        <w:t>ном</w:t>
      </w:r>
      <w:r w:rsidR="0012733E" w:rsidRPr="0012733E">
        <w:t xml:space="preserve"> </w:t>
      </w:r>
      <w:r w:rsidR="0012733E">
        <w:t>Покаром</w:t>
      </w:r>
      <w:r w:rsidR="00AD3B41">
        <w:t xml:space="preserve">.  </w:t>
      </w:r>
      <w:r w:rsidR="0012733E">
        <w:t>С другой стороны, он считает, что Комитету следует ограничит</w:t>
      </w:r>
      <w:r w:rsidR="002B1338">
        <w:t>ь</w:t>
      </w:r>
      <w:r w:rsidR="0012733E">
        <w:t>ся обязательствами, взятыми на себя государствами-участниками Пакта,</w:t>
      </w:r>
      <w:r w:rsidR="00841A21" w:rsidRPr="0012733E">
        <w:t xml:space="preserve"> </w:t>
      </w:r>
      <w:r w:rsidR="0012733E">
        <w:t>и поэтому не поддерживает предложение использовать слово</w:t>
      </w:r>
      <w:r w:rsidR="00841A21" w:rsidRPr="0012733E">
        <w:t xml:space="preserve"> “</w:t>
      </w:r>
      <w:r w:rsidR="0012733E">
        <w:t>государство</w:t>
      </w:r>
      <w:r w:rsidR="00841A21" w:rsidRPr="0012733E">
        <w:t>”</w:t>
      </w:r>
      <w:r w:rsidR="007C58E4" w:rsidRPr="0012733E">
        <w:t xml:space="preserve"> </w:t>
      </w:r>
      <w:r w:rsidR="0012733E">
        <w:t>вместо</w:t>
      </w:r>
      <w:r w:rsidR="00841A21" w:rsidRPr="0012733E">
        <w:t xml:space="preserve"> “</w:t>
      </w:r>
      <w:r w:rsidR="0012733E">
        <w:t>государства-участника</w:t>
      </w:r>
      <w:r w:rsidR="00841A21" w:rsidRPr="0012733E">
        <w:t>”</w:t>
      </w:r>
      <w:r w:rsidR="00AD3B41">
        <w:t xml:space="preserve">.  </w:t>
      </w:r>
      <w:r w:rsidR="0012733E">
        <w:t>Аналогичным</w:t>
      </w:r>
      <w:r w:rsidR="0012733E" w:rsidRPr="0012733E">
        <w:t xml:space="preserve"> </w:t>
      </w:r>
      <w:r w:rsidR="0012733E">
        <w:t>образом</w:t>
      </w:r>
      <w:r w:rsidR="0012733E" w:rsidRPr="0012733E">
        <w:t xml:space="preserve"> </w:t>
      </w:r>
      <w:r w:rsidR="0012733E">
        <w:t>в</w:t>
      </w:r>
      <w:r w:rsidR="0012733E" w:rsidRPr="0012733E">
        <w:t xml:space="preserve"> </w:t>
      </w:r>
      <w:r w:rsidR="0012733E">
        <w:t>предпоследнем</w:t>
      </w:r>
      <w:r w:rsidR="0012733E" w:rsidRPr="0012733E">
        <w:t xml:space="preserve"> </w:t>
      </w:r>
      <w:r w:rsidR="0012733E">
        <w:t>предложении</w:t>
      </w:r>
      <w:r w:rsidR="0012733E" w:rsidRPr="0012733E">
        <w:t xml:space="preserve"> </w:t>
      </w:r>
      <w:r w:rsidR="0012733E">
        <w:t>он</w:t>
      </w:r>
      <w:r w:rsidR="0012733E" w:rsidRPr="0012733E">
        <w:t xml:space="preserve"> </w:t>
      </w:r>
      <w:r w:rsidR="0012733E">
        <w:t>предпочел</w:t>
      </w:r>
      <w:r w:rsidR="0012733E" w:rsidRPr="0012733E">
        <w:t xml:space="preserve"> </w:t>
      </w:r>
      <w:r w:rsidR="0012733E">
        <w:t>бы</w:t>
      </w:r>
      <w:r w:rsidR="0012733E" w:rsidRPr="0012733E">
        <w:t xml:space="preserve"> </w:t>
      </w:r>
      <w:r w:rsidR="0012733E">
        <w:t>сохранить</w:t>
      </w:r>
      <w:r w:rsidR="0012733E" w:rsidRPr="0012733E">
        <w:t xml:space="preserve"> </w:t>
      </w:r>
      <w:r w:rsidR="0012733E">
        <w:t>формулировку</w:t>
      </w:r>
      <w:r w:rsidR="00841A21" w:rsidRPr="0012733E">
        <w:t xml:space="preserve"> “</w:t>
      </w:r>
      <w:r w:rsidR="0012733E">
        <w:t>оставаться в соответствии с пунктом 1 статьи</w:t>
      </w:r>
      <w:r w:rsidR="00841A21" w:rsidRPr="0012733E">
        <w:t xml:space="preserve"> 12”</w:t>
      </w:r>
      <w:r w:rsidR="0012733E">
        <w:t>, с тем чтобы четче выделить</w:t>
      </w:r>
      <w:r w:rsidR="00841A21" w:rsidRPr="0012733E">
        <w:t xml:space="preserve"> </w:t>
      </w:r>
      <w:r w:rsidR="00302984">
        <w:t>существующую связь между статьями</w:t>
      </w:r>
      <w:r w:rsidR="00841A21" w:rsidRPr="0012733E">
        <w:t xml:space="preserve"> 12 </w:t>
      </w:r>
      <w:r w:rsidR="00302984">
        <w:t>и</w:t>
      </w:r>
      <w:r w:rsidR="00841A21" w:rsidRPr="00853524">
        <w:t xml:space="preserve"> 13 </w:t>
      </w:r>
      <w:r w:rsidR="0056596F" w:rsidRPr="00853524">
        <w:t>Пакта</w:t>
      </w:r>
      <w:r w:rsidR="00AD3B41">
        <w:t xml:space="preserve">.  </w:t>
      </w:r>
      <w:r w:rsidR="00302984">
        <w:t>Наконец</w:t>
      </w:r>
      <w:r w:rsidR="00302984" w:rsidRPr="00AD3B41">
        <w:t xml:space="preserve">, </w:t>
      </w:r>
      <w:r w:rsidR="00302984">
        <w:t>он</w:t>
      </w:r>
      <w:r w:rsidR="00302984" w:rsidRPr="00AD3B41">
        <w:t xml:space="preserve"> </w:t>
      </w:r>
      <w:r w:rsidR="00302984">
        <w:t>категорически</w:t>
      </w:r>
      <w:r w:rsidR="00302984" w:rsidRPr="00AD3B41">
        <w:t xml:space="preserve"> </w:t>
      </w:r>
      <w:r w:rsidR="00302984">
        <w:t>против</w:t>
      </w:r>
      <w:r w:rsidR="00302984" w:rsidRPr="00AD3B41">
        <w:t xml:space="preserve"> </w:t>
      </w:r>
      <w:r w:rsidR="00302984">
        <w:t>исключения</w:t>
      </w:r>
      <w:r w:rsidR="00302984" w:rsidRPr="00AD3B41">
        <w:t xml:space="preserve"> </w:t>
      </w:r>
      <w:r w:rsidR="00302984">
        <w:t>ссылки</w:t>
      </w:r>
      <w:r w:rsidR="00302984" w:rsidRPr="00AD3B41">
        <w:t xml:space="preserve"> </w:t>
      </w:r>
      <w:r w:rsidR="00302984">
        <w:t>на</w:t>
      </w:r>
      <w:r w:rsidR="00302984" w:rsidRPr="00AD3B41">
        <w:t xml:space="preserve"> </w:t>
      </w:r>
      <w:r w:rsidR="00302984">
        <w:t>статью</w:t>
      </w:r>
      <w:r w:rsidR="00841A21" w:rsidRPr="00AD3B41">
        <w:t xml:space="preserve"> 26 </w:t>
      </w:r>
      <w:r w:rsidR="0056596F" w:rsidRPr="00AD3B41">
        <w:t>Пакта</w:t>
      </w:r>
      <w:r w:rsidR="00AD3B41" w:rsidRPr="00AD3B41">
        <w:t xml:space="preserve">.  </w:t>
      </w:r>
      <w:r w:rsidR="00302984">
        <w:t>Речь</w:t>
      </w:r>
      <w:r w:rsidR="00302984" w:rsidRPr="00302984">
        <w:t xml:space="preserve"> </w:t>
      </w:r>
      <w:r w:rsidR="00302984">
        <w:t>идет</w:t>
      </w:r>
      <w:r w:rsidR="00302984" w:rsidRPr="00302984">
        <w:t xml:space="preserve"> </w:t>
      </w:r>
      <w:r w:rsidR="00302984">
        <w:t>далеко</w:t>
      </w:r>
      <w:r w:rsidR="00302984" w:rsidRPr="00302984">
        <w:t xml:space="preserve"> </w:t>
      </w:r>
      <w:r w:rsidR="00302984">
        <w:t>не</w:t>
      </w:r>
      <w:r w:rsidR="00302984" w:rsidRPr="00302984">
        <w:t xml:space="preserve"> </w:t>
      </w:r>
      <w:r w:rsidR="00302984">
        <w:t>просто</w:t>
      </w:r>
      <w:r w:rsidR="00302984" w:rsidRPr="00302984">
        <w:t xml:space="preserve"> </w:t>
      </w:r>
      <w:r w:rsidR="00302984">
        <w:t>о</w:t>
      </w:r>
      <w:r w:rsidR="00302984" w:rsidRPr="00302984">
        <w:t xml:space="preserve"> </w:t>
      </w:r>
      <w:r w:rsidR="00302984">
        <w:t>примере</w:t>
      </w:r>
      <w:r w:rsidR="00841A21" w:rsidRPr="00302984">
        <w:t xml:space="preserve">, </w:t>
      </w:r>
      <w:r w:rsidR="00302984">
        <w:t>а</w:t>
      </w:r>
      <w:r w:rsidR="00302984" w:rsidRPr="00302984">
        <w:t xml:space="preserve"> </w:t>
      </w:r>
      <w:r w:rsidR="00302984">
        <w:t>о</w:t>
      </w:r>
      <w:r w:rsidR="00302984" w:rsidRPr="00302984">
        <w:t xml:space="preserve"> </w:t>
      </w:r>
      <w:r w:rsidR="00302984">
        <w:t>ссылке</w:t>
      </w:r>
      <w:r w:rsidR="00302984" w:rsidRPr="00302984">
        <w:t xml:space="preserve">, </w:t>
      </w:r>
      <w:r w:rsidR="00302984">
        <w:t>которая</w:t>
      </w:r>
      <w:r w:rsidR="00302984" w:rsidRPr="00302984">
        <w:t xml:space="preserve"> </w:t>
      </w:r>
      <w:r w:rsidR="00302984">
        <w:t>отражает</w:t>
      </w:r>
      <w:r w:rsidR="00302984" w:rsidRPr="00302984">
        <w:t xml:space="preserve"> </w:t>
      </w:r>
      <w:r w:rsidR="00302984">
        <w:t>опыт</w:t>
      </w:r>
      <w:r w:rsidR="00302984" w:rsidRPr="00302984">
        <w:t xml:space="preserve"> </w:t>
      </w:r>
      <w:r w:rsidR="00302984">
        <w:t>Комитета</w:t>
      </w:r>
      <w:r w:rsidR="00841A21" w:rsidRPr="00302984">
        <w:t xml:space="preserve">; </w:t>
      </w:r>
      <w:r w:rsidR="00302984">
        <w:t>самыми частыми нарушениями, с которыми он сталкивается в своей работе, являются нарушения</w:t>
      </w:r>
      <w:r w:rsidR="000E5CE5">
        <w:t xml:space="preserve"> статьи</w:t>
      </w:r>
      <w:r w:rsidR="00841A21" w:rsidRPr="00302984">
        <w:t xml:space="preserve"> 26</w:t>
      </w:r>
      <w:r w:rsidR="00420E7A" w:rsidRPr="00302984">
        <w:t>.</w:t>
      </w:r>
    </w:p>
    <w:p w:rsidR="00841A21" w:rsidRPr="00302984" w:rsidRDefault="00841A21" w:rsidP="00841A21"/>
    <w:p w:rsidR="00420E7A" w:rsidRPr="00514B05" w:rsidRDefault="000E5CE5" w:rsidP="00841A21">
      <w:r w:rsidRPr="000E5CE5">
        <w:t>40.</w:t>
      </w:r>
      <w:r w:rsidRPr="000E5CE5">
        <w:tab/>
      </w:r>
      <w:r w:rsidR="00381509">
        <w:rPr>
          <w:u w:val="single"/>
        </w:rPr>
        <w:t>Г-н ПОКАР</w:t>
      </w:r>
      <w:r w:rsidR="00841A21" w:rsidRPr="000E5CE5">
        <w:t xml:space="preserve"> </w:t>
      </w:r>
      <w:r>
        <w:t>признает</w:t>
      </w:r>
      <w:r w:rsidRPr="000E5CE5">
        <w:t xml:space="preserve"> </w:t>
      </w:r>
      <w:r>
        <w:t>важность</w:t>
      </w:r>
      <w:r w:rsidRPr="000E5CE5">
        <w:t xml:space="preserve"> </w:t>
      </w:r>
      <w:r>
        <w:t>статьи</w:t>
      </w:r>
      <w:r w:rsidR="00841A21" w:rsidRPr="000E5CE5">
        <w:t xml:space="preserve"> 26, </w:t>
      </w:r>
      <w:r>
        <w:t>но</w:t>
      </w:r>
      <w:r w:rsidRPr="000E5CE5">
        <w:t xml:space="preserve"> </w:t>
      </w:r>
      <w:r>
        <w:t>подчеркивает</w:t>
      </w:r>
      <w:r w:rsidRPr="000E5CE5">
        <w:t xml:space="preserve">, </w:t>
      </w:r>
      <w:r>
        <w:t>что</w:t>
      </w:r>
      <w:r w:rsidR="007C58E4" w:rsidRPr="000E5CE5">
        <w:t xml:space="preserve"> </w:t>
      </w:r>
      <w:r>
        <w:t>п</w:t>
      </w:r>
      <w:r w:rsidRPr="000E5CE5">
        <w:t>рименение ограничений</w:t>
      </w:r>
      <w:r w:rsidR="00841A21" w:rsidRPr="000E5CE5">
        <w:t xml:space="preserve"> </w:t>
      </w:r>
      <w:r>
        <w:t xml:space="preserve">в порядке, совместимом с правами, гарантированными Пактом, и их применение без какой бы то ни было дискриминации - это </w:t>
      </w:r>
      <w:r w:rsidR="0007103C">
        <w:t>не одно и то же</w:t>
      </w:r>
      <w:r w:rsidR="00AD3B41">
        <w:t xml:space="preserve">.  </w:t>
      </w:r>
      <w:r w:rsidR="0007103C">
        <w:t>Он</w:t>
      </w:r>
      <w:r w:rsidR="0007103C" w:rsidRPr="0007103C">
        <w:t xml:space="preserve"> </w:t>
      </w:r>
      <w:r w:rsidR="0007103C">
        <w:t>добавляет</w:t>
      </w:r>
      <w:r w:rsidR="0007103C" w:rsidRPr="0007103C">
        <w:t xml:space="preserve">, </w:t>
      </w:r>
      <w:r w:rsidR="0007103C">
        <w:t>что</w:t>
      </w:r>
      <w:r w:rsidR="0007103C" w:rsidRPr="0007103C">
        <w:t xml:space="preserve"> </w:t>
      </w:r>
      <w:r w:rsidR="0007103C">
        <w:t>статья</w:t>
      </w:r>
      <w:r w:rsidR="00841A21" w:rsidRPr="0007103C">
        <w:t xml:space="preserve"> 26 </w:t>
      </w:r>
      <w:r w:rsidR="0007103C">
        <w:t>гарантирует право на равенство всех перед законом</w:t>
      </w:r>
      <w:r w:rsidR="00AD3B41">
        <w:t xml:space="preserve">.  </w:t>
      </w:r>
      <w:r w:rsidR="0007103C">
        <w:t>Если национальное законодательство само по себе носит дискриминационн</w:t>
      </w:r>
      <w:r w:rsidR="00245383">
        <w:t>ого</w:t>
      </w:r>
      <w:r w:rsidR="0007103C">
        <w:t xml:space="preserve"> характер</w:t>
      </w:r>
      <w:r w:rsidR="00245383">
        <w:t>а</w:t>
      </w:r>
      <w:r w:rsidR="0007103C">
        <w:t>, то статья</w:t>
      </w:r>
      <w:r w:rsidR="00841A21" w:rsidRPr="0007103C">
        <w:t xml:space="preserve"> 26 </w:t>
      </w:r>
      <w:r w:rsidR="0007103C">
        <w:t>может быть нарушена без какого-либо нарушения пункта 3 статьи</w:t>
      </w:r>
      <w:r w:rsidR="00AD3B41">
        <w:t xml:space="preserve">.  </w:t>
      </w:r>
      <w:r w:rsidR="00514B05">
        <w:t>Поэтому</w:t>
      </w:r>
      <w:r w:rsidR="00514B05" w:rsidRPr="00514B05">
        <w:t xml:space="preserve"> </w:t>
      </w:r>
      <w:r w:rsidR="00514B05">
        <w:t>ограничение</w:t>
      </w:r>
      <w:r w:rsidR="00514B05" w:rsidRPr="00514B05">
        <w:t xml:space="preserve"> </w:t>
      </w:r>
      <w:r w:rsidR="00514B05">
        <w:t>права</w:t>
      </w:r>
      <w:r w:rsidR="00514B05" w:rsidRPr="00514B05">
        <w:t xml:space="preserve"> </w:t>
      </w:r>
      <w:r w:rsidR="00514B05">
        <w:t>женщин</w:t>
      </w:r>
      <w:r w:rsidR="00514B05" w:rsidRPr="00514B05">
        <w:t xml:space="preserve"> </w:t>
      </w:r>
      <w:r w:rsidR="00514B05">
        <w:t>на</w:t>
      </w:r>
      <w:r w:rsidR="00514B05" w:rsidRPr="00514B05">
        <w:t xml:space="preserve"> </w:t>
      </w:r>
      <w:r w:rsidR="00514B05">
        <w:t>свободу</w:t>
      </w:r>
      <w:r w:rsidR="00514B05" w:rsidRPr="00514B05">
        <w:t xml:space="preserve"> </w:t>
      </w:r>
      <w:r w:rsidR="00514B05">
        <w:t>передвижения</w:t>
      </w:r>
      <w:r w:rsidR="00514B05" w:rsidRPr="00514B05">
        <w:t xml:space="preserve">, </w:t>
      </w:r>
      <w:r w:rsidR="00514B05">
        <w:t>если</w:t>
      </w:r>
      <w:r w:rsidR="00514B05" w:rsidRPr="00514B05">
        <w:t xml:space="preserve"> </w:t>
      </w:r>
      <w:r w:rsidR="00514B05">
        <w:t>оно</w:t>
      </w:r>
      <w:r w:rsidR="00514B05" w:rsidRPr="00514B05">
        <w:t xml:space="preserve"> </w:t>
      </w:r>
      <w:r w:rsidR="00514B05">
        <w:t>не</w:t>
      </w:r>
      <w:r w:rsidR="00514B05" w:rsidRPr="00514B05">
        <w:t xml:space="preserve"> </w:t>
      </w:r>
      <w:r w:rsidR="00514B05">
        <w:t>противоречит</w:t>
      </w:r>
      <w:r w:rsidR="00514B05" w:rsidRPr="00514B05">
        <w:t xml:space="preserve"> </w:t>
      </w:r>
      <w:r w:rsidR="00514B05">
        <w:t>законодательству</w:t>
      </w:r>
      <w:r w:rsidR="00841A21" w:rsidRPr="00514B05">
        <w:t xml:space="preserve">, </w:t>
      </w:r>
      <w:r w:rsidR="00514B05">
        <w:t>не будет нарушением пункта 3 статьи 12, но тем не менее останется нарушением статьи</w:t>
      </w:r>
      <w:r w:rsidR="00841A21" w:rsidRPr="00853524">
        <w:t xml:space="preserve"> 26</w:t>
      </w:r>
      <w:r w:rsidR="00420E7A" w:rsidRPr="00514B05">
        <w:t>.</w:t>
      </w:r>
    </w:p>
    <w:p w:rsidR="007C58E4" w:rsidRPr="00514B05" w:rsidRDefault="007C58E4" w:rsidP="00841A21"/>
    <w:p w:rsidR="00420E7A" w:rsidRPr="00514B05" w:rsidRDefault="005A54AF" w:rsidP="00841A21">
      <w:r w:rsidRPr="00514B05">
        <w:t>41.</w:t>
      </w:r>
      <w:r w:rsidRPr="00514B05">
        <w:tab/>
      </w:r>
      <w:r w:rsidR="0056596F" w:rsidRPr="00853524">
        <w:rPr>
          <w:u w:val="single"/>
        </w:rPr>
        <w:t>Г-жа Э</w:t>
      </w:r>
      <w:r w:rsidR="00514B05" w:rsidRPr="00853524">
        <w:rPr>
          <w:u w:val="single"/>
        </w:rPr>
        <w:t>ват</w:t>
      </w:r>
      <w:r w:rsidR="00841A21" w:rsidRPr="00514B05">
        <w:t xml:space="preserve"> </w:t>
      </w:r>
      <w:r w:rsidR="00514B05">
        <w:t>и</w:t>
      </w:r>
      <w:r w:rsidR="00841A21" w:rsidRPr="00514B05">
        <w:t xml:space="preserve"> </w:t>
      </w:r>
      <w:r w:rsidR="0056596F" w:rsidRPr="00853524">
        <w:rPr>
          <w:u w:val="single"/>
        </w:rPr>
        <w:t>г-н Лаллах</w:t>
      </w:r>
      <w:r w:rsidR="00841A21" w:rsidRPr="00514B05">
        <w:t xml:space="preserve"> </w:t>
      </w:r>
      <w:r w:rsidR="00514B05">
        <w:t>поддерживают мнение г-на Покара</w:t>
      </w:r>
      <w:r w:rsidR="00420E7A" w:rsidRPr="00514B05">
        <w:t>.</w:t>
      </w:r>
    </w:p>
    <w:p w:rsidR="004D5BB5" w:rsidRPr="00514B05" w:rsidRDefault="004D5BB5" w:rsidP="00841A21"/>
    <w:p w:rsidR="00955B07" w:rsidRPr="00470DFD" w:rsidRDefault="005A54AF" w:rsidP="00841A21">
      <w:r w:rsidRPr="00470DFD">
        <w:t>42.</w:t>
      </w:r>
      <w:r w:rsidRPr="00470DFD">
        <w:tab/>
      </w:r>
      <w:r w:rsidR="0056596F" w:rsidRPr="00853524">
        <w:rPr>
          <w:u w:val="single"/>
        </w:rPr>
        <w:t>ПРЕДСЕДАТЕЛЬ</w:t>
      </w:r>
      <w:r w:rsidR="00841A21" w:rsidRPr="00470DFD">
        <w:t xml:space="preserve"> </w:t>
      </w:r>
      <w:r w:rsidR="00470DFD">
        <w:t>предлагает для учета всех выраженных мнений и разрешения возникших трудностей изменить первые два предложения, объединив их в одно предложение, которое гласило бы следующее</w:t>
      </w:r>
      <w:r w:rsidR="00841A21" w:rsidRPr="00470DFD">
        <w:t>: “</w:t>
      </w:r>
      <w:r w:rsidR="004D5BB5" w:rsidRPr="004D5BB5">
        <w:t>Применение</w:t>
      </w:r>
      <w:r w:rsidR="004D5BB5" w:rsidRPr="00470DFD">
        <w:t xml:space="preserve"> </w:t>
      </w:r>
      <w:r w:rsidR="004D5BB5" w:rsidRPr="004D5BB5">
        <w:t>ограничений</w:t>
      </w:r>
      <w:r w:rsidR="004D5BB5" w:rsidRPr="00470DFD">
        <w:t xml:space="preserve">, </w:t>
      </w:r>
      <w:r w:rsidR="004D5BB5" w:rsidRPr="004D5BB5">
        <w:t>допускаемых</w:t>
      </w:r>
      <w:r w:rsidR="004D5BB5" w:rsidRPr="00470DFD">
        <w:t xml:space="preserve"> </w:t>
      </w:r>
      <w:r w:rsidR="004D5BB5" w:rsidRPr="004D5BB5">
        <w:t>в</w:t>
      </w:r>
      <w:r w:rsidR="00F25930">
        <w:rPr>
          <w:lang w:val="en-US"/>
        </w:rPr>
        <w:t> </w:t>
      </w:r>
      <w:r w:rsidR="004D5BB5" w:rsidRPr="004D5BB5">
        <w:t>соответствии</w:t>
      </w:r>
      <w:r w:rsidR="004D5BB5" w:rsidRPr="00470DFD">
        <w:t xml:space="preserve"> </w:t>
      </w:r>
      <w:r w:rsidR="004D5BB5" w:rsidRPr="004D5BB5">
        <w:t>с</w:t>
      </w:r>
      <w:r w:rsidR="004D5BB5" w:rsidRPr="00470DFD">
        <w:t xml:space="preserve"> </w:t>
      </w:r>
      <w:r w:rsidR="004D5BB5" w:rsidRPr="004D5BB5">
        <w:t>положениями</w:t>
      </w:r>
      <w:r w:rsidR="004D5BB5" w:rsidRPr="00470DFD">
        <w:t xml:space="preserve"> </w:t>
      </w:r>
      <w:r w:rsidR="004D5BB5" w:rsidRPr="004D5BB5">
        <w:t>пункта</w:t>
      </w:r>
      <w:r w:rsidR="004D5BB5" w:rsidRPr="00470DFD">
        <w:t xml:space="preserve"> 3 </w:t>
      </w:r>
      <w:r w:rsidR="004D5BB5" w:rsidRPr="004D5BB5">
        <w:t>статьи</w:t>
      </w:r>
      <w:r w:rsidR="004D5BB5" w:rsidRPr="00470DFD">
        <w:t xml:space="preserve"> 12, </w:t>
      </w:r>
      <w:r w:rsidR="004D5BB5" w:rsidRPr="004D5BB5">
        <w:t>не</w:t>
      </w:r>
      <w:r w:rsidR="004D5BB5" w:rsidRPr="00470DFD">
        <w:t xml:space="preserve"> </w:t>
      </w:r>
      <w:r w:rsidR="004D5BB5" w:rsidRPr="004D5BB5">
        <w:t>должно</w:t>
      </w:r>
      <w:r w:rsidR="004D5BB5" w:rsidRPr="00470DFD">
        <w:t xml:space="preserve"> </w:t>
      </w:r>
      <w:r w:rsidR="004D5BB5" w:rsidRPr="004D5BB5">
        <w:t>противоречить</w:t>
      </w:r>
      <w:r w:rsidR="004D5BB5" w:rsidRPr="00470DFD">
        <w:t xml:space="preserve"> </w:t>
      </w:r>
      <w:r w:rsidR="004D5BB5" w:rsidRPr="004D5BB5">
        <w:t>осуществлению</w:t>
      </w:r>
      <w:r w:rsidR="004D5BB5" w:rsidRPr="00470DFD">
        <w:t xml:space="preserve"> </w:t>
      </w:r>
      <w:r w:rsidR="004D5BB5" w:rsidRPr="004D5BB5">
        <w:t>других</w:t>
      </w:r>
      <w:r w:rsidR="004D5BB5" w:rsidRPr="00470DFD">
        <w:t xml:space="preserve"> </w:t>
      </w:r>
      <w:r w:rsidR="004D5BB5" w:rsidRPr="004D5BB5">
        <w:t>прав</w:t>
      </w:r>
      <w:r w:rsidR="004D5BB5" w:rsidRPr="00470DFD">
        <w:t xml:space="preserve">, </w:t>
      </w:r>
      <w:r w:rsidR="004D5BB5" w:rsidRPr="004D5BB5">
        <w:t>гарантируемых</w:t>
      </w:r>
      <w:r w:rsidR="004D5BB5" w:rsidRPr="00470DFD">
        <w:t xml:space="preserve"> </w:t>
      </w:r>
      <w:r w:rsidR="004D5BB5" w:rsidRPr="004D5BB5">
        <w:t>Пактом</w:t>
      </w:r>
      <w:r w:rsidR="004D5BB5" w:rsidRPr="00470DFD">
        <w:t xml:space="preserve">, </w:t>
      </w:r>
      <w:r w:rsidR="004D5BB5" w:rsidRPr="004D5BB5">
        <w:t>а</w:t>
      </w:r>
      <w:r w:rsidR="004D5BB5" w:rsidRPr="00470DFD">
        <w:t xml:space="preserve"> </w:t>
      </w:r>
      <w:r w:rsidR="004D5BB5" w:rsidRPr="004D5BB5">
        <w:t>также</w:t>
      </w:r>
      <w:r w:rsidR="004D5BB5" w:rsidRPr="00470DFD">
        <w:t xml:space="preserve"> </w:t>
      </w:r>
      <w:r w:rsidR="004D5BB5" w:rsidRPr="004D5BB5">
        <w:t>основополагающим</w:t>
      </w:r>
      <w:r w:rsidR="004D5BB5" w:rsidRPr="00470DFD">
        <w:t xml:space="preserve"> </w:t>
      </w:r>
      <w:r w:rsidR="004D5BB5" w:rsidRPr="004D5BB5">
        <w:t>принципам</w:t>
      </w:r>
      <w:r w:rsidR="004D5BB5" w:rsidRPr="00470DFD">
        <w:t xml:space="preserve"> </w:t>
      </w:r>
      <w:r w:rsidR="004D5BB5" w:rsidRPr="004D5BB5">
        <w:t>равенства</w:t>
      </w:r>
      <w:r w:rsidR="004D5BB5" w:rsidRPr="00470DFD">
        <w:t xml:space="preserve"> </w:t>
      </w:r>
      <w:r w:rsidR="004D5BB5" w:rsidRPr="004D5BB5">
        <w:t>и</w:t>
      </w:r>
      <w:r w:rsidR="004D5BB5" w:rsidRPr="00470DFD">
        <w:t>/</w:t>
      </w:r>
      <w:r w:rsidR="004D5BB5">
        <w:t>или</w:t>
      </w:r>
      <w:r w:rsidR="004D5BB5" w:rsidRPr="00470DFD">
        <w:t xml:space="preserve"> </w:t>
      </w:r>
      <w:r w:rsidR="004D5BB5" w:rsidRPr="004D5BB5">
        <w:t>недискриминации</w:t>
      </w:r>
      <w:r w:rsidR="00841A21" w:rsidRPr="00470DFD">
        <w:t>”</w:t>
      </w:r>
      <w:r w:rsidR="00470DFD">
        <w:t>.</w:t>
      </w:r>
    </w:p>
    <w:p w:rsidR="00955B07" w:rsidRPr="00470DFD" w:rsidRDefault="00955B07" w:rsidP="00841A21"/>
    <w:p w:rsidR="00420E7A" w:rsidRPr="000C7F9E" w:rsidRDefault="005A54AF" w:rsidP="00841A21">
      <w:r w:rsidRPr="004B2D98">
        <w:t>43.</w:t>
      </w:r>
      <w:r w:rsidRPr="004B2D98">
        <w:tab/>
      </w:r>
      <w:r w:rsidR="0056596F" w:rsidRPr="00853524">
        <w:rPr>
          <w:u w:val="single"/>
        </w:rPr>
        <w:t>Г-жа ШАНЕ</w:t>
      </w:r>
      <w:r w:rsidR="00841A21" w:rsidRPr="004B2D98">
        <w:t xml:space="preserve"> </w:t>
      </w:r>
      <w:r w:rsidR="00470DFD">
        <w:t>поддерживает</w:t>
      </w:r>
      <w:r w:rsidR="00470DFD" w:rsidRPr="004B2D98">
        <w:t xml:space="preserve"> </w:t>
      </w:r>
      <w:r w:rsidR="00470DFD">
        <w:t>предложение</w:t>
      </w:r>
      <w:r w:rsidR="00841A21" w:rsidRPr="004B2D98">
        <w:t xml:space="preserve"> </w:t>
      </w:r>
      <w:r w:rsidR="00470DFD">
        <w:t>П</w:t>
      </w:r>
      <w:r w:rsidR="00470DFD" w:rsidRPr="00853524">
        <w:t>редседателя и в этой связи выражает мнение о целесообразности</w:t>
      </w:r>
      <w:r w:rsidR="004B2D98" w:rsidRPr="00853524">
        <w:t xml:space="preserve"> использования формулировки, принятой Комитетом в его замечании общего порядка </w:t>
      </w:r>
      <w:r w:rsidR="00841A21" w:rsidRPr="004B2D98">
        <w:t xml:space="preserve">22 </w:t>
      </w:r>
      <w:r w:rsidR="004B2D98">
        <w:t>по статье</w:t>
      </w:r>
      <w:r w:rsidR="00841A21" w:rsidRPr="004B2D98">
        <w:t xml:space="preserve"> 18, </w:t>
      </w:r>
      <w:r w:rsidR="004B2D98">
        <w:t>адаптировав ее к правам, закрепленным в статье</w:t>
      </w:r>
      <w:r w:rsidR="00841A21" w:rsidRPr="00853524">
        <w:t xml:space="preserve"> 12 </w:t>
      </w:r>
      <w:r w:rsidR="0056596F" w:rsidRPr="00853524">
        <w:t>Пакта</w:t>
      </w:r>
      <w:r w:rsidR="00AD3B41">
        <w:t xml:space="preserve">.  </w:t>
      </w:r>
      <w:r w:rsidR="0056596F" w:rsidRPr="0056596F">
        <w:t>Пункт</w:t>
      </w:r>
      <w:r w:rsidR="00841A21" w:rsidRPr="000A5400">
        <w:t xml:space="preserve"> 8 </w:t>
      </w:r>
      <w:r w:rsidR="004B2D98">
        <w:t>этого замечания общего порядка гласит</w:t>
      </w:r>
      <w:r w:rsidR="00841A21" w:rsidRPr="000A5400">
        <w:t>: “</w:t>
      </w:r>
      <w:r w:rsidR="00D4170E" w:rsidRPr="000A5400">
        <w:t>Ограничения должны устанавливаться законом</w:t>
      </w:r>
      <w:r w:rsidR="00841A21" w:rsidRPr="000A5400">
        <w:t xml:space="preserve"> ..</w:t>
      </w:r>
      <w:r w:rsidR="00AD3B41">
        <w:t xml:space="preserve">.  </w:t>
      </w:r>
      <w:r w:rsidR="000A5400" w:rsidRPr="000A5400">
        <w:t>Ограничения могут устанавливаться лишь для тех целей, для</w:t>
      </w:r>
      <w:r w:rsidR="00F25930">
        <w:rPr>
          <w:lang w:val="en-US"/>
        </w:rPr>
        <w:t> </w:t>
      </w:r>
      <w:r w:rsidR="000A5400" w:rsidRPr="000A5400">
        <w:t>которых они предназначены, и должны быть прямо связаны с конкретной целью, достижение которой ими преследуется, и быть ей соразмерны</w:t>
      </w:r>
      <w:r w:rsidR="00AD3B41">
        <w:t xml:space="preserve">.  </w:t>
      </w:r>
      <w:r w:rsidR="000A5400" w:rsidRPr="000A5400">
        <w:t xml:space="preserve"> Ограничения не могут устанавливаться в дискриминационных целях или применяться дискриминационным образом</w:t>
      </w:r>
      <w:r w:rsidR="00841A21" w:rsidRPr="000A5400">
        <w:t>”</w:t>
      </w:r>
      <w:r w:rsidR="00AD3B41">
        <w:t xml:space="preserve">.  </w:t>
      </w:r>
      <w:r w:rsidR="004B2D98">
        <w:t>За этим следовало бы третье предложение</w:t>
      </w:r>
      <w:r w:rsidR="00841A21" w:rsidRPr="000C7F9E">
        <w:t xml:space="preserve"> 18 </w:t>
      </w:r>
      <w:r w:rsidR="000C7F9E" w:rsidRPr="000C7F9E">
        <w:t>с внесенными в него устными изменениями</w:t>
      </w:r>
      <w:r w:rsidR="00420E7A" w:rsidRPr="000C7F9E">
        <w:t>.</w:t>
      </w:r>
    </w:p>
    <w:p w:rsidR="00955B07" w:rsidRPr="000C7F9E" w:rsidRDefault="00955B07" w:rsidP="00841A21"/>
    <w:p w:rsidR="00420E7A" w:rsidRPr="00E67794" w:rsidRDefault="005A54AF" w:rsidP="00841A21">
      <w:r w:rsidRPr="00E67794">
        <w:t>44.</w:t>
      </w:r>
      <w:r w:rsidRPr="00E67794">
        <w:tab/>
      </w:r>
      <w:r w:rsidR="004B2D98" w:rsidRPr="00F25930">
        <w:rPr>
          <w:i/>
        </w:rPr>
        <w:t>Предложения</w:t>
      </w:r>
      <w:r w:rsidR="00841A21" w:rsidRPr="00F25930">
        <w:rPr>
          <w:i/>
        </w:rPr>
        <w:t xml:space="preserve"> </w:t>
      </w:r>
      <w:r w:rsidR="00E67794" w:rsidRPr="00F25930">
        <w:rPr>
          <w:i/>
        </w:rPr>
        <w:t>Председателя и</w:t>
      </w:r>
      <w:r w:rsidR="00841A21" w:rsidRPr="00F25930">
        <w:rPr>
          <w:i/>
        </w:rPr>
        <w:t xml:space="preserve"> </w:t>
      </w:r>
      <w:r w:rsidR="00E67794" w:rsidRPr="00F25930">
        <w:rPr>
          <w:i/>
        </w:rPr>
        <w:t>г</w:t>
      </w:r>
      <w:r w:rsidR="0056596F" w:rsidRPr="00F25930">
        <w:rPr>
          <w:i/>
        </w:rPr>
        <w:t>-ж</w:t>
      </w:r>
      <w:r w:rsidR="00E67794" w:rsidRPr="00F25930">
        <w:rPr>
          <w:i/>
        </w:rPr>
        <w:t>и</w:t>
      </w:r>
      <w:r w:rsidR="0056596F" w:rsidRPr="00F25930">
        <w:rPr>
          <w:i/>
        </w:rPr>
        <w:t xml:space="preserve"> </w:t>
      </w:r>
      <w:r w:rsidR="00E67794" w:rsidRPr="00F25930">
        <w:rPr>
          <w:i/>
        </w:rPr>
        <w:t>Шане принимаются</w:t>
      </w:r>
      <w:r w:rsidR="00420E7A" w:rsidRPr="00F25930">
        <w:rPr>
          <w:i/>
        </w:rPr>
        <w:t>.</w:t>
      </w:r>
    </w:p>
    <w:p w:rsidR="00955B07" w:rsidRPr="00E67794" w:rsidRDefault="00955B07" w:rsidP="00841A21"/>
    <w:p w:rsidR="00420E7A" w:rsidRPr="00E67794" w:rsidRDefault="00E67794" w:rsidP="00841A21">
      <w:r w:rsidRPr="00E67794">
        <w:t>45.</w:t>
      </w:r>
      <w:r w:rsidRPr="00E67794">
        <w:tab/>
      </w:r>
      <w:r w:rsidR="0056596F" w:rsidRPr="00853524">
        <w:rPr>
          <w:u w:val="single"/>
        </w:rPr>
        <w:t>ПРЕДСЕДАТЕЛЬ</w:t>
      </w:r>
      <w:r w:rsidR="00841A21" w:rsidRPr="00E67794">
        <w:t xml:space="preserve"> </w:t>
      </w:r>
      <w:r>
        <w:t xml:space="preserve">предлагает членам Комитета рассмотреть два заключительных предложения </w:t>
      </w:r>
      <w:r w:rsidR="00157C77" w:rsidRPr="00E67794">
        <w:t>пункта</w:t>
      </w:r>
      <w:r w:rsidR="00841A21" w:rsidRPr="00E67794">
        <w:t xml:space="preserve"> 18</w:t>
      </w:r>
      <w:r w:rsidR="00420E7A" w:rsidRPr="00E67794">
        <w:t>.</w:t>
      </w:r>
    </w:p>
    <w:p w:rsidR="00955B07" w:rsidRPr="00E67794" w:rsidRDefault="00955B07" w:rsidP="00841A21"/>
    <w:p w:rsidR="00955B07" w:rsidRPr="0009738C" w:rsidRDefault="00E67794" w:rsidP="00841A21">
      <w:r w:rsidRPr="0009738C">
        <w:t>46.</w:t>
      </w:r>
      <w:r w:rsidRPr="0009738C">
        <w:tab/>
      </w:r>
      <w:r w:rsidR="0056596F" w:rsidRPr="00853524">
        <w:rPr>
          <w:u w:val="single"/>
        </w:rPr>
        <w:t>Г-жа ЭВАТ</w:t>
      </w:r>
      <w:r w:rsidR="00841A21" w:rsidRPr="0009738C">
        <w:t xml:space="preserve"> </w:t>
      </w:r>
      <w:r>
        <w:t>предлагает</w:t>
      </w:r>
      <w:r w:rsidRPr="0009738C">
        <w:t xml:space="preserve"> </w:t>
      </w:r>
      <w:r>
        <w:t>заменить</w:t>
      </w:r>
      <w:r w:rsidRPr="0009738C">
        <w:t xml:space="preserve"> </w:t>
      </w:r>
      <w:r>
        <w:t>предпоследнее</w:t>
      </w:r>
      <w:r w:rsidRPr="0009738C">
        <w:t xml:space="preserve"> </w:t>
      </w:r>
      <w:r>
        <w:t>предложение</w:t>
      </w:r>
      <w:r w:rsidRPr="0009738C">
        <w:t xml:space="preserve"> </w:t>
      </w:r>
      <w:r>
        <w:t>пункта</w:t>
      </w:r>
      <w:r w:rsidRPr="0009738C">
        <w:t xml:space="preserve"> </w:t>
      </w:r>
      <w:r>
        <w:t>следующим</w:t>
      </w:r>
      <w:r w:rsidR="00841A21" w:rsidRPr="0009738C">
        <w:t>: “</w:t>
      </w:r>
      <w:r w:rsidR="0009738C">
        <w:t>Иностранец</w:t>
      </w:r>
      <w:r w:rsidR="0009738C" w:rsidRPr="0009738C">
        <w:t xml:space="preserve">, </w:t>
      </w:r>
      <w:r w:rsidR="0009738C">
        <w:t>право которого на пребывание в государстве предполагается ограничить или отменить в соответствии с пунктом 3 статьи</w:t>
      </w:r>
      <w:r w:rsidR="00841A21" w:rsidRPr="00853524">
        <w:t xml:space="preserve"> 12, </w:t>
      </w:r>
      <w:r w:rsidR="0009738C">
        <w:t>вправе воспользоваться процедурами, предусмотренными в статье</w:t>
      </w:r>
      <w:r w:rsidR="00841A21" w:rsidRPr="00853524">
        <w:t xml:space="preserve"> 13</w:t>
      </w:r>
      <w:r w:rsidR="00841A21" w:rsidRPr="0009738C">
        <w:t>”</w:t>
      </w:r>
      <w:r w:rsidR="00245383">
        <w:t>.</w:t>
      </w:r>
    </w:p>
    <w:p w:rsidR="00955B07" w:rsidRPr="0009738C" w:rsidRDefault="00955B07" w:rsidP="00841A21"/>
    <w:p w:rsidR="00420E7A" w:rsidRPr="00B16964" w:rsidRDefault="000D109D" w:rsidP="00841A21">
      <w:r w:rsidRPr="000D109D">
        <w:t>47.</w:t>
      </w:r>
      <w:r w:rsidRPr="000D109D">
        <w:tab/>
      </w:r>
      <w:r w:rsidR="0056596F" w:rsidRPr="00853524">
        <w:rPr>
          <w:u w:val="single"/>
        </w:rPr>
        <w:t>Г-н КРЕЦМЕР</w:t>
      </w:r>
      <w:r w:rsidR="00841A21" w:rsidRPr="000D109D">
        <w:t xml:space="preserve"> </w:t>
      </w:r>
      <w:r>
        <w:t>отмечает, что иностранец не обязательно имеет право на пребывание в какой-либо стране</w:t>
      </w:r>
      <w:r w:rsidR="00AD3B41">
        <w:t xml:space="preserve">.  </w:t>
      </w:r>
      <w:r>
        <w:t>Подобно</w:t>
      </w:r>
      <w:r w:rsidRPr="000D109D">
        <w:t xml:space="preserve"> </w:t>
      </w:r>
      <w:r>
        <w:t>статье</w:t>
      </w:r>
      <w:r w:rsidR="00841A21" w:rsidRPr="000D109D">
        <w:t xml:space="preserve"> 13 </w:t>
      </w:r>
      <w:r>
        <w:t>в</w:t>
      </w:r>
      <w:r w:rsidRPr="000D109D">
        <w:t xml:space="preserve"> </w:t>
      </w:r>
      <w:r>
        <w:t>статье</w:t>
      </w:r>
      <w:r w:rsidR="00841A21" w:rsidRPr="000D109D">
        <w:t xml:space="preserve"> 12 </w:t>
      </w:r>
      <w:r>
        <w:t>сказано</w:t>
      </w:r>
      <w:r w:rsidRPr="000D109D">
        <w:t xml:space="preserve"> </w:t>
      </w:r>
      <w:r>
        <w:t>о</w:t>
      </w:r>
      <w:r w:rsidRPr="000D109D">
        <w:t xml:space="preserve"> </w:t>
      </w:r>
      <w:r>
        <w:t>лицах</w:t>
      </w:r>
      <w:r w:rsidRPr="000D109D">
        <w:t xml:space="preserve">, </w:t>
      </w:r>
      <w:r>
        <w:t>будь</w:t>
      </w:r>
      <w:r w:rsidRPr="000D109D">
        <w:t xml:space="preserve"> </w:t>
      </w:r>
      <w:r>
        <w:t>то</w:t>
      </w:r>
      <w:r w:rsidRPr="000D109D">
        <w:t xml:space="preserve"> </w:t>
      </w:r>
      <w:r>
        <w:t>иностранцах</w:t>
      </w:r>
      <w:r w:rsidRPr="000D109D">
        <w:t xml:space="preserve"> </w:t>
      </w:r>
      <w:r>
        <w:t>или</w:t>
      </w:r>
      <w:r w:rsidRPr="000D109D">
        <w:t xml:space="preserve"> </w:t>
      </w:r>
      <w:r>
        <w:t>нет</w:t>
      </w:r>
      <w:r w:rsidRPr="000D109D">
        <w:t xml:space="preserve">, </w:t>
      </w:r>
      <w:r>
        <w:t xml:space="preserve">которые присутствуют на территории государства-участника </w:t>
      </w:r>
      <w:r w:rsidR="00841A21" w:rsidRPr="00853524">
        <w:t>“</w:t>
      </w:r>
      <w:r w:rsidRPr="00853524">
        <w:t>на законных основания</w:t>
      </w:r>
      <w:r w:rsidR="00636EA2">
        <w:t>х</w:t>
      </w:r>
      <w:r w:rsidR="00841A21" w:rsidRPr="00853524">
        <w:t>”</w:t>
      </w:r>
      <w:r w:rsidR="00AD3B41">
        <w:t xml:space="preserve">.  </w:t>
      </w:r>
      <w:r w:rsidR="00B16964">
        <w:t xml:space="preserve">А как в этом случае </w:t>
      </w:r>
      <w:r w:rsidR="00636EA2">
        <w:t xml:space="preserve">будет </w:t>
      </w:r>
      <w:r w:rsidR="00B16964">
        <w:t>обсто</w:t>
      </w:r>
      <w:r w:rsidR="00636EA2">
        <w:t>я</w:t>
      </w:r>
      <w:r w:rsidR="00B16964">
        <w:t>т</w:t>
      </w:r>
      <w:r w:rsidR="00636EA2">
        <w:t>ь</w:t>
      </w:r>
      <w:r w:rsidR="00B16964">
        <w:t xml:space="preserve"> дело с лицами, которые находятся на территории государства-участника незаконно</w:t>
      </w:r>
      <w:r w:rsidR="00841A21" w:rsidRPr="00B16964">
        <w:t xml:space="preserve">? </w:t>
      </w:r>
      <w:r w:rsidR="00B16964">
        <w:t>В</w:t>
      </w:r>
      <w:r w:rsidR="00B16964" w:rsidRPr="00B16964">
        <w:t xml:space="preserve"> </w:t>
      </w:r>
      <w:r w:rsidR="00B16964">
        <w:t>этой</w:t>
      </w:r>
      <w:r w:rsidR="00B16964" w:rsidRPr="00B16964">
        <w:t xml:space="preserve"> </w:t>
      </w:r>
      <w:r w:rsidR="00B16964">
        <w:t>связи</w:t>
      </w:r>
      <w:r w:rsidR="00B16964" w:rsidRPr="00B16964">
        <w:t xml:space="preserve"> </w:t>
      </w:r>
      <w:r w:rsidR="00B16964">
        <w:t>представляется</w:t>
      </w:r>
      <w:r w:rsidR="00B16964" w:rsidRPr="00B16964">
        <w:t xml:space="preserve">, </w:t>
      </w:r>
      <w:r w:rsidR="00B16964">
        <w:t>что</w:t>
      </w:r>
      <w:r w:rsidR="00B16964" w:rsidRPr="00B16964">
        <w:t xml:space="preserve"> </w:t>
      </w:r>
      <w:r w:rsidR="00B16964">
        <w:t>предложение</w:t>
      </w:r>
      <w:r w:rsidR="00B16964" w:rsidRPr="00B16964">
        <w:t xml:space="preserve"> </w:t>
      </w:r>
      <w:r w:rsidR="00B16964">
        <w:t>г</w:t>
      </w:r>
      <w:r w:rsidR="0056596F" w:rsidRPr="00853524">
        <w:t>-ж</w:t>
      </w:r>
      <w:r w:rsidR="00B16964" w:rsidRPr="00853524">
        <w:t>и</w:t>
      </w:r>
      <w:r w:rsidR="0056596F" w:rsidRPr="00853524">
        <w:t xml:space="preserve"> Э</w:t>
      </w:r>
      <w:r w:rsidR="00B16964" w:rsidRPr="00853524">
        <w:t>ват выходит за рамки положений статей</w:t>
      </w:r>
      <w:r w:rsidR="00841A21" w:rsidRPr="00B16964">
        <w:t xml:space="preserve"> 12 </w:t>
      </w:r>
      <w:r w:rsidR="00B16964">
        <w:t>и</w:t>
      </w:r>
      <w:r w:rsidR="00841A21" w:rsidRPr="00853524">
        <w:t xml:space="preserve"> 13 </w:t>
      </w:r>
      <w:r w:rsidR="0056596F" w:rsidRPr="00853524">
        <w:t>Пакта</w:t>
      </w:r>
      <w:r w:rsidR="00420E7A" w:rsidRPr="00B16964">
        <w:t>.</w:t>
      </w:r>
    </w:p>
    <w:p w:rsidR="00841A21" w:rsidRPr="00B16964" w:rsidRDefault="00841A21" w:rsidP="00841A21"/>
    <w:p w:rsidR="00420E7A" w:rsidRPr="00462B8C" w:rsidRDefault="00874841" w:rsidP="00841A21">
      <w:r w:rsidRPr="00462B8C">
        <w:t>48.</w:t>
      </w:r>
      <w:r w:rsidRPr="00462B8C">
        <w:tab/>
      </w:r>
      <w:r w:rsidRPr="00853524">
        <w:rPr>
          <w:u w:val="single"/>
        </w:rPr>
        <w:t>Г-н КЛЯЙН</w:t>
      </w:r>
      <w:r w:rsidR="00841A21" w:rsidRPr="00462B8C">
        <w:t xml:space="preserve"> </w:t>
      </w:r>
      <w:r>
        <w:t>приводит</w:t>
      </w:r>
      <w:r w:rsidRPr="00462B8C">
        <w:t xml:space="preserve"> </w:t>
      </w:r>
      <w:r>
        <w:t>пример</w:t>
      </w:r>
      <w:r w:rsidRPr="00462B8C">
        <w:t xml:space="preserve"> </w:t>
      </w:r>
      <w:r>
        <w:t>такого</w:t>
      </w:r>
      <w:r w:rsidRPr="00462B8C">
        <w:t xml:space="preserve"> </w:t>
      </w:r>
      <w:r>
        <w:t>конкретного</w:t>
      </w:r>
      <w:r w:rsidRPr="00462B8C">
        <w:t xml:space="preserve"> </w:t>
      </w:r>
      <w:r>
        <w:t>случая</w:t>
      </w:r>
      <w:r w:rsidRPr="00462B8C">
        <w:t xml:space="preserve">, </w:t>
      </w:r>
      <w:r>
        <w:t>когда</w:t>
      </w:r>
      <w:r w:rsidRPr="00462B8C">
        <w:t xml:space="preserve"> </w:t>
      </w:r>
      <w:r>
        <w:t>иностранец</w:t>
      </w:r>
      <w:r w:rsidRPr="00462B8C">
        <w:t xml:space="preserve">, </w:t>
      </w:r>
      <w:r>
        <w:t>утверждающий</w:t>
      </w:r>
      <w:r w:rsidRPr="00462B8C">
        <w:t xml:space="preserve">, </w:t>
      </w:r>
      <w:r>
        <w:t>что</w:t>
      </w:r>
      <w:r w:rsidRPr="00462B8C">
        <w:t xml:space="preserve"> </w:t>
      </w:r>
      <w:r>
        <w:t>он</w:t>
      </w:r>
      <w:r w:rsidRPr="00462B8C">
        <w:t xml:space="preserve"> </w:t>
      </w:r>
      <w:r>
        <w:t>находится</w:t>
      </w:r>
      <w:r w:rsidRPr="00462B8C">
        <w:t xml:space="preserve"> </w:t>
      </w:r>
      <w:r>
        <w:t>на</w:t>
      </w:r>
      <w:r w:rsidRPr="00462B8C">
        <w:t xml:space="preserve"> </w:t>
      </w:r>
      <w:r>
        <w:t>территории</w:t>
      </w:r>
      <w:r w:rsidRPr="00462B8C">
        <w:t xml:space="preserve"> </w:t>
      </w:r>
      <w:r w:rsidR="00462B8C">
        <w:t xml:space="preserve">государства-участника на законных основаниях, тем не менее </w:t>
      </w:r>
      <w:r w:rsidR="00636EA2">
        <w:t xml:space="preserve">может </w:t>
      </w:r>
      <w:r w:rsidR="00462B8C">
        <w:t>столкн</w:t>
      </w:r>
      <w:r w:rsidR="00636EA2">
        <w:t>уть</w:t>
      </w:r>
      <w:r w:rsidR="00462B8C">
        <w:t xml:space="preserve">ся с угрозой </w:t>
      </w:r>
      <w:r w:rsidR="00636EA2">
        <w:t xml:space="preserve">его </w:t>
      </w:r>
      <w:r w:rsidR="00462B8C">
        <w:t>высылки властями этого государства</w:t>
      </w:r>
      <w:r w:rsidR="00AD3B41">
        <w:t xml:space="preserve">.  </w:t>
      </w:r>
      <w:r w:rsidR="00462B8C">
        <w:t>В</w:t>
      </w:r>
      <w:r w:rsidR="00462B8C" w:rsidRPr="00462B8C">
        <w:t xml:space="preserve"> </w:t>
      </w:r>
      <w:r w:rsidR="00462B8C">
        <w:t>подобной</w:t>
      </w:r>
      <w:r w:rsidR="00462B8C" w:rsidRPr="00462B8C">
        <w:t xml:space="preserve"> </w:t>
      </w:r>
      <w:r w:rsidR="00462B8C">
        <w:t>ситуации</w:t>
      </w:r>
      <w:r w:rsidR="00462B8C" w:rsidRPr="00462B8C">
        <w:t xml:space="preserve"> </w:t>
      </w:r>
      <w:r w:rsidR="00462B8C">
        <w:t>такой</w:t>
      </w:r>
      <w:r w:rsidR="00462B8C" w:rsidRPr="00462B8C">
        <w:t xml:space="preserve"> </w:t>
      </w:r>
      <w:r w:rsidR="00462B8C">
        <w:t>иностранец в принципе должен быть в состоянии сослаться в свою пользу на положения статьи</w:t>
      </w:r>
      <w:r w:rsidR="00841A21" w:rsidRPr="00462B8C">
        <w:t xml:space="preserve"> 13 </w:t>
      </w:r>
      <w:r w:rsidR="0056596F" w:rsidRPr="00853524">
        <w:t>Пакта</w:t>
      </w:r>
      <w:r w:rsidR="00420E7A" w:rsidRPr="00462B8C">
        <w:t>.</w:t>
      </w:r>
    </w:p>
    <w:p w:rsidR="00955B07" w:rsidRPr="00462B8C" w:rsidRDefault="00955B07" w:rsidP="00841A21"/>
    <w:p w:rsidR="00420E7A" w:rsidRPr="009B2CF4" w:rsidRDefault="00951E5A" w:rsidP="00841A21">
      <w:r w:rsidRPr="00951E5A">
        <w:t>49.</w:t>
      </w:r>
      <w:r w:rsidRPr="00951E5A">
        <w:tab/>
      </w:r>
      <w:r w:rsidR="0056596F" w:rsidRPr="00853524">
        <w:rPr>
          <w:u w:val="single"/>
        </w:rPr>
        <w:t>Г-жа ШАНЕ</w:t>
      </w:r>
      <w:r w:rsidR="00841A21" w:rsidRPr="00951E5A">
        <w:t xml:space="preserve"> </w:t>
      </w:r>
      <w:r>
        <w:t>говорит, что она не видит смысла в сохранении предпоследнего предложения</w:t>
      </w:r>
      <w:r w:rsidR="00955B07" w:rsidRPr="00951E5A">
        <w:t xml:space="preserve"> </w:t>
      </w:r>
      <w:r w:rsidR="00157C77" w:rsidRPr="00951E5A">
        <w:t>пункта</w:t>
      </w:r>
      <w:r w:rsidR="00841A21" w:rsidRPr="00951E5A">
        <w:t xml:space="preserve"> 18</w:t>
      </w:r>
      <w:r w:rsidR="00AD3B41">
        <w:t xml:space="preserve">.  </w:t>
      </w:r>
      <w:r>
        <w:t>В</w:t>
      </w:r>
      <w:r w:rsidRPr="00951E5A">
        <w:t xml:space="preserve"> </w:t>
      </w:r>
      <w:r>
        <w:t>пункте</w:t>
      </w:r>
      <w:r w:rsidRPr="00951E5A">
        <w:t xml:space="preserve"> 1 </w:t>
      </w:r>
      <w:r>
        <w:t>статьи</w:t>
      </w:r>
      <w:r w:rsidR="00841A21" w:rsidRPr="00853524">
        <w:t xml:space="preserve"> 12 </w:t>
      </w:r>
      <w:r w:rsidRPr="00853524">
        <w:t>не говорится о праве кого бы то ни было оставаться на территории государства-участника</w:t>
      </w:r>
      <w:r w:rsidR="00841A21" w:rsidRPr="00951E5A">
        <w:t xml:space="preserve">, </w:t>
      </w:r>
      <w:r>
        <w:t>а сказано только о праве на свободу передвижения и выбора места жительства на этой территории</w:t>
      </w:r>
      <w:r w:rsidR="00AD3B41">
        <w:t xml:space="preserve">.  </w:t>
      </w:r>
      <w:r>
        <w:t>Таким</w:t>
      </w:r>
      <w:r w:rsidRPr="009B2CF4">
        <w:t xml:space="preserve"> </w:t>
      </w:r>
      <w:r>
        <w:t>образом</w:t>
      </w:r>
      <w:r w:rsidRPr="009B2CF4">
        <w:t xml:space="preserve">, </w:t>
      </w:r>
      <w:r>
        <w:t>она</w:t>
      </w:r>
      <w:r w:rsidRPr="009B2CF4">
        <w:t xml:space="preserve"> </w:t>
      </w:r>
      <w:r>
        <w:t>не</w:t>
      </w:r>
      <w:r w:rsidR="009B2CF4" w:rsidRPr="009B2CF4">
        <w:t xml:space="preserve"> </w:t>
      </w:r>
      <w:r w:rsidR="009B2CF4">
        <w:t>понимает</w:t>
      </w:r>
      <w:r w:rsidR="009B2CF4" w:rsidRPr="009B2CF4">
        <w:t xml:space="preserve">, </w:t>
      </w:r>
      <w:r w:rsidR="009B2CF4">
        <w:t>как</w:t>
      </w:r>
      <w:r w:rsidR="009B2CF4" w:rsidRPr="009B2CF4">
        <w:t xml:space="preserve"> </w:t>
      </w:r>
      <w:r w:rsidR="009B2CF4">
        <w:t>положения</w:t>
      </w:r>
      <w:r w:rsidR="009B2CF4" w:rsidRPr="009B2CF4">
        <w:t xml:space="preserve"> </w:t>
      </w:r>
      <w:r w:rsidR="009B2CF4">
        <w:t>этого</w:t>
      </w:r>
      <w:r w:rsidR="009B2CF4" w:rsidRPr="009B2CF4">
        <w:t xml:space="preserve"> </w:t>
      </w:r>
      <w:r w:rsidR="009B2CF4">
        <w:t>пункта</w:t>
      </w:r>
      <w:r w:rsidR="009B2CF4" w:rsidRPr="009B2CF4">
        <w:t xml:space="preserve"> </w:t>
      </w:r>
      <w:r w:rsidR="009B2CF4">
        <w:t>могут</w:t>
      </w:r>
      <w:r w:rsidR="009B2CF4" w:rsidRPr="009B2CF4">
        <w:t xml:space="preserve"> </w:t>
      </w:r>
      <w:r w:rsidR="009B2CF4">
        <w:t>распространяться</w:t>
      </w:r>
      <w:r w:rsidR="009B2CF4" w:rsidRPr="009B2CF4">
        <w:t xml:space="preserve"> </w:t>
      </w:r>
      <w:r w:rsidR="009B2CF4">
        <w:t>на</w:t>
      </w:r>
      <w:r w:rsidR="009B2CF4" w:rsidRPr="009B2CF4">
        <w:t xml:space="preserve"> </w:t>
      </w:r>
      <w:r w:rsidR="009B2CF4">
        <w:t>иностранца</w:t>
      </w:r>
      <w:r w:rsidR="009B2CF4" w:rsidRPr="009B2CF4">
        <w:t xml:space="preserve">, </w:t>
      </w:r>
      <w:r w:rsidR="009B2CF4">
        <w:t>который хотел бы остаться в стране и который подлежит высылке</w:t>
      </w:r>
      <w:r w:rsidR="00AD3B41">
        <w:t xml:space="preserve">.  </w:t>
      </w:r>
      <w:r w:rsidR="0056596F" w:rsidRPr="00853524">
        <w:t>По ее мнению</w:t>
      </w:r>
      <w:r w:rsidR="00841A21" w:rsidRPr="009B2CF4">
        <w:t xml:space="preserve">, </w:t>
      </w:r>
      <w:r w:rsidR="009B2CF4">
        <w:t>вопрос</w:t>
      </w:r>
      <w:r w:rsidR="009B2CF4" w:rsidRPr="009B2CF4">
        <w:t xml:space="preserve"> </w:t>
      </w:r>
      <w:r w:rsidR="009B2CF4">
        <w:t>о</w:t>
      </w:r>
      <w:r w:rsidR="009B2CF4" w:rsidRPr="009B2CF4">
        <w:t xml:space="preserve"> </w:t>
      </w:r>
      <w:r w:rsidR="009B2CF4">
        <w:t>высылке</w:t>
      </w:r>
      <w:r w:rsidR="009B2CF4" w:rsidRPr="009B2CF4">
        <w:t xml:space="preserve"> </w:t>
      </w:r>
      <w:r w:rsidR="009B2CF4">
        <w:t>иностранцев</w:t>
      </w:r>
      <w:r w:rsidR="009B2CF4" w:rsidRPr="009B2CF4">
        <w:t xml:space="preserve"> </w:t>
      </w:r>
      <w:r w:rsidR="009B2CF4">
        <w:t>подпадает</w:t>
      </w:r>
      <w:r w:rsidR="009B2CF4" w:rsidRPr="009B2CF4">
        <w:t xml:space="preserve"> </w:t>
      </w:r>
      <w:r w:rsidR="009B2CF4">
        <w:t>под</w:t>
      </w:r>
      <w:r w:rsidR="009B2CF4" w:rsidRPr="009B2CF4">
        <w:t xml:space="preserve"> </w:t>
      </w:r>
      <w:r w:rsidR="009B2CF4">
        <w:t>сферу</w:t>
      </w:r>
      <w:r w:rsidR="009B2CF4" w:rsidRPr="009B2CF4">
        <w:t xml:space="preserve"> </w:t>
      </w:r>
      <w:r w:rsidR="009B2CF4">
        <w:t>действия</w:t>
      </w:r>
      <w:r w:rsidR="009B2CF4" w:rsidRPr="009B2CF4">
        <w:t xml:space="preserve"> </w:t>
      </w:r>
      <w:r w:rsidR="009B2CF4">
        <w:t>статьи</w:t>
      </w:r>
      <w:r w:rsidR="00841A21" w:rsidRPr="00853524">
        <w:t xml:space="preserve"> 13 </w:t>
      </w:r>
      <w:r w:rsidR="0056596F" w:rsidRPr="00853524">
        <w:t>Пакта</w:t>
      </w:r>
      <w:r w:rsidR="00841A21" w:rsidRPr="009B2CF4">
        <w:t xml:space="preserve"> </w:t>
      </w:r>
      <w:r w:rsidR="009B2CF4">
        <w:t>и нет оснований проводить связь между правами, закрепленными в статье</w:t>
      </w:r>
      <w:r w:rsidR="00841A21" w:rsidRPr="00853524">
        <w:t xml:space="preserve"> 12</w:t>
      </w:r>
      <w:r w:rsidR="009B2CF4">
        <w:t>, и правами, предусмотренными статьей</w:t>
      </w:r>
      <w:r w:rsidR="00841A21" w:rsidRPr="00853524">
        <w:t xml:space="preserve"> 13 </w:t>
      </w:r>
      <w:r w:rsidR="0056596F" w:rsidRPr="00853524">
        <w:t>Пакта</w:t>
      </w:r>
      <w:r w:rsidR="00420E7A" w:rsidRPr="009B2CF4">
        <w:t>.</w:t>
      </w:r>
    </w:p>
    <w:p w:rsidR="00955B07" w:rsidRPr="009B2CF4" w:rsidRDefault="00955B07" w:rsidP="00841A21"/>
    <w:p w:rsidR="00420E7A" w:rsidRPr="009B2CF4" w:rsidRDefault="009B2CF4" w:rsidP="00841A21">
      <w:r w:rsidRPr="009B2CF4">
        <w:t>50.</w:t>
      </w:r>
      <w:r w:rsidRPr="009B2CF4">
        <w:tab/>
      </w:r>
      <w:r>
        <w:t>После обмена мнениями между</w:t>
      </w:r>
      <w:r w:rsidR="00841A21" w:rsidRPr="009B2CF4">
        <w:t xml:space="preserve"> </w:t>
      </w:r>
      <w:r w:rsidR="00381509">
        <w:t>г</w:t>
      </w:r>
      <w:r w:rsidR="0056596F" w:rsidRPr="00853524">
        <w:rPr>
          <w:u w:val="single"/>
        </w:rPr>
        <w:t>-н</w:t>
      </w:r>
      <w:r w:rsidRPr="00853524">
        <w:rPr>
          <w:u w:val="single"/>
        </w:rPr>
        <w:t>ом</w:t>
      </w:r>
      <w:r w:rsidR="0056596F" w:rsidRPr="00853524">
        <w:rPr>
          <w:u w:val="single"/>
        </w:rPr>
        <w:t xml:space="preserve"> ЯЛДЕН</w:t>
      </w:r>
      <w:r w:rsidR="00381509">
        <w:rPr>
          <w:u w:val="single"/>
        </w:rPr>
        <w:t>ОМ</w:t>
      </w:r>
      <w:r w:rsidR="00841A21" w:rsidRPr="009B2CF4">
        <w:t xml:space="preserve">, </w:t>
      </w:r>
      <w:r w:rsidRPr="00381509">
        <w:rPr>
          <w:u w:val="single"/>
        </w:rPr>
        <w:t>г</w:t>
      </w:r>
      <w:r w:rsidRPr="00853524">
        <w:rPr>
          <w:u w:val="single"/>
        </w:rPr>
        <w:t>-</w:t>
      </w:r>
      <w:r w:rsidR="0056596F" w:rsidRPr="00853524">
        <w:rPr>
          <w:u w:val="single"/>
        </w:rPr>
        <w:t>н</w:t>
      </w:r>
      <w:r w:rsidRPr="00853524">
        <w:rPr>
          <w:u w:val="single"/>
        </w:rPr>
        <w:t>ом</w:t>
      </w:r>
      <w:r w:rsidR="0056596F" w:rsidRPr="00853524">
        <w:rPr>
          <w:u w:val="single"/>
          <w:lang w:val="en-US"/>
        </w:rPr>
        <w:t> </w:t>
      </w:r>
      <w:r w:rsidR="00381509" w:rsidRPr="00853524">
        <w:rPr>
          <w:u w:val="single"/>
        </w:rPr>
        <w:t>АМОРОМ</w:t>
      </w:r>
      <w:r w:rsidR="00841A21" w:rsidRPr="009B2CF4">
        <w:t xml:space="preserve">, </w:t>
      </w:r>
      <w:r w:rsidRPr="009B2CF4">
        <w:rPr>
          <w:u w:val="single"/>
        </w:rPr>
        <w:t>г</w:t>
      </w:r>
      <w:r w:rsidR="0056596F" w:rsidRPr="00853524">
        <w:rPr>
          <w:u w:val="single"/>
        </w:rPr>
        <w:t>-ж</w:t>
      </w:r>
      <w:r w:rsidRPr="00853524">
        <w:rPr>
          <w:u w:val="single"/>
        </w:rPr>
        <w:t>ой</w:t>
      </w:r>
      <w:r w:rsidR="0056596F" w:rsidRPr="00853524">
        <w:rPr>
          <w:u w:val="single"/>
        </w:rPr>
        <w:t xml:space="preserve"> ЭВАТ</w:t>
      </w:r>
      <w:r w:rsidR="00841A21" w:rsidRPr="009B2CF4">
        <w:t xml:space="preserve"> </w:t>
      </w:r>
      <w:r>
        <w:t>и</w:t>
      </w:r>
      <w:r w:rsidR="00F25930">
        <w:rPr>
          <w:lang w:val="en-US"/>
        </w:rPr>
        <w:t> </w:t>
      </w:r>
      <w:r w:rsidR="0056596F" w:rsidRPr="00853524">
        <w:rPr>
          <w:u w:val="single"/>
        </w:rPr>
        <w:t>г-н</w:t>
      </w:r>
      <w:r w:rsidRPr="00853524">
        <w:rPr>
          <w:u w:val="single"/>
        </w:rPr>
        <w:t>ом</w:t>
      </w:r>
      <w:r w:rsidR="0056596F" w:rsidRPr="00853524">
        <w:rPr>
          <w:u w:val="single"/>
        </w:rPr>
        <w:t xml:space="preserve"> </w:t>
      </w:r>
      <w:r w:rsidRPr="00853524">
        <w:rPr>
          <w:u w:val="single"/>
        </w:rPr>
        <w:t>ЛАЛЛАХОМ</w:t>
      </w:r>
      <w:r w:rsidR="00841A21" w:rsidRPr="009B2CF4">
        <w:t xml:space="preserve">, </w:t>
      </w:r>
      <w:r w:rsidR="0056596F" w:rsidRPr="00636EA2">
        <w:rPr>
          <w:u w:val="single"/>
        </w:rPr>
        <w:t>ПРЕДСЕДАТЕЛЬ</w:t>
      </w:r>
      <w:r w:rsidR="00841A21" w:rsidRPr="00853524">
        <w:t xml:space="preserve"> </w:t>
      </w:r>
      <w:r w:rsidR="0056596F" w:rsidRPr="00853524">
        <w:t>говорит, что</w:t>
      </w:r>
      <w:r w:rsidR="00841A21" w:rsidRPr="00853524">
        <w:t xml:space="preserve"> </w:t>
      </w:r>
      <w:r w:rsidR="00D311E2" w:rsidRPr="00853524">
        <w:t>рассмотрение последних двух предложений проекта пункта</w:t>
      </w:r>
      <w:r w:rsidR="00841A21" w:rsidRPr="009B2CF4">
        <w:t xml:space="preserve"> 18 </w:t>
      </w:r>
      <w:r w:rsidR="00D311E2">
        <w:t>будет отложено до рассмотрения Комитетом проекта</w:t>
      </w:r>
      <w:r w:rsidR="00955B07" w:rsidRPr="009B2CF4">
        <w:t xml:space="preserve"> </w:t>
      </w:r>
      <w:r w:rsidR="00875C70" w:rsidRPr="009B2CF4">
        <w:t>пункт</w:t>
      </w:r>
      <w:r w:rsidR="00D311E2">
        <w:t>а</w:t>
      </w:r>
      <w:r w:rsidR="00841A21" w:rsidRPr="009B2CF4">
        <w:t xml:space="preserve"> 21</w:t>
      </w:r>
      <w:r w:rsidR="00420E7A" w:rsidRPr="009B2CF4">
        <w:t>.</w:t>
      </w:r>
    </w:p>
    <w:p w:rsidR="00955B07" w:rsidRPr="009B2CF4" w:rsidRDefault="00955B07" w:rsidP="00841A21"/>
    <w:p w:rsidR="00841A21" w:rsidRPr="00955B07" w:rsidRDefault="0056596F" w:rsidP="00841A21">
      <w:pPr>
        <w:rPr>
          <w:u w:val="single"/>
          <w:lang w:val="en-US"/>
        </w:rPr>
      </w:pPr>
      <w:r>
        <w:rPr>
          <w:u w:val="single"/>
          <w:lang w:val="en-US"/>
        </w:rPr>
        <w:t>Пункт</w:t>
      </w:r>
      <w:r w:rsidR="00841A21" w:rsidRPr="00955B07">
        <w:rPr>
          <w:u w:val="single"/>
          <w:lang w:val="en-US"/>
        </w:rPr>
        <w:t xml:space="preserve"> 19</w:t>
      </w:r>
    </w:p>
    <w:p w:rsidR="00841A21" w:rsidRPr="00841A21" w:rsidRDefault="00841A21" w:rsidP="00841A21">
      <w:pPr>
        <w:rPr>
          <w:lang w:val="en-US"/>
        </w:rPr>
      </w:pPr>
    </w:p>
    <w:p w:rsidR="00A13BBA" w:rsidRPr="006C5DBC" w:rsidRDefault="00B95E4F" w:rsidP="00841A21">
      <w:r w:rsidRPr="00B95E4F">
        <w:t>51.</w:t>
      </w:r>
      <w:r w:rsidRPr="00B95E4F">
        <w:tab/>
      </w:r>
      <w:r w:rsidR="0056596F" w:rsidRPr="00853524">
        <w:rPr>
          <w:u w:val="single"/>
        </w:rPr>
        <w:t>Г-н КРЕЦМЕР</w:t>
      </w:r>
      <w:r w:rsidR="00841A21" w:rsidRPr="00B95E4F">
        <w:t xml:space="preserve"> </w:t>
      </w:r>
      <w:r>
        <w:t>предлагает</w:t>
      </w:r>
      <w:r w:rsidRPr="00B95E4F">
        <w:t xml:space="preserve"> </w:t>
      </w:r>
      <w:r>
        <w:t>следующим</w:t>
      </w:r>
      <w:r w:rsidRPr="00B95E4F">
        <w:t xml:space="preserve"> </w:t>
      </w:r>
      <w:r>
        <w:t>образом</w:t>
      </w:r>
      <w:r w:rsidRPr="00B95E4F">
        <w:t xml:space="preserve"> </w:t>
      </w:r>
      <w:r>
        <w:t>изменить</w:t>
      </w:r>
      <w:r w:rsidRPr="00B95E4F">
        <w:t xml:space="preserve"> </w:t>
      </w:r>
      <w:r>
        <w:t>первые</w:t>
      </w:r>
      <w:r w:rsidRPr="00B95E4F">
        <w:t xml:space="preserve"> </w:t>
      </w:r>
      <w:r>
        <w:t>четыре</w:t>
      </w:r>
      <w:r w:rsidRPr="00B95E4F">
        <w:t xml:space="preserve"> </w:t>
      </w:r>
      <w:r>
        <w:t>предложения</w:t>
      </w:r>
      <w:r w:rsidR="00841A21" w:rsidRPr="00B95E4F">
        <w:t xml:space="preserve"> </w:t>
      </w:r>
      <w:r w:rsidR="00157C77" w:rsidRPr="00B95E4F">
        <w:t>пункта</w:t>
      </w:r>
      <w:r w:rsidR="00841A21" w:rsidRPr="00B95E4F">
        <w:t xml:space="preserve"> 19: </w:t>
      </w:r>
      <w:r w:rsidR="00841A21" w:rsidRPr="00853524">
        <w:t>“</w:t>
      </w:r>
      <w:r w:rsidRPr="00B95E4F">
        <w:t>Право лица въезжать в свою страну признает наличие особой связи между рассматриваемым лицом и этой страной</w:t>
      </w:r>
      <w:r w:rsidR="00AD3B41">
        <w:t xml:space="preserve">.  </w:t>
      </w:r>
      <w:r w:rsidRPr="00B95E4F">
        <w:t xml:space="preserve"> </w:t>
      </w:r>
      <w:r w:rsidRPr="00AD3B41">
        <w:t>Данное право имеет несколько аспектов</w:t>
      </w:r>
      <w:r w:rsidR="00AD3B41" w:rsidRPr="00AD3B41">
        <w:t xml:space="preserve">.  </w:t>
      </w:r>
      <w:r>
        <w:t>Право</w:t>
      </w:r>
      <w:r w:rsidRPr="00AD3B41">
        <w:t xml:space="preserve"> </w:t>
      </w:r>
      <w:r>
        <w:t>на</w:t>
      </w:r>
      <w:r w:rsidRPr="00AD3B41">
        <w:t xml:space="preserve"> </w:t>
      </w:r>
      <w:r>
        <w:t>въезд</w:t>
      </w:r>
      <w:r w:rsidRPr="00AD3B41">
        <w:t xml:space="preserve"> предполагает право оставаться в своей стране</w:t>
      </w:r>
      <w:r w:rsidR="00AD3B41" w:rsidRPr="00AD3B41">
        <w:t xml:space="preserve">.  </w:t>
      </w:r>
      <w:r w:rsidR="006C5DBC">
        <w:t>Право</w:t>
      </w:r>
      <w:r w:rsidR="006C5DBC" w:rsidRPr="006C5DBC">
        <w:t xml:space="preserve"> </w:t>
      </w:r>
      <w:r w:rsidR="006C5DBC">
        <w:t>на</w:t>
      </w:r>
      <w:r w:rsidR="006C5DBC" w:rsidRPr="006C5DBC">
        <w:t xml:space="preserve"> </w:t>
      </w:r>
      <w:r w:rsidR="006C5DBC">
        <w:t>въезд</w:t>
      </w:r>
      <w:r w:rsidR="00841A21" w:rsidRPr="006C5DBC">
        <w:t xml:space="preserve"> </w:t>
      </w:r>
      <w:r w:rsidR="006C5DBC" w:rsidRPr="006C5DBC">
        <w:t>включает не только право на возвращение в свою страну после выезда из нее</w:t>
      </w:r>
      <w:r w:rsidR="00AD3B41">
        <w:t xml:space="preserve">.  </w:t>
      </w:r>
      <w:r w:rsidR="006C5DBC">
        <w:t>Оно</w:t>
      </w:r>
      <w:r w:rsidR="006C5DBC" w:rsidRPr="006C5DBC">
        <w:t xml:space="preserve"> </w:t>
      </w:r>
      <w:r w:rsidR="006C5DBC">
        <w:t>также</w:t>
      </w:r>
      <w:r w:rsidR="006C5DBC" w:rsidRPr="006C5DBC">
        <w:t xml:space="preserve"> </w:t>
      </w:r>
      <w:r w:rsidR="006C5DBC">
        <w:t>может</w:t>
      </w:r>
      <w:r w:rsidR="006C5DBC" w:rsidRPr="006C5DBC">
        <w:t xml:space="preserve"> </w:t>
      </w:r>
      <w:r w:rsidR="006C5DBC">
        <w:t>давать</w:t>
      </w:r>
      <w:r w:rsidR="006C5DBC" w:rsidRPr="006C5DBC">
        <w:t xml:space="preserve"> </w:t>
      </w:r>
      <w:r w:rsidR="006C5DBC">
        <w:t>человеку</w:t>
      </w:r>
      <w:r w:rsidR="006C5DBC" w:rsidRPr="006C5DBC">
        <w:t xml:space="preserve"> </w:t>
      </w:r>
      <w:r w:rsidR="006C5DBC">
        <w:t>право</w:t>
      </w:r>
      <w:r w:rsidR="006C5DBC" w:rsidRPr="006C5DBC">
        <w:t xml:space="preserve"> въехать в эту страну впервые, если оно родилось за пределами данной страны (например, если данная страна является страной гражданства рассматриваемого лица)</w:t>
      </w:r>
      <w:r w:rsidR="00841A21" w:rsidRPr="006C5DBC">
        <w:t>”</w:t>
      </w:r>
      <w:r w:rsidR="006C5DBC">
        <w:t>.</w:t>
      </w:r>
    </w:p>
    <w:p w:rsidR="00A13BBA" w:rsidRPr="006C5DBC" w:rsidRDefault="00A13BBA" w:rsidP="00841A21"/>
    <w:p w:rsidR="00420E7A" w:rsidRPr="00AB1133" w:rsidRDefault="00AB1133" w:rsidP="00841A21">
      <w:r>
        <w:t>52.</w:t>
      </w:r>
      <w:r>
        <w:tab/>
      </w:r>
      <w:r w:rsidR="006C5DBC" w:rsidRPr="00F25930">
        <w:rPr>
          <w:i/>
        </w:rPr>
        <w:t>Предложение г</w:t>
      </w:r>
      <w:r w:rsidR="0056596F" w:rsidRPr="00F25930">
        <w:rPr>
          <w:i/>
        </w:rPr>
        <w:t>-н</w:t>
      </w:r>
      <w:r w:rsidR="006C5DBC" w:rsidRPr="00F25930">
        <w:rPr>
          <w:i/>
        </w:rPr>
        <w:t>а</w:t>
      </w:r>
      <w:r w:rsidR="0056596F" w:rsidRPr="00F25930">
        <w:rPr>
          <w:i/>
        </w:rPr>
        <w:t xml:space="preserve"> </w:t>
      </w:r>
      <w:r w:rsidRPr="00F25930">
        <w:rPr>
          <w:i/>
        </w:rPr>
        <w:t>К</w:t>
      </w:r>
      <w:r w:rsidR="006C5DBC" w:rsidRPr="00F25930">
        <w:rPr>
          <w:i/>
        </w:rPr>
        <w:t>рецмер</w:t>
      </w:r>
      <w:r w:rsidRPr="00F25930">
        <w:rPr>
          <w:i/>
        </w:rPr>
        <w:t>а принимается</w:t>
      </w:r>
      <w:r w:rsidR="00420E7A" w:rsidRPr="00F25930">
        <w:rPr>
          <w:i/>
        </w:rPr>
        <w:t>.</w:t>
      </w:r>
    </w:p>
    <w:p w:rsidR="00A13BBA" w:rsidRPr="00AB1133" w:rsidRDefault="00A13BBA" w:rsidP="00841A21"/>
    <w:p w:rsidR="00420E7A" w:rsidRPr="00AB1133" w:rsidRDefault="00AB1133" w:rsidP="00841A21">
      <w:r w:rsidRPr="00AB1133">
        <w:t>53.</w:t>
      </w:r>
      <w:r w:rsidRPr="00AB1133">
        <w:tab/>
      </w:r>
      <w:r w:rsidR="0056596F" w:rsidRPr="00853524">
        <w:rPr>
          <w:u w:val="single"/>
        </w:rPr>
        <w:t>ПРЕДСЕДАТЕЛЬ</w:t>
      </w:r>
      <w:r w:rsidR="00841A21" w:rsidRPr="00AB1133">
        <w:t xml:space="preserve"> </w:t>
      </w:r>
      <w:r>
        <w:t xml:space="preserve">предлагает членам Комитета рассмотреть два заключительных предложения </w:t>
      </w:r>
      <w:r w:rsidR="00157C77" w:rsidRPr="00AB1133">
        <w:t>пункта</w:t>
      </w:r>
      <w:r w:rsidR="00841A21" w:rsidRPr="00AB1133">
        <w:t xml:space="preserve"> 19</w:t>
      </w:r>
      <w:r w:rsidR="00420E7A" w:rsidRPr="00AB1133">
        <w:t>.</w:t>
      </w:r>
    </w:p>
    <w:p w:rsidR="00A13BBA" w:rsidRPr="00AB1133" w:rsidRDefault="00A13BBA" w:rsidP="00841A21"/>
    <w:p w:rsidR="00420E7A" w:rsidRPr="00AB1133" w:rsidRDefault="00AB1133" w:rsidP="00841A21">
      <w:r w:rsidRPr="00AB1133">
        <w:t>54.</w:t>
      </w:r>
      <w:r w:rsidRPr="00AB1133">
        <w:tab/>
      </w:r>
      <w:r>
        <w:t>После</w:t>
      </w:r>
      <w:r w:rsidRPr="00AB1133">
        <w:t xml:space="preserve"> </w:t>
      </w:r>
      <w:r>
        <w:t>обмена</w:t>
      </w:r>
      <w:r w:rsidRPr="00AB1133">
        <w:t xml:space="preserve"> </w:t>
      </w:r>
      <w:r>
        <w:t>мнениями</w:t>
      </w:r>
      <w:r w:rsidRPr="00AB1133">
        <w:t xml:space="preserve">, </w:t>
      </w:r>
      <w:r>
        <w:t>в</w:t>
      </w:r>
      <w:r w:rsidRPr="00AB1133">
        <w:t xml:space="preserve"> </w:t>
      </w:r>
      <w:r>
        <w:t>котором</w:t>
      </w:r>
      <w:r w:rsidRPr="00AB1133">
        <w:t xml:space="preserve"> </w:t>
      </w:r>
      <w:r>
        <w:t>приняли</w:t>
      </w:r>
      <w:r w:rsidRPr="00AB1133">
        <w:t xml:space="preserve"> </w:t>
      </w:r>
      <w:r>
        <w:t>участие</w:t>
      </w:r>
      <w:r w:rsidR="00841A21" w:rsidRPr="00AB1133">
        <w:t xml:space="preserve"> </w:t>
      </w:r>
      <w:r w:rsidRPr="00AB1133">
        <w:rPr>
          <w:u w:val="single"/>
        </w:rPr>
        <w:t>г</w:t>
      </w:r>
      <w:r w:rsidR="0056596F" w:rsidRPr="00853524">
        <w:rPr>
          <w:u w:val="single"/>
        </w:rPr>
        <w:t>-н ЯЛДЕН</w:t>
      </w:r>
      <w:r w:rsidR="00841A21" w:rsidRPr="00AB1133">
        <w:t xml:space="preserve">, </w:t>
      </w:r>
      <w:r w:rsidRPr="00AB1133">
        <w:rPr>
          <w:u w:val="single"/>
        </w:rPr>
        <w:t>г</w:t>
      </w:r>
      <w:r w:rsidRPr="00853524">
        <w:rPr>
          <w:u w:val="single"/>
        </w:rPr>
        <w:t>-н КЛЯЙН</w:t>
      </w:r>
      <w:r w:rsidR="00841A21" w:rsidRPr="00AB1133">
        <w:t>,</w:t>
      </w:r>
      <w:r w:rsidR="00F25930" w:rsidRPr="00F25930">
        <w:br/>
      </w:r>
      <w:r w:rsidRPr="00AB1133">
        <w:rPr>
          <w:u w:val="single"/>
        </w:rPr>
        <w:t>г</w:t>
      </w:r>
      <w:r w:rsidRPr="00853524">
        <w:rPr>
          <w:u w:val="single"/>
        </w:rPr>
        <w:t>-н ВЕРУШЕВСКИЙ</w:t>
      </w:r>
      <w:r w:rsidR="00841A21" w:rsidRPr="00AB1133">
        <w:rPr>
          <w:u w:val="single"/>
        </w:rPr>
        <w:t>,</w:t>
      </w:r>
      <w:r w:rsidR="00841A21" w:rsidRPr="00AB1133">
        <w:t xml:space="preserve"> </w:t>
      </w:r>
      <w:r w:rsidRPr="00AB1133">
        <w:rPr>
          <w:u w:val="single"/>
        </w:rPr>
        <w:t>г</w:t>
      </w:r>
      <w:r w:rsidRPr="00853524">
        <w:rPr>
          <w:u w:val="single"/>
        </w:rPr>
        <w:t>-н</w:t>
      </w:r>
      <w:r w:rsidR="0056596F" w:rsidRPr="00853524">
        <w:rPr>
          <w:u w:val="single"/>
          <w:lang w:val="en-US"/>
        </w:rPr>
        <w:t> </w:t>
      </w:r>
      <w:r w:rsidRPr="00853524">
        <w:rPr>
          <w:u w:val="single"/>
        </w:rPr>
        <w:t>АМОР</w:t>
      </w:r>
      <w:r w:rsidR="00841A21" w:rsidRPr="00AB1133">
        <w:t xml:space="preserve">, </w:t>
      </w:r>
      <w:r w:rsidRPr="00654F2B">
        <w:rPr>
          <w:u w:val="single"/>
        </w:rPr>
        <w:t>г</w:t>
      </w:r>
      <w:r w:rsidR="0056596F" w:rsidRPr="00853524">
        <w:rPr>
          <w:u w:val="single"/>
        </w:rPr>
        <w:t>-жа ЭВАТ</w:t>
      </w:r>
      <w:r w:rsidR="00841A21" w:rsidRPr="00AB1133">
        <w:t xml:space="preserve">, </w:t>
      </w:r>
      <w:r w:rsidRPr="00654F2B">
        <w:rPr>
          <w:u w:val="single"/>
        </w:rPr>
        <w:t>л</w:t>
      </w:r>
      <w:r w:rsidR="0056596F" w:rsidRPr="00853524">
        <w:rPr>
          <w:u w:val="single"/>
        </w:rPr>
        <w:t>орд КОЛВИЛЛ</w:t>
      </w:r>
      <w:r w:rsidR="00841A21" w:rsidRPr="00AB1133">
        <w:t xml:space="preserve"> </w:t>
      </w:r>
      <w:r>
        <w:t>и</w:t>
      </w:r>
      <w:r w:rsidR="00841A21" w:rsidRPr="00AB1133">
        <w:t xml:space="preserve"> </w:t>
      </w:r>
      <w:r w:rsidR="0056596F" w:rsidRPr="00853524">
        <w:rPr>
          <w:u w:val="single"/>
        </w:rPr>
        <w:t>ПРЕДСЕДАТЕЛЬ</w:t>
      </w:r>
      <w:r w:rsidR="00841A21" w:rsidRPr="00AB1133">
        <w:t xml:space="preserve">, </w:t>
      </w:r>
      <w:r w:rsidR="00654F2B">
        <w:t xml:space="preserve">принимается </w:t>
      </w:r>
      <w:r w:rsidR="00381509">
        <w:t>решение</w:t>
      </w:r>
      <w:r w:rsidR="00654F2B">
        <w:t xml:space="preserve"> оставить без изменений предпоследнее предложение </w:t>
      </w:r>
      <w:r w:rsidR="00157C77" w:rsidRPr="00AB1133">
        <w:t>пункта</w:t>
      </w:r>
      <w:r w:rsidR="00841A21" w:rsidRPr="00AB1133">
        <w:t xml:space="preserve"> 19 </w:t>
      </w:r>
      <w:r w:rsidR="00654F2B">
        <w:t>и заменить слова</w:t>
      </w:r>
      <w:r w:rsidR="00841A21" w:rsidRPr="00AB1133">
        <w:t xml:space="preserve"> “</w:t>
      </w:r>
      <w:r w:rsidR="00654F2B">
        <w:t>массового перемещения</w:t>
      </w:r>
      <w:r w:rsidR="00841A21" w:rsidRPr="00AB1133">
        <w:t xml:space="preserve">” </w:t>
      </w:r>
      <w:r w:rsidR="00654F2B">
        <w:t>в последнем предложении словами</w:t>
      </w:r>
      <w:r w:rsidR="00A13BBA" w:rsidRPr="00AB1133">
        <w:t xml:space="preserve"> </w:t>
      </w:r>
      <w:r w:rsidR="00841A21" w:rsidRPr="00AB1133">
        <w:t>“</w:t>
      </w:r>
      <w:r w:rsidR="00654F2B">
        <w:t>массовой высылки</w:t>
      </w:r>
      <w:r w:rsidR="00841A21" w:rsidRPr="00AB1133">
        <w:t>”</w:t>
      </w:r>
      <w:r w:rsidR="00420E7A" w:rsidRPr="00AB1133">
        <w:t>.</w:t>
      </w:r>
    </w:p>
    <w:p w:rsidR="00A13BBA" w:rsidRPr="00AB1133" w:rsidRDefault="00A13BBA" w:rsidP="00841A21"/>
    <w:p w:rsidR="00420E7A" w:rsidRPr="000C7F9E" w:rsidRDefault="00654F2B" w:rsidP="00841A21">
      <w:r w:rsidRPr="00654F2B">
        <w:t>55.</w:t>
      </w:r>
      <w:r w:rsidRPr="00654F2B">
        <w:tab/>
      </w:r>
      <w:r w:rsidR="0056596F" w:rsidRPr="00F25930">
        <w:rPr>
          <w:i/>
        </w:rPr>
        <w:t>Пункт</w:t>
      </w:r>
      <w:r w:rsidR="00841A21" w:rsidRPr="00F25930">
        <w:rPr>
          <w:i/>
        </w:rPr>
        <w:t xml:space="preserve"> 19 </w:t>
      </w:r>
      <w:r w:rsidR="000C7F9E" w:rsidRPr="00F25930">
        <w:rPr>
          <w:i/>
        </w:rPr>
        <w:t>с внесенными в него устными изменениями</w:t>
      </w:r>
      <w:r w:rsidR="00841A21" w:rsidRPr="00F25930">
        <w:rPr>
          <w:i/>
        </w:rPr>
        <w:t xml:space="preserve"> </w:t>
      </w:r>
      <w:r w:rsidR="0056596F" w:rsidRPr="00F25930">
        <w:rPr>
          <w:i/>
        </w:rPr>
        <w:t>принимается</w:t>
      </w:r>
      <w:r w:rsidR="00420E7A" w:rsidRPr="00F25930">
        <w:rPr>
          <w:i/>
        </w:rPr>
        <w:t>.</w:t>
      </w:r>
    </w:p>
    <w:p w:rsidR="00A13BBA" w:rsidRPr="000C7F9E" w:rsidRDefault="00A13BBA" w:rsidP="00841A21"/>
    <w:p w:rsidR="00420E7A" w:rsidRPr="00F25930" w:rsidRDefault="00654F2B" w:rsidP="00A13BBA">
      <w:pPr>
        <w:jc w:val="center"/>
        <w:rPr>
          <w:i/>
        </w:rPr>
      </w:pPr>
      <w:r w:rsidRPr="00F25930">
        <w:rPr>
          <w:i/>
        </w:rPr>
        <w:t>Заседание закрывается в 13 час</w:t>
      </w:r>
      <w:r w:rsidR="00AD3B41" w:rsidRPr="00F25930">
        <w:rPr>
          <w:i/>
        </w:rPr>
        <w:t xml:space="preserve">. </w:t>
      </w:r>
      <w:r w:rsidRPr="00F25930">
        <w:rPr>
          <w:i/>
        </w:rPr>
        <w:t>00 мин</w:t>
      </w:r>
      <w:r w:rsidR="00420E7A" w:rsidRPr="00F25930">
        <w:rPr>
          <w:i/>
        </w:rPr>
        <w:t>.</w:t>
      </w:r>
    </w:p>
    <w:p w:rsidR="00F25930" w:rsidRPr="00F25930" w:rsidRDefault="00F25930" w:rsidP="00A13BBA">
      <w:pPr>
        <w:jc w:val="center"/>
      </w:pPr>
    </w:p>
    <w:p w:rsidR="00F25930" w:rsidRPr="00F25930" w:rsidRDefault="00F25930" w:rsidP="00A13BBA">
      <w:pPr>
        <w:jc w:val="center"/>
      </w:pPr>
      <w:r>
        <w:t>---------</w:t>
      </w:r>
    </w:p>
    <w:sectPr w:rsidR="00F25930" w:rsidRPr="00F2593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068" w:rsidRDefault="00795068">
      <w:r>
        <w:separator/>
      </w:r>
    </w:p>
  </w:endnote>
  <w:endnote w:type="continuationSeparator" w:id="0">
    <w:p w:rsidR="00795068" w:rsidRDefault="00795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068" w:rsidRDefault="00795068">
      <w:r>
        <w:separator/>
      </w:r>
    </w:p>
  </w:footnote>
  <w:footnote w:type="continuationSeparator" w:id="0">
    <w:p w:rsidR="00795068" w:rsidRDefault="00795068">
      <w:r>
        <w:continuationSeparator/>
      </w:r>
    </w:p>
  </w:footnote>
  <w:footnote w:id="1">
    <w:p w:rsidR="001634ED" w:rsidRPr="00AD3B41" w:rsidRDefault="001634ED" w:rsidP="00AD3B41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before="120" w:line="240" w:lineRule="auto"/>
        <w:rPr>
          <w:sz w:val="22"/>
          <w:szCs w:val="22"/>
        </w:rPr>
      </w:pPr>
      <w:r w:rsidRPr="00AD3B41">
        <w:rPr>
          <w:rStyle w:val="FootnoteReference"/>
          <w:sz w:val="22"/>
          <w:szCs w:val="22"/>
        </w:rPr>
        <w:t> </w:t>
      </w:r>
      <w:r w:rsidRPr="00AD3B41">
        <w:rPr>
          <w:sz w:val="22"/>
          <w:szCs w:val="22"/>
        </w:rPr>
        <w:tab/>
        <w:t>В настоящий отчет могут вноситься поправки.</w:t>
      </w:r>
    </w:p>
    <w:p w:rsidR="001634ED" w:rsidRPr="00AD3B41" w:rsidRDefault="001634ED" w:rsidP="00AD3B41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  <w:rPr>
          <w:sz w:val="22"/>
          <w:szCs w:val="22"/>
        </w:rPr>
      </w:pPr>
    </w:p>
    <w:p w:rsidR="001634ED" w:rsidRPr="00AD3B41" w:rsidRDefault="001634ED" w:rsidP="00AD3B41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  <w:rPr>
          <w:sz w:val="22"/>
          <w:szCs w:val="22"/>
        </w:rPr>
      </w:pPr>
      <w:r w:rsidRPr="00AD3B41">
        <w:rPr>
          <w:sz w:val="22"/>
          <w:szCs w:val="22"/>
        </w:rPr>
        <w:tab/>
        <w:t>Поправки должны представляться на одном из рабочих языков</w:t>
      </w:r>
      <w:r>
        <w:rPr>
          <w:sz w:val="22"/>
          <w:szCs w:val="22"/>
        </w:rPr>
        <w:t xml:space="preserve">.  </w:t>
      </w:r>
      <w:r w:rsidRPr="00AD3B41">
        <w:rPr>
          <w:sz w:val="22"/>
          <w:szCs w:val="22"/>
        </w:rPr>
        <w:t xml:space="preserve"> Они должны быть изложены в пояснительной записке, а также внесены в один из экземпляров отчета</w:t>
      </w:r>
      <w:r>
        <w:rPr>
          <w:sz w:val="22"/>
          <w:szCs w:val="22"/>
        </w:rPr>
        <w:t xml:space="preserve">.  </w:t>
      </w:r>
      <w:r w:rsidRPr="00AD3B41">
        <w:rPr>
          <w:sz w:val="22"/>
          <w:szCs w:val="22"/>
        </w:rPr>
        <w:t xml:space="preserve"> Поправки следует направлять </w:t>
      </w:r>
      <w:r w:rsidRPr="00AD3B41">
        <w:rPr>
          <w:sz w:val="22"/>
          <w:szCs w:val="22"/>
          <w:u w:val="single"/>
        </w:rPr>
        <w:t>в течение одной недели с момента выпуска настоящего документа</w:t>
      </w:r>
      <w:r w:rsidRPr="00AD3B41">
        <w:rPr>
          <w:sz w:val="22"/>
          <w:szCs w:val="22"/>
        </w:rPr>
        <w:t xml:space="preserve"> в Секцию редактирования официальных отчетов, комната Е</w:t>
      </w:r>
      <w:r>
        <w:rPr>
          <w:sz w:val="22"/>
          <w:szCs w:val="22"/>
        </w:rPr>
        <w:t xml:space="preserve">.  </w:t>
      </w:r>
      <w:r w:rsidRPr="00AD3B41">
        <w:rPr>
          <w:sz w:val="22"/>
          <w:szCs w:val="22"/>
        </w:rPr>
        <w:t>4108, Дворец Наций, Женева.</w:t>
      </w:r>
    </w:p>
    <w:p w:rsidR="001634ED" w:rsidRPr="00AD3B41" w:rsidRDefault="001634ED" w:rsidP="00AD3B41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  <w:rPr>
          <w:sz w:val="22"/>
          <w:szCs w:val="22"/>
        </w:rPr>
      </w:pPr>
    </w:p>
    <w:p w:rsidR="001634ED" w:rsidRPr="00AD3B41" w:rsidRDefault="001634ED" w:rsidP="00AD3B41">
      <w:pPr>
        <w:pStyle w:val="FootnoteText"/>
        <w:rPr>
          <w:sz w:val="22"/>
          <w:szCs w:val="22"/>
          <w:lang w:val="en-US"/>
        </w:rPr>
      </w:pPr>
      <w:r w:rsidRPr="00AD3B41">
        <w:rPr>
          <w:sz w:val="22"/>
          <w:szCs w:val="22"/>
        </w:rPr>
        <w:tab/>
        <w:t>Любые поправки к отчетам об открытых заседаниях Комитета на настоящей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4ED" w:rsidRPr="006F60ED" w:rsidRDefault="001634ED">
    <w:pPr>
      <w:pStyle w:val="Header"/>
    </w:pPr>
    <w:r>
      <w:rPr>
        <w:lang w:val="en-US"/>
      </w:rPr>
      <w:t>CCPR/C/SR.</w:t>
    </w:r>
    <w:r>
      <w:t>1760</w:t>
    </w:r>
  </w:p>
  <w:p w:rsidR="001634ED" w:rsidRDefault="001634ED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:rsidR="001634ED" w:rsidRDefault="001634ED">
    <w:pPr>
      <w:pStyle w:val="Header"/>
      <w:rPr>
        <w:rStyle w:val="PageNumber"/>
        <w:lang w:val="en-US"/>
      </w:rPr>
    </w:pPr>
  </w:p>
  <w:p w:rsidR="001634ED" w:rsidRDefault="001634ED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4ED" w:rsidRPr="00200A3B" w:rsidRDefault="001634ED">
    <w:pPr>
      <w:pStyle w:val="Header"/>
      <w:tabs>
        <w:tab w:val="left" w:pos="6237"/>
      </w:tabs>
    </w:pPr>
    <w:r>
      <w:rPr>
        <w:lang w:val="en-US"/>
      </w:rPr>
      <w:tab/>
    </w:r>
    <w:r>
      <w:rPr>
        <w:lang w:val="en-US"/>
      </w:rPr>
      <w:tab/>
      <w:t>CCPR/C/SR.</w:t>
    </w:r>
    <w:r>
      <w:t>1760</w:t>
    </w:r>
  </w:p>
  <w:p w:rsidR="001634ED" w:rsidRDefault="001634ED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55084">
      <w:rPr>
        <w:rStyle w:val="PageNumber"/>
        <w:noProof/>
      </w:rPr>
      <w:t>13</w:t>
    </w:r>
    <w:r>
      <w:rPr>
        <w:rStyle w:val="PageNumber"/>
      </w:rPr>
      <w:fldChar w:fldCharType="end"/>
    </w:r>
  </w:p>
  <w:p w:rsidR="001634ED" w:rsidRDefault="001634ED">
    <w:pPr>
      <w:pStyle w:val="Header"/>
      <w:tabs>
        <w:tab w:val="left" w:pos="6237"/>
      </w:tabs>
      <w:rPr>
        <w:rStyle w:val="PageNumber"/>
        <w:lang w:val="en-US"/>
      </w:rPr>
    </w:pPr>
  </w:p>
  <w:p w:rsidR="001634ED" w:rsidRDefault="001634ED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2C90"/>
    <w:rsid w:val="000066E7"/>
    <w:rsid w:val="0000704A"/>
    <w:rsid w:val="000073C3"/>
    <w:rsid w:val="0000767B"/>
    <w:rsid w:val="00007975"/>
    <w:rsid w:val="00017914"/>
    <w:rsid w:val="00017BBB"/>
    <w:rsid w:val="00025F9C"/>
    <w:rsid w:val="000265E4"/>
    <w:rsid w:val="000278EB"/>
    <w:rsid w:val="00032088"/>
    <w:rsid w:val="00047663"/>
    <w:rsid w:val="00050EF3"/>
    <w:rsid w:val="00050F43"/>
    <w:rsid w:val="00052EA2"/>
    <w:rsid w:val="00055399"/>
    <w:rsid w:val="0006148B"/>
    <w:rsid w:val="000625CB"/>
    <w:rsid w:val="00065625"/>
    <w:rsid w:val="0007082C"/>
    <w:rsid w:val="0007103C"/>
    <w:rsid w:val="00080E04"/>
    <w:rsid w:val="00087DC8"/>
    <w:rsid w:val="00090F5E"/>
    <w:rsid w:val="00093822"/>
    <w:rsid w:val="00095A4F"/>
    <w:rsid w:val="0009738C"/>
    <w:rsid w:val="000A0064"/>
    <w:rsid w:val="000A15E7"/>
    <w:rsid w:val="000A5400"/>
    <w:rsid w:val="000A56D6"/>
    <w:rsid w:val="000A5B62"/>
    <w:rsid w:val="000A6046"/>
    <w:rsid w:val="000A687D"/>
    <w:rsid w:val="000B0216"/>
    <w:rsid w:val="000B0613"/>
    <w:rsid w:val="000B1D4B"/>
    <w:rsid w:val="000B2C9D"/>
    <w:rsid w:val="000C5DE3"/>
    <w:rsid w:val="000C606D"/>
    <w:rsid w:val="000C71A5"/>
    <w:rsid w:val="000C7F9E"/>
    <w:rsid w:val="000D109D"/>
    <w:rsid w:val="000D270F"/>
    <w:rsid w:val="000D6F94"/>
    <w:rsid w:val="000D74A5"/>
    <w:rsid w:val="000D7C18"/>
    <w:rsid w:val="000E5CE5"/>
    <w:rsid w:val="000E5FCA"/>
    <w:rsid w:val="000F21F2"/>
    <w:rsid w:val="0010209A"/>
    <w:rsid w:val="00114E8B"/>
    <w:rsid w:val="001255DC"/>
    <w:rsid w:val="0012733E"/>
    <w:rsid w:val="001319FA"/>
    <w:rsid w:val="00141729"/>
    <w:rsid w:val="00142631"/>
    <w:rsid w:val="00143C41"/>
    <w:rsid w:val="00157C77"/>
    <w:rsid w:val="001634ED"/>
    <w:rsid w:val="00171B82"/>
    <w:rsid w:val="00172AF2"/>
    <w:rsid w:val="00173E08"/>
    <w:rsid w:val="00177592"/>
    <w:rsid w:val="00182619"/>
    <w:rsid w:val="001861B8"/>
    <w:rsid w:val="00187159"/>
    <w:rsid w:val="00187373"/>
    <w:rsid w:val="00190266"/>
    <w:rsid w:val="00196262"/>
    <w:rsid w:val="001A211B"/>
    <w:rsid w:val="001A73E1"/>
    <w:rsid w:val="001C125A"/>
    <w:rsid w:val="001C3908"/>
    <w:rsid w:val="001C7654"/>
    <w:rsid w:val="001D2D11"/>
    <w:rsid w:val="001D6E23"/>
    <w:rsid w:val="001E5A62"/>
    <w:rsid w:val="001E5C8E"/>
    <w:rsid w:val="001E7E31"/>
    <w:rsid w:val="001F0BEC"/>
    <w:rsid w:val="001F2824"/>
    <w:rsid w:val="001F6AB2"/>
    <w:rsid w:val="00200A3B"/>
    <w:rsid w:val="002048AA"/>
    <w:rsid w:val="00206C92"/>
    <w:rsid w:val="00207EFD"/>
    <w:rsid w:val="002266CC"/>
    <w:rsid w:val="00240948"/>
    <w:rsid w:val="00245383"/>
    <w:rsid w:val="00253424"/>
    <w:rsid w:val="00257F75"/>
    <w:rsid w:val="00262165"/>
    <w:rsid w:val="00262C4B"/>
    <w:rsid w:val="00263695"/>
    <w:rsid w:val="00265190"/>
    <w:rsid w:val="00265A53"/>
    <w:rsid w:val="00271F0F"/>
    <w:rsid w:val="00281AC2"/>
    <w:rsid w:val="00283F7E"/>
    <w:rsid w:val="0029022B"/>
    <w:rsid w:val="00290F40"/>
    <w:rsid w:val="00293801"/>
    <w:rsid w:val="002944DE"/>
    <w:rsid w:val="00295DBF"/>
    <w:rsid w:val="00296257"/>
    <w:rsid w:val="002A3246"/>
    <w:rsid w:val="002A32E4"/>
    <w:rsid w:val="002B1338"/>
    <w:rsid w:val="002B6BEE"/>
    <w:rsid w:val="002C1859"/>
    <w:rsid w:val="002D44F5"/>
    <w:rsid w:val="002D54B5"/>
    <w:rsid w:val="002D5DBC"/>
    <w:rsid w:val="002E5618"/>
    <w:rsid w:val="002F1704"/>
    <w:rsid w:val="002F2CA0"/>
    <w:rsid w:val="00302984"/>
    <w:rsid w:val="0030372E"/>
    <w:rsid w:val="0030725F"/>
    <w:rsid w:val="003148B1"/>
    <w:rsid w:val="00317C8A"/>
    <w:rsid w:val="00317D27"/>
    <w:rsid w:val="00320067"/>
    <w:rsid w:val="003229BA"/>
    <w:rsid w:val="00325467"/>
    <w:rsid w:val="00325F9B"/>
    <w:rsid w:val="0033042C"/>
    <w:rsid w:val="003442B1"/>
    <w:rsid w:val="00351AEA"/>
    <w:rsid w:val="00354104"/>
    <w:rsid w:val="00354A51"/>
    <w:rsid w:val="00376A80"/>
    <w:rsid w:val="00381509"/>
    <w:rsid w:val="003A231D"/>
    <w:rsid w:val="003A6D7B"/>
    <w:rsid w:val="003B0C79"/>
    <w:rsid w:val="003B5581"/>
    <w:rsid w:val="003B6E12"/>
    <w:rsid w:val="003C1376"/>
    <w:rsid w:val="003D159B"/>
    <w:rsid w:val="003D1BCF"/>
    <w:rsid w:val="003D2587"/>
    <w:rsid w:val="003D57F5"/>
    <w:rsid w:val="003E01AC"/>
    <w:rsid w:val="003F2087"/>
    <w:rsid w:val="003F2C64"/>
    <w:rsid w:val="0040163A"/>
    <w:rsid w:val="00403E71"/>
    <w:rsid w:val="00405E42"/>
    <w:rsid w:val="00411023"/>
    <w:rsid w:val="00413AAC"/>
    <w:rsid w:val="00420E7A"/>
    <w:rsid w:val="00422680"/>
    <w:rsid w:val="00435273"/>
    <w:rsid w:val="00452C88"/>
    <w:rsid w:val="00462B8C"/>
    <w:rsid w:val="00467DC7"/>
    <w:rsid w:val="00470BD2"/>
    <w:rsid w:val="00470DFD"/>
    <w:rsid w:val="00491D3A"/>
    <w:rsid w:val="00491F1C"/>
    <w:rsid w:val="00492964"/>
    <w:rsid w:val="00493C95"/>
    <w:rsid w:val="004951BD"/>
    <w:rsid w:val="004A09A8"/>
    <w:rsid w:val="004A152A"/>
    <w:rsid w:val="004A3768"/>
    <w:rsid w:val="004A4E29"/>
    <w:rsid w:val="004B0442"/>
    <w:rsid w:val="004B2D98"/>
    <w:rsid w:val="004B7118"/>
    <w:rsid w:val="004C1031"/>
    <w:rsid w:val="004D37E7"/>
    <w:rsid w:val="004D5BB5"/>
    <w:rsid w:val="004D6D3E"/>
    <w:rsid w:val="004E52E0"/>
    <w:rsid w:val="004F2729"/>
    <w:rsid w:val="0050218D"/>
    <w:rsid w:val="00504337"/>
    <w:rsid w:val="00505125"/>
    <w:rsid w:val="00505323"/>
    <w:rsid w:val="005144E8"/>
    <w:rsid w:val="00514B05"/>
    <w:rsid w:val="0051647C"/>
    <w:rsid w:val="00521E9C"/>
    <w:rsid w:val="005244CB"/>
    <w:rsid w:val="005245B3"/>
    <w:rsid w:val="00526883"/>
    <w:rsid w:val="005352D0"/>
    <w:rsid w:val="00536EC4"/>
    <w:rsid w:val="005444EB"/>
    <w:rsid w:val="00544DD0"/>
    <w:rsid w:val="005550D0"/>
    <w:rsid w:val="00563D2D"/>
    <w:rsid w:val="00564041"/>
    <w:rsid w:val="0056596F"/>
    <w:rsid w:val="00567FA0"/>
    <w:rsid w:val="00571DA1"/>
    <w:rsid w:val="0057369B"/>
    <w:rsid w:val="005754E5"/>
    <w:rsid w:val="0059249A"/>
    <w:rsid w:val="00594C55"/>
    <w:rsid w:val="005A3482"/>
    <w:rsid w:val="005A3BDD"/>
    <w:rsid w:val="005A54AF"/>
    <w:rsid w:val="005A71D6"/>
    <w:rsid w:val="005B02C6"/>
    <w:rsid w:val="005C2086"/>
    <w:rsid w:val="005C605E"/>
    <w:rsid w:val="005D5CAB"/>
    <w:rsid w:val="005E1194"/>
    <w:rsid w:val="005E52E6"/>
    <w:rsid w:val="005F24AF"/>
    <w:rsid w:val="005F3080"/>
    <w:rsid w:val="005F7537"/>
    <w:rsid w:val="0060058A"/>
    <w:rsid w:val="0060096D"/>
    <w:rsid w:val="006023E3"/>
    <w:rsid w:val="006060B6"/>
    <w:rsid w:val="00607158"/>
    <w:rsid w:val="00612CBF"/>
    <w:rsid w:val="00616FB9"/>
    <w:rsid w:val="00626B4E"/>
    <w:rsid w:val="00632128"/>
    <w:rsid w:val="00636EA2"/>
    <w:rsid w:val="006371ED"/>
    <w:rsid w:val="006470C5"/>
    <w:rsid w:val="0065295C"/>
    <w:rsid w:val="00653663"/>
    <w:rsid w:val="00654F2B"/>
    <w:rsid w:val="00655084"/>
    <w:rsid w:val="00670956"/>
    <w:rsid w:val="006718EE"/>
    <w:rsid w:val="00671C74"/>
    <w:rsid w:val="006753F9"/>
    <w:rsid w:val="00676D14"/>
    <w:rsid w:val="00681852"/>
    <w:rsid w:val="00685A5A"/>
    <w:rsid w:val="00686398"/>
    <w:rsid w:val="006910AD"/>
    <w:rsid w:val="00696D17"/>
    <w:rsid w:val="006A25FA"/>
    <w:rsid w:val="006A5ED7"/>
    <w:rsid w:val="006A6CEE"/>
    <w:rsid w:val="006A7FB6"/>
    <w:rsid w:val="006B0FDC"/>
    <w:rsid w:val="006C5BE0"/>
    <w:rsid w:val="006C5DBC"/>
    <w:rsid w:val="006E1CDF"/>
    <w:rsid w:val="006E59C3"/>
    <w:rsid w:val="006F4D7A"/>
    <w:rsid w:val="006F60ED"/>
    <w:rsid w:val="00703DFA"/>
    <w:rsid w:val="00712877"/>
    <w:rsid w:val="00721402"/>
    <w:rsid w:val="00724380"/>
    <w:rsid w:val="0072764A"/>
    <w:rsid w:val="007314E7"/>
    <w:rsid w:val="00741F8E"/>
    <w:rsid w:val="00744A9B"/>
    <w:rsid w:val="00751FB8"/>
    <w:rsid w:val="0075326E"/>
    <w:rsid w:val="00762B5B"/>
    <w:rsid w:val="007646F4"/>
    <w:rsid w:val="00764BD4"/>
    <w:rsid w:val="00776D5E"/>
    <w:rsid w:val="00781830"/>
    <w:rsid w:val="00784E80"/>
    <w:rsid w:val="00784FAD"/>
    <w:rsid w:val="00790AFF"/>
    <w:rsid w:val="00793D38"/>
    <w:rsid w:val="00795068"/>
    <w:rsid w:val="007A3339"/>
    <w:rsid w:val="007B60B8"/>
    <w:rsid w:val="007B61F2"/>
    <w:rsid w:val="007B6285"/>
    <w:rsid w:val="007B6547"/>
    <w:rsid w:val="007C58E4"/>
    <w:rsid w:val="007D45B5"/>
    <w:rsid w:val="007E1F47"/>
    <w:rsid w:val="007E3962"/>
    <w:rsid w:val="007E4D40"/>
    <w:rsid w:val="007F3260"/>
    <w:rsid w:val="007F5A6A"/>
    <w:rsid w:val="008015F8"/>
    <w:rsid w:val="0080661B"/>
    <w:rsid w:val="00810E84"/>
    <w:rsid w:val="00813760"/>
    <w:rsid w:val="008143B6"/>
    <w:rsid w:val="00814CFA"/>
    <w:rsid w:val="00824243"/>
    <w:rsid w:val="00824D9C"/>
    <w:rsid w:val="00827A30"/>
    <w:rsid w:val="00827D09"/>
    <w:rsid w:val="00834751"/>
    <w:rsid w:val="00835FB2"/>
    <w:rsid w:val="008365AD"/>
    <w:rsid w:val="00837FAF"/>
    <w:rsid w:val="00840C5B"/>
    <w:rsid w:val="00841A21"/>
    <w:rsid w:val="00847745"/>
    <w:rsid w:val="00852049"/>
    <w:rsid w:val="00853524"/>
    <w:rsid w:val="008622C7"/>
    <w:rsid w:val="00872F87"/>
    <w:rsid w:val="00874841"/>
    <w:rsid w:val="00875676"/>
    <w:rsid w:val="00875C70"/>
    <w:rsid w:val="00875E95"/>
    <w:rsid w:val="00876614"/>
    <w:rsid w:val="008778E6"/>
    <w:rsid w:val="008848EC"/>
    <w:rsid w:val="00896306"/>
    <w:rsid w:val="008A21B3"/>
    <w:rsid w:val="008A3A9D"/>
    <w:rsid w:val="008B5D94"/>
    <w:rsid w:val="008C2A9E"/>
    <w:rsid w:val="008C56D7"/>
    <w:rsid w:val="008E06F9"/>
    <w:rsid w:val="008E56F8"/>
    <w:rsid w:val="008F53CA"/>
    <w:rsid w:val="00900441"/>
    <w:rsid w:val="00905616"/>
    <w:rsid w:val="00906FCD"/>
    <w:rsid w:val="009136F8"/>
    <w:rsid w:val="00913D72"/>
    <w:rsid w:val="00914703"/>
    <w:rsid w:val="0092026E"/>
    <w:rsid w:val="00921B58"/>
    <w:rsid w:val="00922938"/>
    <w:rsid w:val="00932893"/>
    <w:rsid w:val="009420BD"/>
    <w:rsid w:val="00943AA1"/>
    <w:rsid w:val="00943EA3"/>
    <w:rsid w:val="00951E5A"/>
    <w:rsid w:val="00955B07"/>
    <w:rsid w:val="00955EA5"/>
    <w:rsid w:val="00961D45"/>
    <w:rsid w:val="00973E6E"/>
    <w:rsid w:val="00975F34"/>
    <w:rsid w:val="00977278"/>
    <w:rsid w:val="009779DF"/>
    <w:rsid w:val="00985EB8"/>
    <w:rsid w:val="0099490D"/>
    <w:rsid w:val="00995897"/>
    <w:rsid w:val="009A2A8F"/>
    <w:rsid w:val="009A6063"/>
    <w:rsid w:val="009A6D20"/>
    <w:rsid w:val="009B0390"/>
    <w:rsid w:val="009B1612"/>
    <w:rsid w:val="009B2306"/>
    <w:rsid w:val="009B2CF4"/>
    <w:rsid w:val="009B3481"/>
    <w:rsid w:val="009B6931"/>
    <w:rsid w:val="009C5AAB"/>
    <w:rsid w:val="009D0866"/>
    <w:rsid w:val="009D2D9E"/>
    <w:rsid w:val="009D65C4"/>
    <w:rsid w:val="009D6608"/>
    <w:rsid w:val="009D6DAD"/>
    <w:rsid w:val="009E0859"/>
    <w:rsid w:val="009E27D2"/>
    <w:rsid w:val="00A0310E"/>
    <w:rsid w:val="00A058A3"/>
    <w:rsid w:val="00A10396"/>
    <w:rsid w:val="00A12B69"/>
    <w:rsid w:val="00A13BBA"/>
    <w:rsid w:val="00A226F1"/>
    <w:rsid w:val="00A2696C"/>
    <w:rsid w:val="00A30C48"/>
    <w:rsid w:val="00A353A8"/>
    <w:rsid w:val="00A40D1E"/>
    <w:rsid w:val="00A41B75"/>
    <w:rsid w:val="00A56AEC"/>
    <w:rsid w:val="00A7289D"/>
    <w:rsid w:val="00A77FAF"/>
    <w:rsid w:val="00A86720"/>
    <w:rsid w:val="00A9047E"/>
    <w:rsid w:val="00AA67EA"/>
    <w:rsid w:val="00AA72BC"/>
    <w:rsid w:val="00AB09D6"/>
    <w:rsid w:val="00AB1133"/>
    <w:rsid w:val="00AB6345"/>
    <w:rsid w:val="00AC1AA7"/>
    <w:rsid w:val="00AC6004"/>
    <w:rsid w:val="00AC60D5"/>
    <w:rsid w:val="00AD3B41"/>
    <w:rsid w:val="00AD3EEA"/>
    <w:rsid w:val="00AD5EF2"/>
    <w:rsid w:val="00AE17EB"/>
    <w:rsid w:val="00AF18F7"/>
    <w:rsid w:val="00B01EF9"/>
    <w:rsid w:val="00B05745"/>
    <w:rsid w:val="00B07C57"/>
    <w:rsid w:val="00B1331E"/>
    <w:rsid w:val="00B16964"/>
    <w:rsid w:val="00B22985"/>
    <w:rsid w:val="00B441BE"/>
    <w:rsid w:val="00B5054F"/>
    <w:rsid w:val="00B51419"/>
    <w:rsid w:val="00B54007"/>
    <w:rsid w:val="00B558AA"/>
    <w:rsid w:val="00B6569D"/>
    <w:rsid w:val="00B66256"/>
    <w:rsid w:val="00B6655B"/>
    <w:rsid w:val="00B87BC0"/>
    <w:rsid w:val="00B9577C"/>
    <w:rsid w:val="00B95E4F"/>
    <w:rsid w:val="00BB0347"/>
    <w:rsid w:val="00BB5B0B"/>
    <w:rsid w:val="00BB653E"/>
    <w:rsid w:val="00BB72E7"/>
    <w:rsid w:val="00BB7D00"/>
    <w:rsid w:val="00BC08EA"/>
    <w:rsid w:val="00BC6E0D"/>
    <w:rsid w:val="00BD225F"/>
    <w:rsid w:val="00BD4A6B"/>
    <w:rsid w:val="00BE172A"/>
    <w:rsid w:val="00BE4EF6"/>
    <w:rsid w:val="00BE5A76"/>
    <w:rsid w:val="00BE6F5B"/>
    <w:rsid w:val="00BF094B"/>
    <w:rsid w:val="00BF43D7"/>
    <w:rsid w:val="00BF4478"/>
    <w:rsid w:val="00BF555C"/>
    <w:rsid w:val="00BF6FF8"/>
    <w:rsid w:val="00C03996"/>
    <w:rsid w:val="00C13A1B"/>
    <w:rsid w:val="00C15DFD"/>
    <w:rsid w:val="00C27CDA"/>
    <w:rsid w:val="00C3050E"/>
    <w:rsid w:val="00C3694E"/>
    <w:rsid w:val="00C42873"/>
    <w:rsid w:val="00C5178C"/>
    <w:rsid w:val="00C53F79"/>
    <w:rsid w:val="00C56C3F"/>
    <w:rsid w:val="00C57795"/>
    <w:rsid w:val="00C6490C"/>
    <w:rsid w:val="00C663ED"/>
    <w:rsid w:val="00C756CA"/>
    <w:rsid w:val="00C76F35"/>
    <w:rsid w:val="00C82AB8"/>
    <w:rsid w:val="00C850BD"/>
    <w:rsid w:val="00C9416A"/>
    <w:rsid w:val="00C975D9"/>
    <w:rsid w:val="00CA6537"/>
    <w:rsid w:val="00CA73C8"/>
    <w:rsid w:val="00CC1300"/>
    <w:rsid w:val="00CC51AF"/>
    <w:rsid w:val="00CC5215"/>
    <w:rsid w:val="00CC578B"/>
    <w:rsid w:val="00CD28CA"/>
    <w:rsid w:val="00CD3B0A"/>
    <w:rsid w:val="00CE21D9"/>
    <w:rsid w:val="00CE2BAB"/>
    <w:rsid w:val="00CE5F3F"/>
    <w:rsid w:val="00CF1E36"/>
    <w:rsid w:val="00CF2294"/>
    <w:rsid w:val="00CF706E"/>
    <w:rsid w:val="00CF7CF0"/>
    <w:rsid w:val="00D14C49"/>
    <w:rsid w:val="00D27C95"/>
    <w:rsid w:val="00D311E2"/>
    <w:rsid w:val="00D37ACB"/>
    <w:rsid w:val="00D4170E"/>
    <w:rsid w:val="00D537E0"/>
    <w:rsid w:val="00D6075C"/>
    <w:rsid w:val="00D6175A"/>
    <w:rsid w:val="00D72204"/>
    <w:rsid w:val="00D75292"/>
    <w:rsid w:val="00D754CE"/>
    <w:rsid w:val="00D93444"/>
    <w:rsid w:val="00D9423E"/>
    <w:rsid w:val="00DA0572"/>
    <w:rsid w:val="00DC0E54"/>
    <w:rsid w:val="00DC2C92"/>
    <w:rsid w:val="00DC41D0"/>
    <w:rsid w:val="00DC6371"/>
    <w:rsid w:val="00DD1C7F"/>
    <w:rsid w:val="00DD3DCF"/>
    <w:rsid w:val="00DD4BE3"/>
    <w:rsid w:val="00DD7651"/>
    <w:rsid w:val="00DE1A85"/>
    <w:rsid w:val="00DE5D68"/>
    <w:rsid w:val="00E005AE"/>
    <w:rsid w:val="00E05E88"/>
    <w:rsid w:val="00E178AB"/>
    <w:rsid w:val="00E235BE"/>
    <w:rsid w:val="00E41FCC"/>
    <w:rsid w:val="00E52C97"/>
    <w:rsid w:val="00E62D69"/>
    <w:rsid w:val="00E64545"/>
    <w:rsid w:val="00E66795"/>
    <w:rsid w:val="00E668B4"/>
    <w:rsid w:val="00E66E1B"/>
    <w:rsid w:val="00E67794"/>
    <w:rsid w:val="00E710D7"/>
    <w:rsid w:val="00E82F10"/>
    <w:rsid w:val="00EA45B9"/>
    <w:rsid w:val="00EA4EFB"/>
    <w:rsid w:val="00EA6D8F"/>
    <w:rsid w:val="00EA7D52"/>
    <w:rsid w:val="00EB20C0"/>
    <w:rsid w:val="00EC2868"/>
    <w:rsid w:val="00EC2C90"/>
    <w:rsid w:val="00ED0CC3"/>
    <w:rsid w:val="00ED130D"/>
    <w:rsid w:val="00ED4A2B"/>
    <w:rsid w:val="00ED4ACE"/>
    <w:rsid w:val="00ED7977"/>
    <w:rsid w:val="00EE0F59"/>
    <w:rsid w:val="00EF1963"/>
    <w:rsid w:val="00F0019E"/>
    <w:rsid w:val="00F00278"/>
    <w:rsid w:val="00F016E5"/>
    <w:rsid w:val="00F02120"/>
    <w:rsid w:val="00F0257C"/>
    <w:rsid w:val="00F02C11"/>
    <w:rsid w:val="00F06535"/>
    <w:rsid w:val="00F1119C"/>
    <w:rsid w:val="00F118C4"/>
    <w:rsid w:val="00F12456"/>
    <w:rsid w:val="00F12567"/>
    <w:rsid w:val="00F2224D"/>
    <w:rsid w:val="00F25930"/>
    <w:rsid w:val="00F27402"/>
    <w:rsid w:val="00F3365A"/>
    <w:rsid w:val="00F35A8C"/>
    <w:rsid w:val="00F40283"/>
    <w:rsid w:val="00F4522F"/>
    <w:rsid w:val="00F45AE9"/>
    <w:rsid w:val="00F64332"/>
    <w:rsid w:val="00F64D44"/>
    <w:rsid w:val="00F73C61"/>
    <w:rsid w:val="00F77B1D"/>
    <w:rsid w:val="00F80DB5"/>
    <w:rsid w:val="00F91DBA"/>
    <w:rsid w:val="00F979D1"/>
    <w:rsid w:val="00FA1F17"/>
    <w:rsid w:val="00FA3F39"/>
    <w:rsid w:val="00FA4DD8"/>
    <w:rsid w:val="00FC2A2B"/>
    <w:rsid w:val="00FC2DBD"/>
    <w:rsid w:val="00FC67E7"/>
    <w:rsid w:val="00FD50B4"/>
    <w:rsid w:val="00FD692C"/>
    <w:rsid w:val="00FD7BC3"/>
    <w:rsid w:val="00FE2B1B"/>
    <w:rsid w:val="00FE4DF8"/>
    <w:rsid w:val="00FE51D4"/>
    <w:rsid w:val="00FE6163"/>
    <w:rsid w:val="00FE7A48"/>
    <w:rsid w:val="00FE7E4C"/>
    <w:rsid w:val="00FF0390"/>
    <w:rsid w:val="00FF0899"/>
    <w:rsid w:val="00FF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3</TotalTime>
  <Pages>1</Pages>
  <Words>4251</Words>
  <Characters>24236</Characters>
  <Application>Microsoft Office Word</Application>
  <DocSecurity>4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Hewlett-Packard Company</Company>
  <LinksUpToDate>false</LinksUpToDate>
  <CharactersWithSpaces>28431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Tcherniaeva</dc:creator>
  <cp:keywords/>
  <cp:lastModifiedBy>Лариса Майковская</cp:lastModifiedBy>
  <cp:revision>4</cp:revision>
  <cp:lastPrinted>2009-08-18T09:56:00Z</cp:lastPrinted>
  <dcterms:created xsi:type="dcterms:W3CDTF">2009-08-18T09:56:00Z</dcterms:created>
  <dcterms:modified xsi:type="dcterms:W3CDTF">2009-08-18T09:59:00Z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rmBaseURL">
    <vt:lpwstr/>
  </property>
  <property fmtid="{D5CDD505-2E9C-101B-9397-08002B2CF9AE}" pid="3" name="TermBases">
    <vt:lpwstr>srccpr</vt:lpwstr>
  </property>
  <property fmtid="{D5CDD505-2E9C-101B-9397-08002B2CF9AE}" pid="4" name="TextBaseURL">
    <vt:lpwstr/>
  </property>
  <property fmtid="{D5CDD505-2E9C-101B-9397-08002B2CF9AE}" pid="5" name="TextBases">
    <vt:lpwstr>srccpr</vt:lpwstr>
  </property>
  <property fmtid="{D5CDD505-2E9C-101B-9397-08002B2CF9AE}" pid="6" name="SourceLng">
    <vt:lpwstr>eng</vt:lpwstr>
  </property>
  <property fmtid="{D5CDD505-2E9C-101B-9397-08002B2CF9AE}" pid="7" name="TargetLng">
    <vt:lpwstr>rus</vt:lpwstr>
  </property>
  <property fmtid="{D5CDD505-2E9C-101B-9397-08002B2CF9AE}" pid="8" name="UILng">
    <vt:lpwstr>en</vt:lpwstr>
  </property>
</Properties>
</file>