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994DC8" w:rsidTr="009E6CB7">
        <w:trPr>
          <w:cantSplit/>
          <w:trHeight w:hRule="exact" w:val="851"/>
        </w:trPr>
        <w:tc>
          <w:tcPr>
            <w:tcW w:w="1276" w:type="dxa"/>
            <w:tcBorders>
              <w:bottom w:val="single" w:sz="4" w:space="0" w:color="auto"/>
            </w:tcBorders>
            <w:vAlign w:val="bottom"/>
          </w:tcPr>
          <w:p w:rsidR="009E6CB7" w:rsidRPr="00A96CFC" w:rsidRDefault="009E6CB7" w:rsidP="009E6CB7">
            <w:pPr>
              <w:spacing w:after="80"/>
            </w:pPr>
          </w:p>
        </w:tc>
        <w:tc>
          <w:tcPr>
            <w:tcW w:w="2268" w:type="dxa"/>
            <w:tcBorders>
              <w:bottom w:val="single" w:sz="4" w:space="0" w:color="auto"/>
            </w:tcBorders>
            <w:vAlign w:val="bottom"/>
          </w:tcPr>
          <w:p w:rsidR="009E6CB7" w:rsidRPr="00994DC8" w:rsidRDefault="009E6CB7" w:rsidP="009E6CB7">
            <w:pPr>
              <w:spacing w:after="80" w:line="300" w:lineRule="exact"/>
              <w:rPr>
                <w:b/>
                <w:sz w:val="24"/>
                <w:szCs w:val="24"/>
              </w:rPr>
            </w:pPr>
            <w:r w:rsidRPr="00994DC8">
              <w:rPr>
                <w:sz w:val="28"/>
                <w:szCs w:val="28"/>
              </w:rPr>
              <w:t>United Nations</w:t>
            </w:r>
          </w:p>
        </w:tc>
        <w:tc>
          <w:tcPr>
            <w:tcW w:w="6095" w:type="dxa"/>
            <w:gridSpan w:val="2"/>
            <w:tcBorders>
              <w:bottom w:val="single" w:sz="4" w:space="0" w:color="auto"/>
            </w:tcBorders>
            <w:vAlign w:val="bottom"/>
          </w:tcPr>
          <w:p w:rsidR="009E6CB7" w:rsidRPr="00994DC8" w:rsidRDefault="00681ABB" w:rsidP="00681ABB">
            <w:pPr>
              <w:jc w:val="right"/>
            </w:pPr>
            <w:r w:rsidRPr="00994DC8">
              <w:rPr>
                <w:sz w:val="40"/>
              </w:rPr>
              <w:t>E</w:t>
            </w:r>
            <w:r w:rsidRPr="00994DC8">
              <w:t>/C.12/45/1</w:t>
            </w:r>
          </w:p>
        </w:tc>
      </w:tr>
      <w:tr w:rsidR="009E6CB7" w:rsidRPr="00994DC8" w:rsidTr="009E6CB7">
        <w:trPr>
          <w:cantSplit/>
          <w:trHeight w:hRule="exact" w:val="2835"/>
        </w:trPr>
        <w:tc>
          <w:tcPr>
            <w:tcW w:w="1276" w:type="dxa"/>
            <w:tcBorders>
              <w:top w:val="single" w:sz="4" w:space="0" w:color="auto"/>
              <w:bottom w:val="single" w:sz="12" w:space="0" w:color="auto"/>
            </w:tcBorders>
          </w:tcPr>
          <w:p w:rsidR="009E6CB7" w:rsidRPr="00994DC8" w:rsidRDefault="009E6CB7" w:rsidP="009E6CB7">
            <w:pPr>
              <w:spacing w:before="120"/>
            </w:pPr>
            <w:r w:rsidRPr="00994DC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994DC8" w:rsidRDefault="009E6CB7" w:rsidP="009E6CB7">
            <w:pPr>
              <w:spacing w:before="120" w:line="420" w:lineRule="exact"/>
              <w:rPr>
                <w:sz w:val="40"/>
                <w:szCs w:val="40"/>
              </w:rPr>
            </w:pPr>
            <w:r w:rsidRPr="00994DC8">
              <w:rPr>
                <w:b/>
                <w:sz w:val="40"/>
                <w:szCs w:val="40"/>
              </w:rPr>
              <w:t>Economic and Social Council</w:t>
            </w:r>
          </w:p>
        </w:tc>
        <w:tc>
          <w:tcPr>
            <w:tcW w:w="2835" w:type="dxa"/>
            <w:tcBorders>
              <w:top w:val="single" w:sz="4" w:space="0" w:color="auto"/>
              <w:bottom w:val="single" w:sz="12" w:space="0" w:color="auto"/>
            </w:tcBorders>
          </w:tcPr>
          <w:p w:rsidR="00681ABB" w:rsidRPr="00994DC8" w:rsidRDefault="00681ABB" w:rsidP="00681ABB">
            <w:pPr>
              <w:spacing w:before="240" w:line="240" w:lineRule="exact"/>
            </w:pPr>
            <w:r w:rsidRPr="00994DC8">
              <w:t>Distr.: General</w:t>
            </w:r>
          </w:p>
          <w:p w:rsidR="00681ABB" w:rsidRPr="00994DC8" w:rsidRDefault="00E91FBA" w:rsidP="008A17DF">
            <w:pPr>
              <w:spacing w:line="240" w:lineRule="exact"/>
            </w:pPr>
            <w:r>
              <w:t>20</w:t>
            </w:r>
            <w:r w:rsidR="00681ABB" w:rsidRPr="00994DC8">
              <w:t xml:space="preserve"> August 2010</w:t>
            </w:r>
          </w:p>
          <w:p w:rsidR="00681ABB" w:rsidRPr="00994DC8" w:rsidRDefault="00681ABB" w:rsidP="00681ABB">
            <w:pPr>
              <w:spacing w:line="240" w:lineRule="exact"/>
            </w:pPr>
          </w:p>
          <w:p w:rsidR="009E6CB7" w:rsidRPr="00994DC8" w:rsidRDefault="00681ABB" w:rsidP="00681ABB">
            <w:pPr>
              <w:spacing w:line="240" w:lineRule="exact"/>
            </w:pPr>
            <w:r w:rsidRPr="00994DC8">
              <w:t>Original: English</w:t>
            </w:r>
          </w:p>
        </w:tc>
      </w:tr>
    </w:tbl>
    <w:p w:rsidR="00681ABB" w:rsidRPr="00994DC8" w:rsidRDefault="00681ABB" w:rsidP="00681ABB">
      <w:pPr>
        <w:spacing w:before="120" w:line="240" w:lineRule="auto"/>
        <w:rPr>
          <w:rFonts w:ascii="Times New (W1)" w:cs="Times New (W1)"/>
          <w:strike/>
        </w:rPr>
      </w:pPr>
      <w:r w:rsidRPr="00994DC8">
        <w:rPr>
          <w:b/>
          <w:bCs/>
          <w:sz w:val="24"/>
          <w:szCs w:val="24"/>
        </w:rPr>
        <w:t>Committee on Economic, Social and Cultural Rights</w:t>
      </w:r>
      <w:r w:rsidRPr="00994DC8">
        <w:rPr>
          <w:rFonts w:ascii="Times New (W1)" w:cs="Times New (W1)"/>
        </w:rPr>
        <w:br/>
      </w:r>
      <w:r w:rsidR="00017FCA" w:rsidRPr="00994DC8">
        <w:rPr>
          <w:rFonts w:ascii="Times New (W1)" w:cs="Times New (W1)"/>
          <w:b/>
          <w:bCs/>
        </w:rPr>
        <w:t>Forty-</w:t>
      </w:r>
      <w:r w:rsidRPr="00994DC8">
        <w:rPr>
          <w:rFonts w:ascii="Times New (W1)" w:cs="Times New (W1)"/>
          <w:b/>
          <w:bCs/>
        </w:rPr>
        <w:t>fifth session</w:t>
      </w:r>
      <w:r w:rsidRPr="00994DC8">
        <w:rPr>
          <w:b/>
          <w:bCs/>
        </w:rPr>
        <w:br/>
      </w:r>
      <w:smartTag w:uri="urn:schemas-microsoft-com:office:smarttags" w:element="City">
        <w:smartTag w:uri="urn:schemas-microsoft-com:office:smarttags" w:element="place">
          <w:r w:rsidR="005455F2" w:rsidRPr="00994DC8">
            <w:t>Geneva</w:t>
          </w:r>
        </w:smartTag>
      </w:smartTag>
      <w:r w:rsidR="005455F2" w:rsidRPr="00994DC8">
        <w:t xml:space="preserve">, </w:t>
      </w:r>
      <w:r w:rsidRPr="00994DC8">
        <w:rPr>
          <w:rFonts w:ascii="Times New (W1)" w:cs="Times New (W1)"/>
        </w:rPr>
        <w:t>1-19 November 2010</w:t>
      </w:r>
    </w:p>
    <w:p w:rsidR="00681ABB" w:rsidRPr="00994DC8" w:rsidRDefault="00681ABB" w:rsidP="00681ABB">
      <w:pPr>
        <w:pStyle w:val="HChG"/>
      </w:pPr>
      <w:r w:rsidRPr="00994DC8">
        <w:tab/>
      </w:r>
      <w:r w:rsidRPr="00994DC8">
        <w:tab/>
        <w:t xml:space="preserve">Provisional agenda and annotations </w:t>
      </w:r>
    </w:p>
    <w:p w:rsidR="00681ABB" w:rsidRPr="00994DC8" w:rsidRDefault="00681ABB" w:rsidP="00681ABB">
      <w:pPr>
        <w:pStyle w:val="H1G"/>
      </w:pPr>
      <w:r w:rsidRPr="00994DC8">
        <w:tab/>
      </w:r>
      <w:r w:rsidRPr="00994DC8">
        <w:tab/>
        <w:t>Note by the Secretary</w:t>
      </w:r>
      <w:r w:rsidRPr="00994DC8">
        <w:noBreakHyphen/>
        <w:t>General</w:t>
      </w:r>
    </w:p>
    <w:p w:rsidR="00A0367D" w:rsidRPr="00994DC8" w:rsidRDefault="00A0367D" w:rsidP="00A0367D">
      <w:pPr>
        <w:pStyle w:val="SingleTxtG"/>
        <w:numPr>
          <w:ilvl w:val="0"/>
          <w:numId w:val="21"/>
        </w:numPr>
        <w:tabs>
          <w:tab w:val="clear" w:pos="3589"/>
          <w:tab w:val="num" w:pos="1700"/>
        </w:tabs>
        <w:ind w:left="1200"/>
      </w:pPr>
      <w:r w:rsidRPr="00994DC8">
        <w:t xml:space="preserve">The forty-fifth session of the Committee on Economic, Social and Cultural Rights, established in accordance with Economic and Social Council resolution 1985/17, will be held at the United Nations Office at </w:t>
      </w:r>
      <w:smartTag w:uri="urn:schemas-microsoft-com:office:smarttags" w:element="City">
        <w:smartTag w:uri="urn:schemas-microsoft-com:office:smarttags" w:element="place">
          <w:r w:rsidRPr="00994DC8">
            <w:t>Geneva</w:t>
          </w:r>
        </w:smartTag>
      </w:smartTag>
      <w:r w:rsidRPr="00994DC8">
        <w:t xml:space="preserve"> (Palais Wilson) from</w:t>
      </w:r>
      <w:r w:rsidRPr="00994DC8">
        <w:rPr>
          <w:bCs/>
        </w:rPr>
        <w:t xml:space="preserve"> 1</w:t>
      </w:r>
      <w:r w:rsidRPr="00994DC8">
        <w:rPr>
          <w:bCs/>
          <w:szCs w:val="24"/>
        </w:rPr>
        <w:t xml:space="preserve"> to 19 November 2010</w:t>
      </w:r>
      <w:r w:rsidRPr="00994DC8">
        <w:t>. The first meeting will be convened on Monday,</w:t>
      </w:r>
      <w:r w:rsidRPr="00994DC8">
        <w:rPr>
          <w:bCs/>
          <w:szCs w:val="24"/>
        </w:rPr>
        <w:t xml:space="preserve"> 1 November 2010 </w:t>
      </w:r>
      <w:r w:rsidRPr="00994DC8">
        <w:t>at 10 a.m.</w:t>
      </w:r>
    </w:p>
    <w:p w:rsidR="00A0367D" w:rsidRPr="00994DC8" w:rsidRDefault="00A0367D" w:rsidP="00A0367D">
      <w:pPr>
        <w:pStyle w:val="SingleTxtG"/>
        <w:numPr>
          <w:ilvl w:val="0"/>
          <w:numId w:val="21"/>
        </w:numPr>
        <w:tabs>
          <w:tab w:val="clear" w:pos="3589"/>
          <w:tab w:val="num" w:pos="1700"/>
        </w:tabs>
        <w:ind w:left="1200"/>
      </w:pPr>
      <w:r w:rsidRPr="00994DC8">
        <w:t>The attached provisional agenda and annotations for the forty-fifth session of the Committee have been prepared by the Secretary-General in accordance with rule 4 of the rules of procedure of the Committee.</w:t>
      </w:r>
    </w:p>
    <w:p w:rsidR="00A0367D" w:rsidRPr="00994DC8" w:rsidRDefault="00A0367D" w:rsidP="00A0367D">
      <w:pPr>
        <w:pStyle w:val="SingleTxtG"/>
        <w:numPr>
          <w:ilvl w:val="0"/>
          <w:numId w:val="21"/>
        </w:numPr>
        <w:tabs>
          <w:tab w:val="clear" w:pos="3589"/>
          <w:tab w:val="num" w:pos="1700"/>
        </w:tabs>
        <w:ind w:left="1200"/>
      </w:pPr>
      <w:r w:rsidRPr="00994DC8">
        <w:t>The attention of States parties is drawn, in particular, to the annotations to item 6 containing the list of reports that will be before the Committee at its forty-fifth and future sessions.</w:t>
      </w:r>
    </w:p>
    <w:p w:rsidR="00A0367D" w:rsidRPr="00994DC8" w:rsidRDefault="00A0367D" w:rsidP="00595520">
      <w:r w:rsidRPr="00994DC8">
        <w:tab/>
      </w:r>
      <w:r w:rsidRPr="00994DC8">
        <w:tab/>
      </w:r>
    </w:p>
    <w:p w:rsidR="00A0367D" w:rsidRPr="00994DC8" w:rsidRDefault="00A0367D" w:rsidP="00A0367D">
      <w:pPr>
        <w:pStyle w:val="H1G"/>
      </w:pPr>
      <w:r w:rsidRPr="00994DC8">
        <w:br w:type="page"/>
      </w:r>
      <w:r w:rsidRPr="00994DC8">
        <w:tab/>
      </w:r>
      <w:r w:rsidRPr="00994DC8">
        <w:tab/>
      </w:r>
      <w:r w:rsidR="0042543A" w:rsidRPr="00994DC8">
        <w:t xml:space="preserve">Provisional </w:t>
      </w:r>
      <w:r w:rsidR="004D4D3C" w:rsidRPr="00994DC8">
        <w:t>agenda</w:t>
      </w:r>
    </w:p>
    <w:p w:rsidR="00A0367D" w:rsidRPr="00994DC8" w:rsidRDefault="00A0367D" w:rsidP="00A0367D">
      <w:pPr>
        <w:pStyle w:val="SingleTxtG"/>
        <w:numPr>
          <w:ilvl w:val="0"/>
          <w:numId w:val="24"/>
        </w:numPr>
        <w:tabs>
          <w:tab w:val="clear" w:pos="3589"/>
          <w:tab w:val="num" w:pos="1700"/>
        </w:tabs>
        <w:ind w:left="1200"/>
      </w:pPr>
      <w:r w:rsidRPr="00994DC8">
        <w:t>Adoption of the agenda.</w:t>
      </w:r>
    </w:p>
    <w:p w:rsidR="00A0367D" w:rsidRPr="00994DC8" w:rsidRDefault="00A0367D" w:rsidP="00A0367D">
      <w:pPr>
        <w:pStyle w:val="SingleTxtG"/>
        <w:numPr>
          <w:ilvl w:val="0"/>
          <w:numId w:val="24"/>
        </w:numPr>
        <w:tabs>
          <w:tab w:val="clear" w:pos="3589"/>
          <w:tab w:val="num" w:pos="1700"/>
        </w:tabs>
        <w:ind w:left="1200"/>
      </w:pPr>
      <w:r w:rsidRPr="00994DC8">
        <w:t>Organization of work.</w:t>
      </w:r>
    </w:p>
    <w:p w:rsidR="00A0367D" w:rsidRPr="00994DC8" w:rsidRDefault="00A0367D" w:rsidP="00A0367D">
      <w:pPr>
        <w:pStyle w:val="SingleTxtG"/>
        <w:numPr>
          <w:ilvl w:val="0"/>
          <w:numId w:val="24"/>
        </w:numPr>
        <w:tabs>
          <w:tab w:val="clear" w:pos="3589"/>
          <w:tab w:val="num" w:pos="1700"/>
        </w:tabs>
        <w:ind w:left="1200"/>
      </w:pPr>
      <w:r w:rsidRPr="00994DC8">
        <w:t>Substantive issues arising in the implementation of the International Covenant on Economic, Social and Cultural Rights.</w:t>
      </w:r>
    </w:p>
    <w:p w:rsidR="00A0367D" w:rsidRPr="00994DC8" w:rsidRDefault="00A0367D" w:rsidP="00A0367D">
      <w:pPr>
        <w:pStyle w:val="SingleTxtG"/>
        <w:numPr>
          <w:ilvl w:val="0"/>
          <w:numId w:val="24"/>
        </w:numPr>
        <w:tabs>
          <w:tab w:val="clear" w:pos="3589"/>
          <w:tab w:val="num" w:pos="1700"/>
        </w:tabs>
        <w:ind w:left="1200"/>
        <w:rPr>
          <w:szCs w:val="24"/>
        </w:rPr>
      </w:pPr>
      <w:r w:rsidRPr="00994DC8">
        <w:rPr>
          <w:szCs w:val="24"/>
        </w:rPr>
        <w:t xml:space="preserve">Follow-up to the </w:t>
      </w:r>
      <w:r w:rsidRPr="00994DC8">
        <w:t>consideration</w:t>
      </w:r>
      <w:r w:rsidRPr="00994DC8">
        <w:rPr>
          <w:szCs w:val="24"/>
        </w:rPr>
        <w:t xml:space="preserve"> of reports under articles 16 and 17 of the Covenant.</w:t>
      </w:r>
    </w:p>
    <w:p w:rsidR="00A0367D" w:rsidRPr="00994DC8" w:rsidRDefault="00A0367D" w:rsidP="00A0367D">
      <w:pPr>
        <w:pStyle w:val="SingleTxtG"/>
        <w:numPr>
          <w:ilvl w:val="0"/>
          <w:numId w:val="24"/>
        </w:numPr>
        <w:tabs>
          <w:tab w:val="clear" w:pos="3589"/>
          <w:tab w:val="num" w:pos="1700"/>
        </w:tabs>
        <w:ind w:left="1200"/>
      </w:pPr>
      <w:r w:rsidRPr="00994DC8">
        <w:t>Relations with United Nations organs and other treaty bodies.</w:t>
      </w:r>
    </w:p>
    <w:p w:rsidR="00A0367D" w:rsidRPr="00994DC8" w:rsidRDefault="00A0367D" w:rsidP="00A0367D">
      <w:pPr>
        <w:pStyle w:val="SingleTxtG"/>
        <w:numPr>
          <w:ilvl w:val="0"/>
          <w:numId w:val="24"/>
        </w:numPr>
        <w:tabs>
          <w:tab w:val="clear" w:pos="3589"/>
          <w:tab w:val="num" w:pos="1700"/>
        </w:tabs>
        <w:ind w:left="1200"/>
      </w:pPr>
      <w:r w:rsidRPr="00994DC8">
        <w:t>Consideration of reports:</w:t>
      </w:r>
    </w:p>
    <w:p w:rsidR="00A0367D" w:rsidRPr="00994DC8" w:rsidRDefault="00A0367D" w:rsidP="00503780">
      <w:pPr>
        <w:pStyle w:val="SingleTxtG"/>
        <w:ind w:left="1701"/>
      </w:pPr>
      <w:r w:rsidRPr="00994DC8">
        <w:t>(a)</w:t>
      </w:r>
      <w:r w:rsidR="00503780" w:rsidRPr="00994DC8">
        <w:tab/>
      </w:r>
      <w:r w:rsidRPr="00994DC8">
        <w:t>Reports submitted by States parties in accordance with articles 16 and 17 of the Covenant;</w:t>
      </w:r>
    </w:p>
    <w:p w:rsidR="00A0367D" w:rsidRPr="00994DC8" w:rsidRDefault="00A0367D" w:rsidP="00503780">
      <w:pPr>
        <w:pStyle w:val="SingleTxtG"/>
        <w:ind w:left="1701"/>
      </w:pPr>
      <w:r w:rsidRPr="00994DC8">
        <w:t>(b)</w:t>
      </w:r>
      <w:r w:rsidR="00503780" w:rsidRPr="00994DC8">
        <w:tab/>
      </w:r>
      <w:r w:rsidRPr="00994DC8">
        <w:t>Reports submitted by specialized agencies in accordance with article 18 of the Covenant.</w:t>
      </w:r>
    </w:p>
    <w:p w:rsidR="00A0367D" w:rsidRPr="00994DC8" w:rsidRDefault="00A0367D" w:rsidP="00A0367D">
      <w:pPr>
        <w:pStyle w:val="SingleTxtG"/>
        <w:numPr>
          <w:ilvl w:val="0"/>
          <w:numId w:val="24"/>
        </w:numPr>
        <w:tabs>
          <w:tab w:val="clear" w:pos="3589"/>
          <w:tab w:val="num" w:pos="1700"/>
        </w:tabs>
        <w:ind w:left="1200"/>
      </w:pPr>
      <w:r w:rsidRPr="00994DC8">
        <w:t>Meeting with States parties</w:t>
      </w:r>
    </w:p>
    <w:p w:rsidR="00A0367D" w:rsidRPr="00994DC8" w:rsidRDefault="00A0367D" w:rsidP="00A0367D">
      <w:pPr>
        <w:pStyle w:val="SingleTxtG"/>
        <w:numPr>
          <w:ilvl w:val="0"/>
          <w:numId w:val="24"/>
        </w:numPr>
        <w:tabs>
          <w:tab w:val="clear" w:pos="3589"/>
          <w:tab w:val="num" w:pos="1700"/>
        </w:tabs>
        <w:ind w:left="1200"/>
      </w:pPr>
      <w:r w:rsidRPr="00994DC8">
        <w:t>Submission of reports by States parties in accordance with articles 16 and 17 of the Covenant.</w:t>
      </w:r>
    </w:p>
    <w:p w:rsidR="00A0367D" w:rsidRPr="00994DC8" w:rsidRDefault="00A0367D" w:rsidP="00A0367D">
      <w:pPr>
        <w:pStyle w:val="SingleTxtG"/>
        <w:numPr>
          <w:ilvl w:val="0"/>
          <w:numId w:val="24"/>
        </w:numPr>
        <w:tabs>
          <w:tab w:val="clear" w:pos="3589"/>
          <w:tab w:val="num" w:pos="1700"/>
        </w:tabs>
        <w:ind w:left="1200"/>
      </w:pPr>
      <w:r w:rsidRPr="00994DC8">
        <w:t>Formulation of suggestions and recommendations of a general nature based on the consideration of reports submitted by States parties to the Covenant and by the specialized agencies.</w:t>
      </w:r>
    </w:p>
    <w:p w:rsidR="00A0367D" w:rsidRPr="00994DC8" w:rsidRDefault="00A0367D" w:rsidP="00A0367D">
      <w:pPr>
        <w:pStyle w:val="SingleTxtG"/>
        <w:numPr>
          <w:ilvl w:val="0"/>
          <w:numId w:val="24"/>
        </w:numPr>
        <w:tabs>
          <w:tab w:val="clear" w:pos="3589"/>
          <w:tab w:val="num" w:pos="1700"/>
        </w:tabs>
        <w:ind w:left="1200"/>
      </w:pPr>
      <w:r w:rsidRPr="00994DC8">
        <w:t>Adoption of the annual report</w:t>
      </w:r>
    </w:p>
    <w:p w:rsidR="00A0367D" w:rsidRPr="00994DC8" w:rsidRDefault="00A0367D" w:rsidP="00A0367D">
      <w:pPr>
        <w:pStyle w:val="SingleTxtG"/>
        <w:numPr>
          <w:ilvl w:val="0"/>
          <w:numId w:val="24"/>
        </w:numPr>
        <w:tabs>
          <w:tab w:val="clear" w:pos="3589"/>
          <w:tab w:val="num" w:pos="1700"/>
        </w:tabs>
        <w:ind w:left="1200"/>
      </w:pPr>
      <w:r w:rsidRPr="00994DC8">
        <w:t>Miscellaneous matters.</w:t>
      </w:r>
    </w:p>
    <w:p w:rsidR="00A0367D" w:rsidRPr="00994DC8" w:rsidRDefault="00A0367D" w:rsidP="00A0367D">
      <w:pPr>
        <w:pStyle w:val="H1G"/>
      </w:pPr>
      <w:r w:rsidRPr="00994DC8">
        <w:br w:type="page"/>
      </w:r>
      <w:r w:rsidRPr="00994DC8">
        <w:tab/>
      </w:r>
      <w:r w:rsidRPr="00994DC8">
        <w:tab/>
      </w:r>
      <w:r w:rsidR="0042543A" w:rsidRPr="00994DC8">
        <w:t xml:space="preserve">Annotations </w:t>
      </w:r>
    </w:p>
    <w:p w:rsidR="00A0367D" w:rsidRPr="00994DC8" w:rsidRDefault="00A0367D" w:rsidP="00A0367D">
      <w:pPr>
        <w:pStyle w:val="H23G"/>
      </w:pPr>
      <w:r w:rsidRPr="00994DC8">
        <w:tab/>
      </w:r>
      <w:r w:rsidRPr="00994DC8">
        <w:tab/>
        <w:t>1. Adoption of the agenda</w:t>
      </w:r>
    </w:p>
    <w:p w:rsidR="00A0367D" w:rsidRPr="00994DC8" w:rsidRDefault="00A0367D" w:rsidP="00A0367D">
      <w:pPr>
        <w:pStyle w:val="SingleTxtG"/>
      </w:pPr>
      <w:r w:rsidRPr="00994DC8">
        <w:tab/>
        <w:t>Under rule 5 of the Committee’s rules of procedure, the first item on the agenda of any session shall be the adoption of the agenda. In accordance with rule 6, the Committee may revise the agenda during a session and may, as appropriate, add, delete or defer items.</w:t>
      </w:r>
    </w:p>
    <w:p w:rsidR="00A0367D" w:rsidRPr="00994DC8" w:rsidRDefault="00A0367D" w:rsidP="00A0367D">
      <w:pPr>
        <w:pStyle w:val="H23G"/>
      </w:pPr>
      <w:r w:rsidRPr="00994DC8">
        <w:tab/>
      </w:r>
      <w:r w:rsidRPr="00994DC8">
        <w:tab/>
        <w:t>2. Organization of work</w:t>
      </w:r>
    </w:p>
    <w:p w:rsidR="00A0367D" w:rsidRPr="00994DC8" w:rsidRDefault="00A0367D" w:rsidP="00A0367D">
      <w:pPr>
        <w:pStyle w:val="SingleTxtG"/>
        <w:rPr>
          <w:bCs/>
        </w:rPr>
      </w:pPr>
      <w:r w:rsidRPr="00994DC8">
        <w:tab/>
        <w:t>In accordance with rule 8 of its rules of procedure, at the beginning of each session, the Committee shall consider appropriate organizational matters, including the schedule of its meetings. In this connection, attention is drawn to the draft programme of work for the session set out in the present document, which was prepared by the Secretary-General in consultation with the Chairperson of the Committee in accordance with established practice</w:t>
      </w:r>
      <w:r w:rsidRPr="00994DC8">
        <w:rPr>
          <w:bCs/>
        </w:rPr>
        <w:t>.</w:t>
      </w:r>
    </w:p>
    <w:p w:rsidR="00A0367D" w:rsidRPr="00994DC8" w:rsidRDefault="00A0367D" w:rsidP="00A0367D">
      <w:pPr>
        <w:pStyle w:val="H23G"/>
      </w:pPr>
      <w:r w:rsidRPr="00994DC8">
        <w:tab/>
      </w:r>
      <w:r w:rsidRPr="00994DC8">
        <w:tab/>
        <w:t>3.  Substantive issues arising in the implementation of the International Covenant on Economic, Social and Cultural Rights</w:t>
      </w:r>
    </w:p>
    <w:p w:rsidR="00A0367D" w:rsidRPr="00994DC8" w:rsidRDefault="00A0367D" w:rsidP="00A0367D">
      <w:pPr>
        <w:pStyle w:val="SingleTxtG"/>
      </w:pPr>
      <w:r w:rsidRPr="00994DC8">
        <w:tab/>
        <w:t xml:space="preserve">In accordance with rule 65 of its rules of procedure, the Committee may prepare general comments based on the various articles and provisions of the Covenant with a view to assisting States parties in fulfilling their reporting obligations. The Committee decided at its fourteenth session (28 April-17 May 1996) that as from its fifteenth session its discussions relating to the implementation of the Covenant (days of general discussion, consideration and adoption of general comments, methods of work, NGO submissions, etc.) would be conducted under this agenda item. At the present session, the Committee will hold a </w:t>
      </w:r>
      <w:r w:rsidR="004D4D3C" w:rsidRPr="00994DC8">
        <w:t>day of general d</w:t>
      </w:r>
      <w:r w:rsidRPr="00994DC8">
        <w:t>iscussion on the draft general comment on sexual and reproductive health rights on 15 November. In addition, the Committee will also consider a statement on the corporate sector and human rights and a statement on sanitation.</w:t>
      </w:r>
    </w:p>
    <w:p w:rsidR="00A0367D" w:rsidRPr="00994DC8" w:rsidRDefault="00A0367D" w:rsidP="00A0367D">
      <w:pPr>
        <w:pStyle w:val="SingleTxtG"/>
      </w:pPr>
      <w:r w:rsidRPr="00994DC8">
        <w:tab/>
        <w:t>During the session, the Committee will also discuss the draft rules of procedure regarding the Optional Protocol to the Covenant and other methods of work.</w:t>
      </w:r>
    </w:p>
    <w:p w:rsidR="00A0367D" w:rsidRPr="00994DC8" w:rsidRDefault="00A0367D" w:rsidP="00A0367D">
      <w:pPr>
        <w:pStyle w:val="H23G"/>
      </w:pPr>
      <w:r w:rsidRPr="00994DC8">
        <w:tab/>
      </w:r>
      <w:r w:rsidRPr="00994DC8">
        <w:tab/>
        <w:t>4.  Follow-up to the consideration of reports under articles 16 and 17 of the Covenant</w:t>
      </w:r>
    </w:p>
    <w:p w:rsidR="00A0367D" w:rsidRPr="00994DC8" w:rsidRDefault="00A0367D" w:rsidP="00A0367D">
      <w:pPr>
        <w:pStyle w:val="SingleTxtG"/>
      </w:pPr>
      <w:r w:rsidRPr="00994DC8">
        <w:tab/>
        <w:t>At its fourteenth session, the Committee on Economic, Social and Cultural Rights, recognizing the importance of periodically reviewing the implementation by States parties of its suggestions and recommendations, requested the secretariat to submit to it, as from the fifteenth session, a document indicating all cases where a follow-up had been suggested by the Committee. In this connection, the attention of the members of the Committee is drawn to document E/C.12/2007/2 which contains the requested information.</w:t>
      </w:r>
    </w:p>
    <w:p w:rsidR="00A0367D" w:rsidRPr="00994DC8" w:rsidRDefault="00A0367D" w:rsidP="00A0367D">
      <w:pPr>
        <w:pStyle w:val="H23G"/>
      </w:pPr>
      <w:r w:rsidRPr="00994DC8">
        <w:tab/>
      </w:r>
      <w:r w:rsidRPr="00994DC8">
        <w:tab/>
        <w:t>5. Relations with United Nations organs and other treaty bodies</w:t>
      </w:r>
    </w:p>
    <w:p w:rsidR="00A0367D" w:rsidRPr="00994DC8" w:rsidRDefault="00A0367D" w:rsidP="00A0367D">
      <w:pPr>
        <w:pStyle w:val="SingleTxtG"/>
      </w:pPr>
      <w:r w:rsidRPr="00994DC8">
        <w:tab/>
        <w:t>The Committee decided at its sixth session to nominate individual members to follow the work of each of the other treaty bodies. Such members are to follow as closely as possible the work of the relevant committees, to liaise where possible with members of those committees and to present an oral report on developments of both a procedural and substantive nature in their work which appeared to be of specific relevance to the work of the Committee (E/1992/23, paras. 371-373).</w:t>
      </w:r>
    </w:p>
    <w:p w:rsidR="001A4579" w:rsidRPr="00994DC8" w:rsidRDefault="00A0367D" w:rsidP="001A4579">
      <w:pPr>
        <w:pStyle w:val="SingleTxtG"/>
      </w:pPr>
      <w:r w:rsidRPr="00994DC8">
        <w:tab/>
      </w:r>
      <w:r w:rsidR="001A4579" w:rsidRPr="00994DC8">
        <w:t xml:space="preserve">Under this agenda item, the Committee will consider matters emanating from the </w:t>
      </w:r>
      <w:r w:rsidR="00BD3760" w:rsidRPr="00994DC8">
        <w:t xml:space="preserve">lmost recent </w:t>
      </w:r>
      <w:r w:rsidR="001A4579" w:rsidRPr="00994DC8">
        <w:t>Inter-Committee Meeting (ICM) and the meeting of Chairpersons and discuss issues to be raised at the next meetings scheduled to take place as follows: A Working Group of the Inter</w:t>
      </w:r>
      <w:r w:rsidR="0079591B" w:rsidRPr="00994DC8">
        <w:t>-</w:t>
      </w:r>
      <w:r w:rsidR="001A4579" w:rsidRPr="00994DC8">
        <w:t>Committee Meeting, from 12-14 January 2011, the Inter</w:t>
      </w:r>
      <w:r w:rsidR="0079591B" w:rsidRPr="00994DC8">
        <w:t>-</w:t>
      </w:r>
      <w:r w:rsidR="001A4579" w:rsidRPr="00994DC8">
        <w:t xml:space="preserve">Committee Meeting </w:t>
      </w:r>
      <w:r w:rsidR="00C73C75" w:rsidRPr="00994DC8">
        <w:t xml:space="preserve">from 27 to 29 June 2011, </w:t>
      </w:r>
      <w:r w:rsidR="001A4579" w:rsidRPr="00994DC8">
        <w:t xml:space="preserve">and the meeting of Chairpersons </w:t>
      </w:r>
      <w:r w:rsidR="00C73C75" w:rsidRPr="00994DC8">
        <w:t>from</w:t>
      </w:r>
      <w:r w:rsidR="001A4579" w:rsidRPr="00994DC8">
        <w:t xml:space="preserve"> 30 June </w:t>
      </w:r>
      <w:r w:rsidR="00C73C75" w:rsidRPr="00994DC8">
        <w:t xml:space="preserve">to </w:t>
      </w:r>
      <w:r w:rsidR="001A4579" w:rsidRPr="00994DC8">
        <w:t>1 July 2011. The reports of the previous meeting of Chairpersons/ICM, as well as any intersessional meetings, will be available to Committee members.</w:t>
      </w:r>
    </w:p>
    <w:p w:rsidR="00A0367D" w:rsidRPr="00994DC8" w:rsidRDefault="00A0367D" w:rsidP="00C73C75">
      <w:pPr>
        <w:pStyle w:val="H23G"/>
      </w:pPr>
      <w:r w:rsidRPr="00994DC8">
        <w:tab/>
      </w:r>
      <w:r w:rsidRPr="00994DC8">
        <w:tab/>
        <w:t>6.  Consideration of reports</w:t>
      </w:r>
    </w:p>
    <w:p w:rsidR="00A0367D" w:rsidRPr="00994DC8" w:rsidRDefault="00A0367D" w:rsidP="00017CD8">
      <w:pPr>
        <w:pStyle w:val="H23G"/>
      </w:pPr>
      <w:r w:rsidRPr="00994DC8">
        <w:tab/>
      </w:r>
      <w:r w:rsidRPr="00994DC8">
        <w:tab/>
        <w:t>(a)</w:t>
      </w:r>
      <w:r w:rsidR="00017CD8" w:rsidRPr="00994DC8">
        <w:t xml:space="preserve"> </w:t>
      </w:r>
      <w:r w:rsidRPr="00994DC8">
        <w:t xml:space="preserve">Reports submitted by States parties in accordance with articles 16 and 17 </w:t>
      </w:r>
      <w:r w:rsidRPr="00994DC8">
        <w:br/>
        <w:t>of the Covenant</w:t>
      </w:r>
    </w:p>
    <w:p w:rsidR="00A0367D" w:rsidRPr="00994DC8" w:rsidRDefault="00A0367D" w:rsidP="00017CD8">
      <w:pPr>
        <w:pStyle w:val="SingleTxtG"/>
      </w:pPr>
      <w:r w:rsidRPr="00994DC8">
        <w:tab/>
        <w:t>In accordance with rule 61, paragraph 2, of its rules of procedure, the Committee shall normally consider the reports submitted by States parties under article 16 of the Covenant in the order in which they have been received by the Secretary-General. Representatives of the reporting States are entitled to be present at the meetings of the Committee when their reports are examined; such representatives should be able to make statements on the reports submitted by their Governments and reply to questions which may be put to them by the members of the Committee.</w:t>
      </w:r>
    </w:p>
    <w:p w:rsidR="00A0367D" w:rsidRPr="00994DC8" w:rsidRDefault="00A0367D" w:rsidP="00017CD8">
      <w:pPr>
        <w:pStyle w:val="SingleTxtG"/>
      </w:pPr>
      <w:r w:rsidRPr="00994DC8">
        <w:tab/>
        <w:t>In accordance with rule 62, paragraph 2, of the Committee’s rules of procedure, the Secretary-General, in notes verbales dated 1 June 2010 informed the States parties concerned of the opening date and duration of the forty-fifth session of the Committee, and invited them to send representatives to attend the meetings of the Committee at which their reports would be considered. Following consultations with the Permanent Missions of the States parties concerned about the dates at which their respective reports would be examined, a tentative timetable for consideration of those reports was prepared by the Secretary</w:t>
      </w:r>
      <w:r w:rsidRPr="00994DC8">
        <w:noBreakHyphen/>
        <w:t xml:space="preserve">General in consultation with the Chairperson of the Committee. </w:t>
      </w:r>
    </w:p>
    <w:p w:rsidR="00A0367D" w:rsidRPr="00994DC8" w:rsidRDefault="00A0367D" w:rsidP="00017CD8">
      <w:pPr>
        <w:pStyle w:val="SingleTxtG"/>
      </w:pPr>
      <w:r w:rsidRPr="00994DC8">
        <w:tab/>
        <w:t>As at 19 August 2010, 4</w:t>
      </w:r>
      <w:r w:rsidR="00BD3760" w:rsidRPr="00994DC8">
        <w:t>6</w:t>
      </w:r>
      <w:r w:rsidRPr="00994DC8">
        <w:t xml:space="preserve"> reports </w:t>
      </w:r>
      <w:r w:rsidR="00BD3760" w:rsidRPr="00994DC8">
        <w:t xml:space="preserve">from 43 States parties </w:t>
      </w:r>
      <w:r w:rsidRPr="00994DC8">
        <w:t>as listed below had been received by the Secretary</w:t>
      </w:r>
      <w:r w:rsidRPr="00994DC8">
        <w:noBreakHyphen/>
        <w:t xml:space="preserve">General and were pending consideration by the Committee. The reports of the States parties which are scheduled for consideration at the forty-fifth (November 2010), forty-sixth (May 2011) and forty-seventh (November 2011) sessions of the Committee are identified in the last columns of the tables that follow. The reports indicated to be scheduled for consideration at sessions of the Committee further in the future are the next five reports received by the Committee, according to chronological order of receipt. Their scheduling for consideration by the Committee at its forty-fifth and future sessions is subject to approval by the Committee. </w:t>
      </w:r>
    </w:p>
    <w:p w:rsidR="00A0367D" w:rsidRPr="00994DC8" w:rsidRDefault="00A0367D" w:rsidP="00017CD8">
      <w:pPr>
        <w:pStyle w:val="SingleTxtG"/>
      </w:pPr>
      <w:r w:rsidRPr="00994DC8">
        <w:tab/>
        <w:t xml:space="preserve">The following tables do not include States parties that were requested to submit reports by a specific deadline, failing which the Committee would proceed to examine the enjoyment of economic, social and cultural rights in their territories in the absence of a report. </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000080" w:fill="FFFFFF"/>
        <w:tblLook w:val="01E0" w:firstRow="1" w:lastRow="1" w:firstColumn="1" w:lastColumn="1" w:noHBand="0" w:noVBand="0"/>
      </w:tblPr>
      <w:tblGrid>
        <w:gridCol w:w="2760"/>
        <w:gridCol w:w="1920"/>
        <w:gridCol w:w="1320"/>
        <w:gridCol w:w="1513"/>
        <w:gridCol w:w="1843"/>
      </w:tblGrid>
      <w:tr w:rsidR="00A0367D" w:rsidRPr="00994DC8" w:rsidTr="00017CD8">
        <w:trPr>
          <w:trHeight w:val="516"/>
          <w:tblHeader/>
        </w:trPr>
        <w:tc>
          <w:tcPr>
            <w:tcW w:w="2760" w:type="dxa"/>
            <w:shd w:val="clear" w:color="000080" w:fill="FFFFFF"/>
          </w:tcPr>
          <w:p w:rsidR="00A0367D" w:rsidRPr="00994DC8" w:rsidRDefault="00A0367D" w:rsidP="00A0367D">
            <w:pPr>
              <w:rPr>
                <w:b/>
                <w:bCs/>
                <w:iCs/>
              </w:rPr>
            </w:pPr>
            <w:r w:rsidRPr="00994DC8">
              <w:rPr>
                <w:b/>
                <w:bCs/>
                <w:iCs/>
              </w:rPr>
              <w:br w:type="page"/>
              <w:t>Initial reports</w:t>
            </w:r>
          </w:p>
        </w:tc>
        <w:tc>
          <w:tcPr>
            <w:tcW w:w="1920" w:type="dxa"/>
            <w:shd w:val="clear" w:color="000080" w:fill="FFFFFF"/>
          </w:tcPr>
          <w:p w:rsidR="00A0367D" w:rsidRPr="00994DC8" w:rsidRDefault="00A0367D" w:rsidP="00A0367D">
            <w:pPr>
              <w:rPr>
                <w:b/>
                <w:bCs/>
                <w:iCs/>
              </w:rPr>
            </w:pPr>
            <w:r w:rsidRPr="00994DC8">
              <w:rPr>
                <w:b/>
                <w:bCs/>
                <w:iCs/>
              </w:rPr>
              <w:t>Symbol</w:t>
            </w:r>
          </w:p>
        </w:tc>
        <w:tc>
          <w:tcPr>
            <w:tcW w:w="1320" w:type="dxa"/>
            <w:shd w:val="clear" w:color="000080" w:fill="FFFFFF"/>
          </w:tcPr>
          <w:p w:rsidR="00A0367D" w:rsidRPr="00994DC8" w:rsidRDefault="00A0367D" w:rsidP="00A0367D">
            <w:pPr>
              <w:rPr>
                <w:b/>
                <w:bCs/>
                <w:iCs/>
              </w:rPr>
            </w:pPr>
            <w:r w:rsidRPr="00994DC8">
              <w:rPr>
                <w:b/>
                <w:bCs/>
                <w:iCs/>
              </w:rPr>
              <w:t>Date received</w:t>
            </w:r>
          </w:p>
        </w:tc>
        <w:tc>
          <w:tcPr>
            <w:tcW w:w="1513" w:type="dxa"/>
            <w:shd w:val="clear" w:color="000080" w:fill="FFFFFF"/>
          </w:tcPr>
          <w:p w:rsidR="00A0367D" w:rsidRPr="00994DC8" w:rsidRDefault="00A0367D" w:rsidP="00A0367D">
            <w:pPr>
              <w:rPr>
                <w:b/>
                <w:bCs/>
                <w:iCs/>
              </w:rPr>
            </w:pPr>
            <w:r w:rsidRPr="00994DC8">
              <w:rPr>
                <w:b/>
                <w:bCs/>
                <w:iCs/>
              </w:rPr>
              <w:t>Date due</w:t>
            </w:r>
          </w:p>
        </w:tc>
        <w:tc>
          <w:tcPr>
            <w:tcW w:w="1843" w:type="dxa"/>
            <w:shd w:val="clear" w:color="000080" w:fill="FFFFFF"/>
          </w:tcPr>
          <w:p w:rsidR="00A0367D" w:rsidRPr="00994DC8" w:rsidRDefault="00A0367D" w:rsidP="00A0367D">
            <w:pPr>
              <w:rPr>
                <w:b/>
                <w:bCs/>
                <w:iCs/>
              </w:rPr>
            </w:pPr>
            <w:r w:rsidRPr="00994DC8">
              <w:rPr>
                <w:b/>
                <w:bCs/>
                <w:iCs/>
              </w:rPr>
              <w:t>Scheduled for consideration at</w:t>
            </w:r>
          </w:p>
        </w:tc>
      </w:tr>
      <w:tr w:rsidR="00A0367D" w:rsidRPr="00994DC8" w:rsidTr="00A0367D">
        <w:trPr>
          <w:trHeight w:val="516"/>
        </w:trPr>
        <w:tc>
          <w:tcPr>
            <w:tcW w:w="2760" w:type="dxa"/>
            <w:tcBorders>
              <w:top w:val="nil"/>
              <w:bottom w:val="nil"/>
            </w:tcBorders>
            <w:shd w:val="clear" w:color="000080" w:fill="FFFFFF"/>
          </w:tcPr>
          <w:p w:rsidR="00A0367D" w:rsidRPr="00994DC8" w:rsidRDefault="00A0367D" w:rsidP="00A0367D">
            <w:r w:rsidRPr="00994DC8">
              <w:t xml:space="preserve">1. </w:t>
            </w:r>
            <w:smartTag w:uri="urn:schemas-microsoft-com:office:smarttags" w:element="place">
              <w:smartTag w:uri="urn:schemas-microsoft-com:office:smarttags" w:element="country-region">
                <w:r w:rsidRPr="00994DC8">
                  <w:t>Djibouti</w:t>
                </w:r>
              </w:smartTag>
            </w:smartTag>
            <w:r w:rsidRPr="00994DC8">
              <w:t xml:space="preserve"> (Initial</w:t>
            </w:r>
            <w:r w:rsidR="001F5AF5" w:rsidRPr="00994DC8">
              <w:t xml:space="preserve"> </w:t>
            </w:r>
            <w:r w:rsidR="009A2CA0" w:rsidRPr="00994DC8">
              <w:t>and</w:t>
            </w:r>
            <w:r w:rsidR="001F5AF5" w:rsidRPr="00994DC8">
              <w:t xml:space="preserve"> </w:t>
            </w:r>
            <w:r w:rsidRPr="00994DC8">
              <w:t>second reports)</w:t>
            </w:r>
          </w:p>
        </w:tc>
        <w:tc>
          <w:tcPr>
            <w:tcW w:w="1920" w:type="dxa"/>
            <w:tcBorders>
              <w:top w:val="nil"/>
              <w:bottom w:val="nil"/>
            </w:tcBorders>
            <w:shd w:val="clear" w:color="000080" w:fill="FFFFFF"/>
          </w:tcPr>
          <w:p w:rsidR="00A0367D" w:rsidRPr="00994DC8" w:rsidRDefault="00A0367D" w:rsidP="00A0367D">
            <w:r w:rsidRPr="00994DC8">
              <w:t>E/C.12/DJI/1-2</w:t>
            </w:r>
          </w:p>
        </w:tc>
        <w:tc>
          <w:tcPr>
            <w:tcW w:w="1320" w:type="dxa"/>
            <w:tcBorders>
              <w:top w:val="nil"/>
              <w:bottom w:val="nil"/>
            </w:tcBorders>
            <w:shd w:val="clear" w:color="000080" w:fill="FFFFFF"/>
          </w:tcPr>
          <w:p w:rsidR="00A0367D" w:rsidRPr="00994DC8" w:rsidRDefault="00A0367D" w:rsidP="00A0367D">
            <w:r w:rsidRPr="00994DC8">
              <w:t>21 July 2010</w:t>
            </w:r>
          </w:p>
        </w:tc>
        <w:tc>
          <w:tcPr>
            <w:tcW w:w="1513" w:type="dxa"/>
            <w:tcBorders>
              <w:top w:val="nil"/>
              <w:bottom w:val="nil"/>
            </w:tcBorders>
            <w:shd w:val="clear" w:color="000080" w:fill="FFFFFF"/>
          </w:tcPr>
          <w:p w:rsidR="00A0367D" w:rsidRPr="00994DC8" w:rsidRDefault="00A0367D" w:rsidP="00A0367D">
            <w:r w:rsidRPr="00994DC8">
              <w:t>30 June 2009</w:t>
            </w:r>
          </w:p>
          <w:p w:rsidR="00A0367D" w:rsidRPr="00994DC8" w:rsidRDefault="00A0367D" w:rsidP="00A0367D"/>
        </w:tc>
        <w:tc>
          <w:tcPr>
            <w:tcW w:w="1843" w:type="dxa"/>
            <w:tcBorders>
              <w:top w:val="nil"/>
              <w:bottom w:val="nil"/>
            </w:tcBorders>
            <w:shd w:val="clear" w:color="000080" w:fill="FFFFFF"/>
          </w:tcPr>
          <w:p w:rsidR="00A0367D" w:rsidRPr="00994DC8" w:rsidRDefault="00A0367D" w:rsidP="00A0367D"/>
        </w:tc>
      </w:tr>
      <w:tr w:rsidR="00A0367D" w:rsidRPr="00994DC8" w:rsidTr="00A0367D">
        <w:trPr>
          <w:trHeight w:val="516"/>
        </w:trPr>
        <w:tc>
          <w:tcPr>
            <w:tcW w:w="2760" w:type="dxa"/>
            <w:tcBorders>
              <w:top w:val="nil"/>
              <w:bottom w:val="nil"/>
            </w:tcBorders>
            <w:shd w:val="clear" w:color="000080" w:fill="FFFFFF"/>
          </w:tcPr>
          <w:p w:rsidR="00A0367D" w:rsidRPr="00994DC8" w:rsidRDefault="00A0367D" w:rsidP="00A0367D">
            <w:r w:rsidRPr="00994DC8">
              <w:t xml:space="preserve">2. </w:t>
            </w:r>
            <w:smartTag w:uri="urn:schemas-microsoft-com:office:smarttags" w:element="country-region">
              <w:smartTag w:uri="urn:schemas-microsoft-com:office:smarttags" w:element="place">
                <w:r w:rsidRPr="00994DC8">
                  <w:t>Ethiopia</w:t>
                </w:r>
              </w:smartTag>
            </w:smartTag>
            <w:r w:rsidRPr="00994DC8">
              <w:t xml:space="preserve"> (initial to third periodic reports)</w:t>
            </w:r>
          </w:p>
        </w:tc>
        <w:tc>
          <w:tcPr>
            <w:tcW w:w="1920" w:type="dxa"/>
            <w:tcBorders>
              <w:top w:val="nil"/>
              <w:bottom w:val="nil"/>
            </w:tcBorders>
            <w:shd w:val="clear" w:color="000080" w:fill="FFFFFF"/>
          </w:tcPr>
          <w:p w:rsidR="00A0367D" w:rsidRPr="00994DC8" w:rsidRDefault="00A0367D" w:rsidP="00A0367D">
            <w:r w:rsidRPr="00994DC8">
              <w:t>E/C.12/ETH/1-3</w:t>
            </w:r>
          </w:p>
          <w:p w:rsidR="00A0367D" w:rsidRPr="00994DC8" w:rsidRDefault="00A0367D" w:rsidP="00A0367D"/>
        </w:tc>
        <w:tc>
          <w:tcPr>
            <w:tcW w:w="1320" w:type="dxa"/>
            <w:tcBorders>
              <w:top w:val="nil"/>
              <w:bottom w:val="nil"/>
            </w:tcBorders>
            <w:shd w:val="clear" w:color="000080" w:fill="FFFFFF"/>
          </w:tcPr>
          <w:p w:rsidR="00A0367D" w:rsidRPr="00994DC8" w:rsidRDefault="00A0367D" w:rsidP="00A0367D">
            <w:r w:rsidRPr="00994DC8">
              <w:t>28 July 2009</w:t>
            </w:r>
          </w:p>
        </w:tc>
        <w:tc>
          <w:tcPr>
            <w:tcW w:w="1513" w:type="dxa"/>
            <w:tcBorders>
              <w:top w:val="nil"/>
              <w:bottom w:val="nil"/>
            </w:tcBorders>
            <w:shd w:val="clear" w:color="000080" w:fill="FFFFFF"/>
          </w:tcPr>
          <w:p w:rsidR="00A0367D" w:rsidRPr="00994DC8" w:rsidRDefault="00A0367D" w:rsidP="00A0367D">
            <w:r w:rsidRPr="00994DC8">
              <w:t>30 June 1995</w:t>
            </w:r>
          </w:p>
          <w:p w:rsidR="00A0367D" w:rsidRPr="00994DC8" w:rsidRDefault="00A0367D" w:rsidP="00A0367D">
            <w:r w:rsidRPr="00994DC8">
              <w:t>30 June 2000</w:t>
            </w:r>
          </w:p>
          <w:p w:rsidR="00A0367D" w:rsidRPr="00994DC8" w:rsidRDefault="00A0367D" w:rsidP="00A0367D">
            <w:r w:rsidRPr="00994DC8">
              <w:t>30 June 2005</w:t>
            </w:r>
          </w:p>
          <w:p w:rsidR="00A0367D" w:rsidRPr="00994DC8" w:rsidRDefault="00A0367D" w:rsidP="00A0367D">
            <w:r w:rsidRPr="00994DC8">
              <w:t>30 June 2010</w:t>
            </w:r>
          </w:p>
          <w:p w:rsidR="00A0367D" w:rsidRPr="00994DC8" w:rsidRDefault="00A0367D" w:rsidP="00A0367D"/>
        </w:tc>
        <w:tc>
          <w:tcPr>
            <w:tcW w:w="1843" w:type="dxa"/>
            <w:tcBorders>
              <w:top w:val="nil"/>
              <w:bottom w:val="nil"/>
            </w:tcBorders>
            <w:shd w:val="clear" w:color="000080" w:fill="FFFFFF"/>
          </w:tcPr>
          <w:p w:rsidR="00A0367D" w:rsidRPr="00994DC8" w:rsidRDefault="00A0367D" w:rsidP="00A0367D"/>
        </w:tc>
      </w:tr>
      <w:tr w:rsidR="00A0367D" w:rsidRPr="00994DC8" w:rsidTr="00017CD8">
        <w:trPr>
          <w:trHeight w:val="516"/>
        </w:trPr>
        <w:tc>
          <w:tcPr>
            <w:tcW w:w="2760" w:type="dxa"/>
            <w:tcBorders>
              <w:top w:val="nil"/>
              <w:bottom w:val="nil"/>
            </w:tcBorders>
            <w:shd w:val="clear" w:color="000080" w:fill="FFFFFF"/>
          </w:tcPr>
          <w:p w:rsidR="00A0367D" w:rsidRPr="00994DC8" w:rsidRDefault="00A0367D" w:rsidP="00A0367D">
            <w:r w:rsidRPr="00994DC8">
              <w:t xml:space="preserve">3. </w:t>
            </w:r>
            <w:smartTag w:uri="urn:schemas-microsoft-com:office:smarttags" w:element="country-region">
              <w:smartTag w:uri="urn:schemas-microsoft-com:office:smarttags" w:element="place">
                <w:r w:rsidRPr="00994DC8">
                  <w:t>Mauritania</w:t>
                </w:r>
              </w:smartTag>
            </w:smartTag>
            <w:r w:rsidRPr="00994DC8">
              <w:t xml:space="preserve"> </w:t>
            </w:r>
          </w:p>
        </w:tc>
        <w:tc>
          <w:tcPr>
            <w:tcW w:w="1920" w:type="dxa"/>
            <w:tcBorders>
              <w:top w:val="nil"/>
              <w:bottom w:val="nil"/>
            </w:tcBorders>
            <w:shd w:val="clear" w:color="000080" w:fill="FFFFFF"/>
          </w:tcPr>
          <w:p w:rsidR="00A0367D" w:rsidRPr="00994DC8" w:rsidRDefault="00A0367D" w:rsidP="00A0367D">
            <w:r w:rsidRPr="00994DC8">
              <w:t>E/C.12/MRT/1</w:t>
            </w:r>
          </w:p>
        </w:tc>
        <w:tc>
          <w:tcPr>
            <w:tcW w:w="1320" w:type="dxa"/>
            <w:tcBorders>
              <w:top w:val="nil"/>
              <w:bottom w:val="nil"/>
            </w:tcBorders>
            <w:shd w:val="clear" w:color="000080" w:fill="FFFFFF"/>
          </w:tcPr>
          <w:p w:rsidR="00A0367D" w:rsidRPr="00994DC8" w:rsidRDefault="00A0367D" w:rsidP="00A0367D">
            <w:r w:rsidRPr="00994DC8">
              <w:t>20 Aug. 2009</w:t>
            </w:r>
          </w:p>
        </w:tc>
        <w:tc>
          <w:tcPr>
            <w:tcW w:w="1513" w:type="dxa"/>
            <w:tcBorders>
              <w:top w:val="nil"/>
              <w:bottom w:val="nil"/>
            </w:tcBorders>
            <w:shd w:val="clear" w:color="000080" w:fill="FFFFFF"/>
          </w:tcPr>
          <w:p w:rsidR="00A0367D" w:rsidRPr="00994DC8" w:rsidRDefault="00A0367D" w:rsidP="00A0367D">
            <w:r w:rsidRPr="00994DC8">
              <w:t>30 June 2007</w:t>
            </w:r>
          </w:p>
          <w:p w:rsidR="00A0367D" w:rsidRPr="00994DC8" w:rsidRDefault="00A0367D" w:rsidP="00A0367D"/>
        </w:tc>
        <w:tc>
          <w:tcPr>
            <w:tcW w:w="1843" w:type="dxa"/>
            <w:tcBorders>
              <w:top w:val="nil"/>
              <w:bottom w:val="nil"/>
            </w:tcBorders>
            <w:shd w:val="clear" w:color="000080" w:fill="FFFFFF"/>
          </w:tcPr>
          <w:p w:rsidR="00A0367D" w:rsidRPr="00994DC8" w:rsidRDefault="00A0367D" w:rsidP="00A0367D"/>
        </w:tc>
      </w:tr>
      <w:tr w:rsidR="00A0367D" w:rsidRPr="00994DC8" w:rsidTr="00017CD8">
        <w:trPr>
          <w:trHeight w:val="516"/>
        </w:trPr>
        <w:tc>
          <w:tcPr>
            <w:tcW w:w="2760" w:type="dxa"/>
            <w:tcBorders>
              <w:top w:val="nil"/>
              <w:bottom w:val="single" w:sz="4" w:space="0" w:color="auto"/>
            </w:tcBorders>
            <w:shd w:val="clear" w:color="000080" w:fill="FFFFFF"/>
          </w:tcPr>
          <w:p w:rsidR="00A0367D" w:rsidRPr="00994DC8" w:rsidRDefault="00A0367D" w:rsidP="00A0367D">
            <w:r w:rsidRPr="00994DC8">
              <w:t xml:space="preserve">4. </w:t>
            </w:r>
            <w:smartTag w:uri="urn:schemas-microsoft-com:office:smarttags" w:element="country-region">
              <w:smartTag w:uri="urn:schemas-microsoft-com:office:smarttags" w:element="place">
                <w:r w:rsidRPr="00994DC8">
                  <w:t>Peru</w:t>
                </w:r>
              </w:smartTag>
            </w:smartTag>
            <w:r w:rsidRPr="00994DC8">
              <w:t xml:space="preserve"> (initial to third periodic reports)</w:t>
            </w:r>
          </w:p>
        </w:tc>
        <w:tc>
          <w:tcPr>
            <w:tcW w:w="1920" w:type="dxa"/>
            <w:tcBorders>
              <w:top w:val="nil"/>
              <w:bottom w:val="single" w:sz="4" w:space="0" w:color="auto"/>
            </w:tcBorders>
            <w:shd w:val="clear" w:color="000080" w:fill="FFFFFF"/>
          </w:tcPr>
          <w:p w:rsidR="00A0367D" w:rsidRPr="00994DC8" w:rsidRDefault="00A0367D" w:rsidP="00A0367D">
            <w:r w:rsidRPr="00994DC8">
              <w:t>E/C.12/PER/1-3</w:t>
            </w:r>
          </w:p>
        </w:tc>
        <w:tc>
          <w:tcPr>
            <w:tcW w:w="1320" w:type="dxa"/>
            <w:tcBorders>
              <w:top w:val="nil"/>
              <w:bottom w:val="single" w:sz="4" w:space="0" w:color="auto"/>
            </w:tcBorders>
            <w:shd w:val="clear" w:color="000080" w:fill="FFFFFF"/>
          </w:tcPr>
          <w:p w:rsidR="00A0367D" w:rsidRPr="00994DC8" w:rsidRDefault="00A0367D" w:rsidP="00A0367D">
            <w:r w:rsidRPr="00994DC8">
              <w:t>26 May 2009</w:t>
            </w:r>
          </w:p>
        </w:tc>
        <w:tc>
          <w:tcPr>
            <w:tcW w:w="1513" w:type="dxa"/>
            <w:tcBorders>
              <w:top w:val="nil"/>
              <w:bottom w:val="single" w:sz="4" w:space="0" w:color="auto"/>
            </w:tcBorders>
            <w:shd w:val="clear" w:color="000080" w:fill="FFFFFF"/>
          </w:tcPr>
          <w:p w:rsidR="00A0367D" w:rsidRPr="00994DC8" w:rsidRDefault="00A0367D" w:rsidP="00A0367D">
            <w:r w:rsidRPr="00994DC8">
              <w:t>30 June 1995</w:t>
            </w:r>
          </w:p>
          <w:p w:rsidR="00A0367D" w:rsidRPr="00994DC8" w:rsidRDefault="00A0367D" w:rsidP="00A0367D">
            <w:r w:rsidRPr="00994DC8">
              <w:t xml:space="preserve">30 June 2000 </w:t>
            </w:r>
          </w:p>
          <w:p w:rsidR="00A0367D" w:rsidRPr="00994DC8" w:rsidRDefault="00A0367D" w:rsidP="00A0367D">
            <w:r w:rsidRPr="00994DC8">
              <w:t>30 June 2005</w:t>
            </w:r>
          </w:p>
          <w:p w:rsidR="00A0367D" w:rsidRPr="00994DC8" w:rsidRDefault="00A0367D" w:rsidP="00A0367D"/>
        </w:tc>
        <w:tc>
          <w:tcPr>
            <w:tcW w:w="1843" w:type="dxa"/>
            <w:tcBorders>
              <w:top w:val="nil"/>
              <w:bottom w:val="single" w:sz="4" w:space="0" w:color="auto"/>
            </w:tcBorders>
            <w:shd w:val="clear" w:color="000080" w:fill="FFFFFF"/>
          </w:tcPr>
          <w:p w:rsidR="00A0367D" w:rsidRPr="00994DC8" w:rsidRDefault="00A0367D" w:rsidP="00A0367D"/>
        </w:tc>
      </w:tr>
      <w:tr w:rsidR="00A0367D" w:rsidRPr="00994DC8" w:rsidTr="00A0367D">
        <w:trPr>
          <w:trHeight w:val="516"/>
        </w:trPr>
        <w:tc>
          <w:tcPr>
            <w:tcW w:w="2760" w:type="dxa"/>
            <w:tcBorders>
              <w:top w:val="nil"/>
              <w:bottom w:val="nil"/>
            </w:tcBorders>
            <w:shd w:val="clear" w:color="000080" w:fill="FFFFFF"/>
          </w:tcPr>
          <w:p w:rsidR="00A0367D" w:rsidRPr="00994DC8" w:rsidRDefault="00F90E39" w:rsidP="00A0367D">
            <w:r w:rsidRPr="00994DC8">
              <w:t>5</w:t>
            </w:r>
            <w:r w:rsidR="00A0367D" w:rsidRPr="00994DC8">
              <w:t xml:space="preserve">. </w:t>
            </w:r>
            <w:smartTag w:uri="urn:schemas-microsoft-com:office:smarttags" w:element="place">
              <w:smartTag w:uri="urn:schemas-microsoft-com:office:smarttags" w:element="country-region">
                <w:r w:rsidR="00A0367D" w:rsidRPr="00994DC8">
                  <w:t>Togo</w:t>
                </w:r>
              </w:smartTag>
            </w:smartTag>
          </w:p>
        </w:tc>
        <w:tc>
          <w:tcPr>
            <w:tcW w:w="1920" w:type="dxa"/>
            <w:tcBorders>
              <w:top w:val="nil"/>
              <w:bottom w:val="nil"/>
            </w:tcBorders>
            <w:shd w:val="clear" w:color="000080" w:fill="FFFFFF"/>
          </w:tcPr>
          <w:p w:rsidR="00A0367D" w:rsidRPr="00994DC8" w:rsidRDefault="00A0367D" w:rsidP="00A0367D">
            <w:r w:rsidRPr="00994DC8">
              <w:t>E/C.12/TGO/1</w:t>
            </w:r>
          </w:p>
        </w:tc>
        <w:tc>
          <w:tcPr>
            <w:tcW w:w="1320" w:type="dxa"/>
            <w:tcBorders>
              <w:top w:val="nil"/>
              <w:bottom w:val="nil"/>
            </w:tcBorders>
            <w:shd w:val="clear" w:color="000080" w:fill="FFFFFF"/>
          </w:tcPr>
          <w:p w:rsidR="00A0367D" w:rsidRPr="00994DC8" w:rsidRDefault="00A0367D" w:rsidP="00A0367D">
            <w:r w:rsidRPr="00994DC8">
              <w:t>26 Jan. 2010</w:t>
            </w:r>
          </w:p>
        </w:tc>
        <w:tc>
          <w:tcPr>
            <w:tcW w:w="1513" w:type="dxa"/>
            <w:tcBorders>
              <w:top w:val="nil"/>
              <w:bottom w:val="nil"/>
            </w:tcBorders>
            <w:shd w:val="clear" w:color="000080" w:fill="FFFFFF"/>
          </w:tcPr>
          <w:p w:rsidR="00A0367D" w:rsidRPr="00994DC8" w:rsidRDefault="00A0367D" w:rsidP="00A0367D">
            <w:r w:rsidRPr="00994DC8">
              <w:t>30 June 1990</w:t>
            </w:r>
          </w:p>
          <w:p w:rsidR="00A0367D" w:rsidRPr="00994DC8" w:rsidRDefault="00A0367D" w:rsidP="00A0367D">
            <w:r w:rsidRPr="00994DC8">
              <w:t>30 June</w:t>
            </w:r>
            <w:r w:rsidR="001D0EDC" w:rsidRPr="00994DC8">
              <w:t xml:space="preserve"> </w:t>
            </w:r>
            <w:r w:rsidRPr="00994DC8">
              <w:t>1995</w:t>
            </w:r>
          </w:p>
          <w:p w:rsidR="00A0367D" w:rsidRPr="00994DC8" w:rsidRDefault="00A0367D" w:rsidP="00A0367D">
            <w:r w:rsidRPr="00994DC8">
              <w:t>30 June 2000</w:t>
            </w:r>
          </w:p>
          <w:p w:rsidR="00A0367D" w:rsidRPr="00994DC8" w:rsidRDefault="00A0367D" w:rsidP="00A0367D">
            <w:r w:rsidRPr="00994DC8">
              <w:t>30 June 2005</w:t>
            </w:r>
          </w:p>
          <w:p w:rsidR="00A0367D" w:rsidRPr="00994DC8" w:rsidRDefault="00A0367D" w:rsidP="00A0367D"/>
        </w:tc>
        <w:tc>
          <w:tcPr>
            <w:tcW w:w="1843" w:type="dxa"/>
            <w:tcBorders>
              <w:top w:val="nil"/>
              <w:bottom w:val="nil"/>
            </w:tcBorders>
            <w:shd w:val="clear" w:color="000080" w:fill="FFFFFF"/>
          </w:tcPr>
          <w:p w:rsidR="00A0367D" w:rsidRPr="00994DC8" w:rsidRDefault="00A0367D" w:rsidP="00A0367D"/>
        </w:tc>
      </w:tr>
      <w:tr w:rsidR="00A0367D" w:rsidRPr="00994DC8" w:rsidTr="00A0367D">
        <w:trPr>
          <w:trHeight w:val="516"/>
        </w:trPr>
        <w:tc>
          <w:tcPr>
            <w:tcW w:w="2760" w:type="dxa"/>
            <w:tcBorders>
              <w:top w:val="nil"/>
              <w:bottom w:val="nil"/>
            </w:tcBorders>
            <w:shd w:val="clear" w:color="000080" w:fill="FFFFFF"/>
          </w:tcPr>
          <w:p w:rsidR="00A0367D" w:rsidRPr="00994DC8" w:rsidRDefault="00F90E39" w:rsidP="00A0367D">
            <w:r w:rsidRPr="00994DC8">
              <w:t>6</w:t>
            </w:r>
            <w:r w:rsidR="00A0367D" w:rsidRPr="00994DC8">
              <w:t xml:space="preserve">. </w:t>
            </w:r>
            <w:smartTag w:uri="urn:schemas-microsoft-com:office:smarttags" w:element="place">
              <w:smartTag w:uri="urn:schemas-microsoft-com:office:smarttags" w:element="country-region">
                <w:r w:rsidR="00A0367D" w:rsidRPr="00994DC8">
                  <w:t>Turkey</w:t>
                </w:r>
              </w:smartTag>
            </w:smartTag>
          </w:p>
        </w:tc>
        <w:tc>
          <w:tcPr>
            <w:tcW w:w="1920" w:type="dxa"/>
            <w:tcBorders>
              <w:top w:val="nil"/>
              <w:bottom w:val="nil"/>
            </w:tcBorders>
            <w:shd w:val="clear" w:color="000080" w:fill="FFFFFF"/>
          </w:tcPr>
          <w:p w:rsidR="00A0367D" w:rsidRPr="00994DC8" w:rsidRDefault="00A0367D" w:rsidP="00A0367D">
            <w:r w:rsidRPr="00994DC8">
              <w:t>E/C.12/TUR/1</w:t>
            </w:r>
          </w:p>
        </w:tc>
        <w:tc>
          <w:tcPr>
            <w:tcW w:w="1320" w:type="dxa"/>
            <w:tcBorders>
              <w:top w:val="nil"/>
              <w:bottom w:val="nil"/>
            </w:tcBorders>
            <w:shd w:val="clear" w:color="000080" w:fill="FFFFFF"/>
          </w:tcPr>
          <w:p w:rsidR="00A0367D" w:rsidRPr="00994DC8" w:rsidRDefault="00A0367D" w:rsidP="00A0367D">
            <w:r w:rsidRPr="00994DC8">
              <w:t>25 June 2008</w:t>
            </w:r>
          </w:p>
        </w:tc>
        <w:tc>
          <w:tcPr>
            <w:tcW w:w="1513" w:type="dxa"/>
            <w:tcBorders>
              <w:top w:val="nil"/>
              <w:bottom w:val="nil"/>
            </w:tcBorders>
            <w:shd w:val="clear" w:color="000080" w:fill="FFFFFF"/>
          </w:tcPr>
          <w:p w:rsidR="00A0367D" w:rsidRPr="00994DC8" w:rsidRDefault="00A0367D" w:rsidP="00A0367D">
            <w:pPr>
              <w:rPr>
                <w:b/>
                <w:bCs/>
              </w:rPr>
            </w:pPr>
            <w:r w:rsidRPr="00994DC8">
              <w:t>30 June 2005</w:t>
            </w:r>
            <w:r w:rsidRPr="00994DC8">
              <w:br/>
              <w:t>30 June 2010</w:t>
            </w:r>
            <w:r w:rsidRPr="00994DC8">
              <w:br/>
            </w:r>
          </w:p>
        </w:tc>
        <w:tc>
          <w:tcPr>
            <w:tcW w:w="1843" w:type="dxa"/>
            <w:tcBorders>
              <w:top w:val="nil"/>
              <w:bottom w:val="nil"/>
            </w:tcBorders>
            <w:shd w:val="clear" w:color="000080" w:fill="FFFFFF"/>
          </w:tcPr>
          <w:p w:rsidR="00A0367D" w:rsidRPr="00994DC8" w:rsidRDefault="00A0367D" w:rsidP="00A0367D">
            <w:r w:rsidRPr="00994DC8">
              <w:t>46th session,</w:t>
            </w:r>
          </w:p>
          <w:p w:rsidR="00A0367D" w:rsidRPr="00994DC8" w:rsidRDefault="00A0367D" w:rsidP="00A0367D">
            <w:r w:rsidRPr="00994DC8">
              <w:t>May 2011</w:t>
            </w:r>
          </w:p>
        </w:tc>
      </w:tr>
      <w:tr w:rsidR="00A0367D" w:rsidRPr="00994DC8" w:rsidTr="002C07B7">
        <w:trPr>
          <w:trHeight w:val="516"/>
        </w:trPr>
        <w:tc>
          <w:tcPr>
            <w:tcW w:w="2760" w:type="dxa"/>
            <w:tcBorders>
              <w:top w:val="nil"/>
              <w:bottom w:val="nil"/>
            </w:tcBorders>
            <w:shd w:val="clear" w:color="000080" w:fill="FFFFFF"/>
          </w:tcPr>
          <w:p w:rsidR="00A0367D" w:rsidRPr="00994DC8" w:rsidRDefault="00F90E39" w:rsidP="00A0367D">
            <w:r w:rsidRPr="00994DC8">
              <w:t>7</w:t>
            </w:r>
            <w:r w:rsidR="00A0367D" w:rsidRPr="00994DC8">
              <w:t xml:space="preserve">. </w:t>
            </w:r>
            <w:smartTag w:uri="urn:schemas-microsoft-com:office:smarttags" w:element="place">
              <w:smartTag w:uri="urn:schemas-microsoft-com:office:smarttags" w:element="country-region">
                <w:r w:rsidR="00A0367D" w:rsidRPr="00994DC8">
                  <w:t>Turkmenistan</w:t>
                </w:r>
              </w:smartTag>
            </w:smartTag>
          </w:p>
        </w:tc>
        <w:tc>
          <w:tcPr>
            <w:tcW w:w="1920" w:type="dxa"/>
            <w:tcBorders>
              <w:top w:val="nil"/>
              <w:bottom w:val="nil"/>
            </w:tcBorders>
            <w:shd w:val="clear" w:color="000080" w:fill="FFFFFF"/>
          </w:tcPr>
          <w:p w:rsidR="00A0367D" w:rsidRPr="00994DC8" w:rsidRDefault="00A0367D" w:rsidP="00A0367D">
            <w:r w:rsidRPr="00994DC8">
              <w:t>E/C.12/TKM/1</w:t>
            </w:r>
          </w:p>
        </w:tc>
        <w:tc>
          <w:tcPr>
            <w:tcW w:w="1320" w:type="dxa"/>
            <w:tcBorders>
              <w:top w:val="nil"/>
              <w:bottom w:val="nil"/>
            </w:tcBorders>
            <w:shd w:val="clear" w:color="000080" w:fill="FFFFFF"/>
          </w:tcPr>
          <w:p w:rsidR="00A0367D" w:rsidRPr="00994DC8" w:rsidRDefault="00A0367D" w:rsidP="00A0367D">
            <w:r w:rsidRPr="00994DC8">
              <w:t>3 Mar 2009</w:t>
            </w:r>
          </w:p>
        </w:tc>
        <w:tc>
          <w:tcPr>
            <w:tcW w:w="1513" w:type="dxa"/>
            <w:tcBorders>
              <w:top w:val="nil"/>
              <w:bottom w:val="nil"/>
            </w:tcBorders>
            <w:shd w:val="clear" w:color="000080" w:fill="FFFFFF"/>
          </w:tcPr>
          <w:p w:rsidR="00A0367D" w:rsidRPr="00994DC8" w:rsidRDefault="00A0367D" w:rsidP="00A0367D">
            <w:pPr>
              <w:rPr>
                <w:b/>
                <w:bCs/>
              </w:rPr>
            </w:pPr>
            <w:r w:rsidRPr="00994DC8">
              <w:t>30 June 2005</w:t>
            </w:r>
            <w:r w:rsidRPr="00994DC8">
              <w:br/>
              <w:t>30 June 2010</w:t>
            </w:r>
            <w:r w:rsidRPr="00994DC8">
              <w:br/>
            </w:r>
          </w:p>
        </w:tc>
        <w:tc>
          <w:tcPr>
            <w:tcW w:w="1843" w:type="dxa"/>
            <w:tcBorders>
              <w:top w:val="nil"/>
              <w:bottom w:val="nil"/>
            </w:tcBorders>
            <w:shd w:val="clear" w:color="000080" w:fill="FFFFFF"/>
          </w:tcPr>
          <w:p w:rsidR="00A0367D" w:rsidRPr="00994DC8" w:rsidRDefault="00A0367D" w:rsidP="00A0367D">
            <w:r w:rsidRPr="00994DC8">
              <w:t>47th session November 2011</w:t>
            </w:r>
          </w:p>
        </w:tc>
      </w:tr>
      <w:tr w:rsidR="002C07B7" w:rsidRPr="00994DC8" w:rsidTr="00A0367D">
        <w:trPr>
          <w:trHeight w:val="516"/>
        </w:trPr>
        <w:tc>
          <w:tcPr>
            <w:tcW w:w="2760" w:type="dxa"/>
            <w:tcBorders>
              <w:top w:val="nil"/>
            </w:tcBorders>
            <w:shd w:val="clear" w:color="000080" w:fill="FFFFFF"/>
          </w:tcPr>
          <w:p w:rsidR="002C07B7" w:rsidRPr="00994DC8" w:rsidRDefault="00F90E39" w:rsidP="00A0367D">
            <w:r w:rsidRPr="00994DC8">
              <w:t>8</w:t>
            </w:r>
            <w:r w:rsidR="002C07B7" w:rsidRPr="00994DC8">
              <w:t xml:space="preserve">. United Republic of </w:t>
            </w:r>
            <w:smartTag w:uri="urn:schemas-microsoft-com:office:smarttags" w:element="place">
              <w:smartTag w:uri="urn:schemas-microsoft-com:office:smarttags" w:element="country-region">
                <w:r w:rsidR="002C07B7" w:rsidRPr="00994DC8">
                  <w:t>Tanzania</w:t>
                </w:r>
              </w:smartTag>
            </w:smartTag>
            <w:r w:rsidR="002C07B7" w:rsidRPr="00994DC8">
              <w:t xml:space="preserve"> (initial to third report) </w:t>
            </w:r>
          </w:p>
        </w:tc>
        <w:tc>
          <w:tcPr>
            <w:tcW w:w="1920" w:type="dxa"/>
            <w:tcBorders>
              <w:top w:val="nil"/>
            </w:tcBorders>
            <w:shd w:val="clear" w:color="000080" w:fill="FFFFFF"/>
          </w:tcPr>
          <w:p w:rsidR="002C07B7" w:rsidRPr="00994DC8" w:rsidRDefault="002C07B7" w:rsidP="00A0367D">
            <w:r w:rsidRPr="00994DC8">
              <w:t>E/C.12/TZA/1-3</w:t>
            </w:r>
          </w:p>
        </w:tc>
        <w:tc>
          <w:tcPr>
            <w:tcW w:w="1320" w:type="dxa"/>
            <w:tcBorders>
              <w:top w:val="nil"/>
            </w:tcBorders>
            <w:shd w:val="clear" w:color="000080" w:fill="FFFFFF"/>
          </w:tcPr>
          <w:p w:rsidR="002C07B7" w:rsidRPr="00994DC8" w:rsidRDefault="002C07B7" w:rsidP="00A0367D">
            <w:r w:rsidRPr="00994DC8">
              <w:t>25 Aug. 2009</w:t>
            </w:r>
          </w:p>
        </w:tc>
        <w:tc>
          <w:tcPr>
            <w:tcW w:w="1513" w:type="dxa"/>
            <w:tcBorders>
              <w:top w:val="nil"/>
            </w:tcBorders>
            <w:shd w:val="clear" w:color="000080" w:fill="FFFFFF"/>
          </w:tcPr>
          <w:p w:rsidR="002C07B7" w:rsidRPr="00994DC8" w:rsidRDefault="002C07B7" w:rsidP="00240873">
            <w:r w:rsidRPr="00994DC8">
              <w:t>30 June 1990</w:t>
            </w:r>
          </w:p>
          <w:p w:rsidR="002C07B7" w:rsidRPr="00994DC8" w:rsidRDefault="002C07B7" w:rsidP="00240873">
            <w:r w:rsidRPr="00994DC8">
              <w:t>30 June 1995</w:t>
            </w:r>
          </w:p>
          <w:p w:rsidR="002C07B7" w:rsidRPr="00994DC8" w:rsidRDefault="002C07B7" w:rsidP="00240873">
            <w:r w:rsidRPr="00994DC8">
              <w:t>30 June 2000</w:t>
            </w:r>
          </w:p>
          <w:p w:rsidR="002C07B7" w:rsidRPr="00994DC8" w:rsidRDefault="002C07B7" w:rsidP="00240873">
            <w:r w:rsidRPr="00994DC8">
              <w:t>30 June 2005</w:t>
            </w:r>
          </w:p>
          <w:p w:rsidR="002C07B7" w:rsidRPr="00994DC8" w:rsidRDefault="002C07B7" w:rsidP="00A0367D"/>
        </w:tc>
        <w:tc>
          <w:tcPr>
            <w:tcW w:w="1843" w:type="dxa"/>
            <w:tcBorders>
              <w:top w:val="nil"/>
            </w:tcBorders>
            <w:shd w:val="clear" w:color="000080" w:fill="FFFFFF"/>
          </w:tcPr>
          <w:p w:rsidR="002C07B7" w:rsidRPr="00994DC8" w:rsidRDefault="002C07B7" w:rsidP="00A0367D"/>
        </w:tc>
      </w:tr>
    </w:tbl>
    <w:p w:rsidR="00017CD8" w:rsidRPr="00994DC8" w:rsidRDefault="00017CD8" w:rsidP="00A0367D"/>
    <w:p w:rsidR="00A0367D" w:rsidRPr="00994DC8" w:rsidRDefault="00017CD8" w:rsidP="00A0367D">
      <w:r w:rsidRPr="00994DC8">
        <w:br w:type="page"/>
      </w:r>
    </w:p>
    <w:tbl>
      <w:tblPr>
        <w:tblStyle w:val="TableGrid"/>
        <w:tblW w:w="9360" w:type="dxa"/>
        <w:tblInd w:w="108" w:type="dxa"/>
        <w:tblLayout w:type="fixed"/>
        <w:tblLook w:val="01E0" w:firstRow="1" w:lastRow="1" w:firstColumn="1" w:lastColumn="1" w:noHBand="0" w:noVBand="0"/>
      </w:tblPr>
      <w:tblGrid>
        <w:gridCol w:w="2767"/>
        <w:gridCol w:w="1908"/>
        <w:gridCol w:w="1331"/>
        <w:gridCol w:w="1513"/>
        <w:gridCol w:w="1841"/>
      </w:tblGrid>
      <w:tr w:rsidR="00017CD8" w:rsidRPr="00994DC8" w:rsidTr="00E50C0B">
        <w:trPr>
          <w:tblHeader/>
        </w:trPr>
        <w:tc>
          <w:tcPr>
            <w:tcW w:w="2770" w:type="dxa"/>
            <w:tcBorders>
              <w:bottom w:val="single" w:sz="2" w:space="0" w:color="auto"/>
            </w:tcBorders>
          </w:tcPr>
          <w:p w:rsidR="00017CD8" w:rsidRPr="00994DC8" w:rsidRDefault="00017CD8" w:rsidP="00AA14B3">
            <w:pPr>
              <w:keepNext/>
              <w:jc w:val="center"/>
              <w:rPr>
                <w:b/>
                <w:bCs/>
                <w:szCs w:val="24"/>
              </w:rPr>
            </w:pPr>
            <w:r w:rsidRPr="00994DC8">
              <w:rPr>
                <w:b/>
                <w:bCs/>
                <w:szCs w:val="24"/>
              </w:rPr>
              <w:t>Second periodic reports</w:t>
            </w:r>
          </w:p>
        </w:tc>
        <w:tc>
          <w:tcPr>
            <w:tcW w:w="1910" w:type="dxa"/>
            <w:tcBorders>
              <w:bottom w:val="single" w:sz="2" w:space="0" w:color="auto"/>
            </w:tcBorders>
          </w:tcPr>
          <w:p w:rsidR="00017CD8" w:rsidRPr="00994DC8" w:rsidRDefault="00017CD8" w:rsidP="00AA14B3">
            <w:pPr>
              <w:keepNext/>
              <w:jc w:val="center"/>
              <w:rPr>
                <w:b/>
                <w:bCs/>
                <w:szCs w:val="24"/>
                <w:u w:val="single"/>
              </w:rPr>
            </w:pPr>
            <w:r w:rsidRPr="00994DC8">
              <w:rPr>
                <w:b/>
                <w:bCs/>
                <w:szCs w:val="24"/>
              </w:rPr>
              <w:t>Symbol</w:t>
            </w:r>
          </w:p>
        </w:tc>
        <w:tc>
          <w:tcPr>
            <w:tcW w:w="1332" w:type="dxa"/>
            <w:tcBorders>
              <w:bottom w:val="single" w:sz="2" w:space="0" w:color="auto"/>
            </w:tcBorders>
          </w:tcPr>
          <w:p w:rsidR="00017CD8" w:rsidRPr="00994DC8" w:rsidRDefault="00017CD8" w:rsidP="00AA14B3">
            <w:pPr>
              <w:keepNext/>
              <w:jc w:val="center"/>
              <w:rPr>
                <w:b/>
                <w:bCs/>
                <w:szCs w:val="24"/>
              </w:rPr>
            </w:pPr>
            <w:r w:rsidRPr="00994DC8">
              <w:rPr>
                <w:b/>
                <w:bCs/>
                <w:szCs w:val="24"/>
              </w:rPr>
              <w:t>Date received</w:t>
            </w:r>
          </w:p>
        </w:tc>
        <w:tc>
          <w:tcPr>
            <w:tcW w:w="1514" w:type="dxa"/>
            <w:tcBorders>
              <w:bottom w:val="single" w:sz="2" w:space="0" w:color="auto"/>
            </w:tcBorders>
          </w:tcPr>
          <w:p w:rsidR="00017CD8" w:rsidRPr="00994DC8" w:rsidRDefault="00017CD8" w:rsidP="00AA14B3">
            <w:pPr>
              <w:keepNext/>
              <w:jc w:val="center"/>
              <w:rPr>
                <w:b/>
                <w:bCs/>
                <w:szCs w:val="24"/>
                <w:u w:val="single"/>
              </w:rPr>
            </w:pPr>
            <w:r w:rsidRPr="00994DC8">
              <w:rPr>
                <w:b/>
                <w:bCs/>
                <w:szCs w:val="24"/>
              </w:rPr>
              <w:t>Date due</w:t>
            </w:r>
          </w:p>
        </w:tc>
        <w:tc>
          <w:tcPr>
            <w:tcW w:w="1843" w:type="dxa"/>
            <w:tcBorders>
              <w:bottom w:val="single" w:sz="2" w:space="0" w:color="auto"/>
            </w:tcBorders>
          </w:tcPr>
          <w:p w:rsidR="00017CD8" w:rsidRPr="00994DC8" w:rsidRDefault="00017CD8" w:rsidP="00AA14B3">
            <w:pPr>
              <w:keepNext/>
              <w:jc w:val="center"/>
              <w:rPr>
                <w:b/>
                <w:bCs/>
                <w:szCs w:val="24"/>
              </w:rPr>
            </w:pPr>
            <w:r w:rsidRPr="00994DC8">
              <w:rPr>
                <w:b/>
                <w:bCs/>
                <w:szCs w:val="24"/>
              </w:rPr>
              <w:t>Scheduled for consideration at</w:t>
            </w:r>
          </w:p>
        </w:tc>
      </w:tr>
      <w:tr w:rsidR="00017CD8" w:rsidRPr="00994DC8" w:rsidTr="00E50C0B">
        <w:tc>
          <w:tcPr>
            <w:tcW w:w="2770" w:type="dxa"/>
            <w:tcBorders>
              <w:top w:val="single" w:sz="2" w:space="0" w:color="auto"/>
              <w:bottom w:val="nil"/>
            </w:tcBorders>
          </w:tcPr>
          <w:p w:rsidR="00017CD8" w:rsidRPr="00994DC8" w:rsidRDefault="00017CD8" w:rsidP="00AA14B3">
            <w:pPr>
              <w:keepNext/>
              <w:tabs>
                <w:tab w:val="left" w:pos="372"/>
              </w:tabs>
              <w:spacing w:before="120"/>
              <w:rPr>
                <w:szCs w:val="24"/>
              </w:rPr>
            </w:pPr>
            <w:r w:rsidRPr="00994DC8">
              <w:rPr>
                <w:szCs w:val="24"/>
              </w:rPr>
              <w:t xml:space="preserve">9. </w:t>
            </w:r>
            <w:smartTag w:uri="urn:schemas-microsoft-com:office:smarttags" w:element="place">
              <w:smartTag w:uri="urn:schemas-microsoft-com:office:smarttags" w:element="country-region">
                <w:r w:rsidRPr="00994DC8">
                  <w:rPr>
                    <w:szCs w:val="24"/>
                  </w:rPr>
                  <w:t>Albania</w:t>
                </w:r>
              </w:smartTag>
            </w:smartTag>
            <w:r w:rsidRPr="00994DC8">
              <w:rPr>
                <w:szCs w:val="24"/>
              </w:rPr>
              <w:t xml:space="preserve"> (Second</w:t>
            </w:r>
            <w:r w:rsidR="009A2CA0" w:rsidRPr="00994DC8">
              <w:rPr>
                <w:szCs w:val="24"/>
              </w:rPr>
              <w:t xml:space="preserve"> and </w:t>
            </w:r>
            <w:r w:rsidRPr="00994DC8">
              <w:rPr>
                <w:szCs w:val="24"/>
              </w:rPr>
              <w:t>third periodic reports)</w:t>
            </w:r>
          </w:p>
        </w:tc>
        <w:tc>
          <w:tcPr>
            <w:tcW w:w="1910" w:type="dxa"/>
            <w:tcBorders>
              <w:top w:val="single" w:sz="2" w:space="0" w:color="auto"/>
              <w:bottom w:val="nil"/>
            </w:tcBorders>
          </w:tcPr>
          <w:p w:rsidR="00017CD8" w:rsidRPr="00994DC8" w:rsidRDefault="00017CD8" w:rsidP="00AA14B3">
            <w:pPr>
              <w:keepNext/>
              <w:spacing w:before="120"/>
              <w:jc w:val="both"/>
              <w:rPr>
                <w:szCs w:val="24"/>
              </w:rPr>
            </w:pPr>
            <w:r w:rsidRPr="00994DC8">
              <w:rPr>
                <w:szCs w:val="24"/>
              </w:rPr>
              <w:t>E/C.12/ALB/2-3</w:t>
            </w:r>
          </w:p>
        </w:tc>
        <w:tc>
          <w:tcPr>
            <w:tcW w:w="1332" w:type="dxa"/>
            <w:tcBorders>
              <w:top w:val="single" w:sz="2" w:space="0" w:color="auto"/>
              <w:bottom w:val="nil"/>
            </w:tcBorders>
          </w:tcPr>
          <w:p w:rsidR="00017CD8" w:rsidRPr="00994DC8" w:rsidRDefault="00017CD8" w:rsidP="00AA14B3">
            <w:pPr>
              <w:keepNext/>
              <w:spacing w:before="120"/>
              <w:rPr>
                <w:szCs w:val="24"/>
              </w:rPr>
            </w:pPr>
            <w:r w:rsidRPr="00994DC8">
              <w:rPr>
                <w:szCs w:val="24"/>
              </w:rPr>
              <w:t>9 Apr 2010</w:t>
            </w:r>
          </w:p>
        </w:tc>
        <w:tc>
          <w:tcPr>
            <w:tcW w:w="1514" w:type="dxa"/>
            <w:tcBorders>
              <w:top w:val="single" w:sz="2" w:space="0" w:color="auto"/>
              <w:bottom w:val="nil"/>
            </w:tcBorders>
          </w:tcPr>
          <w:p w:rsidR="00017CD8" w:rsidRPr="00994DC8" w:rsidRDefault="00017CD8" w:rsidP="00AA14B3">
            <w:pPr>
              <w:keepNext/>
              <w:rPr>
                <w:szCs w:val="24"/>
              </w:rPr>
            </w:pPr>
            <w:r w:rsidRPr="00994DC8">
              <w:rPr>
                <w:szCs w:val="24"/>
              </w:rPr>
              <w:t>30.June 2009</w:t>
            </w:r>
          </w:p>
          <w:p w:rsidR="00017CD8" w:rsidRPr="00994DC8" w:rsidRDefault="00017CD8" w:rsidP="00AA14B3">
            <w:pPr>
              <w:keepNext/>
              <w:rPr>
                <w:szCs w:val="24"/>
              </w:rPr>
            </w:pPr>
            <w:r w:rsidRPr="00994DC8">
              <w:rPr>
                <w:szCs w:val="24"/>
              </w:rPr>
              <w:t>30 June 2014</w:t>
            </w:r>
          </w:p>
          <w:p w:rsidR="00017CD8" w:rsidRPr="00994DC8" w:rsidRDefault="00017CD8" w:rsidP="00AA14B3">
            <w:pPr>
              <w:keepNext/>
              <w:rPr>
                <w:szCs w:val="24"/>
              </w:rPr>
            </w:pPr>
          </w:p>
        </w:tc>
        <w:tc>
          <w:tcPr>
            <w:tcW w:w="1843" w:type="dxa"/>
            <w:tcBorders>
              <w:top w:val="single" w:sz="2" w:space="0" w:color="auto"/>
              <w:bottom w:val="nil"/>
            </w:tcBorders>
          </w:tcPr>
          <w:p w:rsidR="00017CD8" w:rsidRPr="00994DC8" w:rsidRDefault="00017CD8" w:rsidP="00AA14B3">
            <w:pPr>
              <w:keepNext/>
              <w:spacing w:before="120"/>
              <w:rPr>
                <w:szCs w:val="24"/>
              </w:rPr>
            </w:pP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10. </w:t>
            </w:r>
            <w:smartTag w:uri="urn:schemas-microsoft-com:office:smarttags" w:element="country-region">
              <w:smartTag w:uri="urn:schemas-microsoft-com:office:smarttags" w:element="place">
                <w:r w:rsidRPr="00994DC8">
                  <w:rPr>
                    <w:szCs w:val="24"/>
                  </w:rPr>
                  <w:t>Belgium</w:t>
                </w:r>
              </w:smartTag>
            </w:smartTag>
          </w:p>
        </w:tc>
        <w:tc>
          <w:tcPr>
            <w:tcW w:w="1910" w:type="dxa"/>
            <w:tcBorders>
              <w:top w:val="nil"/>
              <w:bottom w:val="nil"/>
            </w:tcBorders>
          </w:tcPr>
          <w:p w:rsidR="00017CD8" w:rsidRPr="00994DC8" w:rsidRDefault="00017CD8" w:rsidP="00AA14B3">
            <w:pPr>
              <w:keepNext/>
              <w:spacing w:before="120"/>
              <w:jc w:val="both"/>
              <w:rPr>
                <w:szCs w:val="24"/>
              </w:rPr>
            </w:pPr>
            <w:r w:rsidRPr="00994DC8">
              <w:rPr>
                <w:szCs w:val="24"/>
              </w:rPr>
              <w:t>E/C.12/BEL/4</w:t>
            </w:r>
          </w:p>
        </w:tc>
        <w:tc>
          <w:tcPr>
            <w:tcW w:w="1332" w:type="dxa"/>
            <w:tcBorders>
              <w:top w:val="nil"/>
              <w:bottom w:val="nil"/>
            </w:tcBorders>
          </w:tcPr>
          <w:p w:rsidR="00017CD8" w:rsidRPr="00994DC8" w:rsidRDefault="00017CD8" w:rsidP="00AA14B3">
            <w:pPr>
              <w:keepNext/>
              <w:spacing w:before="120"/>
              <w:rPr>
                <w:szCs w:val="24"/>
              </w:rPr>
            </w:pPr>
            <w:r w:rsidRPr="00994DC8">
              <w:rPr>
                <w:szCs w:val="24"/>
              </w:rPr>
              <w:t>9 Jul 2010</w:t>
            </w:r>
          </w:p>
        </w:tc>
        <w:tc>
          <w:tcPr>
            <w:tcW w:w="1514" w:type="dxa"/>
            <w:tcBorders>
              <w:top w:val="nil"/>
              <w:bottom w:val="nil"/>
            </w:tcBorders>
          </w:tcPr>
          <w:p w:rsidR="00017CD8" w:rsidRPr="00994DC8" w:rsidRDefault="00017CD8" w:rsidP="00AA14B3">
            <w:pPr>
              <w:keepNext/>
              <w:rPr>
                <w:szCs w:val="24"/>
              </w:rPr>
            </w:pPr>
            <w:r w:rsidRPr="00994DC8">
              <w:rPr>
                <w:szCs w:val="24"/>
              </w:rPr>
              <w:t>30</w:t>
            </w:r>
            <w:r w:rsidR="006E3925" w:rsidRPr="00994DC8">
              <w:rPr>
                <w:szCs w:val="24"/>
              </w:rPr>
              <w:t xml:space="preserve"> June 20</w:t>
            </w:r>
            <w:r w:rsidRPr="00994DC8">
              <w:rPr>
                <w:szCs w:val="24"/>
              </w:rPr>
              <w:t>10</w:t>
            </w:r>
          </w:p>
        </w:tc>
        <w:tc>
          <w:tcPr>
            <w:tcW w:w="1843" w:type="dxa"/>
            <w:tcBorders>
              <w:top w:val="nil"/>
              <w:bottom w:val="nil"/>
            </w:tcBorders>
          </w:tcPr>
          <w:p w:rsidR="00017CD8" w:rsidRPr="00994DC8" w:rsidRDefault="00017CD8" w:rsidP="00AA14B3">
            <w:pPr>
              <w:keepNext/>
              <w:spacing w:before="120"/>
              <w:rPr>
                <w:szCs w:val="24"/>
              </w:rPr>
            </w:pP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11. </w:t>
            </w:r>
            <w:r w:rsidRPr="00994DC8">
              <w:rPr>
                <w:szCs w:val="24"/>
              </w:rPr>
              <w:tab/>
            </w:r>
            <w:smartTag w:uri="urn:schemas-microsoft-com:office:smarttags" w:element="place">
              <w:smartTag w:uri="urn:schemas-microsoft-com:office:smarttags" w:element="country-region">
                <w:r w:rsidRPr="00994DC8">
                  <w:rPr>
                    <w:szCs w:val="24"/>
                  </w:rPr>
                  <w:t>Cameroon</w:t>
                </w:r>
              </w:smartTag>
            </w:smartTag>
            <w:r w:rsidRPr="00994DC8">
              <w:rPr>
                <w:szCs w:val="24"/>
              </w:rPr>
              <w:t xml:space="preserve"> (Second</w:t>
            </w:r>
            <w:r w:rsidR="009A2CA0" w:rsidRPr="00994DC8">
              <w:rPr>
                <w:szCs w:val="24"/>
              </w:rPr>
              <w:t xml:space="preserve"> and </w:t>
            </w:r>
            <w:r w:rsidRPr="00994DC8">
              <w:rPr>
                <w:szCs w:val="24"/>
              </w:rPr>
              <w:t>third periodic reports)</w:t>
            </w:r>
          </w:p>
          <w:p w:rsidR="00017CD8" w:rsidRPr="00994DC8" w:rsidRDefault="00017CD8" w:rsidP="00AA14B3">
            <w:pPr>
              <w:keepNext/>
              <w:tabs>
                <w:tab w:val="left" w:pos="372"/>
              </w:tabs>
              <w:spacing w:before="120"/>
              <w:rPr>
                <w:szCs w:val="24"/>
              </w:rPr>
            </w:pPr>
          </w:p>
        </w:tc>
        <w:tc>
          <w:tcPr>
            <w:tcW w:w="1910" w:type="dxa"/>
            <w:tcBorders>
              <w:top w:val="nil"/>
              <w:bottom w:val="nil"/>
            </w:tcBorders>
          </w:tcPr>
          <w:p w:rsidR="00017CD8" w:rsidRPr="00994DC8" w:rsidRDefault="00017CD8" w:rsidP="00AA14B3">
            <w:pPr>
              <w:keepNext/>
              <w:spacing w:before="120"/>
              <w:rPr>
                <w:kern w:val="2"/>
                <w:szCs w:val="24"/>
              </w:rPr>
            </w:pPr>
            <w:r w:rsidRPr="00994DC8">
              <w:rPr>
                <w:szCs w:val="24"/>
              </w:rPr>
              <w:t>E/C.12/CMR/2-3</w:t>
            </w:r>
          </w:p>
        </w:tc>
        <w:tc>
          <w:tcPr>
            <w:tcW w:w="1332" w:type="dxa"/>
            <w:tcBorders>
              <w:top w:val="nil"/>
              <w:bottom w:val="nil"/>
            </w:tcBorders>
          </w:tcPr>
          <w:p w:rsidR="00017CD8" w:rsidRPr="00994DC8" w:rsidRDefault="00017CD8" w:rsidP="00AA14B3">
            <w:pPr>
              <w:keepNext/>
              <w:spacing w:before="120"/>
              <w:rPr>
                <w:kern w:val="2"/>
                <w:szCs w:val="24"/>
              </w:rPr>
            </w:pPr>
            <w:r w:rsidRPr="00994DC8">
              <w:rPr>
                <w:szCs w:val="24"/>
              </w:rPr>
              <w:t>26 Nov. 2008</w:t>
            </w:r>
          </w:p>
        </w:tc>
        <w:tc>
          <w:tcPr>
            <w:tcW w:w="1514" w:type="dxa"/>
            <w:tcBorders>
              <w:top w:val="nil"/>
              <w:bottom w:val="nil"/>
            </w:tcBorders>
          </w:tcPr>
          <w:p w:rsidR="00017CD8" w:rsidRPr="00994DC8" w:rsidRDefault="00017CD8" w:rsidP="00AA14B3">
            <w:pPr>
              <w:keepNext/>
              <w:spacing w:before="120"/>
              <w:jc w:val="both"/>
              <w:rPr>
                <w:szCs w:val="24"/>
              </w:rPr>
            </w:pPr>
            <w:r w:rsidRPr="00994DC8">
              <w:rPr>
                <w:szCs w:val="24"/>
              </w:rPr>
              <w:t>30 June 2001</w:t>
            </w:r>
          </w:p>
          <w:p w:rsidR="00017CD8" w:rsidRPr="00994DC8" w:rsidRDefault="00017CD8" w:rsidP="00AA14B3">
            <w:pPr>
              <w:keepNext/>
              <w:rPr>
                <w:szCs w:val="24"/>
              </w:rPr>
            </w:pPr>
            <w:r w:rsidRPr="00994DC8">
              <w:rPr>
                <w:szCs w:val="24"/>
              </w:rPr>
              <w:t>30 June 2006</w:t>
            </w:r>
          </w:p>
          <w:p w:rsidR="00017CD8" w:rsidRPr="00994DC8" w:rsidRDefault="00017CD8" w:rsidP="00AA14B3">
            <w:pPr>
              <w:keepNext/>
              <w:rPr>
                <w:kern w:val="2"/>
                <w:szCs w:val="24"/>
              </w:rPr>
            </w:pPr>
            <w:r w:rsidRPr="00994DC8">
              <w:rPr>
                <w:szCs w:val="24"/>
              </w:rPr>
              <w:t>30.June 2011</w:t>
            </w:r>
          </w:p>
        </w:tc>
        <w:tc>
          <w:tcPr>
            <w:tcW w:w="1843" w:type="dxa"/>
            <w:tcBorders>
              <w:top w:val="nil"/>
              <w:bottom w:val="nil"/>
            </w:tcBorders>
          </w:tcPr>
          <w:p w:rsidR="00017CD8" w:rsidRPr="00994DC8" w:rsidRDefault="00017CD8" w:rsidP="00AA14B3">
            <w:pPr>
              <w:spacing w:before="120"/>
              <w:rPr>
                <w:szCs w:val="24"/>
              </w:rPr>
            </w:pPr>
            <w:r w:rsidRPr="00994DC8">
              <w:rPr>
                <w:szCs w:val="24"/>
              </w:rPr>
              <w:t>47th session November 2011</w:t>
            </w: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12. </w:t>
            </w:r>
            <w:smartTag w:uri="urn:schemas-microsoft-com:office:smarttags" w:element="place">
              <w:smartTag w:uri="urn:schemas-microsoft-com:office:smarttags" w:element="country-region">
                <w:r w:rsidRPr="00994DC8">
                  <w:rPr>
                    <w:szCs w:val="24"/>
                  </w:rPr>
                  <w:t>China</w:t>
                </w:r>
              </w:smartTag>
            </w:smartTag>
            <w:r w:rsidRPr="00994DC8">
              <w:rPr>
                <w:szCs w:val="24"/>
              </w:rPr>
              <w:t xml:space="preserve"> (Second report)</w:t>
            </w:r>
          </w:p>
          <w:p w:rsidR="00017CD8" w:rsidRPr="00994DC8" w:rsidRDefault="00017CD8" w:rsidP="00AA14B3">
            <w:pPr>
              <w:keepNext/>
              <w:tabs>
                <w:tab w:val="left" w:pos="372"/>
              </w:tabs>
              <w:spacing w:before="120"/>
              <w:rPr>
                <w:szCs w:val="24"/>
              </w:rPr>
            </w:pPr>
            <w:r w:rsidRPr="00994DC8">
              <w:rPr>
                <w:szCs w:val="24"/>
              </w:rPr>
              <w:t>and</w:t>
            </w:r>
          </w:p>
          <w:p w:rsidR="00017CD8" w:rsidRPr="00994DC8" w:rsidRDefault="00017CD8" w:rsidP="00AA14B3">
            <w:pPr>
              <w:keepNext/>
              <w:tabs>
                <w:tab w:val="left" w:pos="372"/>
              </w:tabs>
              <w:spacing w:before="120"/>
              <w:rPr>
                <w:szCs w:val="24"/>
              </w:rPr>
            </w:pPr>
            <w:smartTag w:uri="urn:schemas-microsoft-com:office:smarttags" w:element="place">
              <w:r w:rsidRPr="00994DC8">
                <w:rPr>
                  <w:szCs w:val="24"/>
                </w:rPr>
                <w:t>Hong Kong</w:t>
              </w:r>
            </w:smartTag>
            <w:r w:rsidRPr="00994DC8">
              <w:rPr>
                <w:szCs w:val="24"/>
              </w:rPr>
              <w:t xml:space="preserve"> (Third report)</w:t>
            </w:r>
          </w:p>
          <w:p w:rsidR="00017CD8" w:rsidRPr="00994DC8" w:rsidRDefault="00017CD8" w:rsidP="00AA14B3">
            <w:pPr>
              <w:keepNext/>
              <w:tabs>
                <w:tab w:val="left" w:pos="372"/>
              </w:tabs>
              <w:spacing w:before="120"/>
              <w:rPr>
                <w:szCs w:val="24"/>
              </w:rPr>
            </w:pPr>
            <w:r w:rsidRPr="00994DC8">
              <w:rPr>
                <w:szCs w:val="24"/>
              </w:rPr>
              <w:t>and</w:t>
            </w:r>
          </w:p>
          <w:p w:rsidR="00017CD8" w:rsidRPr="00994DC8" w:rsidRDefault="00017CD8" w:rsidP="00AA14B3">
            <w:pPr>
              <w:keepNext/>
              <w:tabs>
                <w:tab w:val="left" w:pos="372"/>
              </w:tabs>
              <w:spacing w:before="120"/>
              <w:rPr>
                <w:szCs w:val="24"/>
              </w:rPr>
            </w:pPr>
          </w:p>
          <w:p w:rsidR="00017CD8" w:rsidRPr="00994DC8" w:rsidRDefault="00017CD8" w:rsidP="00AA14B3">
            <w:pPr>
              <w:keepNext/>
              <w:tabs>
                <w:tab w:val="left" w:pos="372"/>
              </w:tabs>
              <w:spacing w:before="120"/>
              <w:rPr>
                <w:szCs w:val="24"/>
              </w:rPr>
            </w:pPr>
            <w:smartTag w:uri="urn:schemas-microsoft-com:office:smarttags" w:element="place">
              <w:r w:rsidRPr="00994DC8">
                <w:rPr>
                  <w:szCs w:val="24"/>
                </w:rPr>
                <w:t>Macau</w:t>
              </w:r>
            </w:smartTag>
            <w:r w:rsidRPr="00994DC8">
              <w:rPr>
                <w:szCs w:val="24"/>
              </w:rPr>
              <w:t xml:space="preserve"> (Second report)</w:t>
            </w:r>
          </w:p>
        </w:tc>
        <w:tc>
          <w:tcPr>
            <w:tcW w:w="1910" w:type="dxa"/>
            <w:tcBorders>
              <w:top w:val="nil"/>
              <w:bottom w:val="nil"/>
            </w:tcBorders>
          </w:tcPr>
          <w:p w:rsidR="00017CD8" w:rsidRPr="00994DC8" w:rsidRDefault="00017CD8" w:rsidP="00AA14B3">
            <w:pPr>
              <w:keepNext/>
              <w:spacing w:before="120"/>
              <w:rPr>
                <w:kern w:val="2"/>
                <w:szCs w:val="24"/>
              </w:rPr>
            </w:pPr>
            <w:r w:rsidRPr="00994DC8">
              <w:rPr>
                <w:kern w:val="2"/>
                <w:szCs w:val="24"/>
              </w:rPr>
              <w:t>E/C.12/CHN/2</w:t>
            </w:r>
          </w:p>
          <w:p w:rsidR="00017CD8" w:rsidRPr="00994DC8" w:rsidRDefault="00017CD8" w:rsidP="00AA14B3">
            <w:pPr>
              <w:keepNext/>
              <w:spacing w:before="120"/>
              <w:rPr>
                <w:kern w:val="2"/>
                <w:szCs w:val="24"/>
              </w:rPr>
            </w:pPr>
          </w:p>
          <w:p w:rsidR="00017CD8" w:rsidRPr="00994DC8" w:rsidRDefault="00017CD8" w:rsidP="00AA14B3">
            <w:pPr>
              <w:keepNext/>
              <w:spacing w:before="120"/>
              <w:rPr>
                <w:kern w:val="2"/>
                <w:szCs w:val="24"/>
              </w:rPr>
            </w:pPr>
            <w:r w:rsidRPr="00994DC8">
              <w:rPr>
                <w:kern w:val="2"/>
                <w:szCs w:val="24"/>
              </w:rPr>
              <w:t>E/C.12/CHN/3/ Add.1</w:t>
            </w:r>
          </w:p>
          <w:p w:rsidR="00017CD8" w:rsidRPr="00994DC8" w:rsidRDefault="00017CD8" w:rsidP="00AA14B3">
            <w:pPr>
              <w:keepNext/>
              <w:spacing w:before="120"/>
              <w:rPr>
                <w:kern w:val="2"/>
                <w:szCs w:val="24"/>
              </w:rPr>
            </w:pPr>
          </w:p>
          <w:p w:rsidR="00017CD8" w:rsidRPr="00994DC8" w:rsidRDefault="00017CD8" w:rsidP="00AA14B3">
            <w:pPr>
              <w:keepNext/>
              <w:spacing w:before="120"/>
              <w:rPr>
                <w:kern w:val="2"/>
                <w:szCs w:val="24"/>
              </w:rPr>
            </w:pPr>
            <w:r w:rsidRPr="00994DC8">
              <w:rPr>
                <w:kern w:val="2"/>
                <w:szCs w:val="24"/>
              </w:rPr>
              <w:t>E/C.12/CHN/2/ Add.1</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30 June 2010</w:t>
            </w:r>
          </w:p>
          <w:p w:rsidR="00BD3760" w:rsidRPr="00994DC8" w:rsidRDefault="00BD3760" w:rsidP="00AA14B3">
            <w:pPr>
              <w:keepNext/>
              <w:spacing w:before="120"/>
              <w:rPr>
                <w:kern w:val="2"/>
                <w:szCs w:val="24"/>
              </w:rPr>
            </w:pPr>
          </w:p>
          <w:p w:rsidR="00017CD8" w:rsidRPr="00994DC8" w:rsidRDefault="00017CD8" w:rsidP="00AA14B3">
            <w:pPr>
              <w:keepNext/>
              <w:spacing w:before="120"/>
              <w:rPr>
                <w:kern w:val="2"/>
                <w:szCs w:val="24"/>
              </w:rPr>
            </w:pPr>
            <w:r w:rsidRPr="00994DC8">
              <w:rPr>
                <w:kern w:val="2"/>
                <w:szCs w:val="24"/>
              </w:rPr>
              <w:t>30 June 2010</w:t>
            </w:r>
          </w:p>
          <w:p w:rsidR="00017CD8" w:rsidRPr="00994DC8" w:rsidRDefault="00017CD8" w:rsidP="00AA14B3">
            <w:pPr>
              <w:keepNext/>
              <w:spacing w:before="120"/>
              <w:rPr>
                <w:kern w:val="2"/>
                <w:szCs w:val="24"/>
              </w:rPr>
            </w:pPr>
          </w:p>
          <w:p w:rsidR="00017CD8" w:rsidRPr="00994DC8" w:rsidRDefault="00017CD8" w:rsidP="00AA14B3">
            <w:pPr>
              <w:keepNext/>
              <w:spacing w:before="120"/>
              <w:rPr>
                <w:kern w:val="2"/>
                <w:szCs w:val="24"/>
              </w:rPr>
            </w:pPr>
            <w:r w:rsidRPr="00994DC8">
              <w:rPr>
                <w:kern w:val="2"/>
                <w:szCs w:val="24"/>
              </w:rPr>
              <w:t>30 June 2010</w:t>
            </w:r>
          </w:p>
        </w:tc>
        <w:tc>
          <w:tcPr>
            <w:tcW w:w="1514" w:type="dxa"/>
            <w:tcBorders>
              <w:top w:val="nil"/>
              <w:bottom w:val="nil"/>
            </w:tcBorders>
          </w:tcPr>
          <w:p w:rsidR="00017CD8" w:rsidRPr="00994DC8" w:rsidRDefault="00017CD8" w:rsidP="00AA14B3">
            <w:pPr>
              <w:keepNext/>
              <w:rPr>
                <w:kern w:val="2"/>
                <w:szCs w:val="24"/>
              </w:rPr>
            </w:pPr>
            <w:r w:rsidRPr="00994DC8">
              <w:rPr>
                <w:kern w:val="2"/>
                <w:szCs w:val="24"/>
              </w:rPr>
              <w:t>30 June 2010</w:t>
            </w:r>
          </w:p>
          <w:p w:rsidR="00017CD8" w:rsidRPr="00994DC8" w:rsidRDefault="00017CD8" w:rsidP="00AA14B3">
            <w:pPr>
              <w:keepNext/>
              <w:rPr>
                <w:kern w:val="2"/>
                <w:szCs w:val="24"/>
              </w:rPr>
            </w:pPr>
            <w:r w:rsidRPr="00994DC8">
              <w:rPr>
                <w:kern w:val="2"/>
                <w:szCs w:val="24"/>
              </w:rPr>
              <w:t>30 June 2015</w:t>
            </w:r>
          </w:p>
        </w:tc>
        <w:tc>
          <w:tcPr>
            <w:tcW w:w="1843" w:type="dxa"/>
            <w:tcBorders>
              <w:top w:val="nil"/>
              <w:bottom w:val="nil"/>
            </w:tcBorders>
          </w:tcPr>
          <w:p w:rsidR="00017CD8" w:rsidRPr="00994DC8" w:rsidRDefault="00017CD8" w:rsidP="00AA14B3">
            <w:pPr>
              <w:spacing w:before="120"/>
              <w:rPr>
                <w:szCs w:val="24"/>
              </w:rPr>
            </w:pP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13. </w:t>
            </w:r>
            <w:smartTag w:uri="urn:schemas-microsoft-com:office:smarttags" w:element="place">
              <w:smartTag w:uri="urn:schemas-microsoft-com:office:smarttags" w:element="country-region">
                <w:r w:rsidRPr="00994DC8">
                  <w:rPr>
                    <w:szCs w:val="24"/>
                  </w:rPr>
                  <w:t>Egypt</w:t>
                </w:r>
              </w:smartTag>
            </w:smartTag>
            <w:r w:rsidRPr="00994DC8">
              <w:rPr>
                <w:szCs w:val="24"/>
              </w:rPr>
              <w:t xml:space="preserve"> (Second</w:t>
            </w:r>
            <w:r w:rsidR="009A2CA0" w:rsidRPr="00994DC8">
              <w:rPr>
                <w:szCs w:val="24"/>
              </w:rPr>
              <w:t xml:space="preserve"> to </w:t>
            </w:r>
            <w:r w:rsidRPr="00994DC8">
              <w:rPr>
                <w:szCs w:val="24"/>
              </w:rPr>
              <w:t>fourth periodic reports)</w:t>
            </w:r>
          </w:p>
        </w:tc>
        <w:tc>
          <w:tcPr>
            <w:tcW w:w="1910" w:type="dxa"/>
            <w:tcBorders>
              <w:top w:val="nil"/>
              <w:bottom w:val="nil"/>
            </w:tcBorders>
          </w:tcPr>
          <w:p w:rsidR="00017CD8" w:rsidRPr="00994DC8" w:rsidRDefault="00017CD8" w:rsidP="00AA14B3">
            <w:pPr>
              <w:keepNext/>
              <w:spacing w:before="120"/>
              <w:rPr>
                <w:kern w:val="2"/>
                <w:szCs w:val="24"/>
              </w:rPr>
            </w:pPr>
            <w:r w:rsidRPr="00994DC8">
              <w:rPr>
                <w:kern w:val="2"/>
                <w:szCs w:val="24"/>
              </w:rPr>
              <w:t>E/C.12/EGY/2-4</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11 May 2010</w:t>
            </w:r>
          </w:p>
        </w:tc>
        <w:tc>
          <w:tcPr>
            <w:tcW w:w="1514" w:type="dxa"/>
            <w:tcBorders>
              <w:top w:val="nil"/>
              <w:bottom w:val="nil"/>
            </w:tcBorders>
          </w:tcPr>
          <w:p w:rsidR="00017CD8" w:rsidRPr="00994DC8" w:rsidRDefault="00017CD8" w:rsidP="00AA14B3">
            <w:pPr>
              <w:keepNext/>
              <w:rPr>
                <w:kern w:val="2"/>
                <w:szCs w:val="24"/>
              </w:rPr>
            </w:pPr>
            <w:r w:rsidRPr="00994DC8">
              <w:rPr>
                <w:kern w:val="2"/>
                <w:szCs w:val="24"/>
              </w:rPr>
              <w:t>30 June 1995</w:t>
            </w:r>
          </w:p>
          <w:p w:rsidR="00017CD8" w:rsidRPr="00994DC8" w:rsidRDefault="00017CD8" w:rsidP="00AA14B3">
            <w:pPr>
              <w:keepNext/>
              <w:rPr>
                <w:kern w:val="2"/>
                <w:szCs w:val="24"/>
              </w:rPr>
            </w:pPr>
            <w:r w:rsidRPr="00994DC8">
              <w:rPr>
                <w:kern w:val="2"/>
                <w:szCs w:val="24"/>
              </w:rPr>
              <w:t>30 June 2000</w:t>
            </w:r>
          </w:p>
          <w:p w:rsidR="00017CD8" w:rsidRPr="00994DC8" w:rsidRDefault="00017CD8" w:rsidP="00AA14B3">
            <w:pPr>
              <w:keepNext/>
              <w:rPr>
                <w:kern w:val="2"/>
                <w:szCs w:val="24"/>
              </w:rPr>
            </w:pPr>
            <w:r w:rsidRPr="00994DC8">
              <w:rPr>
                <w:kern w:val="2"/>
                <w:szCs w:val="24"/>
              </w:rPr>
              <w:t>30 June 2005</w:t>
            </w:r>
          </w:p>
          <w:p w:rsidR="00017CD8" w:rsidRPr="00994DC8" w:rsidRDefault="00017CD8" w:rsidP="00AA14B3">
            <w:pPr>
              <w:keepNext/>
              <w:rPr>
                <w:kern w:val="2"/>
                <w:szCs w:val="24"/>
              </w:rPr>
            </w:pPr>
          </w:p>
        </w:tc>
        <w:tc>
          <w:tcPr>
            <w:tcW w:w="1843" w:type="dxa"/>
            <w:tcBorders>
              <w:top w:val="nil"/>
              <w:bottom w:val="nil"/>
            </w:tcBorders>
          </w:tcPr>
          <w:p w:rsidR="00017CD8" w:rsidRPr="00994DC8" w:rsidRDefault="00017CD8" w:rsidP="00AA14B3">
            <w:pPr>
              <w:spacing w:before="120"/>
              <w:rPr>
                <w:szCs w:val="24"/>
              </w:rPr>
            </w:pP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14.</w:t>
            </w:r>
            <w:r w:rsidRPr="00994DC8">
              <w:rPr>
                <w:szCs w:val="24"/>
              </w:rPr>
              <w:tab/>
            </w:r>
            <w:r w:rsidR="00C43D6B" w:rsidRPr="00994DC8">
              <w:rPr>
                <w:szCs w:val="24"/>
              </w:rPr>
              <w:t xml:space="preserve">Islamic </w:t>
            </w:r>
            <w:smartTag w:uri="urn:schemas-microsoft-com:office:smarttags" w:element="place">
              <w:smartTag w:uri="urn:schemas-microsoft-com:office:smarttags" w:element="PlaceType">
                <w:r w:rsidR="00C43D6B" w:rsidRPr="00994DC8">
                  <w:rPr>
                    <w:szCs w:val="24"/>
                  </w:rPr>
                  <w:t>Republic</w:t>
                </w:r>
              </w:smartTag>
              <w:r w:rsidR="00C43D6B" w:rsidRPr="00994DC8">
                <w:rPr>
                  <w:szCs w:val="24"/>
                </w:rPr>
                <w:t xml:space="preserve"> of </w:t>
              </w:r>
              <w:smartTag w:uri="urn:schemas-microsoft-com:office:smarttags" w:element="PlaceName">
                <w:r w:rsidRPr="00994DC8">
                  <w:rPr>
                    <w:szCs w:val="24"/>
                  </w:rPr>
                  <w:t>Iran</w:t>
                </w:r>
              </w:smartTag>
            </w:smartTag>
          </w:p>
        </w:tc>
        <w:tc>
          <w:tcPr>
            <w:tcW w:w="1910" w:type="dxa"/>
            <w:tcBorders>
              <w:top w:val="nil"/>
              <w:bottom w:val="nil"/>
            </w:tcBorders>
          </w:tcPr>
          <w:p w:rsidR="00017CD8" w:rsidRPr="00994DC8" w:rsidRDefault="00017CD8" w:rsidP="00AA14B3">
            <w:pPr>
              <w:keepNext/>
              <w:spacing w:before="120"/>
              <w:rPr>
                <w:kern w:val="2"/>
                <w:szCs w:val="24"/>
              </w:rPr>
            </w:pPr>
            <w:r w:rsidRPr="00994DC8">
              <w:rPr>
                <w:kern w:val="2"/>
                <w:szCs w:val="24"/>
              </w:rPr>
              <w:t>E/C.12/IRN/2</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3 Nov. 2009</w:t>
            </w:r>
          </w:p>
        </w:tc>
        <w:tc>
          <w:tcPr>
            <w:tcW w:w="1514" w:type="dxa"/>
            <w:tcBorders>
              <w:top w:val="nil"/>
              <w:bottom w:val="nil"/>
            </w:tcBorders>
          </w:tcPr>
          <w:p w:rsidR="00017CD8" w:rsidRPr="00994DC8" w:rsidRDefault="00017CD8" w:rsidP="00AA14B3">
            <w:pPr>
              <w:keepNext/>
              <w:rPr>
                <w:kern w:val="2"/>
                <w:szCs w:val="24"/>
              </w:rPr>
            </w:pPr>
            <w:r w:rsidRPr="00994DC8">
              <w:rPr>
                <w:kern w:val="2"/>
                <w:szCs w:val="24"/>
              </w:rPr>
              <w:t>30</w:t>
            </w:r>
            <w:r w:rsidRPr="00994DC8">
              <w:rPr>
                <w:szCs w:val="24"/>
              </w:rPr>
              <w:t xml:space="preserve"> June </w:t>
            </w:r>
            <w:r w:rsidRPr="00994DC8">
              <w:rPr>
                <w:kern w:val="2"/>
                <w:szCs w:val="24"/>
              </w:rPr>
              <w:t>1995</w:t>
            </w:r>
            <w:r w:rsidRPr="00994DC8">
              <w:rPr>
                <w:kern w:val="2"/>
                <w:szCs w:val="24"/>
              </w:rPr>
              <w:br/>
              <w:t>30</w:t>
            </w:r>
            <w:r w:rsidRPr="00994DC8">
              <w:rPr>
                <w:szCs w:val="24"/>
              </w:rPr>
              <w:t xml:space="preserve"> June </w:t>
            </w:r>
            <w:r w:rsidRPr="00994DC8">
              <w:rPr>
                <w:kern w:val="2"/>
                <w:szCs w:val="24"/>
              </w:rPr>
              <w:t>2000</w:t>
            </w:r>
          </w:p>
          <w:p w:rsidR="00017CD8" w:rsidRPr="00994DC8" w:rsidRDefault="00017CD8" w:rsidP="00AA14B3">
            <w:pPr>
              <w:keepNext/>
              <w:rPr>
                <w:kern w:val="2"/>
                <w:szCs w:val="24"/>
              </w:rPr>
            </w:pPr>
            <w:r w:rsidRPr="00994DC8">
              <w:rPr>
                <w:kern w:val="2"/>
                <w:szCs w:val="24"/>
              </w:rPr>
              <w:t>30</w:t>
            </w:r>
            <w:r w:rsidRPr="00994DC8">
              <w:rPr>
                <w:szCs w:val="24"/>
              </w:rPr>
              <w:t xml:space="preserve"> June </w:t>
            </w:r>
            <w:r w:rsidRPr="00994DC8">
              <w:rPr>
                <w:kern w:val="2"/>
                <w:szCs w:val="24"/>
              </w:rPr>
              <w:t>2005</w:t>
            </w:r>
          </w:p>
          <w:p w:rsidR="00017CD8" w:rsidRPr="00994DC8" w:rsidRDefault="00017CD8" w:rsidP="00AA14B3">
            <w:pPr>
              <w:keepNext/>
              <w:rPr>
                <w:kern w:val="2"/>
                <w:szCs w:val="24"/>
              </w:rPr>
            </w:pPr>
          </w:p>
        </w:tc>
        <w:tc>
          <w:tcPr>
            <w:tcW w:w="1843" w:type="dxa"/>
            <w:tcBorders>
              <w:top w:val="nil"/>
              <w:bottom w:val="nil"/>
            </w:tcBorders>
          </w:tcPr>
          <w:p w:rsidR="00017CD8" w:rsidRPr="00994DC8" w:rsidRDefault="00017CD8" w:rsidP="00AA14B3">
            <w:pPr>
              <w:spacing w:before="120"/>
              <w:rPr>
                <w:szCs w:val="24"/>
              </w:rPr>
            </w:pP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15. </w:t>
            </w:r>
            <w:smartTag w:uri="urn:schemas-microsoft-com:office:smarttags" w:element="country-region">
              <w:smartTag w:uri="urn:schemas-microsoft-com:office:smarttags" w:element="place">
                <w:r w:rsidRPr="00994DC8">
                  <w:rPr>
                    <w:szCs w:val="24"/>
                  </w:rPr>
                  <w:t>Kuwait</w:t>
                </w:r>
              </w:smartTag>
            </w:smartTag>
          </w:p>
        </w:tc>
        <w:tc>
          <w:tcPr>
            <w:tcW w:w="1910" w:type="dxa"/>
            <w:tcBorders>
              <w:top w:val="nil"/>
              <w:bottom w:val="nil"/>
            </w:tcBorders>
          </w:tcPr>
          <w:p w:rsidR="00017CD8" w:rsidRPr="00994DC8" w:rsidRDefault="00017CD8" w:rsidP="00AA14B3">
            <w:pPr>
              <w:keepNext/>
              <w:spacing w:before="120"/>
              <w:rPr>
                <w:kern w:val="2"/>
                <w:szCs w:val="24"/>
              </w:rPr>
            </w:pPr>
            <w:r w:rsidRPr="00994DC8">
              <w:rPr>
                <w:kern w:val="2"/>
                <w:szCs w:val="24"/>
              </w:rPr>
              <w:t>E/C.12/KWT/2</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31 Mar 2010</w:t>
            </w:r>
          </w:p>
        </w:tc>
        <w:tc>
          <w:tcPr>
            <w:tcW w:w="1514" w:type="dxa"/>
            <w:tcBorders>
              <w:top w:val="nil"/>
              <w:bottom w:val="nil"/>
            </w:tcBorders>
          </w:tcPr>
          <w:p w:rsidR="00017CD8" w:rsidRPr="00994DC8" w:rsidRDefault="00017CD8" w:rsidP="00AA14B3">
            <w:pPr>
              <w:keepNext/>
              <w:rPr>
                <w:kern w:val="2"/>
                <w:szCs w:val="24"/>
              </w:rPr>
            </w:pPr>
          </w:p>
        </w:tc>
        <w:tc>
          <w:tcPr>
            <w:tcW w:w="1843" w:type="dxa"/>
            <w:tcBorders>
              <w:top w:val="nil"/>
              <w:bottom w:val="nil"/>
            </w:tcBorders>
          </w:tcPr>
          <w:p w:rsidR="00017CD8" w:rsidRPr="00994DC8" w:rsidRDefault="00017CD8" w:rsidP="00AA14B3">
            <w:pPr>
              <w:spacing w:before="120"/>
              <w:rPr>
                <w:szCs w:val="24"/>
              </w:rPr>
            </w:pP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16. </w:t>
            </w:r>
            <w:smartTag w:uri="urn:schemas-microsoft-com:office:smarttags" w:element="country-region">
              <w:smartTag w:uri="urn:schemas-microsoft-com:office:smarttags" w:element="place">
                <w:r w:rsidRPr="00994DC8">
                  <w:rPr>
                    <w:szCs w:val="24"/>
                  </w:rPr>
                  <w:t>Lithuania</w:t>
                </w:r>
              </w:smartTag>
            </w:smartTag>
          </w:p>
        </w:tc>
        <w:tc>
          <w:tcPr>
            <w:tcW w:w="1910" w:type="dxa"/>
            <w:tcBorders>
              <w:top w:val="nil"/>
              <w:bottom w:val="nil"/>
            </w:tcBorders>
          </w:tcPr>
          <w:p w:rsidR="00017CD8" w:rsidRPr="00994DC8" w:rsidRDefault="00017CD8" w:rsidP="00AA14B3">
            <w:pPr>
              <w:keepNext/>
              <w:spacing w:before="120"/>
              <w:rPr>
                <w:kern w:val="2"/>
                <w:szCs w:val="24"/>
              </w:rPr>
            </w:pPr>
            <w:r w:rsidRPr="00994DC8">
              <w:rPr>
                <w:kern w:val="2"/>
                <w:szCs w:val="24"/>
              </w:rPr>
              <w:t>E/C.12/LTU/2</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1 Feb 2010</w:t>
            </w:r>
          </w:p>
        </w:tc>
        <w:tc>
          <w:tcPr>
            <w:tcW w:w="1514" w:type="dxa"/>
            <w:tcBorders>
              <w:top w:val="nil"/>
              <w:bottom w:val="nil"/>
            </w:tcBorders>
          </w:tcPr>
          <w:p w:rsidR="00017CD8" w:rsidRPr="00994DC8" w:rsidRDefault="00017CD8" w:rsidP="00AA14B3">
            <w:pPr>
              <w:keepNext/>
              <w:rPr>
                <w:kern w:val="2"/>
                <w:szCs w:val="24"/>
              </w:rPr>
            </w:pPr>
            <w:r w:rsidRPr="00994DC8">
              <w:rPr>
                <w:kern w:val="2"/>
                <w:szCs w:val="24"/>
              </w:rPr>
              <w:t>30 June 2009</w:t>
            </w:r>
          </w:p>
        </w:tc>
        <w:tc>
          <w:tcPr>
            <w:tcW w:w="1843" w:type="dxa"/>
            <w:tcBorders>
              <w:top w:val="nil"/>
              <w:bottom w:val="nil"/>
            </w:tcBorders>
          </w:tcPr>
          <w:p w:rsidR="00017CD8" w:rsidRPr="00994DC8" w:rsidRDefault="00017CD8" w:rsidP="00AA14B3">
            <w:pPr>
              <w:spacing w:before="120"/>
              <w:rPr>
                <w:szCs w:val="24"/>
              </w:rPr>
            </w:pP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17. </w:t>
            </w:r>
            <w:smartTag w:uri="urn:schemas-microsoft-com:office:smarttags" w:element="place">
              <w:smartTag w:uri="urn:schemas-microsoft-com:office:smarttags" w:element="PlaceType">
                <w:r w:rsidR="00C43D6B" w:rsidRPr="00994DC8">
                  <w:rPr>
                    <w:szCs w:val="24"/>
                  </w:rPr>
                  <w:t>Republic</w:t>
                </w:r>
              </w:smartTag>
              <w:r w:rsidR="00C43D6B" w:rsidRPr="00994DC8">
                <w:rPr>
                  <w:szCs w:val="24"/>
                </w:rPr>
                <w:t xml:space="preserve"> of </w:t>
              </w:r>
              <w:smartTag w:uri="urn:schemas-microsoft-com:office:smarttags" w:element="PlaceName">
                <w:r w:rsidRPr="00994DC8">
                  <w:rPr>
                    <w:szCs w:val="24"/>
                  </w:rPr>
                  <w:t>Moldova</w:t>
                </w:r>
              </w:smartTag>
            </w:smartTag>
            <w:r w:rsidRPr="00994DC8">
              <w:rPr>
                <w:szCs w:val="24"/>
              </w:rPr>
              <w:t xml:space="preserve"> </w:t>
            </w:r>
          </w:p>
        </w:tc>
        <w:tc>
          <w:tcPr>
            <w:tcW w:w="1910" w:type="dxa"/>
            <w:tcBorders>
              <w:top w:val="nil"/>
              <w:bottom w:val="nil"/>
            </w:tcBorders>
          </w:tcPr>
          <w:p w:rsidR="00017CD8" w:rsidRPr="00994DC8" w:rsidRDefault="00017CD8" w:rsidP="00AA14B3">
            <w:pPr>
              <w:keepNext/>
              <w:spacing w:before="120"/>
              <w:rPr>
                <w:szCs w:val="24"/>
              </w:rPr>
            </w:pPr>
            <w:r w:rsidRPr="00994DC8">
              <w:rPr>
                <w:szCs w:val="24"/>
              </w:rPr>
              <w:t>E/C.12/MDA/2</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5 Sep 2008</w:t>
            </w:r>
          </w:p>
        </w:tc>
        <w:tc>
          <w:tcPr>
            <w:tcW w:w="1514" w:type="dxa"/>
            <w:tcBorders>
              <w:top w:val="nil"/>
              <w:bottom w:val="nil"/>
            </w:tcBorders>
          </w:tcPr>
          <w:p w:rsidR="00017CD8" w:rsidRPr="00994DC8" w:rsidRDefault="00017CD8" w:rsidP="00AA14B3">
            <w:pPr>
              <w:keepNext/>
              <w:spacing w:before="120"/>
              <w:rPr>
                <w:kern w:val="2"/>
                <w:szCs w:val="24"/>
              </w:rPr>
            </w:pPr>
            <w:r w:rsidRPr="00994DC8">
              <w:rPr>
                <w:kern w:val="2"/>
                <w:szCs w:val="24"/>
              </w:rPr>
              <w:t>30</w:t>
            </w:r>
            <w:r w:rsidRPr="00994DC8">
              <w:rPr>
                <w:szCs w:val="24"/>
              </w:rPr>
              <w:t xml:space="preserve"> June </w:t>
            </w:r>
            <w:r w:rsidRPr="00994DC8">
              <w:rPr>
                <w:kern w:val="2"/>
                <w:szCs w:val="24"/>
              </w:rPr>
              <w:t>2008</w:t>
            </w:r>
            <w:r w:rsidRPr="00994DC8">
              <w:rPr>
                <w:kern w:val="2"/>
                <w:szCs w:val="24"/>
              </w:rPr>
              <w:br/>
              <w:t>30</w:t>
            </w:r>
            <w:r w:rsidRPr="00994DC8">
              <w:rPr>
                <w:szCs w:val="24"/>
              </w:rPr>
              <w:t xml:space="preserve"> June</w:t>
            </w:r>
            <w:r w:rsidRPr="00994DC8">
              <w:rPr>
                <w:kern w:val="2"/>
                <w:szCs w:val="24"/>
              </w:rPr>
              <w:t xml:space="preserve"> 2013</w:t>
            </w:r>
          </w:p>
          <w:p w:rsidR="00017CD8" w:rsidRPr="00994DC8" w:rsidRDefault="00017CD8" w:rsidP="00AA14B3">
            <w:pPr>
              <w:keepNext/>
              <w:spacing w:before="120"/>
              <w:rPr>
                <w:kern w:val="2"/>
                <w:szCs w:val="24"/>
              </w:rPr>
            </w:pPr>
          </w:p>
        </w:tc>
        <w:tc>
          <w:tcPr>
            <w:tcW w:w="1843" w:type="dxa"/>
            <w:tcBorders>
              <w:top w:val="nil"/>
              <w:bottom w:val="nil"/>
            </w:tcBorders>
          </w:tcPr>
          <w:p w:rsidR="00017CD8" w:rsidRPr="00994DC8" w:rsidRDefault="00017CD8" w:rsidP="00AA14B3">
            <w:pPr>
              <w:spacing w:before="120"/>
              <w:rPr>
                <w:szCs w:val="24"/>
              </w:rPr>
            </w:pPr>
            <w:r w:rsidRPr="00994DC8">
              <w:rPr>
                <w:szCs w:val="24"/>
              </w:rPr>
              <w:t>46th session,</w:t>
            </w:r>
          </w:p>
          <w:p w:rsidR="00017CD8" w:rsidRPr="00994DC8" w:rsidRDefault="00017CD8" w:rsidP="00AA14B3">
            <w:pPr>
              <w:keepNext/>
              <w:rPr>
                <w:szCs w:val="24"/>
              </w:rPr>
            </w:pPr>
            <w:r w:rsidRPr="00994DC8">
              <w:rPr>
                <w:szCs w:val="24"/>
              </w:rPr>
              <w:t>May 2011</w:t>
            </w: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18. </w:t>
            </w:r>
            <w:smartTag w:uri="urn:schemas-microsoft-com:office:smarttags" w:element="country-region">
              <w:smartTag w:uri="urn:schemas-microsoft-com:office:smarttags" w:element="place">
                <w:r w:rsidRPr="00994DC8">
                  <w:rPr>
                    <w:szCs w:val="24"/>
                  </w:rPr>
                  <w:t>Rwanda</w:t>
                </w:r>
              </w:smartTag>
            </w:smartTag>
            <w:r w:rsidRPr="00994DC8">
              <w:rPr>
                <w:szCs w:val="24"/>
              </w:rPr>
              <w:t xml:space="preserve"> (second to fourth periodic reports)</w:t>
            </w:r>
          </w:p>
        </w:tc>
        <w:tc>
          <w:tcPr>
            <w:tcW w:w="1910" w:type="dxa"/>
            <w:tcBorders>
              <w:top w:val="nil"/>
              <w:bottom w:val="nil"/>
            </w:tcBorders>
          </w:tcPr>
          <w:p w:rsidR="00017CD8" w:rsidRPr="00994DC8" w:rsidRDefault="00017CD8" w:rsidP="00AA14B3">
            <w:pPr>
              <w:keepNext/>
              <w:spacing w:before="120"/>
              <w:rPr>
                <w:szCs w:val="24"/>
              </w:rPr>
            </w:pPr>
            <w:r w:rsidRPr="00994DC8">
              <w:rPr>
                <w:szCs w:val="24"/>
              </w:rPr>
              <w:t>E/C.12/RWA/2-4</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20 Jan 2010</w:t>
            </w:r>
          </w:p>
        </w:tc>
        <w:tc>
          <w:tcPr>
            <w:tcW w:w="1514" w:type="dxa"/>
            <w:tcBorders>
              <w:top w:val="nil"/>
              <w:bottom w:val="nil"/>
            </w:tcBorders>
          </w:tcPr>
          <w:p w:rsidR="00017CD8" w:rsidRPr="00994DC8" w:rsidRDefault="00017CD8" w:rsidP="00AA14B3">
            <w:pPr>
              <w:keepNext/>
              <w:rPr>
                <w:kern w:val="2"/>
                <w:szCs w:val="24"/>
              </w:rPr>
            </w:pPr>
            <w:r w:rsidRPr="00994DC8">
              <w:rPr>
                <w:kern w:val="2"/>
                <w:szCs w:val="24"/>
              </w:rPr>
              <w:t>30</w:t>
            </w:r>
            <w:r w:rsidRPr="00994DC8">
              <w:rPr>
                <w:szCs w:val="24"/>
              </w:rPr>
              <w:t xml:space="preserve"> June</w:t>
            </w:r>
            <w:r w:rsidRPr="00994DC8">
              <w:rPr>
                <w:kern w:val="2"/>
                <w:szCs w:val="24"/>
              </w:rPr>
              <w:t xml:space="preserve"> 1990</w:t>
            </w:r>
            <w:r w:rsidRPr="00994DC8">
              <w:rPr>
                <w:kern w:val="2"/>
                <w:szCs w:val="24"/>
              </w:rPr>
              <w:br/>
              <w:t>30</w:t>
            </w:r>
            <w:r w:rsidRPr="00994DC8">
              <w:rPr>
                <w:szCs w:val="24"/>
              </w:rPr>
              <w:t xml:space="preserve"> June</w:t>
            </w:r>
            <w:r w:rsidRPr="00994DC8">
              <w:rPr>
                <w:kern w:val="2"/>
                <w:szCs w:val="24"/>
              </w:rPr>
              <w:t xml:space="preserve"> 1995</w:t>
            </w:r>
          </w:p>
          <w:p w:rsidR="00017CD8" w:rsidRPr="00994DC8" w:rsidRDefault="00017CD8" w:rsidP="00AA14B3">
            <w:pPr>
              <w:keepNext/>
              <w:rPr>
                <w:kern w:val="2"/>
                <w:szCs w:val="24"/>
              </w:rPr>
            </w:pPr>
            <w:r w:rsidRPr="00994DC8">
              <w:rPr>
                <w:kern w:val="2"/>
                <w:szCs w:val="24"/>
              </w:rPr>
              <w:t>30</w:t>
            </w:r>
            <w:r w:rsidRPr="00994DC8">
              <w:rPr>
                <w:szCs w:val="24"/>
              </w:rPr>
              <w:t xml:space="preserve"> June</w:t>
            </w:r>
            <w:r w:rsidRPr="00994DC8">
              <w:rPr>
                <w:kern w:val="2"/>
                <w:szCs w:val="24"/>
              </w:rPr>
              <w:t xml:space="preserve"> 2000</w:t>
            </w:r>
            <w:r w:rsidRPr="00994DC8">
              <w:rPr>
                <w:kern w:val="2"/>
                <w:szCs w:val="24"/>
              </w:rPr>
              <w:br/>
              <w:t>30</w:t>
            </w:r>
            <w:r w:rsidRPr="00994DC8">
              <w:rPr>
                <w:szCs w:val="24"/>
              </w:rPr>
              <w:t xml:space="preserve"> June</w:t>
            </w:r>
            <w:r w:rsidRPr="00994DC8">
              <w:rPr>
                <w:kern w:val="2"/>
                <w:szCs w:val="24"/>
              </w:rPr>
              <w:t xml:space="preserve"> 2005</w:t>
            </w:r>
          </w:p>
          <w:p w:rsidR="00017CD8" w:rsidRPr="00994DC8" w:rsidRDefault="00017CD8" w:rsidP="00AA14B3">
            <w:pPr>
              <w:keepNext/>
              <w:rPr>
                <w:kern w:val="2"/>
                <w:szCs w:val="24"/>
              </w:rPr>
            </w:pPr>
          </w:p>
        </w:tc>
        <w:tc>
          <w:tcPr>
            <w:tcW w:w="1843" w:type="dxa"/>
            <w:tcBorders>
              <w:top w:val="nil"/>
              <w:bottom w:val="nil"/>
            </w:tcBorders>
          </w:tcPr>
          <w:p w:rsidR="00017CD8" w:rsidRPr="00994DC8" w:rsidRDefault="00017CD8" w:rsidP="00AA14B3">
            <w:pPr>
              <w:spacing w:before="120"/>
              <w:rPr>
                <w:szCs w:val="24"/>
              </w:rPr>
            </w:pP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19. </w:t>
            </w:r>
            <w:smartTag w:uri="urn:schemas-microsoft-com:office:smarttags" w:element="country-region">
              <w:smartTag w:uri="urn:schemas-microsoft-com:office:smarttags" w:element="place">
                <w:r w:rsidRPr="00994DC8">
                  <w:rPr>
                    <w:szCs w:val="24"/>
                  </w:rPr>
                  <w:t>Slovakia</w:t>
                </w:r>
              </w:smartTag>
            </w:smartTag>
            <w:r w:rsidRPr="00994DC8">
              <w:rPr>
                <w:szCs w:val="24"/>
              </w:rPr>
              <w:t xml:space="preserve"> </w:t>
            </w:r>
          </w:p>
        </w:tc>
        <w:tc>
          <w:tcPr>
            <w:tcW w:w="1910" w:type="dxa"/>
            <w:tcBorders>
              <w:top w:val="nil"/>
              <w:bottom w:val="nil"/>
            </w:tcBorders>
          </w:tcPr>
          <w:p w:rsidR="00017CD8" w:rsidRPr="00994DC8" w:rsidRDefault="00017CD8" w:rsidP="00AA14B3">
            <w:pPr>
              <w:keepNext/>
              <w:spacing w:before="120"/>
              <w:rPr>
                <w:szCs w:val="24"/>
              </w:rPr>
            </w:pPr>
            <w:r w:rsidRPr="00994DC8">
              <w:rPr>
                <w:szCs w:val="24"/>
              </w:rPr>
              <w:t>E/C.12/SVK/2</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25</w:t>
            </w:r>
            <w:r w:rsidRPr="00994DC8">
              <w:rPr>
                <w:szCs w:val="24"/>
              </w:rPr>
              <w:t xml:space="preserve"> June </w:t>
            </w:r>
            <w:r w:rsidRPr="00994DC8">
              <w:rPr>
                <w:kern w:val="2"/>
                <w:szCs w:val="24"/>
              </w:rPr>
              <w:t>2009</w:t>
            </w:r>
          </w:p>
        </w:tc>
        <w:tc>
          <w:tcPr>
            <w:tcW w:w="1514" w:type="dxa"/>
            <w:tcBorders>
              <w:top w:val="nil"/>
              <w:bottom w:val="nil"/>
            </w:tcBorders>
          </w:tcPr>
          <w:p w:rsidR="00017CD8" w:rsidRPr="00994DC8" w:rsidRDefault="00017CD8" w:rsidP="00AA14B3">
            <w:pPr>
              <w:keepNext/>
              <w:spacing w:before="120"/>
              <w:rPr>
                <w:szCs w:val="24"/>
              </w:rPr>
            </w:pPr>
            <w:r w:rsidRPr="00994DC8">
              <w:rPr>
                <w:szCs w:val="24"/>
              </w:rPr>
              <w:t>30 June 07</w:t>
            </w:r>
          </w:p>
          <w:p w:rsidR="00017CD8" w:rsidRPr="00994DC8" w:rsidRDefault="00017CD8" w:rsidP="00AA14B3">
            <w:pPr>
              <w:keepNext/>
              <w:spacing w:before="120"/>
              <w:rPr>
                <w:kern w:val="2"/>
                <w:szCs w:val="24"/>
              </w:rPr>
            </w:pPr>
          </w:p>
        </w:tc>
        <w:tc>
          <w:tcPr>
            <w:tcW w:w="1843" w:type="dxa"/>
            <w:tcBorders>
              <w:top w:val="nil"/>
              <w:bottom w:val="nil"/>
            </w:tcBorders>
          </w:tcPr>
          <w:p w:rsidR="00017CD8" w:rsidRPr="00994DC8" w:rsidRDefault="00017CD8" w:rsidP="00AA14B3">
            <w:pPr>
              <w:keepNext/>
              <w:rPr>
                <w:szCs w:val="24"/>
              </w:rPr>
            </w:pPr>
          </w:p>
        </w:tc>
      </w:tr>
      <w:tr w:rsidR="00017CD8" w:rsidRPr="00994DC8" w:rsidTr="00E50C0B">
        <w:tc>
          <w:tcPr>
            <w:tcW w:w="2770" w:type="dxa"/>
            <w:tcBorders>
              <w:top w:val="nil"/>
              <w:bottom w:val="single" w:sz="4" w:space="0" w:color="auto"/>
            </w:tcBorders>
          </w:tcPr>
          <w:p w:rsidR="00017CD8" w:rsidRPr="00994DC8" w:rsidRDefault="00017CD8" w:rsidP="00AA14B3">
            <w:pPr>
              <w:tabs>
                <w:tab w:val="left" w:pos="372"/>
              </w:tabs>
              <w:spacing w:before="120"/>
              <w:rPr>
                <w:szCs w:val="24"/>
              </w:rPr>
            </w:pPr>
            <w:r w:rsidRPr="00994DC8">
              <w:rPr>
                <w:szCs w:val="24"/>
              </w:rPr>
              <w:t xml:space="preserve">20. </w:t>
            </w:r>
            <w:smartTag w:uri="urn:schemas-microsoft-com:office:smarttags" w:element="country-region">
              <w:smartTag w:uri="urn:schemas-microsoft-com:office:smarttags" w:element="place">
                <w:r w:rsidRPr="00994DC8">
                  <w:rPr>
                    <w:szCs w:val="24"/>
                  </w:rPr>
                  <w:t>Sri Lanka</w:t>
                </w:r>
              </w:smartTag>
            </w:smartTag>
          </w:p>
          <w:p w:rsidR="00017CD8" w:rsidRPr="00994DC8" w:rsidRDefault="00017CD8" w:rsidP="00AA14B3">
            <w:pPr>
              <w:keepNext/>
              <w:tabs>
                <w:tab w:val="left" w:pos="372"/>
              </w:tabs>
              <w:rPr>
                <w:szCs w:val="24"/>
              </w:rPr>
            </w:pPr>
            <w:r w:rsidRPr="00994DC8">
              <w:rPr>
                <w:szCs w:val="24"/>
              </w:rPr>
              <w:t xml:space="preserve">(second to fourth periodic reports) </w:t>
            </w:r>
          </w:p>
          <w:p w:rsidR="00017CD8" w:rsidRPr="00994DC8" w:rsidRDefault="00017CD8" w:rsidP="00AA14B3">
            <w:pPr>
              <w:keepNext/>
              <w:tabs>
                <w:tab w:val="left" w:pos="372"/>
              </w:tabs>
              <w:rPr>
                <w:szCs w:val="24"/>
              </w:rPr>
            </w:pPr>
          </w:p>
        </w:tc>
        <w:tc>
          <w:tcPr>
            <w:tcW w:w="1910" w:type="dxa"/>
            <w:tcBorders>
              <w:top w:val="nil"/>
              <w:bottom w:val="single" w:sz="4" w:space="0" w:color="auto"/>
            </w:tcBorders>
          </w:tcPr>
          <w:p w:rsidR="00017CD8" w:rsidRPr="00994DC8" w:rsidRDefault="00017CD8" w:rsidP="00AA14B3">
            <w:pPr>
              <w:keepNext/>
              <w:spacing w:before="120"/>
              <w:rPr>
                <w:szCs w:val="24"/>
              </w:rPr>
            </w:pPr>
            <w:r w:rsidRPr="00994DC8">
              <w:rPr>
                <w:kern w:val="2"/>
                <w:szCs w:val="24"/>
              </w:rPr>
              <w:t>E/C.12/LKA/2-4</w:t>
            </w:r>
          </w:p>
        </w:tc>
        <w:tc>
          <w:tcPr>
            <w:tcW w:w="1332" w:type="dxa"/>
            <w:tcBorders>
              <w:top w:val="nil"/>
              <w:bottom w:val="single" w:sz="4" w:space="0" w:color="auto"/>
            </w:tcBorders>
          </w:tcPr>
          <w:p w:rsidR="00017CD8" w:rsidRPr="00994DC8" w:rsidRDefault="00017CD8" w:rsidP="00AA14B3">
            <w:pPr>
              <w:keepNext/>
              <w:spacing w:before="120"/>
              <w:rPr>
                <w:kern w:val="2"/>
                <w:szCs w:val="24"/>
              </w:rPr>
            </w:pPr>
            <w:r w:rsidRPr="00994DC8">
              <w:rPr>
                <w:kern w:val="2"/>
                <w:szCs w:val="24"/>
              </w:rPr>
              <w:t>9</w:t>
            </w:r>
            <w:r w:rsidRPr="00994DC8">
              <w:rPr>
                <w:szCs w:val="24"/>
              </w:rPr>
              <w:t xml:space="preserve"> June</w:t>
            </w:r>
            <w:r w:rsidRPr="00994DC8">
              <w:rPr>
                <w:kern w:val="2"/>
                <w:szCs w:val="24"/>
              </w:rPr>
              <w:t xml:space="preserve"> 2008</w:t>
            </w:r>
          </w:p>
        </w:tc>
        <w:tc>
          <w:tcPr>
            <w:tcW w:w="1514" w:type="dxa"/>
            <w:tcBorders>
              <w:top w:val="nil"/>
              <w:bottom w:val="single" w:sz="4" w:space="0" w:color="auto"/>
            </w:tcBorders>
          </w:tcPr>
          <w:p w:rsidR="00017CD8" w:rsidRPr="00994DC8" w:rsidRDefault="00017CD8" w:rsidP="00AA14B3">
            <w:pPr>
              <w:keepNext/>
              <w:spacing w:before="120"/>
              <w:rPr>
                <w:kern w:val="2"/>
                <w:szCs w:val="24"/>
              </w:rPr>
            </w:pPr>
            <w:r w:rsidRPr="00994DC8">
              <w:rPr>
                <w:kern w:val="2"/>
                <w:szCs w:val="24"/>
              </w:rPr>
              <w:t xml:space="preserve">30 </w:t>
            </w:r>
            <w:r w:rsidRPr="00994DC8">
              <w:rPr>
                <w:szCs w:val="24"/>
              </w:rPr>
              <w:t>June</w:t>
            </w:r>
            <w:r w:rsidRPr="00994DC8">
              <w:rPr>
                <w:kern w:val="2"/>
                <w:szCs w:val="24"/>
              </w:rPr>
              <w:t xml:space="preserve"> 1995</w:t>
            </w:r>
            <w:r w:rsidRPr="00994DC8">
              <w:rPr>
                <w:kern w:val="2"/>
                <w:szCs w:val="24"/>
              </w:rPr>
              <w:br/>
              <w:t>30</w:t>
            </w:r>
            <w:r w:rsidRPr="00994DC8">
              <w:rPr>
                <w:szCs w:val="24"/>
              </w:rPr>
              <w:t xml:space="preserve"> June </w:t>
            </w:r>
            <w:r w:rsidRPr="00994DC8">
              <w:rPr>
                <w:kern w:val="2"/>
                <w:szCs w:val="24"/>
              </w:rPr>
              <w:t>2010</w:t>
            </w:r>
          </w:p>
        </w:tc>
        <w:tc>
          <w:tcPr>
            <w:tcW w:w="1843" w:type="dxa"/>
            <w:tcBorders>
              <w:top w:val="nil"/>
              <w:bottom w:val="single" w:sz="4" w:space="0" w:color="auto"/>
            </w:tcBorders>
          </w:tcPr>
          <w:p w:rsidR="00017CD8" w:rsidRPr="00994DC8" w:rsidRDefault="00017CD8" w:rsidP="00AA14B3">
            <w:pPr>
              <w:keepNext/>
              <w:spacing w:before="120"/>
              <w:rPr>
                <w:szCs w:val="24"/>
              </w:rPr>
            </w:pPr>
            <w:r w:rsidRPr="00994DC8">
              <w:rPr>
                <w:szCs w:val="24"/>
              </w:rPr>
              <w:t>45th session, November 2010</w:t>
            </w:r>
          </w:p>
        </w:tc>
      </w:tr>
      <w:tr w:rsidR="00017CD8" w:rsidRPr="00994DC8" w:rsidTr="00E50C0B">
        <w:tc>
          <w:tcPr>
            <w:tcW w:w="2770" w:type="dxa"/>
            <w:tcBorders>
              <w:top w:val="single" w:sz="4" w:space="0" w:color="auto"/>
              <w:bottom w:val="nil"/>
            </w:tcBorders>
          </w:tcPr>
          <w:p w:rsidR="00017CD8" w:rsidRPr="00994DC8" w:rsidRDefault="00017CD8" w:rsidP="00AA14B3">
            <w:pPr>
              <w:keepNext/>
              <w:tabs>
                <w:tab w:val="left" w:pos="372"/>
              </w:tabs>
              <w:spacing w:before="120"/>
              <w:rPr>
                <w:szCs w:val="24"/>
              </w:rPr>
            </w:pPr>
            <w:r w:rsidRPr="00994DC8">
              <w:rPr>
                <w:szCs w:val="24"/>
              </w:rPr>
              <w:t xml:space="preserve">21. </w:t>
            </w:r>
            <w:smartTag w:uri="urn:schemas-microsoft-com:office:smarttags" w:element="country-region">
              <w:smartTag w:uri="urn:schemas-microsoft-com:office:smarttags" w:element="place">
                <w:r w:rsidRPr="00994DC8">
                  <w:rPr>
                    <w:szCs w:val="24"/>
                  </w:rPr>
                  <w:t>Switzerland</w:t>
                </w:r>
              </w:smartTag>
            </w:smartTag>
            <w:r w:rsidRPr="00994DC8">
              <w:rPr>
                <w:szCs w:val="24"/>
              </w:rPr>
              <w:t xml:space="preserve"> (second and third periodic reports)</w:t>
            </w:r>
          </w:p>
          <w:p w:rsidR="00017CD8" w:rsidRPr="00994DC8" w:rsidRDefault="00017CD8" w:rsidP="00AA14B3">
            <w:pPr>
              <w:keepNext/>
              <w:tabs>
                <w:tab w:val="left" w:pos="372"/>
              </w:tabs>
              <w:spacing w:before="120"/>
              <w:rPr>
                <w:szCs w:val="24"/>
              </w:rPr>
            </w:pPr>
          </w:p>
        </w:tc>
        <w:tc>
          <w:tcPr>
            <w:tcW w:w="1910" w:type="dxa"/>
            <w:tcBorders>
              <w:top w:val="single" w:sz="4" w:space="0" w:color="auto"/>
              <w:bottom w:val="nil"/>
            </w:tcBorders>
          </w:tcPr>
          <w:p w:rsidR="00017CD8" w:rsidRPr="00994DC8" w:rsidRDefault="00017CD8" w:rsidP="00AA14B3">
            <w:pPr>
              <w:keepNext/>
              <w:spacing w:before="120"/>
              <w:rPr>
                <w:szCs w:val="24"/>
              </w:rPr>
            </w:pPr>
            <w:r w:rsidRPr="00994DC8">
              <w:rPr>
                <w:kern w:val="2"/>
                <w:szCs w:val="24"/>
              </w:rPr>
              <w:t>E/C.12/CHE/2-3</w:t>
            </w:r>
          </w:p>
        </w:tc>
        <w:tc>
          <w:tcPr>
            <w:tcW w:w="1332" w:type="dxa"/>
            <w:tcBorders>
              <w:top w:val="single" w:sz="4" w:space="0" w:color="auto"/>
              <w:bottom w:val="nil"/>
            </w:tcBorders>
          </w:tcPr>
          <w:p w:rsidR="00017CD8" w:rsidRPr="00994DC8" w:rsidRDefault="00017CD8" w:rsidP="00AA14B3">
            <w:pPr>
              <w:keepNext/>
              <w:spacing w:before="120"/>
              <w:rPr>
                <w:kern w:val="2"/>
                <w:szCs w:val="24"/>
              </w:rPr>
            </w:pPr>
            <w:r w:rsidRPr="00994DC8">
              <w:rPr>
                <w:kern w:val="2"/>
                <w:szCs w:val="24"/>
              </w:rPr>
              <w:t>14 May 2008</w:t>
            </w:r>
          </w:p>
        </w:tc>
        <w:tc>
          <w:tcPr>
            <w:tcW w:w="1514" w:type="dxa"/>
            <w:tcBorders>
              <w:top w:val="single" w:sz="4" w:space="0" w:color="auto"/>
              <w:bottom w:val="nil"/>
            </w:tcBorders>
          </w:tcPr>
          <w:p w:rsidR="00017CD8" w:rsidRPr="00994DC8" w:rsidRDefault="00017CD8" w:rsidP="00AA14B3">
            <w:pPr>
              <w:spacing w:before="120"/>
              <w:rPr>
                <w:szCs w:val="24"/>
              </w:rPr>
            </w:pPr>
            <w:r w:rsidRPr="00994DC8">
              <w:rPr>
                <w:szCs w:val="24"/>
              </w:rPr>
              <w:t>30 June 1999</w:t>
            </w:r>
          </w:p>
          <w:p w:rsidR="00017CD8" w:rsidRPr="00994DC8" w:rsidRDefault="00017CD8" w:rsidP="00AA14B3">
            <w:pPr>
              <w:keepNext/>
              <w:jc w:val="both"/>
              <w:rPr>
                <w:kern w:val="2"/>
                <w:szCs w:val="24"/>
              </w:rPr>
            </w:pPr>
            <w:r w:rsidRPr="00994DC8">
              <w:rPr>
                <w:szCs w:val="24"/>
              </w:rPr>
              <w:t>30 June 2009</w:t>
            </w:r>
          </w:p>
        </w:tc>
        <w:tc>
          <w:tcPr>
            <w:tcW w:w="1843" w:type="dxa"/>
            <w:tcBorders>
              <w:top w:val="single" w:sz="4" w:space="0" w:color="auto"/>
              <w:bottom w:val="nil"/>
            </w:tcBorders>
          </w:tcPr>
          <w:p w:rsidR="00017CD8" w:rsidRPr="00994DC8" w:rsidRDefault="00017CD8" w:rsidP="00AA14B3">
            <w:pPr>
              <w:keepNext/>
              <w:spacing w:before="120"/>
              <w:rPr>
                <w:szCs w:val="24"/>
              </w:rPr>
            </w:pPr>
            <w:r w:rsidRPr="00994DC8">
              <w:rPr>
                <w:szCs w:val="24"/>
              </w:rPr>
              <w:t>45th session,</w:t>
            </w:r>
          </w:p>
          <w:p w:rsidR="00017CD8" w:rsidRPr="00994DC8" w:rsidRDefault="00017CD8" w:rsidP="00AA14B3">
            <w:pPr>
              <w:keepNext/>
              <w:rPr>
                <w:szCs w:val="24"/>
              </w:rPr>
            </w:pPr>
            <w:r w:rsidRPr="00994DC8">
              <w:rPr>
                <w:szCs w:val="24"/>
              </w:rPr>
              <w:t>November 2010</w:t>
            </w:r>
          </w:p>
        </w:tc>
      </w:tr>
      <w:tr w:rsidR="00017CD8" w:rsidRPr="00994DC8" w:rsidTr="00E50C0B">
        <w:tc>
          <w:tcPr>
            <w:tcW w:w="2770" w:type="dxa"/>
            <w:tcBorders>
              <w:top w:val="nil"/>
              <w:bottom w:val="nil"/>
            </w:tcBorders>
          </w:tcPr>
          <w:p w:rsidR="00017CD8" w:rsidRPr="00994DC8" w:rsidRDefault="00017CD8" w:rsidP="00AA14B3">
            <w:pPr>
              <w:keepNext/>
              <w:tabs>
                <w:tab w:val="left" w:pos="372"/>
              </w:tabs>
              <w:spacing w:before="120"/>
              <w:rPr>
                <w:szCs w:val="24"/>
              </w:rPr>
            </w:pPr>
            <w:r w:rsidRPr="00994DC8">
              <w:rPr>
                <w:szCs w:val="24"/>
              </w:rPr>
              <w:t xml:space="preserve">22. </w:t>
            </w:r>
            <w:smartTag w:uri="urn:schemas-microsoft-com:office:smarttags" w:element="country-region">
              <w:smartTag w:uri="urn:schemas-microsoft-com:office:smarttags" w:element="place">
                <w:r w:rsidRPr="00994DC8">
                  <w:rPr>
                    <w:szCs w:val="24"/>
                  </w:rPr>
                  <w:t>Uzbekistan</w:t>
                </w:r>
              </w:smartTag>
            </w:smartTag>
          </w:p>
        </w:tc>
        <w:tc>
          <w:tcPr>
            <w:tcW w:w="1910" w:type="dxa"/>
            <w:tcBorders>
              <w:top w:val="nil"/>
              <w:bottom w:val="nil"/>
            </w:tcBorders>
          </w:tcPr>
          <w:p w:rsidR="00017CD8" w:rsidRPr="00994DC8" w:rsidRDefault="00017CD8" w:rsidP="00AA14B3">
            <w:pPr>
              <w:keepNext/>
              <w:spacing w:before="120"/>
              <w:rPr>
                <w:kern w:val="2"/>
                <w:szCs w:val="24"/>
              </w:rPr>
            </w:pPr>
            <w:r w:rsidRPr="00994DC8">
              <w:rPr>
                <w:kern w:val="2"/>
                <w:szCs w:val="24"/>
              </w:rPr>
              <w:t>E/C.12/UZB/2</w:t>
            </w:r>
          </w:p>
        </w:tc>
        <w:tc>
          <w:tcPr>
            <w:tcW w:w="1332" w:type="dxa"/>
            <w:tcBorders>
              <w:top w:val="nil"/>
              <w:bottom w:val="nil"/>
            </w:tcBorders>
          </w:tcPr>
          <w:p w:rsidR="00017CD8" w:rsidRPr="00994DC8" w:rsidRDefault="00017CD8" w:rsidP="00AA14B3">
            <w:pPr>
              <w:keepNext/>
              <w:spacing w:before="120"/>
              <w:rPr>
                <w:kern w:val="2"/>
                <w:szCs w:val="24"/>
              </w:rPr>
            </w:pPr>
            <w:r w:rsidRPr="00994DC8">
              <w:rPr>
                <w:kern w:val="2"/>
                <w:szCs w:val="24"/>
              </w:rPr>
              <w:t>2 Jul</w:t>
            </w:r>
            <w:r w:rsidR="006E3925" w:rsidRPr="00994DC8">
              <w:rPr>
                <w:kern w:val="2"/>
                <w:szCs w:val="24"/>
              </w:rPr>
              <w:t>y</w:t>
            </w:r>
            <w:r w:rsidRPr="00994DC8">
              <w:rPr>
                <w:kern w:val="2"/>
                <w:szCs w:val="24"/>
              </w:rPr>
              <w:t xml:space="preserve"> 2010</w:t>
            </w:r>
          </w:p>
        </w:tc>
        <w:tc>
          <w:tcPr>
            <w:tcW w:w="1514" w:type="dxa"/>
            <w:tcBorders>
              <w:top w:val="nil"/>
              <w:bottom w:val="nil"/>
            </w:tcBorders>
          </w:tcPr>
          <w:p w:rsidR="006E3925" w:rsidRPr="00994DC8" w:rsidRDefault="00017CD8" w:rsidP="00AA14B3">
            <w:pPr>
              <w:spacing w:before="120"/>
              <w:rPr>
                <w:szCs w:val="24"/>
              </w:rPr>
            </w:pPr>
            <w:r w:rsidRPr="00994DC8">
              <w:rPr>
                <w:szCs w:val="24"/>
              </w:rPr>
              <w:t>30 June 2010</w:t>
            </w:r>
          </w:p>
          <w:p w:rsidR="00017CD8" w:rsidRPr="00994DC8" w:rsidRDefault="00017CD8" w:rsidP="00AA14B3">
            <w:pPr>
              <w:spacing w:before="120"/>
              <w:rPr>
                <w:szCs w:val="24"/>
              </w:rPr>
            </w:pPr>
            <w:r w:rsidRPr="00994DC8">
              <w:rPr>
                <w:szCs w:val="24"/>
              </w:rPr>
              <w:t>30 June 2015</w:t>
            </w:r>
          </w:p>
        </w:tc>
        <w:tc>
          <w:tcPr>
            <w:tcW w:w="1843" w:type="dxa"/>
            <w:tcBorders>
              <w:top w:val="nil"/>
              <w:bottom w:val="nil"/>
            </w:tcBorders>
          </w:tcPr>
          <w:p w:rsidR="00017CD8" w:rsidRPr="00994DC8" w:rsidRDefault="00017CD8" w:rsidP="00AA14B3">
            <w:pPr>
              <w:keepNext/>
              <w:spacing w:before="120"/>
              <w:rPr>
                <w:szCs w:val="24"/>
              </w:rPr>
            </w:pPr>
          </w:p>
        </w:tc>
      </w:tr>
      <w:tr w:rsidR="00017CD8" w:rsidRPr="00994DC8" w:rsidTr="00E50C0B">
        <w:tc>
          <w:tcPr>
            <w:tcW w:w="2770" w:type="dxa"/>
            <w:tcBorders>
              <w:top w:val="nil"/>
              <w:bottom w:val="single" w:sz="4" w:space="0" w:color="auto"/>
            </w:tcBorders>
          </w:tcPr>
          <w:p w:rsidR="00017CD8" w:rsidRPr="00994DC8" w:rsidRDefault="00017CD8" w:rsidP="00AA14B3">
            <w:pPr>
              <w:keepNext/>
              <w:tabs>
                <w:tab w:val="left" w:pos="372"/>
              </w:tabs>
              <w:spacing w:before="120"/>
              <w:rPr>
                <w:szCs w:val="24"/>
              </w:rPr>
            </w:pPr>
            <w:r w:rsidRPr="00994DC8">
              <w:rPr>
                <w:szCs w:val="24"/>
              </w:rPr>
              <w:t xml:space="preserve">23. </w:t>
            </w:r>
            <w:smartTag w:uri="urn:schemas-microsoft-com:office:smarttags" w:element="place">
              <w:smartTag w:uri="urn:schemas-microsoft-com:office:smarttags" w:element="country-region">
                <w:r w:rsidRPr="00994DC8">
                  <w:rPr>
                    <w:szCs w:val="24"/>
                  </w:rPr>
                  <w:t>Yemen</w:t>
                </w:r>
              </w:smartTag>
            </w:smartTag>
            <w:r w:rsidRPr="00994DC8">
              <w:rPr>
                <w:szCs w:val="24"/>
              </w:rPr>
              <w:t xml:space="preserve"> </w:t>
            </w:r>
          </w:p>
          <w:p w:rsidR="00017CD8" w:rsidRPr="00994DC8" w:rsidRDefault="00017CD8" w:rsidP="00AA14B3">
            <w:pPr>
              <w:keepNext/>
              <w:tabs>
                <w:tab w:val="left" w:pos="372"/>
              </w:tabs>
              <w:rPr>
                <w:szCs w:val="24"/>
              </w:rPr>
            </w:pPr>
          </w:p>
        </w:tc>
        <w:tc>
          <w:tcPr>
            <w:tcW w:w="1910" w:type="dxa"/>
            <w:tcBorders>
              <w:top w:val="nil"/>
              <w:bottom w:val="single" w:sz="4" w:space="0" w:color="auto"/>
            </w:tcBorders>
          </w:tcPr>
          <w:p w:rsidR="00017CD8" w:rsidRPr="00994DC8" w:rsidRDefault="00017CD8" w:rsidP="00AA14B3">
            <w:pPr>
              <w:keepNext/>
              <w:spacing w:before="120"/>
              <w:rPr>
                <w:szCs w:val="24"/>
              </w:rPr>
            </w:pPr>
            <w:r w:rsidRPr="00994DC8">
              <w:rPr>
                <w:szCs w:val="24"/>
              </w:rPr>
              <w:t>E/C.12/YEM/2</w:t>
            </w:r>
          </w:p>
        </w:tc>
        <w:tc>
          <w:tcPr>
            <w:tcW w:w="1332" w:type="dxa"/>
            <w:tcBorders>
              <w:top w:val="nil"/>
              <w:bottom w:val="single" w:sz="4" w:space="0" w:color="auto"/>
            </w:tcBorders>
          </w:tcPr>
          <w:p w:rsidR="00017CD8" w:rsidRPr="00994DC8" w:rsidRDefault="00017CD8" w:rsidP="00AA14B3">
            <w:pPr>
              <w:keepNext/>
              <w:spacing w:before="120"/>
              <w:rPr>
                <w:kern w:val="2"/>
                <w:szCs w:val="24"/>
              </w:rPr>
            </w:pPr>
            <w:r w:rsidRPr="00994DC8">
              <w:rPr>
                <w:kern w:val="2"/>
                <w:szCs w:val="24"/>
              </w:rPr>
              <w:t>3 Jul</w:t>
            </w:r>
            <w:r w:rsidR="006E3925" w:rsidRPr="00994DC8">
              <w:rPr>
                <w:kern w:val="2"/>
                <w:szCs w:val="24"/>
              </w:rPr>
              <w:t>y</w:t>
            </w:r>
            <w:r w:rsidRPr="00994DC8">
              <w:rPr>
                <w:kern w:val="2"/>
                <w:szCs w:val="24"/>
              </w:rPr>
              <w:t xml:space="preserve"> 2008</w:t>
            </w:r>
          </w:p>
        </w:tc>
        <w:tc>
          <w:tcPr>
            <w:tcW w:w="1514" w:type="dxa"/>
            <w:tcBorders>
              <w:top w:val="nil"/>
              <w:bottom w:val="single" w:sz="4" w:space="0" w:color="auto"/>
            </w:tcBorders>
          </w:tcPr>
          <w:p w:rsidR="00017CD8" w:rsidRPr="00994DC8" w:rsidRDefault="00017CD8" w:rsidP="00AA14B3">
            <w:pPr>
              <w:keepNext/>
              <w:spacing w:before="120"/>
              <w:rPr>
                <w:kern w:val="2"/>
                <w:szCs w:val="24"/>
              </w:rPr>
            </w:pPr>
            <w:r w:rsidRPr="00994DC8">
              <w:rPr>
                <w:kern w:val="2"/>
                <w:szCs w:val="24"/>
              </w:rPr>
              <w:t xml:space="preserve">30 </w:t>
            </w:r>
            <w:r w:rsidRPr="00994DC8">
              <w:rPr>
                <w:szCs w:val="24"/>
              </w:rPr>
              <w:t xml:space="preserve">June </w:t>
            </w:r>
            <w:r w:rsidRPr="00994DC8">
              <w:rPr>
                <w:kern w:val="2"/>
                <w:szCs w:val="24"/>
              </w:rPr>
              <w:t>2008</w:t>
            </w:r>
            <w:r w:rsidRPr="00994DC8">
              <w:rPr>
                <w:kern w:val="2"/>
                <w:szCs w:val="24"/>
              </w:rPr>
              <w:br/>
              <w:t>30</w:t>
            </w:r>
            <w:r w:rsidRPr="00994DC8">
              <w:rPr>
                <w:szCs w:val="24"/>
              </w:rPr>
              <w:t xml:space="preserve"> June</w:t>
            </w:r>
            <w:r w:rsidRPr="00994DC8">
              <w:rPr>
                <w:kern w:val="2"/>
                <w:szCs w:val="24"/>
              </w:rPr>
              <w:t xml:space="preserve"> 2013</w:t>
            </w:r>
          </w:p>
        </w:tc>
        <w:tc>
          <w:tcPr>
            <w:tcW w:w="1843" w:type="dxa"/>
            <w:tcBorders>
              <w:top w:val="nil"/>
              <w:bottom w:val="single" w:sz="4" w:space="0" w:color="auto"/>
            </w:tcBorders>
          </w:tcPr>
          <w:p w:rsidR="00017CD8" w:rsidRPr="00994DC8" w:rsidRDefault="00017CD8" w:rsidP="00AA14B3">
            <w:pPr>
              <w:spacing w:before="120"/>
              <w:rPr>
                <w:szCs w:val="24"/>
              </w:rPr>
            </w:pPr>
            <w:r w:rsidRPr="00994DC8">
              <w:rPr>
                <w:szCs w:val="24"/>
              </w:rPr>
              <w:t>46th session,</w:t>
            </w:r>
          </w:p>
          <w:p w:rsidR="00017CD8" w:rsidRPr="00994DC8" w:rsidRDefault="00017CD8" w:rsidP="00AA14B3">
            <w:pPr>
              <w:keepNext/>
              <w:rPr>
                <w:szCs w:val="24"/>
              </w:rPr>
            </w:pPr>
            <w:r w:rsidRPr="00994DC8">
              <w:rPr>
                <w:szCs w:val="24"/>
              </w:rPr>
              <w:t>May 2011</w:t>
            </w:r>
          </w:p>
          <w:p w:rsidR="00017CD8" w:rsidRPr="00994DC8" w:rsidRDefault="00017CD8" w:rsidP="00AA14B3">
            <w:pPr>
              <w:keepNext/>
              <w:rPr>
                <w:szCs w:val="24"/>
              </w:rPr>
            </w:pPr>
          </w:p>
        </w:tc>
      </w:tr>
    </w:tbl>
    <w:p w:rsidR="00A0367D" w:rsidRPr="00994DC8" w:rsidRDefault="00A0367D" w:rsidP="00A0367D"/>
    <w:p w:rsidR="00A0367D" w:rsidRPr="00994DC8" w:rsidRDefault="00A0367D" w:rsidP="00A0367D"/>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770"/>
        <w:gridCol w:w="1910"/>
        <w:gridCol w:w="1320"/>
        <w:gridCol w:w="1560"/>
        <w:gridCol w:w="1800"/>
      </w:tblGrid>
      <w:tr w:rsidR="00A0367D" w:rsidRPr="00994DC8" w:rsidTr="00A0367D">
        <w:tblPrEx>
          <w:tblCellMar>
            <w:top w:w="0" w:type="dxa"/>
            <w:bottom w:w="0" w:type="dxa"/>
          </w:tblCellMar>
        </w:tblPrEx>
        <w:trPr>
          <w:tblHeader/>
        </w:trPr>
        <w:tc>
          <w:tcPr>
            <w:tcW w:w="2770" w:type="dxa"/>
            <w:tcBorders>
              <w:bottom w:val="single" w:sz="6" w:space="0" w:color="000000"/>
            </w:tcBorders>
          </w:tcPr>
          <w:p w:rsidR="00A0367D" w:rsidRPr="00994DC8" w:rsidRDefault="00A0367D" w:rsidP="00A0367D">
            <w:pPr>
              <w:rPr>
                <w:b/>
                <w:bCs/>
                <w:iCs/>
              </w:rPr>
            </w:pPr>
            <w:r w:rsidRPr="00994DC8">
              <w:rPr>
                <w:b/>
                <w:bCs/>
                <w:iCs/>
              </w:rPr>
              <w:t>Third periodic reports</w:t>
            </w:r>
          </w:p>
        </w:tc>
        <w:tc>
          <w:tcPr>
            <w:tcW w:w="1910" w:type="dxa"/>
            <w:tcBorders>
              <w:bottom w:val="single" w:sz="6" w:space="0" w:color="000000"/>
            </w:tcBorders>
          </w:tcPr>
          <w:p w:rsidR="00A0367D" w:rsidRPr="00994DC8" w:rsidRDefault="00A0367D" w:rsidP="00A0367D">
            <w:pPr>
              <w:rPr>
                <w:b/>
                <w:bCs/>
                <w:iCs/>
              </w:rPr>
            </w:pPr>
            <w:r w:rsidRPr="00994DC8">
              <w:rPr>
                <w:b/>
                <w:bCs/>
                <w:iCs/>
              </w:rPr>
              <w:t>Symbol</w:t>
            </w:r>
          </w:p>
        </w:tc>
        <w:tc>
          <w:tcPr>
            <w:tcW w:w="1320" w:type="dxa"/>
            <w:tcBorders>
              <w:bottom w:val="single" w:sz="6" w:space="0" w:color="000000"/>
            </w:tcBorders>
          </w:tcPr>
          <w:p w:rsidR="00A0367D" w:rsidRPr="00994DC8" w:rsidRDefault="00A0367D" w:rsidP="00A0367D">
            <w:pPr>
              <w:rPr>
                <w:b/>
                <w:bCs/>
                <w:iCs/>
              </w:rPr>
            </w:pPr>
            <w:r w:rsidRPr="00994DC8">
              <w:rPr>
                <w:b/>
                <w:bCs/>
                <w:iCs/>
              </w:rPr>
              <w:t>Date received</w:t>
            </w:r>
          </w:p>
        </w:tc>
        <w:tc>
          <w:tcPr>
            <w:tcW w:w="1560" w:type="dxa"/>
            <w:tcBorders>
              <w:bottom w:val="single" w:sz="6" w:space="0" w:color="000000"/>
            </w:tcBorders>
          </w:tcPr>
          <w:p w:rsidR="00A0367D" w:rsidRPr="00994DC8" w:rsidRDefault="00A0367D" w:rsidP="00A0367D">
            <w:pPr>
              <w:rPr>
                <w:b/>
                <w:bCs/>
                <w:iCs/>
              </w:rPr>
            </w:pPr>
            <w:r w:rsidRPr="00994DC8">
              <w:rPr>
                <w:b/>
                <w:bCs/>
                <w:iCs/>
              </w:rPr>
              <w:t>Date due</w:t>
            </w:r>
          </w:p>
        </w:tc>
        <w:tc>
          <w:tcPr>
            <w:tcW w:w="1800" w:type="dxa"/>
            <w:tcBorders>
              <w:bottom w:val="single" w:sz="6" w:space="0" w:color="000000"/>
            </w:tcBorders>
          </w:tcPr>
          <w:p w:rsidR="00A0367D" w:rsidRPr="00994DC8" w:rsidRDefault="00A0367D" w:rsidP="00A0367D">
            <w:pPr>
              <w:rPr>
                <w:b/>
                <w:bCs/>
                <w:iCs/>
              </w:rPr>
            </w:pPr>
            <w:r w:rsidRPr="00994DC8">
              <w:rPr>
                <w:b/>
                <w:bCs/>
                <w:iCs/>
              </w:rPr>
              <w:t>Scheduled for consideration at</w:t>
            </w:r>
          </w:p>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 xml:space="preserve">24. </w:t>
            </w:r>
            <w:smartTag w:uri="urn:schemas-microsoft-com:office:smarttags" w:element="country-region">
              <w:smartTag w:uri="urn:schemas-microsoft-com:office:smarttags" w:element="place">
                <w:r w:rsidRPr="00994DC8">
                  <w:t>Argentina</w:t>
                </w:r>
              </w:smartTag>
            </w:smartTag>
          </w:p>
        </w:tc>
        <w:tc>
          <w:tcPr>
            <w:tcW w:w="1910" w:type="dxa"/>
            <w:tcBorders>
              <w:top w:val="nil"/>
              <w:bottom w:val="nil"/>
            </w:tcBorders>
          </w:tcPr>
          <w:p w:rsidR="00A0367D" w:rsidRPr="00994DC8" w:rsidRDefault="00A0367D" w:rsidP="00A0367D">
            <w:r w:rsidRPr="00994DC8">
              <w:t>E/C.12/ARG/3</w:t>
            </w:r>
          </w:p>
        </w:tc>
        <w:tc>
          <w:tcPr>
            <w:tcW w:w="1320" w:type="dxa"/>
            <w:tcBorders>
              <w:top w:val="nil"/>
              <w:bottom w:val="nil"/>
            </w:tcBorders>
          </w:tcPr>
          <w:p w:rsidR="00A0367D" w:rsidRPr="00994DC8" w:rsidRDefault="00A0367D" w:rsidP="00A0367D">
            <w:r w:rsidRPr="00994DC8">
              <w:t>6 May</w:t>
            </w:r>
            <w:r w:rsidR="00017CD8" w:rsidRPr="00994DC8">
              <w:t xml:space="preserve"> </w:t>
            </w:r>
            <w:r w:rsidRPr="00994DC8">
              <w:t>2009</w:t>
            </w:r>
          </w:p>
        </w:tc>
        <w:tc>
          <w:tcPr>
            <w:tcW w:w="1560" w:type="dxa"/>
            <w:tcBorders>
              <w:top w:val="nil"/>
              <w:bottom w:val="nil"/>
            </w:tcBorders>
          </w:tcPr>
          <w:p w:rsidR="00A0367D" w:rsidRPr="00994DC8" w:rsidRDefault="00A0367D" w:rsidP="00A0367D">
            <w:r w:rsidRPr="00994DC8">
              <w:t>30 June 2001</w:t>
            </w:r>
            <w:r w:rsidRPr="00994DC8">
              <w:br/>
              <w:t>30 June  2006</w:t>
            </w:r>
          </w:p>
          <w:p w:rsidR="00A0367D" w:rsidRPr="00994DC8" w:rsidRDefault="00A0367D" w:rsidP="00A0367D"/>
        </w:tc>
        <w:tc>
          <w:tcPr>
            <w:tcW w:w="1800" w:type="dxa"/>
            <w:tcBorders>
              <w:top w:val="nil"/>
              <w:bottom w:val="nil"/>
            </w:tcBorders>
          </w:tcPr>
          <w:p w:rsidR="00A0367D" w:rsidRPr="00994DC8" w:rsidRDefault="00A0367D" w:rsidP="00A0367D">
            <w:r w:rsidRPr="00994DC8">
              <w:t>47th session November 2011</w:t>
            </w:r>
          </w:p>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 xml:space="preserve">25. </w:t>
            </w:r>
            <w:smartTag w:uri="urn:schemas-microsoft-com:office:smarttags" w:element="country-region">
              <w:smartTag w:uri="urn:schemas-microsoft-com:office:smarttags" w:element="place">
                <w:r w:rsidRPr="00994DC8">
                  <w:t>Azerbaijan</w:t>
                </w:r>
              </w:smartTag>
            </w:smartTag>
          </w:p>
        </w:tc>
        <w:tc>
          <w:tcPr>
            <w:tcW w:w="1910" w:type="dxa"/>
            <w:tcBorders>
              <w:top w:val="nil"/>
              <w:bottom w:val="nil"/>
            </w:tcBorders>
          </w:tcPr>
          <w:p w:rsidR="00A0367D" w:rsidRPr="00994DC8" w:rsidRDefault="00A0367D" w:rsidP="00A0367D">
            <w:r w:rsidRPr="00994DC8">
              <w:t>E/C.12/AZE/3</w:t>
            </w:r>
          </w:p>
        </w:tc>
        <w:tc>
          <w:tcPr>
            <w:tcW w:w="1320" w:type="dxa"/>
            <w:tcBorders>
              <w:top w:val="nil"/>
              <w:bottom w:val="nil"/>
            </w:tcBorders>
          </w:tcPr>
          <w:p w:rsidR="00A0367D" w:rsidRPr="00994DC8" w:rsidRDefault="00A0367D" w:rsidP="00A0367D">
            <w:r w:rsidRPr="00994DC8">
              <w:t>29 Sep 2009</w:t>
            </w:r>
          </w:p>
        </w:tc>
        <w:tc>
          <w:tcPr>
            <w:tcW w:w="1560" w:type="dxa"/>
            <w:tcBorders>
              <w:top w:val="nil"/>
              <w:bottom w:val="nil"/>
            </w:tcBorders>
          </w:tcPr>
          <w:p w:rsidR="00A0367D" w:rsidRPr="00994DC8" w:rsidRDefault="00A0367D" w:rsidP="00A0367D">
            <w:r w:rsidRPr="00994DC8">
              <w:t>30 June 2009</w:t>
            </w:r>
          </w:p>
          <w:p w:rsidR="00A0367D" w:rsidRPr="00994DC8" w:rsidRDefault="00A0367D" w:rsidP="00A0367D"/>
        </w:tc>
        <w:tc>
          <w:tcPr>
            <w:tcW w:w="1800" w:type="dxa"/>
            <w:tcBorders>
              <w:top w:val="nil"/>
              <w:bottom w:val="nil"/>
            </w:tcBorders>
          </w:tcPr>
          <w:p w:rsidR="00A0367D" w:rsidRPr="00994DC8" w:rsidRDefault="00A0367D" w:rsidP="00A0367D"/>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26.</w:t>
            </w:r>
            <w:r w:rsidR="009A2CA0" w:rsidRPr="00994DC8">
              <w:t xml:space="preserve"> </w:t>
            </w:r>
            <w:smartTag w:uri="urn:schemas-microsoft-com:office:smarttags" w:element="place">
              <w:smartTag w:uri="urn:schemas-microsoft-com:office:smarttags" w:element="country-region">
                <w:r w:rsidRPr="00994DC8">
                  <w:t>Dominican Republic</w:t>
                </w:r>
              </w:smartTag>
            </w:smartTag>
          </w:p>
        </w:tc>
        <w:tc>
          <w:tcPr>
            <w:tcW w:w="1910" w:type="dxa"/>
            <w:tcBorders>
              <w:top w:val="nil"/>
              <w:bottom w:val="nil"/>
            </w:tcBorders>
          </w:tcPr>
          <w:p w:rsidR="00A0367D" w:rsidRPr="00994DC8" w:rsidRDefault="00A0367D" w:rsidP="00A0367D">
            <w:r w:rsidRPr="00994DC8">
              <w:t>E/C.12/DOM/3</w:t>
            </w:r>
          </w:p>
        </w:tc>
        <w:tc>
          <w:tcPr>
            <w:tcW w:w="1320" w:type="dxa"/>
            <w:tcBorders>
              <w:top w:val="nil"/>
              <w:bottom w:val="nil"/>
            </w:tcBorders>
          </w:tcPr>
          <w:p w:rsidR="00A0367D" w:rsidRPr="00994DC8" w:rsidRDefault="00A0367D" w:rsidP="00A0367D">
            <w:r w:rsidRPr="00994DC8">
              <w:t>22 Aug. 2008</w:t>
            </w:r>
          </w:p>
        </w:tc>
        <w:tc>
          <w:tcPr>
            <w:tcW w:w="1560" w:type="dxa"/>
            <w:tcBorders>
              <w:top w:val="nil"/>
              <w:bottom w:val="nil"/>
            </w:tcBorders>
          </w:tcPr>
          <w:p w:rsidR="00A0367D" w:rsidRPr="00994DC8" w:rsidRDefault="00A0367D" w:rsidP="00A0367D">
            <w:r w:rsidRPr="00994DC8">
              <w:t>30 June 1999</w:t>
            </w:r>
            <w:r w:rsidRPr="00994DC8">
              <w:br/>
              <w:t>30 June 2009</w:t>
            </w:r>
          </w:p>
          <w:p w:rsidR="00A0367D" w:rsidRPr="00994DC8" w:rsidRDefault="00A0367D" w:rsidP="00A0367D"/>
        </w:tc>
        <w:tc>
          <w:tcPr>
            <w:tcW w:w="1800" w:type="dxa"/>
            <w:tcBorders>
              <w:top w:val="nil"/>
              <w:bottom w:val="nil"/>
            </w:tcBorders>
          </w:tcPr>
          <w:p w:rsidR="00A0367D" w:rsidRPr="00994DC8" w:rsidRDefault="00A0367D" w:rsidP="00A0367D">
            <w:r w:rsidRPr="00994DC8">
              <w:t>45th session,</w:t>
            </w:r>
          </w:p>
          <w:p w:rsidR="00A0367D" w:rsidRPr="00994DC8" w:rsidRDefault="00A0367D" w:rsidP="00A0367D">
            <w:r w:rsidRPr="00994DC8">
              <w:t>November 2010</w:t>
            </w:r>
          </w:p>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27.</w:t>
            </w:r>
            <w:r w:rsidR="009A2CA0" w:rsidRPr="00994DC8">
              <w:t xml:space="preserve"> </w:t>
            </w:r>
            <w:smartTag w:uri="urn:schemas-microsoft-com:office:smarttags" w:element="place">
              <w:smartTag w:uri="urn:schemas-microsoft-com:office:smarttags" w:element="country-region">
                <w:r w:rsidRPr="00994DC8">
                  <w:t>Ecuador</w:t>
                </w:r>
              </w:smartTag>
            </w:smartTag>
          </w:p>
        </w:tc>
        <w:tc>
          <w:tcPr>
            <w:tcW w:w="1910" w:type="dxa"/>
            <w:tcBorders>
              <w:top w:val="nil"/>
              <w:bottom w:val="nil"/>
            </w:tcBorders>
          </w:tcPr>
          <w:p w:rsidR="00A0367D" w:rsidRPr="00994DC8" w:rsidRDefault="00A0367D" w:rsidP="00A0367D">
            <w:r w:rsidRPr="00994DC8">
              <w:t>E/C.12/ECU/3</w:t>
            </w:r>
          </w:p>
        </w:tc>
        <w:tc>
          <w:tcPr>
            <w:tcW w:w="1320" w:type="dxa"/>
            <w:tcBorders>
              <w:top w:val="nil"/>
              <w:bottom w:val="nil"/>
            </w:tcBorders>
          </w:tcPr>
          <w:p w:rsidR="00A0367D" w:rsidRPr="00994DC8" w:rsidRDefault="00A0367D" w:rsidP="00A0367D">
            <w:r w:rsidRPr="00994DC8">
              <w:t>8 Sep 2009</w:t>
            </w:r>
          </w:p>
        </w:tc>
        <w:tc>
          <w:tcPr>
            <w:tcW w:w="1560" w:type="dxa"/>
            <w:tcBorders>
              <w:top w:val="nil"/>
              <w:bottom w:val="nil"/>
            </w:tcBorders>
          </w:tcPr>
          <w:p w:rsidR="00A0367D" w:rsidRPr="00994DC8" w:rsidRDefault="00A0367D" w:rsidP="00A0367D">
            <w:r w:rsidRPr="00994DC8">
              <w:t>30  June 2009</w:t>
            </w:r>
          </w:p>
          <w:p w:rsidR="00A0367D" w:rsidRPr="00994DC8" w:rsidRDefault="00A0367D" w:rsidP="00A0367D"/>
        </w:tc>
        <w:tc>
          <w:tcPr>
            <w:tcW w:w="1800" w:type="dxa"/>
            <w:tcBorders>
              <w:top w:val="nil"/>
              <w:bottom w:val="nil"/>
            </w:tcBorders>
          </w:tcPr>
          <w:p w:rsidR="00A0367D" w:rsidRPr="00994DC8" w:rsidRDefault="00A0367D" w:rsidP="00A0367D"/>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 xml:space="preserve">28. </w:t>
            </w:r>
            <w:smartTag w:uri="urn:schemas-microsoft-com:office:smarttags" w:element="country-region">
              <w:smartTag w:uri="urn:schemas-microsoft-com:office:smarttags" w:element="place">
                <w:r w:rsidRPr="00994DC8">
                  <w:t>Estonia</w:t>
                </w:r>
              </w:smartTag>
            </w:smartTag>
          </w:p>
        </w:tc>
        <w:tc>
          <w:tcPr>
            <w:tcW w:w="1910" w:type="dxa"/>
            <w:tcBorders>
              <w:top w:val="nil"/>
              <w:bottom w:val="nil"/>
            </w:tcBorders>
          </w:tcPr>
          <w:p w:rsidR="00A0367D" w:rsidRPr="00994DC8" w:rsidRDefault="00A0367D" w:rsidP="00A0367D">
            <w:r w:rsidRPr="00994DC8">
              <w:t>E/C.12/EST/3</w:t>
            </w:r>
          </w:p>
        </w:tc>
        <w:tc>
          <w:tcPr>
            <w:tcW w:w="1320" w:type="dxa"/>
            <w:tcBorders>
              <w:top w:val="nil"/>
              <w:bottom w:val="nil"/>
            </w:tcBorders>
          </w:tcPr>
          <w:p w:rsidR="00A0367D" w:rsidRPr="00994DC8" w:rsidRDefault="00A0367D" w:rsidP="00A0367D">
            <w:r w:rsidRPr="00994DC8">
              <w:t>31 Oct. 2008</w:t>
            </w:r>
          </w:p>
        </w:tc>
        <w:tc>
          <w:tcPr>
            <w:tcW w:w="1560" w:type="dxa"/>
            <w:tcBorders>
              <w:top w:val="nil"/>
              <w:bottom w:val="nil"/>
            </w:tcBorders>
          </w:tcPr>
          <w:p w:rsidR="00A0367D" w:rsidRPr="00994DC8" w:rsidRDefault="00A0367D" w:rsidP="00A0367D">
            <w:r w:rsidRPr="00994DC8">
              <w:t>30 June 2007</w:t>
            </w:r>
            <w:r w:rsidRPr="00994DC8">
              <w:br/>
            </w:r>
          </w:p>
        </w:tc>
        <w:tc>
          <w:tcPr>
            <w:tcW w:w="1800" w:type="dxa"/>
            <w:tcBorders>
              <w:top w:val="nil"/>
              <w:bottom w:val="nil"/>
            </w:tcBorders>
          </w:tcPr>
          <w:p w:rsidR="00A0367D" w:rsidRPr="00994DC8" w:rsidRDefault="00A0367D" w:rsidP="00A0367D">
            <w:r w:rsidRPr="00994DC8">
              <w:t>47th session November 2011</w:t>
            </w:r>
          </w:p>
          <w:p w:rsidR="00A0367D" w:rsidRPr="00994DC8" w:rsidRDefault="00A0367D" w:rsidP="00A0367D"/>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 xml:space="preserve">29. </w:t>
            </w:r>
            <w:smartTag w:uri="urn:schemas-microsoft-com:office:smarttags" w:element="country-region">
              <w:smartTag w:uri="urn:schemas-microsoft-com:office:smarttags" w:element="place">
                <w:r w:rsidRPr="00994DC8">
                  <w:t>Israel</w:t>
                </w:r>
              </w:smartTag>
            </w:smartTag>
          </w:p>
        </w:tc>
        <w:tc>
          <w:tcPr>
            <w:tcW w:w="1910" w:type="dxa"/>
            <w:tcBorders>
              <w:top w:val="nil"/>
              <w:bottom w:val="nil"/>
            </w:tcBorders>
          </w:tcPr>
          <w:p w:rsidR="00A0367D" w:rsidRPr="00994DC8" w:rsidRDefault="00A0367D" w:rsidP="00A0367D">
            <w:r w:rsidRPr="00994DC8">
              <w:t>E/C.12/ISR/3</w:t>
            </w:r>
          </w:p>
        </w:tc>
        <w:tc>
          <w:tcPr>
            <w:tcW w:w="1320" w:type="dxa"/>
            <w:tcBorders>
              <w:top w:val="nil"/>
              <w:bottom w:val="nil"/>
            </w:tcBorders>
          </w:tcPr>
          <w:p w:rsidR="00A0367D" w:rsidRPr="00994DC8" w:rsidRDefault="00A0367D" w:rsidP="00A0367D">
            <w:r w:rsidRPr="00994DC8">
              <w:t>20 Jan. 2009</w:t>
            </w:r>
          </w:p>
        </w:tc>
        <w:tc>
          <w:tcPr>
            <w:tcW w:w="1560" w:type="dxa"/>
            <w:tcBorders>
              <w:top w:val="nil"/>
              <w:bottom w:val="nil"/>
            </w:tcBorders>
          </w:tcPr>
          <w:p w:rsidR="00A0367D" w:rsidRPr="00994DC8" w:rsidRDefault="00A0367D" w:rsidP="00A0367D">
            <w:r w:rsidRPr="00994DC8">
              <w:t>30 June 2008</w:t>
            </w:r>
            <w:r w:rsidRPr="00994DC8">
              <w:br/>
            </w:r>
          </w:p>
        </w:tc>
        <w:tc>
          <w:tcPr>
            <w:tcW w:w="1800" w:type="dxa"/>
            <w:tcBorders>
              <w:top w:val="nil"/>
              <w:bottom w:val="nil"/>
            </w:tcBorders>
          </w:tcPr>
          <w:p w:rsidR="00A0367D" w:rsidRPr="00994DC8" w:rsidRDefault="00A0367D" w:rsidP="00A0367D">
            <w:r w:rsidRPr="00994DC8">
              <w:t>47th session November 2011</w:t>
            </w:r>
          </w:p>
          <w:p w:rsidR="00A0367D" w:rsidRPr="00994DC8" w:rsidRDefault="00A0367D" w:rsidP="00A0367D"/>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 xml:space="preserve">30. </w:t>
            </w:r>
            <w:smartTag w:uri="urn:schemas-microsoft-com:office:smarttags" w:element="country-region">
              <w:smartTag w:uri="urn:schemas-microsoft-com:office:smarttags" w:element="place">
                <w:r w:rsidRPr="00994DC8">
                  <w:t>Japan</w:t>
                </w:r>
              </w:smartTag>
            </w:smartTag>
          </w:p>
        </w:tc>
        <w:tc>
          <w:tcPr>
            <w:tcW w:w="1910" w:type="dxa"/>
            <w:tcBorders>
              <w:top w:val="nil"/>
              <w:bottom w:val="nil"/>
            </w:tcBorders>
          </w:tcPr>
          <w:p w:rsidR="00A0367D" w:rsidRPr="00994DC8" w:rsidRDefault="00A0367D" w:rsidP="00A0367D">
            <w:r w:rsidRPr="00994DC8">
              <w:t>E/C.12/JPN/3</w:t>
            </w:r>
          </w:p>
        </w:tc>
        <w:tc>
          <w:tcPr>
            <w:tcW w:w="1320" w:type="dxa"/>
            <w:tcBorders>
              <w:top w:val="nil"/>
              <w:bottom w:val="nil"/>
            </w:tcBorders>
          </w:tcPr>
          <w:p w:rsidR="00A0367D" w:rsidRPr="00994DC8" w:rsidRDefault="00A0367D" w:rsidP="00A0367D">
            <w:r w:rsidRPr="00994DC8">
              <w:t>22 Dec 2009</w:t>
            </w:r>
          </w:p>
          <w:p w:rsidR="00A0367D" w:rsidRPr="00994DC8" w:rsidRDefault="00A0367D" w:rsidP="00A0367D"/>
        </w:tc>
        <w:tc>
          <w:tcPr>
            <w:tcW w:w="1560" w:type="dxa"/>
            <w:tcBorders>
              <w:top w:val="nil"/>
              <w:bottom w:val="nil"/>
            </w:tcBorders>
          </w:tcPr>
          <w:p w:rsidR="00A0367D" w:rsidRPr="00994DC8" w:rsidRDefault="00A0367D" w:rsidP="00A0367D">
            <w:r w:rsidRPr="00994DC8">
              <w:t>30 June 2006</w:t>
            </w:r>
          </w:p>
        </w:tc>
        <w:tc>
          <w:tcPr>
            <w:tcW w:w="1800" w:type="dxa"/>
            <w:tcBorders>
              <w:top w:val="nil"/>
              <w:bottom w:val="nil"/>
            </w:tcBorders>
          </w:tcPr>
          <w:p w:rsidR="00A0367D" w:rsidRPr="00994DC8" w:rsidRDefault="00A0367D" w:rsidP="00A0367D"/>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31.</w:t>
            </w:r>
            <w:r w:rsidR="009A2CA0" w:rsidRPr="00994DC8">
              <w:t xml:space="preserve"> </w:t>
            </w:r>
            <w:smartTag w:uri="urn:schemas-microsoft-com:office:smarttags" w:element="place">
              <w:smartTag w:uri="urn:schemas-microsoft-com:office:smarttags" w:element="country-region">
                <w:r w:rsidRPr="00994DC8">
                  <w:t>Jamaica</w:t>
                </w:r>
              </w:smartTag>
            </w:smartTag>
            <w:r w:rsidRPr="00994DC8">
              <w:t xml:space="preserve"> (third and fourth periodic reports)</w:t>
            </w:r>
          </w:p>
          <w:p w:rsidR="00A0367D" w:rsidRPr="00994DC8" w:rsidRDefault="00A0367D" w:rsidP="00A0367D"/>
        </w:tc>
        <w:tc>
          <w:tcPr>
            <w:tcW w:w="1910" w:type="dxa"/>
            <w:tcBorders>
              <w:top w:val="nil"/>
              <w:bottom w:val="nil"/>
            </w:tcBorders>
          </w:tcPr>
          <w:p w:rsidR="00A0367D" w:rsidRPr="00994DC8" w:rsidRDefault="00A0367D" w:rsidP="00A0367D">
            <w:r w:rsidRPr="00994DC8">
              <w:t>E/C.12/JAM/3-4</w:t>
            </w:r>
          </w:p>
        </w:tc>
        <w:tc>
          <w:tcPr>
            <w:tcW w:w="1320" w:type="dxa"/>
            <w:tcBorders>
              <w:top w:val="nil"/>
              <w:bottom w:val="nil"/>
            </w:tcBorders>
          </w:tcPr>
          <w:p w:rsidR="00A0367D" w:rsidRPr="00994DC8" w:rsidRDefault="00A0367D" w:rsidP="00A0367D">
            <w:r w:rsidRPr="00994DC8">
              <w:t>6 Jan. 2010</w:t>
            </w:r>
          </w:p>
        </w:tc>
        <w:tc>
          <w:tcPr>
            <w:tcW w:w="1560" w:type="dxa"/>
            <w:tcBorders>
              <w:top w:val="nil"/>
              <w:bottom w:val="nil"/>
            </w:tcBorders>
          </w:tcPr>
          <w:p w:rsidR="00A0367D" w:rsidRPr="00994DC8" w:rsidRDefault="00A0367D" w:rsidP="00A0367D">
            <w:r w:rsidRPr="00994DC8">
              <w:t>30 June 2003</w:t>
            </w:r>
            <w:r w:rsidRPr="00994DC8">
              <w:br/>
              <w:t>30 June 2008</w:t>
            </w:r>
          </w:p>
        </w:tc>
        <w:tc>
          <w:tcPr>
            <w:tcW w:w="1800" w:type="dxa"/>
            <w:tcBorders>
              <w:top w:val="nil"/>
              <w:bottom w:val="nil"/>
            </w:tcBorders>
          </w:tcPr>
          <w:p w:rsidR="00A0367D" w:rsidRPr="00994DC8" w:rsidRDefault="00A0367D" w:rsidP="00A0367D"/>
        </w:tc>
      </w:tr>
      <w:tr w:rsidR="00A0367D" w:rsidRPr="00994DC8" w:rsidTr="00A0367D">
        <w:tblPrEx>
          <w:tblCellMar>
            <w:top w:w="0" w:type="dxa"/>
            <w:bottom w:w="0" w:type="dxa"/>
          </w:tblCellMar>
        </w:tblPrEx>
        <w:tc>
          <w:tcPr>
            <w:tcW w:w="2770" w:type="dxa"/>
            <w:tcBorders>
              <w:top w:val="nil"/>
              <w:bottom w:val="nil"/>
            </w:tcBorders>
          </w:tcPr>
          <w:p w:rsidR="00A0367D" w:rsidRPr="00994DC8" w:rsidRDefault="00A0367D" w:rsidP="00A0367D">
            <w:r w:rsidRPr="00994DC8">
              <w:t xml:space="preserve">32. </w:t>
            </w:r>
            <w:smartTag w:uri="urn:schemas-microsoft-com:office:smarttags" w:element="country-region">
              <w:smartTag w:uri="urn:schemas-microsoft-com:office:smarttags" w:element="place">
                <w:r w:rsidRPr="00994DC8">
                  <w:t>New Zealand</w:t>
                </w:r>
              </w:smartTag>
            </w:smartTag>
          </w:p>
        </w:tc>
        <w:tc>
          <w:tcPr>
            <w:tcW w:w="1910" w:type="dxa"/>
            <w:tcBorders>
              <w:top w:val="nil"/>
              <w:bottom w:val="nil"/>
            </w:tcBorders>
          </w:tcPr>
          <w:p w:rsidR="00A0367D" w:rsidRPr="00994DC8" w:rsidRDefault="00A0367D" w:rsidP="00A0367D">
            <w:r w:rsidRPr="00994DC8">
              <w:t>E/C.12/NZL/3</w:t>
            </w:r>
          </w:p>
        </w:tc>
        <w:tc>
          <w:tcPr>
            <w:tcW w:w="1320" w:type="dxa"/>
            <w:tcBorders>
              <w:top w:val="nil"/>
              <w:bottom w:val="nil"/>
            </w:tcBorders>
          </w:tcPr>
          <w:p w:rsidR="00A0367D" w:rsidRPr="00994DC8" w:rsidRDefault="00A0367D" w:rsidP="00A0367D">
            <w:r w:rsidRPr="00994DC8">
              <w:t>15 May 2009</w:t>
            </w:r>
          </w:p>
        </w:tc>
        <w:tc>
          <w:tcPr>
            <w:tcW w:w="1560" w:type="dxa"/>
            <w:tcBorders>
              <w:top w:val="nil"/>
              <w:bottom w:val="nil"/>
            </w:tcBorders>
          </w:tcPr>
          <w:p w:rsidR="00A0367D" w:rsidRPr="00994DC8" w:rsidRDefault="00A0367D" w:rsidP="00A0367D">
            <w:r w:rsidRPr="00994DC8">
              <w:t>30 June 2008</w:t>
            </w:r>
            <w:r w:rsidRPr="00994DC8">
              <w:br/>
            </w:r>
          </w:p>
        </w:tc>
        <w:tc>
          <w:tcPr>
            <w:tcW w:w="1800" w:type="dxa"/>
            <w:tcBorders>
              <w:top w:val="nil"/>
              <w:bottom w:val="nil"/>
            </w:tcBorders>
          </w:tcPr>
          <w:p w:rsidR="00A0367D" w:rsidRPr="00994DC8" w:rsidRDefault="00A0367D" w:rsidP="00A0367D"/>
        </w:tc>
      </w:tr>
      <w:tr w:rsidR="00A0367D" w:rsidRPr="00994DC8" w:rsidTr="00A0367D">
        <w:tblPrEx>
          <w:tblCellMar>
            <w:top w:w="0" w:type="dxa"/>
            <w:bottom w:w="0" w:type="dxa"/>
          </w:tblCellMar>
        </w:tblPrEx>
        <w:tc>
          <w:tcPr>
            <w:tcW w:w="2770" w:type="dxa"/>
            <w:tcBorders>
              <w:top w:val="nil"/>
              <w:bottom w:val="single" w:sz="2" w:space="0" w:color="auto"/>
            </w:tcBorders>
          </w:tcPr>
          <w:p w:rsidR="00A0367D" w:rsidRPr="00994DC8" w:rsidRDefault="00A0367D" w:rsidP="00A0367D">
            <w:r w:rsidRPr="00994DC8">
              <w:t xml:space="preserve">33. </w:t>
            </w:r>
            <w:smartTag w:uri="urn:schemas-microsoft-com:office:smarttags" w:element="place">
              <w:smartTag w:uri="urn:schemas-microsoft-com:office:smarttags" w:element="country-region">
                <w:r w:rsidRPr="00994DC8">
                  <w:t>Uruguay</w:t>
                </w:r>
              </w:smartTag>
            </w:smartTag>
            <w:r w:rsidRPr="00994DC8">
              <w:t xml:space="preserve"> (third and fourth periodic reports)</w:t>
            </w:r>
          </w:p>
        </w:tc>
        <w:tc>
          <w:tcPr>
            <w:tcW w:w="1910" w:type="dxa"/>
            <w:tcBorders>
              <w:top w:val="nil"/>
              <w:bottom w:val="single" w:sz="2" w:space="0" w:color="auto"/>
            </w:tcBorders>
          </w:tcPr>
          <w:p w:rsidR="00A0367D" w:rsidRPr="00994DC8" w:rsidRDefault="00A0367D" w:rsidP="00A0367D">
            <w:r w:rsidRPr="00994DC8">
              <w:t>E/C.12/URY/3-4</w:t>
            </w:r>
          </w:p>
        </w:tc>
        <w:tc>
          <w:tcPr>
            <w:tcW w:w="1320" w:type="dxa"/>
            <w:tcBorders>
              <w:top w:val="nil"/>
              <w:bottom w:val="single" w:sz="2" w:space="0" w:color="auto"/>
            </w:tcBorders>
          </w:tcPr>
          <w:p w:rsidR="00A0367D" w:rsidRPr="00994DC8" w:rsidRDefault="00A0367D" w:rsidP="00A0367D">
            <w:r w:rsidRPr="00994DC8">
              <w:t>1 Apr 2008</w:t>
            </w:r>
          </w:p>
        </w:tc>
        <w:tc>
          <w:tcPr>
            <w:tcW w:w="1560" w:type="dxa"/>
            <w:tcBorders>
              <w:top w:val="nil"/>
              <w:bottom w:val="single" w:sz="2" w:space="0" w:color="auto"/>
            </w:tcBorders>
          </w:tcPr>
          <w:p w:rsidR="00A0367D" w:rsidRPr="00994DC8" w:rsidRDefault="00A0367D" w:rsidP="00A0367D">
            <w:r w:rsidRPr="00994DC8">
              <w:t>30 June 2000</w:t>
            </w:r>
            <w:r w:rsidRPr="00994DC8">
              <w:br/>
              <w:t>30 June 2010</w:t>
            </w:r>
          </w:p>
          <w:p w:rsidR="00A0367D" w:rsidRPr="00994DC8" w:rsidRDefault="00A0367D" w:rsidP="00A0367D"/>
        </w:tc>
        <w:tc>
          <w:tcPr>
            <w:tcW w:w="1800" w:type="dxa"/>
            <w:tcBorders>
              <w:top w:val="nil"/>
              <w:bottom w:val="single" w:sz="2" w:space="0" w:color="auto"/>
            </w:tcBorders>
          </w:tcPr>
          <w:p w:rsidR="00A0367D" w:rsidRPr="00994DC8" w:rsidRDefault="00A0367D" w:rsidP="00A0367D">
            <w:r w:rsidRPr="00994DC8">
              <w:t>45th session,</w:t>
            </w:r>
          </w:p>
          <w:p w:rsidR="00A0367D" w:rsidRPr="00994DC8" w:rsidRDefault="00A0367D" w:rsidP="00A0367D">
            <w:r w:rsidRPr="00994DC8">
              <w:t>November 2010</w:t>
            </w:r>
          </w:p>
        </w:tc>
      </w:tr>
    </w:tbl>
    <w:p w:rsidR="00017CD8" w:rsidRPr="00994DC8" w:rsidRDefault="00A0367D" w:rsidP="00A0367D">
      <w:r w:rsidRPr="00994DC8">
        <w:br w:type="page"/>
      </w:r>
    </w:p>
    <w:tbl>
      <w:tblPr>
        <w:tblStyle w:val="TableGrid"/>
        <w:tblW w:w="9480" w:type="dxa"/>
        <w:tblInd w:w="108" w:type="dxa"/>
        <w:tblLayout w:type="fixed"/>
        <w:tblLook w:val="01E0" w:firstRow="1" w:lastRow="1" w:firstColumn="1" w:lastColumn="1" w:noHBand="0" w:noVBand="0"/>
      </w:tblPr>
      <w:tblGrid>
        <w:gridCol w:w="2292"/>
        <w:gridCol w:w="2400"/>
        <w:gridCol w:w="1560"/>
        <w:gridCol w:w="1560"/>
        <w:gridCol w:w="1668"/>
      </w:tblGrid>
      <w:tr w:rsidR="00017CD8" w:rsidRPr="00994DC8" w:rsidTr="00017CD8">
        <w:tc>
          <w:tcPr>
            <w:tcW w:w="2292" w:type="dxa"/>
            <w:tcBorders>
              <w:bottom w:val="single" w:sz="4" w:space="0" w:color="auto"/>
            </w:tcBorders>
          </w:tcPr>
          <w:p w:rsidR="00017CD8" w:rsidRPr="00994DC8" w:rsidRDefault="00017CD8" w:rsidP="00AA14B3">
            <w:pPr>
              <w:tabs>
                <w:tab w:val="left" w:pos="459"/>
              </w:tabs>
              <w:spacing w:after="60"/>
              <w:jc w:val="center"/>
              <w:rPr>
                <w:b/>
                <w:bCs/>
                <w:iCs/>
                <w:szCs w:val="24"/>
              </w:rPr>
            </w:pPr>
            <w:r w:rsidRPr="00994DC8">
              <w:rPr>
                <w:b/>
                <w:bCs/>
                <w:iCs/>
                <w:szCs w:val="24"/>
              </w:rPr>
              <w:t>Fourth periodic reports</w:t>
            </w:r>
          </w:p>
        </w:tc>
        <w:tc>
          <w:tcPr>
            <w:tcW w:w="2400" w:type="dxa"/>
            <w:tcBorders>
              <w:bottom w:val="single" w:sz="4" w:space="0" w:color="auto"/>
            </w:tcBorders>
          </w:tcPr>
          <w:p w:rsidR="00017CD8" w:rsidRPr="00994DC8" w:rsidRDefault="00017CD8" w:rsidP="00AA14B3">
            <w:pPr>
              <w:spacing w:after="60"/>
              <w:jc w:val="center"/>
              <w:rPr>
                <w:b/>
                <w:bCs/>
                <w:iCs/>
                <w:szCs w:val="24"/>
              </w:rPr>
            </w:pPr>
            <w:r w:rsidRPr="00994DC8">
              <w:rPr>
                <w:b/>
                <w:bCs/>
                <w:iCs/>
                <w:szCs w:val="24"/>
              </w:rPr>
              <w:t>Symbol</w:t>
            </w:r>
          </w:p>
        </w:tc>
        <w:tc>
          <w:tcPr>
            <w:tcW w:w="1560" w:type="dxa"/>
            <w:tcBorders>
              <w:bottom w:val="single" w:sz="4" w:space="0" w:color="auto"/>
            </w:tcBorders>
          </w:tcPr>
          <w:p w:rsidR="00017CD8" w:rsidRPr="00994DC8" w:rsidRDefault="00017CD8" w:rsidP="00AA14B3">
            <w:pPr>
              <w:spacing w:after="60"/>
              <w:jc w:val="center"/>
              <w:rPr>
                <w:b/>
                <w:bCs/>
                <w:iCs/>
                <w:szCs w:val="24"/>
              </w:rPr>
            </w:pPr>
            <w:r w:rsidRPr="00994DC8">
              <w:rPr>
                <w:b/>
                <w:bCs/>
                <w:iCs/>
                <w:szCs w:val="24"/>
              </w:rPr>
              <w:t>Date received</w:t>
            </w:r>
          </w:p>
        </w:tc>
        <w:tc>
          <w:tcPr>
            <w:tcW w:w="1560" w:type="dxa"/>
            <w:tcBorders>
              <w:bottom w:val="single" w:sz="4" w:space="0" w:color="auto"/>
            </w:tcBorders>
          </w:tcPr>
          <w:p w:rsidR="00017CD8" w:rsidRPr="00994DC8" w:rsidRDefault="00017CD8" w:rsidP="00AA14B3">
            <w:pPr>
              <w:spacing w:after="60"/>
              <w:jc w:val="center"/>
              <w:rPr>
                <w:b/>
                <w:bCs/>
                <w:iCs/>
                <w:szCs w:val="24"/>
              </w:rPr>
            </w:pPr>
            <w:r w:rsidRPr="00994DC8">
              <w:rPr>
                <w:b/>
                <w:bCs/>
                <w:iCs/>
                <w:szCs w:val="24"/>
              </w:rPr>
              <w:t>Date due</w:t>
            </w:r>
          </w:p>
        </w:tc>
        <w:tc>
          <w:tcPr>
            <w:tcW w:w="1668" w:type="dxa"/>
            <w:tcBorders>
              <w:bottom w:val="single" w:sz="4" w:space="0" w:color="auto"/>
            </w:tcBorders>
          </w:tcPr>
          <w:p w:rsidR="00017CD8" w:rsidRPr="00994DC8" w:rsidRDefault="00017CD8" w:rsidP="00AA14B3">
            <w:pPr>
              <w:spacing w:after="60"/>
              <w:jc w:val="center"/>
              <w:rPr>
                <w:b/>
                <w:bCs/>
                <w:iCs/>
                <w:szCs w:val="24"/>
              </w:rPr>
            </w:pPr>
            <w:r w:rsidRPr="00994DC8">
              <w:rPr>
                <w:b/>
                <w:bCs/>
                <w:iCs/>
                <w:szCs w:val="24"/>
              </w:rPr>
              <w:t>Scheduled for consideration at</w:t>
            </w:r>
          </w:p>
        </w:tc>
      </w:tr>
      <w:tr w:rsidR="00017CD8" w:rsidRPr="00994DC8" w:rsidTr="00017CD8">
        <w:tc>
          <w:tcPr>
            <w:tcW w:w="2292" w:type="dxa"/>
            <w:tcBorders>
              <w:left w:val="single" w:sz="4" w:space="0" w:color="auto"/>
              <w:bottom w:val="nil"/>
              <w:right w:val="single" w:sz="4" w:space="0" w:color="auto"/>
            </w:tcBorders>
          </w:tcPr>
          <w:p w:rsidR="00017CD8" w:rsidRPr="00994DC8" w:rsidRDefault="00017CD8" w:rsidP="00AA14B3">
            <w:pPr>
              <w:tabs>
                <w:tab w:val="left" w:pos="372"/>
              </w:tabs>
              <w:spacing w:before="120"/>
              <w:rPr>
                <w:szCs w:val="24"/>
              </w:rPr>
            </w:pPr>
            <w:r w:rsidRPr="00994DC8">
              <w:rPr>
                <w:szCs w:val="24"/>
              </w:rPr>
              <w:t xml:space="preserve">34. </w:t>
            </w:r>
            <w:smartTag w:uri="urn:schemas-microsoft-com:office:smarttags" w:element="country-region">
              <w:smartTag w:uri="urn:schemas-microsoft-com:office:smarttags" w:element="place">
                <w:r w:rsidRPr="00994DC8">
                  <w:rPr>
                    <w:szCs w:val="24"/>
                  </w:rPr>
                  <w:t>Belgium</w:t>
                </w:r>
              </w:smartTag>
            </w:smartTag>
          </w:p>
        </w:tc>
        <w:tc>
          <w:tcPr>
            <w:tcW w:w="2400" w:type="dxa"/>
            <w:tcBorders>
              <w:left w:val="single" w:sz="4" w:space="0" w:color="auto"/>
              <w:bottom w:val="nil"/>
              <w:right w:val="single" w:sz="4" w:space="0" w:color="auto"/>
            </w:tcBorders>
          </w:tcPr>
          <w:p w:rsidR="00017CD8" w:rsidRPr="00994DC8" w:rsidRDefault="00017CD8" w:rsidP="00AA14B3">
            <w:pPr>
              <w:spacing w:before="120"/>
              <w:rPr>
                <w:szCs w:val="24"/>
              </w:rPr>
            </w:pPr>
            <w:r w:rsidRPr="00994DC8">
              <w:rPr>
                <w:szCs w:val="24"/>
              </w:rPr>
              <w:t>E/C.12/BEL/4</w:t>
            </w:r>
          </w:p>
        </w:tc>
        <w:tc>
          <w:tcPr>
            <w:tcW w:w="1560" w:type="dxa"/>
            <w:tcBorders>
              <w:left w:val="single" w:sz="4" w:space="0" w:color="auto"/>
              <w:bottom w:val="nil"/>
              <w:right w:val="single" w:sz="4" w:space="0" w:color="auto"/>
            </w:tcBorders>
          </w:tcPr>
          <w:p w:rsidR="00017CD8" w:rsidRPr="00994DC8" w:rsidRDefault="00017CD8" w:rsidP="00AA14B3">
            <w:pPr>
              <w:spacing w:before="120"/>
              <w:rPr>
                <w:szCs w:val="24"/>
              </w:rPr>
            </w:pPr>
            <w:r w:rsidRPr="00994DC8">
              <w:rPr>
                <w:szCs w:val="24"/>
              </w:rPr>
              <w:t>9 July 2010</w:t>
            </w:r>
          </w:p>
        </w:tc>
        <w:tc>
          <w:tcPr>
            <w:tcW w:w="1560" w:type="dxa"/>
            <w:tcBorders>
              <w:left w:val="single" w:sz="4" w:space="0" w:color="auto"/>
              <w:bottom w:val="nil"/>
              <w:right w:val="single" w:sz="4" w:space="0" w:color="auto"/>
            </w:tcBorders>
          </w:tcPr>
          <w:p w:rsidR="00017CD8" w:rsidRPr="00994DC8" w:rsidRDefault="00017CD8" w:rsidP="00AA14B3">
            <w:pPr>
              <w:spacing w:before="120"/>
              <w:jc w:val="both"/>
              <w:rPr>
                <w:szCs w:val="24"/>
              </w:rPr>
            </w:pPr>
            <w:r w:rsidRPr="00994DC8">
              <w:rPr>
                <w:szCs w:val="24"/>
              </w:rPr>
              <w:t>30 June 2010</w:t>
            </w:r>
          </w:p>
          <w:p w:rsidR="00017CD8" w:rsidRPr="00994DC8" w:rsidRDefault="00017CD8" w:rsidP="00AA14B3">
            <w:pPr>
              <w:spacing w:before="120"/>
              <w:jc w:val="both"/>
              <w:rPr>
                <w:szCs w:val="24"/>
              </w:rPr>
            </w:pPr>
            <w:r w:rsidRPr="00994DC8">
              <w:rPr>
                <w:szCs w:val="24"/>
              </w:rPr>
              <w:t>30 June 2015</w:t>
            </w:r>
          </w:p>
        </w:tc>
        <w:tc>
          <w:tcPr>
            <w:tcW w:w="1668" w:type="dxa"/>
            <w:tcBorders>
              <w:top w:val="single" w:sz="4" w:space="0" w:color="auto"/>
              <w:left w:val="single" w:sz="4" w:space="0" w:color="auto"/>
              <w:bottom w:val="nil"/>
              <w:right w:val="single" w:sz="4" w:space="0" w:color="auto"/>
            </w:tcBorders>
          </w:tcPr>
          <w:p w:rsidR="00017CD8" w:rsidRPr="00994DC8" w:rsidRDefault="00017CD8" w:rsidP="00AA14B3">
            <w:pPr>
              <w:rPr>
                <w:color w:val="000000"/>
                <w:szCs w:val="24"/>
              </w:rPr>
            </w:pPr>
          </w:p>
        </w:tc>
      </w:tr>
      <w:tr w:rsidR="00017CD8" w:rsidRPr="00994DC8" w:rsidTr="00AA14B3">
        <w:tc>
          <w:tcPr>
            <w:tcW w:w="2292" w:type="dxa"/>
            <w:tcBorders>
              <w:top w:val="nil"/>
              <w:bottom w:val="nil"/>
            </w:tcBorders>
          </w:tcPr>
          <w:p w:rsidR="00017CD8" w:rsidRPr="00994DC8" w:rsidRDefault="00017CD8" w:rsidP="00AA14B3">
            <w:pPr>
              <w:tabs>
                <w:tab w:val="left" w:pos="372"/>
              </w:tabs>
              <w:spacing w:before="120"/>
              <w:rPr>
                <w:szCs w:val="24"/>
              </w:rPr>
            </w:pPr>
            <w:r w:rsidRPr="00994DC8">
              <w:rPr>
                <w:szCs w:val="24"/>
              </w:rPr>
              <w:t>35.</w:t>
            </w:r>
            <w:r w:rsidRPr="00994DC8">
              <w:rPr>
                <w:szCs w:val="24"/>
              </w:rPr>
              <w:tab/>
            </w:r>
            <w:smartTag w:uri="urn:schemas-microsoft-com:office:smarttags" w:element="country-region">
              <w:smartTag w:uri="urn:schemas-microsoft-com:office:smarttags" w:element="place">
                <w:r w:rsidRPr="00994DC8">
                  <w:rPr>
                    <w:szCs w:val="24"/>
                  </w:rPr>
                  <w:t>Bulgaria</w:t>
                </w:r>
              </w:smartTag>
            </w:smartTag>
            <w:r w:rsidRPr="00994DC8">
              <w:rPr>
                <w:szCs w:val="24"/>
              </w:rPr>
              <w:t xml:space="preserve"> (fourth and fifth report) </w:t>
            </w:r>
          </w:p>
          <w:p w:rsidR="00017CD8" w:rsidRPr="00994DC8" w:rsidRDefault="00017CD8" w:rsidP="00AA14B3">
            <w:pPr>
              <w:tabs>
                <w:tab w:val="left" w:pos="372"/>
              </w:tabs>
              <w:rPr>
                <w:szCs w:val="24"/>
              </w:rPr>
            </w:pPr>
          </w:p>
        </w:tc>
        <w:tc>
          <w:tcPr>
            <w:tcW w:w="2400" w:type="dxa"/>
            <w:tcBorders>
              <w:top w:val="nil"/>
              <w:bottom w:val="nil"/>
            </w:tcBorders>
          </w:tcPr>
          <w:p w:rsidR="00017CD8" w:rsidRPr="00994DC8" w:rsidRDefault="00017CD8" w:rsidP="00AA14B3">
            <w:pPr>
              <w:spacing w:before="120"/>
              <w:rPr>
                <w:szCs w:val="24"/>
              </w:rPr>
            </w:pPr>
            <w:r w:rsidRPr="00994DC8">
              <w:rPr>
                <w:szCs w:val="24"/>
              </w:rPr>
              <w:t>E/C.12/BGR/4-5</w:t>
            </w:r>
          </w:p>
        </w:tc>
        <w:tc>
          <w:tcPr>
            <w:tcW w:w="1560" w:type="dxa"/>
            <w:tcBorders>
              <w:top w:val="nil"/>
              <w:bottom w:val="nil"/>
            </w:tcBorders>
          </w:tcPr>
          <w:p w:rsidR="00017CD8" w:rsidRPr="00994DC8" w:rsidRDefault="00017CD8" w:rsidP="00AA14B3">
            <w:pPr>
              <w:spacing w:before="120"/>
              <w:rPr>
                <w:kern w:val="2"/>
                <w:szCs w:val="24"/>
              </w:rPr>
            </w:pPr>
            <w:r w:rsidRPr="00994DC8">
              <w:rPr>
                <w:szCs w:val="24"/>
              </w:rPr>
              <w:t>31 July 2009</w:t>
            </w:r>
          </w:p>
        </w:tc>
        <w:tc>
          <w:tcPr>
            <w:tcW w:w="1560" w:type="dxa"/>
            <w:tcBorders>
              <w:top w:val="nil"/>
              <w:bottom w:val="nil"/>
            </w:tcBorders>
          </w:tcPr>
          <w:p w:rsidR="00017CD8" w:rsidRPr="00994DC8" w:rsidRDefault="00017CD8" w:rsidP="00AA14B3">
            <w:pPr>
              <w:spacing w:before="120"/>
              <w:jc w:val="both"/>
              <w:rPr>
                <w:szCs w:val="24"/>
              </w:rPr>
            </w:pPr>
            <w:r w:rsidRPr="00994DC8">
              <w:rPr>
                <w:szCs w:val="24"/>
              </w:rPr>
              <w:t>30 June 1999</w:t>
            </w:r>
          </w:p>
          <w:p w:rsidR="00017CD8" w:rsidRPr="00994DC8" w:rsidRDefault="00017CD8" w:rsidP="00AA14B3">
            <w:pPr>
              <w:jc w:val="both"/>
              <w:rPr>
                <w:szCs w:val="24"/>
              </w:rPr>
            </w:pPr>
            <w:r w:rsidRPr="00994DC8">
              <w:rPr>
                <w:szCs w:val="24"/>
              </w:rPr>
              <w:t>30 June 2004</w:t>
            </w:r>
          </w:p>
          <w:p w:rsidR="00017CD8" w:rsidRPr="00994DC8" w:rsidRDefault="00017CD8" w:rsidP="00AA14B3">
            <w:pPr>
              <w:jc w:val="both"/>
              <w:rPr>
                <w:kern w:val="2"/>
                <w:szCs w:val="24"/>
              </w:rPr>
            </w:pPr>
            <w:r w:rsidRPr="00994DC8">
              <w:rPr>
                <w:szCs w:val="24"/>
              </w:rPr>
              <w:t>30 June 2013</w:t>
            </w:r>
          </w:p>
        </w:tc>
        <w:tc>
          <w:tcPr>
            <w:tcW w:w="1668" w:type="dxa"/>
            <w:tcBorders>
              <w:top w:val="nil"/>
              <w:bottom w:val="nil"/>
            </w:tcBorders>
          </w:tcPr>
          <w:p w:rsidR="00017CD8" w:rsidRPr="00994DC8" w:rsidRDefault="00017CD8" w:rsidP="00AA14B3">
            <w:pPr>
              <w:rPr>
                <w:color w:val="000000"/>
                <w:szCs w:val="24"/>
              </w:rPr>
            </w:pPr>
          </w:p>
        </w:tc>
      </w:tr>
      <w:tr w:rsidR="00017CD8" w:rsidRPr="00994DC8" w:rsidTr="00AA14B3">
        <w:tc>
          <w:tcPr>
            <w:tcW w:w="2292" w:type="dxa"/>
            <w:tcBorders>
              <w:top w:val="nil"/>
              <w:bottom w:val="nil"/>
            </w:tcBorders>
          </w:tcPr>
          <w:p w:rsidR="00017CD8" w:rsidRPr="00994DC8" w:rsidRDefault="00017CD8" w:rsidP="00AA14B3">
            <w:pPr>
              <w:tabs>
                <w:tab w:val="left" w:pos="372"/>
              </w:tabs>
              <w:spacing w:before="120"/>
              <w:rPr>
                <w:szCs w:val="24"/>
              </w:rPr>
            </w:pPr>
            <w:r w:rsidRPr="00994DC8">
              <w:rPr>
                <w:szCs w:val="24"/>
              </w:rPr>
              <w:t>36.</w:t>
            </w:r>
            <w:r w:rsidRPr="00994DC8">
              <w:rPr>
                <w:szCs w:val="24"/>
              </w:rPr>
              <w:tab/>
            </w:r>
            <w:smartTag w:uri="urn:schemas-microsoft-com:office:smarttags" w:element="country-region">
              <w:smartTag w:uri="urn:schemas-microsoft-com:office:smarttags" w:element="place">
                <w:r w:rsidRPr="00994DC8">
                  <w:rPr>
                    <w:szCs w:val="24"/>
                  </w:rPr>
                  <w:t>Iceland</w:t>
                </w:r>
              </w:smartTag>
            </w:smartTag>
          </w:p>
          <w:p w:rsidR="00017CD8" w:rsidRPr="00994DC8" w:rsidRDefault="00017CD8" w:rsidP="00AA14B3">
            <w:pPr>
              <w:tabs>
                <w:tab w:val="left" w:pos="372"/>
              </w:tabs>
              <w:spacing w:before="120"/>
              <w:rPr>
                <w:szCs w:val="24"/>
              </w:rPr>
            </w:pPr>
          </w:p>
        </w:tc>
        <w:tc>
          <w:tcPr>
            <w:tcW w:w="2400" w:type="dxa"/>
            <w:tcBorders>
              <w:top w:val="nil"/>
              <w:bottom w:val="nil"/>
            </w:tcBorders>
          </w:tcPr>
          <w:p w:rsidR="00017CD8" w:rsidRPr="00994DC8" w:rsidRDefault="00017CD8" w:rsidP="00AA14B3">
            <w:pPr>
              <w:spacing w:before="120"/>
              <w:rPr>
                <w:szCs w:val="24"/>
              </w:rPr>
            </w:pPr>
            <w:r w:rsidRPr="00994DC8">
              <w:rPr>
                <w:szCs w:val="24"/>
              </w:rPr>
              <w:t>E/C.12/ISL/4</w:t>
            </w:r>
          </w:p>
        </w:tc>
        <w:tc>
          <w:tcPr>
            <w:tcW w:w="1560" w:type="dxa"/>
            <w:tcBorders>
              <w:top w:val="nil"/>
              <w:bottom w:val="nil"/>
            </w:tcBorders>
          </w:tcPr>
          <w:p w:rsidR="00017CD8" w:rsidRPr="00994DC8" w:rsidRDefault="00017CD8" w:rsidP="00AA14B3">
            <w:pPr>
              <w:spacing w:before="120"/>
              <w:rPr>
                <w:szCs w:val="24"/>
              </w:rPr>
            </w:pPr>
            <w:r w:rsidRPr="00994DC8">
              <w:rPr>
                <w:szCs w:val="24"/>
              </w:rPr>
              <w:t>19 Jan. 2010</w:t>
            </w:r>
          </w:p>
        </w:tc>
        <w:tc>
          <w:tcPr>
            <w:tcW w:w="1560" w:type="dxa"/>
            <w:tcBorders>
              <w:top w:val="nil"/>
              <w:bottom w:val="nil"/>
            </w:tcBorders>
          </w:tcPr>
          <w:p w:rsidR="00017CD8" w:rsidRPr="00994DC8" w:rsidRDefault="00017CD8" w:rsidP="00AA14B3">
            <w:pPr>
              <w:spacing w:before="120"/>
              <w:jc w:val="both"/>
              <w:rPr>
                <w:szCs w:val="24"/>
              </w:rPr>
            </w:pPr>
            <w:r w:rsidRPr="00994DC8">
              <w:rPr>
                <w:szCs w:val="24"/>
              </w:rPr>
              <w:t>30 June 2008</w:t>
            </w:r>
          </w:p>
        </w:tc>
        <w:tc>
          <w:tcPr>
            <w:tcW w:w="1668" w:type="dxa"/>
            <w:tcBorders>
              <w:top w:val="nil"/>
              <w:bottom w:val="nil"/>
            </w:tcBorders>
          </w:tcPr>
          <w:p w:rsidR="00017CD8" w:rsidRPr="00994DC8" w:rsidRDefault="00017CD8" w:rsidP="00AA14B3">
            <w:pPr>
              <w:rPr>
                <w:color w:val="000000"/>
                <w:szCs w:val="24"/>
              </w:rPr>
            </w:pPr>
          </w:p>
        </w:tc>
      </w:tr>
      <w:tr w:rsidR="00017CD8" w:rsidRPr="00994DC8" w:rsidTr="00AA14B3">
        <w:tc>
          <w:tcPr>
            <w:tcW w:w="2292" w:type="dxa"/>
            <w:tcBorders>
              <w:top w:val="nil"/>
              <w:bottom w:val="single" w:sz="4" w:space="0" w:color="auto"/>
            </w:tcBorders>
          </w:tcPr>
          <w:p w:rsidR="00017CD8" w:rsidRPr="00994DC8" w:rsidRDefault="00017CD8" w:rsidP="00AA14B3">
            <w:pPr>
              <w:spacing w:before="120"/>
              <w:rPr>
                <w:szCs w:val="24"/>
              </w:rPr>
            </w:pPr>
            <w:r w:rsidRPr="00994DC8">
              <w:rPr>
                <w:szCs w:val="24"/>
              </w:rPr>
              <w:t xml:space="preserve">37. </w:t>
            </w:r>
            <w:smartTag w:uri="urn:schemas-microsoft-com:office:smarttags" w:element="country-region">
              <w:smartTag w:uri="urn:schemas-microsoft-com:office:smarttags" w:element="place">
                <w:r w:rsidRPr="00994DC8">
                  <w:rPr>
                    <w:szCs w:val="24"/>
                  </w:rPr>
                  <w:t>Netherlands</w:t>
                </w:r>
              </w:smartTag>
            </w:smartTag>
            <w:r w:rsidRPr="00994DC8">
              <w:rPr>
                <w:szCs w:val="24"/>
              </w:rPr>
              <w:t xml:space="preserve"> (fourth and fifth reports)</w:t>
            </w:r>
          </w:p>
          <w:p w:rsidR="00017CD8" w:rsidRPr="00994DC8" w:rsidRDefault="00017CD8" w:rsidP="00AA14B3">
            <w:pPr>
              <w:rPr>
                <w:szCs w:val="24"/>
              </w:rPr>
            </w:pPr>
            <w:r w:rsidRPr="00994DC8">
              <w:rPr>
                <w:szCs w:val="24"/>
              </w:rPr>
              <w:t>and</w:t>
            </w:r>
          </w:p>
          <w:p w:rsidR="00017CD8" w:rsidRPr="00994DC8" w:rsidRDefault="00017CD8" w:rsidP="00AA14B3">
            <w:pPr>
              <w:tabs>
                <w:tab w:val="left" w:pos="372"/>
              </w:tabs>
              <w:rPr>
                <w:szCs w:val="24"/>
              </w:rPr>
            </w:pPr>
            <w:smartTag w:uri="urn:schemas-microsoft-com:office:smarttags" w:element="place">
              <w:r w:rsidRPr="00994DC8">
                <w:rPr>
                  <w:szCs w:val="24"/>
                </w:rPr>
                <w:t>Netherlands Antilles</w:t>
              </w:r>
            </w:smartTag>
            <w:r w:rsidRPr="00994DC8">
              <w:rPr>
                <w:szCs w:val="24"/>
              </w:rPr>
              <w:t xml:space="preserve"> (fourth report)  </w:t>
            </w:r>
          </w:p>
          <w:p w:rsidR="00017CD8" w:rsidRPr="00994DC8" w:rsidRDefault="00017CD8" w:rsidP="00AA14B3">
            <w:pPr>
              <w:tabs>
                <w:tab w:val="left" w:pos="372"/>
              </w:tabs>
              <w:rPr>
                <w:szCs w:val="24"/>
              </w:rPr>
            </w:pPr>
          </w:p>
        </w:tc>
        <w:tc>
          <w:tcPr>
            <w:tcW w:w="2400" w:type="dxa"/>
            <w:tcBorders>
              <w:top w:val="nil"/>
              <w:bottom w:val="single" w:sz="4" w:space="0" w:color="auto"/>
            </w:tcBorders>
          </w:tcPr>
          <w:p w:rsidR="00017CD8" w:rsidRPr="00994DC8" w:rsidRDefault="00017CD8" w:rsidP="00AA14B3">
            <w:pPr>
              <w:spacing w:before="120"/>
              <w:rPr>
                <w:szCs w:val="24"/>
              </w:rPr>
            </w:pPr>
            <w:r w:rsidRPr="00994DC8">
              <w:rPr>
                <w:szCs w:val="24"/>
              </w:rPr>
              <w:t>E/C.12/NLD/4-5</w:t>
            </w:r>
          </w:p>
          <w:p w:rsidR="00017CD8" w:rsidRPr="00994DC8" w:rsidRDefault="00017CD8" w:rsidP="00AA14B3">
            <w:pPr>
              <w:rPr>
                <w:szCs w:val="24"/>
              </w:rPr>
            </w:pPr>
          </w:p>
          <w:p w:rsidR="00017CD8" w:rsidRPr="00994DC8" w:rsidRDefault="00017CD8" w:rsidP="00AA14B3">
            <w:pPr>
              <w:rPr>
                <w:szCs w:val="24"/>
              </w:rPr>
            </w:pPr>
          </w:p>
          <w:p w:rsidR="00017CD8" w:rsidRPr="00994DC8" w:rsidRDefault="00017CD8" w:rsidP="00AA14B3">
            <w:pPr>
              <w:rPr>
                <w:szCs w:val="24"/>
              </w:rPr>
            </w:pPr>
            <w:r w:rsidRPr="00994DC8">
              <w:rPr>
                <w:szCs w:val="24"/>
              </w:rPr>
              <w:t>E/C.12/NLD/4/Add.1</w:t>
            </w:r>
          </w:p>
        </w:tc>
        <w:tc>
          <w:tcPr>
            <w:tcW w:w="1560" w:type="dxa"/>
            <w:tcBorders>
              <w:top w:val="nil"/>
              <w:bottom w:val="single" w:sz="4" w:space="0" w:color="auto"/>
            </w:tcBorders>
          </w:tcPr>
          <w:p w:rsidR="00017CD8" w:rsidRPr="00994DC8" w:rsidRDefault="00017CD8" w:rsidP="00AA14B3">
            <w:pPr>
              <w:spacing w:before="120"/>
              <w:rPr>
                <w:szCs w:val="24"/>
              </w:rPr>
            </w:pPr>
            <w:r w:rsidRPr="00994DC8">
              <w:rPr>
                <w:szCs w:val="24"/>
              </w:rPr>
              <w:t>9 April 2008</w:t>
            </w:r>
          </w:p>
          <w:p w:rsidR="00017CD8" w:rsidRPr="00994DC8" w:rsidRDefault="00017CD8" w:rsidP="00AA14B3">
            <w:pPr>
              <w:rPr>
                <w:szCs w:val="24"/>
              </w:rPr>
            </w:pPr>
          </w:p>
          <w:p w:rsidR="00017CD8" w:rsidRPr="00994DC8" w:rsidRDefault="00017CD8" w:rsidP="00AA14B3">
            <w:pPr>
              <w:rPr>
                <w:szCs w:val="24"/>
              </w:rPr>
            </w:pPr>
            <w:r w:rsidRPr="00994DC8">
              <w:rPr>
                <w:szCs w:val="24"/>
              </w:rPr>
              <w:t>and</w:t>
            </w:r>
          </w:p>
          <w:p w:rsidR="00017CD8" w:rsidRPr="00994DC8" w:rsidRDefault="00017CD8" w:rsidP="00AA14B3">
            <w:pPr>
              <w:rPr>
                <w:szCs w:val="24"/>
              </w:rPr>
            </w:pPr>
          </w:p>
          <w:p w:rsidR="00017CD8" w:rsidRPr="00994DC8" w:rsidRDefault="00017CD8" w:rsidP="00AA14B3">
            <w:pPr>
              <w:rPr>
                <w:szCs w:val="24"/>
              </w:rPr>
            </w:pPr>
            <w:r w:rsidRPr="00994DC8">
              <w:rPr>
                <w:szCs w:val="24"/>
              </w:rPr>
              <w:t>16 Dec. 2008</w:t>
            </w:r>
          </w:p>
        </w:tc>
        <w:tc>
          <w:tcPr>
            <w:tcW w:w="1560" w:type="dxa"/>
            <w:tcBorders>
              <w:top w:val="nil"/>
              <w:bottom w:val="single" w:sz="4" w:space="0" w:color="auto"/>
            </w:tcBorders>
          </w:tcPr>
          <w:p w:rsidR="00017CD8" w:rsidRPr="00994DC8" w:rsidRDefault="00017CD8" w:rsidP="00AA14B3">
            <w:pPr>
              <w:spacing w:before="120"/>
              <w:rPr>
                <w:kern w:val="2"/>
                <w:szCs w:val="24"/>
              </w:rPr>
            </w:pPr>
            <w:r w:rsidRPr="00994DC8">
              <w:rPr>
                <w:kern w:val="2"/>
                <w:szCs w:val="24"/>
              </w:rPr>
              <w:t xml:space="preserve">30 </w:t>
            </w:r>
            <w:r w:rsidRPr="00994DC8">
              <w:rPr>
                <w:szCs w:val="24"/>
              </w:rPr>
              <w:t xml:space="preserve">June </w:t>
            </w:r>
            <w:r w:rsidRPr="00994DC8">
              <w:rPr>
                <w:kern w:val="2"/>
                <w:szCs w:val="24"/>
              </w:rPr>
              <w:t>2007</w:t>
            </w:r>
            <w:r w:rsidRPr="00994DC8">
              <w:rPr>
                <w:kern w:val="2"/>
                <w:szCs w:val="24"/>
              </w:rPr>
              <w:br/>
              <w:t xml:space="preserve">30 </w:t>
            </w:r>
            <w:r w:rsidRPr="00994DC8">
              <w:rPr>
                <w:szCs w:val="24"/>
              </w:rPr>
              <w:t xml:space="preserve">June </w:t>
            </w:r>
            <w:r w:rsidRPr="00994DC8">
              <w:rPr>
                <w:kern w:val="2"/>
                <w:szCs w:val="24"/>
              </w:rPr>
              <w:t>2012</w:t>
            </w:r>
            <w:r w:rsidRPr="00994DC8">
              <w:rPr>
                <w:kern w:val="2"/>
                <w:szCs w:val="24"/>
              </w:rPr>
              <w:br/>
            </w:r>
          </w:p>
          <w:p w:rsidR="00017CD8" w:rsidRPr="00994DC8" w:rsidRDefault="00017CD8" w:rsidP="00AA14B3">
            <w:pPr>
              <w:jc w:val="both"/>
              <w:rPr>
                <w:kern w:val="2"/>
                <w:szCs w:val="24"/>
              </w:rPr>
            </w:pPr>
          </w:p>
          <w:p w:rsidR="00017CD8" w:rsidRPr="00994DC8" w:rsidRDefault="00017CD8" w:rsidP="00AA14B3">
            <w:pPr>
              <w:jc w:val="both"/>
              <w:rPr>
                <w:kern w:val="2"/>
                <w:szCs w:val="24"/>
              </w:rPr>
            </w:pPr>
          </w:p>
        </w:tc>
        <w:tc>
          <w:tcPr>
            <w:tcW w:w="1668" w:type="dxa"/>
            <w:tcBorders>
              <w:top w:val="nil"/>
              <w:bottom w:val="single" w:sz="4" w:space="0" w:color="auto"/>
            </w:tcBorders>
          </w:tcPr>
          <w:p w:rsidR="00017CD8" w:rsidRPr="00994DC8" w:rsidRDefault="00017CD8" w:rsidP="00AA14B3">
            <w:pPr>
              <w:keepNext/>
              <w:spacing w:before="120"/>
              <w:rPr>
                <w:szCs w:val="24"/>
              </w:rPr>
            </w:pPr>
            <w:r w:rsidRPr="00994DC8">
              <w:rPr>
                <w:szCs w:val="24"/>
              </w:rPr>
              <w:t>45th session,</w:t>
            </w:r>
          </w:p>
          <w:p w:rsidR="00017CD8" w:rsidRPr="00994DC8" w:rsidRDefault="00017CD8" w:rsidP="00AA14B3">
            <w:pPr>
              <w:rPr>
                <w:szCs w:val="24"/>
              </w:rPr>
            </w:pPr>
            <w:r w:rsidRPr="00994DC8">
              <w:rPr>
                <w:szCs w:val="24"/>
              </w:rPr>
              <w:t>November 2010</w:t>
            </w:r>
          </w:p>
        </w:tc>
      </w:tr>
    </w:tbl>
    <w:p w:rsidR="00A0367D" w:rsidRPr="00994DC8" w:rsidRDefault="00A0367D" w:rsidP="00A0367D"/>
    <w:p w:rsidR="00A0367D" w:rsidRPr="00994DC8" w:rsidRDefault="00A0367D" w:rsidP="00A0367D"/>
    <w:tbl>
      <w:tblPr>
        <w:tblW w:w="9492" w:type="dxa"/>
        <w:tblInd w:w="10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00" w:firstRow="0" w:lastRow="0" w:firstColumn="0" w:lastColumn="0" w:noHBand="0" w:noVBand="0"/>
      </w:tblPr>
      <w:tblGrid>
        <w:gridCol w:w="2280"/>
        <w:gridCol w:w="2412"/>
        <w:gridCol w:w="1548"/>
        <w:gridCol w:w="1560"/>
        <w:gridCol w:w="1692"/>
      </w:tblGrid>
      <w:tr w:rsidR="00A0367D" w:rsidRPr="00994DC8" w:rsidTr="00A0367D">
        <w:tblPrEx>
          <w:tblCellMar>
            <w:top w:w="0" w:type="dxa"/>
            <w:bottom w:w="0" w:type="dxa"/>
          </w:tblCellMar>
        </w:tblPrEx>
        <w:trPr>
          <w:trHeight w:val="587"/>
        </w:trPr>
        <w:tc>
          <w:tcPr>
            <w:tcW w:w="2280" w:type="dxa"/>
            <w:tcBorders>
              <w:bottom w:val="single" w:sz="4" w:space="0" w:color="auto"/>
            </w:tcBorders>
          </w:tcPr>
          <w:p w:rsidR="00A0367D" w:rsidRPr="00994DC8" w:rsidRDefault="00A0367D" w:rsidP="00A0367D">
            <w:pPr>
              <w:rPr>
                <w:b/>
                <w:bCs/>
                <w:iCs/>
              </w:rPr>
            </w:pPr>
            <w:r w:rsidRPr="00994DC8">
              <w:rPr>
                <w:b/>
                <w:bCs/>
                <w:iCs/>
              </w:rPr>
              <w:br w:type="page"/>
            </w:r>
            <w:r w:rsidRPr="00994DC8">
              <w:rPr>
                <w:b/>
                <w:bCs/>
                <w:iCs/>
              </w:rPr>
              <w:br w:type="page"/>
              <w:t>Fifth periodic reports</w:t>
            </w:r>
          </w:p>
        </w:tc>
        <w:tc>
          <w:tcPr>
            <w:tcW w:w="2412" w:type="dxa"/>
            <w:tcBorders>
              <w:bottom w:val="single" w:sz="4" w:space="0" w:color="auto"/>
            </w:tcBorders>
          </w:tcPr>
          <w:p w:rsidR="00A0367D" w:rsidRPr="00994DC8" w:rsidRDefault="00A0367D" w:rsidP="00A0367D">
            <w:pPr>
              <w:rPr>
                <w:b/>
                <w:bCs/>
                <w:iCs/>
              </w:rPr>
            </w:pPr>
            <w:r w:rsidRPr="00994DC8">
              <w:rPr>
                <w:b/>
                <w:bCs/>
                <w:iCs/>
              </w:rPr>
              <w:t>Symbol</w:t>
            </w:r>
          </w:p>
        </w:tc>
        <w:tc>
          <w:tcPr>
            <w:tcW w:w="1548" w:type="dxa"/>
            <w:tcBorders>
              <w:bottom w:val="single" w:sz="4" w:space="0" w:color="auto"/>
            </w:tcBorders>
          </w:tcPr>
          <w:p w:rsidR="00A0367D" w:rsidRPr="00994DC8" w:rsidRDefault="00A0367D" w:rsidP="00A0367D">
            <w:pPr>
              <w:rPr>
                <w:b/>
                <w:bCs/>
                <w:iCs/>
              </w:rPr>
            </w:pPr>
            <w:r w:rsidRPr="00994DC8">
              <w:rPr>
                <w:b/>
                <w:bCs/>
                <w:iCs/>
              </w:rPr>
              <w:t>Date received</w:t>
            </w:r>
          </w:p>
        </w:tc>
        <w:tc>
          <w:tcPr>
            <w:tcW w:w="1560" w:type="dxa"/>
            <w:tcBorders>
              <w:bottom w:val="single" w:sz="4" w:space="0" w:color="auto"/>
            </w:tcBorders>
          </w:tcPr>
          <w:p w:rsidR="00A0367D" w:rsidRPr="00994DC8" w:rsidRDefault="00A0367D" w:rsidP="00A0367D">
            <w:pPr>
              <w:rPr>
                <w:b/>
                <w:bCs/>
                <w:iCs/>
              </w:rPr>
            </w:pPr>
            <w:r w:rsidRPr="00994DC8">
              <w:rPr>
                <w:b/>
                <w:bCs/>
                <w:iCs/>
              </w:rPr>
              <w:t>Date due</w:t>
            </w:r>
          </w:p>
        </w:tc>
        <w:tc>
          <w:tcPr>
            <w:tcW w:w="1692" w:type="dxa"/>
            <w:tcBorders>
              <w:bottom w:val="single" w:sz="4" w:space="0" w:color="auto"/>
            </w:tcBorders>
          </w:tcPr>
          <w:p w:rsidR="00A0367D" w:rsidRPr="00994DC8" w:rsidRDefault="00A0367D" w:rsidP="00A0367D">
            <w:pPr>
              <w:rPr>
                <w:b/>
                <w:bCs/>
                <w:iCs/>
              </w:rPr>
            </w:pPr>
            <w:r w:rsidRPr="00994DC8">
              <w:rPr>
                <w:b/>
                <w:bCs/>
                <w:iCs/>
              </w:rPr>
              <w:t>Scheduled for consideration at</w:t>
            </w:r>
          </w:p>
        </w:tc>
      </w:tr>
      <w:tr w:rsidR="00A0367D" w:rsidRPr="00994DC8" w:rsidTr="00A0367D">
        <w:tblPrEx>
          <w:tblCellMar>
            <w:top w:w="0" w:type="dxa"/>
            <w:bottom w:w="0" w:type="dxa"/>
          </w:tblCellMar>
        </w:tblPrEx>
        <w:tc>
          <w:tcPr>
            <w:tcW w:w="2280" w:type="dxa"/>
          </w:tcPr>
          <w:p w:rsidR="00A0367D" w:rsidRPr="00994DC8" w:rsidRDefault="00A0367D" w:rsidP="00A0367D">
            <w:r w:rsidRPr="00994DC8">
              <w:t>38.</w:t>
            </w:r>
            <w:r w:rsidR="009A2CA0" w:rsidRPr="00994DC8">
              <w:t xml:space="preserve"> </w:t>
            </w:r>
            <w:smartTag w:uri="urn:schemas-microsoft-com:office:smarttags" w:element="place">
              <w:smartTag w:uri="urn:schemas-microsoft-com:office:smarttags" w:element="country-region">
                <w:r w:rsidRPr="00994DC8">
                  <w:t>Colombia</w:t>
                </w:r>
              </w:smartTag>
            </w:smartTag>
          </w:p>
        </w:tc>
        <w:tc>
          <w:tcPr>
            <w:tcW w:w="2412" w:type="dxa"/>
          </w:tcPr>
          <w:p w:rsidR="00A0367D" w:rsidRPr="00994DC8" w:rsidRDefault="00A0367D" w:rsidP="00A0367D">
            <w:r w:rsidRPr="00994DC8">
              <w:t>E/C.12/COL/5</w:t>
            </w:r>
          </w:p>
        </w:tc>
        <w:tc>
          <w:tcPr>
            <w:tcW w:w="1548" w:type="dxa"/>
          </w:tcPr>
          <w:p w:rsidR="00A0367D" w:rsidRPr="00994DC8" w:rsidRDefault="00A0367D" w:rsidP="00A0367D">
            <w:r w:rsidRPr="00994DC8">
              <w:t>22 Jan. 2008</w:t>
            </w:r>
          </w:p>
        </w:tc>
        <w:tc>
          <w:tcPr>
            <w:tcW w:w="1560" w:type="dxa"/>
          </w:tcPr>
          <w:p w:rsidR="00A0367D" w:rsidRPr="00994DC8" w:rsidRDefault="00A0367D" w:rsidP="00A0367D">
            <w:r w:rsidRPr="00994DC8">
              <w:t>30 June 2006</w:t>
            </w:r>
          </w:p>
          <w:p w:rsidR="00A0367D" w:rsidRPr="00994DC8" w:rsidRDefault="00A0367D" w:rsidP="00A0367D">
            <w:r w:rsidRPr="00994DC8">
              <w:t>30 June 2011</w:t>
            </w:r>
          </w:p>
        </w:tc>
        <w:tc>
          <w:tcPr>
            <w:tcW w:w="1692" w:type="dxa"/>
          </w:tcPr>
          <w:p w:rsidR="00A0367D" w:rsidRPr="00994DC8" w:rsidRDefault="00A0367D" w:rsidP="00A0367D">
            <w:r w:rsidRPr="00994DC8">
              <w:t>44th session, May 2010</w:t>
            </w:r>
          </w:p>
          <w:p w:rsidR="00A0367D" w:rsidRPr="00994DC8" w:rsidRDefault="00A0367D" w:rsidP="00A0367D">
            <w:pPr>
              <w:rPr>
                <w:b/>
              </w:rPr>
            </w:pPr>
          </w:p>
        </w:tc>
      </w:tr>
      <w:tr w:rsidR="00A0367D" w:rsidRPr="00994DC8" w:rsidTr="00A0367D">
        <w:tblPrEx>
          <w:tblCellMar>
            <w:top w:w="0" w:type="dxa"/>
            <w:bottom w:w="0" w:type="dxa"/>
          </w:tblCellMar>
        </w:tblPrEx>
        <w:tc>
          <w:tcPr>
            <w:tcW w:w="2280" w:type="dxa"/>
          </w:tcPr>
          <w:p w:rsidR="00A0367D" w:rsidRPr="00994DC8" w:rsidRDefault="00A0367D" w:rsidP="00A0367D">
            <w:r w:rsidRPr="00994DC8">
              <w:t>39.</w:t>
            </w:r>
            <w:r w:rsidR="009A2CA0" w:rsidRPr="00994DC8">
              <w:t xml:space="preserve"> </w:t>
            </w:r>
            <w:smartTag w:uri="urn:schemas-microsoft-com:office:smarttags" w:element="place">
              <w:smartTag w:uri="urn:schemas-microsoft-com:office:smarttags" w:element="country-region">
                <w:r w:rsidRPr="00994DC8">
                  <w:t>Denmark</w:t>
                </w:r>
              </w:smartTag>
            </w:smartTag>
          </w:p>
        </w:tc>
        <w:tc>
          <w:tcPr>
            <w:tcW w:w="2412" w:type="dxa"/>
          </w:tcPr>
          <w:p w:rsidR="00A0367D" w:rsidRPr="00994DC8" w:rsidRDefault="00A0367D" w:rsidP="00A0367D">
            <w:r w:rsidRPr="00994DC8">
              <w:t>E/C.12/DNK/5</w:t>
            </w:r>
          </w:p>
        </w:tc>
        <w:tc>
          <w:tcPr>
            <w:tcW w:w="1548" w:type="dxa"/>
          </w:tcPr>
          <w:p w:rsidR="00A0367D" w:rsidRPr="00994DC8" w:rsidRDefault="00A0367D" w:rsidP="00A0367D">
            <w:r w:rsidRPr="00994DC8">
              <w:t>25 Jan. 2010</w:t>
            </w:r>
          </w:p>
        </w:tc>
        <w:tc>
          <w:tcPr>
            <w:tcW w:w="1560" w:type="dxa"/>
          </w:tcPr>
          <w:p w:rsidR="00A0367D" w:rsidRPr="00994DC8" w:rsidRDefault="00A0367D" w:rsidP="00A0367D">
            <w:r w:rsidRPr="00994DC8">
              <w:t>30 June 2009</w:t>
            </w:r>
          </w:p>
          <w:p w:rsidR="00A0367D" w:rsidRPr="00994DC8" w:rsidRDefault="00A0367D" w:rsidP="00A0367D"/>
        </w:tc>
        <w:tc>
          <w:tcPr>
            <w:tcW w:w="1692" w:type="dxa"/>
          </w:tcPr>
          <w:p w:rsidR="00A0367D" w:rsidRPr="00994DC8" w:rsidRDefault="00A0367D" w:rsidP="00A0367D"/>
        </w:tc>
      </w:tr>
      <w:tr w:rsidR="00A0367D" w:rsidRPr="00994DC8" w:rsidTr="00A0367D">
        <w:tblPrEx>
          <w:tblCellMar>
            <w:top w:w="0" w:type="dxa"/>
            <w:bottom w:w="0" w:type="dxa"/>
          </w:tblCellMar>
        </w:tblPrEx>
        <w:tc>
          <w:tcPr>
            <w:tcW w:w="2280" w:type="dxa"/>
          </w:tcPr>
          <w:p w:rsidR="00A0367D" w:rsidRPr="00994DC8" w:rsidRDefault="00A0367D" w:rsidP="00A0367D">
            <w:r w:rsidRPr="00994DC8">
              <w:t>40</w:t>
            </w:r>
            <w:r w:rsidR="009A2CA0" w:rsidRPr="00994DC8">
              <w:t>.</w:t>
            </w:r>
            <w:r w:rsidRPr="00994DC8">
              <w:t xml:space="preserve"> </w:t>
            </w:r>
            <w:smartTag w:uri="urn:schemas-microsoft-com:office:smarttags" w:element="place">
              <w:smartTag w:uri="urn:schemas-microsoft-com:office:smarttags" w:element="country-region">
                <w:r w:rsidRPr="00994DC8">
                  <w:t>Germany</w:t>
                </w:r>
              </w:smartTag>
            </w:smartTag>
          </w:p>
        </w:tc>
        <w:tc>
          <w:tcPr>
            <w:tcW w:w="2412" w:type="dxa"/>
          </w:tcPr>
          <w:p w:rsidR="00A0367D" w:rsidRPr="00994DC8" w:rsidRDefault="00A0367D" w:rsidP="00A0367D">
            <w:r w:rsidRPr="00994DC8">
              <w:t>E/C.12/DEU/5</w:t>
            </w:r>
          </w:p>
        </w:tc>
        <w:tc>
          <w:tcPr>
            <w:tcW w:w="1548" w:type="dxa"/>
          </w:tcPr>
          <w:p w:rsidR="00A0367D" w:rsidRPr="00994DC8" w:rsidRDefault="00A0367D" w:rsidP="00A0367D">
            <w:r w:rsidRPr="00994DC8">
              <w:t>16 Sept. 2008</w:t>
            </w:r>
          </w:p>
        </w:tc>
        <w:tc>
          <w:tcPr>
            <w:tcW w:w="1560" w:type="dxa"/>
          </w:tcPr>
          <w:p w:rsidR="00A0367D" w:rsidRPr="00994DC8" w:rsidRDefault="00A0367D" w:rsidP="00A0367D">
            <w:r w:rsidRPr="00994DC8">
              <w:t>30 June 2006</w:t>
            </w:r>
            <w:r w:rsidRPr="00994DC8">
              <w:br/>
            </w:r>
          </w:p>
        </w:tc>
        <w:tc>
          <w:tcPr>
            <w:tcW w:w="1692" w:type="dxa"/>
          </w:tcPr>
          <w:p w:rsidR="00A0367D" w:rsidRPr="00994DC8" w:rsidRDefault="00A0367D" w:rsidP="00A0367D">
            <w:r w:rsidRPr="00994DC8">
              <w:t>46th session,</w:t>
            </w:r>
          </w:p>
          <w:p w:rsidR="00A0367D" w:rsidRPr="00994DC8" w:rsidRDefault="00A0367D" w:rsidP="00A0367D">
            <w:r w:rsidRPr="00994DC8">
              <w:t>May 2011</w:t>
            </w:r>
          </w:p>
          <w:p w:rsidR="00A0367D" w:rsidRPr="00994DC8" w:rsidRDefault="00A0367D" w:rsidP="00A0367D"/>
        </w:tc>
      </w:tr>
      <w:tr w:rsidR="00A0367D" w:rsidRPr="00994DC8" w:rsidTr="00A0367D">
        <w:tblPrEx>
          <w:tblCellMar>
            <w:top w:w="0" w:type="dxa"/>
            <w:bottom w:w="0" w:type="dxa"/>
          </w:tblCellMar>
        </w:tblPrEx>
        <w:tc>
          <w:tcPr>
            <w:tcW w:w="2280" w:type="dxa"/>
          </w:tcPr>
          <w:p w:rsidR="00A0367D" w:rsidRPr="00994DC8" w:rsidRDefault="00A0367D" w:rsidP="00A0367D">
            <w:r w:rsidRPr="00994DC8">
              <w:t xml:space="preserve">41. </w:t>
            </w:r>
            <w:smartTag w:uri="urn:schemas-microsoft-com:office:smarttags" w:element="country-region">
              <w:smartTag w:uri="urn:schemas-microsoft-com:office:smarttags" w:element="place">
                <w:r w:rsidRPr="00994DC8">
                  <w:t>Norway</w:t>
                </w:r>
              </w:smartTag>
            </w:smartTag>
          </w:p>
        </w:tc>
        <w:tc>
          <w:tcPr>
            <w:tcW w:w="2412" w:type="dxa"/>
          </w:tcPr>
          <w:p w:rsidR="00A0367D" w:rsidRPr="00994DC8" w:rsidRDefault="00A0367D" w:rsidP="00A0367D">
            <w:r w:rsidRPr="00994DC8">
              <w:t>E/C.12/NOR/5</w:t>
            </w:r>
          </w:p>
        </w:tc>
        <w:tc>
          <w:tcPr>
            <w:tcW w:w="1548" w:type="dxa"/>
          </w:tcPr>
          <w:p w:rsidR="00A0367D" w:rsidRPr="00994DC8" w:rsidRDefault="00A0367D" w:rsidP="00A0367D">
            <w:r w:rsidRPr="00994DC8">
              <w:t>28 June 2010</w:t>
            </w:r>
          </w:p>
        </w:tc>
        <w:tc>
          <w:tcPr>
            <w:tcW w:w="1560" w:type="dxa"/>
          </w:tcPr>
          <w:p w:rsidR="00A0367D" w:rsidRPr="00994DC8" w:rsidRDefault="00A0367D" w:rsidP="00A0367D">
            <w:r w:rsidRPr="00994DC8">
              <w:t>30 June 2010</w:t>
            </w:r>
          </w:p>
          <w:p w:rsidR="00A0367D" w:rsidRPr="00994DC8" w:rsidRDefault="00A0367D" w:rsidP="00A0367D">
            <w:r w:rsidRPr="00994DC8">
              <w:t>30 June 2015</w:t>
            </w:r>
          </w:p>
        </w:tc>
        <w:tc>
          <w:tcPr>
            <w:tcW w:w="1692" w:type="dxa"/>
          </w:tcPr>
          <w:p w:rsidR="00A0367D" w:rsidRPr="00994DC8" w:rsidRDefault="00A0367D" w:rsidP="00A0367D"/>
        </w:tc>
      </w:tr>
      <w:tr w:rsidR="00A0367D" w:rsidRPr="00994DC8" w:rsidTr="00A0367D">
        <w:tblPrEx>
          <w:tblCellMar>
            <w:top w:w="0" w:type="dxa"/>
            <w:bottom w:w="0" w:type="dxa"/>
          </w:tblCellMar>
        </w:tblPrEx>
        <w:tc>
          <w:tcPr>
            <w:tcW w:w="2280" w:type="dxa"/>
          </w:tcPr>
          <w:p w:rsidR="00A0367D" w:rsidRPr="00994DC8" w:rsidRDefault="00A0367D" w:rsidP="00A0367D">
            <w:r w:rsidRPr="00994DC8">
              <w:t xml:space="preserve">42. </w:t>
            </w:r>
            <w:smartTag w:uri="urn:schemas-microsoft-com:office:smarttags" w:element="country-region">
              <w:smartTag w:uri="urn:schemas-microsoft-com:office:smarttags" w:element="place">
                <w:r w:rsidRPr="00994DC8">
                  <w:t>Russian Federation</w:t>
                </w:r>
              </w:smartTag>
            </w:smartTag>
          </w:p>
          <w:p w:rsidR="00A0367D" w:rsidRPr="00994DC8" w:rsidRDefault="00A0367D" w:rsidP="00A0367D"/>
        </w:tc>
        <w:tc>
          <w:tcPr>
            <w:tcW w:w="2412" w:type="dxa"/>
          </w:tcPr>
          <w:p w:rsidR="00A0367D" w:rsidRPr="00994DC8" w:rsidRDefault="00A0367D" w:rsidP="00A0367D">
            <w:r w:rsidRPr="00994DC8">
              <w:t>E/C.12/RUS/5</w:t>
            </w:r>
          </w:p>
        </w:tc>
        <w:tc>
          <w:tcPr>
            <w:tcW w:w="1548" w:type="dxa"/>
          </w:tcPr>
          <w:p w:rsidR="00A0367D" w:rsidRPr="00994DC8" w:rsidRDefault="00A0367D" w:rsidP="00A0367D">
            <w:r w:rsidRPr="00994DC8">
              <w:t>30 June 2008</w:t>
            </w:r>
          </w:p>
        </w:tc>
        <w:tc>
          <w:tcPr>
            <w:tcW w:w="1560" w:type="dxa"/>
          </w:tcPr>
          <w:p w:rsidR="00A0367D" w:rsidRPr="00994DC8" w:rsidRDefault="00A0367D" w:rsidP="00A0367D">
            <w:r w:rsidRPr="00994DC8">
              <w:t>30 June 2008</w:t>
            </w:r>
            <w:r w:rsidRPr="00994DC8">
              <w:br/>
              <w:t>30 June 2013</w:t>
            </w:r>
          </w:p>
        </w:tc>
        <w:tc>
          <w:tcPr>
            <w:tcW w:w="1692" w:type="dxa"/>
          </w:tcPr>
          <w:p w:rsidR="00A0367D" w:rsidRPr="00994DC8" w:rsidRDefault="00A0367D" w:rsidP="00A0367D">
            <w:r w:rsidRPr="00994DC8">
              <w:t>46th session,</w:t>
            </w:r>
          </w:p>
          <w:p w:rsidR="00A0367D" w:rsidRPr="00994DC8" w:rsidRDefault="00A0367D" w:rsidP="00A0367D">
            <w:r w:rsidRPr="00994DC8">
              <w:t>May 2011</w:t>
            </w:r>
          </w:p>
        </w:tc>
      </w:tr>
      <w:tr w:rsidR="00A0367D" w:rsidRPr="00994DC8" w:rsidTr="00A0367D">
        <w:tblPrEx>
          <w:tblCellMar>
            <w:top w:w="0" w:type="dxa"/>
            <w:bottom w:w="0" w:type="dxa"/>
          </w:tblCellMar>
        </w:tblPrEx>
        <w:tc>
          <w:tcPr>
            <w:tcW w:w="2280" w:type="dxa"/>
          </w:tcPr>
          <w:p w:rsidR="00A0367D" w:rsidRPr="00994DC8" w:rsidRDefault="00A0367D" w:rsidP="00A0367D">
            <w:r w:rsidRPr="00994DC8">
              <w:t xml:space="preserve">43. </w:t>
            </w:r>
            <w:smartTag w:uri="urn:schemas-microsoft-com:office:smarttags" w:element="country-region">
              <w:smartTag w:uri="urn:schemas-microsoft-com:office:smarttags" w:element="place">
                <w:r w:rsidRPr="00994DC8">
                  <w:t>Spain</w:t>
                </w:r>
              </w:smartTag>
            </w:smartTag>
          </w:p>
          <w:p w:rsidR="00A0367D" w:rsidRPr="00994DC8" w:rsidRDefault="00A0367D" w:rsidP="00A0367D"/>
        </w:tc>
        <w:tc>
          <w:tcPr>
            <w:tcW w:w="2412" w:type="dxa"/>
          </w:tcPr>
          <w:p w:rsidR="00A0367D" w:rsidRPr="00994DC8" w:rsidRDefault="00A0367D" w:rsidP="00A0367D">
            <w:r w:rsidRPr="00994DC8">
              <w:t>E/C.12/ESP/5</w:t>
            </w:r>
          </w:p>
        </w:tc>
        <w:tc>
          <w:tcPr>
            <w:tcW w:w="1548" w:type="dxa"/>
          </w:tcPr>
          <w:p w:rsidR="00A0367D" w:rsidRPr="00994DC8" w:rsidRDefault="00A0367D" w:rsidP="00A0367D">
            <w:r w:rsidRPr="00994DC8">
              <w:t>30</w:t>
            </w:r>
            <w:r w:rsidR="006E3925" w:rsidRPr="00994DC8">
              <w:t xml:space="preserve"> June </w:t>
            </w:r>
            <w:r w:rsidRPr="00994DC8">
              <w:t>2010</w:t>
            </w:r>
          </w:p>
        </w:tc>
        <w:tc>
          <w:tcPr>
            <w:tcW w:w="1560" w:type="dxa"/>
          </w:tcPr>
          <w:p w:rsidR="00A0367D" w:rsidRPr="00994DC8" w:rsidRDefault="00A0367D" w:rsidP="00A0367D">
            <w:r w:rsidRPr="00994DC8">
              <w:t>30</w:t>
            </w:r>
            <w:r w:rsidR="006E3925" w:rsidRPr="00994DC8">
              <w:t xml:space="preserve"> June </w:t>
            </w:r>
            <w:r w:rsidRPr="00994DC8">
              <w:t>2009</w:t>
            </w:r>
          </w:p>
        </w:tc>
        <w:tc>
          <w:tcPr>
            <w:tcW w:w="1692" w:type="dxa"/>
          </w:tcPr>
          <w:p w:rsidR="00A0367D" w:rsidRPr="00994DC8" w:rsidRDefault="00A0367D" w:rsidP="00A0367D"/>
        </w:tc>
      </w:tr>
    </w:tbl>
    <w:p w:rsidR="00A0367D" w:rsidRPr="00994DC8" w:rsidRDefault="00A0367D" w:rsidP="00A0367D"/>
    <w:p w:rsidR="00A0367D" w:rsidRPr="00994DC8" w:rsidRDefault="00017CD8" w:rsidP="00017CD8">
      <w:pPr>
        <w:pStyle w:val="H23G"/>
      </w:pPr>
      <w:r w:rsidRPr="00994DC8">
        <w:tab/>
      </w:r>
      <w:r w:rsidRPr="00994DC8">
        <w:tab/>
      </w:r>
      <w:r w:rsidR="00A0367D" w:rsidRPr="00994DC8">
        <w:t>(b)</w:t>
      </w:r>
      <w:r w:rsidRPr="00994DC8">
        <w:t xml:space="preserve"> </w:t>
      </w:r>
      <w:r w:rsidR="00A0367D" w:rsidRPr="00994DC8">
        <w:t>Reports submitted by specialized agencies in accordance with article 18</w:t>
      </w:r>
      <w:r w:rsidRPr="00994DC8">
        <w:t xml:space="preserve"> </w:t>
      </w:r>
      <w:r w:rsidR="00A0367D" w:rsidRPr="00994DC8">
        <w:t>of the Covenant</w:t>
      </w:r>
    </w:p>
    <w:p w:rsidR="00A0367D" w:rsidRPr="00994DC8" w:rsidRDefault="00A0367D" w:rsidP="00017CD8">
      <w:pPr>
        <w:pStyle w:val="SingleTxtG"/>
      </w:pPr>
      <w:r w:rsidRPr="00994DC8">
        <w:tab/>
        <w:t>In accordance with rule 67 of its rules of procedure, the Committee is entrusted with the task of considering the reports submitted by specialized agencies pursuant to article 18 of the Covenant.</w:t>
      </w:r>
    </w:p>
    <w:p w:rsidR="00A0367D" w:rsidRPr="00994DC8" w:rsidRDefault="00A0367D" w:rsidP="002F3D32">
      <w:pPr>
        <w:pStyle w:val="SingleTxtG"/>
      </w:pPr>
      <w:r w:rsidRPr="00994DC8">
        <w:tab/>
        <w:t>In accordance with rule 68 of the rules of procedure, the representatives of the specialized agencies concerned may make statements on matters falling within the scope of the activities of their respective organization in the course of the discussion by the Committee of the report of each State party to the Covenant. The representatives of the States parties presenting reports to the Committee shall be free to respond to, or take into account, the statements made by the specialized agencies. The Secretary-General has invited the following specialized agencies, United Nations organs and financial institutions to send representatives to attend the meetings of the Committee: International Labour Organization (ILO), Food and Agriculture Organization of the United Nations (FAO), United Nations Educational, Scientific and Cultural Organization (UNESCO), World Health Organization (WHO), Office of the United Nations High Commissioner for Refugees (UNHCR), World Intellectual Property Organization (WIPO), United Nations Children’s Fund (UNICEF), United Nations Development Programme (UNDP), United Nations Human Settlements Programme (UN-</w:t>
      </w:r>
      <w:r w:rsidR="007A5AD0" w:rsidRPr="00994DC8">
        <w:t>Habitat</w:t>
      </w:r>
      <w:r w:rsidRPr="00994DC8">
        <w:t>), United Nations Environment Programme (UNEP), United Nations Conference on Trade and Development (UNCTAD), United Nations Population Fund (UNFPA), Joint United Nations Programme on HIV/AIDS (UNAIDS), International Monetary Fund (IMF), World Bank and World Trade Organization (WTO).</w:t>
      </w:r>
    </w:p>
    <w:p w:rsidR="00A0367D" w:rsidRPr="00994DC8" w:rsidRDefault="00A0367D" w:rsidP="00017CD8">
      <w:pPr>
        <w:pStyle w:val="SingleTxtG"/>
      </w:pPr>
      <w:r w:rsidRPr="00994DC8">
        <w:tab/>
        <w:t>Any report which may be received from the specialized agencies under article 18 of the Covenant will be made available to the Committee in due course.</w:t>
      </w:r>
    </w:p>
    <w:p w:rsidR="00A0367D" w:rsidRPr="00994DC8" w:rsidRDefault="00017CD8" w:rsidP="00017CD8">
      <w:pPr>
        <w:pStyle w:val="H23G"/>
      </w:pPr>
      <w:r w:rsidRPr="00994DC8">
        <w:tab/>
      </w:r>
      <w:r w:rsidRPr="00994DC8">
        <w:tab/>
      </w:r>
      <w:r w:rsidR="00A0367D" w:rsidRPr="00994DC8">
        <w:t>7. Meeting with States parties</w:t>
      </w:r>
    </w:p>
    <w:p w:rsidR="00A0367D" w:rsidRPr="00994DC8" w:rsidRDefault="00A0367D" w:rsidP="00017CD8">
      <w:pPr>
        <w:pStyle w:val="SingleTxtG"/>
      </w:pPr>
      <w:r w:rsidRPr="00994DC8">
        <w:t xml:space="preserve">In accordance with the established practice of the Committee </w:t>
      </w:r>
      <w:r w:rsidR="002F3D32" w:rsidRPr="00994DC8">
        <w:t xml:space="preserve">of </w:t>
      </w:r>
      <w:r w:rsidRPr="00994DC8">
        <w:t>meet</w:t>
      </w:r>
      <w:r w:rsidR="002F3D32" w:rsidRPr="00994DC8">
        <w:t>ing</w:t>
      </w:r>
      <w:r w:rsidRPr="00994DC8">
        <w:t xml:space="preserve"> regularly with representatives of States parties to engage in discussion on matters relating to the implementation of the Covenant, the Committee will reserve half a day for a meeting with States parties. The meeting is tentatively set for 11 November.</w:t>
      </w:r>
    </w:p>
    <w:p w:rsidR="00A0367D" w:rsidRPr="00994DC8" w:rsidRDefault="00017CD8" w:rsidP="00017CD8">
      <w:pPr>
        <w:pStyle w:val="H23G"/>
      </w:pPr>
      <w:r w:rsidRPr="00994DC8">
        <w:tab/>
      </w:r>
      <w:r w:rsidRPr="00994DC8">
        <w:tab/>
      </w:r>
      <w:r w:rsidR="00A0367D" w:rsidRPr="00994DC8">
        <w:t>8.  Submission of reports by States parties in accordance with articles 16 and 17 of the Covenant</w:t>
      </w:r>
    </w:p>
    <w:p w:rsidR="00A0367D" w:rsidRPr="00994DC8" w:rsidRDefault="00A0367D" w:rsidP="00017CD8">
      <w:pPr>
        <w:pStyle w:val="SingleTxtG"/>
      </w:pPr>
      <w:r w:rsidRPr="00994DC8">
        <w:tab/>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following document:</w:t>
      </w:r>
    </w:p>
    <w:p w:rsidR="00A0367D" w:rsidRPr="00994DC8" w:rsidRDefault="00A0367D" w:rsidP="00017CD8">
      <w:pPr>
        <w:pStyle w:val="SingleTxtG"/>
      </w:pPr>
      <w:r w:rsidRPr="00994DC8">
        <w:tab/>
        <w:t xml:space="preserve">Note by the Secretary-General on the States parties to the Covenant and the status of submission of reports (E/C.12/45/2). </w:t>
      </w:r>
    </w:p>
    <w:p w:rsidR="00A0367D" w:rsidRPr="00994DC8" w:rsidRDefault="00017CD8" w:rsidP="00017CD8">
      <w:pPr>
        <w:pStyle w:val="H23G"/>
      </w:pPr>
      <w:r w:rsidRPr="00994DC8">
        <w:tab/>
      </w:r>
      <w:r w:rsidRPr="00994DC8">
        <w:tab/>
      </w:r>
      <w:r w:rsidR="00A0367D" w:rsidRPr="00994DC8">
        <w:t>9.  Formulation of suggestions and recommendations of a general nature based on the consideration of reports submitted by States parties to the Covenant and by the specialized agencies</w:t>
      </w:r>
    </w:p>
    <w:p w:rsidR="00A0367D" w:rsidRPr="00994DC8" w:rsidRDefault="00A0367D" w:rsidP="00017CD8">
      <w:pPr>
        <w:pStyle w:val="SingleTxtG"/>
      </w:pPr>
      <w:r w:rsidRPr="00994DC8">
        <w:tab/>
        <w:t>Pursuant to rule 64 of its rules of procedure, the Committee may wish to make suggestions and recommendations of a general nature on the basis of its consideration of reports submitted by States parties and the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A0367D" w:rsidRPr="00994DC8" w:rsidRDefault="00017CD8" w:rsidP="00017CD8">
      <w:pPr>
        <w:pStyle w:val="H23G"/>
      </w:pPr>
      <w:r w:rsidRPr="00994DC8">
        <w:tab/>
      </w:r>
      <w:r w:rsidRPr="00994DC8">
        <w:tab/>
      </w:r>
      <w:r w:rsidR="00A0367D" w:rsidRPr="00994DC8">
        <w:t>10. Adoption of the annual report</w:t>
      </w:r>
    </w:p>
    <w:p w:rsidR="00A0367D" w:rsidRPr="00994DC8" w:rsidRDefault="00A0367D" w:rsidP="00017CD8">
      <w:pPr>
        <w:pStyle w:val="SingleTxtG"/>
      </w:pPr>
      <w:r w:rsidRPr="00994DC8">
        <w:t xml:space="preserve">The Committee will review and adopt the annual report on its forty-fourth (3-21 May 2010) and forty-fifth (1-19 November) sessions, </w:t>
      </w:r>
      <w:r w:rsidR="00BF77F2" w:rsidRPr="00994DC8">
        <w:t>for</w:t>
      </w:r>
      <w:r w:rsidRPr="00994DC8">
        <w:t xml:space="preserve"> submi</w:t>
      </w:r>
      <w:r w:rsidR="00BF77F2" w:rsidRPr="00994DC8">
        <w:t>ssion</w:t>
      </w:r>
      <w:r w:rsidRPr="00994DC8">
        <w:t xml:space="preserve"> to the Economic and Social Council.</w:t>
      </w:r>
    </w:p>
    <w:p w:rsidR="00A0367D" w:rsidRPr="00994DC8" w:rsidRDefault="00017CD8" w:rsidP="00017CD8">
      <w:pPr>
        <w:pStyle w:val="H23G"/>
      </w:pPr>
      <w:r w:rsidRPr="00994DC8">
        <w:tab/>
      </w:r>
      <w:r w:rsidRPr="00994DC8">
        <w:tab/>
      </w:r>
      <w:r w:rsidR="00A0367D" w:rsidRPr="00994DC8">
        <w:t>11.  Miscellaneous matters</w:t>
      </w:r>
    </w:p>
    <w:p w:rsidR="00A0367D" w:rsidRPr="00994DC8" w:rsidRDefault="00A0367D" w:rsidP="00017CD8">
      <w:pPr>
        <w:pStyle w:val="SingleTxtG"/>
      </w:pPr>
      <w:r w:rsidRPr="00994DC8">
        <w:tab/>
        <w:t xml:space="preserve">At its twenty-first session (1999), the Committee decided to include in its agenda a standing item, “miscellaneous matters”, under which it may consider any issue falling outside the scope of other standing agenda items. </w:t>
      </w:r>
    </w:p>
    <w:p w:rsidR="00A0367D" w:rsidRPr="00994DC8" w:rsidRDefault="00A0367D" w:rsidP="008A4D5C">
      <w:pPr>
        <w:rPr>
          <w:b/>
          <w:sz w:val="24"/>
          <w:szCs w:val="24"/>
        </w:rPr>
      </w:pPr>
      <w:r w:rsidRPr="00994DC8">
        <w:br w:type="page"/>
      </w:r>
      <w:r w:rsidR="00DF2EC4" w:rsidRPr="00994DC8">
        <w:rPr>
          <w:b/>
          <w:sz w:val="24"/>
          <w:szCs w:val="24"/>
        </w:rPr>
        <w:t>Tentative programme of the forty-fifth session of the Committee on Economic, Social and Cultural</w:t>
      </w:r>
      <w:r w:rsidR="00CF0680" w:rsidRPr="00994DC8">
        <w:rPr>
          <w:b/>
          <w:sz w:val="24"/>
          <w:szCs w:val="24"/>
        </w:rPr>
        <w:t xml:space="preserve"> </w:t>
      </w:r>
      <w:r w:rsidR="00DF2EC4" w:rsidRPr="00994DC8">
        <w:rPr>
          <w:b/>
          <w:sz w:val="24"/>
          <w:szCs w:val="24"/>
        </w:rPr>
        <w:t xml:space="preserve">Rights </w:t>
      </w:r>
      <w:r w:rsidRPr="00994DC8">
        <w:rPr>
          <w:b/>
          <w:sz w:val="24"/>
          <w:szCs w:val="24"/>
        </w:rPr>
        <w:t>(1-19 November 2010)</w:t>
      </w:r>
    </w:p>
    <w:p w:rsidR="008A4D5C" w:rsidRPr="00994DC8" w:rsidRDefault="008A4D5C" w:rsidP="008A4D5C">
      <w:pPr>
        <w:rPr>
          <w:b/>
          <w:sz w:val="24"/>
          <w:szCs w:val="24"/>
        </w:rPr>
      </w:pPr>
    </w:p>
    <w:p w:rsidR="00A0367D" w:rsidRPr="00994DC8" w:rsidRDefault="00A0367D" w:rsidP="00A0367D">
      <w:pPr>
        <w:rPr>
          <w:b/>
          <w:bCs/>
        </w:rPr>
      </w:pPr>
      <w:r w:rsidRPr="00994DC8">
        <w:rPr>
          <w:b/>
          <w:bCs/>
        </w:rPr>
        <w:t>First week:  1-5 November 2010</w:t>
      </w:r>
    </w:p>
    <w:tbl>
      <w:tblPr>
        <w:tblW w:w="4924" w:type="pct"/>
        <w:tblInd w:w="108" w:type="dxa"/>
        <w:tblLayout w:type="fixed"/>
        <w:tblLook w:val="0000" w:firstRow="0" w:lastRow="0" w:firstColumn="0" w:lastColumn="0" w:noHBand="0" w:noVBand="0"/>
      </w:tblPr>
      <w:tblGrid>
        <w:gridCol w:w="2979"/>
        <w:gridCol w:w="72"/>
        <w:gridCol w:w="1537"/>
        <w:gridCol w:w="126"/>
        <w:gridCol w:w="864"/>
        <w:gridCol w:w="109"/>
        <w:gridCol w:w="3950"/>
        <w:gridCol w:w="68"/>
      </w:tblGrid>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pPr>
              <w:rPr>
                <w:b/>
              </w:rPr>
            </w:pPr>
            <w:r w:rsidRPr="00994DC8">
              <w:rPr>
                <w:b/>
              </w:rPr>
              <w:t>Monday, 1 November</w:t>
            </w:r>
          </w:p>
        </w:tc>
        <w:tc>
          <w:tcPr>
            <w:tcW w:w="829" w:type="pct"/>
            <w:gridSpan w:val="2"/>
          </w:tcPr>
          <w:p w:rsidR="00A0367D" w:rsidRPr="00994DC8" w:rsidRDefault="00A0367D" w:rsidP="00A0367D"/>
        </w:tc>
        <w:tc>
          <w:tcPr>
            <w:tcW w:w="510" w:type="pct"/>
            <w:gridSpan w:val="2"/>
          </w:tcPr>
          <w:p w:rsidR="00A0367D" w:rsidRPr="00994DC8" w:rsidRDefault="00A0367D" w:rsidP="00A0367D"/>
        </w:tc>
        <w:tc>
          <w:tcPr>
            <w:tcW w:w="2091" w:type="pct"/>
            <w:gridSpan w:val="2"/>
          </w:tcPr>
          <w:p w:rsidR="00A0367D" w:rsidRPr="00994DC8" w:rsidRDefault="00A0367D" w:rsidP="00A0367D"/>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r w:rsidRPr="00994DC8">
              <w:t>29th meeting</w:t>
            </w:r>
          </w:p>
        </w:tc>
        <w:tc>
          <w:tcPr>
            <w:tcW w:w="829" w:type="pct"/>
            <w:gridSpan w:val="2"/>
          </w:tcPr>
          <w:p w:rsidR="00A0367D" w:rsidRPr="00994DC8" w:rsidRDefault="00A0367D" w:rsidP="00A0367D">
            <w:r w:rsidRPr="00994DC8">
              <w:t>(public)</w:t>
            </w:r>
          </w:p>
        </w:tc>
        <w:tc>
          <w:tcPr>
            <w:tcW w:w="510" w:type="pct"/>
            <w:gridSpan w:val="2"/>
          </w:tcPr>
          <w:p w:rsidR="00A0367D" w:rsidRPr="00994DC8" w:rsidRDefault="00A0367D" w:rsidP="00A0367D">
            <w:pPr>
              <w:rPr>
                <w:u w:val="single"/>
              </w:rPr>
            </w:pPr>
            <w:r w:rsidRPr="00994DC8">
              <w:rPr>
                <w:u w:val="single"/>
              </w:rPr>
              <w:t>Item 1</w:t>
            </w:r>
          </w:p>
        </w:tc>
        <w:tc>
          <w:tcPr>
            <w:tcW w:w="2091" w:type="pct"/>
            <w:gridSpan w:val="2"/>
          </w:tcPr>
          <w:p w:rsidR="00A0367D" w:rsidRPr="00994DC8" w:rsidRDefault="00A0367D" w:rsidP="00A0367D">
            <w:r w:rsidRPr="00994DC8">
              <w:t>Adoption of the agenda</w:t>
            </w:r>
          </w:p>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tc>
        <w:tc>
          <w:tcPr>
            <w:tcW w:w="829" w:type="pct"/>
            <w:gridSpan w:val="2"/>
          </w:tcPr>
          <w:p w:rsidR="00A0367D" w:rsidRPr="00994DC8" w:rsidRDefault="00A0367D" w:rsidP="00A0367D">
            <w:r w:rsidRPr="00994DC8">
              <w:t>(private)</w:t>
            </w:r>
          </w:p>
        </w:tc>
        <w:tc>
          <w:tcPr>
            <w:tcW w:w="510" w:type="pct"/>
            <w:gridSpan w:val="2"/>
          </w:tcPr>
          <w:p w:rsidR="00A0367D" w:rsidRPr="00994DC8" w:rsidRDefault="00A0367D" w:rsidP="00A0367D">
            <w:pPr>
              <w:rPr>
                <w:u w:val="single"/>
              </w:rPr>
            </w:pPr>
            <w:r w:rsidRPr="00994DC8">
              <w:rPr>
                <w:u w:val="single"/>
              </w:rPr>
              <w:t>Item 2</w:t>
            </w:r>
          </w:p>
        </w:tc>
        <w:tc>
          <w:tcPr>
            <w:tcW w:w="2091" w:type="pct"/>
            <w:gridSpan w:val="2"/>
          </w:tcPr>
          <w:p w:rsidR="00A0367D" w:rsidRPr="00994DC8" w:rsidRDefault="00A0367D" w:rsidP="00A0367D">
            <w:r w:rsidRPr="00994DC8">
              <w:t>Organization of work</w:t>
            </w:r>
          </w:p>
        </w:tc>
      </w:tr>
      <w:tr w:rsidR="00A0367D" w:rsidRPr="00994DC8" w:rsidTr="00CF0680">
        <w:tblPrEx>
          <w:tblCellMar>
            <w:top w:w="0" w:type="dxa"/>
            <w:bottom w:w="0" w:type="dxa"/>
          </w:tblCellMar>
        </w:tblPrEx>
        <w:trPr>
          <w:gridAfter w:val="1"/>
          <w:wAfter w:w="35" w:type="pct"/>
          <w:trHeight w:val="1317"/>
        </w:trPr>
        <w:tc>
          <w:tcPr>
            <w:tcW w:w="1535" w:type="pct"/>
          </w:tcPr>
          <w:p w:rsidR="00A0367D" w:rsidRPr="00994DC8" w:rsidRDefault="00A0367D" w:rsidP="00A0367D"/>
        </w:tc>
        <w:tc>
          <w:tcPr>
            <w:tcW w:w="829" w:type="pct"/>
            <w:gridSpan w:val="2"/>
          </w:tcPr>
          <w:p w:rsidR="00A0367D" w:rsidRPr="00994DC8" w:rsidRDefault="00A0367D" w:rsidP="00A0367D">
            <w:pPr>
              <w:rPr>
                <w:u w:val="single"/>
              </w:rPr>
            </w:pPr>
            <w:r w:rsidRPr="00994DC8">
              <w:t>(private)</w:t>
            </w:r>
          </w:p>
        </w:tc>
        <w:tc>
          <w:tcPr>
            <w:tcW w:w="510" w:type="pct"/>
            <w:gridSpan w:val="2"/>
          </w:tcPr>
          <w:p w:rsidR="00A0367D" w:rsidRPr="00994DC8" w:rsidRDefault="00A0367D" w:rsidP="00A0367D">
            <w:pPr>
              <w:rPr>
                <w:u w:val="single"/>
              </w:rPr>
            </w:pPr>
            <w:r w:rsidRPr="00994DC8">
              <w:rPr>
                <w:u w:val="single"/>
              </w:rPr>
              <w:t>Item 8</w:t>
            </w:r>
          </w:p>
          <w:p w:rsidR="00A0367D" w:rsidRPr="00994DC8" w:rsidRDefault="00A0367D" w:rsidP="00A0367D">
            <w:pPr>
              <w:rPr>
                <w:u w:val="single"/>
              </w:rPr>
            </w:pPr>
          </w:p>
          <w:p w:rsidR="00B227BF" w:rsidRPr="00994DC8" w:rsidRDefault="00B227BF" w:rsidP="00A0367D">
            <w:pPr>
              <w:rPr>
                <w:u w:val="single"/>
              </w:rPr>
            </w:pPr>
          </w:p>
          <w:p w:rsidR="00A0367D" w:rsidRPr="00994DC8" w:rsidRDefault="00A0367D" w:rsidP="00A0367D">
            <w:pPr>
              <w:rPr>
                <w:u w:val="single"/>
              </w:rPr>
            </w:pPr>
            <w:r w:rsidRPr="00994DC8">
              <w:rPr>
                <w:u w:val="single"/>
              </w:rPr>
              <w:t>Item 11</w:t>
            </w:r>
          </w:p>
          <w:p w:rsidR="00A0367D" w:rsidRPr="00994DC8" w:rsidRDefault="00A0367D" w:rsidP="00A0367D">
            <w:pPr>
              <w:rPr>
                <w:u w:val="single"/>
              </w:rPr>
            </w:pPr>
          </w:p>
        </w:tc>
        <w:tc>
          <w:tcPr>
            <w:tcW w:w="2091" w:type="pct"/>
            <w:gridSpan w:val="2"/>
          </w:tcPr>
          <w:p w:rsidR="00A0367D" w:rsidRPr="00994DC8" w:rsidRDefault="00A0367D" w:rsidP="00A0367D">
            <w:r w:rsidRPr="00994DC8">
              <w:t>Submission of reports by States parties in accordance with articles 16 and 17 of the Covenant</w:t>
            </w:r>
          </w:p>
          <w:p w:rsidR="00A0367D" w:rsidRPr="00994DC8" w:rsidRDefault="00A0367D" w:rsidP="00A0367D">
            <w:r w:rsidRPr="00994DC8">
              <w:t>Miscellaneous matters</w:t>
            </w:r>
          </w:p>
        </w:tc>
      </w:tr>
      <w:tr w:rsidR="00A0367D" w:rsidRPr="00994DC8" w:rsidTr="00CF0680">
        <w:tblPrEx>
          <w:tblCellMar>
            <w:top w:w="0" w:type="dxa"/>
            <w:bottom w:w="0" w:type="dxa"/>
          </w:tblCellMar>
        </w:tblPrEx>
        <w:trPr>
          <w:gridAfter w:val="1"/>
          <w:wAfter w:w="35" w:type="pct"/>
          <w:trHeight w:val="1317"/>
        </w:trPr>
        <w:tc>
          <w:tcPr>
            <w:tcW w:w="1535" w:type="pct"/>
          </w:tcPr>
          <w:p w:rsidR="00A0367D" w:rsidRPr="00994DC8" w:rsidRDefault="00A0367D" w:rsidP="00A0367D"/>
        </w:tc>
        <w:tc>
          <w:tcPr>
            <w:tcW w:w="829" w:type="pct"/>
            <w:gridSpan w:val="2"/>
          </w:tcPr>
          <w:p w:rsidR="00A0367D" w:rsidRPr="00994DC8" w:rsidRDefault="00A0367D" w:rsidP="00A0367D">
            <w:r w:rsidRPr="00994DC8">
              <w:t>(private)</w:t>
            </w:r>
          </w:p>
        </w:tc>
        <w:tc>
          <w:tcPr>
            <w:tcW w:w="510" w:type="pct"/>
            <w:gridSpan w:val="2"/>
          </w:tcPr>
          <w:p w:rsidR="00A0367D" w:rsidRPr="00994DC8" w:rsidRDefault="00A0367D" w:rsidP="00A0367D">
            <w:pPr>
              <w:rPr>
                <w:iCs/>
                <w:u w:val="single"/>
              </w:rPr>
            </w:pPr>
            <w:r w:rsidRPr="00994DC8">
              <w:rPr>
                <w:iCs/>
                <w:u w:val="single"/>
              </w:rPr>
              <w:t>Item 3</w:t>
            </w:r>
          </w:p>
        </w:tc>
        <w:tc>
          <w:tcPr>
            <w:tcW w:w="2091" w:type="pct"/>
            <w:gridSpan w:val="2"/>
          </w:tcPr>
          <w:p w:rsidR="00A0367D" w:rsidRPr="00994DC8" w:rsidRDefault="00A0367D" w:rsidP="00A0367D">
            <w:pPr>
              <w:rPr>
                <w:b/>
                <w:bCs/>
              </w:rPr>
            </w:pPr>
            <w:r w:rsidRPr="00994DC8">
              <w:t xml:space="preserve">Substantive issues arising in the implementation of the International </w:t>
            </w:r>
            <w:r w:rsidRPr="00994DC8">
              <w:br/>
              <w:t xml:space="preserve">Covenant on Economic, Social and Cultural Rights: </w:t>
            </w:r>
            <w:r w:rsidRPr="00994DC8">
              <w:rPr>
                <w:b/>
                <w:bCs/>
              </w:rPr>
              <w:t>Statements on (1) sanitation and (2) corporate sector and human rights</w:t>
            </w:r>
          </w:p>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r w:rsidRPr="00994DC8">
              <w:t>30th meeting</w:t>
            </w:r>
          </w:p>
        </w:tc>
        <w:tc>
          <w:tcPr>
            <w:tcW w:w="829" w:type="pct"/>
            <w:gridSpan w:val="2"/>
          </w:tcPr>
          <w:p w:rsidR="00A0367D" w:rsidRPr="00994DC8" w:rsidRDefault="00A0367D" w:rsidP="00A0367D">
            <w:pPr>
              <w:rPr>
                <w:u w:val="single"/>
              </w:rPr>
            </w:pPr>
            <w:r w:rsidRPr="00994DC8">
              <w:t>(private)</w:t>
            </w:r>
          </w:p>
        </w:tc>
        <w:tc>
          <w:tcPr>
            <w:tcW w:w="510" w:type="pct"/>
            <w:gridSpan w:val="2"/>
          </w:tcPr>
          <w:p w:rsidR="00A0367D" w:rsidRPr="00994DC8" w:rsidRDefault="00A0367D" w:rsidP="00A0367D">
            <w:pPr>
              <w:rPr>
                <w:u w:val="single"/>
              </w:rPr>
            </w:pPr>
            <w:r w:rsidRPr="00994DC8">
              <w:rPr>
                <w:u w:val="single"/>
              </w:rPr>
              <w:t>Item 5</w:t>
            </w:r>
          </w:p>
        </w:tc>
        <w:tc>
          <w:tcPr>
            <w:tcW w:w="2091" w:type="pct"/>
            <w:gridSpan w:val="2"/>
          </w:tcPr>
          <w:p w:rsidR="00A0367D" w:rsidRPr="00994DC8" w:rsidRDefault="00A0367D" w:rsidP="00A0367D">
            <w:r w:rsidRPr="00994DC8">
              <w:t xml:space="preserve">Relations with </w:t>
            </w:r>
            <w:r w:rsidRPr="00994DC8">
              <w:rPr>
                <w:u w:val="single"/>
              </w:rPr>
              <w:t>United Nations</w:t>
            </w:r>
            <w:r w:rsidRPr="00994DC8">
              <w:t xml:space="preserve"> organs and other treaty bodies</w:t>
            </w:r>
          </w:p>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tc>
        <w:tc>
          <w:tcPr>
            <w:tcW w:w="829" w:type="pct"/>
            <w:gridSpan w:val="2"/>
          </w:tcPr>
          <w:p w:rsidR="00A0367D" w:rsidRPr="00994DC8" w:rsidRDefault="00A0367D" w:rsidP="00A0367D">
            <w:pPr>
              <w:rPr>
                <w:u w:val="single"/>
              </w:rPr>
            </w:pPr>
            <w:r w:rsidRPr="00994DC8">
              <w:rPr>
                <w:u w:val="single"/>
              </w:rPr>
              <w:t>(public)</w:t>
            </w:r>
          </w:p>
        </w:tc>
        <w:tc>
          <w:tcPr>
            <w:tcW w:w="510" w:type="pct"/>
            <w:gridSpan w:val="2"/>
          </w:tcPr>
          <w:p w:rsidR="00A0367D" w:rsidRPr="00994DC8" w:rsidRDefault="00A0367D" w:rsidP="00A0367D">
            <w:pPr>
              <w:rPr>
                <w:u w:val="single"/>
              </w:rPr>
            </w:pPr>
            <w:r w:rsidRPr="00994DC8">
              <w:rPr>
                <w:u w:val="single"/>
              </w:rPr>
              <w:t>Item 3</w:t>
            </w:r>
          </w:p>
        </w:tc>
        <w:tc>
          <w:tcPr>
            <w:tcW w:w="2091" w:type="pct"/>
            <w:gridSpan w:val="2"/>
          </w:tcPr>
          <w:p w:rsidR="00A0367D" w:rsidRPr="00994DC8" w:rsidRDefault="00A0367D" w:rsidP="00A0367D">
            <w:r w:rsidRPr="00994DC8">
              <w:t xml:space="preserve">Substantive issues arising in the implementation of the International Covenant on Economic, Social and Cultural Rights: </w:t>
            </w:r>
            <w:r w:rsidRPr="00994DC8">
              <w:rPr>
                <w:u w:val="single"/>
              </w:rPr>
              <w:t>NGO submissions</w:t>
            </w:r>
          </w:p>
        </w:tc>
      </w:tr>
      <w:tr w:rsidR="00A0367D" w:rsidRPr="00994DC8" w:rsidTr="00CF0680">
        <w:tblPrEx>
          <w:tblCellMar>
            <w:top w:w="0" w:type="dxa"/>
            <w:bottom w:w="0" w:type="dxa"/>
          </w:tblCellMar>
        </w:tblPrEx>
        <w:trPr>
          <w:gridAfter w:val="1"/>
          <w:wAfter w:w="35" w:type="pct"/>
          <w:trHeight w:val="310"/>
        </w:trPr>
        <w:tc>
          <w:tcPr>
            <w:tcW w:w="1535" w:type="pct"/>
          </w:tcPr>
          <w:p w:rsidR="00A0367D" w:rsidRPr="00994DC8" w:rsidRDefault="00A0367D" w:rsidP="00A0367D">
            <w:pPr>
              <w:rPr>
                <w:b/>
              </w:rPr>
            </w:pPr>
            <w:r w:rsidRPr="00994DC8">
              <w:rPr>
                <w:b/>
              </w:rPr>
              <w:t xml:space="preserve">Tuesday, 2 November </w:t>
            </w:r>
          </w:p>
        </w:tc>
        <w:tc>
          <w:tcPr>
            <w:tcW w:w="829" w:type="pct"/>
            <w:gridSpan w:val="2"/>
          </w:tcPr>
          <w:p w:rsidR="00A0367D" w:rsidRPr="00994DC8" w:rsidRDefault="00A0367D" w:rsidP="00A0367D">
            <w:pPr>
              <w:rPr>
                <w:u w:val="single"/>
              </w:rPr>
            </w:pPr>
          </w:p>
        </w:tc>
        <w:tc>
          <w:tcPr>
            <w:tcW w:w="510" w:type="pct"/>
            <w:gridSpan w:val="2"/>
          </w:tcPr>
          <w:p w:rsidR="00A0367D" w:rsidRPr="00994DC8" w:rsidRDefault="00A0367D" w:rsidP="00A0367D">
            <w:pPr>
              <w:rPr>
                <w:u w:val="single"/>
              </w:rPr>
            </w:pPr>
          </w:p>
        </w:tc>
        <w:tc>
          <w:tcPr>
            <w:tcW w:w="2091" w:type="pct"/>
            <w:gridSpan w:val="2"/>
          </w:tcPr>
          <w:p w:rsidR="00A0367D" w:rsidRPr="00994DC8" w:rsidRDefault="00A0367D" w:rsidP="00A0367D"/>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r w:rsidRPr="00994DC8">
              <w:t>31st meeting</w:t>
            </w:r>
          </w:p>
        </w:tc>
        <w:tc>
          <w:tcPr>
            <w:tcW w:w="829" w:type="pct"/>
            <w:gridSpan w:val="2"/>
          </w:tcPr>
          <w:p w:rsidR="00A0367D" w:rsidRPr="00994DC8" w:rsidRDefault="00A0367D" w:rsidP="00A0367D">
            <w:pPr>
              <w:rPr>
                <w:u w:val="single"/>
              </w:rPr>
            </w:pPr>
            <w:r w:rsidRPr="00994DC8">
              <w:t>(public)</w:t>
            </w:r>
          </w:p>
        </w:tc>
        <w:tc>
          <w:tcPr>
            <w:tcW w:w="510" w:type="pct"/>
            <w:gridSpan w:val="2"/>
          </w:tcPr>
          <w:p w:rsidR="00A0367D" w:rsidRPr="00994DC8" w:rsidRDefault="00A0367D" w:rsidP="00A0367D">
            <w:pPr>
              <w:rPr>
                <w:u w:val="single"/>
              </w:rPr>
            </w:pPr>
            <w:r w:rsidRPr="00994DC8">
              <w:rPr>
                <w:u w:val="single"/>
              </w:rPr>
              <w:t>Item 6</w:t>
            </w:r>
          </w:p>
        </w:tc>
        <w:tc>
          <w:tcPr>
            <w:tcW w:w="2091"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Uruguay</w:t>
                </w:r>
              </w:smartTag>
            </w:smartTag>
          </w:p>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r w:rsidRPr="00994DC8">
              <w:t>32nd meeting</w:t>
            </w:r>
          </w:p>
        </w:tc>
        <w:tc>
          <w:tcPr>
            <w:tcW w:w="829" w:type="pct"/>
            <w:gridSpan w:val="2"/>
          </w:tcPr>
          <w:p w:rsidR="00A0367D" w:rsidRPr="00994DC8" w:rsidRDefault="00A0367D" w:rsidP="00A0367D">
            <w:pPr>
              <w:rPr>
                <w:u w:val="single"/>
              </w:rPr>
            </w:pPr>
            <w:r w:rsidRPr="00994DC8">
              <w:t>(public)</w:t>
            </w:r>
          </w:p>
        </w:tc>
        <w:tc>
          <w:tcPr>
            <w:tcW w:w="510" w:type="pct"/>
            <w:gridSpan w:val="2"/>
          </w:tcPr>
          <w:p w:rsidR="00A0367D" w:rsidRPr="00994DC8" w:rsidRDefault="00A0367D" w:rsidP="00A0367D">
            <w:pPr>
              <w:rPr>
                <w:u w:val="single"/>
              </w:rPr>
            </w:pPr>
            <w:r w:rsidRPr="00994DC8">
              <w:rPr>
                <w:u w:val="single"/>
              </w:rPr>
              <w:t>Item 6</w:t>
            </w:r>
          </w:p>
        </w:tc>
        <w:tc>
          <w:tcPr>
            <w:tcW w:w="2091"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Uruguay</w:t>
                </w:r>
              </w:smartTag>
            </w:smartTag>
            <w:r w:rsidRPr="00994DC8">
              <w:t xml:space="preserve"> (</w:t>
            </w:r>
            <w:r w:rsidRPr="00994DC8">
              <w:rPr>
                <w:i/>
                <w:iCs/>
              </w:rPr>
              <w:t>continued</w:t>
            </w:r>
            <w:r w:rsidRPr="00994DC8">
              <w:t>)</w:t>
            </w:r>
          </w:p>
          <w:p w:rsidR="00A0367D" w:rsidRPr="00994DC8" w:rsidRDefault="00A0367D" w:rsidP="00A0367D"/>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pPr>
              <w:rPr>
                <w:b/>
              </w:rPr>
            </w:pPr>
            <w:r w:rsidRPr="00994DC8">
              <w:rPr>
                <w:b/>
              </w:rPr>
              <w:t xml:space="preserve">Wednesday, 3 November </w:t>
            </w:r>
          </w:p>
        </w:tc>
        <w:tc>
          <w:tcPr>
            <w:tcW w:w="829" w:type="pct"/>
            <w:gridSpan w:val="2"/>
          </w:tcPr>
          <w:p w:rsidR="00A0367D" w:rsidRPr="00994DC8" w:rsidRDefault="00A0367D" w:rsidP="00A0367D">
            <w:pPr>
              <w:rPr>
                <w:b/>
                <w:u w:val="single"/>
              </w:rPr>
            </w:pPr>
          </w:p>
        </w:tc>
        <w:tc>
          <w:tcPr>
            <w:tcW w:w="510" w:type="pct"/>
            <w:gridSpan w:val="2"/>
          </w:tcPr>
          <w:p w:rsidR="00A0367D" w:rsidRPr="00994DC8" w:rsidRDefault="00A0367D" w:rsidP="00A0367D">
            <w:pPr>
              <w:rPr>
                <w:b/>
                <w:u w:val="single"/>
              </w:rPr>
            </w:pPr>
          </w:p>
        </w:tc>
        <w:tc>
          <w:tcPr>
            <w:tcW w:w="2091" w:type="pct"/>
            <w:gridSpan w:val="2"/>
          </w:tcPr>
          <w:p w:rsidR="00A0367D" w:rsidRPr="00994DC8" w:rsidRDefault="00A0367D" w:rsidP="00A0367D">
            <w:pPr>
              <w:rPr>
                <w:b/>
              </w:rPr>
            </w:pPr>
          </w:p>
        </w:tc>
      </w:tr>
      <w:tr w:rsidR="00A0367D" w:rsidRPr="00994DC8" w:rsidTr="00CF0680">
        <w:tblPrEx>
          <w:tblCellMar>
            <w:top w:w="0" w:type="dxa"/>
            <w:bottom w:w="0" w:type="dxa"/>
          </w:tblCellMar>
        </w:tblPrEx>
        <w:trPr>
          <w:gridAfter w:val="1"/>
          <w:wAfter w:w="35" w:type="pct"/>
        </w:trPr>
        <w:tc>
          <w:tcPr>
            <w:tcW w:w="1535" w:type="pct"/>
          </w:tcPr>
          <w:p w:rsidR="00A0367D" w:rsidRPr="00891466" w:rsidRDefault="00A0367D" w:rsidP="00A0367D">
            <w:r w:rsidRPr="00891466">
              <w:t>33rd meeting</w:t>
            </w:r>
          </w:p>
        </w:tc>
        <w:tc>
          <w:tcPr>
            <w:tcW w:w="829" w:type="pct"/>
            <w:gridSpan w:val="2"/>
          </w:tcPr>
          <w:p w:rsidR="00A0367D" w:rsidRPr="00994DC8" w:rsidRDefault="00A0367D" w:rsidP="00A0367D">
            <w:pPr>
              <w:rPr>
                <w:u w:val="single"/>
              </w:rPr>
            </w:pPr>
            <w:r w:rsidRPr="00994DC8">
              <w:t>(public)</w:t>
            </w:r>
          </w:p>
        </w:tc>
        <w:tc>
          <w:tcPr>
            <w:tcW w:w="510" w:type="pct"/>
            <w:gridSpan w:val="2"/>
          </w:tcPr>
          <w:p w:rsidR="00A0367D" w:rsidRPr="00994DC8" w:rsidRDefault="00A0367D" w:rsidP="00A0367D">
            <w:pPr>
              <w:rPr>
                <w:u w:val="single"/>
              </w:rPr>
            </w:pPr>
            <w:r w:rsidRPr="00994DC8">
              <w:rPr>
                <w:u w:val="single"/>
              </w:rPr>
              <w:t>Item 6</w:t>
            </w:r>
          </w:p>
        </w:tc>
        <w:tc>
          <w:tcPr>
            <w:tcW w:w="2091"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Uruguay</w:t>
                </w:r>
              </w:smartTag>
            </w:smartTag>
            <w:r w:rsidRPr="00994DC8">
              <w:t xml:space="preserve"> (</w:t>
            </w:r>
            <w:r w:rsidRPr="00994DC8">
              <w:rPr>
                <w:i/>
                <w:iCs/>
              </w:rPr>
              <w:t>continued</w:t>
            </w:r>
            <w:r w:rsidRPr="00994DC8">
              <w:t>)</w:t>
            </w:r>
          </w:p>
          <w:p w:rsidR="00A0367D" w:rsidRPr="00994DC8" w:rsidRDefault="00A0367D" w:rsidP="00A0367D"/>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r w:rsidRPr="00994DC8">
              <w:t>34th meeting</w:t>
            </w:r>
          </w:p>
        </w:tc>
        <w:tc>
          <w:tcPr>
            <w:tcW w:w="829" w:type="pct"/>
            <w:gridSpan w:val="2"/>
          </w:tcPr>
          <w:p w:rsidR="00A0367D" w:rsidRPr="00994DC8" w:rsidRDefault="00A0367D" w:rsidP="00A0367D">
            <w:pPr>
              <w:rPr>
                <w:u w:val="single"/>
              </w:rPr>
            </w:pPr>
            <w:r w:rsidRPr="00994DC8">
              <w:t>(public)</w:t>
            </w:r>
          </w:p>
        </w:tc>
        <w:tc>
          <w:tcPr>
            <w:tcW w:w="510" w:type="pct"/>
            <w:gridSpan w:val="2"/>
          </w:tcPr>
          <w:p w:rsidR="00A0367D" w:rsidRPr="00994DC8" w:rsidRDefault="00A0367D" w:rsidP="00A0367D">
            <w:pPr>
              <w:rPr>
                <w:u w:val="single"/>
              </w:rPr>
            </w:pPr>
            <w:r w:rsidRPr="00994DC8">
              <w:rPr>
                <w:u w:val="single"/>
              </w:rPr>
              <w:t>Item 6</w:t>
            </w:r>
          </w:p>
        </w:tc>
        <w:tc>
          <w:tcPr>
            <w:tcW w:w="2091"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Dominican Republic</w:t>
                </w:r>
              </w:smartTag>
            </w:smartTag>
          </w:p>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pPr>
              <w:rPr>
                <w:b/>
              </w:rPr>
            </w:pPr>
            <w:r w:rsidRPr="00994DC8">
              <w:rPr>
                <w:b/>
              </w:rPr>
              <w:t xml:space="preserve">Thursday, 4 November </w:t>
            </w:r>
          </w:p>
        </w:tc>
        <w:tc>
          <w:tcPr>
            <w:tcW w:w="829" w:type="pct"/>
            <w:gridSpan w:val="2"/>
          </w:tcPr>
          <w:p w:rsidR="00A0367D" w:rsidRPr="00994DC8" w:rsidRDefault="00A0367D" w:rsidP="00A0367D">
            <w:pPr>
              <w:rPr>
                <w:u w:val="single"/>
              </w:rPr>
            </w:pPr>
          </w:p>
        </w:tc>
        <w:tc>
          <w:tcPr>
            <w:tcW w:w="510" w:type="pct"/>
            <w:gridSpan w:val="2"/>
          </w:tcPr>
          <w:p w:rsidR="00A0367D" w:rsidRPr="00994DC8" w:rsidRDefault="00A0367D" w:rsidP="00A0367D">
            <w:pPr>
              <w:rPr>
                <w:u w:val="single"/>
              </w:rPr>
            </w:pPr>
          </w:p>
        </w:tc>
        <w:tc>
          <w:tcPr>
            <w:tcW w:w="2091" w:type="pct"/>
            <w:gridSpan w:val="2"/>
          </w:tcPr>
          <w:p w:rsidR="00A0367D" w:rsidRPr="00994DC8" w:rsidRDefault="00A0367D" w:rsidP="00A0367D"/>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pPr>
              <w:rPr>
                <w:bCs/>
              </w:rPr>
            </w:pPr>
            <w:r w:rsidRPr="00994DC8">
              <w:rPr>
                <w:bCs/>
              </w:rPr>
              <w:t>35</w:t>
            </w:r>
            <w:r w:rsidRPr="00994DC8">
              <w:t>th</w:t>
            </w:r>
            <w:r w:rsidRPr="00994DC8">
              <w:rPr>
                <w:bCs/>
              </w:rPr>
              <w:t xml:space="preserve"> meeting</w:t>
            </w:r>
          </w:p>
        </w:tc>
        <w:tc>
          <w:tcPr>
            <w:tcW w:w="829" w:type="pct"/>
            <w:gridSpan w:val="2"/>
          </w:tcPr>
          <w:p w:rsidR="00A0367D" w:rsidRPr="00994DC8" w:rsidRDefault="00A0367D" w:rsidP="00A0367D">
            <w:pPr>
              <w:rPr>
                <w:u w:val="single"/>
              </w:rPr>
            </w:pPr>
            <w:r w:rsidRPr="00994DC8">
              <w:t>(public)</w:t>
            </w:r>
          </w:p>
        </w:tc>
        <w:tc>
          <w:tcPr>
            <w:tcW w:w="510" w:type="pct"/>
            <w:gridSpan w:val="2"/>
          </w:tcPr>
          <w:p w:rsidR="00A0367D" w:rsidRPr="00994DC8" w:rsidRDefault="00A0367D" w:rsidP="00A0367D">
            <w:r w:rsidRPr="00994DC8">
              <w:rPr>
                <w:u w:val="single"/>
              </w:rPr>
              <w:t>Item 6</w:t>
            </w:r>
          </w:p>
        </w:tc>
        <w:tc>
          <w:tcPr>
            <w:tcW w:w="2091"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Dominican Republic</w:t>
                </w:r>
              </w:smartTag>
            </w:smartTag>
            <w:r w:rsidRPr="00994DC8">
              <w:t xml:space="preserve"> (</w:t>
            </w:r>
            <w:r w:rsidRPr="00994DC8">
              <w:rPr>
                <w:i/>
                <w:iCs/>
              </w:rPr>
              <w:t>continued</w:t>
            </w:r>
            <w:r w:rsidRPr="00994DC8">
              <w:t>)</w:t>
            </w:r>
          </w:p>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pPr>
              <w:rPr>
                <w:bCs/>
              </w:rPr>
            </w:pPr>
            <w:r w:rsidRPr="00994DC8">
              <w:rPr>
                <w:bCs/>
              </w:rPr>
              <w:t>36th meeting</w:t>
            </w:r>
          </w:p>
        </w:tc>
        <w:tc>
          <w:tcPr>
            <w:tcW w:w="829" w:type="pct"/>
            <w:gridSpan w:val="2"/>
          </w:tcPr>
          <w:p w:rsidR="00A0367D" w:rsidRPr="00994DC8" w:rsidRDefault="00A0367D" w:rsidP="00A0367D">
            <w:r w:rsidRPr="00994DC8">
              <w:t>(public)</w:t>
            </w:r>
          </w:p>
        </w:tc>
        <w:tc>
          <w:tcPr>
            <w:tcW w:w="510" w:type="pct"/>
            <w:gridSpan w:val="2"/>
          </w:tcPr>
          <w:p w:rsidR="00A0367D" w:rsidRPr="00994DC8" w:rsidRDefault="00A0367D" w:rsidP="00A0367D">
            <w:r w:rsidRPr="00994DC8">
              <w:rPr>
                <w:u w:val="single"/>
              </w:rPr>
              <w:t>Item 6</w:t>
            </w:r>
          </w:p>
        </w:tc>
        <w:tc>
          <w:tcPr>
            <w:tcW w:w="2091"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Dominican Republic</w:t>
                </w:r>
              </w:smartTag>
            </w:smartTag>
            <w:r w:rsidRPr="00994DC8">
              <w:t xml:space="preserve"> (</w:t>
            </w:r>
            <w:r w:rsidRPr="00994DC8">
              <w:rPr>
                <w:i/>
              </w:rPr>
              <w:t>continued</w:t>
            </w:r>
            <w:r w:rsidRPr="00994DC8">
              <w:t>)</w:t>
            </w:r>
          </w:p>
        </w:tc>
      </w:tr>
      <w:tr w:rsidR="00A0367D" w:rsidRPr="00994DC8" w:rsidTr="00CF0680">
        <w:tblPrEx>
          <w:tblCellMar>
            <w:top w:w="0" w:type="dxa"/>
            <w:bottom w:w="0" w:type="dxa"/>
          </w:tblCellMar>
        </w:tblPrEx>
        <w:trPr>
          <w:gridAfter w:val="1"/>
          <w:wAfter w:w="35" w:type="pct"/>
        </w:trPr>
        <w:tc>
          <w:tcPr>
            <w:tcW w:w="1535" w:type="pct"/>
          </w:tcPr>
          <w:p w:rsidR="00A0367D" w:rsidRPr="00994DC8" w:rsidRDefault="00A0367D" w:rsidP="00A0367D">
            <w:pPr>
              <w:rPr>
                <w:b/>
              </w:rPr>
            </w:pPr>
            <w:r w:rsidRPr="00994DC8">
              <w:rPr>
                <w:b/>
              </w:rPr>
              <w:t xml:space="preserve">Friday, 5 November </w:t>
            </w:r>
          </w:p>
        </w:tc>
        <w:tc>
          <w:tcPr>
            <w:tcW w:w="829" w:type="pct"/>
            <w:gridSpan w:val="2"/>
          </w:tcPr>
          <w:p w:rsidR="00A0367D" w:rsidRPr="00994DC8" w:rsidRDefault="00A0367D" w:rsidP="00A0367D">
            <w:pPr>
              <w:rPr>
                <w:u w:val="single"/>
              </w:rPr>
            </w:pPr>
          </w:p>
        </w:tc>
        <w:tc>
          <w:tcPr>
            <w:tcW w:w="510" w:type="pct"/>
            <w:gridSpan w:val="2"/>
          </w:tcPr>
          <w:p w:rsidR="00A0367D" w:rsidRPr="00994DC8" w:rsidRDefault="00A0367D" w:rsidP="00A0367D">
            <w:pPr>
              <w:rPr>
                <w:u w:val="single"/>
              </w:rPr>
            </w:pPr>
          </w:p>
        </w:tc>
        <w:tc>
          <w:tcPr>
            <w:tcW w:w="2091" w:type="pct"/>
            <w:gridSpan w:val="2"/>
          </w:tcPr>
          <w:p w:rsidR="00A0367D" w:rsidRPr="00994DC8" w:rsidRDefault="00A0367D" w:rsidP="00A0367D"/>
        </w:tc>
      </w:tr>
      <w:tr w:rsidR="00A0367D" w:rsidRPr="00994DC8" w:rsidTr="00CF0680">
        <w:tblPrEx>
          <w:tblCellMar>
            <w:top w:w="0" w:type="dxa"/>
            <w:bottom w:w="0" w:type="dxa"/>
          </w:tblCellMar>
        </w:tblPrEx>
        <w:trPr>
          <w:gridAfter w:val="1"/>
          <w:wAfter w:w="35" w:type="pct"/>
          <w:trHeight w:val="618"/>
        </w:trPr>
        <w:tc>
          <w:tcPr>
            <w:tcW w:w="1535" w:type="pct"/>
          </w:tcPr>
          <w:p w:rsidR="00A0367D" w:rsidRPr="00994DC8" w:rsidRDefault="00A0367D" w:rsidP="00A0367D">
            <w:r w:rsidRPr="00994DC8">
              <w:t>37th meeting</w:t>
            </w:r>
          </w:p>
        </w:tc>
        <w:tc>
          <w:tcPr>
            <w:tcW w:w="829" w:type="pct"/>
            <w:gridSpan w:val="2"/>
          </w:tcPr>
          <w:p w:rsidR="00A0367D" w:rsidRPr="00994DC8" w:rsidRDefault="00A0367D" w:rsidP="00A0367D">
            <w:pPr>
              <w:rPr>
                <w:u w:val="single"/>
              </w:rPr>
            </w:pPr>
            <w:r w:rsidRPr="00994DC8">
              <w:t>(public)</w:t>
            </w:r>
          </w:p>
        </w:tc>
        <w:tc>
          <w:tcPr>
            <w:tcW w:w="510" w:type="pct"/>
            <w:gridSpan w:val="2"/>
          </w:tcPr>
          <w:p w:rsidR="00A0367D" w:rsidRPr="00994DC8" w:rsidRDefault="00A0367D" w:rsidP="00A0367D">
            <w:pPr>
              <w:rPr>
                <w:u w:val="single"/>
              </w:rPr>
            </w:pPr>
            <w:r w:rsidRPr="00994DC8">
              <w:rPr>
                <w:u w:val="single"/>
              </w:rPr>
              <w:t>Item 6</w:t>
            </w:r>
          </w:p>
        </w:tc>
        <w:tc>
          <w:tcPr>
            <w:tcW w:w="2091" w:type="pct"/>
            <w:gridSpan w:val="2"/>
          </w:tcPr>
          <w:p w:rsidR="00A0367D" w:rsidRPr="00994DC8" w:rsidRDefault="00A0367D" w:rsidP="00A0367D">
            <w:pPr>
              <w:rPr>
                <w:b/>
              </w:rPr>
            </w:pPr>
            <w:r w:rsidRPr="00994DC8">
              <w:t xml:space="preserve">Consideration of reports: </w:t>
            </w:r>
            <w:smartTag w:uri="urn:schemas-microsoft-com:office:smarttags" w:element="country-region">
              <w:smartTag w:uri="urn:schemas-microsoft-com:office:smarttags" w:element="place">
                <w:r w:rsidRPr="00994DC8">
                  <w:t>Switzerland</w:t>
                </w:r>
              </w:smartTag>
            </w:smartTag>
          </w:p>
        </w:tc>
      </w:tr>
      <w:tr w:rsidR="00A0367D" w:rsidRPr="00994DC8" w:rsidTr="00CF0680">
        <w:tblPrEx>
          <w:tblCellMar>
            <w:top w:w="0" w:type="dxa"/>
            <w:bottom w:w="0" w:type="dxa"/>
          </w:tblCellMar>
        </w:tblPrEx>
        <w:trPr>
          <w:gridAfter w:val="1"/>
          <w:wAfter w:w="35" w:type="pct"/>
          <w:trHeight w:val="618"/>
        </w:trPr>
        <w:tc>
          <w:tcPr>
            <w:tcW w:w="1535" w:type="pct"/>
          </w:tcPr>
          <w:p w:rsidR="00A0367D" w:rsidRPr="00994DC8" w:rsidRDefault="00A0367D" w:rsidP="00A0367D">
            <w:r w:rsidRPr="00994DC8">
              <w:t>38th meeting</w:t>
            </w:r>
          </w:p>
        </w:tc>
        <w:tc>
          <w:tcPr>
            <w:tcW w:w="829" w:type="pct"/>
            <w:gridSpan w:val="2"/>
          </w:tcPr>
          <w:p w:rsidR="00A0367D" w:rsidRPr="00994DC8" w:rsidRDefault="00A0367D" w:rsidP="00A0367D">
            <w:pPr>
              <w:rPr>
                <w:u w:val="single"/>
              </w:rPr>
            </w:pPr>
            <w:r w:rsidRPr="00994DC8">
              <w:t>(public)</w:t>
            </w:r>
          </w:p>
        </w:tc>
        <w:tc>
          <w:tcPr>
            <w:tcW w:w="510" w:type="pct"/>
            <w:gridSpan w:val="2"/>
          </w:tcPr>
          <w:p w:rsidR="00A0367D" w:rsidRPr="00994DC8" w:rsidRDefault="00A0367D" w:rsidP="00A0367D">
            <w:pPr>
              <w:rPr>
                <w:u w:val="single"/>
              </w:rPr>
            </w:pPr>
            <w:r w:rsidRPr="00994DC8">
              <w:rPr>
                <w:u w:val="single"/>
              </w:rPr>
              <w:t>Item 6</w:t>
            </w:r>
          </w:p>
        </w:tc>
        <w:tc>
          <w:tcPr>
            <w:tcW w:w="2091" w:type="pct"/>
            <w:gridSpan w:val="2"/>
          </w:tcPr>
          <w:p w:rsidR="00A0367D" w:rsidRPr="00994DC8" w:rsidRDefault="00A0367D" w:rsidP="00A0367D">
            <w:pPr>
              <w:rPr>
                <w:b/>
              </w:rPr>
            </w:pPr>
            <w:r w:rsidRPr="00994DC8">
              <w:t xml:space="preserve">Consideration of reports: </w:t>
            </w:r>
            <w:smartTag w:uri="urn:schemas-microsoft-com:office:smarttags" w:element="country-region">
              <w:smartTag w:uri="urn:schemas-microsoft-com:office:smarttags" w:element="place">
                <w:r w:rsidRPr="00994DC8">
                  <w:t>Switzerland</w:t>
                </w:r>
              </w:smartTag>
            </w:smartTag>
          </w:p>
        </w:tc>
      </w:tr>
      <w:tr w:rsidR="00A0367D" w:rsidRPr="00994DC8" w:rsidTr="00CF0680">
        <w:tblPrEx>
          <w:tblCellMar>
            <w:top w:w="0" w:type="dxa"/>
            <w:bottom w:w="0" w:type="dxa"/>
          </w:tblCellMar>
        </w:tblPrEx>
        <w:tc>
          <w:tcPr>
            <w:tcW w:w="5000" w:type="pct"/>
            <w:gridSpan w:val="8"/>
          </w:tcPr>
          <w:p w:rsidR="00A0367D" w:rsidRPr="00994DC8" w:rsidRDefault="00A0367D" w:rsidP="00A0367D">
            <w:pPr>
              <w:rPr>
                <w:b/>
              </w:rPr>
            </w:pPr>
          </w:p>
          <w:p w:rsidR="00A0367D" w:rsidRPr="00994DC8" w:rsidRDefault="00A0367D" w:rsidP="00A0367D">
            <w:pPr>
              <w:rPr>
                <w:b/>
              </w:rPr>
            </w:pPr>
            <w:r w:rsidRPr="00994DC8">
              <w:rPr>
                <w:b/>
              </w:rPr>
              <w:t>Second week: 8-12 November 2010</w:t>
            </w:r>
          </w:p>
        </w:tc>
      </w:tr>
      <w:tr w:rsidR="00A0367D" w:rsidRPr="00994DC8" w:rsidTr="00CF0680">
        <w:tblPrEx>
          <w:tblCellMar>
            <w:top w:w="0" w:type="dxa"/>
            <w:bottom w:w="0" w:type="dxa"/>
          </w:tblCellMar>
        </w:tblPrEx>
        <w:tc>
          <w:tcPr>
            <w:tcW w:w="1572" w:type="pct"/>
            <w:gridSpan w:val="2"/>
          </w:tcPr>
          <w:p w:rsidR="00A0367D" w:rsidRPr="00994DC8" w:rsidRDefault="00A0367D" w:rsidP="00A0367D">
            <w:pPr>
              <w:rPr>
                <w:b/>
              </w:rPr>
            </w:pPr>
            <w:r w:rsidRPr="00994DC8">
              <w:rPr>
                <w:b/>
              </w:rPr>
              <w:t xml:space="preserve">Monday, 8 November </w:t>
            </w:r>
          </w:p>
        </w:tc>
        <w:tc>
          <w:tcPr>
            <w:tcW w:w="857" w:type="pct"/>
            <w:gridSpan w:val="2"/>
          </w:tcPr>
          <w:p w:rsidR="00A0367D" w:rsidRPr="00994DC8" w:rsidRDefault="00A0367D" w:rsidP="00A0367D"/>
        </w:tc>
        <w:tc>
          <w:tcPr>
            <w:tcW w:w="501" w:type="pct"/>
            <w:gridSpan w:val="2"/>
          </w:tcPr>
          <w:p w:rsidR="00A0367D" w:rsidRPr="00994DC8" w:rsidRDefault="00A0367D" w:rsidP="00A0367D">
            <w:pPr>
              <w:rPr>
                <w:u w:val="single"/>
              </w:rPr>
            </w:pPr>
          </w:p>
        </w:tc>
        <w:tc>
          <w:tcPr>
            <w:tcW w:w="2070" w:type="pct"/>
            <w:gridSpan w:val="2"/>
          </w:tcPr>
          <w:p w:rsidR="00A0367D" w:rsidRPr="00994DC8" w:rsidRDefault="00A0367D" w:rsidP="00A0367D"/>
        </w:tc>
      </w:tr>
      <w:tr w:rsidR="00A0367D" w:rsidRPr="00994DC8" w:rsidTr="00CF0680">
        <w:tblPrEx>
          <w:tblCellMar>
            <w:top w:w="0" w:type="dxa"/>
            <w:bottom w:w="0" w:type="dxa"/>
          </w:tblCellMar>
        </w:tblPrEx>
        <w:tc>
          <w:tcPr>
            <w:tcW w:w="1572" w:type="pct"/>
            <w:gridSpan w:val="2"/>
          </w:tcPr>
          <w:p w:rsidR="00A0367D" w:rsidRPr="00994DC8" w:rsidRDefault="00A0367D" w:rsidP="00A0367D">
            <w:r w:rsidRPr="00994DC8">
              <w:t>39th meeting</w:t>
            </w:r>
          </w:p>
        </w:tc>
        <w:tc>
          <w:tcPr>
            <w:tcW w:w="857" w:type="pct"/>
            <w:gridSpan w:val="2"/>
          </w:tcPr>
          <w:p w:rsidR="00A0367D" w:rsidRPr="00994DC8" w:rsidRDefault="00A0367D" w:rsidP="00A0367D">
            <w:r w:rsidRPr="00994DC8">
              <w:t>(public)</w:t>
            </w:r>
          </w:p>
        </w:tc>
        <w:tc>
          <w:tcPr>
            <w:tcW w:w="501" w:type="pct"/>
            <w:gridSpan w:val="2"/>
          </w:tcPr>
          <w:p w:rsidR="00A0367D" w:rsidRPr="00994DC8" w:rsidRDefault="00A0367D" w:rsidP="00A0367D">
            <w:pPr>
              <w:rPr>
                <w:u w:val="single"/>
              </w:rPr>
            </w:pPr>
            <w:r w:rsidRPr="00994DC8">
              <w:rPr>
                <w:u w:val="single"/>
              </w:rPr>
              <w:t>Item 6</w:t>
            </w:r>
          </w:p>
        </w:tc>
        <w:tc>
          <w:tcPr>
            <w:tcW w:w="2070"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Switzerland</w:t>
                </w:r>
              </w:smartTag>
            </w:smartTag>
          </w:p>
        </w:tc>
      </w:tr>
      <w:tr w:rsidR="00A0367D" w:rsidRPr="00994DC8" w:rsidTr="00CF0680">
        <w:tblPrEx>
          <w:tblCellMar>
            <w:top w:w="0" w:type="dxa"/>
            <w:bottom w:w="0" w:type="dxa"/>
          </w:tblCellMar>
        </w:tblPrEx>
        <w:tc>
          <w:tcPr>
            <w:tcW w:w="1572" w:type="pct"/>
            <w:gridSpan w:val="2"/>
          </w:tcPr>
          <w:p w:rsidR="00A0367D" w:rsidRPr="00994DC8" w:rsidRDefault="00A0367D" w:rsidP="00A0367D">
            <w:r w:rsidRPr="00994DC8">
              <w:t>40th meeting</w:t>
            </w:r>
          </w:p>
        </w:tc>
        <w:tc>
          <w:tcPr>
            <w:tcW w:w="857" w:type="pct"/>
            <w:gridSpan w:val="2"/>
          </w:tcPr>
          <w:p w:rsidR="00A0367D" w:rsidRPr="00994DC8" w:rsidRDefault="00A0367D" w:rsidP="00A0367D">
            <w:r w:rsidRPr="00994DC8">
              <w:t>(public)</w:t>
            </w:r>
          </w:p>
        </w:tc>
        <w:tc>
          <w:tcPr>
            <w:tcW w:w="501" w:type="pct"/>
            <w:gridSpan w:val="2"/>
          </w:tcPr>
          <w:p w:rsidR="00A0367D" w:rsidRPr="00994DC8" w:rsidRDefault="00A0367D" w:rsidP="00A0367D">
            <w:pPr>
              <w:rPr>
                <w:u w:val="single"/>
              </w:rPr>
            </w:pPr>
            <w:r w:rsidRPr="00994DC8">
              <w:rPr>
                <w:u w:val="single"/>
              </w:rPr>
              <w:t>Item 6</w:t>
            </w:r>
          </w:p>
        </w:tc>
        <w:tc>
          <w:tcPr>
            <w:tcW w:w="2070"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Sri Lanka</w:t>
                </w:r>
              </w:smartTag>
            </w:smartTag>
          </w:p>
        </w:tc>
      </w:tr>
      <w:tr w:rsidR="00A0367D" w:rsidRPr="00994DC8" w:rsidTr="00CF0680">
        <w:tblPrEx>
          <w:tblCellMar>
            <w:top w:w="0" w:type="dxa"/>
            <w:bottom w:w="0" w:type="dxa"/>
          </w:tblCellMar>
        </w:tblPrEx>
        <w:tc>
          <w:tcPr>
            <w:tcW w:w="1572" w:type="pct"/>
            <w:gridSpan w:val="2"/>
          </w:tcPr>
          <w:p w:rsidR="00A0367D" w:rsidRPr="00994DC8" w:rsidRDefault="00A0367D" w:rsidP="00A0367D">
            <w:pPr>
              <w:rPr>
                <w:b/>
              </w:rPr>
            </w:pPr>
            <w:r w:rsidRPr="00994DC8">
              <w:rPr>
                <w:b/>
              </w:rPr>
              <w:t xml:space="preserve">Tuesday, 9 November </w:t>
            </w:r>
          </w:p>
        </w:tc>
        <w:tc>
          <w:tcPr>
            <w:tcW w:w="857" w:type="pct"/>
            <w:gridSpan w:val="2"/>
          </w:tcPr>
          <w:p w:rsidR="00A0367D" w:rsidRPr="00994DC8" w:rsidRDefault="00A0367D" w:rsidP="00A0367D"/>
        </w:tc>
        <w:tc>
          <w:tcPr>
            <w:tcW w:w="501" w:type="pct"/>
            <w:gridSpan w:val="2"/>
          </w:tcPr>
          <w:p w:rsidR="00A0367D" w:rsidRPr="00994DC8" w:rsidRDefault="00A0367D" w:rsidP="00A0367D">
            <w:pPr>
              <w:rPr>
                <w:u w:val="single"/>
              </w:rPr>
            </w:pPr>
          </w:p>
        </w:tc>
        <w:tc>
          <w:tcPr>
            <w:tcW w:w="2070" w:type="pct"/>
            <w:gridSpan w:val="2"/>
          </w:tcPr>
          <w:p w:rsidR="00A0367D" w:rsidRPr="00994DC8" w:rsidRDefault="00A0367D" w:rsidP="00A0367D"/>
        </w:tc>
      </w:tr>
      <w:tr w:rsidR="00A0367D" w:rsidRPr="00994DC8" w:rsidTr="00CF0680">
        <w:tblPrEx>
          <w:tblCellMar>
            <w:top w:w="0" w:type="dxa"/>
            <w:bottom w:w="0" w:type="dxa"/>
          </w:tblCellMar>
        </w:tblPrEx>
        <w:trPr>
          <w:trHeight w:val="554"/>
        </w:trPr>
        <w:tc>
          <w:tcPr>
            <w:tcW w:w="1572" w:type="pct"/>
            <w:gridSpan w:val="2"/>
          </w:tcPr>
          <w:p w:rsidR="00A0367D" w:rsidRPr="00994DC8" w:rsidRDefault="00A0367D" w:rsidP="00A0367D">
            <w:r w:rsidRPr="00994DC8">
              <w:t>41st meeting</w:t>
            </w:r>
          </w:p>
        </w:tc>
        <w:tc>
          <w:tcPr>
            <w:tcW w:w="857" w:type="pct"/>
            <w:gridSpan w:val="2"/>
          </w:tcPr>
          <w:p w:rsidR="00A0367D" w:rsidRPr="00994DC8" w:rsidRDefault="00A0367D" w:rsidP="00A0367D">
            <w:r w:rsidRPr="00994DC8">
              <w:t>(public)</w:t>
            </w:r>
          </w:p>
        </w:tc>
        <w:tc>
          <w:tcPr>
            <w:tcW w:w="501" w:type="pct"/>
            <w:gridSpan w:val="2"/>
          </w:tcPr>
          <w:p w:rsidR="00A0367D" w:rsidRPr="00994DC8" w:rsidRDefault="00A0367D" w:rsidP="00A0367D">
            <w:pPr>
              <w:rPr>
                <w:u w:val="single"/>
              </w:rPr>
            </w:pPr>
            <w:r w:rsidRPr="00994DC8">
              <w:rPr>
                <w:u w:val="single"/>
              </w:rPr>
              <w:t>Item 6</w:t>
            </w:r>
          </w:p>
        </w:tc>
        <w:tc>
          <w:tcPr>
            <w:tcW w:w="2070"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Sri Lanka</w:t>
                </w:r>
              </w:smartTag>
            </w:smartTag>
            <w:r w:rsidRPr="00994DC8">
              <w:t xml:space="preserve"> (</w:t>
            </w:r>
            <w:r w:rsidRPr="00994DC8">
              <w:rPr>
                <w:i/>
                <w:iCs/>
              </w:rPr>
              <w:t>continued</w:t>
            </w:r>
            <w:r w:rsidRPr="00994DC8">
              <w:t>)</w:t>
            </w:r>
          </w:p>
        </w:tc>
      </w:tr>
      <w:tr w:rsidR="00A0367D" w:rsidRPr="00994DC8" w:rsidTr="00CF0680">
        <w:tblPrEx>
          <w:tblCellMar>
            <w:top w:w="0" w:type="dxa"/>
            <w:bottom w:w="0" w:type="dxa"/>
          </w:tblCellMar>
        </w:tblPrEx>
        <w:trPr>
          <w:trHeight w:val="554"/>
        </w:trPr>
        <w:tc>
          <w:tcPr>
            <w:tcW w:w="1572" w:type="pct"/>
            <w:gridSpan w:val="2"/>
          </w:tcPr>
          <w:p w:rsidR="00A0367D" w:rsidRPr="00994DC8" w:rsidRDefault="00A0367D" w:rsidP="00A0367D">
            <w:r w:rsidRPr="00994DC8">
              <w:t>42nd meeting</w:t>
            </w:r>
          </w:p>
        </w:tc>
        <w:tc>
          <w:tcPr>
            <w:tcW w:w="857" w:type="pct"/>
            <w:gridSpan w:val="2"/>
          </w:tcPr>
          <w:p w:rsidR="00A0367D" w:rsidRPr="00994DC8" w:rsidRDefault="00A0367D" w:rsidP="00A0367D">
            <w:r w:rsidRPr="00994DC8">
              <w:t>(public)</w:t>
            </w:r>
          </w:p>
        </w:tc>
        <w:tc>
          <w:tcPr>
            <w:tcW w:w="501" w:type="pct"/>
            <w:gridSpan w:val="2"/>
          </w:tcPr>
          <w:p w:rsidR="00A0367D" w:rsidRPr="00994DC8" w:rsidRDefault="00A0367D" w:rsidP="00A0367D">
            <w:pPr>
              <w:rPr>
                <w:u w:val="single"/>
              </w:rPr>
            </w:pPr>
            <w:r w:rsidRPr="00994DC8">
              <w:rPr>
                <w:u w:val="single"/>
              </w:rPr>
              <w:t>Item 6</w:t>
            </w:r>
          </w:p>
        </w:tc>
        <w:tc>
          <w:tcPr>
            <w:tcW w:w="2070" w:type="pct"/>
            <w:gridSpan w:val="2"/>
          </w:tcPr>
          <w:p w:rsidR="00A0367D" w:rsidRPr="00994DC8" w:rsidRDefault="00A0367D" w:rsidP="00A0367D">
            <w:r w:rsidRPr="00994DC8">
              <w:t xml:space="preserve">Consideration of reports: </w:t>
            </w:r>
            <w:smartTag w:uri="urn:schemas-microsoft-com:office:smarttags" w:element="country-region">
              <w:smartTag w:uri="urn:schemas-microsoft-com:office:smarttags" w:element="place">
                <w:r w:rsidRPr="00994DC8">
                  <w:t>Sri Lanka</w:t>
                </w:r>
              </w:smartTag>
            </w:smartTag>
            <w:r w:rsidRPr="00994DC8">
              <w:t xml:space="preserve"> (</w:t>
            </w:r>
            <w:r w:rsidRPr="00994DC8">
              <w:rPr>
                <w:i/>
              </w:rPr>
              <w:t>continued</w:t>
            </w:r>
            <w:r w:rsidRPr="00994DC8">
              <w:t>)</w:t>
            </w:r>
          </w:p>
        </w:tc>
      </w:tr>
      <w:tr w:rsidR="00A0367D" w:rsidRPr="00994DC8" w:rsidTr="00CF0680">
        <w:tblPrEx>
          <w:tblCellMar>
            <w:top w:w="0" w:type="dxa"/>
            <w:bottom w:w="0" w:type="dxa"/>
          </w:tblCellMar>
        </w:tblPrEx>
        <w:tc>
          <w:tcPr>
            <w:tcW w:w="1572" w:type="pct"/>
            <w:gridSpan w:val="2"/>
          </w:tcPr>
          <w:p w:rsidR="00A0367D" w:rsidRPr="00994DC8" w:rsidRDefault="00A0367D" w:rsidP="00A0367D">
            <w:pPr>
              <w:rPr>
                <w:b/>
              </w:rPr>
            </w:pPr>
            <w:r w:rsidRPr="00994DC8">
              <w:rPr>
                <w:b/>
              </w:rPr>
              <w:t>Wednesday, 10 November</w:t>
            </w:r>
          </w:p>
        </w:tc>
        <w:tc>
          <w:tcPr>
            <w:tcW w:w="857" w:type="pct"/>
            <w:gridSpan w:val="2"/>
          </w:tcPr>
          <w:p w:rsidR="00A0367D" w:rsidRPr="00994DC8" w:rsidRDefault="00A0367D" w:rsidP="00A0367D"/>
        </w:tc>
        <w:tc>
          <w:tcPr>
            <w:tcW w:w="501" w:type="pct"/>
            <w:gridSpan w:val="2"/>
          </w:tcPr>
          <w:p w:rsidR="00A0367D" w:rsidRPr="00994DC8" w:rsidRDefault="00A0367D" w:rsidP="00A0367D">
            <w:pPr>
              <w:rPr>
                <w:u w:val="single"/>
              </w:rPr>
            </w:pPr>
          </w:p>
        </w:tc>
        <w:tc>
          <w:tcPr>
            <w:tcW w:w="2070" w:type="pct"/>
            <w:gridSpan w:val="2"/>
          </w:tcPr>
          <w:p w:rsidR="00A0367D" w:rsidRPr="00994DC8" w:rsidRDefault="00A0367D" w:rsidP="00A0367D"/>
        </w:tc>
      </w:tr>
      <w:tr w:rsidR="00A0367D" w:rsidRPr="00994DC8" w:rsidTr="00CF0680">
        <w:tblPrEx>
          <w:tblCellMar>
            <w:top w:w="0" w:type="dxa"/>
            <w:bottom w:w="0" w:type="dxa"/>
          </w:tblCellMar>
        </w:tblPrEx>
        <w:tc>
          <w:tcPr>
            <w:tcW w:w="1572" w:type="pct"/>
            <w:gridSpan w:val="2"/>
          </w:tcPr>
          <w:p w:rsidR="00A0367D" w:rsidRPr="00994DC8" w:rsidRDefault="00A0367D" w:rsidP="00A0367D">
            <w:r w:rsidRPr="00994DC8">
              <w:t>43rd meeting</w:t>
            </w:r>
          </w:p>
        </w:tc>
        <w:tc>
          <w:tcPr>
            <w:tcW w:w="857" w:type="pct"/>
            <w:gridSpan w:val="2"/>
          </w:tcPr>
          <w:p w:rsidR="00A0367D" w:rsidRPr="00994DC8" w:rsidRDefault="00A0367D" w:rsidP="00A0367D">
            <w:r w:rsidRPr="00994DC8">
              <w:t>(public)</w:t>
            </w:r>
          </w:p>
        </w:tc>
        <w:tc>
          <w:tcPr>
            <w:tcW w:w="501" w:type="pct"/>
            <w:gridSpan w:val="2"/>
          </w:tcPr>
          <w:p w:rsidR="00A0367D" w:rsidRPr="00994DC8" w:rsidRDefault="00A0367D" w:rsidP="00A0367D">
            <w:pPr>
              <w:rPr>
                <w:u w:val="single"/>
              </w:rPr>
            </w:pPr>
            <w:r w:rsidRPr="00994DC8">
              <w:rPr>
                <w:u w:val="single"/>
              </w:rPr>
              <w:t>Item 6</w:t>
            </w:r>
          </w:p>
        </w:tc>
        <w:tc>
          <w:tcPr>
            <w:tcW w:w="2070" w:type="pct"/>
            <w:gridSpan w:val="2"/>
          </w:tcPr>
          <w:p w:rsidR="00A0367D" w:rsidRPr="00994DC8" w:rsidRDefault="00A0367D" w:rsidP="00A0367D">
            <w:pPr>
              <w:rPr>
                <w:u w:val="single"/>
              </w:rPr>
            </w:pPr>
            <w:r w:rsidRPr="00994DC8">
              <w:t xml:space="preserve">Consideration of reports: </w:t>
            </w:r>
            <w:smartTag w:uri="urn:schemas-microsoft-com:office:smarttags" w:element="country-region">
              <w:r w:rsidRPr="00994DC8">
                <w:t>Netherlands</w:t>
              </w:r>
            </w:smartTag>
            <w:r w:rsidRPr="00994DC8">
              <w:t xml:space="preserve"> and </w:t>
            </w:r>
            <w:smartTag w:uri="urn:schemas-microsoft-com:office:smarttags" w:element="place">
              <w:r w:rsidRPr="00994DC8">
                <w:t>Netherlands Antilles</w:t>
              </w:r>
            </w:smartTag>
          </w:p>
        </w:tc>
      </w:tr>
      <w:tr w:rsidR="00A0367D" w:rsidRPr="00994DC8" w:rsidTr="00CF0680">
        <w:tblPrEx>
          <w:tblCellMar>
            <w:top w:w="0" w:type="dxa"/>
            <w:bottom w:w="0" w:type="dxa"/>
          </w:tblCellMar>
        </w:tblPrEx>
        <w:tc>
          <w:tcPr>
            <w:tcW w:w="1572" w:type="pct"/>
            <w:gridSpan w:val="2"/>
          </w:tcPr>
          <w:p w:rsidR="00A0367D" w:rsidRPr="00994DC8" w:rsidRDefault="00A0367D" w:rsidP="00A0367D">
            <w:r w:rsidRPr="00994DC8">
              <w:t>44th meeting</w:t>
            </w:r>
          </w:p>
        </w:tc>
        <w:tc>
          <w:tcPr>
            <w:tcW w:w="857" w:type="pct"/>
            <w:gridSpan w:val="2"/>
          </w:tcPr>
          <w:p w:rsidR="00A0367D" w:rsidRPr="00994DC8" w:rsidRDefault="00A0367D" w:rsidP="00A0367D">
            <w:r w:rsidRPr="00994DC8">
              <w:t>(public)</w:t>
            </w:r>
          </w:p>
        </w:tc>
        <w:tc>
          <w:tcPr>
            <w:tcW w:w="501" w:type="pct"/>
            <w:gridSpan w:val="2"/>
          </w:tcPr>
          <w:p w:rsidR="00A0367D" w:rsidRPr="00994DC8" w:rsidRDefault="00A0367D" w:rsidP="00A0367D">
            <w:pPr>
              <w:rPr>
                <w:u w:val="single"/>
              </w:rPr>
            </w:pPr>
            <w:r w:rsidRPr="00994DC8">
              <w:rPr>
                <w:u w:val="single"/>
              </w:rPr>
              <w:t>Item 6</w:t>
            </w:r>
          </w:p>
        </w:tc>
        <w:tc>
          <w:tcPr>
            <w:tcW w:w="2070" w:type="pct"/>
            <w:gridSpan w:val="2"/>
          </w:tcPr>
          <w:p w:rsidR="00A0367D" w:rsidRPr="00994DC8" w:rsidRDefault="00A0367D" w:rsidP="00A0367D">
            <w:pPr>
              <w:rPr>
                <w:i/>
                <w:iCs/>
              </w:rPr>
            </w:pPr>
            <w:r w:rsidRPr="00994DC8">
              <w:t xml:space="preserve">Consideration of reports: </w:t>
            </w:r>
            <w:smartTag w:uri="urn:schemas-microsoft-com:office:smarttags" w:element="country-region">
              <w:r w:rsidRPr="00994DC8">
                <w:t>Netherlands</w:t>
              </w:r>
            </w:smartTag>
            <w:r w:rsidRPr="00994DC8">
              <w:t xml:space="preserve"> and </w:t>
            </w:r>
            <w:smartTag w:uri="urn:schemas-microsoft-com:office:smarttags" w:element="place">
              <w:r w:rsidRPr="00994DC8">
                <w:t>Netherlands Antilles</w:t>
              </w:r>
            </w:smartTag>
            <w:r w:rsidRPr="00994DC8">
              <w:t xml:space="preserve"> (</w:t>
            </w:r>
            <w:r w:rsidRPr="00994DC8">
              <w:rPr>
                <w:i/>
                <w:iCs/>
              </w:rPr>
              <w:t>continued)</w:t>
            </w:r>
          </w:p>
        </w:tc>
      </w:tr>
      <w:tr w:rsidR="00A0367D" w:rsidRPr="00994DC8" w:rsidTr="00CF0680">
        <w:tblPrEx>
          <w:tblCellMar>
            <w:top w:w="0" w:type="dxa"/>
            <w:bottom w:w="0" w:type="dxa"/>
          </w:tblCellMar>
        </w:tblPrEx>
        <w:tc>
          <w:tcPr>
            <w:tcW w:w="1572" w:type="pct"/>
            <w:gridSpan w:val="2"/>
          </w:tcPr>
          <w:p w:rsidR="00A0367D" w:rsidRPr="00994DC8" w:rsidRDefault="00A0367D" w:rsidP="00A0367D">
            <w:pPr>
              <w:rPr>
                <w:b/>
              </w:rPr>
            </w:pPr>
            <w:r w:rsidRPr="00994DC8">
              <w:rPr>
                <w:b/>
              </w:rPr>
              <w:t xml:space="preserve">Thursday, 11 November </w:t>
            </w:r>
          </w:p>
        </w:tc>
        <w:tc>
          <w:tcPr>
            <w:tcW w:w="857" w:type="pct"/>
            <w:gridSpan w:val="2"/>
          </w:tcPr>
          <w:p w:rsidR="00A0367D" w:rsidRPr="00994DC8" w:rsidRDefault="00A0367D" w:rsidP="00A0367D"/>
        </w:tc>
        <w:tc>
          <w:tcPr>
            <w:tcW w:w="501" w:type="pct"/>
            <w:gridSpan w:val="2"/>
          </w:tcPr>
          <w:p w:rsidR="00A0367D" w:rsidRPr="00994DC8" w:rsidRDefault="00A0367D" w:rsidP="00A0367D">
            <w:pPr>
              <w:rPr>
                <w:u w:val="single"/>
              </w:rPr>
            </w:pPr>
          </w:p>
        </w:tc>
        <w:tc>
          <w:tcPr>
            <w:tcW w:w="2070" w:type="pct"/>
            <w:gridSpan w:val="2"/>
          </w:tcPr>
          <w:p w:rsidR="00A0367D" w:rsidRPr="00994DC8" w:rsidRDefault="00A0367D" w:rsidP="00A0367D"/>
        </w:tc>
      </w:tr>
      <w:tr w:rsidR="00A0367D" w:rsidRPr="00994DC8" w:rsidTr="00CF0680">
        <w:tblPrEx>
          <w:tblCellMar>
            <w:top w:w="0" w:type="dxa"/>
            <w:bottom w:w="0" w:type="dxa"/>
          </w:tblCellMar>
        </w:tblPrEx>
        <w:tc>
          <w:tcPr>
            <w:tcW w:w="1572" w:type="pct"/>
            <w:gridSpan w:val="2"/>
          </w:tcPr>
          <w:p w:rsidR="00A0367D" w:rsidRPr="00994DC8" w:rsidRDefault="00A0367D" w:rsidP="00A0367D">
            <w:pPr>
              <w:rPr>
                <w:bCs/>
              </w:rPr>
            </w:pPr>
            <w:r w:rsidRPr="00994DC8">
              <w:rPr>
                <w:bCs/>
              </w:rPr>
              <w:t>45</w:t>
            </w:r>
            <w:r w:rsidRPr="00994DC8">
              <w:t>th</w:t>
            </w:r>
            <w:r w:rsidRPr="00994DC8">
              <w:rPr>
                <w:bCs/>
              </w:rPr>
              <w:t xml:space="preserve"> meeting</w:t>
            </w:r>
          </w:p>
        </w:tc>
        <w:tc>
          <w:tcPr>
            <w:tcW w:w="857" w:type="pct"/>
            <w:gridSpan w:val="2"/>
          </w:tcPr>
          <w:p w:rsidR="00A0367D" w:rsidRPr="00994DC8" w:rsidRDefault="00A0367D" w:rsidP="00A0367D">
            <w:r w:rsidRPr="00994DC8">
              <w:t>(public)</w:t>
            </w:r>
          </w:p>
        </w:tc>
        <w:tc>
          <w:tcPr>
            <w:tcW w:w="501" w:type="pct"/>
            <w:gridSpan w:val="2"/>
          </w:tcPr>
          <w:p w:rsidR="00A0367D" w:rsidRPr="00994DC8" w:rsidRDefault="00A0367D" w:rsidP="00A0367D">
            <w:pPr>
              <w:rPr>
                <w:u w:val="single"/>
              </w:rPr>
            </w:pPr>
            <w:r w:rsidRPr="00994DC8">
              <w:rPr>
                <w:u w:val="single"/>
              </w:rPr>
              <w:t>Item 6</w:t>
            </w:r>
          </w:p>
        </w:tc>
        <w:tc>
          <w:tcPr>
            <w:tcW w:w="2070" w:type="pct"/>
            <w:gridSpan w:val="2"/>
          </w:tcPr>
          <w:p w:rsidR="00A0367D" w:rsidRPr="00994DC8" w:rsidRDefault="00A0367D" w:rsidP="00A0367D">
            <w:r w:rsidRPr="00994DC8">
              <w:t xml:space="preserve">Consideration of reports: </w:t>
            </w:r>
            <w:smartTag w:uri="urn:schemas-microsoft-com:office:smarttags" w:element="country-region">
              <w:r w:rsidRPr="00994DC8">
                <w:t>Netherlands</w:t>
              </w:r>
            </w:smartTag>
            <w:r w:rsidRPr="00994DC8">
              <w:t xml:space="preserve"> and </w:t>
            </w:r>
            <w:smartTag w:uri="urn:schemas-microsoft-com:office:smarttags" w:element="place">
              <w:r w:rsidRPr="00994DC8">
                <w:t>Netherlands Antilles</w:t>
              </w:r>
            </w:smartTag>
            <w:r w:rsidRPr="00994DC8">
              <w:t xml:space="preserve"> (</w:t>
            </w:r>
            <w:r w:rsidRPr="00994DC8">
              <w:rPr>
                <w:i/>
                <w:iCs/>
              </w:rPr>
              <w:t>continued)</w:t>
            </w:r>
          </w:p>
        </w:tc>
      </w:tr>
      <w:tr w:rsidR="00A0367D" w:rsidRPr="00994DC8" w:rsidTr="00CF0680">
        <w:tblPrEx>
          <w:tblCellMar>
            <w:top w:w="0" w:type="dxa"/>
            <w:bottom w:w="0" w:type="dxa"/>
          </w:tblCellMar>
        </w:tblPrEx>
        <w:tc>
          <w:tcPr>
            <w:tcW w:w="1572" w:type="pct"/>
            <w:gridSpan w:val="2"/>
          </w:tcPr>
          <w:p w:rsidR="00A0367D" w:rsidRPr="00994DC8" w:rsidRDefault="00A0367D" w:rsidP="00A0367D">
            <w:pPr>
              <w:rPr>
                <w:bCs/>
              </w:rPr>
            </w:pPr>
            <w:r w:rsidRPr="00994DC8">
              <w:rPr>
                <w:bCs/>
              </w:rPr>
              <w:t>46</w:t>
            </w:r>
            <w:r w:rsidRPr="00994DC8">
              <w:t>th</w:t>
            </w:r>
            <w:r w:rsidRPr="00994DC8">
              <w:rPr>
                <w:bCs/>
              </w:rPr>
              <w:t xml:space="preserve"> meeting</w:t>
            </w:r>
          </w:p>
        </w:tc>
        <w:tc>
          <w:tcPr>
            <w:tcW w:w="857" w:type="pct"/>
            <w:gridSpan w:val="2"/>
          </w:tcPr>
          <w:p w:rsidR="00A0367D" w:rsidRPr="00994DC8" w:rsidRDefault="00A0367D" w:rsidP="00A0367D">
            <w:r w:rsidRPr="00994DC8">
              <w:t>(private)</w:t>
            </w:r>
          </w:p>
        </w:tc>
        <w:tc>
          <w:tcPr>
            <w:tcW w:w="501" w:type="pct"/>
            <w:gridSpan w:val="2"/>
          </w:tcPr>
          <w:p w:rsidR="00A0367D" w:rsidRPr="00994DC8" w:rsidRDefault="00A0367D" w:rsidP="00A0367D">
            <w:pPr>
              <w:rPr>
                <w:iCs/>
                <w:u w:val="single"/>
              </w:rPr>
            </w:pPr>
            <w:r w:rsidRPr="00994DC8">
              <w:rPr>
                <w:iCs/>
                <w:u w:val="single"/>
              </w:rPr>
              <w:t>Item 7</w:t>
            </w:r>
          </w:p>
        </w:tc>
        <w:tc>
          <w:tcPr>
            <w:tcW w:w="2070" w:type="pct"/>
            <w:gridSpan w:val="2"/>
          </w:tcPr>
          <w:p w:rsidR="00A0367D" w:rsidRPr="00994DC8" w:rsidRDefault="00A0367D" w:rsidP="00A0367D">
            <w:pPr>
              <w:rPr>
                <w:b/>
                <w:bCs/>
                <w:u w:val="single"/>
              </w:rPr>
            </w:pPr>
            <w:r w:rsidRPr="00994DC8">
              <w:t>Meeting with States parties</w:t>
            </w:r>
            <w:r w:rsidRPr="00994DC8">
              <w:rPr>
                <w:b/>
                <w:bCs/>
              </w:rPr>
              <w:t xml:space="preserve"> </w:t>
            </w:r>
          </w:p>
        </w:tc>
      </w:tr>
      <w:tr w:rsidR="00A0367D" w:rsidRPr="00994DC8" w:rsidTr="00CF0680">
        <w:tblPrEx>
          <w:tblCellMar>
            <w:top w:w="0" w:type="dxa"/>
            <w:bottom w:w="0" w:type="dxa"/>
          </w:tblCellMar>
        </w:tblPrEx>
        <w:tc>
          <w:tcPr>
            <w:tcW w:w="1572" w:type="pct"/>
            <w:gridSpan w:val="2"/>
          </w:tcPr>
          <w:p w:rsidR="00A0367D" w:rsidRPr="00994DC8" w:rsidRDefault="00A0367D" w:rsidP="00A0367D">
            <w:pPr>
              <w:rPr>
                <w:b/>
              </w:rPr>
            </w:pPr>
            <w:r w:rsidRPr="00994DC8">
              <w:rPr>
                <w:b/>
              </w:rPr>
              <w:t>Friday, 12 November</w:t>
            </w:r>
          </w:p>
        </w:tc>
        <w:tc>
          <w:tcPr>
            <w:tcW w:w="857" w:type="pct"/>
            <w:gridSpan w:val="2"/>
          </w:tcPr>
          <w:p w:rsidR="00A0367D" w:rsidRPr="00994DC8" w:rsidRDefault="00A0367D" w:rsidP="00A0367D"/>
        </w:tc>
        <w:tc>
          <w:tcPr>
            <w:tcW w:w="501" w:type="pct"/>
            <w:gridSpan w:val="2"/>
          </w:tcPr>
          <w:p w:rsidR="00A0367D" w:rsidRPr="00994DC8" w:rsidRDefault="00A0367D" w:rsidP="00A0367D">
            <w:pPr>
              <w:rPr>
                <w:u w:val="single"/>
              </w:rPr>
            </w:pPr>
          </w:p>
        </w:tc>
        <w:tc>
          <w:tcPr>
            <w:tcW w:w="2070" w:type="pct"/>
            <w:gridSpan w:val="2"/>
          </w:tcPr>
          <w:p w:rsidR="00A0367D" w:rsidRPr="00994DC8" w:rsidRDefault="00A0367D" w:rsidP="00A0367D">
            <w:pPr>
              <w:rPr>
                <w:b/>
              </w:rPr>
            </w:pPr>
          </w:p>
        </w:tc>
      </w:tr>
      <w:tr w:rsidR="00A0367D" w:rsidRPr="00994DC8" w:rsidTr="00CF0680">
        <w:tblPrEx>
          <w:tblCellMar>
            <w:top w:w="0" w:type="dxa"/>
            <w:bottom w:w="0" w:type="dxa"/>
          </w:tblCellMar>
        </w:tblPrEx>
        <w:tc>
          <w:tcPr>
            <w:tcW w:w="1572" w:type="pct"/>
            <w:gridSpan w:val="2"/>
          </w:tcPr>
          <w:p w:rsidR="00A0367D" w:rsidRPr="00994DC8" w:rsidRDefault="00A0367D" w:rsidP="00A0367D">
            <w:pPr>
              <w:rPr>
                <w:bCs/>
              </w:rPr>
            </w:pPr>
            <w:r w:rsidRPr="00994DC8">
              <w:rPr>
                <w:bCs/>
              </w:rPr>
              <w:t>47</w:t>
            </w:r>
            <w:r w:rsidRPr="00994DC8">
              <w:t>th</w:t>
            </w:r>
            <w:r w:rsidRPr="00994DC8">
              <w:rPr>
                <w:bCs/>
              </w:rPr>
              <w:t xml:space="preserve"> meeting</w:t>
            </w:r>
          </w:p>
        </w:tc>
        <w:tc>
          <w:tcPr>
            <w:tcW w:w="857" w:type="pct"/>
            <w:gridSpan w:val="2"/>
          </w:tcPr>
          <w:p w:rsidR="00A0367D" w:rsidRPr="00994DC8" w:rsidRDefault="00A0367D" w:rsidP="00A0367D">
            <w:r w:rsidRPr="00994DC8">
              <w:t>(private)</w:t>
            </w:r>
          </w:p>
        </w:tc>
        <w:tc>
          <w:tcPr>
            <w:tcW w:w="501" w:type="pct"/>
            <w:gridSpan w:val="2"/>
          </w:tcPr>
          <w:p w:rsidR="00A0367D" w:rsidRPr="00994DC8" w:rsidRDefault="00A0367D" w:rsidP="00A0367D">
            <w:pPr>
              <w:rPr>
                <w:u w:val="single"/>
              </w:rPr>
            </w:pPr>
            <w:r w:rsidRPr="00994DC8">
              <w:rPr>
                <w:u w:val="single"/>
              </w:rPr>
              <w:t>Item 3</w:t>
            </w:r>
          </w:p>
        </w:tc>
        <w:tc>
          <w:tcPr>
            <w:tcW w:w="2070" w:type="pct"/>
            <w:gridSpan w:val="2"/>
          </w:tcPr>
          <w:p w:rsidR="00A0367D" w:rsidRPr="00994DC8" w:rsidRDefault="00A0367D" w:rsidP="00A0367D">
            <w:r w:rsidRPr="00994DC8">
              <w:t xml:space="preserve">Substantive issues arising in the implementation of the International </w:t>
            </w:r>
            <w:r w:rsidRPr="00994DC8">
              <w:br/>
              <w:t xml:space="preserve">Covenant on Economic, Social and Cultural Rights: </w:t>
            </w:r>
            <w:r w:rsidRPr="00994DC8">
              <w:rPr>
                <w:bCs/>
              </w:rPr>
              <w:t>Draft</w:t>
            </w:r>
            <w:r w:rsidRPr="00994DC8">
              <w:t xml:space="preserve"> </w:t>
            </w:r>
            <w:r w:rsidRPr="00994DC8">
              <w:rPr>
                <w:bCs/>
              </w:rPr>
              <w:t>Rules of Procedures, Optional protocol to ICESCR</w:t>
            </w:r>
          </w:p>
        </w:tc>
      </w:tr>
      <w:tr w:rsidR="00A0367D" w:rsidRPr="00994DC8" w:rsidTr="00CF0680">
        <w:tblPrEx>
          <w:tblCellMar>
            <w:top w:w="0" w:type="dxa"/>
            <w:bottom w:w="0" w:type="dxa"/>
          </w:tblCellMar>
        </w:tblPrEx>
        <w:tc>
          <w:tcPr>
            <w:tcW w:w="1572" w:type="pct"/>
            <w:gridSpan w:val="2"/>
          </w:tcPr>
          <w:p w:rsidR="00A0367D" w:rsidRPr="00994DC8" w:rsidRDefault="00A0367D" w:rsidP="00A0367D">
            <w:r w:rsidRPr="00994DC8">
              <w:t>48th meeting</w:t>
            </w:r>
          </w:p>
        </w:tc>
        <w:tc>
          <w:tcPr>
            <w:tcW w:w="857" w:type="pct"/>
            <w:gridSpan w:val="2"/>
          </w:tcPr>
          <w:p w:rsidR="00A0367D" w:rsidRPr="00994DC8" w:rsidRDefault="00A0367D" w:rsidP="00A0367D">
            <w:r w:rsidRPr="00994DC8">
              <w:t>(private)</w:t>
            </w:r>
          </w:p>
        </w:tc>
        <w:tc>
          <w:tcPr>
            <w:tcW w:w="501" w:type="pct"/>
            <w:gridSpan w:val="2"/>
          </w:tcPr>
          <w:p w:rsidR="00A0367D" w:rsidRPr="00994DC8" w:rsidRDefault="00A0367D" w:rsidP="00A0367D">
            <w:pPr>
              <w:rPr>
                <w:u w:val="single"/>
              </w:rPr>
            </w:pPr>
            <w:r w:rsidRPr="00994DC8">
              <w:rPr>
                <w:u w:val="single"/>
              </w:rPr>
              <w:t>Item 3</w:t>
            </w:r>
          </w:p>
        </w:tc>
        <w:tc>
          <w:tcPr>
            <w:tcW w:w="2070" w:type="pct"/>
            <w:gridSpan w:val="2"/>
          </w:tcPr>
          <w:p w:rsidR="00A0367D" w:rsidRPr="00994DC8" w:rsidRDefault="00A0367D" w:rsidP="00A0367D">
            <w:pPr>
              <w:rPr>
                <w:b/>
              </w:rPr>
            </w:pPr>
            <w:r w:rsidRPr="00994DC8">
              <w:t xml:space="preserve">Substantive issues arising in the implementation of the International </w:t>
            </w:r>
            <w:r w:rsidRPr="00994DC8">
              <w:br/>
              <w:t xml:space="preserve">Covenant on Economic, Social and Cultural Rights: </w:t>
            </w:r>
            <w:r w:rsidRPr="00994DC8">
              <w:rPr>
                <w:bCs/>
              </w:rPr>
              <w:t>Draft</w:t>
            </w:r>
            <w:r w:rsidRPr="00994DC8">
              <w:t xml:space="preserve"> </w:t>
            </w:r>
            <w:r w:rsidRPr="00994DC8">
              <w:rPr>
                <w:bCs/>
              </w:rPr>
              <w:t>Rules of Procedures, Optional protocol to ICESCR</w:t>
            </w:r>
          </w:p>
        </w:tc>
      </w:tr>
    </w:tbl>
    <w:p w:rsidR="00A0367D" w:rsidRPr="00994DC8" w:rsidRDefault="00A0367D" w:rsidP="00A0367D">
      <w:pPr>
        <w:rPr>
          <w:b/>
        </w:rPr>
      </w:pPr>
    </w:p>
    <w:p w:rsidR="00A0367D" w:rsidRPr="00994DC8" w:rsidRDefault="00A0367D" w:rsidP="00A0367D">
      <w:pPr>
        <w:rPr>
          <w:b/>
        </w:rPr>
      </w:pPr>
      <w:r w:rsidRPr="00994DC8">
        <w:rPr>
          <w:b/>
        </w:rPr>
        <w:t>Third week:  15-19 November 2010</w:t>
      </w:r>
    </w:p>
    <w:tbl>
      <w:tblPr>
        <w:tblW w:w="4924" w:type="pct"/>
        <w:tblInd w:w="108" w:type="dxa"/>
        <w:tblLayout w:type="fixed"/>
        <w:tblLook w:val="0000" w:firstRow="0" w:lastRow="0" w:firstColumn="0" w:lastColumn="0" w:noHBand="0" w:noVBand="0"/>
      </w:tblPr>
      <w:tblGrid>
        <w:gridCol w:w="3090"/>
        <w:gridCol w:w="1349"/>
        <w:gridCol w:w="1122"/>
        <w:gridCol w:w="3901"/>
        <w:gridCol w:w="243"/>
      </w:tblGrid>
      <w:tr w:rsidR="00A0367D" w:rsidRPr="00994DC8" w:rsidTr="00A0367D">
        <w:tblPrEx>
          <w:tblCellMar>
            <w:top w:w="0" w:type="dxa"/>
            <w:bottom w:w="0" w:type="dxa"/>
          </w:tblCellMar>
        </w:tblPrEx>
        <w:tc>
          <w:tcPr>
            <w:tcW w:w="1592" w:type="pct"/>
          </w:tcPr>
          <w:p w:rsidR="00A0367D" w:rsidRPr="00994DC8" w:rsidRDefault="00A0367D" w:rsidP="00A0367D">
            <w:pPr>
              <w:rPr>
                <w:b/>
              </w:rPr>
            </w:pPr>
            <w:r w:rsidRPr="00994DC8">
              <w:rPr>
                <w:b/>
              </w:rPr>
              <w:t xml:space="preserve">Monday, 15 November </w:t>
            </w:r>
          </w:p>
        </w:tc>
        <w:tc>
          <w:tcPr>
            <w:tcW w:w="1273" w:type="pct"/>
            <w:gridSpan w:val="2"/>
          </w:tcPr>
          <w:p w:rsidR="00A0367D" w:rsidRPr="00994DC8" w:rsidRDefault="00A0367D" w:rsidP="00A0367D">
            <w:pPr>
              <w:rPr>
                <w:iCs/>
                <w:u w:val="single"/>
              </w:rPr>
            </w:pPr>
          </w:p>
        </w:tc>
        <w:tc>
          <w:tcPr>
            <w:tcW w:w="2010" w:type="pct"/>
          </w:tcPr>
          <w:p w:rsidR="00A0367D" w:rsidRPr="00994DC8" w:rsidRDefault="00A0367D" w:rsidP="00A0367D">
            <w:pPr>
              <w:rPr>
                <w:iCs/>
              </w:rPr>
            </w:pPr>
          </w:p>
        </w:tc>
        <w:tc>
          <w:tcPr>
            <w:tcW w:w="125" w:type="pct"/>
          </w:tcPr>
          <w:p w:rsidR="00A0367D" w:rsidRPr="00994DC8" w:rsidRDefault="00A0367D" w:rsidP="00A0367D"/>
        </w:tc>
      </w:tr>
      <w:tr w:rsidR="00A0367D" w:rsidRPr="00994DC8" w:rsidTr="00A0367D">
        <w:tblPrEx>
          <w:tblCellMar>
            <w:top w:w="0" w:type="dxa"/>
            <w:bottom w:w="0" w:type="dxa"/>
          </w:tblCellMar>
        </w:tblPrEx>
        <w:tc>
          <w:tcPr>
            <w:tcW w:w="1592" w:type="pct"/>
          </w:tcPr>
          <w:p w:rsidR="00A0367D" w:rsidRPr="00994DC8" w:rsidRDefault="00A0367D" w:rsidP="00A0367D">
            <w:r w:rsidRPr="00994DC8">
              <w:t>49th meeting</w:t>
            </w:r>
          </w:p>
        </w:tc>
        <w:tc>
          <w:tcPr>
            <w:tcW w:w="695" w:type="pct"/>
          </w:tcPr>
          <w:p w:rsidR="00A0367D" w:rsidRPr="00994DC8" w:rsidRDefault="00A0367D" w:rsidP="00A0367D">
            <w:r w:rsidRPr="00994DC8">
              <w:t>(public)</w:t>
            </w:r>
          </w:p>
        </w:tc>
        <w:tc>
          <w:tcPr>
            <w:tcW w:w="578" w:type="pct"/>
          </w:tcPr>
          <w:p w:rsidR="00A0367D" w:rsidRPr="00994DC8" w:rsidRDefault="00A0367D" w:rsidP="00A0367D">
            <w:pPr>
              <w:rPr>
                <w:iCs/>
                <w:u w:val="single"/>
              </w:rPr>
            </w:pPr>
            <w:r w:rsidRPr="00994DC8">
              <w:rPr>
                <w:iCs/>
                <w:u w:val="single"/>
              </w:rPr>
              <w:t>Item 3</w:t>
            </w:r>
          </w:p>
        </w:tc>
        <w:tc>
          <w:tcPr>
            <w:tcW w:w="2135" w:type="pct"/>
            <w:gridSpan w:val="2"/>
          </w:tcPr>
          <w:p w:rsidR="00A0367D" w:rsidRPr="00994DC8" w:rsidRDefault="00A0367D" w:rsidP="00A0367D">
            <w:pPr>
              <w:rPr>
                <w:b/>
                <w:bCs/>
              </w:rPr>
            </w:pPr>
            <w:r w:rsidRPr="00994DC8">
              <w:t xml:space="preserve">Substantive issues arising in the implementation of the International Covenant on Economic, Social and Cultural Rights: </w:t>
            </w:r>
            <w:r w:rsidRPr="00994DC8">
              <w:rPr>
                <w:bCs/>
              </w:rPr>
              <w:t>Day of General Discussion: Draft GC on Reproductive and Sexual Health</w:t>
            </w:r>
          </w:p>
        </w:tc>
      </w:tr>
      <w:tr w:rsidR="00A0367D" w:rsidRPr="00994DC8" w:rsidTr="00A0367D">
        <w:tblPrEx>
          <w:tblCellMar>
            <w:top w:w="0" w:type="dxa"/>
            <w:bottom w:w="0" w:type="dxa"/>
          </w:tblCellMar>
        </w:tblPrEx>
        <w:tc>
          <w:tcPr>
            <w:tcW w:w="1592" w:type="pct"/>
          </w:tcPr>
          <w:p w:rsidR="00A0367D" w:rsidRPr="00994DC8" w:rsidRDefault="00A0367D" w:rsidP="00A0367D">
            <w:r w:rsidRPr="00994DC8">
              <w:t>50th meeting</w:t>
            </w:r>
          </w:p>
        </w:tc>
        <w:tc>
          <w:tcPr>
            <w:tcW w:w="695" w:type="pct"/>
          </w:tcPr>
          <w:p w:rsidR="00A0367D" w:rsidRPr="00994DC8" w:rsidRDefault="00A0367D" w:rsidP="00A0367D">
            <w:r w:rsidRPr="00994DC8">
              <w:t>(public)</w:t>
            </w:r>
          </w:p>
        </w:tc>
        <w:tc>
          <w:tcPr>
            <w:tcW w:w="578" w:type="pct"/>
          </w:tcPr>
          <w:p w:rsidR="00A0367D" w:rsidRPr="00994DC8" w:rsidRDefault="00A0367D" w:rsidP="00A0367D">
            <w:pPr>
              <w:rPr>
                <w:iCs/>
                <w:u w:val="single"/>
              </w:rPr>
            </w:pPr>
            <w:r w:rsidRPr="00994DC8">
              <w:rPr>
                <w:iCs/>
                <w:u w:val="single"/>
              </w:rPr>
              <w:t>Item 3</w:t>
            </w:r>
          </w:p>
        </w:tc>
        <w:tc>
          <w:tcPr>
            <w:tcW w:w="2135" w:type="pct"/>
            <w:gridSpan w:val="2"/>
          </w:tcPr>
          <w:p w:rsidR="00A0367D" w:rsidRPr="00994DC8" w:rsidRDefault="00A0367D" w:rsidP="00A0367D">
            <w:pPr>
              <w:rPr>
                <w:b/>
                <w:bCs/>
              </w:rPr>
            </w:pPr>
            <w:r w:rsidRPr="00994DC8">
              <w:t xml:space="preserve">Substantive issues arising in the implementation of the International Covenant on Economic, Social and Cultural Rights: </w:t>
            </w:r>
            <w:r w:rsidRPr="00994DC8">
              <w:rPr>
                <w:bCs/>
              </w:rPr>
              <w:t xml:space="preserve">Day of General Discussion: Draft </w:t>
            </w:r>
            <w:r w:rsidR="00BD3760" w:rsidRPr="00994DC8">
              <w:rPr>
                <w:bCs/>
              </w:rPr>
              <w:t>general comment</w:t>
            </w:r>
            <w:r w:rsidRPr="00994DC8">
              <w:rPr>
                <w:bCs/>
              </w:rPr>
              <w:t xml:space="preserve"> on Reproductive and Sexual Health</w:t>
            </w:r>
          </w:p>
        </w:tc>
      </w:tr>
      <w:tr w:rsidR="00A0367D" w:rsidRPr="00994DC8" w:rsidTr="00A0367D">
        <w:tblPrEx>
          <w:tblCellMar>
            <w:top w:w="0" w:type="dxa"/>
            <w:bottom w:w="0" w:type="dxa"/>
          </w:tblCellMar>
        </w:tblPrEx>
        <w:tc>
          <w:tcPr>
            <w:tcW w:w="1592" w:type="pct"/>
          </w:tcPr>
          <w:p w:rsidR="00A0367D" w:rsidRPr="00994DC8" w:rsidRDefault="00A0367D" w:rsidP="00A0367D">
            <w:pPr>
              <w:rPr>
                <w:b/>
              </w:rPr>
            </w:pPr>
            <w:r w:rsidRPr="00994DC8">
              <w:rPr>
                <w:b/>
              </w:rPr>
              <w:t xml:space="preserve">Tuesday, 16 November </w:t>
            </w:r>
          </w:p>
        </w:tc>
        <w:tc>
          <w:tcPr>
            <w:tcW w:w="695" w:type="pct"/>
          </w:tcPr>
          <w:p w:rsidR="00A0367D" w:rsidRPr="00994DC8" w:rsidRDefault="00A0367D" w:rsidP="00A0367D">
            <w:pPr>
              <w:rPr>
                <w:iCs/>
              </w:rPr>
            </w:pPr>
          </w:p>
        </w:tc>
        <w:tc>
          <w:tcPr>
            <w:tcW w:w="578" w:type="pct"/>
          </w:tcPr>
          <w:p w:rsidR="00A0367D" w:rsidRPr="00994DC8" w:rsidRDefault="00A0367D" w:rsidP="00A0367D">
            <w:pPr>
              <w:rPr>
                <w:iCs/>
                <w:u w:val="single"/>
              </w:rPr>
            </w:pPr>
          </w:p>
        </w:tc>
        <w:tc>
          <w:tcPr>
            <w:tcW w:w="2135" w:type="pct"/>
            <w:gridSpan w:val="2"/>
          </w:tcPr>
          <w:p w:rsidR="00A0367D" w:rsidRPr="00994DC8" w:rsidRDefault="00A0367D" w:rsidP="00A0367D">
            <w:pPr>
              <w:rPr>
                <w:b/>
                <w:bCs/>
              </w:rPr>
            </w:pPr>
          </w:p>
        </w:tc>
      </w:tr>
      <w:tr w:rsidR="00A0367D" w:rsidRPr="00994DC8" w:rsidTr="00A0367D">
        <w:tblPrEx>
          <w:tblCellMar>
            <w:top w:w="0" w:type="dxa"/>
            <w:bottom w:w="0" w:type="dxa"/>
          </w:tblCellMar>
        </w:tblPrEx>
        <w:tc>
          <w:tcPr>
            <w:tcW w:w="1592" w:type="pct"/>
          </w:tcPr>
          <w:p w:rsidR="00A0367D" w:rsidRPr="00994DC8" w:rsidRDefault="00A0367D" w:rsidP="00A0367D">
            <w:pPr>
              <w:rPr>
                <w:bCs/>
              </w:rPr>
            </w:pPr>
            <w:r w:rsidRPr="00994DC8">
              <w:rPr>
                <w:bCs/>
              </w:rPr>
              <w:t>51</w:t>
            </w:r>
            <w:r w:rsidRPr="00994DC8">
              <w:t>st</w:t>
            </w:r>
            <w:r w:rsidRPr="00994DC8">
              <w:rPr>
                <w:bCs/>
              </w:rPr>
              <w:t xml:space="preserve"> meeting</w:t>
            </w:r>
          </w:p>
        </w:tc>
        <w:tc>
          <w:tcPr>
            <w:tcW w:w="695" w:type="pct"/>
          </w:tcPr>
          <w:p w:rsidR="00A0367D" w:rsidRPr="00994DC8" w:rsidRDefault="00A0367D" w:rsidP="00A0367D">
            <w:pPr>
              <w:rPr>
                <w:iCs/>
              </w:rPr>
            </w:pPr>
            <w:r w:rsidRPr="00994DC8">
              <w:rPr>
                <w:iCs/>
              </w:rPr>
              <w:t>(private)</w:t>
            </w:r>
          </w:p>
        </w:tc>
        <w:tc>
          <w:tcPr>
            <w:tcW w:w="578" w:type="pct"/>
          </w:tcPr>
          <w:p w:rsidR="00A0367D" w:rsidRPr="00994DC8" w:rsidRDefault="00A0367D" w:rsidP="00A0367D">
            <w:pPr>
              <w:rPr>
                <w:iCs/>
                <w:u w:val="single"/>
              </w:rPr>
            </w:pPr>
            <w:r w:rsidRPr="00994DC8">
              <w:rPr>
                <w:iCs/>
                <w:u w:val="single"/>
              </w:rPr>
              <w:t>Item 3</w:t>
            </w:r>
          </w:p>
        </w:tc>
        <w:tc>
          <w:tcPr>
            <w:tcW w:w="2135" w:type="pct"/>
            <w:gridSpan w:val="2"/>
          </w:tcPr>
          <w:p w:rsidR="00A0367D" w:rsidRPr="00994DC8" w:rsidRDefault="00A0367D" w:rsidP="00A0367D">
            <w:r w:rsidRPr="00994DC8">
              <w:t xml:space="preserve">Substantive issues arising in the implementation of the International Covenant on Economic, Social and Cultural Rights: </w:t>
            </w:r>
            <w:r w:rsidRPr="00994DC8">
              <w:rPr>
                <w:bCs/>
              </w:rPr>
              <w:t>Statements on (1) sanitation and (2) business and human rights</w:t>
            </w:r>
          </w:p>
        </w:tc>
      </w:tr>
      <w:tr w:rsidR="00A0367D" w:rsidRPr="00994DC8" w:rsidTr="00A0367D">
        <w:tblPrEx>
          <w:tblCellMar>
            <w:top w:w="0" w:type="dxa"/>
            <w:bottom w:w="0" w:type="dxa"/>
          </w:tblCellMar>
        </w:tblPrEx>
        <w:tc>
          <w:tcPr>
            <w:tcW w:w="1592" w:type="pct"/>
          </w:tcPr>
          <w:p w:rsidR="00A0367D" w:rsidRPr="00994DC8" w:rsidDel="009A5741" w:rsidRDefault="00A0367D" w:rsidP="00A0367D"/>
        </w:tc>
        <w:tc>
          <w:tcPr>
            <w:tcW w:w="695" w:type="pct"/>
          </w:tcPr>
          <w:p w:rsidR="00A0367D" w:rsidRPr="00994DC8" w:rsidRDefault="00A0367D" w:rsidP="00A0367D">
            <w:r w:rsidRPr="00994DC8">
              <w:t>(private)</w:t>
            </w:r>
          </w:p>
        </w:tc>
        <w:tc>
          <w:tcPr>
            <w:tcW w:w="578" w:type="pct"/>
          </w:tcPr>
          <w:p w:rsidR="00A0367D" w:rsidRPr="00994DC8" w:rsidRDefault="00A0367D" w:rsidP="00A0367D">
            <w:pPr>
              <w:rPr>
                <w:u w:val="single"/>
              </w:rPr>
            </w:pPr>
            <w:r w:rsidRPr="00994DC8">
              <w:rPr>
                <w:u w:val="single"/>
              </w:rPr>
              <w:t>Item 6</w:t>
            </w:r>
          </w:p>
        </w:tc>
        <w:tc>
          <w:tcPr>
            <w:tcW w:w="2135" w:type="pct"/>
            <w:gridSpan w:val="2"/>
          </w:tcPr>
          <w:p w:rsidR="00A0367D" w:rsidRPr="00994DC8" w:rsidRDefault="00A0367D" w:rsidP="00A0367D">
            <w:r w:rsidRPr="00994DC8">
              <w:t xml:space="preserve">Consideration of reports: </w:t>
            </w:r>
            <w:r w:rsidRPr="00994DC8">
              <w:rPr>
                <w:u w:val="single"/>
              </w:rPr>
              <w:t xml:space="preserve">Adoption of concluding observations </w:t>
            </w:r>
          </w:p>
        </w:tc>
      </w:tr>
      <w:tr w:rsidR="00A0367D" w:rsidRPr="00994DC8" w:rsidTr="00A0367D">
        <w:tblPrEx>
          <w:tblCellMar>
            <w:top w:w="0" w:type="dxa"/>
            <w:bottom w:w="0" w:type="dxa"/>
          </w:tblCellMar>
        </w:tblPrEx>
        <w:tc>
          <w:tcPr>
            <w:tcW w:w="1592" w:type="pct"/>
          </w:tcPr>
          <w:p w:rsidR="00A0367D" w:rsidRPr="00994DC8" w:rsidRDefault="00A0367D" w:rsidP="00A0367D">
            <w:r w:rsidRPr="00994DC8">
              <w:t>52nd meeting</w:t>
            </w:r>
          </w:p>
        </w:tc>
        <w:tc>
          <w:tcPr>
            <w:tcW w:w="695" w:type="pct"/>
          </w:tcPr>
          <w:p w:rsidR="00A0367D" w:rsidRPr="00994DC8" w:rsidRDefault="00A0367D" w:rsidP="00A0367D">
            <w:r w:rsidRPr="00994DC8">
              <w:t>(private)</w:t>
            </w:r>
          </w:p>
        </w:tc>
        <w:tc>
          <w:tcPr>
            <w:tcW w:w="578" w:type="pct"/>
          </w:tcPr>
          <w:p w:rsidR="00A0367D" w:rsidRPr="00994DC8" w:rsidRDefault="00A0367D" w:rsidP="00A0367D">
            <w:pPr>
              <w:rPr>
                <w:u w:val="single"/>
              </w:rPr>
            </w:pPr>
            <w:r w:rsidRPr="00994DC8">
              <w:rPr>
                <w:u w:val="single"/>
              </w:rPr>
              <w:t>Item 6</w:t>
            </w:r>
          </w:p>
          <w:p w:rsidR="00A0367D" w:rsidRPr="00994DC8" w:rsidRDefault="00A0367D" w:rsidP="00A0367D">
            <w:pPr>
              <w:rPr>
                <w:u w:val="single"/>
              </w:rPr>
            </w:pPr>
          </w:p>
          <w:p w:rsidR="00A0367D" w:rsidRPr="00994DC8" w:rsidRDefault="00A0367D" w:rsidP="00A0367D">
            <w:pPr>
              <w:rPr>
                <w:u w:val="single"/>
              </w:rPr>
            </w:pPr>
          </w:p>
        </w:tc>
        <w:tc>
          <w:tcPr>
            <w:tcW w:w="2135" w:type="pct"/>
            <w:gridSpan w:val="2"/>
          </w:tcPr>
          <w:p w:rsidR="00A0367D" w:rsidRPr="00994DC8" w:rsidRDefault="00A0367D" w:rsidP="00A0367D">
            <w:pPr>
              <w:rPr>
                <w:b/>
                <w:bCs/>
              </w:rPr>
            </w:pPr>
            <w:r w:rsidRPr="00994DC8">
              <w:t xml:space="preserve">Consideration of reports: </w:t>
            </w:r>
            <w:r w:rsidRPr="00994DC8">
              <w:rPr>
                <w:u w:val="single"/>
              </w:rPr>
              <w:t xml:space="preserve">Adoption of concluding observations </w:t>
            </w:r>
          </w:p>
        </w:tc>
      </w:tr>
      <w:tr w:rsidR="00A0367D" w:rsidRPr="00994DC8" w:rsidTr="00A0367D">
        <w:tblPrEx>
          <w:tblCellMar>
            <w:top w:w="0" w:type="dxa"/>
            <w:bottom w:w="0" w:type="dxa"/>
          </w:tblCellMar>
        </w:tblPrEx>
        <w:tc>
          <w:tcPr>
            <w:tcW w:w="1592" w:type="pct"/>
          </w:tcPr>
          <w:p w:rsidR="00A0367D" w:rsidRPr="00994DC8" w:rsidRDefault="00A0367D" w:rsidP="00A0367D">
            <w:pPr>
              <w:rPr>
                <w:b/>
              </w:rPr>
            </w:pPr>
            <w:r w:rsidRPr="00994DC8">
              <w:rPr>
                <w:b/>
              </w:rPr>
              <w:t xml:space="preserve">Wednesday, 17 November  </w:t>
            </w:r>
          </w:p>
        </w:tc>
        <w:tc>
          <w:tcPr>
            <w:tcW w:w="695" w:type="pct"/>
          </w:tcPr>
          <w:p w:rsidR="00A0367D" w:rsidRPr="00994DC8" w:rsidRDefault="00A0367D" w:rsidP="00A0367D">
            <w:pPr>
              <w:rPr>
                <w:u w:val="single"/>
              </w:rPr>
            </w:pPr>
          </w:p>
        </w:tc>
        <w:tc>
          <w:tcPr>
            <w:tcW w:w="578" w:type="pct"/>
          </w:tcPr>
          <w:p w:rsidR="00A0367D" w:rsidRPr="00994DC8" w:rsidRDefault="00A0367D" w:rsidP="00A0367D">
            <w:pPr>
              <w:rPr>
                <w:u w:val="single"/>
              </w:rPr>
            </w:pPr>
          </w:p>
        </w:tc>
        <w:tc>
          <w:tcPr>
            <w:tcW w:w="2135" w:type="pct"/>
            <w:gridSpan w:val="2"/>
          </w:tcPr>
          <w:p w:rsidR="00A0367D" w:rsidRPr="00994DC8" w:rsidRDefault="00A0367D" w:rsidP="00A0367D">
            <w:r w:rsidRPr="00994DC8">
              <w:rPr>
                <w:bCs/>
              </w:rPr>
              <w:t>Official holiday</w:t>
            </w:r>
          </w:p>
        </w:tc>
      </w:tr>
      <w:tr w:rsidR="00A0367D" w:rsidRPr="00994DC8" w:rsidTr="00A0367D">
        <w:tblPrEx>
          <w:tblCellMar>
            <w:top w:w="0" w:type="dxa"/>
            <w:bottom w:w="0" w:type="dxa"/>
          </w:tblCellMar>
        </w:tblPrEx>
        <w:tc>
          <w:tcPr>
            <w:tcW w:w="1592" w:type="pct"/>
          </w:tcPr>
          <w:p w:rsidR="00A0367D" w:rsidRPr="00994DC8" w:rsidRDefault="00A0367D" w:rsidP="00A0367D">
            <w:pPr>
              <w:rPr>
                <w:b/>
              </w:rPr>
            </w:pPr>
            <w:r w:rsidRPr="00994DC8">
              <w:rPr>
                <w:b/>
              </w:rPr>
              <w:t xml:space="preserve">Thursday, 18 November </w:t>
            </w:r>
          </w:p>
        </w:tc>
        <w:tc>
          <w:tcPr>
            <w:tcW w:w="695" w:type="pct"/>
          </w:tcPr>
          <w:p w:rsidR="00A0367D" w:rsidRPr="00994DC8" w:rsidRDefault="00A0367D" w:rsidP="00A0367D">
            <w:pPr>
              <w:rPr>
                <w:u w:val="single"/>
              </w:rPr>
            </w:pPr>
          </w:p>
        </w:tc>
        <w:tc>
          <w:tcPr>
            <w:tcW w:w="578" w:type="pct"/>
          </w:tcPr>
          <w:p w:rsidR="00A0367D" w:rsidRPr="00994DC8" w:rsidRDefault="00A0367D" w:rsidP="00A0367D">
            <w:pPr>
              <w:rPr>
                <w:iCs/>
                <w:u w:val="single"/>
              </w:rPr>
            </w:pPr>
          </w:p>
        </w:tc>
        <w:tc>
          <w:tcPr>
            <w:tcW w:w="2135" w:type="pct"/>
            <w:gridSpan w:val="2"/>
          </w:tcPr>
          <w:p w:rsidR="00A0367D" w:rsidRPr="00994DC8" w:rsidRDefault="00A0367D" w:rsidP="00A0367D">
            <w:pPr>
              <w:rPr>
                <w:b/>
                <w:bCs/>
              </w:rPr>
            </w:pPr>
          </w:p>
        </w:tc>
      </w:tr>
      <w:tr w:rsidR="00A0367D" w:rsidRPr="00994DC8" w:rsidTr="00A0367D">
        <w:tblPrEx>
          <w:tblCellMar>
            <w:top w:w="0" w:type="dxa"/>
            <w:bottom w:w="0" w:type="dxa"/>
          </w:tblCellMar>
        </w:tblPrEx>
        <w:tc>
          <w:tcPr>
            <w:tcW w:w="1592" w:type="pct"/>
          </w:tcPr>
          <w:p w:rsidR="00A0367D" w:rsidRPr="00994DC8" w:rsidRDefault="00A0367D" w:rsidP="00A0367D">
            <w:pPr>
              <w:rPr>
                <w:bCs/>
              </w:rPr>
            </w:pPr>
            <w:r w:rsidRPr="00994DC8">
              <w:rPr>
                <w:bCs/>
              </w:rPr>
              <w:t>53</w:t>
            </w:r>
            <w:r w:rsidRPr="00994DC8">
              <w:t>rd</w:t>
            </w:r>
            <w:r w:rsidRPr="00994DC8">
              <w:rPr>
                <w:bCs/>
              </w:rPr>
              <w:t xml:space="preserve"> meeting</w:t>
            </w:r>
          </w:p>
        </w:tc>
        <w:tc>
          <w:tcPr>
            <w:tcW w:w="695" w:type="pct"/>
          </w:tcPr>
          <w:p w:rsidR="00A0367D" w:rsidRPr="00994DC8" w:rsidRDefault="00A0367D" w:rsidP="00A0367D">
            <w:pPr>
              <w:rPr>
                <w:u w:val="single"/>
              </w:rPr>
            </w:pPr>
            <w:r w:rsidRPr="00994DC8">
              <w:rPr>
                <w:u w:val="single"/>
              </w:rPr>
              <w:t>(private)</w:t>
            </w:r>
          </w:p>
        </w:tc>
        <w:tc>
          <w:tcPr>
            <w:tcW w:w="578" w:type="pct"/>
          </w:tcPr>
          <w:p w:rsidR="00A0367D" w:rsidRPr="00994DC8" w:rsidRDefault="00A0367D" w:rsidP="00A0367D">
            <w:pPr>
              <w:rPr>
                <w:iCs/>
                <w:u w:val="single"/>
              </w:rPr>
            </w:pPr>
            <w:r w:rsidRPr="00994DC8">
              <w:rPr>
                <w:iCs/>
                <w:u w:val="single"/>
              </w:rPr>
              <w:t>Item 6</w:t>
            </w:r>
          </w:p>
        </w:tc>
        <w:tc>
          <w:tcPr>
            <w:tcW w:w="2135" w:type="pct"/>
            <w:gridSpan w:val="2"/>
          </w:tcPr>
          <w:p w:rsidR="00A0367D" w:rsidRPr="00994DC8" w:rsidRDefault="00A0367D" w:rsidP="00A0367D">
            <w:r w:rsidRPr="00994DC8">
              <w:t xml:space="preserve">Consideration of reports: </w:t>
            </w:r>
            <w:r w:rsidRPr="00994DC8">
              <w:rPr>
                <w:u w:val="single"/>
              </w:rPr>
              <w:t>Adoption of concluding observations</w:t>
            </w:r>
            <w:r w:rsidRPr="00994DC8">
              <w:t xml:space="preserve"> </w:t>
            </w:r>
          </w:p>
        </w:tc>
      </w:tr>
      <w:tr w:rsidR="00A0367D" w:rsidRPr="00994DC8" w:rsidTr="00A0367D">
        <w:tblPrEx>
          <w:tblCellMar>
            <w:top w:w="0" w:type="dxa"/>
            <w:bottom w:w="0" w:type="dxa"/>
          </w:tblCellMar>
        </w:tblPrEx>
        <w:tc>
          <w:tcPr>
            <w:tcW w:w="1592" w:type="pct"/>
          </w:tcPr>
          <w:p w:rsidR="00A0367D" w:rsidRPr="00994DC8" w:rsidRDefault="00A0367D" w:rsidP="00A0367D">
            <w:pPr>
              <w:rPr>
                <w:bCs/>
              </w:rPr>
            </w:pPr>
            <w:r w:rsidRPr="00994DC8">
              <w:rPr>
                <w:bCs/>
              </w:rPr>
              <w:t>54</w:t>
            </w:r>
            <w:r w:rsidRPr="00994DC8">
              <w:t>th</w:t>
            </w:r>
            <w:r w:rsidRPr="00994DC8">
              <w:rPr>
                <w:bCs/>
              </w:rPr>
              <w:t xml:space="preserve"> meeting</w:t>
            </w:r>
          </w:p>
        </w:tc>
        <w:tc>
          <w:tcPr>
            <w:tcW w:w="695" w:type="pct"/>
          </w:tcPr>
          <w:p w:rsidR="00A0367D" w:rsidRPr="00994DC8" w:rsidRDefault="00A0367D" w:rsidP="00A0367D">
            <w:pPr>
              <w:rPr>
                <w:u w:val="single"/>
              </w:rPr>
            </w:pPr>
            <w:r w:rsidRPr="00994DC8">
              <w:rPr>
                <w:u w:val="single"/>
              </w:rPr>
              <w:t>(private)</w:t>
            </w:r>
          </w:p>
        </w:tc>
        <w:tc>
          <w:tcPr>
            <w:tcW w:w="578" w:type="pct"/>
          </w:tcPr>
          <w:p w:rsidR="00A0367D" w:rsidRPr="00994DC8" w:rsidRDefault="00A0367D" w:rsidP="00A0367D">
            <w:pPr>
              <w:rPr>
                <w:iCs/>
                <w:u w:val="single"/>
              </w:rPr>
            </w:pPr>
            <w:r w:rsidRPr="00994DC8">
              <w:rPr>
                <w:iCs/>
                <w:u w:val="single"/>
              </w:rPr>
              <w:t>Item 10</w:t>
            </w:r>
          </w:p>
          <w:p w:rsidR="00A0367D" w:rsidRPr="00994DC8" w:rsidRDefault="00A0367D" w:rsidP="00A0367D">
            <w:pPr>
              <w:rPr>
                <w:iCs/>
                <w:u w:val="single"/>
              </w:rPr>
            </w:pPr>
            <w:r w:rsidRPr="00994DC8">
              <w:rPr>
                <w:iCs/>
                <w:u w:val="single"/>
              </w:rPr>
              <w:t>Item 6</w:t>
            </w:r>
          </w:p>
        </w:tc>
        <w:tc>
          <w:tcPr>
            <w:tcW w:w="2135" w:type="pct"/>
            <w:gridSpan w:val="2"/>
          </w:tcPr>
          <w:p w:rsidR="00A0367D" w:rsidRPr="00994DC8" w:rsidRDefault="00A0367D" w:rsidP="00A0367D">
            <w:r w:rsidRPr="00994DC8">
              <w:t>Adoption of the annual report</w:t>
            </w:r>
          </w:p>
          <w:p w:rsidR="00A0367D" w:rsidRPr="00994DC8" w:rsidRDefault="00A0367D" w:rsidP="00A0367D">
            <w:r w:rsidRPr="00994DC8">
              <w:t xml:space="preserve">Consideration of reports: </w:t>
            </w:r>
            <w:r w:rsidRPr="00994DC8">
              <w:rPr>
                <w:u w:val="single"/>
              </w:rPr>
              <w:t>Adoption of concluding observations</w:t>
            </w:r>
          </w:p>
        </w:tc>
      </w:tr>
    </w:tbl>
    <w:p w:rsidR="008A4D5C" w:rsidRPr="00994DC8" w:rsidRDefault="008A4D5C">
      <w:r w:rsidRPr="00994DC8">
        <w:br w:type="page"/>
      </w:r>
    </w:p>
    <w:tbl>
      <w:tblPr>
        <w:tblW w:w="4924" w:type="pct"/>
        <w:tblInd w:w="108" w:type="dxa"/>
        <w:tblLayout w:type="fixed"/>
        <w:tblLook w:val="0000" w:firstRow="0" w:lastRow="0" w:firstColumn="0" w:lastColumn="0" w:noHBand="0" w:noVBand="0"/>
      </w:tblPr>
      <w:tblGrid>
        <w:gridCol w:w="3090"/>
        <w:gridCol w:w="1349"/>
        <w:gridCol w:w="1122"/>
        <w:gridCol w:w="4144"/>
      </w:tblGrid>
      <w:tr w:rsidR="00A0367D" w:rsidRPr="00994DC8" w:rsidTr="00A0367D">
        <w:tblPrEx>
          <w:tblCellMar>
            <w:top w:w="0" w:type="dxa"/>
            <w:bottom w:w="0" w:type="dxa"/>
          </w:tblCellMar>
        </w:tblPrEx>
        <w:tc>
          <w:tcPr>
            <w:tcW w:w="1592" w:type="pct"/>
          </w:tcPr>
          <w:p w:rsidR="00A0367D" w:rsidRPr="00994DC8" w:rsidRDefault="00A0367D" w:rsidP="00A0367D">
            <w:pPr>
              <w:rPr>
                <w:b/>
              </w:rPr>
            </w:pPr>
            <w:r w:rsidRPr="00994DC8">
              <w:rPr>
                <w:b/>
              </w:rPr>
              <w:t xml:space="preserve">Friday, 19 November </w:t>
            </w:r>
          </w:p>
        </w:tc>
        <w:tc>
          <w:tcPr>
            <w:tcW w:w="695" w:type="pct"/>
          </w:tcPr>
          <w:p w:rsidR="00A0367D" w:rsidRPr="00994DC8" w:rsidRDefault="00A0367D" w:rsidP="00A0367D">
            <w:pPr>
              <w:rPr>
                <w:iCs/>
                <w:u w:val="single"/>
              </w:rPr>
            </w:pPr>
          </w:p>
        </w:tc>
        <w:tc>
          <w:tcPr>
            <w:tcW w:w="578" w:type="pct"/>
          </w:tcPr>
          <w:p w:rsidR="00A0367D" w:rsidRPr="00994DC8" w:rsidRDefault="00A0367D" w:rsidP="00A0367D">
            <w:pPr>
              <w:rPr>
                <w:iCs/>
                <w:u w:val="single"/>
              </w:rPr>
            </w:pPr>
          </w:p>
        </w:tc>
        <w:tc>
          <w:tcPr>
            <w:tcW w:w="2135" w:type="pct"/>
          </w:tcPr>
          <w:p w:rsidR="00A0367D" w:rsidRPr="00994DC8" w:rsidRDefault="00A0367D" w:rsidP="00A0367D"/>
        </w:tc>
      </w:tr>
      <w:tr w:rsidR="00A0367D" w:rsidRPr="00994DC8" w:rsidTr="00A0367D">
        <w:tblPrEx>
          <w:tblCellMar>
            <w:top w:w="0" w:type="dxa"/>
            <w:bottom w:w="0" w:type="dxa"/>
          </w:tblCellMar>
        </w:tblPrEx>
        <w:trPr>
          <w:trHeight w:val="652"/>
        </w:trPr>
        <w:tc>
          <w:tcPr>
            <w:tcW w:w="1592" w:type="pct"/>
          </w:tcPr>
          <w:p w:rsidR="00A0367D" w:rsidRPr="00994DC8" w:rsidRDefault="00A0367D" w:rsidP="00A0367D">
            <w:r w:rsidRPr="00994DC8">
              <w:t>55th meeting</w:t>
            </w:r>
          </w:p>
        </w:tc>
        <w:tc>
          <w:tcPr>
            <w:tcW w:w="695" w:type="pct"/>
          </w:tcPr>
          <w:p w:rsidR="00A0367D" w:rsidRPr="00994DC8" w:rsidRDefault="00A0367D" w:rsidP="00A0367D">
            <w:pPr>
              <w:rPr>
                <w:iCs/>
                <w:u w:val="single"/>
              </w:rPr>
            </w:pPr>
            <w:r w:rsidRPr="00994DC8">
              <w:t>(private)</w:t>
            </w:r>
          </w:p>
        </w:tc>
        <w:tc>
          <w:tcPr>
            <w:tcW w:w="578" w:type="pct"/>
          </w:tcPr>
          <w:p w:rsidR="00A0367D" w:rsidRPr="00994DC8" w:rsidRDefault="00A0367D" w:rsidP="00A0367D">
            <w:pPr>
              <w:rPr>
                <w:iCs/>
                <w:u w:val="single"/>
              </w:rPr>
            </w:pPr>
            <w:r w:rsidRPr="00994DC8">
              <w:rPr>
                <w:iCs/>
                <w:u w:val="single"/>
              </w:rPr>
              <w:t>Item 6</w:t>
            </w:r>
          </w:p>
        </w:tc>
        <w:tc>
          <w:tcPr>
            <w:tcW w:w="2135" w:type="pct"/>
          </w:tcPr>
          <w:p w:rsidR="00A0367D" w:rsidRPr="00994DC8" w:rsidRDefault="00A0367D" w:rsidP="00A0367D">
            <w:r w:rsidRPr="00994DC8">
              <w:t xml:space="preserve">Consideration of reports: </w:t>
            </w:r>
            <w:r w:rsidRPr="00994DC8">
              <w:rPr>
                <w:u w:val="single"/>
              </w:rPr>
              <w:t>Adoption of concluding observations</w:t>
            </w:r>
            <w:r w:rsidRPr="00994DC8">
              <w:t xml:space="preserve"> </w:t>
            </w:r>
          </w:p>
          <w:p w:rsidR="00A0367D" w:rsidRPr="00994DC8" w:rsidRDefault="00A0367D" w:rsidP="00A0367D"/>
        </w:tc>
      </w:tr>
      <w:tr w:rsidR="00A0367D" w:rsidRPr="00994DC8" w:rsidTr="00A0367D">
        <w:tblPrEx>
          <w:tblCellMar>
            <w:top w:w="0" w:type="dxa"/>
            <w:bottom w:w="0" w:type="dxa"/>
          </w:tblCellMar>
        </w:tblPrEx>
        <w:trPr>
          <w:trHeight w:val="652"/>
        </w:trPr>
        <w:tc>
          <w:tcPr>
            <w:tcW w:w="1592" w:type="pct"/>
          </w:tcPr>
          <w:p w:rsidR="00A0367D" w:rsidRPr="00994DC8" w:rsidRDefault="00A0367D" w:rsidP="00A0367D"/>
        </w:tc>
        <w:tc>
          <w:tcPr>
            <w:tcW w:w="695" w:type="pct"/>
          </w:tcPr>
          <w:p w:rsidR="00A0367D" w:rsidRPr="00994DC8" w:rsidRDefault="00A0367D" w:rsidP="00A0367D"/>
        </w:tc>
        <w:tc>
          <w:tcPr>
            <w:tcW w:w="578" w:type="pct"/>
          </w:tcPr>
          <w:p w:rsidR="00A0367D" w:rsidRPr="00994DC8" w:rsidRDefault="00A0367D" w:rsidP="00A0367D">
            <w:pPr>
              <w:rPr>
                <w:iCs/>
                <w:u w:val="single"/>
              </w:rPr>
            </w:pPr>
            <w:r w:rsidRPr="00994DC8">
              <w:rPr>
                <w:iCs/>
                <w:u w:val="single"/>
              </w:rPr>
              <w:t>Item 3</w:t>
            </w:r>
          </w:p>
        </w:tc>
        <w:tc>
          <w:tcPr>
            <w:tcW w:w="2135" w:type="pct"/>
          </w:tcPr>
          <w:p w:rsidR="00A0367D" w:rsidRPr="00994DC8" w:rsidRDefault="00A0367D" w:rsidP="00A0367D">
            <w:pPr>
              <w:rPr>
                <w:b/>
                <w:bCs/>
              </w:rPr>
            </w:pPr>
            <w:r w:rsidRPr="00994DC8">
              <w:t xml:space="preserve">Substantive issues arising in the implementation of the International </w:t>
            </w:r>
            <w:r w:rsidRPr="00994DC8">
              <w:br/>
              <w:t xml:space="preserve">Covenant on Economic, Social and Cultural Rights: </w:t>
            </w:r>
            <w:r w:rsidRPr="00994DC8">
              <w:rPr>
                <w:b/>
                <w:bCs/>
              </w:rPr>
              <w:t>Methods of Work</w:t>
            </w:r>
          </w:p>
        </w:tc>
      </w:tr>
      <w:tr w:rsidR="00A0367D" w:rsidRPr="00994DC8" w:rsidTr="00A0367D">
        <w:tblPrEx>
          <w:tblCellMar>
            <w:top w:w="0" w:type="dxa"/>
            <w:bottom w:w="0" w:type="dxa"/>
          </w:tblCellMar>
        </w:tblPrEx>
        <w:tc>
          <w:tcPr>
            <w:tcW w:w="1592" w:type="pct"/>
          </w:tcPr>
          <w:p w:rsidR="00A0367D" w:rsidRPr="00994DC8" w:rsidRDefault="00A0367D" w:rsidP="00A0367D">
            <w:pPr>
              <w:rPr>
                <w:bCs/>
              </w:rPr>
            </w:pPr>
          </w:p>
        </w:tc>
        <w:tc>
          <w:tcPr>
            <w:tcW w:w="695" w:type="pct"/>
          </w:tcPr>
          <w:p w:rsidR="00A0367D" w:rsidRPr="00994DC8" w:rsidRDefault="00A0367D" w:rsidP="00A0367D">
            <w:pPr>
              <w:rPr>
                <w:iCs/>
                <w:u w:val="single"/>
              </w:rPr>
            </w:pPr>
          </w:p>
        </w:tc>
        <w:tc>
          <w:tcPr>
            <w:tcW w:w="578" w:type="pct"/>
          </w:tcPr>
          <w:p w:rsidR="00A0367D" w:rsidRPr="00994DC8" w:rsidRDefault="00A0367D" w:rsidP="00A0367D">
            <w:pPr>
              <w:rPr>
                <w:u w:val="single"/>
              </w:rPr>
            </w:pPr>
            <w:r w:rsidRPr="00994DC8">
              <w:rPr>
                <w:iCs/>
                <w:u w:val="single"/>
              </w:rPr>
              <w:t>Item 4</w:t>
            </w:r>
          </w:p>
        </w:tc>
        <w:tc>
          <w:tcPr>
            <w:tcW w:w="2135" w:type="pct"/>
          </w:tcPr>
          <w:p w:rsidR="00A0367D" w:rsidRPr="00994DC8" w:rsidRDefault="00A0367D" w:rsidP="00A0367D">
            <w:r w:rsidRPr="00994DC8">
              <w:t xml:space="preserve">Follow-up to the consideration of reports under articles 16 and 17 of the Covenant </w:t>
            </w:r>
          </w:p>
        </w:tc>
      </w:tr>
      <w:tr w:rsidR="00A0367D" w:rsidRPr="00994DC8" w:rsidTr="00A0367D">
        <w:tblPrEx>
          <w:tblCellMar>
            <w:top w:w="0" w:type="dxa"/>
            <w:bottom w:w="0" w:type="dxa"/>
          </w:tblCellMar>
        </w:tblPrEx>
        <w:tc>
          <w:tcPr>
            <w:tcW w:w="1592" w:type="pct"/>
          </w:tcPr>
          <w:p w:rsidR="00A0367D" w:rsidRPr="00994DC8" w:rsidRDefault="00A0367D" w:rsidP="00A0367D">
            <w:pPr>
              <w:rPr>
                <w:bCs/>
              </w:rPr>
            </w:pPr>
          </w:p>
        </w:tc>
        <w:tc>
          <w:tcPr>
            <w:tcW w:w="695" w:type="pct"/>
          </w:tcPr>
          <w:p w:rsidR="00A0367D" w:rsidRPr="00994DC8" w:rsidRDefault="00A0367D" w:rsidP="00A0367D">
            <w:pPr>
              <w:rPr>
                <w:iCs/>
                <w:u w:val="single"/>
              </w:rPr>
            </w:pPr>
          </w:p>
        </w:tc>
        <w:tc>
          <w:tcPr>
            <w:tcW w:w="578" w:type="pct"/>
          </w:tcPr>
          <w:p w:rsidR="00A0367D" w:rsidRPr="00994DC8" w:rsidRDefault="00A0367D" w:rsidP="00A0367D">
            <w:pPr>
              <w:rPr>
                <w:iCs/>
                <w:u w:val="single"/>
              </w:rPr>
            </w:pPr>
            <w:r w:rsidRPr="00994DC8">
              <w:rPr>
                <w:iCs/>
                <w:u w:val="single"/>
              </w:rPr>
              <w:t>Item 9</w:t>
            </w:r>
          </w:p>
        </w:tc>
        <w:tc>
          <w:tcPr>
            <w:tcW w:w="2135" w:type="pct"/>
          </w:tcPr>
          <w:p w:rsidR="00A0367D" w:rsidRPr="00994DC8" w:rsidRDefault="00A0367D" w:rsidP="00A0367D">
            <w:r w:rsidRPr="00994DC8">
              <w:t>Formulation of suggestions and general recommendations</w:t>
            </w:r>
          </w:p>
        </w:tc>
      </w:tr>
      <w:tr w:rsidR="00A0367D" w:rsidRPr="00994DC8" w:rsidTr="00A0367D">
        <w:tblPrEx>
          <w:tblCellMar>
            <w:top w:w="0" w:type="dxa"/>
            <w:bottom w:w="0" w:type="dxa"/>
          </w:tblCellMar>
        </w:tblPrEx>
        <w:tc>
          <w:tcPr>
            <w:tcW w:w="1592" w:type="pct"/>
          </w:tcPr>
          <w:p w:rsidR="00A0367D" w:rsidRPr="00994DC8" w:rsidRDefault="00A0367D" w:rsidP="00A0367D"/>
        </w:tc>
        <w:tc>
          <w:tcPr>
            <w:tcW w:w="695" w:type="pct"/>
          </w:tcPr>
          <w:p w:rsidR="00A0367D" w:rsidRPr="00994DC8" w:rsidRDefault="00A0367D" w:rsidP="00A0367D">
            <w:pPr>
              <w:rPr>
                <w:iCs/>
                <w:u w:val="single"/>
              </w:rPr>
            </w:pPr>
          </w:p>
        </w:tc>
        <w:tc>
          <w:tcPr>
            <w:tcW w:w="578" w:type="pct"/>
          </w:tcPr>
          <w:p w:rsidR="00A0367D" w:rsidRPr="00994DC8" w:rsidRDefault="00A0367D" w:rsidP="00A0367D">
            <w:pPr>
              <w:rPr>
                <w:iCs/>
                <w:u w:val="single"/>
              </w:rPr>
            </w:pPr>
            <w:r w:rsidRPr="00994DC8">
              <w:rPr>
                <w:iCs/>
                <w:u w:val="single"/>
              </w:rPr>
              <w:t>Item 11</w:t>
            </w:r>
          </w:p>
        </w:tc>
        <w:tc>
          <w:tcPr>
            <w:tcW w:w="2135" w:type="pct"/>
          </w:tcPr>
          <w:p w:rsidR="00A0367D" w:rsidRPr="00994DC8" w:rsidRDefault="00A0367D" w:rsidP="00A0367D">
            <w:r w:rsidRPr="00994DC8">
              <w:t>Miscellaneous matters</w:t>
            </w:r>
          </w:p>
        </w:tc>
      </w:tr>
      <w:tr w:rsidR="00A0367D" w:rsidRPr="00A96CFC" w:rsidTr="00A0367D">
        <w:tblPrEx>
          <w:tblCellMar>
            <w:top w:w="0" w:type="dxa"/>
            <w:bottom w:w="0" w:type="dxa"/>
          </w:tblCellMar>
        </w:tblPrEx>
        <w:tc>
          <w:tcPr>
            <w:tcW w:w="1592" w:type="pct"/>
          </w:tcPr>
          <w:p w:rsidR="00A0367D" w:rsidRPr="00994DC8" w:rsidRDefault="00A0367D" w:rsidP="00A0367D"/>
        </w:tc>
        <w:tc>
          <w:tcPr>
            <w:tcW w:w="695" w:type="pct"/>
          </w:tcPr>
          <w:p w:rsidR="00A0367D" w:rsidRPr="00994DC8" w:rsidRDefault="00A0367D" w:rsidP="00A0367D">
            <w:pPr>
              <w:rPr>
                <w:iCs/>
              </w:rPr>
            </w:pPr>
            <w:r w:rsidRPr="00994DC8">
              <w:rPr>
                <w:iCs/>
              </w:rPr>
              <w:t>(public)</w:t>
            </w:r>
          </w:p>
        </w:tc>
        <w:tc>
          <w:tcPr>
            <w:tcW w:w="578" w:type="pct"/>
          </w:tcPr>
          <w:p w:rsidR="00A0367D" w:rsidRPr="00994DC8" w:rsidRDefault="00A0367D" w:rsidP="00A0367D">
            <w:pPr>
              <w:rPr>
                <w:iCs/>
                <w:u w:val="single"/>
              </w:rPr>
            </w:pPr>
          </w:p>
        </w:tc>
        <w:tc>
          <w:tcPr>
            <w:tcW w:w="2135" w:type="pct"/>
          </w:tcPr>
          <w:p w:rsidR="00A0367D" w:rsidRPr="00A96CFC" w:rsidRDefault="00A0367D" w:rsidP="00A0367D">
            <w:r w:rsidRPr="00994DC8">
              <w:t>Close of session</w:t>
            </w:r>
          </w:p>
        </w:tc>
      </w:tr>
    </w:tbl>
    <w:p w:rsidR="00A0367D" w:rsidRPr="00A96CFC" w:rsidRDefault="00017CD8" w:rsidP="00017CD8">
      <w:pPr>
        <w:spacing w:before="240"/>
        <w:ind w:left="1134" w:right="1134"/>
        <w:jc w:val="center"/>
        <w:rPr>
          <w:u w:val="single"/>
        </w:rPr>
      </w:pPr>
      <w:r w:rsidRPr="00A96CFC">
        <w:rPr>
          <w:u w:val="single"/>
        </w:rPr>
        <w:tab/>
      </w:r>
      <w:r w:rsidRPr="00A96CFC">
        <w:rPr>
          <w:u w:val="single"/>
        </w:rPr>
        <w:tab/>
      </w:r>
    </w:p>
    <w:sectPr w:rsidR="00A0367D" w:rsidRPr="00A96CFC" w:rsidSect="00681AB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58E" w:rsidRDefault="0029558E"/>
  </w:endnote>
  <w:endnote w:type="continuationSeparator" w:id="0">
    <w:p w:rsidR="0029558E" w:rsidRDefault="0029558E"/>
  </w:endnote>
  <w:endnote w:type="continuationNotice" w:id="1">
    <w:p w:rsidR="0029558E" w:rsidRDefault="002955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66" w:rsidRPr="00681ABB" w:rsidRDefault="00891466" w:rsidP="00681ABB">
    <w:pPr>
      <w:pStyle w:val="Footer"/>
      <w:tabs>
        <w:tab w:val="right" w:pos="9638"/>
      </w:tabs>
    </w:pPr>
    <w:r w:rsidRPr="00681ABB">
      <w:rPr>
        <w:b/>
        <w:sz w:val="18"/>
      </w:rPr>
      <w:fldChar w:fldCharType="begin"/>
    </w:r>
    <w:r w:rsidRPr="00681ABB">
      <w:rPr>
        <w:b/>
        <w:sz w:val="18"/>
      </w:rPr>
      <w:instrText xml:space="preserve"> PAGE  \* MERGEFORMAT </w:instrText>
    </w:r>
    <w:r w:rsidRPr="00681ABB">
      <w:rPr>
        <w:b/>
        <w:sz w:val="18"/>
      </w:rPr>
      <w:fldChar w:fldCharType="separate"/>
    </w:r>
    <w:r w:rsidR="009B4E30">
      <w:rPr>
        <w:b/>
        <w:noProof/>
        <w:sz w:val="18"/>
      </w:rPr>
      <w:t>2</w:t>
    </w:r>
    <w:r w:rsidRPr="00681AB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66" w:rsidRPr="00681ABB" w:rsidRDefault="00891466" w:rsidP="00681ABB">
    <w:pPr>
      <w:pStyle w:val="Footer"/>
      <w:tabs>
        <w:tab w:val="right" w:pos="9638"/>
      </w:tabs>
      <w:rPr>
        <w:b/>
        <w:sz w:val="18"/>
      </w:rPr>
    </w:pPr>
    <w:r>
      <w:tab/>
    </w:r>
    <w:r w:rsidRPr="00681ABB">
      <w:rPr>
        <w:b/>
        <w:sz w:val="18"/>
      </w:rPr>
      <w:fldChar w:fldCharType="begin"/>
    </w:r>
    <w:r w:rsidRPr="00681ABB">
      <w:rPr>
        <w:b/>
        <w:sz w:val="18"/>
      </w:rPr>
      <w:instrText xml:space="preserve"> PAGE  \* MERGEFORMAT </w:instrText>
    </w:r>
    <w:r w:rsidRPr="00681ABB">
      <w:rPr>
        <w:b/>
        <w:sz w:val="18"/>
      </w:rPr>
      <w:fldChar w:fldCharType="separate"/>
    </w:r>
    <w:r w:rsidR="009B4E30">
      <w:rPr>
        <w:b/>
        <w:noProof/>
        <w:sz w:val="18"/>
      </w:rPr>
      <w:t>11</w:t>
    </w:r>
    <w:r w:rsidRPr="00681A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66" w:rsidRPr="00681ABB" w:rsidRDefault="0089146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w:t>
    </w:r>
    <w:r w:rsidR="009107C4">
      <w:rPr>
        <w:sz w:val="20"/>
      </w:rPr>
      <w:t>10</w:t>
    </w:r>
    <w:r w:rsidR="009B4E30">
      <w:rPr>
        <w:sz w:val="20"/>
      </w:rPr>
      <w:t>-44491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58E" w:rsidRPr="000B175B" w:rsidRDefault="0029558E" w:rsidP="000B175B">
      <w:pPr>
        <w:tabs>
          <w:tab w:val="right" w:pos="2155"/>
        </w:tabs>
        <w:spacing w:after="80"/>
        <w:ind w:left="680"/>
        <w:rPr>
          <w:u w:val="single"/>
        </w:rPr>
      </w:pPr>
      <w:r>
        <w:rPr>
          <w:u w:val="single"/>
        </w:rPr>
        <w:tab/>
      </w:r>
    </w:p>
  </w:footnote>
  <w:footnote w:type="continuationSeparator" w:id="0">
    <w:p w:rsidR="0029558E" w:rsidRPr="00FC68B7" w:rsidRDefault="0029558E" w:rsidP="00FC68B7">
      <w:pPr>
        <w:tabs>
          <w:tab w:val="left" w:pos="2155"/>
        </w:tabs>
        <w:spacing w:after="80"/>
        <w:ind w:left="680"/>
        <w:rPr>
          <w:u w:val="single"/>
        </w:rPr>
      </w:pPr>
      <w:r>
        <w:rPr>
          <w:u w:val="single"/>
        </w:rPr>
        <w:tab/>
      </w:r>
    </w:p>
  </w:footnote>
  <w:footnote w:type="continuationNotice" w:id="1">
    <w:p w:rsidR="0029558E" w:rsidRDefault="002955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66" w:rsidRPr="00681ABB" w:rsidRDefault="00891466">
    <w:pPr>
      <w:pStyle w:val="Header"/>
    </w:pPr>
    <w:r>
      <w:t>E/C.12/45/1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466" w:rsidRPr="00681ABB" w:rsidRDefault="00891466" w:rsidP="00681ABB">
    <w:pPr>
      <w:pStyle w:val="Header"/>
      <w:jc w:val="right"/>
    </w:pPr>
    <w:r>
      <w:t>E/C.12/45/1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E30" w:rsidRDefault="009B4E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345FBE"/>
    <w:multiLevelType w:val="hybridMultilevel"/>
    <w:tmpl w:val="6E764692"/>
    <w:lvl w:ilvl="0" w:tplc="861C6C30">
      <w:start w:val="1"/>
      <w:numFmt w:val="decimal"/>
      <w:lvlRestart w:val="0"/>
      <w:lvlText w:val="%1."/>
      <w:lvlJc w:val="left"/>
      <w:pPr>
        <w:tabs>
          <w:tab w:val="num" w:pos="4723"/>
        </w:tabs>
        <w:ind w:left="4248" w:firstLine="0"/>
      </w:pPr>
      <w:rPr>
        <w:rFonts w:hint="default"/>
        <w:w w:val="100"/>
      </w:rPr>
    </w:lvl>
    <w:lvl w:ilvl="1" w:tplc="04090019" w:tentative="1">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FCD5D02"/>
    <w:multiLevelType w:val="hybridMultilevel"/>
    <w:tmpl w:val="C7745F40"/>
    <w:lvl w:ilvl="0" w:tplc="0409000F">
      <w:start w:val="1"/>
      <w:numFmt w:val="decimal"/>
      <w:lvlText w:val="%1."/>
      <w:lvlJc w:val="left"/>
      <w:pPr>
        <w:ind w:left="10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3A54DE8"/>
    <w:multiLevelType w:val="hybridMultilevel"/>
    <w:tmpl w:val="4448CE08"/>
    <w:lvl w:ilvl="0" w:tplc="F10AC9AC">
      <w:start w:val="1"/>
      <w:numFmt w:val="decimal"/>
      <w:lvlText w:val="%1."/>
      <w:lvlJc w:val="left"/>
      <w:pPr>
        <w:tabs>
          <w:tab w:val="num" w:pos="72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pStyle w:val="H4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0E67EA2"/>
    <w:multiLevelType w:val="hybridMultilevel"/>
    <w:tmpl w:val="C498B13A"/>
    <w:lvl w:ilvl="0" w:tplc="861C6C30">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29927C5"/>
    <w:multiLevelType w:val="multilevel"/>
    <w:tmpl w:val="38F6A37C"/>
    <w:lvl w:ilvl="0">
      <w:start w:val="1"/>
      <w:numFmt w:val="lowerRoman"/>
      <w:lvlText w:val="%1."/>
      <w:lvlJc w:val="right"/>
      <w:pPr>
        <w:tabs>
          <w:tab w:val="num" w:pos="3294"/>
        </w:tabs>
        <w:ind w:left="3294"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B525137"/>
    <w:multiLevelType w:val="hybridMultilevel"/>
    <w:tmpl w:val="CD28FB12"/>
    <w:lvl w:ilvl="0" w:tplc="BC28CA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0A049AD"/>
    <w:multiLevelType w:val="hybridMultilevel"/>
    <w:tmpl w:val="86529EC2"/>
    <w:lvl w:ilvl="0" w:tplc="BC28CA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48B253F"/>
    <w:multiLevelType w:val="hybridMultilevel"/>
    <w:tmpl w:val="DE3C54E2"/>
    <w:lvl w:ilvl="0" w:tplc="861C6C30">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B564367"/>
    <w:multiLevelType w:val="hybridMultilevel"/>
    <w:tmpl w:val="095ECD6E"/>
    <w:lvl w:ilvl="0" w:tplc="6B180452">
      <w:numFmt w:val="bullet"/>
      <w:lvlText w:val="-"/>
      <w:lvlJc w:val="left"/>
      <w:pPr>
        <w:tabs>
          <w:tab w:val="num" w:pos="720"/>
        </w:tabs>
        <w:ind w:left="720" w:hanging="360"/>
      </w:pPr>
      <w:rPr>
        <w:rFonts w:ascii="Times New Roman" w:eastAsia="SimSun" w:hAnsi="Times New Roman" w:cs="Times New Roman" w:hint="default"/>
        <w:u w:val="no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6A3B1789"/>
    <w:multiLevelType w:val="hybridMultilevel"/>
    <w:tmpl w:val="C0F88E0C"/>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9BA23C0"/>
    <w:multiLevelType w:val="hybridMultilevel"/>
    <w:tmpl w:val="76C27084"/>
    <w:lvl w:ilvl="0" w:tplc="BC28CA4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7"/>
  </w:num>
  <w:num w:numId="13">
    <w:abstractNumId w:val="10"/>
  </w:num>
  <w:num w:numId="14">
    <w:abstractNumId w:val="15"/>
  </w:num>
  <w:num w:numId="15">
    <w:abstractNumId w:val="22"/>
  </w:num>
  <w:num w:numId="16">
    <w:abstractNumId w:val="16"/>
  </w:num>
  <w:num w:numId="17">
    <w:abstractNumId w:val="34"/>
  </w:num>
  <w:num w:numId="18">
    <w:abstractNumId w:val="37"/>
  </w:num>
  <w:num w:numId="19">
    <w:abstractNumId w:val="29"/>
  </w:num>
  <w:num w:numId="20">
    <w:abstractNumId w:val="11"/>
  </w:num>
  <w:num w:numId="21">
    <w:abstractNumId w:val="32"/>
  </w:num>
  <w:num w:numId="22">
    <w:abstractNumId w:val="27"/>
  </w:num>
  <w:num w:numId="23">
    <w:abstractNumId w:val="38"/>
  </w:num>
  <w:num w:numId="24">
    <w:abstractNumId w:val="26"/>
  </w:num>
  <w:num w:numId="25">
    <w:abstractNumId w:val="40"/>
  </w:num>
  <w:num w:numId="26">
    <w:abstractNumId w:val="19"/>
  </w:num>
  <w:num w:numId="27">
    <w:abstractNumId w:val="12"/>
  </w:num>
  <w:num w:numId="28">
    <w:abstractNumId w:val="23"/>
  </w:num>
  <w:num w:numId="29">
    <w:abstractNumId w:val="25"/>
  </w:num>
  <w:num w:numId="30">
    <w:abstractNumId w:val="39"/>
  </w:num>
  <w:num w:numId="31">
    <w:abstractNumId w:val="30"/>
  </w:num>
  <w:num w:numId="32">
    <w:abstractNumId w:val="41"/>
  </w:num>
  <w:num w:numId="33">
    <w:abstractNumId w:val="28"/>
  </w:num>
  <w:num w:numId="34">
    <w:abstractNumId w:val="35"/>
  </w:num>
  <w:num w:numId="35">
    <w:abstractNumId w:val="24"/>
  </w:num>
  <w:num w:numId="36">
    <w:abstractNumId w:val="18"/>
  </w:num>
  <w:num w:numId="37">
    <w:abstractNumId w:val="20"/>
  </w:num>
  <w:num w:numId="38">
    <w:abstractNumId w:val="14"/>
  </w:num>
  <w:num w:numId="39">
    <w:abstractNumId w:val="36"/>
  </w:num>
  <w:num w:numId="40">
    <w:abstractNumId w:val="33"/>
  </w:num>
  <w:num w:numId="41">
    <w:abstractNumId w:val="13"/>
  </w:num>
  <w:num w:numId="42">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1ABB"/>
    <w:rsid w:val="00002A7D"/>
    <w:rsid w:val="000038A8"/>
    <w:rsid w:val="0000580E"/>
    <w:rsid w:val="00006790"/>
    <w:rsid w:val="00017CD8"/>
    <w:rsid w:val="00017FCA"/>
    <w:rsid w:val="00027624"/>
    <w:rsid w:val="00050F6B"/>
    <w:rsid w:val="000678CD"/>
    <w:rsid w:val="00072C8C"/>
    <w:rsid w:val="00081CE0"/>
    <w:rsid w:val="00084D30"/>
    <w:rsid w:val="00090320"/>
    <w:rsid w:val="000931C0"/>
    <w:rsid w:val="000A2E09"/>
    <w:rsid w:val="000B175B"/>
    <w:rsid w:val="000B3A0F"/>
    <w:rsid w:val="000C6983"/>
    <w:rsid w:val="000E0415"/>
    <w:rsid w:val="000F7715"/>
    <w:rsid w:val="00127736"/>
    <w:rsid w:val="00156B99"/>
    <w:rsid w:val="00163087"/>
    <w:rsid w:val="00166124"/>
    <w:rsid w:val="00184DDA"/>
    <w:rsid w:val="00184FC8"/>
    <w:rsid w:val="001900CD"/>
    <w:rsid w:val="001A0452"/>
    <w:rsid w:val="001A4579"/>
    <w:rsid w:val="001B4B04"/>
    <w:rsid w:val="001B5875"/>
    <w:rsid w:val="001C4827"/>
    <w:rsid w:val="001C4B9C"/>
    <w:rsid w:val="001C6663"/>
    <w:rsid w:val="001C7895"/>
    <w:rsid w:val="001D0EDC"/>
    <w:rsid w:val="001D26DF"/>
    <w:rsid w:val="001F1599"/>
    <w:rsid w:val="001F19C4"/>
    <w:rsid w:val="001F5AF5"/>
    <w:rsid w:val="002043F0"/>
    <w:rsid w:val="00211E0B"/>
    <w:rsid w:val="00220E44"/>
    <w:rsid w:val="002264AF"/>
    <w:rsid w:val="00232575"/>
    <w:rsid w:val="00234349"/>
    <w:rsid w:val="00240873"/>
    <w:rsid w:val="00247258"/>
    <w:rsid w:val="00257CAC"/>
    <w:rsid w:val="0027237A"/>
    <w:rsid w:val="002821EA"/>
    <w:rsid w:val="0029558E"/>
    <w:rsid w:val="002974E9"/>
    <w:rsid w:val="002A7F94"/>
    <w:rsid w:val="002B109A"/>
    <w:rsid w:val="002C07B7"/>
    <w:rsid w:val="002C6D45"/>
    <w:rsid w:val="002D6E53"/>
    <w:rsid w:val="002E1DA4"/>
    <w:rsid w:val="002E22A7"/>
    <w:rsid w:val="002F046D"/>
    <w:rsid w:val="002F3D32"/>
    <w:rsid w:val="00301764"/>
    <w:rsid w:val="003229D8"/>
    <w:rsid w:val="00336C97"/>
    <w:rsid w:val="00337F88"/>
    <w:rsid w:val="00342432"/>
    <w:rsid w:val="0035223F"/>
    <w:rsid w:val="00352D4B"/>
    <w:rsid w:val="0035638C"/>
    <w:rsid w:val="003A46BB"/>
    <w:rsid w:val="003A4EC7"/>
    <w:rsid w:val="003A7295"/>
    <w:rsid w:val="003B1F60"/>
    <w:rsid w:val="003C2CC4"/>
    <w:rsid w:val="003D4B23"/>
    <w:rsid w:val="003E278A"/>
    <w:rsid w:val="003E465B"/>
    <w:rsid w:val="00400CCC"/>
    <w:rsid w:val="00411276"/>
    <w:rsid w:val="00413520"/>
    <w:rsid w:val="0042543A"/>
    <w:rsid w:val="004325CB"/>
    <w:rsid w:val="00440A07"/>
    <w:rsid w:val="00462880"/>
    <w:rsid w:val="00476F24"/>
    <w:rsid w:val="004807FE"/>
    <w:rsid w:val="004C55B0"/>
    <w:rsid w:val="004D4D3C"/>
    <w:rsid w:val="004F6BA0"/>
    <w:rsid w:val="00503780"/>
    <w:rsid w:val="00503BEA"/>
    <w:rsid w:val="00533616"/>
    <w:rsid w:val="00535ABA"/>
    <w:rsid w:val="0053768B"/>
    <w:rsid w:val="005420F2"/>
    <w:rsid w:val="0054285C"/>
    <w:rsid w:val="005455F2"/>
    <w:rsid w:val="0056474A"/>
    <w:rsid w:val="00584173"/>
    <w:rsid w:val="00595520"/>
    <w:rsid w:val="005A44B9"/>
    <w:rsid w:val="005B1BA0"/>
    <w:rsid w:val="005B3DB3"/>
    <w:rsid w:val="005D15CA"/>
    <w:rsid w:val="005E5A89"/>
    <w:rsid w:val="005F08DF"/>
    <w:rsid w:val="005F3066"/>
    <w:rsid w:val="005F3E61"/>
    <w:rsid w:val="00604DDD"/>
    <w:rsid w:val="006115CC"/>
    <w:rsid w:val="00611FC4"/>
    <w:rsid w:val="006176FB"/>
    <w:rsid w:val="00630FCB"/>
    <w:rsid w:val="00640B26"/>
    <w:rsid w:val="006770B2"/>
    <w:rsid w:val="00680981"/>
    <w:rsid w:val="00681ABB"/>
    <w:rsid w:val="006940E1"/>
    <w:rsid w:val="006A3C72"/>
    <w:rsid w:val="006A7392"/>
    <w:rsid w:val="006B03A1"/>
    <w:rsid w:val="006B67D9"/>
    <w:rsid w:val="006C5535"/>
    <w:rsid w:val="006D0589"/>
    <w:rsid w:val="006E3925"/>
    <w:rsid w:val="006E564B"/>
    <w:rsid w:val="006E7154"/>
    <w:rsid w:val="007003CD"/>
    <w:rsid w:val="0070701E"/>
    <w:rsid w:val="00707060"/>
    <w:rsid w:val="0072632A"/>
    <w:rsid w:val="007358E8"/>
    <w:rsid w:val="00736ECE"/>
    <w:rsid w:val="0074533B"/>
    <w:rsid w:val="00751A9F"/>
    <w:rsid w:val="007643BC"/>
    <w:rsid w:val="0079591B"/>
    <w:rsid w:val="007959FE"/>
    <w:rsid w:val="007A0CF1"/>
    <w:rsid w:val="007A40AE"/>
    <w:rsid w:val="007A5AD0"/>
    <w:rsid w:val="007B2B43"/>
    <w:rsid w:val="007B660F"/>
    <w:rsid w:val="007B6BA5"/>
    <w:rsid w:val="007C3390"/>
    <w:rsid w:val="007C42D8"/>
    <w:rsid w:val="007C4F4B"/>
    <w:rsid w:val="007D7362"/>
    <w:rsid w:val="007D7CA1"/>
    <w:rsid w:val="007E041E"/>
    <w:rsid w:val="007F5CE2"/>
    <w:rsid w:val="007F6611"/>
    <w:rsid w:val="00810BAC"/>
    <w:rsid w:val="008175E9"/>
    <w:rsid w:val="008242D7"/>
    <w:rsid w:val="0082577B"/>
    <w:rsid w:val="00866893"/>
    <w:rsid w:val="00866F02"/>
    <w:rsid w:val="00867D18"/>
    <w:rsid w:val="00871F9A"/>
    <w:rsid w:val="00871FD5"/>
    <w:rsid w:val="0088172E"/>
    <w:rsid w:val="00881EFA"/>
    <w:rsid w:val="008879CB"/>
    <w:rsid w:val="00891466"/>
    <w:rsid w:val="008979B1"/>
    <w:rsid w:val="008A17DF"/>
    <w:rsid w:val="008A4D5C"/>
    <w:rsid w:val="008A6B25"/>
    <w:rsid w:val="008A6C4F"/>
    <w:rsid w:val="008B389E"/>
    <w:rsid w:val="008C4387"/>
    <w:rsid w:val="008D045E"/>
    <w:rsid w:val="008D3F25"/>
    <w:rsid w:val="008D4D82"/>
    <w:rsid w:val="008E0E46"/>
    <w:rsid w:val="008E7116"/>
    <w:rsid w:val="008F143B"/>
    <w:rsid w:val="008F3882"/>
    <w:rsid w:val="008F4B7C"/>
    <w:rsid w:val="009107C4"/>
    <w:rsid w:val="0092579E"/>
    <w:rsid w:val="00926E47"/>
    <w:rsid w:val="00947162"/>
    <w:rsid w:val="009610D0"/>
    <w:rsid w:val="0096375C"/>
    <w:rsid w:val="009662E6"/>
    <w:rsid w:val="0097095E"/>
    <w:rsid w:val="009766A2"/>
    <w:rsid w:val="0098592B"/>
    <w:rsid w:val="00985FC4"/>
    <w:rsid w:val="00990766"/>
    <w:rsid w:val="00991261"/>
    <w:rsid w:val="00994DC8"/>
    <w:rsid w:val="009964C4"/>
    <w:rsid w:val="009A2CA0"/>
    <w:rsid w:val="009A51EA"/>
    <w:rsid w:val="009A7B81"/>
    <w:rsid w:val="009B4E30"/>
    <w:rsid w:val="009D01C0"/>
    <w:rsid w:val="009D6A08"/>
    <w:rsid w:val="009E0A16"/>
    <w:rsid w:val="009E42C8"/>
    <w:rsid w:val="009E6CB7"/>
    <w:rsid w:val="009E7970"/>
    <w:rsid w:val="009F2EAC"/>
    <w:rsid w:val="009F57E3"/>
    <w:rsid w:val="00A0367D"/>
    <w:rsid w:val="00A1081C"/>
    <w:rsid w:val="00A10F4F"/>
    <w:rsid w:val="00A11067"/>
    <w:rsid w:val="00A1704A"/>
    <w:rsid w:val="00A425EB"/>
    <w:rsid w:val="00A72F22"/>
    <w:rsid w:val="00A733BC"/>
    <w:rsid w:val="00A748A6"/>
    <w:rsid w:val="00A76A69"/>
    <w:rsid w:val="00A8560D"/>
    <w:rsid w:val="00A879A4"/>
    <w:rsid w:val="00A96CFC"/>
    <w:rsid w:val="00AA0FF8"/>
    <w:rsid w:val="00AA14B3"/>
    <w:rsid w:val="00AC0F2C"/>
    <w:rsid w:val="00AC502A"/>
    <w:rsid w:val="00AF58C1"/>
    <w:rsid w:val="00B04A3F"/>
    <w:rsid w:val="00B06643"/>
    <w:rsid w:val="00B15055"/>
    <w:rsid w:val="00B227BF"/>
    <w:rsid w:val="00B30179"/>
    <w:rsid w:val="00B37B15"/>
    <w:rsid w:val="00B42581"/>
    <w:rsid w:val="00B45C02"/>
    <w:rsid w:val="00B70B63"/>
    <w:rsid w:val="00B72A1E"/>
    <w:rsid w:val="00B81E12"/>
    <w:rsid w:val="00B91C2D"/>
    <w:rsid w:val="00BA339B"/>
    <w:rsid w:val="00BC1E7E"/>
    <w:rsid w:val="00BC74E9"/>
    <w:rsid w:val="00BD3760"/>
    <w:rsid w:val="00BE36A9"/>
    <w:rsid w:val="00BE618E"/>
    <w:rsid w:val="00BE7BEC"/>
    <w:rsid w:val="00BF0A5A"/>
    <w:rsid w:val="00BF0E63"/>
    <w:rsid w:val="00BF12A3"/>
    <w:rsid w:val="00BF16D7"/>
    <w:rsid w:val="00BF2373"/>
    <w:rsid w:val="00BF77F2"/>
    <w:rsid w:val="00C044E2"/>
    <w:rsid w:val="00C048CB"/>
    <w:rsid w:val="00C066F3"/>
    <w:rsid w:val="00C43D6B"/>
    <w:rsid w:val="00C463DD"/>
    <w:rsid w:val="00C60C9C"/>
    <w:rsid w:val="00C73C75"/>
    <w:rsid w:val="00C745C3"/>
    <w:rsid w:val="00CA24A4"/>
    <w:rsid w:val="00CB348D"/>
    <w:rsid w:val="00CC5856"/>
    <w:rsid w:val="00CD46F5"/>
    <w:rsid w:val="00CE4A8F"/>
    <w:rsid w:val="00CF0680"/>
    <w:rsid w:val="00CF071D"/>
    <w:rsid w:val="00D02503"/>
    <w:rsid w:val="00D04E10"/>
    <w:rsid w:val="00D15B04"/>
    <w:rsid w:val="00D2031B"/>
    <w:rsid w:val="00D25FE2"/>
    <w:rsid w:val="00D37DA9"/>
    <w:rsid w:val="00D406A7"/>
    <w:rsid w:val="00D41CC6"/>
    <w:rsid w:val="00D43252"/>
    <w:rsid w:val="00D44D86"/>
    <w:rsid w:val="00D50B7D"/>
    <w:rsid w:val="00D52012"/>
    <w:rsid w:val="00D704E5"/>
    <w:rsid w:val="00D72727"/>
    <w:rsid w:val="00D978C6"/>
    <w:rsid w:val="00DA0956"/>
    <w:rsid w:val="00DA357F"/>
    <w:rsid w:val="00DA3E12"/>
    <w:rsid w:val="00DB1536"/>
    <w:rsid w:val="00DB62EC"/>
    <w:rsid w:val="00DC18AD"/>
    <w:rsid w:val="00DE00F5"/>
    <w:rsid w:val="00DF2EC4"/>
    <w:rsid w:val="00DF7CAE"/>
    <w:rsid w:val="00E423C0"/>
    <w:rsid w:val="00E50C0B"/>
    <w:rsid w:val="00E5304D"/>
    <w:rsid w:val="00E5600E"/>
    <w:rsid w:val="00E6414C"/>
    <w:rsid w:val="00E7260F"/>
    <w:rsid w:val="00E8702D"/>
    <w:rsid w:val="00E916A9"/>
    <w:rsid w:val="00E916DE"/>
    <w:rsid w:val="00E91FBA"/>
    <w:rsid w:val="00E925AD"/>
    <w:rsid w:val="00E96630"/>
    <w:rsid w:val="00E97DB4"/>
    <w:rsid w:val="00ED18DC"/>
    <w:rsid w:val="00ED5800"/>
    <w:rsid w:val="00ED6201"/>
    <w:rsid w:val="00ED7A2A"/>
    <w:rsid w:val="00EF1D7F"/>
    <w:rsid w:val="00F0137E"/>
    <w:rsid w:val="00F21786"/>
    <w:rsid w:val="00F27B1E"/>
    <w:rsid w:val="00F3742B"/>
    <w:rsid w:val="00F41FDB"/>
    <w:rsid w:val="00F56D63"/>
    <w:rsid w:val="00F601DA"/>
    <w:rsid w:val="00F609A9"/>
    <w:rsid w:val="00F63A81"/>
    <w:rsid w:val="00F80C99"/>
    <w:rsid w:val="00F867EC"/>
    <w:rsid w:val="00F90E39"/>
    <w:rsid w:val="00F91B2B"/>
    <w:rsid w:val="00F95E9C"/>
    <w:rsid w:val="00FA1489"/>
    <w:rsid w:val="00FC03CD"/>
    <w:rsid w:val="00FC0646"/>
    <w:rsid w:val="00FC68B7"/>
    <w:rsid w:val="00FD28CA"/>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semiHidden/>
    <w:rsid w:val="00E925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925A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681ABB"/>
    <w:rPr>
      <w:b/>
      <w:lang w:val="en-GB" w:eastAsia="en-US" w:bidi="ar-SA"/>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paragraph" w:customStyle="1" w:styleId="Rom1">
    <w:name w:val="Rom1"/>
    <w:basedOn w:val="Normal"/>
    <w:rsid w:val="00A0367D"/>
    <w:pPr>
      <w:numPr>
        <w:numId w:val="25"/>
      </w:numPr>
      <w:tabs>
        <w:tab w:val="clear" w:pos="1440"/>
      </w:tabs>
      <w:suppressAutoHyphens w:val="0"/>
      <w:spacing w:after="240" w:line="240" w:lineRule="auto"/>
      <w:ind w:left="1135" w:hanging="284"/>
    </w:pPr>
    <w:rPr>
      <w:sz w:val="24"/>
    </w:rPr>
  </w:style>
  <w:style w:type="paragraph" w:customStyle="1" w:styleId="Rom2">
    <w:name w:val="Rom2"/>
    <w:basedOn w:val="Normal"/>
    <w:rsid w:val="00A0367D"/>
    <w:pPr>
      <w:numPr>
        <w:numId w:val="26"/>
      </w:numPr>
      <w:tabs>
        <w:tab w:val="clear" w:pos="2160"/>
      </w:tabs>
      <w:suppressAutoHyphens w:val="0"/>
      <w:spacing w:after="240" w:line="240" w:lineRule="auto"/>
      <w:ind w:left="1702" w:hanging="284"/>
    </w:pPr>
    <w:rPr>
      <w:sz w:val="24"/>
    </w:rPr>
  </w:style>
  <w:style w:type="paragraph" w:customStyle="1" w:styleId="ParaNo">
    <w:name w:val="ParaNo."/>
    <w:basedOn w:val="Normal"/>
    <w:rsid w:val="00A0367D"/>
    <w:pPr>
      <w:numPr>
        <w:numId w:val="35"/>
      </w:numPr>
      <w:tabs>
        <w:tab w:val="clear" w:pos="360"/>
        <w:tab w:val="left" w:pos="737"/>
      </w:tabs>
      <w:suppressAutoHyphens w:val="0"/>
      <w:spacing w:after="240" w:line="240" w:lineRule="auto"/>
    </w:pPr>
    <w:rPr>
      <w:sz w:val="24"/>
      <w:lang w:val="fr-CH"/>
    </w:rPr>
  </w:style>
  <w:style w:type="paragraph" w:styleId="BodyTextIndent">
    <w:name w:val="Body Text Indent"/>
    <w:basedOn w:val="Normal"/>
    <w:next w:val="Normal"/>
    <w:rsid w:val="00A0367D"/>
    <w:pPr>
      <w:suppressAutoHyphens w:val="0"/>
      <w:spacing w:after="240" w:line="240" w:lineRule="auto"/>
      <w:ind w:left="567"/>
    </w:pPr>
    <w:rPr>
      <w:sz w:val="24"/>
    </w:rPr>
  </w:style>
  <w:style w:type="paragraph" w:customStyle="1" w:styleId="Bullet">
    <w:name w:val="Bullet"/>
    <w:basedOn w:val="Normal"/>
    <w:rsid w:val="00A0367D"/>
    <w:pPr>
      <w:numPr>
        <w:numId w:val="36"/>
      </w:numPr>
      <w:suppressAutoHyphens w:val="0"/>
      <w:spacing w:after="240" w:line="240" w:lineRule="auto"/>
    </w:pPr>
    <w:rPr>
      <w:sz w:val="24"/>
    </w:rPr>
  </w:style>
  <w:style w:type="paragraph" w:customStyle="1" w:styleId="Dash">
    <w:name w:val="Dash"/>
    <w:basedOn w:val="Normal"/>
    <w:rsid w:val="00A0367D"/>
    <w:pPr>
      <w:numPr>
        <w:numId w:val="37"/>
      </w:numPr>
      <w:suppressAutoHyphens w:val="0"/>
      <w:adjustRightInd w:val="0"/>
      <w:snapToGrid w:val="0"/>
      <w:spacing w:after="240" w:line="240" w:lineRule="auto"/>
    </w:pPr>
    <w:rPr>
      <w:sz w:val="24"/>
    </w:rPr>
  </w:style>
  <w:style w:type="paragraph" w:styleId="BalloonText">
    <w:name w:val="Balloon Text"/>
    <w:basedOn w:val="Normal"/>
    <w:semiHidden/>
    <w:rsid w:val="00400CCC"/>
    <w:rPr>
      <w:rFonts w:ascii="Tahoma" w:hAnsi="Tahoma" w:cs="Tahoma"/>
      <w:sz w:val="16"/>
      <w:szCs w:val="16"/>
    </w:rPr>
  </w:style>
  <w:style w:type="character" w:styleId="CommentReference">
    <w:name w:val="annotation reference"/>
    <w:semiHidden/>
    <w:rsid w:val="004D4D3C"/>
    <w:rPr>
      <w:sz w:val="16"/>
      <w:szCs w:val="16"/>
    </w:rPr>
  </w:style>
  <w:style w:type="paragraph" w:styleId="CommentText">
    <w:name w:val="annotation text"/>
    <w:basedOn w:val="Normal"/>
    <w:semiHidden/>
    <w:rsid w:val="004D4D3C"/>
  </w:style>
  <w:style w:type="paragraph" w:styleId="CommentSubject">
    <w:name w:val="annotation subject"/>
    <w:basedOn w:val="CommentText"/>
    <w:next w:val="CommentText"/>
    <w:semiHidden/>
    <w:rsid w:val="004D4D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3284</Words>
  <Characters>17767</Characters>
  <Application>Microsoft Office Word</Application>
  <DocSecurity>4</DocSecurity>
  <Lines>888</Lines>
  <Paragraphs>568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2010-08-12T15:13:00Z</cp:lastPrinted>
  <dcterms:created xsi:type="dcterms:W3CDTF">2010-08-24T12:24:00Z</dcterms:created>
  <dcterms:modified xsi:type="dcterms:W3CDTF">2010-08-24T12:24:00Z</dcterms:modified>
</cp:coreProperties>
</file>