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5D51AB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F33585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F33585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D51AB" w:rsidP="005D51AB">
            <w:pPr>
              <w:jc w:val="right"/>
            </w:pPr>
            <w:r w:rsidRPr="005D51AB">
              <w:rPr>
                <w:sz w:val="40"/>
              </w:rPr>
              <w:t>A</w:t>
            </w:r>
            <w:r>
              <w:t>/HRC/RES/22/23</w:t>
            </w:r>
            <w:r w:rsidR="004F22B1">
              <w:t>*</w:t>
            </w:r>
          </w:p>
        </w:tc>
      </w:tr>
      <w:tr w:rsidR="002D5AAC" w:rsidTr="005D51A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F3358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BD33EE" w:rsidRDefault="008308A6" w:rsidP="00F33585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0328F5"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5D51AB" w:rsidRDefault="005D51AB" w:rsidP="00AB05F9">
            <w:pPr>
              <w:spacing w:before="240"/>
            </w:pPr>
            <w:r>
              <w:t>Distr. general</w:t>
            </w:r>
          </w:p>
          <w:p w:rsidR="005D51AB" w:rsidRDefault="005D51AB" w:rsidP="005D51AB">
            <w:pPr>
              <w:spacing w:line="240" w:lineRule="exact"/>
            </w:pPr>
            <w:r>
              <w:t>15 de abril de 2013</w:t>
            </w:r>
          </w:p>
          <w:p w:rsidR="005D51AB" w:rsidRDefault="005D51AB" w:rsidP="005D51AB">
            <w:pPr>
              <w:spacing w:line="240" w:lineRule="exact"/>
            </w:pPr>
          </w:p>
          <w:p w:rsidR="002D5AAC" w:rsidRDefault="005D51AB" w:rsidP="005D51AB">
            <w:pPr>
              <w:spacing w:line="240" w:lineRule="exact"/>
            </w:pPr>
            <w:r>
              <w:t>Árabe,</w:t>
            </w:r>
            <w:r w:rsidR="003F1287">
              <w:t xml:space="preserve"> </w:t>
            </w:r>
            <w:r>
              <w:t>chino, español e inglés únicamente</w:t>
            </w:r>
          </w:p>
        </w:tc>
      </w:tr>
    </w:tbl>
    <w:p w:rsidR="005D51AB" w:rsidRPr="00B70A51" w:rsidRDefault="005D51AB" w:rsidP="005D51AB">
      <w:pPr>
        <w:spacing w:before="120"/>
        <w:rPr>
          <w:b/>
          <w:sz w:val="24"/>
          <w:szCs w:val="24"/>
        </w:rPr>
      </w:pPr>
      <w:r w:rsidRPr="00B70A51">
        <w:rPr>
          <w:b/>
          <w:sz w:val="24"/>
          <w:szCs w:val="24"/>
        </w:rPr>
        <w:t>Consejo de Derechos Humanos</w:t>
      </w:r>
    </w:p>
    <w:p w:rsidR="005D51AB" w:rsidRPr="00B70A51" w:rsidRDefault="005D51AB" w:rsidP="005D51AB">
      <w:pPr>
        <w:rPr>
          <w:b/>
        </w:rPr>
      </w:pPr>
      <w:r w:rsidRPr="00B70A51">
        <w:rPr>
          <w:b/>
        </w:rPr>
        <w:t>22º período de sesiones</w:t>
      </w:r>
    </w:p>
    <w:p w:rsidR="005D51AB" w:rsidRPr="00B70A51" w:rsidRDefault="005D51AB" w:rsidP="005D51AB">
      <w:r w:rsidRPr="00B70A51">
        <w:t xml:space="preserve">Tema 4 de la agenda </w:t>
      </w:r>
    </w:p>
    <w:p w:rsidR="005D51AB" w:rsidRPr="00B70A51" w:rsidRDefault="005D51AB" w:rsidP="005D51AB">
      <w:pPr>
        <w:rPr>
          <w:b/>
        </w:rPr>
      </w:pPr>
      <w:r w:rsidRPr="00B70A51">
        <w:rPr>
          <w:b/>
        </w:rPr>
        <w:t>Situaciones de derechos humanos que</w:t>
      </w:r>
      <w:r w:rsidR="004F22B1">
        <w:rPr>
          <w:b/>
        </w:rPr>
        <w:br/>
      </w:r>
      <w:r w:rsidRPr="00B70A51">
        <w:rPr>
          <w:b/>
        </w:rPr>
        <w:t>requieren la atención del Consejo</w:t>
      </w:r>
    </w:p>
    <w:p w:rsidR="005D51AB" w:rsidRPr="00B70A51" w:rsidRDefault="005D51AB" w:rsidP="005D51AB">
      <w:pPr>
        <w:pStyle w:val="HChG"/>
      </w:pPr>
      <w:r w:rsidRPr="00B70A51">
        <w:tab/>
      </w:r>
      <w:r w:rsidRPr="00B70A51">
        <w:tab/>
        <w:t>Resolución aprobada por el Consejo de Derechos Humanos</w:t>
      </w:r>
      <w:r w:rsidRPr="006631F0">
        <w:rPr>
          <w:rStyle w:val="FootnoteReference"/>
          <w:b w:val="0"/>
          <w:sz w:val="20"/>
          <w:vertAlign w:val="baseline"/>
        </w:rPr>
        <w:footnoteReference w:customMarkFollows="1" w:id="1"/>
        <w:t>**</w:t>
      </w:r>
    </w:p>
    <w:p w:rsidR="005D51AB" w:rsidRPr="00B70A51" w:rsidRDefault="005D51AB" w:rsidP="005D51AB">
      <w:pPr>
        <w:pStyle w:val="H1G"/>
        <w:tabs>
          <w:tab w:val="left" w:pos="1900"/>
        </w:tabs>
      </w:pPr>
      <w:r w:rsidRPr="00B70A51">
        <w:tab/>
      </w:r>
      <w:r w:rsidRPr="00B70A51">
        <w:tab/>
        <w:t>22/23.</w:t>
      </w:r>
      <w:r w:rsidRPr="00B70A51">
        <w:tab/>
        <w:t xml:space="preserve">Situación de los derechos humanos en la República Islámica </w:t>
      </w:r>
      <w:r>
        <w:tab/>
      </w:r>
      <w:r w:rsidRPr="00B70A51">
        <w:t>del</w:t>
      </w:r>
      <w:r>
        <w:t> </w:t>
      </w:r>
      <w:r w:rsidRPr="00B70A51">
        <w:t>Irán</w:t>
      </w:r>
    </w:p>
    <w:p w:rsidR="005D51AB" w:rsidRPr="00B70A51" w:rsidRDefault="005D51AB" w:rsidP="005D51AB">
      <w:pPr>
        <w:pStyle w:val="SingleTxtG"/>
      </w:pPr>
      <w:r w:rsidRPr="00B70A51">
        <w:tab/>
      </w:r>
      <w:r w:rsidRPr="006631F0">
        <w:rPr>
          <w:i/>
        </w:rPr>
        <w:t>El Consejo de Derechos Humanos</w:t>
      </w:r>
      <w:r w:rsidRPr="00B70A51">
        <w:t xml:space="preserve">, </w:t>
      </w:r>
    </w:p>
    <w:p w:rsidR="005D51AB" w:rsidRPr="00B70A51" w:rsidRDefault="005D51AB" w:rsidP="005D51AB">
      <w:pPr>
        <w:pStyle w:val="SingleTxtG"/>
      </w:pPr>
      <w:r w:rsidRPr="00B70A51">
        <w:tab/>
      </w:r>
      <w:r w:rsidRPr="00B70A51">
        <w:rPr>
          <w:i/>
        </w:rPr>
        <w:t>Guiado</w:t>
      </w:r>
      <w:r w:rsidRPr="00B70A51">
        <w:t xml:space="preserve"> por la Carta de las Naciones Unidas, la Declaración Universal de Derechos Humanos, los Pactos internacionales de derechos humanos y otros instrumentos internacionales pertinentes de derechos humanos,</w:t>
      </w:r>
    </w:p>
    <w:p w:rsidR="005D51AB" w:rsidRPr="00B70A51" w:rsidRDefault="005D51AB" w:rsidP="005D51AB">
      <w:pPr>
        <w:pStyle w:val="SingleTxtG"/>
      </w:pPr>
      <w:r w:rsidRPr="00B70A51">
        <w:tab/>
      </w:r>
      <w:r w:rsidRPr="00B70A51">
        <w:rPr>
          <w:i/>
        </w:rPr>
        <w:t>Recordando</w:t>
      </w:r>
      <w:r w:rsidRPr="00B70A51">
        <w:t xml:space="preserve"> las resoluciones del Consejo de Derechos Humanos 16/9, de 24 de marzo de 2011, y 19/12, de 22 de marzo de 2012, la resolución 67/182 de la Asamblea General, de 20 de diciembre de 2012, y todas las resoluciones anteriores de la Asamblea sobre la situación de los derechos humanos en la República Islámica del Irán, y lamentando la falta de cooperación de la República Islámica del Irán en relación con las solicitudes formuladas por el Consejo y la Asamblea en esas resoluciones,</w:t>
      </w:r>
    </w:p>
    <w:p w:rsidR="005D51AB" w:rsidRPr="00B70A51" w:rsidRDefault="005D51AB" w:rsidP="005D51AB">
      <w:pPr>
        <w:pStyle w:val="SingleTxtG"/>
      </w:pPr>
      <w:r w:rsidRPr="00B70A51">
        <w:tab/>
      </w:r>
      <w:r w:rsidRPr="00B70A51">
        <w:rPr>
          <w:i/>
        </w:rPr>
        <w:t>Acogiendo con beneplácito</w:t>
      </w:r>
      <w:r w:rsidRPr="00B70A51">
        <w:t xml:space="preserve"> el informe y las recomendaciones que presentó el Relator Especial sobre la situación de los derechos humanos en la República Islámica del Irán al Consejo de Derechos Humanos</w:t>
      </w:r>
      <w:r>
        <w:rPr>
          <w:rStyle w:val="FootnoteReference"/>
        </w:rPr>
        <w:footnoteReference w:id="2"/>
      </w:r>
      <w:r w:rsidRPr="00B70A51">
        <w:t>, y expresando grave preocupación ante la evolución de la situación advertida en ese informe, así como el hecho de que no se permitiera al Relator Especial viajar a la República Islámica del Irán,</w:t>
      </w:r>
    </w:p>
    <w:p w:rsidR="005D51AB" w:rsidRPr="00B70A51" w:rsidRDefault="005D51AB" w:rsidP="005D51AB">
      <w:pPr>
        <w:pStyle w:val="SingleTxtG"/>
      </w:pPr>
      <w:r w:rsidRPr="00B70A51">
        <w:tab/>
      </w:r>
      <w:r w:rsidRPr="00B70A51">
        <w:rPr>
          <w:i/>
        </w:rPr>
        <w:t>Recordando</w:t>
      </w:r>
      <w:r w:rsidRPr="00B70A51">
        <w:t xml:space="preserve"> las resoluciones del Consejo de Derechos Humanos 5/1, relativa a la construcción institucional del Consejo, y 5/2, relativa al código de conducta para los titulares de mandatos de los procedimientos especiales del Consejo, de 18 de junio de 2007, y destacando que los titulares de mandatos deben desempeñar sus funciones de conformidad con esas resoluciones y sus anexos,</w:t>
      </w:r>
    </w:p>
    <w:p w:rsidR="005D51AB" w:rsidRPr="00B70A51" w:rsidRDefault="005D51AB" w:rsidP="004F22B1">
      <w:pPr>
        <w:pStyle w:val="SingleTxtG"/>
        <w:keepLines/>
      </w:pPr>
      <w:r w:rsidRPr="00B70A51">
        <w:tab/>
        <w:t>1.</w:t>
      </w:r>
      <w:r w:rsidRPr="00B70A51">
        <w:tab/>
      </w:r>
      <w:r w:rsidRPr="00B70A51">
        <w:rPr>
          <w:i/>
        </w:rPr>
        <w:t>Decide</w:t>
      </w:r>
      <w:r w:rsidRPr="00B70A51">
        <w:t xml:space="preserve"> prorrogar por un nuevo período de un año el mandato del Relator Especial sobre la situación de los derechos humanos en la República Islámica del Irán y solicita al Relator Especial que presente un informe sobre el cumplimiento de su mandato al Consejo de Derechos Humanos en su 25º período de sesiones y a la Asamblea General en su sexagésimo octavo período de sesiones;</w:t>
      </w:r>
    </w:p>
    <w:p w:rsidR="005D51AB" w:rsidRPr="00B70A51" w:rsidRDefault="005D51AB" w:rsidP="005D51AB">
      <w:pPr>
        <w:pStyle w:val="SingleTxtG"/>
      </w:pPr>
      <w:r w:rsidRPr="00B70A51">
        <w:tab/>
        <w:t>2.</w:t>
      </w:r>
      <w:r w:rsidRPr="00B70A51">
        <w:tab/>
      </w:r>
      <w:r w:rsidRPr="00B70A51">
        <w:rPr>
          <w:i/>
        </w:rPr>
        <w:t>Exhorta</w:t>
      </w:r>
      <w:r w:rsidRPr="00B70A51">
        <w:t xml:space="preserve"> al Gobierno de la República Islámica del Irán a que coopere plenamente con el Relator Especial, permita su visita al país y le facilite toda la información necesaria para que pueda desempeñar su mandato;</w:t>
      </w:r>
    </w:p>
    <w:p w:rsidR="005D51AB" w:rsidRPr="00B70A51" w:rsidRDefault="005D51AB" w:rsidP="005D51AB">
      <w:pPr>
        <w:pStyle w:val="SingleTxtG"/>
      </w:pPr>
      <w:r w:rsidRPr="00B70A51">
        <w:tab/>
        <w:t>3.</w:t>
      </w:r>
      <w:r w:rsidRPr="00B70A51">
        <w:tab/>
      </w:r>
      <w:r w:rsidRPr="00B70A51">
        <w:rPr>
          <w:i/>
        </w:rPr>
        <w:t>Solicita</w:t>
      </w:r>
      <w:r w:rsidRPr="00B70A51">
        <w:t xml:space="preserve"> al Secretario General que proporcione al Relator Especial los recursos necesarios para el desempeño de su mandato.</w:t>
      </w:r>
    </w:p>
    <w:p w:rsidR="005D51AB" w:rsidRPr="004800D7" w:rsidRDefault="005D51AB" w:rsidP="005D51AB">
      <w:pPr>
        <w:pStyle w:val="SingleTxtG"/>
        <w:jc w:val="right"/>
        <w:rPr>
          <w:i/>
        </w:rPr>
      </w:pPr>
      <w:r w:rsidRPr="004800D7">
        <w:rPr>
          <w:i/>
          <w:lang w:val="es-ES_tradnl"/>
        </w:rPr>
        <w:t>49ª sesión</w:t>
      </w:r>
      <w:r w:rsidRPr="004800D7">
        <w:rPr>
          <w:i/>
        </w:rPr>
        <w:br/>
      </w:r>
      <w:r w:rsidRPr="004800D7">
        <w:rPr>
          <w:i/>
          <w:lang w:val="es-ES_tradnl"/>
        </w:rPr>
        <w:t>22 de marzo de 2013</w:t>
      </w:r>
    </w:p>
    <w:p w:rsidR="005D51AB" w:rsidRPr="00B70A51" w:rsidRDefault="005D51AB" w:rsidP="005D51AB">
      <w:pPr>
        <w:pStyle w:val="SingleTxtG"/>
      </w:pPr>
      <w:r w:rsidRPr="00B70A51">
        <w:t>[Aprobada en votación registrada por 26 votos contra 2 y 17 abstenciones. El resultado de la votación fue el siguiente:</w:t>
      </w:r>
    </w:p>
    <w:p w:rsidR="005D51AB" w:rsidRPr="00CC7C39" w:rsidRDefault="005D51AB" w:rsidP="004F22B1">
      <w:pPr>
        <w:pStyle w:val="SingleTxtG"/>
        <w:spacing w:after="0"/>
        <w:ind w:left="1701"/>
        <w:rPr>
          <w:i/>
        </w:rPr>
      </w:pPr>
      <w:r w:rsidRPr="00CC7C39">
        <w:rPr>
          <w:i/>
        </w:rPr>
        <w:t>Votos a favor:</w:t>
      </w:r>
    </w:p>
    <w:p w:rsidR="005D51AB" w:rsidRDefault="005D51AB" w:rsidP="005D51AB">
      <w:pPr>
        <w:pStyle w:val="SingleTxtG"/>
        <w:ind w:left="2268"/>
      </w:pPr>
      <w:r w:rsidRPr="00B70A51">
        <w:t>Alemania, Argentina, Austria, Botswana, Brasil, Chile, Costa Rica, España, Estados Unidos de América</w:t>
      </w:r>
      <w:r>
        <w:t xml:space="preserve">, </w:t>
      </w:r>
      <w:r w:rsidRPr="00B70A51">
        <w:t>Estonia, Gabón, Guatemala, Irlanda, Italia, Japón, Libia, Maldivas, Montenegro, Perú, Polonia, República Checa, República de Corea, República de Moldova, Rumania, Sierra Leona, Suiza</w:t>
      </w:r>
      <w:r>
        <w:t>.</w:t>
      </w:r>
    </w:p>
    <w:p w:rsidR="005D51AB" w:rsidRPr="00B70A51" w:rsidRDefault="005D51AB" w:rsidP="004F22B1">
      <w:pPr>
        <w:pStyle w:val="SingleTxtG"/>
        <w:spacing w:after="0"/>
        <w:ind w:left="1701"/>
        <w:rPr>
          <w:i/>
        </w:rPr>
      </w:pPr>
      <w:r w:rsidRPr="00B70A51">
        <w:rPr>
          <w:i/>
        </w:rPr>
        <w:t>Votos en contra</w:t>
      </w:r>
      <w:r w:rsidRPr="00CC7C39">
        <w:rPr>
          <w:i/>
        </w:rPr>
        <w:t>:</w:t>
      </w:r>
    </w:p>
    <w:p w:rsidR="005D51AB" w:rsidRPr="00B70A51" w:rsidRDefault="005D51AB" w:rsidP="005D51AB">
      <w:pPr>
        <w:pStyle w:val="SingleTxtG"/>
        <w:ind w:left="2268"/>
      </w:pPr>
      <w:r w:rsidRPr="00B70A51">
        <w:t>Pakistán, Venezuela (República Bolivariana de)</w:t>
      </w:r>
      <w:r>
        <w:t>.</w:t>
      </w:r>
    </w:p>
    <w:p w:rsidR="005D51AB" w:rsidRPr="00B70A51" w:rsidRDefault="005D51AB" w:rsidP="004F22B1">
      <w:pPr>
        <w:pStyle w:val="SingleTxtG"/>
        <w:spacing w:after="0"/>
        <w:ind w:left="1701"/>
        <w:rPr>
          <w:i/>
        </w:rPr>
      </w:pPr>
      <w:r w:rsidRPr="00B70A51">
        <w:rPr>
          <w:i/>
        </w:rPr>
        <w:t>Abstenciones</w:t>
      </w:r>
      <w:r w:rsidRPr="00CC7C39">
        <w:rPr>
          <w:i/>
        </w:rPr>
        <w:t>:</w:t>
      </w:r>
    </w:p>
    <w:p w:rsidR="005D51AB" w:rsidRDefault="005D51AB" w:rsidP="005D51AB">
      <w:pPr>
        <w:pStyle w:val="SingleTxtG"/>
        <w:ind w:left="2268"/>
      </w:pPr>
      <w:r w:rsidRPr="00B70A51">
        <w:t>Angola, Benin, Burkina Faso, Congo, Côte d</w:t>
      </w:r>
      <w:r>
        <w:t>'</w:t>
      </w:r>
      <w:r w:rsidRPr="00B70A51">
        <w:t>Ivoire, Ecuador, Emiratos Árabes Unidos</w:t>
      </w:r>
      <w:r>
        <w:t xml:space="preserve">, </w:t>
      </w:r>
      <w:r w:rsidRPr="00B70A51">
        <w:t>Etiopía, Filipinas, India, Indonesia, Kenya, Kuwait, Malasia, Mauritania, Tailandia, Uganda</w:t>
      </w:r>
      <w:r>
        <w:t>.]</w:t>
      </w:r>
    </w:p>
    <w:p w:rsidR="005D51AB" w:rsidRPr="00CC7C39" w:rsidRDefault="005D51AB" w:rsidP="00125043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D51AB" w:rsidRPr="00CC7C39" w:rsidSect="005D51A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3DA" w:rsidRDefault="007233DA">
      <w:r>
        <w:separator/>
      </w:r>
    </w:p>
  </w:endnote>
  <w:endnote w:type="continuationSeparator" w:id="0">
    <w:p w:rsidR="007233DA" w:rsidRDefault="007233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1AB" w:rsidRPr="005D51AB" w:rsidRDefault="005D51AB" w:rsidP="005D51AB">
    <w:pPr>
      <w:pStyle w:val="Footer"/>
      <w:tabs>
        <w:tab w:val="right" w:pos="9638"/>
      </w:tabs>
    </w:pPr>
    <w:r w:rsidRPr="005D51AB">
      <w:rPr>
        <w:b/>
        <w:sz w:val="18"/>
      </w:rPr>
      <w:fldChar w:fldCharType="begin"/>
    </w:r>
    <w:r w:rsidRPr="005D51AB">
      <w:rPr>
        <w:b/>
        <w:sz w:val="18"/>
      </w:rPr>
      <w:instrText xml:space="preserve"> PAGE  \* MERGEFORMAT </w:instrText>
    </w:r>
    <w:r w:rsidRPr="005D51AB">
      <w:rPr>
        <w:b/>
        <w:sz w:val="18"/>
      </w:rPr>
      <w:fldChar w:fldCharType="separate"/>
    </w:r>
    <w:r w:rsidR="00125043">
      <w:rPr>
        <w:b/>
        <w:noProof/>
        <w:sz w:val="18"/>
      </w:rPr>
      <w:t>2</w:t>
    </w:r>
    <w:r w:rsidRPr="005D51AB">
      <w:rPr>
        <w:b/>
        <w:sz w:val="18"/>
      </w:rPr>
      <w:fldChar w:fldCharType="end"/>
    </w:r>
    <w:r>
      <w:rPr>
        <w:b/>
        <w:sz w:val="18"/>
      </w:rPr>
      <w:tab/>
    </w:r>
    <w:r>
      <w:t>GE.13-14820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1AB" w:rsidRPr="005D51AB" w:rsidRDefault="005D51AB" w:rsidP="005D51AB">
    <w:pPr>
      <w:pStyle w:val="Footer"/>
      <w:tabs>
        <w:tab w:val="right" w:pos="9638"/>
      </w:tabs>
      <w:rPr>
        <w:b/>
        <w:sz w:val="18"/>
      </w:rPr>
    </w:pPr>
    <w:r>
      <w:t>GE.13-14820</w:t>
    </w:r>
    <w:r>
      <w:tab/>
    </w:r>
    <w:r w:rsidRPr="005D51AB">
      <w:rPr>
        <w:b/>
        <w:sz w:val="18"/>
      </w:rPr>
      <w:fldChar w:fldCharType="begin"/>
    </w:r>
    <w:r w:rsidRPr="005D51AB">
      <w:rPr>
        <w:b/>
        <w:sz w:val="18"/>
      </w:rPr>
      <w:instrText xml:space="preserve"> PAGE  \* MERGEFORMAT </w:instrText>
    </w:r>
    <w:r w:rsidRPr="005D51AB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D51AB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092" w:rsidRPr="005D51AB" w:rsidRDefault="005D51AB">
    <w:pPr>
      <w:pStyle w:val="Footer"/>
      <w:rPr>
        <w:sz w:val="20"/>
      </w:rPr>
    </w:pPr>
    <w:r>
      <w:rPr>
        <w:sz w:val="20"/>
      </w:rPr>
      <w:t>GE.</w:t>
    </w:r>
    <w:r w:rsidR="0045309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8.7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13-14820  (S)    200613    210613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3DA" w:rsidRPr="001075E9" w:rsidRDefault="007233D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233DA" w:rsidRDefault="007233DA" w:rsidP="0088227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5D51AB" w:rsidRDefault="005D51AB" w:rsidP="005D51AB">
      <w:pPr>
        <w:pStyle w:val="FootnoteText"/>
      </w:pPr>
      <w:r w:rsidRPr="006631F0">
        <w:tab/>
        <w:t>*</w:t>
      </w:r>
      <w:r w:rsidRPr="006631F0">
        <w:tab/>
        <w:t>Publicado nuevamente por razones técnicas el 23 de mayo de 2013.</w:t>
      </w:r>
    </w:p>
    <w:p w:rsidR="005D51AB" w:rsidRPr="006631F0" w:rsidRDefault="005D51AB" w:rsidP="005D51AB">
      <w:pPr>
        <w:pStyle w:val="FootnoteText"/>
        <w:rPr>
          <w:sz w:val="20"/>
        </w:rPr>
      </w:pPr>
      <w:r>
        <w:tab/>
      </w:r>
      <w:r w:rsidRPr="006631F0">
        <w:rPr>
          <w:rStyle w:val="FootnoteReference"/>
          <w:sz w:val="20"/>
          <w:vertAlign w:val="baseline"/>
        </w:rPr>
        <w:t>**</w:t>
      </w:r>
      <w:r w:rsidRPr="006631F0">
        <w:tab/>
        <w:t>Las resoluciones y decisiones aprobadas por el Consejo de Derechos Humanos se publicarán en el informe del Consejo sobre su 22º período de sesiones (A/HRC/22/2), cap. I.</w:t>
      </w:r>
    </w:p>
  </w:footnote>
  <w:footnote w:id="2">
    <w:p w:rsidR="005D51AB" w:rsidRDefault="005D51AB" w:rsidP="005D51AB">
      <w:pPr>
        <w:pStyle w:val="FootnoteText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FootnoteReference"/>
        </w:rPr>
        <w:footnoteRef/>
      </w:r>
      <w:r>
        <w:tab/>
      </w:r>
      <w:r w:rsidRPr="006631F0">
        <w:t>A/HRC/22/56.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1AB" w:rsidRPr="005D51AB" w:rsidRDefault="005D51AB">
    <w:pPr>
      <w:pStyle w:val="Header"/>
    </w:pPr>
    <w:r>
      <w:t>A/HRC/RES/22/23</w:t>
    </w:r>
    <w:r w:rsidR="00895235" w:rsidRPr="00895235">
      <w:rPr>
        <w:b w:val="0"/>
      </w:rPr>
      <w:t>*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1AB" w:rsidRPr="005D51AB" w:rsidRDefault="005D51AB" w:rsidP="005D51AB">
    <w:pPr>
      <w:pStyle w:val="Header"/>
      <w:jc w:val="right"/>
    </w:pPr>
    <w:r>
      <w:t>A/HRC/RES/22/23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3092"/>
    <w:rsid w:val="0002653A"/>
    <w:rsid w:val="0008650D"/>
    <w:rsid w:val="000A64EF"/>
    <w:rsid w:val="000B57E7"/>
    <w:rsid w:val="000F09DF"/>
    <w:rsid w:val="000F0DA4"/>
    <w:rsid w:val="000F61B2"/>
    <w:rsid w:val="0010219A"/>
    <w:rsid w:val="001075E9"/>
    <w:rsid w:val="00125043"/>
    <w:rsid w:val="001414AD"/>
    <w:rsid w:val="00177CBA"/>
    <w:rsid w:val="00180183"/>
    <w:rsid w:val="00196389"/>
    <w:rsid w:val="001C7A89"/>
    <w:rsid w:val="00230025"/>
    <w:rsid w:val="002A2EFC"/>
    <w:rsid w:val="002D16F0"/>
    <w:rsid w:val="002D5AAC"/>
    <w:rsid w:val="00301299"/>
    <w:rsid w:val="00313431"/>
    <w:rsid w:val="00322004"/>
    <w:rsid w:val="003402C2"/>
    <w:rsid w:val="00361688"/>
    <w:rsid w:val="00381C24"/>
    <w:rsid w:val="003958D0"/>
    <w:rsid w:val="003D064D"/>
    <w:rsid w:val="003F1287"/>
    <w:rsid w:val="00403A7C"/>
    <w:rsid w:val="0041031F"/>
    <w:rsid w:val="00453092"/>
    <w:rsid w:val="00454E07"/>
    <w:rsid w:val="004B19F2"/>
    <w:rsid w:val="004E2655"/>
    <w:rsid w:val="004F22B1"/>
    <w:rsid w:val="0050108D"/>
    <w:rsid w:val="005016AF"/>
    <w:rsid w:val="005076AF"/>
    <w:rsid w:val="0052159C"/>
    <w:rsid w:val="005567D9"/>
    <w:rsid w:val="00572E19"/>
    <w:rsid w:val="005A4166"/>
    <w:rsid w:val="005D51AB"/>
    <w:rsid w:val="005F0B42"/>
    <w:rsid w:val="005F6378"/>
    <w:rsid w:val="0064421C"/>
    <w:rsid w:val="006E2359"/>
    <w:rsid w:val="006F35EE"/>
    <w:rsid w:val="00710CF8"/>
    <w:rsid w:val="00716C6F"/>
    <w:rsid w:val="007233DA"/>
    <w:rsid w:val="00730D8C"/>
    <w:rsid w:val="007464CC"/>
    <w:rsid w:val="007C24EB"/>
    <w:rsid w:val="007D6339"/>
    <w:rsid w:val="00802199"/>
    <w:rsid w:val="008308A6"/>
    <w:rsid w:val="00830923"/>
    <w:rsid w:val="00834B71"/>
    <w:rsid w:val="0086445C"/>
    <w:rsid w:val="00882271"/>
    <w:rsid w:val="00895235"/>
    <w:rsid w:val="008A08D7"/>
    <w:rsid w:val="00906890"/>
    <w:rsid w:val="00951972"/>
    <w:rsid w:val="009E78C4"/>
    <w:rsid w:val="00A00CB2"/>
    <w:rsid w:val="00A500CE"/>
    <w:rsid w:val="00A917B3"/>
    <w:rsid w:val="00AB05F9"/>
    <w:rsid w:val="00AB4B51"/>
    <w:rsid w:val="00AB4EB2"/>
    <w:rsid w:val="00AE4905"/>
    <w:rsid w:val="00B10CC7"/>
    <w:rsid w:val="00B62458"/>
    <w:rsid w:val="00B6350A"/>
    <w:rsid w:val="00BC161C"/>
    <w:rsid w:val="00BD33EE"/>
    <w:rsid w:val="00BD6E50"/>
    <w:rsid w:val="00BE734D"/>
    <w:rsid w:val="00C60F0C"/>
    <w:rsid w:val="00C805C9"/>
    <w:rsid w:val="00CA1679"/>
    <w:rsid w:val="00CE34F5"/>
    <w:rsid w:val="00D738F9"/>
    <w:rsid w:val="00D90138"/>
    <w:rsid w:val="00D97076"/>
    <w:rsid w:val="00E66A25"/>
    <w:rsid w:val="00E73F76"/>
    <w:rsid w:val="00EF1360"/>
    <w:rsid w:val="00EF3220"/>
    <w:rsid w:val="00F22CAE"/>
    <w:rsid w:val="00F33585"/>
    <w:rsid w:val="00FB6CD8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31343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13431"/>
  </w:style>
  <w:style w:type="character" w:styleId="FootnoteReference">
    <w:name w:val="footnote reference"/>
    <w:aliases w:val="4_G"/>
    <w:basedOn w:val="DefaultParagraphFont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basedOn w:val="DefaultParagraphFont"/>
    <w:semiHidden/>
    <w:rsid w:val="00313431"/>
    <w:rPr>
      <w:i/>
      <w:iCs/>
    </w:rPr>
  </w:style>
  <w:style w:type="character" w:styleId="HTMLCode">
    <w:name w:val="HTML Code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basedOn w:val="DefaultParagraphFont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basedOn w:val="DefaultParagraphFont"/>
    <w:semiHidden/>
    <w:rsid w:val="00313431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basedOn w:val="DefaultParagraphFont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2</Pages>
  <Words>518</Words>
  <Characters>2849</Characters>
  <Application>Microsoft Office Outlook</Application>
  <DocSecurity>4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A/HRC/RES/22/23*  - 13-14820</vt:lpstr>
    </vt:vector>
  </TitlesOfParts>
  <Company/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A/HRC/RES/22/23*  - 13-14820</dc:title>
  <dc:subject>final</dc:subject>
  <dc:creator>María Dolores MARTÍNEZ</dc:creator>
  <cp:keywords/>
  <dc:description/>
  <cp:lastModifiedBy>María Dolores MARTÍNEZ</cp:lastModifiedBy>
  <cp:revision>2</cp:revision>
  <cp:lastPrinted>2008-01-15T07:58:00Z</cp:lastPrinted>
  <dcterms:created xsi:type="dcterms:W3CDTF">2013-06-21T10:24:00Z</dcterms:created>
  <dcterms:modified xsi:type="dcterms:W3CDTF">2013-06-21T10:24:00Z</dcterms:modified>
</cp:coreProperties>
</file>