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BA2FFF" w14:paraId="06947BB1" w14:textId="77777777" w:rsidTr="00EE2AF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05489CEA" w14:textId="77777777" w:rsidR="006B3E27" w:rsidRPr="00BA2FFF" w:rsidRDefault="006B3E27" w:rsidP="00684036">
            <w:pPr>
              <w:pStyle w:val="H4GA"/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hint="cs"/>
                <w:rtl/>
                <w:lang w:val="en-US"/>
              </w:rPr>
            </w:pPr>
          </w:p>
        </w:tc>
        <w:tc>
          <w:tcPr>
            <w:tcW w:w="4963" w:type="dxa"/>
            <w:tcBorders>
              <w:bottom w:val="single" w:sz="4" w:space="0" w:color="auto"/>
            </w:tcBorders>
            <w:vAlign w:val="bottom"/>
          </w:tcPr>
          <w:p w14:paraId="4DB870DC" w14:textId="18092C2A" w:rsidR="006B3E27" w:rsidRPr="00BA2FFF" w:rsidRDefault="006B3E27" w:rsidP="009E0EDE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BA2FFF">
              <w:rPr>
                <w:rFonts w:hint="cs"/>
                <w:sz w:val="30"/>
                <w:szCs w:val="30"/>
                <w:rtl/>
              </w:rPr>
              <w:t>الأمم</w:t>
            </w:r>
            <w:r w:rsidR="00F7413F" w:rsidRPr="00BA2FFF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BA2FFF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14:paraId="37CE7613" w14:textId="2FD8BB49" w:rsidR="006B3E27" w:rsidRPr="00BA2FFF" w:rsidRDefault="007D7B9A" w:rsidP="007D7B9A">
            <w:pPr>
              <w:bidi w:val="0"/>
              <w:jc w:val="left"/>
            </w:pPr>
            <w:r w:rsidRPr="00BA2FFF">
              <w:rPr>
                <w:sz w:val="40"/>
              </w:rPr>
              <w:t>E</w:t>
            </w:r>
            <w:r w:rsidRPr="00BA2FFF">
              <w:t>/C.12/CHL/CO/5</w:t>
            </w:r>
          </w:p>
        </w:tc>
      </w:tr>
      <w:tr w:rsidR="006B3E27" w:rsidRPr="00BA2FFF" w14:paraId="460E8521" w14:textId="77777777" w:rsidTr="00EE2AF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0959DF0A" w14:textId="77777777" w:rsidR="006B3E27" w:rsidRPr="00BA2FFF" w:rsidRDefault="0059622A" w:rsidP="00EE2AFF">
            <w:pPr>
              <w:jc w:val="center"/>
              <w:rPr>
                <w:sz w:val="56"/>
                <w:szCs w:val="56"/>
                <w:rtl/>
              </w:rPr>
            </w:pPr>
            <w:r w:rsidRPr="00BA2FFF">
              <w:rPr>
                <w:noProof/>
                <w:sz w:val="56"/>
                <w:szCs w:val="56"/>
              </w:rPr>
              <w:drawing>
                <wp:inline distT="0" distB="0" distL="0" distR="0" wp14:anchorId="06DE9F67" wp14:editId="2595DF9A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</w:tcPr>
          <w:p w14:paraId="57CE3CC7" w14:textId="4DA08962" w:rsidR="006B3E27" w:rsidRPr="00BA2FFF" w:rsidRDefault="00606EDF" w:rsidP="009E0EDE">
            <w:pPr>
              <w:spacing w:before="120" w:after="40" w:line="640" w:lineRule="exact"/>
              <w:ind w:left="57"/>
              <w:jc w:val="left"/>
              <w:rPr>
                <w:b/>
                <w:bCs/>
                <w:spacing w:val="-4"/>
                <w:sz w:val="48"/>
                <w:szCs w:val="48"/>
              </w:rPr>
            </w:pPr>
            <w:r w:rsidRPr="00BA2FFF">
              <w:rPr>
                <w:rFonts w:hint="cs"/>
                <w:b/>
                <w:bCs/>
                <w:spacing w:val="-4"/>
                <w:sz w:val="48"/>
                <w:szCs w:val="48"/>
                <w:rtl/>
              </w:rPr>
              <w:t>ا</w:t>
            </w:r>
            <w:r w:rsidR="008930DB" w:rsidRPr="00BA2FFF">
              <w:rPr>
                <w:rFonts w:hint="cs"/>
                <w:b/>
                <w:bCs/>
                <w:spacing w:val="-4"/>
                <w:sz w:val="48"/>
                <w:szCs w:val="48"/>
                <w:rtl/>
              </w:rPr>
              <w:t>لمجلس</w:t>
            </w:r>
            <w:r w:rsidR="00F7413F" w:rsidRPr="00BA2FFF">
              <w:rPr>
                <w:rFonts w:hint="cs"/>
                <w:b/>
                <w:bCs/>
                <w:spacing w:val="-4"/>
                <w:sz w:val="48"/>
                <w:szCs w:val="48"/>
                <w:rtl/>
              </w:rPr>
              <w:t xml:space="preserve"> </w:t>
            </w:r>
            <w:r w:rsidR="008930DB" w:rsidRPr="00BA2FFF">
              <w:rPr>
                <w:rFonts w:hint="cs"/>
                <w:b/>
                <w:bCs/>
                <w:spacing w:val="-4"/>
                <w:sz w:val="48"/>
                <w:szCs w:val="48"/>
                <w:rtl/>
              </w:rPr>
              <w:t>الاقتصادي</w:t>
            </w:r>
            <w:r w:rsidR="00F7413F" w:rsidRPr="00BA2FFF">
              <w:rPr>
                <w:rFonts w:hint="cs"/>
                <w:b/>
                <w:bCs/>
                <w:spacing w:val="-4"/>
                <w:sz w:val="48"/>
                <w:szCs w:val="48"/>
                <w:rtl/>
              </w:rPr>
              <w:t xml:space="preserve"> </w:t>
            </w:r>
            <w:r w:rsidR="008930DB" w:rsidRPr="00BA2FFF">
              <w:rPr>
                <w:rFonts w:hint="cs"/>
                <w:b/>
                <w:bCs/>
                <w:spacing w:val="-4"/>
                <w:sz w:val="48"/>
                <w:szCs w:val="48"/>
                <w:rtl/>
              </w:rPr>
              <w:t>والاجتماعي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14:paraId="72FD7F4B" w14:textId="396B994F" w:rsidR="00F7413F" w:rsidRPr="00BA2FFF" w:rsidRDefault="00F7413F" w:rsidP="00F7413F">
            <w:pPr>
              <w:bidi w:val="0"/>
              <w:spacing w:before="240" w:line="240" w:lineRule="exact"/>
              <w:rPr>
                <w:lang w:eastAsia="zh-TW"/>
              </w:rPr>
            </w:pPr>
            <w:r w:rsidRPr="00BA2FFF">
              <w:rPr>
                <w:lang w:eastAsia="zh-TW"/>
              </w:rPr>
              <w:t>Distr.: General</w:t>
            </w:r>
          </w:p>
          <w:p w14:paraId="02094A59" w14:textId="5397557D" w:rsidR="00F7413F" w:rsidRPr="00BA2FFF" w:rsidRDefault="00F7413F" w:rsidP="00F7413F">
            <w:pPr>
              <w:bidi w:val="0"/>
              <w:rPr>
                <w:lang w:eastAsia="zh-TW"/>
              </w:rPr>
            </w:pPr>
            <w:r w:rsidRPr="00BA2FFF">
              <w:rPr>
                <w:lang w:eastAsia="zh-TW"/>
              </w:rPr>
              <w:t>13 October 2025</w:t>
            </w:r>
          </w:p>
          <w:p w14:paraId="3975F39A" w14:textId="77777777" w:rsidR="00F7413F" w:rsidRPr="00BA2FFF" w:rsidRDefault="00F7413F" w:rsidP="00F7413F">
            <w:pPr>
              <w:bidi w:val="0"/>
              <w:rPr>
                <w:lang w:eastAsia="zh-TW"/>
              </w:rPr>
            </w:pPr>
            <w:r w:rsidRPr="00BA2FFF">
              <w:t>Arabic</w:t>
            </w:r>
          </w:p>
          <w:p w14:paraId="1DFE7656" w14:textId="6D70F936" w:rsidR="006B3E27" w:rsidRPr="00BA2FFF" w:rsidRDefault="00F7413F" w:rsidP="00F7413F">
            <w:pPr>
              <w:bidi w:val="0"/>
              <w:jc w:val="left"/>
            </w:pPr>
            <w:r w:rsidRPr="00BA2FFF">
              <w:t>Original: Spanish</w:t>
            </w:r>
          </w:p>
        </w:tc>
      </w:tr>
    </w:tbl>
    <w:p w14:paraId="30CDB3A9" w14:textId="7AB2D6FF" w:rsidR="00C32943" w:rsidRPr="00BA2FFF" w:rsidRDefault="00C32943" w:rsidP="00C32943">
      <w:pPr>
        <w:spacing w:before="120" w:after="120" w:line="360" w:lineRule="exact"/>
        <w:rPr>
          <w:b/>
          <w:bCs/>
          <w:sz w:val="24"/>
          <w:szCs w:val="26"/>
        </w:rPr>
      </w:pPr>
      <w:r w:rsidRPr="00BA2FFF">
        <w:rPr>
          <w:b/>
          <w:bCs/>
          <w:sz w:val="24"/>
          <w:szCs w:val="26"/>
          <w:rtl/>
        </w:rPr>
        <w:t>اللجنة</w:t>
      </w:r>
      <w:r w:rsidR="00F7413F" w:rsidRPr="00BA2FFF">
        <w:rPr>
          <w:b/>
          <w:bCs/>
          <w:sz w:val="24"/>
          <w:szCs w:val="26"/>
          <w:rtl/>
        </w:rPr>
        <w:t xml:space="preserve"> </w:t>
      </w:r>
      <w:r w:rsidRPr="00BA2FFF">
        <w:rPr>
          <w:b/>
          <w:bCs/>
          <w:sz w:val="24"/>
          <w:szCs w:val="26"/>
          <w:rtl/>
        </w:rPr>
        <w:t>المعنية</w:t>
      </w:r>
      <w:r w:rsidR="00F7413F" w:rsidRPr="00BA2FFF">
        <w:rPr>
          <w:b/>
          <w:bCs/>
          <w:sz w:val="24"/>
          <w:szCs w:val="26"/>
          <w:rtl/>
        </w:rPr>
        <w:t xml:space="preserve"> </w:t>
      </w:r>
      <w:r w:rsidRPr="00BA2FFF">
        <w:rPr>
          <w:b/>
          <w:bCs/>
          <w:sz w:val="24"/>
          <w:szCs w:val="26"/>
          <w:rtl/>
        </w:rPr>
        <w:t>بالحقوق</w:t>
      </w:r>
      <w:r w:rsidR="00F7413F" w:rsidRPr="00BA2FFF">
        <w:rPr>
          <w:b/>
          <w:bCs/>
          <w:sz w:val="24"/>
          <w:szCs w:val="26"/>
          <w:rtl/>
        </w:rPr>
        <w:t xml:space="preserve"> </w:t>
      </w:r>
      <w:r w:rsidRPr="00BA2FFF">
        <w:rPr>
          <w:b/>
          <w:bCs/>
          <w:sz w:val="24"/>
          <w:szCs w:val="26"/>
          <w:rtl/>
        </w:rPr>
        <w:t>الاقتصادية</w:t>
      </w:r>
      <w:r w:rsidR="00F7413F" w:rsidRPr="00BA2FFF">
        <w:rPr>
          <w:b/>
          <w:bCs/>
          <w:sz w:val="24"/>
          <w:szCs w:val="26"/>
          <w:rtl/>
        </w:rPr>
        <w:t xml:space="preserve"> </w:t>
      </w:r>
      <w:r w:rsidRPr="00BA2FFF">
        <w:rPr>
          <w:b/>
          <w:bCs/>
          <w:sz w:val="24"/>
          <w:szCs w:val="26"/>
          <w:rtl/>
        </w:rPr>
        <w:t>والاجتماعية</w:t>
      </w:r>
      <w:r w:rsidR="00F7413F" w:rsidRPr="00BA2FFF">
        <w:rPr>
          <w:b/>
          <w:bCs/>
          <w:sz w:val="24"/>
          <w:szCs w:val="26"/>
          <w:rtl/>
        </w:rPr>
        <w:t xml:space="preserve"> </w:t>
      </w:r>
      <w:r w:rsidRPr="00BA2FFF">
        <w:rPr>
          <w:b/>
          <w:bCs/>
          <w:sz w:val="24"/>
          <w:szCs w:val="26"/>
          <w:rtl/>
        </w:rPr>
        <w:t>والثقافية</w:t>
      </w:r>
    </w:p>
    <w:p w14:paraId="5E722E63" w14:textId="0F9BDE95" w:rsidR="00C32943" w:rsidRPr="00BA2FFF" w:rsidRDefault="00C32943" w:rsidP="00C32943">
      <w:pPr>
        <w:pStyle w:val="HChGA"/>
        <w:rPr>
          <w:lang w:val="en-US"/>
        </w:rPr>
      </w:pPr>
      <w:r w:rsidRPr="00BA2FFF">
        <w:rPr>
          <w:rtl/>
          <w:lang w:val="en-US"/>
        </w:rPr>
        <w:tab/>
      </w:r>
      <w:r w:rsidRPr="00BA2FFF">
        <w:rPr>
          <w:rtl/>
          <w:lang w:val="en-US"/>
        </w:rPr>
        <w:tab/>
        <w:t>الملاحظات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الختامية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بشأن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التقرير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الدوري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الخامس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لشيلي</w:t>
      </w:r>
      <w:r w:rsidR="00F7413F" w:rsidRPr="00BA2FFF">
        <w:rPr>
          <w:position w:val="4"/>
          <w:sz w:val="22"/>
          <w:szCs w:val="22"/>
          <w:rtl/>
          <w:lang w:val="en-US"/>
        </w:rPr>
        <w:footnoteReference w:customMarkFollows="1" w:id="1"/>
        <w:t>*</w:t>
      </w:r>
    </w:p>
    <w:p w14:paraId="5D6A7D8E" w14:textId="55D10F93" w:rsidR="00C32943" w:rsidRPr="00BA2FFF" w:rsidRDefault="00C32943" w:rsidP="00C32943">
      <w:pPr>
        <w:pStyle w:val="SingleTxtGA"/>
      </w:pPr>
      <w:r w:rsidRPr="00BA2FFF">
        <w:rPr>
          <w:rtl/>
        </w:rPr>
        <w:t>1-</w:t>
      </w:r>
      <w:r w:rsidRPr="00BA2FFF">
        <w:rPr>
          <w:rtl/>
        </w:rPr>
        <w:tab/>
      </w:r>
      <w:r w:rsidRPr="00BA2FFF">
        <w:rPr>
          <w:spacing w:val="-4"/>
          <w:rtl/>
        </w:rPr>
        <w:t>نظرت</w:t>
      </w:r>
      <w:r w:rsidR="00F7413F" w:rsidRPr="00BA2FFF">
        <w:rPr>
          <w:spacing w:val="-4"/>
          <w:rtl/>
        </w:rPr>
        <w:t xml:space="preserve"> </w:t>
      </w:r>
      <w:r w:rsidRPr="00BA2FFF">
        <w:rPr>
          <w:spacing w:val="-4"/>
          <w:rtl/>
        </w:rPr>
        <w:t>اللجنة</w:t>
      </w:r>
      <w:r w:rsidR="00F7413F" w:rsidRPr="00BA2FFF">
        <w:rPr>
          <w:spacing w:val="-4"/>
          <w:rtl/>
        </w:rPr>
        <w:t xml:space="preserve"> </w:t>
      </w:r>
      <w:r w:rsidRPr="00BA2FFF">
        <w:rPr>
          <w:spacing w:val="-4"/>
          <w:rtl/>
        </w:rPr>
        <w:t>في</w:t>
      </w:r>
      <w:r w:rsidR="00F7413F" w:rsidRPr="00BA2FFF">
        <w:rPr>
          <w:spacing w:val="-4"/>
          <w:rtl/>
        </w:rPr>
        <w:t xml:space="preserve"> </w:t>
      </w:r>
      <w:r w:rsidRPr="00BA2FFF">
        <w:rPr>
          <w:spacing w:val="-4"/>
          <w:rtl/>
        </w:rPr>
        <w:t>التقرير</w:t>
      </w:r>
      <w:r w:rsidR="00F7413F" w:rsidRPr="00BA2FFF">
        <w:rPr>
          <w:spacing w:val="-4"/>
          <w:rtl/>
        </w:rPr>
        <w:t xml:space="preserve"> </w:t>
      </w:r>
      <w:r w:rsidRPr="00BA2FFF">
        <w:rPr>
          <w:spacing w:val="-4"/>
          <w:rtl/>
        </w:rPr>
        <w:t>الدوري</w:t>
      </w:r>
      <w:r w:rsidR="00F7413F" w:rsidRPr="00BA2FFF">
        <w:rPr>
          <w:spacing w:val="-4"/>
          <w:rtl/>
        </w:rPr>
        <w:t xml:space="preserve"> </w:t>
      </w:r>
      <w:r w:rsidRPr="00BA2FFF">
        <w:rPr>
          <w:spacing w:val="-4"/>
          <w:rtl/>
        </w:rPr>
        <w:t>الخامس</w:t>
      </w:r>
      <w:r w:rsidR="00F7413F" w:rsidRPr="00BA2FFF">
        <w:rPr>
          <w:spacing w:val="-4"/>
          <w:vertAlign w:val="superscript"/>
          <w:rtl/>
        </w:rPr>
        <w:t>(</w:t>
      </w:r>
      <w:r w:rsidR="00F7413F" w:rsidRPr="00BA2FFF">
        <w:rPr>
          <w:spacing w:val="-4"/>
          <w:vertAlign w:val="superscript"/>
          <w:rtl/>
        </w:rPr>
        <w:footnoteReference w:id="2"/>
      </w:r>
      <w:r w:rsidR="00F7413F" w:rsidRPr="00BA2FFF">
        <w:rPr>
          <w:spacing w:val="-4"/>
          <w:vertAlign w:val="superscript"/>
          <w:rtl/>
        </w:rPr>
        <w:t>)</w:t>
      </w:r>
      <w:r w:rsidR="00F7413F" w:rsidRPr="00BA2FFF">
        <w:rPr>
          <w:spacing w:val="-4"/>
          <w:rtl/>
        </w:rPr>
        <w:t xml:space="preserve"> </w:t>
      </w:r>
      <w:r w:rsidRPr="00BA2FFF">
        <w:rPr>
          <w:spacing w:val="-4"/>
          <w:rtl/>
        </w:rPr>
        <w:t>في</w:t>
      </w:r>
      <w:r w:rsidR="00F7413F" w:rsidRPr="00BA2FFF">
        <w:rPr>
          <w:spacing w:val="-4"/>
          <w:rtl/>
        </w:rPr>
        <w:t xml:space="preserve"> </w:t>
      </w:r>
      <w:r w:rsidRPr="00BA2FFF">
        <w:rPr>
          <w:spacing w:val="-4"/>
          <w:rtl/>
        </w:rPr>
        <w:t>جلستيها</w:t>
      </w:r>
      <w:r w:rsidR="00F7413F" w:rsidRPr="00BA2FFF">
        <w:rPr>
          <w:spacing w:val="-4"/>
          <w:rtl/>
        </w:rPr>
        <w:t xml:space="preserve"> </w:t>
      </w:r>
      <w:r w:rsidRPr="00BA2FFF">
        <w:rPr>
          <w:spacing w:val="-4"/>
          <w:rtl/>
        </w:rPr>
        <w:t>40</w:t>
      </w:r>
      <w:r w:rsidR="00F7413F" w:rsidRPr="00BA2FFF">
        <w:rPr>
          <w:spacing w:val="-4"/>
          <w:rtl/>
        </w:rPr>
        <w:t xml:space="preserve"> </w:t>
      </w:r>
      <w:r w:rsidRPr="00BA2FFF">
        <w:rPr>
          <w:spacing w:val="-4"/>
          <w:rtl/>
        </w:rPr>
        <w:t>و41</w:t>
      </w:r>
      <w:r w:rsidR="00F7413F" w:rsidRPr="00BA2FFF">
        <w:rPr>
          <w:spacing w:val="-4"/>
          <w:vertAlign w:val="superscript"/>
          <w:rtl/>
        </w:rPr>
        <w:t>(</w:t>
      </w:r>
      <w:r w:rsidR="00F7413F" w:rsidRPr="00BA2FFF">
        <w:rPr>
          <w:spacing w:val="-4"/>
          <w:vertAlign w:val="superscript"/>
          <w:rtl/>
        </w:rPr>
        <w:footnoteReference w:id="3"/>
      </w:r>
      <w:r w:rsidR="00F7413F" w:rsidRPr="00BA2FFF">
        <w:rPr>
          <w:spacing w:val="-4"/>
          <w:vertAlign w:val="superscript"/>
          <w:rtl/>
        </w:rPr>
        <w:t>)</w:t>
      </w:r>
      <w:r w:rsidR="00F7413F" w:rsidRPr="00BA2FFF">
        <w:rPr>
          <w:rFonts w:hint="cs"/>
          <w:spacing w:val="-4"/>
          <w:rtl/>
        </w:rPr>
        <w:t xml:space="preserve"> </w:t>
      </w:r>
      <w:r w:rsidRPr="00BA2FFF">
        <w:rPr>
          <w:spacing w:val="-4"/>
          <w:rtl/>
        </w:rPr>
        <w:t>المعقودتين</w:t>
      </w:r>
      <w:r w:rsidR="00F7413F" w:rsidRPr="00BA2FFF">
        <w:rPr>
          <w:spacing w:val="-4"/>
          <w:rtl/>
        </w:rPr>
        <w:t xml:space="preserve"> </w:t>
      </w:r>
      <w:r w:rsidRPr="00BA2FFF">
        <w:rPr>
          <w:spacing w:val="-4"/>
          <w:rtl/>
        </w:rPr>
        <w:t>في</w:t>
      </w:r>
      <w:r w:rsidR="00F7413F" w:rsidRPr="00BA2FFF">
        <w:rPr>
          <w:spacing w:val="-4"/>
          <w:rtl/>
        </w:rPr>
        <w:t xml:space="preserve"> </w:t>
      </w:r>
      <w:r w:rsidRPr="00BA2FFF">
        <w:rPr>
          <w:spacing w:val="-4"/>
          <w:rtl/>
        </w:rPr>
        <w:t>15</w:t>
      </w:r>
      <w:r w:rsidR="00F7413F" w:rsidRPr="00BA2FFF">
        <w:rPr>
          <w:spacing w:val="-4"/>
          <w:rtl/>
        </w:rPr>
        <w:t xml:space="preserve"> </w:t>
      </w:r>
      <w:r w:rsidRPr="00BA2FFF">
        <w:rPr>
          <w:spacing w:val="-4"/>
          <w:rtl/>
        </w:rPr>
        <w:t>و16</w:t>
      </w:r>
      <w:r w:rsidR="00F7413F" w:rsidRPr="00BA2FFF">
        <w:rPr>
          <w:spacing w:val="-4"/>
          <w:rtl/>
        </w:rPr>
        <w:t xml:space="preserve"> </w:t>
      </w:r>
      <w:r w:rsidRPr="00BA2FFF">
        <w:rPr>
          <w:spacing w:val="-4"/>
          <w:rtl/>
        </w:rPr>
        <w:t>أيلول/</w:t>
      </w:r>
      <w:r w:rsidR="003E0AE2" w:rsidRPr="00BA2FFF">
        <w:rPr>
          <w:rFonts w:hint="cs"/>
          <w:rtl/>
        </w:rPr>
        <w:t xml:space="preserve"> </w:t>
      </w:r>
      <w:r w:rsidRPr="00BA2FFF">
        <w:rPr>
          <w:spacing w:val="-2"/>
          <w:rtl/>
        </w:rPr>
        <w:t>سبتمبر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2025،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واعتمدت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هذه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الملاحظات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الختامية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في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جلستها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58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المعقودة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في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26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أيلول/سبتمبر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2025.</w:t>
      </w:r>
    </w:p>
    <w:p w14:paraId="595F9883" w14:textId="1F24B96C" w:rsidR="00C32943" w:rsidRPr="00BA2FFF" w:rsidRDefault="00C32943" w:rsidP="00C32943">
      <w:pPr>
        <w:pStyle w:val="H1GA"/>
        <w:rPr>
          <w:lang w:val="en-US"/>
        </w:rPr>
      </w:pPr>
      <w:r w:rsidRPr="00BA2FFF">
        <w:rPr>
          <w:rtl/>
          <w:lang w:val="en-US"/>
        </w:rPr>
        <w:tab/>
        <w:t>ألف-</w:t>
      </w:r>
      <w:r w:rsidRPr="00BA2FFF">
        <w:rPr>
          <w:rtl/>
          <w:lang w:val="en-US"/>
        </w:rPr>
        <w:tab/>
        <w:t>مقدمة</w:t>
      </w:r>
    </w:p>
    <w:p w14:paraId="436AB0F5" w14:textId="309C945E" w:rsidR="00C32943" w:rsidRPr="00BA2FFF" w:rsidRDefault="00C32943" w:rsidP="00C32943">
      <w:pPr>
        <w:pStyle w:val="SingleTxtGA"/>
      </w:pPr>
      <w:r w:rsidRPr="00BA2FFF">
        <w:rPr>
          <w:rtl/>
        </w:rPr>
        <w:t>2-</w:t>
      </w:r>
      <w:r w:rsidRPr="00BA2FFF">
        <w:rPr>
          <w:rtl/>
        </w:rPr>
        <w:tab/>
        <w:t>ترحب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بالتقرير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الدوري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الخامس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للدولة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الطرف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المقدم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رداً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قائمة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المسائل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أعدت</w:t>
      </w:r>
      <w:r w:rsidR="00F7413F" w:rsidRPr="00BA2FFF">
        <w:rPr>
          <w:rtl/>
        </w:rPr>
        <w:t xml:space="preserve"> </w:t>
      </w:r>
      <w:r w:rsidRPr="00BA2FFF">
        <w:rPr>
          <w:rtl/>
        </w:rPr>
        <w:t>قبل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تقديم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التقرير،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وفقاً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للإجراء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المبسط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لتقديم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التقارير</w:t>
      </w:r>
      <w:r w:rsidR="00F7413F" w:rsidRPr="00BA2FFF">
        <w:rPr>
          <w:vertAlign w:val="superscript"/>
          <w:rtl/>
        </w:rPr>
        <w:t>(</w:t>
      </w:r>
      <w:r w:rsidR="00F7413F" w:rsidRPr="00BA2FFF">
        <w:rPr>
          <w:vertAlign w:val="superscript"/>
          <w:rtl/>
        </w:rPr>
        <w:footnoteReference w:id="4"/>
      </w:r>
      <w:r w:rsidR="00F7413F" w:rsidRPr="00BA2FFF">
        <w:rPr>
          <w:vertAlign w:val="superscript"/>
          <w:rtl/>
        </w:rPr>
        <w:t>)</w:t>
      </w:r>
      <w:r w:rsidRPr="00BA2FFF">
        <w:rPr>
          <w:rtl/>
        </w:rPr>
        <w:t>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وتعرب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أيضاً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تقديرها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للحوار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البنَّاء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الذي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جرى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مع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وفد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الدولة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الطرف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الرفيع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المستوى،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المؤلف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ممثلين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فروع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الحكومة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الثلاثة،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وتشكر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الوفد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الردود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الشفوية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والمعلومات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التكميلية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المقدمة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خطياً.</w:t>
      </w:r>
    </w:p>
    <w:p w14:paraId="6F1378E6" w14:textId="25E129DD" w:rsidR="00C32943" w:rsidRPr="00BA2FFF" w:rsidRDefault="00C32943" w:rsidP="00C32943">
      <w:pPr>
        <w:pStyle w:val="H1GA"/>
        <w:rPr>
          <w:rtl/>
          <w:lang w:val="en-US"/>
        </w:rPr>
      </w:pPr>
      <w:r w:rsidRPr="00BA2FFF">
        <w:rPr>
          <w:rtl/>
          <w:lang w:val="en-US"/>
        </w:rPr>
        <w:tab/>
        <w:t>باء-</w:t>
      </w:r>
      <w:r w:rsidRPr="00BA2FFF">
        <w:rPr>
          <w:rtl/>
          <w:lang w:val="en-US"/>
        </w:rPr>
        <w:tab/>
        <w:t>الجوانب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الإيجابية</w:t>
      </w:r>
    </w:p>
    <w:p w14:paraId="5911FDD9" w14:textId="375A7C3B" w:rsidR="00C32943" w:rsidRPr="00BA2FFF" w:rsidRDefault="00C32943" w:rsidP="00C32943">
      <w:pPr>
        <w:pStyle w:val="SingleTxtGA"/>
      </w:pPr>
      <w:r w:rsidRPr="00BA2FFF">
        <w:rPr>
          <w:rtl/>
        </w:rPr>
        <w:t>3-</w:t>
      </w:r>
      <w:r w:rsidRPr="00BA2FFF">
        <w:rPr>
          <w:rtl/>
        </w:rPr>
        <w:tab/>
        <w:t>ترحب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BC269E" w:rsidRPr="00BA2FFF">
        <w:rPr>
          <w:rtl/>
        </w:rPr>
        <w:t xml:space="preserve"> </w:t>
      </w:r>
      <w:r w:rsidRPr="00BA2FFF">
        <w:rPr>
          <w:rtl/>
        </w:rPr>
        <w:t>بالتدابير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التشريعية</w:t>
      </w:r>
      <w:r w:rsidR="00BC269E" w:rsidRPr="00BA2FFF">
        <w:rPr>
          <w:rtl/>
        </w:rPr>
        <w:t xml:space="preserve"> </w:t>
      </w:r>
      <w:r w:rsidRPr="00BA2FFF">
        <w:rPr>
          <w:rtl/>
        </w:rPr>
        <w:t>والمؤسسية</w:t>
      </w:r>
      <w:r w:rsidR="00BC269E" w:rsidRPr="00BA2FFF">
        <w:rPr>
          <w:rtl/>
        </w:rPr>
        <w:t xml:space="preserve"> </w:t>
      </w:r>
      <w:r w:rsidRPr="00BA2FFF">
        <w:rPr>
          <w:rtl/>
        </w:rPr>
        <w:t>وتدابير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السياسة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العامة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التي</w:t>
      </w:r>
      <w:r w:rsidR="00BC269E" w:rsidRPr="00BA2FFF">
        <w:rPr>
          <w:rtl/>
        </w:rPr>
        <w:t xml:space="preserve"> </w:t>
      </w:r>
      <w:r w:rsidRPr="00BA2FFF">
        <w:rPr>
          <w:rtl/>
        </w:rPr>
        <w:t>اتخذتها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الدولة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الطرف</w:t>
      </w:r>
      <w:r w:rsidR="00BC269E" w:rsidRPr="00BA2FFF">
        <w:rPr>
          <w:rtl/>
        </w:rPr>
        <w:t xml:space="preserve"> </w:t>
      </w:r>
      <w:r w:rsidRPr="00BA2FFF">
        <w:rPr>
          <w:spacing w:val="-2"/>
          <w:rtl/>
        </w:rPr>
        <w:t>لحماية</w:t>
      </w:r>
      <w:r w:rsidR="00BC269E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الحقوق</w:t>
      </w:r>
      <w:r w:rsidR="00BC269E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الاقتصادية</w:t>
      </w:r>
      <w:r w:rsidR="00BC269E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والاجتماعية</w:t>
      </w:r>
      <w:r w:rsidR="00BC269E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والثقافية</w:t>
      </w:r>
      <w:r w:rsidR="00BC269E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وإعمالها</w:t>
      </w:r>
      <w:r w:rsidR="00BC269E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تدريجياً،</w:t>
      </w:r>
      <w:r w:rsidR="00BC269E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بما</w:t>
      </w:r>
      <w:r w:rsidR="00BC269E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في</w:t>
      </w:r>
      <w:r w:rsidR="00BC269E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ذلك</w:t>
      </w:r>
      <w:r w:rsidR="00BC269E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التصديق</w:t>
      </w:r>
      <w:r w:rsidR="00BC269E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على</w:t>
      </w:r>
      <w:r w:rsidR="00BC269E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اتفاقية</w:t>
      </w:r>
      <w:r w:rsidR="00BC269E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منظمة</w:t>
      </w:r>
      <w:r w:rsidR="00BC269E" w:rsidRPr="00BA2FFF">
        <w:rPr>
          <w:rtl/>
        </w:rPr>
        <w:t xml:space="preserve"> </w:t>
      </w:r>
      <w:r w:rsidRPr="00BA2FFF">
        <w:rPr>
          <w:spacing w:val="-2"/>
          <w:rtl/>
        </w:rPr>
        <w:t>العمل</w:t>
      </w:r>
      <w:r w:rsidR="00BC269E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الدولية</w:t>
      </w:r>
      <w:r w:rsidR="00BC269E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بشأن</w:t>
      </w:r>
      <w:r w:rsidR="00BC269E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السلامة</w:t>
      </w:r>
      <w:r w:rsidR="00BC269E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والصحة</w:t>
      </w:r>
      <w:r w:rsidR="00BC269E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المهنيتين</w:t>
      </w:r>
      <w:r w:rsidR="00BC269E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لعام</w:t>
      </w:r>
      <w:r w:rsidR="00BC269E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1981</w:t>
      </w:r>
      <w:r w:rsidR="00BC269E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(رقم</w:t>
      </w:r>
      <w:r w:rsidR="00BC269E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155)،</w:t>
      </w:r>
      <w:r w:rsidR="00BC269E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واتفاقية</w:t>
      </w:r>
      <w:r w:rsidR="00BC269E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منظمة</w:t>
      </w:r>
      <w:r w:rsidR="00BC269E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العمل</w:t>
      </w:r>
      <w:r w:rsidR="00BC269E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الدولية</w:t>
      </w:r>
      <w:r w:rsidR="00BC269E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بشأن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السلامة</w:t>
      </w:r>
      <w:r w:rsidR="00BC269E" w:rsidRPr="00BA2FFF">
        <w:rPr>
          <w:rtl/>
        </w:rPr>
        <w:t xml:space="preserve"> </w:t>
      </w:r>
      <w:r w:rsidRPr="00BA2FFF">
        <w:rPr>
          <w:rtl/>
        </w:rPr>
        <w:t>والصحة</w:t>
      </w:r>
      <w:r w:rsidR="00BC269E" w:rsidRPr="00BA2FFF">
        <w:rPr>
          <w:rtl/>
        </w:rPr>
        <w:t xml:space="preserve"> </w:t>
      </w:r>
      <w:r w:rsidRPr="00BA2FFF">
        <w:rPr>
          <w:rtl/>
        </w:rPr>
        <w:t>في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المناجم</w:t>
      </w:r>
      <w:r w:rsidR="00BC269E" w:rsidRPr="00BA2FFF">
        <w:rPr>
          <w:rtl/>
        </w:rPr>
        <w:t xml:space="preserve"> </w:t>
      </w:r>
      <w:r w:rsidRPr="00BA2FFF">
        <w:rPr>
          <w:rtl/>
        </w:rPr>
        <w:t>لعام</w:t>
      </w:r>
      <w:r w:rsidR="00BC269E" w:rsidRPr="00BA2FFF">
        <w:rPr>
          <w:rtl/>
        </w:rPr>
        <w:t xml:space="preserve"> </w:t>
      </w:r>
      <w:r w:rsidRPr="00BA2FFF">
        <w:rPr>
          <w:rtl/>
        </w:rPr>
        <w:t>1995</w:t>
      </w:r>
      <w:r w:rsidR="00BC269E" w:rsidRPr="00BA2FFF">
        <w:rPr>
          <w:rtl/>
        </w:rPr>
        <w:t xml:space="preserve"> </w:t>
      </w:r>
      <w:r w:rsidRPr="00BA2FFF">
        <w:rPr>
          <w:rtl/>
        </w:rPr>
        <w:t>(رقم</w:t>
      </w:r>
      <w:r w:rsidR="00BC269E" w:rsidRPr="00BA2FFF">
        <w:rPr>
          <w:rtl/>
        </w:rPr>
        <w:t xml:space="preserve"> </w:t>
      </w:r>
      <w:r w:rsidRPr="00BA2FFF">
        <w:rPr>
          <w:rtl/>
        </w:rPr>
        <w:t>176)،</w:t>
      </w:r>
      <w:r w:rsidR="00BC269E" w:rsidRPr="00BA2FFF">
        <w:rPr>
          <w:rtl/>
        </w:rPr>
        <w:t xml:space="preserve"> </w:t>
      </w:r>
      <w:r w:rsidRPr="00BA2FFF">
        <w:rPr>
          <w:rtl/>
        </w:rPr>
        <w:t>واتفاقية</w:t>
      </w:r>
      <w:r w:rsidR="00BC269E" w:rsidRPr="00BA2FFF">
        <w:rPr>
          <w:rtl/>
        </w:rPr>
        <w:t xml:space="preserve"> </w:t>
      </w:r>
      <w:r w:rsidRPr="00BA2FFF">
        <w:rPr>
          <w:rtl/>
        </w:rPr>
        <w:t>منظمة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العمل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الدولية</w:t>
      </w:r>
      <w:r w:rsidR="00BC269E" w:rsidRPr="00BA2FFF">
        <w:rPr>
          <w:rtl/>
        </w:rPr>
        <w:t xml:space="preserve"> </w:t>
      </w:r>
      <w:r w:rsidRPr="00BA2FFF">
        <w:rPr>
          <w:rtl/>
        </w:rPr>
        <w:t>بشأن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القضاء</w:t>
      </w:r>
      <w:r w:rsidR="00BC269E" w:rsidRPr="00BA2FFF">
        <w:rPr>
          <w:rtl/>
        </w:rPr>
        <w:t xml:space="preserve"> </w:t>
      </w:r>
      <w:r w:rsidRPr="00BA2FFF">
        <w:rPr>
          <w:rtl/>
        </w:rPr>
        <w:t>على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العنف</w:t>
      </w:r>
      <w:r w:rsidR="00BC269E" w:rsidRPr="00BA2FFF">
        <w:rPr>
          <w:rtl/>
        </w:rPr>
        <w:t xml:space="preserve"> </w:t>
      </w:r>
      <w:r w:rsidRPr="00BA2FFF">
        <w:rPr>
          <w:rtl/>
        </w:rPr>
        <w:t>والتحرش</w:t>
      </w:r>
      <w:r w:rsidR="00BC269E" w:rsidRPr="00BA2FFF">
        <w:rPr>
          <w:rtl/>
        </w:rPr>
        <w:t xml:space="preserve"> </w:t>
      </w:r>
      <w:r w:rsidRPr="00BA2FFF">
        <w:rPr>
          <w:rtl/>
        </w:rPr>
        <w:t>في</w:t>
      </w:r>
      <w:r w:rsidR="00BC269E" w:rsidRPr="00BA2FFF">
        <w:rPr>
          <w:rtl/>
        </w:rPr>
        <w:t xml:space="preserve"> </w:t>
      </w:r>
      <w:r w:rsidRPr="00BA2FFF">
        <w:rPr>
          <w:rtl/>
        </w:rPr>
        <w:t>عالم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العمل</w:t>
      </w:r>
      <w:r w:rsidR="00BC269E" w:rsidRPr="00BA2FFF">
        <w:rPr>
          <w:rtl/>
        </w:rPr>
        <w:t xml:space="preserve"> </w:t>
      </w:r>
      <w:r w:rsidRPr="00BA2FFF">
        <w:rPr>
          <w:rtl/>
        </w:rPr>
        <w:t>لعام</w:t>
      </w:r>
      <w:r w:rsidR="00BC269E" w:rsidRPr="00BA2FFF">
        <w:rPr>
          <w:rtl/>
        </w:rPr>
        <w:t xml:space="preserve"> </w:t>
      </w:r>
      <w:r w:rsidRPr="00BA2FFF">
        <w:rPr>
          <w:rtl/>
        </w:rPr>
        <w:t>2019</w:t>
      </w:r>
      <w:r w:rsidR="00BC269E" w:rsidRPr="00BA2FFF">
        <w:rPr>
          <w:rtl/>
        </w:rPr>
        <w:t xml:space="preserve"> </w:t>
      </w:r>
      <w:r w:rsidRPr="00BA2FFF">
        <w:rPr>
          <w:rtl/>
        </w:rPr>
        <w:t>(رقم</w:t>
      </w:r>
      <w:r w:rsidR="00BC269E" w:rsidRPr="00BA2FFF">
        <w:rPr>
          <w:rtl/>
        </w:rPr>
        <w:t xml:space="preserve"> </w:t>
      </w:r>
      <w:r w:rsidRPr="00BA2FFF">
        <w:rPr>
          <w:rtl/>
        </w:rPr>
        <w:t>190)،</w:t>
      </w:r>
      <w:r w:rsidR="00BC269E" w:rsidRPr="00BA2FFF">
        <w:rPr>
          <w:rtl/>
        </w:rPr>
        <w:t xml:space="preserve"> </w:t>
      </w:r>
      <w:r w:rsidRPr="00BA2FFF">
        <w:rPr>
          <w:rtl/>
        </w:rPr>
        <w:t>وبروتوكول</w:t>
      </w:r>
      <w:r w:rsidR="00BC269E" w:rsidRPr="00BA2FFF">
        <w:rPr>
          <w:rtl/>
        </w:rPr>
        <w:t xml:space="preserve"> </w:t>
      </w:r>
      <w:r w:rsidRPr="00BA2FFF">
        <w:rPr>
          <w:rtl/>
        </w:rPr>
        <w:t>منظمة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العمل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الدولية</w:t>
      </w:r>
      <w:r w:rsidR="00BC269E" w:rsidRPr="00BA2FFF">
        <w:rPr>
          <w:rFonts w:hint="cs"/>
          <w:rtl/>
        </w:rPr>
        <w:t xml:space="preserve"> </w:t>
      </w:r>
      <w:r w:rsidRPr="00BA2FFF">
        <w:rPr>
          <w:rtl/>
        </w:rPr>
        <w:t>لعام</w:t>
      </w:r>
      <w:r w:rsidR="00BC269E" w:rsidRPr="00BA2FFF">
        <w:rPr>
          <w:rtl/>
        </w:rPr>
        <w:t xml:space="preserve"> </w:t>
      </w:r>
      <w:r w:rsidRPr="00BA2FFF">
        <w:rPr>
          <w:rtl/>
        </w:rPr>
        <w:t>2014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الملحق</w:t>
      </w:r>
      <w:r w:rsidR="00BC269E" w:rsidRPr="00BA2FFF">
        <w:rPr>
          <w:rtl/>
        </w:rPr>
        <w:t xml:space="preserve"> </w:t>
      </w:r>
      <w:r w:rsidRPr="00BA2FFF">
        <w:rPr>
          <w:rtl/>
        </w:rPr>
        <w:t>باتفاقية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العمل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الجبري</w:t>
      </w:r>
      <w:r w:rsidR="00BC269E" w:rsidRPr="00BA2FFF">
        <w:rPr>
          <w:rtl/>
        </w:rPr>
        <w:t xml:space="preserve"> </w:t>
      </w:r>
      <w:r w:rsidRPr="00BA2FFF">
        <w:rPr>
          <w:rtl/>
        </w:rPr>
        <w:t>لعام</w:t>
      </w:r>
      <w:r w:rsidR="00BC269E" w:rsidRPr="00BA2FFF">
        <w:rPr>
          <w:rtl/>
        </w:rPr>
        <w:t xml:space="preserve"> </w:t>
      </w:r>
      <w:r w:rsidRPr="00BA2FFF">
        <w:rPr>
          <w:rtl/>
        </w:rPr>
        <w:t>1930</w:t>
      </w:r>
      <w:r w:rsidR="00BC269E" w:rsidRPr="00BA2FFF">
        <w:rPr>
          <w:rtl/>
        </w:rPr>
        <w:t xml:space="preserve"> </w:t>
      </w:r>
      <w:r w:rsidRPr="00BA2FFF">
        <w:rPr>
          <w:rtl/>
        </w:rPr>
        <w:t>(رقم</w:t>
      </w:r>
      <w:r w:rsidR="00BC269E" w:rsidRPr="00BA2FFF">
        <w:rPr>
          <w:rtl/>
        </w:rPr>
        <w:t xml:space="preserve"> </w:t>
      </w:r>
      <w:r w:rsidRPr="00BA2FFF">
        <w:rPr>
          <w:rtl/>
        </w:rPr>
        <w:t>29).</w:t>
      </w:r>
      <w:r w:rsidR="00BC269E" w:rsidRPr="00BA2FFF">
        <w:rPr>
          <w:rtl/>
        </w:rPr>
        <w:t xml:space="preserve"> </w:t>
      </w:r>
      <w:r w:rsidRPr="00BA2FFF">
        <w:rPr>
          <w:rtl/>
        </w:rPr>
        <w:t>وترحب</w:t>
      </w:r>
      <w:r w:rsidR="00BC269E" w:rsidRPr="00BA2FFF">
        <w:rPr>
          <w:rtl/>
        </w:rPr>
        <w:t xml:space="preserve"> </w:t>
      </w:r>
      <w:r w:rsidRPr="00BA2FFF">
        <w:rPr>
          <w:rtl/>
        </w:rPr>
        <w:t>أيضا</w:t>
      </w:r>
      <w:r w:rsidR="009322FA" w:rsidRPr="00BA2FFF">
        <w:rPr>
          <w:rFonts w:hint="cs"/>
          <w:rtl/>
        </w:rPr>
        <w:t>ً</w:t>
      </w:r>
      <w:r w:rsidR="00BC269E" w:rsidRPr="00BA2FFF">
        <w:rPr>
          <w:rtl/>
        </w:rPr>
        <w:t xml:space="preserve"> </w:t>
      </w:r>
      <w:r w:rsidRPr="00BA2FFF">
        <w:rPr>
          <w:rtl/>
        </w:rPr>
        <w:t>باعتماد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القانون</w:t>
      </w:r>
      <w:r w:rsidR="00BC269E" w:rsidRPr="00BA2FFF">
        <w:rPr>
          <w:rtl/>
        </w:rPr>
        <w:t xml:space="preserve"> </w:t>
      </w:r>
      <w:r w:rsidRPr="00BA2FFF">
        <w:rPr>
          <w:rtl/>
        </w:rPr>
        <w:t>رقم</w:t>
      </w:r>
      <w:r w:rsidR="00BC269E" w:rsidRPr="00BA2FFF">
        <w:rPr>
          <w:rtl/>
        </w:rPr>
        <w:t xml:space="preserve"> </w:t>
      </w:r>
      <w:r w:rsidRPr="00BA2FFF">
        <w:rPr>
          <w:rtl/>
        </w:rPr>
        <w:t>21-645</w:t>
      </w:r>
      <w:r w:rsidR="00BC269E" w:rsidRPr="00BA2FFF">
        <w:rPr>
          <w:rtl/>
        </w:rPr>
        <w:t xml:space="preserve"> </w:t>
      </w:r>
      <w:r w:rsidRPr="00BA2FFF">
        <w:rPr>
          <w:rtl/>
        </w:rPr>
        <w:t>بشأن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التوازن</w:t>
      </w:r>
      <w:r w:rsidR="00BC269E" w:rsidRPr="00BA2FFF">
        <w:rPr>
          <w:rtl/>
        </w:rPr>
        <w:t xml:space="preserve"> </w:t>
      </w:r>
      <w:r w:rsidRPr="00BA2FFF">
        <w:rPr>
          <w:rtl/>
        </w:rPr>
        <w:t>بين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العمل</w:t>
      </w:r>
      <w:r w:rsidR="00BC269E" w:rsidRPr="00BA2FFF">
        <w:rPr>
          <w:rtl/>
        </w:rPr>
        <w:t xml:space="preserve"> </w:t>
      </w:r>
      <w:r w:rsidRPr="00BA2FFF">
        <w:rPr>
          <w:rtl/>
        </w:rPr>
        <w:t>والحياة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الشخصية،</w:t>
      </w:r>
      <w:r w:rsidR="00BC269E" w:rsidRPr="00BA2FFF">
        <w:rPr>
          <w:rtl/>
        </w:rPr>
        <w:t xml:space="preserve"> </w:t>
      </w:r>
      <w:r w:rsidRPr="00BA2FFF">
        <w:rPr>
          <w:rtl/>
        </w:rPr>
        <w:t>والقانون</w:t>
      </w:r>
      <w:r w:rsidR="00BC269E" w:rsidRPr="00BA2FFF">
        <w:rPr>
          <w:rtl/>
        </w:rPr>
        <w:t xml:space="preserve"> </w:t>
      </w:r>
      <w:r w:rsidRPr="00BA2FFF">
        <w:rPr>
          <w:rtl/>
        </w:rPr>
        <w:t>رقم</w:t>
      </w:r>
      <w:r w:rsidR="00BC269E" w:rsidRPr="00BA2FFF">
        <w:rPr>
          <w:rtl/>
        </w:rPr>
        <w:t xml:space="preserve"> </w:t>
      </w:r>
      <w:r w:rsidRPr="00BA2FFF">
        <w:rPr>
          <w:rtl/>
        </w:rPr>
        <w:t>21-015</w:t>
      </w:r>
      <w:r w:rsidR="00BC269E" w:rsidRPr="00BA2FFF">
        <w:rPr>
          <w:rtl/>
        </w:rPr>
        <w:t xml:space="preserve"> </w:t>
      </w:r>
      <w:r w:rsidRPr="00BA2FFF">
        <w:rPr>
          <w:rtl/>
        </w:rPr>
        <w:t>بشأن</w:t>
      </w:r>
      <w:r w:rsidR="00BC269E" w:rsidRPr="00BA2FFF">
        <w:rPr>
          <w:rtl/>
        </w:rPr>
        <w:t xml:space="preserve"> </w:t>
      </w:r>
      <w:r w:rsidRPr="00BA2FFF">
        <w:rPr>
          <w:rtl/>
        </w:rPr>
        <w:t>إدماج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العمالة،</w:t>
      </w:r>
      <w:r w:rsidR="00BC269E" w:rsidRPr="00BA2FFF">
        <w:rPr>
          <w:rtl/>
        </w:rPr>
        <w:t xml:space="preserve"> </w:t>
      </w:r>
      <w:r w:rsidRPr="00BA2FFF">
        <w:rPr>
          <w:rtl/>
        </w:rPr>
        <w:t>وقانون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الأراضي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الرطبة</w:t>
      </w:r>
      <w:r w:rsidR="00BC269E" w:rsidRPr="00BA2FFF">
        <w:rPr>
          <w:rFonts w:hint="cs"/>
          <w:rtl/>
        </w:rPr>
        <w:t xml:space="preserve"> </w:t>
      </w:r>
      <w:r w:rsidRPr="00BA2FFF">
        <w:rPr>
          <w:spacing w:val="-3"/>
          <w:rtl/>
        </w:rPr>
        <w:t>الحضرية</w:t>
      </w:r>
      <w:r w:rsidR="00BC269E" w:rsidRPr="00BA2FFF">
        <w:rPr>
          <w:spacing w:val="-3"/>
          <w:rtl/>
        </w:rPr>
        <w:t xml:space="preserve"> </w:t>
      </w:r>
      <w:r w:rsidRPr="00BA2FFF">
        <w:rPr>
          <w:spacing w:val="-3"/>
          <w:rtl/>
        </w:rPr>
        <w:t>(القانون</w:t>
      </w:r>
      <w:r w:rsidR="00BC269E" w:rsidRPr="00BA2FFF">
        <w:rPr>
          <w:spacing w:val="-3"/>
          <w:rtl/>
        </w:rPr>
        <w:t xml:space="preserve"> </w:t>
      </w:r>
      <w:r w:rsidRPr="00BA2FFF">
        <w:rPr>
          <w:spacing w:val="-3"/>
          <w:rtl/>
        </w:rPr>
        <w:t>رقم</w:t>
      </w:r>
      <w:r w:rsidR="00BC269E" w:rsidRPr="00BA2FFF">
        <w:rPr>
          <w:spacing w:val="-3"/>
          <w:rtl/>
        </w:rPr>
        <w:t xml:space="preserve"> </w:t>
      </w:r>
      <w:r w:rsidRPr="00BA2FFF">
        <w:rPr>
          <w:spacing w:val="-3"/>
          <w:rtl/>
        </w:rPr>
        <w:t>21-202)،</w:t>
      </w:r>
      <w:r w:rsidR="00BC269E" w:rsidRPr="00BA2FFF">
        <w:rPr>
          <w:spacing w:val="-3"/>
          <w:rtl/>
        </w:rPr>
        <w:t xml:space="preserve"> </w:t>
      </w:r>
      <w:r w:rsidRPr="00BA2FFF">
        <w:rPr>
          <w:spacing w:val="-3"/>
          <w:rtl/>
        </w:rPr>
        <w:t>وقانون</w:t>
      </w:r>
      <w:r w:rsidR="00BC269E" w:rsidRPr="00BA2FFF">
        <w:rPr>
          <w:spacing w:val="-3"/>
          <w:rtl/>
        </w:rPr>
        <w:t xml:space="preserve"> </w:t>
      </w:r>
      <w:r w:rsidRPr="00BA2FFF">
        <w:rPr>
          <w:spacing w:val="-3"/>
          <w:rtl/>
        </w:rPr>
        <w:t>المنتجات</w:t>
      </w:r>
      <w:r w:rsidR="00BC269E" w:rsidRPr="00BA2FFF">
        <w:rPr>
          <w:spacing w:val="-3"/>
          <w:rtl/>
        </w:rPr>
        <w:t xml:space="preserve"> </w:t>
      </w:r>
      <w:r w:rsidRPr="00BA2FFF">
        <w:rPr>
          <w:spacing w:val="-3"/>
          <w:rtl/>
        </w:rPr>
        <w:t>البلاستيكية</w:t>
      </w:r>
      <w:r w:rsidR="00BC269E" w:rsidRPr="00BA2FFF">
        <w:rPr>
          <w:spacing w:val="-3"/>
          <w:rtl/>
        </w:rPr>
        <w:t xml:space="preserve"> </w:t>
      </w:r>
      <w:r w:rsidRPr="00BA2FFF">
        <w:rPr>
          <w:spacing w:val="-3"/>
          <w:rtl/>
        </w:rPr>
        <w:t>الأحادية</w:t>
      </w:r>
      <w:r w:rsidR="00BC269E" w:rsidRPr="00BA2FFF">
        <w:rPr>
          <w:spacing w:val="-3"/>
          <w:rtl/>
        </w:rPr>
        <w:t xml:space="preserve"> </w:t>
      </w:r>
      <w:r w:rsidRPr="00BA2FFF">
        <w:rPr>
          <w:spacing w:val="-3"/>
          <w:rtl/>
        </w:rPr>
        <w:t>الاستخدام</w:t>
      </w:r>
      <w:r w:rsidR="00BC269E" w:rsidRPr="00BA2FFF">
        <w:rPr>
          <w:spacing w:val="-3"/>
          <w:rtl/>
        </w:rPr>
        <w:t xml:space="preserve"> </w:t>
      </w:r>
      <w:r w:rsidRPr="00BA2FFF">
        <w:rPr>
          <w:spacing w:val="-3"/>
          <w:rtl/>
        </w:rPr>
        <w:t>(القانون</w:t>
      </w:r>
      <w:r w:rsidR="00BC269E" w:rsidRPr="00BA2FFF">
        <w:rPr>
          <w:spacing w:val="-3"/>
          <w:rtl/>
        </w:rPr>
        <w:t xml:space="preserve"> </w:t>
      </w:r>
      <w:r w:rsidRPr="00BA2FFF">
        <w:rPr>
          <w:spacing w:val="-3"/>
          <w:rtl/>
        </w:rPr>
        <w:t>رقم</w:t>
      </w:r>
      <w:r w:rsidR="00BC269E" w:rsidRPr="00BA2FFF">
        <w:rPr>
          <w:rFonts w:hint="cs"/>
          <w:spacing w:val="-3"/>
          <w:rtl/>
        </w:rPr>
        <w:t xml:space="preserve"> </w:t>
      </w:r>
      <w:r w:rsidRPr="00BA2FFF">
        <w:rPr>
          <w:spacing w:val="-3"/>
          <w:rtl/>
        </w:rPr>
        <w:t>21-368)،</w:t>
      </w:r>
      <w:r w:rsidR="00BC269E" w:rsidRPr="00BA2FFF">
        <w:rPr>
          <w:rtl/>
        </w:rPr>
        <w:t xml:space="preserve"> </w:t>
      </w:r>
      <w:r w:rsidRPr="00BA2FFF">
        <w:rPr>
          <w:rtl/>
        </w:rPr>
        <w:t>والقانون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الإطاري</w:t>
      </w:r>
      <w:r w:rsidR="00BC269E" w:rsidRPr="00BA2FFF">
        <w:rPr>
          <w:rtl/>
        </w:rPr>
        <w:t xml:space="preserve"> </w:t>
      </w:r>
      <w:r w:rsidRPr="00BA2FFF">
        <w:rPr>
          <w:rtl/>
        </w:rPr>
        <w:t>بشأن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الأمن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السيبراني</w:t>
      </w:r>
      <w:r w:rsidR="00BC269E" w:rsidRPr="00BA2FFF">
        <w:rPr>
          <w:rtl/>
        </w:rPr>
        <w:t xml:space="preserve"> </w:t>
      </w:r>
      <w:r w:rsidRPr="00BA2FFF">
        <w:rPr>
          <w:rtl/>
        </w:rPr>
        <w:t>(القانون</w:t>
      </w:r>
      <w:r w:rsidR="00BC269E" w:rsidRPr="00BA2FFF">
        <w:rPr>
          <w:rtl/>
        </w:rPr>
        <w:t xml:space="preserve"> </w:t>
      </w:r>
      <w:r w:rsidRPr="00BA2FFF">
        <w:rPr>
          <w:rtl/>
        </w:rPr>
        <w:t>رقم</w:t>
      </w:r>
      <w:r w:rsidR="00BC269E" w:rsidRPr="00BA2FFF">
        <w:rPr>
          <w:rtl/>
        </w:rPr>
        <w:t xml:space="preserve"> </w:t>
      </w:r>
      <w:r w:rsidRPr="00BA2FFF">
        <w:rPr>
          <w:rtl/>
        </w:rPr>
        <w:t>21-663)،</w:t>
      </w:r>
      <w:r w:rsidR="00BC269E" w:rsidRPr="00BA2FFF">
        <w:rPr>
          <w:rtl/>
        </w:rPr>
        <w:t xml:space="preserve"> </w:t>
      </w:r>
      <w:r w:rsidRPr="00BA2FFF">
        <w:rPr>
          <w:rtl/>
        </w:rPr>
        <w:t>وبإنشاء</w:t>
      </w:r>
      <w:r w:rsidR="00BC269E" w:rsidRPr="00BA2FFF">
        <w:rPr>
          <w:rtl/>
        </w:rPr>
        <w:t xml:space="preserve"> </w:t>
      </w:r>
      <w:r w:rsidRPr="00BA2FFF">
        <w:rPr>
          <w:rtl/>
        </w:rPr>
        <w:t>دائرة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التنوع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البيولوجي</w:t>
      </w:r>
      <w:r w:rsidR="00BC269E" w:rsidRPr="00BA2FFF">
        <w:rPr>
          <w:rtl/>
        </w:rPr>
        <w:t xml:space="preserve"> </w:t>
      </w:r>
      <w:r w:rsidRPr="00BA2FFF">
        <w:rPr>
          <w:rtl/>
        </w:rPr>
        <w:t>والمناطق</w:t>
      </w:r>
      <w:r w:rsidR="00BC269E" w:rsidRPr="00BA2FFF">
        <w:rPr>
          <w:rFonts w:hint="cs"/>
          <w:rtl/>
        </w:rPr>
        <w:t> </w:t>
      </w:r>
      <w:r w:rsidRPr="00BA2FFF">
        <w:rPr>
          <w:rtl/>
        </w:rPr>
        <w:t>المحمية</w:t>
      </w:r>
      <w:r w:rsidR="00BC269E" w:rsidRPr="00BA2FFF">
        <w:rPr>
          <w:rtl/>
        </w:rPr>
        <w:t xml:space="preserve"> </w:t>
      </w:r>
      <w:r w:rsidRPr="00BA2FFF">
        <w:rPr>
          <w:rtl/>
        </w:rPr>
        <w:t>من</w:t>
      </w:r>
      <w:r w:rsidR="00BC269E" w:rsidRPr="00BA2FFF">
        <w:rPr>
          <w:rtl/>
        </w:rPr>
        <w:t xml:space="preserve"> </w:t>
      </w:r>
      <w:r w:rsidRPr="00BA2FFF">
        <w:rPr>
          <w:rtl/>
        </w:rPr>
        <w:t>خلال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القانون</w:t>
      </w:r>
      <w:r w:rsidR="00BC269E" w:rsidRPr="00BA2FFF">
        <w:rPr>
          <w:rtl/>
        </w:rPr>
        <w:t xml:space="preserve"> </w:t>
      </w:r>
      <w:r w:rsidRPr="00BA2FFF">
        <w:rPr>
          <w:rtl/>
        </w:rPr>
        <w:t>رقم</w:t>
      </w:r>
      <w:r w:rsidR="00BC269E" w:rsidRPr="00BA2FFF">
        <w:rPr>
          <w:rtl/>
        </w:rPr>
        <w:t xml:space="preserve"> </w:t>
      </w:r>
      <w:r w:rsidRPr="00BA2FFF">
        <w:rPr>
          <w:rtl/>
        </w:rPr>
        <w:t>21-600</w:t>
      </w:r>
      <w:r w:rsidR="00BC269E" w:rsidRPr="00BA2FFF">
        <w:rPr>
          <w:rtl/>
        </w:rPr>
        <w:t xml:space="preserve"> </w:t>
      </w:r>
      <w:r w:rsidRPr="00BA2FFF">
        <w:rPr>
          <w:rtl/>
        </w:rPr>
        <w:t>وبرنامج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العلوم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العامة،</w:t>
      </w:r>
      <w:r w:rsidR="00BC269E" w:rsidRPr="00BA2FFF">
        <w:rPr>
          <w:rtl/>
        </w:rPr>
        <w:t xml:space="preserve"> </w:t>
      </w:r>
      <w:r w:rsidRPr="00BA2FFF">
        <w:rPr>
          <w:rtl/>
        </w:rPr>
        <w:t>وإعداد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الخطة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الوطنية</w:t>
      </w:r>
      <w:r w:rsidR="00BC269E" w:rsidRPr="00BA2FFF">
        <w:rPr>
          <w:rtl/>
        </w:rPr>
        <w:t xml:space="preserve"> </w:t>
      </w:r>
      <w:r w:rsidRPr="00BA2FFF">
        <w:rPr>
          <w:rtl/>
        </w:rPr>
        <w:t>للمساواة</w:t>
      </w:r>
      <w:r w:rsidR="00BC269E" w:rsidRPr="00BA2FFF">
        <w:rPr>
          <w:rtl/>
        </w:rPr>
        <w:t xml:space="preserve"> </w:t>
      </w:r>
      <w:r w:rsidRPr="00BA2FFF">
        <w:rPr>
          <w:rtl/>
        </w:rPr>
        <w:t>في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العمل</w:t>
      </w:r>
      <w:r w:rsidR="00BC269E" w:rsidRPr="00BA2FFF">
        <w:rPr>
          <w:rtl/>
        </w:rPr>
        <w:t xml:space="preserve"> </w:t>
      </w:r>
      <w:r w:rsidRPr="00BA2FFF">
        <w:rPr>
          <w:rtl/>
        </w:rPr>
        <w:t>2021-2030،</w:t>
      </w:r>
      <w:r w:rsidR="00BC269E" w:rsidRPr="00BA2FFF">
        <w:rPr>
          <w:rtl/>
        </w:rPr>
        <w:t xml:space="preserve"> </w:t>
      </w:r>
      <w:r w:rsidRPr="00BA2FFF">
        <w:rPr>
          <w:rtl/>
        </w:rPr>
        <w:t>فضلا</w:t>
      </w:r>
      <w:r w:rsidR="009322FA" w:rsidRPr="00BA2FFF">
        <w:rPr>
          <w:rFonts w:hint="cs"/>
          <w:rtl/>
        </w:rPr>
        <w:t>ً</w:t>
      </w:r>
      <w:r w:rsidR="00BC269E" w:rsidRPr="00BA2FFF">
        <w:rPr>
          <w:rtl/>
        </w:rPr>
        <w:t xml:space="preserve"> </w:t>
      </w:r>
      <w:r w:rsidRPr="00BA2FFF">
        <w:rPr>
          <w:rtl/>
        </w:rPr>
        <w:t>عن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التدابير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الأخرى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المذكورة</w:t>
      </w:r>
      <w:r w:rsidR="00BC269E" w:rsidRPr="00BA2FFF">
        <w:rPr>
          <w:rtl/>
        </w:rPr>
        <w:t xml:space="preserve"> </w:t>
      </w:r>
      <w:r w:rsidRPr="00BA2FFF">
        <w:rPr>
          <w:rtl/>
        </w:rPr>
        <w:t>في</w:t>
      </w:r>
      <w:r w:rsidR="00BC269E" w:rsidRPr="00BA2FFF">
        <w:rPr>
          <w:rtl/>
        </w:rPr>
        <w:t xml:space="preserve"> </w:t>
      </w:r>
      <w:r w:rsidRPr="00BA2FFF">
        <w:rPr>
          <w:rtl/>
        </w:rPr>
        <w:t>هذه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الملاحظات</w:t>
      </w:r>
      <w:r w:rsidR="00BC269E" w:rsidRPr="00BA2FFF">
        <w:rPr>
          <w:rtl/>
        </w:rPr>
        <w:t xml:space="preserve"> </w:t>
      </w:r>
      <w:r w:rsidRPr="00BA2FFF">
        <w:rPr>
          <w:rtl/>
        </w:rPr>
        <w:t>الختامية.</w:t>
      </w:r>
    </w:p>
    <w:p w14:paraId="2244560F" w14:textId="26F8D035" w:rsidR="00C32943" w:rsidRPr="00BA2FFF" w:rsidRDefault="00C32943" w:rsidP="00C32943">
      <w:pPr>
        <w:pStyle w:val="H1GA"/>
        <w:rPr>
          <w:lang w:val="en-US"/>
        </w:rPr>
      </w:pPr>
      <w:r w:rsidRPr="00BA2FFF">
        <w:rPr>
          <w:rtl/>
          <w:lang w:val="en-US"/>
        </w:rPr>
        <w:lastRenderedPageBreak/>
        <w:tab/>
        <w:t>جيم-</w:t>
      </w:r>
      <w:r w:rsidRPr="00BA2FFF">
        <w:rPr>
          <w:rtl/>
          <w:lang w:val="en-US"/>
        </w:rPr>
        <w:tab/>
        <w:t>دواعي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القلق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الرئيسية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والتوصيات</w:t>
      </w:r>
    </w:p>
    <w:p w14:paraId="32A64A54" w14:textId="00EDED71" w:rsidR="00C32943" w:rsidRPr="00BA2FFF" w:rsidRDefault="00C32943" w:rsidP="00C32943">
      <w:pPr>
        <w:pStyle w:val="H23GA"/>
        <w:rPr>
          <w:lang w:val="en-US"/>
        </w:rPr>
      </w:pPr>
      <w:r w:rsidRPr="00BA2FFF">
        <w:rPr>
          <w:rtl/>
          <w:lang w:val="en-US"/>
        </w:rPr>
        <w:tab/>
      </w:r>
      <w:r w:rsidRPr="00BA2FFF">
        <w:rPr>
          <w:rtl/>
          <w:lang w:val="en-US"/>
        </w:rPr>
        <w:tab/>
        <w:t>حالات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الطوارئ</w:t>
      </w:r>
    </w:p>
    <w:p w14:paraId="307E39EE" w14:textId="3002CCEA" w:rsidR="00C32943" w:rsidRPr="00BA2FFF" w:rsidRDefault="00C32943" w:rsidP="00C32943">
      <w:pPr>
        <w:pStyle w:val="SingleTxtGA"/>
      </w:pPr>
      <w:r w:rsidRPr="00BA2FFF">
        <w:rPr>
          <w:rtl/>
        </w:rPr>
        <w:t>4-</w:t>
      </w:r>
      <w:r w:rsidRPr="00BA2FFF">
        <w:rPr>
          <w:rtl/>
        </w:rPr>
        <w:tab/>
        <w:t>تحيط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علماً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بالتحديات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الأمنية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الناشئة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التوترات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المتصلة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بالمطالبات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التاريخية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لشعب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المابوتشي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بالأرض،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وبالمعلومات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قدمها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الوفد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بشأن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الأثر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الإيجابي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لحالة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الطوارئ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الدستورية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منطقة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أراوكانيا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مقاطعتي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أراوكو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وبيوبيو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حيث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الحد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الجريمة.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ومع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ذلك،</w:t>
      </w:r>
      <w:r w:rsidR="00F7413F" w:rsidRPr="00BA2FFF">
        <w:rPr>
          <w:rtl/>
        </w:rPr>
        <w:t xml:space="preserve"> </w:t>
      </w:r>
      <w:r w:rsidRPr="00BA2FFF">
        <w:rPr>
          <w:rtl/>
        </w:rPr>
        <w:t>تلاحظ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استخدام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حالة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الطوارئ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لفترات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طويلة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وأثرها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ممارسة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الحقوق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الاقتصادية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والاجتماعية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والثقافية،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لا</w:t>
      </w:r>
      <w:r w:rsidR="009322FA" w:rsidRPr="00BA2FFF">
        <w:rPr>
          <w:rFonts w:hint="cs"/>
          <w:rtl/>
        </w:rPr>
        <w:t> </w:t>
      </w:r>
      <w:r w:rsidRPr="00BA2FFF">
        <w:rPr>
          <w:rtl/>
        </w:rPr>
        <w:t>سيما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بالنسبة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لنساء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وأطفال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السكان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الأصليين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(المادة</w:t>
      </w:r>
      <w:r w:rsidR="00F7413F" w:rsidRPr="00BA2FFF">
        <w:rPr>
          <w:rtl/>
        </w:rPr>
        <w:t xml:space="preserve"> </w:t>
      </w:r>
      <w:r w:rsidRPr="00BA2FFF">
        <w:rPr>
          <w:rtl/>
        </w:rPr>
        <w:t>4).</w:t>
      </w:r>
    </w:p>
    <w:p w14:paraId="758128E3" w14:textId="3A1B244A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>5-</w:t>
      </w:r>
      <w:r w:rsidRPr="00BA2FFF">
        <w:rPr>
          <w:rtl/>
        </w:rPr>
        <w:tab/>
      </w:r>
      <w:r w:rsidRPr="00BA2FFF">
        <w:rPr>
          <w:b/>
          <w:bCs/>
          <w:rtl/>
        </w:rPr>
        <w:t>توصي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تقوم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يلي:</w:t>
      </w:r>
    </w:p>
    <w:p w14:paraId="770A8CF7" w14:textId="24A034BA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(أ)</w:t>
      </w:r>
      <w:r w:rsidRPr="00BA2FFF">
        <w:rPr>
          <w:rtl/>
        </w:rPr>
        <w:tab/>
      </w:r>
      <w:r w:rsidRPr="00BA2FFF">
        <w:rPr>
          <w:b/>
          <w:bCs/>
          <w:rtl/>
        </w:rPr>
        <w:t>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طابع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الضرورة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القصوى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عند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اتخاذ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تدابير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سياق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حالة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الطوارئ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تناسُب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هذه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التدابير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وطابعها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المؤقت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وخضوعها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للمراجعة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القضائية،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توافُق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جميع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التدابير،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ولا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سيما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تلك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تؤدي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تقييد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المدافعين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الاقتصادية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والاجتماعية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والثقافية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التظاهر،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التزاماتها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بموجب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العهد؛</w:t>
      </w:r>
    </w:p>
    <w:p w14:paraId="6ACECD59" w14:textId="6B2869B5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(ب)</w:t>
      </w:r>
      <w:r w:rsidRPr="00BA2FFF">
        <w:rPr>
          <w:rtl/>
        </w:rPr>
        <w:tab/>
      </w:r>
      <w:r w:rsidRPr="00BA2FFF">
        <w:rPr>
          <w:b/>
          <w:bCs/>
          <w:rtl/>
        </w:rPr>
        <w:t>تكثيف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جهودها،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ولا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سيما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خلال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التدريب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والرصد،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لمنع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انتهاكات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الإنسان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عمليات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الشرطة،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التحقيق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الفوري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والفعال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جميع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انتهاكات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الإنسان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المنصوص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عليها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العهد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تُرتكب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أثناء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حالات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الطوارئ،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وتقديم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المسؤولين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عنها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العدالة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حصول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الضحايا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تعويضات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كاملة.</w:t>
      </w:r>
    </w:p>
    <w:p w14:paraId="1AA8C5A5" w14:textId="6D009873" w:rsidR="00C32943" w:rsidRPr="00BA2FFF" w:rsidRDefault="00C32943" w:rsidP="00C32943">
      <w:pPr>
        <w:pStyle w:val="H23GA"/>
        <w:rPr>
          <w:lang w:val="en-US"/>
        </w:rPr>
      </w:pPr>
      <w:r w:rsidRPr="00BA2FFF">
        <w:rPr>
          <w:rtl/>
          <w:lang w:val="en-US"/>
        </w:rPr>
        <w:tab/>
      </w:r>
      <w:r w:rsidRPr="00BA2FFF">
        <w:rPr>
          <w:rtl/>
          <w:lang w:val="en-US"/>
        </w:rPr>
        <w:tab/>
        <w:t>التطبيق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المحلي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للعهد</w:t>
      </w:r>
    </w:p>
    <w:p w14:paraId="57B31D96" w14:textId="0FE2FBB7" w:rsidR="00C32943" w:rsidRPr="00BA2FFF" w:rsidRDefault="00C32943" w:rsidP="00C32943">
      <w:pPr>
        <w:pStyle w:val="SingleTxtGA"/>
        <w:rPr>
          <w:spacing w:val="-2"/>
        </w:rPr>
      </w:pPr>
      <w:r w:rsidRPr="00BA2FFF">
        <w:rPr>
          <w:spacing w:val="-2"/>
          <w:rtl/>
        </w:rPr>
        <w:t>6-</w:t>
      </w:r>
      <w:r w:rsidRPr="00BA2FFF">
        <w:rPr>
          <w:spacing w:val="-2"/>
          <w:rtl/>
        </w:rPr>
        <w:tab/>
        <w:t>تلاحظ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اللجنة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الجهود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التي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تبذلها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الدولة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الطرف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للمضي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قدماً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في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عملية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الإصلاح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الدستوري،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لكنها</w:t>
      </w:r>
      <w:r w:rsidR="00F7413F" w:rsidRPr="00BA2FFF">
        <w:rPr>
          <w:spacing w:val="-2"/>
          <w:rtl/>
        </w:rPr>
        <w:t xml:space="preserve"> </w:t>
      </w:r>
      <w:r w:rsidRPr="00BA2FFF">
        <w:rPr>
          <w:rtl/>
        </w:rPr>
        <w:t>لا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تزال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تشعر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إزاء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عدم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وجود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اعتراف</w:t>
      </w:r>
      <w:r w:rsidR="00F7413F" w:rsidRPr="00BA2FFF">
        <w:rPr>
          <w:rtl/>
        </w:rPr>
        <w:t xml:space="preserve"> </w:t>
      </w:r>
      <w:r w:rsidRPr="00BA2FFF">
        <w:rPr>
          <w:rtl/>
        </w:rPr>
        <w:t>صريح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الدستور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بعدد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الحقوق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المنصوص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عليها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العهد،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وإزاء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عدم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وجود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مؤشرات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قضائية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الخطة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الوطنية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لحقوق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الإنسان،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مما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يحد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الحماية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القانونية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الفعالة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لتلك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الحقوق.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وتشعر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أيضاً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لأن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الدولة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الطرف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تعترف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بأهمية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التصديق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البروتوكول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الاختياري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الملحق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بالعهد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الدولي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الخاص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بالحقوق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الاقتصادية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والاجتماعية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والثقافية،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مما</w:t>
      </w:r>
      <w:r w:rsidR="009322FA" w:rsidRPr="00BA2FFF">
        <w:rPr>
          <w:rFonts w:hint="cs"/>
          <w:rtl/>
        </w:rPr>
        <w:t> </w:t>
      </w:r>
      <w:r w:rsidRPr="00BA2FFF">
        <w:rPr>
          <w:rtl/>
        </w:rPr>
        <w:t>يقيد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إمكانية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وصول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الأشخاص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الخاضعين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لولاية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الدولة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الطرف</w:t>
      </w:r>
      <w:r w:rsidR="00F7413F" w:rsidRPr="00BA2FFF">
        <w:rPr>
          <w:rtl/>
        </w:rPr>
        <w:t xml:space="preserve"> </w:t>
      </w:r>
      <w:r w:rsidRPr="00BA2FFF">
        <w:rPr>
          <w:rtl/>
        </w:rPr>
        <w:t>إلى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إجراء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تقديم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البلاغات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(المادة</w:t>
      </w:r>
      <w:r w:rsidR="00F7413F" w:rsidRPr="00BA2FFF">
        <w:rPr>
          <w:rtl/>
        </w:rPr>
        <w:t xml:space="preserve"> </w:t>
      </w:r>
      <w:r w:rsidRPr="00BA2FFF">
        <w:rPr>
          <w:rtl/>
        </w:rPr>
        <w:t>2(1)).</w:t>
      </w:r>
    </w:p>
    <w:p w14:paraId="0D82EABF" w14:textId="7352E0C3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>7-</w:t>
      </w:r>
      <w:r w:rsidRPr="00BA2FFF">
        <w:rPr>
          <w:rtl/>
        </w:rPr>
        <w:tab/>
      </w:r>
      <w:r w:rsidRPr="00BA2FFF">
        <w:rPr>
          <w:b/>
          <w:bCs/>
          <w:rtl/>
        </w:rPr>
        <w:t>تكرر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توصيتها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باتخاذ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التدابير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اللازمة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الاعتراف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الكامل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والحماية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القانونية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الفعالة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الاقتصادية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والاجتماعية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والثقافية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المنصوص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عليها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العهد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تشريعاتها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المحلية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دستورها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سواء</w:t>
      </w:r>
      <w:r w:rsidR="00F7413F" w:rsidRPr="00BA2FFF">
        <w:rPr>
          <w:vertAlign w:val="superscript"/>
          <w:rtl/>
        </w:rPr>
        <w:t>(</w:t>
      </w:r>
      <w:r w:rsidR="00F7413F" w:rsidRPr="00BA2FFF">
        <w:rPr>
          <w:vertAlign w:val="superscript"/>
          <w:rtl/>
        </w:rPr>
        <w:footnoteReference w:id="5"/>
      </w:r>
      <w:r w:rsidR="00F7413F" w:rsidRPr="00BA2FFF">
        <w:rPr>
          <w:vertAlign w:val="superscript"/>
          <w:rtl/>
        </w:rPr>
        <w:t>)</w:t>
      </w:r>
      <w:r w:rsidRPr="00BA2FFF">
        <w:rPr>
          <w:b/>
          <w:bCs/>
          <w:rtl/>
        </w:rPr>
        <w:t>.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وتحث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إدراج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مؤشرات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قضائية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الخطة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الوطنية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الإنسان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لرصد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التطبيق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الفعال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للطبيعة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الملزمة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المعترف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العهد.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وتحيل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تعليقها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رقم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9(1998)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التطبيق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المحلي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للعهد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وتشجعها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التصديق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البروتوكول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الاختياري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الملحق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بالعهد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الخاص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بالحقوق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الاقتصادية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والاجتماعية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والثقافية.</w:t>
      </w:r>
    </w:p>
    <w:p w14:paraId="72746066" w14:textId="3F027F0C" w:rsidR="00C32943" w:rsidRPr="00BA2FFF" w:rsidRDefault="00C32943" w:rsidP="00C32943">
      <w:pPr>
        <w:pStyle w:val="H23GA"/>
        <w:rPr>
          <w:lang w:val="en-US"/>
        </w:rPr>
      </w:pPr>
      <w:r w:rsidRPr="00BA2FFF">
        <w:rPr>
          <w:rtl/>
          <w:lang w:val="en-US"/>
        </w:rPr>
        <w:tab/>
      </w:r>
      <w:r w:rsidRPr="00BA2FFF">
        <w:rPr>
          <w:rtl/>
          <w:lang w:val="en-US"/>
        </w:rPr>
        <w:tab/>
        <w:t>المدافعون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عن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حقوق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الإنسان</w:t>
      </w:r>
    </w:p>
    <w:p w14:paraId="75A3200A" w14:textId="2A46C710" w:rsidR="00C32943" w:rsidRPr="00BA2FFF" w:rsidRDefault="00C32943" w:rsidP="00C32943">
      <w:pPr>
        <w:pStyle w:val="SingleTxtGA"/>
      </w:pPr>
      <w:r w:rsidRPr="00BA2FFF">
        <w:rPr>
          <w:rtl/>
        </w:rPr>
        <w:t>8-</w:t>
      </w:r>
      <w:r w:rsidRPr="00BA2FFF">
        <w:rPr>
          <w:rtl/>
        </w:rPr>
        <w:tab/>
        <w:t>ترحب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بالتدابير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اعتمدتها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الدولة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الطرف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فيما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يتعلق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بالمدافعين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حقوق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الإنسان،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ولا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سيما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إعداد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بروتوكول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حماية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المدافعين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حقوق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الإنسان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ودخوله</w:t>
      </w:r>
      <w:r w:rsidR="00F7413F" w:rsidRPr="00BA2FFF">
        <w:rPr>
          <w:rtl/>
        </w:rPr>
        <w:t xml:space="preserve"> </w:t>
      </w:r>
      <w:r w:rsidRPr="00BA2FFF">
        <w:rPr>
          <w:rtl/>
        </w:rPr>
        <w:t>حيز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النفاذ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تطبيقاً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للاتفاقية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الإقليمية</w:t>
      </w:r>
      <w:r w:rsidR="00F7413F" w:rsidRPr="00BA2FFF">
        <w:rPr>
          <w:rtl/>
        </w:rPr>
        <w:t xml:space="preserve"> </w:t>
      </w:r>
      <w:r w:rsidRPr="00BA2FFF">
        <w:rPr>
          <w:spacing w:val="-2"/>
          <w:rtl/>
        </w:rPr>
        <w:lastRenderedPageBreak/>
        <w:t>بشأن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الوصول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إلى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المعلومات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والمشاركة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العامة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والوصول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إلى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العدالة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في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المسائل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البيئية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في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أمريكا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اللاتينية</w:t>
      </w:r>
      <w:r w:rsidR="00F7413F" w:rsidRPr="00BA2FFF">
        <w:rPr>
          <w:rtl/>
        </w:rPr>
        <w:t xml:space="preserve"> </w:t>
      </w:r>
      <w:r w:rsidRPr="00BA2FFF">
        <w:rPr>
          <w:spacing w:val="-2"/>
          <w:rtl/>
        </w:rPr>
        <w:t>ومنطقة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البحر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الكاريبي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(اتفاقية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إسكازو).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غير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أنها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تلاحظ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بقلق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استمرار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التهديدات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والاعتداءات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التي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يتعرض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المدافعون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حقوق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الإنسان،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بمن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فيهم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المدافعون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السكان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الأصليين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والبيئة</w:t>
      </w:r>
      <w:r w:rsidR="00F7413F" w:rsidRPr="00BA2FFF">
        <w:rPr>
          <w:rtl/>
        </w:rPr>
        <w:t xml:space="preserve"> </w:t>
      </w:r>
      <w:r w:rsidRPr="00BA2FFF">
        <w:rPr>
          <w:rtl/>
        </w:rPr>
        <w:t>(المادة</w:t>
      </w:r>
      <w:r w:rsidR="00F7413F" w:rsidRPr="00BA2FFF">
        <w:rPr>
          <w:rFonts w:hint="cs"/>
          <w:rtl/>
        </w:rPr>
        <w:t> </w:t>
      </w:r>
      <w:r w:rsidRPr="00BA2FFF">
        <w:rPr>
          <w:rtl/>
        </w:rPr>
        <w:t>2(1)).</w:t>
      </w:r>
    </w:p>
    <w:p w14:paraId="0E110A8F" w14:textId="04F7A9CF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>9-</w:t>
      </w:r>
      <w:r w:rsidRPr="00BA2FFF">
        <w:rPr>
          <w:rtl/>
        </w:rPr>
        <w:tab/>
      </w:r>
      <w:r w:rsidRPr="00BA2FFF">
        <w:rPr>
          <w:b/>
          <w:bCs/>
          <w:rtl/>
        </w:rPr>
        <w:t>توصي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تقوم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يلي:</w:t>
      </w:r>
    </w:p>
    <w:p w14:paraId="3ECECB38" w14:textId="40E22373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(أ)</w:t>
      </w:r>
      <w:r w:rsidRPr="00BA2FFF">
        <w:rPr>
          <w:rtl/>
        </w:rPr>
        <w:tab/>
      </w:r>
      <w:r w:rsidRPr="00BA2FFF">
        <w:rPr>
          <w:b/>
          <w:bCs/>
          <w:rtl/>
        </w:rPr>
        <w:t>مواصلة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تعزيز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الإطار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المؤسسي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لحماية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المدافعين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الإنسان،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التنفيذ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الفعال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لبروتوكول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حماية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المدافعين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الإنسان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وتخصيص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الموارد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المالية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والتقنية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والبشرية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اللازمة؛</w:t>
      </w:r>
    </w:p>
    <w:p w14:paraId="1E56F0D2" w14:textId="32C0FDE3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(ب)</w:t>
      </w:r>
      <w:r w:rsidRPr="00BA2FFF">
        <w:rPr>
          <w:rtl/>
        </w:rPr>
        <w:tab/>
      </w:r>
      <w:r w:rsidRPr="00BA2FFF">
        <w:rPr>
          <w:b/>
          <w:bCs/>
          <w:rtl/>
        </w:rPr>
        <w:t>إجراء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تحقيقات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شاملة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ونزيهة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وفعالة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جميع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التقارير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المتعلقة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بالاعتداء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المدافعين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الإنسان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وتهديد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سلامتهم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البدنية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وتقييد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حريتهم،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بهدف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الإفلات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العقاب،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حصول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الضحايا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تعويض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كامل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ومناسب؛</w:t>
      </w:r>
    </w:p>
    <w:p w14:paraId="08617B17" w14:textId="399C8886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(ج)</w:t>
      </w:r>
      <w:r w:rsidRPr="00BA2FFF">
        <w:rPr>
          <w:rtl/>
        </w:rPr>
        <w:tab/>
      </w:r>
      <w:r w:rsidRPr="00BA2FFF">
        <w:rPr>
          <w:b/>
          <w:bCs/>
          <w:rtl/>
        </w:rPr>
        <w:t>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عدم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استخدام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القانون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الجنائي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للتجريم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التعسفي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للمدافعين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الاقتصادية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والاجتماعية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والثقافية،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المدافعون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السكان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الأصليين؛</w:t>
      </w:r>
    </w:p>
    <w:p w14:paraId="1EBBC9D2" w14:textId="27C0D8FF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(د)</w:t>
      </w:r>
      <w:r w:rsidRPr="00BA2FFF">
        <w:rPr>
          <w:rtl/>
        </w:rPr>
        <w:tab/>
      </w:r>
      <w:r w:rsidRPr="00BA2FFF">
        <w:rPr>
          <w:b/>
          <w:bCs/>
          <w:rtl/>
        </w:rPr>
        <w:t>مراعاة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بيان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المدافعين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الإنسان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الاقتصادية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والاجتماعية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والثقافية</w:t>
      </w:r>
      <w:r w:rsidR="00F7413F" w:rsidRPr="00BA2FFF">
        <w:rPr>
          <w:vertAlign w:val="superscript"/>
          <w:rtl/>
        </w:rPr>
        <w:t>(</w:t>
      </w:r>
      <w:r w:rsidR="00F7413F" w:rsidRPr="00BA2FFF">
        <w:rPr>
          <w:vertAlign w:val="superscript"/>
          <w:rtl/>
        </w:rPr>
        <w:footnoteReference w:id="6"/>
      </w:r>
      <w:r w:rsidR="00F7413F" w:rsidRPr="00BA2FFF">
        <w:rPr>
          <w:vertAlign w:val="superscript"/>
          <w:rtl/>
        </w:rPr>
        <w:t>)</w:t>
      </w:r>
      <w:r w:rsidRPr="00BA2FFF">
        <w:rPr>
          <w:b/>
          <w:bCs/>
          <w:rtl/>
        </w:rPr>
        <w:t>.</w:t>
      </w:r>
    </w:p>
    <w:p w14:paraId="253A3410" w14:textId="628CBC5C" w:rsidR="00C32943" w:rsidRPr="00BA2FFF" w:rsidRDefault="00C32943" w:rsidP="00C32943">
      <w:pPr>
        <w:pStyle w:val="H23GA"/>
        <w:rPr>
          <w:lang w:val="en-US"/>
        </w:rPr>
      </w:pPr>
      <w:r w:rsidRPr="00BA2FFF">
        <w:rPr>
          <w:rtl/>
          <w:lang w:val="en-US"/>
        </w:rPr>
        <w:tab/>
      </w:r>
      <w:r w:rsidRPr="00BA2FFF">
        <w:rPr>
          <w:rtl/>
          <w:lang w:val="en-US"/>
        </w:rPr>
        <w:tab/>
        <w:t>الأعمال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التجارية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وحقوق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الإنسان</w:t>
      </w:r>
    </w:p>
    <w:p w14:paraId="44EC1B2F" w14:textId="3ABDDB5F" w:rsidR="00C32943" w:rsidRPr="00BA2FFF" w:rsidRDefault="00C32943" w:rsidP="00C32943">
      <w:pPr>
        <w:pStyle w:val="SingleTxtGA"/>
      </w:pPr>
      <w:r w:rsidRPr="00BA2FFF">
        <w:rPr>
          <w:rtl/>
        </w:rPr>
        <w:t>10-</w:t>
      </w:r>
      <w:r w:rsidRPr="00BA2FFF">
        <w:rPr>
          <w:rtl/>
        </w:rPr>
        <w:tab/>
        <w:t>تلاحظ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التقدم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الذي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أحرزته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الدولة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الطرف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صياغة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خطة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العمل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الوطنية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الثالثة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بشأن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الأعمال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التجارية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وحقوق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الإنسان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والعملية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التشريعية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التمهيدية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لصياغة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قانون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بشأن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بذل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العناية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الواجبة.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ومع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ذلك،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يساورها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أنه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يوجد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حتى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الآن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إطار</w:t>
      </w:r>
      <w:r w:rsidR="00F7413F" w:rsidRPr="00BA2FFF">
        <w:rPr>
          <w:rtl/>
        </w:rPr>
        <w:t xml:space="preserve"> </w:t>
      </w:r>
      <w:r w:rsidRPr="00BA2FFF">
        <w:rPr>
          <w:rtl/>
        </w:rPr>
        <w:t>قانوني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ملزم</w:t>
      </w:r>
      <w:r w:rsidR="00F7413F" w:rsidRPr="00BA2FFF">
        <w:rPr>
          <w:rtl/>
        </w:rPr>
        <w:t xml:space="preserve"> </w:t>
      </w:r>
      <w:r w:rsidRPr="00BA2FFF">
        <w:rPr>
          <w:rtl/>
        </w:rPr>
        <w:t>يحكم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العناية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الواجبة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بحقوق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الإنسان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للشركات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المحلية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وتلك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لديها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عمليات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الخارج.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وتشعر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أيضاً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إزاء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عدم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الامتثال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للاتفاقات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المبرمة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السكان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الأصليين،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مثل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الاتفاق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المتعلق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ببناء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محطة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لتوليد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الطاقة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الكهرومائية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أراضي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شعب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مابوتشي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بيهونشي</w:t>
      </w:r>
      <w:r w:rsidR="00F7413F" w:rsidRPr="00BA2FFF">
        <w:rPr>
          <w:rtl/>
        </w:rPr>
        <w:t xml:space="preserve"> </w:t>
      </w:r>
      <w:r w:rsidRPr="00BA2FFF">
        <w:rPr>
          <w:rtl/>
        </w:rPr>
        <w:t>(المادتان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1</w:t>
      </w:r>
      <w:r w:rsidR="00F7413F" w:rsidRPr="00BA2FFF">
        <w:rPr>
          <w:rtl/>
        </w:rPr>
        <w:t xml:space="preserve"> </w:t>
      </w:r>
      <w:r w:rsidRPr="00BA2FFF">
        <w:rPr>
          <w:rtl/>
        </w:rPr>
        <w:t>و11).</w:t>
      </w:r>
    </w:p>
    <w:p w14:paraId="30DBBDF4" w14:textId="0F21DFA3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>11-</w:t>
      </w:r>
      <w:r w:rsidRPr="00BA2FFF">
        <w:rPr>
          <w:rtl/>
        </w:rPr>
        <w:tab/>
      </w:r>
      <w:r w:rsidRPr="00BA2FFF">
        <w:rPr>
          <w:b/>
          <w:bCs/>
          <w:rtl/>
        </w:rPr>
        <w:t>توصي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تقوم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يلي:</w:t>
      </w:r>
    </w:p>
    <w:p w14:paraId="79131859" w14:textId="0E17E065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(أ)</w:t>
      </w:r>
      <w:r w:rsidRPr="00BA2FFF">
        <w:rPr>
          <w:rtl/>
        </w:rPr>
        <w:tab/>
      </w:r>
      <w:r w:rsidRPr="00BA2FFF">
        <w:rPr>
          <w:b/>
          <w:bCs/>
          <w:rtl/>
        </w:rPr>
        <w:t>التعجيل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بجهودها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الرامية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تحقيق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الاعتماد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الفوري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للتدابير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التشريعية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والإدارية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المناسبة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ممارسة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الشركات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العاملة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للعناية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الواجبة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مسائل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الإنسان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أجل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تأثير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سلبي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لأنشطتها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ممارسة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الاقتصادية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والاجتماعية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والثقافية؛</w:t>
      </w:r>
    </w:p>
    <w:p w14:paraId="6C99FEF2" w14:textId="3D18F35E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(ب)</w:t>
      </w:r>
      <w:r w:rsidRPr="00BA2FFF">
        <w:rPr>
          <w:rtl/>
        </w:rPr>
        <w:tab/>
      </w:r>
      <w:r w:rsidRPr="00BA2FFF">
        <w:rPr>
          <w:b/>
          <w:bCs/>
          <w:rtl/>
        </w:rPr>
        <w:t>اعتماد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خطة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العمل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الوطنية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الثالثة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الأعمال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التجارية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الإنسان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يكون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إعدادها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وتنفيذها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وتقييمها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بمشاركة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فعالة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جميع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أصحاب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المصلحة،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ذلك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ممثلو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قطاع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الأعمال،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ومنظمات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المجتمع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المدني،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والسكان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الأصليون،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والمجتمعات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المحلية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تؤثر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عليها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أنشطة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تلك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الشركات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تأثيرا</w:t>
      </w:r>
      <w:r w:rsidR="009322FA" w:rsidRPr="00BA2FFF">
        <w:rPr>
          <w:rFonts w:hint="cs"/>
          <w:b/>
          <w:bCs/>
          <w:rtl/>
        </w:rPr>
        <w:t>ً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مباشرا</w:t>
      </w:r>
      <w:r w:rsidR="009322FA" w:rsidRPr="00BA2FFF">
        <w:rPr>
          <w:rFonts w:hint="cs"/>
          <w:b/>
          <w:bCs/>
          <w:rtl/>
        </w:rPr>
        <w:t>ً</w:t>
      </w:r>
      <w:r w:rsidRPr="00BA2FFF">
        <w:rPr>
          <w:b/>
          <w:bCs/>
          <w:rtl/>
        </w:rPr>
        <w:t>؛</w:t>
      </w:r>
    </w:p>
    <w:p w14:paraId="6AD68A6A" w14:textId="7EAC5BC7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(ج)</w:t>
      </w:r>
      <w:r w:rsidRPr="00BA2FFF">
        <w:rPr>
          <w:rtl/>
        </w:rPr>
        <w:tab/>
      </w:r>
      <w:r w:rsidRPr="00BA2FFF">
        <w:rPr>
          <w:b/>
          <w:bCs/>
          <w:rtl/>
        </w:rPr>
        <w:t>اتخاذ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جميع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التدابير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اللازمة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المسؤولية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القانونية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للشركات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تعمل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و/أو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يقع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مقرها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الرئيسي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و/أو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تخضع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لولايتها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القضائية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انتهاكات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الاقتصادية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والاجتماعية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والثقافية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الناجمة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أنشطتها،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وصول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الضحايا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آليات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فعالة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للحصول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تعويض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كامل؛</w:t>
      </w:r>
    </w:p>
    <w:p w14:paraId="4388F221" w14:textId="1D587DE3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lastRenderedPageBreak/>
        <w:tab/>
        <w:t>(د)</w:t>
      </w:r>
      <w:r w:rsidRPr="00BA2FFF">
        <w:rPr>
          <w:rtl/>
        </w:rPr>
        <w:tab/>
      </w:r>
      <w:r w:rsidRPr="00BA2FFF">
        <w:rPr>
          <w:b/>
          <w:bCs/>
          <w:rtl/>
        </w:rPr>
        <w:t>مراعاة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التعليق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رقم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24(2017)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التزامات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بموجب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العهد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سياق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الأنشطة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التجارية.</w:t>
      </w:r>
    </w:p>
    <w:p w14:paraId="77BDABEF" w14:textId="2BE923E0" w:rsidR="00C32943" w:rsidRPr="00BA2FFF" w:rsidRDefault="00C32943" w:rsidP="00C32943">
      <w:pPr>
        <w:pStyle w:val="H23GA"/>
        <w:rPr>
          <w:lang w:val="en-US"/>
        </w:rPr>
      </w:pPr>
      <w:r w:rsidRPr="00BA2FFF">
        <w:rPr>
          <w:rtl/>
          <w:lang w:val="en-US"/>
        </w:rPr>
        <w:tab/>
      </w:r>
      <w:r w:rsidRPr="00BA2FFF">
        <w:rPr>
          <w:rtl/>
          <w:lang w:val="en-US"/>
        </w:rPr>
        <w:tab/>
        <w:t>التخفيف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من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آثار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تغير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المناخ</w:t>
      </w:r>
    </w:p>
    <w:p w14:paraId="4279E8C2" w14:textId="598671F7" w:rsidR="00C32943" w:rsidRPr="00BA2FFF" w:rsidRDefault="00C32943" w:rsidP="0056446A">
      <w:pPr>
        <w:pStyle w:val="SingleTxtGA"/>
        <w:spacing w:line="348" w:lineRule="exact"/>
      </w:pPr>
      <w:r w:rsidRPr="00BA2FFF">
        <w:rPr>
          <w:rtl/>
        </w:rPr>
        <w:t>12-</w:t>
      </w:r>
      <w:r w:rsidRPr="00BA2FFF">
        <w:rPr>
          <w:rtl/>
        </w:rPr>
        <w:tab/>
        <w:t>ترحب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بالموافقة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القانون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الإطاري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بشأن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تغير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المناخ</w:t>
      </w:r>
      <w:r w:rsidR="00F7413F" w:rsidRPr="00BA2FFF">
        <w:rPr>
          <w:rtl/>
        </w:rPr>
        <w:t xml:space="preserve"> </w:t>
      </w:r>
      <w:r w:rsidRPr="00BA2FFF">
        <w:rPr>
          <w:rtl/>
        </w:rPr>
        <w:t>(القانون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رقم</w:t>
      </w:r>
      <w:r w:rsidR="00F7413F" w:rsidRPr="00BA2FFF">
        <w:rPr>
          <w:rtl/>
        </w:rPr>
        <w:t xml:space="preserve"> </w:t>
      </w:r>
      <w:r w:rsidRPr="00BA2FFF">
        <w:rPr>
          <w:rtl/>
        </w:rPr>
        <w:t>21-455)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وإنشاء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دائرة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التنوع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البيولوجي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والمناطق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المحمية،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لكنها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تشعر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إزاء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محدودية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تنفيذ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القانون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المناطق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المتأثرة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بأنشطة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التعدين،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مثل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استخراج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الليثيوم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المسطحات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الملحية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أعالي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جبال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الأنديز،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وكذلك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إزاء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عدم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وجود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تدابير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محددة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لحماية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الأنهار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الجليدية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التوسع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التعدين.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وتشعر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أيضاً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لأن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التقييمات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البيئية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المتعلقة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بالمشاريع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العملاقة،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بما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ذلك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مشاريع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الطاقة،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مثل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مشروع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ألتو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ميبو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الكهرومائي،</w:t>
      </w:r>
      <w:r w:rsidR="00F7413F" w:rsidRPr="00BA2FFF">
        <w:rPr>
          <w:rtl/>
        </w:rPr>
        <w:t xml:space="preserve"> </w:t>
      </w:r>
      <w:r w:rsidRPr="00BA2FFF">
        <w:rPr>
          <w:rtl/>
        </w:rPr>
        <w:t>تُجرى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دون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استخدام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منظور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حقوق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الإنسان،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مما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يقوض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الامتثال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للمساهمات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المحددة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وطنياً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بموجب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اتفاق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باريس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وهدف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تحييد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أثر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الكربون</w:t>
      </w:r>
      <w:r w:rsidR="00F7413F" w:rsidRPr="00BA2FFF">
        <w:rPr>
          <w:rtl/>
        </w:rPr>
        <w:t xml:space="preserve"> </w:t>
      </w:r>
      <w:r w:rsidRPr="00BA2FFF">
        <w:rPr>
          <w:rtl/>
        </w:rPr>
        <w:t>(المادة</w:t>
      </w:r>
      <w:r w:rsidR="00F7413F" w:rsidRPr="00BA2FFF">
        <w:rPr>
          <w:rtl/>
        </w:rPr>
        <w:t xml:space="preserve"> </w:t>
      </w:r>
      <w:r w:rsidRPr="00BA2FFF">
        <w:rPr>
          <w:rtl/>
        </w:rPr>
        <w:t>2(1)).</w:t>
      </w:r>
    </w:p>
    <w:p w14:paraId="59E33AE8" w14:textId="34E58473" w:rsidR="00C32943" w:rsidRPr="00BA2FFF" w:rsidRDefault="00C32943" w:rsidP="0056446A">
      <w:pPr>
        <w:pStyle w:val="SingleTxtGA"/>
        <w:spacing w:line="348" w:lineRule="exact"/>
        <w:rPr>
          <w:b/>
          <w:bCs/>
        </w:rPr>
      </w:pPr>
      <w:r w:rsidRPr="00BA2FFF">
        <w:rPr>
          <w:rtl/>
        </w:rPr>
        <w:t>13-</w:t>
      </w:r>
      <w:r w:rsidRPr="00BA2FFF">
        <w:rPr>
          <w:rtl/>
        </w:rPr>
        <w:tab/>
      </w:r>
      <w:r w:rsidRPr="00BA2FFF">
        <w:rPr>
          <w:b/>
          <w:bCs/>
          <w:rtl/>
        </w:rPr>
        <w:t>توصي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تقوم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يلي:</w:t>
      </w:r>
    </w:p>
    <w:p w14:paraId="7D57CDB7" w14:textId="18E7DD0B" w:rsidR="00C32943" w:rsidRPr="00BA2FFF" w:rsidRDefault="00C32943" w:rsidP="0056446A">
      <w:pPr>
        <w:pStyle w:val="SingleTxtGA"/>
        <w:spacing w:line="348" w:lineRule="exact"/>
        <w:rPr>
          <w:b/>
          <w:bCs/>
        </w:rPr>
      </w:pPr>
      <w:r w:rsidRPr="00BA2FFF">
        <w:rPr>
          <w:rtl/>
        </w:rPr>
        <w:tab/>
        <w:t>(أ)</w:t>
      </w:r>
      <w:r w:rsidRPr="00BA2FFF">
        <w:rPr>
          <w:rtl/>
        </w:rPr>
        <w:tab/>
      </w:r>
      <w:r w:rsidRPr="00BA2FFF">
        <w:rPr>
          <w:b/>
          <w:bCs/>
          <w:rtl/>
        </w:rPr>
        <w:t>تقديم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ضمانات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جوهرية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للمجتمعات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والبيئة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تنفيذ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القانون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الإطاري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تغير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المناخ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(القانون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رقم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21-455)،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ذلك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المناطق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المتأثرة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بالتعدين،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والمسطحات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الملحية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أعالي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جبال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الأنديز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حيث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يُستخرج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الليثيوم،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والأنهار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الجليدية؛</w:t>
      </w:r>
    </w:p>
    <w:p w14:paraId="2C7BD3DA" w14:textId="28BFBF15" w:rsidR="00C32943" w:rsidRPr="00BA2FFF" w:rsidRDefault="00C32943" w:rsidP="0056446A">
      <w:pPr>
        <w:pStyle w:val="SingleTxtGA"/>
        <w:spacing w:line="348" w:lineRule="exact"/>
        <w:rPr>
          <w:b/>
          <w:bCs/>
        </w:rPr>
      </w:pPr>
      <w:r w:rsidRPr="00BA2FFF">
        <w:rPr>
          <w:rtl/>
        </w:rPr>
        <w:tab/>
        <w:t>(ب)</w:t>
      </w:r>
      <w:r w:rsidRPr="00BA2FFF">
        <w:rPr>
          <w:rtl/>
        </w:rPr>
        <w:tab/>
      </w:r>
      <w:r w:rsidRPr="00BA2FFF">
        <w:rPr>
          <w:b/>
          <w:bCs/>
          <w:rtl/>
        </w:rPr>
        <w:t>مراقبة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الموافقة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المشاريع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الصناعية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وتنفيذها،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ذلك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مشاريع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الطاقة،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احترام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الاقتصادية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والاجتماعية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والثقافية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جميع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الأوقات؛</w:t>
      </w:r>
    </w:p>
    <w:p w14:paraId="257B1B1A" w14:textId="118B1392" w:rsidR="00C32943" w:rsidRPr="00BA2FFF" w:rsidRDefault="00C32943" w:rsidP="0056446A">
      <w:pPr>
        <w:pStyle w:val="SingleTxtGA"/>
        <w:spacing w:line="348" w:lineRule="exact"/>
        <w:rPr>
          <w:b/>
          <w:bCs/>
        </w:rPr>
      </w:pPr>
      <w:r w:rsidRPr="00BA2FFF">
        <w:rPr>
          <w:rtl/>
        </w:rPr>
        <w:tab/>
        <w:t>(ج)</w:t>
      </w:r>
      <w:r w:rsidRPr="00BA2FFF">
        <w:rPr>
          <w:rtl/>
        </w:rPr>
        <w:tab/>
      </w:r>
      <w:r w:rsidRPr="00BA2FFF">
        <w:rPr>
          <w:b/>
          <w:bCs/>
          <w:rtl/>
        </w:rPr>
        <w:t>مواصلة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اتخاذ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تدابير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فعالة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للحد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انبعاثات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غازات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الدفيئة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والوفاء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بمساهماتها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المحددة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وطنياً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بموجب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اتفاق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باريس؛</w:t>
      </w:r>
    </w:p>
    <w:p w14:paraId="7ECB842A" w14:textId="21CF6996" w:rsidR="00C32943" w:rsidRPr="00BA2FFF" w:rsidRDefault="00C32943" w:rsidP="0056446A">
      <w:pPr>
        <w:pStyle w:val="SingleTxtGA"/>
        <w:spacing w:line="348" w:lineRule="exact"/>
        <w:rPr>
          <w:b/>
          <w:bCs/>
        </w:rPr>
      </w:pPr>
      <w:r w:rsidRPr="00BA2FFF">
        <w:rPr>
          <w:rtl/>
        </w:rPr>
        <w:tab/>
        <w:t>(د)</w:t>
      </w:r>
      <w:r w:rsidRPr="00BA2FFF">
        <w:rPr>
          <w:rtl/>
        </w:rPr>
        <w:tab/>
      </w:r>
      <w:r w:rsidRPr="00BA2FFF">
        <w:rPr>
          <w:b/>
          <w:bCs/>
          <w:rtl/>
        </w:rPr>
        <w:t>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التنفيذ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الفعال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لآليات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الرصد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والشفافية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والمساءلة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المنصوص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عليها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المرسوم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رقم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4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الصادر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وزارة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البيئة،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الذي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اعتُمدت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بموجبه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اللوائح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الخاصة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بتعويض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ضريبة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الكربون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خلال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أرصدة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الكربون،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بغية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عمل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النظام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كأداة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حقيقية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وقابلة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للتحقق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يضمن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التعويض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وخفض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الانبعاثات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أجل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تحقيق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تحييد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أثر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الكربون.</w:t>
      </w:r>
    </w:p>
    <w:p w14:paraId="609A49A6" w14:textId="0F2421CD" w:rsidR="00C32943" w:rsidRPr="00BA2FFF" w:rsidRDefault="00C32943" w:rsidP="00C32943">
      <w:pPr>
        <w:pStyle w:val="H23GA"/>
        <w:rPr>
          <w:lang w:val="en-US"/>
        </w:rPr>
      </w:pPr>
      <w:r w:rsidRPr="00BA2FFF">
        <w:rPr>
          <w:rtl/>
          <w:lang w:val="en-US"/>
        </w:rPr>
        <w:tab/>
      </w:r>
      <w:r w:rsidRPr="00BA2FFF">
        <w:rPr>
          <w:rtl/>
          <w:lang w:val="en-US"/>
        </w:rPr>
        <w:tab/>
        <w:t>حقوق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الشعوب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الأصلية</w:t>
      </w:r>
    </w:p>
    <w:p w14:paraId="1A085207" w14:textId="013D3DBC" w:rsidR="00C32943" w:rsidRPr="00BA2FFF" w:rsidRDefault="00C32943" w:rsidP="0056446A">
      <w:pPr>
        <w:pStyle w:val="SingleTxtGA"/>
        <w:spacing w:line="348" w:lineRule="exact"/>
      </w:pPr>
      <w:r w:rsidRPr="00BA2FFF">
        <w:rPr>
          <w:rtl/>
        </w:rPr>
        <w:t>14-</w:t>
      </w:r>
      <w:r w:rsidRPr="00BA2FFF">
        <w:rPr>
          <w:rtl/>
        </w:rPr>
        <w:tab/>
        <w:t>لا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يزال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يساور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إزاء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عدم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الاعتراف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الدستوري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بالسكان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الأصليين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وعدم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وجود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آليات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قانونية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فعالة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تضمن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وجوب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استشارة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السكان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الأصليين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والحصول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موافقتهم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الحرة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والمسبقة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والمستنيرة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فيما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يتعلق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بالقرارات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قد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تؤثر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ممارسة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حقوقهم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الاقتصادية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والاجتماعية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والثقافية.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وتشعر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أيضا</w:t>
      </w:r>
      <w:r w:rsidR="009322FA" w:rsidRPr="00BA2FFF">
        <w:rPr>
          <w:rFonts w:hint="cs"/>
          <w:rtl/>
        </w:rPr>
        <w:t>ً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إزاء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عدم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توافق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المرسوم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السامي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رقم</w:t>
      </w:r>
      <w:r w:rsidR="00F7413F" w:rsidRPr="00BA2FFF">
        <w:rPr>
          <w:rtl/>
        </w:rPr>
        <w:t xml:space="preserve"> </w:t>
      </w:r>
      <w:r w:rsidRPr="00BA2FFF">
        <w:rPr>
          <w:rtl/>
        </w:rPr>
        <w:t>66</w:t>
      </w:r>
      <w:r w:rsidR="003B47E1" w:rsidRPr="00BA2FFF">
        <w:rPr>
          <w:rFonts w:hint="cs"/>
          <w:rtl/>
        </w:rPr>
        <w:t>/2014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المعايير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الدولية،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وكذلك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إزاء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اعتماد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تشريع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بشأن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المشاريع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الاستخراجية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ومنح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الامتيازات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الخاصة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بها،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بما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ذلك</w:t>
      </w:r>
      <w:r w:rsidR="00F7413F" w:rsidRPr="00BA2FFF">
        <w:rPr>
          <w:rtl/>
        </w:rPr>
        <w:t xml:space="preserve"> </w:t>
      </w:r>
      <w:r w:rsidRPr="00BA2FFF">
        <w:rPr>
          <w:rtl/>
        </w:rPr>
        <w:t>كجزء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الاستراتيجية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الوطنية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لليثيوم.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وترحب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بالجهود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تبذلها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الدولة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الطرف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لتحقيق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التحول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إلى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الطاقة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الخضراء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وإغلاق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محطات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الطاقة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تعمل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بالفحم.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ومع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ذلك،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تزال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تشعر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إزاء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النزاعات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البيئية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الناشئة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مشاريع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الطاقة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المتجددة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أراضي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السكان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الأصليين.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وبينما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تلاحظ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الجهود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تبذلها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الدولة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الطرف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مجال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إعادة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الأراضي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إلى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مالكيها،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فإنها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تشعر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إزاء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ارتفاع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عدد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المنازعات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الأراضي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تُحل،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والتأخير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الكبير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عمليات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رد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الأراضي،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ومحدودية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الأراضي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المتاحة.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وتشعر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أيضاً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إزاء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الأثر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السلبي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للمبادرات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التشريعية،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بما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ذلك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مبادرة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تعديل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القانون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رقم</w:t>
      </w:r>
      <w:r w:rsidR="003B47E1" w:rsidRPr="00BA2FFF">
        <w:rPr>
          <w:rFonts w:hint="cs"/>
          <w:rtl/>
        </w:rPr>
        <w:t> </w:t>
      </w:r>
      <w:r w:rsidRPr="00BA2FFF">
        <w:rPr>
          <w:rtl/>
        </w:rPr>
        <w:t>20-249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بشأن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إنشاء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مناطق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بحرية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وساحلية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للشعوب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الأصلية،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الأمر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الذي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يمكن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يقيد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الحقوق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الإقليمية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للشعوب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الأصلية،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ولا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سيما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المناطق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الساحلية،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ويؤثر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حقها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مواصلة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الحصول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وسائل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عيشها،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مثل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صيد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الأسماك</w:t>
      </w:r>
      <w:r w:rsidR="00F7413F" w:rsidRPr="00BA2FFF">
        <w:rPr>
          <w:rtl/>
        </w:rPr>
        <w:t xml:space="preserve"> </w:t>
      </w:r>
      <w:r w:rsidRPr="00BA2FFF">
        <w:rPr>
          <w:rtl/>
        </w:rPr>
        <w:t>(المادتان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1</w:t>
      </w:r>
      <w:r w:rsidR="00F7413F" w:rsidRPr="00BA2FFF">
        <w:rPr>
          <w:rtl/>
        </w:rPr>
        <w:t xml:space="preserve"> </w:t>
      </w:r>
      <w:r w:rsidRPr="00BA2FFF">
        <w:rPr>
          <w:rtl/>
        </w:rPr>
        <w:t>و15).</w:t>
      </w:r>
    </w:p>
    <w:p w14:paraId="4C3F9F86" w14:textId="39D6BAA8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lastRenderedPageBreak/>
        <w:t>15-</w:t>
      </w:r>
      <w:r w:rsidRPr="00BA2FFF">
        <w:rPr>
          <w:rtl/>
        </w:rPr>
        <w:tab/>
      </w:r>
      <w:r w:rsidRPr="00BA2FFF">
        <w:rPr>
          <w:b/>
          <w:bCs/>
          <w:rtl/>
        </w:rPr>
        <w:t>توصي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تقوم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يلي:</w:t>
      </w:r>
    </w:p>
    <w:p w14:paraId="3FD7AE5F" w14:textId="25760DF2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(أ)</w:t>
      </w:r>
      <w:r w:rsidRPr="00BA2FFF">
        <w:rPr>
          <w:rtl/>
        </w:rPr>
        <w:tab/>
      </w:r>
      <w:r w:rsidRPr="00BA2FFF">
        <w:rPr>
          <w:b/>
          <w:bCs/>
          <w:rtl/>
        </w:rPr>
        <w:t>إحراز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تقدم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الاعتراف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الدستوري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بالسكان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الأصليين،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وحماية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حقوقهم،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ذلك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حقهم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امتلاك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أراضيهم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وأقاليمهم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ومواردهم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واستخدامها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وتنميتها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والسيطرة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عليها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والتصرف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بحرية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ثرواتها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ومواردها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الطبيعية،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وحماية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تراثها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المادي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وغير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المادي،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وفقا</w:t>
      </w:r>
      <w:r w:rsidR="009322FA" w:rsidRPr="00BA2FFF">
        <w:rPr>
          <w:rFonts w:hint="cs"/>
          <w:b/>
          <w:bCs/>
          <w:rtl/>
        </w:rPr>
        <w:t>ً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للمعايير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والاجتهادات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القضائية،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وذلك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خلال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مراجعة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القانون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رقم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19-253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لعام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1993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حماية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السكان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الأصليين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والنهوض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وتنميتهم؛</w:t>
      </w:r>
    </w:p>
    <w:p w14:paraId="5049526B" w14:textId="0884717E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(ب)</w:t>
      </w:r>
      <w:r w:rsidRPr="00BA2FFF">
        <w:rPr>
          <w:rtl/>
        </w:rPr>
        <w:tab/>
      </w:r>
      <w:r w:rsidRPr="00BA2FFF">
        <w:rPr>
          <w:b/>
          <w:bCs/>
          <w:rtl/>
        </w:rPr>
        <w:t>مراجعة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وتكييف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التشريعات،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ذلك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المرسوم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رقم</w:t>
      </w:r>
      <w:r w:rsidR="000130E0" w:rsidRPr="00BA2FFF">
        <w:rPr>
          <w:b/>
          <w:bCs/>
          <w:rtl/>
        </w:rPr>
        <w:t xml:space="preserve"> 66/2014،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بالتشاور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السكان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الأصليين،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حقهم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يُُستشاروا،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وإنشاء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آلية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مستقلة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الحصول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موافقتهم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الحرة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والمسبقة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والمستنيرة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التدابير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التشريعية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أو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الإدارية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والمشاريع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قد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تؤثر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حقوقهم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أو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أراضيهم،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ذلك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تلك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تُستهل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باقتراح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برلماني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أو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خلال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بيانات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الأثر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البيئي،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ذلك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منح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هذه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الموافقة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أو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حجبها،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وفقاً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للمعايير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الدولية،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ولا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سيما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إعلان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الأمم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المتحدة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الشعوب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الأصلية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واتفاقية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منظمة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العمل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الشعوب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الأصلية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والقبلية،</w:t>
      </w:r>
      <w:r w:rsidR="003B47E1" w:rsidRPr="00BA2FFF">
        <w:rPr>
          <w:rFonts w:hint="cs"/>
          <w:b/>
          <w:bCs/>
          <w:rtl/>
        </w:rPr>
        <w:t> </w:t>
      </w:r>
      <w:r w:rsidRPr="00BA2FFF">
        <w:rPr>
          <w:b/>
          <w:bCs/>
          <w:rtl/>
        </w:rPr>
        <w:t>1989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(رقم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169)؛</w:t>
      </w:r>
    </w:p>
    <w:p w14:paraId="27EBBFE5" w14:textId="0D7C237B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(ج)</w:t>
      </w:r>
      <w:r w:rsidRPr="00BA2FFF">
        <w:rPr>
          <w:rtl/>
        </w:rPr>
        <w:tab/>
      </w:r>
      <w:r w:rsidRPr="00BA2FFF">
        <w:rPr>
          <w:b/>
          <w:bCs/>
          <w:rtl/>
        </w:rPr>
        <w:t>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وضع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خطة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التحول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مجال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الطاقة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وتنفيذها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بالتشاور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السكان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الأصليين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وبمشاركتهم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الفعالة،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يكون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للمشاريع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ذات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الصلة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تأثير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إيجابي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حقوقهم،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سيما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يتعلق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بالحصول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الكهرباء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البيئية؛</w:t>
      </w:r>
    </w:p>
    <w:p w14:paraId="1A2D72AF" w14:textId="1203A6B8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(د)</w:t>
      </w:r>
      <w:r w:rsidRPr="00BA2FFF">
        <w:rPr>
          <w:rtl/>
        </w:rPr>
        <w:tab/>
      </w:r>
      <w:r w:rsidRPr="00BA2FFF">
        <w:rPr>
          <w:b/>
          <w:bCs/>
          <w:rtl/>
        </w:rPr>
        <w:t>إنشاء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آليات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فعالة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لحماية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السكان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الأصليين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يتعلق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بأراضيهم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وأقاليمهم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ومواردهم،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سيما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تلك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المهددة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قبل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الصناعات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الاستخراجية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والطاقة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والغابات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والعقارات،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خلال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ترسيم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الحدود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وتسوية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أوضاع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الأراضي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وتمليكها،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التمويل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الكافي؛</w:t>
      </w:r>
    </w:p>
    <w:p w14:paraId="5C9569C8" w14:textId="03E08B8A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(ه)</w:t>
      </w:r>
      <w:r w:rsidRPr="00BA2FFF">
        <w:rPr>
          <w:rtl/>
        </w:rPr>
        <w:tab/>
      </w:r>
      <w:r w:rsidRPr="00BA2FFF">
        <w:rPr>
          <w:b/>
          <w:bCs/>
          <w:rtl/>
        </w:rPr>
        <w:t>الإسراع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عملية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إعادة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أراضي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السكان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الأصليين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يشمل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ذلك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الأراضي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والموارد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يملكها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أو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يشغلها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أو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يستخدمها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السكان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الأصليون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تقليدياً،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ولا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سيما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شعب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المابوتشي،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وفقاً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للمعايير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الدولية،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أجل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بقائهم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المادي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والثقافي؛</w:t>
      </w:r>
    </w:p>
    <w:p w14:paraId="6B07FF10" w14:textId="2014ED3B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(و)</w:t>
      </w:r>
      <w:r w:rsidRPr="00BA2FFF">
        <w:rPr>
          <w:rtl/>
        </w:rPr>
        <w:tab/>
      </w:r>
      <w:r w:rsidRPr="00BA2FFF">
        <w:rPr>
          <w:b/>
          <w:bCs/>
          <w:rtl/>
        </w:rPr>
        <w:t>الامتناع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تعديل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القانون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رقم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20-249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إنشاء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المناطق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البحرية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والساحلية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للسكان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الأصليين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وصولهم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مواردهم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البحرية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ووسائل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عيشهم،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ذلك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صيد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الأسماك.</w:t>
      </w:r>
    </w:p>
    <w:p w14:paraId="2CD0E7C0" w14:textId="0D4AD23D" w:rsidR="00C32943" w:rsidRPr="00BA2FFF" w:rsidRDefault="00C32943" w:rsidP="00C32943">
      <w:pPr>
        <w:pStyle w:val="H23GA"/>
        <w:rPr>
          <w:lang w:val="en-US"/>
        </w:rPr>
      </w:pPr>
      <w:r w:rsidRPr="00BA2FFF">
        <w:rPr>
          <w:rtl/>
          <w:lang w:val="en-US"/>
        </w:rPr>
        <w:tab/>
      </w:r>
      <w:r w:rsidRPr="00BA2FFF">
        <w:rPr>
          <w:rtl/>
          <w:lang w:val="en-US"/>
        </w:rPr>
        <w:tab/>
        <w:t>استخدام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أقصى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قدر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من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الموارد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المتاحة</w:t>
      </w:r>
    </w:p>
    <w:p w14:paraId="6557699E" w14:textId="3D01BCAE" w:rsidR="00C32943" w:rsidRPr="00BA2FFF" w:rsidRDefault="00C32943" w:rsidP="00C32943">
      <w:pPr>
        <w:pStyle w:val="SingleTxtGA"/>
      </w:pPr>
      <w:r w:rsidRPr="00BA2FFF">
        <w:rPr>
          <w:rtl/>
        </w:rPr>
        <w:t>16-</w:t>
      </w:r>
      <w:r w:rsidRPr="00BA2FFF">
        <w:rPr>
          <w:rtl/>
        </w:rPr>
        <w:tab/>
        <w:t>ترحب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باعتماد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القانون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رقم</w:t>
      </w:r>
      <w:r w:rsidR="00F7413F" w:rsidRPr="00BA2FFF">
        <w:rPr>
          <w:rtl/>
        </w:rPr>
        <w:t xml:space="preserve"> </w:t>
      </w:r>
      <w:r w:rsidRPr="00BA2FFF">
        <w:rPr>
          <w:rtl/>
        </w:rPr>
        <w:t>21-713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الذي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يهدف</w:t>
      </w:r>
      <w:r w:rsidR="00F7413F" w:rsidRPr="00BA2FFF">
        <w:rPr>
          <w:rtl/>
        </w:rPr>
        <w:t xml:space="preserve"> </w:t>
      </w:r>
      <w:r w:rsidRPr="00BA2FFF">
        <w:rPr>
          <w:rtl/>
        </w:rPr>
        <w:t>إلى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تحسين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الامتثال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الضريبي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وزيادة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الإيرادات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الضريبية.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ومع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ذلك،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يساورها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إزاء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استمرار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الاعتماد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الضرائب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غير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المباشرة،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مثل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ضريبة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القيمة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المضافة،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والقدرة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المحدودة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للنظام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الضريبي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أداء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وظيفته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إعادة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التوزيع.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وتلاحظ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أيضا</w:t>
      </w:r>
      <w:r w:rsidR="009322FA" w:rsidRPr="00BA2FFF">
        <w:rPr>
          <w:rFonts w:hint="cs"/>
          <w:rtl/>
        </w:rPr>
        <w:t>ً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تزايد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الفساد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الذي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يؤثر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سلباً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توافر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الموارد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العامة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واستخدامها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بفعالية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(المادة</w:t>
      </w:r>
      <w:r w:rsidR="00F7413F" w:rsidRPr="00BA2FFF">
        <w:rPr>
          <w:rtl/>
        </w:rPr>
        <w:t xml:space="preserve"> </w:t>
      </w:r>
      <w:r w:rsidRPr="00BA2FFF">
        <w:rPr>
          <w:rtl/>
        </w:rPr>
        <w:t>2(1)).</w:t>
      </w:r>
    </w:p>
    <w:p w14:paraId="657BCD6E" w14:textId="414FD237" w:rsidR="00C32943" w:rsidRPr="00BA2FFF" w:rsidRDefault="00C32943" w:rsidP="00BC269E">
      <w:pPr>
        <w:pStyle w:val="SingleTxtGA"/>
        <w:rPr>
          <w:b/>
          <w:bCs/>
        </w:rPr>
      </w:pPr>
      <w:r w:rsidRPr="00BA2FFF">
        <w:rPr>
          <w:rtl/>
        </w:rPr>
        <w:t>17-</w:t>
      </w:r>
      <w:r w:rsidRPr="00BA2FFF">
        <w:rPr>
          <w:rtl/>
        </w:rPr>
        <w:tab/>
      </w:r>
      <w:r w:rsidRPr="00BA2FFF">
        <w:rPr>
          <w:b/>
          <w:bCs/>
          <w:rtl/>
        </w:rPr>
        <w:t>توصي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تقوم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يلي:</w:t>
      </w:r>
    </w:p>
    <w:p w14:paraId="5984D88A" w14:textId="0E7E5E82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(أ)</w:t>
      </w:r>
      <w:r w:rsidRPr="00BA2FFF">
        <w:rPr>
          <w:rtl/>
        </w:rPr>
        <w:tab/>
      </w:r>
      <w:r w:rsidRPr="00BA2FFF">
        <w:rPr>
          <w:b/>
          <w:bCs/>
          <w:rtl/>
        </w:rPr>
        <w:t>كفالة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الإعمال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التدريجي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الاقتصادية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والاجتماعية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والثقافية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خلال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زيادة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مستوى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الإنفاق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الاجتماعي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بشكل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كبير،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بهدف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عدم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المساواة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التمتع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بهذه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الحقوق،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وكذلك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خلال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السعي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اعتماد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نظام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ضريبي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عادل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وشامل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وفعال</w:t>
      </w:r>
      <w:r w:rsidR="00F7413F" w:rsidRPr="00BA2FFF">
        <w:rPr>
          <w:vertAlign w:val="superscript"/>
          <w:rtl/>
        </w:rPr>
        <w:t>(</w:t>
      </w:r>
      <w:r w:rsidR="00F7413F" w:rsidRPr="00BA2FFF">
        <w:rPr>
          <w:vertAlign w:val="superscript"/>
          <w:rtl/>
        </w:rPr>
        <w:footnoteReference w:id="7"/>
      </w:r>
      <w:r w:rsidR="00F7413F" w:rsidRPr="00BA2FFF">
        <w:rPr>
          <w:vertAlign w:val="superscript"/>
          <w:rtl/>
        </w:rPr>
        <w:t>)</w:t>
      </w:r>
      <w:r w:rsidRPr="00BA2FFF">
        <w:rPr>
          <w:b/>
          <w:bCs/>
          <w:rtl/>
        </w:rPr>
        <w:t>؛</w:t>
      </w:r>
    </w:p>
    <w:p w14:paraId="58740F55" w14:textId="2CF726D4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lastRenderedPageBreak/>
        <w:tab/>
        <w:t>(ب)</w:t>
      </w:r>
      <w:r w:rsidRPr="00BA2FFF">
        <w:rPr>
          <w:rtl/>
        </w:rPr>
        <w:tab/>
      </w:r>
      <w:r w:rsidRPr="00BA2FFF">
        <w:rPr>
          <w:b/>
          <w:bCs/>
          <w:rtl/>
        </w:rPr>
        <w:t>اعتماد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التدابير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اللازمة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يكون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لتنفيذ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القانون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رقم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21-713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أثر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إعادة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التوزيع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يتم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بطريقة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عادلة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اجتماعياً،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بهدف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عدم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المساواة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وزيادة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الموارد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المتاحة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لتنفيذ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الاقتصادية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والاجتماعية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والثقافية؛</w:t>
      </w:r>
    </w:p>
    <w:p w14:paraId="777D0A9D" w14:textId="0F775C3D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(ج)</w:t>
      </w:r>
      <w:r w:rsidRPr="00BA2FFF">
        <w:rPr>
          <w:rtl/>
        </w:rPr>
        <w:tab/>
      </w:r>
      <w:r w:rsidRPr="00BA2FFF">
        <w:rPr>
          <w:b/>
          <w:bCs/>
          <w:rtl/>
        </w:rPr>
        <w:t>معالجة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الأسباب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الهيكلية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للفساد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بفعالية،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الإنفاذ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الصارم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للقواعد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ذات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الصلة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ومكافحة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الإفلات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العقاب؛</w:t>
      </w:r>
    </w:p>
    <w:p w14:paraId="130D27F7" w14:textId="45A11F7C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(د)</w:t>
      </w:r>
      <w:r w:rsidRPr="00BA2FFF">
        <w:rPr>
          <w:rtl/>
        </w:rPr>
        <w:tab/>
      </w:r>
      <w:r w:rsidRPr="00BA2FFF">
        <w:rPr>
          <w:b/>
          <w:bCs/>
          <w:rtl/>
        </w:rPr>
        <w:t>تعزيز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آليات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الشفافية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والمساءلة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الإدارة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العامة.</w:t>
      </w:r>
    </w:p>
    <w:p w14:paraId="7AC2FD2D" w14:textId="5E3E5B0F" w:rsidR="00C32943" w:rsidRPr="00BA2FFF" w:rsidRDefault="00C32943" w:rsidP="00C32943">
      <w:pPr>
        <w:pStyle w:val="H23GA"/>
        <w:rPr>
          <w:lang w:val="en-US"/>
        </w:rPr>
      </w:pPr>
      <w:r w:rsidRPr="00BA2FFF">
        <w:rPr>
          <w:rtl/>
          <w:lang w:val="en-US"/>
        </w:rPr>
        <w:tab/>
      </w:r>
      <w:r w:rsidRPr="00BA2FFF">
        <w:rPr>
          <w:rtl/>
          <w:lang w:val="en-US"/>
        </w:rPr>
        <w:tab/>
        <w:t>عدم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التمييز</w:t>
      </w:r>
    </w:p>
    <w:p w14:paraId="2577AE5F" w14:textId="06B0344C" w:rsidR="00C32943" w:rsidRPr="00BA2FFF" w:rsidRDefault="00C32943" w:rsidP="00C32943">
      <w:pPr>
        <w:pStyle w:val="SingleTxtGA"/>
      </w:pPr>
      <w:r w:rsidRPr="00BA2FFF">
        <w:rPr>
          <w:rtl/>
        </w:rPr>
        <w:t>18-</w:t>
      </w:r>
      <w:r w:rsidRPr="00BA2FFF">
        <w:rPr>
          <w:rtl/>
        </w:rPr>
        <w:tab/>
        <w:t>ترحب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بالتدابير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اتخذتها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الدولة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الطرف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لتعزيز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الإدماج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ومنع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التمييز.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ومع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ذلك،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يساورها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لأن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القانون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رقم</w:t>
      </w:r>
      <w:r w:rsidR="00F7413F" w:rsidRPr="00BA2FFF">
        <w:rPr>
          <w:rtl/>
        </w:rPr>
        <w:t xml:space="preserve"> </w:t>
      </w:r>
      <w:r w:rsidRPr="00BA2FFF">
        <w:rPr>
          <w:rtl/>
        </w:rPr>
        <w:t>20-609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يتضمن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مفهوم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التمييز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النحو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المحدد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العهد،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ولا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ينشئ</w:t>
      </w:r>
      <w:r w:rsidR="00F7413F" w:rsidRPr="00BA2FFF">
        <w:rPr>
          <w:rtl/>
        </w:rPr>
        <w:t xml:space="preserve"> </w:t>
      </w:r>
      <w:r w:rsidRPr="00BA2FFF">
        <w:rPr>
          <w:rtl/>
        </w:rPr>
        <w:t>آليات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فعالة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للجبر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والتعويض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فيما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يتعلق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بالحقوق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الاقتصادية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والاجتماعية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والثقافية.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ويساورها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أيضا</w:t>
      </w:r>
      <w:r w:rsidR="009322FA" w:rsidRPr="00BA2FFF">
        <w:rPr>
          <w:rFonts w:hint="cs"/>
          <w:rtl/>
        </w:rPr>
        <w:t>ً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إزاء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استمرار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أشكال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الاستبعاد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الهيكلي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تؤثر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بشكل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غير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متناسب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الفئات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الضعيفة،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بما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ذلك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السكان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المنحدرون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أصل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أفريقي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والمهاجرون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وطالبو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اللجوء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واللاجئون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والأشخاص</w:t>
      </w:r>
      <w:r w:rsidR="00F7413F" w:rsidRPr="00BA2FFF">
        <w:rPr>
          <w:rtl/>
        </w:rPr>
        <w:t xml:space="preserve"> </w:t>
      </w:r>
      <w:r w:rsidRPr="00BA2FFF">
        <w:rPr>
          <w:rtl/>
        </w:rPr>
        <w:t>ذوو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الإعاقة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والمثليات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والمثليون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ومزدوجو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الميل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الجنسي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ومغايرو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الهوية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الجنسانية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وحاملو</w:t>
      </w:r>
      <w:r w:rsidR="00F7413F" w:rsidRPr="00BA2FFF">
        <w:rPr>
          <w:rtl/>
        </w:rPr>
        <w:t xml:space="preserve"> </w:t>
      </w:r>
      <w:r w:rsidRPr="00BA2FFF">
        <w:rPr>
          <w:rtl/>
        </w:rPr>
        <w:t>صفات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الجنسين.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وتشعر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أيضاً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إزاء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المبادرات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الرامية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إلى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تعديل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القانون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رقم</w:t>
      </w:r>
      <w:r w:rsidR="00F7413F" w:rsidRPr="00BA2FFF">
        <w:rPr>
          <w:rtl/>
        </w:rPr>
        <w:t xml:space="preserve"> </w:t>
      </w:r>
      <w:r w:rsidRPr="00BA2FFF">
        <w:rPr>
          <w:rtl/>
        </w:rPr>
        <w:t>21-325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المتعلق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بالهجرة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والرعايا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الأجانب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أجل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تجريم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الدخول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السري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إلى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الأراضي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الوطنية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(المادة</w:t>
      </w:r>
      <w:r w:rsidR="00F7413F" w:rsidRPr="00BA2FFF">
        <w:rPr>
          <w:rtl/>
        </w:rPr>
        <w:t xml:space="preserve"> </w:t>
      </w:r>
      <w:r w:rsidRPr="00BA2FFF">
        <w:rPr>
          <w:rtl/>
        </w:rPr>
        <w:t>2(2)).</w:t>
      </w:r>
    </w:p>
    <w:p w14:paraId="7B693246" w14:textId="30D2F192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>19-</w:t>
      </w:r>
      <w:r w:rsidRPr="00BA2FFF">
        <w:rPr>
          <w:rtl/>
        </w:rPr>
        <w:tab/>
      </w:r>
      <w:r w:rsidRPr="00BA2FFF">
        <w:rPr>
          <w:b/>
          <w:bCs/>
          <w:rtl/>
        </w:rPr>
        <w:t>توصي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بتكثيف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جهودها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لمعالجة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أوجه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عدم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المساواة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الهيكلية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ومكافحة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التمييز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المستمر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خلال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استراتيجيات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تستند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تحليل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شامل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لاحتياجات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الفئات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الأكثر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حرماناً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وتدعمها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بيانات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مصنفة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مجالات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الاقتصادية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والاجتماعية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والثقافية.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وتحث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أيضا</w:t>
      </w:r>
      <w:r w:rsidR="009322FA" w:rsidRPr="00BA2FFF">
        <w:rPr>
          <w:rFonts w:hint="cs"/>
          <w:b/>
          <w:bCs/>
          <w:rtl/>
        </w:rPr>
        <w:t>ً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تعديل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القانون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رقم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20-609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أجل: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(أ)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إدماج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مفهوم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التمييز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إدماجاً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كاملاً،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وفقاً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للمادة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2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العهد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وإدراج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جميع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الأسباب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المحظورة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المحددة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تعليق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رقم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20(2009)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عدم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التمييز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الاقتصادية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والاجتماعية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والثقافية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بشكل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صريح؛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(ب)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إنشاء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آليات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فعالة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وميسورة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لتقديم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الشكاوى؛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(ج)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وجود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آليات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ملائمة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للانتصاف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والإنفاذ.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وتحث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أيضاً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مواصلة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جهودها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ألا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يؤدي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تطبيق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القانون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رقم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21-325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وأي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إصلاحات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لهذا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القانون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اضطهاد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المهاجرين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الذين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وضع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غير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نظامي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أو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تجريمهم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أو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طردهم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جماعياً،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التعجيل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بإجراءات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تسوية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أوضاع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المهاجرين،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حصول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المهاجرين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الاقتصادية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والاجتماعية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والثقافية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واستحقاقات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الاجتماعي،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قدم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المساواة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ودون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تمييز.</w:t>
      </w:r>
    </w:p>
    <w:p w14:paraId="0DBA9760" w14:textId="1E3553E0" w:rsidR="00C32943" w:rsidRPr="00BA2FFF" w:rsidRDefault="00C32943" w:rsidP="00C32943">
      <w:pPr>
        <w:pStyle w:val="H23GA"/>
        <w:rPr>
          <w:lang w:val="en-US"/>
        </w:rPr>
      </w:pPr>
      <w:r w:rsidRPr="00BA2FFF">
        <w:rPr>
          <w:rtl/>
          <w:lang w:val="en-US"/>
        </w:rPr>
        <w:tab/>
      </w:r>
      <w:r w:rsidRPr="00BA2FFF">
        <w:rPr>
          <w:rtl/>
          <w:lang w:val="en-US"/>
        </w:rPr>
        <w:tab/>
        <w:t>المساواة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في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الحقوق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بين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الرجل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والمرأة</w:t>
      </w:r>
    </w:p>
    <w:p w14:paraId="4A4DFFBD" w14:textId="595593CE" w:rsidR="00C32943" w:rsidRPr="00BA2FFF" w:rsidRDefault="00C32943" w:rsidP="00C32943">
      <w:pPr>
        <w:pStyle w:val="SingleTxtGA"/>
      </w:pPr>
      <w:r w:rsidRPr="00BA2FFF">
        <w:rPr>
          <w:rtl/>
        </w:rPr>
        <w:t>20-</w:t>
      </w:r>
      <w:r w:rsidRPr="00BA2FFF">
        <w:rPr>
          <w:rtl/>
        </w:rPr>
        <w:tab/>
        <w:t>تلاحظ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الجهود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تبذلها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الدولة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الطرف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لتعزيز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إطارها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التشريعي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والمؤسسي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لضمان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المساواة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الرجل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والمرأة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التمتع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بالحقوق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الاقتصادية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والاجتماعية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والثقافية،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لكنها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تشعر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إزاء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استمرار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أوجه</w:t>
      </w:r>
      <w:r w:rsidR="00F7413F" w:rsidRPr="00BA2FFF">
        <w:rPr>
          <w:rtl/>
        </w:rPr>
        <w:t xml:space="preserve"> </w:t>
      </w:r>
      <w:r w:rsidRPr="00BA2FFF">
        <w:rPr>
          <w:rtl/>
        </w:rPr>
        <w:t>عدم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المساواة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الهيكلية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العميقة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مجال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عمالة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المرأة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ومشاركتها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السياسية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صنع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القرار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الاقتصادي،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وهي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أوجه</w:t>
      </w:r>
      <w:r w:rsidR="00F7413F" w:rsidRPr="00BA2FFF">
        <w:rPr>
          <w:rtl/>
        </w:rPr>
        <w:t xml:space="preserve"> </w:t>
      </w:r>
      <w:r w:rsidRPr="00BA2FFF">
        <w:rPr>
          <w:rtl/>
        </w:rPr>
        <w:t>عدم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مساواة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عميقة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الجذور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الأسرة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والمجتمع</w:t>
      </w:r>
      <w:r w:rsidR="00F7413F" w:rsidRPr="00BA2FFF">
        <w:rPr>
          <w:rtl/>
        </w:rPr>
        <w:t xml:space="preserve"> </w:t>
      </w:r>
      <w:r w:rsidRPr="00BA2FFF">
        <w:rPr>
          <w:rtl/>
        </w:rPr>
        <w:t>(المادة</w:t>
      </w:r>
      <w:r w:rsidR="00F7413F" w:rsidRPr="00BA2FFF">
        <w:rPr>
          <w:rtl/>
        </w:rPr>
        <w:t xml:space="preserve"> </w:t>
      </w:r>
      <w:r w:rsidRPr="00BA2FFF">
        <w:rPr>
          <w:rtl/>
        </w:rPr>
        <w:t>3).</w:t>
      </w:r>
    </w:p>
    <w:p w14:paraId="2D58C28A" w14:textId="18F3421B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>21-</w:t>
      </w:r>
      <w:r w:rsidRPr="00BA2FFF">
        <w:rPr>
          <w:rtl/>
        </w:rPr>
        <w:tab/>
      </w:r>
      <w:r w:rsidRPr="00BA2FFF">
        <w:rPr>
          <w:b/>
          <w:bCs/>
          <w:rtl/>
        </w:rPr>
        <w:t>توصي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تقوم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يلي:</w:t>
      </w:r>
    </w:p>
    <w:p w14:paraId="412BE98C" w14:textId="163B612B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(أ)</w:t>
      </w:r>
      <w:r w:rsidRPr="00BA2FFF">
        <w:rPr>
          <w:rtl/>
        </w:rPr>
        <w:tab/>
      </w:r>
      <w:r w:rsidRPr="00BA2FFF">
        <w:rPr>
          <w:b/>
          <w:bCs/>
          <w:rtl/>
        </w:rPr>
        <w:t>مضاعفة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جهودها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للقضاء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الفوارق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الجنسين،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ذلك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خلال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التنفيذ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الفعال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للقانون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الذي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يهدف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زيادة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تمثيل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المرأة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مجالس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الإدارة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خلال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تعزيز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وصول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المرأة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المناصب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الإدارية،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ذلك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خلال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تدابير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خاصة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مؤقتة؛</w:t>
      </w:r>
    </w:p>
    <w:p w14:paraId="4CAB694A" w14:textId="1B5A9439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lastRenderedPageBreak/>
        <w:tab/>
        <w:t>(ب)</w:t>
      </w:r>
      <w:r w:rsidRPr="00BA2FFF">
        <w:rPr>
          <w:rtl/>
        </w:rPr>
        <w:tab/>
      </w:r>
      <w:r w:rsidRPr="00BA2FFF">
        <w:rPr>
          <w:b/>
          <w:bCs/>
          <w:rtl/>
        </w:rPr>
        <w:t>تعزيز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الإجراءات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الرامية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تقليص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الفجوة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الأجور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الجنسين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المساواة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الأجر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العمل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المتساوي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القيمة،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ذلك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خلال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معالجة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الفصل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الرأسي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والأفقي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الرجل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والمرأة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سوق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العمل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ومراجعة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السياسات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الاجتماعية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والمالية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تحد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مشاركة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المرأة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الكاملة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العمل؛</w:t>
      </w:r>
    </w:p>
    <w:p w14:paraId="66F31605" w14:textId="7D6BA4B3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(ج)</w:t>
      </w:r>
      <w:r w:rsidRPr="00BA2FFF">
        <w:rPr>
          <w:rtl/>
        </w:rPr>
        <w:tab/>
      </w:r>
      <w:r w:rsidRPr="00BA2FFF">
        <w:rPr>
          <w:b/>
          <w:bCs/>
          <w:rtl/>
        </w:rPr>
        <w:t>كفالة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التنفيذ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الفعال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للقانون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رقم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21-645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التوازن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العمل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والحياة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الشخصية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وإحراز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تقدم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تحقيق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التغطية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الشاملة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لمبادرة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مراكز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الرعاية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النهارية؛</w:t>
      </w:r>
    </w:p>
    <w:p w14:paraId="16A0AB5D" w14:textId="3F60BA04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(د)</w:t>
      </w:r>
      <w:r w:rsidRPr="00BA2FFF">
        <w:rPr>
          <w:rtl/>
        </w:rPr>
        <w:tab/>
      </w:r>
      <w:r w:rsidRPr="00BA2FFF">
        <w:rPr>
          <w:b/>
          <w:bCs/>
          <w:rtl/>
        </w:rPr>
        <w:t>استكمال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اعتماد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تشريع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إنشاء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نظام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رعاية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وطني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وإحراز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تقدم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تنفيذه؛</w:t>
      </w:r>
    </w:p>
    <w:p w14:paraId="2CDAD7B1" w14:textId="0CAE2ED4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(ه)</w:t>
      </w:r>
      <w:r w:rsidRPr="00BA2FFF">
        <w:rPr>
          <w:rtl/>
        </w:rPr>
        <w:tab/>
      </w:r>
      <w:r w:rsidRPr="00BA2FFF">
        <w:rPr>
          <w:b/>
          <w:bCs/>
          <w:rtl/>
        </w:rPr>
        <w:t>تكثيف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حملات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التوعية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المصممة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لتغيير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المواقف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الأبوية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والقوالب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النمطية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الجنسانية،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ذلك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تعزيز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المسؤولية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المشتركة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المهام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المنزلية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ومهام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الرعاية؛</w:t>
      </w:r>
    </w:p>
    <w:p w14:paraId="62917106" w14:textId="6CF27CFA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(و)</w:t>
      </w:r>
      <w:r w:rsidRPr="00BA2FFF">
        <w:rPr>
          <w:rtl/>
        </w:rPr>
        <w:tab/>
      </w:r>
      <w:r w:rsidRPr="00BA2FFF">
        <w:rPr>
          <w:b/>
          <w:bCs/>
          <w:rtl/>
        </w:rPr>
        <w:t>مراعاة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تعليق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رقم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16(2005)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المساواة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الرجل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والمرأة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التمتع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بجميع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الاقتصادية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والاجتماعية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والثقافية.</w:t>
      </w:r>
    </w:p>
    <w:p w14:paraId="00A9D737" w14:textId="44CDA70B" w:rsidR="00C32943" w:rsidRPr="00BA2FFF" w:rsidRDefault="00C32943" w:rsidP="00C32943">
      <w:pPr>
        <w:pStyle w:val="H23GA"/>
        <w:rPr>
          <w:lang w:val="en-US"/>
        </w:rPr>
      </w:pPr>
      <w:r w:rsidRPr="00BA2FFF">
        <w:rPr>
          <w:rtl/>
          <w:lang w:val="en-US"/>
        </w:rPr>
        <w:tab/>
      </w:r>
      <w:r w:rsidRPr="00BA2FFF">
        <w:rPr>
          <w:rtl/>
          <w:lang w:val="en-US"/>
        </w:rPr>
        <w:tab/>
        <w:t>الحق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في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العمل</w:t>
      </w:r>
    </w:p>
    <w:p w14:paraId="0EB1F8E7" w14:textId="56014235" w:rsidR="00C32943" w:rsidRPr="00BA2FFF" w:rsidRDefault="00C32943" w:rsidP="00C32943">
      <w:pPr>
        <w:pStyle w:val="SingleTxtGA"/>
      </w:pPr>
      <w:r w:rsidRPr="00BA2FFF">
        <w:rPr>
          <w:rtl/>
        </w:rPr>
        <w:t>22-</w:t>
      </w:r>
      <w:r w:rsidRPr="00BA2FFF">
        <w:rPr>
          <w:rtl/>
        </w:rPr>
        <w:tab/>
        <w:t>ترحب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بالجهود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تبذلها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الدولة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الطرف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لتعزيز</w:t>
      </w:r>
      <w:r w:rsidR="00F7413F" w:rsidRPr="00BA2FFF">
        <w:rPr>
          <w:rtl/>
        </w:rPr>
        <w:t xml:space="preserve"> </w:t>
      </w:r>
      <w:r w:rsidRPr="00BA2FFF">
        <w:rPr>
          <w:rtl/>
        </w:rPr>
        <w:t>سوق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العمل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سياق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التعافي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جائحة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فيروس</w:t>
      </w:r>
      <w:r w:rsidR="00F7413F" w:rsidRPr="00BA2FFF">
        <w:rPr>
          <w:rtl/>
        </w:rPr>
        <w:t xml:space="preserve"> </w:t>
      </w:r>
      <w:r w:rsidRPr="00BA2FFF">
        <w:rPr>
          <w:rtl/>
        </w:rPr>
        <w:t>كورونا</w:t>
      </w:r>
      <w:r w:rsidR="00F7413F" w:rsidRPr="00BA2FFF">
        <w:rPr>
          <w:rtl/>
        </w:rPr>
        <w:t xml:space="preserve"> </w:t>
      </w:r>
      <w:r w:rsidRPr="00BA2FFF">
        <w:rPr>
          <w:rtl/>
        </w:rPr>
        <w:t>(كوفيد-19)،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ولا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سيما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انخفاض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البطالة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الشباب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والتقدم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المحرز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إدماج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الأشخاص</w:t>
      </w:r>
      <w:r w:rsidR="00F7413F" w:rsidRPr="00BA2FFF">
        <w:rPr>
          <w:rtl/>
        </w:rPr>
        <w:t xml:space="preserve"> </w:t>
      </w:r>
      <w:r w:rsidRPr="00BA2FFF">
        <w:rPr>
          <w:rtl/>
        </w:rPr>
        <w:t>ذوي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الإعاقة.</w:t>
      </w:r>
      <w:r w:rsidR="00F7413F" w:rsidRPr="00BA2FFF">
        <w:rPr>
          <w:rtl/>
        </w:rPr>
        <w:t xml:space="preserve"> </w:t>
      </w:r>
      <w:r w:rsidRPr="00BA2FFF">
        <w:rPr>
          <w:rtl/>
        </w:rPr>
        <w:t>غير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أنها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تشعر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لأن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معدل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توظيف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الأمهات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الدولة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الطرف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أدنى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المعدلات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البلدان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تشكل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جزءاً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منظمة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التعاون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والتنمية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الميدان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الاقتصادي.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وتشعر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أيضاً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إزاء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ارتفاع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معدلات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البطالة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صفوف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الأشخاص</w:t>
      </w:r>
      <w:r w:rsidR="00F7413F" w:rsidRPr="00BA2FFF">
        <w:rPr>
          <w:rtl/>
        </w:rPr>
        <w:t xml:space="preserve"> </w:t>
      </w:r>
      <w:r w:rsidRPr="00BA2FFF">
        <w:rPr>
          <w:rtl/>
        </w:rPr>
        <w:t>ذوي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الإعاقة،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ولا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سيما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النساء،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فضلاً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محدودية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فرص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الحصول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عمل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بالنسبة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إلى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فئات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أخرى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النساء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المحرومات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والمهمشات،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بمن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فيهن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المثليات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ومزدوجات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الميل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الجنسي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ومغايرات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الهوية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الجنسية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وحاملات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صفات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الجنسين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ونساء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السكان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الأصليين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والنساء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المنحدرات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أصل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أفريقي</w:t>
      </w:r>
      <w:r w:rsidR="00F7413F" w:rsidRPr="00BA2FFF">
        <w:rPr>
          <w:rtl/>
        </w:rPr>
        <w:t xml:space="preserve"> </w:t>
      </w:r>
      <w:r w:rsidRPr="00BA2FFF">
        <w:rPr>
          <w:rtl/>
        </w:rPr>
        <w:t>(المادتان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6</w:t>
      </w:r>
      <w:r w:rsidR="00F7413F" w:rsidRPr="00BA2FFF">
        <w:rPr>
          <w:rtl/>
        </w:rPr>
        <w:t xml:space="preserve"> </w:t>
      </w:r>
      <w:r w:rsidRPr="00BA2FFF">
        <w:rPr>
          <w:rtl/>
        </w:rPr>
        <w:t>و7).</w:t>
      </w:r>
    </w:p>
    <w:p w14:paraId="5CA677EE" w14:textId="756A73DF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>23-</w:t>
      </w:r>
      <w:r w:rsidRPr="00BA2FFF">
        <w:rPr>
          <w:rtl/>
        </w:rPr>
        <w:tab/>
      </w:r>
      <w:r w:rsidRPr="00BA2FFF">
        <w:rPr>
          <w:b/>
          <w:bCs/>
          <w:rtl/>
        </w:rPr>
        <w:t>توصي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بمواصلة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اعتماد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تدابير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إيجابية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تفيد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الفئات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الأكثر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تضرراً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البطالة،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وتقييم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فعالية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التدابير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المتخذة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لزيادة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فرص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العمل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بشكل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ولأفراد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ومجموعات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محددة،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ولا</w:t>
      </w:r>
      <w:r w:rsidR="00F7413F" w:rsidRPr="00BA2FFF">
        <w:rPr>
          <w:rFonts w:hint="cs"/>
          <w:b/>
          <w:bCs/>
          <w:rtl/>
        </w:rPr>
        <w:t> </w:t>
      </w:r>
      <w:r w:rsidRPr="00BA2FFF">
        <w:rPr>
          <w:b/>
          <w:bCs/>
          <w:rtl/>
        </w:rPr>
        <w:t>سيما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الأشخاص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ذوو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الإعاقة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والنساء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المحرومات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والمهمشات،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فيهن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المثليات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ومزدوجات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الميل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الجنسي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ومغايرات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الهوية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الجنسية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وحاملات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صفات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الجنسين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ونساء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السكان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الأصليين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والنساء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المنحدرات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أصل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أفريقي.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وتحث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تعزيز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تنفيذ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قانون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إدماج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العمال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(القانون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رقم</w:t>
      </w:r>
      <w:r w:rsidR="00F7413F" w:rsidRPr="00BA2FFF">
        <w:rPr>
          <w:rFonts w:hint="cs"/>
          <w:b/>
          <w:bCs/>
          <w:rtl/>
        </w:rPr>
        <w:t> </w:t>
      </w:r>
      <w:r w:rsidRPr="00BA2FFF">
        <w:rPr>
          <w:b/>
          <w:bCs/>
          <w:rtl/>
        </w:rPr>
        <w:t>21-015)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خلال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آليات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فعالة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للرصد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والرقابة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والمساءلة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ومراعاة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تعليق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رقم</w:t>
      </w:r>
      <w:r w:rsidR="00F7413F" w:rsidRPr="00BA2FFF">
        <w:rPr>
          <w:rFonts w:hint="cs"/>
          <w:b/>
          <w:bCs/>
          <w:rtl/>
        </w:rPr>
        <w:t> </w:t>
      </w:r>
      <w:r w:rsidRPr="00BA2FFF">
        <w:rPr>
          <w:b/>
          <w:bCs/>
          <w:rtl/>
        </w:rPr>
        <w:t>18(2005)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العمل.</w:t>
      </w:r>
    </w:p>
    <w:p w14:paraId="7953CBC6" w14:textId="25BA6F56" w:rsidR="00C32943" w:rsidRPr="00BA2FFF" w:rsidRDefault="00C32943" w:rsidP="00C32943">
      <w:pPr>
        <w:pStyle w:val="H23GA"/>
        <w:rPr>
          <w:lang w:val="en-US"/>
        </w:rPr>
      </w:pPr>
      <w:r w:rsidRPr="00BA2FFF">
        <w:rPr>
          <w:rtl/>
          <w:lang w:val="en-US"/>
        </w:rPr>
        <w:tab/>
      </w:r>
      <w:r w:rsidRPr="00BA2FFF">
        <w:rPr>
          <w:rtl/>
          <w:lang w:val="en-US"/>
        </w:rPr>
        <w:tab/>
        <w:t>الاقتصاد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غير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النظامي</w:t>
      </w:r>
    </w:p>
    <w:p w14:paraId="1EBD5914" w14:textId="7D566708" w:rsidR="00C32943" w:rsidRPr="00BA2FFF" w:rsidRDefault="00C32943" w:rsidP="00C32943">
      <w:pPr>
        <w:pStyle w:val="SingleTxtGA"/>
      </w:pPr>
      <w:r w:rsidRPr="00BA2FFF">
        <w:rPr>
          <w:rtl/>
        </w:rPr>
        <w:t>24-</w:t>
      </w:r>
      <w:r w:rsidRPr="00BA2FFF">
        <w:rPr>
          <w:rtl/>
        </w:rPr>
        <w:tab/>
        <w:t>تلاحظ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الزيادة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العمالة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غير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الرسمية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الدولة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الطرف،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ولا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سيما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أوساط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العمال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المنزليين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والمهاجرين،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وعدم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وجود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حماية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للعمال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غير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الرسميين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تشريعات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الصحة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والسلامة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المهنيتين.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وتشعر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إزاء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التمثيل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المفرط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للنساء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هذا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القطاع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والصعوبات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تواجهها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النساء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والعاملات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المهاجرات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الحصول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أجر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منصف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وخدمات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اجتماعية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وظروف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عمل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آمنة،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مما</w:t>
      </w:r>
      <w:r w:rsidR="009322FA" w:rsidRPr="00BA2FFF">
        <w:rPr>
          <w:rFonts w:hint="cs"/>
          <w:rtl/>
        </w:rPr>
        <w:t> </w:t>
      </w:r>
      <w:r w:rsidRPr="00BA2FFF">
        <w:rPr>
          <w:rtl/>
        </w:rPr>
        <w:t>يعرضهن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لخطر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الاستغلال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وسوء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المعاملة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ويجعلهن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عرضة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لأيام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عمل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طويلة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للغاية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وعقبات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عمليات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تسوية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أوضاع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الهجرة</w:t>
      </w:r>
      <w:r w:rsidR="00F7413F" w:rsidRPr="00BA2FFF">
        <w:rPr>
          <w:rtl/>
        </w:rPr>
        <w:t xml:space="preserve"> </w:t>
      </w:r>
      <w:r w:rsidRPr="00BA2FFF">
        <w:rPr>
          <w:rtl/>
        </w:rPr>
        <w:t>(المواد</w:t>
      </w:r>
      <w:r w:rsidR="00F7413F" w:rsidRPr="00BA2FFF">
        <w:rPr>
          <w:rtl/>
        </w:rPr>
        <w:t xml:space="preserve"> </w:t>
      </w:r>
      <w:r w:rsidRPr="00BA2FFF">
        <w:rPr>
          <w:rtl/>
        </w:rPr>
        <w:t>6</w:t>
      </w:r>
      <w:r w:rsidR="00F7413F" w:rsidRPr="00BA2FFF">
        <w:rPr>
          <w:rtl/>
        </w:rPr>
        <w:t xml:space="preserve"> </w:t>
      </w:r>
      <w:r w:rsidRPr="00BA2FFF">
        <w:rPr>
          <w:rtl/>
        </w:rPr>
        <w:t>و7</w:t>
      </w:r>
      <w:r w:rsidR="00F7413F" w:rsidRPr="00BA2FFF">
        <w:rPr>
          <w:rtl/>
        </w:rPr>
        <w:t xml:space="preserve"> </w:t>
      </w:r>
      <w:r w:rsidRPr="00BA2FFF">
        <w:rPr>
          <w:rtl/>
        </w:rPr>
        <w:t>و9).</w:t>
      </w:r>
    </w:p>
    <w:p w14:paraId="610F0857" w14:textId="76BB8947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lastRenderedPageBreak/>
        <w:t>25-</w:t>
      </w:r>
      <w:r w:rsidRPr="00BA2FFF">
        <w:rPr>
          <w:rtl/>
        </w:rPr>
        <w:tab/>
      </w:r>
      <w:r w:rsidRPr="00BA2FFF">
        <w:rPr>
          <w:b/>
          <w:bCs/>
          <w:rtl/>
        </w:rPr>
        <w:t>إن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إذ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تشير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توصيتها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السابقة</w:t>
      </w:r>
      <w:r w:rsidR="00F7413F" w:rsidRPr="00BA2FFF">
        <w:rPr>
          <w:vertAlign w:val="superscript"/>
          <w:rtl/>
        </w:rPr>
        <w:t>(</w:t>
      </w:r>
      <w:r w:rsidR="00F7413F" w:rsidRPr="00BA2FFF">
        <w:rPr>
          <w:vertAlign w:val="superscript"/>
          <w:rtl/>
        </w:rPr>
        <w:footnoteReference w:id="8"/>
      </w:r>
      <w:r w:rsidR="00F7413F" w:rsidRPr="00BA2FFF">
        <w:rPr>
          <w:vertAlign w:val="superscript"/>
          <w:rtl/>
        </w:rPr>
        <w:t>)</w:t>
      </w:r>
      <w:r w:rsidR="00F7413F" w:rsidRPr="00BA2FFF">
        <w:rPr>
          <w:rFonts w:hint="cs"/>
          <w:b/>
          <w:bCs/>
          <w:rtl/>
        </w:rPr>
        <w:t>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توصي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باتخاذ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جميع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التدابير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اللازمة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لخفض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عدد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العاملين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القطاع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غير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الرسمي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تدريجياً،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التركيز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بشكل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خاص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النساء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والمهاجرين،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وإدماجهم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القطاع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الرسمي،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يتماشى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توصية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منظمة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العمل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الانتقال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الاقتصاد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غير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الرسمي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الاقتصاد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الرسمي،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2015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(رقم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204).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وتحث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أيضا</w:t>
      </w:r>
      <w:r w:rsidR="009322FA" w:rsidRPr="00BA2FFF">
        <w:rPr>
          <w:rFonts w:hint="cs"/>
          <w:b/>
          <w:bCs/>
          <w:rtl/>
        </w:rPr>
        <w:t>ً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تمتع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العمال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القطاع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غير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الرسمي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بحماية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عمالية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كافية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وفورية،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ذلك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الحصول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الحماية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الاجتماعية.</w:t>
      </w:r>
    </w:p>
    <w:p w14:paraId="18BFD4AA" w14:textId="730481DF" w:rsidR="00C32943" w:rsidRPr="00BA2FFF" w:rsidRDefault="00C32943" w:rsidP="00C32943">
      <w:pPr>
        <w:pStyle w:val="H23GA"/>
        <w:rPr>
          <w:lang w:val="en-US"/>
        </w:rPr>
      </w:pPr>
      <w:r w:rsidRPr="00BA2FFF">
        <w:rPr>
          <w:rtl/>
          <w:lang w:val="en-US"/>
        </w:rPr>
        <w:tab/>
      </w:r>
      <w:r w:rsidRPr="00BA2FFF">
        <w:rPr>
          <w:rtl/>
          <w:lang w:val="en-US"/>
        </w:rPr>
        <w:tab/>
        <w:t>الحق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في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ظروف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عمل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عادلة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ومواتية</w:t>
      </w:r>
    </w:p>
    <w:p w14:paraId="124E362F" w14:textId="6EAE3C71" w:rsidR="00C32943" w:rsidRPr="00BA2FFF" w:rsidRDefault="00C32943" w:rsidP="00C32943">
      <w:pPr>
        <w:pStyle w:val="SingleTxtGA"/>
      </w:pPr>
      <w:r w:rsidRPr="00BA2FFF">
        <w:rPr>
          <w:rtl/>
        </w:rPr>
        <w:t>26-</w:t>
      </w:r>
      <w:r w:rsidRPr="00BA2FFF">
        <w:rPr>
          <w:rtl/>
        </w:rPr>
        <w:tab/>
      </w:r>
      <w:r w:rsidRPr="00BA2FFF">
        <w:rPr>
          <w:spacing w:val="4"/>
          <w:rtl/>
        </w:rPr>
        <w:t>ترحب</w:t>
      </w:r>
      <w:r w:rsidR="00F7413F" w:rsidRPr="00BA2FFF">
        <w:rPr>
          <w:spacing w:val="4"/>
          <w:rtl/>
        </w:rPr>
        <w:t xml:space="preserve"> </w:t>
      </w:r>
      <w:r w:rsidRPr="00BA2FFF">
        <w:rPr>
          <w:spacing w:val="4"/>
          <w:rtl/>
        </w:rPr>
        <w:t>اللجنة</w:t>
      </w:r>
      <w:r w:rsidR="00F7413F" w:rsidRPr="00BA2FFF">
        <w:rPr>
          <w:spacing w:val="4"/>
          <w:rtl/>
        </w:rPr>
        <w:t xml:space="preserve"> </w:t>
      </w:r>
      <w:r w:rsidRPr="00BA2FFF">
        <w:rPr>
          <w:spacing w:val="4"/>
          <w:rtl/>
        </w:rPr>
        <w:t>بالتقدم</w:t>
      </w:r>
      <w:r w:rsidR="00F7413F" w:rsidRPr="00BA2FFF">
        <w:rPr>
          <w:spacing w:val="4"/>
          <w:rtl/>
        </w:rPr>
        <w:t xml:space="preserve"> </w:t>
      </w:r>
      <w:r w:rsidRPr="00BA2FFF">
        <w:rPr>
          <w:spacing w:val="4"/>
          <w:rtl/>
        </w:rPr>
        <w:t>المحرز</w:t>
      </w:r>
      <w:r w:rsidR="00F7413F" w:rsidRPr="00BA2FFF">
        <w:rPr>
          <w:spacing w:val="4"/>
          <w:rtl/>
        </w:rPr>
        <w:t xml:space="preserve"> </w:t>
      </w:r>
      <w:r w:rsidRPr="00BA2FFF">
        <w:rPr>
          <w:spacing w:val="4"/>
          <w:rtl/>
        </w:rPr>
        <w:t>في</w:t>
      </w:r>
      <w:r w:rsidR="00F7413F" w:rsidRPr="00BA2FFF">
        <w:rPr>
          <w:spacing w:val="4"/>
          <w:rtl/>
        </w:rPr>
        <w:t xml:space="preserve"> </w:t>
      </w:r>
      <w:r w:rsidRPr="00BA2FFF">
        <w:rPr>
          <w:spacing w:val="4"/>
          <w:rtl/>
        </w:rPr>
        <w:t>مجال</w:t>
      </w:r>
      <w:r w:rsidR="00F7413F" w:rsidRPr="00BA2FFF">
        <w:rPr>
          <w:spacing w:val="4"/>
          <w:rtl/>
        </w:rPr>
        <w:t xml:space="preserve"> </w:t>
      </w:r>
      <w:r w:rsidRPr="00BA2FFF">
        <w:rPr>
          <w:spacing w:val="4"/>
          <w:rtl/>
        </w:rPr>
        <w:t>حماية</w:t>
      </w:r>
      <w:r w:rsidR="00F7413F" w:rsidRPr="00BA2FFF">
        <w:rPr>
          <w:spacing w:val="4"/>
          <w:rtl/>
        </w:rPr>
        <w:t xml:space="preserve"> </w:t>
      </w:r>
      <w:r w:rsidRPr="00BA2FFF">
        <w:rPr>
          <w:spacing w:val="4"/>
          <w:rtl/>
        </w:rPr>
        <w:t>حقوق</w:t>
      </w:r>
      <w:r w:rsidR="00F7413F" w:rsidRPr="00BA2FFF">
        <w:rPr>
          <w:spacing w:val="4"/>
          <w:rtl/>
        </w:rPr>
        <w:t xml:space="preserve"> </w:t>
      </w:r>
      <w:r w:rsidRPr="00BA2FFF">
        <w:rPr>
          <w:spacing w:val="4"/>
          <w:rtl/>
        </w:rPr>
        <w:t>العمال،</w:t>
      </w:r>
      <w:r w:rsidR="00F7413F" w:rsidRPr="00BA2FFF">
        <w:rPr>
          <w:spacing w:val="4"/>
          <w:rtl/>
        </w:rPr>
        <w:t xml:space="preserve"> </w:t>
      </w:r>
      <w:r w:rsidRPr="00BA2FFF">
        <w:rPr>
          <w:spacing w:val="4"/>
          <w:rtl/>
        </w:rPr>
        <w:t>ولا</w:t>
      </w:r>
      <w:r w:rsidR="00F7413F" w:rsidRPr="00BA2FFF">
        <w:rPr>
          <w:spacing w:val="4"/>
          <w:rtl/>
        </w:rPr>
        <w:t xml:space="preserve"> </w:t>
      </w:r>
      <w:r w:rsidRPr="00BA2FFF">
        <w:rPr>
          <w:spacing w:val="4"/>
          <w:rtl/>
        </w:rPr>
        <w:t>سيما</w:t>
      </w:r>
      <w:r w:rsidR="00F7413F" w:rsidRPr="00BA2FFF">
        <w:rPr>
          <w:spacing w:val="4"/>
          <w:rtl/>
        </w:rPr>
        <w:t xml:space="preserve"> </w:t>
      </w:r>
      <w:r w:rsidRPr="00BA2FFF">
        <w:rPr>
          <w:spacing w:val="4"/>
          <w:rtl/>
        </w:rPr>
        <w:t>اعتماد</w:t>
      </w:r>
      <w:r w:rsidR="00F7413F" w:rsidRPr="00BA2FFF">
        <w:rPr>
          <w:spacing w:val="4"/>
          <w:rtl/>
        </w:rPr>
        <w:t xml:space="preserve"> </w:t>
      </w:r>
      <w:r w:rsidRPr="00BA2FFF">
        <w:rPr>
          <w:spacing w:val="4"/>
          <w:rtl/>
        </w:rPr>
        <w:t>القانون</w:t>
      </w:r>
      <w:r w:rsidR="00F7413F" w:rsidRPr="00BA2FFF">
        <w:rPr>
          <w:spacing w:val="4"/>
          <w:rtl/>
        </w:rPr>
        <w:t xml:space="preserve"> </w:t>
      </w:r>
      <w:r w:rsidRPr="00BA2FFF">
        <w:rPr>
          <w:spacing w:val="4"/>
          <w:rtl/>
        </w:rPr>
        <w:t>رقم</w:t>
      </w:r>
      <w:r w:rsidR="00BC269E" w:rsidRPr="00BA2FFF">
        <w:rPr>
          <w:rFonts w:hint="cs"/>
          <w:spacing w:val="4"/>
          <w:rtl/>
        </w:rPr>
        <w:t> </w:t>
      </w:r>
      <w:r w:rsidRPr="00BA2FFF">
        <w:rPr>
          <w:spacing w:val="4"/>
          <w:rtl/>
        </w:rPr>
        <w:t>21-643،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الذي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يفرض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التزامات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جديدة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أرباب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العمل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بمنع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التحرش،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بما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ذلك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التحرش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الجنسي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والعنف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مكان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العمل،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والإبلاغ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عنه.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ومع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ذلك،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تشعر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إزاء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استمرار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العنف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الجنسي،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بما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ذلك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مكان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العمل،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وإزاء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ظروف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العمل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السيئة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بعض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القطاعات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مثل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التعدين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والزراعة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والاقتصاد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غير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الرسمي،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تؤثر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بشكل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غير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متناسب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العمال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المهاجرين،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ولا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سيما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غير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الحاملين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للوثائق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أو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العمال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غير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النظاميين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(المادة</w:t>
      </w:r>
      <w:r w:rsidR="00F7413F" w:rsidRPr="00BA2FFF">
        <w:rPr>
          <w:rtl/>
        </w:rPr>
        <w:t xml:space="preserve"> </w:t>
      </w:r>
      <w:r w:rsidRPr="00BA2FFF">
        <w:rPr>
          <w:rtl/>
        </w:rPr>
        <w:t>7).</w:t>
      </w:r>
    </w:p>
    <w:p w14:paraId="5D8153EF" w14:textId="5A6222A4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>27-</w:t>
      </w:r>
      <w:r w:rsidRPr="00BA2FFF">
        <w:rPr>
          <w:rtl/>
        </w:rPr>
        <w:tab/>
      </w:r>
      <w:r w:rsidRPr="00BA2FFF">
        <w:rPr>
          <w:b/>
          <w:bCs/>
          <w:rtl/>
        </w:rPr>
        <w:t>توصي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تتخذ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تدابير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لمكافحة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التحرش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الجنسي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مكان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العمل،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9322FA" w:rsidRPr="00BA2FFF">
        <w:rPr>
          <w:rFonts w:hint="cs"/>
          <w:b/>
          <w:bCs/>
          <w:rtl/>
        </w:rPr>
        <w:t> 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ذلك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خلال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تنظيم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حملات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توعية،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توسع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نطاق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عمليات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تفتيش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العمل،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ولا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سيما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قطاعات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الزراعة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والتعدين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والقطاعات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غير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الرسمية،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للتحقيق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بفعالية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الشكاوى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يقدمها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العمال،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وفرض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عقوبات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متناسبة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أصحاب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العمل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الذين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يمتثلون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لمعايير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العمل،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ولا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سيما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مجال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الصحة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والسلامة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المهنيتين،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وصول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جميع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الضحايا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آليات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الانتصاف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الفعالة.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هذا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السياق،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تحث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إجراء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تحقيق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مستقل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الحادث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الأخير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الذي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وقع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منجم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</w:t>
      </w:r>
      <w:r w:rsidR="00BA2FFF">
        <w:rPr>
          <w:rFonts w:hint="cs"/>
          <w:b/>
          <w:bCs/>
          <w:rtl/>
        </w:rPr>
        <w:t> </w:t>
      </w:r>
      <w:r w:rsidRPr="00BA2FFF">
        <w:rPr>
          <w:b/>
          <w:bCs/>
          <w:rtl/>
        </w:rPr>
        <w:t>تينينتي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اتخاذ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تدابير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الجبر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والتعويض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المناسبة.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وتحيل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تعليقها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رقم</w:t>
      </w:r>
      <w:r w:rsidR="003B47E1" w:rsidRPr="00BA2FFF">
        <w:rPr>
          <w:rFonts w:hint="cs"/>
          <w:b/>
          <w:bCs/>
          <w:rtl/>
        </w:rPr>
        <w:t> </w:t>
      </w:r>
      <w:r w:rsidRPr="00BA2FFF">
        <w:rPr>
          <w:b/>
          <w:bCs/>
          <w:rtl/>
        </w:rPr>
        <w:t>23(2016)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التمتع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بشروط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عمل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عادلة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ومرضية.</w:t>
      </w:r>
    </w:p>
    <w:p w14:paraId="457DCDC4" w14:textId="06CD440F" w:rsidR="00C32943" w:rsidRPr="00BA2FFF" w:rsidRDefault="00C32943" w:rsidP="00C32943">
      <w:pPr>
        <w:pStyle w:val="H23GA"/>
        <w:rPr>
          <w:lang w:val="en-US"/>
        </w:rPr>
      </w:pPr>
      <w:r w:rsidRPr="00BA2FFF">
        <w:rPr>
          <w:rtl/>
          <w:lang w:val="en-US"/>
        </w:rPr>
        <w:tab/>
      </w:r>
      <w:r w:rsidRPr="00BA2FFF">
        <w:rPr>
          <w:rtl/>
          <w:lang w:val="en-US"/>
        </w:rPr>
        <w:tab/>
        <w:t>الحقوق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النقابية</w:t>
      </w:r>
    </w:p>
    <w:p w14:paraId="064BBF29" w14:textId="51D88AF5" w:rsidR="00C32943" w:rsidRPr="00BA2FFF" w:rsidRDefault="00C32943" w:rsidP="00C32943">
      <w:pPr>
        <w:pStyle w:val="SingleTxtGA"/>
      </w:pPr>
      <w:r w:rsidRPr="00BA2FFF">
        <w:rPr>
          <w:rtl/>
        </w:rPr>
        <w:t>28-</w:t>
      </w:r>
      <w:r w:rsidRPr="00BA2FFF">
        <w:rPr>
          <w:rtl/>
        </w:rPr>
        <w:tab/>
        <w:t>ترحب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بالجهود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تبذلها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الدولة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الطرف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لضمان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احترام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الحقوق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النقابية،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ولا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سيما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خلال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الحوار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وزارة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العمل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والمنظمات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النقابية،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الذي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أدى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إلى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إحراز</w:t>
      </w:r>
      <w:r w:rsidR="00F7413F" w:rsidRPr="00BA2FFF">
        <w:rPr>
          <w:rtl/>
        </w:rPr>
        <w:t xml:space="preserve"> </w:t>
      </w:r>
      <w:r w:rsidRPr="00BA2FFF">
        <w:rPr>
          <w:rtl/>
        </w:rPr>
        <w:t>تقدم،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بما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ذلك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تخفيض</w:t>
      </w:r>
      <w:r w:rsidR="00F7413F" w:rsidRPr="00BA2FFF">
        <w:rPr>
          <w:rtl/>
        </w:rPr>
        <w:t xml:space="preserve"> </w:t>
      </w:r>
      <w:r w:rsidRPr="00BA2FFF">
        <w:rPr>
          <w:rtl/>
        </w:rPr>
        <w:t>أسبوع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العمل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إلى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40</w:t>
      </w:r>
      <w:r w:rsidR="00F7413F" w:rsidRPr="00BA2FFF">
        <w:rPr>
          <w:rtl/>
        </w:rPr>
        <w:t xml:space="preserve"> </w:t>
      </w:r>
      <w:r w:rsidRPr="00BA2FFF">
        <w:rPr>
          <w:rtl/>
        </w:rPr>
        <w:t>ساعة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وزيادة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الحد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الأدنى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للأجور.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ومع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ذلك،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يساور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لأن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تغطية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المفاوضة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الجماعية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تزال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محدودة،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ولأن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النقابات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والمفاوضة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الجماعية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غير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معترف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القطاع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العام،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ولأن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العاملين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الإدارة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العامة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يزالون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ممنوعين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ممارسة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الحق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الإضراب</w:t>
      </w:r>
      <w:r w:rsidR="00F7413F" w:rsidRPr="00BA2FFF">
        <w:rPr>
          <w:rtl/>
        </w:rPr>
        <w:t xml:space="preserve"> </w:t>
      </w:r>
      <w:r w:rsidRPr="00BA2FFF">
        <w:rPr>
          <w:rtl/>
        </w:rPr>
        <w:t>(المادة</w:t>
      </w:r>
      <w:r w:rsidR="00F7413F" w:rsidRPr="00BA2FFF">
        <w:rPr>
          <w:rtl/>
        </w:rPr>
        <w:t xml:space="preserve"> </w:t>
      </w:r>
      <w:r w:rsidRPr="00BA2FFF">
        <w:rPr>
          <w:rtl/>
        </w:rPr>
        <w:t>8).</w:t>
      </w:r>
    </w:p>
    <w:p w14:paraId="22F12B0A" w14:textId="47F41FCA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>29-</w:t>
      </w:r>
      <w:r w:rsidRPr="00BA2FFF">
        <w:rPr>
          <w:rtl/>
        </w:rPr>
        <w:tab/>
      </w:r>
      <w:r w:rsidRPr="00BA2FFF">
        <w:rPr>
          <w:b/>
          <w:bCs/>
          <w:rtl/>
        </w:rPr>
        <w:t>توصي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تعتمد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جميع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التدابير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اللازمة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الاحترام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الكامل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لممارسة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جميع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العمال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لحقوقهم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النقابية،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وفقاً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للمادة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8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العهد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واتفاقية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الحرية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النقابية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وحماية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التنظيم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لعام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1948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(رقم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87)،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واتفاقية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منظمة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العمل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التنظيم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والمفاوضة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الجماعية،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1949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(رقم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98).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وتحث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وجه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الخصوص،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اعتماد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تدابير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تشريعية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وإدارية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لتوسيع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نطاق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تغطية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المفاوضة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الجماعية،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يكفل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لجميع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العمال،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العاملون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القطاع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العام،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ممارسة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هذا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دون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قيود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مبرر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لها،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ومراجعة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تشريعاتها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الوطنية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بغية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الاعتراف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الصريح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بالحق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الإضراب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للعاملين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الإدارة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العامة،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دون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قيود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مبرر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لها.</w:t>
      </w:r>
    </w:p>
    <w:p w14:paraId="190CD961" w14:textId="4FEE456E" w:rsidR="00C32943" w:rsidRPr="00BA2FFF" w:rsidRDefault="00C32943" w:rsidP="00C32943">
      <w:pPr>
        <w:pStyle w:val="H23GA"/>
        <w:rPr>
          <w:lang w:val="en-US"/>
        </w:rPr>
      </w:pPr>
      <w:r w:rsidRPr="00BA2FFF">
        <w:rPr>
          <w:rtl/>
          <w:lang w:val="en-US"/>
        </w:rPr>
        <w:lastRenderedPageBreak/>
        <w:tab/>
      </w:r>
      <w:r w:rsidRPr="00BA2FFF">
        <w:rPr>
          <w:rtl/>
          <w:lang w:val="en-US"/>
        </w:rPr>
        <w:tab/>
        <w:t>الحق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في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الضمان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الاجتماعي</w:t>
      </w:r>
    </w:p>
    <w:p w14:paraId="1CFC214D" w14:textId="7A7EE3EF" w:rsidR="00C32943" w:rsidRPr="00BA2FFF" w:rsidRDefault="00C32943" w:rsidP="00C32943">
      <w:pPr>
        <w:pStyle w:val="SingleTxtGA"/>
      </w:pPr>
      <w:r w:rsidRPr="00BA2FFF">
        <w:rPr>
          <w:rtl/>
        </w:rPr>
        <w:t>30-</w:t>
      </w:r>
      <w:r w:rsidRPr="00BA2FFF">
        <w:rPr>
          <w:rtl/>
        </w:rPr>
        <w:tab/>
        <w:t>ترحب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بالمعلومات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المتعلقة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بإصلاح</w:t>
      </w:r>
      <w:r w:rsidR="00F7413F" w:rsidRPr="00BA2FFF">
        <w:rPr>
          <w:rtl/>
        </w:rPr>
        <w:t xml:space="preserve"> </w:t>
      </w:r>
      <w:r w:rsidRPr="00BA2FFF">
        <w:rPr>
          <w:rtl/>
        </w:rPr>
        <w:t>نظام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المعاشات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التقاعدية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والضمان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الاجتماعي،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الذي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يهدف</w:t>
      </w:r>
      <w:r w:rsidR="00F7413F" w:rsidRPr="00BA2FFF">
        <w:rPr>
          <w:rtl/>
        </w:rPr>
        <w:t xml:space="preserve"> </w:t>
      </w:r>
      <w:r w:rsidRPr="00BA2FFF">
        <w:rPr>
          <w:rtl/>
        </w:rPr>
        <w:t>إلى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تحسين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فرص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الحصول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الاستحقاقات.</w:t>
      </w:r>
      <w:r w:rsidR="00F7413F" w:rsidRPr="00BA2FFF">
        <w:rPr>
          <w:rtl/>
        </w:rPr>
        <w:t xml:space="preserve"> </w:t>
      </w:r>
      <w:r w:rsidRPr="00BA2FFF">
        <w:rPr>
          <w:rtl/>
        </w:rPr>
        <w:t>غير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أنها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تلاحظ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استمرار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المشاكل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يعاني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نظام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المعاشات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التقاعدية،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والتي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تؤثر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بشكل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غير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متناسب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النساء،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اللاتي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لم</w:t>
      </w:r>
      <w:r w:rsidR="00F7413F" w:rsidRPr="00BA2FFF">
        <w:rPr>
          <w:rtl/>
        </w:rPr>
        <w:t xml:space="preserve"> </w:t>
      </w:r>
      <w:r w:rsidRPr="00BA2FFF">
        <w:rPr>
          <w:rtl/>
        </w:rPr>
        <w:t>يحصلن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حتى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الآن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المتوسط</w:t>
      </w:r>
      <w:r w:rsidR="00F7413F" w:rsidRPr="00BA2FFF">
        <w:rPr>
          <w:rtl/>
        </w:rPr>
        <w:t xml:space="preserve"> </w:t>
      </w:r>
      <w:r w:rsidRPr="00BA2FFF">
        <w:rPr>
          <w:rtl/>
        </w:rPr>
        <w:t>إلا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50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المائة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الحد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الأدنى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للأجور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عند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التقاعد،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مقارنة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</w:t>
      </w:r>
      <w:r w:rsidR="003B47E1" w:rsidRPr="00BA2FFF">
        <w:rPr>
          <w:rFonts w:hint="cs"/>
          <w:rtl/>
        </w:rPr>
        <w:t>‍ </w:t>
      </w:r>
      <w:r w:rsidRPr="00BA2FFF">
        <w:rPr>
          <w:rtl/>
        </w:rPr>
        <w:t>75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المائة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للرجال.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وتشعر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أيضاً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لأن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العديد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الأشخاص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يحصلون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معاشات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تقاعدية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كافية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بسبب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عدم</w:t>
      </w:r>
      <w:r w:rsidR="00F7413F" w:rsidRPr="00BA2FFF">
        <w:rPr>
          <w:rtl/>
        </w:rPr>
        <w:t xml:space="preserve"> </w:t>
      </w:r>
      <w:r w:rsidRPr="00BA2FFF">
        <w:rPr>
          <w:rtl/>
        </w:rPr>
        <w:t>كفاية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الاشتراكات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والفجوات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الاشتراكات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الناجمة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العمل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غير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الرسمي</w:t>
      </w:r>
      <w:r w:rsidR="00F7413F" w:rsidRPr="00BA2FFF">
        <w:rPr>
          <w:rtl/>
        </w:rPr>
        <w:t xml:space="preserve"> </w:t>
      </w:r>
      <w:r w:rsidRPr="00BA2FFF">
        <w:rPr>
          <w:rtl/>
        </w:rPr>
        <w:t>(المادة</w:t>
      </w:r>
      <w:r w:rsidR="00F7413F" w:rsidRPr="00BA2FFF">
        <w:rPr>
          <w:rtl/>
        </w:rPr>
        <w:t xml:space="preserve"> </w:t>
      </w:r>
      <w:r w:rsidRPr="00BA2FFF">
        <w:rPr>
          <w:rtl/>
        </w:rPr>
        <w:t>9).</w:t>
      </w:r>
    </w:p>
    <w:p w14:paraId="0F965041" w14:textId="6980910B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>31-</w:t>
      </w:r>
      <w:r w:rsidRPr="00BA2FFF">
        <w:rPr>
          <w:rtl/>
        </w:rPr>
        <w:tab/>
      </w:r>
      <w:r w:rsidRPr="00BA2FFF">
        <w:rPr>
          <w:b/>
          <w:bCs/>
          <w:rtl/>
        </w:rPr>
        <w:t>توصي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تقوم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يلي:</w:t>
      </w:r>
    </w:p>
    <w:p w14:paraId="149199D1" w14:textId="15412BAB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(أ)</w:t>
      </w:r>
      <w:r w:rsidRPr="00BA2FFF">
        <w:rPr>
          <w:rtl/>
        </w:rPr>
        <w:tab/>
      </w:r>
      <w:r w:rsidRPr="00BA2FFF">
        <w:rPr>
          <w:b/>
          <w:bCs/>
          <w:rtl/>
        </w:rPr>
        <w:t>الإسراع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اعتماد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وتنفيذ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إصلاح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نظام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المعاشات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التقاعدية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الاجتماعي،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يضمن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التغطية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الشاملة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والحماية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الاجتماعية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الكافية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والمنصفة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للجميع؛</w:t>
      </w:r>
    </w:p>
    <w:p w14:paraId="30C6B65A" w14:textId="49D0F6F6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(ب)</w:t>
      </w:r>
      <w:r w:rsidRPr="00BA2FFF">
        <w:rPr>
          <w:rtl/>
        </w:rPr>
        <w:tab/>
      </w:r>
      <w:r w:rsidRPr="00BA2FFF">
        <w:rPr>
          <w:b/>
          <w:bCs/>
          <w:rtl/>
        </w:rPr>
        <w:t>اعتماد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تدابير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إضافية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محددة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للحد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أوجه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عدم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المساواة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الجنسين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نظام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المعاشات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التقاعدية،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ذلك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الآليات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التصحيحية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للتعويض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الفجوات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الأجور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والاشتراكات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تؤثر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المرأة؛</w:t>
      </w:r>
    </w:p>
    <w:p w14:paraId="524E62DA" w14:textId="636D65A8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(ج)</w:t>
      </w:r>
      <w:r w:rsidRPr="00BA2FFF">
        <w:rPr>
          <w:rtl/>
        </w:rPr>
        <w:tab/>
      </w:r>
      <w:r w:rsidRPr="00BA2FFF">
        <w:rPr>
          <w:b/>
          <w:bCs/>
          <w:rtl/>
        </w:rPr>
        <w:t>استعراض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وإزالة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العوائق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غير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المبررة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تحول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دون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الحصول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الاجتماعي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وكفالة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ربط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تلك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الاستحقاقات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بتكلفة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المعيشة،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يضمن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مستوى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معيشياً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لائقاً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للمستفيدين؛</w:t>
      </w:r>
    </w:p>
    <w:p w14:paraId="24331BF7" w14:textId="7DB3B855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(د)</w:t>
      </w:r>
      <w:r w:rsidRPr="00BA2FFF">
        <w:rPr>
          <w:rtl/>
        </w:rPr>
        <w:tab/>
      </w:r>
      <w:r w:rsidRPr="00BA2FFF">
        <w:rPr>
          <w:b/>
          <w:bCs/>
          <w:rtl/>
        </w:rPr>
        <w:t>مراعاة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تعليق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رقم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19(2007)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الاجتماعي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وبيانها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المعنون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"أرضيات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الحماية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الاجتماعية: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عنصر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أساسي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عناصر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الاجتماعي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أهداف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التنمية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المستدامة".</w:t>
      </w:r>
    </w:p>
    <w:p w14:paraId="57C4933E" w14:textId="6E29125A" w:rsidR="00C32943" w:rsidRPr="00BA2FFF" w:rsidRDefault="00C32943" w:rsidP="00C32943">
      <w:pPr>
        <w:pStyle w:val="H23GA"/>
        <w:rPr>
          <w:lang w:val="en-US"/>
        </w:rPr>
      </w:pPr>
      <w:r w:rsidRPr="00BA2FFF">
        <w:rPr>
          <w:rtl/>
          <w:lang w:val="en-US"/>
        </w:rPr>
        <w:tab/>
      </w:r>
      <w:r w:rsidRPr="00BA2FFF">
        <w:rPr>
          <w:rtl/>
          <w:lang w:val="en-US"/>
        </w:rPr>
        <w:tab/>
        <w:t>حماية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الطفل</w:t>
      </w:r>
    </w:p>
    <w:p w14:paraId="2B519A6D" w14:textId="35DB638A" w:rsidR="00C32943" w:rsidRPr="00BA2FFF" w:rsidRDefault="00C32943" w:rsidP="00C32943">
      <w:pPr>
        <w:pStyle w:val="SingleTxtGA"/>
      </w:pPr>
      <w:r w:rsidRPr="00BA2FFF">
        <w:rPr>
          <w:rtl/>
        </w:rPr>
        <w:t>32-</w:t>
      </w:r>
      <w:r w:rsidRPr="00BA2FFF">
        <w:rPr>
          <w:rtl/>
        </w:rPr>
        <w:tab/>
        <w:t>ترحب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بالتزام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الدولة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الطرف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بالقضاء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عمل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الأطفال،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لكنها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تشعر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لأن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عدداً</w:t>
      </w:r>
      <w:r w:rsidR="00F7413F" w:rsidRPr="00BA2FFF">
        <w:rPr>
          <w:rtl/>
        </w:rPr>
        <w:t xml:space="preserve"> </w:t>
      </w:r>
      <w:r w:rsidRPr="00BA2FFF">
        <w:rPr>
          <w:rtl/>
        </w:rPr>
        <w:t>كبيراً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الأطفال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والمراهقين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دون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الخامسة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عشرة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يمارسون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أنشطة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اقتصادية،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بما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ذلك</w:t>
      </w:r>
      <w:r w:rsidR="00F7413F" w:rsidRPr="00BA2FFF">
        <w:rPr>
          <w:rtl/>
        </w:rPr>
        <w:t xml:space="preserve"> </w:t>
      </w:r>
      <w:r w:rsidRPr="00BA2FFF">
        <w:rPr>
          <w:rtl/>
        </w:rPr>
        <w:t>أشكال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خطرة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العمل،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والعمل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غير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المأجور،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والعمل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القطاع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غير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الرسمي.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وهي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قلقة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بشكل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خاص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بشأن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وضع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الفتيات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والمراهقات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اللاتي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غالباً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يشاركن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الأعمال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المنزلية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وأعمال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الرعاية.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وتود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أيضا</w:t>
      </w:r>
      <w:r w:rsidR="009322FA" w:rsidRPr="00BA2FFF">
        <w:rPr>
          <w:rFonts w:hint="cs"/>
          <w:rtl/>
        </w:rPr>
        <w:t>ً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تعرب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قلقها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إزاء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تعرض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الأطفال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والمراهقين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للاستغلال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الجنسي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والتجنيد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أنشطة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غير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مشروعة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مثل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الاتجار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بالمخدرات،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وكذلك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إزاء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عدم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وجود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بيانات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رسمية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هذا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الصدد،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وقلة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التقدم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المحرز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التحقيق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المسؤولين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ومعاقبتهم</w:t>
      </w:r>
      <w:r w:rsidR="00F7413F" w:rsidRPr="00BA2FFF">
        <w:rPr>
          <w:rtl/>
        </w:rPr>
        <w:t xml:space="preserve"> </w:t>
      </w:r>
      <w:r w:rsidRPr="00BA2FFF">
        <w:rPr>
          <w:rtl/>
        </w:rPr>
        <w:t>(المادة</w:t>
      </w:r>
      <w:r w:rsidR="00F7413F" w:rsidRPr="00BA2FFF">
        <w:rPr>
          <w:rtl/>
        </w:rPr>
        <w:t xml:space="preserve"> </w:t>
      </w:r>
      <w:r w:rsidRPr="00BA2FFF">
        <w:rPr>
          <w:rtl/>
        </w:rPr>
        <w:t>10).</w:t>
      </w:r>
    </w:p>
    <w:p w14:paraId="749E0676" w14:textId="0F126483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>33-</w:t>
      </w:r>
      <w:r w:rsidRPr="00BA2FFF">
        <w:rPr>
          <w:rtl/>
        </w:rPr>
        <w:tab/>
      </w:r>
      <w:r w:rsidRPr="00BA2FFF">
        <w:rPr>
          <w:b/>
          <w:bCs/>
          <w:rtl/>
        </w:rPr>
        <w:t>توصي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بتكثيف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جهودها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الرامية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عمل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الأطفال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والقضاء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عليه،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ولا</w:t>
      </w:r>
      <w:r w:rsidR="009322FA" w:rsidRPr="00BA2FFF">
        <w:rPr>
          <w:rFonts w:hint="cs"/>
          <w:b/>
          <w:bCs/>
          <w:rtl/>
        </w:rPr>
        <w:t> </w:t>
      </w:r>
      <w:r w:rsidRPr="00BA2FFF">
        <w:rPr>
          <w:b/>
          <w:bCs/>
          <w:rtl/>
        </w:rPr>
        <w:t>سيما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أكثر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أشكاله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خطورة،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خلال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الإنفاذ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الفعال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للتشريعات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القائمة،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وتعزيز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آليات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تفتيش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العمل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واعتماد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تدابير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محددة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لحماية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الفتيات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والمراهقين.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وتحث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جمع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بيانات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مصنفة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موثوقة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أسوأ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أشكال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عمل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الأطفال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واتخاذ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إجراءات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شاملة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للكشف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تهريب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المهاجرين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والاتجار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بالأشخاص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والاستغلال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الجنسي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للأطفال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والتوعية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ومنعها،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ذلك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خلال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تدريب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الموظفين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العموميين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وإنشاء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نظم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رسمية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لتسجيل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البيانات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المتعلقة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بالأطفال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والمراهقين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المصحوبين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وغير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المصحوبين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الذين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يدخلون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البلد.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وتحث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التحقيق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الفعال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جميع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أفعال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الاستغلال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الجنسي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والاتجار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بالأشخاص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وتجنيد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القاصرين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أنشطة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غير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مشروعة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والمعاقبة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عليها،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وتقديم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تعويض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كامل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للضحايا.</w:t>
      </w:r>
    </w:p>
    <w:p w14:paraId="6D6AC5EA" w14:textId="77777777" w:rsidR="00C32943" w:rsidRPr="00BA2FFF" w:rsidRDefault="00C32943" w:rsidP="00C32943">
      <w:pPr>
        <w:pStyle w:val="H23GA"/>
        <w:rPr>
          <w:lang w:val="en-US"/>
        </w:rPr>
      </w:pPr>
      <w:r w:rsidRPr="00BA2FFF">
        <w:rPr>
          <w:rtl/>
          <w:lang w:val="en-US"/>
        </w:rPr>
        <w:lastRenderedPageBreak/>
        <w:tab/>
      </w:r>
      <w:r w:rsidRPr="00BA2FFF">
        <w:rPr>
          <w:rtl/>
          <w:lang w:val="en-US"/>
        </w:rPr>
        <w:tab/>
        <w:t>الفقر</w:t>
      </w:r>
    </w:p>
    <w:p w14:paraId="34379553" w14:textId="0B73A2CE" w:rsidR="00C32943" w:rsidRPr="00BA2FFF" w:rsidRDefault="00C32943" w:rsidP="00C32943">
      <w:pPr>
        <w:pStyle w:val="SingleTxtGA"/>
      </w:pPr>
      <w:r w:rsidRPr="00BA2FFF">
        <w:rPr>
          <w:rtl/>
        </w:rPr>
        <w:t>34-</w:t>
      </w:r>
      <w:r w:rsidRPr="00BA2FFF">
        <w:rPr>
          <w:rtl/>
        </w:rPr>
        <w:tab/>
        <w:t>تحيط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علماً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بالجهود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تبذلها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الدولة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الطرف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لمكافحة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الفقر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وبالانخفاض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معدل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الفقر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الذي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حققته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عام</w:t>
      </w:r>
      <w:r w:rsidR="00F7413F" w:rsidRPr="00BA2FFF">
        <w:rPr>
          <w:rtl/>
        </w:rPr>
        <w:t xml:space="preserve"> </w:t>
      </w:r>
      <w:r w:rsidRPr="00BA2FFF">
        <w:rPr>
          <w:rtl/>
        </w:rPr>
        <w:t>2022.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ومع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ذلك،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يساورها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إزاء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استمرار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المستويات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العالية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عدم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المساواة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والفقر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والفقر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المدقع،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والتي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تؤثر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بشكل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غير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متناسب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الفئات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الأكثر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حرماناً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وتهميشاً،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بما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ذلك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النساء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والفتيات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والفتيان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والمهاجرون،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والأسر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المعيشية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تعيلها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نساء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السكان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الأصليين.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وتشعر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إزاء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زيادة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الفقر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المتعدد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الأبعاد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الأطفال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والمراهقين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المهاجرين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وأطفال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السكان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الأصليين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(المادة</w:t>
      </w:r>
      <w:r w:rsidR="00F7413F" w:rsidRPr="00BA2FFF">
        <w:rPr>
          <w:rtl/>
        </w:rPr>
        <w:t xml:space="preserve"> </w:t>
      </w:r>
      <w:r w:rsidRPr="00BA2FFF">
        <w:rPr>
          <w:rtl/>
        </w:rPr>
        <w:t>11).</w:t>
      </w:r>
    </w:p>
    <w:p w14:paraId="5368599B" w14:textId="4FA6A851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>35-</w:t>
      </w:r>
      <w:r w:rsidRPr="00BA2FFF">
        <w:rPr>
          <w:rtl/>
        </w:rPr>
        <w:tab/>
      </w:r>
      <w:r w:rsidRPr="00BA2FFF">
        <w:rPr>
          <w:b/>
          <w:bCs/>
          <w:rtl/>
        </w:rPr>
        <w:t>توصي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بتكثيف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جهودها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الرامية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عدم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المساواة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ومكافحة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الفقر،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ولا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سيما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الفقر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المدقع،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طريق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زيادة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الموارد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المخصصة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لذلك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وإجراء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تقييم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شامل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للبرامج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القائمة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أجل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تحديد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العقبات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والشروع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التغييرات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اللازمة.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وتحث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أيضا</w:t>
      </w:r>
      <w:r w:rsidR="009322FA" w:rsidRPr="00BA2FFF">
        <w:rPr>
          <w:rFonts w:hint="cs"/>
          <w:b/>
          <w:bCs/>
          <w:rtl/>
        </w:rPr>
        <w:t>ً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إعادة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إرساء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حوار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وطني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مفتوح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وتشاركي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تحد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توفر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سياسات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عدم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المساواة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استجابةً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فعالة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وهيكلية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ومستدامة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للمطالب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الاجتماعية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عُبر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عنها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خلال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الاحتجاجات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الاجتماعية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لعام</w:t>
      </w:r>
      <w:r w:rsidR="003B47E1" w:rsidRPr="00BA2FFF">
        <w:rPr>
          <w:rFonts w:hint="cs"/>
          <w:b/>
          <w:bCs/>
          <w:rtl/>
        </w:rPr>
        <w:t> </w:t>
      </w:r>
      <w:r w:rsidRPr="00BA2FFF">
        <w:rPr>
          <w:b/>
          <w:bCs/>
          <w:rtl/>
        </w:rPr>
        <w:t>2019.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وتحيل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بيانها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الفقر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والعهد</w:t>
      </w:r>
      <w:r w:rsidR="00F7413F" w:rsidRPr="00BA2FFF">
        <w:rPr>
          <w:vertAlign w:val="superscript"/>
          <w:rtl/>
        </w:rPr>
        <w:t>(</w:t>
      </w:r>
      <w:r w:rsidR="00F7413F" w:rsidRPr="00BA2FFF">
        <w:rPr>
          <w:vertAlign w:val="superscript"/>
          <w:rtl/>
        </w:rPr>
        <w:footnoteReference w:id="9"/>
      </w:r>
      <w:r w:rsidR="00F7413F" w:rsidRPr="00BA2FFF">
        <w:rPr>
          <w:vertAlign w:val="superscript"/>
          <w:rtl/>
        </w:rPr>
        <w:t>)</w:t>
      </w:r>
      <w:r w:rsidRPr="00BA2FFF">
        <w:rPr>
          <w:b/>
          <w:bCs/>
          <w:rtl/>
        </w:rPr>
        <w:t>.</w:t>
      </w:r>
    </w:p>
    <w:p w14:paraId="654281F2" w14:textId="3B8AF552" w:rsidR="00C32943" w:rsidRPr="00BA2FFF" w:rsidRDefault="00C32943" w:rsidP="00C32943">
      <w:pPr>
        <w:pStyle w:val="H23GA"/>
        <w:rPr>
          <w:lang w:val="en-US"/>
        </w:rPr>
      </w:pPr>
      <w:r w:rsidRPr="00BA2FFF">
        <w:rPr>
          <w:rtl/>
          <w:lang w:val="en-US"/>
        </w:rPr>
        <w:tab/>
      </w:r>
      <w:r w:rsidRPr="00BA2FFF">
        <w:rPr>
          <w:rtl/>
          <w:lang w:val="en-US"/>
        </w:rPr>
        <w:tab/>
        <w:t>التكيف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مع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تغير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المناخ</w:t>
      </w:r>
    </w:p>
    <w:p w14:paraId="43801DAB" w14:textId="74BF327D" w:rsidR="00C32943" w:rsidRPr="00BA2FFF" w:rsidRDefault="00C32943" w:rsidP="00C32943">
      <w:pPr>
        <w:pStyle w:val="SingleTxtGA"/>
      </w:pPr>
      <w:r w:rsidRPr="00BA2FFF">
        <w:rPr>
          <w:rtl/>
        </w:rPr>
        <w:t>36-</w:t>
      </w:r>
      <w:r w:rsidRPr="00BA2FFF">
        <w:rPr>
          <w:rtl/>
        </w:rPr>
        <w:tab/>
        <w:t>تحيط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علماً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بإدراج</w:t>
      </w:r>
      <w:r w:rsidR="00F7413F" w:rsidRPr="00BA2FFF">
        <w:rPr>
          <w:rtl/>
        </w:rPr>
        <w:t xml:space="preserve"> </w:t>
      </w:r>
      <w:r w:rsidRPr="00BA2FFF">
        <w:rPr>
          <w:rtl/>
        </w:rPr>
        <w:t>خطط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التكيف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القطاعية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القانون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الإطاري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بشأن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تغير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المناخ.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ومع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ذلك،</w:t>
      </w:r>
      <w:r w:rsidR="00F7413F" w:rsidRPr="00BA2FFF">
        <w:rPr>
          <w:rtl/>
        </w:rPr>
        <w:t xml:space="preserve"> </w:t>
      </w:r>
      <w:r w:rsidRPr="00BA2FFF">
        <w:rPr>
          <w:rtl/>
        </w:rPr>
        <w:t>تود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تعرب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قلقها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إزاء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استمرار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عدم</w:t>
      </w:r>
      <w:r w:rsidR="00F7413F" w:rsidRPr="00BA2FFF">
        <w:rPr>
          <w:rtl/>
        </w:rPr>
        <w:t xml:space="preserve"> </w:t>
      </w:r>
      <w:r w:rsidRPr="00BA2FFF">
        <w:rPr>
          <w:rtl/>
        </w:rPr>
        <w:t>كفاية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تدابير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التكيف،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سيما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فيما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يتعلق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بالتأهب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للجفاف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وأزمة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المياه،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الأمر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الذي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يمكن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يضر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بالتمتع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الفعلي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بالحقوق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المنصوص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عليها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العهد</w:t>
      </w:r>
      <w:r w:rsidR="00F7413F" w:rsidRPr="00BA2FFF">
        <w:rPr>
          <w:rtl/>
        </w:rPr>
        <w:t xml:space="preserve"> </w:t>
      </w:r>
      <w:r w:rsidRPr="00BA2FFF">
        <w:rPr>
          <w:rtl/>
        </w:rPr>
        <w:t>(المادة</w:t>
      </w:r>
      <w:r w:rsidR="00F7413F" w:rsidRPr="00BA2FFF">
        <w:rPr>
          <w:rtl/>
        </w:rPr>
        <w:t xml:space="preserve"> </w:t>
      </w:r>
      <w:r w:rsidRPr="00BA2FFF">
        <w:rPr>
          <w:rtl/>
        </w:rPr>
        <w:t>11).</w:t>
      </w:r>
    </w:p>
    <w:p w14:paraId="24FF1385" w14:textId="0A37A2DE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>37-</w:t>
      </w:r>
      <w:r w:rsidRPr="00BA2FFF">
        <w:rPr>
          <w:rtl/>
        </w:rPr>
        <w:tab/>
      </w:r>
      <w:r w:rsidRPr="00BA2FFF">
        <w:rPr>
          <w:b/>
          <w:bCs/>
          <w:rtl/>
        </w:rPr>
        <w:t>توصي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تقوم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يلي:</w:t>
      </w:r>
    </w:p>
    <w:p w14:paraId="689CAC75" w14:textId="053D604C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(أ)</w:t>
      </w:r>
      <w:r w:rsidRPr="00BA2FFF">
        <w:rPr>
          <w:rtl/>
        </w:rPr>
        <w:tab/>
      </w:r>
      <w:r w:rsidRPr="00BA2FFF">
        <w:rPr>
          <w:b/>
          <w:bCs/>
          <w:rtl/>
        </w:rPr>
        <w:t>تكثيف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جهود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التكيف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تغير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المناخ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لمنع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وتخفيف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آثاره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الضارة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السكان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والحد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ضعف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المجتمعات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المحلية،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التركيز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بشكل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خاص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المجتمعات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الأصلية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والريفية؛</w:t>
      </w:r>
    </w:p>
    <w:p w14:paraId="5D90E7DB" w14:textId="096C4C1E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(ب)</w:t>
      </w:r>
      <w:r w:rsidRPr="00BA2FFF">
        <w:rPr>
          <w:rtl/>
        </w:rPr>
        <w:tab/>
      </w:r>
      <w:r w:rsidRPr="00BA2FFF">
        <w:rPr>
          <w:b/>
          <w:bCs/>
          <w:rtl/>
        </w:rPr>
        <w:t>مواصلة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اعتماد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تدابير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التكيف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بالتشاور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الفعال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المجتمعات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المتضررة؛</w:t>
      </w:r>
    </w:p>
    <w:p w14:paraId="1B1BB738" w14:textId="147E0A08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(ج)</w:t>
      </w:r>
      <w:r w:rsidRPr="00BA2FFF">
        <w:rPr>
          <w:rtl/>
        </w:rPr>
        <w:tab/>
      </w:r>
      <w:r w:rsidRPr="00BA2FFF">
        <w:rPr>
          <w:b/>
          <w:bCs/>
          <w:rtl/>
        </w:rPr>
        <w:t>زيادة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الموارد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بشكل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كبير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لتعزيز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مرونة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الاقتصاد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والمجتمع،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خلال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مبادرات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مثل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برامج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إعادة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التشجير،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وبناء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محطات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تحلية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المياه،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والتحسين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الشامل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لخدمات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المياه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والصرف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الصحي،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وتوسيع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القدرة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معالجة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مياه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الصرف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الصحي،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والتعاون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البلدان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المجاورة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الاستخدام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العادل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والمنصف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لموارد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المياه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المشتركة؛</w:t>
      </w:r>
    </w:p>
    <w:p w14:paraId="1150A016" w14:textId="07375371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(د)</w:t>
      </w:r>
      <w:r w:rsidRPr="00BA2FFF">
        <w:rPr>
          <w:rtl/>
        </w:rPr>
        <w:tab/>
      </w:r>
      <w:r w:rsidRPr="00BA2FFF">
        <w:rPr>
          <w:b/>
          <w:bCs/>
          <w:rtl/>
        </w:rPr>
        <w:t>مراعاة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التعليق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رقم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15(2002)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الماء.</w:t>
      </w:r>
    </w:p>
    <w:p w14:paraId="5D1A1D12" w14:textId="404451A9" w:rsidR="00C32943" w:rsidRPr="00BA2FFF" w:rsidRDefault="00C32943" w:rsidP="00C32943">
      <w:pPr>
        <w:pStyle w:val="H23GA"/>
        <w:rPr>
          <w:lang w:val="en-US"/>
        </w:rPr>
      </w:pPr>
      <w:r w:rsidRPr="00BA2FFF">
        <w:rPr>
          <w:rtl/>
          <w:lang w:val="en-US"/>
        </w:rPr>
        <w:tab/>
      </w:r>
      <w:r w:rsidRPr="00BA2FFF">
        <w:rPr>
          <w:rtl/>
          <w:lang w:val="en-US"/>
        </w:rPr>
        <w:tab/>
        <w:t>الحق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في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الحصول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على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غذاء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كاف</w:t>
      </w:r>
    </w:p>
    <w:p w14:paraId="4DDA1467" w14:textId="50CF36FB" w:rsidR="00C32943" w:rsidRPr="00BA2FFF" w:rsidRDefault="00C32943" w:rsidP="00C32943">
      <w:pPr>
        <w:pStyle w:val="SingleTxtGA"/>
      </w:pPr>
      <w:r w:rsidRPr="00BA2FFF">
        <w:rPr>
          <w:rtl/>
        </w:rPr>
        <w:t>38-</w:t>
      </w:r>
      <w:r w:rsidRPr="00BA2FFF">
        <w:rPr>
          <w:rtl/>
        </w:rPr>
        <w:tab/>
        <w:t>تقر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بالتدابير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اتخذتها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الدولة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الطرف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لتعزيز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وحماية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الحق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الغذاء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الكافي،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لكنها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تلاحظ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تفاقم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انعدام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الأمن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الغذائي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المبلغ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عنه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الدراسة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الاستقصائية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الاجتماعية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والاقتصادية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الوطنية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لعام</w:t>
      </w:r>
      <w:r w:rsidR="00F7413F" w:rsidRPr="00BA2FFF">
        <w:rPr>
          <w:rtl/>
        </w:rPr>
        <w:t xml:space="preserve"> </w:t>
      </w:r>
      <w:r w:rsidRPr="00BA2FFF">
        <w:rPr>
          <w:rtl/>
        </w:rPr>
        <w:t>2022،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مما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يؤثر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بشكل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غير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متناسب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السكان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الأصليين،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والأطفال،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والمراهقين،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والأسر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المعيشية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تعيلها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نساء،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والمهاجرين،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واللاجئين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(المادة</w:t>
      </w:r>
      <w:r w:rsidR="00F7413F" w:rsidRPr="00BA2FFF">
        <w:rPr>
          <w:rtl/>
        </w:rPr>
        <w:t xml:space="preserve"> </w:t>
      </w:r>
      <w:r w:rsidRPr="00BA2FFF">
        <w:rPr>
          <w:rtl/>
        </w:rPr>
        <w:t>11).</w:t>
      </w:r>
    </w:p>
    <w:p w14:paraId="424D9D97" w14:textId="664A25CD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>39-</w:t>
      </w:r>
      <w:r w:rsidRPr="00BA2FFF">
        <w:rPr>
          <w:rtl/>
        </w:rPr>
        <w:tab/>
      </w:r>
      <w:r w:rsidRPr="00BA2FFF">
        <w:rPr>
          <w:b/>
          <w:bCs/>
          <w:rtl/>
        </w:rPr>
        <w:t>توصي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بتعزيز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جهودها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الرامية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حماية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الغذاء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الكافي،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بوسائل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وضع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تشريعات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وطنية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العمل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الزراعي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الحصول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أغذية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مغذية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وميسورة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lastRenderedPageBreak/>
        <w:t>التكلفة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نحو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منصف؛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واعتماد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تدابير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لمعالجة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الأسباب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الهيكلية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لانعدام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الغذائي؛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وإنشاء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آليات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رصد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وتقييم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فعالة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استجابات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مصممة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خصيصاً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لتلبية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احتياجات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الفئات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الأكثر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تضرراً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انعدام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الغذائي.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وتُحيل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تعليقها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رقم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12(1999)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الغذاء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الكافي،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الخطوط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التوجيهية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الطوعية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لدعم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الإعمال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المطرد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للحق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غذاء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كاف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سياق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الغذائي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القُطري،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اعتمدتها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منظمة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الأغذية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والزراعة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للأمم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المتحدة.</w:t>
      </w:r>
    </w:p>
    <w:p w14:paraId="36A39275" w14:textId="39BE279B" w:rsidR="00C32943" w:rsidRPr="00BA2FFF" w:rsidRDefault="00C32943" w:rsidP="00C32943">
      <w:pPr>
        <w:pStyle w:val="H23GA"/>
        <w:rPr>
          <w:lang w:val="en-US"/>
        </w:rPr>
      </w:pPr>
      <w:r w:rsidRPr="00BA2FFF">
        <w:rPr>
          <w:rtl/>
          <w:lang w:val="en-US"/>
        </w:rPr>
        <w:tab/>
      </w:r>
      <w:r w:rsidRPr="00BA2FFF">
        <w:rPr>
          <w:rtl/>
          <w:lang w:val="en-US"/>
        </w:rPr>
        <w:tab/>
        <w:t>الحق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في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سكن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لائق</w:t>
      </w:r>
    </w:p>
    <w:p w14:paraId="3C365BDC" w14:textId="47940424" w:rsidR="00C32943" w:rsidRPr="00BA2FFF" w:rsidRDefault="00C32943" w:rsidP="00C32943">
      <w:pPr>
        <w:pStyle w:val="SingleTxtGA"/>
      </w:pPr>
      <w:r w:rsidRPr="00BA2FFF">
        <w:rPr>
          <w:rtl/>
        </w:rPr>
        <w:t>40-</w:t>
      </w:r>
      <w:r w:rsidRPr="00BA2FFF">
        <w:rPr>
          <w:rtl/>
        </w:rPr>
        <w:tab/>
        <w:t>تلاحظ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التدابير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اتخذتها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الدولة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الطرف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لمعالجة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أزمة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السكن.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ومع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ذلك،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فإنها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تشعر</w:t>
      </w:r>
      <w:r w:rsidR="00F7413F" w:rsidRPr="00BA2FFF">
        <w:rPr>
          <w:rtl/>
        </w:rPr>
        <w:t xml:space="preserve"> </w:t>
      </w:r>
      <w:r w:rsidRPr="00BA2FFF">
        <w:rPr>
          <w:spacing w:val="-2"/>
          <w:rtl/>
        </w:rPr>
        <w:t>بالقلق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إزاء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العجز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في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المساكن،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الذي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يقدر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أنه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يؤثر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على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أكثر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من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000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650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أسرة،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وإزاء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التقارير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التي</w:t>
      </w:r>
      <w:r w:rsidR="00F7413F" w:rsidRPr="00BA2FFF">
        <w:rPr>
          <w:spacing w:val="-2"/>
          <w:rtl/>
        </w:rPr>
        <w:t xml:space="preserve"> </w:t>
      </w:r>
      <w:r w:rsidRPr="00BA2FFF">
        <w:rPr>
          <w:spacing w:val="-2"/>
          <w:rtl/>
        </w:rPr>
        <w:t>تشير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إلى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أكثر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</w:t>
      </w:r>
      <w:r w:rsidR="00F7413F" w:rsidRPr="00BA2FFF">
        <w:rPr>
          <w:rtl/>
        </w:rPr>
        <w:t xml:space="preserve"> </w:t>
      </w:r>
      <w:r w:rsidRPr="00BA2FFF">
        <w:rPr>
          <w:rtl/>
        </w:rPr>
        <w:t>1,4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مليون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شخص</w:t>
      </w:r>
      <w:r w:rsidR="00F7413F" w:rsidRPr="00BA2FFF">
        <w:rPr>
          <w:rtl/>
        </w:rPr>
        <w:t xml:space="preserve"> </w:t>
      </w:r>
      <w:r w:rsidRPr="00BA2FFF">
        <w:rPr>
          <w:rtl/>
        </w:rPr>
        <w:t>يعيشون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ظروف</w:t>
      </w:r>
      <w:r w:rsidR="00F7413F" w:rsidRPr="00BA2FFF">
        <w:rPr>
          <w:rtl/>
        </w:rPr>
        <w:t xml:space="preserve"> </w:t>
      </w:r>
      <w:r w:rsidRPr="00BA2FFF">
        <w:rPr>
          <w:rtl/>
        </w:rPr>
        <w:t>غير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مستقرة،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بما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ذلك</w:t>
      </w:r>
      <w:r w:rsidR="00F7413F" w:rsidRPr="00BA2FFF">
        <w:rPr>
          <w:rtl/>
        </w:rPr>
        <w:t xml:space="preserve"> </w:t>
      </w:r>
      <w:r w:rsidRPr="00BA2FFF">
        <w:rPr>
          <w:rtl/>
        </w:rPr>
        <w:t>حوالي</w:t>
      </w:r>
      <w:r w:rsidR="00F7413F" w:rsidRPr="00BA2FFF">
        <w:rPr>
          <w:rtl/>
        </w:rPr>
        <w:t xml:space="preserve"> </w:t>
      </w:r>
      <w:r w:rsidRPr="00BA2FFF">
        <w:rPr>
          <w:rtl/>
        </w:rPr>
        <w:t>500</w:t>
      </w:r>
      <w:r w:rsidR="00F7413F" w:rsidRPr="00BA2FFF">
        <w:rPr>
          <w:rtl/>
        </w:rPr>
        <w:t xml:space="preserve"> </w:t>
      </w:r>
      <w:r w:rsidRPr="00BA2FFF">
        <w:rPr>
          <w:rtl/>
        </w:rPr>
        <w:t>120</w:t>
      </w:r>
      <w:r w:rsidR="00F7413F" w:rsidRPr="00BA2FFF">
        <w:rPr>
          <w:rtl/>
        </w:rPr>
        <w:t xml:space="preserve"> </w:t>
      </w:r>
      <w:r w:rsidRPr="00BA2FFF">
        <w:rPr>
          <w:rtl/>
        </w:rPr>
        <w:t>أسرة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مستوطنات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غير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رسمية،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وفقاً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للبيانات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الرسمية.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وتشعر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إزاء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عمليات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الإخلاء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القسري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والتهديدات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يتعرض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الأشخاص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الذين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يعيشون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مستوطنات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عشوائية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دون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ضمانات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إجرائية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كافية.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وتلاحظ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أيضا</w:t>
      </w:r>
      <w:r w:rsidR="009322FA" w:rsidRPr="00BA2FFF">
        <w:rPr>
          <w:rFonts w:hint="cs"/>
          <w:rtl/>
        </w:rPr>
        <w:t>ً</w:t>
      </w:r>
      <w:r w:rsidR="00F7413F" w:rsidRPr="00BA2FFF">
        <w:rPr>
          <w:rtl/>
        </w:rPr>
        <w:t xml:space="preserve"> </w:t>
      </w:r>
      <w:r w:rsidRPr="00BA2FFF">
        <w:rPr>
          <w:rtl/>
        </w:rPr>
        <w:t>عدم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وجود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تدابير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محددة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لتوفير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السكن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للاجئين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والمهاجرين،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بمن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فيهم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المهاجرون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غير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النظاميين،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الذين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يواجهون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مستويات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عالية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الاستبعاد</w:t>
      </w:r>
      <w:r w:rsidR="00F7413F" w:rsidRPr="00BA2FFF">
        <w:rPr>
          <w:rtl/>
        </w:rPr>
        <w:t xml:space="preserve"> </w:t>
      </w:r>
      <w:r w:rsidRPr="00BA2FFF">
        <w:rPr>
          <w:rtl/>
        </w:rPr>
        <w:t>(المادة</w:t>
      </w:r>
      <w:r w:rsidR="00F7413F" w:rsidRPr="00BA2FFF">
        <w:rPr>
          <w:rtl/>
        </w:rPr>
        <w:t xml:space="preserve"> </w:t>
      </w:r>
      <w:r w:rsidRPr="00BA2FFF">
        <w:rPr>
          <w:rtl/>
        </w:rPr>
        <w:t>11).</w:t>
      </w:r>
    </w:p>
    <w:p w14:paraId="0C6EDA19" w14:textId="4B6F3247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>41-</w:t>
      </w:r>
      <w:r w:rsidRPr="00BA2FFF">
        <w:rPr>
          <w:rtl/>
        </w:rPr>
        <w:tab/>
      </w:r>
      <w:r w:rsidRPr="00BA2FFF">
        <w:rPr>
          <w:b/>
          <w:bCs/>
          <w:rtl/>
        </w:rPr>
        <w:t>توصي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تقوم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يلي:</w:t>
      </w:r>
    </w:p>
    <w:p w14:paraId="13B19606" w14:textId="78F8A054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(أ)</w:t>
      </w:r>
      <w:r w:rsidRPr="00BA2FFF">
        <w:rPr>
          <w:rtl/>
        </w:rPr>
        <w:tab/>
      </w:r>
      <w:r w:rsidRPr="00BA2FFF">
        <w:rPr>
          <w:b/>
          <w:bCs/>
          <w:rtl/>
        </w:rPr>
        <w:t>اعتماد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تدابير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عاجلة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ومستدامة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لمعالجة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العجز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الإسكان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وتحسين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ظروف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السكن،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سيما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المستوطنات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العشوائية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والأماكن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العامة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غير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الصالحة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كمأوى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والمناطق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الريفية؛</w:t>
      </w:r>
    </w:p>
    <w:p w14:paraId="1ED52CB6" w14:textId="0E15588F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(ب)</w:t>
      </w:r>
      <w:r w:rsidRPr="00BA2FFF">
        <w:rPr>
          <w:rtl/>
        </w:rPr>
        <w:tab/>
      </w:r>
      <w:r w:rsidRPr="00BA2FFF">
        <w:rPr>
          <w:b/>
          <w:bCs/>
          <w:rtl/>
        </w:rPr>
        <w:t>اتخاذ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تدابير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فعالة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ضد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عمليات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الإخلاء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القسري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وفقاً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للقانون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الإنسان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حصول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الضحايا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سبيل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انتصاف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فعال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يسمح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باستعادة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ممتلكاتهم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والعودة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منازلهم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أو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أراضيهم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أو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الحصول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بديل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مناسب،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ومنحهم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التعويض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المناسب؛</w:t>
      </w:r>
    </w:p>
    <w:p w14:paraId="7321155C" w14:textId="6B8447B0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(ج)</w:t>
      </w:r>
      <w:r w:rsidRPr="00BA2FFF">
        <w:rPr>
          <w:rtl/>
        </w:rPr>
        <w:tab/>
      </w:r>
      <w:r w:rsidRPr="00BA2FFF">
        <w:rPr>
          <w:b/>
          <w:bCs/>
          <w:rtl/>
        </w:rPr>
        <w:t>اعتماد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تدابير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محددة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لتوفير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السكن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اللائق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للاجئين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والمهاجرين،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المهاجرون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غير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النظاميين،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أجل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تهميشهم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وضعفهم،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سيما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الأسر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المعيشية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تعيلها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النساء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والسكان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الأصليون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والأطفال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والمراهقون؛</w:t>
      </w:r>
    </w:p>
    <w:p w14:paraId="573D630E" w14:textId="00C600E3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(د)</w:t>
      </w:r>
      <w:r w:rsidRPr="00BA2FFF">
        <w:rPr>
          <w:rtl/>
        </w:rPr>
        <w:tab/>
      </w:r>
      <w:r w:rsidRPr="00BA2FFF">
        <w:rPr>
          <w:b/>
          <w:bCs/>
          <w:rtl/>
        </w:rPr>
        <w:t>مراعاة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تعليقيها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العامين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رقم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4(1991)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السكن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الملائم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ورقم</w:t>
      </w:r>
      <w:r w:rsidR="003B47E1" w:rsidRPr="00BA2FFF">
        <w:rPr>
          <w:rFonts w:hint="cs"/>
          <w:b/>
          <w:bCs/>
          <w:rtl/>
        </w:rPr>
        <w:t> </w:t>
      </w:r>
      <w:r w:rsidRPr="00BA2FFF">
        <w:rPr>
          <w:b/>
          <w:bCs/>
          <w:rtl/>
        </w:rPr>
        <w:t>7(1997)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حالات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إخلاء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السكن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بالإكراه.</w:t>
      </w:r>
    </w:p>
    <w:p w14:paraId="690DFB02" w14:textId="195CB5E6" w:rsidR="00C32943" w:rsidRPr="00BA2FFF" w:rsidRDefault="00C32943" w:rsidP="00C32943">
      <w:pPr>
        <w:pStyle w:val="H23GA"/>
        <w:rPr>
          <w:lang w:val="en-US"/>
        </w:rPr>
      </w:pPr>
      <w:r w:rsidRPr="00BA2FFF">
        <w:rPr>
          <w:rtl/>
          <w:lang w:val="en-US"/>
        </w:rPr>
        <w:tab/>
      </w:r>
      <w:r w:rsidRPr="00BA2FFF">
        <w:rPr>
          <w:rtl/>
          <w:lang w:val="en-US"/>
        </w:rPr>
        <w:tab/>
        <w:t>الحق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في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المياه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والصرف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الصحي</w:t>
      </w:r>
    </w:p>
    <w:p w14:paraId="58635D48" w14:textId="1C8BAEE8" w:rsidR="00C32943" w:rsidRPr="00BA2FFF" w:rsidRDefault="00C32943" w:rsidP="00C32943">
      <w:pPr>
        <w:pStyle w:val="SingleTxtGA"/>
      </w:pPr>
      <w:r w:rsidRPr="00BA2FFF">
        <w:rPr>
          <w:rtl/>
        </w:rPr>
        <w:t>42-</w:t>
      </w:r>
      <w:r w:rsidRPr="00BA2FFF">
        <w:rPr>
          <w:rtl/>
        </w:rPr>
        <w:tab/>
        <w:t>تحيط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علماً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بالتعديل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الذي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أُدخل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قانون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المياه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بموجب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القانون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رقم</w:t>
      </w:r>
      <w:r w:rsidR="00F7413F" w:rsidRPr="00BA2FFF">
        <w:rPr>
          <w:rtl/>
        </w:rPr>
        <w:t xml:space="preserve"> </w:t>
      </w:r>
      <w:r w:rsidRPr="00BA2FFF">
        <w:rPr>
          <w:rtl/>
        </w:rPr>
        <w:t>21-740،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الذي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يعترف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بالحصول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مياه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الشرب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والصرف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الصحي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كحق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أساسي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حقوق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الإنسان.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لكنها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تود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تعرب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قلقها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إزاء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خصخصة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الموارد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المائية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وآثارها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السلبية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المساواة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الوصول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إلى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هذه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الموارد،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التركيز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بشكل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خاص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انخفاض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التغطية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مناطق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مثل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لوس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لاغوس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ولا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أراوكانيا،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وكذلك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المستوطنات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غير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الرسمية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المناطق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الحضرية.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وتلاحظ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أيضا</w:t>
      </w:r>
      <w:r w:rsidR="009322FA" w:rsidRPr="00BA2FFF">
        <w:rPr>
          <w:rFonts w:hint="cs"/>
          <w:rtl/>
        </w:rPr>
        <w:t>ً</w:t>
      </w:r>
      <w:r w:rsidR="00F7413F" w:rsidRPr="00BA2FFF">
        <w:rPr>
          <w:rtl/>
        </w:rPr>
        <w:t xml:space="preserve"> </w:t>
      </w:r>
      <w:r w:rsidRPr="00BA2FFF">
        <w:rPr>
          <w:rtl/>
        </w:rPr>
        <w:t>تنامي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سيطرة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قطاعات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الزراعة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والحراجة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والتعدين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وغيرها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القطاعات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إمدادات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المياه،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حساب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المجتمعات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الريفية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والسكان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الأصليين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وصغار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المزارعين.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ويساورها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أيضا</w:t>
      </w:r>
      <w:r w:rsidR="009322FA" w:rsidRPr="00BA2FFF">
        <w:rPr>
          <w:rFonts w:hint="cs"/>
          <w:rtl/>
        </w:rPr>
        <w:t>ً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إزاء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استمرار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الظروف</w:t>
      </w:r>
      <w:r w:rsidR="00F7413F" w:rsidRPr="00BA2FFF">
        <w:rPr>
          <w:rtl/>
        </w:rPr>
        <w:t xml:space="preserve"> </w:t>
      </w:r>
      <w:r w:rsidRPr="00BA2FFF">
        <w:rPr>
          <w:rtl/>
        </w:rPr>
        <w:t>غير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الصحية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وأوجه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القصور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الخطيرة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الحصول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المياه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وسبل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النظافة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الصحية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وخدمات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الصرف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الصحي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المناطق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المحرومة</w:t>
      </w:r>
      <w:r w:rsidR="00F7413F" w:rsidRPr="00BA2FFF">
        <w:rPr>
          <w:rtl/>
        </w:rPr>
        <w:t xml:space="preserve"> </w:t>
      </w:r>
      <w:r w:rsidRPr="00BA2FFF">
        <w:rPr>
          <w:rtl/>
        </w:rPr>
        <w:t>(المادة</w:t>
      </w:r>
      <w:r w:rsidR="00F7413F" w:rsidRPr="00BA2FFF">
        <w:rPr>
          <w:rtl/>
        </w:rPr>
        <w:t xml:space="preserve"> </w:t>
      </w:r>
      <w:r w:rsidRPr="00BA2FFF">
        <w:rPr>
          <w:rtl/>
        </w:rPr>
        <w:t>11).</w:t>
      </w:r>
    </w:p>
    <w:p w14:paraId="76FE8006" w14:textId="1C466AA6" w:rsidR="00C32943" w:rsidRPr="00BA2FFF" w:rsidRDefault="00C32943" w:rsidP="00BA2FFF">
      <w:pPr>
        <w:pStyle w:val="SingleTxtGA"/>
        <w:keepNext/>
        <w:rPr>
          <w:b/>
          <w:bCs/>
        </w:rPr>
      </w:pPr>
      <w:r w:rsidRPr="00BA2FFF">
        <w:rPr>
          <w:rtl/>
        </w:rPr>
        <w:lastRenderedPageBreak/>
        <w:t>43-</w:t>
      </w:r>
      <w:r w:rsidRPr="00BA2FFF">
        <w:rPr>
          <w:rtl/>
        </w:rPr>
        <w:tab/>
      </w:r>
      <w:r w:rsidRPr="00BA2FFF">
        <w:rPr>
          <w:b/>
          <w:bCs/>
          <w:rtl/>
        </w:rPr>
        <w:t>توصي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تقوم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يلي:</w:t>
      </w:r>
    </w:p>
    <w:p w14:paraId="1C826376" w14:textId="46E20AFE" w:rsidR="00C32943" w:rsidRPr="00BA2FFF" w:rsidRDefault="00C32943" w:rsidP="0056446A">
      <w:pPr>
        <w:pStyle w:val="SingleTxtGA"/>
        <w:rPr>
          <w:b/>
          <w:bCs/>
        </w:rPr>
      </w:pPr>
      <w:r w:rsidRPr="00BA2FFF">
        <w:rPr>
          <w:rtl/>
        </w:rPr>
        <w:tab/>
        <w:t>(أ)</w:t>
      </w:r>
      <w:r w:rsidRPr="00BA2FFF">
        <w:rPr>
          <w:rtl/>
        </w:rPr>
        <w:tab/>
      </w:r>
      <w:r w:rsidRPr="00BA2FFF">
        <w:rPr>
          <w:b/>
          <w:bCs/>
          <w:rtl/>
        </w:rPr>
        <w:t>اتخاذ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تدابير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عاجلة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الحصول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العادل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والكريم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والمستدام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مياه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الشرب</w:t>
      </w:r>
      <w:r w:rsidR="00F7413F" w:rsidRPr="00BA2FFF">
        <w:rPr>
          <w:b/>
          <w:bCs/>
          <w:rtl/>
        </w:rPr>
        <w:t xml:space="preserve"> </w:t>
      </w:r>
      <w:r w:rsidRPr="00BA2FFF">
        <w:rPr>
          <w:rFonts w:ascii="Times New Roman Bold" w:hAnsi="Times New Roman Bold"/>
          <w:b/>
          <w:bCs/>
          <w:spacing w:val="-2"/>
          <w:rtl/>
        </w:rPr>
        <w:t>المأمونة</w:t>
      </w:r>
      <w:r w:rsidR="00F7413F" w:rsidRPr="00BA2FFF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A2FFF">
        <w:rPr>
          <w:rFonts w:ascii="Times New Roman Bold" w:hAnsi="Times New Roman Bold"/>
          <w:b/>
          <w:bCs/>
          <w:spacing w:val="-2"/>
          <w:rtl/>
        </w:rPr>
        <w:t>وخدمات</w:t>
      </w:r>
      <w:r w:rsidR="00F7413F" w:rsidRPr="00BA2FFF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A2FFF">
        <w:rPr>
          <w:rFonts w:ascii="Times New Roman Bold" w:hAnsi="Times New Roman Bold"/>
          <w:b/>
          <w:bCs/>
          <w:spacing w:val="-2"/>
          <w:rtl/>
        </w:rPr>
        <w:t>النظافة</w:t>
      </w:r>
      <w:r w:rsidR="00F7413F" w:rsidRPr="00BA2FFF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A2FFF">
        <w:rPr>
          <w:rFonts w:ascii="Times New Roman Bold" w:hAnsi="Times New Roman Bold"/>
          <w:b/>
          <w:bCs/>
          <w:spacing w:val="-2"/>
          <w:rtl/>
        </w:rPr>
        <w:t>والصرف</w:t>
      </w:r>
      <w:r w:rsidR="00F7413F" w:rsidRPr="00BA2FFF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A2FFF">
        <w:rPr>
          <w:rFonts w:ascii="Times New Roman Bold" w:hAnsi="Times New Roman Bold"/>
          <w:b/>
          <w:bCs/>
          <w:spacing w:val="-2"/>
          <w:rtl/>
        </w:rPr>
        <w:t>الصحي</w:t>
      </w:r>
      <w:r w:rsidR="00F7413F" w:rsidRPr="00BA2FFF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A2FFF">
        <w:rPr>
          <w:rFonts w:ascii="Times New Roman Bold" w:hAnsi="Times New Roman Bold"/>
          <w:b/>
          <w:bCs/>
          <w:spacing w:val="-2"/>
          <w:rtl/>
        </w:rPr>
        <w:t>الملائمة،</w:t>
      </w:r>
      <w:r w:rsidR="00F7413F" w:rsidRPr="00BA2FFF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A2FFF">
        <w:rPr>
          <w:rFonts w:ascii="Times New Roman Bold" w:hAnsi="Times New Roman Bold"/>
          <w:b/>
          <w:bCs/>
          <w:spacing w:val="-2"/>
          <w:rtl/>
        </w:rPr>
        <w:t>لا</w:t>
      </w:r>
      <w:r w:rsidR="00F7413F" w:rsidRPr="00BA2FFF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A2FFF">
        <w:rPr>
          <w:rFonts w:ascii="Times New Roman Bold" w:hAnsi="Times New Roman Bold"/>
          <w:b/>
          <w:bCs/>
          <w:spacing w:val="-2"/>
          <w:rtl/>
        </w:rPr>
        <w:t>سيما</w:t>
      </w:r>
      <w:r w:rsidR="00F7413F" w:rsidRPr="00BA2FFF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A2FFF">
        <w:rPr>
          <w:rFonts w:ascii="Times New Roman Bold" w:hAnsi="Times New Roman Bold"/>
          <w:b/>
          <w:bCs/>
          <w:spacing w:val="-2"/>
          <w:rtl/>
        </w:rPr>
        <w:t>في</w:t>
      </w:r>
      <w:r w:rsidR="00F7413F" w:rsidRPr="00BA2FFF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A2FFF">
        <w:rPr>
          <w:rFonts w:ascii="Times New Roman Bold" w:hAnsi="Times New Roman Bold"/>
          <w:b/>
          <w:bCs/>
          <w:spacing w:val="-2"/>
          <w:rtl/>
        </w:rPr>
        <w:t>المناطق</w:t>
      </w:r>
      <w:r w:rsidR="00F7413F" w:rsidRPr="00BA2FFF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A2FFF">
        <w:rPr>
          <w:rFonts w:ascii="Times New Roman Bold" w:hAnsi="Times New Roman Bold"/>
          <w:b/>
          <w:bCs/>
          <w:spacing w:val="-2"/>
          <w:rtl/>
        </w:rPr>
        <w:t>الريفية</w:t>
      </w:r>
      <w:r w:rsidR="00F7413F" w:rsidRPr="00BA2FFF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A2FFF">
        <w:rPr>
          <w:rFonts w:ascii="Times New Roman Bold" w:hAnsi="Times New Roman Bold"/>
          <w:b/>
          <w:bCs/>
          <w:spacing w:val="-2"/>
          <w:rtl/>
        </w:rPr>
        <w:t>والمناطق</w:t>
      </w:r>
      <w:r w:rsidR="00F7413F" w:rsidRPr="00BA2FFF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A2FFF">
        <w:rPr>
          <w:rFonts w:ascii="Times New Roman Bold" w:hAnsi="Times New Roman Bold"/>
          <w:b/>
          <w:bCs/>
          <w:spacing w:val="-2"/>
          <w:rtl/>
        </w:rPr>
        <w:t>ذات</w:t>
      </w:r>
      <w:r w:rsidR="00F7413F" w:rsidRPr="00BA2FFF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A2FFF">
        <w:rPr>
          <w:rFonts w:ascii="Times New Roman Bold" w:hAnsi="Times New Roman Bold"/>
          <w:b/>
          <w:bCs/>
          <w:spacing w:val="-2"/>
          <w:rtl/>
        </w:rPr>
        <w:t>التغطية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المنخفضة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لهذه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الخدمات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والطلب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المرتفع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عليها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مثل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لوس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لاغوس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ولا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أراوكانيا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والمستوطنات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العشوائية؛</w:t>
      </w:r>
    </w:p>
    <w:p w14:paraId="512E7451" w14:textId="5A0A1368" w:rsidR="00C32943" w:rsidRPr="00BA2FFF" w:rsidRDefault="00C32943" w:rsidP="0056446A">
      <w:pPr>
        <w:pStyle w:val="SingleTxtGA"/>
        <w:rPr>
          <w:b/>
          <w:bCs/>
        </w:rPr>
      </w:pPr>
      <w:r w:rsidRPr="00BA2FFF">
        <w:rPr>
          <w:rtl/>
        </w:rPr>
        <w:tab/>
        <w:t>(ب)</w:t>
      </w:r>
      <w:r w:rsidRPr="00BA2FFF">
        <w:rPr>
          <w:rtl/>
        </w:rPr>
        <w:tab/>
      </w:r>
      <w:r w:rsidRPr="00BA2FFF">
        <w:rPr>
          <w:b/>
          <w:bCs/>
          <w:rtl/>
        </w:rPr>
        <w:t>تعزيز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التنظيم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والرقابة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الخدمات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تقدمها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الشركات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الخاصة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ألا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تؤثر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أنشطتها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حصول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الجميع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المياه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والصرف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الصحي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بشكل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منصف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وعادل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كحق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أساسي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الإنسان؛</w:t>
      </w:r>
    </w:p>
    <w:p w14:paraId="7E312814" w14:textId="18DEEDBD" w:rsidR="00C32943" w:rsidRPr="00BA2FFF" w:rsidRDefault="00C32943" w:rsidP="0056446A">
      <w:pPr>
        <w:pStyle w:val="SingleTxtGA"/>
        <w:rPr>
          <w:b/>
          <w:bCs/>
        </w:rPr>
      </w:pPr>
      <w:r w:rsidRPr="00BA2FFF">
        <w:rPr>
          <w:rtl/>
        </w:rPr>
        <w:tab/>
        <w:t>(ج)</w:t>
      </w:r>
      <w:r w:rsidRPr="00BA2FFF">
        <w:rPr>
          <w:rtl/>
        </w:rPr>
        <w:tab/>
      </w:r>
      <w:r w:rsidRPr="00BA2FFF">
        <w:rPr>
          <w:b/>
          <w:bCs/>
          <w:rtl/>
        </w:rPr>
        <w:t>الحد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مدى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تركّز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السيطرة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إمدادات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المياه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قطاع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الزراعات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الصناعية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والغابات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والتعدين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وغيرها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القطاعات،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حصول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المجتمعات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الريفية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والسكان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الأصليين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وصغار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المزارعين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هذا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المورد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بشكل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كافٍ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سبيل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الأولوية؛</w:t>
      </w:r>
    </w:p>
    <w:p w14:paraId="3EDB939B" w14:textId="3726CCF2" w:rsidR="00C32943" w:rsidRPr="00BA2FFF" w:rsidRDefault="00C32943" w:rsidP="0056446A">
      <w:pPr>
        <w:pStyle w:val="SingleTxtGA"/>
        <w:rPr>
          <w:b/>
          <w:bCs/>
        </w:rPr>
      </w:pPr>
      <w:r w:rsidRPr="00BA2FFF">
        <w:rPr>
          <w:rtl/>
        </w:rPr>
        <w:tab/>
        <w:t>(د)</w:t>
      </w:r>
      <w:r w:rsidRPr="00BA2FFF">
        <w:rPr>
          <w:rtl/>
        </w:rPr>
        <w:tab/>
      </w:r>
      <w:r w:rsidRPr="00BA2FFF">
        <w:rPr>
          <w:b/>
          <w:bCs/>
          <w:rtl/>
        </w:rPr>
        <w:t>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ترجمة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الاعتراف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بالمياه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كسلعة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عامة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سياسات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ملموسة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تمنع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تسليعها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وتعزز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إدارتها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المستدامة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والتشاركية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والقائمة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الإنسان؛</w:t>
      </w:r>
    </w:p>
    <w:p w14:paraId="08BA8365" w14:textId="55197831" w:rsidR="00C32943" w:rsidRPr="00BA2FFF" w:rsidRDefault="00C32943" w:rsidP="0056446A">
      <w:pPr>
        <w:pStyle w:val="SingleTxtGA"/>
        <w:rPr>
          <w:b/>
          <w:bCs/>
        </w:rPr>
      </w:pPr>
      <w:r w:rsidRPr="00BA2FFF">
        <w:rPr>
          <w:rtl/>
        </w:rPr>
        <w:tab/>
        <w:t>(ه)</w:t>
      </w:r>
      <w:r w:rsidRPr="00BA2FFF">
        <w:rPr>
          <w:rtl/>
        </w:rPr>
        <w:tab/>
      </w:r>
      <w:r w:rsidRPr="00BA2FFF">
        <w:rPr>
          <w:b/>
          <w:bCs/>
          <w:rtl/>
        </w:rPr>
        <w:t>مراعاة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التعليق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رقم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15(2002)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الماء.</w:t>
      </w:r>
    </w:p>
    <w:p w14:paraId="764F643F" w14:textId="2604CA05" w:rsidR="00C32943" w:rsidRPr="00BA2FFF" w:rsidRDefault="00C32943" w:rsidP="00C32943">
      <w:pPr>
        <w:pStyle w:val="H23GA"/>
        <w:rPr>
          <w:lang w:val="en-US"/>
        </w:rPr>
      </w:pPr>
      <w:r w:rsidRPr="00BA2FFF">
        <w:rPr>
          <w:rtl/>
          <w:lang w:val="en-US"/>
        </w:rPr>
        <w:tab/>
      </w:r>
      <w:r w:rsidRPr="00BA2FFF">
        <w:rPr>
          <w:rtl/>
          <w:lang w:val="en-US"/>
        </w:rPr>
        <w:tab/>
        <w:t>الحق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في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الصحة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الجسمية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والعقلية</w:t>
      </w:r>
    </w:p>
    <w:p w14:paraId="5EC5CBAE" w14:textId="655E58AD" w:rsidR="00C32943" w:rsidRPr="00BA2FFF" w:rsidRDefault="00C32943" w:rsidP="0056446A">
      <w:pPr>
        <w:pStyle w:val="SingleTxtGA"/>
        <w:rPr>
          <w:rFonts w:hint="cs"/>
        </w:rPr>
      </w:pPr>
      <w:r w:rsidRPr="00BA2FFF">
        <w:rPr>
          <w:rFonts w:hint="cs"/>
          <w:rtl/>
        </w:rPr>
        <w:t>44-</w:t>
      </w:r>
      <w:r w:rsidRPr="00BA2FFF">
        <w:rPr>
          <w:rFonts w:hint="cs"/>
          <w:rtl/>
        </w:rPr>
        <w:tab/>
        <w:t>تود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اللجنة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أن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تعرب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عن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قلقها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إزاء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استمرار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الفجوات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القائمة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بين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النظم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الفرعية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للرعاية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الصحية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العامة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والخاصة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من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حيث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الوصول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إلى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الرعاية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الصحية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وجودتها،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والتي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تؤثر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بشكل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خاص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على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الفئات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السكانية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الأكثر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ضعفاً،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بسبب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طول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فترات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الانتظار،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ونقص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الموظفين،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ومحدودية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الموارد،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والتفاوتات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الإقليمية.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وفي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سياق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مظاهرات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عامي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2019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و2020،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بينما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تلاحظ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اللجنة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بقلق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الجهود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التي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تبذلها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الدولة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الطرف،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فإنها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تلاحظ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بقلق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التحديات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التي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تواجه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رعاية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الضحايا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الذين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تعرضوا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لإصابات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في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العيون،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بما</w:t>
      </w:r>
      <w:r w:rsidR="009322FA" w:rsidRPr="00BA2FFF">
        <w:rPr>
          <w:rFonts w:hint="cs"/>
          <w:rtl/>
        </w:rPr>
        <w:t> </w:t>
      </w:r>
      <w:r w:rsidRPr="00BA2FFF">
        <w:rPr>
          <w:rFonts w:hint="cs"/>
          <w:rtl/>
        </w:rPr>
        <w:t>في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ذلك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الطبيعة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المركزية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للخدمات،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ونقص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المهنيين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في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مجال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الصحة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العقلية،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ومحدودية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فرص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الحصول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على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تعويضات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شاملة.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وتشعر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اللجنة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بالقلق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أيضاً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إزاء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محدودية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فرص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حصول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الأشخاص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ذوي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الإعاقة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والمهاجرين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والسكان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الأصليين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على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الخدمات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الصحية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الملائمة،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فضلاً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عن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نقص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عدد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أسرّة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الطب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النفسي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وعدم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كفاية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عدد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الأطباء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النفسيين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في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النظام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العام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المجاني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(المادة</w:t>
      </w:r>
      <w:r w:rsidR="00F7413F" w:rsidRPr="00BA2FFF">
        <w:rPr>
          <w:rFonts w:hint="cs"/>
          <w:rtl/>
        </w:rPr>
        <w:t xml:space="preserve"> </w:t>
      </w:r>
      <w:r w:rsidRPr="00BA2FFF">
        <w:rPr>
          <w:rFonts w:hint="cs"/>
          <w:rtl/>
        </w:rPr>
        <w:t>12).</w:t>
      </w:r>
    </w:p>
    <w:p w14:paraId="6523C9B8" w14:textId="7C3FA574" w:rsidR="00C32943" w:rsidRPr="00BA2FFF" w:rsidRDefault="00C32943" w:rsidP="0056446A">
      <w:pPr>
        <w:pStyle w:val="SingleTxtGA"/>
        <w:rPr>
          <w:rFonts w:hint="cs"/>
          <w:b/>
          <w:bCs/>
        </w:rPr>
      </w:pPr>
      <w:r w:rsidRPr="00BA2FFF">
        <w:rPr>
          <w:rFonts w:hint="cs"/>
          <w:rtl/>
        </w:rPr>
        <w:t>45-</w:t>
      </w:r>
      <w:r w:rsidRPr="00BA2FFF">
        <w:rPr>
          <w:rFonts w:hint="cs"/>
          <w:rtl/>
        </w:rPr>
        <w:tab/>
      </w:r>
      <w:r w:rsidRPr="00BA2FFF">
        <w:rPr>
          <w:rFonts w:hint="cs"/>
          <w:b/>
          <w:bCs/>
          <w:rtl/>
        </w:rPr>
        <w:t>توصي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اللجنة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الدولة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الطرف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بأن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تقوم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بما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يلي:</w:t>
      </w:r>
    </w:p>
    <w:p w14:paraId="28FE8D2F" w14:textId="437AE178" w:rsidR="00C32943" w:rsidRPr="00BA2FFF" w:rsidRDefault="00C32943" w:rsidP="0056446A">
      <w:pPr>
        <w:pStyle w:val="SingleTxtGA"/>
        <w:rPr>
          <w:rFonts w:hint="cs"/>
          <w:b/>
          <w:bCs/>
        </w:rPr>
      </w:pPr>
      <w:r w:rsidRPr="00BA2FFF">
        <w:rPr>
          <w:rFonts w:hint="cs"/>
          <w:rtl/>
        </w:rPr>
        <w:tab/>
        <w:t>(أ)</w:t>
      </w:r>
      <w:r w:rsidRPr="00BA2FFF">
        <w:rPr>
          <w:rFonts w:hint="cs"/>
          <w:rtl/>
        </w:rPr>
        <w:tab/>
      </w:r>
      <w:r w:rsidRPr="00BA2FFF">
        <w:rPr>
          <w:rFonts w:hint="cs"/>
          <w:b/>
          <w:bCs/>
          <w:rtl/>
        </w:rPr>
        <w:t>مواصلة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جهودها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لتخصيص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الموارد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الكافية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لقطاع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الرعاية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الصحية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بهدف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ضمان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وتحسين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إمكانية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الوصول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إلى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خدمات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الرعاية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الصحية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وتوافرها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وجودتها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لجميع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الأشخاص،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دون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تمييز،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مع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التركيز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بشكل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خاص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على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المهاجرين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والسكان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الأصليين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والأشخاص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الذين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يعيشون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في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المناطق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الريفية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أو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النائية؛</w:t>
      </w:r>
      <w:r w:rsidR="00FB495D" w:rsidRPr="00BA2FFF">
        <w:rPr>
          <w:rFonts w:hint="cs"/>
          <w:b/>
          <w:bCs/>
          <w:rtl/>
        </w:rPr>
        <w:t xml:space="preserve"> </w:t>
      </w:r>
    </w:p>
    <w:p w14:paraId="487B08C9" w14:textId="6D2CA42A" w:rsidR="00C32943" w:rsidRPr="00BA2FFF" w:rsidRDefault="00C32943" w:rsidP="0056446A">
      <w:pPr>
        <w:pStyle w:val="SingleTxtGA"/>
        <w:rPr>
          <w:rFonts w:hint="cs"/>
          <w:b/>
          <w:bCs/>
        </w:rPr>
      </w:pPr>
      <w:r w:rsidRPr="00BA2FFF">
        <w:rPr>
          <w:rFonts w:hint="cs"/>
          <w:rtl/>
        </w:rPr>
        <w:tab/>
        <w:t>(ب)</w:t>
      </w:r>
      <w:r w:rsidRPr="00BA2FFF">
        <w:rPr>
          <w:rFonts w:hint="cs"/>
          <w:rtl/>
        </w:rPr>
        <w:tab/>
      </w:r>
      <w:r w:rsidRPr="00BA2FFF">
        <w:rPr>
          <w:rFonts w:hint="cs"/>
          <w:b/>
          <w:bCs/>
          <w:rtl/>
        </w:rPr>
        <w:t>تحسين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البنية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التحتية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للرعاية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الصحية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الأولية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والتأكد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من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أن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المستشفيات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في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جميع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أنحاء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البلد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لديها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ما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يلزم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من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موظفين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طبيين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ولوازم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وأدوية،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بما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في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ذلك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حالات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الطوارئ؛</w:t>
      </w:r>
    </w:p>
    <w:p w14:paraId="330CD027" w14:textId="426F42D2" w:rsidR="00C32943" w:rsidRPr="00BA2FFF" w:rsidRDefault="00C32943" w:rsidP="0056446A">
      <w:pPr>
        <w:pStyle w:val="SingleTxtGA"/>
        <w:rPr>
          <w:rFonts w:hint="cs"/>
          <w:b/>
          <w:bCs/>
        </w:rPr>
      </w:pPr>
      <w:r w:rsidRPr="00BA2FFF">
        <w:rPr>
          <w:rFonts w:hint="cs"/>
          <w:rtl/>
        </w:rPr>
        <w:tab/>
        <w:t>(ج)</w:t>
      </w:r>
      <w:r w:rsidRPr="00BA2FFF">
        <w:rPr>
          <w:rFonts w:hint="cs"/>
          <w:rtl/>
        </w:rPr>
        <w:tab/>
      </w:r>
      <w:r w:rsidRPr="00BA2FFF">
        <w:rPr>
          <w:rFonts w:hint="cs"/>
          <w:b/>
          <w:bCs/>
          <w:rtl/>
        </w:rPr>
        <w:t>تخصيص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الأموال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اللازمة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لتحسين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توافر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خدمات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الوقاية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من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مشاكل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الصحة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العقلية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وعلاجها،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ولا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سيما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لضحايا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الصدمات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العينية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وإمكانية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الوصول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إليها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والقدرة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على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تحمل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تكاليفها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وجودتها،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في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جميع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أنحاء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الدولة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الطرف؛</w:t>
      </w:r>
    </w:p>
    <w:p w14:paraId="0D9A2670" w14:textId="671BBAB3" w:rsidR="00C32943" w:rsidRPr="00BA2FFF" w:rsidRDefault="00C32943" w:rsidP="0056446A">
      <w:pPr>
        <w:pStyle w:val="SingleTxtGA"/>
        <w:rPr>
          <w:rFonts w:hint="cs"/>
          <w:b/>
          <w:bCs/>
        </w:rPr>
      </w:pPr>
      <w:r w:rsidRPr="00BA2FFF">
        <w:rPr>
          <w:rFonts w:hint="cs"/>
          <w:rtl/>
        </w:rPr>
        <w:tab/>
        <w:t>(د)</w:t>
      </w:r>
      <w:r w:rsidRPr="00BA2FFF">
        <w:rPr>
          <w:rFonts w:hint="cs"/>
          <w:rtl/>
        </w:rPr>
        <w:tab/>
      </w:r>
      <w:r w:rsidRPr="00BA2FFF">
        <w:rPr>
          <w:rFonts w:hint="cs"/>
          <w:b/>
          <w:bCs/>
          <w:rtl/>
        </w:rPr>
        <w:t>ضمان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حصول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أطفال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السكان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الأصليين،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في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مجتمعاتهم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وبلغاتهم،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على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خدمات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صحية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عالية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الجودة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تراعي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ثقافتهم؛</w:t>
      </w:r>
    </w:p>
    <w:p w14:paraId="6DC147FD" w14:textId="52D5DDB0" w:rsidR="00C32943" w:rsidRPr="00BA2FFF" w:rsidRDefault="00C32943" w:rsidP="0056446A">
      <w:pPr>
        <w:pStyle w:val="SingleTxtGA"/>
        <w:rPr>
          <w:rFonts w:hint="cs"/>
          <w:b/>
          <w:bCs/>
        </w:rPr>
      </w:pPr>
      <w:r w:rsidRPr="00BA2FFF">
        <w:rPr>
          <w:rFonts w:hint="cs"/>
          <w:rtl/>
        </w:rPr>
        <w:lastRenderedPageBreak/>
        <w:tab/>
        <w:t>(ه)</w:t>
      </w:r>
      <w:r w:rsidRPr="00BA2FFF">
        <w:rPr>
          <w:rFonts w:hint="cs"/>
          <w:rtl/>
        </w:rPr>
        <w:tab/>
      </w:r>
      <w:r w:rsidRPr="00BA2FFF">
        <w:rPr>
          <w:rFonts w:hint="cs"/>
          <w:b/>
          <w:bCs/>
          <w:rtl/>
        </w:rPr>
        <w:t>مراعاة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تعليق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اللجنة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العام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رقم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14(2000)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بشأن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الحق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في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التمتع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بأعلى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مستوى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من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الصحة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يمكن</w:t>
      </w:r>
      <w:r w:rsidR="00F7413F" w:rsidRPr="00BA2FFF">
        <w:rPr>
          <w:rFonts w:hint="cs"/>
          <w:b/>
          <w:bCs/>
          <w:rtl/>
        </w:rPr>
        <w:t xml:space="preserve"> </w:t>
      </w:r>
      <w:r w:rsidRPr="00BA2FFF">
        <w:rPr>
          <w:rFonts w:hint="cs"/>
          <w:b/>
          <w:bCs/>
          <w:rtl/>
        </w:rPr>
        <w:t>بلوغه.</w:t>
      </w:r>
    </w:p>
    <w:p w14:paraId="2AF3A2AF" w14:textId="12E0BD40" w:rsidR="00C32943" w:rsidRPr="00BA2FFF" w:rsidRDefault="00C32943" w:rsidP="00C32943">
      <w:pPr>
        <w:pStyle w:val="H23GA"/>
        <w:rPr>
          <w:lang w:val="en-US"/>
        </w:rPr>
      </w:pPr>
      <w:r w:rsidRPr="00BA2FFF">
        <w:rPr>
          <w:rtl/>
          <w:lang w:val="en-US"/>
        </w:rPr>
        <w:tab/>
      </w:r>
      <w:r w:rsidRPr="00BA2FFF">
        <w:rPr>
          <w:rtl/>
          <w:lang w:val="en-US"/>
        </w:rPr>
        <w:tab/>
        <w:t>الصحة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الجنسية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والإنجابية</w:t>
      </w:r>
    </w:p>
    <w:p w14:paraId="5FB4CB18" w14:textId="671FFF79" w:rsidR="00C32943" w:rsidRPr="00BA2FFF" w:rsidRDefault="00C32943" w:rsidP="00C32943">
      <w:pPr>
        <w:pStyle w:val="SingleTxtGA"/>
      </w:pPr>
      <w:r w:rsidRPr="00BA2FFF">
        <w:rPr>
          <w:rtl/>
        </w:rPr>
        <w:t>46-</w:t>
      </w:r>
      <w:r w:rsidRPr="00BA2FFF">
        <w:rPr>
          <w:rtl/>
        </w:rPr>
        <w:tab/>
        <w:t>ترحب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بالتقدم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الذي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أحرزته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الدولة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الطرف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إلغاء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تجريم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الإنهاء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الطوعي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للحمل.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ومع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ذلك،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فإنها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تود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تعرب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قلقها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إزاء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العوائق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تزال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تعيق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حصول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المرأة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هذا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الحق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بشكل</w:t>
      </w:r>
      <w:r w:rsidR="00F7413F" w:rsidRPr="00BA2FFF">
        <w:rPr>
          <w:rtl/>
        </w:rPr>
        <w:t xml:space="preserve"> </w:t>
      </w:r>
      <w:r w:rsidRPr="00BA2FFF">
        <w:rPr>
          <w:rtl/>
        </w:rPr>
        <w:t>فعال</w:t>
      </w:r>
      <w:r w:rsidR="00F7413F" w:rsidRPr="00BA2FFF">
        <w:rPr>
          <w:rtl/>
        </w:rPr>
        <w:t xml:space="preserve"> </w:t>
      </w:r>
      <w:r w:rsidRPr="00BA2FFF">
        <w:rPr>
          <w:rtl/>
        </w:rPr>
        <w:t>-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المؤسسات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العامة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والخاصة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حد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سواء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-</w:t>
      </w:r>
      <w:r w:rsidR="00F7413F" w:rsidRPr="00BA2FFF">
        <w:rPr>
          <w:rtl/>
        </w:rPr>
        <w:t xml:space="preserve"> </w:t>
      </w:r>
      <w:r w:rsidRPr="00BA2FFF">
        <w:rPr>
          <w:rtl/>
        </w:rPr>
        <w:t>حتى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الحالات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يسمح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القانون.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ويرجع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ذلك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بشكل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رئيسي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إلى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الاستنكاف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الضميري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المستويين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المؤسسي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والشخصي،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وعدم</w:t>
      </w:r>
      <w:r w:rsidR="00F7413F" w:rsidRPr="00BA2FFF">
        <w:rPr>
          <w:rtl/>
        </w:rPr>
        <w:t xml:space="preserve"> </w:t>
      </w:r>
      <w:r w:rsidRPr="00BA2FFF">
        <w:rPr>
          <w:rtl/>
        </w:rPr>
        <w:t>كفاية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تدريب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الفرق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السريرية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وضعف</w:t>
      </w:r>
      <w:r w:rsidR="00F7413F" w:rsidRPr="00BA2FFF">
        <w:rPr>
          <w:rtl/>
        </w:rPr>
        <w:t xml:space="preserve"> </w:t>
      </w:r>
      <w:r w:rsidRPr="00BA2FFF">
        <w:rPr>
          <w:rtl/>
        </w:rPr>
        <w:t>نشر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اللوائح.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وتشعر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أيضاً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إزاء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عدم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وجود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تثقيف</w:t>
      </w:r>
      <w:r w:rsidR="00F7413F" w:rsidRPr="00BA2FFF">
        <w:rPr>
          <w:rtl/>
        </w:rPr>
        <w:t xml:space="preserve"> </w:t>
      </w:r>
      <w:r w:rsidRPr="00BA2FFF">
        <w:rPr>
          <w:rtl/>
        </w:rPr>
        <w:t>شامل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مجال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الجنس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والعلاقات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الجنسية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وإزاء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عدم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تعديل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التشريع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الوطني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المتعلق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بالتعقيم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القسري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أو</w:t>
      </w:r>
      <w:r w:rsidR="00F7413F" w:rsidRPr="00BA2FFF">
        <w:rPr>
          <w:rtl/>
        </w:rPr>
        <w:t xml:space="preserve"> </w:t>
      </w:r>
      <w:r w:rsidRPr="00BA2FFF">
        <w:rPr>
          <w:rtl/>
        </w:rPr>
        <w:t>غير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الرضائي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للأشخاص</w:t>
      </w:r>
      <w:r w:rsidR="00F7413F" w:rsidRPr="00BA2FFF">
        <w:rPr>
          <w:rtl/>
        </w:rPr>
        <w:t xml:space="preserve"> </w:t>
      </w:r>
      <w:r w:rsidRPr="00BA2FFF">
        <w:rPr>
          <w:rtl/>
        </w:rPr>
        <w:t>ذوي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الإعاقة</w:t>
      </w:r>
      <w:r w:rsidR="00F7413F" w:rsidRPr="00BA2FFF">
        <w:rPr>
          <w:rtl/>
        </w:rPr>
        <w:t xml:space="preserve"> </w:t>
      </w:r>
      <w:r w:rsidRPr="00BA2FFF">
        <w:rPr>
          <w:rtl/>
        </w:rPr>
        <w:t>(المادة</w:t>
      </w:r>
      <w:r w:rsidR="00F7413F" w:rsidRPr="00BA2FFF">
        <w:rPr>
          <w:rtl/>
        </w:rPr>
        <w:t xml:space="preserve"> </w:t>
      </w:r>
      <w:r w:rsidRPr="00BA2FFF">
        <w:rPr>
          <w:rtl/>
        </w:rPr>
        <w:t>12).</w:t>
      </w:r>
    </w:p>
    <w:p w14:paraId="35E04869" w14:textId="47AF95B1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>47-</w:t>
      </w:r>
      <w:r w:rsidRPr="00BA2FFF">
        <w:rPr>
          <w:rtl/>
        </w:rPr>
        <w:tab/>
      </w:r>
      <w:r w:rsidRPr="00BA2FFF">
        <w:rPr>
          <w:b/>
          <w:bCs/>
          <w:rtl/>
        </w:rPr>
        <w:t>توصي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تقوم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يلي:</w:t>
      </w:r>
    </w:p>
    <w:p w14:paraId="7846C52C" w14:textId="497BD119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(أ)</w:t>
      </w:r>
      <w:r w:rsidRPr="00BA2FFF">
        <w:rPr>
          <w:rtl/>
        </w:rPr>
        <w:tab/>
      </w:r>
      <w:r w:rsidRPr="00BA2FFF">
        <w:rPr>
          <w:b/>
          <w:bCs/>
          <w:rtl/>
        </w:rPr>
        <w:t>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الحصول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دون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عوائق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خدمات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الإجهاض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الآمن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وخدمات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الرعاية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بعد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الإجهاض،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ألا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تصبح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ممارسة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الاستنكاف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الضميري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الفردي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أو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المؤسسي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عائقاً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أمام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الحصول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الإجهاض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القانوني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المرافق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الصحية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العامة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والخاصة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سواء؛</w:t>
      </w:r>
    </w:p>
    <w:p w14:paraId="4E0731CE" w14:textId="628FCB26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(ب)</w:t>
      </w:r>
      <w:r w:rsidRPr="00BA2FFF">
        <w:rPr>
          <w:rtl/>
        </w:rPr>
        <w:tab/>
      </w:r>
      <w:r w:rsidRPr="00BA2FFF">
        <w:rPr>
          <w:b/>
          <w:bCs/>
          <w:rtl/>
        </w:rPr>
        <w:t>تعزيز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السياسات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المتعلقة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بتوفير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المعلومات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والرعاية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الكريمة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والإحالات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الفعالة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الوصول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العادل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الإنهاء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الطوعي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للحمل؛</w:t>
      </w:r>
    </w:p>
    <w:p w14:paraId="050E7964" w14:textId="664754A0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(ج)</w:t>
      </w:r>
      <w:r w:rsidRPr="00BA2FFF">
        <w:rPr>
          <w:rtl/>
        </w:rPr>
        <w:tab/>
      </w:r>
      <w:r w:rsidRPr="00BA2FFF">
        <w:rPr>
          <w:b/>
          <w:bCs/>
          <w:rtl/>
        </w:rPr>
        <w:t>تنقيح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تشريعاتها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الإجهاض،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وتوسيع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نطاق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الظروف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يُسمح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قانوناً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بالإجهاض،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توافقه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المرأة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السلامة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والاستقلالية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والصحة،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الإشارة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تعليق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رقم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22(2016)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الصحة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الجنسية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والإنجابية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والمبادئ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التوجيهية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الرعاية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المتعلقة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بالإجهاض؛</w:t>
      </w:r>
    </w:p>
    <w:p w14:paraId="1753A4BB" w14:textId="2138C97A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(د)</w:t>
      </w:r>
      <w:r w:rsidRPr="00BA2FFF">
        <w:rPr>
          <w:rtl/>
        </w:rPr>
        <w:tab/>
      </w:r>
      <w:r w:rsidRPr="00BA2FFF">
        <w:rPr>
          <w:b/>
          <w:bCs/>
          <w:rtl/>
        </w:rPr>
        <w:t>الترويج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لاعتماد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مشروع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القانون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الخاص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بالتثقيف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الجنسي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الشامل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والعلاقات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الجنسية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وتنفيذه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لاحقاً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يتضمن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التشريع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محتوى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يتعلق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بالرعاية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الصحية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المناسبة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للأمراض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المنقولة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جنسياً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وحالات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الحمل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غير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المرغوب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فيه،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ذلك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حمل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الأطفال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والمراهقين،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ومنع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العنف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والإساءة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وغيرها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القضايا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ذات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الصلة؛</w:t>
      </w:r>
    </w:p>
    <w:p w14:paraId="7EE364A2" w14:textId="7B0937B4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(ه)</w:t>
      </w:r>
      <w:r w:rsidRPr="00BA2FFF">
        <w:rPr>
          <w:rtl/>
        </w:rPr>
        <w:tab/>
      </w:r>
      <w:r w:rsidRPr="00BA2FFF">
        <w:rPr>
          <w:b/>
          <w:bCs/>
          <w:rtl/>
        </w:rPr>
        <w:t>اعتماد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التدابير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التشريعية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وغيرها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التدابير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اللازمة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حظر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ومنع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التعقيم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القسري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أو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غير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الرضائي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للأشخاص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ذوي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الإعاقة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حقهم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الموافقة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الحرة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والمستنيرة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جميع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القرارات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تؤثر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صحتهم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الجنسية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والإنجابية.</w:t>
      </w:r>
    </w:p>
    <w:p w14:paraId="74989EB9" w14:textId="291B05CC" w:rsidR="00C32943" w:rsidRPr="00BA2FFF" w:rsidRDefault="00C32943" w:rsidP="00C32943">
      <w:pPr>
        <w:pStyle w:val="H23GA"/>
        <w:rPr>
          <w:lang w:val="en-US"/>
        </w:rPr>
      </w:pPr>
      <w:r w:rsidRPr="00BA2FFF">
        <w:rPr>
          <w:rtl/>
          <w:lang w:val="en-US"/>
        </w:rPr>
        <w:tab/>
      </w:r>
      <w:r w:rsidRPr="00BA2FFF">
        <w:rPr>
          <w:rtl/>
          <w:lang w:val="en-US"/>
        </w:rPr>
        <w:tab/>
        <w:t>الحق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في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التعليم</w:t>
      </w:r>
    </w:p>
    <w:p w14:paraId="1E0E136C" w14:textId="77FEA64C" w:rsidR="00C32943" w:rsidRPr="00BA2FFF" w:rsidRDefault="00C32943" w:rsidP="00C32943">
      <w:pPr>
        <w:pStyle w:val="SingleTxtGA"/>
      </w:pPr>
      <w:r w:rsidRPr="00BA2FFF">
        <w:rPr>
          <w:rtl/>
        </w:rPr>
        <w:t>48-</w:t>
      </w:r>
      <w:r w:rsidRPr="00BA2FFF">
        <w:rPr>
          <w:rtl/>
        </w:rPr>
        <w:tab/>
        <w:t>تلاحظ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الجهود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تبذلها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الدولة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الطرف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لضمان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الحصول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التعليم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المجاني.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ومع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ذلك،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يساورها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إزاء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عدم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الاعتراف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بالتعليم</w:t>
      </w:r>
      <w:r w:rsidR="00F7413F" w:rsidRPr="00BA2FFF">
        <w:rPr>
          <w:rtl/>
        </w:rPr>
        <w:t xml:space="preserve"> </w:t>
      </w:r>
      <w:r w:rsidRPr="00BA2FFF">
        <w:rPr>
          <w:rtl/>
        </w:rPr>
        <w:t>كحق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حقوق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الإنسان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وتدهور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مستويات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الاستبقاء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المدارس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والأداء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الأكاديمي،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فضلاً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انخفاض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الرعاية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المتخصصة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للأطفال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والمراهقين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ذوي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الإعاقة.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وعلاوة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ذلك،</w:t>
      </w:r>
      <w:r w:rsidR="00F7413F" w:rsidRPr="00BA2FFF">
        <w:rPr>
          <w:rtl/>
        </w:rPr>
        <w:t xml:space="preserve"> </w:t>
      </w:r>
      <w:r w:rsidRPr="00BA2FFF">
        <w:rPr>
          <w:rtl/>
        </w:rPr>
        <w:t>تود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تعرب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قلقها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إزاء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الآثار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السلبية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للقانون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رقم</w:t>
      </w:r>
      <w:r w:rsidR="00F7413F" w:rsidRPr="00BA2FFF">
        <w:rPr>
          <w:rtl/>
        </w:rPr>
        <w:t xml:space="preserve"> </w:t>
      </w:r>
      <w:r w:rsidRPr="00BA2FFF">
        <w:rPr>
          <w:rtl/>
        </w:rPr>
        <w:t>21-128</w:t>
      </w:r>
      <w:r w:rsidR="00F7413F" w:rsidRPr="00BA2FFF">
        <w:rPr>
          <w:rtl/>
        </w:rPr>
        <w:t xml:space="preserve"> </w:t>
      </w:r>
      <w:r w:rsidRPr="00BA2FFF">
        <w:rPr>
          <w:rtl/>
        </w:rPr>
        <w:t>(قانون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الفصول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الدراسية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الآمنة)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إمكانية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الحصول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التعليم،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فضلاً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عدم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وجود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معلومات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كيفية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ضمان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الدولة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امتثال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المدارس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الخاصة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امتثالاً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تاماً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للمناهج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الدراسية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الرسمية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(المادة</w:t>
      </w:r>
      <w:r w:rsidR="00F7413F" w:rsidRPr="00BA2FFF">
        <w:rPr>
          <w:rtl/>
        </w:rPr>
        <w:t xml:space="preserve"> </w:t>
      </w:r>
      <w:r w:rsidRPr="00BA2FFF">
        <w:rPr>
          <w:rtl/>
        </w:rPr>
        <w:t>13).</w:t>
      </w:r>
    </w:p>
    <w:p w14:paraId="1D0BE596" w14:textId="5164302D" w:rsidR="00C32943" w:rsidRPr="00BA2FFF" w:rsidRDefault="00C32943" w:rsidP="00BA2FFF">
      <w:pPr>
        <w:pStyle w:val="SingleTxtGA"/>
        <w:keepNext/>
        <w:rPr>
          <w:b/>
          <w:bCs/>
        </w:rPr>
      </w:pPr>
      <w:r w:rsidRPr="00BA2FFF">
        <w:rPr>
          <w:rtl/>
        </w:rPr>
        <w:lastRenderedPageBreak/>
        <w:t>49-</w:t>
      </w:r>
      <w:r w:rsidRPr="00BA2FFF">
        <w:rPr>
          <w:rtl/>
        </w:rPr>
        <w:tab/>
      </w:r>
      <w:r w:rsidRPr="00BA2FFF">
        <w:rPr>
          <w:b/>
          <w:bCs/>
          <w:rtl/>
        </w:rPr>
        <w:t>توصي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تقوم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يلي:</w:t>
      </w:r>
    </w:p>
    <w:p w14:paraId="6C736CAD" w14:textId="61AE250D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(أ)</w:t>
      </w:r>
      <w:r w:rsidRPr="00BA2FFF">
        <w:rPr>
          <w:rtl/>
        </w:rPr>
        <w:tab/>
      </w:r>
      <w:r w:rsidRPr="00BA2FFF">
        <w:rPr>
          <w:b/>
          <w:bCs/>
          <w:rtl/>
        </w:rPr>
        <w:t>النظر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الاعتراف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الدستوري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بالتعليم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كحق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الإنسان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ذاته؛</w:t>
      </w:r>
    </w:p>
    <w:p w14:paraId="231D2A1A" w14:textId="3E4DD145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(ب)</w:t>
      </w:r>
      <w:r w:rsidRPr="00BA2FFF">
        <w:rPr>
          <w:rtl/>
        </w:rPr>
        <w:tab/>
      </w:r>
      <w:r w:rsidRPr="00BA2FFF">
        <w:rPr>
          <w:b/>
          <w:bCs/>
          <w:rtl/>
        </w:rPr>
        <w:t>مواصلة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جهودها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الرامية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تخصيص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الموارد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المالية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والبشرية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والتقنية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لقطاع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التعليم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أجل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تعميم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الوصول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المتكافئ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مراعاة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الاحتياجات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المتباينة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للأطفال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والمراهقين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ذوي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الإعاقة،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ذلك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خلال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تقديم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المنح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للمدارس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المخصصة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للطلاب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ذوي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الإعاقة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واستمرار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تشغيل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هذه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المدارس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بأعلى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معايير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الجودة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الممكنة؛</w:t>
      </w:r>
    </w:p>
    <w:p w14:paraId="30E4E7A9" w14:textId="58226171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(ج)</w:t>
      </w:r>
      <w:r w:rsidRPr="00BA2FFF">
        <w:rPr>
          <w:rtl/>
        </w:rPr>
        <w:tab/>
      </w:r>
      <w:r w:rsidRPr="00BA2FFF">
        <w:rPr>
          <w:b/>
          <w:bCs/>
          <w:rtl/>
        </w:rPr>
        <w:t>إجراء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تحليل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شامل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لتأثير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القانون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رقم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21-128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(قانون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الفصول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الدراسية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الآمنة)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الوصول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التعليم،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واعتماد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تدابير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لمنع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العنف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المدرسي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وتجنب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التعسفي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للطلاب،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وكذلك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لتشجيع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إعادة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إدماج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الطلاب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المطرودين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بموجب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القانون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النظام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التعليمي،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احترام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جميع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التدخلات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الإنسان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وتعزيز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البيئات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التعليمية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الشاملة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والآمنة؛</w:t>
      </w:r>
    </w:p>
    <w:p w14:paraId="58980B6B" w14:textId="2A246D14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(د)</w:t>
      </w:r>
      <w:r w:rsidRPr="00BA2FFF">
        <w:rPr>
          <w:rtl/>
        </w:rPr>
        <w:tab/>
      </w:r>
      <w:r w:rsidRPr="00BA2FFF">
        <w:rPr>
          <w:b/>
          <w:bCs/>
          <w:rtl/>
        </w:rPr>
        <w:t>اتخاذ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التدابير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الإدارية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والميزانية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اللازمة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حصول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الأطفال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والمراهقين،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المهاجرون،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التعليم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المجاني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الشامل؛</w:t>
      </w:r>
    </w:p>
    <w:p w14:paraId="5BFAFD95" w14:textId="02EDACF2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(ه)</w:t>
      </w:r>
      <w:r w:rsidRPr="00BA2FFF">
        <w:rPr>
          <w:rtl/>
        </w:rPr>
        <w:tab/>
      </w:r>
      <w:r w:rsidRPr="00BA2FFF">
        <w:rPr>
          <w:b/>
          <w:bCs/>
          <w:rtl/>
        </w:rPr>
        <w:t>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تطبيق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محتوى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المناهج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الدراسية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المصممة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قبل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الجهات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المختصة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المرحلتين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الابتدائية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والثانوية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المدارس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والكليات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الخاصة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السواء؛</w:t>
      </w:r>
    </w:p>
    <w:p w14:paraId="46DF24AE" w14:textId="28711A6E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(و)</w:t>
      </w:r>
      <w:r w:rsidRPr="00BA2FFF">
        <w:rPr>
          <w:rtl/>
        </w:rPr>
        <w:tab/>
      </w:r>
      <w:r w:rsidRPr="00BA2FFF">
        <w:rPr>
          <w:b/>
          <w:bCs/>
          <w:rtl/>
        </w:rPr>
        <w:t>مراعاة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التعليق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رقم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13(1999)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التعليم.</w:t>
      </w:r>
    </w:p>
    <w:p w14:paraId="798F0219" w14:textId="34F9846F" w:rsidR="00C32943" w:rsidRPr="00BA2FFF" w:rsidRDefault="00C32943" w:rsidP="00C32943">
      <w:pPr>
        <w:pStyle w:val="H23GA"/>
        <w:rPr>
          <w:lang w:val="en-US"/>
        </w:rPr>
      </w:pPr>
      <w:r w:rsidRPr="00BA2FFF">
        <w:rPr>
          <w:rtl/>
          <w:lang w:val="en-US"/>
        </w:rPr>
        <w:tab/>
      </w:r>
      <w:r w:rsidRPr="00BA2FFF">
        <w:rPr>
          <w:rtl/>
          <w:lang w:val="en-US"/>
        </w:rPr>
        <w:tab/>
        <w:t>التعليم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متعدد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اللغات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والتربية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المتعلقة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بالتفاعل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بين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الثقافات</w:t>
      </w:r>
    </w:p>
    <w:p w14:paraId="7E505F95" w14:textId="2E516572" w:rsidR="00C32943" w:rsidRPr="00BA2FFF" w:rsidRDefault="00C32943" w:rsidP="00C32943">
      <w:pPr>
        <w:pStyle w:val="SingleTxtGA"/>
      </w:pPr>
      <w:r w:rsidRPr="00BA2FFF">
        <w:rPr>
          <w:rtl/>
        </w:rPr>
        <w:t>50-</w:t>
      </w:r>
      <w:r w:rsidRPr="00BA2FFF">
        <w:rPr>
          <w:rtl/>
        </w:rPr>
        <w:tab/>
        <w:t>تحيط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علماً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بجهود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الدولة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الطرف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الرامية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إلى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تعزيز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المناهج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الدراسية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المتعددة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الثقافات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والتعليم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المتعدد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اللغات.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ومع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ذلك،</w:t>
      </w:r>
      <w:r w:rsidR="00F7413F" w:rsidRPr="00BA2FFF">
        <w:rPr>
          <w:rtl/>
        </w:rPr>
        <w:t xml:space="preserve"> </w:t>
      </w:r>
      <w:r w:rsidRPr="00BA2FFF">
        <w:rPr>
          <w:rtl/>
        </w:rPr>
        <w:t>تود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تعرب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قلقها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إزاء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عدم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وجود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برامج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تعليمية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وتدريسية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بلغات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السكان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الأصليين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لجميع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السكان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الأصليين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الدولة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الطرف،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مما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يحد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الممارسة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الفعلية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لحقوقها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الثقافية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واللغوية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(المادتان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13</w:t>
      </w:r>
      <w:r w:rsidR="00F7413F" w:rsidRPr="00BA2FFF">
        <w:rPr>
          <w:rtl/>
        </w:rPr>
        <w:t xml:space="preserve"> </w:t>
      </w:r>
      <w:r w:rsidRPr="00BA2FFF">
        <w:rPr>
          <w:rtl/>
        </w:rPr>
        <w:t>و15).</w:t>
      </w:r>
    </w:p>
    <w:p w14:paraId="6C6FC38C" w14:textId="7B4CF1A6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>51-</w:t>
      </w:r>
      <w:r w:rsidRPr="00BA2FFF">
        <w:rPr>
          <w:rtl/>
        </w:rPr>
        <w:tab/>
      </w:r>
      <w:r w:rsidRPr="00BA2FFF">
        <w:rPr>
          <w:b/>
          <w:bCs/>
          <w:rtl/>
        </w:rPr>
        <w:t>توصي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تقوم،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بالتشاور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السكان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الأصليين،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بمواصلة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وتعزيز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التدابير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الرامية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تدريس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لغات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السكان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الأصليين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بصورة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منهجية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المدارس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تضم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عدداً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كبيراً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أطفال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السكان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الأصليين،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وتصميم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واعتماد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وتنفيذ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مناهج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متعددة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الثقافات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لأطفال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السكان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الأصليين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بلغاتهم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يتماشى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أساليبهم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الثقافية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التعليم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والتعلم،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ويعكس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ثقافات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السكان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الأصليين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وتقاليدها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وتاريخها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وتطلعاتها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التعليم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والإعلام.</w:t>
      </w:r>
    </w:p>
    <w:p w14:paraId="16ADCBC5" w14:textId="05DB60DD" w:rsidR="00C32943" w:rsidRPr="00BA2FFF" w:rsidRDefault="00C32943" w:rsidP="00C32943">
      <w:pPr>
        <w:pStyle w:val="H23GA"/>
        <w:rPr>
          <w:lang w:val="en-US"/>
        </w:rPr>
      </w:pPr>
      <w:r w:rsidRPr="00BA2FFF">
        <w:rPr>
          <w:rtl/>
          <w:lang w:val="en-US"/>
        </w:rPr>
        <w:tab/>
      </w:r>
      <w:r w:rsidRPr="00BA2FFF">
        <w:rPr>
          <w:rtl/>
          <w:lang w:val="en-US"/>
        </w:rPr>
        <w:tab/>
        <w:t>التثقيف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في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مجال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حقوق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الإنسان</w:t>
      </w:r>
    </w:p>
    <w:p w14:paraId="246F0C6D" w14:textId="26CD8D93" w:rsidR="00C32943" w:rsidRPr="00BA2FFF" w:rsidRDefault="00C32943" w:rsidP="00C32943">
      <w:pPr>
        <w:pStyle w:val="SingleTxtGA"/>
      </w:pPr>
      <w:r w:rsidRPr="00BA2FFF">
        <w:rPr>
          <w:rtl/>
        </w:rPr>
        <w:t>52-</w:t>
      </w:r>
      <w:r w:rsidRPr="00BA2FFF">
        <w:rPr>
          <w:rtl/>
        </w:rPr>
        <w:tab/>
        <w:t>تلاحظ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المناهج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الدراسية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تتضمن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بشكل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منهجي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محتوى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الديكتاتورية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العسكرية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أو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التثقيف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مجال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حقوق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الإنسان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أو</w:t>
      </w:r>
      <w:r w:rsidR="00F7413F" w:rsidRPr="00BA2FFF">
        <w:rPr>
          <w:rtl/>
        </w:rPr>
        <w:t xml:space="preserve"> </w:t>
      </w:r>
      <w:r w:rsidRPr="00BA2FFF">
        <w:rPr>
          <w:rtl/>
        </w:rPr>
        <w:t>ثقافة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عدم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التكرار.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وتشعر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إزاء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الاستخدام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المحدود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للمواقع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التذكارية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لأغراض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التعليم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والتدريس</w:t>
      </w:r>
      <w:r w:rsidR="00F7413F" w:rsidRPr="00BA2FFF">
        <w:rPr>
          <w:rtl/>
        </w:rPr>
        <w:t xml:space="preserve"> </w:t>
      </w:r>
      <w:r w:rsidRPr="00BA2FFF">
        <w:rPr>
          <w:rtl/>
        </w:rPr>
        <w:t>(المادتان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14</w:t>
      </w:r>
      <w:r w:rsidR="00F7413F" w:rsidRPr="00BA2FFF">
        <w:rPr>
          <w:rtl/>
        </w:rPr>
        <w:t xml:space="preserve"> </w:t>
      </w:r>
      <w:r w:rsidRPr="00BA2FFF">
        <w:rPr>
          <w:rtl/>
        </w:rPr>
        <w:t>و15).</w:t>
      </w:r>
    </w:p>
    <w:p w14:paraId="533C6C7E" w14:textId="073C587D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>53-</w:t>
      </w:r>
      <w:r w:rsidRPr="00BA2FFF">
        <w:rPr>
          <w:rtl/>
        </w:rPr>
        <w:tab/>
      </w:r>
      <w:r w:rsidRPr="00BA2FFF">
        <w:rPr>
          <w:b/>
          <w:bCs/>
          <w:rtl/>
        </w:rPr>
        <w:t>تشجع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يلي:</w:t>
      </w:r>
    </w:p>
    <w:p w14:paraId="501AEEC5" w14:textId="43831824" w:rsidR="00C32943" w:rsidRPr="00BA2FFF" w:rsidRDefault="00C32943" w:rsidP="00C32943">
      <w:pPr>
        <w:pStyle w:val="SingleTxtGA"/>
        <w:rPr>
          <w:rFonts w:ascii="Times New Roman Bold" w:hAnsi="Times New Roman Bold"/>
          <w:b/>
          <w:bCs/>
        </w:rPr>
      </w:pPr>
      <w:r w:rsidRPr="00BA2FFF">
        <w:rPr>
          <w:spacing w:val="-2"/>
          <w:rtl/>
        </w:rPr>
        <w:tab/>
        <w:t>(أ)</w:t>
      </w:r>
      <w:r w:rsidRPr="00BA2FFF">
        <w:rPr>
          <w:spacing w:val="-2"/>
          <w:rtl/>
        </w:rPr>
        <w:tab/>
      </w:r>
      <w:r w:rsidRPr="00BA2FFF">
        <w:rPr>
          <w:b/>
          <w:bCs/>
          <w:spacing w:val="-2"/>
          <w:rtl/>
        </w:rPr>
        <w:t>التأكد</w:t>
      </w:r>
      <w:r w:rsidR="00F7413F" w:rsidRPr="00BA2FFF">
        <w:rPr>
          <w:b/>
          <w:bCs/>
          <w:spacing w:val="-2"/>
          <w:rtl/>
        </w:rPr>
        <w:t xml:space="preserve"> </w:t>
      </w:r>
      <w:r w:rsidRPr="00BA2FFF">
        <w:rPr>
          <w:b/>
          <w:bCs/>
          <w:spacing w:val="-2"/>
          <w:rtl/>
        </w:rPr>
        <w:t>من</w:t>
      </w:r>
      <w:r w:rsidR="00F7413F" w:rsidRPr="00BA2FFF">
        <w:rPr>
          <w:b/>
          <w:bCs/>
          <w:spacing w:val="-2"/>
          <w:rtl/>
        </w:rPr>
        <w:t xml:space="preserve"> </w:t>
      </w:r>
      <w:r w:rsidRPr="00BA2FFF">
        <w:rPr>
          <w:b/>
          <w:bCs/>
          <w:spacing w:val="-2"/>
          <w:rtl/>
        </w:rPr>
        <w:t>أن</w:t>
      </w:r>
      <w:r w:rsidR="00F7413F" w:rsidRPr="00BA2FFF">
        <w:rPr>
          <w:b/>
          <w:bCs/>
          <w:spacing w:val="-2"/>
          <w:rtl/>
        </w:rPr>
        <w:t xml:space="preserve"> </w:t>
      </w:r>
      <w:r w:rsidRPr="00BA2FFF">
        <w:rPr>
          <w:b/>
          <w:bCs/>
          <w:spacing w:val="-2"/>
          <w:rtl/>
        </w:rPr>
        <w:t>المناهج</w:t>
      </w:r>
      <w:r w:rsidR="00F7413F" w:rsidRPr="00BA2FFF">
        <w:rPr>
          <w:b/>
          <w:bCs/>
          <w:spacing w:val="-2"/>
          <w:rtl/>
        </w:rPr>
        <w:t xml:space="preserve"> </w:t>
      </w:r>
      <w:r w:rsidRPr="00BA2FFF">
        <w:rPr>
          <w:b/>
          <w:bCs/>
          <w:spacing w:val="-2"/>
          <w:rtl/>
        </w:rPr>
        <w:t>التعليمية</w:t>
      </w:r>
      <w:r w:rsidR="00F7413F" w:rsidRPr="00BA2FFF">
        <w:rPr>
          <w:b/>
          <w:bCs/>
          <w:spacing w:val="-2"/>
          <w:rtl/>
        </w:rPr>
        <w:t xml:space="preserve"> </w:t>
      </w:r>
      <w:r w:rsidRPr="00BA2FFF">
        <w:rPr>
          <w:b/>
          <w:bCs/>
          <w:spacing w:val="-2"/>
          <w:rtl/>
        </w:rPr>
        <w:t>تشمل</w:t>
      </w:r>
      <w:r w:rsidR="00F7413F" w:rsidRPr="00BA2FFF">
        <w:rPr>
          <w:b/>
          <w:bCs/>
          <w:spacing w:val="-2"/>
          <w:rtl/>
        </w:rPr>
        <w:t xml:space="preserve"> </w:t>
      </w:r>
      <w:r w:rsidRPr="00BA2FFF">
        <w:rPr>
          <w:b/>
          <w:bCs/>
          <w:spacing w:val="-2"/>
          <w:rtl/>
        </w:rPr>
        <w:t>التدريب</w:t>
      </w:r>
      <w:r w:rsidR="00F7413F" w:rsidRPr="00BA2FFF">
        <w:rPr>
          <w:b/>
          <w:bCs/>
          <w:spacing w:val="-2"/>
          <w:rtl/>
        </w:rPr>
        <w:t xml:space="preserve"> </w:t>
      </w:r>
      <w:r w:rsidRPr="00BA2FFF">
        <w:rPr>
          <w:b/>
          <w:bCs/>
          <w:spacing w:val="-2"/>
          <w:rtl/>
        </w:rPr>
        <w:t>على</w:t>
      </w:r>
      <w:r w:rsidR="00F7413F" w:rsidRPr="00BA2FFF">
        <w:rPr>
          <w:b/>
          <w:bCs/>
          <w:spacing w:val="-2"/>
          <w:rtl/>
        </w:rPr>
        <w:t xml:space="preserve"> </w:t>
      </w:r>
      <w:r w:rsidRPr="00BA2FFF">
        <w:rPr>
          <w:b/>
          <w:bCs/>
          <w:spacing w:val="-2"/>
          <w:rtl/>
        </w:rPr>
        <w:t>آثار</w:t>
      </w:r>
      <w:r w:rsidR="00F7413F" w:rsidRPr="00BA2FFF">
        <w:rPr>
          <w:b/>
          <w:bCs/>
          <w:spacing w:val="-2"/>
          <w:rtl/>
        </w:rPr>
        <w:t xml:space="preserve"> </w:t>
      </w:r>
      <w:r w:rsidRPr="00BA2FFF">
        <w:rPr>
          <w:b/>
          <w:bCs/>
          <w:spacing w:val="-2"/>
          <w:rtl/>
        </w:rPr>
        <w:t>الديكتاتورية</w:t>
      </w:r>
      <w:r w:rsidR="00F7413F" w:rsidRPr="00BA2FFF">
        <w:rPr>
          <w:b/>
          <w:bCs/>
          <w:spacing w:val="-2"/>
          <w:rtl/>
        </w:rPr>
        <w:t xml:space="preserve"> </w:t>
      </w:r>
      <w:r w:rsidRPr="00BA2FFF">
        <w:rPr>
          <w:b/>
          <w:bCs/>
          <w:spacing w:val="-2"/>
          <w:rtl/>
        </w:rPr>
        <w:t>العسكرية</w:t>
      </w:r>
      <w:r w:rsidR="00F7413F" w:rsidRPr="00BA2FFF">
        <w:rPr>
          <w:b/>
          <w:bCs/>
          <w:spacing w:val="-2"/>
          <w:rtl/>
        </w:rPr>
        <w:t xml:space="preserve"> </w:t>
      </w:r>
      <w:r w:rsidRPr="00BA2FFF">
        <w:rPr>
          <w:b/>
          <w:bCs/>
          <w:spacing w:val="-2"/>
          <w:rtl/>
        </w:rPr>
        <w:t>على</w:t>
      </w:r>
      <w:r w:rsidR="00F7413F" w:rsidRPr="00BA2FFF">
        <w:rPr>
          <w:b/>
          <w:bCs/>
          <w:spacing w:val="-2"/>
          <w:rtl/>
        </w:rPr>
        <w:t xml:space="preserve"> </w:t>
      </w:r>
      <w:r w:rsidRPr="00BA2FFF">
        <w:rPr>
          <w:rFonts w:ascii="Times New Roman Bold" w:hAnsi="Times New Roman Bold"/>
          <w:b/>
          <w:bCs/>
          <w:rtl/>
        </w:rPr>
        <w:t>حقوق</w:t>
      </w:r>
      <w:r w:rsidR="00F7413F" w:rsidRPr="00BA2FFF">
        <w:rPr>
          <w:rFonts w:ascii="Times New Roman Bold" w:hAnsi="Times New Roman Bold"/>
          <w:b/>
          <w:bCs/>
          <w:rtl/>
        </w:rPr>
        <w:t xml:space="preserve"> </w:t>
      </w:r>
      <w:r w:rsidRPr="00BA2FFF">
        <w:rPr>
          <w:rFonts w:ascii="Times New Roman Bold" w:hAnsi="Times New Roman Bold"/>
          <w:b/>
          <w:bCs/>
          <w:rtl/>
        </w:rPr>
        <w:t>الإنسان،</w:t>
      </w:r>
      <w:r w:rsidR="00F7413F" w:rsidRPr="00BA2FFF">
        <w:rPr>
          <w:rFonts w:ascii="Times New Roman Bold" w:hAnsi="Times New Roman Bold"/>
          <w:b/>
          <w:bCs/>
          <w:rtl/>
        </w:rPr>
        <w:t xml:space="preserve"> </w:t>
      </w:r>
      <w:r w:rsidRPr="00BA2FFF">
        <w:rPr>
          <w:rFonts w:ascii="Times New Roman Bold" w:hAnsi="Times New Roman Bold"/>
          <w:b/>
          <w:bCs/>
          <w:rtl/>
        </w:rPr>
        <w:t>من</w:t>
      </w:r>
      <w:r w:rsidR="00F7413F" w:rsidRPr="00BA2FFF">
        <w:rPr>
          <w:rFonts w:ascii="Times New Roman Bold" w:hAnsi="Times New Roman Bold"/>
          <w:b/>
          <w:bCs/>
          <w:rtl/>
        </w:rPr>
        <w:t xml:space="preserve"> </w:t>
      </w:r>
      <w:r w:rsidRPr="00BA2FFF">
        <w:rPr>
          <w:rFonts w:ascii="Times New Roman Bold" w:hAnsi="Times New Roman Bold"/>
          <w:b/>
          <w:bCs/>
          <w:rtl/>
        </w:rPr>
        <w:t>أجل</w:t>
      </w:r>
      <w:r w:rsidR="00F7413F" w:rsidRPr="00BA2FFF">
        <w:rPr>
          <w:rFonts w:ascii="Times New Roman Bold" w:hAnsi="Times New Roman Bold"/>
          <w:b/>
          <w:bCs/>
          <w:rtl/>
        </w:rPr>
        <w:t xml:space="preserve"> </w:t>
      </w:r>
      <w:r w:rsidRPr="00BA2FFF">
        <w:rPr>
          <w:rFonts w:ascii="Times New Roman Bold" w:hAnsi="Times New Roman Bold"/>
          <w:b/>
          <w:bCs/>
          <w:rtl/>
        </w:rPr>
        <w:t>تعزيز</w:t>
      </w:r>
      <w:r w:rsidR="00F7413F" w:rsidRPr="00BA2FFF">
        <w:rPr>
          <w:rFonts w:ascii="Times New Roman Bold" w:hAnsi="Times New Roman Bold"/>
          <w:b/>
          <w:bCs/>
          <w:rtl/>
        </w:rPr>
        <w:t xml:space="preserve"> </w:t>
      </w:r>
      <w:r w:rsidRPr="00BA2FFF">
        <w:rPr>
          <w:rFonts w:ascii="Times New Roman Bold" w:hAnsi="Times New Roman Bold"/>
          <w:b/>
          <w:bCs/>
          <w:rtl/>
        </w:rPr>
        <w:t>التثقيف</w:t>
      </w:r>
      <w:r w:rsidR="00F7413F" w:rsidRPr="00BA2FFF">
        <w:rPr>
          <w:rFonts w:ascii="Times New Roman Bold" w:hAnsi="Times New Roman Bold"/>
          <w:b/>
          <w:bCs/>
          <w:rtl/>
        </w:rPr>
        <w:t xml:space="preserve"> </w:t>
      </w:r>
      <w:r w:rsidRPr="00BA2FFF">
        <w:rPr>
          <w:rFonts w:ascii="Times New Roman Bold" w:hAnsi="Times New Roman Bold"/>
          <w:b/>
          <w:bCs/>
          <w:rtl/>
        </w:rPr>
        <w:t>في</w:t>
      </w:r>
      <w:r w:rsidR="00F7413F" w:rsidRPr="00BA2FFF">
        <w:rPr>
          <w:rFonts w:ascii="Times New Roman Bold" w:hAnsi="Times New Roman Bold"/>
          <w:b/>
          <w:bCs/>
          <w:rtl/>
        </w:rPr>
        <w:t xml:space="preserve"> </w:t>
      </w:r>
      <w:r w:rsidRPr="00BA2FFF">
        <w:rPr>
          <w:rFonts w:ascii="Times New Roman Bold" w:hAnsi="Times New Roman Bold"/>
          <w:b/>
          <w:bCs/>
          <w:rtl/>
        </w:rPr>
        <w:t>مجال</w:t>
      </w:r>
      <w:r w:rsidR="00F7413F" w:rsidRPr="00BA2FFF">
        <w:rPr>
          <w:rFonts w:ascii="Times New Roman Bold" w:hAnsi="Times New Roman Bold"/>
          <w:b/>
          <w:bCs/>
          <w:rtl/>
        </w:rPr>
        <w:t xml:space="preserve"> </w:t>
      </w:r>
      <w:r w:rsidRPr="00BA2FFF">
        <w:rPr>
          <w:rFonts w:ascii="Times New Roman Bold" w:hAnsi="Times New Roman Bold"/>
          <w:b/>
          <w:bCs/>
          <w:rtl/>
        </w:rPr>
        <w:t>حقوق</w:t>
      </w:r>
      <w:r w:rsidR="00F7413F" w:rsidRPr="00BA2FFF">
        <w:rPr>
          <w:rFonts w:ascii="Times New Roman Bold" w:hAnsi="Times New Roman Bold"/>
          <w:b/>
          <w:bCs/>
          <w:rtl/>
        </w:rPr>
        <w:t xml:space="preserve"> </w:t>
      </w:r>
      <w:r w:rsidRPr="00BA2FFF">
        <w:rPr>
          <w:rFonts w:ascii="Times New Roman Bold" w:hAnsi="Times New Roman Bold"/>
          <w:b/>
          <w:bCs/>
          <w:rtl/>
        </w:rPr>
        <w:t>الإنسان</w:t>
      </w:r>
      <w:r w:rsidR="00F7413F" w:rsidRPr="00BA2FFF">
        <w:rPr>
          <w:rFonts w:ascii="Times New Roman Bold" w:hAnsi="Times New Roman Bold"/>
          <w:b/>
          <w:bCs/>
          <w:rtl/>
        </w:rPr>
        <w:t xml:space="preserve"> </w:t>
      </w:r>
      <w:r w:rsidRPr="00BA2FFF">
        <w:rPr>
          <w:rFonts w:ascii="Times New Roman Bold" w:hAnsi="Times New Roman Bold"/>
          <w:b/>
          <w:bCs/>
          <w:rtl/>
        </w:rPr>
        <w:t>كاستراتيجية</w:t>
      </w:r>
      <w:r w:rsidR="00F7413F" w:rsidRPr="00BA2FFF">
        <w:rPr>
          <w:rFonts w:ascii="Times New Roman Bold" w:hAnsi="Times New Roman Bold"/>
          <w:b/>
          <w:bCs/>
          <w:rtl/>
        </w:rPr>
        <w:t xml:space="preserve"> </w:t>
      </w:r>
      <w:r w:rsidRPr="00BA2FFF">
        <w:rPr>
          <w:rFonts w:ascii="Times New Roman Bold" w:hAnsi="Times New Roman Bold"/>
          <w:b/>
          <w:bCs/>
          <w:rtl/>
        </w:rPr>
        <w:t>لضمان</w:t>
      </w:r>
      <w:r w:rsidR="00F7413F" w:rsidRPr="00BA2FFF">
        <w:rPr>
          <w:rFonts w:ascii="Times New Roman Bold" w:hAnsi="Times New Roman Bold"/>
          <w:b/>
          <w:bCs/>
          <w:rtl/>
        </w:rPr>
        <w:t xml:space="preserve"> </w:t>
      </w:r>
      <w:r w:rsidRPr="00BA2FFF">
        <w:rPr>
          <w:rFonts w:ascii="Times New Roman Bold" w:hAnsi="Times New Roman Bold"/>
          <w:b/>
          <w:bCs/>
          <w:rtl/>
        </w:rPr>
        <w:t>عدم</w:t>
      </w:r>
      <w:r w:rsidR="00F7413F" w:rsidRPr="00BA2FFF">
        <w:rPr>
          <w:rFonts w:ascii="Times New Roman Bold" w:hAnsi="Times New Roman Bold"/>
          <w:b/>
          <w:bCs/>
          <w:rtl/>
        </w:rPr>
        <w:t xml:space="preserve"> </w:t>
      </w:r>
      <w:r w:rsidRPr="00BA2FFF">
        <w:rPr>
          <w:rFonts w:ascii="Times New Roman Bold" w:hAnsi="Times New Roman Bold"/>
          <w:b/>
          <w:bCs/>
          <w:rtl/>
        </w:rPr>
        <w:t>تكرارها؛</w:t>
      </w:r>
    </w:p>
    <w:p w14:paraId="3446E2F8" w14:textId="0302F2B4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(ب)</w:t>
      </w:r>
      <w:r w:rsidRPr="00BA2FFF">
        <w:rPr>
          <w:rtl/>
        </w:rPr>
        <w:tab/>
      </w:r>
      <w:r w:rsidRPr="00BA2FFF">
        <w:rPr>
          <w:b/>
          <w:bCs/>
          <w:rtl/>
        </w:rPr>
        <w:t>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حماية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المواقع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التذكارية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المتعلقة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بالديكتاتورية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العسكرية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وصيانتها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النحو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المناسب،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وتضمين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المناهج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الدراسية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الوطنية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محتوى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معنى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هذه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المواقع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وأهميتها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التاريخية.</w:t>
      </w:r>
    </w:p>
    <w:p w14:paraId="1E7E110C" w14:textId="7167B35C" w:rsidR="00C32943" w:rsidRPr="00BA2FFF" w:rsidRDefault="00C32943" w:rsidP="00C32943">
      <w:pPr>
        <w:pStyle w:val="H23GA"/>
        <w:rPr>
          <w:lang w:val="en-US"/>
        </w:rPr>
      </w:pPr>
      <w:r w:rsidRPr="00BA2FFF">
        <w:rPr>
          <w:rtl/>
          <w:lang w:val="en-US"/>
        </w:rPr>
        <w:lastRenderedPageBreak/>
        <w:tab/>
      </w:r>
      <w:r w:rsidRPr="00BA2FFF">
        <w:rPr>
          <w:rtl/>
          <w:lang w:val="en-US"/>
        </w:rPr>
        <w:tab/>
        <w:t>الحقوق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الثقافية</w:t>
      </w:r>
    </w:p>
    <w:p w14:paraId="6560C1BD" w14:textId="139A169C" w:rsidR="00C32943" w:rsidRPr="00BA2FFF" w:rsidRDefault="00C32943" w:rsidP="00C32943">
      <w:pPr>
        <w:pStyle w:val="SingleTxtGA"/>
      </w:pPr>
      <w:r w:rsidRPr="00BA2FFF">
        <w:rPr>
          <w:rtl/>
        </w:rPr>
        <w:t>54-</w:t>
      </w:r>
      <w:r w:rsidRPr="00BA2FFF">
        <w:rPr>
          <w:rtl/>
        </w:rPr>
        <w:tab/>
        <w:t>تحيط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علماً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بالجهود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تبذلها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الدولة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الطرف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لحماية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التراث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الثقافي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للشعوب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الأصلية،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ولا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سيما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خلال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مشروع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القانون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المتعلق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بالتراث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الثقافي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للشعوب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الأصلية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والمبادرات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الرامية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إلى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تعزيز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إحياء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لغات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السكان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الأصليين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واستخدامها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إطار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العقد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الدولي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للغات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السكان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الأصليين.</w:t>
      </w:r>
      <w:r w:rsidR="00F7413F" w:rsidRPr="00BA2FFF">
        <w:rPr>
          <w:rtl/>
        </w:rPr>
        <w:t xml:space="preserve"> </w:t>
      </w:r>
      <w:r w:rsidRPr="00BA2FFF">
        <w:rPr>
          <w:rtl/>
        </w:rPr>
        <w:t>غير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أنها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تودّ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تعرب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قلقها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إزاء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حالة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لغات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السكان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الأصليين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المهددة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بالزوال،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الأمر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الذي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يؤثر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بشكل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مباشر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ممارسة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الحقوق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الثقافية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للشعوب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الأصلية،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ولا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سيما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حقها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الحفاظ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على</w:t>
      </w:r>
      <w:r w:rsidR="00F7413F" w:rsidRPr="00BA2FFF">
        <w:rPr>
          <w:rtl/>
        </w:rPr>
        <w:t xml:space="preserve"> </w:t>
      </w:r>
      <w:r w:rsidRPr="00BA2FFF">
        <w:rPr>
          <w:rtl/>
        </w:rPr>
        <w:t>هويتها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ومعارفها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وتقاليدها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وتطويرها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ونقلها</w:t>
      </w:r>
      <w:r w:rsidR="00F7413F" w:rsidRPr="00BA2FFF">
        <w:rPr>
          <w:rtl/>
        </w:rPr>
        <w:t xml:space="preserve"> </w:t>
      </w:r>
      <w:r w:rsidRPr="00BA2FFF">
        <w:rPr>
          <w:rtl/>
        </w:rPr>
        <w:t>(المادة</w:t>
      </w:r>
      <w:r w:rsidR="00F7413F" w:rsidRPr="00BA2FFF">
        <w:rPr>
          <w:rtl/>
        </w:rPr>
        <w:t xml:space="preserve"> </w:t>
      </w:r>
      <w:r w:rsidRPr="00BA2FFF">
        <w:rPr>
          <w:rtl/>
        </w:rPr>
        <w:t>15).</w:t>
      </w:r>
    </w:p>
    <w:p w14:paraId="4BF55B55" w14:textId="2CA9D3AE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>55-</w:t>
      </w:r>
      <w:r w:rsidRPr="00BA2FFF">
        <w:rPr>
          <w:rtl/>
        </w:rPr>
        <w:tab/>
      </w:r>
      <w:r w:rsidRPr="00BA2FFF">
        <w:rPr>
          <w:b/>
          <w:bCs/>
          <w:rtl/>
        </w:rPr>
        <w:t>توصي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بمواصلة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وتعزيز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التدابير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الرامية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حماية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وتعزيز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الثقافية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للشعوب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الأصلية.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وجه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الخصوص،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توصي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يلي:</w:t>
      </w:r>
    </w:p>
    <w:p w14:paraId="1EBDA665" w14:textId="6F7CD95C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(أ)</w:t>
      </w:r>
      <w:r w:rsidRPr="00BA2FFF">
        <w:rPr>
          <w:rtl/>
        </w:rPr>
        <w:tab/>
      </w:r>
      <w:r w:rsidRPr="00BA2FFF">
        <w:rPr>
          <w:b/>
          <w:bCs/>
          <w:rtl/>
        </w:rPr>
        <w:t>تعزيز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الظروف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المواتية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تمكن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السكان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الأصليين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الحفاظ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هويتها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وتاريخها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وثقافتها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ولغاتها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وتقاليدها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وعاداتها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وتطويرها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والتعبير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عنها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ونشرها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بحرية،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وذلك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خلال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تدابير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تشريعية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وإدارية،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ووفقا</w:t>
      </w:r>
      <w:r w:rsidR="009322FA" w:rsidRPr="00BA2FFF">
        <w:rPr>
          <w:rFonts w:hint="cs"/>
          <w:b/>
          <w:bCs/>
          <w:rtl/>
        </w:rPr>
        <w:t>ً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للتوصيات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الأخرى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ذات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الصلة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الواردة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هذه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الملاحظات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الختامية؛</w:t>
      </w:r>
    </w:p>
    <w:p w14:paraId="6CA53459" w14:textId="18336C98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(ب)</w:t>
      </w:r>
      <w:r w:rsidRPr="00BA2FFF">
        <w:rPr>
          <w:rtl/>
        </w:rPr>
        <w:tab/>
      </w:r>
      <w:r w:rsidRPr="00BA2FFF">
        <w:rPr>
          <w:b/>
          <w:bCs/>
          <w:rtl/>
        </w:rPr>
        <w:t>اعتماد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تدابير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فعالة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للحفاظ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جميع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لغات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السكان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الأصليين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وتعزيز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استخدامها،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ذلك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الأماكن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العامة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وسائل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الإعلام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النظام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التعليمي؛</w:t>
      </w:r>
    </w:p>
    <w:p w14:paraId="18D63B5C" w14:textId="7C40F8D1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(ج)</w:t>
      </w:r>
      <w:r w:rsidRPr="00BA2FFF">
        <w:rPr>
          <w:rtl/>
        </w:rPr>
        <w:tab/>
      </w:r>
      <w:r w:rsidRPr="00BA2FFF">
        <w:rPr>
          <w:b/>
          <w:bCs/>
          <w:rtl/>
        </w:rPr>
        <w:t>التعجيل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باعتماد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مشروع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القانون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المتعلق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بالاعتراف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بالحقوق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اللغوية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والثقافية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للشعوب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الأصلية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وحمايتها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وتعزيزها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ومشروع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القانون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المتعلق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بالتراث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الثقافي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للشعوب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الأصلية؛</w:t>
      </w:r>
    </w:p>
    <w:p w14:paraId="6DB00A2B" w14:textId="747C4131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ab/>
        <w:t>(د)</w:t>
      </w:r>
      <w:r w:rsidRPr="00BA2FFF">
        <w:rPr>
          <w:rtl/>
        </w:rPr>
        <w:tab/>
      </w:r>
      <w:r w:rsidRPr="00BA2FFF">
        <w:rPr>
          <w:b/>
          <w:bCs/>
          <w:rtl/>
        </w:rPr>
        <w:t>اتخاذ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تدابير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لحماية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وصول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السكان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الأصليين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مواقعها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المقدسة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والدينية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والثقافية،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وضمان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أفراد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السكان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الأصليين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المحرومين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الحرية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ممارسة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عاداتهم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وطقوسهم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الروحية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والدينية.</w:t>
      </w:r>
    </w:p>
    <w:p w14:paraId="1582F3FB" w14:textId="2C640636" w:rsidR="00C32943" w:rsidRPr="00BA2FFF" w:rsidRDefault="00C32943" w:rsidP="00C32943">
      <w:pPr>
        <w:pStyle w:val="H23GA"/>
        <w:rPr>
          <w:lang w:val="en-US"/>
        </w:rPr>
      </w:pPr>
      <w:r w:rsidRPr="00BA2FFF">
        <w:rPr>
          <w:rtl/>
          <w:lang w:val="en-US"/>
        </w:rPr>
        <w:tab/>
      </w:r>
      <w:r w:rsidRPr="00BA2FFF">
        <w:rPr>
          <w:rtl/>
          <w:lang w:val="en-US"/>
        </w:rPr>
        <w:tab/>
        <w:t>الحق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في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المشاركة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في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التقدم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العلمي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والتمتع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بفوائده</w:t>
      </w:r>
    </w:p>
    <w:p w14:paraId="5BD6AE70" w14:textId="32DAD784" w:rsidR="00C32943" w:rsidRPr="00BA2FFF" w:rsidRDefault="00C32943" w:rsidP="00C32943">
      <w:pPr>
        <w:pStyle w:val="SingleTxtGA"/>
      </w:pPr>
      <w:r w:rsidRPr="00BA2FFF">
        <w:rPr>
          <w:rtl/>
        </w:rPr>
        <w:t>56-</w:t>
      </w:r>
      <w:r w:rsidRPr="00BA2FFF">
        <w:rPr>
          <w:rtl/>
        </w:rPr>
        <w:tab/>
        <w:t>ترحب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بمبادرات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الدولة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الطرف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لتشجيع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مشاركة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النساء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مجال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العلوم.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ومع</w:t>
      </w:r>
      <w:r w:rsidR="00F7413F" w:rsidRPr="00BA2FFF">
        <w:rPr>
          <w:rtl/>
        </w:rPr>
        <w:t xml:space="preserve"> </w:t>
      </w:r>
      <w:r w:rsidRPr="00BA2FFF">
        <w:rPr>
          <w:rtl/>
        </w:rPr>
        <w:t>ذلك،</w:t>
      </w:r>
      <w:r w:rsidR="00F7413F" w:rsidRPr="00BA2FFF">
        <w:rPr>
          <w:rtl/>
        </w:rPr>
        <w:t xml:space="preserve"> </w:t>
      </w:r>
      <w:r w:rsidRPr="00BA2FFF">
        <w:rPr>
          <w:rtl/>
        </w:rPr>
        <w:t>تلاحظ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نقص</w:t>
      </w:r>
      <w:r w:rsidR="00F7413F" w:rsidRPr="00BA2FFF">
        <w:rPr>
          <w:rtl/>
        </w:rPr>
        <w:t xml:space="preserve"> </w:t>
      </w:r>
      <w:r w:rsidRPr="00BA2FFF">
        <w:rPr>
          <w:rtl/>
        </w:rPr>
        <w:t>تمثيلهن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مجالات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العلوم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والتكنولوجيا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والهندسة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والرياضيات،</w:t>
      </w:r>
      <w:r w:rsidR="00F7413F" w:rsidRPr="00BA2FFF">
        <w:rPr>
          <w:rtl/>
        </w:rPr>
        <w:t xml:space="preserve"> </w:t>
      </w:r>
      <w:r w:rsidRPr="00BA2FFF">
        <w:rPr>
          <w:rtl/>
        </w:rPr>
        <w:t>فضلاً</w:t>
      </w:r>
      <w:r w:rsidR="00F7413F" w:rsidRPr="00BA2FFF">
        <w:rPr>
          <w:rtl/>
        </w:rPr>
        <w:t xml:space="preserve"> </w:t>
      </w:r>
      <w:r w:rsidRPr="00BA2FFF">
        <w:rPr>
          <w:rtl/>
        </w:rPr>
        <w:t>عن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استمرار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الفجوات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التعليم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العالي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والتدريب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التقني.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وتشعر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اللجنة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بالقلق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أيضاً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لأن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القوالب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النمطية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الجنسانية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في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التدريس</w:t>
      </w:r>
      <w:r w:rsidR="00F7413F" w:rsidRPr="00BA2FFF">
        <w:rPr>
          <w:rtl/>
        </w:rPr>
        <w:t xml:space="preserve"> </w:t>
      </w:r>
      <w:r w:rsidRPr="00BA2FFF">
        <w:rPr>
          <w:rtl/>
        </w:rPr>
        <w:t>والمناهج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الدراسية</w:t>
      </w:r>
      <w:r w:rsidR="00F7413F" w:rsidRPr="00BA2FFF">
        <w:rPr>
          <w:rtl/>
        </w:rPr>
        <w:t xml:space="preserve"> </w:t>
      </w:r>
      <w:r w:rsidRPr="00BA2FFF">
        <w:rPr>
          <w:rtl/>
        </w:rPr>
        <w:t>لا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تزال</w:t>
      </w:r>
      <w:r w:rsidR="00F7413F" w:rsidRPr="00BA2FFF">
        <w:rPr>
          <w:rtl/>
        </w:rPr>
        <w:t xml:space="preserve"> </w:t>
      </w:r>
      <w:r w:rsidRPr="00BA2FFF">
        <w:rPr>
          <w:rtl/>
        </w:rPr>
        <w:t>تثبط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التحاق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النساء</w:t>
      </w:r>
      <w:r w:rsidR="00F7413F" w:rsidRPr="00BA2FFF">
        <w:rPr>
          <w:rtl/>
        </w:rPr>
        <w:t xml:space="preserve"> </w:t>
      </w:r>
      <w:r w:rsidRPr="00BA2FFF">
        <w:rPr>
          <w:rtl/>
        </w:rPr>
        <w:t>بهذه</w:t>
      </w:r>
      <w:r w:rsidR="00F7413F" w:rsidRPr="00BA2FFF">
        <w:rPr>
          <w:rtl/>
        </w:rPr>
        <w:t xml:space="preserve"> </w:t>
      </w:r>
      <w:r w:rsidRPr="00BA2FFF">
        <w:rPr>
          <w:rtl/>
        </w:rPr>
        <w:t>التخصصات</w:t>
      </w:r>
      <w:r w:rsidR="00F7413F" w:rsidRPr="00BA2FFF">
        <w:rPr>
          <w:rtl/>
        </w:rPr>
        <w:t xml:space="preserve"> </w:t>
      </w:r>
      <w:r w:rsidRPr="00BA2FFF">
        <w:rPr>
          <w:rtl/>
        </w:rPr>
        <w:t>(المادتان</w:t>
      </w:r>
      <w:r w:rsidR="00F7413F" w:rsidRPr="00BA2FFF">
        <w:rPr>
          <w:rtl/>
        </w:rPr>
        <w:t xml:space="preserve"> </w:t>
      </w:r>
      <w:r w:rsidRPr="00BA2FFF">
        <w:rPr>
          <w:rtl/>
        </w:rPr>
        <w:t>13</w:t>
      </w:r>
      <w:r w:rsidR="00F7413F" w:rsidRPr="00BA2FFF">
        <w:rPr>
          <w:rtl/>
        </w:rPr>
        <w:t xml:space="preserve"> </w:t>
      </w:r>
      <w:r w:rsidRPr="00BA2FFF">
        <w:rPr>
          <w:rtl/>
        </w:rPr>
        <w:t>و15).</w:t>
      </w:r>
    </w:p>
    <w:p w14:paraId="55EED8C0" w14:textId="23AB8992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>57-</w:t>
      </w:r>
      <w:r w:rsidRPr="00BA2FFF">
        <w:rPr>
          <w:rtl/>
        </w:rPr>
        <w:tab/>
      </w:r>
      <w:r w:rsidRPr="00BA2FFF">
        <w:rPr>
          <w:b/>
          <w:bCs/>
          <w:rtl/>
        </w:rPr>
        <w:t>توصي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تعزز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جهودها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الرامية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القضاء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القوالب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النمطية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الجنسانية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التعليم،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ولا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سيما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مجالات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العلوم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والتكنولوجيا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والهندسة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والرياضيات،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خلال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تغيير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المناهج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الدراسية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وتدريب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المعلمين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وحملات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التوعية.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وتحث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أيضا</w:t>
      </w:r>
      <w:r w:rsidR="009322FA" w:rsidRPr="00BA2FFF">
        <w:rPr>
          <w:rFonts w:hint="cs"/>
          <w:b/>
          <w:bCs/>
          <w:rtl/>
        </w:rPr>
        <w:t>ً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اعتماد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تدابير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محددة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لتعزيز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مشاركة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المرأة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التعليم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العالي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والتدريب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التقني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هذه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القطاعات.</w:t>
      </w:r>
    </w:p>
    <w:p w14:paraId="46FE2454" w14:textId="7D933925" w:rsidR="00C32943" w:rsidRPr="00BA2FFF" w:rsidRDefault="00C32943" w:rsidP="00C32943">
      <w:pPr>
        <w:pStyle w:val="H1GA"/>
        <w:rPr>
          <w:lang w:val="en-US"/>
        </w:rPr>
      </w:pPr>
      <w:r w:rsidRPr="00BA2FFF">
        <w:rPr>
          <w:rtl/>
          <w:lang w:val="en-US"/>
        </w:rPr>
        <w:tab/>
        <w:t>دال-</w:t>
      </w:r>
      <w:r w:rsidRPr="00BA2FFF">
        <w:rPr>
          <w:rtl/>
          <w:lang w:val="en-US"/>
        </w:rPr>
        <w:tab/>
        <w:t>توصيات</w:t>
      </w:r>
      <w:r w:rsidR="00F7413F" w:rsidRPr="00BA2FFF">
        <w:rPr>
          <w:rtl/>
          <w:lang w:val="en-US"/>
        </w:rPr>
        <w:t xml:space="preserve"> </w:t>
      </w:r>
      <w:r w:rsidRPr="00BA2FFF">
        <w:rPr>
          <w:rtl/>
          <w:lang w:val="en-US"/>
        </w:rPr>
        <w:t>أخرى</w:t>
      </w:r>
    </w:p>
    <w:p w14:paraId="1EC4778B" w14:textId="36CCBF58" w:rsidR="00C32943" w:rsidRPr="00BA2FFF" w:rsidRDefault="00C32943" w:rsidP="00C32943">
      <w:pPr>
        <w:pStyle w:val="SingleTxtGA"/>
        <w:rPr>
          <w:b/>
          <w:bCs/>
          <w:spacing w:val="2"/>
        </w:rPr>
      </w:pPr>
      <w:r w:rsidRPr="00BA2FFF">
        <w:rPr>
          <w:spacing w:val="2"/>
          <w:rtl/>
        </w:rPr>
        <w:t>58-</w:t>
      </w:r>
      <w:r w:rsidRPr="00BA2FFF">
        <w:rPr>
          <w:spacing w:val="2"/>
          <w:rtl/>
        </w:rPr>
        <w:tab/>
      </w:r>
      <w:r w:rsidRPr="00BA2FFF">
        <w:rPr>
          <w:b/>
          <w:bCs/>
          <w:spacing w:val="2"/>
          <w:rtl/>
        </w:rPr>
        <w:t>توصي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اللجنة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بأن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تنظر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الدولة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الطرف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في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قبول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المادة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32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من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الاتفاقية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الدولية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لحماية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جميع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الأشخاص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من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الاختفاء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القسري،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المتعلقة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بالبلاغات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المقدمة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من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دولة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ضد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دولة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أخرى،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والمادة</w:t>
      </w:r>
      <w:r w:rsidR="00BC269E" w:rsidRPr="00BA2FFF">
        <w:rPr>
          <w:rFonts w:hint="cs"/>
          <w:b/>
          <w:bCs/>
          <w:spacing w:val="2"/>
          <w:rtl/>
        </w:rPr>
        <w:t> </w:t>
      </w:r>
      <w:r w:rsidRPr="00BA2FFF">
        <w:rPr>
          <w:b/>
          <w:bCs/>
          <w:spacing w:val="2"/>
          <w:rtl/>
        </w:rPr>
        <w:t>77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من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الاتفاقية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الدولية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لحماية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حقوق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جميع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العمال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المهاجرين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وأفراد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أسرهم،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المتعلقة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بإجراءات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تقديم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البلاغات</w:t>
      </w:r>
      <w:r w:rsidR="00F7413F" w:rsidRPr="00BA2FFF">
        <w:rPr>
          <w:b/>
          <w:bCs/>
          <w:spacing w:val="2"/>
          <w:rtl/>
        </w:rPr>
        <w:t xml:space="preserve"> </w:t>
      </w:r>
      <w:r w:rsidRPr="00BA2FFF">
        <w:rPr>
          <w:b/>
          <w:bCs/>
          <w:spacing w:val="2"/>
          <w:rtl/>
        </w:rPr>
        <w:t>الفردية.</w:t>
      </w:r>
    </w:p>
    <w:p w14:paraId="722ADED8" w14:textId="6001F36A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lastRenderedPageBreak/>
        <w:t>59-</w:t>
      </w:r>
      <w:r w:rsidRPr="00BA2FFF">
        <w:rPr>
          <w:rtl/>
        </w:rPr>
        <w:tab/>
      </w:r>
      <w:r w:rsidRPr="00BA2FFF">
        <w:rPr>
          <w:b/>
          <w:bCs/>
          <w:rtl/>
        </w:rPr>
        <w:t>وتوصي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تراعي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التزاماتها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بموجب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العهد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مراعاةً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تامة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وبأن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تكفل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التمتع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الكامل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بالحقوق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المكرّسة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فيه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عند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تنفيذ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خطة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التنمية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المستدامة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لعام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2030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الصعيد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الوطني،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بمساعدة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وتعاون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دوليَّين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عند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الاقتضاء.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شأن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إنشاء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لآليات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مستقلة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لرصد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التقدم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المحرز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ومعاملة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المستفيدين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البرامج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العامة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كأصحاب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يحق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الاستفادة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حقوقهم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ييسر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كبير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تحقيق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أهداف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التنمية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المستدامة.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شأن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تنفيذ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الأهداف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أساس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مبادئ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المشاركة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والمساءلة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وعدم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التمييز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يضمن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عدم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إهمال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أحد.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هذا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الصدد،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توجه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اهتمام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بيانها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التعهد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بعدم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ترك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أحد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خلف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الركب</w:t>
      </w:r>
      <w:r w:rsidR="00F7413F" w:rsidRPr="00BA2FFF">
        <w:rPr>
          <w:vertAlign w:val="superscript"/>
          <w:rtl/>
        </w:rPr>
        <w:t>(</w:t>
      </w:r>
      <w:r w:rsidR="00F7413F" w:rsidRPr="00BA2FFF">
        <w:rPr>
          <w:vertAlign w:val="superscript"/>
          <w:rtl/>
        </w:rPr>
        <w:footnoteReference w:id="10"/>
      </w:r>
      <w:r w:rsidR="00F7413F" w:rsidRPr="00BA2FFF">
        <w:rPr>
          <w:vertAlign w:val="superscript"/>
          <w:rtl/>
        </w:rPr>
        <w:t>)</w:t>
      </w:r>
      <w:r w:rsidRPr="00BA2FFF">
        <w:rPr>
          <w:b/>
          <w:bCs/>
          <w:rtl/>
        </w:rPr>
        <w:t>.</w:t>
      </w:r>
    </w:p>
    <w:p w14:paraId="71B3EC04" w14:textId="58A9DCBF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>60-</w:t>
      </w:r>
      <w:r w:rsidRPr="00BA2FFF">
        <w:rPr>
          <w:rtl/>
        </w:rPr>
        <w:tab/>
      </w:r>
      <w:r w:rsidRPr="00BA2FFF">
        <w:rPr>
          <w:b/>
          <w:bCs/>
          <w:rtl/>
        </w:rPr>
        <w:t>وتوصي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تتخذ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خطوات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للعمل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تدريجياً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وضع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وتطبيق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مؤشرات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مناسبة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ممارسة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الاقتصادية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والاجتماعية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والثقافية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بغية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تيسير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تقييم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التقدم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الذي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تحرزه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الامتثال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لالتزاماتها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بموجب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العهد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تجاه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مختلف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شرائح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السكان.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هذا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السياق،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تحيل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جملة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أمور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الإطار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المفاهيمي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والمنهجي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مؤشرات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الإنسان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الذي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وضعته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مفوضية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الأمم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المتحدة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السامية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الإنسان</w:t>
      </w:r>
      <w:r w:rsidR="00F7413F" w:rsidRPr="00BA2FFF">
        <w:rPr>
          <w:vertAlign w:val="superscript"/>
          <w:rtl/>
        </w:rPr>
        <w:t>(</w:t>
      </w:r>
      <w:r w:rsidR="00F7413F" w:rsidRPr="00BA2FFF">
        <w:rPr>
          <w:vertAlign w:val="superscript"/>
          <w:rtl/>
        </w:rPr>
        <w:footnoteReference w:id="11"/>
      </w:r>
      <w:r w:rsidR="00F7413F" w:rsidRPr="00BA2FFF">
        <w:rPr>
          <w:vertAlign w:val="superscript"/>
          <w:rtl/>
        </w:rPr>
        <w:t>)</w:t>
      </w:r>
      <w:r w:rsidRPr="00BA2FFF">
        <w:rPr>
          <w:b/>
          <w:bCs/>
          <w:rtl/>
        </w:rPr>
        <w:t>.</w:t>
      </w:r>
    </w:p>
    <w:p w14:paraId="1E7256DB" w14:textId="79CBBCF6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>61-</w:t>
      </w:r>
      <w:r w:rsidRPr="00BA2FFF">
        <w:rPr>
          <w:rtl/>
        </w:rPr>
        <w:tab/>
      </w:r>
      <w:r w:rsidRPr="00BA2FFF">
        <w:rPr>
          <w:b/>
          <w:bCs/>
          <w:rtl/>
        </w:rPr>
        <w:t>وتطلب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تنشر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هذه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الملاحظات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الختامية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نطاق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واسع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جميع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مستويات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المجتمع،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ذلك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المستوى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الوطني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ومستوى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المقاطعات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والمستوى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المحلي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ولا</w:t>
      </w:r>
      <w:r w:rsidR="009322FA" w:rsidRPr="00BA2FFF">
        <w:rPr>
          <w:rFonts w:hint="cs"/>
          <w:b/>
          <w:bCs/>
          <w:rtl/>
        </w:rPr>
        <w:t> </w:t>
      </w:r>
      <w:r w:rsidRPr="00BA2FFF">
        <w:rPr>
          <w:b/>
          <w:bCs/>
          <w:rtl/>
        </w:rPr>
        <w:t>سيما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أوساط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البرلمانيين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والموظفين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العموميين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والسلطات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القضائية،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تُطلع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تقريرها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الدوري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المقبل،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الخطوات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المتّخذة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لتنفيذ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هذه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الملاحظات.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وتشجع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مواصلة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العمل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المعهد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الوطني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الإنسان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ومع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المؤسسات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الوطنية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الأخرى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الإنسان،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والمنظمات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غير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الحكومية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وغيرها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أعضاء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المجتمع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المدني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متابعة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هذه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الملاحظات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الختامية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عملية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التشاور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الصعيد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الوطني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قبل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تقديم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تقريرها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الدوري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المقبل.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وعلاوة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ذلك،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توصي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بتعزيز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جهودها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الرامية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إنشاء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آليتها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الوطنية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لمتابعة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تنفيذ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التوصيات،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أساس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مستمر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وبمشاركة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المؤسسات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الوطنية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الإنسان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ومنظمات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المجتمع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المدني.</w:t>
      </w:r>
    </w:p>
    <w:p w14:paraId="237ADDB6" w14:textId="5D1E8B66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>62-</w:t>
      </w:r>
      <w:r w:rsidRPr="00BA2FFF">
        <w:rPr>
          <w:rtl/>
        </w:rPr>
        <w:tab/>
      </w:r>
      <w:r w:rsidRPr="00BA2FFF">
        <w:rPr>
          <w:b/>
          <w:bCs/>
          <w:rtl/>
        </w:rPr>
        <w:t>ووفقاً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للإجراء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المتعلق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بمتابعة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الملاحظات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الختامية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الذي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اعتمدته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يُطلب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تقدم،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غضون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24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شهراً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اعتماد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هذه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الملاحظات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الختامية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(بحلول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30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أيلول/</w:t>
      </w:r>
      <w:r w:rsidR="00D93748" w:rsidRPr="00BA2FFF">
        <w:rPr>
          <w:rFonts w:hint="cs"/>
          <w:b/>
          <w:bCs/>
          <w:rtl/>
        </w:rPr>
        <w:t xml:space="preserve"> </w:t>
      </w:r>
      <w:r w:rsidRPr="00BA2FFF">
        <w:rPr>
          <w:b/>
          <w:bCs/>
          <w:rtl/>
        </w:rPr>
        <w:t>سبتمبر</w:t>
      </w:r>
      <w:r w:rsidR="00D93748" w:rsidRPr="00BA2FFF">
        <w:rPr>
          <w:rFonts w:hint="cs"/>
          <w:b/>
          <w:bCs/>
          <w:rtl/>
        </w:rPr>
        <w:t> </w:t>
      </w:r>
      <w:r w:rsidRPr="00BA2FFF">
        <w:rPr>
          <w:b/>
          <w:bCs/>
          <w:rtl/>
        </w:rPr>
        <w:t>2027)،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معلومات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تنفيذ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التوصيات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الواردة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الفقرات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11(ب)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(خطة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العمل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الوطنية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بشأن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الأعمال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التجارية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وحقوق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الإنسان)،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و15(ب)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(التشاور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والموافقة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الحرة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والمسبقة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والمستنيرة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للشعوب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الأصلية)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و49(ج)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(التعديلات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اللازمة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على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القانون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رقم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21-128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(قانون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الفصول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الدراسية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الآمنة)).</w:t>
      </w:r>
    </w:p>
    <w:p w14:paraId="3B9853E7" w14:textId="5D166407" w:rsidR="00C32943" w:rsidRPr="00BA2FFF" w:rsidRDefault="00C32943" w:rsidP="00C32943">
      <w:pPr>
        <w:pStyle w:val="SingleTxtGA"/>
        <w:rPr>
          <w:b/>
          <w:bCs/>
        </w:rPr>
      </w:pPr>
      <w:r w:rsidRPr="00BA2FFF">
        <w:rPr>
          <w:rtl/>
        </w:rPr>
        <w:t>63-</w:t>
      </w:r>
      <w:r w:rsidRPr="00BA2FFF">
        <w:rPr>
          <w:rtl/>
        </w:rPr>
        <w:tab/>
      </w:r>
      <w:r w:rsidRPr="00BA2FFF">
        <w:rPr>
          <w:b/>
          <w:bCs/>
          <w:rtl/>
        </w:rPr>
        <w:t>وتطلب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اللجنة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إلى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الطرف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تقدم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تقريرها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الدوري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السادس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وفقاً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للمادة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16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العهد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موعد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أقصاه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30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أيلول/سبتمبر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2030،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ما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لم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تُخطَر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بخلاف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ذلك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نتيجة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تغييرٍ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في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جولة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الاستعراض.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ووفقاً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لقرار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الجمعية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العامة</w:t>
      </w:r>
      <w:r w:rsidR="000130E0" w:rsidRPr="00BA2FFF">
        <w:rPr>
          <w:b/>
          <w:bCs/>
          <w:rtl/>
        </w:rPr>
        <w:t xml:space="preserve"> </w:t>
      </w:r>
      <w:hyperlink r:id="rId9" w:history="1">
        <w:r w:rsidR="000130E0" w:rsidRPr="00BA2FFF">
          <w:rPr>
            <w:b/>
            <w:bCs/>
            <w:color w:val="0000FF"/>
            <w:rtl/>
          </w:rPr>
          <w:t>68/268</w:t>
        </w:r>
      </w:hyperlink>
      <w:r w:rsidR="000130E0" w:rsidRPr="00BA2FFF">
        <w:rPr>
          <w:b/>
          <w:bCs/>
          <w:rtl/>
        </w:rPr>
        <w:t>،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فإن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الحد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الأقصى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لعدد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كلمات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التقرير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هو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200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21</w:t>
      </w:r>
      <w:r w:rsidR="00F7413F" w:rsidRPr="00BA2FFF">
        <w:rPr>
          <w:b/>
          <w:bCs/>
          <w:rtl/>
        </w:rPr>
        <w:t xml:space="preserve"> </w:t>
      </w:r>
      <w:r w:rsidRPr="00BA2FFF">
        <w:rPr>
          <w:b/>
          <w:bCs/>
          <w:rtl/>
        </w:rPr>
        <w:t>كلمة.</w:t>
      </w:r>
    </w:p>
    <w:p w14:paraId="3B8AC2AA" w14:textId="0B5E275F" w:rsidR="00B54045" w:rsidRPr="00BC269E" w:rsidRDefault="00C32943" w:rsidP="00C32943">
      <w:pPr>
        <w:pStyle w:val="SingleTxtGA"/>
        <w:jc w:val="center"/>
        <w:rPr>
          <w:u w:val="single"/>
        </w:rPr>
      </w:pPr>
      <w:r w:rsidRPr="00BC269E">
        <w:rPr>
          <w:u w:val="single"/>
          <w:rtl/>
        </w:rPr>
        <w:tab/>
      </w:r>
      <w:r w:rsidRPr="00BC269E">
        <w:rPr>
          <w:u w:val="single"/>
          <w:rtl/>
        </w:rPr>
        <w:tab/>
      </w:r>
      <w:r w:rsidRPr="00BC269E">
        <w:rPr>
          <w:u w:val="single"/>
          <w:rtl/>
        </w:rPr>
        <w:tab/>
      </w:r>
    </w:p>
    <w:sectPr w:rsidR="00B54045" w:rsidRPr="00BC269E" w:rsidSect="007D7B9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7" w:h="16840" w:code="9"/>
      <w:pgMar w:top="1418" w:right="1134" w:bottom="1134" w:left="1134" w:header="907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B7B11" w14:textId="77777777" w:rsidR="001C54A2" w:rsidRPr="002901D9" w:rsidRDefault="001C54A2" w:rsidP="00485999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274D70B6" w14:textId="77777777" w:rsidR="001C54A2" w:rsidRDefault="001C54A2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Traditional Arabic">
    <w:charset w:val="B2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2629E" w14:textId="5438F28D" w:rsidR="00684036" w:rsidRPr="00684036" w:rsidRDefault="00684036" w:rsidP="00684036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GE.25-15833</w:t>
    </w:r>
    <w:r>
      <w:rPr>
        <w:lang w:val="en-US"/>
      </w:rPr>
      <w:tab/>
    </w:r>
    <w:r w:rsidRPr="00684036">
      <w:rPr>
        <w:b/>
        <w:sz w:val="18"/>
        <w:lang w:val="en-US"/>
      </w:rPr>
      <w:fldChar w:fldCharType="begin"/>
    </w:r>
    <w:r w:rsidRPr="00684036">
      <w:rPr>
        <w:b/>
        <w:sz w:val="18"/>
        <w:lang w:val="en-US"/>
      </w:rPr>
      <w:instrText xml:space="preserve"> PAGE  \* MERGEFORMAT </w:instrText>
    </w:r>
    <w:r w:rsidRPr="00684036">
      <w:rPr>
        <w:b/>
        <w:sz w:val="18"/>
        <w:lang w:val="en-US"/>
      </w:rPr>
      <w:fldChar w:fldCharType="separate"/>
    </w:r>
    <w:r w:rsidRPr="00684036">
      <w:rPr>
        <w:b/>
        <w:noProof/>
        <w:sz w:val="18"/>
        <w:lang w:val="en-US"/>
      </w:rPr>
      <w:t>2</w:t>
    </w:r>
    <w:r w:rsidRPr="00684036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82FAB" w14:textId="4BF89DA8" w:rsidR="006959B0" w:rsidRPr="00684036" w:rsidRDefault="00684036" w:rsidP="00684036">
    <w:pPr>
      <w:pStyle w:val="Footer"/>
      <w:tabs>
        <w:tab w:val="right" w:pos="9638"/>
      </w:tabs>
      <w:jc w:val="left"/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GE.25-15833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23D9A" w14:textId="176AA1A6" w:rsidR="00FD4BC9" w:rsidRPr="00684036" w:rsidRDefault="00684036" w:rsidP="00684036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BA1F0F">
      <w:rPr>
        <w:noProof/>
      </w:rPr>
      <w:drawing>
        <wp:anchor distT="0" distB="0" distL="114300" distR="114300" simplePos="0" relativeHeight="251658240" behindDoc="1" locked="1" layoutInCell="0" allowOverlap="1" wp14:anchorId="567AF1A0" wp14:editId="604B144F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25-15833</w:t>
    </w:r>
    <w:r w:rsidR="00F7413F">
      <w:rPr>
        <w:sz w:val="20"/>
        <w:lang w:val="en-US"/>
      </w:rPr>
      <w:t xml:space="preserve"> </w:t>
    </w:r>
    <w:r w:rsidR="004F646B">
      <w:rPr>
        <w:sz w:val="20"/>
        <w:lang w:val="en-US"/>
      </w:rPr>
      <w:t>(A)    291225    311225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7A48167F" wp14:editId="228F29DA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417900797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7900797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005FDC" w14:textId="77777777" w:rsidR="001C54A2" w:rsidRPr="00EE401A" w:rsidRDefault="001C54A2" w:rsidP="00EE401A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198D8DAA" w14:textId="77777777" w:rsidR="001C54A2" w:rsidRDefault="001C54A2" w:rsidP="00656392">
      <w:pPr>
        <w:spacing w:line="240" w:lineRule="auto"/>
      </w:pPr>
      <w:r>
        <w:continuationSeparator/>
      </w:r>
    </w:p>
  </w:footnote>
  <w:footnote w:id="1">
    <w:p w14:paraId="349ECC41" w14:textId="198C59A7" w:rsidR="00F7413F" w:rsidRPr="00BA2FFF" w:rsidRDefault="00F7413F" w:rsidP="00F7413F">
      <w:pPr>
        <w:pStyle w:val="FootnoteText1"/>
      </w:pPr>
      <w:r w:rsidRPr="00BA2FFF">
        <w:rPr>
          <w:rtl/>
        </w:rPr>
        <w:t>*</w:t>
      </w:r>
      <w:r w:rsidRPr="00BA2FFF">
        <w:rPr>
          <w:rtl/>
        </w:rPr>
        <w:tab/>
        <w:t>اعتمدتها اللجنة في دورتها الثامنة والسبعين (8-26 أيلول/سبتمبر 2025).</w:t>
      </w:r>
    </w:p>
  </w:footnote>
  <w:footnote w:id="2">
    <w:p w14:paraId="04A7C3E2" w14:textId="0448B1DB" w:rsidR="00F7413F" w:rsidRPr="00BA2FFF" w:rsidRDefault="000130E0" w:rsidP="00F7413F">
      <w:pPr>
        <w:pStyle w:val="FootnoteText1"/>
      </w:pPr>
      <w:r w:rsidRPr="00BA2FFF">
        <w:rPr>
          <w:rtl/>
        </w:rPr>
        <w:t>(</w:t>
      </w:r>
      <w:r w:rsidRPr="00BA2FFF">
        <w:footnoteRef/>
      </w:r>
      <w:r w:rsidRPr="00BA2FFF">
        <w:rPr>
          <w:rtl/>
        </w:rPr>
        <w:t>)</w:t>
      </w:r>
      <w:r w:rsidR="00F7413F" w:rsidRPr="00BA2FFF">
        <w:rPr>
          <w:rtl/>
        </w:rPr>
        <w:tab/>
      </w:r>
      <w:hyperlink r:id="rId1" w:history="1">
        <w:r w:rsidR="00F7413F" w:rsidRPr="00BA2FFF">
          <w:rPr>
            <w:rStyle w:val="Hyperlink"/>
          </w:rPr>
          <w:t>E/C.12/CHL/5</w:t>
        </w:r>
      </w:hyperlink>
      <w:r w:rsidR="00F7413F" w:rsidRPr="00BA2FFF">
        <w:rPr>
          <w:rtl/>
        </w:rPr>
        <w:t>.</w:t>
      </w:r>
      <w:hyperlink r:id="rId2" w:history="1"/>
      <w:bookmarkStart w:id="0" w:name="_Hlk210977989"/>
      <w:bookmarkEnd w:id="0"/>
    </w:p>
  </w:footnote>
  <w:footnote w:id="3">
    <w:p w14:paraId="24D215E6" w14:textId="1FB03205" w:rsidR="00F7413F" w:rsidRPr="00BA2FFF" w:rsidRDefault="000130E0" w:rsidP="00F7413F">
      <w:pPr>
        <w:pStyle w:val="FootnoteText1"/>
      </w:pPr>
      <w:r w:rsidRPr="00BA2FFF">
        <w:rPr>
          <w:rtl/>
        </w:rPr>
        <w:t>(</w:t>
      </w:r>
      <w:r w:rsidRPr="00BA2FFF">
        <w:footnoteRef/>
      </w:r>
      <w:r w:rsidRPr="00BA2FFF">
        <w:rPr>
          <w:rtl/>
        </w:rPr>
        <w:t>)</w:t>
      </w:r>
      <w:r w:rsidR="00F7413F" w:rsidRPr="00BA2FFF">
        <w:rPr>
          <w:rtl/>
        </w:rPr>
        <w:tab/>
        <w:t xml:space="preserve">انظر </w:t>
      </w:r>
      <w:hyperlink r:id="rId3" w:history="1">
        <w:r w:rsidR="00F7413F" w:rsidRPr="00BA2FFF">
          <w:rPr>
            <w:rStyle w:val="Hyperlink"/>
          </w:rPr>
          <w:t>E/C.12/2025/SR.42</w:t>
        </w:r>
      </w:hyperlink>
      <w:r w:rsidR="00F7413F" w:rsidRPr="00BA2FFF">
        <w:rPr>
          <w:rtl/>
        </w:rPr>
        <w:t xml:space="preserve"> و</w:t>
      </w:r>
      <w:hyperlink r:id="rId4" w:history="1">
        <w:r w:rsidR="00F7413F" w:rsidRPr="00BA2FFF">
          <w:rPr>
            <w:rStyle w:val="Hyperlink"/>
          </w:rPr>
          <w:t>E/C.12/2025/SR.43</w:t>
        </w:r>
      </w:hyperlink>
      <w:r w:rsidR="00F7413F" w:rsidRPr="00BA2FFF">
        <w:rPr>
          <w:rtl/>
        </w:rPr>
        <w:t>.</w:t>
      </w:r>
      <w:hyperlink r:id="rId5" w:history="1"/>
      <w:hyperlink r:id="rId6" w:history="1"/>
      <w:hyperlink r:id="rId7" w:history="1"/>
      <w:hyperlink r:id="rId8" w:history="1"/>
    </w:p>
  </w:footnote>
  <w:footnote w:id="4">
    <w:p w14:paraId="01F4B723" w14:textId="2B54A203" w:rsidR="00F7413F" w:rsidRPr="00BA2FFF" w:rsidRDefault="000130E0" w:rsidP="00F7413F">
      <w:pPr>
        <w:pStyle w:val="FootnoteText1"/>
      </w:pPr>
      <w:r w:rsidRPr="00BA2FFF">
        <w:rPr>
          <w:rtl/>
        </w:rPr>
        <w:t>(</w:t>
      </w:r>
      <w:r w:rsidRPr="00BA2FFF">
        <w:footnoteRef/>
      </w:r>
      <w:r w:rsidRPr="00BA2FFF">
        <w:rPr>
          <w:rtl/>
        </w:rPr>
        <w:t>)</w:t>
      </w:r>
      <w:r w:rsidR="00F7413F" w:rsidRPr="00BA2FFF">
        <w:rPr>
          <w:rtl/>
        </w:rPr>
        <w:tab/>
      </w:r>
      <w:hyperlink r:id="rId9" w:history="1">
        <w:r w:rsidR="00F7413F" w:rsidRPr="00BA2FFF">
          <w:rPr>
            <w:rStyle w:val="Hyperlink"/>
          </w:rPr>
          <w:t>E/C.12/CHL/QPR/5</w:t>
        </w:r>
      </w:hyperlink>
      <w:r w:rsidR="00F7413F" w:rsidRPr="00BA2FFF">
        <w:rPr>
          <w:rtl/>
        </w:rPr>
        <w:t>.</w:t>
      </w:r>
      <w:hyperlink r:id="rId10" w:history="1"/>
      <w:hyperlink r:id="rId11" w:history="1"/>
    </w:p>
  </w:footnote>
  <w:footnote w:id="5">
    <w:p w14:paraId="4D858915" w14:textId="7DE4B718" w:rsidR="00F7413F" w:rsidRPr="00BA2FFF" w:rsidRDefault="000130E0" w:rsidP="00F7413F">
      <w:pPr>
        <w:pStyle w:val="FootnoteText1"/>
      </w:pPr>
      <w:r w:rsidRPr="00BA2FFF">
        <w:rPr>
          <w:rtl/>
        </w:rPr>
        <w:t>(</w:t>
      </w:r>
      <w:r w:rsidRPr="00BA2FFF">
        <w:footnoteRef/>
      </w:r>
      <w:r w:rsidRPr="00BA2FFF">
        <w:rPr>
          <w:rtl/>
        </w:rPr>
        <w:t>)</w:t>
      </w:r>
      <w:r w:rsidR="00F7413F" w:rsidRPr="00BA2FFF">
        <w:rPr>
          <w:rtl/>
        </w:rPr>
        <w:tab/>
      </w:r>
      <w:hyperlink r:id="rId12" w:history="1">
        <w:r w:rsidR="00F7413F" w:rsidRPr="00BA2FFF">
          <w:rPr>
            <w:rStyle w:val="Hyperlink"/>
          </w:rPr>
          <w:t>E/C.12/CHL/CO/4</w:t>
        </w:r>
      </w:hyperlink>
      <w:r w:rsidR="00F7413F" w:rsidRPr="00BA2FFF">
        <w:rPr>
          <w:rtl/>
        </w:rPr>
        <w:t>، الفقرة 7.</w:t>
      </w:r>
      <w:hyperlink r:id="rId13" w:history="1"/>
      <w:hyperlink r:id="rId14" w:history="1"/>
    </w:p>
  </w:footnote>
  <w:footnote w:id="6">
    <w:p w14:paraId="2C517A17" w14:textId="6A4D7FBC" w:rsidR="00F7413F" w:rsidRPr="00BA2FFF" w:rsidRDefault="000130E0" w:rsidP="00F7413F">
      <w:pPr>
        <w:pStyle w:val="FootnoteText1"/>
      </w:pPr>
      <w:r w:rsidRPr="00BA2FFF">
        <w:rPr>
          <w:rtl/>
        </w:rPr>
        <w:t>(</w:t>
      </w:r>
      <w:r w:rsidRPr="00BA2FFF">
        <w:footnoteRef/>
      </w:r>
      <w:r w:rsidRPr="00BA2FFF">
        <w:rPr>
          <w:rtl/>
        </w:rPr>
        <w:t>)</w:t>
      </w:r>
      <w:r w:rsidR="00F7413F" w:rsidRPr="00BA2FFF">
        <w:rPr>
          <w:rtl/>
        </w:rPr>
        <w:tab/>
      </w:r>
      <w:hyperlink r:id="rId15" w:history="1">
        <w:r w:rsidR="00F7413F" w:rsidRPr="00BA2FFF">
          <w:rPr>
            <w:rStyle w:val="Hyperlink"/>
          </w:rPr>
          <w:t>E/C.12/2016/2</w:t>
        </w:r>
      </w:hyperlink>
      <w:r w:rsidR="00F7413F" w:rsidRPr="00BA2FFF">
        <w:rPr>
          <w:rtl/>
        </w:rPr>
        <w:t>.</w:t>
      </w:r>
      <w:hyperlink r:id="rId16" w:history="1"/>
      <w:hyperlink r:id="rId17" w:tgtFrame="_blank" w:history="1"/>
    </w:p>
  </w:footnote>
  <w:footnote w:id="7">
    <w:p w14:paraId="20FC542E" w14:textId="6453979B" w:rsidR="00F7413F" w:rsidRPr="00BA2FFF" w:rsidRDefault="000130E0" w:rsidP="00F7413F">
      <w:pPr>
        <w:pStyle w:val="FootnoteText1"/>
      </w:pPr>
      <w:r w:rsidRPr="00BA2FFF">
        <w:rPr>
          <w:rtl/>
        </w:rPr>
        <w:t>(</w:t>
      </w:r>
      <w:r w:rsidRPr="00BA2FFF">
        <w:footnoteRef/>
      </w:r>
      <w:r w:rsidRPr="00BA2FFF">
        <w:rPr>
          <w:rtl/>
        </w:rPr>
        <w:t>)</w:t>
      </w:r>
      <w:r w:rsidR="00F7413F" w:rsidRPr="00BA2FFF">
        <w:rPr>
          <w:rtl/>
        </w:rPr>
        <w:tab/>
        <w:t xml:space="preserve">انظر </w:t>
      </w:r>
      <w:hyperlink r:id="rId18" w:history="1">
        <w:r w:rsidR="00F7413F" w:rsidRPr="00BA2FFF">
          <w:rPr>
            <w:rStyle w:val="Hyperlink"/>
          </w:rPr>
          <w:t>E/C.12/2025/1</w:t>
        </w:r>
      </w:hyperlink>
      <w:r w:rsidR="00F7413F" w:rsidRPr="00BA2FFF">
        <w:rPr>
          <w:rtl/>
        </w:rPr>
        <w:t>.</w:t>
      </w:r>
      <w:hyperlink r:id="rId19" w:history="1"/>
      <w:hyperlink r:id="rId20" w:history="1"/>
    </w:p>
  </w:footnote>
  <w:footnote w:id="8">
    <w:p w14:paraId="0D58F1B7" w14:textId="386453FD" w:rsidR="00F7413F" w:rsidRPr="00BA2FFF" w:rsidRDefault="000130E0" w:rsidP="00F7413F">
      <w:pPr>
        <w:pStyle w:val="FootnoteText1"/>
      </w:pPr>
      <w:r w:rsidRPr="00BA2FFF">
        <w:rPr>
          <w:rtl/>
        </w:rPr>
        <w:t>(</w:t>
      </w:r>
      <w:r w:rsidRPr="00BA2FFF">
        <w:footnoteRef/>
      </w:r>
      <w:r w:rsidRPr="00BA2FFF">
        <w:rPr>
          <w:rtl/>
        </w:rPr>
        <w:t>)</w:t>
      </w:r>
      <w:r w:rsidR="00F7413F" w:rsidRPr="00BA2FFF">
        <w:rPr>
          <w:rtl/>
        </w:rPr>
        <w:tab/>
      </w:r>
      <w:hyperlink r:id="rId21" w:history="1">
        <w:r w:rsidR="00F7413F" w:rsidRPr="00BA2FFF">
          <w:rPr>
            <w:rStyle w:val="Hyperlink"/>
          </w:rPr>
          <w:t>E/C.12/CHL/CO/4</w:t>
        </w:r>
      </w:hyperlink>
      <w:r w:rsidR="00F7413F" w:rsidRPr="00BA2FFF">
        <w:rPr>
          <w:rtl/>
        </w:rPr>
        <w:t>، الفقرة 16.</w:t>
      </w:r>
      <w:hyperlink r:id="rId22" w:history="1"/>
      <w:hyperlink r:id="rId23" w:history="1"/>
    </w:p>
  </w:footnote>
  <w:footnote w:id="9">
    <w:p w14:paraId="6155FB8D" w14:textId="73FE90A5" w:rsidR="00F7413F" w:rsidRPr="00BA2FFF" w:rsidRDefault="000130E0" w:rsidP="00F7413F">
      <w:pPr>
        <w:pStyle w:val="FootnoteText1"/>
      </w:pPr>
      <w:r w:rsidRPr="00BA2FFF">
        <w:rPr>
          <w:rtl/>
        </w:rPr>
        <w:t>(</w:t>
      </w:r>
      <w:r w:rsidRPr="00BA2FFF">
        <w:footnoteRef/>
      </w:r>
      <w:r w:rsidRPr="00BA2FFF">
        <w:rPr>
          <w:rtl/>
        </w:rPr>
        <w:t>)</w:t>
      </w:r>
      <w:r w:rsidR="00F7413F" w:rsidRPr="00BA2FFF">
        <w:rPr>
          <w:rtl/>
        </w:rPr>
        <w:tab/>
      </w:r>
      <w:hyperlink r:id="rId24" w:history="1">
        <w:r w:rsidR="00F7413F" w:rsidRPr="00BA2FFF">
          <w:rPr>
            <w:rStyle w:val="Hyperlink"/>
          </w:rPr>
          <w:t>E/C.12/2001/10</w:t>
        </w:r>
      </w:hyperlink>
      <w:r w:rsidR="00F7413F" w:rsidRPr="00BA2FFF">
        <w:rPr>
          <w:rtl/>
        </w:rPr>
        <w:t>.</w:t>
      </w:r>
      <w:hyperlink r:id="rId25" w:history="1"/>
      <w:hyperlink r:id="rId26" w:history="1"/>
    </w:p>
  </w:footnote>
  <w:footnote w:id="10">
    <w:p w14:paraId="45E41B06" w14:textId="7D02671B" w:rsidR="00F7413F" w:rsidRPr="00BA2FFF" w:rsidRDefault="000130E0" w:rsidP="00F7413F">
      <w:pPr>
        <w:pStyle w:val="FootnoteText1"/>
      </w:pPr>
      <w:r w:rsidRPr="00BA2FFF">
        <w:rPr>
          <w:rtl/>
        </w:rPr>
        <w:t>(</w:t>
      </w:r>
      <w:r w:rsidRPr="00BA2FFF">
        <w:footnoteRef/>
      </w:r>
      <w:r w:rsidRPr="00BA2FFF">
        <w:rPr>
          <w:rtl/>
        </w:rPr>
        <w:t>)</w:t>
      </w:r>
      <w:r w:rsidR="00F7413F" w:rsidRPr="00BA2FFF">
        <w:rPr>
          <w:rtl/>
        </w:rPr>
        <w:tab/>
      </w:r>
      <w:hyperlink r:id="rId27" w:history="1">
        <w:r w:rsidR="00F7413F" w:rsidRPr="00BA2FFF">
          <w:rPr>
            <w:rStyle w:val="Hyperlink"/>
          </w:rPr>
          <w:t>E/C.12/2019/1</w:t>
        </w:r>
      </w:hyperlink>
      <w:r w:rsidR="00F7413F" w:rsidRPr="00BA2FFF">
        <w:rPr>
          <w:rtl/>
        </w:rPr>
        <w:t>.</w:t>
      </w:r>
      <w:hyperlink r:id="rId28" w:history="1"/>
      <w:hyperlink r:id="rId29" w:history="1"/>
    </w:p>
  </w:footnote>
  <w:footnote w:id="11">
    <w:p w14:paraId="07865E69" w14:textId="5448F8C3" w:rsidR="00F7413F" w:rsidRPr="00BC269E" w:rsidRDefault="000130E0" w:rsidP="00F7413F">
      <w:pPr>
        <w:pStyle w:val="FootnoteText1"/>
      </w:pPr>
      <w:r w:rsidRPr="00BA2FFF">
        <w:rPr>
          <w:rtl/>
        </w:rPr>
        <w:t>(</w:t>
      </w:r>
      <w:r w:rsidRPr="00BA2FFF">
        <w:footnoteRef/>
      </w:r>
      <w:r w:rsidRPr="00BA2FFF">
        <w:rPr>
          <w:rtl/>
        </w:rPr>
        <w:t>)</w:t>
      </w:r>
      <w:r w:rsidR="00F7413F" w:rsidRPr="00BA2FFF">
        <w:rPr>
          <w:rtl/>
        </w:rPr>
        <w:tab/>
      </w:r>
      <w:hyperlink r:id="rId30" w:history="1">
        <w:r w:rsidR="00F7413F" w:rsidRPr="00BA2FFF">
          <w:rPr>
            <w:rStyle w:val="Hyperlink"/>
          </w:rPr>
          <w:t>HRI/MC/2008/3</w:t>
        </w:r>
      </w:hyperlink>
      <w:r w:rsidR="00F7413F" w:rsidRPr="00BA2FFF">
        <w:rPr>
          <w:rtl/>
        </w:rPr>
        <w:t>.</w:t>
      </w:r>
      <w:hyperlink r:id="rId31" w:history="1"/>
      <w:hyperlink r:id="rId32" w:history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0736F" w14:textId="7423223E" w:rsidR="00684036" w:rsidRPr="00684036" w:rsidRDefault="00684036" w:rsidP="00684036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8E3C8C">
      <w:t>E/C.12/CHL/CO/5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14E0A" w14:textId="3C246564" w:rsidR="00684036" w:rsidRPr="00684036" w:rsidRDefault="00684036" w:rsidP="00684036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8E3C8C">
      <w:t>E/C.12/CHL/CO/5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EC1E1" w14:textId="77777777" w:rsidR="000C0380" w:rsidRDefault="000C0380" w:rsidP="000C0380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995258617">
    <w:abstractNumId w:val="15"/>
  </w:num>
  <w:num w:numId="2" w16cid:durableId="1693799270">
    <w:abstractNumId w:val="12"/>
  </w:num>
  <w:num w:numId="3" w16cid:durableId="717050080">
    <w:abstractNumId w:val="2"/>
  </w:num>
  <w:num w:numId="4" w16cid:durableId="1220172100">
    <w:abstractNumId w:val="11"/>
  </w:num>
  <w:num w:numId="5" w16cid:durableId="1888373646">
    <w:abstractNumId w:val="8"/>
  </w:num>
  <w:num w:numId="6" w16cid:durableId="1289242604">
    <w:abstractNumId w:val="5"/>
  </w:num>
  <w:num w:numId="7" w16cid:durableId="914514167">
    <w:abstractNumId w:val="17"/>
  </w:num>
  <w:num w:numId="8" w16cid:durableId="1402564211">
    <w:abstractNumId w:val="2"/>
  </w:num>
  <w:num w:numId="9" w16cid:durableId="1026757863">
    <w:abstractNumId w:val="11"/>
  </w:num>
  <w:num w:numId="10" w16cid:durableId="1030955041">
    <w:abstractNumId w:val="5"/>
  </w:num>
  <w:num w:numId="11" w16cid:durableId="814223281">
    <w:abstractNumId w:val="17"/>
  </w:num>
  <w:num w:numId="12" w16cid:durableId="253784361">
    <w:abstractNumId w:val="4"/>
  </w:num>
  <w:num w:numId="13" w16cid:durableId="821459039">
    <w:abstractNumId w:val="3"/>
  </w:num>
  <w:num w:numId="14" w16cid:durableId="1982151243">
    <w:abstractNumId w:val="16"/>
  </w:num>
  <w:num w:numId="15" w16cid:durableId="1134131884">
    <w:abstractNumId w:val="13"/>
  </w:num>
  <w:num w:numId="16" w16cid:durableId="660930978">
    <w:abstractNumId w:val="1"/>
  </w:num>
  <w:num w:numId="17" w16cid:durableId="1460680198">
    <w:abstractNumId w:val="14"/>
  </w:num>
  <w:num w:numId="18" w16cid:durableId="909079424">
    <w:abstractNumId w:val="0"/>
  </w:num>
  <w:num w:numId="19" w16cid:durableId="1947883373">
    <w:abstractNumId w:val="9"/>
  </w:num>
  <w:num w:numId="20" w16cid:durableId="1906066432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 w16cid:durableId="43957263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85136356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 w16cid:durableId="1887789664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 w16cid:durableId="471214003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 w16cid:durableId="379788046">
    <w:abstractNumId w:val="7"/>
  </w:num>
  <w:num w:numId="26" w16cid:durableId="727722641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 w16cid:durableId="1160580364">
    <w:abstractNumId w:val="6"/>
  </w:num>
  <w:num w:numId="28" w16cid:durableId="717974493">
    <w:abstractNumId w:val="2"/>
  </w:num>
  <w:num w:numId="29" w16cid:durableId="1278413894">
    <w:abstractNumId w:val="11"/>
  </w:num>
  <w:num w:numId="30" w16cid:durableId="2119644155">
    <w:abstractNumId w:val="8"/>
  </w:num>
  <w:num w:numId="31" w16cid:durableId="1399859526">
    <w:abstractNumId w:val="5"/>
  </w:num>
  <w:num w:numId="32" w16cid:durableId="37041840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attachedTemplate r:id="rId1"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4A2"/>
    <w:rsid w:val="000076D5"/>
    <w:rsid w:val="000130E0"/>
    <w:rsid w:val="000148E3"/>
    <w:rsid w:val="00043663"/>
    <w:rsid w:val="000505CF"/>
    <w:rsid w:val="000C0380"/>
    <w:rsid w:val="000D63FC"/>
    <w:rsid w:val="000D701C"/>
    <w:rsid w:val="000E2A71"/>
    <w:rsid w:val="000E524A"/>
    <w:rsid w:val="00147B99"/>
    <w:rsid w:val="00160263"/>
    <w:rsid w:val="00165FA4"/>
    <w:rsid w:val="0017461F"/>
    <w:rsid w:val="00181F96"/>
    <w:rsid w:val="001A1371"/>
    <w:rsid w:val="001A58AC"/>
    <w:rsid w:val="001B3354"/>
    <w:rsid w:val="001B346A"/>
    <w:rsid w:val="001C54A2"/>
    <w:rsid w:val="001D1FE9"/>
    <w:rsid w:val="001E1CAD"/>
    <w:rsid w:val="001E290D"/>
    <w:rsid w:val="002144FA"/>
    <w:rsid w:val="002236F3"/>
    <w:rsid w:val="0023469A"/>
    <w:rsid w:val="00242AA9"/>
    <w:rsid w:val="00243C8A"/>
    <w:rsid w:val="002510B5"/>
    <w:rsid w:val="00263FCF"/>
    <w:rsid w:val="00267A0E"/>
    <w:rsid w:val="002901D9"/>
    <w:rsid w:val="002976C2"/>
    <w:rsid w:val="00310E12"/>
    <w:rsid w:val="00325CC1"/>
    <w:rsid w:val="003260FF"/>
    <w:rsid w:val="00343D95"/>
    <w:rsid w:val="00360ABA"/>
    <w:rsid w:val="00374341"/>
    <w:rsid w:val="003B47E1"/>
    <w:rsid w:val="003D1062"/>
    <w:rsid w:val="003E0AE2"/>
    <w:rsid w:val="003E159A"/>
    <w:rsid w:val="003F4B0C"/>
    <w:rsid w:val="004205C7"/>
    <w:rsid w:val="00420D7B"/>
    <w:rsid w:val="00450B21"/>
    <w:rsid w:val="00453B63"/>
    <w:rsid w:val="00455780"/>
    <w:rsid w:val="00485999"/>
    <w:rsid w:val="004B0A1C"/>
    <w:rsid w:val="004C7897"/>
    <w:rsid w:val="004D298E"/>
    <w:rsid w:val="004E32F4"/>
    <w:rsid w:val="004F646B"/>
    <w:rsid w:val="00501FD1"/>
    <w:rsid w:val="005174F0"/>
    <w:rsid w:val="00517BC9"/>
    <w:rsid w:val="00527E4C"/>
    <w:rsid w:val="0053172A"/>
    <w:rsid w:val="0054472E"/>
    <w:rsid w:val="0054762C"/>
    <w:rsid w:val="0056446A"/>
    <w:rsid w:val="00564EDD"/>
    <w:rsid w:val="005662A9"/>
    <w:rsid w:val="00576B82"/>
    <w:rsid w:val="005817D9"/>
    <w:rsid w:val="005827D4"/>
    <w:rsid w:val="0059622A"/>
    <w:rsid w:val="005A5A78"/>
    <w:rsid w:val="005A7535"/>
    <w:rsid w:val="005C5878"/>
    <w:rsid w:val="005C7CEA"/>
    <w:rsid w:val="005D3C0B"/>
    <w:rsid w:val="005D57FB"/>
    <w:rsid w:val="005E5217"/>
    <w:rsid w:val="005F0FA4"/>
    <w:rsid w:val="005F30EE"/>
    <w:rsid w:val="0060473A"/>
    <w:rsid w:val="00606EDF"/>
    <w:rsid w:val="00634937"/>
    <w:rsid w:val="00656392"/>
    <w:rsid w:val="00682790"/>
    <w:rsid w:val="00684036"/>
    <w:rsid w:val="0068781D"/>
    <w:rsid w:val="006959B0"/>
    <w:rsid w:val="006B3E27"/>
    <w:rsid w:val="006B6507"/>
    <w:rsid w:val="006C104C"/>
    <w:rsid w:val="006E1F50"/>
    <w:rsid w:val="006F5600"/>
    <w:rsid w:val="00720937"/>
    <w:rsid w:val="00733704"/>
    <w:rsid w:val="00740188"/>
    <w:rsid w:val="0078071A"/>
    <w:rsid w:val="007A70BB"/>
    <w:rsid w:val="007C1C49"/>
    <w:rsid w:val="007D7B9A"/>
    <w:rsid w:val="00852A9A"/>
    <w:rsid w:val="00871544"/>
    <w:rsid w:val="00872BCA"/>
    <w:rsid w:val="008864E6"/>
    <w:rsid w:val="008930DB"/>
    <w:rsid w:val="00895D16"/>
    <w:rsid w:val="008A34A8"/>
    <w:rsid w:val="008E3C8C"/>
    <w:rsid w:val="008F49E1"/>
    <w:rsid w:val="0090370F"/>
    <w:rsid w:val="00912FE7"/>
    <w:rsid w:val="009269D2"/>
    <w:rsid w:val="009322FA"/>
    <w:rsid w:val="00942135"/>
    <w:rsid w:val="009521B0"/>
    <w:rsid w:val="0095498B"/>
    <w:rsid w:val="009A7E9F"/>
    <w:rsid w:val="009E0EDE"/>
    <w:rsid w:val="009E5018"/>
    <w:rsid w:val="00A072C6"/>
    <w:rsid w:val="00A12B37"/>
    <w:rsid w:val="00A15998"/>
    <w:rsid w:val="00A50EC0"/>
    <w:rsid w:val="00A74331"/>
    <w:rsid w:val="00A862CC"/>
    <w:rsid w:val="00AB6758"/>
    <w:rsid w:val="00B01B73"/>
    <w:rsid w:val="00B13763"/>
    <w:rsid w:val="00B214DA"/>
    <w:rsid w:val="00B24420"/>
    <w:rsid w:val="00B477A4"/>
    <w:rsid w:val="00B54045"/>
    <w:rsid w:val="00B703D1"/>
    <w:rsid w:val="00BA1F0F"/>
    <w:rsid w:val="00BA2FFF"/>
    <w:rsid w:val="00BA641F"/>
    <w:rsid w:val="00BC269E"/>
    <w:rsid w:val="00C022F5"/>
    <w:rsid w:val="00C32943"/>
    <w:rsid w:val="00C438D7"/>
    <w:rsid w:val="00C53FE8"/>
    <w:rsid w:val="00C81B50"/>
    <w:rsid w:val="00CA655B"/>
    <w:rsid w:val="00CB3C3C"/>
    <w:rsid w:val="00CD1801"/>
    <w:rsid w:val="00CE29BB"/>
    <w:rsid w:val="00D05DAB"/>
    <w:rsid w:val="00D10EF1"/>
    <w:rsid w:val="00D42810"/>
    <w:rsid w:val="00D77423"/>
    <w:rsid w:val="00D914A7"/>
    <w:rsid w:val="00D93748"/>
    <w:rsid w:val="00DD13C3"/>
    <w:rsid w:val="00DD596E"/>
    <w:rsid w:val="00DD621E"/>
    <w:rsid w:val="00DF0575"/>
    <w:rsid w:val="00E049EC"/>
    <w:rsid w:val="00E3601B"/>
    <w:rsid w:val="00E70E04"/>
    <w:rsid w:val="00EA5DA8"/>
    <w:rsid w:val="00EC05A7"/>
    <w:rsid w:val="00EC4B6B"/>
    <w:rsid w:val="00EC7D11"/>
    <w:rsid w:val="00ED7442"/>
    <w:rsid w:val="00EE0B18"/>
    <w:rsid w:val="00EE2AFF"/>
    <w:rsid w:val="00EE401A"/>
    <w:rsid w:val="00EF1EE5"/>
    <w:rsid w:val="00F6423C"/>
    <w:rsid w:val="00F7413F"/>
    <w:rsid w:val="00F763B4"/>
    <w:rsid w:val="00F77285"/>
    <w:rsid w:val="00F900C3"/>
    <w:rsid w:val="00FA07ED"/>
    <w:rsid w:val="00FA0CD3"/>
    <w:rsid w:val="00FA57AB"/>
    <w:rsid w:val="00FB495D"/>
    <w:rsid w:val="00FC75D1"/>
    <w:rsid w:val="00FD4BC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6CE34074"/>
  <w15:docId w15:val="{222A2989-CE84-4F10-AD11-7E56010A2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5DAB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D05DAB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D05DAB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D05DAB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D05DAB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D05DAB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D05DAB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D05DAB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D05DAB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D05DAB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D05DAB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D05DAB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D05DAB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D05DAB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D05DAB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D05DAB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D05DAB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</w:rPr>
  </w:style>
  <w:style w:type="paragraph" w:customStyle="1" w:styleId="SLGA">
    <w:name w:val="__S_L_GA"/>
    <w:basedOn w:val="Normal"/>
    <w:next w:val="SingleTxtGA"/>
    <w:qFormat/>
    <w:rsid w:val="00D05DAB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D05DAB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D05DAB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D05DAB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D05DAB"/>
    <w:pPr>
      <w:numPr>
        <w:numId w:val="28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D05DAB"/>
    <w:pPr>
      <w:numPr>
        <w:numId w:val="29"/>
      </w:numPr>
      <w:tabs>
        <w:tab w:val="clear" w:pos="3215"/>
        <w:tab w:val="left" w:pos="3062"/>
      </w:tabs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D05DAB"/>
    <w:pPr>
      <w:numPr>
        <w:numId w:val="30"/>
      </w:numPr>
      <w:bidi w:val="0"/>
    </w:pPr>
  </w:style>
  <w:style w:type="paragraph" w:customStyle="1" w:styleId="Roman1GA">
    <w:name w:val="_Roman 1_GA"/>
    <w:basedOn w:val="Bullet1GA"/>
    <w:qFormat/>
    <w:rsid w:val="00D05DAB"/>
    <w:pPr>
      <w:numPr>
        <w:numId w:val="31"/>
      </w:numPr>
      <w:tabs>
        <w:tab w:val="clear" w:pos="2310"/>
        <w:tab w:val="left" w:pos="2486"/>
      </w:tabs>
    </w:pPr>
  </w:style>
  <w:style w:type="paragraph" w:customStyle="1" w:styleId="Roman2GA">
    <w:name w:val="_Roman 2_GA"/>
    <w:basedOn w:val="Bullet2GA"/>
    <w:qFormat/>
    <w:rsid w:val="00D05DAB"/>
    <w:pPr>
      <w:numPr>
        <w:numId w:val="32"/>
      </w:numPr>
      <w:tabs>
        <w:tab w:val="clear" w:pos="2877"/>
        <w:tab w:val="clear" w:pos="3062"/>
        <w:tab w:val="left" w:pos="3060"/>
      </w:tabs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D05DAB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D05DAB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D05DAB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D05DAB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D05DAB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D05DAB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D05DAB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D05DAB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D05DAB"/>
    <w:rPr>
      <w:rFonts w:ascii="Times New Roman" w:eastAsia="PMingLiU" w:hAnsi="Times New Roman" w:cs="Simplified Arabic"/>
    </w:rPr>
  </w:style>
  <w:style w:type="character" w:styleId="PageNumber">
    <w:name w:val="page number"/>
    <w:aliases w:val="7_GA,7_G"/>
    <w:qFormat/>
    <w:rsid w:val="00D05DAB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D05DAB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D05DAB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D05DAB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D05DAB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D05DAB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D05DAB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D05DAB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D05DAB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D05DAB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D05DAB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D05DAB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D05DAB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D05DAB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D05DAB"/>
    <w:rPr>
      <w:b/>
      <w:bCs/>
    </w:rPr>
  </w:style>
  <w:style w:type="table" w:styleId="TableGrid">
    <w:name w:val="Table Grid"/>
    <w:basedOn w:val="TableNormal"/>
    <w:rsid w:val="00D05DAB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D05DAB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D05DAB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D05DAB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D05DAB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D05DAB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D05DAB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D05DAB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D05DAB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D05DAB"/>
    <w:pPr>
      <w:bidi/>
      <w:spacing w:before="40" w:after="40" w:line="300" w:lineRule="exact"/>
      <w:ind w:left="113" w:right="113"/>
      <w:jc w:val="lowKashida"/>
    </w:pPr>
    <w:rPr>
      <w:rFonts w:ascii="Times New Roman" w:eastAsiaTheme="minorEastAsia" w:hAnsi="Times New Roman" w:cs="Simplified Arabic"/>
      <w:sz w:val="20"/>
      <w:szCs w:val="20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rPr>
        <w:b w:val="0"/>
        <w:bCs w:val="0"/>
        <w:i/>
        <w:iCs/>
      </w:r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D05DAB"/>
    <w:rPr>
      <w:rFonts w:ascii="Times New Roman" w:eastAsia="PMingLiU" w:hAnsi="Times New Roman" w:cs="Simplified Arabic"/>
    </w:rPr>
  </w:style>
  <w:style w:type="character" w:customStyle="1" w:styleId="TOC1Char">
    <w:name w:val="TOC 1 Char"/>
    <w:basedOn w:val="DefaultParagraphFont"/>
    <w:link w:val="TOC1"/>
    <w:uiPriority w:val="39"/>
    <w:rsid w:val="00D05DAB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D05DAB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D05DAB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D05DAB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D05DAB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D05DAB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D05DAB"/>
  </w:style>
  <w:style w:type="paragraph" w:customStyle="1" w:styleId="FootnoteGA">
    <w:name w:val="_Footnote_GA"/>
    <w:basedOn w:val="Normal"/>
    <w:qFormat/>
    <w:rsid w:val="00D05DAB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D05DAB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D05DAB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D05DAB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D05DAB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D05DAB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D05DAB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8A34A8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165FA4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165FA4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165FA4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D05DAB"/>
    <w:rPr>
      <w:lang w:val="en-US" w:eastAsia="zh-TW"/>
    </w:rPr>
  </w:style>
  <w:style w:type="paragraph" w:customStyle="1" w:styleId="STitleMGA">
    <w:name w:val="S_Title_M_GA"/>
    <w:basedOn w:val="SMGA"/>
    <w:qFormat/>
    <w:rsid w:val="00D05DAB"/>
    <w:rPr>
      <w:lang w:eastAsia="zh-TW"/>
    </w:rPr>
  </w:style>
  <w:style w:type="paragraph" w:customStyle="1" w:styleId="STitleSGA">
    <w:name w:val="S_Title_S_GA"/>
    <w:basedOn w:val="SSGA"/>
    <w:qFormat/>
    <w:rsid w:val="00D05DAB"/>
    <w:rPr>
      <w:lang w:eastAsia="zh-TW"/>
    </w:rPr>
  </w:style>
  <w:style w:type="paragraph" w:customStyle="1" w:styleId="HChG">
    <w:name w:val="_ H _Ch_G"/>
    <w:basedOn w:val="Normal"/>
    <w:next w:val="Normal"/>
    <w:link w:val="HChGChar"/>
    <w:qFormat/>
    <w:rsid w:val="00C32943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link w:val="H1GChar"/>
    <w:qFormat/>
    <w:rsid w:val="00C32943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qFormat/>
    <w:rsid w:val="00C32943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hint="cs"/>
      <w:b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qFormat/>
    <w:rsid w:val="00C32943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rsid w:val="00C32943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C32943"/>
    <w:rPr>
      <w:rFonts w:ascii="Times New Roman" w:eastAsia="SimSun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"/>
    <w:rsid w:val="00C32943"/>
    <w:rPr>
      <w:rFonts w:ascii="Times New Roman" w:hAnsi="Times New Roman"/>
      <w:sz w:val="18"/>
      <w:vertAlign w:val="superscript"/>
    </w:rPr>
  </w:style>
  <w:style w:type="character" w:customStyle="1" w:styleId="SingleTxtGChar">
    <w:name w:val="_ Single Txt_G Char"/>
    <w:basedOn w:val="DefaultParagraphFont"/>
    <w:link w:val="SingleTxtG"/>
    <w:rsid w:val="00C32943"/>
    <w:rPr>
      <w:rFonts w:ascii="Times New Roman" w:eastAsia="SimSun" w:cs="Simplified Arabic"/>
      <w:sz w:val="20"/>
      <w:szCs w:val="30"/>
      <w:lang w:val="en-GB" w:eastAsia="zh-CN"/>
    </w:rPr>
  </w:style>
  <w:style w:type="character" w:customStyle="1" w:styleId="HChGChar">
    <w:name w:val="_ H _Ch_G Char"/>
    <w:link w:val="HChG"/>
    <w:rsid w:val="00C32943"/>
    <w:rPr>
      <w:rFonts w:ascii="Times New Roman" w:eastAsia="SimSun" w:cs="Simplified Arabic"/>
      <w:b/>
      <w:sz w:val="28"/>
      <w:szCs w:val="30"/>
      <w:lang w:val="en-GB" w:eastAsia="zh-CN"/>
    </w:rPr>
  </w:style>
  <w:style w:type="character" w:customStyle="1" w:styleId="H1GChar">
    <w:name w:val="_ H_1_G Char"/>
    <w:link w:val="H1G"/>
    <w:locked/>
    <w:rsid w:val="00C32943"/>
    <w:rPr>
      <w:rFonts w:ascii="Times New Roman" w:eastAsia="SimSun" w:cs="Simplified Arabic"/>
      <w:b/>
      <w:sz w:val="24"/>
      <w:szCs w:val="30"/>
      <w:lang w:val="en-GB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0130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ocs.un.org/ar/A/RES/68/268" TargetMode="Externa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es/E/C.12/2025/SR.43" TargetMode="External"/><Relationship Id="rId13" Type="http://schemas.openxmlformats.org/officeDocument/2006/relationships/hyperlink" Target="https://docs.un.org/en/E/C.12/CHL/CO/4" TargetMode="External"/><Relationship Id="rId18" Type="http://schemas.openxmlformats.org/officeDocument/2006/relationships/hyperlink" Target="https://docs.un.org/ar/E/C.12/2025/1" TargetMode="External"/><Relationship Id="rId26" Type="http://schemas.openxmlformats.org/officeDocument/2006/relationships/hyperlink" Target="https://undocs.org/es/E/C.12/2001/10" TargetMode="External"/><Relationship Id="rId3" Type="http://schemas.openxmlformats.org/officeDocument/2006/relationships/hyperlink" Target="https://docs.un.org/ar/E/C.12/2025/SR.42" TargetMode="External"/><Relationship Id="rId21" Type="http://schemas.openxmlformats.org/officeDocument/2006/relationships/hyperlink" Target="https://docs.un.org/ar/E/C.12/CHL/CO/4" TargetMode="External"/><Relationship Id="rId7" Type="http://schemas.openxmlformats.org/officeDocument/2006/relationships/hyperlink" Target="https://undocs.org/es/E/C.12/2025/SR.42" TargetMode="External"/><Relationship Id="rId12" Type="http://schemas.openxmlformats.org/officeDocument/2006/relationships/hyperlink" Target="https://docs.un.org/ar/E/C.12/CHL/CO/4" TargetMode="External"/><Relationship Id="rId17" Type="http://schemas.openxmlformats.org/officeDocument/2006/relationships/hyperlink" Target="https://documents.un.org/doc/undoc/gen/g17/077/38/pdf/g1707738.pdf" TargetMode="External"/><Relationship Id="rId25" Type="http://schemas.openxmlformats.org/officeDocument/2006/relationships/hyperlink" Target="https://docs.un.org/en/E/C.12/2001/10" TargetMode="External"/><Relationship Id="rId2" Type="http://schemas.openxmlformats.org/officeDocument/2006/relationships/hyperlink" Target="https://docs.un.org/en/E/C.12/CHL/5" TargetMode="External"/><Relationship Id="rId16" Type="http://schemas.openxmlformats.org/officeDocument/2006/relationships/hyperlink" Target="https://docs.un.org/en/E/C.12/2016/2" TargetMode="External"/><Relationship Id="rId20" Type="http://schemas.openxmlformats.org/officeDocument/2006/relationships/hyperlink" Target="https://undocs.org/es/E/C.12/2025/1" TargetMode="External"/><Relationship Id="rId29" Type="http://schemas.openxmlformats.org/officeDocument/2006/relationships/hyperlink" Target="https://undocs.org/es/E/C.12/2019/1" TargetMode="External"/><Relationship Id="rId1" Type="http://schemas.openxmlformats.org/officeDocument/2006/relationships/hyperlink" Target="https://docs.un.org/ar/E/C.12/CHL/5" TargetMode="External"/><Relationship Id="rId6" Type="http://schemas.openxmlformats.org/officeDocument/2006/relationships/hyperlink" Target="https://docs.un.org/en/E/C.12/2025/SR.43" TargetMode="External"/><Relationship Id="rId11" Type="http://schemas.openxmlformats.org/officeDocument/2006/relationships/hyperlink" Target="https://docs.un.org/es/E/C.12/CHL/QPR/5" TargetMode="External"/><Relationship Id="rId24" Type="http://schemas.openxmlformats.org/officeDocument/2006/relationships/hyperlink" Target="https://docs.un.org/ar/E/C.12/2001/10" TargetMode="External"/><Relationship Id="rId32" Type="http://schemas.openxmlformats.org/officeDocument/2006/relationships/hyperlink" Target="https://undocs.org/es/HRI/MC/2008/3" TargetMode="External"/><Relationship Id="rId5" Type="http://schemas.openxmlformats.org/officeDocument/2006/relationships/hyperlink" Target="https://docs.un.org/en/E/C.12/2025/SR.42" TargetMode="External"/><Relationship Id="rId15" Type="http://schemas.openxmlformats.org/officeDocument/2006/relationships/hyperlink" Target="https://docs.un.org/ar/E/C.12/2016/2" TargetMode="External"/><Relationship Id="rId23" Type="http://schemas.openxmlformats.org/officeDocument/2006/relationships/hyperlink" Target="https://undocs.org/es/E/C.12/CHL/CO/4" TargetMode="External"/><Relationship Id="rId28" Type="http://schemas.openxmlformats.org/officeDocument/2006/relationships/hyperlink" Target="https://docs.un.org/en/E/C.12/2019/1" TargetMode="External"/><Relationship Id="rId10" Type="http://schemas.openxmlformats.org/officeDocument/2006/relationships/hyperlink" Target="https://docs.un.org/en/E/C.12/CHL/QPR/5" TargetMode="External"/><Relationship Id="rId19" Type="http://schemas.openxmlformats.org/officeDocument/2006/relationships/hyperlink" Target="https://docs.un.org/en/E/C.12/2025/1" TargetMode="External"/><Relationship Id="rId31" Type="http://schemas.openxmlformats.org/officeDocument/2006/relationships/hyperlink" Target="https://docs.un.org/en/HRI/MC/2008/3" TargetMode="External"/><Relationship Id="rId4" Type="http://schemas.openxmlformats.org/officeDocument/2006/relationships/hyperlink" Target="https://docs.un.org/ar/E/C.12/2025/SR.43" TargetMode="External"/><Relationship Id="rId9" Type="http://schemas.openxmlformats.org/officeDocument/2006/relationships/hyperlink" Target="https://docs.un.org/ar/E/C.12/CHL/QPR/5" TargetMode="External"/><Relationship Id="rId14" Type="http://schemas.openxmlformats.org/officeDocument/2006/relationships/hyperlink" Target="https://undocs.org/es/E/C.12/CHL/CO/4" TargetMode="External"/><Relationship Id="rId22" Type="http://schemas.openxmlformats.org/officeDocument/2006/relationships/hyperlink" Target="https://docs.un.org/en/E/C.12/CHL/CO/4" TargetMode="External"/><Relationship Id="rId27" Type="http://schemas.openxmlformats.org/officeDocument/2006/relationships/hyperlink" Target="https://docs.un.org/ar/E/C.12/2019/1" TargetMode="External"/><Relationship Id="rId30" Type="http://schemas.openxmlformats.org/officeDocument/2006/relationships/hyperlink" Target="https://docs.un.org/ar/HRI/MC/2008/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365\Templates\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A83C7-E462-4473-A8D9-F9C19390AF0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16</Pages>
  <Words>6201</Words>
  <Characters>34483</Characters>
  <Application>Microsoft Office Word</Application>
  <DocSecurity>0</DocSecurity>
  <Lines>547</Lines>
  <Paragraphs>151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E/C.12/CHL/CO/5</vt:lpstr>
    </vt:vector>
  </TitlesOfParts>
  <Company>DCM</Company>
  <LinksUpToDate>false</LinksUpToDate>
  <CharactersWithSpaces>40533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E/C.12/CHL/CO/5</dc:title>
  <dc:subject>GE.2515833(A)</dc:subject>
  <dc:creator>Mohamed EL-BAHNASSAWY - </dc:creator>
  <cp:keywords>GE.(A)</cp:keywords>
  <dc:description>_x000d_
_x000d_
Arabic_x000d_
</dc:description>
  <cp:lastModifiedBy>Jamila Chedad</cp:lastModifiedBy>
  <cp:revision>3</cp:revision>
  <cp:lastPrinted>2025-12-31T08:33:00Z</cp:lastPrinted>
  <dcterms:created xsi:type="dcterms:W3CDTF">2025-12-31T08:33:00Z</dcterms:created>
  <dcterms:modified xsi:type="dcterms:W3CDTF">2025-12-31T08:33:00Z</dcterms:modified>
  <cp:category>Final</cp:category>
</cp:coreProperties>
</file>