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14:paraId="3BB506C6" w14:textId="77777777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91A36E1" w14:textId="77777777" w:rsidR="00C9007B" w:rsidRDefault="00C9007B" w:rsidP="004E0C31">
            <w:pPr>
              <w:pStyle w:val="H23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DB843A8" w14:textId="5067737F"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43252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1086FC8" w14:textId="7EB7D737" w:rsidR="00C9007B" w:rsidRDefault="00973E79" w:rsidP="00973E79">
            <w:pPr>
              <w:suppressAutoHyphens w:val="0"/>
              <w:spacing w:after="20"/>
              <w:jc w:val="right"/>
            </w:pPr>
            <w:r w:rsidRPr="005A3420">
              <w:rPr>
                <w:sz w:val="40"/>
              </w:rPr>
              <w:t>CRPD</w:t>
            </w:r>
            <w:r w:rsidRPr="005A3420">
              <w:t>/C/PRK/Q/1</w:t>
            </w:r>
            <w:r w:rsidR="00432526">
              <w:t xml:space="preserve"> </w:t>
            </w:r>
          </w:p>
        </w:tc>
      </w:tr>
      <w:tr w:rsidR="00C9007B" w14:paraId="47604FD1" w14:textId="77777777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AD1BFD6" w14:textId="77777777"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1EB3A10" wp14:editId="281F5480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B934E1" w14:textId="298AAA76"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4325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4325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4325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4325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4325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43252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14:paraId="1B2E8829" w14:textId="77777777"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D4EB9A5" w14:textId="5074D790" w:rsidR="00973E79" w:rsidRPr="002A6E21" w:rsidRDefault="00973E79" w:rsidP="00973E79">
            <w:pPr>
              <w:suppressAutoHyphens w:val="0"/>
              <w:spacing w:before="240" w:line="240" w:lineRule="exact"/>
            </w:pPr>
            <w:r w:rsidRPr="002A6E21">
              <w:t>Distr.:</w:t>
            </w:r>
            <w:r w:rsidR="00432526">
              <w:t xml:space="preserve"> </w:t>
            </w:r>
            <w:r>
              <w:t>General</w:t>
            </w:r>
          </w:p>
          <w:p w14:paraId="4034B633" w14:textId="76D9B149" w:rsidR="00973E79" w:rsidRPr="002A6E21" w:rsidRDefault="00756055" w:rsidP="00973E79">
            <w:pPr>
              <w:suppressAutoHyphens w:val="0"/>
            </w:pPr>
            <w:r>
              <w:t>10</w:t>
            </w:r>
            <w:r w:rsidR="00432526">
              <w:t xml:space="preserve"> </w:t>
            </w:r>
            <w:r w:rsidR="00973E79">
              <w:t>October</w:t>
            </w:r>
            <w:r w:rsidR="00432526">
              <w:t xml:space="preserve"> </w:t>
            </w:r>
            <w:r w:rsidR="00973E79" w:rsidRPr="002A6E21">
              <w:t>2022</w:t>
            </w:r>
          </w:p>
          <w:p w14:paraId="413E9267" w14:textId="77777777" w:rsidR="00973E79" w:rsidRPr="002A6E21" w:rsidRDefault="00973E79" w:rsidP="00973E79">
            <w:pPr>
              <w:suppressAutoHyphens w:val="0"/>
            </w:pPr>
          </w:p>
          <w:p w14:paraId="18834506" w14:textId="1D19D57A" w:rsidR="00973E79" w:rsidRPr="002A6E21" w:rsidRDefault="00973E79" w:rsidP="00973E79">
            <w:pPr>
              <w:suppressAutoHyphens w:val="0"/>
            </w:pPr>
            <w:r w:rsidRPr="002A6E21">
              <w:t>Original:</w:t>
            </w:r>
            <w:r w:rsidR="00432526">
              <w:t xml:space="preserve"> </w:t>
            </w:r>
            <w:r w:rsidRPr="002A6E21">
              <w:t>English</w:t>
            </w:r>
          </w:p>
          <w:p w14:paraId="4AE17C09" w14:textId="76EEA5A9" w:rsidR="00973E79" w:rsidRDefault="00973E79" w:rsidP="00973E79">
            <w:pPr>
              <w:suppressAutoHyphens w:val="0"/>
            </w:pPr>
            <w:r w:rsidRPr="002A6E21">
              <w:t>English,</w:t>
            </w:r>
            <w:r w:rsidR="00432526">
              <w:t xml:space="preserve"> </w:t>
            </w:r>
            <w:r w:rsidRPr="002A6E21">
              <w:t>French</w:t>
            </w:r>
            <w:r w:rsidR="00432526">
              <w:t xml:space="preserve"> </w:t>
            </w:r>
            <w:r w:rsidRPr="002A6E21">
              <w:t>and</w:t>
            </w:r>
            <w:r w:rsidR="00432526">
              <w:t xml:space="preserve"> </w:t>
            </w:r>
            <w:r w:rsidRPr="002A6E21">
              <w:t>Spanish</w:t>
            </w:r>
            <w:r w:rsidR="00432526">
              <w:t xml:space="preserve"> </w:t>
            </w:r>
            <w:r w:rsidRPr="002A6E21">
              <w:t>only</w:t>
            </w:r>
          </w:p>
        </w:tc>
      </w:tr>
    </w:tbl>
    <w:p w14:paraId="65D08481" w14:textId="2E97E5AC" w:rsidR="004634F5" w:rsidRPr="004634F5" w:rsidRDefault="004634F5" w:rsidP="004634F5">
      <w:pPr>
        <w:spacing w:before="120"/>
        <w:rPr>
          <w:rFonts w:eastAsia="Times New Roman"/>
          <w:b/>
          <w:sz w:val="24"/>
          <w:szCs w:val="24"/>
        </w:rPr>
      </w:pPr>
      <w:r w:rsidRPr="004634F5">
        <w:rPr>
          <w:rFonts w:eastAsia="Times New Roman"/>
          <w:b/>
          <w:sz w:val="24"/>
          <w:szCs w:val="24"/>
        </w:rPr>
        <w:t>Committee</w:t>
      </w:r>
      <w:r w:rsidR="00432526">
        <w:rPr>
          <w:rFonts w:eastAsia="Times New Roman"/>
          <w:b/>
          <w:sz w:val="24"/>
          <w:szCs w:val="24"/>
        </w:rPr>
        <w:t xml:space="preserve"> </w:t>
      </w:r>
      <w:r w:rsidRPr="004634F5">
        <w:rPr>
          <w:rFonts w:eastAsia="Times New Roman"/>
          <w:b/>
          <w:sz w:val="24"/>
          <w:szCs w:val="24"/>
        </w:rPr>
        <w:t>on</w:t>
      </w:r>
      <w:r w:rsidR="00432526">
        <w:rPr>
          <w:rFonts w:eastAsia="Times New Roman"/>
          <w:b/>
          <w:sz w:val="24"/>
          <w:szCs w:val="24"/>
        </w:rPr>
        <w:t xml:space="preserve"> </w:t>
      </w:r>
      <w:r w:rsidRPr="004634F5">
        <w:rPr>
          <w:rFonts w:eastAsia="Times New Roman"/>
          <w:b/>
          <w:sz w:val="24"/>
          <w:szCs w:val="24"/>
        </w:rPr>
        <w:t>the</w:t>
      </w:r>
      <w:r w:rsidR="00432526">
        <w:rPr>
          <w:rFonts w:eastAsia="Times New Roman"/>
          <w:b/>
          <w:sz w:val="24"/>
          <w:szCs w:val="24"/>
        </w:rPr>
        <w:t xml:space="preserve"> </w:t>
      </w:r>
      <w:r w:rsidRPr="004634F5">
        <w:rPr>
          <w:rFonts w:eastAsia="Times New Roman"/>
          <w:b/>
          <w:sz w:val="24"/>
          <w:szCs w:val="24"/>
        </w:rPr>
        <w:t>Rights</w:t>
      </w:r>
      <w:r w:rsidR="00432526">
        <w:rPr>
          <w:rFonts w:eastAsia="Times New Roman"/>
          <w:b/>
          <w:sz w:val="24"/>
          <w:szCs w:val="24"/>
        </w:rPr>
        <w:t xml:space="preserve"> </w:t>
      </w:r>
      <w:r w:rsidRPr="004634F5">
        <w:rPr>
          <w:rFonts w:eastAsia="Times New Roman"/>
          <w:b/>
          <w:sz w:val="24"/>
          <w:szCs w:val="24"/>
        </w:rPr>
        <w:t>of</w:t>
      </w:r>
      <w:r w:rsidR="00432526">
        <w:rPr>
          <w:rFonts w:eastAsia="Times New Roman"/>
          <w:b/>
          <w:sz w:val="24"/>
          <w:szCs w:val="24"/>
        </w:rPr>
        <w:t xml:space="preserve"> </w:t>
      </w:r>
      <w:r w:rsidRPr="004634F5">
        <w:rPr>
          <w:rFonts w:eastAsia="Times New Roman"/>
          <w:b/>
          <w:sz w:val="24"/>
          <w:szCs w:val="24"/>
        </w:rPr>
        <w:t>Persons</w:t>
      </w:r>
      <w:r w:rsidR="00432526">
        <w:rPr>
          <w:rFonts w:eastAsia="Times New Roman"/>
          <w:b/>
          <w:sz w:val="24"/>
          <w:szCs w:val="24"/>
        </w:rPr>
        <w:t xml:space="preserve"> </w:t>
      </w:r>
      <w:r w:rsidRPr="004634F5">
        <w:rPr>
          <w:rFonts w:eastAsia="Times New Roman"/>
          <w:b/>
          <w:sz w:val="24"/>
          <w:szCs w:val="24"/>
        </w:rPr>
        <w:t>with</w:t>
      </w:r>
      <w:r w:rsidR="00432526">
        <w:rPr>
          <w:rFonts w:eastAsia="Times New Roman"/>
          <w:b/>
          <w:sz w:val="24"/>
          <w:szCs w:val="24"/>
        </w:rPr>
        <w:t xml:space="preserve"> </w:t>
      </w:r>
      <w:r w:rsidRPr="004634F5">
        <w:rPr>
          <w:rFonts w:eastAsia="Times New Roman"/>
          <w:b/>
          <w:sz w:val="24"/>
          <w:szCs w:val="24"/>
        </w:rPr>
        <w:t>Disabilities</w:t>
      </w:r>
    </w:p>
    <w:p w14:paraId="0B78301E" w14:textId="3E01A2EA" w:rsidR="004634F5" w:rsidRPr="004634F5" w:rsidRDefault="004634F5" w:rsidP="004634F5">
      <w:pPr>
        <w:pStyle w:val="HChG"/>
      </w:pPr>
      <w:r w:rsidRPr="004634F5">
        <w:tab/>
      </w:r>
      <w:r w:rsidRPr="004634F5">
        <w:tab/>
        <w:t>List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issues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relation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initial</w:t>
      </w:r>
      <w:r w:rsidR="00432526">
        <w:t xml:space="preserve"> </w:t>
      </w:r>
      <w:r w:rsidRPr="004634F5">
        <w:t>report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Democratic</w:t>
      </w:r>
      <w:r w:rsidR="00432526">
        <w:t xml:space="preserve"> </w:t>
      </w:r>
      <w:r w:rsidRPr="004634F5">
        <w:t>People</w:t>
      </w:r>
      <w:r w:rsidR="00756055">
        <w:t>’</w:t>
      </w:r>
      <w:r w:rsidRPr="004634F5">
        <w:t>s</w:t>
      </w:r>
      <w:r w:rsidR="00432526">
        <w:t xml:space="preserve"> </w:t>
      </w:r>
      <w:r w:rsidRPr="004634F5">
        <w:t>Republic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Korea</w:t>
      </w:r>
      <w:r w:rsidR="00B235FA" w:rsidRPr="00B235FA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2C8C3E0C" w14:textId="77777777" w:rsidR="00756055" w:rsidRDefault="004634F5" w:rsidP="004634F5">
      <w:pPr>
        <w:pStyle w:val="H1G"/>
      </w:pPr>
      <w:r w:rsidRPr="004634F5">
        <w:tab/>
        <w:t>A.</w:t>
      </w:r>
      <w:r w:rsidRPr="004634F5">
        <w:tab/>
        <w:t>Purpose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general</w:t>
      </w:r>
      <w:r w:rsidR="00432526">
        <w:t xml:space="preserve"> </w:t>
      </w:r>
      <w:r w:rsidRPr="004634F5">
        <w:t>obligations</w:t>
      </w:r>
      <w:r w:rsidR="00432526">
        <w:t xml:space="preserve"> </w:t>
      </w:r>
      <w:r w:rsidRPr="004634F5">
        <w:t>(arts.</w:t>
      </w:r>
      <w:r w:rsidR="00432526">
        <w:t xml:space="preserve"> </w:t>
      </w:r>
      <w:r w:rsidRPr="004634F5">
        <w:t>1–4)</w:t>
      </w:r>
    </w:p>
    <w:p w14:paraId="17D45EE0" w14:textId="1BD0990D" w:rsidR="004634F5" w:rsidRPr="004634F5" w:rsidRDefault="004634F5" w:rsidP="004634F5">
      <w:pPr>
        <w:pStyle w:val="SingleTxtG"/>
      </w:pPr>
      <w:r w:rsidRPr="004634F5">
        <w:t>1.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about:</w:t>
      </w:r>
    </w:p>
    <w:p w14:paraId="49486588" w14:textId="741AEDC3" w:rsidR="004634F5" w:rsidRPr="004634F5" w:rsidRDefault="00491390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The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abolish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use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terms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legislation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devalue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such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756055">
        <w:t>“</w:t>
      </w:r>
      <w:r w:rsidR="004634F5" w:rsidRPr="004634F5">
        <w:t>dumb</w:t>
      </w:r>
      <w:r w:rsidR="00756055">
        <w:t>”</w:t>
      </w:r>
      <w:r w:rsidR="004634F5" w:rsidRPr="004634F5">
        <w:t>,</w:t>
      </w:r>
      <w:r w:rsidR="00432526">
        <w:t xml:space="preserve"> </w:t>
      </w:r>
      <w:r w:rsidR="00756055">
        <w:t>“</w:t>
      </w:r>
      <w:r w:rsidR="004634F5" w:rsidRPr="004634F5">
        <w:t>incapable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cripples</w:t>
      </w:r>
      <w:r w:rsidR="00756055">
        <w:t>”</w:t>
      </w:r>
      <w:r w:rsidR="004634F5" w:rsidRPr="004634F5">
        <w:t>,</w:t>
      </w:r>
      <w:r w:rsidR="00432526">
        <w:t xml:space="preserve"> </w:t>
      </w:r>
      <w:r w:rsidR="00756055">
        <w:t>“</w:t>
      </w:r>
      <w:r w:rsidR="004634F5" w:rsidRPr="004634F5">
        <w:t>invalid</w:t>
      </w:r>
      <w:r w:rsidR="00756055">
        <w:t>”</w:t>
      </w:r>
      <w:r w:rsidR="004634F5" w:rsidRPr="004634F5">
        <w:t>,</w:t>
      </w:r>
      <w:r w:rsidR="00432526">
        <w:t xml:space="preserve"> </w:t>
      </w:r>
      <w:r w:rsidR="00756055">
        <w:t>“</w:t>
      </w:r>
      <w:r w:rsidR="004634F5" w:rsidRPr="004634F5">
        <w:t>partially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totally</w:t>
      </w:r>
      <w:r w:rsidR="00432526">
        <w:t xml:space="preserve"> </w:t>
      </w:r>
      <w:r w:rsidR="004634F5" w:rsidRPr="004634F5">
        <w:t>incompetent</w:t>
      </w:r>
      <w:r w:rsidR="00756055">
        <w:t>”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756055">
        <w:t>“</w:t>
      </w:r>
      <w:r w:rsidR="004634F5" w:rsidRPr="004634F5">
        <w:t>insane</w:t>
      </w:r>
      <w:r w:rsidR="00756055">
        <w:t>”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refer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</w:p>
    <w:p w14:paraId="796BE80C" w14:textId="1C41903E" w:rsidR="004634F5" w:rsidRPr="004634F5" w:rsidRDefault="00491390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Progress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harmonizing</w:t>
      </w:r>
      <w:r w:rsidR="00432526">
        <w:t xml:space="preserve"> </w:t>
      </w:r>
      <w:r w:rsidR="004634F5" w:rsidRPr="004634F5">
        <w:t>legislation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provisions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Convention;</w:t>
      </w:r>
    </w:p>
    <w:p w14:paraId="3BB205CD" w14:textId="1502F756" w:rsidR="004634F5" w:rsidRPr="004634F5" w:rsidRDefault="00491390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The</w:t>
      </w:r>
      <w:r w:rsidR="00432526">
        <w:t xml:space="preserve"> </w:t>
      </w:r>
      <w:r w:rsidR="004634F5" w:rsidRPr="004634F5">
        <w:t>current</w:t>
      </w:r>
      <w:r w:rsidR="00432526">
        <w:t xml:space="preserve"> </w:t>
      </w:r>
      <w:r w:rsidR="004634F5" w:rsidRPr="004634F5">
        <w:t>policies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national</w:t>
      </w:r>
      <w:r w:rsidR="00432526">
        <w:t xml:space="preserve"> </w:t>
      </w:r>
      <w:r w:rsidR="004634F5" w:rsidRPr="004634F5">
        <w:t>strategies,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time</w:t>
      </w:r>
      <w:r w:rsidR="00432526">
        <w:t xml:space="preserve"> </w:t>
      </w:r>
      <w:r w:rsidR="004634F5" w:rsidRPr="004634F5">
        <w:t>frames,</w:t>
      </w:r>
      <w:r w:rsidR="00432526">
        <w:t xml:space="preserve"> </w:t>
      </w:r>
      <w:r w:rsidR="004634F5" w:rsidRPr="004634F5">
        <w:t>goals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human,</w:t>
      </w:r>
      <w:r w:rsidR="00432526">
        <w:t xml:space="preserve"> </w:t>
      </w:r>
      <w:r w:rsidR="004634F5" w:rsidRPr="004634F5">
        <w:t>technical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financial</w:t>
      </w:r>
      <w:r w:rsidR="00432526">
        <w:t xml:space="preserve"> </w:t>
      </w:r>
      <w:r w:rsidR="004634F5" w:rsidRPr="004634F5">
        <w:t>resources</w:t>
      </w:r>
      <w:r w:rsidR="00432526">
        <w:t xml:space="preserve"> </w:t>
      </w:r>
      <w:r w:rsidR="004634F5" w:rsidRPr="004634F5">
        <w:t>allocated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realization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wom</w:t>
      </w:r>
      <w:r w:rsidR="00756055">
        <w:t>e</w:t>
      </w:r>
      <w:r w:rsidR="004634F5" w:rsidRPr="004634F5">
        <w:t>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living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remote</w:t>
      </w:r>
      <w:r w:rsidR="00432526">
        <w:t xml:space="preserve"> </w:t>
      </w:r>
      <w:r w:rsidR="004634F5" w:rsidRPr="004634F5">
        <w:t>areas;</w:t>
      </w:r>
    </w:p>
    <w:p w14:paraId="3795639D" w14:textId="47583966" w:rsidR="004634F5" w:rsidRPr="004634F5" w:rsidRDefault="00491390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The</w:t>
      </w:r>
      <w:r w:rsidR="00432526">
        <w:t xml:space="preserve"> </w:t>
      </w:r>
      <w:r w:rsidR="004634F5" w:rsidRPr="004634F5">
        <w:t>mechanisms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full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effective</w:t>
      </w:r>
      <w:r w:rsidR="00432526">
        <w:t xml:space="preserve"> </w:t>
      </w:r>
      <w:r w:rsidR="004634F5" w:rsidRPr="004634F5">
        <w:t>participation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representative</w:t>
      </w:r>
      <w:r w:rsidR="00432526">
        <w:t xml:space="preserve"> </w:t>
      </w:r>
      <w:r w:rsidR="004634F5" w:rsidRPr="004634F5">
        <w:t>organizations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Convention;</w:t>
      </w:r>
    </w:p>
    <w:p w14:paraId="791B4537" w14:textId="228601E3" w:rsidR="004634F5" w:rsidRPr="004634F5" w:rsidRDefault="00491390" w:rsidP="004634F5">
      <w:pPr>
        <w:pStyle w:val="SingleTxtG"/>
      </w:pPr>
      <w:r>
        <w:tab/>
      </w:r>
      <w:r w:rsidR="004634F5" w:rsidRPr="004634F5">
        <w:t>(e)</w:t>
      </w:r>
      <w:r w:rsidR="004634F5" w:rsidRPr="004634F5">
        <w:tab/>
        <w:t>Plans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ratification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Optional</w:t>
      </w:r>
      <w:r w:rsidR="00432526">
        <w:t xml:space="preserve"> </w:t>
      </w:r>
      <w:r w:rsidR="004634F5" w:rsidRPr="004634F5">
        <w:t>Protocol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Convention;</w:t>
      </w:r>
    </w:p>
    <w:p w14:paraId="263B3E40" w14:textId="14924EE3" w:rsidR="004634F5" w:rsidRPr="004634F5" w:rsidRDefault="00491390" w:rsidP="004634F5">
      <w:pPr>
        <w:pStyle w:val="SingleTxtG"/>
        <w:rPr>
          <w:lang w:val="en-IE"/>
        </w:rPr>
      </w:pPr>
      <w:r>
        <w:tab/>
      </w:r>
      <w:r w:rsidR="004634F5" w:rsidRPr="004634F5">
        <w:t>(f)</w:t>
      </w:r>
      <w:r w:rsidR="004634F5" w:rsidRPr="004634F5">
        <w:tab/>
        <w:t>T</w:t>
      </w:r>
      <w:r w:rsidR="004634F5" w:rsidRPr="004634F5">
        <w:rPr>
          <w:lang w:val="en-IE"/>
        </w:rPr>
        <w:t>he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steps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that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have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been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taken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to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improve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the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situation</w:t>
      </w:r>
      <w:r w:rsidR="00432526">
        <w:rPr>
          <w:lang w:val="en-IE"/>
        </w:rPr>
        <w:t xml:space="preserve"> </w:t>
      </w:r>
      <w:r w:rsidR="00756055">
        <w:rPr>
          <w:lang w:val="en-IE"/>
        </w:rPr>
        <w:t>of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persons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with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disabilities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since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the</w:t>
      </w:r>
      <w:r w:rsidR="00432526">
        <w:rPr>
          <w:lang w:val="en-IE"/>
        </w:rPr>
        <w:t xml:space="preserve"> </w:t>
      </w:r>
      <w:r w:rsidR="004634F5" w:rsidRPr="004634F5">
        <w:t>2017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visit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of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and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subsequent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recommendations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by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the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Special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Rapporteur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on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the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rights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of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persons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with</w:t>
      </w:r>
      <w:r w:rsidR="00432526">
        <w:rPr>
          <w:lang w:val="en-IE"/>
        </w:rPr>
        <w:t xml:space="preserve"> </w:t>
      </w:r>
      <w:r w:rsidR="004634F5" w:rsidRPr="004634F5">
        <w:rPr>
          <w:lang w:val="en-IE"/>
        </w:rPr>
        <w:t>disabilities;</w:t>
      </w:r>
    </w:p>
    <w:p w14:paraId="49CFED0C" w14:textId="777EB1FE" w:rsidR="004634F5" w:rsidRPr="004634F5" w:rsidRDefault="00491390" w:rsidP="004634F5">
      <w:pPr>
        <w:pStyle w:val="SingleTxtG"/>
      </w:pPr>
      <w:r>
        <w:tab/>
      </w:r>
      <w:r w:rsidR="004634F5" w:rsidRPr="004634F5">
        <w:t>(g)</w:t>
      </w:r>
      <w:r w:rsidR="004634F5" w:rsidRPr="004634F5">
        <w:tab/>
        <w:t>The</w:t>
      </w:r>
      <w:r w:rsidR="00432526">
        <w:t xml:space="preserve"> </w:t>
      </w:r>
      <w:r w:rsidR="004634F5" w:rsidRPr="004634F5">
        <w:t>strategic</w:t>
      </w:r>
      <w:r w:rsidR="00432526">
        <w:t xml:space="preserve"> </w:t>
      </w:r>
      <w:r w:rsidR="004634F5" w:rsidRPr="004634F5">
        <w:t>national</w:t>
      </w:r>
      <w:r w:rsidR="00432526">
        <w:t xml:space="preserve"> </w:t>
      </w:r>
      <w:r w:rsidR="004634F5" w:rsidRPr="004634F5">
        <w:t>action</w:t>
      </w:r>
      <w:r w:rsidR="00432526">
        <w:t xml:space="preserve"> </w:t>
      </w:r>
      <w:r w:rsidR="004634F5" w:rsidRPr="004634F5">
        <w:t>plan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time-bound</w:t>
      </w:r>
      <w:r w:rsidR="00432526">
        <w:t xml:space="preserve"> </w:t>
      </w:r>
      <w:r w:rsidR="004634F5" w:rsidRPr="004634F5">
        <w:t>benchmarks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at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provincial,</w:t>
      </w:r>
      <w:r w:rsidR="00432526">
        <w:t xml:space="preserve"> </w:t>
      </w:r>
      <w:r w:rsidR="004634F5" w:rsidRPr="004634F5">
        <w:t>district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county</w:t>
      </w:r>
      <w:r w:rsidR="00432526">
        <w:t xml:space="preserve"> </w:t>
      </w:r>
      <w:r w:rsidR="004634F5" w:rsidRPr="004634F5">
        <w:t>levels,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allocated</w:t>
      </w:r>
      <w:r w:rsidR="00432526">
        <w:t xml:space="preserve"> </w:t>
      </w:r>
      <w:r w:rsidR="004634F5" w:rsidRPr="004634F5">
        <w:t>budget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across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country</w:t>
      </w:r>
      <w:r w:rsidR="00432526">
        <w:t xml:space="preserve"> </w:t>
      </w:r>
      <w:r w:rsidR="004634F5" w:rsidRPr="004634F5">
        <w:t>benefit</w:t>
      </w:r>
      <w:r w:rsidR="00432526">
        <w:t xml:space="preserve"> </w:t>
      </w:r>
      <w:r w:rsidR="004634F5" w:rsidRPr="004634F5">
        <w:t>equally</w:t>
      </w:r>
      <w:r w:rsidR="00432526">
        <w:t xml:space="preserve"> </w:t>
      </w:r>
      <w:r w:rsidR="004634F5" w:rsidRPr="004634F5">
        <w:t>from</w:t>
      </w:r>
      <w:r w:rsidR="00432526">
        <w:t xml:space="preserve"> </w:t>
      </w:r>
      <w:r w:rsidR="004634F5" w:rsidRPr="004634F5">
        <w:t>its</w:t>
      </w:r>
      <w:r w:rsidR="00432526">
        <w:t xml:space="preserve"> </w:t>
      </w:r>
      <w:r w:rsidR="004634F5" w:rsidRPr="004634F5">
        <w:t>implementation.</w:t>
      </w:r>
    </w:p>
    <w:p w14:paraId="48C5D05B" w14:textId="3268F09B" w:rsidR="004634F5" w:rsidRPr="004634F5" w:rsidRDefault="004634F5" w:rsidP="0091517D">
      <w:pPr>
        <w:pStyle w:val="H1G"/>
      </w:pPr>
      <w:r w:rsidRPr="004634F5">
        <w:tab/>
        <w:t>B.</w:t>
      </w:r>
      <w:r w:rsidRPr="004634F5">
        <w:tab/>
        <w:t>Specific</w:t>
      </w:r>
      <w:r w:rsidR="00432526">
        <w:t xml:space="preserve"> </w:t>
      </w:r>
      <w:r w:rsidRPr="004634F5">
        <w:t>rights</w:t>
      </w:r>
      <w:r w:rsidR="00432526">
        <w:t xml:space="preserve"> </w:t>
      </w:r>
      <w:r w:rsidRPr="004634F5">
        <w:t>(arts.</w:t>
      </w:r>
      <w:r w:rsidR="00432526">
        <w:t xml:space="preserve"> </w:t>
      </w:r>
      <w:r w:rsidRPr="004634F5">
        <w:t>5–30)</w:t>
      </w:r>
    </w:p>
    <w:p w14:paraId="67D71B95" w14:textId="47E47216" w:rsidR="004634F5" w:rsidRPr="004634F5" w:rsidRDefault="004634F5" w:rsidP="004E0C31">
      <w:pPr>
        <w:pStyle w:val="H23G"/>
      </w:pPr>
      <w:r w:rsidRPr="004634F5">
        <w:tab/>
      </w:r>
      <w:r w:rsidRPr="004634F5">
        <w:tab/>
        <w:t>Equality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non-discrimination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5)</w:t>
      </w:r>
    </w:p>
    <w:p w14:paraId="424A0BE1" w14:textId="2DF66C3F" w:rsidR="004634F5" w:rsidRPr="004634F5" w:rsidRDefault="004634F5" w:rsidP="004634F5">
      <w:pPr>
        <w:pStyle w:val="SingleTxtG"/>
      </w:pPr>
      <w:r w:rsidRPr="004634F5">
        <w:t>2.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taken:</w:t>
      </w:r>
    </w:p>
    <w:p w14:paraId="2DB68E08" w14:textId="44B0A8A7" w:rsidR="004634F5" w:rsidRPr="004634F5" w:rsidRDefault="00491390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legislation,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Criminal</w:t>
      </w:r>
      <w:r w:rsidR="00432526">
        <w:t xml:space="preserve"> </w:t>
      </w:r>
      <w:r w:rsidR="004634F5" w:rsidRPr="004634F5">
        <w:t>Procedure</w:t>
      </w:r>
      <w:r w:rsidR="00432526">
        <w:t xml:space="preserve"> </w:t>
      </w:r>
      <w:r w:rsidR="004634F5" w:rsidRPr="004634F5">
        <w:t>Law,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Civil</w:t>
      </w:r>
      <w:r w:rsidR="00432526">
        <w:t xml:space="preserve"> </w:t>
      </w:r>
      <w:r w:rsidR="004634F5" w:rsidRPr="004634F5">
        <w:t>Procedure</w:t>
      </w:r>
      <w:r w:rsidR="00432526">
        <w:t xml:space="preserve"> </w:t>
      </w:r>
      <w:r w:rsidR="004634F5" w:rsidRPr="004634F5">
        <w:t>Law,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Law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Child,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Amended</w:t>
      </w:r>
      <w:r w:rsidR="00432526">
        <w:t xml:space="preserve"> </w:t>
      </w:r>
      <w:r w:rsidR="004634F5" w:rsidRPr="004634F5">
        <w:t>Socialist</w:t>
      </w:r>
      <w:r w:rsidR="00432526">
        <w:t xml:space="preserve"> </w:t>
      </w:r>
      <w:r w:rsidR="004634F5" w:rsidRPr="004634F5">
        <w:t>Labour</w:t>
      </w:r>
      <w:r w:rsidR="00432526">
        <w:t xml:space="preserve"> </w:t>
      </w:r>
      <w:r w:rsidR="004634F5" w:rsidRPr="004634F5">
        <w:t>Law,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Health</w:t>
      </w:r>
      <w:r w:rsidR="00432526">
        <w:t xml:space="preserve"> </w:t>
      </w:r>
      <w:r w:rsidR="004634F5" w:rsidRPr="004634F5">
        <w:t>Law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Socialist</w:t>
      </w:r>
      <w:r w:rsidR="00432526">
        <w:t xml:space="preserve"> </w:t>
      </w:r>
      <w:r w:rsidR="004634F5" w:rsidRPr="004634F5">
        <w:t>Constitution,</w:t>
      </w:r>
      <w:r w:rsidR="00432526">
        <w:t xml:space="preserve"> </w:t>
      </w:r>
      <w:r w:rsidR="004634F5" w:rsidRPr="004634F5">
        <w:t>explicitly</w:t>
      </w:r>
      <w:r w:rsidR="00432526">
        <w:t xml:space="preserve"> </w:t>
      </w:r>
      <w:r w:rsidR="004634F5" w:rsidRPr="004634F5">
        <w:t>prohibit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forms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discrimination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basis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disability,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multiple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intersectional</w:t>
      </w:r>
      <w:r w:rsidR="00432526">
        <w:t xml:space="preserve"> </w:t>
      </w:r>
      <w:r w:rsidR="004634F5" w:rsidRPr="004634F5">
        <w:t>discrimination;</w:t>
      </w:r>
    </w:p>
    <w:p w14:paraId="4F7393D5" w14:textId="10A6768B" w:rsidR="004634F5" w:rsidRPr="004634F5" w:rsidRDefault="00491390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To</w:t>
      </w:r>
      <w:r w:rsidR="00432526">
        <w:t xml:space="preserve"> </w:t>
      </w:r>
      <w:r w:rsidR="004634F5" w:rsidRPr="004634F5">
        <w:t>recognize</w:t>
      </w:r>
      <w:r w:rsidR="00432526">
        <w:t xml:space="preserve"> </w:t>
      </w:r>
      <w:bookmarkStart w:id="0" w:name="bookmark=id.30j0zll" w:colFirst="0" w:colLast="0"/>
      <w:bookmarkStart w:id="1" w:name="OLE_LINK5"/>
      <w:bookmarkEnd w:id="0"/>
      <w:r w:rsidR="004634F5" w:rsidRPr="004634F5">
        <w:t>the</w:t>
      </w:r>
      <w:r w:rsidR="00432526">
        <w:t xml:space="preserve"> </w:t>
      </w:r>
      <w:r w:rsidR="004634F5" w:rsidRPr="004634F5">
        <w:t>denial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reasonable</w:t>
      </w:r>
      <w:r w:rsidR="00432526">
        <w:t xml:space="preserve"> </w:t>
      </w:r>
      <w:r w:rsidR="004634F5" w:rsidRPr="004634F5">
        <w:t>accommodation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a</w:t>
      </w:r>
      <w:r w:rsidR="00432526">
        <w:t xml:space="preserve"> </w:t>
      </w:r>
      <w:r w:rsidR="004634F5" w:rsidRPr="004634F5">
        <w:t>form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discrimination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grounds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disability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private</w:t>
      </w:r>
      <w:r w:rsidR="00432526">
        <w:t xml:space="preserve"> </w:t>
      </w:r>
      <w:bookmarkEnd w:id="1"/>
      <w:r w:rsidR="004634F5" w:rsidRPr="004634F5">
        <w:t>sectors.</w:t>
      </w:r>
    </w:p>
    <w:p w14:paraId="602466C3" w14:textId="77777777" w:rsidR="00756055" w:rsidRDefault="004634F5" w:rsidP="004E0C31">
      <w:pPr>
        <w:pStyle w:val="H23G"/>
      </w:pPr>
      <w:r w:rsidRPr="004634F5">
        <w:lastRenderedPageBreak/>
        <w:tab/>
      </w:r>
      <w:r w:rsidRPr="004634F5">
        <w:tab/>
        <w:t>Women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6)</w:t>
      </w:r>
    </w:p>
    <w:p w14:paraId="058B079A" w14:textId="1B35204A" w:rsidR="004634F5" w:rsidRPr="004634F5" w:rsidRDefault="004634F5" w:rsidP="004634F5">
      <w:pPr>
        <w:pStyle w:val="SingleTxtG"/>
      </w:pPr>
      <w:r w:rsidRPr="004634F5">
        <w:t>3.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on:</w:t>
      </w:r>
    </w:p>
    <w:p w14:paraId="41AF48FB" w14:textId="51C8865A" w:rsidR="004634F5" w:rsidRPr="004634F5" w:rsidRDefault="00C706EA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Steps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representative</w:t>
      </w:r>
      <w:r w:rsidR="00432526">
        <w:t xml:space="preserve"> </w:t>
      </w:r>
      <w:r w:rsidR="004634F5" w:rsidRPr="004634F5">
        <w:t>organizations</w:t>
      </w:r>
      <w:r w:rsidR="00432526">
        <w:t xml:space="preserve"> </w:t>
      </w:r>
      <w:r w:rsidR="004634F5" w:rsidRPr="004634F5">
        <w:t>participate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development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programmes</w:t>
      </w:r>
      <w:r w:rsidR="00432526">
        <w:t xml:space="preserve"> </w:t>
      </w:r>
      <w:r w:rsidR="004634F5" w:rsidRPr="004634F5">
        <w:t>relating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gender</w:t>
      </w:r>
      <w:r w:rsidR="00432526">
        <w:t xml:space="preserve"> </w:t>
      </w:r>
      <w:r w:rsidR="004634F5" w:rsidRPr="004634F5">
        <w:t>equality,</w:t>
      </w:r>
      <w:r w:rsidR="00432526">
        <w:t xml:space="preserve"> </w:t>
      </w:r>
      <w:r w:rsidR="004634F5" w:rsidRPr="004634F5">
        <w:t>women</w:t>
      </w:r>
      <w:r w:rsidR="00756055">
        <w:t>’</w:t>
      </w:r>
      <w:r w:rsidR="004634F5" w:rsidRPr="004634F5">
        <w:t>s</w:t>
      </w:r>
      <w:r w:rsidR="00432526">
        <w:t xml:space="preserve"> </w:t>
      </w:r>
      <w:r w:rsidR="004634F5" w:rsidRPr="004634F5">
        <w:t>empowerment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issues</w:t>
      </w:r>
      <w:r w:rsidR="00432526">
        <w:t xml:space="preserve"> </w:t>
      </w:r>
      <w:r w:rsidR="004634F5" w:rsidRPr="004634F5">
        <w:t>affecting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remote</w:t>
      </w:r>
      <w:r w:rsidR="00432526">
        <w:t xml:space="preserve"> </w:t>
      </w:r>
      <w:r w:rsidR="004634F5" w:rsidRPr="004634F5">
        <w:t>areas;</w:t>
      </w:r>
    </w:p>
    <w:p w14:paraId="7C8F9B33" w14:textId="5B79ED36" w:rsidR="004634F5" w:rsidRPr="004634F5" w:rsidRDefault="00C706EA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Steps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policies,</w:t>
      </w:r>
      <w:r w:rsidR="00432526">
        <w:t xml:space="preserve"> </w:t>
      </w:r>
      <w:r w:rsidR="004634F5" w:rsidRPr="004634F5">
        <w:t>programmes,</w:t>
      </w:r>
      <w:r w:rsidR="00432526">
        <w:t xml:space="preserve"> </w:t>
      </w:r>
      <w:r w:rsidR="004634F5" w:rsidRPr="004634F5">
        <w:t>strategies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budgets</w:t>
      </w:r>
      <w:r w:rsidR="00432526">
        <w:t xml:space="preserve"> </w:t>
      </w:r>
      <w:r w:rsidR="004634F5" w:rsidRPr="004634F5">
        <w:t>are</w:t>
      </w:r>
      <w:r w:rsidR="00432526">
        <w:t xml:space="preserve"> </w:t>
      </w:r>
      <w:r w:rsidR="004634F5" w:rsidRPr="004634F5">
        <w:t>inclusive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</w:p>
    <w:p w14:paraId="2C41E173" w14:textId="5F6AC74A" w:rsidR="004634F5" w:rsidRPr="004634F5" w:rsidRDefault="00C706EA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The</w:t>
      </w:r>
      <w:r w:rsidR="00432526">
        <w:t xml:space="preserve"> </w:t>
      </w:r>
      <w:r w:rsidR="004634F5" w:rsidRPr="004634F5">
        <w:t>existing</w:t>
      </w:r>
      <w:r w:rsidR="00432526">
        <w:t xml:space="preserve"> </w:t>
      </w:r>
      <w:r w:rsidR="004634F5" w:rsidRPr="004634F5">
        <w:t>practice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pressuring</w:t>
      </w:r>
      <w:r w:rsidR="00432526">
        <w:t xml:space="preserve"> </w:t>
      </w:r>
      <w:r w:rsidR="004634F5" w:rsidRPr="004634F5">
        <w:t>young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756055">
        <w:t>“</w:t>
      </w:r>
      <w:r w:rsidR="004634F5" w:rsidRPr="004634F5">
        <w:t>sacrifice</w:t>
      </w:r>
      <w:r w:rsidR="00432526">
        <w:t xml:space="preserve"> </w:t>
      </w:r>
      <w:r w:rsidR="004634F5" w:rsidRPr="004634F5">
        <w:t>themselves</w:t>
      </w:r>
      <w:r w:rsidR="00756055">
        <w:t>”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volunteer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marry</w:t>
      </w:r>
      <w:r w:rsidR="00432526">
        <w:t xml:space="preserve"> </w:t>
      </w:r>
      <w:r w:rsidR="004634F5" w:rsidRPr="004634F5">
        <w:t>veterans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part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contribution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country</w:t>
      </w:r>
      <w:r w:rsidR="00432526">
        <w:t xml:space="preserve"> </w:t>
      </w:r>
      <w:r w:rsidR="004634F5" w:rsidRPr="004634F5">
        <w:t>because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impairment;</w:t>
      </w:r>
    </w:p>
    <w:p w14:paraId="2E62205C" w14:textId="77777777" w:rsidR="00756055" w:rsidRDefault="00C706EA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The</w:t>
      </w:r>
      <w:r w:rsidR="00432526">
        <w:t xml:space="preserve"> </w:t>
      </w:r>
      <w:r w:rsidR="004634F5" w:rsidRPr="004634F5">
        <w:t>participation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involvement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representative</w:t>
      </w:r>
      <w:r w:rsidR="00432526">
        <w:t xml:space="preserve"> </w:t>
      </w:r>
      <w:r w:rsidR="004634F5" w:rsidRPr="004634F5">
        <w:t>organizations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Central</w:t>
      </w:r>
      <w:r w:rsidR="00432526">
        <w:t xml:space="preserve"> </w:t>
      </w:r>
      <w:r w:rsidR="004634F5" w:rsidRPr="004634F5">
        <w:t>Committee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Disabilities.</w:t>
      </w:r>
    </w:p>
    <w:p w14:paraId="2AF8EC40" w14:textId="6F87234C" w:rsidR="004634F5" w:rsidRPr="004634F5" w:rsidRDefault="004634F5" w:rsidP="004E0C31">
      <w:pPr>
        <w:pStyle w:val="H23G"/>
      </w:pPr>
      <w:r w:rsidRPr="004634F5">
        <w:tab/>
      </w:r>
      <w:r w:rsidRPr="004634F5">
        <w:tab/>
        <w:t>Children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7)</w:t>
      </w:r>
    </w:p>
    <w:p w14:paraId="2034A5F8" w14:textId="77777777" w:rsidR="00756055" w:rsidRDefault="004634F5" w:rsidP="004634F5">
      <w:pPr>
        <w:pStyle w:val="SingleTxtG"/>
      </w:pPr>
      <w:r w:rsidRPr="004634F5">
        <w:t>4.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on:</w:t>
      </w:r>
    </w:p>
    <w:p w14:paraId="27007405" w14:textId="77777777" w:rsidR="00756055" w:rsidRDefault="00C706EA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Steps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from</w:t>
      </w:r>
      <w:r w:rsidR="00432526">
        <w:t xml:space="preserve"> </w:t>
      </w:r>
      <w:r w:rsidR="004634F5" w:rsidRPr="004634F5">
        <w:t>seclusion</w:t>
      </w:r>
      <w:r w:rsidR="00432526">
        <w:t xml:space="preserve"> </w:t>
      </w:r>
      <w:r w:rsidR="004634F5" w:rsidRPr="004634F5">
        <w:t>at</w:t>
      </w:r>
      <w:r w:rsidR="00432526">
        <w:t xml:space="preserve"> </w:t>
      </w:r>
      <w:r w:rsidR="004634F5" w:rsidRPr="004634F5">
        <w:t>home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alternative</w:t>
      </w:r>
      <w:r w:rsidR="00432526">
        <w:t xml:space="preserve"> </w:t>
      </w:r>
      <w:r w:rsidR="004634F5" w:rsidRPr="004634F5">
        <w:t>care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support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families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caregivers;</w:t>
      </w:r>
    </w:p>
    <w:p w14:paraId="4B37D31B" w14:textId="1ECFDA8F" w:rsidR="004634F5" w:rsidRPr="004634F5" w:rsidRDefault="00C706EA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The</w:t>
      </w:r>
      <w:r w:rsidR="00432526">
        <w:t xml:space="preserve"> </w:t>
      </w:r>
      <w:r w:rsidR="004634F5" w:rsidRPr="004634F5">
        <w:t>system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place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enable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effectively</w:t>
      </w:r>
      <w:r w:rsidR="00432526">
        <w:t xml:space="preserve"> </w:t>
      </w:r>
      <w:r w:rsidR="004634F5" w:rsidRPr="004634F5">
        <w:t>participate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voice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opinion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matters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affect</w:t>
      </w:r>
      <w:r w:rsidR="00432526">
        <w:t xml:space="preserve"> </w:t>
      </w:r>
      <w:r w:rsidR="004634F5" w:rsidRPr="004634F5">
        <w:t>them.</w:t>
      </w:r>
    </w:p>
    <w:p w14:paraId="37AA8322" w14:textId="1FD8D2DC" w:rsidR="004634F5" w:rsidRPr="004634F5" w:rsidRDefault="004634F5" w:rsidP="004E0C31">
      <w:pPr>
        <w:pStyle w:val="H23G"/>
      </w:pPr>
      <w:r w:rsidRPr="004634F5">
        <w:tab/>
      </w:r>
      <w:r w:rsidRPr="004634F5">
        <w:tab/>
        <w:t>Awareness-raising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8)</w:t>
      </w:r>
    </w:p>
    <w:p w14:paraId="23757E67" w14:textId="78FE1A2B" w:rsidR="004634F5" w:rsidRPr="004634F5" w:rsidRDefault="004634F5" w:rsidP="004634F5">
      <w:pPr>
        <w:pStyle w:val="SingleTxtG"/>
      </w:pPr>
      <w:r w:rsidRPr="004634F5">
        <w:t>5.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taken:</w:t>
      </w:r>
    </w:p>
    <w:p w14:paraId="6D7F0118" w14:textId="4476E5F1" w:rsidR="004634F5" w:rsidRPr="004634F5" w:rsidRDefault="00C706EA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To</w:t>
      </w:r>
      <w:r w:rsidR="00432526">
        <w:t xml:space="preserve"> </w:t>
      </w:r>
      <w:r w:rsidR="004634F5" w:rsidRPr="004634F5">
        <w:t>raise</w:t>
      </w:r>
      <w:r w:rsidR="00432526">
        <w:t xml:space="preserve"> </w:t>
      </w:r>
      <w:r w:rsidR="004634F5" w:rsidRPr="004634F5">
        <w:t>awareness</w:t>
      </w:r>
      <w:r w:rsidR="00432526">
        <w:t xml:space="preserve"> </w:t>
      </w:r>
      <w:r w:rsidR="004634F5" w:rsidRPr="004634F5">
        <w:t>among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parents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families,</w:t>
      </w:r>
      <w:r w:rsidR="00432526">
        <w:t xml:space="preserve"> </w:t>
      </w:r>
      <w:r w:rsidR="004634F5" w:rsidRPr="004634F5">
        <w:t>relevant</w:t>
      </w:r>
      <w:r w:rsidR="00432526">
        <w:t xml:space="preserve"> </w:t>
      </w:r>
      <w:r w:rsidR="004634F5" w:rsidRPr="004634F5">
        <w:t>professional</w:t>
      </w:r>
      <w:r w:rsidR="00432526">
        <w:t xml:space="preserve"> </w:t>
      </w:r>
      <w:r w:rsidR="004634F5" w:rsidRPr="004634F5">
        <w:t>groups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government</w:t>
      </w:r>
      <w:r w:rsidR="00432526">
        <w:t xml:space="preserve"> </w:t>
      </w:r>
      <w:r w:rsidR="004634F5" w:rsidRPr="004634F5">
        <w:t>officials</w:t>
      </w:r>
      <w:r w:rsidR="00432526">
        <w:t xml:space="preserve"> </w:t>
      </w:r>
      <w:r w:rsidR="004634F5" w:rsidRPr="004634F5">
        <w:t>at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levels</w:t>
      </w:r>
      <w:r w:rsidR="00432526">
        <w:t xml:space="preserve"> </w:t>
      </w:r>
      <w:r w:rsidR="004634F5" w:rsidRPr="004634F5">
        <w:t>about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dignity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</w:p>
    <w:p w14:paraId="3C59E117" w14:textId="75B608EA" w:rsidR="004634F5" w:rsidRPr="004634F5" w:rsidRDefault="00C706EA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To</w:t>
      </w:r>
      <w:r w:rsidR="00432526">
        <w:t xml:space="preserve"> </w:t>
      </w:r>
      <w:r w:rsidR="004634F5" w:rsidRPr="004634F5">
        <w:t>engage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media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projecting</w:t>
      </w:r>
      <w:r w:rsidR="00432526">
        <w:t xml:space="preserve"> </w:t>
      </w:r>
      <w:r w:rsidR="004634F5" w:rsidRPr="004634F5">
        <w:t>a</w:t>
      </w:r>
      <w:r w:rsidR="00432526">
        <w:t xml:space="preserve"> </w:t>
      </w:r>
      <w:r w:rsidR="004634F5" w:rsidRPr="004634F5">
        <w:t>positive</w:t>
      </w:r>
      <w:r w:rsidR="00432526">
        <w:t xml:space="preserve"> </w:t>
      </w:r>
      <w:r w:rsidR="004634F5" w:rsidRPr="004634F5">
        <w:t>image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recognizing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skills,</w:t>
      </w:r>
      <w:r w:rsidR="00432526">
        <w:t xml:space="preserve"> </w:t>
      </w:r>
      <w:r w:rsidR="004634F5" w:rsidRPr="004634F5">
        <w:t>merits,</w:t>
      </w:r>
      <w:r w:rsidR="00432526">
        <w:t xml:space="preserve"> </w:t>
      </w:r>
      <w:r w:rsidR="004634F5" w:rsidRPr="004634F5">
        <w:t>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contributions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society;</w:t>
      </w:r>
    </w:p>
    <w:p w14:paraId="5F1D146F" w14:textId="181D7C67" w:rsidR="004634F5" w:rsidRPr="004634F5" w:rsidRDefault="00C706EA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To</w:t>
      </w:r>
      <w:r w:rsidR="00432526">
        <w:t xml:space="preserve"> </w:t>
      </w:r>
      <w:r w:rsidR="004634F5" w:rsidRPr="004634F5">
        <w:t>raise</w:t>
      </w:r>
      <w:r w:rsidR="00432526">
        <w:t xml:space="preserve"> </w:t>
      </w:r>
      <w:r w:rsidR="004634F5" w:rsidRPr="004634F5">
        <w:t>awareness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such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cerebral</w:t>
      </w:r>
      <w:r w:rsidR="00432526">
        <w:t xml:space="preserve"> </w:t>
      </w:r>
      <w:r w:rsidR="004634F5" w:rsidRPr="004634F5">
        <w:t>palsy,</w:t>
      </w:r>
      <w:r w:rsidR="00432526">
        <w:t xml:space="preserve"> </w:t>
      </w:r>
      <w:r w:rsidR="004634F5" w:rsidRPr="004634F5">
        <w:t>autism,</w:t>
      </w:r>
      <w:r w:rsidR="00432526">
        <w:t xml:space="preserve"> </w:t>
      </w:r>
      <w:r w:rsidR="004634F5" w:rsidRPr="004634F5">
        <w:t>Down</w:t>
      </w:r>
      <w:r w:rsidR="00432526">
        <w:t xml:space="preserve"> </w:t>
      </w:r>
      <w:r w:rsidR="004634F5" w:rsidRPr="004634F5">
        <w:t>syndrome,</w:t>
      </w:r>
      <w:r w:rsidR="00432526">
        <w:t xml:space="preserve"> </w:t>
      </w:r>
      <w:r w:rsidR="004634F5" w:rsidRPr="004634F5">
        <w:t>spina</w:t>
      </w:r>
      <w:r w:rsidR="00432526">
        <w:t xml:space="preserve"> </w:t>
      </w:r>
      <w:r w:rsidR="004634F5" w:rsidRPr="004634F5">
        <w:t>bifida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small</w:t>
      </w:r>
      <w:r w:rsidR="00432526">
        <w:t xml:space="preserve"> </w:t>
      </w:r>
      <w:r w:rsidR="004634F5" w:rsidRPr="004634F5">
        <w:t>persons,</w:t>
      </w:r>
      <w:r w:rsidR="00432526">
        <w:t xml:space="preserve"> </w:t>
      </w:r>
      <w:r w:rsidR="004634F5" w:rsidRPr="004634F5">
        <w:t>specifically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remote</w:t>
      </w:r>
      <w:r w:rsidR="00432526">
        <w:t xml:space="preserve"> </w:t>
      </w:r>
      <w:r w:rsidR="004634F5" w:rsidRPr="004634F5">
        <w:t>areas.</w:t>
      </w:r>
    </w:p>
    <w:p w14:paraId="79A5C16F" w14:textId="0DB178FD" w:rsidR="004634F5" w:rsidRPr="004634F5" w:rsidRDefault="004634F5" w:rsidP="004E0C31">
      <w:pPr>
        <w:pStyle w:val="H23G"/>
      </w:pPr>
      <w:r w:rsidRPr="004634F5">
        <w:tab/>
      </w:r>
      <w:r w:rsidRPr="004634F5">
        <w:tab/>
        <w:t>Accessibility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9)</w:t>
      </w:r>
      <w:bookmarkStart w:id="2" w:name="bookmark=id.1fob9te" w:colFirst="0" w:colLast="0"/>
      <w:bookmarkStart w:id="3" w:name="OLE_LINK2"/>
      <w:bookmarkEnd w:id="2"/>
    </w:p>
    <w:p w14:paraId="66FABABB" w14:textId="2798039A" w:rsidR="004634F5" w:rsidRPr="004634F5" w:rsidRDefault="004634F5" w:rsidP="004634F5">
      <w:pPr>
        <w:pStyle w:val="SingleTxtG"/>
      </w:pPr>
      <w:r w:rsidRPr="004634F5">
        <w:t>6.</w:t>
      </w:r>
      <w:r w:rsidRPr="004634F5">
        <w:tab/>
        <w:t>Please</w:t>
      </w:r>
      <w:r w:rsidR="00432526">
        <w:t xml:space="preserve"> </w:t>
      </w:r>
      <w:r w:rsidRPr="004634F5">
        <w:t>update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measures:</w:t>
      </w:r>
    </w:p>
    <w:p w14:paraId="3BDA7811" w14:textId="3628A9C7" w:rsidR="004634F5" w:rsidRPr="004634F5" w:rsidRDefault="00C706EA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To</w:t>
      </w:r>
      <w:r w:rsidR="00432526">
        <w:t xml:space="preserve"> </w:t>
      </w:r>
      <w:r w:rsidR="004634F5" w:rsidRPr="004634F5">
        <w:t>improve</w:t>
      </w:r>
      <w:r w:rsidR="00432526">
        <w:t xml:space="preserve"> </w:t>
      </w:r>
      <w:r w:rsidR="004634F5" w:rsidRPr="004634F5">
        <w:t>accessibility,</w:t>
      </w:r>
      <w:r w:rsidR="00432526">
        <w:t xml:space="preserve"> </w:t>
      </w:r>
      <w:r w:rsidR="004634F5" w:rsidRPr="004634F5">
        <w:t>particularly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remote</w:t>
      </w:r>
      <w:r w:rsidR="00432526">
        <w:t xml:space="preserve"> </w:t>
      </w:r>
      <w:r w:rsidR="004634F5" w:rsidRPr="004634F5">
        <w:t>areas,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implement</w:t>
      </w:r>
      <w:r w:rsidR="00432526">
        <w:t xml:space="preserve"> </w:t>
      </w:r>
      <w:r w:rsidR="004634F5" w:rsidRPr="004634F5">
        <w:t>interministerial</w:t>
      </w:r>
      <w:r w:rsidR="00432526">
        <w:t xml:space="preserve"> </w:t>
      </w:r>
      <w:r w:rsidR="004634F5" w:rsidRPr="004634F5">
        <w:t>programmes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accessibility</w:t>
      </w:r>
      <w:r w:rsidR="00432526">
        <w:t xml:space="preserve"> </w:t>
      </w:r>
      <w:r w:rsidR="004634F5" w:rsidRPr="004634F5">
        <w:t>compliance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physical</w:t>
      </w:r>
      <w:r w:rsidR="00432526">
        <w:t xml:space="preserve"> </w:t>
      </w:r>
      <w:r w:rsidR="004634F5" w:rsidRPr="004634F5">
        <w:t>environment,</w:t>
      </w:r>
      <w:r w:rsidR="00432526">
        <w:t xml:space="preserve"> </w:t>
      </w:r>
      <w:r w:rsidR="004634F5" w:rsidRPr="004634F5">
        <w:t>transportation,</w:t>
      </w:r>
      <w:r w:rsidR="00432526">
        <w:t xml:space="preserve"> </w:t>
      </w:r>
      <w:r w:rsidR="004634F5" w:rsidRPr="004634F5">
        <w:t>information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communications</w:t>
      </w:r>
      <w:r w:rsidR="00432526">
        <w:t xml:space="preserve"> </w:t>
      </w:r>
      <w:r w:rsidR="004634F5" w:rsidRPr="004634F5">
        <w:t>technology,</w:t>
      </w:r>
      <w:r w:rsidR="00432526">
        <w:t xml:space="preserve"> </w:t>
      </w:r>
      <w:r w:rsidR="004634F5" w:rsidRPr="004634F5">
        <w:t>facilities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services;</w:t>
      </w:r>
    </w:p>
    <w:p w14:paraId="473CFFBD" w14:textId="51299897" w:rsidR="004634F5" w:rsidRPr="004634F5" w:rsidRDefault="00C706EA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accessibility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universal</w:t>
      </w:r>
      <w:r w:rsidR="00432526">
        <w:t xml:space="preserve"> </w:t>
      </w:r>
      <w:r w:rsidR="004634F5" w:rsidRPr="004634F5">
        <w:t>design</w:t>
      </w:r>
      <w:r w:rsidR="00432526">
        <w:t xml:space="preserve"> </w:t>
      </w:r>
      <w:r w:rsidR="004634F5" w:rsidRPr="004634F5">
        <w:t>requirements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procurement</w:t>
      </w:r>
      <w:r w:rsidR="00432526">
        <w:t xml:space="preserve"> </w:t>
      </w:r>
      <w:r w:rsidR="004634F5" w:rsidRPr="004634F5">
        <w:t>legislation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policies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goods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services;</w:t>
      </w:r>
    </w:p>
    <w:p w14:paraId="0A2BCE27" w14:textId="7374F5C4" w:rsidR="004634F5" w:rsidRPr="004634F5" w:rsidRDefault="00C706EA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To</w:t>
      </w:r>
      <w:r w:rsidR="00432526">
        <w:t xml:space="preserve"> </w:t>
      </w:r>
      <w:r w:rsidR="004634F5" w:rsidRPr="004634F5">
        <w:t>implement</w:t>
      </w:r>
      <w:r w:rsidR="00432526">
        <w:t xml:space="preserve"> </w:t>
      </w:r>
      <w:r w:rsidR="004634F5" w:rsidRPr="004634F5">
        <w:t>a</w:t>
      </w:r>
      <w:r w:rsidR="00432526">
        <w:t xml:space="preserve"> </w:t>
      </w:r>
      <w:r w:rsidR="004634F5" w:rsidRPr="004634F5">
        <w:t>long-term</w:t>
      </w:r>
      <w:r w:rsidR="00432526">
        <w:t xml:space="preserve"> </w:t>
      </w:r>
      <w:r w:rsidR="004634F5" w:rsidRPr="004634F5">
        <w:t>road</w:t>
      </w:r>
      <w:r w:rsidR="00432526">
        <w:t xml:space="preserve"> </w:t>
      </w:r>
      <w:r w:rsidR="004634F5" w:rsidRPr="004634F5">
        <w:t>map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accomplish</w:t>
      </w:r>
      <w:r w:rsidR="00432526">
        <w:t xml:space="preserve"> </w:t>
      </w:r>
      <w:r w:rsidR="004634F5" w:rsidRPr="004634F5">
        <w:t>statutory</w:t>
      </w:r>
      <w:r w:rsidR="00432526">
        <w:t xml:space="preserve"> </w:t>
      </w:r>
      <w:r w:rsidR="004634F5" w:rsidRPr="004634F5">
        <w:t>commitments</w:t>
      </w:r>
      <w:r w:rsidR="00432526">
        <w:t xml:space="preserve"> </w:t>
      </w:r>
      <w:r w:rsidR="004634F5" w:rsidRPr="004634F5">
        <w:t>regarding</w:t>
      </w:r>
      <w:r w:rsidR="00432526">
        <w:t xml:space="preserve"> </w:t>
      </w:r>
      <w:r w:rsidR="004634F5" w:rsidRPr="004634F5">
        <w:t>accessibility.</w:t>
      </w:r>
    </w:p>
    <w:p w14:paraId="4D907580" w14:textId="61AE063F" w:rsidR="004634F5" w:rsidRPr="004634F5" w:rsidRDefault="004634F5" w:rsidP="004E0C31">
      <w:pPr>
        <w:pStyle w:val="H23G"/>
      </w:pPr>
      <w:r w:rsidRPr="004634F5">
        <w:tab/>
      </w:r>
      <w:r w:rsidRPr="004634F5">
        <w:tab/>
        <w:t>Right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life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10)</w:t>
      </w:r>
    </w:p>
    <w:p w14:paraId="73A674E4" w14:textId="77777777" w:rsidR="00756055" w:rsidRDefault="004634F5" w:rsidP="004634F5">
      <w:pPr>
        <w:pStyle w:val="SingleTxtG"/>
      </w:pPr>
      <w:r w:rsidRPr="004634F5">
        <w:t>7.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an</w:t>
      </w:r>
      <w:r w:rsidR="00432526">
        <w:t xml:space="preserve"> </w:t>
      </w:r>
      <w:r w:rsidRPr="004634F5">
        <w:t>effort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eliminate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practice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infanticide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children</w:t>
      </w:r>
      <w:r w:rsidR="00432526">
        <w:t xml:space="preserve"> </w:t>
      </w:r>
      <w:r w:rsidRPr="004634F5">
        <w:t>born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safe,</w:t>
      </w:r>
      <w:r w:rsidR="00432526">
        <w:t xml:space="preserve"> </w:t>
      </w:r>
      <w:r w:rsidRPr="004634F5">
        <w:t>accessible</w:t>
      </w:r>
      <w:r w:rsidR="00432526">
        <w:t xml:space="preserve"> </w:t>
      </w:r>
      <w:r w:rsidRPr="004634F5">
        <w:t>care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legal</w:t>
      </w:r>
      <w:r w:rsidR="00432526">
        <w:t xml:space="preserve"> </w:t>
      </w:r>
      <w:r w:rsidRPr="004634F5">
        <w:t>protection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their</w:t>
      </w:r>
      <w:r w:rsidR="00432526">
        <w:t xml:space="preserve"> </w:t>
      </w:r>
      <w:r w:rsidRPr="004634F5">
        <w:t>development.</w:t>
      </w:r>
    </w:p>
    <w:p w14:paraId="0E46A574" w14:textId="576FB603" w:rsidR="004634F5" w:rsidRPr="004634F5" w:rsidRDefault="004634F5" w:rsidP="004E0C31">
      <w:pPr>
        <w:pStyle w:val="H23G"/>
      </w:pPr>
      <w:r w:rsidRPr="004634F5">
        <w:lastRenderedPageBreak/>
        <w:tab/>
      </w:r>
      <w:r w:rsidRPr="004634F5">
        <w:tab/>
        <w:t>Situations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risk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humanitarian</w:t>
      </w:r>
      <w:r w:rsidR="00432526">
        <w:t xml:space="preserve"> </w:t>
      </w:r>
      <w:r w:rsidRPr="004634F5">
        <w:t>emergencies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11)</w:t>
      </w:r>
    </w:p>
    <w:p w14:paraId="4746118E" w14:textId="391A5316" w:rsidR="004634F5" w:rsidRPr="004634F5" w:rsidRDefault="004634F5" w:rsidP="004634F5">
      <w:pPr>
        <w:pStyle w:val="SingleTxtG"/>
      </w:pPr>
      <w:r w:rsidRPr="004634F5">
        <w:t>8.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taken,</w:t>
      </w:r>
      <w:r w:rsidR="00432526">
        <w:t xml:space="preserve"> </w:t>
      </w:r>
      <w:r w:rsidRPr="004634F5">
        <w:t>including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involvement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persons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</w:t>
      </w:r>
      <w:r w:rsidR="00432526">
        <w:t xml:space="preserve"> </w:t>
      </w:r>
      <w:r w:rsidRPr="004634F5">
        <w:t>through</w:t>
      </w:r>
      <w:r w:rsidR="00432526">
        <w:t xml:space="preserve"> </w:t>
      </w:r>
      <w:r w:rsidRPr="004634F5">
        <w:t>their</w:t>
      </w:r>
      <w:r w:rsidR="00432526">
        <w:t xml:space="preserve"> </w:t>
      </w:r>
      <w:r w:rsidRPr="004634F5">
        <w:t>representative</w:t>
      </w:r>
      <w:r w:rsidR="00432526">
        <w:t xml:space="preserve"> </w:t>
      </w:r>
      <w:r w:rsidRPr="004634F5">
        <w:t>organizations:</w:t>
      </w:r>
    </w:p>
    <w:p w14:paraId="661C5A30" w14:textId="319D8DE5" w:rsidR="004634F5" w:rsidRPr="004634F5" w:rsidRDefault="00702FE2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To</w:t>
      </w:r>
      <w:r w:rsidR="00432526">
        <w:t xml:space="preserve"> </w:t>
      </w:r>
      <w:r w:rsidR="004634F5" w:rsidRPr="004634F5">
        <w:t>establish</w:t>
      </w:r>
      <w:r w:rsidR="00432526">
        <w:t xml:space="preserve"> </w:t>
      </w:r>
      <w:r w:rsidR="004634F5" w:rsidRPr="004634F5">
        <w:t>a</w:t>
      </w:r>
      <w:r w:rsidR="00432526">
        <w:t xml:space="preserve"> </w:t>
      </w:r>
      <w:r w:rsidR="004634F5" w:rsidRPr="004634F5">
        <w:t>targeted,</w:t>
      </w:r>
      <w:r w:rsidR="00432526">
        <w:t xml:space="preserve"> </w:t>
      </w:r>
      <w:r w:rsidR="004634F5" w:rsidRPr="004634F5">
        <w:t>sustainable</w:t>
      </w:r>
      <w:r w:rsidR="00432526">
        <w:t xml:space="preserve"> </w:t>
      </w:r>
      <w:r w:rsidR="004634F5" w:rsidRPr="004634F5">
        <w:t>humanitarian</w:t>
      </w:r>
      <w:r w:rsidR="00432526">
        <w:t xml:space="preserve"> </w:t>
      </w:r>
      <w:r w:rsidR="004634F5" w:rsidRPr="004634F5">
        <w:t>emergency</w:t>
      </w:r>
      <w:r w:rsidR="00432526">
        <w:t xml:space="preserve"> </w:t>
      </w:r>
      <w:r w:rsidR="004634F5" w:rsidRPr="004634F5">
        <w:t>framework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context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coronavirus</w:t>
      </w:r>
      <w:r w:rsidR="00432526">
        <w:t xml:space="preserve"> </w:t>
      </w:r>
      <w:r w:rsidR="004634F5" w:rsidRPr="004634F5">
        <w:t>disease</w:t>
      </w:r>
      <w:r w:rsidR="00432526">
        <w:t xml:space="preserve"> </w:t>
      </w:r>
      <w:r w:rsidR="004634F5" w:rsidRPr="004634F5">
        <w:t>(COVID-19)</w:t>
      </w:r>
      <w:r w:rsidR="00432526">
        <w:t xml:space="preserve"> </w:t>
      </w:r>
      <w:r w:rsidR="004634F5" w:rsidRPr="004634F5">
        <w:t>pandemic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any</w:t>
      </w:r>
      <w:r w:rsidR="00432526">
        <w:t xml:space="preserve"> </w:t>
      </w:r>
      <w:r w:rsidR="004634F5" w:rsidRPr="004634F5">
        <w:t>future</w:t>
      </w:r>
      <w:r w:rsidR="00432526">
        <w:t xml:space="preserve"> </w:t>
      </w:r>
      <w:r w:rsidR="004634F5" w:rsidRPr="004634F5">
        <w:t>health</w:t>
      </w:r>
      <w:r w:rsidR="00432526">
        <w:t xml:space="preserve"> </w:t>
      </w:r>
      <w:r w:rsidR="004634F5" w:rsidRPr="004634F5">
        <w:t>emergency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climate</w:t>
      </w:r>
      <w:r w:rsidR="00432526">
        <w:t xml:space="preserve"> </w:t>
      </w:r>
      <w:r w:rsidR="004634F5" w:rsidRPr="004634F5">
        <w:t>change,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assistance</w:t>
      </w:r>
      <w:r w:rsidR="00432526">
        <w:t xml:space="preserve"> </w:t>
      </w:r>
      <w:r w:rsidR="004634F5" w:rsidRPr="004634F5">
        <w:t>is</w:t>
      </w:r>
      <w:r w:rsidR="00432526">
        <w:t xml:space="preserve"> </w:t>
      </w:r>
      <w:r w:rsidR="004634F5" w:rsidRPr="004634F5">
        <w:t>provided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meet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immediate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long-term</w:t>
      </w:r>
      <w:r w:rsidR="00432526">
        <w:t xml:space="preserve"> </w:t>
      </w:r>
      <w:r w:rsidR="004634F5" w:rsidRPr="004634F5">
        <w:t>needs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</w:p>
    <w:p w14:paraId="68BCC8F7" w14:textId="33840357" w:rsidR="004634F5" w:rsidRPr="004634F5" w:rsidRDefault="00702FE2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To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accessible</w:t>
      </w:r>
      <w:r w:rsidR="00432526">
        <w:t xml:space="preserve"> </w:t>
      </w:r>
      <w:r w:rsidR="004634F5" w:rsidRPr="004634F5"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scope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programmes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prevent</w:t>
      </w:r>
      <w:r w:rsidR="00432526">
        <w:t xml:space="preserve"> </w:t>
      </w:r>
      <w:r w:rsidR="004634F5" w:rsidRPr="004634F5">
        <w:t>COVID-19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vaccines;</w:t>
      </w:r>
    </w:p>
    <w:p w14:paraId="2D768A4B" w14:textId="7A31E953" w:rsidR="004634F5" w:rsidRPr="004634F5" w:rsidRDefault="00702FE2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To</w:t>
      </w:r>
      <w:r w:rsidR="00432526">
        <w:t xml:space="preserve"> </w:t>
      </w:r>
      <w:r w:rsidR="004634F5" w:rsidRPr="004634F5">
        <w:t>implement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Sendai</w:t>
      </w:r>
      <w:r w:rsidR="00432526">
        <w:t xml:space="preserve"> </w:t>
      </w:r>
      <w:r w:rsidR="004634F5" w:rsidRPr="004634F5">
        <w:t>Framework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Disaster</w:t>
      </w:r>
      <w:r w:rsidR="00432526">
        <w:t xml:space="preserve"> </w:t>
      </w:r>
      <w:r w:rsidR="004634F5" w:rsidRPr="004634F5">
        <w:t>Risk</w:t>
      </w:r>
      <w:r w:rsidR="00432526">
        <w:t xml:space="preserve"> </w:t>
      </w:r>
      <w:r w:rsidR="004634F5" w:rsidRPr="004634F5">
        <w:t>Reduction</w:t>
      </w:r>
      <w:r w:rsidR="00432526">
        <w:t xml:space="preserve"> </w:t>
      </w:r>
      <w:r w:rsidR="004634F5" w:rsidRPr="004634F5">
        <w:t>2015–2030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Paris</w:t>
      </w:r>
      <w:r w:rsidR="00432526">
        <w:t xml:space="preserve"> </w:t>
      </w:r>
      <w:r w:rsidR="004634F5" w:rsidRPr="004634F5">
        <w:t>Agreement.</w:t>
      </w:r>
    </w:p>
    <w:bookmarkEnd w:id="3"/>
    <w:p w14:paraId="37A41B90" w14:textId="1B020FB8" w:rsidR="004634F5" w:rsidRPr="004634F5" w:rsidRDefault="004634F5" w:rsidP="004E0C31">
      <w:pPr>
        <w:pStyle w:val="H23G"/>
      </w:pPr>
      <w:r w:rsidRPr="004634F5">
        <w:tab/>
      </w:r>
      <w:r w:rsidRPr="004634F5">
        <w:tab/>
        <w:t>Equal</w:t>
      </w:r>
      <w:r w:rsidR="00432526">
        <w:t xml:space="preserve"> </w:t>
      </w:r>
      <w:r w:rsidRPr="004634F5">
        <w:t>recognition</w:t>
      </w:r>
      <w:r w:rsidR="00432526">
        <w:t xml:space="preserve"> </w:t>
      </w:r>
      <w:r w:rsidRPr="004634F5">
        <w:t>before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law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12)</w:t>
      </w:r>
    </w:p>
    <w:p w14:paraId="2DC2459F" w14:textId="75F263AE" w:rsidR="004634F5" w:rsidRPr="004634F5" w:rsidRDefault="004634F5" w:rsidP="004634F5">
      <w:pPr>
        <w:pStyle w:val="SingleTxtG"/>
      </w:pPr>
      <w:r w:rsidRPr="004634F5">
        <w:t>9.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taken:</w:t>
      </w:r>
    </w:p>
    <w:p w14:paraId="10F5A43B" w14:textId="3959C4EF" w:rsidR="004634F5" w:rsidRPr="004634F5" w:rsidRDefault="00702FE2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enjoy</w:t>
      </w:r>
      <w:r w:rsidR="00432526">
        <w:t xml:space="preserve"> </w:t>
      </w:r>
      <w:r w:rsidR="004634F5" w:rsidRPr="004634F5">
        <w:t>legal</w:t>
      </w:r>
      <w:r w:rsidR="00432526">
        <w:t xml:space="preserve"> </w:t>
      </w:r>
      <w:r w:rsidR="004634F5" w:rsidRPr="004634F5">
        <w:t>capacity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areas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life;</w:t>
      </w:r>
    </w:p>
    <w:p w14:paraId="3AAA1924" w14:textId="1679FD18" w:rsidR="004634F5" w:rsidRPr="004634F5" w:rsidRDefault="00702FE2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To</w:t>
      </w:r>
      <w:r w:rsidR="00432526">
        <w:t xml:space="preserve"> </w:t>
      </w:r>
      <w:r w:rsidR="004634F5" w:rsidRPr="004634F5">
        <w:t>replace</w:t>
      </w:r>
      <w:r w:rsidR="00432526">
        <w:t xml:space="preserve"> </w:t>
      </w:r>
      <w:r w:rsidR="004634F5" w:rsidRPr="004634F5">
        <w:t>guardianship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systems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substituted</w:t>
      </w:r>
      <w:r w:rsidR="00432526">
        <w:t xml:space="preserve"> </w:t>
      </w:r>
      <w:r w:rsidR="004634F5" w:rsidRPr="004634F5">
        <w:t>decision-making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supported</w:t>
      </w:r>
      <w:r w:rsidR="00432526">
        <w:t xml:space="preserve"> </w:t>
      </w:r>
      <w:r w:rsidR="004634F5" w:rsidRPr="004634F5">
        <w:t>decision-making</w:t>
      </w:r>
      <w:r w:rsidR="00432526">
        <w:t xml:space="preserve"> </w:t>
      </w:r>
      <w:r w:rsidR="004634F5" w:rsidRPr="004634F5">
        <w:t>regimes,</w:t>
      </w:r>
      <w:r w:rsidR="00432526">
        <w:t xml:space="preserve"> </w:t>
      </w:r>
      <w:r w:rsidR="004634F5" w:rsidRPr="004634F5">
        <w:t>taking</w:t>
      </w:r>
      <w:r w:rsidR="00432526">
        <w:t xml:space="preserve"> </w:t>
      </w:r>
      <w:r w:rsidR="004634F5" w:rsidRPr="004634F5">
        <w:t>into</w:t>
      </w:r>
      <w:r w:rsidR="00432526">
        <w:t xml:space="preserve"> </w:t>
      </w:r>
      <w:r w:rsidR="004634F5" w:rsidRPr="004634F5">
        <w:t>consideration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Committee</w:t>
      </w:r>
      <w:r w:rsidR="00756055">
        <w:t>’</w:t>
      </w:r>
      <w:r w:rsidR="004634F5" w:rsidRPr="004634F5">
        <w:t>s</w:t>
      </w:r>
      <w:r w:rsidR="00432526">
        <w:t xml:space="preserve"> </w:t>
      </w:r>
      <w:r w:rsidR="004634F5" w:rsidRPr="004634F5">
        <w:t>general</w:t>
      </w:r>
      <w:r w:rsidR="00432526">
        <w:t xml:space="preserve"> </w:t>
      </w:r>
      <w:r w:rsidR="004634F5" w:rsidRPr="004634F5">
        <w:t>comment</w:t>
      </w:r>
      <w:r w:rsidR="00432526">
        <w:t xml:space="preserve"> </w:t>
      </w:r>
      <w:r w:rsidR="004634F5" w:rsidRPr="004634F5">
        <w:t>No.</w:t>
      </w:r>
      <w:r w:rsidR="00432526">
        <w:t xml:space="preserve"> </w:t>
      </w:r>
      <w:r w:rsidR="004634F5" w:rsidRPr="004634F5">
        <w:t>1</w:t>
      </w:r>
      <w:r w:rsidR="00432526">
        <w:t xml:space="preserve"> </w:t>
      </w:r>
      <w:r w:rsidR="004634F5" w:rsidRPr="004634F5">
        <w:t>(2014);</w:t>
      </w:r>
    </w:p>
    <w:p w14:paraId="2A934C47" w14:textId="57C44D4E" w:rsidR="004634F5" w:rsidRPr="004634F5" w:rsidRDefault="00702FE2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equal</w:t>
      </w:r>
      <w:r w:rsidR="00432526">
        <w:t xml:space="preserve"> </w:t>
      </w:r>
      <w:r w:rsidR="004634F5" w:rsidRPr="004634F5">
        <w:t>right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own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inherit</w:t>
      </w:r>
      <w:r w:rsidR="00432526">
        <w:t xml:space="preserve"> </w:t>
      </w:r>
      <w:r w:rsidR="004634F5" w:rsidRPr="004634F5">
        <w:t>property,</w:t>
      </w:r>
      <w:r w:rsidR="00432526">
        <w:t xml:space="preserve"> </w:t>
      </w:r>
      <w:r w:rsidR="004634F5" w:rsidRPr="004634F5">
        <w:t>control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financial</w:t>
      </w:r>
      <w:r w:rsidR="00432526">
        <w:t xml:space="preserve"> </w:t>
      </w:r>
      <w:r w:rsidR="004634F5" w:rsidRPr="004634F5">
        <w:t>affairs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have</w:t>
      </w:r>
      <w:r w:rsidR="00432526">
        <w:t xml:space="preserve"> </w:t>
      </w:r>
      <w:r w:rsidR="004634F5" w:rsidRPr="004634F5">
        <w:t>equal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bank</w:t>
      </w:r>
      <w:r w:rsidR="00432526">
        <w:t xml:space="preserve"> </w:t>
      </w:r>
      <w:r w:rsidR="004634F5" w:rsidRPr="004634F5">
        <w:t>loans,</w:t>
      </w:r>
      <w:r w:rsidR="00432526">
        <w:t xml:space="preserve"> </w:t>
      </w:r>
      <w:r w:rsidR="004634F5" w:rsidRPr="004634F5">
        <w:t>mortgages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forms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financial</w:t>
      </w:r>
      <w:r w:rsidR="00432526">
        <w:t xml:space="preserve"> </w:t>
      </w:r>
      <w:r w:rsidR="004634F5" w:rsidRPr="004634F5">
        <w:t>credit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banking</w:t>
      </w:r>
      <w:r w:rsidR="00432526">
        <w:t xml:space="preserve"> </w:t>
      </w:r>
      <w:r w:rsidR="004634F5" w:rsidRPr="004634F5">
        <w:t>procedures,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both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private</w:t>
      </w:r>
      <w:r w:rsidR="00432526">
        <w:t xml:space="preserve"> </w:t>
      </w:r>
      <w:r w:rsidR="004634F5" w:rsidRPr="004634F5">
        <w:t>sectors.</w:t>
      </w:r>
    </w:p>
    <w:p w14:paraId="6FE1FD3B" w14:textId="555A16CA" w:rsidR="004634F5" w:rsidRPr="004634F5" w:rsidRDefault="004634F5" w:rsidP="004E0C31">
      <w:pPr>
        <w:pStyle w:val="H23G"/>
      </w:pPr>
      <w:r w:rsidRPr="004634F5">
        <w:tab/>
      </w:r>
      <w:r w:rsidRPr="004634F5">
        <w:tab/>
        <w:t>Access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justice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13)</w:t>
      </w:r>
    </w:p>
    <w:p w14:paraId="4BBCBE8A" w14:textId="2C11F242" w:rsidR="004634F5" w:rsidRPr="004634F5" w:rsidRDefault="004634F5" w:rsidP="004634F5">
      <w:pPr>
        <w:pStyle w:val="SingleTxtG"/>
      </w:pPr>
      <w:r w:rsidRPr="004634F5">
        <w:t>10.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to:</w:t>
      </w:r>
    </w:p>
    <w:p w14:paraId="22E68296" w14:textId="4C6AC099" w:rsidR="004634F5" w:rsidRPr="004634F5" w:rsidRDefault="00702FE2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laws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practices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full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effective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justice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an</w:t>
      </w:r>
      <w:r w:rsidR="00432526">
        <w:t xml:space="preserve"> </w:t>
      </w:r>
      <w:r w:rsidR="004634F5" w:rsidRPr="004634F5">
        <w:t>equal</w:t>
      </w:r>
      <w:r w:rsidR="00432526">
        <w:t xml:space="preserve"> </w:t>
      </w:r>
      <w:r w:rsidR="004634F5" w:rsidRPr="004634F5">
        <w:t>basis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others</w:t>
      </w:r>
      <w:r w:rsidR="00432526">
        <w:t xml:space="preserve"> </w:t>
      </w:r>
      <w:r w:rsidR="004634F5" w:rsidRPr="004634F5">
        <w:t>at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stages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legal</w:t>
      </w:r>
      <w:r w:rsidR="00432526">
        <w:t xml:space="preserve"> </w:t>
      </w:r>
      <w:r w:rsidR="004634F5" w:rsidRPr="004634F5">
        <w:t>proceedings,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providing</w:t>
      </w:r>
      <w:r w:rsidR="00432526">
        <w:t xml:space="preserve"> </w:t>
      </w:r>
      <w:r w:rsidR="004634F5" w:rsidRPr="004634F5">
        <w:t>procedural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age-appropriate</w:t>
      </w:r>
      <w:r w:rsidR="00432526">
        <w:t xml:space="preserve"> </w:t>
      </w:r>
      <w:r w:rsidR="004634F5" w:rsidRPr="004634F5">
        <w:t>accommodation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accessible</w:t>
      </w:r>
      <w:r w:rsidR="00432526">
        <w:t xml:space="preserve"> </w:t>
      </w:r>
      <w:r w:rsidR="004634F5" w:rsidRPr="004634F5">
        <w:t>information;</w:t>
      </w:r>
    </w:p>
    <w:p w14:paraId="002C6ECA" w14:textId="269BA052" w:rsidR="004634F5" w:rsidRPr="004634F5" w:rsidRDefault="00702FE2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Promote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recruitment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justice</w:t>
      </w:r>
      <w:r w:rsidR="00432526">
        <w:t xml:space="preserve"> </w:t>
      </w:r>
      <w:r w:rsidR="004634F5" w:rsidRPr="004634F5">
        <w:t>sector;</w:t>
      </w:r>
    </w:p>
    <w:p w14:paraId="43A2FAFF" w14:textId="064CEB41" w:rsidR="004634F5" w:rsidRPr="004634F5" w:rsidRDefault="00702FE2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Review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training</w:t>
      </w:r>
      <w:r w:rsidR="00432526">
        <w:t xml:space="preserve"> </w:t>
      </w:r>
      <w:r w:rsidR="004634F5" w:rsidRPr="004634F5">
        <w:t>curriculum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judges,</w:t>
      </w:r>
      <w:r w:rsidR="00432526">
        <w:t xml:space="preserve"> </w:t>
      </w:r>
      <w:r w:rsidR="004634F5" w:rsidRPr="004634F5">
        <w:t>legal</w:t>
      </w:r>
      <w:r w:rsidR="00432526">
        <w:t xml:space="preserve"> </w:t>
      </w:r>
      <w:r w:rsidR="004634F5" w:rsidRPr="004634F5">
        <w:t>professionals,</w:t>
      </w:r>
      <w:r w:rsidR="00432526">
        <w:t xml:space="preserve"> </w:t>
      </w:r>
      <w:r w:rsidR="004634F5" w:rsidRPr="004634F5">
        <w:t>court</w:t>
      </w:r>
      <w:r w:rsidR="00432526">
        <w:t xml:space="preserve"> </w:t>
      </w:r>
      <w:r w:rsidR="004634F5" w:rsidRPr="004634F5">
        <w:t>officers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law</w:t>
      </w:r>
      <w:r w:rsidR="00432526">
        <w:t xml:space="preserve"> </w:t>
      </w:r>
      <w:r w:rsidR="004634F5" w:rsidRPr="004634F5">
        <w:t>enforcement</w:t>
      </w:r>
      <w:r w:rsidR="00432526">
        <w:t xml:space="preserve"> </w:t>
      </w:r>
      <w:r w:rsidR="004634F5" w:rsidRPr="004634F5">
        <w:t>officials,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police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prison</w:t>
      </w:r>
      <w:r w:rsidR="00432526">
        <w:t xml:space="preserve"> </w:t>
      </w:r>
      <w:r w:rsidR="004634F5" w:rsidRPr="004634F5">
        <w:t>officers,</w:t>
      </w:r>
      <w:r w:rsidR="00432526">
        <w:t xml:space="preserve"> </w:t>
      </w:r>
      <w:r w:rsidR="004634F5" w:rsidRPr="004634F5">
        <w:t>include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provisions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standards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Convention</w:t>
      </w:r>
      <w:r w:rsidR="00432526">
        <w:t xml:space="preserve"> </w:t>
      </w:r>
      <w:r w:rsidR="004634F5" w:rsidRPr="004634F5">
        <w:t>therein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involve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representative</w:t>
      </w:r>
      <w:r w:rsidR="00432526">
        <w:t xml:space="preserve"> </w:t>
      </w:r>
      <w:r w:rsidR="004634F5" w:rsidRPr="004634F5">
        <w:t>organizations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process;</w:t>
      </w:r>
    </w:p>
    <w:p w14:paraId="5E83EAA5" w14:textId="72A011CF" w:rsidR="004634F5" w:rsidRPr="004634F5" w:rsidRDefault="00702FE2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Provide</w:t>
      </w:r>
      <w:r w:rsidR="00432526">
        <w:t xml:space="preserve"> </w:t>
      </w:r>
      <w:r w:rsidR="004634F5" w:rsidRPr="004634F5">
        <w:t>multiple</w:t>
      </w:r>
      <w:r w:rsidR="00432526">
        <w:t xml:space="preserve"> </w:t>
      </w:r>
      <w:r w:rsidR="004634F5" w:rsidRPr="004634F5">
        <w:t>accessible,</w:t>
      </w:r>
      <w:r w:rsidR="00432526">
        <w:t xml:space="preserve"> </w:t>
      </w:r>
      <w:r w:rsidR="004634F5" w:rsidRPr="004634F5">
        <w:t>gender-sensitive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age-appropriate</w:t>
      </w:r>
      <w:r w:rsidR="00432526">
        <w:t xml:space="preserve"> </w:t>
      </w:r>
      <w:r w:rsidR="004634F5" w:rsidRPr="004634F5">
        <w:t>mechanisms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submitting</w:t>
      </w:r>
      <w:r w:rsidR="00432526">
        <w:t xml:space="preserve"> </w:t>
      </w:r>
      <w:r w:rsidR="004634F5" w:rsidRPr="004634F5">
        <w:t>complaints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discrimination,</w:t>
      </w:r>
      <w:r w:rsidR="00432526">
        <w:t xml:space="preserve"> </w:t>
      </w:r>
      <w:r w:rsidR="004634F5" w:rsidRPr="004634F5">
        <w:t>abuse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violations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eliminate</w:t>
      </w:r>
      <w:r w:rsidR="00432526">
        <w:t xml:space="preserve"> </w:t>
      </w:r>
      <w:r w:rsidR="004634F5" w:rsidRPr="004634F5">
        <w:t>barriers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justice-seeking.</w:t>
      </w:r>
    </w:p>
    <w:p w14:paraId="05CD9449" w14:textId="0D43B9D0" w:rsidR="004634F5" w:rsidRPr="004634F5" w:rsidRDefault="004634F5" w:rsidP="004E0C31">
      <w:pPr>
        <w:pStyle w:val="H23G"/>
      </w:pPr>
      <w:r w:rsidRPr="004634F5">
        <w:tab/>
      </w:r>
      <w:r w:rsidRPr="004634F5">
        <w:tab/>
        <w:t>Liberty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security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person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14)</w:t>
      </w:r>
    </w:p>
    <w:p w14:paraId="3ABE6DEA" w14:textId="6C97A3C9" w:rsidR="004634F5" w:rsidRPr="004634F5" w:rsidRDefault="004634F5" w:rsidP="004634F5">
      <w:pPr>
        <w:pStyle w:val="SingleTxtG"/>
      </w:pPr>
      <w:r w:rsidRPr="004634F5">
        <w:t>11.</w:t>
      </w:r>
      <w:r w:rsidRPr="004634F5">
        <w:tab/>
        <w:t>Please</w:t>
      </w:r>
      <w:r w:rsidR="00432526">
        <w:t xml:space="preserve"> </w:t>
      </w:r>
      <w:r w:rsidRPr="004634F5">
        <w:t>provide:</w:t>
      </w:r>
    </w:p>
    <w:p w14:paraId="368B8918" w14:textId="1297DB56" w:rsidR="004634F5" w:rsidRPr="004634F5" w:rsidRDefault="009069C3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steps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review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repeal</w:t>
      </w:r>
      <w:r w:rsidR="00432526">
        <w:t xml:space="preserve"> </w:t>
      </w:r>
      <w:r w:rsidR="004634F5" w:rsidRPr="004634F5">
        <w:t>any</w:t>
      </w:r>
      <w:r w:rsidR="00432526">
        <w:t xml:space="preserve"> </w:t>
      </w:r>
      <w:r w:rsidR="004634F5" w:rsidRPr="004634F5">
        <w:t>laws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allow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deprivation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liberty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basis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actual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perceived</w:t>
      </w:r>
      <w:r w:rsidR="00432526">
        <w:t xml:space="preserve"> </w:t>
      </w:r>
      <w:r w:rsidR="004634F5" w:rsidRPr="004634F5">
        <w:t>impairment,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regard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disabilities;</w:t>
      </w:r>
    </w:p>
    <w:p w14:paraId="22172474" w14:textId="3BB92027" w:rsidR="004634F5" w:rsidRPr="004634F5" w:rsidRDefault="009069C3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Data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hospitals,</w:t>
      </w:r>
      <w:r w:rsidR="00432526">
        <w:t xml:space="preserve"> </w:t>
      </w:r>
      <w:r w:rsidR="004634F5" w:rsidRPr="004634F5">
        <w:t>institutions,</w:t>
      </w:r>
      <w:r w:rsidR="00432526">
        <w:t xml:space="preserve"> </w:t>
      </w:r>
      <w:r w:rsidR="004634F5" w:rsidRPr="004634F5">
        <w:t>mental</w:t>
      </w:r>
      <w:r w:rsidR="00432526">
        <w:t xml:space="preserve"> </w:t>
      </w:r>
      <w:r w:rsidR="004634F5" w:rsidRPr="004634F5">
        <w:t>health</w:t>
      </w:r>
      <w:r w:rsidR="00432526">
        <w:t xml:space="preserve"> </w:t>
      </w:r>
      <w:r w:rsidR="004634F5" w:rsidRPr="004634F5">
        <w:t>facilities,</w:t>
      </w:r>
      <w:r w:rsidR="00432526">
        <w:t xml:space="preserve"> </w:t>
      </w:r>
      <w:r w:rsidR="004634F5" w:rsidRPr="004634F5">
        <w:t>residential</w:t>
      </w:r>
      <w:r w:rsidR="00432526">
        <w:t xml:space="preserve"> </w:t>
      </w:r>
      <w:r w:rsidR="004634F5" w:rsidRPr="004634F5">
        <w:t>schools,</w:t>
      </w:r>
      <w:r w:rsidR="00432526">
        <w:t xml:space="preserve"> </w:t>
      </w:r>
      <w:r w:rsidR="004634F5" w:rsidRPr="004634F5">
        <w:t>prisons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detention</w:t>
      </w:r>
      <w:r w:rsidR="00432526">
        <w:t xml:space="preserve"> </w:t>
      </w:r>
      <w:r w:rsidR="004634F5" w:rsidRPr="004634F5">
        <w:t>centres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premises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which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are</w:t>
      </w:r>
      <w:r w:rsidR="00432526">
        <w:t xml:space="preserve"> </w:t>
      </w:r>
      <w:r w:rsidR="004634F5" w:rsidRPr="004634F5">
        <w:t>deprived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liberty,</w:t>
      </w:r>
      <w:r w:rsidR="00432526">
        <w:t xml:space="preserve"> </w:t>
      </w:r>
      <w:r w:rsidR="004634F5" w:rsidRPr="004634F5">
        <w:t>disaggregated</w:t>
      </w:r>
      <w:r w:rsidR="00432526">
        <w:t xml:space="preserve"> </w:t>
      </w:r>
      <w:r w:rsidR="004634F5" w:rsidRPr="004634F5">
        <w:t>according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sex,</w:t>
      </w:r>
      <w:r w:rsidR="00432526">
        <w:t xml:space="preserve"> </w:t>
      </w:r>
      <w:r w:rsidR="004634F5" w:rsidRPr="004634F5">
        <w:t>age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type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impairment,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instances</w:t>
      </w:r>
      <w:r w:rsidR="00432526">
        <w:t xml:space="preserve"> </w:t>
      </w:r>
      <w:r w:rsidR="004634F5" w:rsidRPr="004634F5">
        <w:t>where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allegation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unlawful</w:t>
      </w:r>
      <w:r w:rsidR="00432526">
        <w:t xml:space="preserve"> </w:t>
      </w:r>
      <w:r w:rsidR="004634F5" w:rsidRPr="004634F5">
        <w:t>detention</w:t>
      </w:r>
      <w:r w:rsidR="00432526">
        <w:t xml:space="preserve"> </w:t>
      </w:r>
      <w:r w:rsidR="004634F5" w:rsidRPr="004634F5">
        <w:t>has</w:t>
      </w:r>
      <w:r w:rsidR="00432526">
        <w:t xml:space="preserve"> </w:t>
      </w:r>
      <w:r w:rsidR="004634F5" w:rsidRPr="004634F5">
        <w:t>been</w:t>
      </w:r>
      <w:r w:rsidR="00432526">
        <w:t xml:space="preserve"> </w:t>
      </w:r>
      <w:r w:rsidR="004634F5" w:rsidRPr="004634F5">
        <w:t>challenged;</w:t>
      </w:r>
    </w:p>
    <w:p w14:paraId="6CDE3B99" w14:textId="17C36D5F" w:rsidR="004634F5" w:rsidRPr="004634F5" w:rsidRDefault="009069C3" w:rsidP="004634F5">
      <w:pPr>
        <w:pStyle w:val="SingleTxtG"/>
      </w:pPr>
      <w:r>
        <w:lastRenderedPageBreak/>
        <w:tab/>
      </w:r>
      <w:r w:rsidR="004634F5" w:rsidRPr="004634F5">
        <w:t>(c)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training</w:t>
      </w:r>
      <w:r w:rsidR="00432526">
        <w:t xml:space="preserve"> </w:t>
      </w:r>
      <w:r w:rsidR="004634F5" w:rsidRPr="004634F5">
        <w:t>programmes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health</w:t>
      </w:r>
      <w:r w:rsidR="00432526">
        <w:t xml:space="preserve"> </w:t>
      </w:r>
      <w:r w:rsidR="004634F5" w:rsidRPr="004634F5">
        <w:t>professionals,</w:t>
      </w:r>
      <w:r w:rsidR="00432526">
        <w:t xml:space="preserve"> </w:t>
      </w:r>
      <w:r w:rsidR="004634F5" w:rsidRPr="004634F5">
        <w:t>prison</w:t>
      </w:r>
      <w:r w:rsidR="00432526">
        <w:t xml:space="preserve"> </w:t>
      </w:r>
      <w:r w:rsidR="004634F5" w:rsidRPr="004634F5">
        <w:t>officials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staff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respect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dignity,</w:t>
      </w:r>
      <w:r w:rsidR="00432526">
        <w:t xml:space="preserve"> </w:t>
      </w:r>
      <w:r w:rsidR="004634F5" w:rsidRPr="004634F5">
        <w:t>liberty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security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places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deprivation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liberty,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mental</w:t>
      </w:r>
      <w:r w:rsidR="00432526">
        <w:t xml:space="preserve"> </w:t>
      </w:r>
      <w:r w:rsidR="004634F5" w:rsidRPr="004634F5">
        <w:t>health</w:t>
      </w:r>
      <w:r w:rsidR="00432526">
        <w:t xml:space="preserve"> </w:t>
      </w:r>
      <w:r w:rsidR="004634F5" w:rsidRPr="004634F5">
        <w:t>facilities,</w:t>
      </w:r>
      <w:r w:rsidR="00432526">
        <w:t xml:space="preserve"> </w:t>
      </w:r>
      <w:r w:rsidR="004634F5" w:rsidRPr="004634F5">
        <w:t>prisons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detention</w:t>
      </w:r>
      <w:r w:rsidR="00432526">
        <w:t xml:space="preserve"> </w:t>
      </w:r>
      <w:r w:rsidR="004634F5" w:rsidRPr="004634F5">
        <w:t>centres;</w:t>
      </w:r>
    </w:p>
    <w:p w14:paraId="24A14509" w14:textId="45B32658" w:rsidR="004634F5" w:rsidRPr="004634F5" w:rsidRDefault="009069C3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being</w:t>
      </w:r>
      <w:r w:rsidR="00432526">
        <w:t xml:space="preserve"> </w:t>
      </w:r>
      <w:r w:rsidR="004634F5" w:rsidRPr="004634F5">
        <w:t>denied</w:t>
      </w:r>
      <w:r w:rsidR="00432526">
        <w:t xml:space="preserve"> </w:t>
      </w:r>
      <w:r w:rsidR="004634F5" w:rsidRPr="004634F5">
        <w:t>permission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attend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gatherings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interact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friends,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relation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living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institutions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remote</w:t>
      </w:r>
      <w:r w:rsidR="00432526">
        <w:t xml:space="preserve"> </w:t>
      </w:r>
      <w:r w:rsidR="004634F5" w:rsidRPr="004634F5">
        <w:t>areas.</w:t>
      </w:r>
    </w:p>
    <w:p w14:paraId="59E225D6" w14:textId="1E7A8DCF" w:rsidR="004634F5" w:rsidRPr="004634F5" w:rsidRDefault="004634F5" w:rsidP="004E0C31">
      <w:pPr>
        <w:pStyle w:val="H23G"/>
      </w:pPr>
      <w:bookmarkStart w:id="4" w:name="bookmark=id.3znysh7" w:colFirst="0" w:colLast="0"/>
      <w:bookmarkStart w:id="5" w:name="OLE_LINK13"/>
      <w:bookmarkStart w:id="6" w:name="OLE_LINK12"/>
      <w:bookmarkEnd w:id="4"/>
      <w:r w:rsidRPr="004634F5">
        <w:tab/>
      </w:r>
      <w:r w:rsidRPr="004634F5">
        <w:tab/>
        <w:t>Freedom</w:t>
      </w:r>
      <w:r w:rsidR="00432526">
        <w:t xml:space="preserve"> </w:t>
      </w:r>
      <w:r w:rsidRPr="004634F5">
        <w:t>from</w:t>
      </w:r>
      <w:r w:rsidR="00432526">
        <w:t xml:space="preserve"> </w:t>
      </w:r>
      <w:r w:rsidRPr="004634F5">
        <w:t>torture</w:t>
      </w:r>
      <w:r w:rsidR="00432526">
        <w:t xml:space="preserve"> </w:t>
      </w:r>
      <w:r w:rsidRPr="004634F5">
        <w:t>or</w:t>
      </w:r>
      <w:r w:rsidR="00432526">
        <w:t xml:space="preserve"> </w:t>
      </w:r>
      <w:r w:rsidRPr="004634F5">
        <w:t>cruel,</w:t>
      </w:r>
      <w:r w:rsidR="00432526">
        <w:t xml:space="preserve"> </w:t>
      </w:r>
      <w:r w:rsidRPr="004634F5">
        <w:t>inhuman</w:t>
      </w:r>
      <w:r w:rsidR="00432526">
        <w:t xml:space="preserve"> </w:t>
      </w:r>
      <w:r w:rsidRPr="004634F5">
        <w:t>or</w:t>
      </w:r>
      <w:r w:rsidR="00432526">
        <w:t xml:space="preserve"> </w:t>
      </w:r>
      <w:r w:rsidRPr="004634F5">
        <w:t>degrading</w:t>
      </w:r>
      <w:r w:rsidR="00432526">
        <w:t xml:space="preserve"> </w:t>
      </w:r>
      <w:r w:rsidRPr="004634F5">
        <w:t>treatment</w:t>
      </w:r>
      <w:r w:rsidR="00432526">
        <w:t xml:space="preserve"> </w:t>
      </w:r>
      <w:r w:rsidRPr="004634F5">
        <w:t>or</w:t>
      </w:r>
      <w:r w:rsidR="00432526">
        <w:t xml:space="preserve"> </w:t>
      </w:r>
      <w:r w:rsidRPr="004634F5">
        <w:t>punishment</w:t>
      </w:r>
      <w:r w:rsidR="00432526">
        <w:t xml:space="preserve"> </w:t>
      </w:r>
      <w:r w:rsidR="00D64FCC">
        <w:br/>
      </w:r>
      <w:r w:rsidRPr="004634F5">
        <w:t>(art.</w:t>
      </w:r>
      <w:r w:rsidR="00432526">
        <w:t xml:space="preserve"> </w:t>
      </w:r>
      <w:r w:rsidRPr="004634F5">
        <w:t>15)</w:t>
      </w:r>
      <w:bookmarkEnd w:id="5"/>
      <w:bookmarkEnd w:id="6"/>
    </w:p>
    <w:p w14:paraId="53D26C17" w14:textId="1BC571D9" w:rsidR="004634F5" w:rsidRPr="004634F5" w:rsidRDefault="004634F5" w:rsidP="004634F5">
      <w:pPr>
        <w:pStyle w:val="SingleTxtG"/>
      </w:pPr>
      <w:r w:rsidRPr="004634F5">
        <w:t>12.</w:t>
      </w:r>
      <w:r w:rsidRPr="004634F5">
        <w:tab/>
        <w:t>Please</w:t>
      </w:r>
      <w:r w:rsidR="00432526">
        <w:t xml:space="preserve"> </w:t>
      </w:r>
      <w:bookmarkStart w:id="7" w:name="bookmark=id.3dy6vkm" w:colFirst="0" w:colLast="0"/>
      <w:bookmarkStart w:id="8" w:name="bookmark=id.tyjcwt" w:colFirst="0" w:colLast="0"/>
      <w:bookmarkStart w:id="9" w:name="OLE_LINK17"/>
      <w:bookmarkStart w:id="10" w:name="OLE_LINK16"/>
      <w:bookmarkEnd w:id="7"/>
      <w:bookmarkEnd w:id="8"/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about:</w:t>
      </w:r>
    </w:p>
    <w:p w14:paraId="38973B46" w14:textId="77777777" w:rsidR="00756055" w:rsidRDefault="004C4A2E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The</w:t>
      </w:r>
      <w:r w:rsidR="00432526">
        <w:t xml:space="preserve"> </w:t>
      </w:r>
      <w:r w:rsidR="004634F5" w:rsidRPr="004634F5">
        <w:t>steps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prevent</w:t>
      </w:r>
      <w:r w:rsidR="00432526">
        <w:t xml:space="preserve"> </w:t>
      </w:r>
      <w:r w:rsidR="004634F5" w:rsidRPr="004634F5">
        <w:t>violence</w:t>
      </w:r>
      <w:r w:rsidR="00432526">
        <w:t xml:space="preserve"> </w:t>
      </w:r>
      <w:r w:rsidR="004634F5" w:rsidRPr="004634F5">
        <w:t>against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torture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cruel,</w:t>
      </w:r>
      <w:r w:rsidR="00432526">
        <w:t xml:space="preserve"> </w:t>
      </w:r>
      <w:r w:rsidR="004634F5" w:rsidRPr="004634F5">
        <w:t>inhuman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degrading</w:t>
      </w:r>
      <w:r w:rsidR="00432526">
        <w:t xml:space="preserve"> </w:t>
      </w:r>
      <w:r w:rsidR="004634F5" w:rsidRPr="004634F5">
        <w:t>treatment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punishment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bookmarkEnd w:id="9"/>
      <w:bookmarkEnd w:id="10"/>
      <w:r w:rsidR="00432526">
        <w:t xml:space="preserve"> </w:t>
      </w:r>
      <w:r w:rsidR="004634F5" w:rsidRPr="004634F5">
        <w:t>while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detention;</w:t>
      </w:r>
    </w:p>
    <w:p w14:paraId="04CDAAF9" w14:textId="77777777" w:rsidR="00756055" w:rsidRDefault="004C4A2E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The</w:t>
      </w:r>
      <w:r w:rsidR="00432526">
        <w:t xml:space="preserve"> </w:t>
      </w:r>
      <w:r w:rsidR="004634F5" w:rsidRPr="004634F5">
        <w:t>treatment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detained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kwanliso</w:t>
      </w:r>
      <w:r w:rsidR="00432526">
        <w:t xml:space="preserve"> </w:t>
      </w:r>
      <w:r w:rsidR="004634F5" w:rsidRPr="004634F5">
        <w:t>political</w:t>
      </w:r>
      <w:r w:rsidR="00432526">
        <w:t xml:space="preserve"> </w:t>
      </w:r>
      <w:r w:rsidR="004634F5" w:rsidRPr="004634F5">
        <w:t>prison</w:t>
      </w:r>
      <w:r w:rsidR="00432526">
        <w:t xml:space="preserve"> </w:t>
      </w:r>
      <w:r w:rsidR="004634F5" w:rsidRPr="004634F5">
        <w:t>camps,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disaggregated</w:t>
      </w:r>
      <w:r w:rsidR="00432526">
        <w:t xml:space="preserve"> </w:t>
      </w:r>
      <w:r w:rsidR="004634F5" w:rsidRPr="004634F5">
        <w:t>data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records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detainees,</w:t>
      </w:r>
      <w:r w:rsidR="00432526">
        <w:t xml:space="preserve"> </w:t>
      </w:r>
      <w:r w:rsidR="004634F5" w:rsidRPr="004634F5">
        <w:t>crimes</w:t>
      </w:r>
      <w:r w:rsidR="00432526">
        <w:t xml:space="preserve"> </w:t>
      </w:r>
      <w:r w:rsidR="004634F5" w:rsidRPr="004634F5">
        <w:t>attributed,</w:t>
      </w:r>
      <w:r w:rsidR="00432526">
        <w:t xml:space="preserve"> </w:t>
      </w:r>
      <w:r w:rsidR="004634F5" w:rsidRPr="004634F5">
        <w:t>sentences</w:t>
      </w:r>
      <w:r w:rsidR="00432526">
        <w:t xml:space="preserve"> </w:t>
      </w:r>
      <w:r w:rsidR="004634F5" w:rsidRPr="004634F5">
        <w:t>imposed,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labour</w:t>
      </w:r>
      <w:r w:rsidR="00432526">
        <w:t xml:space="preserve"> </w:t>
      </w:r>
      <w:r w:rsidR="004634F5" w:rsidRPr="004634F5">
        <w:t>regime,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feeding</w:t>
      </w:r>
      <w:r w:rsidR="00432526">
        <w:t xml:space="preserve"> </w:t>
      </w:r>
      <w:r w:rsidR="004634F5" w:rsidRPr="004634F5">
        <w:t>regime,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water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sanitation,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medical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treatment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detainees,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older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</w:p>
    <w:p w14:paraId="47214C7C" w14:textId="1CC9CD17" w:rsidR="004634F5" w:rsidRPr="004634F5" w:rsidRDefault="005543A3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Releasing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detained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kwanliso,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disabilities.</w:t>
      </w:r>
    </w:p>
    <w:p w14:paraId="637FFCB9" w14:textId="54A578D6" w:rsidR="004634F5" w:rsidRPr="004634F5" w:rsidRDefault="004634F5" w:rsidP="004E0C31">
      <w:pPr>
        <w:pStyle w:val="H23G"/>
      </w:pPr>
      <w:r w:rsidRPr="004634F5">
        <w:tab/>
      </w:r>
      <w:r w:rsidRPr="004634F5">
        <w:tab/>
        <w:t>Freedom</w:t>
      </w:r>
      <w:r w:rsidR="00432526">
        <w:t xml:space="preserve"> </w:t>
      </w:r>
      <w:r w:rsidRPr="004634F5">
        <w:t>from</w:t>
      </w:r>
      <w:r w:rsidR="00432526">
        <w:t xml:space="preserve"> </w:t>
      </w:r>
      <w:r w:rsidRPr="004634F5">
        <w:t>exploitation,</w:t>
      </w:r>
      <w:r w:rsidR="00432526">
        <w:t xml:space="preserve"> </w:t>
      </w:r>
      <w:r w:rsidRPr="004634F5">
        <w:t>violence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abuse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16)</w:t>
      </w:r>
    </w:p>
    <w:p w14:paraId="400F3094" w14:textId="3D56A40B" w:rsidR="004634F5" w:rsidRPr="004634F5" w:rsidRDefault="004634F5" w:rsidP="004634F5">
      <w:pPr>
        <w:pStyle w:val="SingleTxtG"/>
      </w:pPr>
      <w:r w:rsidRPr="004634F5">
        <w:t>13.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taken:</w:t>
      </w:r>
    </w:p>
    <w:p w14:paraId="5C038566" w14:textId="77777777" w:rsidR="00756055" w:rsidRDefault="004C4A2E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To</w:t>
      </w:r>
      <w:r w:rsidR="00432526">
        <w:t xml:space="preserve"> </w:t>
      </w:r>
      <w:r w:rsidR="004634F5" w:rsidRPr="004634F5">
        <w:t>prevent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combat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forms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exploitation,</w:t>
      </w:r>
      <w:r w:rsidR="00432526">
        <w:t xml:space="preserve"> </w:t>
      </w:r>
      <w:r w:rsidR="004634F5" w:rsidRPr="004634F5">
        <w:t>violence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abuse,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use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physical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chemical</w:t>
      </w:r>
      <w:r w:rsidR="00432526">
        <w:t xml:space="preserve"> </w:t>
      </w:r>
      <w:r w:rsidR="004634F5" w:rsidRPr="004634F5">
        <w:t>restraints,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well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psychological</w:t>
      </w:r>
      <w:r w:rsidR="00432526">
        <w:t xml:space="preserve"> </w:t>
      </w:r>
      <w:r w:rsidR="004634F5" w:rsidRPr="004634F5">
        <w:t>violence,</w:t>
      </w:r>
      <w:r w:rsidR="00432526">
        <w:t xml:space="preserve"> </w:t>
      </w:r>
      <w:r w:rsidR="004634F5" w:rsidRPr="004634F5">
        <w:t>humiliation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curtailing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physical</w:t>
      </w:r>
      <w:r w:rsidR="00432526">
        <w:t xml:space="preserve"> </w:t>
      </w:r>
      <w:r w:rsidR="004634F5" w:rsidRPr="004634F5">
        <w:t>movements;</w:t>
      </w:r>
    </w:p>
    <w:p w14:paraId="7DF093B5" w14:textId="6124CE19" w:rsidR="004634F5" w:rsidRPr="004634F5" w:rsidRDefault="004C4A2E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To</w:t>
      </w:r>
      <w:r w:rsidR="00432526">
        <w:t xml:space="preserve"> </w:t>
      </w:r>
      <w:r w:rsidR="004634F5" w:rsidRPr="004634F5">
        <w:t>enforce</w:t>
      </w:r>
      <w:r w:rsidR="00432526">
        <w:t xml:space="preserve"> </w:t>
      </w:r>
      <w:r w:rsidR="004634F5" w:rsidRPr="004634F5">
        <w:t>sanctions</w:t>
      </w:r>
      <w:r w:rsidR="00432526">
        <w:t xml:space="preserve"> </w:t>
      </w:r>
      <w:r w:rsidR="004634F5" w:rsidRPr="004634F5">
        <w:t>against</w:t>
      </w:r>
      <w:r w:rsidR="00432526">
        <w:t xml:space="preserve"> </w:t>
      </w:r>
      <w:r w:rsidR="004634F5" w:rsidRPr="004634F5">
        <w:t>perpetrators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remedies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victims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include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comprehensive</w:t>
      </w:r>
      <w:r w:rsidR="00432526">
        <w:t xml:space="preserve"> </w:t>
      </w:r>
      <w:r w:rsidR="004634F5" w:rsidRPr="004634F5">
        <w:t>rehabilitation;</w:t>
      </w:r>
    </w:p>
    <w:p w14:paraId="115F8649" w14:textId="0CC8BF1B" w:rsidR="004634F5" w:rsidRPr="004634F5" w:rsidRDefault="004C4A2E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from</w:t>
      </w:r>
      <w:r w:rsidR="00432526">
        <w:t xml:space="preserve"> </w:t>
      </w:r>
      <w:r w:rsidR="004634F5" w:rsidRPr="004634F5">
        <w:t>gender-based</w:t>
      </w:r>
      <w:r w:rsidR="00432526">
        <w:t xml:space="preserve"> </w:t>
      </w:r>
      <w:r w:rsidR="004634F5" w:rsidRPr="004634F5">
        <w:t>violence.</w:t>
      </w:r>
    </w:p>
    <w:p w14:paraId="18AF57FE" w14:textId="607BFF30" w:rsidR="004634F5" w:rsidRPr="004634F5" w:rsidRDefault="004634F5" w:rsidP="004E0C31">
      <w:pPr>
        <w:pStyle w:val="H23G"/>
      </w:pPr>
      <w:r w:rsidRPr="004634F5">
        <w:tab/>
      </w:r>
      <w:r w:rsidRPr="004634F5">
        <w:tab/>
        <w:t>Protecting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integrity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person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17)</w:t>
      </w:r>
    </w:p>
    <w:p w14:paraId="19CF6AF7" w14:textId="6E7E9FCB" w:rsidR="004634F5" w:rsidRPr="004634F5" w:rsidRDefault="004634F5" w:rsidP="004634F5">
      <w:pPr>
        <w:pStyle w:val="SingleTxtG"/>
      </w:pPr>
      <w:r w:rsidRPr="004634F5">
        <w:t>14.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on:</w:t>
      </w:r>
    </w:p>
    <w:p w14:paraId="45474857" w14:textId="731E0EE0" w:rsidR="004634F5" w:rsidRPr="004634F5" w:rsidRDefault="004C4A2E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protect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from</w:t>
      </w:r>
      <w:r w:rsidR="00432526">
        <w:t xml:space="preserve"> </w:t>
      </w:r>
      <w:r w:rsidR="004634F5" w:rsidRPr="004634F5">
        <w:t>being</w:t>
      </w:r>
      <w:r w:rsidR="00432526">
        <w:t xml:space="preserve"> </w:t>
      </w:r>
      <w:r w:rsidR="004634F5" w:rsidRPr="004634F5">
        <w:t>subjected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forms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forced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coerced</w:t>
      </w:r>
      <w:r w:rsidR="00432526">
        <w:t xml:space="preserve"> </w:t>
      </w:r>
      <w:r w:rsidR="004634F5" w:rsidRPr="004634F5">
        <w:t>medical</w:t>
      </w:r>
      <w:r w:rsidR="00432526">
        <w:t xml:space="preserve"> </w:t>
      </w:r>
      <w:r w:rsidR="004634F5" w:rsidRPr="004634F5">
        <w:t>treatment,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forced</w:t>
      </w:r>
      <w:r w:rsidR="00432526">
        <w:t xml:space="preserve"> </w:t>
      </w:r>
      <w:r w:rsidR="004634F5" w:rsidRPr="004634F5">
        <w:t>sterilization,</w:t>
      </w:r>
      <w:r w:rsidR="00432526">
        <w:t xml:space="preserve"> </w:t>
      </w:r>
      <w:r w:rsidR="004634F5" w:rsidRPr="004634F5">
        <w:t>contraception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abortion,</w:t>
      </w:r>
      <w:r w:rsidR="00432526">
        <w:t xml:space="preserve"> </w:t>
      </w:r>
      <w:r w:rsidR="004634F5" w:rsidRPr="004634F5">
        <w:t>without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free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informed</w:t>
      </w:r>
      <w:r w:rsidR="00432526">
        <w:t xml:space="preserve"> </w:t>
      </w:r>
      <w:r w:rsidR="004634F5" w:rsidRPr="004634F5">
        <w:t>consent;</w:t>
      </w:r>
    </w:p>
    <w:p w14:paraId="5AAF1DCD" w14:textId="192ABB2D" w:rsidR="004634F5" w:rsidRPr="004634F5" w:rsidRDefault="004C4A2E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Legal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prohibit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use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immobilizing</w:t>
      </w:r>
      <w:r w:rsidR="00432526">
        <w:t xml:space="preserve"> </w:t>
      </w:r>
      <w:r w:rsidR="004634F5" w:rsidRPr="004634F5">
        <w:t>equipment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physical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chemical</w:t>
      </w:r>
      <w:r w:rsidR="00432526">
        <w:t xml:space="preserve"> </w:t>
      </w:r>
      <w:r w:rsidR="004634F5" w:rsidRPr="004634F5">
        <w:t>restraints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forced</w:t>
      </w:r>
      <w:r w:rsidR="00432526">
        <w:t xml:space="preserve"> </w:t>
      </w:r>
      <w:r w:rsidR="004634F5" w:rsidRPr="004634F5">
        <w:t>treatment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psychiatric</w:t>
      </w:r>
      <w:r w:rsidR="00432526">
        <w:t xml:space="preserve"> </w:t>
      </w:r>
      <w:r w:rsidR="004634F5" w:rsidRPr="004634F5">
        <w:t>care</w:t>
      </w:r>
      <w:r w:rsidR="00432526">
        <w:t xml:space="preserve"> </w:t>
      </w:r>
      <w:r w:rsidR="004634F5" w:rsidRPr="004634F5">
        <w:t>units,</w:t>
      </w:r>
      <w:r w:rsidR="00432526">
        <w:t xml:space="preserve"> </w:t>
      </w:r>
      <w:r w:rsidR="004634F5" w:rsidRPr="004634F5">
        <w:t>prisons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detention</w:t>
      </w:r>
      <w:r w:rsidR="00432526">
        <w:t xml:space="preserve"> </w:t>
      </w:r>
      <w:r w:rsidR="004634F5" w:rsidRPr="004634F5">
        <w:t>centres,</w:t>
      </w:r>
      <w:r w:rsidR="00432526">
        <w:t xml:space="preserve"> </w:t>
      </w:r>
      <w:r w:rsidR="004634F5" w:rsidRPr="004634F5">
        <w:t>residential</w:t>
      </w:r>
      <w:r w:rsidR="00432526">
        <w:t xml:space="preserve"> </w:t>
      </w:r>
      <w:r w:rsidR="004634F5" w:rsidRPr="004634F5">
        <w:t>schools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institutional</w:t>
      </w:r>
      <w:r w:rsidR="00432526">
        <w:t xml:space="preserve"> </w:t>
      </w:r>
      <w:r w:rsidR="004634F5" w:rsidRPr="004634F5">
        <w:t>facilities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homes.</w:t>
      </w:r>
    </w:p>
    <w:p w14:paraId="0B172668" w14:textId="3B60FBE2" w:rsidR="004634F5" w:rsidRPr="004634F5" w:rsidRDefault="004634F5" w:rsidP="004E0C31">
      <w:pPr>
        <w:pStyle w:val="H23G"/>
      </w:pPr>
      <w:r w:rsidRPr="004634F5">
        <w:tab/>
      </w:r>
      <w:r w:rsidRPr="004634F5">
        <w:tab/>
        <w:t>Liberty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movement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nationality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18)</w:t>
      </w:r>
    </w:p>
    <w:p w14:paraId="12290A99" w14:textId="6F829C15" w:rsidR="004634F5" w:rsidRPr="004634F5" w:rsidRDefault="004634F5" w:rsidP="004634F5">
      <w:pPr>
        <w:pStyle w:val="SingleTxtG"/>
      </w:pPr>
      <w:r w:rsidRPr="004634F5">
        <w:t>15.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to:</w:t>
      </w:r>
    </w:p>
    <w:p w14:paraId="4B884681" w14:textId="0103767D" w:rsidR="004634F5" w:rsidRPr="004634F5" w:rsidRDefault="004C4A2E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are</w:t>
      </w:r>
      <w:r w:rsidR="00432526">
        <w:t xml:space="preserve"> </w:t>
      </w:r>
      <w:r w:rsidR="004634F5" w:rsidRPr="004634F5">
        <w:t>registered</w:t>
      </w:r>
      <w:r w:rsidR="00432526">
        <w:t xml:space="preserve"> </w:t>
      </w:r>
      <w:r w:rsidR="004634F5" w:rsidRPr="004634F5">
        <w:t>at</w:t>
      </w:r>
      <w:r w:rsidR="00432526">
        <w:t xml:space="preserve"> </w:t>
      </w:r>
      <w:r w:rsidR="004634F5" w:rsidRPr="004634F5">
        <w:t>birth,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accordance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Convention,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disaggregated</w:t>
      </w:r>
      <w:r w:rsidR="00432526">
        <w:t xml:space="preserve"> </w:t>
      </w:r>
      <w:r w:rsidR="004634F5" w:rsidRPr="004634F5">
        <w:t>data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birth</w:t>
      </w:r>
      <w:r w:rsidR="00432526">
        <w:t xml:space="preserve"> </w:t>
      </w:r>
      <w:r w:rsidR="004634F5" w:rsidRPr="004634F5">
        <w:t>registration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disability,</w:t>
      </w:r>
      <w:r w:rsidR="00432526">
        <w:t xml:space="preserve"> </w:t>
      </w:r>
      <w:r w:rsidR="004634F5" w:rsidRPr="004634F5">
        <w:t>gender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geographical</w:t>
      </w:r>
      <w:r w:rsidR="00432526">
        <w:t xml:space="preserve"> </w:t>
      </w:r>
      <w:r w:rsidR="004634F5" w:rsidRPr="004634F5">
        <w:t>location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urban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areas;</w:t>
      </w:r>
    </w:p>
    <w:p w14:paraId="4605A22C" w14:textId="5C890520" w:rsidR="004634F5" w:rsidRPr="004634F5" w:rsidRDefault="004C4A2E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End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restrictions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movement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State</w:t>
      </w:r>
      <w:r w:rsidR="00432526">
        <w:t xml:space="preserve"> </w:t>
      </w:r>
      <w:r w:rsidR="004634F5" w:rsidRPr="004634F5">
        <w:t>party,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requirement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advance</w:t>
      </w:r>
      <w:r w:rsidR="00432526">
        <w:t xml:space="preserve"> </w:t>
      </w:r>
      <w:r w:rsidR="004634F5" w:rsidRPr="004634F5">
        <w:t>travel</w:t>
      </w:r>
      <w:r w:rsidR="00432526">
        <w:t xml:space="preserve"> </w:t>
      </w:r>
      <w:r w:rsidR="004634F5" w:rsidRPr="004634F5">
        <w:t>clearance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checkpoints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main</w:t>
      </w:r>
      <w:r w:rsidR="00432526">
        <w:t xml:space="preserve"> </w:t>
      </w:r>
      <w:r w:rsidR="004634F5" w:rsidRPr="004634F5">
        <w:t>roads;</w:t>
      </w:r>
    </w:p>
    <w:p w14:paraId="612B4D9F" w14:textId="67220443" w:rsidR="004634F5" w:rsidRPr="004634F5" w:rsidRDefault="004C4A2E" w:rsidP="004634F5">
      <w:pPr>
        <w:pStyle w:val="SingleTxtG"/>
      </w:pPr>
      <w:r>
        <w:lastRenderedPageBreak/>
        <w:tab/>
      </w:r>
      <w:r w:rsidR="004634F5" w:rsidRPr="004634F5">
        <w:t>(c)</w:t>
      </w:r>
      <w:r w:rsidR="004634F5" w:rsidRPr="004634F5">
        <w:tab/>
        <w:t>Prevent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deportation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removal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from</w:t>
      </w:r>
      <w:r w:rsidR="00432526">
        <w:t xml:space="preserve"> </w:t>
      </w:r>
      <w:r w:rsidR="004634F5" w:rsidRPr="004634F5">
        <w:t>population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care</w:t>
      </w:r>
      <w:r w:rsidR="00432526">
        <w:t xml:space="preserve"> </w:t>
      </w:r>
      <w:r w:rsidR="004634F5" w:rsidRPr="004634F5">
        <w:t>centres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detriment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personal</w:t>
      </w:r>
      <w:r w:rsidR="00432526">
        <w:t xml:space="preserve"> </w:t>
      </w:r>
      <w:r w:rsidR="004634F5" w:rsidRPr="004634F5">
        <w:t>safety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well-being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eliminate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special</w:t>
      </w:r>
      <w:r w:rsidR="00432526">
        <w:t xml:space="preserve"> </w:t>
      </w:r>
      <w:r w:rsidR="004634F5" w:rsidRPr="004634F5">
        <w:t>conditions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reside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capital</w:t>
      </w:r>
      <w:r w:rsidR="00432526">
        <w:t xml:space="preserve"> </w:t>
      </w:r>
      <w:r w:rsidR="004634F5" w:rsidRPr="004634F5">
        <w:t>city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Pyongyang.</w:t>
      </w:r>
    </w:p>
    <w:p w14:paraId="554DAC38" w14:textId="23E41890" w:rsidR="004634F5" w:rsidRPr="004634F5" w:rsidRDefault="004634F5" w:rsidP="004E0C31">
      <w:pPr>
        <w:pStyle w:val="H23G"/>
      </w:pPr>
      <w:bookmarkStart w:id="11" w:name="_heading=h.1t3h5sf" w:colFirst="0" w:colLast="0"/>
      <w:bookmarkStart w:id="12" w:name="_Toc302368548"/>
      <w:bookmarkStart w:id="13" w:name="_Toc299883406"/>
      <w:bookmarkStart w:id="14" w:name="_Toc298999617"/>
      <w:bookmarkEnd w:id="11"/>
      <w:r w:rsidRPr="004634F5">
        <w:tab/>
      </w:r>
      <w:r w:rsidRPr="004634F5">
        <w:tab/>
        <w:t>Living</w:t>
      </w:r>
      <w:r w:rsidR="00432526">
        <w:t xml:space="preserve"> </w:t>
      </w:r>
      <w:r w:rsidRPr="004634F5">
        <w:t>independently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being</w:t>
      </w:r>
      <w:r w:rsidR="00432526">
        <w:t xml:space="preserve"> </w:t>
      </w:r>
      <w:r w:rsidRPr="004634F5">
        <w:t>included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community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19)</w:t>
      </w:r>
      <w:bookmarkEnd w:id="12"/>
      <w:bookmarkEnd w:id="13"/>
      <w:bookmarkEnd w:id="14"/>
    </w:p>
    <w:p w14:paraId="1FD4C9EC" w14:textId="53C471BE" w:rsidR="004634F5" w:rsidRPr="004634F5" w:rsidRDefault="004634F5" w:rsidP="004634F5">
      <w:pPr>
        <w:pStyle w:val="SingleTxtG"/>
      </w:pPr>
      <w:r w:rsidRPr="004634F5">
        <w:t>16.</w:t>
      </w:r>
      <w:r w:rsidRPr="004634F5">
        <w:tab/>
        <w:t>Taking</w:t>
      </w:r>
      <w:r w:rsidR="00432526">
        <w:t xml:space="preserve"> </w:t>
      </w:r>
      <w:r w:rsidRPr="004634F5">
        <w:t>into</w:t>
      </w:r>
      <w:r w:rsidR="00432526">
        <w:t xml:space="preserve"> </w:t>
      </w:r>
      <w:r w:rsidRPr="004634F5">
        <w:t>consideration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756055">
        <w:t>’</w:t>
      </w:r>
      <w:r w:rsidRPr="004634F5">
        <w:t>s</w:t>
      </w:r>
      <w:r w:rsidR="00432526">
        <w:t xml:space="preserve"> </w:t>
      </w:r>
      <w:r w:rsidRPr="004634F5">
        <w:t>general</w:t>
      </w:r>
      <w:r w:rsidR="00432526">
        <w:t xml:space="preserve"> </w:t>
      </w:r>
      <w:r w:rsidRPr="004634F5">
        <w:t>comment</w:t>
      </w:r>
      <w:r w:rsidR="00432526">
        <w:t xml:space="preserve"> </w:t>
      </w:r>
      <w:r w:rsidRPr="004634F5">
        <w:t>No.</w:t>
      </w:r>
      <w:r w:rsidR="00432526">
        <w:t xml:space="preserve"> </w:t>
      </w:r>
      <w:r w:rsidRPr="004634F5">
        <w:t>5</w:t>
      </w:r>
      <w:r w:rsidR="00432526">
        <w:t xml:space="preserve"> </w:t>
      </w:r>
      <w:r w:rsidRPr="004634F5">
        <w:t>(2017)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its</w:t>
      </w:r>
      <w:r w:rsidR="00432526">
        <w:t xml:space="preserve"> </w:t>
      </w:r>
      <w:r w:rsidRPr="004634F5">
        <w:t>guidelines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deinstitutionalization,</w:t>
      </w:r>
      <w:r w:rsidR="00432526">
        <w:t xml:space="preserve"> </w:t>
      </w:r>
      <w:r w:rsidRPr="004634F5">
        <w:t>including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emergencies,</w:t>
      </w:r>
      <w:r w:rsidRPr="00D65FA5">
        <w:rPr>
          <w:rStyle w:val="FootnoteReference"/>
        </w:rPr>
        <w:footnoteReference w:id="2"/>
      </w:r>
      <w:r w:rsidR="00432526">
        <w:t xml:space="preserve"> </w:t>
      </w:r>
      <w:r w:rsidRPr="004634F5">
        <w:t>please</w:t>
      </w:r>
      <w:r w:rsidR="00432526">
        <w:t xml:space="preserve"> </w:t>
      </w:r>
      <w:r w:rsidRPr="004634F5">
        <w:t>provide:</w:t>
      </w:r>
    </w:p>
    <w:p w14:paraId="41531396" w14:textId="68560E33" w:rsidR="004634F5" w:rsidRPr="004634F5" w:rsidRDefault="00C35B97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regulations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promote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live</w:t>
      </w:r>
      <w:r w:rsidR="00432526">
        <w:t xml:space="preserve"> </w:t>
      </w:r>
      <w:r w:rsidR="004634F5" w:rsidRPr="004634F5">
        <w:t>independently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be</w:t>
      </w:r>
      <w:r w:rsidR="00432526">
        <w:t xml:space="preserve"> </w:t>
      </w:r>
      <w:r w:rsidR="004634F5" w:rsidRPr="004634F5">
        <w:t>included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community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efforts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repeal</w:t>
      </w:r>
      <w:r w:rsidR="00432526">
        <w:t xml:space="preserve"> </w:t>
      </w:r>
      <w:r w:rsidR="004634F5" w:rsidRPr="004634F5">
        <w:t>any</w:t>
      </w:r>
      <w:r w:rsidR="00432526">
        <w:t xml:space="preserve"> </w:t>
      </w:r>
      <w:r w:rsidR="004634F5" w:rsidRPr="004634F5">
        <w:t>regulations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prevent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from</w:t>
      </w:r>
      <w:r w:rsidR="00432526">
        <w:t xml:space="preserve"> </w:t>
      </w:r>
      <w:r w:rsidR="004634F5" w:rsidRPr="004634F5">
        <w:t>choosing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place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residence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where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whom</w:t>
      </w:r>
      <w:r w:rsidR="00432526">
        <w:t xml:space="preserve"> </w:t>
      </w:r>
      <w:r w:rsidR="004634F5" w:rsidRPr="004634F5">
        <w:t>they</w:t>
      </w:r>
      <w:r w:rsidR="00432526">
        <w:t xml:space="preserve"> </w:t>
      </w:r>
      <w:r w:rsidR="004634F5" w:rsidRPr="004634F5">
        <w:t>live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an</w:t>
      </w:r>
      <w:r w:rsidR="00432526">
        <w:t xml:space="preserve"> </w:t>
      </w:r>
      <w:r w:rsidR="004634F5" w:rsidRPr="004634F5">
        <w:t>equal</w:t>
      </w:r>
      <w:r w:rsidR="00432526">
        <w:t xml:space="preserve"> </w:t>
      </w:r>
      <w:r w:rsidR="004634F5" w:rsidRPr="004634F5">
        <w:t>basis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others;</w:t>
      </w:r>
    </w:p>
    <w:p w14:paraId="3602F75F" w14:textId="77777777" w:rsidR="00756055" w:rsidRDefault="00C35B97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Data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number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living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institutions,</w:t>
      </w:r>
      <w:r w:rsidR="00432526">
        <w:t xml:space="preserve"> </w:t>
      </w:r>
      <w:r w:rsidR="004634F5" w:rsidRPr="004634F5">
        <w:t>disaggregated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bookmarkStart w:id="15" w:name="OLE_LINK4"/>
      <w:r w:rsidR="004634F5" w:rsidRPr="004634F5">
        <w:t>type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impairment</w:t>
      </w:r>
      <w:bookmarkEnd w:id="15"/>
      <w:r w:rsidR="004634F5" w:rsidRPr="004634F5">
        <w:t>,</w:t>
      </w:r>
      <w:r w:rsidR="00432526">
        <w:t xml:space="preserve"> </w:t>
      </w:r>
      <w:r w:rsidR="004634F5" w:rsidRPr="004634F5">
        <w:t>sex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age;</w:t>
      </w:r>
    </w:p>
    <w:p w14:paraId="0420611A" w14:textId="0E217E9D" w:rsidR="004634F5" w:rsidRPr="004634F5" w:rsidRDefault="00C35B97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deinstitutionalization</w:t>
      </w:r>
      <w:r w:rsidR="00432526">
        <w:t xml:space="preserve"> </w:t>
      </w:r>
      <w:r w:rsidR="004634F5" w:rsidRPr="004634F5">
        <w:t>programme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strategies,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time</w:t>
      </w:r>
      <w:r w:rsidR="00432526">
        <w:t xml:space="preserve"> </w:t>
      </w:r>
      <w:r w:rsidR="004634F5" w:rsidRPr="004634F5">
        <w:t>frames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specific</w:t>
      </w:r>
      <w:r w:rsidR="00432526">
        <w:t xml:space="preserve"> </w:t>
      </w:r>
      <w:r w:rsidR="004634F5" w:rsidRPr="004634F5">
        <w:t>resources</w:t>
      </w:r>
      <w:r w:rsidR="00432526">
        <w:t xml:space="preserve"> </w:t>
      </w:r>
      <w:r w:rsidR="004634F5" w:rsidRPr="004634F5">
        <w:t>allocated,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amendment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any</w:t>
      </w:r>
      <w:r w:rsidR="00432526">
        <w:t xml:space="preserve"> </w:t>
      </w:r>
      <w:r w:rsidR="004634F5" w:rsidRPr="004634F5">
        <w:t>laws</w:t>
      </w:r>
      <w:r w:rsidR="00432526">
        <w:t xml:space="preserve"> </w:t>
      </w:r>
      <w:r w:rsidR="004634F5" w:rsidRPr="004634F5">
        <w:t>promoting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establishment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orphanages,</w:t>
      </w:r>
      <w:r w:rsidR="00432526">
        <w:t xml:space="preserve"> </w:t>
      </w:r>
      <w:r w:rsidR="004634F5" w:rsidRPr="004634F5">
        <w:t>group</w:t>
      </w:r>
      <w:r w:rsidR="00432526">
        <w:t xml:space="preserve"> </w:t>
      </w:r>
      <w:r w:rsidR="004634F5" w:rsidRPr="004634F5">
        <w:t>homes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any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institutions;</w:t>
      </w:r>
    </w:p>
    <w:p w14:paraId="6939E38E" w14:textId="349D40B4" w:rsidR="004634F5" w:rsidRPr="004634F5" w:rsidRDefault="00C35B97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outcomes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National</w:t>
      </w:r>
      <w:r w:rsidR="00432526">
        <w:t xml:space="preserve"> </w:t>
      </w:r>
      <w:r w:rsidR="004634F5" w:rsidRPr="004634F5">
        <w:t>Strategic</w:t>
      </w:r>
      <w:r w:rsidR="00432526">
        <w:t xml:space="preserve"> </w:t>
      </w:r>
      <w:r w:rsidR="004634F5" w:rsidRPr="004634F5">
        <w:t>Plan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Promotion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terms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ensuring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community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facilities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general</w:t>
      </w:r>
      <w:r w:rsidR="00432526">
        <w:t xml:space="preserve"> </w:t>
      </w:r>
      <w:r w:rsidR="004634F5" w:rsidRPr="004634F5">
        <w:t>population</w:t>
      </w:r>
      <w:r w:rsidR="00432526">
        <w:t xml:space="preserve"> </w:t>
      </w:r>
      <w:r w:rsidR="004634F5" w:rsidRPr="004634F5">
        <w:t>are</w:t>
      </w:r>
      <w:r w:rsidR="00432526">
        <w:t xml:space="preserve"> </w:t>
      </w:r>
      <w:r w:rsidR="004634F5" w:rsidRPr="004634F5">
        <w:t>available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an</w:t>
      </w:r>
      <w:r w:rsidR="00432526">
        <w:t xml:space="preserve"> </w:t>
      </w:r>
      <w:r w:rsidR="004634F5" w:rsidRPr="004634F5">
        <w:t>equal</w:t>
      </w:r>
      <w:r w:rsidR="00432526">
        <w:t xml:space="preserve"> </w:t>
      </w:r>
      <w:r w:rsidR="004634F5" w:rsidRPr="004634F5">
        <w:t>basis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those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remote</w:t>
      </w:r>
      <w:r w:rsidR="00432526">
        <w:t xml:space="preserve"> </w:t>
      </w:r>
      <w:r w:rsidR="004634F5" w:rsidRPr="004634F5">
        <w:t>areas,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are</w:t>
      </w:r>
      <w:r w:rsidR="00432526">
        <w:t xml:space="preserve"> </w:t>
      </w:r>
      <w:r w:rsidR="004634F5" w:rsidRPr="004634F5">
        <w:t>responsive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needs;</w:t>
      </w:r>
    </w:p>
    <w:p w14:paraId="58BF3411" w14:textId="77777777" w:rsidR="00756055" w:rsidRDefault="00C35B97" w:rsidP="004634F5">
      <w:pPr>
        <w:pStyle w:val="SingleTxtG"/>
      </w:pPr>
      <w:r>
        <w:tab/>
      </w:r>
      <w:r w:rsidR="004634F5" w:rsidRPr="004634F5">
        <w:t>(e)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end</w:t>
      </w:r>
      <w:r w:rsidR="00432526">
        <w:t xml:space="preserve"> </w:t>
      </w:r>
      <w:r w:rsidR="004634F5" w:rsidRPr="004634F5">
        <w:t>institutionalization,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respect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orphans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displaced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</w:p>
    <w:p w14:paraId="44500745" w14:textId="2AD8C30B" w:rsidR="004634F5" w:rsidRPr="004634F5" w:rsidRDefault="00C35B97" w:rsidP="004634F5">
      <w:pPr>
        <w:pStyle w:val="SingleTxtG"/>
      </w:pPr>
      <w:r>
        <w:tab/>
      </w:r>
      <w:r w:rsidR="004634F5" w:rsidRPr="004634F5">
        <w:t>(f)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availability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community-based</w:t>
      </w:r>
      <w:r w:rsidR="00432526">
        <w:t xml:space="preserve"> </w:t>
      </w:r>
      <w:r w:rsidR="004634F5" w:rsidRPr="004634F5">
        <w:t>support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people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disabilities.</w:t>
      </w:r>
    </w:p>
    <w:p w14:paraId="4D33CE30" w14:textId="20EF933A" w:rsidR="004634F5" w:rsidRPr="004634F5" w:rsidRDefault="004634F5" w:rsidP="004E0C31">
      <w:pPr>
        <w:pStyle w:val="H23G"/>
      </w:pPr>
      <w:r w:rsidRPr="004634F5">
        <w:tab/>
      </w:r>
      <w:r w:rsidRPr="004634F5">
        <w:tab/>
        <w:t>Personal</w:t>
      </w:r>
      <w:r w:rsidR="00432526">
        <w:t xml:space="preserve"> </w:t>
      </w:r>
      <w:r w:rsidRPr="004634F5">
        <w:t>mobility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20)</w:t>
      </w:r>
    </w:p>
    <w:p w14:paraId="5779E565" w14:textId="176A7328" w:rsidR="004634F5" w:rsidRPr="004634F5" w:rsidRDefault="004634F5" w:rsidP="004634F5">
      <w:pPr>
        <w:pStyle w:val="SingleTxtG"/>
      </w:pPr>
      <w:r w:rsidRPr="004634F5">
        <w:t>17.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about:</w:t>
      </w:r>
    </w:p>
    <w:p w14:paraId="7A624B59" w14:textId="27CACFCA" w:rsidR="004634F5" w:rsidRPr="004634F5" w:rsidRDefault="00C35B97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Measures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support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enhancing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personal</w:t>
      </w:r>
      <w:r w:rsidR="00432526">
        <w:t xml:space="preserve"> </w:t>
      </w:r>
      <w:r w:rsidR="004634F5" w:rsidRPr="004634F5">
        <w:t>mobility,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through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mobility</w:t>
      </w:r>
      <w:r w:rsidR="00432526">
        <w:t xml:space="preserve"> </w:t>
      </w:r>
      <w:r w:rsidR="004634F5" w:rsidRPr="004634F5">
        <w:t>aids,</w:t>
      </w:r>
      <w:r w:rsidR="00432526">
        <w:t xml:space="preserve"> </w:t>
      </w:r>
      <w:r w:rsidR="004634F5" w:rsidRPr="004634F5">
        <w:t>assistive</w:t>
      </w:r>
      <w:r w:rsidR="00432526">
        <w:t xml:space="preserve"> </w:t>
      </w:r>
      <w:r w:rsidR="004634F5" w:rsidRPr="004634F5">
        <w:t>devices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assistive</w:t>
      </w:r>
      <w:r w:rsidR="00432526">
        <w:t xml:space="preserve"> </w:t>
      </w:r>
      <w:r w:rsidR="004634F5" w:rsidRPr="004634F5">
        <w:t>technologies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forms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live</w:t>
      </w:r>
      <w:r w:rsidR="00432526">
        <w:t xml:space="preserve"> </w:t>
      </w:r>
      <w:r w:rsidR="004634F5" w:rsidRPr="004634F5">
        <w:t>assistance,</w:t>
      </w:r>
      <w:r w:rsidR="00432526">
        <w:t xml:space="preserve"> </w:t>
      </w:r>
      <w:r w:rsidR="004634F5" w:rsidRPr="004634F5">
        <w:t>intermediaries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information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communications</w:t>
      </w:r>
      <w:r w:rsidR="00432526">
        <w:t xml:space="preserve"> </w:t>
      </w:r>
      <w:r w:rsidR="004634F5" w:rsidRPr="004634F5">
        <w:t>technology,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remote</w:t>
      </w:r>
      <w:r w:rsidR="00432526">
        <w:t xml:space="preserve"> </w:t>
      </w:r>
      <w:r w:rsidR="004634F5" w:rsidRPr="004634F5">
        <w:t>areas;</w:t>
      </w:r>
    </w:p>
    <w:p w14:paraId="27F1989C" w14:textId="3511D9AE" w:rsidR="004634F5" w:rsidRPr="004634F5" w:rsidRDefault="00C35B97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Technical</w:t>
      </w:r>
      <w:r w:rsidR="00432526">
        <w:t xml:space="preserve"> </w:t>
      </w:r>
      <w:r w:rsidR="004634F5" w:rsidRPr="004634F5">
        <w:t>training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production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assistive</w:t>
      </w:r>
      <w:r w:rsidR="00432526">
        <w:t xml:space="preserve"> </w:t>
      </w:r>
      <w:r w:rsidR="004634F5" w:rsidRPr="004634F5">
        <w:t>devices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includes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assistive</w:t>
      </w:r>
      <w:r w:rsidR="00432526">
        <w:t xml:space="preserve"> </w:t>
      </w:r>
      <w:r w:rsidR="004634F5" w:rsidRPr="004634F5">
        <w:t>devices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better</w:t>
      </w:r>
      <w:r w:rsidR="00432526">
        <w:t xml:space="preserve"> </w:t>
      </w:r>
      <w:r w:rsidR="004634F5" w:rsidRPr="004634F5">
        <w:t>quality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ergonomics;</w:t>
      </w:r>
    </w:p>
    <w:p w14:paraId="7A785523" w14:textId="22ED18CF" w:rsidR="004634F5" w:rsidRPr="004634F5" w:rsidRDefault="00C35B97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prepare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train</w:t>
      </w:r>
      <w:r w:rsidR="00432526">
        <w:t xml:space="preserve"> </w:t>
      </w:r>
      <w:r w:rsidR="004634F5" w:rsidRPr="004634F5">
        <w:t>specialists</w:t>
      </w:r>
      <w:r w:rsidR="00432526">
        <w:t xml:space="preserve"> </w:t>
      </w:r>
      <w:r w:rsidR="004634F5" w:rsidRPr="004634F5">
        <w:t>who</w:t>
      </w:r>
      <w:r w:rsidR="00432526">
        <w:t xml:space="preserve"> </w:t>
      </w:r>
      <w:r w:rsidR="004634F5" w:rsidRPr="004634F5">
        <w:t>can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training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mobility</w:t>
      </w:r>
      <w:r w:rsidR="00432526">
        <w:t xml:space="preserve"> </w:t>
      </w:r>
      <w:r w:rsidR="004634F5" w:rsidRPr="004634F5">
        <w:t>skills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disabilities.</w:t>
      </w:r>
    </w:p>
    <w:p w14:paraId="75670FF4" w14:textId="500CBC4E" w:rsidR="004634F5" w:rsidRPr="004634F5" w:rsidRDefault="004634F5" w:rsidP="004E0C31">
      <w:pPr>
        <w:pStyle w:val="H23G"/>
      </w:pPr>
      <w:r w:rsidRPr="004634F5">
        <w:tab/>
      </w:r>
      <w:r w:rsidRPr="004634F5">
        <w:tab/>
        <w:t>Freedom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expression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opinion,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access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21)</w:t>
      </w:r>
    </w:p>
    <w:p w14:paraId="0DDC07BE" w14:textId="0351321A" w:rsidR="004634F5" w:rsidRPr="004634F5" w:rsidRDefault="004634F5" w:rsidP="004634F5">
      <w:pPr>
        <w:pStyle w:val="SingleTxtG"/>
      </w:pPr>
      <w:r w:rsidRPr="004634F5">
        <w:t>18.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about:</w:t>
      </w:r>
    </w:p>
    <w:p w14:paraId="4D21C07D" w14:textId="748CD98C" w:rsidR="004634F5" w:rsidRPr="004634F5" w:rsidRDefault="00FD13AC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Laws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policies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promote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protect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freedom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expression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disability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activists;</w:t>
      </w:r>
    </w:p>
    <w:p w14:paraId="22E26BA8" w14:textId="7023A131" w:rsidR="004634F5" w:rsidRPr="004634F5" w:rsidRDefault="00FD13AC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Steps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improve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accessibility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information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communications</w:t>
      </w:r>
      <w:r w:rsidR="00432526">
        <w:t xml:space="preserve"> </w:t>
      </w:r>
      <w:r w:rsidR="004634F5" w:rsidRPr="004634F5">
        <w:t>technology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available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provided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settings,</w:t>
      </w:r>
      <w:r w:rsidR="00432526">
        <w:t xml:space="preserve"> </w:t>
      </w:r>
      <w:r w:rsidR="004634F5" w:rsidRPr="004634F5">
        <w:t>through</w:t>
      </w:r>
      <w:r w:rsidR="00432526">
        <w:t xml:space="preserve"> </w:t>
      </w:r>
      <w:r w:rsidR="004634F5" w:rsidRPr="004634F5">
        <w:t>appropriate</w:t>
      </w:r>
      <w:r w:rsidR="00432526">
        <w:t xml:space="preserve"> </w:t>
      </w:r>
      <w:r w:rsidR="004634F5" w:rsidRPr="004634F5">
        <w:t>modes,</w:t>
      </w:r>
      <w:r w:rsidR="00432526">
        <w:t xml:space="preserve"> </w:t>
      </w:r>
      <w:r w:rsidR="004634F5" w:rsidRPr="004634F5">
        <w:t>means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formats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communication</w:t>
      </w:r>
      <w:r w:rsidR="00432526">
        <w:t xml:space="preserve"> </w:t>
      </w:r>
      <w:r w:rsidR="004634F5" w:rsidRPr="004634F5">
        <w:t>such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sign</w:t>
      </w:r>
      <w:r w:rsidR="00432526">
        <w:t xml:space="preserve"> </w:t>
      </w:r>
      <w:r w:rsidR="004634F5" w:rsidRPr="004634F5">
        <w:t>language,</w:t>
      </w:r>
      <w:r w:rsidR="00432526">
        <w:t xml:space="preserve"> </w:t>
      </w:r>
      <w:r w:rsidR="004634F5" w:rsidRPr="004634F5">
        <w:t>Braille,</w:t>
      </w:r>
      <w:r w:rsidR="00432526">
        <w:t xml:space="preserve"> </w:t>
      </w:r>
      <w:r w:rsidR="004634F5" w:rsidRPr="004634F5">
        <w:t>audio</w:t>
      </w:r>
      <w:r w:rsidR="00432526">
        <w:t xml:space="preserve"> </w:t>
      </w:r>
      <w:r w:rsidR="004634F5" w:rsidRPr="004634F5">
        <w:t>or</w:t>
      </w:r>
      <w:r w:rsidR="00432526">
        <w:t xml:space="preserve"> </w:t>
      </w:r>
      <w:r w:rsidR="004634F5" w:rsidRPr="004634F5">
        <w:t>tactile</w:t>
      </w:r>
      <w:r w:rsidR="00432526">
        <w:t xml:space="preserve"> </w:t>
      </w:r>
      <w:r w:rsidR="004634F5" w:rsidRPr="004634F5">
        <w:t>information,</w:t>
      </w:r>
      <w:r w:rsidR="00432526">
        <w:t xml:space="preserve"> </w:t>
      </w:r>
      <w:r w:rsidR="004634F5" w:rsidRPr="004634F5">
        <w:t>alternative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augmentative</w:t>
      </w:r>
      <w:r w:rsidR="00432526">
        <w:t xml:space="preserve"> </w:t>
      </w:r>
      <w:r w:rsidR="004634F5" w:rsidRPr="004634F5">
        <w:t>communication,</w:t>
      </w:r>
      <w:r w:rsidR="00432526">
        <w:t xml:space="preserve"> </w:t>
      </w:r>
      <w:r w:rsidR="004634F5" w:rsidRPr="004634F5">
        <w:t>Easy</w:t>
      </w:r>
      <w:r w:rsidR="00432526">
        <w:t xml:space="preserve"> </w:t>
      </w:r>
      <w:r w:rsidR="004634F5" w:rsidRPr="004634F5">
        <w:t>Read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pictograms;</w:t>
      </w:r>
    </w:p>
    <w:p w14:paraId="6348C340" w14:textId="3E200AE9" w:rsidR="004634F5" w:rsidRPr="004634F5" w:rsidRDefault="00FD13AC" w:rsidP="004634F5">
      <w:pPr>
        <w:pStyle w:val="SingleTxtG"/>
      </w:pPr>
      <w:r>
        <w:lastRenderedPageBreak/>
        <w:tab/>
      </w:r>
      <w:r w:rsidR="004634F5" w:rsidRPr="004634F5">
        <w:t>(c)</w:t>
      </w:r>
      <w:r w:rsidR="004634F5" w:rsidRPr="004634F5">
        <w:tab/>
        <w:t>Progress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making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Korean</w:t>
      </w:r>
      <w:r w:rsidR="00432526">
        <w:t xml:space="preserve"> </w:t>
      </w:r>
      <w:r w:rsidR="004634F5" w:rsidRPr="004634F5">
        <w:t>Letter</w:t>
      </w:r>
      <w:r w:rsidR="00432526">
        <w:t xml:space="preserve"> </w:t>
      </w:r>
      <w:r w:rsidR="004634F5" w:rsidRPr="004634F5">
        <w:t>Recognition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Converting</w:t>
      </w:r>
      <w:r w:rsidR="00432526">
        <w:t xml:space="preserve"> </w:t>
      </w:r>
      <w:r w:rsidR="004634F5" w:rsidRPr="004634F5">
        <w:t>Programme</w:t>
      </w:r>
      <w:r w:rsidR="00432526">
        <w:t xml:space="preserve"> </w:t>
      </w:r>
      <w:r w:rsidR="004634F5" w:rsidRPr="004634F5">
        <w:t>accessible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blind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implementing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Programme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Converting</w:t>
      </w:r>
      <w:r w:rsidR="00432526">
        <w:t xml:space="preserve"> </w:t>
      </w:r>
      <w:r w:rsidR="004634F5" w:rsidRPr="004634F5">
        <w:t>Korean</w:t>
      </w:r>
      <w:r w:rsidR="00432526">
        <w:t xml:space="preserve"> </w:t>
      </w:r>
      <w:r w:rsidR="004634F5" w:rsidRPr="004634F5">
        <w:t>Written</w:t>
      </w:r>
      <w:r w:rsidR="00432526">
        <w:t xml:space="preserve"> </w:t>
      </w:r>
      <w:r w:rsidR="004634F5" w:rsidRPr="004634F5">
        <w:t>Language</w:t>
      </w:r>
      <w:r w:rsidR="00432526">
        <w:t xml:space="preserve"> </w:t>
      </w:r>
      <w:r w:rsidR="004634F5" w:rsidRPr="004634F5">
        <w:t>into</w:t>
      </w:r>
      <w:r w:rsidR="00432526">
        <w:t xml:space="preserve"> </w:t>
      </w:r>
      <w:r w:rsidR="004634F5" w:rsidRPr="004634F5">
        <w:t>Korean</w:t>
      </w:r>
      <w:r w:rsidR="00432526">
        <w:t xml:space="preserve"> </w:t>
      </w:r>
      <w:r w:rsidR="004634F5" w:rsidRPr="004634F5">
        <w:t>Braille</w:t>
      </w:r>
      <w:r w:rsidR="00432526">
        <w:t xml:space="preserve"> </w:t>
      </w:r>
      <w:r w:rsidR="004634F5" w:rsidRPr="004634F5">
        <w:t>Letters,</w:t>
      </w:r>
      <w:r w:rsidR="00432526">
        <w:t xml:space="preserve"> </w:t>
      </w:r>
      <w:r w:rsidR="004634F5" w:rsidRPr="004634F5">
        <w:t>which</w:t>
      </w:r>
      <w:r w:rsidR="00432526">
        <w:t xml:space="preserve"> </w:t>
      </w:r>
      <w:r w:rsidR="004634F5" w:rsidRPr="004634F5">
        <w:t>were</w:t>
      </w:r>
      <w:r w:rsidR="00432526">
        <w:t xml:space="preserve"> </w:t>
      </w:r>
      <w:r w:rsidR="004634F5" w:rsidRPr="004634F5">
        <w:t>being</w:t>
      </w:r>
      <w:r w:rsidR="00432526">
        <w:t xml:space="preserve"> </w:t>
      </w:r>
      <w:r w:rsidR="004634F5" w:rsidRPr="004634F5">
        <w:t>developed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State</w:t>
      </w:r>
      <w:r w:rsidR="00432526">
        <w:t xml:space="preserve"> </w:t>
      </w:r>
      <w:r w:rsidR="004634F5" w:rsidRPr="004634F5">
        <w:t>party</w:t>
      </w:r>
      <w:r w:rsidR="00432526">
        <w:t xml:space="preserve"> </w:t>
      </w:r>
      <w:r w:rsidR="004634F5" w:rsidRPr="004634F5">
        <w:t>at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time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submission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its</w:t>
      </w:r>
      <w:r w:rsidR="00432526">
        <w:t xml:space="preserve"> </w:t>
      </w:r>
      <w:r w:rsidR="004634F5" w:rsidRPr="004634F5">
        <w:t>report;</w:t>
      </w:r>
      <w:r w:rsidR="004634F5" w:rsidRPr="003369B3">
        <w:rPr>
          <w:rStyle w:val="FootnoteReference"/>
        </w:rPr>
        <w:footnoteReference w:id="3"/>
      </w:r>
    </w:p>
    <w:p w14:paraId="7977696E" w14:textId="37DADD31" w:rsidR="004634F5" w:rsidRPr="004634F5" w:rsidRDefault="00FD13AC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adaptive</w:t>
      </w:r>
      <w:r w:rsidR="00432526">
        <w:t xml:space="preserve"> </w:t>
      </w:r>
      <w:r w:rsidR="004634F5" w:rsidRPr="004634F5">
        <w:t>procurement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investment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assistive</w:t>
      </w:r>
      <w:r w:rsidR="00432526">
        <w:t xml:space="preserve"> </w:t>
      </w:r>
      <w:r w:rsidR="004634F5" w:rsidRPr="004634F5">
        <w:t>technologies;</w:t>
      </w:r>
    </w:p>
    <w:p w14:paraId="75149279" w14:textId="35882429" w:rsidR="004634F5" w:rsidRPr="004634F5" w:rsidRDefault="00FD13AC" w:rsidP="004634F5">
      <w:pPr>
        <w:pStyle w:val="SingleTxtG"/>
      </w:pPr>
      <w:r>
        <w:tab/>
      </w:r>
      <w:r w:rsidR="004634F5" w:rsidRPr="004634F5">
        <w:t>(e)</w:t>
      </w:r>
      <w:r w:rsidR="004634F5" w:rsidRPr="004634F5">
        <w:tab/>
        <w:t>Measures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promote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use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sign</w:t>
      </w:r>
      <w:r w:rsidR="00432526">
        <w:t xml:space="preserve"> </w:t>
      </w:r>
      <w:r w:rsidR="004634F5" w:rsidRPr="004634F5">
        <w:t>language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areas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life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light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State</w:t>
      </w:r>
      <w:r w:rsidR="00432526">
        <w:t xml:space="preserve"> </w:t>
      </w:r>
      <w:r w:rsidR="004634F5" w:rsidRPr="004634F5">
        <w:t>party</w:t>
      </w:r>
      <w:r w:rsidR="00756055">
        <w:t>’</w:t>
      </w:r>
      <w:r w:rsidR="004634F5" w:rsidRPr="004634F5">
        <w:t>s</w:t>
      </w:r>
      <w:r w:rsidR="00432526">
        <w:t xml:space="preserve"> </w:t>
      </w:r>
      <w:r w:rsidR="004634F5" w:rsidRPr="004634F5">
        <w:t>recognition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Korean</w:t>
      </w:r>
      <w:r w:rsidR="00432526">
        <w:t xml:space="preserve"> </w:t>
      </w:r>
      <w:r w:rsidR="004634F5" w:rsidRPr="004634F5">
        <w:t>Sign</w:t>
      </w:r>
      <w:r w:rsidR="00432526">
        <w:t xml:space="preserve"> </w:t>
      </w:r>
      <w:r w:rsidR="004634F5" w:rsidRPr="004634F5">
        <w:t>Language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an</w:t>
      </w:r>
      <w:r w:rsidR="00432526">
        <w:t xml:space="preserve"> </w:t>
      </w:r>
      <w:r w:rsidR="004634F5" w:rsidRPr="004634F5">
        <w:t>official</w:t>
      </w:r>
      <w:r w:rsidR="00432526">
        <w:t xml:space="preserve"> </w:t>
      </w:r>
      <w:r w:rsidR="004634F5" w:rsidRPr="004634F5">
        <w:t>language.</w:t>
      </w:r>
    </w:p>
    <w:p w14:paraId="3144335B" w14:textId="72DA9A0D" w:rsidR="004634F5" w:rsidRPr="004634F5" w:rsidRDefault="004634F5" w:rsidP="004E0C31">
      <w:pPr>
        <w:pStyle w:val="H23G"/>
      </w:pPr>
      <w:r w:rsidRPr="004634F5">
        <w:tab/>
      </w:r>
      <w:r w:rsidRPr="004634F5">
        <w:tab/>
        <w:t>Respect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privacy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22)</w:t>
      </w:r>
    </w:p>
    <w:p w14:paraId="5F35CBA1" w14:textId="77777777" w:rsidR="00756055" w:rsidRDefault="004634F5" w:rsidP="004634F5">
      <w:pPr>
        <w:pStyle w:val="SingleTxtG"/>
      </w:pPr>
      <w:r w:rsidRPr="004634F5">
        <w:t>19.</w:t>
      </w:r>
      <w:r w:rsidRPr="004634F5">
        <w:tab/>
        <w:t>Please</w:t>
      </w:r>
      <w:r w:rsidR="00432526">
        <w:t xml:space="preserve"> </w:t>
      </w:r>
      <w:r w:rsidRPr="004634F5">
        <w:t>indicate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ensure</w:t>
      </w:r>
      <w:r w:rsidR="00432526">
        <w:t xml:space="preserve"> </w:t>
      </w:r>
      <w:r w:rsidRPr="004634F5">
        <w:t>respect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privacy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persons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disabilities,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particular</w:t>
      </w:r>
      <w:r w:rsidR="00432526">
        <w:t xml:space="preserve"> </w:t>
      </w:r>
      <w:r w:rsidRPr="004634F5">
        <w:t>women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girls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disabilities,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implement</w:t>
      </w:r>
      <w:r w:rsidR="00432526">
        <w:t xml:space="preserve"> </w:t>
      </w:r>
      <w:r w:rsidRPr="004634F5">
        <w:t>sanctions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remedies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failing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respect</w:t>
      </w:r>
      <w:r w:rsidR="00432526">
        <w:t xml:space="preserve"> </w:t>
      </w:r>
      <w:r w:rsidRPr="004634F5">
        <w:t>this</w:t>
      </w:r>
      <w:r w:rsidR="00432526">
        <w:t xml:space="preserve"> </w:t>
      </w:r>
      <w:r w:rsidRPr="004634F5">
        <w:t>right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privacy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all</w:t>
      </w:r>
      <w:r w:rsidR="00432526">
        <w:t xml:space="preserve"> </w:t>
      </w:r>
      <w:r w:rsidRPr="004634F5">
        <w:t>areas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life.</w:t>
      </w:r>
    </w:p>
    <w:p w14:paraId="72F71370" w14:textId="3A3D5D6C" w:rsidR="004634F5" w:rsidRPr="004634F5" w:rsidRDefault="004634F5" w:rsidP="004E0C31">
      <w:pPr>
        <w:pStyle w:val="H23G"/>
      </w:pPr>
      <w:r w:rsidRPr="004634F5">
        <w:tab/>
      </w:r>
      <w:r w:rsidRPr="004634F5">
        <w:tab/>
        <w:t>Respect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home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family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23)</w:t>
      </w:r>
    </w:p>
    <w:p w14:paraId="0BB19DC3" w14:textId="31A1D717" w:rsidR="004634F5" w:rsidRPr="004634F5" w:rsidRDefault="004634F5" w:rsidP="004634F5">
      <w:pPr>
        <w:pStyle w:val="SingleTxtG"/>
      </w:pPr>
      <w:r w:rsidRPr="004634F5">
        <w:t>20.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steps</w:t>
      </w:r>
      <w:r w:rsidR="00432526">
        <w:t xml:space="preserve"> </w:t>
      </w:r>
      <w:r w:rsidRPr="004634F5">
        <w:t>taken:</w:t>
      </w:r>
    </w:p>
    <w:p w14:paraId="37FDEEDF" w14:textId="16C5F4C9" w:rsidR="004634F5" w:rsidRPr="004634F5" w:rsidRDefault="00FD13AC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To</w:t>
      </w:r>
      <w:r w:rsidR="00432526">
        <w:t xml:space="preserve"> </w:t>
      </w:r>
      <w:r w:rsidR="004634F5" w:rsidRPr="004634F5">
        <w:t>repeal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discriminatory</w:t>
      </w:r>
      <w:r w:rsidR="00432526">
        <w:t xml:space="preserve"> </w:t>
      </w:r>
      <w:r w:rsidR="004634F5" w:rsidRPr="004634F5">
        <w:t>laws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deny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regard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home,</w:t>
      </w:r>
      <w:r w:rsidR="00432526">
        <w:t xml:space="preserve"> </w:t>
      </w:r>
      <w:r w:rsidR="004634F5" w:rsidRPr="004634F5">
        <w:t>marriage,</w:t>
      </w:r>
      <w:r w:rsidR="00432526">
        <w:t xml:space="preserve"> </w:t>
      </w:r>
      <w:r w:rsidR="004634F5" w:rsidRPr="004634F5">
        <w:t>family,</w:t>
      </w:r>
      <w:r w:rsidR="00432526">
        <w:t xml:space="preserve"> </w:t>
      </w:r>
      <w:r w:rsidR="004634F5" w:rsidRPr="004634F5">
        <w:t>parenthood</w:t>
      </w:r>
      <w:r w:rsidR="00432526">
        <w:t xml:space="preserve"> </w:t>
      </w:r>
      <w:r w:rsidR="004634F5" w:rsidRPr="004634F5">
        <w:t>(including</w:t>
      </w:r>
      <w:r w:rsidR="00432526">
        <w:t xml:space="preserve"> </w:t>
      </w:r>
      <w:r w:rsidR="004634F5" w:rsidRPr="004634F5">
        <w:t>adoption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be</w:t>
      </w:r>
      <w:r w:rsidR="00432526">
        <w:t xml:space="preserve"> </w:t>
      </w:r>
      <w:r w:rsidR="004634F5" w:rsidRPr="004634F5">
        <w:t>foster</w:t>
      </w:r>
      <w:r w:rsidR="00432526">
        <w:t xml:space="preserve"> </w:t>
      </w:r>
      <w:r w:rsidR="004634F5" w:rsidRPr="004634F5">
        <w:t>parents)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relationships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an</w:t>
      </w:r>
      <w:r w:rsidR="00432526">
        <w:t xml:space="preserve"> </w:t>
      </w:r>
      <w:r w:rsidR="004634F5" w:rsidRPr="004634F5">
        <w:t>equal</w:t>
      </w:r>
      <w:r w:rsidR="00432526">
        <w:t xml:space="preserve"> </w:t>
      </w:r>
      <w:r w:rsidR="004634F5" w:rsidRPr="004634F5">
        <w:t>basis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others,</w:t>
      </w:r>
      <w:r w:rsidR="00432526">
        <w:t xml:space="preserve"> </w:t>
      </w:r>
      <w:r w:rsidR="004634F5" w:rsidRPr="004634F5">
        <w:t>without</w:t>
      </w:r>
      <w:r w:rsidR="00432526">
        <w:t xml:space="preserve"> </w:t>
      </w:r>
      <w:r w:rsidR="004634F5" w:rsidRPr="004634F5">
        <w:t>discrimination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basis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free</w:t>
      </w:r>
      <w:r w:rsidR="00432526">
        <w:t xml:space="preserve"> </w:t>
      </w:r>
      <w:r w:rsidR="004634F5" w:rsidRPr="004634F5">
        <w:t>consent;</w:t>
      </w:r>
    </w:p>
    <w:p w14:paraId="23C1C139" w14:textId="30163BAE" w:rsidR="004634F5" w:rsidRPr="004634F5" w:rsidRDefault="00FD13AC" w:rsidP="004634F5">
      <w:pPr>
        <w:pStyle w:val="SingleTxtG"/>
      </w:pPr>
      <w:bookmarkStart w:id="16" w:name="_heading=h.2s8eyo1" w:colFirst="0" w:colLast="0"/>
      <w:bookmarkEnd w:id="16"/>
      <w:r>
        <w:tab/>
      </w:r>
      <w:r w:rsidR="004634F5" w:rsidRPr="004634F5">
        <w:t>(b)</w:t>
      </w:r>
      <w:r w:rsidR="004634F5" w:rsidRPr="004634F5">
        <w:tab/>
        <w:t>To</w:t>
      </w:r>
      <w:r w:rsidR="00432526">
        <w:t xml:space="preserve"> </w:t>
      </w:r>
      <w:r w:rsidR="004634F5" w:rsidRPr="004634F5">
        <w:t>strengthen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available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parents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families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early</w:t>
      </w:r>
      <w:r w:rsidR="00432526">
        <w:t xml:space="preserve"> </w:t>
      </w:r>
      <w:r w:rsidR="004634F5" w:rsidRPr="004634F5">
        <w:t>intervention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support</w:t>
      </w:r>
      <w:r w:rsidR="00432526">
        <w:t xml:space="preserve"> </w:t>
      </w:r>
      <w:r w:rsidR="004634F5" w:rsidRPr="004634F5">
        <w:t>services,</w:t>
      </w:r>
      <w:r w:rsidR="00432526">
        <w:t xml:space="preserve"> </w:t>
      </w:r>
      <w:r w:rsidR="004634F5" w:rsidRPr="004634F5">
        <w:t>resources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training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prevent</w:t>
      </w:r>
      <w:r w:rsidR="00432526">
        <w:t xml:space="preserve"> </w:t>
      </w:r>
      <w:r w:rsidR="004634F5" w:rsidRPr="004634F5">
        <w:t>family</w:t>
      </w:r>
      <w:r w:rsidR="00432526">
        <w:t xml:space="preserve"> </w:t>
      </w:r>
      <w:r w:rsidR="004634F5" w:rsidRPr="004634F5">
        <w:t>separation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discourage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institutionalization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family</w:t>
      </w:r>
      <w:r w:rsidR="00432526">
        <w:t xml:space="preserve"> </w:t>
      </w:r>
      <w:r w:rsidR="004634F5" w:rsidRPr="004634F5">
        <w:t>members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  <w:bookmarkStart w:id="17" w:name="_Toc298999622"/>
      <w:bookmarkStart w:id="18" w:name="_Toc299883411"/>
      <w:bookmarkStart w:id="19" w:name="_Toc302368553"/>
    </w:p>
    <w:p w14:paraId="5B1E63E0" w14:textId="6E951D32" w:rsidR="004634F5" w:rsidRPr="004634F5" w:rsidRDefault="00FD13AC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To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support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parents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parenting</w:t>
      </w:r>
      <w:r w:rsidR="00432526">
        <w:t xml:space="preserve"> </w:t>
      </w:r>
      <w:r w:rsidR="004634F5" w:rsidRPr="004634F5">
        <w:t>roles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stop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forced</w:t>
      </w:r>
      <w:r w:rsidR="00432526">
        <w:t xml:space="preserve"> </w:t>
      </w:r>
      <w:r w:rsidR="004634F5" w:rsidRPr="004634F5">
        <w:t>removal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placement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institutions.</w:t>
      </w:r>
    </w:p>
    <w:p w14:paraId="37EA5CBF" w14:textId="41F45AB2" w:rsidR="004634F5" w:rsidRPr="004634F5" w:rsidRDefault="004634F5" w:rsidP="004E0C31">
      <w:pPr>
        <w:pStyle w:val="H23G"/>
      </w:pPr>
      <w:r w:rsidRPr="004634F5">
        <w:tab/>
      </w:r>
      <w:r w:rsidRPr="004634F5">
        <w:tab/>
        <w:t>Education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24)</w:t>
      </w:r>
      <w:bookmarkEnd w:id="17"/>
      <w:bookmarkEnd w:id="18"/>
      <w:bookmarkEnd w:id="19"/>
    </w:p>
    <w:p w14:paraId="34F4D318" w14:textId="2B75E0FE" w:rsidR="004634F5" w:rsidRPr="004634F5" w:rsidRDefault="004634F5" w:rsidP="004634F5">
      <w:pPr>
        <w:pStyle w:val="SingleTxtG"/>
      </w:pPr>
      <w:r w:rsidRPr="004634F5">
        <w:t>21.</w:t>
      </w:r>
      <w:r w:rsidRPr="004634F5">
        <w:tab/>
        <w:t>Please</w:t>
      </w:r>
      <w:r w:rsidR="00432526">
        <w:t xml:space="preserve"> </w:t>
      </w:r>
      <w:r w:rsidRPr="004634F5">
        <w:t>provide:</w:t>
      </w:r>
    </w:p>
    <w:p w14:paraId="62B3F231" w14:textId="77777777" w:rsidR="00756055" w:rsidRDefault="000D5C4E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adoption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regulations,</w:t>
      </w:r>
      <w:r w:rsidR="00432526">
        <w:t xml:space="preserve"> </w:t>
      </w:r>
      <w:r w:rsidR="004634F5" w:rsidRPr="004634F5">
        <w:t>policies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programmes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promote</w:t>
      </w:r>
      <w:r w:rsidR="00432526">
        <w:t xml:space="preserve"> </w:t>
      </w:r>
      <w:r w:rsidR="004634F5" w:rsidRPr="004634F5">
        <w:t>inclusive</w:t>
      </w:r>
      <w:r w:rsidR="00432526">
        <w:t xml:space="preserve"> </w:t>
      </w:r>
      <w:r w:rsidR="004634F5" w:rsidRPr="004634F5">
        <w:t>education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without</w:t>
      </w:r>
      <w:r w:rsidR="00432526">
        <w:t xml:space="preserve"> </w:t>
      </w:r>
      <w:r w:rsidR="004634F5" w:rsidRPr="004634F5">
        <w:t>discrimination,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denial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reasonable</w:t>
      </w:r>
      <w:r w:rsidR="00432526">
        <w:t xml:space="preserve"> </w:t>
      </w:r>
      <w:r w:rsidR="004634F5" w:rsidRPr="004634F5">
        <w:t>accommodation;</w:t>
      </w:r>
    </w:p>
    <w:p w14:paraId="210E3FE0" w14:textId="2DD1BFB3" w:rsidR="004634F5" w:rsidRPr="004634F5" w:rsidRDefault="000D5C4E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allocation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adequate</w:t>
      </w:r>
      <w:r w:rsidR="00432526">
        <w:t xml:space="preserve"> </w:t>
      </w:r>
      <w:r w:rsidR="004634F5" w:rsidRPr="004634F5">
        <w:t>resources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establish</w:t>
      </w:r>
      <w:r w:rsidR="00432526">
        <w:t xml:space="preserve"> </w:t>
      </w:r>
      <w:r w:rsidR="004634F5" w:rsidRPr="004634F5">
        <w:t>inclusive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accessible</w:t>
      </w:r>
      <w:r w:rsidR="00432526">
        <w:t xml:space="preserve"> </w:t>
      </w:r>
      <w:r w:rsidR="004634F5" w:rsidRPr="004634F5">
        <w:t>schools,</w:t>
      </w:r>
      <w:r w:rsidR="00432526">
        <w:t xml:space="preserve"> </w:t>
      </w:r>
      <w:r w:rsidR="004634F5" w:rsidRPr="004634F5">
        <w:t>train</w:t>
      </w:r>
      <w:r w:rsidR="00432526">
        <w:t xml:space="preserve"> </w:t>
      </w:r>
      <w:r w:rsidR="004634F5" w:rsidRPr="004634F5">
        <w:t>teachers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personnel</w:t>
      </w:r>
      <w:r w:rsidR="00432526">
        <w:t xml:space="preserve"> </w:t>
      </w:r>
      <w:r w:rsidR="004634F5" w:rsidRPr="004634F5">
        <w:t>working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educational</w:t>
      </w:r>
      <w:r w:rsidR="00432526">
        <w:t xml:space="preserve"> </w:t>
      </w:r>
      <w:r w:rsidR="004634F5" w:rsidRPr="004634F5">
        <w:t>institutions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inclusive</w:t>
      </w:r>
      <w:r w:rsidR="00432526">
        <w:t xml:space="preserve"> </w:t>
      </w:r>
      <w:r w:rsidR="004634F5" w:rsidRPr="004634F5">
        <w:t>methodologies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accessible</w:t>
      </w:r>
      <w:r w:rsidR="00432526">
        <w:t xml:space="preserve"> </w:t>
      </w:r>
      <w:r w:rsidR="004634F5" w:rsidRPr="004634F5">
        <w:t>teaching</w:t>
      </w:r>
      <w:r w:rsidR="00432526">
        <w:t xml:space="preserve"> </w:t>
      </w:r>
      <w:r w:rsidR="004634F5" w:rsidRPr="004634F5">
        <w:t>materials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means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modes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communication;</w:t>
      </w:r>
    </w:p>
    <w:p w14:paraId="3AB534AA" w14:textId="7FAD8CE7" w:rsidR="004634F5" w:rsidRPr="004634F5" w:rsidRDefault="000D5C4E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steps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identify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register</w:t>
      </w:r>
      <w:r w:rsidR="00432526">
        <w:t xml:space="preserve"> </w:t>
      </w:r>
      <w:r w:rsidR="004634F5" w:rsidRPr="004634F5">
        <w:t>students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compulsory</w:t>
      </w:r>
      <w:r w:rsidR="00432526">
        <w:t xml:space="preserve"> </w:t>
      </w:r>
      <w:r w:rsidR="004634F5" w:rsidRPr="004634F5">
        <w:t>secondary</w:t>
      </w:r>
      <w:r w:rsidR="00432526">
        <w:t xml:space="preserve"> </w:t>
      </w:r>
      <w:r w:rsidR="004634F5" w:rsidRPr="004634F5">
        <w:t>education,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required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aged</w:t>
      </w:r>
      <w:r w:rsidR="00432526">
        <w:t xml:space="preserve"> </w:t>
      </w:r>
      <w:r w:rsidR="004634F5" w:rsidRPr="004634F5">
        <w:t>9–16;</w:t>
      </w:r>
    </w:p>
    <w:p w14:paraId="5CA21B79" w14:textId="77777777" w:rsidR="00756055" w:rsidRDefault="000D5C4E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Statistical</w:t>
      </w:r>
      <w:r w:rsidR="00432526">
        <w:t xml:space="preserve"> </w:t>
      </w:r>
      <w:r w:rsidR="004634F5" w:rsidRPr="004634F5">
        <w:t>data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completion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levels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schooling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school-age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percentage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who</w:t>
      </w:r>
      <w:r w:rsidR="00432526">
        <w:t xml:space="preserve"> </w:t>
      </w:r>
      <w:r w:rsidR="004634F5" w:rsidRPr="004634F5">
        <w:t>are</w:t>
      </w:r>
      <w:r w:rsidR="00432526">
        <w:t xml:space="preserve"> </w:t>
      </w:r>
      <w:r w:rsidR="004634F5" w:rsidRPr="004634F5">
        <w:t>deprived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education,</w:t>
      </w:r>
      <w:r w:rsidR="00432526">
        <w:t xml:space="preserve"> </w:t>
      </w:r>
      <w:r w:rsidR="004634F5" w:rsidRPr="004634F5">
        <w:t>disaggregated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age,</w:t>
      </w:r>
      <w:r w:rsidR="00432526">
        <w:t xml:space="preserve"> </w:t>
      </w:r>
      <w:r w:rsidR="004634F5" w:rsidRPr="004634F5">
        <w:t>sex,</w:t>
      </w:r>
      <w:r w:rsidR="00432526">
        <w:t xml:space="preserve"> </w:t>
      </w:r>
      <w:r w:rsidR="004634F5" w:rsidRPr="004634F5">
        <w:t>school</w:t>
      </w:r>
      <w:r w:rsidR="00432526">
        <w:t xml:space="preserve"> </w:t>
      </w:r>
      <w:r w:rsidR="004634F5" w:rsidRPr="004634F5">
        <w:t>level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type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impairment,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both</w:t>
      </w:r>
      <w:r w:rsidR="00432526">
        <w:t xml:space="preserve"> </w:t>
      </w:r>
      <w:r w:rsidR="004634F5" w:rsidRPr="004634F5">
        <w:t>urban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areas;</w:t>
      </w:r>
    </w:p>
    <w:p w14:paraId="532B8457" w14:textId="2C5F3C89" w:rsidR="004634F5" w:rsidRPr="004634F5" w:rsidRDefault="000D5C4E" w:rsidP="004634F5">
      <w:pPr>
        <w:pStyle w:val="SingleTxtG"/>
      </w:pPr>
      <w:r>
        <w:tab/>
      </w:r>
      <w:r w:rsidR="004634F5" w:rsidRPr="004634F5">
        <w:t>(e)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regard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transition</w:t>
      </w:r>
      <w:r w:rsidR="00432526">
        <w:t xml:space="preserve"> </w:t>
      </w:r>
      <w:r w:rsidR="004634F5" w:rsidRPr="004634F5">
        <w:t>from</w:t>
      </w:r>
      <w:r w:rsidR="00432526">
        <w:t xml:space="preserve"> </w:t>
      </w:r>
      <w:r w:rsidR="004634F5" w:rsidRPr="004634F5">
        <w:t>segregated</w:t>
      </w:r>
      <w:r w:rsidR="00432526">
        <w:t xml:space="preserve"> </w:t>
      </w:r>
      <w:r w:rsidR="004634F5" w:rsidRPr="004634F5">
        <w:t>special</w:t>
      </w:r>
      <w:r w:rsidR="00432526">
        <w:t xml:space="preserve"> </w:t>
      </w:r>
      <w:r w:rsidR="004634F5" w:rsidRPr="004634F5">
        <w:t>education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inclusive</w:t>
      </w:r>
      <w:r w:rsidR="00432526">
        <w:t xml:space="preserve"> </w:t>
      </w:r>
      <w:r w:rsidR="004634F5" w:rsidRPr="004634F5">
        <w:t>education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extension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9-year</w:t>
      </w:r>
      <w:r w:rsidR="00432526">
        <w:t xml:space="preserve"> </w:t>
      </w:r>
      <w:r w:rsidR="004634F5" w:rsidRPr="004634F5">
        <w:t>curriculum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match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standard</w:t>
      </w:r>
      <w:r w:rsidR="00432526">
        <w:t xml:space="preserve"> </w:t>
      </w:r>
      <w:r w:rsidR="004634F5" w:rsidRPr="004634F5">
        <w:t>12-year</w:t>
      </w:r>
      <w:r w:rsidR="00432526">
        <w:t xml:space="preserve"> </w:t>
      </w:r>
      <w:r w:rsidR="004634F5" w:rsidRPr="004634F5">
        <w:t>curriculum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mandatory</w:t>
      </w:r>
      <w:r w:rsidR="00432526">
        <w:t xml:space="preserve"> </w:t>
      </w:r>
      <w:r w:rsidR="004634F5" w:rsidRPr="004634F5">
        <w:t>education</w:t>
      </w:r>
      <w:r w:rsidR="00432526">
        <w:t xml:space="preserve"> </w:t>
      </w:r>
      <w:r w:rsidR="004634F5" w:rsidRPr="004634F5">
        <w:t>provided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State;</w:t>
      </w:r>
    </w:p>
    <w:p w14:paraId="4780E588" w14:textId="4D98ABAE" w:rsidR="004634F5" w:rsidRPr="004634F5" w:rsidRDefault="000D5C4E" w:rsidP="004634F5">
      <w:pPr>
        <w:pStyle w:val="SingleTxtG"/>
      </w:pPr>
      <w:r>
        <w:tab/>
      </w:r>
      <w:r w:rsidR="004634F5" w:rsidRPr="004634F5">
        <w:t>(f)</w:t>
      </w:r>
      <w:r w:rsidR="004634F5" w:rsidRPr="004634F5">
        <w:tab/>
        <w:t>Data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number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who</w:t>
      </w:r>
      <w:r w:rsidR="00432526">
        <w:t xml:space="preserve"> </w:t>
      </w:r>
      <w:r w:rsidR="004634F5" w:rsidRPr="004634F5">
        <w:t>have</w:t>
      </w:r>
      <w:r w:rsidR="00432526">
        <w:t xml:space="preserve"> </w:t>
      </w:r>
      <w:r w:rsidR="004634F5" w:rsidRPr="004634F5">
        <w:t>enrolled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universities,</w:t>
      </w:r>
      <w:r w:rsidR="00432526">
        <w:t xml:space="preserve"> </w:t>
      </w:r>
      <w:r w:rsidR="004634F5" w:rsidRPr="004634F5">
        <w:t>disaggregated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age,</w:t>
      </w:r>
      <w:r w:rsidR="00432526">
        <w:t xml:space="preserve"> </w:t>
      </w:r>
      <w:r w:rsidR="004634F5" w:rsidRPr="004634F5">
        <w:t>sex,</w:t>
      </w:r>
      <w:r w:rsidR="00432526">
        <w:t xml:space="preserve"> </w:t>
      </w:r>
      <w:r w:rsidR="004634F5" w:rsidRPr="004634F5">
        <w:t>type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impairment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field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study;</w:t>
      </w:r>
    </w:p>
    <w:p w14:paraId="36F269C6" w14:textId="20AA1157" w:rsidR="004634F5" w:rsidRPr="004634F5" w:rsidRDefault="000D5C4E" w:rsidP="004634F5">
      <w:pPr>
        <w:pStyle w:val="SingleTxtG"/>
      </w:pPr>
      <w:r>
        <w:lastRenderedPageBreak/>
        <w:tab/>
      </w:r>
      <w:r w:rsidR="004634F5" w:rsidRPr="004634F5">
        <w:t>(g)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encourage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higher</w:t>
      </w:r>
      <w:r w:rsidR="00432526">
        <w:t xml:space="preserve"> </w:t>
      </w:r>
      <w:r w:rsidR="004634F5" w:rsidRPr="004634F5">
        <w:t>education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improve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accessibility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universities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colleges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students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can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quality</w:t>
      </w:r>
      <w:r w:rsidR="00432526">
        <w:t xml:space="preserve"> </w:t>
      </w:r>
      <w:r w:rsidR="004634F5" w:rsidRPr="004634F5">
        <w:t>higher</w:t>
      </w:r>
      <w:r w:rsidR="00432526">
        <w:t xml:space="preserve"> </w:t>
      </w:r>
      <w:r w:rsidR="004634F5" w:rsidRPr="004634F5">
        <w:t>education.</w:t>
      </w:r>
    </w:p>
    <w:p w14:paraId="0CD0A2D4" w14:textId="1D8F9E96" w:rsidR="004634F5" w:rsidRPr="004634F5" w:rsidRDefault="004634F5" w:rsidP="004E0C31">
      <w:pPr>
        <w:pStyle w:val="H23G"/>
      </w:pPr>
      <w:r w:rsidRPr="004634F5">
        <w:tab/>
      </w:r>
      <w:r w:rsidRPr="004634F5">
        <w:tab/>
        <w:t>Health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25)</w:t>
      </w:r>
    </w:p>
    <w:p w14:paraId="3B0366F3" w14:textId="601A983A" w:rsidR="004634F5" w:rsidRPr="004634F5" w:rsidRDefault="004634F5" w:rsidP="004634F5">
      <w:pPr>
        <w:pStyle w:val="SingleTxtG"/>
      </w:pPr>
      <w:r w:rsidRPr="004634F5">
        <w:t>22.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steps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ensure:</w:t>
      </w:r>
    </w:p>
    <w:p w14:paraId="21AA6ED2" w14:textId="77777777" w:rsidR="00756055" w:rsidRDefault="00FE644F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Physical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digital</w:t>
      </w:r>
      <w:r w:rsidR="00432526">
        <w:t xml:space="preserve"> </w:t>
      </w:r>
      <w:r w:rsidR="004634F5" w:rsidRPr="004634F5">
        <w:t>accessibility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availability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quality</w:t>
      </w:r>
      <w:r w:rsidR="00432526">
        <w:t xml:space="preserve"> </w:t>
      </w:r>
      <w:r w:rsidR="004634F5" w:rsidRPr="004634F5">
        <w:t>health-care</w:t>
      </w:r>
      <w:r w:rsidR="00432526">
        <w:t xml:space="preserve"> </w:t>
      </w:r>
      <w:r w:rsidR="004634F5" w:rsidRPr="004634F5">
        <w:t>facilities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equipment,</w:t>
      </w:r>
      <w:r w:rsidR="00432526">
        <w:t xml:space="preserve"> </w:t>
      </w:r>
      <w:r w:rsidR="004634F5" w:rsidRPr="004634F5">
        <w:t>reasonable</w:t>
      </w:r>
      <w:r w:rsidR="00432526">
        <w:t xml:space="preserve"> </w:t>
      </w:r>
      <w:r w:rsidR="004634F5" w:rsidRPr="004634F5">
        <w:t>accommodation</w:t>
      </w:r>
      <w:r w:rsidR="00432526">
        <w:t xml:space="preserve"> </w:t>
      </w:r>
      <w:r w:rsidR="004634F5" w:rsidRPr="004634F5">
        <w:t>provided</w:t>
      </w:r>
      <w:r w:rsidR="00432526">
        <w:t xml:space="preserve"> </w:t>
      </w:r>
      <w:r w:rsidR="004634F5" w:rsidRPr="004634F5">
        <w:t>therefor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service</w:t>
      </w:r>
      <w:r w:rsidR="00432526">
        <w:t xml:space="preserve"> </w:t>
      </w:r>
      <w:r w:rsidR="004634F5" w:rsidRPr="004634F5">
        <w:t>provision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areas;</w:t>
      </w:r>
    </w:p>
    <w:p w14:paraId="3A7043F5" w14:textId="5204EAA4" w:rsidR="004634F5" w:rsidRPr="004634F5" w:rsidRDefault="00FE644F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sexual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reproductive</w:t>
      </w:r>
      <w:r w:rsidR="00432526">
        <w:t xml:space="preserve"> </w:t>
      </w:r>
      <w:r w:rsidR="004634F5" w:rsidRPr="004634F5">
        <w:t>health</w:t>
      </w:r>
      <w:r w:rsidR="00432526">
        <w:t xml:space="preserve"> </w:t>
      </w:r>
      <w:r w:rsidR="004634F5" w:rsidRPr="004634F5">
        <w:t>care,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maternal</w:t>
      </w:r>
      <w:r w:rsidR="00432526">
        <w:t xml:space="preserve"> </w:t>
      </w:r>
      <w:r w:rsidR="004634F5" w:rsidRPr="004634F5">
        <w:t>health</w:t>
      </w:r>
      <w:r w:rsidR="00432526">
        <w:t xml:space="preserve"> </w:t>
      </w:r>
      <w:r w:rsidR="004634F5" w:rsidRPr="004634F5">
        <w:t>care,</w:t>
      </w:r>
      <w:r w:rsidR="00432526">
        <w:t xml:space="preserve"> </w:t>
      </w:r>
      <w:r w:rsidR="004634F5" w:rsidRPr="004634F5">
        <w:t>family</w:t>
      </w:r>
      <w:r w:rsidR="00432526">
        <w:t xml:space="preserve"> </w:t>
      </w:r>
      <w:r w:rsidR="004634F5" w:rsidRPr="004634F5">
        <w:t>planning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contraception,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girls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and/or</w:t>
      </w:r>
      <w:r w:rsidR="00432526">
        <w:t xml:space="preserve"> </w:t>
      </w:r>
      <w:r w:rsidR="004634F5" w:rsidRPr="004634F5">
        <w:t>intellectual</w:t>
      </w:r>
      <w:r w:rsidR="00432526">
        <w:t xml:space="preserve"> </w:t>
      </w:r>
      <w:r w:rsidR="004634F5" w:rsidRPr="004634F5">
        <w:t>disabilities;</w:t>
      </w:r>
    </w:p>
    <w:p w14:paraId="7FEBCF6A" w14:textId="014142C7" w:rsidR="004634F5" w:rsidRPr="004634F5" w:rsidRDefault="00FE644F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The</w:t>
      </w:r>
      <w:r w:rsidR="00432526">
        <w:t xml:space="preserve"> </w:t>
      </w:r>
      <w:r w:rsidR="004634F5" w:rsidRPr="004634F5">
        <w:t>prioritization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COVID-19</w:t>
      </w:r>
      <w:r w:rsidR="00432526">
        <w:t xml:space="preserve"> </w:t>
      </w:r>
      <w:r w:rsidR="004634F5" w:rsidRPr="004634F5">
        <w:t>services,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tests,</w:t>
      </w:r>
      <w:r w:rsidR="00432526">
        <w:t xml:space="preserve"> </w:t>
      </w:r>
      <w:r w:rsidR="004634F5" w:rsidRPr="004634F5">
        <w:t>vaccines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information;</w:t>
      </w:r>
    </w:p>
    <w:p w14:paraId="5E89B7C2" w14:textId="77777777" w:rsidR="00756055" w:rsidRDefault="00FE644F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A</w:t>
      </w:r>
      <w:r w:rsidR="00432526">
        <w:t xml:space="preserve"> </w:t>
      </w:r>
      <w:r w:rsidR="004634F5" w:rsidRPr="004634F5">
        <w:t>sufficient</w:t>
      </w:r>
      <w:r w:rsidR="00432526">
        <w:t xml:space="preserve"> </w:t>
      </w:r>
      <w:r w:rsidR="004634F5" w:rsidRPr="004634F5">
        <w:t>allocation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resources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inclusive</w:t>
      </w:r>
      <w:r w:rsidR="00432526">
        <w:t xml:space="preserve"> </w:t>
      </w:r>
      <w:r w:rsidR="004634F5" w:rsidRPr="004634F5">
        <w:t>health-care</w:t>
      </w:r>
      <w:r w:rsidR="00432526">
        <w:t xml:space="preserve"> </w:t>
      </w:r>
      <w:r w:rsidR="004634F5" w:rsidRPr="004634F5">
        <w:t>services,</w:t>
      </w:r>
      <w:r w:rsidR="00432526">
        <w:t xml:space="preserve"> </w:t>
      </w:r>
      <w:r w:rsidR="004634F5" w:rsidRPr="004634F5">
        <w:t>reasonable</w:t>
      </w:r>
      <w:r w:rsidR="00432526">
        <w:t xml:space="preserve"> </w:t>
      </w:r>
      <w:r w:rsidR="004634F5" w:rsidRPr="004634F5">
        <w:t>accommodation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review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modification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health-care</w:t>
      </w:r>
      <w:r w:rsidR="00432526">
        <w:t xml:space="preserve"> </w:t>
      </w:r>
      <w:r w:rsidR="004634F5" w:rsidRPr="004634F5">
        <w:t>facilities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accessibility;</w:t>
      </w:r>
    </w:p>
    <w:p w14:paraId="34B5351D" w14:textId="226A2E94" w:rsidR="004634F5" w:rsidRPr="004634F5" w:rsidRDefault="00FE644F" w:rsidP="004634F5">
      <w:pPr>
        <w:pStyle w:val="SingleTxtG"/>
      </w:pPr>
      <w:r>
        <w:tab/>
      </w:r>
      <w:r w:rsidR="004634F5" w:rsidRPr="004634F5">
        <w:t>(e)</w:t>
      </w:r>
      <w:r w:rsidR="004634F5" w:rsidRPr="004634F5">
        <w:tab/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have</w:t>
      </w:r>
      <w:r w:rsidR="00432526">
        <w:t xml:space="preserve"> </w:t>
      </w:r>
      <w:r w:rsidR="004634F5" w:rsidRPr="004634F5"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free</w:t>
      </w:r>
      <w:r w:rsidR="00432526">
        <w:t xml:space="preserve"> </w:t>
      </w:r>
      <w:r w:rsidR="004634F5" w:rsidRPr="004634F5">
        <w:t>medical</w:t>
      </w:r>
      <w:r w:rsidR="00432526">
        <w:t xml:space="preserve"> </w:t>
      </w:r>
      <w:r w:rsidR="004634F5" w:rsidRPr="004634F5">
        <w:t>services,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medications,</w:t>
      </w:r>
      <w:r w:rsidR="00432526">
        <w:t xml:space="preserve"> </w:t>
      </w:r>
      <w:r w:rsidR="004634F5" w:rsidRPr="004634F5">
        <w:t>regardless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providers.</w:t>
      </w:r>
    </w:p>
    <w:p w14:paraId="26C360B8" w14:textId="240FBCF3" w:rsidR="004634F5" w:rsidRPr="004634F5" w:rsidRDefault="004634F5" w:rsidP="000A11D4">
      <w:pPr>
        <w:pStyle w:val="H23G"/>
      </w:pPr>
      <w:bookmarkStart w:id="20" w:name="OLE_LINK38"/>
      <w:bookmarkStart w:id="21" w:name="OLE_LINK37"/>
      <w:bookmarkStart w:id="22" w:name="OLE_LINK20"/>
      <w:bookmarkStart w:id="23" w:name="OLE_LINK19"/>
      <w:r w:rsidRPr="004634F5">
        <w:tab/>
      </w:r>
      <w:r w:rsidRPr="004634F5">
        <w:tab/>
        <w:t>Habilitation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rehabilitation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26)</w:t>
      </w:r>
      <w:bookmarkEnd w:id="20"/>
      <w:bookmarkEnd w:id="21"/>
      <w:bookmarkEnd w:id="22"/>
      <w:bookmarkEnd w:id="23"/>
    </w:p>
    <w:p w14:paraId="30623BC0" w14:textId="3ED77818" w:rsidR="004634F5" w:rsidRPr="004634F5" w:rsidRDefault="004634F5" w:rsidP="004634F5">
      <w:pPr>
        <w:pStyle w:val="SingleTxtG"/>
      </w:pPr>
      <w:r w:rsidRPr="004634F5">
        <w:t>23.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about:</w:t>
      </w:r>
    </w:p>
    <w:p w14:paraId="439B0479" w14:textId="5B5B745F" w:rsidR="004634F5" w:rsidRPr="004634F5" w:rsidRDefault="00FE644F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The</w:t>
      </w:r>
      <w:r w:rsidR="00432526">
        <w:t xml:space="preserve"> </w:t>
      </w:r>
      <w:r w:rsidR="004634F5" w:rsidRPr="004634F5">
        <w:t>availability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accessible</w:t>
      </w:r>
      <w:r w:rsidR="00432526">
        <w:t xml:space="preserve"> </w:t>
      </w:r>
      <w:r w:rsidR="004634F5" w:rsidRPr="004634F5">
        <w:t>habilitation,</w:t>
      </w:r>
      <w:r w:rsidR="00432526">
        <w:t xml:space="preserve"> </w:t>
      </w:r>
      <w:r w:rsidR="004634F5" w:rsidRPr="004634F5">
        <w:t>rehabilitation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reintegration</w:t>
      </w:r>
      <w:r w:rsidR="00432526">
        <w:t xml:space="preserve"> </w:t>
      </w:r>
      <w:r w:rsidR="004634F5" w:rsidRPr="004634F5">
        <w:t>services,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assistive</w:t>
      </w:r>
      <w:r w:rsidR="00432526">
        <w:t xml:space="preserve"> </w:t>
      </w:r>
      <w:r w:rsidR="004634F5" w:rsidRPr="004634F5">
        <w:t>devices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adequate</w:t>
      </w:r>
      <w:r w:rsidR="00432526">
        <w:t xml:space="preserve"> </w:t>
      </w:r>
      <w:r w:rsidR="004634F5" w:rsidRPr="004634F5">
        <w:t>support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psychosocial</w:t>
      </w:r>
      <w:r w:rsidR="00432526">
        <w:t xml:space="preserve"> </w:t>
      </w:r>
      <w:r w:rsidR="004634F5" w:rsidRPr="004634F5">
        <w:t>disabilities;</w:t>
      </w:r>
    </w:p>
    <w:p w14:paraId="2D0779FD" w14:textId="61BAADCF" w:rsidR="004634F5" w:rsidRPr="004634F5" w:rsidRDefault="00FE644F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that</w:t>
      </w:r>
      <w:r w:rsidR="00432526">
        <w:t xml:space="preserve"> </w:t>
      </w:r>
      <w:r w:rsidR="004634F5" w:rsidRPr="004634F5">
        <w:t>community-based</w:t>
      </w:r>
      <w:r w:rsidR="00432526">
        <w:t xml:space="preserve"> </w:t>
      </w:r>
      <w:r w:rsidR="004634F5" w:rsidRPr="004634F5">
        <w:t>rehabilitation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cover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parts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country.</w:t>
      </w:r>
    </w:p>
    <w:p w14:paraId="12DFA532" w14:textId="6800F1C5" w:rsidR="004634F5" w:rsidRPr="004634F5" w:rsidRDefault="004634F5" w:rsidP="004E0C31">
      <w:pPr>
        <w:pStyle w:val="H23G"/>
      </w:pPr>
      <w:r w:rsidRPr="004634F5">
        <w:tab/>
      </w:r>
      <w:r w:rsidRPr="004634F5">
        <w:tab/>
        <w:t>Work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employment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27)</w:t>
      </w:r>
    </w:p>
    <w:p w14:paraId="28D1312D" w14:textId="72DF82EB" w:rsidR="004634F5" w:rsidRPr="004634F5" w:rsidRDefault="004634F5" w:rsidP="004634F5">
      <w:pPr>
        <w:pStyle w:val="SingleTxtG"/>
      </w:pPr>
      <w:r w:rsidRPr="004634F5">
        <w:t>24.</w:t>
      </w:r>
      <w:r w:rsidRPr="004634F5">
        <w:tab/>
        <w:t>Please</w:t>
      </w:r>
      <w:r w:rsidR="00432526">
        <w:t xml:space="preserve"> </w:t>
      </w:r>
      <w:r w:rsidRPr="004634F5">
        <w:t>provide:</w:t>
      </w:r>
    </w:p>
    <w:p w14:paraId="7C586628" w14:textId="50ACDAB2" w:rsidR="004634F5" w:rsidRPr="004634F5" w:rsidRDefault="00FE644F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Data</w:t>
      </w:r>
      <w:r w:rsidR="00432526">
        <w:t xml:space="preserve"> </w:t>
      </w:r>
      <w:r w:rsidR="004634F5" w:rsidRPr="004634F5">
        <w:t>collected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employment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engaged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both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private</w:t>
      </w:r>
      <w:r w:rsidR="00432526">
        <w:t xml:space="preserve"> </w:t>
      </w:r>
      <w:r w:rsidR="004634F5" w:rsidRPr="004634F5">
        <w:t>sectors,</w:t>
      </w:r>
      <w:r w:rsidR="00432526">
        <w:t xml:space="preserve"> </w:t>
      </w:r>
      <w:r w:rsidR="004634F5" w:rsidRPr="004634F5">
        <w:t>disaggregated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sex,</w:t>
      </w:r>
      <w:r w:rsidR="00432526">
        <w:t xml:space="preserve"> </w:t>
      </w:r>
      <w:r w:rsidR="004634F5" w:rsidRPr="004634F5">
        <w:t>age,</w:t>
      </w:r>
      <w:r w:rsidR="00432526">
        <w:t xml:space="preserve"> </w:t>
      </w:r>
      <w:r w:rsidR="004634F5" w:rsidRPr="004634F5">
        <w:t>type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impairment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duration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employment,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increase</w:t>
      </w:r>
      <w:r w:rsidR="00432526">
        <w:t xml:space="preserve"> </w:t>
      </w:r>
      <w:r w:rsidR="004634F5" w:rsidRPr="004634F5">
        <w:t>employment</w:t>
      </w:r>
      <w:r w:rsidR="00432526">
        <w:t xml:space="preserve"> </w:t>
      </w:r>
      <w:r w:rsidR="004634F5" w:rsidRPr="004634F5">
        <w:t>opportunities,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through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development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strategies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increase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numbers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formal</w:t>
      </w:r>
      <w:r w:rsidR="00432526">
        <w:t xml:space="preserve"> </w:t>
      </w:r>
      <w:r w:rsidR="004634F5" w:rsidRPr="004634F5">
        <w:t>employment</w:t>
      </w:r>
      <w:r w:rsidR="00432526">
        <w:t xml:space="preserve"> </w:t>
      </w:r>
      <w:r w:rsidR="004634F5" w:rsidRPr="004634F5">
        <w:t>sector;</w:t>
      </w:r>
    </w:p>
    <w:p w14:paraId="2526971A" w14:textId="77777777" w:rsidR="00756055" w:rsidRDefault="00FE644F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reasonable</w:t>
      </w:r>
      <w:r w:rsidR="00432526">
        <w:t xml:space="preserve"> </w:t>
      </w:r>
      <w:r w:rsidR="004634F5" w:rsidRPr="004634F5">
        <w:t>accommodation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employees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workplace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penalties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remedies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denial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reasonable</w:t>
      </w:r>
      <w:r w:rsidR="00432526">
        <w:t xml:space="preserve"> </w:t>
      </w:r>
      <w:r w:rsidR="004634F5" w:rsidRPr="004634F5">
        <w:t>accommodation;</w:t>
      </w:r>
    </w:p>
    <w:p w14:paraId="4253D037" w14:textId="645B7F11" w:rsidR="004634F5" w:rsidRPr="004634F5" w:rsidRDefault="00FE644F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progress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impact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inclusion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National</w:t>
      </w:r>
      <w:r w:rsidR="00432526">
        <w:t xml:space="preserve"> </w:t>
      </w:r>
      <w:r w:rsidR="004634F5" w:rsidRPr="004634F5">
        <w:t>Strategy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Economic</w:t>
      </w:r>
      <w:r w:rsidR="00432526">
        <w:t xml:space="preserve"> </w:t>
      </w:r>
      <w:r w:rsidR="004634F5" w:rsidRPr="004634F5">
        <w:t>Development</w:t>
      </w:r>
      <w:r w:rsidR="00432526">
        <w:t xml:space="preserve"> </w:t>
      </w:r>
      <w:r w:rsidR="004634F5" w:rsidRPr="004634F5">
        <w:t>2016–2020,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specific</w:t>
      </w:r>
      <w:r w:rsidR="00432526">
        <w:t xml:space="preserve"> </w:t>
      </w:r>
      <w:r w:rsidR="004634F5" w:rsidRPr="004634F5">
        <w:t>targets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outcomes;</w:t>
      </w:r>
    </w:p>
    <w:p w14:paraId="2467A80C" w14:textId="4A932BC8" w:rsidR="004634F5" w:rsidRPr="004634F5" w:rsidRDefault="00FE644F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plans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reinstitute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right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engage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professions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a</w:t>
      </w:r>
      <w:r w:rsidR="00432526">
        <w:t xml:space="preserve"> </w:t>
      </w:r>
      <w:r w:rsidR="004634F5" w:rsidRPr="004634F5">
        <w:t>safe</w:t>
      </w:r>
      <w:r w:rsidR="00432526">
        <w:t xml:space="preserve"> </w:t>
      </w:r>
      <w:r w:rsidR="004634F5" w:rsidRPr="004634F5">
        <w:t>working</w:t>
      </w:r>
      <w:r w:rsidR="00432526">
        <w:t xml:space="preserve"> </w:t>
      </w:r>
      <w:r w:rsidR="004634F5" w:rsidRPr="004634F5">
        <w:t>environment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combating</w:t>
      </w:r>
      <w:r w:rsidR="00432526">
        <w:t xml:space="preserve"> </w:t>
      </w:r>
      <w:r w:rsidR="004634F5" w:rsidRPr="004634F5">
        <w:t>workplace</w:t>
      </w:r>
      <w:r w:rsidR="00432526">
        <w:t xml:space="preserve"> </w:t>
      </w:r>
      <w:r w:rsidR="004634F5" w:rsidRPr="004634F5">
        <w:t>harassment,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through</w:t>
      </w:r>
      <w:r w:rsidR="00432526">
        <w:t xml:space="preserve"> </w:t>
      </w:r>
      <w:r w:rsidR="004634F5" w:rsidRPr="004634F5">
        <w:rPr>
          <w:lang w:val="en-US"/>
        </w:rPr>
        <w:t>safeguard</w:t>
      </w:r>
      <w:r w:rsidR="00432526">
        <w:t xml:space="preserve"> </w:t>
      </w:r>
      <w:r w:rsidR="004634F5" w:rsidRPr="004634F5">
        <w:t>policies;</w:t>
      </w:r>
    </w:p>
    <w:p w14:paraId="37A69493" w14:textId="63B34A87" w:rsidR="004634F5" w:rsidRPr="004634F5" w:rsidRDefault="00FE644F" w:rsidP="004634F5">
      <w:pPr>
        <w:pStyle w:val="SingleTxtG"/>
      </w:pPr>
      <w:r>
        <w:tab/>
      </w:r>
      <w:r w:rsidR="004634F5" w:rsidRPr="004634F5">
        <w:t>(e)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State</w:t>
      </w:r>
      <w:r w:rsidR="00432526">
        <w:t xml:space="preserve"> </w:t>
      </w:r>
      <w:r w:rsidR="004634F5" w:rsidRPr="004634F5">
        <w:t>party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provide</w:t>
      </w:r>
      <w:r w:rsidR="00432526">
        <w:t xml:space="preserve"> </w:t>
      </w:r>
      <w:r w:rsidR="004634F5" w:rsidRPr="004634F5">
        <w:t>subsidies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workers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described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Socialist</w:t>
      </w:r>
      <w:r w:rsidR="00432526">
        <w:t xml:space="preserve"> </w:t>
      </w:r>
      <w:r w:rsidR="004634F5" w:rsidRPr="004634F5">
        <w:t>Labour</w:t>
      </w:r>
      <w:r w:rsidR="00432526">
        <w:t xml:space="preserve"> </w:t>
      </w:r>
      <w:r w:rsidR="004634F5" w:rsidRPr="004634F5">
        <w:t>Law.</w:t>
      </w:r>
    </w:p>
    <w:p w14:paraId="0C9E986F" w14:textId="6F8462DB" w:rsidR="004634F5" w:rsidRPr="004634F5" w:rsidRDefault="004634F5" w:rsidP="004E0C31">
      <w:pPr>
        <w:pStyle w:val="H23G"/>
      </w:pPr>
      <w:r w:rsidRPr="004634F5">
        <w:lastRenderedPageBreak/>
        <w:tab/>
      </w:r>
      <w:r w:rsidRPr="004634F5">
        <w:tab/>
        <w:t>Adequate</w:t>
      </w:r>
      <w:r w:rsidR="00432526">
        <w:t xml:space="preserve"> </w:t>
      </w:r>
      <w:r w:rsidRPr="004634F5">
        <w:t>standard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living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social</w:t>
      </w:r>
      <w:r w:rsidR="00432526">
        <w:t xml:space="preserve"> </w:t>
      </w:r>
      <w:r w:rsidRPr="004634F5">
        <w:t>protection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28)</w:t>
      </w:r>
    </w:p>
    <w:p w14:paraId="3DEFD876" w14:textId="77777777" w:rsidR="00756055" w:rsidRDefault="004634F5" w:rsidP="004634F5">
      <w:pPr>
        <w:pStyle w:val="SingleTxtG"/>
      </w:pPr>
      <w:r w:rsidRPr="004634F5">
        <w:t>25.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on:</w:t>
      </w:r>
    </w:p>
    <w:p w14:paraId="5688F055" w14:textId="77777777" w:rsidR="00756055" w:rsidRDefault="00FE644F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Budgetary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other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taken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improve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standard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living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expand</w:t>
      </w:r>
      <w:r w:rsidR="00432526">
        <w:t xml:space="preserve"> </w:t>
      </w:r>
      <w:r w:rsidR="004634F5" w:rsidRPr="004634F5">
        <w:t>social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programmes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benefit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particular</w:t>
      </w:r>
      <w:r w:rsidR="00432526">
        <w:t xml:space="preserve"> </w:t>
      </w:r>
      <w:r w:rsidR="004634F5" w:rsidRPr="004634F5">
        <w:t>attention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children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both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urban</w:t>
      </w:r>
      <w:r w:rsidR="00432526">
        <w:t xml:space="preserve"> </w:t>
      </w:r>
      <w:r w:rsidR="004634F5" w:rsidRPr="004634F5">
        <w:t>areas;</w:t>
      </w:r>
    </w:p>
    <w:p w14:paraId="6C7F5323" w14:textId="354FEECD" w:rsidR="004634F5" w:rsidRPr="004634F5" w:rsidRDefault="00FE644F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Access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financial</w:t>
      </w:r>
      <w:r w:rsidR="00432526">
        <w:t xml:space="preserve"> </w:t>
      </w:r>
      <w:r w:rsidR="004634F5" w:rsidRPr="004634F5">
        <w:t>assistance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alleviate</w:t>
      </w:r>
      <w:r w:rsidR="00432526">
        <w:t xml:space="preserve"> </w:t>
      </w:r>
      <w:r w:rsidR="004634F5" w:rsidRPr="004634F5">
        <w:t>disability-related</w:t>
      </w:r>
      <w:r w:rsidR="00432526">
        <w:t xml:space="preserve"> </w:t>
      </w:r>
      <w:r w:rsidR="004634F5" w:rsidRPr="004634F5">
        <w:t>expenses,</w:t>
      </w:r>
      <w:r w:rsidR="00432526">
        <w:t xml:space="preserve"> </w:t>
      </w:r>
      <w:r w:rsidR="004634F5" w:rsidRPr="004634F5">
        <w:t>such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provision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assistive</w:t>
      </w:r>
      <w:r w:rsidR="00432526">
        <w:t xml:space="preserve"> </w:t>
      </w:r>
      <w:r w:rsidR="004634F5" w:rsidRPr="004634F5">
        <w:t>devices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personal</w:t>
      </w:r>
      <w:r w:rsidR="00432526">
        <w:t xml:space="preserve"> </w:t>
      </w:r>
      <w:r w:rsidR="004634F5" w:rsidRPr="004634F5">
        <w:t>assistants,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well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entitlement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poverty-reduction</w:t>
      </w:r>
      <w:r w:rsidR="00432526">
        <w:t xml:space="preserve"> </w:t>
      </w:r>
      <w:r w:rsidR="004634F5" w:rsidRPr="004634F5">
        <w:t>schemes;</w:t>
      </w:r>
    </w:p>
    <w:p w14:paraId="6BA54C37" w14:textId="1590C421" w:rsidR="004634F5" w:rsidRPr="004634F5" w:rsidRDefault="00FE644F" w:rsidP="004634F5">
      <w:pPr>
        <w:pStyle w:val="SingleTxtG"/>
      </w:pPr>
      <w:r>
        <w:tab/>
      </w:r>
      <w:r w:rsidR="004634F5" w:rsidRPr="004634F5">
        <w:t>(c)</w:t>
      </w:r>
      <w:r w:rsidR="004634F5" w:rsidRPr="004634F5">
        <w:tab/>
        <w:t>The</w:t>
      </w:r>
      <w:r w:rsidR="00432526">
        <w:t xml:space="preserve"> </w:t>
      </w:r>
      <w:r w:rsidR="004634F5" w:rsidRPr="004634F5">
        <w:t>procedure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facilitate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acquisition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</w:t>
      </w:r>
      <w:r w:rsidR="00432526">
        <w:t xml:space="preserve"> </w:t>
      </w:r>
      <w:r w:rsidR="004634F5" w:rsidRPr="004634F5">
        <w:t>disability</w:t>
      </w:r>
      <w:r w:rsidR="00432526">
        <w:t xml:space="preserve"> </w:t>
      </w:r>
      <w:r w:rsidR="004634F5" w:rsidRPr="004634F5">
        <w:t>certificate</w:t>
      </w:r>
      <w:r w:rsidR="00432526">
        <w:t xml:space="preserve"> </w:t>
      </w:r>
      <w:r w:rsidR="004634F5" w:rsidRPr="004634F5">
        <w:t>required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qualify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government</w:t>
      </w:r>
      <w:r w:rsidR="00432526">
        <w:t xml:space="preserve"> </w:t>
      </w:r>
      <w:r w:rsidR="004634F5" w:rsidRPr="004634F5">
        <w:t>assistance;</w:t>
      </w:r>
    </w:p>
    <w:p w14:paraId="3F69C667" w14:textId="77BBA46A" w:rsidR="004634F5" w:rsidRPr="004634F5" w:rsidRDefault="00FE644F" w:rsidP="004634F5">
      <w:pPr>
        <w:pStyle w:val="SingleTxtG"/>
      </w:pPr>
      <w:r>
        <w:tab/>
      </w:r>
      <w:r w:rsidR="004634F5" w:rsidRPr="004634F5">
        <w:t>(d)</w:t>
      </w:r>
      <w:r w:rsidR="004634F5" w:rsidRPr="004634F5">
        <w:tab/>
        <w:t>The</w:t>
      </w:r>
      <w:r w:rsidR="00432526">
        <w:t xml:space="preserve"> </w:t>
      </w:r>
      <w:r w:rsidR="004634F5" w:rsidRPr="004634F5">
        <w:t>different</w:t>
      </w:r>
      <w:r w:rsidR="00432526">
        <w:t xml:space="preserve"> </w:t>
      </w:r>
      <w:r w:rsidR="004634F5" w:rsidRPr="004634F5">
        <w:t>benefits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social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people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who</w:t>
      </w:r>
      <w:r w:rsidR="00432526">
        <w:t xml:space="preserve"> </w:t>
      </w:r>
      <w:r w:rsidR="004634F5" w:rsidRPr="004634F5">
        <w:t>performed</w:t>
      </w:r>
      <w:r w:rsidR="00432526">
        <w:t xml:space="preserve"> </w:t>
      </w:r>
      <w:r w:rsidR="004634F5" w:rsidRPr="004634F5">
        <w:t>military</w:t>
      </w:r>
      <w:r w:rsidR="00432526">
        <w:t xml:space="preserve"> </w:t>
      </w:r>
      <w:r w:rsidR="004634F5" w:rsidRPr="004634F5">
        <w:t>services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socialist</w:t>
      </w:r>
      <w:r w:rsidR="00432526">
        <w:t xml:space="preserve"> </w:t>
      </w:r>
      <w:r w:rsidR="004634F5" w:rsidRPr="004634F5">
        <w:t>construction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all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living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rural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urban</w:t>
      </w:r>
      <w:r w:rsidR="00432526">
        <w:t xml:space="preserve"> </w:t>
      </w:r>
      <w:r w:rsidR="004634F5" w:rsidRPr="004634F5">
        <w:t>areas.</w:t>
      </w:r>
    </w:p>
    <w:p w14:paraId="57ED30F6" w14:textId="23A41375" w:rsidR="004634F5" w:rsidRPr="004634F5" w:rsidRDefault="004634F5" w:rsidP="004E0C31">
      <w:pPr>
        <w:pStyle w:val="H23G"/>
      </w:pPr>
      <w:r w:rsidRPr="004634F5">
        <w:tab/>
      </w:r>
      <w:r w:rsidRPr="004634F5">
        <w:tab/>
        <w:t>Participation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political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public</w:t>
      </w:r>
      <w:r w:rsidR="00432526">
        <w:t xml:space="preserve"> </w:t>
      </w:r>
      <w:r w:rsidRPr="004634F5">
        <w:t>life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29)</w:t>
      </w:r>
    </w:p>
    <w:p w14:paraId="417C3B83" w14:textId="3F730A35" w:rsidR="004634F5" w:rsidRPr="004634F5" w:rsidRDefault="004634F5" w:rsidP="004634F5">
      <w:pPr>
        <w:pStyle w:val="SingleTxtG"/>
      </w:pPr>
      <w:r w:rsidRPr="004634F5">
        <w:t>26.</w:t>
      </w:r>
      <w:r w:rsidRPr="004634F5">
        <w:tab/>
        <w:t>Please</w:t>
      </w:r>
      <w:r w:rsidR="00432526">
        <w:t xml:space="preserve"> </w:t>
      </w:r>
      <w:r w:rsidRPr="004634F5">
        <w:t>provide:</w:t>
      </w:r>
    </w:p>
    <w:p w14:paraId="5E3AC6AC" w14:textId="77777777" w:rsidR="00756055" w:rsidRDefault="00FE644F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ensure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full</w:t>
      </w:r>
      <w:r w:rsidR="00432526">
        <w:t xml:space="preserve"> </w:t>
      </w:r>
      <w:r w:rsidR="004634F5" w:rsidRPr="004634F5">
        <w:t>accessibility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polling</w:t>
      </w:r>
      <w:r w:rsidR="00432526">
        <w:t xml:space="preserve"> </w:t>
      </w:r>
      <w:r w:rsidR="004634F5" w:rsidRPr="004634F5">
        <w:t>stations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voting</w:t>
      </w:r>
      <w:r w:rsidR="00432526">
        <w:t xml:space="preserve"> </w:t>
      </w:r>
      <w:r w:rsidR="004634F5" w:rsidRPr="004634F5">
        <w:t>materials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disabilities;</w:t>
      </w:r>
    </w:p>
    <w:p w14:paraId="517F11EE" w14:textId="77777777" w:rsidR="00756055" w:rsidRDefault="00FE644F" w:rsidP="004634F5">
      <w:pPr>
        <w:pStyle w:val="SingleTxtG"/>
      </w:pPr>
      <w:r>
        <w:tab/>
      </w:r>
      <w:r w:rsidR="004634F5" w:rsidRPr="004634F5">
        <w:t>(b)</w:t>
      </w:r>
      <w:r w:rsidR="004634F5" w:rsidRPr="004634F5">
        <w:tab/>
        <w:t>Data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proportion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women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disabilities,</w:t>
      </w:r>
      <w:r w:rsidR="00432526">
        <w:t xml:space="preserve"> </w:t>
      </w:r>
      <w:r w:rsidR="004634F5" w:rsidRPr="004634F5">
        <w:t>who</w:t>
      </w:r>
      <w:r w:rsidR="00432526">
        <w:t xml:space="preserve"> </w:t>
      </w:r>
      <w:r w:rsidR="004634F5" w:rsidRPr="004634F5">
        <w:t>hold</w:t>
      </w:r>
      <w:r w:rsidR="00432526">
        <w:t xml:space="preserve"> </w:t>
      </w:r>
      <w:r w:rsidR="004634F5" w:rsidRPr="004634F5">
        <w:t>decision-making</w:t>
      </w:r>
      <w:r w:rsidR="00432526">
        <w:t xml:space="preserve"> </w:t>
      </w:r>
      <w:r w:rsidR="004634F5" w:rsidRPr="004634F5">
        <w:t>positions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public</w:t>
      </w:r>
      <w:r w:rsidR="00432526">
        <w:t xml:space="preserve"> </w:t>
      </w:r>
      <w:r w:rsidR="004634F5" w:rsidRPr="004634F5">
        <w:t>offices,</w:t>
      </w:r>
      <w:r w:rsidR="00432526">
        <w:t xml:space="preserve"> </w:t>
      </w:r>
      <w:r w:rsidR="004634F5" w:rsidRPr="004634F5">
        <w:t>including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Supreme</w:t>
      </w:r>
      <w:r w:rsidR="00432526">
        <w:t xml:space="preserve"> </w:t>
      </w:r>
      <w:r w:rsidR="004634F5" w:rsidRPr="004634F5">
        <w:t>People</w:t>
      </w:r>
      <w:r w:rsidR="00756055">
        <w:t>’</w:t>
      </w:r>
      <w:r w:rsidR="004634F5" w:rsidRPr="004634F5">
        <w:t>s</w:t>
      </w:r>
      <w:r w:rsidR="00432526">
        <w:t xml:space="preserve"> </w:t>
      </w:r>
      <w:r w:rsidR="004634F5" w:rsidRPr="004634F5">
        <w:t>Assembly.</w:t>
      </w:r>
    </w:p>
    <w:p w14:paraId="66B34E95" w14:textId="0FE4A448" w:rsidR="004634F5" w:rsidRPr="004634F5" w:rsidRDefault="004634F5" w:rsidP="004E0C31">
      <w:pPr>
        <w:pStyle w:val="H23G"/>
        <w:rPr>
          <w:lang w:val="en-ID"/>
        </w:rPr>
      </w:pPr>
      <w:r w:rsidRPr="004634F5">
        <w:rPr>
          <w:lang w:val="en-ID"/>
        </w:rPr>
        <w:tab/>
      </w:r>
      <w:r w:rsidRPr="004634F5">
        <w:rPr>
          <w:lang w:val="en-ID"/>
        </w:rPr>
        <w:tab/>
        <w:t>Participation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in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cultural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life,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recreation,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leisure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and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sport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(art.</w:t>
      </w:r>
      <w:r w:rsidR="00432526">
        <w:rPr>
          <w:lang w:val="en-ID"/>
        </w:rPr>
        <w:t xml:space="preserve"> </w:t>
      </w:r>
      <w:r w:rsidRPr="004634F5">
        <w:rPr>
          <w:lang w:val="en-ID"/>
        </w:rPr>
        <w:t>30)</w:t>
      </w:r>
    </w:p>
    <w:p w14:paraId="18ED3F6F" w14:textId="77777777" w:rsidR="00756055" w:rsidRDefault="004634F5" w:rsidP="004634F5">
      <w:pPr>
        <w:pStyle w:val="SingleTxtG"/>
      </w:pPr>
      <w:r w:rsidRPr="004634F5">
        <w:t>27.</w:t>
      </w:r>
      <w:r w:rsidRPr="004634F5">
        <w:tab/>
        <w:t>Please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information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provide</w:t>
      </w:r>
      <w:r w:rsidR="00432526">
        <w:t xml:space="preserve"> </w:t>
      </w:r>
      <w:r w:rsidRPr="004634F5">
        <w:t>opportunities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persons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participate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international</w:t>
      </w:r>
      <w:r w:rsidR="00432526">
        <w:t xml:space="preserve"> </w:t>
      </w:r>
      <w:r w:rsidRPr="004634F5">
        <w:t>disability</w:t>
      </w:r>
      <w:r w:rsidR="00432526">
        <w:t xml:space="preserve"> </w:t>
      </w:r>
      <w:r w:rsidRPr="004634F5">
        <w:t>sporting</w:t>
      </w:r>
      <w:r w:rsidR="00432526">
        <w:t xml:space="preserve"> </w:t>
      </w:r>
      <w:r w:rsidRPr="004634F5">
        <w:t>events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develop</w:t>
      </w:r>
      <w:r w:rsidR="00432526">
        <w:t xml:space="preserve"> </w:t>
      </w:r>
      <w:r w:rsidRPr="004634F5">
        <w:t>a</w:t>
      </w:r>
      <w:r w:rsidR="00432526">
        <w:t xml:space="preserve"> </w:t>
      </w:r>
      <w:r w:rsidRPr="004634F5">
        <w:t>credible,</w:t>
      </w:r>
      <w:r w:rsidR="00432526">
        <w:t xml:space="preserve"> </w:t>
      </w:r>
      <w:r w:rsidRPr="004634F5">
        <w:t>cultural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recreational</w:t>
      </w:r>
      <w:r w:rsidR="00432526">
        <w:t xml:space="preserve"> </w:t>
      </w:r>
      <w:r w:rsidRPr="004634F5">
        <w:t>sports</w:t>
      </w:r>
      <w:r w:rsidR="00432526">
        <w:t xml:space="preserve"> </w:t>
      </w:r>
      <w:r w:rsidRPr="004634F5">
        <w:t>programme.</w:t>
      </w:r>
    </w:p>
    <w:p w14:paraId="6960E096" w14:textId="61266493" w:rsidR="004634F5" w:rsidRPr="004634F5" w:rsidRDefault="004634F5" w:rsidP="0091517D">
      <w:pPr>
        <w:pStyle w:val="H1G"/>
      </w:pPr>
      <w:r w:rsidRPr="004634F5">
        <w:tab/>
        <w:t>C.</w:t>
      </w:r>
      <w:r w:rsidRPr="004634F5">
        <w:tab/>
        <w:t>Specific</w:t>
      </w:r>
      <w:r w:rsidR="00432526">
        <w:t xml:space="preserve"> </w:t>
      </w:r>
      <w:r w:rsidRPr="004634F5">
        <w:t>obligations</w:t>
      </w:r>
      <w:r w:rsidR="00432526">
        <w:t xml:space="preserve"> </w:t>
      </w:r>
      <w:r w:rsidRPr="004634F5">
        <w:t>(arts.</w:t>
      </w:r>
      <w:r w:rsidR="00432526">
        <w:t xml:space="preserve"> </w:t>
      </w:r>
      <w:r w:rsidRPr="004634F5">
        <w:t>31–33)</w:t>
      </w:r>
    </w:p>
    <w:p w14:paraId="4494C02C" w14:textId="5D052A9A" w:rsidR="004634F5" w:rsidRPr="004634F5" w:rsidRDefault="004634F5" w:rsidP="004E0C31">
      <w:pPr>
        <w:pStyle w:val="H23G"/>
      </w:pPr>
      <w:r w:rsidRPr="004634F5">
        <w:tab/>
      </w:r>
      <w:r w:rsidRPr="004634F5">
        <w:tab/>
        <w:t>Statistics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data</w:t>
      </w:r>
      <w:r w:rsidR="00432526">
        <w:t xml:space="preserve"> </w:t>
      </w:r>
      <w:r w:rsidRPr="004634F5">
        <w:t>collection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31)</w:t>
      </w:r>
    </w:p>
    <w:p w14:paraId="199D1E1F" w14:textId="7CA21FA0" w:rsidR="004634F5" w:rsidRPr="004634F5" w:rsidRDefault="004634F5" w:rsidP="004634F5">
      <w:pPr>
        <w:pStyle w:val="SingleTxtG"/>
      </w:pPr>
      <w:r w:rsidRPr="004634F5">
        <w:t>28.</w:t>
      </w:r>
      <w:r w:rsidRPr="004634F5">
        <w:tab/>
        <w:t>Please</w:t>
      </w:r>
      <w:r w:rsidR="00432526">
        <w:t xml:space="preserve"> </w:t>
      </w:r>
      <w:r w:rsidRPr="004634F5">
        <w:t>inform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Committee</w:t>
      </w:r>
      <w:r w:rsidR="00432526">
        <w:t xml:space="preserve"> </w:t>
      </w:r>
      <w:r w:rsidRPr="004634F5">
        <w:t>about</w:t>
      </w:r>
      <w:r w:rsidR="00432526">
        <w:t xml:space="preserve"> </w:t>
      </w:r>
      <w:r w:rsidRPr="004634F5">
        <w:t>measures</w:t>
      </w:r>
      <w:r w:rsidR="00432526">
        <w:t xml:space="preserve"> </w:t>
      </w:r>
      <w:r w:rsidRPr="004634F5">
        <w:t>taken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collect</w:t>
      </w:r>
      <w:r w:rsidR="00432526">
        <w:t xml:space="preserve"> </w:t>
      </w:r>
      <w:r w:rsidRPr="004634F5">
        <w:t>disaggregated</w:t>
      </w:r>
      <w:r w:rsidR="00432526">
        <w:t xml:space="preserve"> </w:t>
      </w:r>
      <w:r w:rsidRPr="004634F5">
        <w:t>data</w:t>
      </w:r>
      <w:r w:rsidR="00432526">
        <w:t xml:space="preserve"> </w:t>
      </w:r>
      <w:r w:rsidRPr="004634F5">
        <w:t>on</w:t>
      </w:r>
      <w:r w:rsidR="00432526">
        <w:t xml:space="preserve"> </w:t>
      </w:r>
      <w:r w:rsidRPr="004634F5">
        <w:t>persons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use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Washington</w:t>
      </w:r>
      <w:r w:rsidR="00432526">
        <w:t xml:space="preserve"> </w:t>
      </w:r>
      <w:r w:rsidRPr="004634F5">
        <w:t>Group</w:t>
      </w:r>
      <w:r w:rsidR="00432526">
        <w:t xml:space="preserve"> </w:t>
      </w:r>
      <w:r w:rsidRPr="004634F5">
        <w:t>short</w:t>
      </w:r>
      <w:r w:rsidR="00432526">
        <w:t xml:space="preserve"> </w:t>
      </w:r>
      <w:r w:rsidRPr="004634F5">
        <w:t>sets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questions,</w:t>
      </w:r>
      <w:r w:rsidR="00432526">
        <w:t xml:space="preserve"> </w:t>
      </w:r>
      <w:r w:rsidRPr="004634F5">
        <w:t>including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regard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persons</w:t>
      </w:r>
      <w:r w:rsidR="00432526">
        <w:t xml:space="preserve"> </w:t>
      </w:r>
      <w:r w:rsidRPr="004634F5">
        <w:t>living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rural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remote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urban</w:t>
      </w:r>
      <w:r w:rsidR="00432526">
        <w:t xml:space="preserve"> </w:t>
      </w:r>
      <w:r w:rsidRPr="004634F5">
        <w:t>areas,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how</w:t>
      </w:r>
      <w:r w:rsidR="00432526">
        <w:t xml:space="preserve"> </w:t>
      </w:r>
      <w:r w:rsidRPr="004634F5">
        <w:t>persons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their</w:t>
      </w:r>
      <w:r w:rsidR="00432526">
        <w:t xml:space="preserve"> </w:t>
      </w:r>
      <w:r w:rsidRPr="004634F5">
        <w:t>representative</w:t>
      </w:r>
      <w:r w:rsidR="00432526">
        <w:t xml:space="preserve"> </w:t>
      </w:r>
      <w:r w:rsidRPr="004634F5">
        <w:t>organizations</w:t>
      </w:r>
      <w:r w:rsidR="00432526">
        <w:t xml:space="preserve"> </w:t>
      </w:r>
      <w:r w:rsidRPr="004634F5">
        <w:t>are</w:t>
      </w:r>
      <w:r w:rsidR="00432526">
        <w:t xml:space="preserve"> </w:t>
      </w:r>
      <w:r w:rsidRPr="004634F5">
        <w:t>closely</w:t>
      </w:r>
      <w:r w:rsidR="00432526">
        <w:t xml:space="preserve"> </w:t>
      </w:r>
      <w:r w:rsidRPr="004634F5">
        <w:t>consulted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meaningfully</w:t>
      </w:r>
      <w:r w:rsidR="00432526">
        <w:t xml:space="preserve"> </w:t>
      </w:r>
      <w:r w:rsidRPr="004634F5">
        <w:t>involved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this</w:t>
      </w:r>
      <w:r w:rsidR="00432526">
        <w:t xml:space="preserve"> </w:t>
      </w:r>
      <w:r w:rsidRPr="004634F5">
        <w:t>process.</w:t>
      </w:r>
    </w:p>
    <w:p w14:paraId="0D0C61B0" w14:textId="77777777" w:rsidR="00756055" w:rsidRDefault="004634F5" w:rsidP="004E0C31">
      <w:pPr>
        <w:pStyle w:val="H23G"/>
      </w:pPr>
      <w:r w:rsidRPr="004634F5">
        <w:tab/>
      </w:r>
      <w:r w:rsidRPr="004634F5">
        <w:tab/>
        <w:t>International</w:t>
      </w:r>
      <w:r w:rsidR="00432526">
        <w:t xml:space="preserve"> </w:t>
      </w:r>
      <w:r w:rsidRPr="004634F5">
        <w:t>cooperation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32)</w:t>
      </w:r>
    </w:p>
    <w:p w14:paraId="011FA94D" w14:textId="60A74B9B" w:rsidR="004634F5" w:rsidRPr="004634F5" w:rsidRDefault="004634F5" w:rsidP="004634F5">
      <w:pPr>
        <w:pStyle w:val="SingleTxtG"/>
      </w:pPr>
      <w:r w:rsidRPr="004634F5">
        <w:t>29.</w:t>
      </w:r>
      <w:r w:rsidRPr="004634F5">
        <w:tab/>
        <w:t>Please</w:t>
      </w:r>
      <w:r w:rsidR="00432526">
        <w:t xml:space="preserve"> </w:t>
      </w:r>
      <w:r w:rsidRPr="004634F5">
        <w:t>describe</w:t>
      </w:r>
      <w:r w:rsidR="00432526">
        <w:t xml:space="preserve"> </w:t>
      </w:r>
      <w:r w:rsidRPr="004634F5">
        <w:t>programmes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strategies,</w:t>
      </w:r>
      <w:r w:rsidR="00432526">
        <w:t xml:space="preserve"> </w:t>
      </w:r>
      <w:r w:rsidRPr="004634F5">
        <w:t>including</w:t>
      </w:r>
      <w:r w:rsidR="00432526">
        <w:t xml:space="preserve"> </w:t>
      </w:r>
      <w:r w:rsidRPr="004634F5">
        <w:t>budget</w:t>
      </w:r>
      <w:r w:rsidR="00432526">
        <w:t xml:space="preserve"> </w:t>
      </w:r>
      <w:r w:rsidRPr="004634F5">
        <w:t>allocations,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involve</w:t>
      </w:r>
      <w:r w:rsidR="00432526">
        <w:t xml:space="preserve"> </w:t>
      </w:r>
      <w:r w:rsidRPr="004634F5">
        <w:t>persons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disabilities,</w:t>
      </w:r>
      <w:r w:rsidR="00432526">
        <w:t xml:space="preserve"> </w:t>
      </w:r>
      <w:r w:rsidRPr="004634F5">
        <w:t>including</w:t>
      </w:r>
      <w:r w:rsidR="00432526">
        <w:t xml:space="preserve"> </w:t>
      </w:r>
      <w:r w:rsidRPr="004634F5">
        <w:t>organizations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women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girls</w:t>
      </w:r>
      <w:r w:rsidR="00432526">
        <w:t xml:space="preserve"> </w:t>
      </w:r>
      <w:r w:rsidRPr="004634F5">
        <w:t>with</w:t>
      </w:r>
      <w:r w:rsidR="00432526">
        <w:t xml:space="preserve"> </w:t>
      </w:r>
      <w:r w:rsidRPr="004634F5">
        <w:t>disabilities,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supporting</w:t>
      </w:r>
      <w:r w:rsidR="00432526">
        <w:t xml:space="preserve"> </w:t>
      </w:r>
      <w:r w:rsidRPr="004634F5">
        <w:t>international</w:t>
      </w:r>
      <w:r w:rsidR="00432526">
        <w:t xml:space="preserve"> </w:t>
      </w:r>
      <w:r w:rsidRPr="004634F5">
        <w:t>cooperation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disability-specific</w:t>
      </w:r>
      <w:r w:rsidR="00432526">
        <w:t xml:space="preserve"> </w:t>
      </w:r>
      <w:r w:rsidRPr="004634F5">
        <w:t>projects,</w:t>
      </w:r>
      <w:r w:rsidR="00432526">
        <w:t xml:space="preserve"> </w:t>
      </w:r>
      <w:r w:rsidRPr="004634F5">
        <w:t>agreements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programmes,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particular</w:t>
      </w:r>
      <w:r w:rsidR="00432526">
        <w:t xml:space="preserve"> </w:t>
      </w:r>
      <w:r w:rsidRPr="004634F5">
        <w:t>in</w:t>
      </w:r>
      <w:r w:rsidR="00432526">
        <w:t xml:space="preserve"> </w:t>
      </w:r>
      <w:r w:rsidRPr="004634F5">
        <w:t>relation</w:t>
      </w:r>
      <w:r w:rsidR="00432526">
        <w:t xml:space="preserve"> </w:t>
      </w:r>
      <w:r w:rsidRPr="004634F5">
        <w:t>to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implementation</w:t>
      </w:r>
      <w:r w:rsidR="00432526">
        <w:t xml:space="preserve"> </w:t>
      </w:r>
      <w:r w:rsidRPr="004634F5">
        <w:t>of</w:t>
      </w:r>
      <w:r w:rsidR="00432526">
        <w:t xml:space="preserve"> </w:t>
      </w:r>
      <w:r w:rsidRPr="004634F5">
        <w:t>the</w:t>
      </w:r>
      <w:r w:rsidR="00432526">
        <w:t xml:space="preserve"> </w:t>
      </w:r>
      <w:r w:rsidRPr="004634F5">
        <w:t>2030</w:t>
      </w:r>
      <w:r w:rsidR="00432526">
        <w:t xml:space="preserve"> </w:t>
      </w:r>
      <w:r w:rsidRPr="004634F5">
        <w:t>Agenda</w:t>
      </w:r>
      <w:r w:rsidR="00432526">
        <w:t xml:space="preserve"> </w:t>
      </w:r>
      <w:r w:rsidRPr="004634F5">
        <w:t>for</w:t>
      </w:r>
      <w:r w:rsidR="00432526">
        <w:t xml:space="preserve"> </w:t>
      </w:r>
      <w:r w:rsidRPr="004634F5">
        <w:t>Sustainable</w:t>
      </w:r>
      <w:r w:rsidR="00432526">
        <w:t xml:space="preserve"> </w:t>
      </w:r>
      <w:r w:rsidRPr="004634F5">
        <w:t>Development.</w:t>
      </w:r>
    </w:p>
    <w:p w14:paraId="36AEA765" w14:textId="62AEF833" w:rsidR="004634F5" w:rsidRPr="004634F5" w:rsidRDefault="004634F5" w:rsidP="004E0C31">
      <w:pPr>
        <w:pStyle w:val="H23G"/>
      </w:pPr>
      <w:r w:rsidRPr="004634F5">
        <w:tab/>
      </w:r>
      <w:r w:rsidRPr="004634F5">
        <w:tab/>
        <w:t>National</w:t>
      </w:r>
      <w:r w:rsidR="00432526">
        <w:t xml:space="preserve"> </w:t>
      </w:r>
      <w:r w:rsidRPr="004634F5">
        <w:t>implementation</w:t>
      </w:r>
      <w:r w:rsidR="00432526">
        <w:t xml:space="preserve"> </w:t>
      </w:r>
      <w:r w:rsidRPr="004634F5">
        <w:t>and</w:t>
      </w:r>
      <w:r w:rsidR="00432526">
        <w:t xml:space="preserve"> </w:t>
      </w:r>
      <w:r w:rsidRPr="004634F5">
        <w:t>monitoring</w:t>
      </w:r>
      <w:r w:rsidR="00432526">
        <w:t xml:space="preserve"> </w:t>
      </w:r>
      <w:r w:rsidRPr="004634F5">
        <w:t>(art.</w:t>
      </w:r>
      <w:r w:rsidR="00432526">
        <w:t xml:space="preserve"> </w:t>
      </w:r>
      <w:r w:rsidRPr="004634F5">
        <w:t>33)</w:t>
      </w:r>
    </w:p>
    <w:p w14:paraId="65589EEA" w14:textId="320628C8" w:rsidR="004634F5" w:rsidRPr="004634F5" w:rsidRDefault="004634F5" w:rsidP="004634F5">
      <w:pPr>
        <w:pStyle w:val="SingleTxtG"/>
      </w:pPr>
      <w:r w:rsidRPr="004634F5">
        <w:t>30.</w:t>
      </w:r>
      <w:r w:rsidRPr="004634F5">
        <w:tab/>
        <w:t>Please</w:t>
      </w:r>
      <w:r w:rsidR="00432526">
        <w:t xml:space="preserve"> </w:t>
      </w:r>
      <w:r w:rsidRPr="004634F5">
        <w:t>provide:</w:t>
      </w:r>
    </w:p>
    <w:p w14:paraId="13D5586B" w14:textId="3830BC84" w:rsidR="004634F5" w:rsidRPr="004634F5" w:rsidRDefault="00FE644F" w:rsidP="004634F5">
      <w:pPr>
        <w:pStyle w:val="SingleTxtG"/>
      </w:pPr>
      <w:r>
        <w:tab/>
      </w:r>
      <w:r w:rsidR="004634F5" w:rsidRPr="004634F5">
        <w:t>(a)</w:t>
      </w:r>
      <w:r w:rsidR="004634F5" w:rsidRPr="004634F5">
        <w:tab/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current</w:t>
      </w:r>
      <w:r w:rsidR="00432526">
        <w:t xml:space="preserve"> </w:t>
      </w:r>
      <w:r w:rsidR="004634F5" w:rsidRPr="004634F5">
        <w:t>structure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implement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Convention,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identified</w:t>
      </w:r>
      <w:r w:rsidR="00432526">
        <w:t xml:space="preserve"> </w:t>
      </w:r>
      <w:r w:rsidR="004634F5" w:rsidRPr="004634F5">
        <w:t>focal</w:t>
      </w:r>
      <w:r w:rsidR="00432526">
        <w:t xml:space="preserve"> </w:t>
      </w:r>
      <w:r w:rsidR="004634F5" w:rsidRPr="004634F5">
        <w:t>points,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coordination</w:t>
      </w:r>
      <w:r w:rsidR="00432526">
        <w:t xml:space="preserve"> </w:t>
      </w:r>
      <w:r w:rsidR="004634F5" w:rsidRPr="004634F5">
        <w:t>mechanisms</w:t>
      </w:r>
      <w:r w:rsidR="00432526">
        <w:t xml:space="preserve"> </w:t>
      </w:r>
      <w:r w:rsidR="004634F5" w:rsidRPr="004634F5">
        <w:t>(art</w:t>
      </w:r>
      <w:r w:rsidR="008A0933">
        <w:t>.</w:t>
      </w:r>
      <w:r w:rsidR="00432526">
        <w:t xml:space="preserve"> </w:t>
      </w:r>
      <w:r w:rsidR="004634F5" w:rsidRPr="004634F5">
        <w:t>33</w:t>
      </w:r>
      <w:r w:rsidR="00432526">
        <w:t xml:space="preserve"> </w:t>
      </w:r>
      <w:r w:rsidR="004634F5" w:rsidRPr="004634F5">
        <w:t>(1))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measures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set</w:t>
      </w:r>
      <w:r w:rsidR="00432526">
        <w:t xml:space="preserve"> </w:t>
      </w:r>
      <w:r w:rsidR="004634F5" w:rsidRPr="004634F5">
        <w:t>up</w:t>
      </w:r>
      <w:r w:rsidR="00432526">
        <w:t xml:space="preserve"> </w:t>
      </w:r>
      <w:r w:rsidR="004634F5" w:rsidRPr="004634F5">
        <w:t>an</w:t>
      </w:r>
      <w:r w:rsidR="00432526">
        <w:t xml:space="preserve"> </w:t>
      </w:r>
      <w:r w:rsidR="004634F5" w:rsidRPr="004634F5">
        <w:t>independent</w:t>
      </w:r>
      <w:r w:rsidR="00432526">
        <w:t xml:space="preserve"> </w:t>
      </w:r>
      <w:r w:rsidR="004634F5" w:rsidRPr="004634F5">
        <w:t>mechanism</w:t>
      </w:r>
      <w:r w:rsidR="00432526">
        <w:t xml:space="preserve"> </w:t>
      </w:r>
      <w:r w:rsidR="004634F5" w:rsidRPr="004634F5">
        <w:t>compliant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principles</w:t>
      </w:r>
      <w:r w:rsidR="00432526">
        <w:t xml:space="preserve"> </w:t>
      </w:r>
      <w:r w:rsidR="004634F5" w:rsidRPr="004634F5">
        <w:t>relating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status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national</w:t>
      </w:r>
      <w:r w:rsidR="00432526">
        <w:t xml:space="preserve"> </w:t>
      </w:r>
      <w:r w:rsidR="004634F5" w:rsidRPr="004634F5">
        <w:t>institutions</w:t>
      </w:r>
      <w:r w:rsidR="00432526">
        <w:t xml:space="preserve"> </w:t>
      </w:r>
      <w:r w:rsidR="004634F5" w:rsidRPr="004634F5">
        <w:t>for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promotion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protection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human</w:t>
      </w:r>
      <w:r w:rsidR="00432526">
        <w:t xml:space="preserve"> </w:t>
      </w:r>
      <w:r w:rsidR="004634F5" w:rsidRPr="004634F5">
        <w:t>rights</w:t>
      </w:r>
      <w:r w:rsidR="00432526">
        <w:t xml:space="preserve"> </w:t>
      </w:r>
      <w:r w:rsidR="004634F5" w:rsidRPr="004634F5">
        <w:t>(the</w:t>
      </w:r>
      <w:r w:rsidR="00432526">
        <w:t xml:space="preserve"> </w:t>
      </w:r>
      <w:r w:rsidR="004634F5" w:rsidRPr="004634F5">
        <w:t>Paris</w:t>
      </w:r>
      <w:r w:rsidR="00432526">
        <w:t xml:space="preserve"> </w:t>
      </w:r>
      <w:r w:rsidR="004634F5" w:rsidRPr="004634F5">
        <w:t>Principles),</w:t>
      </w:r>
      <w:r w:rsidR="00432526">
        <w:t xml:space="preserve"> </w:t>
      </w:r>
      <w:r w:rsidR="004634F5" w:rsidRPr="004634F5">
        <w:t>to</w:t>
      </w:r>
      <w:r w:rsidR="00432526">
        <w:t xml:space="preserve"> </w:t>
      </w:r>
      <w:r w:rsidR="004634F5" w:rsidRPr="004634F5">
        <w:t>monitor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Convention,</w:t>
      </w:r>
      <w:r w:rsidR="00432526">
        <w:t xml:space="preserve"> </w:t>
      </w:r>
      <w:r w:rsidR="004634F5" w:rsidRPr="004634F5">
        <w:t>as</w:t>
      </w:r>
      <w:r w:rsidR="00432526">
        <w:t xml:space="preserve"> </w:t>
      </w:r>
      <w:r w:rsidR="004634F5" w:rsidRPr="004634F5">
        <w:t>required</w:t>
      </w:r>
      <w:r w:rsidR="00432526">
        <w:t xml:space="preserve"> </w:t>
      </w:r>
      <w:r w:rsidR="004634F5" w:rsidRPr="004634F5">
        <w:t>by</w:t>
      </w:r>
      <w:r w:rsidR="00432526">
        <w:t xml:space="preserve"> </w:t>
      </w:r>
      <w:r w:rsidR="004634F5" w:rsidRPr="004634F5">
        <w:t>article</w:t>
      </w:r>
      <w:r w:rsidR="00432526">
        <w:t xml:space="preserve"> </w:t>
      </w:r>
      <w:r w:rsidR="004634F5" w:rsidRPr="004634F5">
        <w:t>33</w:t>
      </w:r>
      <w:r w:rsidR="00432526">
        <w:t xml:space="preserve"> </w:t>
      </w:r>
      <w:r w:rsidR="004634F5" w:rsidRPr="004634F5">
        <w:t>(2);</w:t>
      </w:r>
    </w:p>
    <w:p w14:paraId="7AADB970" w14:textId="313D7FB9" w:rsidR="004634F5" w:rsidRPr="004634F5" w:rsidRDefault="00FE644F" w:rsidP="004634F5">
      <w:pPr>
        <w:pStyle w:val="SingleTxtG"/>
      </w:pPr>
      <w:r>
        <w:lastRenderedPageBreak/>
        <w:tab/>
      </w:r>
      <w:r w:rsidR="004634F5" w:rsidRPr="004634F5">
        <w:t>(b)</w:t>
      </w:r>
      <w:r w:rsidR="004634F5" w:rsidRPr="004634F5">
        <w:tab/>
        <w:t>Current</w:t>
      </w:r>
      <w:r w:rsidR="00432526">
        <w:t xml:space="preserve"> </w:t>
      </w:r>
      <w:r w:rsidR="004634F5" w:rsidRPr="004634F5">
        <w:t>information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status,</w:t>
      </w:r>
      <w:r w:rsidR="00432526">
        <w:t xml:space="preserve"> </w:t>
      </w:r>
      <w:r w:rsidR="004634F5" w:rsidRPr="004634F5">
        <w:t>mandate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resources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an</w:t>
      </w:r>
      <w:r w:rsidR="00432526">
        <w:t xml:space="preserve"> </w:t>
      </w:r>
      <w:r w:rsidR="004634F5" w:rsidRPr="004634F5">
        <w:t>independent</w:t>
      </w:r>
      <w:r w:rsidR="00432526">
        <w:t xml:space="preserve"> </w:t>
      </w:r>
      <w:r w:rsidR="004634F5" w:rsidRPr="004634F5">
        <w:t>mechanism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on</w:t>
      </w:r>
      <w:r w:rsidR="00432526">
        <w:t xml:space="preserve"> </w:t>
      </w:r>
      <w:r w:rsidR="004634F5" w:rsidRPr="004634F5">
        <w:t>how</w:t>
      </w:r>
      <w:r w:rsidR="00432526">
        <w:t xml:space="preserve"> </w:t>
      </w:r>
      <w:r w:rsidR="004634F5" w:rsidRPr="004634F5">
        <w:t>persons</w:t>
      </w:r>
      <w:r w:rsidR="00432526">
        <w:t xml:space="preserve"> </w:t>
      </w:r>
      <w:r w:rsidR="004634F5" w:rsidRPr="004634F5">
        <w:t>with</w:t>
      </w:r>
      <w:r w:rsidR="00432526">
        <w:t xml:space="preserve"> </w:t>
      </w:r>
      <w:r w:rsidR="004634F5" w:rsidRPr="004634F5">
        <w:t>disabilities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their</w:t>
      </w:r>
      <w:r w:rsidR="00432526">
        <w:t xml:space="preserve"> </w:t>
      </w:r>
      <w:r w:rsidR="004634F5" w:rsidRPr="004634F5">
        <w:t>representative</w:t>
      </w:r>
      <w:r w:rsidR="00432526">
        <w:t xml:space="preserve"> </w:t>
      </w:r>
      <w:r w:rsidR="004634F5" w:rsidRPr="004634F5">
        <w:t>organizations</w:t>
      </w:r>
      <w:r w:rsidR="00432526">
        <w:t xml:space="preserve"> </w:t>
      </w:r>
      <w:r w:rsidR="004634F5" w:rsidRPr="004634F5">
        <w:t>are</w:t>
      </w:r>
      <w:r w:rsidR="00432526">
        <w:t xml:space="preserve"> </w:t>
      </w:r>
      <w:r w:rsidR="004634F5" w:rsidRPr="004634F5">
        <w:t>involved</w:t>
      </w:r>
      <w:r w:rsidR="00432526">
        <w:t xml:space="preserve"> </w:t>
      </w:r>
      <w:r w:rsidR="004634F5" w:rsidRPr="004634F5">
        <w:t>in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process</w:t>
      </w:r>
      <w:r w:rsidR="00432526">
        <w:t xml:space="preserve"> </w:t>
      </w:r>
      <w:r w:rsidR="004634F5" w:rsidRPr="004634F5">
        <w:t>of</w:t>
      </w:r>
      <w:r w:rsidR="00432526">
        <w:t xml:space="preserve"> </w:t>
      </w:r>
      <w:r w:rsidR="004634F5" w:rsidRPr="004634F5">
        <w:t>national</w:t>
      </w:r>
      <w:r w:rsidR="00432526">
        <w:t xml:space="preserve"> </w:t>
      </w:r>
      <w:r w:rsidR="004634F5" w:rsidRPr="004634F5">
        <w:t>implementation</w:t>
      </w:r>
      <w:r w:rsidR="00432526">
        <w:t xml:space="preserve"> </w:t>
      </w:r>
      <w:r w:rsidR="004634F5" w:rsidRPr="004634F5">
        <w:t>and</w:t>
      </w:r>
      <w:r w:rsidR="00432526">
        <w:t xml:space="preserve"> </w:t>
      </w:r>
      <w:r w:rsidR="004634F5" w:rsidRPr="004634F5">
        <w:t>the</w:t>
      </w:r>
      <w:r w:rsidR="00432526">
        <w:t xml:space="preserve"> </w:t>
      </w:r>
      <w:r w:rsidR="004634F5" w:rsidRPr="004634F5">
        <w:t>monitoring</w:t>
      </w:r>
      <w:r w:rsidR="00432526">
        <w:t xml:space="preserve"> </w:t>
      </w:r>
      <w:r w:rsidR="004634F5" w:rsidRPr="004634F5">
        <w:t>mechanism.</w:t>
      </w:r>
    </w:p>
    <w:p w14:paraId="0AA94BAC" w14:textId="77777777" w:rsidR="004634F5" w:rsidRPr="00B235FA" w:rsidRDefault="004634F5" w:rsidP="004634F5">
      <w:pPr>
        <w:spacing w:before="240"/>
        <w:jc w:val="center"/>
        <w:rPr>
          <w:u w:val="single"/>
        </w:rPr>
      </w:pPr>
      <w:r w:rsidRPr="00B235FA">
        <w:rPr>
          <w:u w:val="single"/>
        </w:rPr>
        <w:tab/>
      </w:r>
      <w:r w:rsidRPr="00B235FA">
        <w:rPr>
          <w:u w:val="single"/>
        </w:rPr>
        <w:tab/>
      </w:r>
      <w:r w:rsidRPr="00B235FA">
        <w:rPr>
          <w:u w:val="single"/>
        </w:rPr>
        <w:tab/>
      </w:r>
    </w:p>
    <w:sectPr w:rsidR="004634F5" w:rsidRPr="00B235FA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A97D5" w14:textId="77777777" w:rsidR="00B23AF8" w:rsidRPr="00317DC1" w:rsidRDefault="00B23AF8" w:rsidP="00317DC1">
      <w:pPr>
        <w:pStyle w:val="Footer"/>
      </w:pPr>
    </w:p>
  </w:endnote>
  <w:endnote w:type="continuationSeparator" w:id="0">
    <w:p w14:paraId="3804E505" w14:textId="77777777" w:rsidR="00B23AF8" w:rsidRPr="00317DC1" w:rsidRDefault="00B23AF8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F3EEC" w14:textId="46432061" w:rsidR="00973E79" w:rsidRDefault="00973E79" w:rsidP="00973E79">
    <w:pPr>
      <w:pStyle w:val="Footer"/>
      <w:tabs>
        <w:tab w:val="right" w:pos="9638"/>
      </w:tabs>
    </w:pPr>
    <w:r w:rsidRPr="00973E79">
      <w:rPr>
        <w:b/>
        <w:bCs/>
        <w:sz w:val="18"/>
      </w:rPr>
      <w:fldChar w:fldCharType="begin"/>
    </w:r>
    <w:r w:rsidRPr="00973E79">
      <w:rPr>
        <w:b/>
        <w:bCs/>
        <w:sz w:val="18"/>
      </w:rPr>
      <w:instrText xml:space="preserve"> PAGE  \* MERGEFORMAT </w:instrText>
    </w:r>
    <w:r w:rsidRPr="00973E79">
      <w:rPr>
        <w:b/>
        <w:bCs/>
        <w:sz w:val="18"/>
      </w:rPr>
      <w:fldChar w:fldCharType="separate"/>
    </w:r>
    <w:r w:rsidRPr="00973E79">
      <w:rPr>
        <w:b/>
        <w:bCs/>
        <w:noProof/>
        <w:sz w:val="18"/>
      </w:rPr>
      <w:t>2</w:t>
    </w:r>
    <w:r w:rsidRPr="00973E7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028DF" w14:textId="183E0E65" w:rsidR="00973E79" w:rsidRDefault="00973E79" w:rsidP="00973E79">
    <w:pPr>
      <w:pStyle w:val="Footer"/>
      <w:tabs>
        <w:tab w:val="right" w:pos="9638"/>
      </w:tabs>
    </w:pPr>
    <w:r>
      <w:tab/>
    </w:r>
    <w:r w:rsidRPr="00973E79">
      <w:rPr>
        <w:b/>
        <w:bCs/>
        <w:sz w:val="18"/>
      </w:rPr>
      <w:fldChar w:fldCharType="begin"/>
    </w:r>
    <w:r w:rsidRPr="00973E79">
      <w:rPr>
        <w:b/>
        <w:bCs/>
        <w:sz w:val="18"/>
      </w:rPr>
      <w:instrText xml:space="preserve"> PAGE  \* MERGEFORMAT </w:instrText>
    </w:r>
    <w:r w:rsidRPr="00973E79">
      <w:rPr>
        <w:b/>
        <w:bCs/>
        <w:sz w:val="18"/>
      </w:rPr>
      <w:fldChar w:fldCharType="separate"/>
    </w:r>
    <w:r w:rsidRPr="00973E79">
      <w:rPr>
        <w:b/>
        <w:bCs/>
        <w:noProof/>
        <w:sz w:val="18"/>
      </w:rPr>
      <w:t>3</w:t>
    </w:r>
    <w:r w:rsidRPr="00973E7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107E4" w14:textId="5C86555F" w:rsidR="0068279C" w:rsidRDefault="0068279C" w:rsidP="0068279C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52256172" wp14:editId="7F182668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860570" w14:textId="28E836F8" w:rsidR="0068279C" w:rsidRPr="0068279C" w:rsidRDefault="0068279C" w:rsidP="0068279C">
    <w:pPr>
      <w:pStyle w:val="Footer"/>
      <w:ind w:right="1134"/>
      <w:rPr>
        <w:sz w:val="20"/>
      </w:rPr>
    </w:pPr>
    <w:r>
      <w:rPr>
        <w:sz w:val="20"/>
      </w:rPr>
      <w:t>GE.22-16318(E)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49EB16F" wp14:editId="28F4798C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3358D" w14:textId="77777777" w:rsidR="00B23AF8" w:rsidRPr="00317DC1" w:rsidRDefault="00B23AF8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0A196D0" w14:textId="77777777" w:rsidR="00B23AF8" w:rsidRPr="00317DC1" w:rsidRDefault="00B23AF8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4F391B4" w14:textId="53BA8314" w:rsidR="00B235FA" w:rsidRPr="00B235FA" w:rsidRDefault="00B235FA">
      <w:pPr>
        <w:pStyle w:val="FootnoteText"/>
      </w:pPr>
      <w:r>
        <w:rPr>
          <w:rStyle w:val="FootnoteReference"/>
        </w:rPr>
        <w:tab/>
      </w:r>
      <w:r w:rsidRPr="00B235F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 xml:space="preserve">Adopted by the pre-sessional working </w:t>
      </w:r>
      <w:r w:rsidRPr="00FA01DE">
        <w:t xml:space="preserve">group at its </w:t>
      </w:r>
      <w:r>
        <w:t>six</w:t>
      </w:r>
      <w:r w:rsidRPr="00491B38">
        <w:t xml:space="preserve">teenth </w:t>
      </w:r>
      <w:r w:rsidRPr="00FA01DE">
        <w:t>session (</w:t>
      </w:r>
      <w:r>
        <w:t>12–16 September 2022</w:t>
      </w:r>
      <w:r w:rsidRPr="00FA01DE">
        <w:t>).</w:t>
      </w:r>
    </w:p>
  </w:footnote>
  <w:footnote w:id="2">
    <w:p w14:paraId="7C77FC77" w14:textId="4FE198A3" w:rsidR="004634F5" w:rsidRPr="002A6E21" w:rsidRDefault="0002350A" w:rsidP="0002350A">
      <w:pPr>
        <w:pStyle w:val="FootnoteText"/>
        <w:rPr>
          <w:lang w:val="en-US"/>
        </w:rPr>
      </w:pPr>
      <w:r>
        <w:tab/>
      </w:r>
      <w:r w:rsidR="004634F5" w:rsidRPr="0002350A">
        <w:rPr>
          <w:rStyle w:val="FootnoteReference"/>
        </w:rPr>
        <w:footnoteRef/>
      </w:r>
      <w:r>
        <w:tab/>
      </w:r>
      <w:hyperlink r:id="rId1" w:history="1">
        <w:r w:rsidR="004634F5" w:rsidRPr="0013273F">
          <w:rPr>
            <w:rStyle w:val="Hyperlink"/>
          </w:rPr>
          <w:t>CRPD/C/27/3</w:t>
        </w:r>
      </w:hyperlink>
      <w:r w:rsidR="004634F5">
        <w:t>.</w:t>
      </w:r>
    </w:p>
  </w:footnote>
  <w:footnote w:id="3">
    <w:p w14:paraId="221D56F2" w14:textId="1568E8AF" w:rsidR="004634F5" w:rsidRPr="002A6E21" w:rsidRDefault="00474701" w:rsidP="0002350A">
      <w:pPr>
        <w:pStyle w:val="FootnoteText"/>
        <w:rPr>
          <w:lang w:val="en-US"/>
        </w:rPr>
      </w:pPr>
      <w:r>
        <w:tab/>
      </w:r>
      <w:r w:rsidR="004634F5" w:rsidRPr="00474701">
        <w:rPr>
          <w:rStyle w:val="FootnoteReference"/>
        </w:rPr>
        <w:footnoteRef/>
      </w:r>
      <w:r>
        <w:tab/>
      </w:r>
      <w:hyperlink r:id="rId2" w:history="1">
        <w:r w:rsidR="004634F5" w:rsidRPr="0013273F">
          <w:rPr>
            <w:rStyle w:val="Hyperlink"/>
          </w:rPr>
          <w:t>CRPD/C/PRK/1</w:t>
        </w:r>
      </w:hyperlink>
      <w:r w:rsidR="004634F5">
        <w:t>, para. 129.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AC52C" w14:textId="2F0C5163" w:rsidR="00973E79" w:rsidRDefault="00973E79" w:rsidP="00973E79">
    <w:pPr>
      <w:pStyle w:val="Header"/>
    </w:pPr>
    <w:r>
      <w:t>CRPD/C/PRK/Q/1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617B4" w14:textId="77777777" w:rsidR="00973E79" w:rsidRDefault="00973E79" w:rsidP="00973E79">
    <w:pPr>
      <w:pStyle w:val="Header"/>
      <w:jc w:val="right"/>
    </w:pPr>
    <w:r>
      <w:t xml:space="preserve">CRPD/C/PRK/Q/1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5EC98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EEE5E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08C60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66FB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F38BD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7015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740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2780C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6271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01CF5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51C24DD"/>
    <w:multiLevelType w:val="hybridMultilevel"/>
    <w:tmpl w:val="C14ACDDE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0B6C641D"/>
    <w:multiLevelType w:val="multilevel"/>
    <w:tmpl w:val="DB306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0C2D478A"/>
    <w:multiLevelType w:val="hybridMultilevel"/>
    <w:tmpl w:val="8B9697D0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0C833C4B"/>
    <w:multiLevelType w:val="hybridMultilevel"/>
    <w:tmpl w:val="B6A2DC66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0D954887"/>
    <w:multiLevelType w:val="hybridMultilevel"/>
    <w:tmpl w:val="2B362816"/>
    <w:lvl w:ilvl="0" w:tplc="18A0F23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DC2058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84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CCD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4ADA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EA8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869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46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6A9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F487A3C"/>
    <w:multiLevelType w:val="hybridMultilevel"/>
    <w:tmpl w:val="2A229F44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12207F88"/>
    <w:multiLevelType w:val="hybridMultilevel"/>
    <w:tmpl w:val="957E6EF6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19515E0C"/>
    <w:multiLevelType w:val="hybridMultilevel"/>
    <w:tmpl w:val="8A9CE354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1A57283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692C82"/>
    <w:multiLevelType w:val="hybridMultilevel"/>
    <w:tmpl w:val="9BB61304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24F760C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57F378D"/>
    <w:multiLevelType w:val="hybridMultilevel"/>
    <w:tmpl w:val="BCC6746A"/>
    <w:lvl w:ilvl="0" w:tplc="A49ECFA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B014EB"/>
    <w:multiLevelType w:val="hybridMultilevel"/>
    <w:tmpl w:val="72D61FE2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25EC1B82"/>
    <w:multiLevelType w:val="hybridMultilevel"/>
    <w:tmpl w:val="F456086A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26886036"/>
    <w:multiLevelType w:val="hybridMultilevel"/>
    <w:tmpl w:val="966896B2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27674F23"/>
    <w:multiLevelType w:val="hybridMultilevel"/>
    <w:tmpl w:val="64A44690"/>
    <w:lvl w:ilvl="0" w:tplc="B0F4FC94">
      <w:start w:val="1"/>
      <w:numFmt w:val="lowerLetter"/>
      <w:lvlText w:val="(%1)"/>
      <w:lvlJc w:val="left"/>
      <w:pPr>
        <w:ind w:left="1704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2BF4734D"/>
    <w:multiLevelType w:val="hybridMultilevel"/>
    <w:tmpl w:val="590C7546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2C531EBC"/>
    <w:multiLevelType w:val="hybridMultilevel"/>
    <w:tmpl w:val="7FBA5FB8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2C613EA5"/>
    <w:multiLevelType w:val="hybridMultilevel"/>
    <w:tmpl w:val="0230300A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15F8E"/>
    <w:multiLevelType w:val="hybridMultilevel"/>
    <w:tmpl w:val="3FC024D4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37AF74A4"/>
    <w:multiLevelType w:val="hybridMultilevel"/>
    <w:tmpl w:val="1B3C4A08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3ACF4EB2"/>
    <w:multiLevelType w:val="hybridMultilevel"/>
    <w:tmpl w:val="CB6C816A"/>
    <w:lvl w:ilvl="0" w:tplc="EA1E13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7D663920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D21CF7C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7ED48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44E8D83E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4F48E58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9ADC9AD6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B0E2670E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8B443D2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6" w15:restartNumberingAfterBreak="0">
    <w:nsid w:val="448E3C01"/>
    <w:multiLevelType w:val="hybridMultilevel"/>
    <w:tmpl w:val="7F267CD0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4EF541D9"/>
    <w:multiLevelType w:val="hybridMultilevel"/>
    <w:tmpl w:val="C608C26A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58015A5E"/>
    <w:multiLevelType w:val="hybridMultilevel"/>
    <w:tmpl w:val="1C961092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5973531D"/>
    <w:multiLevelType w:val="multilevel"/>
    <w:tmpl w:val="8500BF44"/>
    <w:lvl w:ilvl="0">
      <w:start w:val="1"/>
      <w:numFmt w:val="lowerLetter"/>
      <w:lvlText w:val="(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(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(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4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2" w15:restartNumberingAfterBreak="0">
    <w:nsid w:val="666C10A6"/>
    <w:multiLevelType w:val="hybridMultilevel"/>
    <w:tmpl w:val="E11C6C72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686A6A1A"/>
    <w:multiLevelType w:val="hybridMultilevel"/>
    <w:tmpl w:val="6054E5EA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68AD07B2"/>
    <w:multiLevelType w:val="hybridMultilevel"/>
    <w:tmpl w:val="7FEE3222"/>
    <w:lvl w:ilvl="0" w:tplc="9E6E511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5EC41F32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68C80F0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78E409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10D878F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B04E104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DB2A923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1C70387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5590F30E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5" w15:restartNumberingAfterBreak="0">
    <w:nsid w:val="775B315A"/>
    <w:multiLevelType w:val="hybridMultilevel"/>
    <w:tmpl w:val="FBF6B362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2"/>
  </w:num>
  <w:num w:numId="2">
    <w:abstractNumId w:val="21"/>
  </w:num>
  <w:num w:numId="3">
    <w:abstractNumId w:val="10"/>
  </w:num>
  <w:num w:numId="4">
    <w:abstractNumId w:val="40"/>
  </w:num>
  <w:num w:numId="5">
    <w:abstractNumId w:val="41"/>
  </w:num>
  <w:num w:numId="6">
    <w:abstractNumId w:val="46"/>
  </w:num>
  <w:num w:numId="7">
    <w:abstractNumId w:val="18"/>
  </w:num>
  <w:num w:numId="8">
    <w:abstractNumId w:val="39"/>
  </w:num>
  <w:num w:numId="9">
    <w:abstractNumId w:val="1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3"/>
  </w:num>
  <w:num w:numId="15">
    <w:abstractNumId w:val="44"/>
  </w:num>
  <w:num w:numId="16">
    <w:abstractNumId w:val="35"/>
  </w:num>
  <w:num w:numId="17">
    <w:abstractNumId w:val="15"/>
  </w:num>
  <w:num w:numId="18">
    <w:abstractNumId w:val="22"/>
  </w:num>
  <w:num w:numId="19">
    <w:abstractNumId w:val="24"/>
  </w:num>
  <w:num w:numId="20">
    <w:abstractNumId w:val="42"/>
  </w:num>
  <w:num w:numId="21">
    <w:abstractNumId w:val="11"/>
  </w:num>
  <w:num w:numId="22">
    <w:abstractNumId w:val="27"/>
  </w:num>
  <w:num w:numId="23">
    <w:abstractNumId w:val="16"/>
  </w:num>
  <w:num w:numId="24">
    <w:abstractNumId w:val="33"/>
  </w:num>
  <w:num w:numId="25">
    <w:abstractNumId w:val="36"/>
  </w:num>
  <w:num w:numId="26">
    <w:abstractNumId w:val="43"/>
  </w:num>
  <w:num w:numId="27">
    <w:abstractNumId w:val="29"/>
  </w:num>
  <w:num w:numId="28">
    <w:abstractNumId w:val="14"/>
  </w:num>
  <w:num w:numId="29">
    <w:abstractNumId w:val="34"/>
  </w:num>
  <w:num w:numId="30">
    <w:abstractNumId w:val="13"/>
  </w:num>
  <w:num w:numId="31">
    <w:abstractNumId w:val="26"/>
  </w:num>
  <w:num w:numId="32">
    <w:abstractNumId w:val="19"/>
  </w:num>
  <w:num w:numId="33">
    <w:abstractNumId w:val="45"/>
  </w:num>
  <w:num w:numId="34">
    <w:abstractNumId w:val="31"/>
  </w:num>
  <w:num w:numId="35">
    <w:abstractNumId w:val="37"/>
  </w:num>
  <w:num w:numId="36">
    <w:abstractNumId w:val="17"/>
  </w:num>
  <w:num w:numId="37">
    <w:abstractNumId w:val="28"/>
  </w:num>
  <w:num w:numId="38">
    <w:abstractNumId w:val="30"/>
  </w:num>
  <w:num w:numId="39">
    <w:abstractNumId w:val="25"/>
  </w:num>
  <w:num w:numId="40">
    <w:abstractNumId w:val="38"/>
  </w:num>
  <w:num w:numId="41">
    <w:abstractNumId w:val="9"/>
  </w:num>
  <w:num w:numId="42">
    <w:abstractNumId w:val="7"/>
  </w:num>
  <w:num w:numId="43">
    <w:abstractNumId w:val="6"/>
  </w:num>
  <w:num w:numId="44">
    <w:abstractNumId w:val="5"/>
  </w:num>
  <w:num w:numId="45">
    <w:abstractNumId w:val="4"/>
  </w:num>
  <w:num w:numId="46">
    <w:abstractNumId w:val="8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AF8"/>
    <w:rsid w:val="0002350A"/>
    <w:rsid w:val="00046E92"/>
    <w:rsid w:val="000A11D4"/>
    <w:rsid w:val="000C291C"/>
    <w:rsid w:val="000D5C4E"/>
    <w:rsid w:val="0013273F"/>
    <w:rsid w:val="001424A5"/>
    <w:rsid w:val="00247E2C"/>
    <w:rsid w:val="002D6C53"/>
    <w:rsid w:val="002F238A"/>
    <w:rsid w:val="002F5595"/>
    <w:rsid w:val="00317DC1"/>
    <w:rsid w:val="00334F6A"/>
    <w:rsid w:val="003369B3"/>
    <w:rsid w:val="00342AC8"/>
    <w:rsid w:val="003B4550"/>
    <w:rsid w:val="00432526"/>
    <w:rsid w:val="00461253"/>
    <w:rsid w:val="004634F5"/>
    <w:rsid w:val="00474701"/>
    <w:rsid w:val="00491390"/>
    <w:rsid w:val="004A1DC4"/>
    <w:rsid w:val="004C4A2E"/>
    <w:rsid w:val="004E0C31"/>
    <w:rsid w:val="00502AC4"/>
    <w:rsid w:val="005042C2"/>
    <w:rsid w:val="00551ECF"/>
    <w:rsid w:val="005543A3"/>
    <w:rsid w:val="005A3420"/>
    <w:rsid w:val="005D1354"/>
    <w:rsid w:val="005E08DF"/>
    <w:rsid w:val="00671529"/>
    <w:rsid w:val="0068279C"/>
    <w:rsid w:val="006B6980"/>
    <w:rsid w:val="006E4390"/>
    <w:rsid w:val="00702FE2"/>
    <w:rsid w:val="007268F9"/>
    <w:rsid w:val="00756055"/>
    <w:rsid w:val="007A6765"/>
    <w:rsid w:val="007C52B0"/>
    <w:rsid w:val="007F01FC"/>
    <w:rsid w:val="00805C66"/>
    <w:rsid w:val="00816928"/>
    <w:rsid w:val="0086105F"/>
    <w:rsid w:val="008A0933"/>
    <w:rsid w:val="009069C3"/>
    <w:rsid w:val="0091517D"/>
    <w:rsid w:val="0092713C"/>
    <w:rsid w:val="009411B4"/>
    <w:rsid w:val="00973E79"/>
    <w:rsid w:val="009A30DC"/>
    <w:rsid w:val="009C7535"/>
    <w:rsid w:val="009D0139"/>
    <w:rsid w:val="009D620D"/>
    <w:rsid w:val="009F5CDC"/>
    <w:rsid w:val="00A01FBC"/>
    <w:rsid w:val="00A775CF"/>
    <w:rsid w:val="00B06045"/>
    <w:rsid w:val="00B235FA"/>
    <w:rsid w:val="00B23AF8"/>
    <w:rsid w:val="00B275CB"/>
    <w:rsid w:val="00BE04BA"/>
    <w:rsid w:val="00C35A27"/>
    <w:rsid w:val="00C35B97"/>
    <w:rsid w:val="00C412DA"/>
    <w:rsid w:val="00C706EA"/>
    <w:rsid w:val="00C73795"/>
    <w:rsid w:val="00C9007B"/>
    <w:rsid w:val="00CC3AB5"/>
    <w:rsid w:val="00D64FCC"/>
    <w:rsid w:val="00D65FA5"/>
    <w:rsid w:val="00E02C2B"/>
    <w:rsid w:val="00EA37CD"/>
    <w:rsid w:val="00ED6C48"/>
    <w:rsid w:val="00F513D1"/>
    <w:rsid w:val="00F65F5D"/>
    <w:rsid w:val="00F86A3A"/>
    <w:rsid w:val="00FA59DE"/>
    <w:rsid w:val="00FD13AC"/>
    <w:rsid w:val="00FE644F"/>
    <w:rsid w:val="00FF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93706"/>
  <w15:docId w15:val="{7293AB3D-2340-46BA-96C5-66D21817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20D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qFormat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qFormat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qFormat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qFormat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qFormat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qFormat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qFormat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0C291C"/>
    <w:pPr>
      <w:tabs>
        <w:tab w:val="left" w:pos="1701"/>
        <w:tab w:val="left" w:pos="2268"/>
      </w:tabs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0C291C"/>
    <w:rPr>
      <w:rFonts w:ascii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4634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9D620D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271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64F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4FCC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4FCC"/>
    <w:rPr>
      <w:rFonts w:ascii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4F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4FCC"/>
    <w:rPr>
      <w:rFonts w:ascii="Times New Roman" w:hAnsi="Times New Roman" w:cs="Times New Roman"/>
      <w:b/>
      <w:bCs/>
      <w:sz w:val="20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D620D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en/CRPD/C/PRK/1" TargetMode="External"/><Relationship Id="rId1" Type="http://schemas.openxmlformats.org/officeDocument/2006/relationships/hyperlink" Target="http://undocs.org/en/CRPD/C/27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D6A73-ECE8-4DE2-9C68-3AE1EFDE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3496</Words>
  <Characters>20951</Characters>
  <Application>Microsoft Office Word</Application>
  <DocSecurity>0</DocSecurity>
  <Lines>370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CRPD/C/PRK/Q/1 </vt:lpstr>
    </vt:vector>
  </TitlesOfParts>
  <Company>DCM</Company>
  <LinksUpToDate>false</LinksUpToDate>
  <CharactersWithSpaces>24438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CRPD/C/PRK/Q/1</dc:title>
  <dc:subject>2216318</dc:subject>
  <dc:creator>is</dc:creator>
  <cp:keywords/>
  <dc:description/>
  <cp:lastModifiedBy>Don Canete Martin</cp:lastModifiedBy>
  <cp:revision>2</cp:revision>
  <dcterms:created xsi:type="dcterms:W3CDTF">2022-10-10T09:54:00Z</dcterms:created>
  <dcterms:modified xsi:type="dcterms:W3CDTF">2022-10-10T09:54:00Z</dcterms:modified>
</cp:coreProperties>
</file>