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912496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912496" w:rsidRDefault="007511D7" w:rsidP="002B43B0">
            <w:pPr>
              <w:spacing w:after="80" w:line="300" w:lineRule="exact"/>
              <w:rPr>
                <w:sz w:val="28"/>
              </w:rPr>
            </w:pPr>
            <w:r w:rsidRPr="00912496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912496" w:rsidRDefault="007511D7" w:rsidP="002B43B0">
            <w:pPr>
              <w:jc w:val="right"/>
              <w:rPr>
                <w:sz w:val="20"/>
              </w:rPr>
            </w:pPr>
            <w:r w:rsidRPr="00912496">
              <w:rPr>
                <w:sz w:val="40"/>
                <w:szCs w:val="40"/>
              </w:rPr>
              <w:t>CERD</w:t>
            </w:r>
            <w:r w:rsidRPr="00912496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0B0B48" w:rsidRPr="00912496">
                <w:t>C/SR.1948</w:t>
              </w:r>
            </w:fldSimple>
          </w:p>
        </w:tc>
      </w:tr>
      <w:tr w:rsidR="007511D7" w:rsidRPr="00912496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12496" w:rsidRDefault="007511D7" w:rsidP="002B43B0">
            <w:pPr>
              <w:spacing w:before="120"/>
              <w:jc w:val="center"/>
            </w:pPr>
            <w:r w:rsidRPr="0091249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912496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912496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912496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912496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12496" w:rsidRDefault="007511D7" w:rsidP="002B43B0">
            <w:pPr>
              <w:spacing w:before="240" w:after="0"/>
              <w:rPr>
                <w:sz w:val="20"/>
              </w:rPr>
            </w:pPr>
            <w:proofErr w:type="spellStart"/>
            <w:r w:rsidRPr="00912496">
              <w:rPr>
                <w:sz w:val="20"/>
              </w:rPr>
              <w:t>Distr</w:t>
            </w:r>
            <w:proofErr w:type="spellEnd"/>
            <w:r w:rsidRPr="00912496">
              <w:rPr>
                <w:sz w:val="20"/>
              </w:rPr>
              <w:t xml:space="preserve">.: </w:t>
            </w:r>
            <w:bookmarkStart w:id="0" w:name="ПолеСоСписком1"/>
            <w:r w:rsidRPr="00912496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912496">
              <w:rPr>
                <w:sz w:val="20"/>
              </w:rPr>
              <w:instrText xml:space="preserve"> FORMDROPDOWN </w:instrText>
            </w:r>
            <w:r w:rsidRPr="00912496">
              <w:rPr>
                <w:sz w:val="20"/>
              </w:rPr>
            </w:r>
            <w:r w:rsidRPr="00912496">
              <w:rPr>
                <w:sz w:val="20"/>
              </w:rPr>
              <w:fldChar w:fldCharType="end"/>
            </w:r>
            <w:bookmarkEnd w:id="0"/>
          </w:p>
          <w:p w:rsidR="007511D7" w:rsidRPr="00912496" w:rsidRDefault="007511D7" w:rsidP="002B43B0">
            <w:pPr>
              <w:spacing w:before="0" w:after="0"/>
              <w:rPr>
                <w:sz w:val="20"/>
              </w:rPr>
            </w:pPr>
            <w:r w:rsidRPr="00912496">
              <w:rPr>
                <w:sz w:val="20"/>
              </w:rPr>
              <w:fldChar w:fldCharType="begin"/>
            </w:r>
            <w:r w:rsidRPr="00912496">
              <w:rPr>
                <w:sz w:val="20"/>
              </w:rPr>
              <w:instrText xml:space="preserve"> FILLIN  "Введите дату документа" \* MERGEFORMAT </w:instrText>
            </w:r>
            <w:r w:rsidR="000B0B48" w:rsidRPr="00912496">
              <w:rPr>
                <w:sz w:val="20"/>
              </w:rPr>
              <w:fldChar w:fldCharType="separate"/>
            </w:r>
            <w:r w:rsidR="000B0B48" w:rsidRPr="00912496">
              <w:rPr>
                <w:sz w:val="20"/>
              </w:rPr>
              <w:t xml:space="preserve">5 </w:t>
            </w:r>
            <w:proofErr w:type="spellStart"/>
            <w:r w:rsidR="000B0B48" w:rsidRPr="00912496">
              <w:rPr>
                <w:sz w:val="20"/>
              </w:rPr>
              <w:t>January</w:t>
            </w:r>
            <w:proofErr w:type="spellEnd"/>
            <w:r w:rsidR="000B0B48" w:rsidRPr="00912496">
              <w:rPr>
                <w:sz w:val="20"/>
              </w:rPr>
              <w:t xml:space="preserve"> 2010</w:t>
            </w:r>
            <w:r w:rsidRPr="00912496">
              <w:rPr>
                <w:sz w:val="20"/>
              </w:rPr>
              <w:fldChar w:fldCharType="end"/>
            </w:r>
          </w:p>
          <w:p w:rsidR="007511D7" w:rsidRPr="00912496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912496">
              <w:rPr>
                <w:sz w:val="20"/>
              </w:rPr>
              <w:t>Russian</w:t>
            </w:r>
            <w:proofErr w:type="spellEnd"/>
          </w:p>
          <w:p w:rsidR="007511D7" w:rsidRPr="00912496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912496">
              <w:rPr>
                <w:sz w:val="20"/>
              </w:rPr>
              <w:t>Original</w:t>
            </w:r>
            <w:proofErr w:type="spellEnd"/>
            <w:r w:rsidRPr="00912496">
              <w:rPr>
                <w:sz w:val="20"/>
              </w:rPr>
              <w:t xml:space="preserve">: </w:t>
            </w:r>
            <w:bookmarkStart w:id="1" w:name="ПолеСоСписком2"/>
            <w:r w:rsidRPr="00912496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912496">
              <w:rPr>
                <w:sz w:val="20"/>
              </w:rPr>
              <w:instrText xml:space="preserve"> FORMDROPDOWN </w:instrText>
            </w:r>
            <w:r w:rsidRPr="00912496">
              <w:rPr>
                <w:sz w:val="20"/>
              </w:rPr>
            </w:r>
            <w:r w:rsidRPr="00912496">
              <w:rPr>
                <w:sz w:val="20"/>
              </w:rPr>
              <w:fldChar w:fldCharType="end"/>
            </w:r>
            <w:bookmarkEnd w:id="1"/>
          </w:p>
          <w:p w:rsidR="007511D7" w:rsidRPr="00912496" w:rsidRDefault="007511D7" w:rsidP="002B43B0"/>
        </w:tc>
      </w:tr>
    </w:tbl>
    <w:p w:rsidR="00277561" w:rsidRPr="002C4C49" w:rsidRDefault="00277561" w:rsidP="00277561">
      <w:pPr>
        <w:spacing w:before="120"/>
        <w:rPr>
          <w:b/>
          <w:sz w:val="24"/>
          <w:szCs w:val="24"/>
        </w:rPr>
      </w:pPr>
      <w:r w:rsidRPr="002C4C49">
        <w:rPr>
          <w:b/>
          <w:sz w:val="24"/>
          <w:szCs w:val="24"/>
        </w:rPr>
        <w:t>Комитет по ликвидации расовой дискриминации</w:t>
      </w:r>
    </w:p>
    <w:p w:rsidR="00277561" w:rsidRPr="00912496" w:rsidRDefault="00277561" w:rsidP="00277561">
      <w:pPr>
        <w:rPr>
          <w:b/>
        </w:rPr>
      </w:pPr>
      <w:r w:rsidRPr="00912496">
        <w:rPr>
          <w:b/>
        </w:rPr>
        <w:t>Семьдесят пятая сессия</w:t>
      </w:r>
    </w:p>
    <w:p w:rsidR="00277561" w:rsidRPr="00912496" w:rsidRDefault="00277561" w:rsidP="00277561">
      <w:pPr>
        <w:spacing w:before="120"/>
        <w:rPr>
          <w:b/>
        </w:rPr>
      </w:pPr>
      <w:r w:rsidRPr="00912496">
        <w:rPr>
          <w:b/>
        </w:rPr>
        <w:t>Краткий отчет о 1948-м заседании,</w:t>
      </w:r>
    </w:p>
    <w:p w:rsidR="00277561" w:rsidRPr="00912496" w:rsidRDefault="00277561" w:rsidP="00277561">
      <w:r w:rsidRPr="00912496">
        <w:t>состоявшемся во Дворце Вильсона в Женеве в среду,</w:t>
      </w:r>
      <w:r w:rsidR="00912496" w:rsidRPr="00912496">
        <w:br/>
      </w:r>
      <w:r w:rsidRPr="00912496">
        <w:t>12 августа 2009 года, в 15 час. 00 мин.</w:t>
      </w:r>
    </w:p>
    <w:p w:rsidR="00277561" w:rsidRPr="00912496" w:rsidRDefault="00277561" w:rsidP="00E07973">
      <w:pPr>
        <w:spacing w:before="120"/>
      </w:pPr>
      <w:r w:rsidRPr="00912496">
        <w:rPr>
          <w:i/>
        </w:rPr>
        <w:t>Председатель</w:t>
      </w:r>
      <w:r w:rsidRPr="00912496">
        <w:t xml:space="preserve">: г-жа </w:t>
      </w:r>
      <w:proofErr w:type="spellStart"/>
      <w:r w:rsidRPr="00912496">
        <w:t>Дах</w:t>
      </w:r>
      <w:proofErr w:type="spellEnd"/>
    </w:p>
    <w:p w:rsidR="00277561" w:rsidRPr="00912496" w:rsidRDefault="00277561" w:rsidP="00277561">
      <w:pPr>
        <w:pStyle w:val="HChGR"/>
      </w:pPr>
      <w:r w:rsidRPr="00912496">
        <w:t>Содержание</w:t>
      </w:r>
    </w:p>
    <w:p w:rsidR="00277561" w:rsidRPr="00912496" w:rsidRDefault="00277561" w:rsidP="00E07973">
      <w:pPr>
        <w:pStyle w:val="SingleTxtGR"/>
      </w:pPr>
      <w:r w:rsidRPr="00912496">
        <w:t>Рассмотрение докладов, замечаний и информации, представляемых государс</w:t>
      </w:r>
      <w:r w:rsidRPr="00912496">
        <w:t>т</w:t>
      </w:r>
      <w:r w:rsidRPr="00912496">
        <w:t>вами-участниками в соо</w:t>
      </w:r>
      <w:r w:rsidRPr="00912496">
        <w:t>т</w:t>
      </w:r>
      <w:r w:rsidRPr="00912496">
        <w:t>ветствии со статьей 9 Конвенции (</w:t>
      </w:r>
      <w:r w:rsidRPr="00912496">
        <w:rPr>
          <w:i/>
        </w:rPr>
        <w:t>продолжение</w:t>
      </w:r>
      <w:r w:rsidRPr="00912496">
        <w:t>)</w:t>
      </w:r>
    </w:p>
    <w:p w:rsidR="00277561" w:rsidRPr="00912496" w:rsidRDefault="00E07973" w:rsidP="00E07973">
      <w:pPr>
        <w:pStyle w:val="SingleTxtGR"/>
        <w:rPr>
          <w:i/>
        </w:rPr>
      </w:pPr>
      <w:r w:rsidRPr="00912496">
        <w:rPr>
          <w:i/>
        </w:rPr>
        <w:tab/>
      </w:r>
      <w:r w:rsidR="00277561" w:rsidRPr="00912496">
        <w:rPr>
          <w:i/>
        </w:rPr>
        <w:t>Десятый-четырнадцатый периодические доклады Колумбии</w:t>
      </w: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E07973">
      <w:pPr>
        <w:pStyle w:val="SingleTxtGR"/>
      </w:pPr>
    </w:p>
    <w:p w:rsidR="00172319" w:rsidRPr="00912496" w:rsidRDefault="00172319" w:rsidP="00172319">
      <w:pPr>
        <w:pStyle w:val="SingleTxtGR"/>
        <w:pBdr>
          <w:bottom w:val="single" w:sz="4" w:space="1" w:color="auto"/>
        </w:pBdr>
        <w:ind w:left="180" w:right="99"/>
      </w:pPr>
    </w:p>
    <w:p w:rsidR="00277561" w:rsidRPr="00912496" w:rsidRDefault="00277561" w:rsidP="00E07973">
      <w:pPr>
        <w:pStyle w:val="SingleTxtGR"/>
      </w:pPr>
      <w:r w:rsidRPr="00912496">
        <w:t>В настоящий отчет могут вноситься поправки.</w:t>
      </w:r>
    </w:p>
    <w:p w:rsidR="00277561" w:rsidRPr="00912496" w:rsidRDefault="00277561" w:rsidP="00E07973">
      <w:pPr>
        <w:pStyle w:val="SingleTxtGR"/>
      </w:pPr>
      <w:r w:rsidRPr="00912496">
        <w:tab/>
        <w:t>Поправки должны представляться на одном из рабочих языков. Они должны быть изложены в пояснительной записке, а также внесены в один из э</w:t>
      </w:r>
      <w:r w:rsidRPr="00912496">
        <w:t>к</w:t>
      </w:r>
      <w:r w:rsidRPr="00912496">
        <w:t xml:space="preserve">земпляров отчета. Поправки следует направлять </w:t>
      </w:r>
      <w:r w:rsidRPr="00912496">
        <w:rPr>
          <w:i/>
        </w:rPr>
        <w:t>в течение одной недели с м</w:t>
      </w:r>
      <w:r w:rsidRPr="00912496">
        <w:rPr>
          <w:i/>
        </w:rPr>
        <w:t>о</w:t>
      </w:r>
      <w:r w:rsidRPr="00912496">
        <w:rPr>
          <w:i/>
        </w:rPr>
        <w:t>мента выпуска настоящего документа</w:t>
      </w:r>
      <w:r w:rsidRPr="00912496">
        <w:t xml:space="preserve"> в Секцию редактирования официал</w:t>
      </w:r>
      <w:r w:rsidRPr="00912496">
        <w:t>ь</w:t>
      </w:r>
      <w:r w:rsidRPr="00912496">
        <w:t xml:space="preserve">ных отчетов, комната </w:t>
      </w:r>
      <w:proofErr w:type="spellStart"/>
      <w:r w:rsidRPr="00912496">
        <w:t>Е.4108</w:t>
      </w:r>
      <w:proofErr w:type="spellEnd"/>
      <w:r w:rsidRPr="00912496">
        <w:t>, Дворец Наций, Женева.</w:t>
      </w:r>
    </w:p>
    <w:p w:rsidR="00277561" w:rsidRPr="00912496" w:rsidRDefault="00277561" w:rsidP="00E07973">
      <w:pPr>
        <w:pStyle w:val="SingleTxtGR"/>
      </w:pPr>
      <w:r w:rsidRPr="00912496">
        <w:tab/>
        <w:t>Любые поправки к отчетам об открытых заседаниях Комитета на данной сессии б</w:t>
      </w:r>
      <w:r w:rsidRPr="00912496">
        <w:t>у</w:t>
      </w:r>
      <w:r w:rsidRPr="00912496">
        <w:t>дут сведены в единое исправление, которое будет издано вскоре после окончания сессии.</w:t>
      </w:r>
    </w:p>
    <w:p w:rsidR="00277561" w:rsidRPr="00912496" w:rsidRDefault="00E07973" w:rsidP="00912496">
      <w:pPr>
        <w:pStyle w:val="SingleTxtGR"/>
        <w:rPr>
          <w:i/>
        </w:rPr>
      </w:pPr>
      <w:r w:rsidRPr="00912496">
        <w:br w:type="page"/>
      </w:r>
      <w:r w:rsidR="00277561" w:rsidRPr="00912496">
        <w:rPr>
          <w:i/>
        </w:rPr>
        <w:t>Заседание открывается в 15 час. 20 мин.</w:t>
      </w:r>
    </w:p>
    <w:p w:rsidR="00277561" w:rsidRPr="00912496" w:rsidRDefault="00912496" w:rsidP="00912496">
      <w:pPr>
        <w:pStyle w:val="SingleTxtGR"/>
        <w:rPr>
          <w:i/>
        </w:rPr>
      </w:pPr>
      <w:r>
        <w:rPr>
          <w:b/>
        </w:rPr>
        <w:t>Р</w:t>
      </w:r>
      <w:r w:rsidRPr="00912496">
        <w:rPr>
          <w:b/>
        </w:rPr>
        <w:t>ассмотрение докладов, замечаний и информации, представляемых гос</w:t>
      </w:r>
      <w:r w:rsidRPr="00912496">
        <w:rPr>
          <w:b/>
        </w:rPr>
        <w:t>у</w:t>
      </w:r>
      <w:r w:rsidRPr="00912496">
        <w:rPr>
          <w:b/>
        </w:rPr>
        <w:t xml:space="preserve">дарствами-участниками в соответствии со статьей 9 </w:t>
      </w:r>
      <w:r>
        <w:rPr>
          <w:b/>
        </w:rPr>
        <w:t>К</w:t>
      </w:r>
      <w:r w:rsidRPr="00912496">
        <w:rPr>
          <w:b/>
        </w:rPr>
        <w:t xml:space="preserve">онвенции </w:t>
      </w:r>
      <w:r w:rsidRPr="00912496">
        <w:rPr>
          <w:i/>
        </w:rPr>
        <w:t>(продо</w:t>
      </w:r>
      <w:r w:rsidRPr="00912496">
        <w:rPr>
          <w:i/>
        </w:rPr>
        <w:t>л</w:t>
      </w:r>
      <w:r w:rsidRPr="00912496">
        <w:rPr>
          <w:i/>
        </w:rPr>
        <w:t>жение)</w:t>
      </w:r>
    </w:p>
    <w:p w:rsidR="00277561" w:rsidRPr="00912496" w:rsidRDefault="00277561" w:rsidP="00912496">
      <w:pPr>
        <w:pStyle w:val="SingleTxtGR"/>
      </w:pPr>
      <w:r w:rsidRPr="00912496">
        <w:rPr>
          <w:i/>
        </w:rPr>
        <w:t xml:space="preserve">Десятый-четырнадцатый периодические доклады Колумбии </w:t>
      </w:r>
      <w:r w:rsidRPr="00912496">
        <w:t>(CERD/C/COL/14; CERD/C/COL/Q/14; HRI/CORE/1/Add.56/</w:t>
      </w:r>
      <w:proofErr w:type="spellStart"/>
      <w:r w:rsidRPr="00912496">
        <w:t>Rev.1</w:t>
      </w:r>
      <w:proofErr w:type="spellEnd"/>
      <w:r w:rsidRPr="00912496">
        <w:t>)</w:t>
      </w:r>
    </w:p>
    <w:p w:rsidR="00277561" w:rsidRPr="00912496" w:rsidRDefault="00277561" w:rsidP="00912496">
      <w:pPr>
        <w:pStyle w:val="SingleTxtGR"/>
      </w:pPr>
      <w:r w:rsidRPr="00912496">
        <w:t xml:space="preserve">1.  </w:t>
      </w:r>
      <w:r w:rsidRPr="00912496">
        <w:tab/>
        <w:t>По приглашению Председателя члены делегации Колумбии занимают места за ст</w:t>
      </w:r>
      <w:r w:rsidRPr="00912496">
        <w:t>о</w:t>
      </w:r>
      <w:r w:rsidRPr="00912496">
        <w:t>лом Комитета.</w:t>
      </w:r>
    </w:p>
    <w:p w:rsidR="00277561" w:rsidRPr="00912496" w:rsidRDefault="00277561" w:rsidP="00912496">
      <w:pPr>
        <w:pStyle w:val="SingleTxtGR"/>
      </w:pPr>
      <w:r w:rsidRPr="00912496">
        <w:t xml:space="preserve">2.  </w:t>
      </w:r>
      <w:r w:rsidRPr="00912496">
        <w:tab/>
      </w:r>
      <w:r w:rsidRPr="00912496">
        <w:rPr>
          <w:b/>
        </w:rPr>
        <w:t xml:space="preserve">Г-н </w:t>
      </w:r>
      <w:proofErr w:type="spellStart"/>
      <w:r w:rsidRPr="00912496">
        <w:rPr>
          <w:b/>
        </w:rPr>
        <w:t>Г</w:t>
      </w:r>
      <w:r w:rsidR="00912496" w:rsidRPr="00912496">
        <w:rPr>
          <w:b/>
        </w:rPr>
        <w:t>арзон</w:t>
      </w:r>
      <w:proofErr w:type="spellEnd"/>
      <w:r w:rsidRPr="00912496">
        <w:t xml:space="preserve"> (Колумбия), привлекая внимание к тому обстоятельству, что Министерством культуры руководит потомок африканцев, говорит, что страну недавно посетил Специальный докладчик ООН по вопросу о положении прав человека и основных свобод коренных народов и что правительство пр</w:t>
      </w:r>
      <w:r w:rsidRPr="00912496">
        <w:t>и</w:t>
      </w:r>
      <w:r w:rsidRPr="00912496">
        <w:t>гласило Независимого эксперта по делам национальных меньшинств посетить Колу</w:t>
      </w:r>
      <w:r w:rsidRPr="00912496">
        <w:t>м</w:t>
      </w:r>
      <w:r w:rsidRPr="00912496">
        <w:t>бию в 2010 году.</w:t>
      </w:r>
    </w:p>
    <w:p w:rsidR="00277561" w:rsidRPr="00912496" w:rsidRDefault="00277561" w:rsidP="00912496">
      <w:pPr>
        <w:pStyle w:val="SingleTxtGR"/>
      </w:pPr>
      <w:r w:rsidRPr="00912496">
        <w:t xml:space="preserve">3.  </w:t>
      </w:r>
      <w:r w:rsidRPr="00912496">
        <w:tab/>
      </w:r>
      <w:r w:rsidRPr="00912496">
        <w:rPr>
          <w:b/>
        </w:rPr>
        <w:t>Г-жа Г</w:t>
      </w:r>
      <w:r w:rsidR="00912496" w:rsidRPr="00912496">
        <w:rPr>
          <w:b/>
        </w:rPr>
        <w:t>арсия</w:t>
      </w:r>
      <w:r w:rsidRPr="00912496">
        <w:t xml:space="preserve"> (Колумбия), подчёркивая </w:t>
      </w:r>
      <w:proofErr w:type="spellStart"/>
      <w:r w:rsidRPr="00912496">
        <w:t>многоэтнический</w:t>
      </w:r>
      <w:proofErr w:type="spellEnd"/>
      <w:r w:rsidRPr="00912496">
        <w:t xml:space="preserve"> и </w:t>
      </w:r>
      <w:proofErr w:type="spellStart"/>
      <w:r w:rsidRPr="00912496">
        <w:t>многокульту</w:t>
      </w:r>
      <w:r w:rsidRPr="00912496">
        <w:t>р</w:t>
      </w:r>
      <w:r w:rsidRPr="00912496">
        <w:t>ный</w:t>
      </w:r>
      <w:proofErr w:type="spellEnd"/>
      <w:r w:rsidRPr="00912496">
        <w:t xml:space="preserve"> состав её страны, признаёт, что на практике группы этнических мен</w:t>
      </w:r>
      <w:r w:rsidRPr="00912496">
        <w:t>ь</w:t>
      </w:r>
      <w:r w:rsidRPr="00912496">
        <w:t>шинств подвергаются разным формам расовой дискриминации. Однако подо</w:t>
      </w:r>
      <w:r w:rsidRPr="00912496">
        <w:t>б</w:t>
      </w:r>
      <w:r w:rsidRPr="00912496">
        <w:t>ная дискриминация не допускается законом и не является следствием предн</w:t>
      </w:r>
      <w:r w:rsidRPr="00912496">
        <w:t>а</w:t>
      </w:r>
      <w:r w:rsidRPr="00912496">
        <w:t>меренных действий государства-участника. Наоборот, правительство предпр</w:t>
      </w:r>
      <w:r w:rsidRPr="00912496">
        <w:t>и</w:t>
      </w:r>
      <w:r w:rsidRPr="00912496">
        <w:t>нимает меры по предотвращению дискриминации и гарантированию действ</w:t>
      </w:r>
      <w:r w:rsidRPr="00912496">
        <w:t>и</w:t>
      </w:r>
      <w:r w:rsidRPr="00912496">
        <w:t>тельного равенства, в том числе с помощью позитивных действий. Коренные народы и общины пользуются закреплённым политическим представительс</w:t>
      </w:r>
      <w:r w:rsidRPr="00912496">
        <w:t>т</w:t>
      </w:r>
      <w:r w:rsidRPr="00912496">
        <w:t>вом, признанием своих общинных лидеров, правами на землю, диалогом с гос</w:t>
      </w:r>
      <w:r w:rsidRPr="00912496">
        <w:t>у</w:t>
      </w:r>
      <w:r w:rsidRPr="00912496">
        <w:t>дарством-участником и правом на предварительную консультацию по неп</w:t>
      </w:r>
      <w:r w:rsidRPr="00912496">
        <w:t>о</w:t>
      </w:r>
      <w:r w:rsidRPr="00912496">
        <w:t>средственно затрагивающим их вопросам в соотве</w:t>
      </w:r>
      <w:r w:rsidRPr="00912496">
        <w:t>т</w:t>
      </w:r>
      <w:r w:rsidRPr="00912496">
        <w:t>ствии с Международной конвенцией о ликвидации всех форм расовой дискриминации и Конвенцией Международной организации труда (МОТ) о коренных народах и народах, в</w:t>
      </w:r>
      <w:r w:rsidRPr="00912496">
        <w:t>е</w:t>
      </w:r>
      <w:r w:rsidRPr="00912496">
        <w:t>дущих племенной образ жизни в независимых странах (№ 169). Пользуясь обобщениями, она рассказывает о приверженности её страны делу з</w:t>
      </w:r>
      <w:r w:rsidRPr="00912496">
        <w:t>а</w:t>
      </w:r>
      <w:r w:rsidRPr="00912496">
        <w:t>щиты прав человека для всех и обеспечения равенства. В этой связи постоянный вклад в предпринимаемые правительством долгосрочные усилия вносит гражданское общество. В Конституции 1991 года закреплён принцип равенства, но также учитывается многообразие и предусматриваются позитивные действия в инт</w:t>
      </w:r>
      <w:r w:rsidRPr="00912496">
        <w:t>е</w:t>
      </w:r>
      <w:r w:rsidRPr="00912496">
        <w:t>ресах наиболее уязвимых групп населения, в том числе этнических и культу</w:t>
      </w:r>
      <w:r w:rsidRPr="00912496">
        <w:t>р</w:t>
      </w:r>
      <w:r w:rsidRPr="00912496">
        <w:t>ных групп. Она уделяет особое внимание тем статьям Конституции, которые в наибольшей степени применимы к коренным и этнич</w:t>
      </w:r>
      <w:r w:rsidRPr="00912496">
        <w:t>е</w:t>
      </w:r>
      <w:r w:rsidRPr="00912496">
        <w:t>ским группам и которые подробно освещены в периодическом докладе, и кратко описывает институци</w:t>
      </w:r>
      <w:r w:rsidRPr="00912496">
        <w:t>о</w:t>
      </w:r>
      <w:r w:rsidRPr="00912496">
        <w:t>нальные структуры, ответственные за разработку и осуществление пол</w:t>
      </w:r>
      <w:r w:rsidRPr="00912496">
        <w:t>и</w:t>
      </w:r>
      <w:r w:rsidRPr="00912496">
        <w:t>тики по защите этих групп и их прав.</w:t>
      </w:r>
    </w:p>
    <w:p w:rsidR="00277561" w:rsidRPr="00912496" w:rsidRDefault="00277561" w:rsidP="00912496">
      <w:pPr>
        <w:pStyle w:val="SingleTxtGR"/>
      </w:pPr>
      <w:r w:rsidRPr="00912496">
        <w:t xml:space="preserve">4.  </w:t>
      </w:r>
      <w:r w:rsidRPr="00912496">
        <w:tab/>
        <w:t>В Колумбии имеется специальный защитник этнических меньшинств при Народном защитнике, выполняющий роль независимого контролёра в борьбе с дискриминацией, которую также уполномочен вести прокурор по правам чел</w:t>
      </w:r>
      <w:r w:rsidRPr="00912496">
        <w:t>о</w:t>
      </w:r>
      <w:r w:rsidRPr="00912496">
        <w:t>века и делам этнических групп. Конституционным судом накоплена обширная судебная практика, касающаяся положения этнических групп и коренных нар</w:t>
      </w:r>
      <w:r w:rsidRPr="00912496">
        <w:t>о</w:t>
      </w:r>
      <w:r w:rsidRPr="00912496">
        <w:t>дов, как подробно указано в периодическом докладе, находящемся на рассмо</w:t>
      </w:r>
      <w:r w:rsidRPr="00912496">
        <w:t>т</w:t>
      </w:r>
      <w:r w:rsidRPr="00912496">
        <w:t>рении Комитета (CERD/C/COL/14). В Указах Конституционного суда №№ 004, 005 и 092 от 2009 года содержится призыв к правительству улучшить полож</w:t>
      </w:r>
      <w:r w:rsidRPr="00912496">
        <w:t>е</w:t>
      </w:r>
      <w:r w:rsidRPr="00912496">
        <w:t>ние коренных народов и афро-колумбийского населения, а также женщин, п</w:t>
      </w:r>
      <w:r w:rsidRPr="00912496">
        <w:t>е</w:t>
      </w:r>
      <w:r w:rsidRPr="00912496">
        <w:t>ремещённых или подверженных риску перемещения, и правительство заним</w:t>
      </w:r>
      <w:r w:rsidRPr="00912496">
        <w:t>а</w:t>
      </w:r>
      <w:r w:rsidRPr="00912496">
        <w:t>ется обеспечен</w:t>
      </w:r>
      <w:r w:rsidRPr="00912496">
        <w:t>и</w:t>
      </w:r>
      <w:r w:rsidRPr="00912496">
        <w:t>ем этого.</w:t>
      </w:r>
    </w:p>
    <w:p w:rsidR="00277561" w:rsidRPr="00912496" w:rsidRDefault="00277561" w:rsidP="00912496">
      <w:pPr>
        <w:pStyle w:val="SingleTxtGR"/>
      </w:pPr>
      <w:r w:rsidRPr="00912496">
        <w:t xml:space="preserve">5.  </w:t>
      </w:r>
      <w:r w:rsidRPr="00912496">
        <w:tab/>
        <w:t>Она даёт краткую характеристику проблем, с которыми сталкивается К</w:t>
      </w:r>
      <w:r w:rsidRPr="00912496">
        <w:t>о</w:t>
      </w:r>
      <w:r w:rsidRPr="00912496">
        <w:t>лумбия в результате насилия, учиняемого незаконными вооружёнными форм</w:t>
      </w:r>
      <w:r w:rsidRPr="00912496">
        <w:t>и</w:t>
      </w:r>
      <w:r w:rsidRPr="00912496">
        <w:t>рованиями в течение десятилетий. Специальный докладчик по вопросу о пол</w:t>
      </w:r>
      <w:r w:rsidRPr="00912496">
        <w:t>о</w:t>
      </w:r>
      <w:r w:rsidRPr="00912496">
        <w:t>жении прав человека и основных свобод коренных народов после своего виз</w:t>
      </w:r>
      <w:r w:rsidRPr="00912496">
        <w:t>и</w:t>
      </w:r>
      <w:r w:rsidRPr="00912496">
        <w:t>та, состоявшегося в июле 2009 года, с обеспокоенностью отметил действия и настроения таких групп, которые полностью попирают права человека и ме</w:t>
      </w:r>
      <w:r w:rsidRPr="00912496">
        <w:t>ж</w:t>
      </w:r>
      <w:r w:rsidRPr="00912496">
        <w:t>дународное гуманитарное право и которые, предположительно, несут ответс</w:t>
      </w:r>
      <w:r w:rsidRPr="00912496">
        <w:t>т</w:t>
      </w:r>
      <w:r w:rsidRPr="00912496">
        <w:t>венность за большинство совершаемых убийств и других преступлений, н</w:t>
      </w:r>
      <w:r w:rsidRPr="00912496">
        <w:t>а</w:t>
      </w:r>
      <w:r w:rsidRPr="00912496">
        <w:t>правленных против представителей коренного народа. Начиная с 2002 года, правительство, столкнувшись с этой проблемой, строит свою политику на о</w:t>
      </w:r>
      <w:r w:rsidRPr="00912496">
        <w:t>с</w:t>
      </w:r>
      <w:r w:rsidRPr="00912496">
        <w:t>нове принципа защиты прав и свобод своих граждан, в чём достигло значител</w:t>
      </w:r>
      <w:r w:rsidRPr="00912496">
        <w:t>ь</w:t>
      </w:r>
      <w:r w:rsidRPr="00912496">
        <w:t>ных успехов: с 2002 года по 2008 год количество убийств в процентном отн</w:t>
      </w:r>
      <w:r w:rsidRPr="00912496">
        <w:t>о</w:t>
      </w:r>
      <w:r w:rsidRPr="00912496">
        <w:t>шении сократилось вдвое, а количество случ</w:t>
      </w:r>
      <w:r w:rsidRPr="00912496">
        <w:t>а</w:t>
      </w:r>
      <w:r w:rsidRPr="00912496">
        <w:t>ев похищения сократилось с 2 882 до 437. Были предприняты целевые меры для удовлетворения различных п</w:t>
      </w:r>
      <w:r w:rsidRPr="00912496">
        <w:t>о</w:t>
      </w:r>
      <w:r w:rsidRPr="00912496">
        <w:t>требностей коренных народов и этнич</w:t>
      </w:r>
      <w:r w:rsidRPr="00912496">
        <w:t>е</w:t>
      </w:r>
      <w:r w:rsidRPr="00912496">
        <w:t>ских групп в процессе координации усилий различных управлений администрации и проведения консультаций с к</w:t>
      </w:r>
      <w:r w:rsidRPr="00912496">
        <w:t>о</w:t>
      </w:r>
      <w:r w:rsidRPr="00912496">
        <w:t>ренными организациями. Результатом стало принятие целого ряда законов; в них им</w:t>
      </w:r>
      <w:r w:rsidRPr="00912496">
        <w:t>е</w:t>
      </w:r>
      <w:r w:rsidRPr="00912496">
        <w:t>ются положения, защищающие права человека коренных народов путём обеспечения соответствующих действий правоохранительных органов. Были предприняты значительные усилия по совершенствованию взаимоотношений между этими органами и общинами, на службе которых они состоят, в том чи</w:t>
      </w:r>
      <w:r w:rsidRPr="00912496">
        <w:t>с</w:t>
      </w:r>
      <w:r w:rsidRPr="00912496">
        <w:t>ле с группами чернокожего и коренного н</w:t>
      </w:r>
      <w:r w:rsidRPr="00912496">
        <w:t>а</w:t>
      </w:r>
      <w:r w:rsidRPr="00912496">
        <w:t>селения.</w:t>
      </w:r>
    </w:p>
    <w:p w:rsidR="00277561" w:rsidRPr="00912496" w:rsidRDefault="00277561" w:rsidP="00912496">
      <w:pPr>
        <w:pStyle w:val="SingleTxtGR"/>
      </w:pPr>
      <w:r w:rsidRPr="00912496">
        <w:t xml:space="preserve">6.  </w:t>
      </w:r>
      <w:r w:rsidRPr="00912496">
        <w:tab/>
        <w:t>Уделяется внимание оказанию помощи лицам, перемещённым в результ</w:t>
      </w:r>
      <w:r w:rsidRPr="00912496">
        <w:t>а</w:t>
      </w:r>
      <w:r w:rsidRPr="00912496">
        <w:t>те продолжающегося в стране насилия. Правительство разработало политику, планы и программы и выделило значительные финансовые ресурсы для реш</w:t>
      </w:r>
      <w:r w:rsidRPr="00912496">
        <w:t>е</w:t>
      </w:r>
      <w:r w:rsidRPr="00912496">
        <w:t>ния этой проблемы - 2,2 млрд. долл</w:t>
      </w:r>
      <w:r w:rsidR="00783383">
        <w:t>.</w:t>
      </w:r>
      <w:r w:rsidRPr="00912496">
        <w:t xml:space="preserve"> на 2007-2010 годы. Учитываются особые потребности перемещённых этнических групп в отношении не только гуман</w:t>
      </w:r>
      <w:r w:rsidRPr="00912496">
        <w:t>и</w:t>
      </w:r>
      <w:r w:rsidRPr="00912496">
        <w:t>тарной помощи, но и прав на землю, и при этом правительство придерж</w:t>
      </w:r>
      <w:r w:rsidRPr="00912496">
        <w:t>и</w:t>
      </w:r>
      <w:r w:rsidRPr="00912496">
        <w:t>вается курса на достижение консенсуса с этническими группами, страдающими от п</w:t>
      </w:r>
      <w:r w:rsidRPr="00912496">
        <w:t>е</w:t>
      </w:r>
      <w:r w:rsidRPr="00912496">
        <w:t>ремещения или нищеты, в целях поощрения устойчивого социального, экон</w:t>
      </w:r>
      <w:r w:rsidRPr="00912496">
        <w:t>о</w:t>
      </w:r>
      <w:r w:rsidRPr="00912496">
        <w:t>мического и культурного развития и сокращения неравенства. Были созданы целевые программы оказания помощи коренным и этническим группам для преодоления нищеты и достижения целей в области развития, сформулирова</w:t>
      </w:r>
      <w:r w:rsidRPr="00912496">
        <w:t>н</w:t>
      </w:r>
      <w:r w:rsidRPr="00912496">
        <w:t>ных в Декларации тысячелетия, в чём уже наметился прогресс. Правительство также работает над вовлечением коренных общин в процессы альтерн</w:t>
      </w:r>
      <w:r w:rsidRPr="00912496">
        <w:t>а</w:t>
      </w:r>
      <w:r w:rsidRPr="00912496">
        <w:t>тивного развития при сохранении уважения к их традициям с целью укрепления эффе</w:t>
      </w:r>
      <w:r w:rsidRPr="00912496">
        <w:t>к</w:t>
      </w:r>
      <w:r w:rsidRPr="00912496">
        <w:t>тивности своего управления.</w:t>
      </w:r>
    </w:p>
    <w:p w:rsidR="00277561" w:rsidRPr="00912496" w:rsidRDefault="00277561" w:rsidP="00912496">
      <w:pPr>
        <w:pStyle w:val="SingleTxtGR"/>
      </w:pPr>
      <w:r w:rsidRPr="00912496">
        <w:t xml:space="preserve">7.  </w:t>
      </w:r>
      <w:r w:rsidRPr="00912496">
        <w:tab/>
        <w:t>Был предпринят целый ряд позитивных действий в интересах этнических групп по сбору статистических данных, в сферах здравоохранения и образов</w:t>
      </w:r>
      <w:r w:rsidRPr="00912496">
        <w:t>а</w:t>
      </w:r>
      <w:r w:rsidRPr="00912496">
        <w:t>ния, в том числе в сферах предоставления бесплатного медицинского обслуж</w:t>
      </w:r>
      <w:r w:rsidRPr="00912496">
        <w:t>и</w:t>
      </w:r>
      <w:r w:rsidRPr="00912496">
        <w:t>вания коренным общинам, создания возможностей для применения традицио</w:t>
      </w:r>
      <w:r w:rsidRPr="00912496">
        <w:t>н</w:t>
      </w:r>
      <w:r w:rsidRPr="00912496">
        <w:t>ной медицины, обеспечения мониторинга тенденций по зачислению в учебные заведения этнических и коренных учащихся и обучения языкам меньшинств и культуре людей всех возрастов.</w:t>
      </w:r>
    </w:p>
    <w:p w:rsidR="00277561" w:rsidRPr="00912496" w:rsidRDefault="00277561" w:rsidP="00912496">
      <w:pPr>
        <w:pStyle w:val="SingleTxtGR"/>
      </w:pPr>
      <w:r w:rsidRPr="00912496">
        <w:t xml:space="preserve">8.  </w:t>
      </w:r>
      <w:r w:rsidRPr="00912496">
        <w:tab/>
        <w:t>Государство провело консультации с соответствующими общинами отн</w:t>
      </w:r>
      <w:r w:rsidRPr="00912496">
        <w:t>о</w:t>
      </w:r>
      <w:r w:rsidRPr="00912496">
        <w:t>сительно межкультурных и методологических аспектов проектов в области о</w:t>
      </w:r>
      <w:r w:rsidRPr="00912496">
        <w:t>б</w:t>
      </w:r>
      <w:r w:rsidRPr="00912496">
        <w:t xml:space="preserve">разования. Были предприняты действия для обеспечения </w:t>
      </w:r>
      <w:proofErr w:type="spellStart"/>
      <w:r w:rsidRPr="00912496">
        <w:t>межучрежденческой</w:t>
      </w:r>
      <w:proofErr w:type="spellEnd"/>
      <w:r w:rsidRPr="00912496">
        <w:t xml:space="preserve"> координации и непрерывной оценки их осуществления. Были поддержаны 36</w:t>
      </w:r>
      <w:r w:rsidR="00783383">
        <w:t> </w:t>
      </w:r>
      <w:r w:rsidRPr="00912496">
        <w:t xml:space="preserve">проектов в области </w:t>
      </w:r>
      <w:proofErr w:type="spellStart"/>
      <w:r w:rsidRPr="00912496">
        <w:t>этнообразования</w:t>
      </w:r>
      <w:proofErr w:type="spellEnd"/>
      <w:r w:rsidRPr="00912496">
        <w:t xml:space="preserve"> в период с 2003 года по 2008 год, а в 2009 и 2010 годах планируется дополнительно поддержать 21 проект. Мин</w:t>
      </w:r>
      <w:r w:rsidRPr="00912496">
        <w:t>и</w:t>
      </w:r>
      <w:r w:rsidRPr="00912496">
        <w:t>стерство национального образования поощряет консультации по вопросу коо</w:t>
      </w:r>
      <w:r w:rsidRPr="00912496">
        <w:t>р</w:t>
      </w:r>
      <w:r w:rsidRPr="00912496">
        <w:t xml:space="preserve">динации </w:t>
      </w:r>
      <w:proofErr w:type="spellStart"/>
      <w:r w:rsidRPr="00912496">
        <w:t>этнообразовательной</w:t>
      </w:r>
      <w:proofErr w:type="spellEnd"/>
      <w:r w:rsidRPr="00912496">
        <w:t xml:space="preserve"> политики и разрабатывает руководящие полож</w:t>
      </w:r>
      <w:r w:rsidRPr="00912496">
        <w:t>е</w:t>
      </w:r>
      <w:r w:rsidRPr="00912496">
        <w:t>ния, н</w:t>
      </w:r>
      <w:r w:rsidRPr="00912496">
        <w:t>а</w:t>
      </w:r>
      <w:r w:rsidRPr="00912496">
        <w:t>правленные на укрепление органов, таких как комиссии департаментов и муниципий по вопросам о</w:t>
      </w:r>
      <w:r w:rsidRPr="00912496">
        <w:t>б</w:t>
      </w:r>
      <w:r w:rsidRPr="00912496">
        <w:t>разования для чернокожих общин.</w:t>
      </w:r>
    </w:p>
    <w:p w:rsidR="00277561" w:rsidRPr="00912496" w:rsidRDefault="00277561" w:rsidP="00912496">
      <w:pPr>
        <w:pStyle w:val="SingleTxtGR"/>
      </w:pPr>
      <w:r w:rsidRPr="00912496">
        <w:t xml:space="preserve">9.  </w:t>
      </w:r>
      <w:r w:rsidRPr="00912496">
        <w:tab/>
        <w:t>В 2005 году состоялся специальный конкурс по отбору 6 тысяч афро-колумбийских преподават</w:t>
      </w:r>
      <w:r w:rsidRPr="00912496">
        <w:t>е</w:t>
      </w:r>
      <w:r w:rsidRPr="00912496">
        <w:t xml:space="preserve">лей, специализирующихся в </w:t>
      </w:r>
      <w:proofErr w:type="spellStart"/>
      <w:r w:rsidRPr="00912496">
        <w:t>этнообразовании</w:t>
      </w:r>
      <w:proofErr w:type="spellEnd"/>
      <w:r w:rsidRPr="00912496">
        <w:t xml:space="preserve">. Кроме того, для 5 тысяч </w:t>
      </w:r>
      <w:proofErr w:type="spellStart"/>
      <w:r w:rsidRPr="00912496">
        <w:t>афроколумбийцев</w:t>
      </w:r>
      <w:proofErr w:type="spellEnd"/>
      <w:r w:rsidRPr="00912496">
        <w:t xml:space="preserve"> и 2 985 коре</w:t>
      </w:r>
      <w:r w:rsidRPr="00912496">
        <w:t>н</w:t>
      </w:r>
      <w:r w:rsidRPr="00912496">
        <w:t>ных учащихся были выделены стипендии, и только что был создан стипендиальный фонд для аспирантов, об</w:t>
      </w:r>
      <w:r w:rsidRPr="00912496">
        <w:t>у</w:t>
      </w:r>
      <w:r w:rsidRPr="00912496">
        <w:t>чающихся за рубежом.</w:t>
      </w:r>
    </w:p>
    <w:p w:rsidR="00277561" w:rsidRPr="00912496" w:rsidRDefault="00277561" w:rsidP="00912496">
      <w:pPr>
        <w:pStyle w:val="SingleTxtGR"/>
      </w:pPr>
      <w:r w:rsidRPr="00912496">
        <w:t>10.  Министерство национального образования, по согласованию с Национал</w:t>
      </w:r>
      <w:r w:rsidRPr="00912496">
        <w:t>ь</w:t>
      </w:r>
      <w:r w:rsidRPr="00912496">
        <w:t>ной комиссией по вопр</w:t>
      </w:r>
      <w:r w:rsidRPr="00912496">
        <w:t>о</w:t>
      </w:r>
      <w:r w:rsidRPr="00912496">
        <w:t>сам образования для чернокожих общин, опубликовало в 2004 году руков</w:t>
      </w:r>
      <w:r w:rsidRPr="00912496">
        <w:t>о</w:t>
      </w:r>
      <w:r w:rsidRPr="00912496">
        <w:t>дство для кафедры изучения афро-колумбийской культуры и выпустило новое издание в 2005 году. В 2007 году оно поддержало пр</w:t>
      </w:r>
      <w:r w:rsidRPr="00912496">
        <w:t>о</w:t>
      </w:r>
      <w:r w:rsidRPr="00912496">
        <w:t>ведение исследования с участием почти 400 преподавателей относительно прогресса, достигнутого в деле осуществления руководящих принципов. Вскоре планир</w:t>
      </w:r>
      <w:r w:rsidRPr="00912496">
        <w:t>у</w:t>
      </w:r>
      <w:r w:rsidRPr="00912496">
        <w:t>ется опубликовать обновлённую версию руководства, о</w:t>
      </w:r>
      <w:r w:rsidRPr="00912496">
        <w:t>т</w:t>
      </w:r>
      <w:r w:rsidRPr="00912496">
        <w:t>ражающую результаты исследования.</w:t>
      </w:r>
    </w:p>
    <w:p w:rsidR="00277561" w:rsidRPr="00912496" w:rsidRDefault="00277561" w:rsidP="00912496">
      <w:pPr>
        <w:pStyle w:val="SingleTxtGR"/>
      </w:pPr>
      <w:r w:rsidRPr="00912496">
        <w:t xml:space="preserve">11.  </w:t>
      </w:r>
      <w:r w:rsidRPr="00912496">
        <w:tab/>
        <w:t>В учебных программах основное внимание уделяется вопросу равенства мужчин и женщин, и неравное положение женщин в обществе объясняется и</w:t>
      </w:r>
      <w:r w:rsidRPr="00912496">
        <w:t>с</w:t>
      </w:r>
      <w:r w:rsidRPr="00912496">
        <w:t>торическими и кул</w:t>
      </w:r>
      <w:r w:rsidRPr="00912496">
        <w:t>ь</w:t>
      </w:r>
      <w:r w:rsidRPr="00912496">
        <w:t>турными обстоятельствами. При поддержке со стороны Фонда народонаселения Орган</w:t>
      </w:r>
      <w:r w:rsidRPr="00912496">
        <w:t>и</w:t>
      </w:r>
      <w:r w:rsidRPr="00912496">
        <w:t xml:space="preserve">зации Объединённых Наций ведётся работа по внедрению </w:t>
      </w:r>
      <w:proofErr w:type="spellStart"/>
      <w:r w:rsidRPr="00912496">
        <w:t>гендерного</w:t>
      </w:r>
      <w:proofErr w:type="spellEnd"/>
      <w:r w:rsidRPr="00912496">
        <w:t xml:space="preserve"> подхода в руководящие принципы в области образования для разработки ме</w:t>
      </w:r>
      <w:r w:rsidRPr="00912496">
        <w:t>ж</w:t>
      </w:r>
      <w:r w:rsidRPr="00912496">
        <w:t>дисциплинарных учебных программ, касающихся вопросов половой сферы и прав человека.</w:t>
      </w:r>
    </w:p>
    <w:p w:rsidR="00277561" w:rsidRPr="00912496" w:rsidRDefault="00277561" w:rsidP="00912496">
      <w:pPr>
        <w:pStyle w:val="SingleTxtGR"/>
      </w:pPr>
      <w:r w:rsidRPr="00912496">
        <w:t xml:space="preserve">12.  </w:t>
      </w:r>
      <w:r w:rsidRPr="00912496">
        <w:tab/>
        <w:t>Представительство этнических групп в Национальном совете по вопр</w:t>
      </w:r>
      <w:r w:rsidRPr="00912496">
        <w:t>о</w:t>
      </w:r>
      <w:r w:rsidRPr="00912496">
        <w:t>сам культуры, Национальном совете по вопросам наследия и Национальном х</w:t>
      </w:r>
      <w:r w:rsidRPr="00912496">
        <w:t>у</w:t>
      </w:r>
      <w:r w:rsidRPr="00912496">
        <w:t>дожественном совете является обязательным, а министерство культуры осущ</w:t>
      </w:r>
      <w:r w:rsidRPr="00912496">
        <w:t>е</w:t>
      </w:r>
      <w:r w:rsidRPr="00912496">
        <w:t>ствляет контроль над программированием общественного телевизионного кан</w:t>
      </w:r>
      <w:r w:rsidRPr="00912496">
        <w:t>а</w:t>
      </w:r>
      <w:r w:rsidRPr="00912496">
        <w:t>ла “</w:t>
      </w:r>
      <w:proofErr w:type="spellStart"/>
      <w:r w:rsidRPr="00912496">
        <w:t>Señal</w:t>
      </w:r>
      <w:proofErr w:type="spellEnd"/>
      <w:r w:rsidRPr="00912496">
        <w:t xml:space="preserve"> </w:t>
      </w:r>
      <w:proofErr w:type="spellStart"/>
      <w:r w:rsidRPr="00912496">
        <w:t>Colоmbia</w:t>
      </w:r>
      <w:proofErr w:type="spellEnd"/>
      <w:r w:rsidRPr="00912496">
        <w:t>”, имеющего в сетке своего вещания, среди прочего, пр</w:t>
      </w:r>
      <w:r w:rsidRPr="00912496">
        <w:t>о</w:t>
      </w:r>
      <w:r w:rsidRPr="00912496">
        <w:t>граммы особой культурной направленности, предназначенные для коренных и афро-колумбийских групп.</w:t>
      </w:r>
    </w:p>
    <w:p w:rsidR="00277561" w:rsidRPr="00912496" w:rsidRDefault="00277561" w:rsidP="00912496">
      <w:pPr>
        <w:pStyle w:val="SingleTxtGR"/>
      </w:pPr>
      <w:r w:rsidRPr="00912496">
        <w:t xml:space="preserve">13.  </w:t>
      </w:r>
      <w:r w:rsidRPr="00912496">
        <w:tab/>
        <w:t>Была создана общая концепция интегрированной защиты прав детей и подростков из числа этнических групп. Она признаёт необходимость сохран</w:t>
      </w:r>
      <w:r w:rsidRPr="00912496">
        <w:t>е</w:t>
      </w:r>
      <w:r w:rsidRPr="00912496">
        <w:t>ния отличительных признаков каждой общины. Вс</w:t>
      </w:r>
      <w:r w:rsidRPr="00912496">
        <w:t>е</w:t>
      </w:r>
      <w:r w:rsidRPr="00912496">
        <w:t>го за период с 2002 года по 2009 год в проекты, созданные в интересах семей из числа этнических групп, было инвестировано $11 млн., и управляет этими проектами Колумбийский и</w:t>
      </w:r>
      <w:r w:rsidRPr="00912496">
        <w:t>н</w:t>
      </w:r>
      <w:r w:rsidRPr="00912496">
        <w:t>ститут по вопросам благосостояния семьи. В целом действия по улучшению к</w:t>
      </w:r>
      <w:r w:rsidRPr="00912496">
        <w:t>а</w:t>
      </w:r>
      <w:r w:rsidRPr="00912496">
        <w:t>чества жизни и благополучия этнических групп основываются на стремлениях самих коренных народов. Однако также признаётся, что никакая этническая группа не существует в изоляции, а является неотъемлемой частью открытого национального общества, которое предоставляет ей доступ к внешним ресу</w:t>
      </w:r>
      <w:r w:rsidRPr="00912496">
        <w:t>р</w:t>
      </w:r>
      <w:r w:rsidRPr="00912496">
        <w:t>сам и которое не треб</w:t>
      </w:r>
      <w:r w:rsidRPr="00912496">
        <w:t>у</w:t>
      </w:r>
      <w:r w:rsidRPr="00912496">
        <w:t xml:space="preserve">ет отказа от своей самобытности. </w:t>
      </w:r>
    </w:p>
    <w:p w:rsidR="00277561" w:rsidRPr="00912496" w:rsidRDefault="00277561" w:rsidP="00912496">
      <w:pPr>
        <w:pStyle w:val="SingleTxtGR"/>
      </w:pPr>
      <w:r w:rsidRPr="00912496">
        <w:t xml:space="preserve">14.  </w:t>
      </w:r>
      <w:r w:rsidRPr="00912496">
        <w:tab/>
        <w:t>Уважение культурного многообразия также является одним из принципов, на котором строится политика позитивных действий в отношении женщин, ра</w:t>
      </w:r>
      <w:r w:rsidRPr="00912496">
        <w:t>з</w:t>
      </w:r>
      <w:r w:rsidRPr="00912496">
        <w:t>работанная Управлением советника Президе</w:t>
      </w:r>
      <w:r w:rsidRPr="00912496">
        <w:t>н</w:t>
      </w:r>
      <w:r w:rsidRPr="00912496">
        <w:t>та по вопросам равенства женщин и направленная на обеспечение мира и развития. Политика правительства по предупреждению, оказанию помощи и обеспечению социальной и экономич</w:t>
      </w:r>
      <w:r w:rsidRPr="00912496">
        <w:t>е</w:t>
      </w:r>
      <w:r w:rsidRPr="00912496">
        <w:t>ской стабил</w:t>
      </w:r>
      <w:r w:rsidRPr="00912496">
        <w:t>ь</w:t>
      </w:r>
      <w:r w:rsidRPr="00912496">
        <w:t xml:space="preserve">ности для перемещённых лиц также совмещает как </w:t>
      </w:r>
      <w:proofErr w:type="spellStart"/>
      <w:r w:rsidRPr="00912496">
        <w:t>гендерный</w:t>
      </w:r>
      <w:proofErr w:type="spellEnd"/>
      <w:r w:rsidRPr="00912496">
        <w:t xml:space="preserve"> подход, так и этническую перспективу, учитывающую, что женщины наиболее остро страдают от насилия со стороны незаконных вооруженных формиров</w:t>
      </w:r>
      <w:r w:rsidRPr="00912496">
        <w:t>а</w:t>
      </w:r>
      <w:r w:rsidRPr="00912496">
        <w:t xml:space="preserve">ний. В ответ на решение </w:t>
      </w:r>
      <w:proofErr w:type="spellStart"/>
      <w:r w:rsidRPr="00912496">
        <w:t>T-025</w:t>
      </w:r>
      <w:proofErr w:type="spellEnd"/>
      <w:r w:rsidRPr="00912496">
        <w:t xml:space="preserve"> Конституционного суда правительство распор</w:t>
      </w:r>
      <w:r w:rsidRPr="00912496">
        <w:t>я</w:t>
      </w:r>
      <w:r w:rsidRPr="00912496">
        <w:t>дилось осуществить 13 программ для удовлетворения потребностей перем</w:t>
      </w:r>
      <w:r w:rsidRPr="00912496">
        <w:t>е</w:t>
      </w:r>
      <w:r w:rsidRPr="00912496">
        <w:t>щённых женщин, и одна из этих программ основывается на применении ди</w:t>
      </w:r>
      <w:r w:rsidRPr="00912496">
        <w:t>ф</w:t>
      </w:r>
      <w:r w:rsidRPr="00912496">
        <w:t>ференцированного подх</w:t>
      </w:r>
      <w:r w:rsidRPr="00912496">
        <w:t>о</w:t>
      </w:r>
      <w:r w:rsidRPr="00912496">
        <w:t>да в интересах перемещённых женщин афро-колумбийского происхождения.</w:t>
      </w:r>
    </w:p>
    <w:p w:rsidR="00277561" w:rsidRPr="00912496" w:rsidRDefault="00277561" w:rsidP="00912496">
      <w:pPr>
        <w:pStyle w:val="SingleTxtGR"/>
      </w:pPr>
      <w:r w:rsidRPr="00912496">
        <w:t xml:space="preserve">15.  </w:t>
      </w:r>
      <w:r w:rsidRPr="00912496">
        <w:tab/>
        <w:t xml:space="preserve">Были созданы специальные избирательные округа для коренных и афро-колумбийских общин, чтобы обеспечить их </w:t>
      </w:r>
      <w:proofErr w:type="spellStart"/>
      <w:r w:rsidRPr="00912496">
        <w:t>представленность</w:t>
      </w:r>
      <w:proofErr w:type="spellEnd"/>
      <w:r w:rsidRPr="00912496">
        <w:t xml:space="preserve"> в Конгрессе Ре</w:t>
      </w:r>
      <w:r w:rsidRPr="00912496">
        <w:t>с</w:t>
      </w:r>
      <w:r w:rsidRPr="00912496">
        <w:t>публики. Как следствие этого, в настоящее время у коренных общин имеется два места в сенате и одно место в палате представителей, а у афро-колумбийской общины имеется два места в палате представителей. Они, безу</w:t>
      </w:r>
      <w:r w:rsidRPr="00912496">
        <w:t>с</w:t>
      </w:r>
      <w:r w:rsidRPr="00912496">
        <w:t>ловно, могут также получить депутатские места в Конгрессе через обычные и</w:t>
      </w:r>
      <w:r w:rsidRPr="00912496">
        <w:t>з</w:t>
      </w:r>
      <w:r w:rsidRPr="00912496">
        <w:t xml:space="preserve">бирательные округа. Ныне действующий министр культуры, а также генерал национальной полиции и посол в Южной Африке являются </w:t>
      </w:r>
      <w:proofErr w:type="spellStart"/>
      <w:r w:rsidRPr="00912496">
        <w:t>афроколумбийц</w:t>
      </w:r>
      <w:r w:rsidRPr="00912496">
        <w:t>а</w:t>
      </w:r>
      <w:r w:rsidRPr="00912496">
        <w:t>ми</w:t>
      </w:r>
      <w:proofErr w:type="spellEnd"/>
      <w:r w:rsidRPr="00912496">
        <w:t xml:space="preserve">. Многие губернаторы, мэры, депутаты и советники являются лицами коренного или афро-колумбийского происхождения. </w:t>
      </w:r>
    </w:p>
    <w:p w:rsidR="00277561" w:rsidRPr="00912496" w:rsidRDefault="00277561" w:rsidP="00912496">
      <w:pPr>
        <w:pStyle w:val="SingleTxtGR"/>
      </w:pPr>
      <w:r w:rsidRPr="00912496">
        <w:t xml:space="preserve">16.  </w:t>
      </w:r>
      <w:r w:rsidRPr="00912496">
        <w:tab/>
        <w:t>Был создан ряд органов в целях координации общественной политики. В их число входят Национальная комиссия по земельным вопросам, Постоянное бюро по координации действий с коренными народами и организациями, П</w:t>
      </w:r>
      <w:r w:rsidRPr="00912496">
        <w:t>о</w:t>
      </w:r>
      <w:r w:rsidRPr="00912496">
        <w:t>стоянная комиссия по правам человека коренных народов и Бюро по д</w:t>
      </w:r>
      <w:r w:rsidRPr="00912496">
        <w:t>е</w:t>
      </w:r>
      <w:r w:rsidRPr="00912496">
        <w:t xml:space="preserve">лам </w:t>
      </w:r>
      <w:proofErr w:type="spellStart"/>
      <w:r w:rsidRPr="00912496">
        <w:t>Амазонии</w:t>
      </w:r>
      <w:proofErr w:type="spellEnd"/>
      <w:r w:rsidRPr="00912496">
        <w:t>. Министерство внутренних дел и юстиции создало группу из более чем 25 экспертов для целей предварительных консультаций с этническими группами. В настоящее время разрабатывается законопроект, определяющий право на предварительную консультацию в качестве основного права этнич</w:t>
      </w:r>
      <w:r w:rsidRPr="00912496">
        <w:t>е</w:t>
      </w:r>
      <w:r w:rsidRPr="00912496">
        <w:t>ских групп. Данный законопроект призван выявить и заполнить существующий правовой вакуум, препятствующий консультационному процессу.</w:t>
      </w:r>
    </w:p>
    <w:p w:rsidR="00277561" w:rsidRPr="00912496" w:rsidRDefault="00277561" w:rsidP="00912496">
      <w:pPr>
        <w:pStyle w:val="SingleTxtGR"/>
      </w:pPr>
      <w:r w:rsidRPr="00912496">
        <w:t xml:space="preserve">17.  </w:t>
      </w:r>
      <w:r w:rsidRPr="00912496">
        <w:tab/>
        <w:t xml:space="preserve">Согласно законодательству Колумбии, в случае использования </w:t>
      </w:r>
      <w:proofErr w:type="spellStart"/>
      <w:r w:rsidRPr="00912496">
        <w:t>невозо</w:t>
      </w:r>
      <w:r w:rsidRPr="00912496">
        <w:t>б</w:t>
      </w:r>
      <w:r w:rsidRPr="00912496">
        <w:t>новляемых</w:t>
      </w:r>
      <w:proofErr w:type="spellEnd"/>
      <w:r w:rsidRPr="00912496">
        <w:t xml:space="preserve"> ресурсов, находящихся на территории той или иной резервации к</w:t>
      </w:r>
      <w:r w:rsidRPr="00912496">
        <w:t>о</w:t>
      </w:r>
      <w:r w:rsidRPr="00912496">
        <w:t>ренных народов или в 5 километрах от резервации, 5 процентов от комиссио</w:t>
      </w:r>
      <w:r w:rsidRPr="00912496">
        <w:t>н</w:t>
      </w:r>
      <w:r w:rsidRPr="00912496">
        <w:t>ных, подлежащих уплате департаменту, и 20 процентов от комиссионных, по</w:t>
      </w:r>
      <w:r w:rsidRPr="00912496">
        <w:t>д</w:t>
      </w:r>
      <w:r w:rsidRPr="00912496">
        <w:t>лежащих уплате муниципии, отводятся в пользу инвестиционных проектов в районах проживания коренных общин. Предпочтение отдаётся строительным проектам, техническим услугам и совершенств</w:t>
      </w:r>
      <w:r w:rsidRPr="00912496">
        <w:t>о</w:t>
      </w:r>
      <w:r w:rsidRPr="00912496">
        <w:t>ванию дорог третьестепенного значения, защите окружающей среды, здравоохранению, общественному обр</w:t>
      </w:r>
      <w:r w:rsidRPr="00912496">
        <w:t>а</w:t>
      </w:r>
      <w:r w:rsidRPr="00912496">
        <w:t>зованию всех уровней, электроснабжению, питьевой воде, канализации и др</w:t>
      </w:r>
      <w:r w:rsidRPr="00912496">
        <w:t>у</w:t>
      </w:r>
      <w:r w:rsidRPr="00912496">
        <w:t>гим основным видам услуг.</w:t>
      </w:r>
    </w:p>
    <w:p w:rsidR="00277561" w:rsidRPr="00912496" w:rsidRDefault="00277561" w:rsidP="00912496">
      <w:pPr>
        <w:pStyle w:val="SingleTxtGR"/>
      </w:pPr>
      <w:r w:rsidRPr="00912496">
        <w:t xml:space="preserve">18.  </w:t>
      </w:r>
      <w:r w:rsidRPr="00912496">
        <w:tab/>
        <w:t>710 заповедников коренных народов расположены на территории площ</w:t>
      </w:r>
      <w:r w:rsidRPr="00912496">
        <w:t>а</w:t>
      </w:r>
      <w:r w:rsidRPr="00912496">
        <w:t>дью в 32 млн. га, что составляет 29 процентов территории страны, и обладают иммунитетом от конфискации и передачи. Ра</w:t>
      </w:r>
      <w:r w:rsidRPr="00912496">
        <w:t>й</w:t>
      </w:r>
      <w:r w:rsidRPr="00912496">
        <w:t>оны проживания афро-колумбийских общин разбросаны по всей национальной территории и заним</w:t>
      </w:r>
      <w:r w:rsidRPr="00912496">
        <w:t>а</w:t>
      </w:r>
      <w:r w:rsidRPr="00912496">
        <w:t>ют площадь почти в 5,3 млн. га, и в этих районах действует аналогичный и</w:t>
      </w:r>
      <w:r w:rsidRPr="00912496">
        <w:t>м</w:t>
      </w:r>
      <w:r w:rsidRPr="00912496">
        <w:t>мунитет.</w:t>
      </w:r>
    </w:p>
    <w:p w:rsidR="00277561" w:rsidRPr="00912496" w:rsidRDefault="00277561" w:rsidP="00912496">
      <w:pPr>
        <w:pStyle w:val="SingleTxtGR"/>
      </w:pPr>
      <w:r w:rsidRPr="00912496">
        <w:t xml:space="preserve">19.  </w:t>
      </w:r>
      <w:r w:rsidRPr="00912496">
        <w:tab/>
        <w:t>В целях сокращения нищеты и улучшения условий жизни в целом ряде коренных общин осущес</w:t>
      </w:r>
      <w:r w:rsidRPr="00912496">
        <w:t>т</w:t>
      </w:r>
      <w:r w:rsidRPr="00912496">
        <w:t>вляются программы под эгидой Президентского управления по оказанию социальной помощи, которые включают в себя сл</w:t>
      </w:r>
      <w:r w:rsidRPr="00912496">
        <w:t>е</w:t>
      </w:r>
      <w:r w:rsidRPr="00912496">
        <w:t>дующее: проекты развития инфр</w:t>
      </w:r>
      <w:r w:rsidRPr="00912496">
        <w:t>а</w:t>
      </w:r>
      <w:r w:rsidRPr="00912496">
        <w:t>структуры; продовольственную безопасность; Программу мер по оказанию помощи семьям, предоставляющую поддержку в вопросе образования и питания детей; Программу «семьи лесника», предл</w:t>
      </w:r>
      <w:r w:rsidRPr="00912496">
        <w:t>а</w:t>
      </w:r>
      <w:r w:rsidRPr="00912496">
        <w:t>гающую социальную и техническую помощь; экономические стимулы к вн</w:t>
      </w:r>
      <w:r w:rsidRPr="00912496">
        <w:t>е</w:t>
      </w:r>
      <w:r w:rsidRPr="00912496">
        <w:t>дрению альтернативных форм производства, способствующие сбалансирова</w:t>
      </w:r>
      <w:r w:rsidRPr="00912496">
        <w:t>н</w:t>
      </w:r>
      <w:r w:rsidRPr="00912496">
        <w:t>ному управлению лесным хозяйством; и комплексную помощь перемещённым лицам.</w:t>
      </w:r>
    </w:p>
    <w:p w:rsidR="00277561" w:rsidRPr="00912496" w:rsidRDefault="00277561" w:rsidP="00912496">
      <w:pPr>
        <w:pStyle w:val="SingleTxtGR"/>
      </w:pPr>
      <w:r w:rsidRPr="00912496">
        <w:t xml:space="preserve">20.  </w:t>
      </w:r>
      <w:r w:rsidRPr="00912496">
        <w:tab/>
        <w:t>Осуществляя свою стратегию поощрения социального равенства и до</w:t>
      </w:r>
      <w:r w:rsidRPr="00912496">
        <w:t>с</w:t>
      </w:r>
      <w:r w:rsidRPr="00912496">
        <w:t>тижения прогресса для э</w:t>
      </w:r>
      <w:r w:rsidRPr="00912496">
        <w:t>т</w:t>
      </w:r>
      <w:r w:rsidRPr="00912496">
        <w:t>нических групп, с 2004 года правительство проводит политику позитивных действий в отношении че</w:t>
      </w:r>
      <w:r w:rsidRPr="00912496">
        <w:t>р</w:t>
      </w:r>
      <w:r w:rsidRPr="00912496">
        <w:t xml:space="preserve">нокожего или афро-колумбийского населения. В 2007 году оно создало </w:t>
      </w:r>
      <w:proofErr w:type="spellStart"/>
      <w:r w:rsidRPr="00912496">
        <w:t>Межсекторальную</w:t>
      </w:r>
      <w:proofErr w:type="spellEnd"/>
      <w:r w:rsidRPr="00912496">
        <w:t xml:space="preserve"> коми</w:t>
      </w:r>
      <w:r w:rsidRPr="00912496">
        <w:t>с</w:t>
      </w:r>
      <w:r w:rsidRPr="00912496">
        <w:t>сию по улучшению положения афро-колумбийского населения, "</w:t>
      </w:r>
      <w:proofErr w:type="spellStart"/>
      <w:r w:rsidRPr="00912496">
        <w:t>паланкеро</w:t>
      </w:r>
      <w:proofErr w:type="spellEnd"/>
      <w:r w:rsidRPr="00912496">
        <w:t>" и "</w:t>
      </w:r>
      <w:proofErr w:type="spellStart"/>
      <w:r w:rsidRPr="00912496">
        <w:t>раисалис</w:t>
      </w:r>
      <w:proofErr w:type="spellEnd"/>
      <w:r w:rsidRPr="00912496">
        <w:t xml:space="preserve">", которую возглавил вице-президент Республики. Есть надежды, что процесс согласования политики с коренными народами, направленный на улучшение их жизненных условий, ликвидацию дискриминации и </w:t>
      </w:r>
      <w:proofErr w:type="spellStart"/>
      <w:r w:rsidRPr="00912496">
        <w:t>маргинал</w:t>
      </w:r>
      <w:r w:rsidRPr="00912496">
        <w:t>и</w:t>
      </w:r>
      <w:r w:rsidRPr="00912496">
        <w:t>зации</w:t>
      </w:r>
      <w:proofErr w:type="spellEnd"/>
      <w:r w:rsidRPr="00912496">
        <w:t xml:space="preserve"> и гарантирование их выживания и сохранение социального и культурного многообразия, скоро заверши</w:t>
      </w:r>
      <w:r w:rsidRPr="00912496">
        <w:t>т</w:t>
      </w:r>
      <w:r w:rsidRPr="00912496">
        <w:t>ся.</w:t>
      </w:r>
    </w:p>
    <w:p w:rsidR="00277561" w:rsidRPr="00912496" w:rsidRDefault="00277561" w:rsidP="00912496">
      <w:pPr>
        <w:pStyle w:val="SingleTxtGR"/>
      </w:pPr>
      <w:r w:rsidRPr="00912496">
        <w:t xml:space="preserve">21.  </w:t>
      </w:r>
      <w:r w:rsidRPr="00912496">
        <w:tab/>
        <w:t>Несмотря на достижения в борьбе против расовой дискриминации, К</w:t>
      </w:r>
      <w:r w:rsidRPr="00912496">
        <w:t>о</w:t>
      </w:r>
      <w:r w:rsidRPr="00912496">
        <w:t>лумбия осознаёт тот факт, что ей ещё предстоит пройти долгий путь, прежде чем удастся устранить хр</w:t>
      </w:r>
      <w:r w:rsidRPr="00912496">
        <w:t>о</w:t>
      </w:r>
      <w:r w:rsidRPr="00912496">
        <w:t>ническое социально-экономическое неравенство.</w:t>
      </w:r>
    </w:p>
    <w:p w:rsidR="00277561" w:rsidRPr="00912496" w:rsidRDefault="00277561" w:rsidP="00912496">
      <w:pPr>
        <w:pStyle w:val="SingleTxtGR"/>
      </w:pPr>
      <w:r w:rsidRPr="00912496">
        <w:t xml:space="preserve">22.  </w:t>
      </w:r>
      <w:r w:rsidRPr="00912496">
        <w:tab/>
      </w:r>
      <w:r w:rsidRPr="0001799C">
        <w:rPr>
          <w:b/>
        </w:rPr>
        <w:t xml:space="preserve">Г-н </w:t>
      </w:r>
      <w:proofErr w:type="spellStart"/>
      <w:r w:rsidRPr="0001799C">
        <w:rPr>
          <w:b/>
        </w:rPr>
        <w:t>М</w:t>
      </w:r>
      <w:r w:rsidR="0001799C" w:rsidRPr="0001799C">
        <w:rPr>
          <w:b/>
        </w:rPr>
        <w:t>едрано</w:t>
      </w:r>
      <w:proofErr w:type="spellEnd"/>
      <w:r w:rsidRPr="00912496">
        <w:t xml:space="preserve"> (Колумбия) представляет презентацию в формате </w:t>
      </w:r>
      <w:proofErr w:type="spellStart"/>
      <w:r w:rsidRPr="00912496">
        <w:t>Power</w:t>
      </w:r>
      <w:proofErr w:type="spellEnd"/>
      <w:r w:rsidRPr="00912496">
        <w:t xml:space="preserve"> </w:t>
      </w:r>
      <w:proofErr w:type="spellStart"/>
      <w:r w:rsidRPr="00912496">
        <w:t>Point</w:t>
      </w:r>
      <w:proofErr w:type="spellEnd"/>
      <w:r w:rsidRPr="00912496">
        <w:t xml:space="preserve">, касающуюся рекомендаций </w:t>
      </w:r>
      <w:proofErr w:type="spellStart"/>
      <w:r w:rsidRPr="00912496">
        <w:t>Межсекторальной</w:t>
      </w:r>
      <w:proofErr w:type="spellEnd"/>
      <w:r w:rsidRPr="00912496">
        <w:t xml:space="preserve"> комиссии по улучшению положения афро-колумбийского населения, "</w:t>
      </w:r>
      <w:proofErr w:type="spellStart"/>
      <w:r w:rsidRPr="00912496">
        <w:t>п</w:t>
      </w:r>
      <w:r w:rsidRPr="00912496">
        <w:t>а</w:t>
      </w:r>
      <w:r w:rsidRPr="00912496">
        <w:t>ланкеро</w:t>
      </w:r>
      <w:proofErr w:type="spellEnd"/>
      <w:r w:rsidRPr="00912496">
        <w:t>" и "</w:t>
      </w:r>
      <w:proofErr w:type="spellStart"/>
      <w:r w:rsidRPr="00912496">
        <w:t>раисалис</w:t>
      </w:r>
      <w:proofErr w:type="spellEnd"/>
      <w:r w:rsidRPr="00912496">
        <w:t>".</w:t>
      </w:r>
    </w:p>
    <w:p w:rsidR="00277561" w:rsidRPr="00912496" w:rsidRDefault="00277561" w:rsidP="00912496">
      <w:pPr>
        <w:pStyle w:val="SingleTxtGR"/>
      </w:pPr>
      <w:r w:rsidRPr="00912496">
        <w:t xml:space="preserve">23.  </w:t>
      </w:r>
      <w:r w:rsidRPr="00912496">
        <w:tab/>
        <w:t>Комиссия была создана с целью оценки жизненных условий этого нас</w:t>
      </w:r>
      <w:r w:rsidRPr="00912496">
        <w:t>е</w:t>
      </w:r>
      <w:r w:rsidRPr="00912496">
        <w:t>ления, ос</w:t>
      </w:r>
      <w:r w:rsidRPr="00912496">
        <w:t>о</w:t>
      </w:r>
      <w:r w:rsidRPr="00912496">
        <w:t>бенно бытовых условий для женщин и детей. Комиссию возглавляет вице-президент, и в неё входят следующие члены: министр внутренних дел и юстиции, министр иностранных дел, министр торговли, министр по делам т</w:t>
      </w:r>
      <w:r w:rsidRPr="00912496">
        <w:t>у</w:t>
      </w:r>
      <w:r w:rsidRPr="00912496">
        <w:t>ризма, министр социального обеспечения и министр культуры и образования; представители Национального департамента планирования, Административн</w:t>
      </w:r>
      <w:r w:rsidRPr="00912496">
        <w:t>о</w:t>
      </w:r>
      <w:r w:rsidRPr="00912496">
        <w:t>го департамента гражданской службы, Агентства социальной помощи и Аген</w:t>
      </w:r>
      <w:r w:rsidRPr="00912496">
        <w:t>т</w:t>
      </w:r>
      <w:r w:rsidRPr="00912496">
        <w:t>ства международного сотрудничества, Афро-колумбийской депутатской колл</w:t>
      </w:r>
      <w:r w:rsidRPr="00912496">
        <w:t>е</w:t>
      </w:r>
      <w:r w:rsidRPr="00912496">
        <w:t>гии в Конгрессе Республики, Руководящего консультативного комитета черн</w:t>
      </w:r>
      <w:r w:rsidRPr="00912496">
        <w:t>о</w:t>
      </w:r>
      <w:r w:rsidRPr="00912496">
        <w:t>кожих общин и Ассоциации афро-колумбийских муниципий и Юридического представителя о</w:t>
      </w:r>
      <w:r w:rsidRPr="00912496">
        <w:t>б</w:t>
      </w:r>
      <w:r w:rsidRPr="00912496">
        <w:t>щественных советов.</w:t>
      </w:r>
    </w:p>
    <w:p w:rsidR="00277561" w:rsidRPr="00912496" w:rsidRDefault="00277561" w:rsidP="00912496">
      <w:pPr>
        <w:pStyle w:val="SingleTxtGR"/>
      </w:pPr>
      <w:r w:rsidRPr="00912496">
        <w:t xml:space="preserve">24.  </w:t>
      </w:r>
      <w:r w:rsidRPr="00912496">
        <w:tab/>
        <w:t>Состоявшиеся в 18 городах региональные семинары посетили почти 4</w:t>
      </w:r>
      <w:r w:rsidR="0001799C">
        <w:t> </w:t>
      </w:r>
      <w:r w:rsidRPr="00912496">
        <w:t>тысячи представителей социальных, культурных и молодёжных организаций, системы образования и профсоюзов; должностные лица и избранные предст</w:t>
      </w:r>
      <w:r w:rsidRPr="00912496">
        <w:t>а</w:t>
      </w:r>
      <w:r w:rsidRPr="00912496">
        <w:t xml:space="preserve">вители органов власти муниципий, департаментов и национального уровня; представители общин </w:t>
      </w:r>
      <w:proofErr w:type="spellStart"/>
      <w:r w:rsidRPr="00912496">
        <w:t>афроколумбийцев</w:t>
      </w:r>
      <w:proofErr w:type="spellEnd"/>
      <w:r w:rsidRPr="00912496">
        <w:t xml:space="preserve">, </w:t>
      </w:r>
      <w:proofErr w:type="spellStart"/>
      <w:r w:rsidRPr="00912496">
        <w:t>раисалис</w:t>
      </w:r>
      <w:proofErr w:type="spellEnd"/>
      <w:r w:rsidRPr="00912496">
        <w:t xml:space="preserve">, </w:t>
      </w:r>
      <w:proofErr w:type="spellStart"/>
      <w:r w:rsidRPr="00912496">
        <w:t>паланкеро</w:t>
      </w:r>
      <w:proofErr w:type="spellEnd"/>
      <w:r w:rsidRPr="00912496">
        <w:t xml:space="preserve"> и религиозных деноминаций. Участники пришли к согласию относительно того, что к числу основных проблем, стоящих перед упомянутыми общинами, относятся сл</w:t>
      </w:r>
      <w:r w:rsidRPr="00912496">
        <w:t>е</w:t>
      </w:r>
      <w:r w:rsidRPr="00912496">
        <w:t>дующие: отсутствие политической и экономической власти; недостатки, св</w:t>
      </w:r>
      <w:r w:rsidRPr="00912496">
        <w:t>я</w:t>
      </w:r>
      <w:r w:rsidRPr="00912496">
        <w:t>занные с доступом к образованию и качеством образования; отсутствие инфо</w:t>
      </w:r>
      <w:r w:rsidRPr="00912496">
        <w:t>р</w:t>
      </w:r>
      <w:r w:rsidRPr="00912496">
        <w:t>мированности относительно афро-колумбийской культуры и уважения этнич</w:t>
      </w:r>
      <w:r w:rsidRPr="00912496">
        <w:t>е</w:t>
      </w:r>
      <w:r w:rsidRPr="00912496">
        <w:t>ского и культурного многообразия, имеющегося в стране; расизм и расовая ди</w:t>
      </w:r>
      <w:r w:rsidRPr="00912496">
        <w:t>с</w:t>
      </w:r>
      <w:r w:rsidRPr="00912496">
        <w:t>криминация; неравный доступ к рынку труда; а также шаткая правовая ситу</w:t>
      </w:r>
      <w:r w:rsidRPr="00912496">
        <w:t>а</w:t>
      </w:r>
      <w:r w:rsidRPr="00912496">
        <w:t>ция с имущественными правами в отношении о</w:t>
      </w:r>
      <w:r w:rsidRPr="00912496">
        <w:t>б</w:t>
      </w:r>
      <w:r w:rsidRPr="00912496">
        <w:t>щинных земель.</w:t>
      </w:r>
    </w:p>
    <w:p w:rsidR="00277561" w:rsidRPr="00912496" w:rsidRDefault="00277561" w:rsidP="00912496">
      <w:pPr>
        <w:pStyle w:val="SingleTxtGR"/>
      </w:pPr>
      <w:r w:rsidRPr="00912496">
        <w:t xml:space="preserve">25.  </w:t>
      </w:r>
      <w:r w:rsidRPr="00912496">
        <w:tab/>
        <w:t>Комиссия издала пять рекомендаций. Первая рекомендация касается борьбы против расизма и расовой дискриминации и поощрения многообразия. Законопроект, касающийся вопроса равных возможностей, был согласован с парламентским представителем афро-колумбийской общины и в скором врем</w:t>
      </w:r>
      <w:r w:rsidRPr="00912496">
        <w:t>е</w:t>
      </w:r>
      <w:r w:rsidRPr="00912496">
        <w:t>ни поступит на рассмотрение национального афро-колумбийского консульт</w:t>
      </w:r>
      <w:r w:rsidRPr="00912496">
        <w:t>а</w:t>
      </w:r>
      <w:r w:rsidRPr="00912496">
        <w:t>тивного органа. Вторая рекомендация касается содействия политическому уч</w:t>
      </w:r>
      <w:r w:rsidRPr="00912496">
        <w:t>а</w:t>
      </w:r>
      <w:r w:rsidRPr="00912496">
        <w:t xml:space="preserve">стию и </w:t>
      </w:r>
      <w:proofErr w:type="spellStart"/>
      <w:r w:rsidRPr="00912496">
        <w:t>представленности</w:t>
      </w:r>
      <w:proofErr w:type="spellEnd"/>
      <w:r w:rsidRPr="00912496">
        <w:t>. В ней основное внимание уделяется вопросу созд</w:t>
      </w:r>
      <w:r w:rsidRPr="00912496">
        <w:t>а</w:t>
      </w:r>
      <w:r w:rsidRPr="00912496">
        <w:t xml:space="preserve">ния специальных избирательных округов в районах, где общины </w:t>
      </w:r>
      <w:proofErr w:type="spellStart"/>
      <w:r w:rsidRPr="00912496">
        <w:t>афроколу</w:t>
      </w:r>
      <w:r w:rsidRPr="00912496">
        <w:t>м</w:t>
      </w:r>
      <w:r w:rsidRPr="00912496">
        <w:t>бийцев</w:t>
      </w:r>
      <w:proofErr w:type="spellEnd"/>
      <w:r w:rsidRPr="00912496">
        <w:t xml:space="preserve">, </w:t>
      </w:r>
      <w:proofErr w:type="spellStart"/>
      <w:r w:rsidRPr="00912496">
        <w:t>паланкеро</w:t>
      </w:r>
      <w:proofErr w:type="spellEnd"/>
      <w:r w:rsidRPr="00912496">
        <w:t xml:space="preserve"> и </w:t>
      </w:r>
      <w:proofErr w:type="spellStart"/>
      <w:r w:rsidRPr="00912496">
        <w:t>раисалис</w:t>
      </w:r>
      <w:proofErr w:type="spellEnd"/>
      <w:r w:rsidRPr="00912496">
        <w:t xml:space="preserve"> составляют численное меньшинство среди мес</w:t>
      </w:r>
      <w:r w:rsidRPr="00912496">
        <w:t>т</w:t>
      </w:r>
      <w:r w:rsidRPr="00912496">
        <w:t>ного населения. Тр</w:t>
      </w:r>
      <w:r w:rsidRPr="00912496">
        <w:t>е</w:t>
      </w:r>
      <w:r w:rsidRPr="00912496">
        <w:t xml:space="preserve">тья рекомендация касается улучшения качества и доступа к образованию в интересах общин </w:t>
      </w:r>
      <w:proofErr w:type="spellStart"/>
      <w:r w:rsidRPr="00912496">
        <w:t>афроколумбийцев</w:t>
      </w:r>
      <w:proofErr w:type="spellEnd"/>
      <w:r w:rsidRPr="00912496">
        <w:t xml:space="preserve">, </w:t>
      </w:r>
      <w:proofErr w:type="spellStart"/>
      <w:r w:rsidRPr="00912496">
        <w:t>паланкеро</w:t>
      </w:r>
      <w:proofErr w:type="spellEnd"/>
      <w:r w:rsidRPr="00912496">
        <w:t xml:space="preserve"> и </w:t>
      </w:r>
      <w:proofErr w:type="spellStart"/>
      <w:r w:rsidRPr="00912496">
        <w:t>раисалис</w:t>
      </w:r>
      <w:proofErr w:type="spellEnd"/>
      <w:r w:rsidRPr="00912496">
        <w:t>. Че</w:t>
      </w:r>
      <w:r w:rsidRPr="00912496">
        <w:t>т</w:t>
      </w:r>
      <w:r w:rsidRPr="00912496">
        <w:t>вёртая рекомендация касается вопроса работы по найму и созд</w:t>
      </w:r>
      <w:r w:rsidRPr="00912496">
        <w:t>а</w:t>
      </w:r>
      <w:r w:rsidRPr="00912496">
        <w:t>ния источников дохода. В рекомендации основное внимание уделяется внесению изменений в налоговое законодательство, с тем чтобы предоставлять фискальные льготы ч</w:t>
      </w:r>
      <w:r w:rsidRPr="00912496">
        <w:t>а</w:t>
      </w:r>
      <w:r w:rsidRPr="00912496">
        <w:t>стным компаниям, назначающим на руководящие должности представителей афро-колумбийской общины, и инвестировать в районы с большой численн</w:t>
      </w:r>
      <w:r w:rsidRPr="00912496">
        <w:t>о</w:t>
      </w:r>
      <w:r w:rsidRPr="00912496">
        <w:t xml:space="preserve">стью </w:t>
      </w:r>
      <w:proofErr w:type="spellStart"/>
      <w:r w:rsidRPr="00912496">
        <w:t>афроколумбийцев</w:t>
      </w:r>
      <w:proofErr w:type="spellEnd"/>
      <w:r w:rsidRPr="00912496">
        <w:t xml:space="preserve">, </w:t>
      </w:r>
      <w:proofErr w:type="spellStart"/>
      <w:r w:rsidRPr="00912496">
        <w:t>паланкеро</w:t>
      </w:r>
      <w:proofErr w:type="spellEnd"/>
      <w:r w:rsidRPr="00912496">
        <w:t xml:space="preserve"> и </w:t>
      </w:r>
      <w:proofErr w:type="spellStart"/>
      <w:r w:rsidRPr="00912496">
        <w:t>раисалис</w:t>
      </w:r>
      <w:proofErr w:type="spellEnd"/>
      <w:r w:rsidRPr="00912496">
        <w:t>. Еще одной целью является вн</w:t>
      </w:r>
      <w:r w:rsidRPr="00912496">
        <w:t>е</w:t>
      </w:r>
      <w:r w:rsidRPr="00912496">
        <w:t>сение изменений в контрактное право, с тем чтобы подрядчики по государс</w:t>
      </w:r>
      <w:r w:rsidRPr="00912496">
        <w:t>т</w:t>
      </w:r>
      <w:r w:rsidRPr="00912496">
        <w:t>венным контрактам уч</w:t>
      </w:r>
      <w:r w:rsidRPr="00912496">
        <w:t>и</w:t>
      </w:r>
      <w:r w:rsidRPr="00912496">
        <w:t xml:space="preserve">тывали определённое соотношение </w:t>
      </w:r>
      <w:proofErr w:type="spellStart"/>
      <w:r w:rsidRPr="00912496">
        <w:t>афроколумбийцев</w:t>
      </w:r>
      <w:proofErr w:type="spellEnd"/>
      <w:r w:rsidRPr="00912496">
        <w:t xml:space="preserve"> к общему числу нанятых сотрудн</w:t>
      </w:r>
      <w:r w:rsidRPr="00912496">
        <w:t>и</w:t>
      </w:r>
      <w:r w:rsidRPr="00912496">
        <w:t>ков на всех уровнях. Частные национальные и международные компании, стремящиеся получить государственные контра</w:t>
      </w:r>
      <w:r w:rsidRPr="00912496">
        <w:t>к</w:t>
      </w:r>
      <w:r w:rsidRPr="00912496">
        <w:t>ты, обязаны соблюдать политику этнического многообразия. Пятая, и последняя, рекомендация касается подключения к информационным системам. Основное предложение касается принятия такого закона, который обязал бы министерс</w:t>
      </w:r>
      <w:r w:rsidRPr="00912496">
        <w:t>т</w:t>
      </w:r>
      <w:r w:rsidRPr="00912496">
        <w:t>ва, а также национальные и региональные инстанции, приспособить свои пр</w:t>
      </w:r>
      <w:r w:rsidRPr="00912496">
        <w:t>о</w:t>
      </w:r>
      <w:r w:rsidRPr="00912496">
        <w:t>цедуры, инструменты и форматы к задачам идентификации и определения чи</w:t>
      </w:r>
      <w:r w:rsidRPr="00912496">
        <w:t>с</w:t>
      </w:r>
      <w:r w:rsidRPr="00912496">
        <w:t>ленн</w:t>
      </w:r>
      <w:r w:rsidRPr="00912496">
        <w:t>о</w:t>
      </w:r>
      <w:r w:rsidRPr="00912496">
        <w:t>сти афро-колумбийского населения, получающего экономическую выгоду от соответствующих программ, опред</w:t>
      </w:r>
      <w:r w:rsidRPr="00912496">
        <w:t>е</w:t>
      </w:r>
      <w:r w:rsidRPr="00912496">
        <w:t>ляя при этом цели и индикаторы и внося результаты в Систему информационно-аналитического обеспечения органов управления (</w:t>
      </w:r>
      <w:proofErr w:type="spellStart"/>
      <w:r w:rsidRPr="00912496">
        <w:t>SIGOB</w:t>
      </w:r>
      <w:proofErr w:type="spellEnd"/>
      <w:r w:rsidRPr="00912496">
        <w:t>).</w:t>
      </w:r>
    </w:p>
    <w:p w:rsidR="00277561" w:rsidRPr="00912496" w:rsidRDefault="00277561" w:rsidP="00912496">
      <w:pPr>
        <w:pStyle w:val="SingleTxtGR"/>
      </w:pPr>
      <w:r w:rsidRPr="00912496">
        <w:t xml:space="preserve">26.  </w:t>
      </w:r>
      <w:r w:rsidRPr="00912496">
        <w:tab/>
      </w:r>
      <w:r w:rsidRPr="0001799C">
        <w:rPr>
          <w:b/>
        </w:rPr>
        <w:t>Г-н Д</w:t>
      </w:r>
      <w:r w:rsidR="0001799C" w:rsidRPr="0001799C">
        <w:rPr>
          <w:b/>
        </w:rPr>
        <w:t>иакону</w:t>
      </w:r>
      <w:r w:rsidRPr="00912496">
        <w:t xml:space="preserve"> (Докладчик по стране) говорит, что, помимо последнего п</w:t>
      </w:r>
      <w:r w:rsidRPr="00912496">
        <w:t>е</w:t>
      </w:r>
      <w:r w:rsidRPr="00912496">
        <w:t>риодического доклада и письменных ответов государства-участника (док</w:t>
      </w:r>
      <w:r w:rsidRPr="00912496">
        <w:t>у</w:t>
      </w:r>
      <w:r w:rsidRPr="00912496">
        <w:t>мент без обозначения, распространённый только на испанском языке) на перечень вопросов (CERD/COL/Q/14), он также почерпнул массу информации от Ме</w:t>
      </w:r>
      <w:r w:rsidRPr="00912496">
        <w:t>ж</w:t>
      </w:r>
      <w:r w:rsidRPr="00912496">
        <w:t>американской комиссии по правам человека, шести тематических докла</w:t>
      </w:r>
      <w:r w:rsidRPr="00912496">
        <w:t>д</w:t>
      </w:r>
      <w:r w:rsidRPr="00912496">
        <w:t>чиков ООН, других договорных органов по правам челов</w:t>
      </w:r>
      <w:r w:rsidRPr="00912496">
        <w:t>е</w:t>
      </w:r>
      <w:r w:rsidRPr="00912496">
        <w:t>ка и от НПО.</w:t>
      </w:r>
    </w:p>
    <w:p w:rsidR="00277561" w:rsidRPr="00912496" w:rsidRDefault="00277561" w:rsidP="00912496">
      <w:pPr>
        <w:pStyle w:val="SingleTxtGR"/>
      </w:pPr>
      <w:r w:rsidRPr="00912496">
        <w:t xml:space="preserve">27.  </w:t>
      </w:r>
      <w:r w:rsidRPr="00912496">
        <w:tab/>
        <w:t>В Колумбии внутренние вооруженные конфликты продолжаются более 30</w:t>
      </w:r>
      <w:r w:rsidR="0001799C">
        <w:t> </w:t>
      </w:r>
      <w:r w:rsidRPr="00912496">
        <w:t xml:space="preserve">лет, и к числу наиболее пострадавших географических районов относятся те, в которых </w:t>
      </w:r>
      <w:proofErr w:type="spellStart"/>
      <w:r w:rsidRPr="00912496">
        <w:t>афроколумбийцы</w:t>
      </w:r>
      <w:proofErr w:type="spellEnd"/>
      <w:r w:rsidRPr="00912496">
        <w:t xml:space="preserve"> и коренные народы составляют существенную д</w:t>
      </w:r>
      <w:r w:rsidRPr="00912496">
        <w:t>о</w:t>
      </w:r>
      <w:r w:rsidRPr="00912496">
        <w:t>лю населения. Конфликт привел к вынужденному перемещению населения, численность которого оценивается, в зависимости от источника информации, приблизительно в 1 - 3 млн. человек. Несмотря на договоры о демобилизации, заключённые правительством в 2005 году с лидерами военизированных форм</w:t>
      </w:r>
      <w:r w:rsidRPr="00912496">
        <w:t>и</w:t>
      </w:r>
      <w:r w:rsidRPr="00912496">
        <w:t>рований, незаконные вооружённые группы продолжают совершать акты устр</w:t>
      </w:r>
      <w:r w:rsidRPr="00912496">
        <w:t>а</w:t>
      </w:r>
      <w:r w:rsidRPr="00912496">
        <w:t>шения и насилия, направленные против уязвимых групп населения, лидеров общин и прав</w:t>
      </w:r>
      <w:r w:rsidRPr="00912496">
        <w:t>о</w:t>
      </w:r>
      <w:r w:rsidRPr="00912496">
        <w:t>защитников.</w:t>
      </w:r>
    </w:p>
    <w:p w:rsidR="00277561" w:rsidRPr="00912496" w:rsidRDefault="00277561" w:rsidP="00912496">
      <w:pPr>
        <w:pStyle w:val="SingleTxtGR"/>
      </w:pPr>
      <w:r w:rsidRPr="00912496">
        <w:t xml:space="preserve">28.  </w:t>
      </w:r>
      <w:r w:rsidRPr="00912496">
        <w:tab/>
        <w:t>В периодическом докладе признаётся, что афро-колумбийские и коре</w:t>
      </w:r>
      <w:r w:rsidRPr="00912496">
        <w:t>н</w:t>
      </w:r>
      <w:r w:rsidRPr="00912496">
        <w:t>ные общины по-прежнему являются жертвами расовой дискриминации. Пр</w:t>
      </w:r>
      <w:r w:rsidRPr="00912496">
        <w:t>о</w:t>
      </w:r>
      <w:r w:rsidRPr="00912496">
        <w:t>блема имеет сложные культурные корни, кроющиеся в истории Колумбии и Л</w:t>
      </w:r>
      <w:r w:rsidRPr="00912496">
        <w:t>а</w:t>
      </w:r>
      <w:r w:rsidRPr="00912496">
        <w:t xml:space="preserve">тинской Америки, изобилующей свидетельствами </w:t>
      </w:r>
      <w:proofErr w:type="spellStart"/>
      <w:r w:rsidRPr="00912496">
        <w:t>маргинализации</w:t>
      </w:r>
      <w:proofErr w:type="spellEnd"/>
      <w:r w:rsidRPr="00912496">
        <w:t xml:space="preserve"> и нищеты среди таких общин, а также их подверженн</w:t>
      </w:r>
      <w:r w:rsidRPr="00912496">
        <w:t>о</w:t>
      </w:r>
      <w:r w:rsidRPr="00912496">
        <w:t>сти насилию.</w:t>
      </w:r>
    </w:p>
    <w:p w:rsidR="00277561" w:rsidRPr="00912496" w:rsidRDefault="00277561" w:rsidP="00912496">
      <w:pPr>
        <w:pStyle w:val="SingleTxtGR"/>
      </w:pPr>
      <w:r w:rsidRPr="00912496">
        <w:t xml:space="preserve">29.  </w:t>
      </w:r>
      <w:r w:rsidRPr="00912496">
        <w:tab/>
        <w:t>В Конституции Колумбии закреплён принцип равенства и поощряется принцип позитивных действий в интересах групп, подвергающихся дискрим</w:t>
      </w:r>
      <w:r w:rsidRPr="00912496">
        <w:t>и</w:t>
      </w:r>
      <w:r w:rsidRPr="00912496">
        <w:t xml:space="preserve">нации и </w:t>
      </w:r>
      <w:proofErr w:type="spellStart"/>
      <w:r w:rsidRPr="00912496">
        <w:t>маргинализации</w:t>
      </w:r>
      <w:proofErr w:type="spellEnd"/>
      <w:r w:rsidRPr="00912496">
        <w:t xml:space="preserve">. Многие положения непосредственно касаются прав </w:t>
      </w:r>
      <w:proofErr w:type="spellStart"/>
      <w:r w:rsidRPr="00912496">
        <w:t>афроколумбийцев</w:t>
      </w:r>
      <w:proofErr w:type="spellEnd"/>
      <w:r w:rsidRPr="00912496">
        <w:t xml:space="preserve"> и коренных народов, за которыми был закреплены специал</w:t>
      </w:r>
      <w:r w:rsidRPr="00912496">
        <w:t>ь</w:t>
      </w:r>
      <w:r w:rsidRPr="00912496">
        <w:t>ные электоральные права, коренная юри</w:t>
      </w:r>
      <w:r w:rsidRPr="00912496">
        <w:t>с</w:t>
      </w:r>
      <w:r w:rsidRPr="00912496">
        <w:t>дикция и территориальная автономия. Конституционный суд также вынес важные решения, устанавливающие права на коллективное владение, участие в политической жизни и предварительное консультирование. Он отмечает, что, согласно статье 93 Конституции, Конве</w:t>
      </w:r>
      <w:r w:rsidRPr="00912496">
        <w:t>н</w:t>
      </w:r>
      <w:r w:rsidRPr="00912496">
        <w:t>ция имеет преимущественную силу над любым внутренним законом, не соо</w:t>
      </w:r>
      <w:r w:rsidRPr="00912496">
        <w:t>т</w:t>
      </w:r>
      <w:r w:rsidRPr="00912496">
        <w:t>ветствующим её п</w:t>
      </w:r>
      <w:r w:rsidRPr="00912496">
        <w:t>о</w:t>
      </w:r>
      <w:r w:rsidRPr="00912496">
        <w:t>ложениям.</w:t>
      </w:r>
    </w:p>
    <w:p w:rsidR="00277561" w:rsidRPr="00912496" w:rsidRDefault="00277561" w:rsidP="00912496">
      <w:pPr>
        <w:pStyle w:val="SingleTxtGR"/>
      </w:pPr>
      <w:r w:rsidRPr="00912496">
        <w:t xml:space="preserve">30.  </w:t>
      </w:r>
      <w:r w:rsidRPr="00912496">
        <w:tab/>
        <w:t>Национальный план развития на 2006-2010 годы содержит общие и ко</w:t>
      </w:r>
      <w:r w:rsidRPr="00912496">
        <w:t>н</w:t>
      </w:r>
      <w:r w:rsidRPr="00912496">
        <w:t>кретные стратегии в интересах соответствующих общин. На период 2006-2019 г</w:t>
      </w:r>
      <w:r w:rsidR="0001799C">
        <w:t>одов</w:t>
      </w:r>
      <w:r w:rsidRPr="00912496">
        <w:t xml:space="preserve"> планируется внедрить всесторонний долговр</w:t>
      </w:r>
      <w:r w:rsidRPr="00912496">
        <w:t>е</w:t>
      </w:r>
      <w:r w:rsidRPr="00912496">
        <w:t xml:space="preserve">менный план для афро-колумбийского населения, </w:t>
      </w:r>
      <w:proofErr w:type="spellStart"/>
      <w:r w:rsidRPr="00912496">
        <w:t>паланкеро</w:t>
      </w:r>
      <w:proofErr w:type="spellEnd"/>
      <w:r w:rsidRPr="00912496">
        <w:t xml:space="preserve"> и </w:t>
      </w:r>
      <w:proofErr w:type="spellStart"/>
      <w:r w:rsidRPr="00912496">
        <w:t>раисалис</w:t>
      </w:r>
      <w:proofErr w:type="spellEnd"/>
      <w:r w:rsidRPr="00912496">
        <w:t>. Также разработаны специал</w:t>
      </w:r>
      <w:r w:rsidRPr="00912496">
        <w:t>ь</w:t>
      </w:r>
      <w:r w:rsidRPr="00912496">
        <w:t>ные меры по удовлетворению потребностей т</w:t>
      </w:r>
      <w:r w:rsidRPr="00912496">
        <w:t>а</w:t>
      </w:r>
      <w:r w:rsidRPr="00912496">
        <w:t>ких групп в составе упомянутых общин, как женщины и дети. Жилищные дотации пр</w:t>
      </w:r>
      <w:r w:rsidRPr="00912496">
        <w:t>е</w:t>
      </w:r>
      <w:r w:rsidRPr="00912496">
        <w:t>доставляются в основном в районе тихоокеанского побережья. В районах, населённых коренными и афро-колумбийскими общинами, выдаются правовые титулы и осуществляются пр</w:t>
      </w:r>
      <w:r w:rsidRPr="00912496">
        <w:t>о</w:t>
      </w:r>
      <w:r w:rsidRPr="00912496">
        <w:t>екты, касающиеся водоснабжения, дорожного строительства, портов и аэропо</w:t>
      </w:r>
      <w:r w:rsidRPr="00912496">
        <w:t>р</w:t>
      </w:r>
      <w:r w:rsidRPr="00912496">
        <w:t>тов. Комитет рассчитывает на то, что его будут держать в курсе выполнения р</w:t>
      </w:r>
      <w:r w:rsidRPr="00912496">
        <w:t>е</w:t>
      </w:r>
      <w:r w:rsidRPr="00912496">
        <w:t xml:space="preserve">комендаций </w:t>
      </w:r>
      <w:proofErr w:type="spellStart"/>
      <w:r w:rsidRPr="00912496">
        <w:t>Межсе</w:t>
      </w:r>
      <w:r w:rsidRPr="00912496">
        <w:t>к</w:t>
      </w:r>
      <w:r w:rsidRPr="00912496">
        <w:t>торальной</w:t>
      </w:r>
      <w:proofErr w:type="spellEnd"/>
      <w:r w:rsidRPr="00912496">
        <w:t xml:space="preserve"> комиссии по улучшению положения афро-колумбийского населения, "</w:t>
      </w:r>
      <w:proofErr w:type="spellStart"/>
      <w:r w:rsidRPr="00912496">
        <w:t>паланкеро</w:t>
      </w:r>
      <w:proofErr w:type="spellEnd"/>
      <w:r w:rsidRPr="00912496">
        <w:t>" и "</w:t>
      </w:r>
      <w:proofErr w:type="spellStart"/>
      <w:r w:rsidRPr="00912496">
        <w:t>раисалис</w:t>
      </w:r>
      <w:proofErr w:type="spellEnd"/>
      <w:r w:rsidRPr="00912496">
        <w:t>", которая была уп</w:t>
      </w:r>
      <w:r w:rsidRPr="00912496">
        <w:t>о</w:t>
      </w:r>
      <w:r w:rsidRPr="00912496">
        <w:t xml:space="preserve">мянута в презентации </w:t>
      </w:r>
      <w:proofErr w:type="spellStart"/>
      <w:r w:rsidRPr="00912496">
        <w:t>Power</w:t>
      </w:r>
      <w:proofErr w:type="spellEnd"/>
      <w:r w:rsidRPr="00912496">
        <w:t xml:space="preserve"> </w:t>
      </w:r>
      <w:proofErr w:type="spellStart"/>
      <w:r w:rsidRPr="00912496">
        <w:t>Point</w:t>
      </w:r>
      <w:proofErr w:type="spellEnd"/>
      <w:r w:rsidRPr="00912496">
        <w:t>.</w:t>
      </w:r>
    </w:p>
    <w:p w:rsidR="00277561" w:rsidRPr="00912496" w:rsidRDefault="00277561" w:rsidP="00912496">
      <w:pPr>
        <w:pStyle w:val="SingleTxtGR"/>
      </w:pPr>
      <w:r w:rsidRPr="00912496">
        <w:t xml:space="preserve">31.  </w:t>
      </w:r>
      <w:r w:rsidRPr="00912496">
        <w:tab/>
        <w:t xml:space="preserve">Он приветствует политику позитивных действий, обеспечивающую </w:t>
      </w:r>
      <w:proofErr w:type="spellStart"/>
      <w:r w:rsidRPr="00912496">
        <w:t>пре</w:t>
      </w:r>
      <w:r w:rsidRPr="00912496">
        <w:t>д</w:t>
      </w:r>
      <w:r w:rsidRPr="00912496">
        <w:t>ставле</w:t>
      </w:r>
      <w:r w:rsidRPr="00912496">
        <w:t>н</w:t>
      </w:r>
      <w:r w:rsidRPr="00912496">
        <w:t>ность</w:t>
      </w:r>
      <w:proofErr w:type="spellEnd"/>
      <w:r w:rsidRPr="00912496">
        <w:t xml:space="preserve"> этнических групп в обеих палатах Конгресса и на региональном и местном уровнях. Тот факт, что органы государственного управления инкорп</w:t>
      </w:r>
      <w:r w:rsidRPr="00912496">
        <w:t>о</w:t>
      </w:r>
      <w:r w:rsidRPr="00912496">
        <w:t>рируют этнические параметры в свои информационные системы, представляе</w:t>
      </w:r>
      <w:r w:rsidRPr="00912496">
        <w:t>т</w:t>
      </w:r>
      <w:r w:rsidRPr="00912496">
        <w:t>ся полезным как в плане разработки и осуществления мер политики, так и с</w:t>
      </w:r>
      <w:r w:rsidRPr="00912496">
        <w:t>о</w:t>
      </w:r>
      <w:r w:rsidRPr="00912496">
        <w:t>действия работе органов по мониторингу в области прав человека и НПО.</w:t>
      </w:r>
    </w:p>
    <w:p w:rsidR="00277561" w:rsidRPr="00912496" w:rsidRDefault="00277561" w:rsidP="00912496">
      <w:pPr>
        <w:pStyle w:val="SingleTxtGR"/>
      </w:pPr>
      <w:r w:rsidRPr="00912496">
        <w:t xml:space="preserve">32.  </w:t>
      </w:r>
      <w:r w:rsidRPr="00912496">
        <w:tab/>
        <w:t>Доклады свидетельствуют о том, что политика, предназначенная прот</w:t>
      </w:r>
      <w:r w:rsidRPr="00912496">
        <w:t>и</w:t>
      </w:r>
      <w:r w:rsidRPr="00912496">
        <w:t>водействовать расовой дискриминации, не всегда реализуется эффективным образом. Необходимы последовательные меры политики по принципу позити</w:t>
      </w:r>
      <w:r w:rsidRPr="00912496">
        <w:t>в</w:t>
      </w:r>
      <w:r w:rsidRPr="00912496">
        <w:t>ных действий, в том числе в районах, не затронутых внутренним конфли</w:t>
      </w:r>
      <w:r w:rsidRPr="00912496">
        <w:t>к</w:t>
      </w:r>
      <w:r w:rsidRPr="00912496">
        <w:t>том. Он обращается с просьбой предоставить статистические данные, дезагрегир</w:t>
      </w:r>
      <w:r w:rsidRPr="00912496">
        <w:t>о</w:t>
      </w:r>
      <w:r w:rsidRPr="00912496">
        <w:t>ванные по этническому признаку, в отношении социально-экономических пок</w:t>
      </w:r>
      <w:r w:rsidRPr="00912496">
        <w:t>а</w:t>
      </w:r>
      <w:r w:rsidRPr="00912496">
        <w:t>зателей, таких как жилище, социальное обеспечение и работа по найму. Запл</w:t>
      </w:r>
      <w:r w:rsidRPr="00912496">
        <w:t>а</w:t>
      </w:r>
      <w:r w:rsidRPr="00912496">
        <w:t>нированная на 2015 год перепись населения должна основываться на консул</w:t>
      </w:r>
      <w:r w:rsidRPr="00912496">
        <w:t>ь</w:t>
      </w:r>
      <w:r w:rsidRPr="00912496">
        <w:t>тациях с афро-колумбийским и коренным населением, и необходимо собрать как можно больше этнической информации и использовать её для разработки целевых мер политики.</w:t>
      </w:r>
    </w:p>
    <w:p w:rsidR="00277561" w:rsidRPr="00912496" w:rsidRDefault="00277561" w:rsidP="00912496">
      <w:pPr>
        <w:pStyle w:val="SingleTxtGR"/>
      </w:pPr>
      <w:r w:rsidRPr="00912496">
        <w:t xml:space="preserve">33.  </w:t>
      </w:r>
      <w:r w:rsidRPr="00912496">
        <w:tab/>
        <w:t>Комитет отмечает отсутствие конкретного законодательства, запреща</w:t>
      </w:r>
      <w:r w:rsidRPr="00912496">
        <w:t>ю</w:t>
      </w:r>
      <w:r w:rsidRPr="00912496">
        <w:t>щего дискриминацию по признаку расы и предусматривающего наказание за неё. Положения Ед</w:t>
      </w:r>
      <w:r w:rsidRPr="00912496">
        <w:t>и</w:t>
      </w:r>
      <w:r w:rsidRPr="00912496">
        <w:t>ного дисциплинарного кодекса, упомянутые в докладе (пункт 84), являются недостаточными, и не было предпринято никаких дейс</w:t>
      </w:r>
      <w:r w:rsidRPr="00912496">
        <w:t>т</w:t>
      </w:r>
      <w:r w:rsidRPr="00912496">
        <w:t>вий, предусмотренных законопроектом, представленным на рассмотрение сен</w:t>
      </w:r>
      <w:r w:rsidRPr="00912496">
        <w:t>а</w:t>
      </w:r>
      <w:r w:rsidRPr="00912496">
        <w:t>та в 2007 году. В этой связи он обращается с просьбой пояснить значение фо</w:t>
      </w:r>
      <w:r w:rsidRPr="00912496">
        <w:t>р</w:t>
      </w:r>
      <w:r w:rsidRPr="00912496">
        <w:t>мулировки «дискриминация по подозрительным или д</w:t>
      </w:r>
      <w:r w:rsidRPr="00912496">
        <w:t>е</w:t>
      </w:r>
      <w:r w:rsidRPr="00912496">
        <w:t xml:space="preserve">ликатным мотивам», употребляемой в главе 6 этого законопроекта. Он напоминает делегации, что принятие конкретного </w:t>
      </w:r>
      <w:proofErr w:type="spellStart"/>
      <w:r w:rsidRPr="00912496">
        <w:t>антидискриминационного</w:t>
      </w:r>
      <w:proofErr w:type="spellEnd"/>
      <w:r w:rsidRPr="00912496">
        <w:t xml:space="preserve"> законодательства, дополне</w:t>
      </w:r>
      <w:r w:rsidRPr="00912496">
        <w:t>н</w:t>
      </w:r>
      <w:r w:rsidRPr="00912496">
        <w:t>ного соответствующими нормами уголовного права, является требованием ст</w:t>
      </w:r>
      <w:r w:rsidRPr="00912496">
        <w:t>а</w:t>
      </w:r>
      <w:r w:rsidRPr="00912496">
        <w:t>тьи 4 Конвенции.</w:t>
      </w:r>
    </w:p>
    <w:p w:rsidR="00277561" w:rsidRPr="00912496" w:rsidRDefault="00277561" w:rsidP="00912496">
      <w:pPr>
        <w:pStyle w:val="SingleTxtGR"/>
      </w:pPr>
      <w:r w:rsidRPr="00912496">
        <w:t xml:space="preserve">34.  </w:t>
      </w:r>
      <w:r w:rsidRPr="00912496">
        <w:tab/>
        <w:t>Нарушения прав человека продолжают иметь место в районах, охваче</w:t>
      </w:r>
      <w:r w:rsidRPr="00912496">
        <w:t>н</w:t>
      </w:r>
      <w:r w:rsidRPr="00912496">
        <w:t>ных конфликтом. До сведения Комитета были доведены, в частности, следу</w:t>
      </w:r>
      <w:r w:rsidRPr="00912496">
        <w:t>ю</w:t>
      </w:r>
      <w:r w:rsidRPr="00912496">
        <w:t>щие инциденты: захват морскими пехотинцами Колумбии ста гражданских д</w:t>
      </w:r>
      <w:r w:rsidRPr="00912496">
        <w:t>о</w:t>
      </w:r>
      <w:r w:rsidRPr="00912496">
        <w:t xml:space="preserve">мов в </w:t>
      </w:r>
      <w:proofErr w:type="spellStart"/>
      <w:r w:rsidRPr="00912496">
        <w:t>Москера</w:t>
      </w:r>
      <w:proofErr w:type="spellEnd"/>
      <w:r w:rsidRPr="00912496">
        <w:t xml:space="preserve">, департамент </w:t>
      </w:r>
      <w:proofErr w:type="spellStart"/>
      <w:r w:rsidRPr="00912496">
        <w:t>Нарино</w:t>
      </w:r>
      <w:proofErr w:type="spellEnd"/>
      <w:r w:rsidRPr="00912496">
        <w:t xml:space="preserve">, что привело к перемещению 700 </w:t>
      </w:r>
      <w:proofErr w:type="spellStart"/>
      <w:r w:rsidRPr="00912496">
        <w:t>афрок</w:t>
      </w:r>
      <w:r w:rsidRPr="00912496">
        <w:t>о</w:t>
      </w:r>
      <w:r w:rsidRPr="00912496">
        <w:t>лумбийцев</w:t>
      </w:r>
      <w:proofErr w:type="spellEnd"/>
      <w:r w:rsidRPr="00912496">
        <w:t xml:space="preserve">; произвольные обстрелы из автоматического оружия с вертолётов афро-колумбийских домов в муниципии </w:t>
      </w:r>
      <w:proofErr w:type="spellStart"/>
      <w:r w:rsidRPr="00912496">
        <w:t>Лопес-де-Мекай</w:t>
      </w:r>
      <w:proofErr w:type="spellEnd"/>
      <w:r w:rsidRPr="00912496">
        <w:t>; угрозы, звучащие в адрес общинных лидеров. Он спрашивает, что было предпринято в отношении этих ситуаций.</w:t>
      </w:r>
    </w:p>
    <w:p w:rsidR="00277561" w:rsidRPr="00912496" w:rsidRDefault="00277561" w:rsidP="00912496">
      <w:pPr>
        <w:pStyle w:val="SingleTxtGR"/>
      </w:pPr>
      <w:r w:rsidRPr="00912496">
        <w:t xml:space="preserve">35.  </w:t>
      </w:r>
      <w:r w:rsidRPr="00912496">
        <w:tab/>
        <w:t>Он также хотел бы выяснить, какие были предприняты меры для скоре</w:t>
      </w:r>
      <w:r w:rsidRPr="00912496">
        <w:t>й</w:t>
      </w:r>
      <w:r w:rsidRPr="00912496">
        <w:t xml:space="preserve">шего осуществления решения </w:t>
      </w:r>
      <w:proofErr w:type="spellStart"/>
      <w:r w:rsidRPr="00912496">
        <w:t>T-025</w:t>
      </w:r>
      <w:proofErr w:type="spellEnd"/>
      <w:r w:rsidRPr="00912496">
        <w:t xml:space="preserve"> Конституционного суда Колумбии от 2004 года касательно п</w:t>
      </w:r>
      <w:r w:rsidRPr="00912496">
        <w:t>о</w:t>
      </w:r>
      <w:r w:rsidRPr="00912496">
        <w:t>ложения перемещённых лиц. По своей сути меры защиты не терпят отлагательств, и ч</w:t>
      </w:r>
      <w:r w:rsidRPr="00912496">
        <w:t>е</w:t>
      </w:r>
      <w:r w:rsidRPr="00912496">
        <w:t>тырёхлетняя задержка является недопустимой.</w:t>
      </w:r>
    </w:p>
    <w:p w:rsidR="00277561" w:rsidRPr="00912496" w:rsidRDefault="00277561" w:rsidP="00912496">
      <w:pPr>
        <w:pStyle w:val="SingleTxtGR"/>
      </w:pPr>
      <w:r w:rsidRPr="00912496">
        <w:t xml:space="preserve">36.  </w:t>
      </w:r>
      <w:r w:rsidRPr="00912496">
        <w:tab/>
        <w:t>В свете постоянных сообщений о внесудебных казнях, незаконном и пр</w:t>
      </w:r>
      <w:r w:rsidRPr="00912496">
        <w:t>о</w:t>
      </w:r>
      <w:r w:rsidRPr="00912496">
        <w:t>извольном содержании под стражей, вынужденных исчезновениях и жестоком, бесчеловечном и унижающем достоинство о</w:t>
      </w:r>
      <w:r w:rsidRPr="00912496">
        <w:t>б</w:t>
      </w:r>
      <w:r w:rsidRPr="00912496">
        <w:t>ращении со стороны сотрудников служб безопасности необходимо активизировать усилия по обеспечению э</w:t>
      </w:r>
      <w:r w:rsidRPr="00912496">
        <w:t>ф</w:t>
      </w:r>
      <w:r w:rsidRPr="00912496">
        <w:t>фективного осуществления политики «нулевой» терпимости правительства в отношении нарушений прав человека сотрудник</w:t>
      </w:r>
      <w:r w:rsidRPr="00912496">
        <w:t>а</w:t>
      </w:r>
      <w:r w:rsidRPr="00912496">
        <w:t>ми служб безопасности.</w:t>
      </w:r>
    </w:p>
    <w:p w:rsidR="00277561" w:rsidRPr="00912496" w:rsidRDefault="00277561" w:rsidP="00912496">
      <w:pPr>
        <w:pStyle w:val="SingleTxtGR"/>
      </w:pPr>
      <w:r w:rsidRPr="00912496">
        <w:t xml:space="preserve">37.  </w:t>
      </w:r>
      <w:r w:rsidRPr="00912496">
        <w:tab/>
        <w:t xml:space="preserve">Местные власти должны участвовать в реализации превентивных мер раннего предупреждения в отношении </w:t>
      </w:r>
      <w:proofErr w:type="spellStart"/>
      <w:r w:rsidRPr="00912496">
        <w:t>антиповстанческих</w:t>
      </w:r>
      <w:proofErr w:type="spellEnd"/>
      <w:r w:rsidRPr="00912496">
        <w:t xml:space="preserve"> военных операций. Необходимо увеличить количество гражданских органов власти в районах бо</w:t>
      </w:r>
      <w:r w:rsidRPr="00912496">
        <w:t>е</w:t>
      </w:r>
      <w:r w:rsidRPr="00912496">
        <w:t>вых действий в целях устранения потенциальной бреши в защите.</w:t>
      </w:r>
    </w:p>
    <w:p w:rsidR="00277561" w:rsidRPr="00912496" w:rsidRDefault="00277561" w:rsidP="00912496">
      <w:pPr>
        <w:pStyle w:val="SingleTxtGR"/>
      </w:pPr>
      <w:r w:rsidRPr="00912496">
        <w:t xml:space="preserve">38.  </w:t>
      </w:r>
      <w:r w:rsidRPr="00912496">
        <w:tab/>
      </w:r>
      <w:proofErr w:type="spellStart"/>
      <w:r w:rsidRPr="00912496">
        <w:t>Афроколумбийцы</w:t>
      </w:r>
      <w:proofErr w:type="spellEnd"/>
      <w:r w:rsidRPr="00912496">
        <w:t xml:space="preserve"> и коренные народы, в особенности женщины, в бол</w:t>
      </w:r>
      <w:r w:rsidRPr="00912496">
        <w:t>ь</w:t>
      </w:r>
      <w:r w:rsidRPr="00912496">
        <w:t>шей степени подвержены масштабным перемещениям, вызванным внутренн</w:t>
      </w:r>
      <w:r w:rsidRPr="00912496">
        <w:t>и</w:t>
      </w:r>
      <w:r w:rsidRPr="00912496">
        <w:t>ми конфликтами. Массовое перемещение по-прежнему имеет место, и необх</w:t>
      </w:r>
      <w:r w:rsidRPr="00912496">
        <w:t>о</w:t>
      </w:r>
      <w:r w:rsidRPr="00912496">
        <w:t>димо предпринять действия, отвечающие гуманитарным потребностям пер</w:t>
      </w:r>
      <w:r w:rsidRPr="00912496">
        <w:t>е</w:t>
      </w:r>
      <w:r w:rsidRPr="00912496">
        <w:t>мещённого населения. В некоторых докладах утверждается, что формулировка «внутренне перем</w:t>
      </w:r>
      <w:r w:rsidRPr="00912496">
        <w:t>е</w:t>
      </w:r>
      <w:r w:rsidRPr="00912496">
        <w:t>щённые лица» употребляется исключительно по отношению к лицам, перемещённым в результате насилия, учинённого незаконными воор</w:t>
      </w:r>
      <w:r w:rsidRPr="00912496">
        <w:t>у</w:t>
      </w:r>
      <w:r w:rsidRPr="00912496">
        <w:t>жёнными группировками, и, следовательно, лица, перемещённые в результате операций, проводимых военизированными подразделениями или силами без</w:t>
      </w:r>
      <w:r w:rsidRPr="00912496">
        <w:t>о</w:t>
      </w:r>
      <w:r w:rsidRPr="00912496">
        <w:t>пасности, не обладают правом на помощь. Делегация должна высказать свои соображения по поводу этих утвержд</w:t>
      </w:r>
      <w:r w:rsidRPr="00912496">
        <w:t>е</w:t>
      </w:r>
      <w:r w:rsidRPr="00912496">
        <w:t>ний, поскольку данная практика является нарушением Руководящих принципов по вопросу о перемещении лиц внутри страны. В своём решении Т-025 от 2004 года Конституционный суд Колумбии выявил в качестве ключевой проблемы отсутствие конкретного подхода к гру</w:t>
      </w:r>
      <w:r w:rsidRPr="00912496">
        <w:t>п</w:t>
      </w:r>
      <w:r w:rsidRPr="00912496">
        <w:t>пам перемещённых лиц, позволяющего идентифицировать и удовлетворять их особые и неотложные потребности, являющиеся результатом их опред</w:t>
      </w:r>
      <w:r w:rsidRPr="00912496">
        <w:t>е</w:t>
      </w:r>
      <w:r w:rsidRPr="00912496">
        <w:t>лённого положения, связанного с перемещением внутри страны. Правительство обязано сделать всё возможное, чтобы улучшить положение перемещённых лиц, сп</w:t>
      </w:r>
      <w:r w:rsidRPr="00912496">
        <w:t>о</w:t>
      </w:r>
      <w:r w:rsidRPr="00912496">
        <w:t>собствовать и содействовать их возвращению в места происхождения.</w:t>
      </w:r>
    </w:p>
    <w:p w:rsidR="00277561" w:rsidRPr="00912496" w:rsidRDefault="00277561" w:rsidP="00912496">
      <w:pPr>
        <w:pStyle w:val="SingleTxtGR"/>
      </w:pPr>
      <w:r w:rsidRPr="00912496">
        <w:t xml:space="preserve">39.  </w:t>
      </w:r>
      <w:r w:rsidRPr="00912496">
        <w:tab/>
        <w:t>Он спрашивает, сколько жертв нарушений прав человека воспользовались правом на возмещение причинённого вреда, как указано в Законе о справедл</w:t>
      </w:r>
      <w:r w:rsidRPr="00912496">
        <w:t>и</w:t>
      </w:r>
      <w:r w:rsidRPr="00912496">
        <w:t>вости и мире (№ 975 от 2005 года).</w:t>
      </w:r>
    </w:p>
    <w:p w:rsidR="00277561" w:rsidRPr="00912496" w:rsidRDefault="00277561" w:rsidP="00912496">
      <w:pPr>
        <w:pStyle w:val="SingleTxtGR"/>
      </w:pPr>
      <w:r w:rsidRPr="00912496">
        <w:t xml:space="preserve">40.  </w:t>
      </w:r>
      <w:r w:rsidRPr="00912496">
        <w:tab/>
        <w:t xml:space="preserve">Коренные народы и </w:t>
      </w:r>
      <w:proofErr w:type="spellStart"/>
      <w:r w:rsidRPr="00912496">
        <w:t>афроколумбийцы</w:t>
      </w:r>
      <w:proofErr w:type="spellEnd"/>
      <w:r w:rsidRPr="00912496">
        <w:t xml:space="preserve"> также пострадали в результате ш</w:t>
      </w:r>
      <w:r w:rsidRPr="00912496">
        <w:t>и</w:t>
      </w:r>
      <w:r w:rsidRPr="00912496">
        <w:t>рокомасштабных прое</w:t>
      </w:r>
      <w:r w:rsidRPr="00912496">
        <w:t>к</w:t>
      </w:r>
      <w:r w:rsidRPr="00912496">
        <w:t>тов развития, осуществляемых на их общинной земле, и в этой связи, похоже, не существовало никаких соответствующих механизмов консультаций. Из сообщений следует, что права коренных народов на землю игнорировались, когда речь шла о реализации проектов развития и горной д</w:t>
      </w:r>
      <w:r w:rsidRPr="00912496">
        <w:t>о</w:t>
      </w:r>
      <w:r w:rsidRPr="00912496">
        <w:t>бычи, и что такие проекты осуществлялись без предварительной консультации или согласия соответствующих общин. Только недавно правительство Колу</w:t>
      </w:r>
      <w:r w:rsidRPr="00912496">
        <w:t>м</w:t>
      </w:r>
      <w:r w:rsidRPr="00912496">
        <w:t>бии заключило концессионный договор с иностранной горнодобывающей ко</w:t>
      </w:r>
      <w:r w:rsidRPr="00912496">
        <w:t>м</w:t>
      </w:r>
      <w:r w:rsidRPr="00912496">
        <w:t>панией «</w:t>
      </w:r>
      <w:proofErr w:type="spellStart"/>
      <w:r w:rsidRPr="00912496">
        <w:t>AngloGold</w:t>
      </w:r>
      <w:proofErr w:type="spellEnd"/>
      <w:r w:rsidRPr="00912496">
        <w:t xml:space="preserve"> </w:t>
      </w:r>
      <w:proofErr w:type="spellStart"/>
      <w:r w:rsidRPr="00912496">
        <w:t>Ashanti</w:t>
      </w:r>
      <w:proofErr w:type="spellEnd"/>
      <w:r w:rsidRPr="00912496">
        <w:t xml:space="preserve">» на разработку северной части департамента </w:t>
      </w:r>
      <w:proofErr w:type="spellStart"/>
      <w:r w:rsidRPr="00912496">
        <w:t>Каука</w:t>
      </w:r>
      <w:proofErr w:type="spellEnd"/>
      <w:r w:rsidRPr="00912496">
        <w:t xml:space="preserve"> без предварительной консультации с афро-колумбийскими общинами, прож</w:t>
      </w:r>
      <w:r w:rsidRPr="00912496">
        <w:t>и</w:t>
      </w:r>
      <w:r w:rsidRPr="00912496">
        <w:t>вающими в этом районе. Плантации масличной пальмы и сахарного тростника также оказывают воздействие на традиционный жизненный уклад и окружа</w:t>
      </w:r>
      <w:r w:rsidRPr="00912496">
        <w:t>ю</w:t>
      </w:r>
      <w:r w:rsidRPr="00912496">
        <w:t>щую среду коренных народов. Кроме того, правительство предположительно одобрило использование генетически модифицированных семян, что может н</w:t>
      </w:r>
      <w:r w:rsidRPr="00912496">
        <w:t>е</w:t>
      </w:r>
      <w:r w:rsidRPr="00912496">
        <w:t>гативно отразиться на традицио</w:t>
      </w:r>
      <w:r w:rsidRPr="00912496">
        <w:t>н</w:t>
      </w:r>
      <w:r w:rsidRPr="00912496">
        <w:t>ной сельскохозяйственной практике коренных народов в результате загрязнения их естественных запасов семян и иметь отр</w:t>
      </w:r>
      <w:r w:rsidRPr="00912496">
        <w:t>и</w:t>
      </w:r>
      <w:r w:rsidRPr="00912496">
        <w:t>цательные последствия для их здоровья и окружающей среды. Он приглашает делегацию высказать свои замечания по этим сообщениям и призывает прав</w:t>
      </w:r>
      <w:r w:rsidRPr="00912496">
        <w:t>и</w:t>
      </w:r>
      <w:r w:rsidRPr="00912496">
        <w:t>тельство без промедления создать функционирующий механизм консультаций.</w:t>
      </w:r>
    </w:p>
    <w:p w:rsidR="00277561" w:rsidRPr="00912496" w:rsidRDefault="00277561" w:rsidP="00912496">
      <w:pPr>
        <w:pStyle w:val="SingleTxtGR"/>
      </w:pPr>
      <w:r w:rsidRPr="00912496">
        <w:t xml:space="preserve">41.  </w:t>
      </w:r>
      <w:r w:rsidRPr="00912496">
        <w:tab/>
        <w:t>Он хотел бы узнать, что предпринимается для того, чтобы уничтожение армией незаконных пос</w:t>
      </w:r>
      <w:r w:rsidRPr="00912496">
        <w:t>е</w:t>
      </w:r>
      <w:r w:rsidRPr="00912496">
        <w:t>вов, хотя и являющееся необходимой мерой, не лишало фермеров средств к существованию, и какие осуществляются действия для обеспечения гарантий их безопа</w:t>
      </w:r>
      <w:r w:rsidRPr="00912496">
        <w:t>с</w:t>
      </w:r>
      <w:r w:rsidRPr="00912496">
        <w:t>ности.</w:t>
      </w:r>
    </w:p>
    <w:p w:rsidR="00277561" w:rsidRPr="00912496" w:rsidRDefault="00277561" w:rsidP="00912496">
      <w:pPr>
        <w:pStyle w:val="SingleTxtGR"/>
      </w:pPr>
      <w:r w:rsidRPr="00912496">
        <w:t xml:space="preserve">42.  </w:t>
      </w:r>
      <w:r w:rsidRPr="00912496">
        <w:tab/>
        <w:t>Он выражает обеспокоенность по поводу сообщений о том, что 60 пр</w:t>
      </w:r>
      <w:r w:rsidRPr="00912496">
        <w:t>о</w:t>
      </w:r>
      <w:r w:rsidRPr="00912496">
        <w:t xml:space="preserve">центов </w:t>
      </w:r>
      <w:proofErr w:type="spellStart"/>
      <w:r w:rsidRPr="00912496">
        <w:t>афроколумбийцев</w:t>
      </w:r>
      <w:proofErr w:type="spellEnd"/>
      <w:r w:rsidRPr="00912496">
        <w:t>, получивших свидетельства о собственности, в дал</w:t>
      </w:r>
      <w:r w:rsidRPr="00912496">
        <w:t>ь</w:t>
      </w:r>
      <w:r w:rsidRPr="00912496">
        <w:t>нейшем оказались перемещёнными. Необходимо у</w:t>
      </w:r>
      <w:r w:rsidRPr="00912496">
        <w:t>п</w:t>
      </w:r>
      <w:r w:rsidRPr="00912496">
        <w:t>ростить слишком сложный и затянутый процесс получения титула на коллективную землю, и большое к</w:t>
      </w:r>
      <w:r w:rsidRPr="00912496">
        <w:t>о</w:t>
      </w:r>
      <w:r w:rsidRPr="00912496">
        <w:t>личество учреждений, в настоящее время вовлечённых в этот процесс, необх</w:t>
      </w:r>
      <w:r w:rsidRPr="00912496">
        <w:t>о</w:t>
      </w:r>
      <w:r w:rsidRPr="00912496">
        <w:t>димо заменить единой инстанцией или ограниченным количеством инстанций. Также необходимо предпринять меры по борьбе с приобретением земли м</w:t>
      </w:r>
      <w:r w:rsidRPr="00912496">
        <w:t>о</w:t>
      </w:r>
      <w:r w:rsidRPr="00912496">
        <w:t>шенническим путём и по укреплению и защите прав на землю коренных и а</w:t>
      </w:r>
      <w:r w:rsidRPr="00912496">
        <w:t>ф</w:t>
      </w:r>
      <w:r w:rsidRPr="00912496">
        <w:t>ро-колумбийских общин.</w:t>
      </w:r>
    </w:p>
    <w:p w:rsidR="00277561" w:rsidRPr="00912496" w:rsidRDefault="00277561" w:rsidP="00912496">
      <w:pPr>
        <w:pStyle w:val="SingleTxtGR"/>
      </w:pPr>
      <w:r w:rsidRPr="00912496">
        <w:t xml:space="preserve">43.  </w:t>
      </w:r>
      <w:r w:rsidRPr="00912496">
        <w:tab/>
        <w:t xml:space="preserve">Требуется принять срочные меры для защиты коренных народов в районе колумбийской </w:t>
      </w:r>
      <w:proofErr w:type="spellStart"/>
      <w:r w:rsidRPr="00912496">
        <w:t>Амазонии</w:t>
      </w:r>
      <w:proofErr w:type="spellEnd"/>
      <w:r w:rsidRPr="00912496">
        <w:t>, находящихся, по имеющимся сообщениям, на грани уничтожения в результате вооружённых ко</w:t>
      </w:r>
      <w:r w:rsidRPr="00912496">
        <w:t>н</w:t>
      </w:r>
      <w:r w:rsidRPr="00912496">
        <w:t>фликтов, разрушения окружающей среды и широкомасшта</w:t>
      </w:r>
      <w:r w:rsidRPr="00912496">
        <w:t>б</w:t>
      </w:r>
      <w:r w:rsidRPr="00912496">
        <w:t>ных проектов в области развития.</w:t>
      </w:r>
    </w:p>
    <w:p w:rsidR="00277561" w:rsidRPr="00912496" w:rsidRDefault="00277561" w:rsidP="00912496">
      <w:pPr>
        <w:pStyle w:val="SingleTxtGR"/>
      </w:pPr>
      <w:r w:rsidRPr="00912496">
        <w:t xml:space="preserve">44.  </w:t>
      </w:r>
      <w:r w:rsidRPr="00912496">
        <w:tab/>
        <w:t>Комитет был информирован о заказных убийствах и актах насилия, с</w:t>
      </w:r>
      <w:r w:rsidRPr="00912496">
        <w:t>о</w:t>
      </w:r>
      <w:r w:rsidRPr="00912496">
        <w:t xml:space="preserve">вершенных против лидеров из числа </w:t>
      </w:r>
      <w:proofErr w:type="spellStart"/>
      <w:r w:rsidRPr="00912496">
        <w:t>афроколумбийцев</w:t>
      </w:r>
      <w:proofErr w:type="spellEnd"/>
      <w:r w:rsidRPr="00912496">
        <w:t xml:space="preserve"> в связи с земельными исками. Он спрашивает, подвергаются ли виновные в совершении подобных действий преследованию и наказанию и осуществляются ли меры, указанные в постановлениях Межамериканского суда по пр</w:t>
      </w:r>
      <w:r w:rsidRPr="00912496">
        <w:t>а</w:t>
      </w:r>
      <w:r w:rsidRPr="00912496">
        <w:t>вам человека.</w:t>
      </w:r>
    </w:p>
    <w:p w:rsidR="00277561" w:rsidRPr="00912496" w:rsidRDefault="00277561" w:rsidP="00912496">
      <w:pPr>
        <w:pStyle w:val="SingleTxtGR"/>
      </w:pPr>
      <w:r w:rsidRPr="00912496">
        <w:t xml:space="preserve">45.  </w:t>
      </w:r>
      <w:r w:rsidRPr="00912496">
        <w:tab/>
        <w:t xml:space="preserve">Согласно сообщениям, </w:t>
      </w:r>
      <w:proofErr w:type="spellStart"/>
      <w:r w:rsidRPr="00912496">
        <w:t>афроколумбийцы</w:t>
      </w:r>
      <w:proofErr w:type="spellEnd"/>
      <w:r w:rsidRPr="00912496">
        <w:t xml:space="preserve"> подвергаются устойчивой структурной дискриминации, которая выражается в отсутствии основных услуг в сферах здравоохранения, образования, жилья и снабжения чистой водой. Он приветствовал бы дополнительную информацию о принятых или запланир</w:t>
      </w:r>
      <w:r w:rsidRPr="00912496">
        <w:t>о</w:t>
      </w:r>
      <w:r w:rsidRPr="00912496">
        <w:t>ванных мерах для решения этой пробл</w:t>
      </w:r>
      <w:r w:rsidRPr="00912496">
        <w:t>е</w:t>
      </w:r>
      <w:r w:rsidRPr="00912496">
        <w:t>мы.</w:t>
      </w:r>
    </w:p>
    <w:p w:rsidR="00277561" w:rsidRPr="00912496" w:rsidRDefault="00277561" w:rsidP="00912496">
      <w:pPr>
        <w:pStyle w:val="SingleTxtGR"/>
      </w:pPr>
      <w:r w:rsidRPr="00912496">
        <w:t>46.  Он обращается с просьбой пояснить имеющуюся в докладе информацию о двуязычном образовании и спрашивает, предусматривается ли в колумбийской системе образов</w:t>
      </w:r>
      <w:r w:rsidRPr="00912496">
        <w:t>а</w:t>
      </w:r>
      <w:r w:rsidRPr="00912496">
        <w:t>ния обучение уязвимых групп, в том числе членов этнических групп. Комитет приветствовал бы предоставление ему соответствующих стат</w:t>
      </w:r>
      <w:r w:rsidRPr="00912496">
        <w:t>и</w:t>
      </w:r>
      <w:r w:rsidRPr="00912496">
        <w:t>стических данных.</w:t>
      </w:r>
    </w:p>
    <w:p w:rsidR="00277561" w:rsidRPr="00912496" w:rsidRDefault="00277561" w:rsidP="00912496">
      <w:pPr>
        <w:pStyle w:val="SingleTxtGR"/>
      </w:pPr>
      <w:r w:rsidRPr="00912496">
        <w:t xml:space="preserve">47.  </w:t>
      </w:r>
      <w:r w:rsidRPr="00912496">
        <w:tab/>
        <w:t>Несмотря на происходящий процесс коллективной демобилизации, нез</w:t>
      </w:r>
      <w:r w:rsidRPr="00912496">
        <w:t>а</w:t>
      </w:r>
      <w:r w:rsidRPr="00912496">
        <w:t>конные вооруженные формирования по-прежнему существуют и продолжают совершать акты насилия, зачастую абсолютно безнаказанно. Закон о справедл</w:t>
      </w:r>
      <w:r w:rsidRPr="00912496">
        <w:t>и</w:t>
      </w:r>
      <w:r w:rsidRPr="00912496">
        <w:t>вости и мире, по всей вероятности, не учитывает право жертв на правду, спр</w:t>
      </w:r>
      <w:r w:rsidRPr="00912496">
        <w:t>а</w:t>
      </w:r>
      <w:r w:rsidRPr="00912496">
        <w:t>ведливость и возмещение вреда, и он спрашивает, какие предпринимаются м</w:t>
      </w:r>
      <w:r w:rsidRPr="00912496">
        <w:t>е</w:t>
      </w:r>
      <w:r w:rsidRPr="00912496">
        <w:t>ры, чтобы покончить с безнаказанностью, прове</w:t>
      </w:r>
      <w:r w:rsidRPr="00912496">
        <w:t>с</w:t>
      </w:r>
      <w:r w:rsidRPr="00912496">
        <w:t>ти уголовные расследования и судить ответственных в судах обычной юрисдикции, а не в военных трибун</w:t>
      </w:r>
      <w:r w:rsidRPr="00912496">
        <w:t>а</w:t>
      </w:r>
      <w:r w:rsidRPr="00912496">
        <w:t>лах.</w:t>
      </w:r>
    </w:p>
    <w:p w:rsidR="00277561" w:rsidRPr="00912496" w:rsidRDefault="00277561" w:rsidP="00912496">
      <w:pPr>
        <w:pStyle w:val="SingleTxtGR"/>
      </w:pPr>
      <w:r w:rsidRPr="00912496">
        <w:t xml:space="preserve">48.  </w:t>
      </w:r>
      <w:r w:rsidRPr="00912496">
        <w:tab/>
        <w:t>В своём ответе на вопрос 5 из перечня вопросов государство-участник информирует Комитет, что бесплатная юридическая помощь предоставляется через Управление омбу</w:t>
      </w:r>
      <w:r w:rsidRPr="00912496">
        <w:t>д</w:t>
      </w:r>
      <w:r w:rsidRPr="00912496">
        <w:t>смена. Он хотел бы выяснить, предоставляется ли такая юридическая помощь представ</w:t>
      </w:r>
      <w:r w:rsidRPr="00912496">
        <w:t>и</w:t>
      </w:r>
      <w:r w:rsidRPr="00912496">
        <w:t>телям коренных народов на их родных языках, и призывает правительство финансировать создание местных управлений о</w:t>
      </w:r>
      <w:r w:rsidRPr="00912496">
        <w:t>м</w:t>
      </w:r>
      <w:r w:rsidRPr="00912496">
        <w:t>будсмена в коренных и а</w:t>
      </w:r>
      <w:r w:rsidRPr="00912496">
        <w:t>ф</w:t>
      </w:r>
      <w:r w:rsidRPr="00912496">
        <w:t xml:space="preserve">ро-колумбийских районах. </w:t>
      </w:r>
    </w:p>
    <w:p w:rsidR="00277561" w:rsidRPr="00912496" w:rsidRDefault="00277561" w:rsidP="00912496">
      <w:pPr>
        <w:pStyle w:val="SingleTxtGR"/>
      </w:pPr>
      <w:r w:rsidRPr="00912496">
        <w:t xml:space="preserve">49.  </w:t>
      </w:r>
      <w:r w:rsidRPr="00912496">
        <w:tab/>
        <w:t>Он обращается с просьбой предоставить уточнённую информацию о п</w:t>
      </w:r>
      <w:r w:rsidRPr="00912496">
        <w:t>о</w:t>
      </w:r>
      <w:r w:rsidRPr="00912496">
        <w:t>ложении советов общин чернокожего и афро-колумбийского населения и назн</w:t>
      </w:r>
      <w:r w:rsidRPr="00912496">
        <w:t>а</w:t>
      </w:r>
      <w:r w:rsidRPr="00912496">
        <w:t>чении законных пре</w:t>
      </w:r>
      <w:r w:rsidRPr="00912496">
        <w:t>д</w:t>
      </w:r>
      <w:r w:rsidRPr="00912496">
        <w:t>ставителей.</w:t>
      </w:r>
    </w:p>
    <w:p w:rsidR="00277561" w:rsidRPr="00912496" w:rsidRDefault="00277561" w:rsidP="00912496">
      <w:pPr>
        <w:pStyle w:val="SingleTxtGR"/>
      </w:pPr>
      <w:r w:rsidRPr="00912496">
        <w:t xml:space="preserve">50.  </w:t>
      </w:r>
      <w:r w:rsidRPr="00912496">
        <w:tab/>
        <w:t>Хотя предпринимаемые действия и реализуемые программы по укрепл</w:t>
      </w:r>
      <w:r w:rsidRPr="00912496">
        <w:t>е</w:t>
      </w:r>
      <w:r w:rsidRPr="00912496">
        <w:t>нию культуры и самобытности этнических групп заслуживают похвалы, ди</w:t>
      </w:r>
      <w:r w:rsidRPr="00912496">
        <w:t>с</w:t>
      </w:r>
      <w:r w:rsidRPr="00912496">
        <w:t>криминация против этих групп глубоко укоренилась в колумбийском обществе, и имеющиеся программы недостаточны, чтобы изменить мировоззрение л</w:t>
      </w:r>
      <w:r w:rsidRPr="00912496">
        <w:t>ю</w:t>
      </w:r>
      <w:r w:rsidRPr="00912496">
        <w:t>дей. Необходимо нацеливать информационно-просветительские кампании на более широкие слои общественности с тем, чтобы поощрять многообразие, взаим</w:t>
      </w:r>
      <w:r w:rsidRPr="00912496">
        <w:t>о</w:t>
      </w:r>
      <w:r w:rsidRPr="00912496">
        <w:t>уважение и осуществление основных прав всеми колумбийц</w:t>
      </w:r>
      <w:r w:rsidRPr="00912496">
        <w:t>а</w:t>
      </w:r>
      <w:r w:rsidRPr="00912496">
        <w:t>ми.</w:t>
      </w:r>
    </w:p>
    <w:p w:rsidR="00277561" w:rsidRPr="00912496" w:rsidRDefault="00277561" w:rsidP="00912496">
      <w:pPr>
        <w:pStyle w:val="SingleTxtGR"/>
      </w:pPr>
      <w:r w:rsidRPr="00912496">
        <w:t xml:space="preserve">51.  </w:t>
      </w:r>
      <w:r w:rsidRPr="00912496">
        <w:tab/>
        <w:t>Колумбия придерживается мнения о том, что нет необходимости делать заявление в соответствии со статьёй 14 Конвенции, акцентируя внимание на внутренних средствах защиты, доступных гражданам. Он отмечает, что проц</w:t>
      </w:r>
      <w:r w:rsidRPr="00912496">
        <w:t>е</w:t>
      </w:r>
      <w:r w:rsidRPr="00912496">
        <w:t>дура в соответствии со статьёй 14 не аннулирует, а, наоборот, дополняет вну</w:t>
      </w:r>
      <w:r w:rsidRPr="00912496">
        <w:t>т</w:t>
      </w:r>
      <w:r w:rsidRPr="00912496">
        <w:t>ренние средства защиты.</w:t>
      </w:r>
    </w:p>
    <w:p w:rsidR="00277561" w:rsidRPr="00912496" w:rsidRDefault="00277561" w:rsidP="00912496">
      <w:pPr>
        <w:pStyle w:val="SingleTxtGR"/>
      </w:pPr>
      <w:r w:rsidRPr="00912496">
        <w:t xml:space="preserve">52.  </w:t>
      </w:r>
      <w:r w:rsidRPr="00912496">
        <w:tab/>
        <w:t>Ответ государства-участника относительно отсутствия законодательства, запрещающего дискриминацию в связи с доступом к местам общественного пользования, является неубедительным. Согласно сообщениям, существует дискриминация в отношении доступа в рестораны, бары и дискотеки, и прин</w:t>
      </w:r>
      <w:r w:rsidRPr="00912496">
        <w:t>я</w:t>
      </w:r>
      <w:r w:rsidRPr="00912496">
        <w:t>тие соответствующего законодательства явл</w:t>
      </w:r>
      <w:r w:rsidRPr="00912496">
        <w:t>я</w:t>
      </w:r>
      <w:r w:rsidRPr="00912496">
        <w:t>ется требованием Конвенции.</w:t>
      </w:r>
    </w:p>
    <w:p w:rsidR="00277561" w:rsidRPr="00912496" w:rsidRDefault="00277561" w:rsidP="00912496">
      <w:pPr>
        <w:pStyle w:val="SingleTxtGR"/>
      </w:pPr>
      <w:r w:rsidRPr="00912496">
        <w:t xml:space="preserve">53.  </w:t>
      </w:r>
      <w:r w:rsidRPr="00912496">
        <w:tab/>
        <w:t>Комитет приветствовал бы предоставление дополнительной информации о полож</w:t>
      </w:r>
      <w:r w:rsidRPr="00912496">
        <w:t>е</w:t>
      </w:r>
      <w:r w:rsidRPr="00912496">
        <w:t>нии и участии представителей народности рома.</w:t>
      </w:r>
    </w:p>
    <w:p w:rsidR="00277561" w:rsidRPr="00912496" w:rsidRDefault="00277561" w:rsidP="00912496">
      <w:pPr>
        <w:pStyle w:val="SingleTxtGR"/>
      </w:pPr>
      <w:r w:rsidRPr="00912496">
        <w:t xml:space="preserve">54.  </w:t>
      </w:r>
      <w:r w:rsidRPr="00912496">
        <w:tab/>
      </w:r>
      <w:r w:rsidRPr="00EA2CE0">
        <w:rPr>
          <w:b/>
        </w:rPr>
        <w:t xml:space="preserve">Г-н </w:t>
      </w:r>
      <w:proofErr w:type="spellStart"/>
      <w:r w:rsidRPr="00EA2CE0">
        <w:rPr>
          <w:b/>
        </w:rPr>
        <w:t>С</w:t>
      </w:r>
      <w:r w:rsidR="00EA2CE0" w:rsidRPr="00EA2CE0">
        <w:rPr>
          <w:b/>
        </w:rPr>
        <w:t>исилианос</w:t>
      </w:r>
      <w:proofErr w:type="spellEnd"/>
      <w:r w:rsidRPr="00912496">
        <w:t xml:space="preserve"> воздаёт должное государству-участнику в отношении предпринятых действий по устранению сложного положения, вызванного вну</w:t>
      </w:r>
      <w:r w:rsidRPr="00912496">
        <w:t>т</w:t>
      </w:r>
      <w:r w:rsidRPr="00912496">
        <w:t xml:space="preserve">ренним конфликтом. Однако отсутствие конкретного </w:t>
      </w:r>
      <w:proofErr w:type="spellStart"/>
      <w:r w:rsidRPr="00912496">
        <w:t>антидискриминац</w:t>
      </w:r>
      <w:r w:rsidRPr="00912496">
        <w:t>и</w:t>
      </w:r>
      <w:r w:rsidRPr="00912496">
        <w:t>онного</w:t>
      </w:r>
      <w:proofErr w:type="spellEnd"/>
      <w:r w:rsidRPr="00912496">
        <w:t xml:space="preserve"> законодательства вызывает сожаление. Конституционный суд Колумбии издал несколько решений, полностью совпадающих с духом Конвенции. Он приветс</w:t>
      </w:r>
      <w:r w:rsidRPr="00912496">
        <w:t>т</w:t>
      </w:r>
      <w:r w:rsidRPr="00912496">
        <w:t>вовал бы предоставление дополнительной информации о мерах, предприн</w:t>
      </w:r>
      <w:r w:rsidRPr="00912496">
        <w:t>и</w:t>
      </w:r>
      <w:r w:rsidRPr="00912496">
        <w:t>маемых для осуществления этих решений.</w:t>
      </w:r>
    </w:p>
    <w:p w:rsidR="00277561" w:rsidRPr="00912496" w:rsidRDefault="00277561" w:rsidP="00912496">
      <w:pPr>
        <w:pStyle w:val="SingleTxtGR"/>
      </w:pPr>
      <w:r w:rsidRPr="00912496">
        <w:t xml:space="preserve">55.  </w:t>
      </w:r>
      <w:r w:rsidRPr="00912496">
        <w:tab/>
        <w:t>Делегации необходимо предоставить дополнительную информацию о р</w:t>
      </w:r>
      <w:r w:rsidRPr="00912496">
        <w:t>а</w:t>
      </w:r>
      <w:r w:rsidRPr="00912496">
        <w:t>боте Отдела по вопросам этнических меньшинств.</w:t>
      </w:r>
    </w:p>
    <w:p w:rsidR="00277561" w:rsidRPr="00912496" w:rsidRDefault="00277561" w:rsidP="00912496">
      <w:pPr>
        <w:pStyle w:val="SingleTxtGR"/>
      </w:pPr>
      <w:r w:rsidRPr="00912496">
        <w:t xml:space="preserve">56.  </w:t>
      </w:r>
      <w:r w:rsidRPr="00912496">
        <w:tab/>
        <w:t>В докладе неоднократно упоминаются консультационные механизмы, к</w:t>
      </w:r>
      <w:r w:rsidRPr="00912496">
        <w:t>о</w:t>
      </w:r>
      <w:r w:rsidRPr="00912496">
        <w:t>торые, согласно предо</w:t>
      </w:r>
      <w:r w:rsidRPr="00912496">
        <w:t>с</w:t>
      </w:r>
      <w:r w:rsidRPr="00912496">
        <w:t>тавленной информации, соответствуют рекомендациям, изложенным в Конвенции МОТ № 169. Напр</w:t>
      </w:r>
      <w:r w:rsidRPr="00912496">
        <w:t>о</w:t>
      </w:r>
      <w:r w:rsidRPr="00912496">
        <w:t>тив, в докладах НПО ставится под сомнение эффективность консультационного процесса и предполаг</w:t>
      </w:r>
      <w:r w:rsidRPr="00912496">
        <w:t>а</w:t>
      </w:r>
      <w:r w:rsidRPr="00912496">
        <w:t>ется, что на практике решения приним</w:t>
      </w:r>
      <w:r w:rsidRPr="00912496">
        <w:t>а</w:t>
      </w:r>
      <w:r w:rsidRPr="00912496">
        <w:t>ются без предварительной консультации с афро-колумбийскими или коренными общинами, чьи интересы при этом затрагив</w:t>
      </w:r>
      <w:r w:rsidRPr="00912496">
        <w:t>а</w:t>
      </w:r>
      <w:r w:rsidRPr="00912496">
        <w:t>ются. Он приглашает делегацию высказать свои з</w:t>
      </w:r>
      <w:r w:rsidRPr="00912496">
        <w:t>а</w:t>
      </w:r>
      <w:r w:rsidRPr="00912496">
        <w:t>мечания.</w:t>
      </w:r>
    </w:p>
    <w:p w:rsidR="00277561" w:rsidRPr="00912496" w:rsidRDefault="00277561" w:rsidP="00912496">
      <w:pPr>
        <w:pStyle w:val="SingleTxtGR"/>
      </w:pPr>
      <w:r w:rsidRPr="00912496">
        <w:t xml:space="preserve">57.  </w:t>
      </w:r>
      <w:r w:rsidRPr="00912496">
        <w:tab/>
        <w:t xml:space="preserve">Учитывая сложное социально-экономическое положение </w:t>
      </w:r>
      <w:proofErr w:type="spellStart"/>
      <w:r w:rsidRPr="00912496">
        <w:t>афроколумби</w:t>
      </w:r>
      <w:r w:rsidRPr="00912496">
        <w:t>й</w:t>
      </w:r>
      <w:r w:rsidRPr="00912496">
        <w:t>цев</w:t>
      </w:r>
      <w:proofErr w:type="spellEnd"/>
      <w:r w:rsidRPr="00912496">
        <w:t xml:space="preserve"> и коренных народов, особенно в сферах здравоохранения, жилья и образ</w:t>
      </w:r>
      <w:r w:rsidRPr="00912496">
        <w:t>о</w:t>
      </w:r>
      <w:r w:rsidRPr="00912496">
        <w:t>вания, сбор дезагрегированных статистических данных является критически важным для разработки целевых мер политики, направленных на решение этой проблемы.</w:t>
      </w:r>
    </w:p>
    <w:p w:rsidR="00277561" w:rsidRPr="00912496" w:rsidRDefault="00277561" w:rsidP="00912496">
      <w:pPr>
        <w:pStyle w:val="SingleTxtGR"/>
      </w:pPr>
      <w:r w:rsidRPr="00912496">
        <w:t xml:space="preserve">58.  </w:t>
      </w:r>
      <w:r w:rsidRPr="00912496">
        <w:tab/>
      </w:r>
      <w:r w:rsidRPr="00EA2CE0">
        <w:rPr>
          <w:b/>
        </w:rPr>
        <w:t>Г-н Л</w:t>
      </w:r>
      <w:r w:rsidR="00EA2CE0" w:rsidRPr="00EA2CE0">
        <w:rPr>
          <w:b/>
        </w:rPr>
        <w:t>индгрен</w:t>
      </w:r>
      <w:r w:rsidRPr="00EA2CE0">
        <w:rPr>
          <w:b/>
        </w:rPr>
        <w:t xml:space="preserve"> </w:t>
      </w:r>
      <w:proofErr w:type="spellStart"/>
      <w:r w:rsidRPr="00EA2CE0">
        <w:rPr>
          <w:b/>
        </w:rPr>
        <w:t>А</w:t>
      </w:r>
      <w:r w:rsidR="00EA2CE0" w:rsidRPr="00EA2CE0">
        <w:rPr>
          <w:b/>
        </w:rPr>
        <w:t>лвес</w:t>
      </w:r>
      <w:proofErr w:type="spellEnd"/>
      <w:r w:rsidRPr="00912496">
        <w:t xml:space="preserve"> высказывает признательность в адрес государс</w:t>
      </w:r>
      <w:r w:rsidRPr="00912496">
        <w:t>т</w:t>
      </w:r>
      <w:r w:rsidRPr="00912496">
        <w:t>ва-участника за его всеобъемлющий доклад и письменные ответы, которые, по всей очевидности, были подготовлены в ходе всесторонних консультаций с о</w:t>
      </w:r>
      <w:r w:rsidRPr="00912496">
        <w:t>р</w:t>
      </w:r>
      <w:r w:rsidRPr="00912496">
        <w:t>ганизациями гражданского общества. Тем не менее, предоставленный объём информации кажется в какой-то степени чрезмерным на фоне масштаба н</w:t>
      </w:r>
      <w:r w:rsidRPr="00912496">
        <w:t>а</w:t>
      </w:r>
      <w:r w:rsidRPr="00912496">
        <w:t>стоящего диалога.</w:t>
      </w:r>
    </w:p>
    <w:p w:rsidR="00277561" w:rsidRPr="00912496" w:rsidRDefault="00277561" w:rsidP="00912496">
      <w:pPr>
        <w:pStyle w:val="SingleTxtGR"/>
      </w:pPr>
      <w:r w:rsidRPr="00912496">
        <w:t xml:space="preserve">59.  </w:t>
      </w:r>
      <w:r w:rsidRPr="00912496">
        <w:tab/>
        <w:t>Ссылаясь на пункт 9 доклада, он спрашивает, какие используются крит</w:t>
      </w:r>
      <w:r w:rsidRPr="00912496">
        <w:t>е</w:t>
      </w:r>
      <w:r w:rsidRPr="00912496">
        <w:t xml:space="preserve">рии для определения того, принадлежит ли человек к «смешанной расе». Он хочет выяснить, учитываются ли в процентных долях, отведённых </w:t>
      </w:r>
      <w:proofErr w:type="spellStart"/>
      <w:r w:rsidRPr="00912496">
        <w:t>афроколу</w:t>
      </w:r>
      <w:r w:rsidRPr="00912496">
        <w:t>м</w:t>
      </w:r>
      <w:r w:rsidRPr="00912496">
        <w:t>бийцам</w:t>
      </w:r>
      <w:proofErr w:type="spellEnd"/>
      <w:r w:rsidRPr="00912496">
        <w:t xml:space="preserve"> и уроженцам островов (</w:t>
      </w:r>
      <w:proofErr w:type="spellStart"/>
      <w:r w:rsidRPr="00912496">
        <w:t>ра</w:t>
      </w:r>
      <w:r w:rsidRPr="00912496">
        <w:t>и</w:t>
      </w:r>
      <w:r w:rsidRPr="00912496">
        <w:t>салис</w:t>
      </w:r>
      <w:proofErr w:type="spellEnd"/>
      <w:r w:rsidRPr="00912496">
        <w:t xml:space="preserve">), </w:t>
      </w:r>
      <w:proofErr w:type="spellStart"/>
      <w:r w:rsidRPr="00912496">
        <w:t>афропотомки</w:t>
      </w:r>
      <w:proofErr w:type="spellEnd"/>
      <w:r w:rsidRPr="00912496">
        <w:t xml:space="preserve">, живущие в городах, и какова численность </w:t>
      </w:r>
      <w:proofErr w:type="spellStart"/>
      <w:r w:rsidRPr="00912496">
        <w:t>афроколумбийцев</w:t>
      </w:r>
      <w:proofErr w:type="spellEnd"/>
      <w:r w:rsidRPr="00912496">
        <w:t>, иде</w:t>
      </w:r>
      <w:r w:rsidRPr="00912496">
        <w:t>н</w:t>
      </w:r>
      <w:r w:rsidRPr="00912496">
        <w:t>тифицирующих себя в качестве «белых».</w:t>
      </w:r>
    </w:p>
    <w:p w:rsidR="00277561" w:rsidRPr="00912496" w:rsidRDefault="00277561" w:rsidP="00912496">
      <w:pPr>
        <w:pStyle w:val="SingleTxtGR"/>
      </w:pPr>
      <w:r w:rsidRPr="00912496">
        <w:t xml:space="preserve">60.  </w:t>
      </w:r>
      <w:r w:rsidRPr="00912496">
        <w:tab/>
        <w:t xml:space="preserve">Что касается лиц </w:t>
      </w:r>
      <w:proofErr w:type="spellStart"/>
      <w:r w:rsidRPr="00912496">
        <w:t>афро-карибского</w:t>
      </w:r>
      <w:proofErr w:type="spellEnd"/>
      <w:r w:rsidRPr="00912496">
        <w:t xml:space="preserve"> происхождения, упомянутых в пункте 10 доклада, он задаёт вопрос, живут ли они в отдельных районах по собстве</w:t>
      </w:r>
      <w:r w:rsidRPr="00912496">
        <w:t>н</w:t>
      </w:r>
      <w:r w:rsidRPr="00912496">
        <w:t>ному выбору или потому, что их не признают в других местах. Говорят ли они на английском языке по собственному выбору или потому, что у них нет дост</w:t>
      </w:r>
      <w:r w:rsidRPr="00912496">
        <w:t>у</w:t>
      </w:r>
      <w:r w:rsidRPr="00912496">
        <w:t>па к курсам изучения испанского языка?</w:t>
      </w:r>
    </w:p>
    <w:p w:rsidR="00277561" w:rsidRPr="00912496" w:rsidRDefault="00277561" w:rsidP="00912496">
      <w:pPr>
        <w:pStyle w:val="SingleTxtGR"/>
      </w:pPr>
      <w:r w:rsidRPr="00912496">
        <w:t xml:space="preserve">61.  </w:t>
      </w:r>
      <w:r w:rsidRPr="00912496">
        <w:tab/>
        <w:t>Ссылаясь на предоставленную в пункте 29 доклада статистику в отнош</w:t>
      </w:r>
      <w:r w:rsidRPr="00912496">
        <w:t>е</w:t>
      </w:r>
      <w:r w:rsidRPr="00912496">
        <w:t>нии актов насилия, совершённых бойцами Колумбийских революционных во</w:t>
      </w:r>
      <w:r w:rsidRPr="00912496">
        <w:t>о</w:t>
      </w:r>
      <w:r w:rsidRPr="00912496">
        <w:t>руженных сил – Народной армии (</w:t>
      </w:r>
      <w:proofErr w:type="spellStart"/>
      <w:r w:rsidRPr="00912496">
        <w:t>КРВС-НА</w:t>
      </w:r>
      <w:proofErr w:type="spellEnd"/>
      <w:r w:rsidRPr="00912496">
        <w:t>), он хотел бы выяснить, какие ф</w:t>
      </w:r>
      <w:r w:rsidRPr="00912496">
        <w:t>и</w:t>
      </w:r>
      <w:r w:rsidRPr="00912496">
        <w:t>зические или юридические лица несут ответственность за остальные престу</w:t>
      </w:r>
      <w:r w:rsidRPr="00912496">
        <w:t>п</w:t>
      </w:r>
      <w:r w:rsidRPr="00912496">
        <w:t>ления, не приписываемые этой повстанч</w:t>
      </w:r>
      <w:r w:rsidRPr="00912496">
        <w:t>е</w:t>
      </w:r>
      <w:r w:rsidRPr="00912496">
        <w:t>ской группировке.</w:t>
      </w:r>
    </w:p>
    <w:p w:rsidR="00277561" w:rsidRPr="00912496" w:rsidRDefault="00277561" w:rsidP="00912496">
      <w:pPr>
        <w:pStyle w:val="SingleTxtGR"/>
      </w:pPr>
      <w:r w:rsidRPr="00912496">
        <w:t xml:space="preserve">62.  </w:t>
      </w:r>
      <w:r w:rsidRPr="00912496">
        <w:tab/>
        <w:t>Он хотел бы выяснить, являются ли многочисленные преступления пр</w:t>
      </w:r>
      <w:r w:rsidRPr="00912496">
        <w:t>о</w:t>
      </w:r>
      <w:r w:rsidRPr="00912496">
        <w:t xml:space="preserve">тив </w:t>
      </w:r>
      <w:proofErr w:type="spellStart"/>
      <w:r w:rsidRPr="00912496">
        <w:t>афроколумбийцев</w:t>
      </w:r>
      <w:proofErr w:type="spellEnd"/>
      <w:r w:rsidRPr="00912496">
        <w:t xml:space="preserve"> и коренных народов побочным следствием борьбы пр</w:t>
      </w:r>
      <w:r w:rsidRPr="00912496">
        <w:t>о</w:t>
      </w:r>
      <w:r w:rsidRPr="00912496">
        <w:t xml:space="preserve">тив </w:t>
      </w:r>
      <w:proofErr w:type="spellStart"/>
      <w:r w:rsidRPr="00912496">
        <w:t>КРВС-НА</w:t>
      </w:r>
      <w:proofErr w:type="spellEnd"/>
      <w:r w:rsidRPr="00912496">
        <w:t>. Пров</w:t>
      </w:r>
      <w:r w:rsidRPr="00912496">
        <w:t>о</w:t>
      </w:r>
      <w:r w:rsidRPr="00912496">
        <w:t>дится ли расследование этих преступлений, и были ли привлечены к ответственности в</w:t>
      </w:r>
      <w:r w:rsidRPr="00912496">
        <w:t>и</w:t>
      </w:r>
      <w:r w:rsidRPr="00912496">
        <w:t>новные?</w:t>
      </w:r>
    </w:p>
    <w:p w:rsidR="00277561" w:rsidRPr="00912496" w:rsidRDefault="00277561" w:rsidP="00912496">
      <w:pPr>
        <w:pStyle w:val="SingleTxtGR"/>
      </w:pPr>
      <w:r w:rsidRPr="00912496">
        <w:t xml:space="preserve">63.  </w:t>
      </w:r>
      <w:r w:rsidRPr="00912496">
        <w:tab/>
      </w:r>
      <w:r w:rsidRPr="00EA2CE0">
        <w:rPr>
          <w:b/>
        </w:rPr>
        <w:t xml:space="preserve">Г-н </w:t>
      </w:r>
      <w:proofErr w:type="spellStart"/>
      <w:r w:rsidRPr="00EA2CE0">
        <w:rPr>
          <w:b/>
        </w:rPr>
        <w:t>К</w:t>
      </w:r>
      <w:r w:rsidR="00EA2CE0" w:rsidRPr="00EA2CE0">
        <w:rPr>
          <w:b/>
        </w:rPr>
        <w:t>емаль</w:t>
      </w:r>
      <w:proofErr w:type="spellEnd"/>
      <w:r w:rsidRPr="00912496">
        <w:t xml:space="preserve"> воздаёт должное государству-участнику за его решител</w:t>
      </w:r>
      <w:r w:rsidRPr="00912496">
        <w:t>ь</w:t>
      </w:r>
      <w:r w:rsidRPr="00912496">
        <w:t>ные усилия в борьбе против расовой дискриминации, подкреплённые конституц</w:t>
      </w:r>
      <w:r w:rsidRPr="00912496">
        <w:t>и</w:t>
      </w:r>
      <w:r w:rsidRPr="00912496">
        <w:t xml:space="preserve">онным признанием </w:t>
      </w:r>
      <w:proofErr w:type="spellStart"/>
      <w:r w:rsidRPr="00912496">
        <w:t>многоэтнического</w:t>
      </w:r>
      <w:proofErr w:type="spellEnd"/>
      <w:r w:rsidRPr="00912496">
        <w:t xml:space="preserve"> характера населения и фактом предо</w:t>
      </w:r>
      <w:r w:rsidRPr="00912496">
        <w:t>с</w:t>
      </w:r>
      <w:r w:rsidRPr="00912496">
        <w:t>тавления депутатских мест этническим меньшинствам в сенате и палате пре</w:t>
      </w:r>
      <w:r w:rsidRPr="00912496">
        <w:t>д</w:t>
      </w:r>
      <w:r w:rsidRPr="00912496">
        <w:t>ставителей. Он также приветствует Закон 1993 года, устанавливающий колле</w:t>
      </w:r>
      <w:r w:rsidRPr="00912496">
        <w:t>к</w:t>
      </w:r>
      <w:r w:rsidRPr="00912496">
        <w:t>тивное право собственности на исконные земли чернокожих общин, прож</w:t>
      </w:r>
      <w:r w:rsidRPr="00912496">
        <w:t>и</w:t>
      </w:r>
      <w:r w:rsidRPr="00912496">
        <w:t>вающих на тихоокеанском побережье.</w:t>
      </w:r>
    </w:p>
    <w:p w:rsidR="00277561" w:rsidRPr="00912496" w:rsidRDefault="00277561" w:rsidP="00912496">
      <w:pPr>
        <w:pStyle w:val="SingleTxtGR"/>
      </w:pPr>
      <w:r w:rsidRPr="00912496">
        <w:t xml:space="preserve">64.  </w:t>
      </w:r>
      <w:r w:rsidRPr="00912496">
        <w:tab/>
        <w:t>Хотя многие колумбийцы утверждают, что разнообразные расовые гру</w:t>
      </w:r>
      <w:r w:rsidRPr="00912496">
        <w:t>п</w:t>
      </w:r>
      <w:r w:rsidRPr="00912496">
        <w:t>пы, имеющиеся в стране, живут в гармонии, наблюдатели сообщают о свид</w:t>
      </w:r>
      <w:r w:rsidRPr="00912496">
        <w:t>е</w:t>
      </w:r>
      <w:r w:rsidRPr="00912496">
        <w:t>тельствах дискриминации, особенно в таких местах, как рестораны и ночные клубы. Поэтому ясно, почему законопроект о позитивных действиях, наход</w:t>
      </w:r>
      <w:r w:rsidRPr="00912496">
        <w:t>я</w:t>
      </w:r>
      <w:r w:rsidRPr="00912496">
        <w:t>щийся в настоящее время на рассмотрении сената, пользуется значительно по</w:t>
      </w:r>
      <w:r w:rsidRPr="00912496">
        <w:t>д</w:t>
      </w:r>
      <w:r w:rsidRPr="00912496">
        <w:t>держкой. Согласно докладам правительственного комитета по расовому нер</w:t>
      </w:r>
      <w:r w:rsidRPr="00912496">
        <w:t>а</w:t>
      </w:r>
      <w:r w:rsidRPr="00912496">
        <w:t xml:space="preserve">венству, </w:t>
      </w:r>
      <w:proofErr w:type="spellStart"/>
      <w:r w:rsidRPr="00912496">
        <w:t>афроколумбийцы</w:t>
      </w:r>
      <w:proofErr w:type="spellEnd"/>
      <w:r w:rsidRPr="00912496">
        <w:t xml:space="preserve"> по-прежнему сталкиваются со структурной дискр</w:t>
      </w:r>
      <w:r w:rsidRPr="00912496">
        <w:t>и</w:t>
      </w:r>
      <w:r w:rsidRPr="00912496">
        <w:t xml:space="preserve">минацией, уровень нищеты в их среде непропорционально высок, а уровень смертности на 50 процентов превышает уровень смертности среди остального населения, при ожидаемой продолжительность жизни на 12 лет меньше, чем в среднем по стране. Комитет предложил установить квоту для приёма </w:t>
      </w:r>
      <w:proofErr w:type="spellStart"/>
      <w:r w:rsidRPr="00912496">
        <w:t>афрок</w:t>
      </w:r>
      <w:r w:rsidRPr="00912496">
        <w:t>о</w:t>
      </w:r>
      <w:r w:rsidRPr="00912496">
        <w:t>лумбийцев</w:t>
      </w:r>
      <w:proofErr w:type="spellEnd"/>
      <w:r w:rsidRPr="00912496">
        <w:t xml:space="preserve"> в университеты, на государственную службу и в вооружённые силы, а также создать стимулы для компаний, с тем чтобы они принимали их на раб</w:t>
      </w:r>
      <w:r w:rsidRPr="00912496">
        <w:t>о</w:t>
      </w:r>
      <w:r w:rsidRPr="00912496">
        <w:t xml:space="preserve">ту в качестве управляющих среднего звена, и для политических партий, с тем чтобы они включали афро-колумбийских кандидатов в списки для участия в местных и национальных выборах. Также необходимо особо отметить ту роль, которую играли </w:t>
      </w:r>
      <w:proofErr w:type="spellStart"/>
      <w:r w:rsidRPr="00912496">
        <w:t>афроколумбийцы</w:t>
      </w:r>
      <w:proofErr w:type="spellEnd"/>
      <w:r w:rsidRPr="00912496">
        <w:t xml:space="preserve"> в истории государства-участника. Однако н</w:t>
      </w:r>
      <w:r w:rsidRPr="00912496">
        <w:t>е</w:t>
      </w:r>
      <w:r w:rsidRPr="00912496">
        <w:t xml:space="preserve">которые </w:t>
      </w:r>
      <w:proofErr w:type="spellStart"/>
      <w:r w:rsidRPr="00912496">
        <w:t>афроколумбийцы</w:t>
      </w:r>
      <w:proofErr w:type="spellEnd"/>
      <w:r w:rsidRPr="00912496">
        <w:t xml:space="preserve"> опасаются, что принятие таких мер может спровоц</w:t>
      </w:r>
      <w:r w:rsidRPr="00912496">
        <w:t>и</w:t>
      </w:r>
      <w:r w:rsidRPr="00912496">
        <w:t>ровать напряжённость и конфликт на расовой почве, утверждая, что необход</w:t>
      </w:r>
      <w:r w:rsidRPr="00912496">
        <w:t>и</w:t>
      </w:r>
      <w:r w:rsidRPr="00912496">
        <w:t xml:space="preserve">мы лучшее образование и социальная политика для того, чтобы </w:t>
      </w:r>
      <w:proofErr w:type="spellStart"/>
      <w:r w:rsidRPr="00912496">
        <w:t>афроколумби</w:t>
      </w:r>
      <w:r w:rsidRPr="00912496">
        <w:t>й</w:t>
      </w:r>
      <w:r w:rsidRPr="00912496">
        <w:t>цы</w:t>
      </w:r>
      <w:proofErr w:type="spellEnd"/>
      <w:r w:rsidRPr="00912496">
        <w:t xml:space="preserve"> могли конкурировать на равных основаниях. Комитет в целом поддерж</w:t>
      </w:r>
      <w:r w:rsidRPr="00912496">
        <w:t>и</w:t>
      </w:r>
      <w:r w:rsidRPr="00912496">
        <w:t>вает политику позитивных действий, и он убе</w:t>
      </w:r>
      <w:r w:rsidRPr="00912496">
        <w:t>ж</w:t>
      </w:r>
      <w:r w:rsidRPr="00912496">
        <w:t>дён, что такие действия не окажутся несовместимыми с мерами по совершенствованию образования и социальной политики для этого сегмента населения. Он обращается с просьбой предост</w:t>
      </w:r>
      <w:r w:rsidRPr="00912496">
        <w:t>а</w:t>
      </w:r>
      <w:r w:rsidRPr="00912496">
        <w:t>вить обновлённую информацию о статусе законопроекта о позитивных дейс</w:t>
      </w:r>
      <w:r w:rsidRPr="00912496">
        <w:t>т</w:t>
      </w:r>
      <w:r w:rsidRPr="00912496">
        <w:t>виях. Было бы полезно узнать, когда ожидается принятие этого закона, сущес</w:t>
      </w:r>
      <w:r w:rsidRPr="00912496">
        <w:t>т</w:t>
      </w:r>
      <w:r w:rsidRPr="00912496">
        <w:t>вует ли реальный риск противодействия и какие обеспокоенности были озвуч</w:t>
      </w:r>
      <w:r w:rsidRPr="00912496">
        <w:t>е</w:t>
      </w:r>
      <w:r w:rsidRPr="00912496">
        <w:t>ны в ходе сена</w:t>
      </w:r>
      <w:r w:rsidRPr="00912496">
        <w:t>т</w:t>
      </w:r>
      <w:r w:rsidRPr="00912496">
        <w:t>ских прений.</w:t>
      </w:r>
    </w:p>
    <w:p w:rsidR="00277561" w:rsidRPr="00912496" w:rsidRDefault="00277561" w:rsidP="00912496">
      <w:pPr>
        <w:pStyle w:val="SingleTxtGR"/>
      </w:pPr>
      <w:r w:rsidRPr="00912496">
        <w:t xml:space="preserve">65.  </w:t>
      </w:r>
      <w:r w:rsidRPr="00912496">
        <w:tab/>
      </w:r>
      <w:r w:rsidRPr="00EA2CE0">
        <w:rPr>
          <w:b/>
        </w:rPr>
        <w:t>Г-н К</w:t>
      </w:r>
      <w:r w:rsidR="00EA2CE0" w:rsidRPr="00EA2CE0">
        <w:rPr>
          <w:b/>
        </w:rPr>
        <w:t>али</w:t>
      </w:r>
      <w:r w:rsidRPr="00EA2CE0">
        <w:rPr>
          <w:b/>
        </w:rPr>
        <w:t xml:space="preserve"> </w:t>
      </w:r>
      <w:proofErr w:type="spellStart"/>
      <w:r w:rsidRPr="00EA2CE0">
        <w:rPr>
          <w:b/>
        </w:rPr>
        <w:t>Ц</w:t>
      </w:r>
      <w:r w:rsidR="00EA2CE0" w:rsidRPr="00EA2CE0">
        <w:rPr>
          <w:b/>
        </w:rPr>
        <w:t>ай</w:t>
      </w:r>
      <w:proofErr w:type="spellEnd"/>
      <w:r w:rsidRPr="00912496">
        <w:t xml:space="preserve"> спрашивает, ссылаясь на Декларацию Организации Объ</w:t>
      </w:r>
      <w:r w:rsidRPr="00912496">
        <w:t>е</w:t>
      </w:r>
      <w:r w:rsidRPr="00912496">
        <w:t>динённых Наций о правах коренных народов, не были ли такие термины как «этническая группа», «этническое население», «этническое меньшинство», «этническая община», «этнический народ», «коренная община», «коренное н</w:t>
      </w:r>
      <w:r w:rsidRPr="00912496">
        <w:t>а</w:t>
      </w:r>
      <w:r w:rsidRPr="00912496">
        <w:t>селение», «коренной народ» употреблены в периодическом докладе беспор</w:t>
      </w:r>
      <w:r w:rsidRPr="00912496">
        <w:t>я</w:t>
      </w:r>
      <w:r w:rsidRPr="00912496">
        <w:t>дочным образом. Он также просить пояснить значение слова “</w:t>
      </w:r>
      <w:proofErr w:type="spellStart"/>
      <w:r w:rsidRPr="00912496">
        <w:t>resguardos</w:t>
      </w:r>
      <w:proofErr w:type="spellEnd"/>
      <w:r w:rsidRPr="00912496">
        <w:t>”. Уч</w:t>
      </w:r>
      <w:r w:rsidRPr="00912496">
        <w:t>и</w:t>
      </w:r>
      <w:r w:rsidRPr="00912496">
        <w:t>тывая тот факт, что в докладе признаются только три этнические группы – к</w:t>
      </w:r>
      <w:r w:rsidRPr="00912496">
        <w:t>о</w:t>
      </w:r>
      <w:r w:rsidRPr="00912496">
        <w:t>ренные народы (3,3 процента), афро-колумбийские общины и коренные остр</w:t>
      </w:r>
      <w:r w:rsidRPr="00912496">
        <w:t>о</w:t>
      </w:r>
      <w:r w:rsidRPr="00912496">
        <w:t>витяне (10,62 процента, а также народность рома, или цыгане (0,012 проце</w:t>
      </w:r>
      <w:r w:rsidRPr="00912496">
        <w:t>н</w:t>
      </w:r>
      <w:r w:rsidRPr="00912496">
        <w:t>та),</w:t>
      </w:r>
      <w:r w:rsidR="00326BCC">
        <w:t> </w:t>
      </w:r>
      <w:r w:rsidR="00326BCC" w:rsidRPr="00912496">
        <w:t>–</w:t>
      </w:r>
      <w:r w:rsidRPr="00912496">
        <w:t xml:space="preserve"> он был бы признателен за предоставление дополнительной информации о составе остальных 86,068 пр</w:t>
      </w:r>
      <w:r w:rsidRPr="00912496">
        <w:t>о</w:t>
      </w:r>
      <w:r w:rsidRPr="00912496">
        <w:t>цента населения.</w:t>
      </w:r>
    </w:p>
    <w:p w:rsidR="00277561" w:rsidRPr="00912496" w:rsidRDefault="00277561" w:rsidP="00912496">
      <w:pPr>
        <w:pStyle w:val="SingleTxtGR"/>
      </w:pPr>
      <w:r w:rsidRPr="00912496">
        <w:t xml:space="preserve">66.  </w:t>
      </w:r>
      <w:r w:rsidRPr="00912496">
        <w:tab/>
        <w:t>Приветствуя определение народности рома, или цыган, как представит</w:t>
      </w:r>
      <w:r w:rsidRPr="00912496">
        <w:t>е</w:t>
      </w:r>
      <w:r w:rsidRPr="00912496">
        <w:t>лей древней культуры, он хотел бы выяснить, почему то же самое не говорится о коренных народах, живущих на американском континенте задолго до появл</w:t>
      </w:r>
      <w:r w:rsidRPr="00912496">
        <w:t>е</w:t>
      </w:r>
      <w:r w:rsidRPr="00912496">
        <w:t>ния здесь представителей наро</w:t>
      </w:r>
      <w:r w:rsidRPr="00912496">
        <w:t>д</w:t>
      </w:r>
      <w:r w:rsidRPr="00912496">
        <w:t>ности рома.</w:t>
      </w:r>
    </w:p>
    <w:p w:rsidR="00277561" w:rsidRPr="00912496" w:rsidRDefault="00277561" w:rsidP="00912496">
      <w:pPr>
        <w:pStyle w:val="SingleTxtGR"/>
      </w:pPr>
      <w:r w:rsidRPr="00912496">
        <w:t xml:space="preserve">67.  </w:t>
      </w:r>
      <w:r w:rsidRPr="00912496">
        <w:tab/>
        <w:t>Сообщается, что Закон № 60 от 1993 года, устанавливающий юрисди</w:t>
      </w:r>
      <w:r w:rsidRPr="00912496">
        <w:t>к</w:t>
      </w:r>
      <w:r w:rsidRPr="00912496">
        <w:t xml:space="preserve">цию и процедуру выделения ресурсов коренным </w:t>
      </w:r>
      <w:proofErr w:type="spellStart"/>
      <w:r w:rsidRPr="00912496">
        <w:t>resquardos</w:t>
      </w:r>
      <w:proofErr w:type="spellEnd"/>
      <w:r w:rsidRPr="00912496">
        <w:t>, был отменён Зак</w:t>
      </w:r>
      <w:r w:rsidRPr="00912496">
        <w:t>о</w:t>
      </w:r>
      <w:r w:rsidRPr="00912496">
        <w:t>ном № 1152 от 2007 года. Предположительно, Конституционный суд признал его недействительным на основании того, что не было проведено достаточно консультаций с соответствующим коренным народом. Он хотел бы узнать, де</w:t>
      </w:r>
      <w:r w:rsidRPr="00912496">
        <w:t>й</w:t>
      </w:r>
      <w:r w:rsidRPr="00912496">
        <w:t>ствует ли в настоящее время Закон от 1993 года и как</w:t>
      </w:r>
      <w:r w:rsidRPr="00912496">
        <w:t>о</w:t>
      </w:r>
      <w:r w:rsidRPr="00912496">
        <w:t>вы были причины для предпринятой попытки отменить его.</w:t>
      </w:r>
    </w:p>
    <w:p w:rsidR="00277561" w:rsidRPr="00912496" w:rsidRDefault="00277561" w:rsidP="00912496">
      <w:pPr>
        <w:pStyle w:val="SingleTxtGR"/>
      </w:pPr>
      <w:r w:rsidRPr="00912496">
        <w:t xml:space="preserve">68.  </w:t>
      </w:r>
      <w:r w:rsidRPr="00912496">
        <w:tab/>
        <w:t>Он воздаёт должное государству-участнику за его Национальный план развития на 1998-2002 годы, в котором подчёркивается необходимость измен</w:t>
      </w:r>
      <w:r w:rsidRPr="00912496">
        <w:t>е</w:t>
      </w:r>
      <w:r w:rsidRPr="00912496">
        <w:t>ния взаимоотношений между государством, национальным обществом и коре</w:t>
      </w:r>
      <w:r w:rsidRPr="00912496">
        <w:t>н</w:t>
      </w:r>
      <w:r w:rsidRPr="00912496">
        <w:t>ными народами в свете конституционных изменений предшествующего десят</w:t>
      </w:r>
      <w:r w:rsidRPr="00912496">
        <w:t>и</w:t>
      </w:r>
      <w:r w:rsidRPr="00912496">
        <w:t>летия. Он спрашивает, почему требуется «санитарная профилактика» при по</w:t>
      </w:r>
      <w:r w:rsidRPr="00912496">
        <w:t>д</w:t>
      </w:r>
      <w:r w:rsidRPr="00912496">
        <w:t xml:space="preserve">готовке </w:t>
      </w:r>
      <w:proofErr w:type="spellStart"/>
      <w:r w:rsidRPr="00912496">
        <w:t>resguardos</w:t>
      </w:r>
      <w:proofErr w:type="spellEnd"/>
      <w:r w:rsidRPr="00912496">
        <w:t xml:space="preserve"> и какие соблюдаются критерии в процессе предоставления земли коренным народам. Он также хотел бы выяснить, почему существует н</w:t>
      </w:r>
      <w:r w:rsidRPr="00912496">
        <w:t>е</w:t>
      </w:r>
      <w:r w:rsidRPr="00912496">
        <w:t>обходимость внесения поправок в Декрет № 804 от 1995 года, касающийся в</w:t>
      </w:r>
      <w:r w:rsidRPr="00912496">
        <w:t>о</w:t>
      </w:r>
      <w:r w:rsidRPr="00912496">
        <w:t>проса этнического образования, и какие изменения появятся в результате п</w:t>
      </w:r>
      <w:r w:rsidRPr="00912496">
        <w:t>о</w:t>
      </w:r>
      <w:r w:rsidRPr="00912496">
        <w:t>правок. Было бы полезно узнать, до какого уровня образования доступно дв</w:t>
      </w:r>
      <w:r w:rsidRPr="00912496">
        <w:t>у</w:t>
      </w:r>
      <w:r w:rsidRPr="00912496">
        <w:t xml:space="preserve">язычное и </w:t>
      </w:r>
      <w:proofErr w:type="spellStart"/>
      <w:r w:rsidRPr="00912496">
        <w:t>многокультурное</w:t>
      </w:r>
      <w:proofErr w:type="spellEnd"/>
      <w:r w:rsidRPr="00912496">
        <w:t xml:space="preserve"> обучение. Учитывая, что План рассматривает пре</w:t>
      </w:r>
      <w:r w:rsidRPr="00912496">
        <w:t>д</w:t>
      </w:r>
      <w:r w:rsidRPr="00912496">
        <w:t>варительное консультир</w:t>
      </w:r>
      <w:r w:rsidRPr="00912496">
        <w:t>о</w:t>
      </w:r>
      <w:r w:rsidRPr="00912496">
        <w:t xml:space="preserve">вание в качестве инструмента достижения соглашения, он обращает внимание государства-участника на пункт 5 общей рекомендации </w:t>
      </w:r>
      <w:proofErr w:type="spellStart"/>
      <w:r w:rsidRPr="00912496">
        <w:t>XXIII</w:t>
      </w:r>
      <w:proofErr w:type="spellEnd"/>
      <w:r w:rsidRPr="00912496">
        <w:t xml:space="preserve"> Комитета, касающейся коренных народов, в которой говорится о необх</w:t>
      </w:r>
      <w:r w:rsidRPr="00912496">
        <w:t>о</w:t>
      </w:r>
      <w:r w:rsidRPr="00912496">
        <w:t>димости свободного и просвещённого согласия. Он спрашивает, существует ли требование получения согласия коренных народов в государс</w:t>
      </w:r>
      <w:r w:rsidRPr="00912496">
        <w:t>т</w:t>
      </w:r>
      <w:r w:rsidRPr="00912496">
        <w:t>ве-участнике или же считается достаточным проведение предварительной консультации. В этой связи он спрашивает, почему не проводились консультации с коренными нар</w:t>
      </w:r>
      <w:r w:rsidRPr="00912496">
        <w:t>о</w:t>
      </w:r>
      <w:r w:rsidRPr="00912496">
        <w:t>дами до принятия Закона № 1151 от 2007 года, которым был одобрен Наци</w:t>
      </w:r>
      <w:r w:rsidRPr="00912496">
        <w:t>о</w:t>
      </w:r>
      <w:r w:rsidRPr="00912496">
        <w:t>нальный план развития на 2006-2010 годы, что в конце концов также привело к отмене этого закона Конституционным судом в 2008 году. В заявлении, сдела</w:t>
      </w:r>
      <w:r w:rsidRPr="00912496">
        <w:t>н</w:t>
      </w:r>
      <w:r w:rsidRPr="00912496">
        <w:t>ном в периодическом докладе, не говорится о каких-либо проектах законов, разработанных правительством и представленных в Конгресс, в которых поп</w:t>
      </w:r>
      <w:r w:rsidRPr="00912496">
        <w:t>и</w:t>
      </w:r>
      <w:r w:rsidRPr="00912496">
        <w:t>рались бы права коренных народов, чему явно противоречит отмена двух пр</w:t>
      </w:r>
      <w:r w:rsidRPr="00912496">
        <w:t>о</w:t>
      </w:r>
      <w:r w:rsidRPr="00912496">
        <w:t>цитированных им Законов. Он призывает делегацию прокомментировать этот вопрос.</w:t>
      </w:r>
    </w:p>
    <w:p w:rsidR="00277561" w:rsidRPr="00912496" w:rsidRDefault="00277561" w:rsidP="00912496">
      <w:pPr>
        <w:pStyle w:val="SingleTxtGR"/>
      </w:pPr>
      <w:r w:rsidRPr="00912496">
        <w:t xml:space="preserve">69.  </w:t>
      </w:r>
      <w:r w:rsidRPr="00912496">
        <w:tab/>
      </w:r>
      <w:r w:rsidRPr="00326BCC">
        <w:rPr>
          <w:b/>
        </w:rPr>
        <w:t xml:space="preserve">Г-н де </w:t>
      </w:r>
      <w:proofErr w:type="spellStart"/>
      <w:r w:rsidRPr="00326BCC">
        <w:rPr>
          <w:b/>
        </w:rPr>
        <w:t>Г</w:t>
      </w:r>
      <w:r w:rsidR="00326BCC" w:rsidRPr="00326BCC">
        <w:rPr>
          <w:b/>
        </w:rPr>
        <w:t>утт</w:t>
      </w:r>
      <w:proofErr w:type="spellEnd"/>
      <w:r w:rsidRPr="00912496">
        <w:t xml:space="preserve"> говорит, что, хотя в периодическом докладе содержится по</w:t>
      </w:r>
      <w:r w:rsidRPr="00912496">
        <w:t>ч</w:t>
      </w:r>
      <w:r w:rsidRPr="00912496">
        <w:t>ти изли</w:t>
      </w:r>
      <w:r w:rsidRPr="00912496">
        <w:t>ш</w:t>
      </w:r>
      <w:r w:rsidRPr="00912496">
        <w:t>не большой объём информации о правовых рамках государства-участника, в нём нет достаточных подробностей о практическом применении этих законов. Комитет заостряет своё внимание на социально-экономических показателях, свидетельствующих о существующей тенденции относительно серьёзной расовой дискриминации, в том числе уровнях смертности, безгр</w:t>
      </w:r>
      <w:r w:rsidRPr="00912496">
        <w:t>а</w:t>
      </w:r>
      <w:r w:rsidRPr="00912496">
        <w:t>мотности, правонарушений и тюремном заключении. Эти показатели явно о</w:t>
      </w:r>
      <w:r w:rsidRPr="00912496">
        <w:t>т</w:t>
      </w:r>
      <w:r w:rsidRPr="00912496">
        <w:t>носятся ко всем этническим группам, описанным в периодическом докладе. Вместе с вопросом, касающимся вооружённого конфликта в государстве-участнике, это обстоятельство вызывает у Комитета наибольшую обеспокое</w:t>
      </w:r>
      <w:r w:rsidRPr="00912496">
        <w:t>н</w:t>
      </w:r>
      <w:r w:rsidRPr="00912496">
        <w:t>ность. Действительно, данные по населению тюрем, приведённые в пунктах 267-275 периодического доклада, свидетельствуют о том, что в заключении н</w:t>
      </w:r>
      <w:r w:rsidRPr="00912496">
        <w:t>а</w:t>
      </w:r>
      <w:r w:rsidRPr="00912496">
        <w:t xml:space="preserve">ходится большее число </w:t>
      </w:r>
      <w:proofErr w:type="spellStart"/>
      <w:r w:rsidRPr="00912496">
        <w:t>афроколумбийцев</w:t>
      </w:r>
      <w:proofErr w:type="spellEnd"/>
      <w:r w:rsidRPr="00912496">
        <w:t>, чем представителей любой другой группы. Он обращается с просьбой прокомментировать эту ситу</w:t>
      </w:r>
      <w:r w:rsidRPr="00912496">
        <w:t>а</w:t>
      </w:r>
      <w:r w:rsidRPr="00912496">
        <w:t>цию.</w:t>
      </w:r>
    </w:p>
    <w:p w:rsidR="00277561" w:rsidRPr="00912496" w:rsidRDefault="00277561" w:rsidP="00912496">
      <w:pPr>
        <w:pStyle w:val="SingleTxtGR"/>
      </w:pPr>
      <w:r w:rsidRPr="00912496">
        <w:t xml:space="preserve">70.  </w:t>
      </w:r>
      <w:r w:rsidRPr="00912496">
        <w:tab/>
        <w:t>Останавливаясь на вопросе правовых рамок, он отмечает, что государс</w:t>
      </w:r>
      <w:r w:rsidRPr="00912496">
        <w:t>т</w:t>
      </w:r>
      <w:r w:rsidRPr="00912496">
        <w:t>вом-участником признаётся тот факт, что, несмотря на вступление в силу нов</w:t>
      </w:r>
      <w:r w:rsidRPr="00912496">
        <w:t>о</w:t>
      </w:r>
      <w:r w:rsidRPr="00912496">
        <w:t>го Уголовно-процессуального кодекса в 2001 году, криминализация расизма по-прежнему не отвечает требованиям статьи 4 Конвенции. Кроме того, согласно пункту 264 доклада, поступило только шесть жалоб на совершение актов р</w:t>
      </w:r>
      <w:r w:rsidRPr="00912496">
        <w:t>а</w:t>
      </w:r>
      <w:r w:rsidRPr="00912496">
        <w:t>сизма, проведено лишь незначительное количество дознаний, и ни одно рассл</w:t>
      </w:r>
      <w:r w:rsidRPr="00912496">
        <w:t>е</w:t>
      </w:r>
      <w:r w:rsidRPr="00912496">
        <w:t>дование не завершилось обвинительным приговором. Он обращается с прос</w:t>
      </w:r>
      <w:r w:rsidRPr="00912496">
        <w:t>ь</w:t>
      </w:r>
      <w:r w:rsidRPr="00912496">
        <w:t>бой о предоставлении обновлённой информации о состоянии проекта закона, предложенного Народным защитником в 2003 году, в соответствии с которым предусматривается наказание за все формы дискриминации с конкретной ссы</w:t>
      </w:r>
      <w:r w:rsidRPr="00912496">
        <w:t>л</w:t>
      </w:r>
      <w:r w:rsidRPr="00912496">
        <w:t>кой на положения Конвенции. Он предлагает Народному защитнику присутс</w:t>
      </w:r>
      <w:r w:rsidRPr="00912496">
        <w:t>т</w:t>
      </w:r>
      <w:r w:rsidRPr="00912496">
        <w:t>вовать на будущих встречах с Комитетом при рассмотрении докладов госуда</w:t>
      </w:r>
      <w:r w:rsidRPr="00912496">
        <w:t>р</w:t>
      </w:r>
      <w:r w:rsidRPr="00912496">
        <w:t>ства-участника, что стало о</w:t>
      </w:r>
      <w:r w:rsidRPr="00912496">
        <w:t>б</w:t>
      </w:r>
      <w:r w:rsidRPr="00912496">
        <w:t>щепринятой практикой для других государств-участников.</w:t>
      </w:r>
    </w:p>
    <w:p w:rsidR="00277561" w:rsidRPr="00912496" w:rsidRDefault="00277561" w:rsidP="00912496">
      <w:pPr>
        <w:pStyle w:val="SingleTxtGR"/>
      </w:pPr>
      <w:r w:rsidRPr="00912496">
        <w:t xml:space="preserve">71.  </w:t>
      </w:r>
      <w:r w:rsidRPr="00912496">
        <w:tab/>
        <w:t xml:space="preserve">Он просит разъяснить, что подразумевается под процедурой </w:t>
      </w:r>
      <w:proofErr w:type="spellStart"/>
      <w:r w:rsidRPr="00912496">
        <w:t>тутела</w:t>
      </w:r>
      <w:proofErr w:type="spellEnd"/>
      <w:r w:rsidRPr="00912496">
        <w:t>, уп</w:t>
      </w:r>
      <w:r w:rsidRPr="00912496">
        <w:t>о</w:t>
      </w:r>
      <w:r w:rsidRPr="00912496">
        <w:t>мянутой в пункте 40 периодического доклада. В пункте 463, судя по всему, г</w:t>
      </w:r>
      <w:r w:rsidRPr="00912496">
        <w:t>о</w:t>
      </w:r>
      <w:r w:rsidRPr="00912496">
        <w:t>ворится, что государство-участник приняло решение не делать заявления в с</w:t>
      </w:r>
      <w:r w:rsidRPr="00912496">
        <w:t>о</w:t>
      </w:r>
      <w:r w:rsidRPr="00912496">
        <w:t>ответствии со статьёй 14 Конвенции, поскольку оно решило поощрять испол</w:t>
      </w:r>
      <w:r w:rsidRPr="00912496">
        <w:t>ь</w:t>
      </w:r>
      <w:r w:rsidRPr="00912496">
        <w:t>зование внутренних средств защиты. Использование внутренних средств защ</w:t>
      </w:r>
      <w:r w:rsidRPr="00912496">
        <w:t>и</w:t>
      </w:r>
      <w:r w:rsidRPr="00912496">
        <w:t>ты, тем не менее, не является несовместимым с международной процедурой индивидуальных сообщений в соответствии со статьёй 14 Конвенции. Наоб</w:t>
      </w:r>
      <w:r w:rsidRPr="00912496">
        <w:t>о</w:t>
      </w:r>
      <w:r w:rsidRPr="00912496">
        <w:t>рот, в пункте 2 статьи 14 содержится однозначное требование о необход</w:t>
      </w:r>
      <w:r w:rsidRPr="00912496">
        <w:t>и</w:t>
      </w:r>
      <w:r w:rsidRPr="00912496">
        <w:t>мости исчерпания внутренних средств защиты до обращения к процедуре индивид</w:t>
      </w:r>
      <w:r w:rsidRPr="00912496">
        <w:t>у</w:t>
      </w:r>
      <w:r w:rsidRPr="00912496">
        <w:t>альных сообщений.</w:t>
      </w:r>
    </w:p>
    <w:p w:rsidR="00277561" w:rsidRPr="00912496" w:rsidRDefault="00277561" w:rsidP="00912496">
      <w:pPr>
        <w:pStyle w:val="SingleTxtGR"/>
      </w:pPr>
      <w:r w:rsidRPr="00912496">
        <w:t xml:space="preserve">72.  </w:t>
      </w:r>
      <w:r w:rsidRPr="00912496">
        <w:tab/>
        <w:t>Он спрашивает, какие были приняты меры по учёту традиций и обычаев коренных народов или этнических меньшинств в судебной системе в соответс</w:t>
      </w:r>
      <w:r w:rsidRPr="00912496">
        <w:t>т</w:t>
      </w:r>
      <w:r w:rsidRPr="00912496">
        <w:t xml:space="preserve">вии с общей рекомендацией </w:t>
      </w:r>
      <w:proofErr w:type="spellStart"/>
      <w:r w:rsidRPr="00912496">
        <w:t>XXXI</w:t>
      </w:r>
      <w:proofErr w:type="spellEnd"/>
      <w:r w:rsidRPr="00912496">
        <w:t xml:space="preserve"> Комитета, касающейся системы уголовного правосудия, и общей рекомендации </w:t>
      </w:r>
      <w:proofErr w:type="spellStart"/>
      <w:r w:rsidRPr="00912496">
        <w:t>XXIII</w:t>
      </w:r>
      <w:proofErr w:type="spellEnd"/>
      <w:r w:rsidRPr="00912496">
        <w:t>, касающейся коренных н</w:t>
      </w:r>
      <w:r w:rsidRPr="00912496">
        <w:t>а</w:t>
      </w:r>
      <w:r w:rsidRPr="00912496">
        <w:t>родов.</w:t>
      </w:r>
    </w:p>
    <w:p w:rsidR="00277561" w:rsidRPr="00912496" w:rsidRDefault="00277561" w:rsidP="00912496">
      <w:pPr>
        <w:pStyle w:val="SingleTxtGR"/>
      </w:pPr>
      <w:r w:rsidRPr="00912496">
        <w:t xml:space="preserve">73.  </w:t>
      </w:r>
      <w:r w:rsidRPr="00912496">
        <w:tab/>
      </w:r>
      <w:r w:rsidRPr="00326BCC">
        <w:rPr>
          <w:b/>
        </w:rPr>
        <w:t xml:space="preserve">Г-н </w:t>
      </w:r>
      <w:proofErr w:type="spellStart"/>
      <w:r w:rsidRPr="00326BCC">
        <w:rPr>
          <w:b/>
        </w:rPr>
        <w:t>П</w:t>
      </w:r>
      <w:r w:rsidR="00326BCC" w:rsidRPr="00326BCC">
        <w:rPr>
          <w:b/>
        </w:rPr>
        <w:t>роспер</w:t>
      </w:r>
      <w:proofErr w:type="spellEnd"/>
      <w:r w:rsidRPr="00912496">
        <w:t xml:space="preserve"> вновь озвучивает обеспокоенность своих коллег относ</w:t>
      </w:r>
      <w:r w:rsidRPr="00912496">
        <w:t>и</w:t>
      </w:r>
      <w:r w:rsidRPr="00912496">
        <w:t>тельно отсутствия в периодическом докладе информации о реализации всеоб</w:t>
      </w:r>
      <w:r w:rsidRPr="00912496">
        <w:t>ъ</w:t>
      </w:r>
      <w:r w:rsidRPr="00912496">
        <w:t>емлющего правового механизма государства-участника. Он приветствовал бы любые статистические данные или детали, касающиеся достигнутых государс</w:t>
      </w:r>
      <w:r w:rsidRPr="00912496">
        <w:t>т</w:t>
      </w:r>
      <w:r w:rsidRPr="00912496">
        <w:t>вом-участником успехов или пережитых им трудностей в ходе привлечения к ответственности виновных в насилии по отношению к афро-колумбийским и коренным группам. Он спрашивает, какие меры предпринимаются правительс</w:t>
      </w:r>
      <w:r w:rsidRPr="00912496">
        <w:t>т</w:t>
      </w:r>
      <w:r w:rsidRPr="00912496">
        <w:t>вом по предотвращению этого насилия и защите населения. Он был бы призн</w:t>
      </w:r>
      <w:r w:rsidRPr="00912496">
        <w:t>а</w:t>
      </w:r>
      <w:r w:rsidRPr="00912496">
        <w:t>телен за разъяснение позиции, занимаемой государством-участником в отнош</w:t>
      </w:r>
      <w:r w:rsidRPr="00912496">
        <w:t>е</w:t>
      </w:r>
      <w:r w:rsidRPr="00912496">
        <w:t>нии своей об</w:t>
      </w:r>
      <w:r w:rsidRPr="00912496">
        <w:t>я</w:t>
      </w:r>
      <w:r w:rsidRPr="00912496">
        <w:t>занности защищать это население. Он обращается с просьбой предоставить дополнительные подробн</w:t>
      </w:r>
      <w:r w:rsidRPr="00912496">
        <w:t>о</w:t>
      </w:r>
      <w:r w:rsidRPr="00912496">
        <w:t>сти о системе раннего предупреждения в государстве-участнике для целей предотвращения насилия, особенно о её э</w:t>
      </w:r>
      <w:r w:rsidRPr="00912496">
        <w:t>ф</w:t>
      </w:r>
      <w:r w:rsidRPr="00912496">
        <w:t>фективности. Он приветствует высказанную делегацией откровенную оценку тех сложностей, с которыми сталкивается государство-участник при выполн</w:t>
      </w:r>
      <w:r w:rsidRPr="00912496">
        <w:t>е</w:t>
      </w:r>
      <w:r w:rsidRPr="00912496">
        <w:t>нии своей обязанности по обесп</w:t>
      </w:r>
      <w:r w:rsidRPr="00912496">
        <w:t>е</w:t>
      </w:r>
      <w:r w:rsidRPr="00912496">
        <w:t>чению защиты.</w:t>
      </w:r>
    </w:p>
    <w:p w:rsidR="00277561" w:rsidRPr="00912496" w:rsidRDefault="00277561" w:rsidP="00912496">
      <w:pPr>
        <w:pStyle w:val="SingleTxtGR"/>
      </w:pPr>
      <w:r w:rsidRPr="00912496">
        <w:t xml:space="preserve">74.  </w:t>
      </w:r>
      <w:r w:rsidRPr="00912496">
        <w:tab/>
        <w:t>Было бы интересно получить дополнительные подробности об усилиях государства-участника по предотвращению насилия против женщин, предпр</w:t>
      </w:r>
      <w:r w:rsidRPr="00912496">
        <w:t>и</w:t>
      </w:r>
      <w:r w:rsidRPr="00912496">
        <w:t xml:space="preserve">нимаемых совместно с Наблюдательным советом по </w:t>
      </w:r>
      <w:proofErr w:type="spellStart"/>
      <w:r w:rsidRPr="00912496">
        <w:t>гендерным</w:t>
      </w:r>
      <w:proofErr w:type="spellEnd"/>
      <w:r w:rsidRPr="00912496">
        <w:t xml:space="preserve"> проблемам. В частности, было бы полезно узнать, наметился ли прогресс в деле предотвр</w:t>
      </w:r>
      <w:r w:rsidRPr="00912496">
        <w:t>а</w:t>
      </w:r>
      <w:r w:rsidRPr="00912496">
        <w:t>щения такого насилия и исполнения соо</w:t>
      </w:r>
      <w:r w:rsidRPr="00912496">
        <w:t>т</w:t>
      </w:r>
      <w:r w:rsidRPr="00912496">
        <w:t>ветствующих законов.</w:t>
      </w:r>
    </w:p>
    <w:p w:rsidR="00277561" w:rsidRPr="00912496" w:rsidRDefault="00277561" w:rsidP="00912496">
      <w:pPr>
        <w:pStyle w:val="SingleTxtGR"/>
      </w:pPr>
      <w:r w:rsidRPr="00912496">
        <w:t xml:space="preserve">75.  </w:t>
      </w:r>
      <w:r w:rsidRPr="00912496">
        <w:tab/>
      </w:r>
      <w:r w:rsidRPr="00326BCC">
        <w:rPr>
          <w:b/>
        </w:rPr>
        <w:t xml:space="preserve">Г-н </w:t>
      </w:r>
      <w:proofErr w:type="spellStart"/>
      <w:r w:rsidRPr="00326BCC">
        <w:rPr>
          <w:b/>
        </w:rPr>
        <w:t>Т</w:t>
      </w:r>
      <w:r w:rsidR="00326BCC" w:rsidRPr="00326BCC">
        <w:rPr>
          <w:b/>
        </w:rPr>
        <w:t>орнберри</w:t>
      </w:r>
      <w:proofErr w:type="spellEnd"/>
      <w:r w:rsidRPr="00912496">
        <w:t xml:space="preserve"> привлекает внимание государства-участника к факту т</w:t>
      </w:r>
      <w:r w:rsidRPr="00912496">
        <w:t>о</w:t>
      </w:r>
      <w:r w:rsidRPr="00912496">
        <w:t>го, что даже в области государственных действий нейтральная или предприн</w:t>
      </w:r>
      <w:r w:rsidRPr="00912496">
        <w:t>я</w:t>
      </w:r>
      <w:r w:rsidRPr="00912496">
        <w:t>тая из лучших побуждений политика может иметь негативные результаты. Ди</w:t>
      </w:r>
      <w:r w:rsidRPr="00912496">
        <w:t>с</w:t>
      </w:r>
      <w:r w:rsidRPr="00912496">
        <w:t>криминация, проявляющаяся на практике, и косвенная дискриминация, а также преднамеренная дискриминация, в основном распознаются благодаря статист</w:t>
      </w:r>
      <w:r w:rsidRPr="00912496">
        <w:t>и</w:t>
      </w:r>
      <w:r w:rsidRPr="00912496">
        <w:t>ческим данным, поэтому так важны дезагрегированные данные. Самоидент</w:t>
      </w:r>
      <w:r w:rsidRPr="00912496">
        <w:t>и</w:t>
      </w:r>
      <w:r w:rsidRPr="00912496">
        <w:t>фикация является важным фактором в процессе сбора данных, поэтому необх</w:t>
      </w:r>
      <w:r w:rsidRPr="00912496">
        <w:t>о</w:t>
      </w:r>
      <w:r w:rsidRPr="00912496">
        <w:t>димо соответствующим образом спланировать вопросы для проведения опроса общественного мнения.</w:t>
      </w:r>
    </w:p>
    <w:p w:rsidR="00277561" w:rsidRPr="00912496" w:rsidRDefault="00277561" w:rsidP="00912496">
      <w:pPr>
        <w:pStyle w:val="SingleTxtGR"/>
      </w:pPr>
      <w:r w:rsidRPr="00912496">
        <w:t xml:space="preserve">76.  </w:t>
      </w:r>
      <w:r w:rsidRPr="00912496">
        <w:tab/>
        <w:t>Он спрашивает, проводит ли государство-участник различие между вр</w:t>
      </w:r>
      <w:r w:rsidRPr="00912496">
        <w:t>е</w:t>
      </w:r>
      <w:r w:rsidRPr="00912496">
        <w:t>менными программами позитивных действий и постоянными правами коре</w:t>
      </w:r>
      <w:r w:rsidRPr="00912496">
        <w:t>н</w:t>
      </w:r>
      <w:r w:rsidRPr="00912496">
        <w:t xml:space="preserve">ных народов, </w:t>
      </w:r>
      <w:proofErr w:type="spellStart"/>
      <w:r w:rsidRPr="00912496">
        <w:t>афрок</w:t>
      </w:r>
      <w:r w:rsidRPr="00912496">
        <w:t>о</w:t>
      </w:r>
      <w:r w:rsidRPr="00912496">
        <w:t>лумбийцев</w:t>
      </w:r>
      <w:proofErr w:type="spellEnd"/>
      <w:r w:rsidRPr="00912496">
        <w:t xml:space="preserve"> и других групп.</w:t>
      </w:r>
    </w:p>
    <w:p w:rsidR="00277561" w:rsidRPr="00912496" w:rsidRDefault="00277561" w:rsidP="00912496">
      <w:pPr>
        <w:pStyle w:val="SingleTxtGR"/>
      </w:pPr>
      <w:r w:rsidRPr="00912496">
        <w:t xml:space="preserve">77.  </w:t>
      </w:r>
      <w:r w:rsidRPr="00912496">
        <w:tab/>
        <w:t>Он спрашивает, как проводятся консультации в отношении традиционных структур управления и служат ли местные обычаи и традиции в качестве о</w:t>
      </w:r>
      <w:r w:rsidRPr="00912496">
        <w:t>т</w:t>
      </w:r>
      <w:r w:rsidRPr="00912496">
        <w:t>правной точки в пр</w:t>
      </w:r>
      <w:r w:rsidRPr="00912496">
        <w:t>о</w:t>
      </w:r>
      <w:r w:rsidRPr="00912496">
        <w:t>цессе принятия решения в ходе выработки моделей для проведения консультаций. Были ли предложены коренными группами какие-либо проекты в области развития, и если да, то содействовало ли правительство их продвижению?</w:t>
      </w:r>
    </w:p>
    <w:p w:rsidR="00277561" w:rsidRPr="00912496" w:rsidRDefault="00277561" w:rsidP="00912496">
      <w:pPr>
        <w:pStyle w:val="SingleTxtGR"/>
      </w:pPr>
      <w:r w:rsidRPr="00912496">
        <w:t xml:space="preserve">78.  </w:t>
      </w:r>
      <w:r w:rsidRPr="00912496">
        <w:tab/>
        <w:t>Он хотел бы выяснить, считаются ли коллективные права коренных нар</w:t>
      </w:r>
      <w:r w:rsidRPr="00912496">
        <w:t>о</w:t>
      </w:r>
      <w:r w:rsidRPr="00912496">
        <w:t xml:space="preserve">дов и </w:t>
      </w:r>
      <w:proofErr w:type="spellStart"/>
      <w:r w:rsidRPr="00912496">
        <w:t>афроколумбийцев</w:t>
      </w:r>
      <w:proofErr w:type="spellEnd"/>
      <w:r w:rsidRPr="00912496">
        <w:t xml:space="preserve"> неотъемлемыми правами, основанными на самоопред</w:t>
      </w:r>
      <w:r w:rsidRPr="00912496">
        <w:t>е</w:t>
      </w:r>
      <w:r w:rsidRPr="00912496">
        <w:t>лении, или правами, предоставленными государством. Он также хотел бы выя</w:t>
      </w:r>
      <w:r w:rsidRPr="00912496">
        <w:t>с</w:t>
      </w:r>
      <w:r w:rsidRPr="00912496">
        <w:t>нить, является ли отсутствие правовой защиты в процессе признания прав на земли и территории, на которое ссылается делегация в своем вступительном з</w:t>
      </w:r>
      <w:r w:rsidRPr="00912496">
        <w:t>а</w:t>
      </w:r>
      <w:r w:rsidRPr="00912496">
        <w:t>явлении, юридическим вопросом или вопросом, св</w:t>
      </w:r>
      <w:r w:rsidRPr="00912496">
        <w:t>я</w:t>
      </w:r>
      <w:r w:rsidRPr="00912496">
        <w:t>занным с конфликтом.</w:t>
      </w:r>
    </w:p>
    <w:p w:rsidR="00277561" w:rsidRPr="00912496" w:rsidRDefault="00277561" w:rsidP="00912496">
      <w:pPr>
        <w:pStyle w:val="SingleTxtGR"/>
      </w:pPr>
      <w:r w:rsidRPr="00912496">
        <w:t xml:space="preserve">79.  </w:t>
      </w:r>
      <w:r w:rsidRPr="00912496">
        <w:tab/>
        <w:t>Он будет признателен за получение дополнительной информации об и</w:t>
      </w:r>
      <w:r w:rsidRPr="00912496">
        <w:t>з</w:t>
      </w:r>
      <w:r w:rsidRPr="00912496">
        <w:t>ложении национальной идеи в школьных учебниках. Было бы особенно инт</w:t>
      </w:r>
      <w:r w:rsidRPr="00912496">
        <w:t>е</w:t>
      </w:r>
      <w:r w:rsidRPr="00912496">
        <w:t>ресно узнать, каким образом такие группы</w:t>
      </w:r>
      <w:r w:rsidR="00126E95">
        <w:t>,</w:t>
      </w:r>
      <w:r w:rsidRPr="00912496">
        <w:t xml:space="preserve"> как коренные народы, </w:t>
      </w:r>
      <w:proofErr w:type="spellStart"/>
      <w:r w:rsidRPr="00912496">
        <w:t>афроколу</w:t>
      </w:r>
      <w:r w:rsidRPr="00912496">
        <w:t>м</w:t>
      </w:r>
      <w:r w:rsidRPr="00912496">
        <w:t>бийцы</w:t>
      </w:r>
      <w:proofErr w:type="spellEnd"/>
      <w:r w:rsidRPr="00912496">
        <w:t>, метисы и рома, вписываются в эту историю и какие предпринимаются усилия для противодействия увековечению стереотипных представлений о т</w:t>
      </w:r>
      <w:r w:rsidRPr="00912496">
        <w:t>а</w:t>
      </w:r>
      <w:r w:rsidRPr="00912496">
        <w:t>ких группах.</w:t>
      </w:r>
    </w:p>
    <w:p w:rsidR="00277561" w:rsidRPr="00326BCC" w:rsidRDefault="00277561" w:rsidP="00912496">
      <w:pPr>
        <w:pStyle w:val="SingleTxtGR"/>
        <w:rPr>
          <w:i/>
        </w:rPr>
      </w:pPr>
      <w:r w:rsidRPr="00326BCC">
        <w:rPr>
          <w:i/>
        </w:rPr>
        <w:t>Заседание закрывается в 18 час. 00 мин.</w:t>
      </w:r>
    </w:p>
    <w:sectPr w:rsidR="00277561" w:rsidRPr="00326BC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34E" w:rsidRDefault="0093234E">
      <w:r>
        <w:rPr>
          <w:lang w:val="en-US"/>
        </w:rPr>
        <w:tab/>
      </w:r>
      <w:r>
        <w:separator/>
      </w:r>
    </w:p>
  </w:endnote>
  <w:endnote w:type="continuationSeparator" w:id="0">
    <w:p w:rsidR="0093234E" w:rsidRDefault="0093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4E" w:rsidRPr="009A6F4A" w:rsidRDefault="0093234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GE.09-44186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4E" w:rsidRPr="009A6F4A" w:rsidRDefault="0093234E">
    <w:pPr>
      <w:pStyle w:val="Footer"/>
      <w:rPr>
        <w:lang w:val="en-US"/>
      </w:rPr>
    </w:pPr>
    <w:r>
      <w:rPr>
        <w:lang w:val="en-US"/>
      </w:rPr>
      <w:t>GE.09-44186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4E" w:rsidRPr="009A6F4A" w:rsidRDefault="0093234E">
    <w:pPr>
      <w:pStyle w:val="Footer"/>
      <w:rPr>
        <w:sz w:val="20"/>
        <w:lang w:val="en-US"/>
      </w:rPr>
    </w:pPr>
    <w:r>
      <w:rPr>
        <w:sz w:val="20"/>
        <w:lang w:val="en-US"/>
      </w:rPr>
      <w:t>GE.09-44186  (R)  050110  050110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34E" w:rsidRPr="00F71F63" w:rsidRDefault="0093234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3234E" w:rsidRPr="00F71F63" w:rsidRDefault="0093234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3234E" w:rsidRPr="00635E86" w:rsidRDefault="0093234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4E" w:rsidRPr="005A734F" w:rsidRDefault="0093234E">
    <w:pPr>
      <w:pStyle w:val="Header"/>
      <w:rPr>
        <w:lang w:val="en-US"/>
      </w:rPr>
    </w:pPr>
    <w:r>
      <w:rPr>
        <w:lang w:val="en-US"/>
      </w:rPr>
      <w:t>CERD/C/SR.1948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4E" w:rsidRPr="009A6F4A" w:rsidRDefault="0093234E">
    <w:pPr>
      <w:pStyle w:val="Header"/>
      <w:rPr>
        <w:lang w:val="en-US"/>
      </w:rPr>
    </w:pPr>
    <w:r>
      <w:rPr>
        <w:lang w:val="en-US"/>
      </w:rPr>
      <w:tab/>
      <w:t>CERD/</w:t>
    </w:r>
    <w:r w:rsidRPr="00E07973">
      <w:rPr>
        <w:lang w:val="en-US"/>
      </w:rPr>
      <w:t xml:space="preserve"> </w:t>
    </w:r>
    <w:r>
      <w:rPr>
        <w:lang w:val="en-US"/>
      </w:rPr>
      <w:t>C/SR.1948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B48"/>
    <w:rsid w:val="000033D8"/>
    <w:rsid w:val="00005C1C"/>
    <w:rsid w:val="00016553"/>
    <w:rsid w:val="0001799C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0B48"/>
    <w:rsid w:val="000B339A"/>
    <w:rsid w:val="000C3688"/>
    <w:rsid w:val="000D6863"/>
    <w:rsid w:val="00117AEE"/>
    <w:rsid w:val="00126E95"/>
    <w:rsid w:val="001463F7"/>
    <w:rsid w:val="0015769C"/>
    <w:rsid w:val="00172319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3257"/>
    <w:rsid w:val="002444F4"/>
    <w:rsid w:val="002629A0"/>
    <w:rsid w:val="00277561"/>
    <w:rsid w:val="0028492B"/>
    <w:rsid w:val="00291C8F"/>
    <w:rsid w:val="002B43B0"/>
    <w:rsid w:val="002C4C4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6BCC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3383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496"/>
    <w:rsid w:val="00915B0A"/>
    <w:rsid w:val="00926904"/>
    <w:rsid w:val="0093234E"/>
    <w:rsid w:val="009337C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F6D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51E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576"/>
    <w:rsid w:val="00DF49CA"/>
    <w:rsid w:val="00DF775B"/>
    <w:rsid w:val="00E007F3"/>
    <w:rsid w:val="00E00DEA"/>
    <w:rsid w:val="00E06EF0"/>
    <w:rsid w:val="00E07973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2CE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название"/>
    <w:basedOn w:val="Normal"/>
    <w:rsid w:val="00277561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15</Pages>
  <Words>7224</Words>
  <Characters>41181</Characters>
  <Application>Microsoft Office Word</Application>
  <DocSecurity>4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0944186</vt:lpstr>
    </vt:vector>
  </TitlesOfParts>
  <Company>CSD</Company>
  <LinksUpToDate>false</LinksUpToDate>
  <CharactersWithSpaces>48309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0944186</dc:title>
  <dc:subject/>
  <dc:creator>Chvets</dc:creator>
  <cp:keywords/>
  <dc:description/>
  <cp:lastModifiedBy>Chvets</cp:lastModifiedBy>
  <cp:revision>2</cp:revision>
  <cp:lastPrinted>2010-01-05T09:17:00Z</cp:lastPrinted>
  <dcterms:created xsi:type="dcterms:W3CDTF">2010-01-05T09:22:00Z</dcterms:created>
  <dcterms:modified xsi:type="dcterms:W3CDTF">2010-01-05T09:22:00Z</dcterms:modified>
</cp:coreProperties>
</file>