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68C" w:rsidRPr="00043D28" w:rsidRDefault="00D8568C" w:rsidP="008F5EDE">
      <w:pPr>
        <w:spacing w:line="60" w:lineRule="exact"/>
        <w:rPr>
          <w:sz w:val="6"/>
          <w:lang w:val="ru-RU"/>
        </w:rPr>
      </w:pPr>
      <w:commentRangeStart w:id="0"/>
      <w:r w:rsidRPr="00043D28">
        <w:rPr>
          <w:rStyle w:val="CommentReference"/>
          <w:lang w:val="ru-RU"/>
        </w:rPr>
        <w:commentReference w:id="1"/>
      </w:r>
      <w:commentRangeEnd w:id="0"/>
      <w:r w:rsidR="008F5EDE" w:rsidRPr="00043D28">
        <w:rPr>
          <w:rStyle w:val="CommentReference"/>
          <w:lang w:val="ru-RU"/>
        </w:rPr>
        <w:commentReference w:id="0"/>
      </w:r>
    </w:p>
    <w:p w:rsidR="00661BBC" w:rsidRPr="00043D28" w:rsidRDefault="00661BBC" w:rsidP="00D8568C">
      <w:pPr>
        <w:spacing w:line="240" w:lineRule="auto"/>
        <w:rPr>
          <w:sz w:val="6"/>
          <w:lang w:val="ru-RU"/>
        </w:rPr>
        <w:sectPr w:rsidR="00661BBC" w:rsidRPr="00043D28" w:rsidSect="00571C9A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2240" w:h="15840" w:code="1"/>
          <w:pgMar w:top="1742" w:right="1195" w:bottom="1901" w:left="1195" w:header="576" w:footer="1037" w:gutter="0"/>
          <w:cols w:space="708"/>
          <w:titlePg/>
          <w:docGrid w:linePitch="360"/>
        </w:sectPr>
      </w:pPr>
    </w:p>
    <w:p w:rsidR="002B11B0" w:rsidRPr="00043D28" w:rsidRDefault="002B11B0" w:rsidP="002B11B0">
      <w:pPr>
        <w:pStyle w:val="H1"/>
        <w:rPr>
          <w:lang w:val="ru-RU"/>
        </w:rPr>
      </w:pPr>
      <w:r w:rsidRPr="00043D28">
        <w:rPr>
          <w:lang w:val="ru-RU"/>
        </w:rPr>
        <w:t xml:space="preserve">Комитет по ликвидации дискриминации </w:t>
      </w:r>
    </w:p>
    <w:p w:rsidR="002B11B0" w:rsidRPr="00043D28" w:rsidRDefault="002B11B0" w:rsidP="002B11B0">
      <w:pPr>
        <w:pStyle w:val="H1"/>
        <w:rPr>
          <w:lang w:val="ru-RU"/>
        </w:rPr>
      </w:pPr>
      <w:r w:rsidRPr="00043D28">
        <w:rPr>
          <w:lang w:val="ru-RU"/>
        </w:rPr>
        <w:t>в отношении женщин</w:t>
      </w:r>
    </w:p>
    <w:p w:rsidR="002B11B0" w:rsidRPr="00043D28" w:rsidRDefault="002B11B0" w:rsidP="002B11B0">
      <w:pPr>
        <w:pStyle w:val="H23"/>
        <w:rPr>
          <w:lang w:val="ru-RU"/>
        </w:rPr>
      </w:pPr>
      <w:r w:rsidRPr="00043D28">
        <w:rPr>
          <w:lang w:val="ru-RU"/>
        </w:rPr>
        <w:t>Сорок третья сессия</w:t>
      </w:r>
    </w:p>
    <w:p w:rsidR="002B11B0" w:rsidRPr="00043D28" w:rsidRDefault="002B11B0" w:rsidP="002B11B0">
      <w:pPr>
        <w:spacing w:line="240" w:lineRule="auto"/>
        <w:rPr>
          <w:sz w:val="12"/>
          <w:lang w:val="ru-RU"/>
        </w:rPr>
      </w:pPr>
    </w:p>
    <w:p w:rsidR="002B11B0" w:rsidRPr="00043D28" w:rsidRDefault="002B11B0" w:rsidP="002B11B0">
      <w:pPr>
        <w:pStyle w:val="H23"/>
        <w:rPr>
          <w:lang w:val="ru-RU"/>
        </w:rPr>
      </w:pPr>
      <w:r w:rsidRPr="00043D28">
        <w:rPr>
          <w:lang w:val="ru-RU"/>
        </w:rPr>
        <w:t>Краткий отчет о</w:t>
      </w:r>
      <w:r w:rsidR="00464BBA" w:rsidRPr="00043D28">
        <w:rPr>
          <w:lang w:val="ru-RU"/>
        </w:rPr>
        <w:t xml:space="preserve"> 874</w:t>
      </w:r>
      <w:r w:rsidRPr="00043D28">
        <w:rPr>
          <w:lang w:val="ru-RU"/>
        </w:rPr>
        <w:t>-м заседании,</w:t>
      </w:r>
    </w:p>
    <w:p w:rsidR="002B11B0" w:rsidRPr="00043D28" w:rsidRDefault="002B11B0" w:rsidP="002B11B0">
      <w:pPr>
        <w:pStyle w:val="H1"/>
        <w:rPr>
          <w:b w:val="0"/>
          <w:sz w:val="20"/>
          <w:lang w:val="ru-RU"/>
        </w:rPr>
      </w:pPr>
      <w:r w:rsidRPr="00043D28">
        <w:rPr>
          <w:b w:val="0"/>
          <w:sz w:val="20"/>
          <w:lang w:val="ru-RU"/>
        </w:rPr>
        <w:t>состоявшемся во Дворце Наций, Женева</w:t>
      </w:r>
      <w:r w:rsidR="00464BBA" w:rsidRPr="00043D28">
        <w:rPr>
          <w:b w:val="0"/>
          <w:sz w:val="20"/>
          <w:lang w:val="ru-RU"/>
        </w:rPr>
        <w:t xml:space="preserve">, во вторник, </w:t>
      </w:r>
      <w:r w:rsidR="00FD0BD3" w:rsidRPr="00043D28">
        <w:rPr>
          <w:b w:val="0"/>
          <w:sz w:val="20"/>
          <w:lang w:val="ru-RU"/>
        </w:rPr>
        <w:t>27 января 2009 года, в 10 ч.</w:t>
      </w:r>
      <w:r w:rsidR="00FC0A93" w:rsidRPr="00043D28">
        <w:rPr>
          <w:b w:val="0"/>
          <w:sz w:val="20"/>
          <w:lang w:val="ru-RU"/>
        </w:rPr>
        <w:t xml:space="preserve"> </w:t>
      </w:r>
      <w:smartTag w:uri="urn:schemas-microsoft-com:office:smarttags" w:element="metricconverter">
        <w:smartTagPr>
          <w:attr w:name="ProductID" w:val="00 м"/>
        </w:smartTagPr>
        <w:r w:rsidR="00FC0A93" w:rsidRPr="00043D28">
          <w:rPr>
            <w:b w:val="0"/>
            <w:sz w:val="20"/>
            <w:lang w:val="ru-RU"/>
          </w:rPr>
          <w:t>00 м</w:t>
        </w:r>
      </w:smartTag>
      <w:r w:rsidR="00FC0A93" w:rsidRPr="00043D28">
        <w:rPr>
          <w:b w:val="0"/>
          <w:sz w:val="20"/>
          <w:lang w:val="ru-RU"/>
        </w:rPr>
        <w:t>.</w:t>
      </w:r>
    </w:p>
    <w:p w:rsidR="00413C74" w:rsidRPr="00043D28" w:rsidRDefault="00413C74" w:rsidP="00413C74">
      <w:pPr>
        <w:spacing w:line="240" w:lineRule="auto"/>
        <w:rPr>
          <w:sz w:val="12"/>
          <w:lang w:val="ru-RU"/>
        </w:rPr>
      </w:pPr>
    </w:p>
    <w:p w:rsidR="00413C74" w:rsidRPr="00043D28" w:rsidRDefault="00413C74" w:rsidP="00413C74">
      <w:pPr>
        <w:tabs>
          <w:tab w:val="right" w:pos="907"/>
          <w:tab w:val="left" w:pos="1267"/>
          <w:tab w:val="right" w:leader="dot" w:pos="8568"/>
        </w:tabs>
        <w:ind w:right="1267"/>
        <w:rPr>
          <w:lang w:val="ru-RU"/>
        </w:rPr>
      </w:pPr>
      <w:r w:rsidRPr="00043D28">
        <w:rPr>
          <w:i/>
          <w:lang w:val="ru-RU"/>
        </w:rPr>
        <w:tab/>
      </w:r>
      <w:r w:rsidR="00FD0BD3" w:rsidRPr="00043D28">
        <w:rPr>
          <w:i/>
          <w:lang w:val="ru-RU"/>
        </w:rPr>
        <w:t>Председатель</w:t>
      </w:r>
      <w:r w:rsidRPr="00043D28">
        <w:rPr>
          <w:lang w:val="ru-RU"/>
        </w:rPr>
        <w:t>:</w:t>
      </w:r>
      <w:r w:rsidR="00FD0BD3" w:rsidRPr="00043D28">
        <w:rPr>
          <w:lang w:val="ru-RU"/>
        </w:rPr>
        <w:t xml:space="preserve"> г-жа Габр</w:t>
      </w:r>
    </w:p>
    <w:p w:rsidR="00413C74" w:rsidRPr="00043D28" w:rsidRDefault="00413C74" w:rsidP="00413C74">
      <w:pPr>
        <w:tabs>
          <w:tab w:val="right" w:pos="907"/>
          <w:tab w:val="left" w:pos="1267"/>
          <w:tab w:val="right" w:leader="dot" w:pos="8568"/>
        </w:tabs>
        <w:spacing w:line="120" w:lineRule="exact"/>
        <w:ind w:right="1267"/>
        <w:rPr>
          <w:sz w:val="10"/>
          <w:lang w:val="ru-RU"/>
        </w:rPr>
      </w:pPr>
    </w:p>
    <w:p w:rsidR="00413C74" w:rsidRPr="00043D28" w:rsidRDefault="00413C74" w:rsidP="00413C74">
      <w:pPr>
        <w:tabs>
          <w:tab w:val="right" w:pos="907"/>
          <w:tab w:val="left" w:pos="1267"/>
          <w:tab w:val="right" w:leader="dot" w:pos="8568"/>
        </w:tabs>
        <w:spacing w:line="120" w:lineRule="exact"/>
        <w:ind w:right="1267"/>
        <w:rPr>
          <w:sz w:val="10"/>
          <w:lang w:val="ru-RU"/>
        </w:rPr>
      </w:pPr>
    </w:p>
    <w:p w:rsidR="00413C74" w:rsidRPr="00043D28" w:rsidRDefault="00413C74" w:rsidP="00413C74">
      <w:pPr>
        <w:tabs>
          <w:tab w:val="right" w:pos="907"/>
          <w:tab w:val="left" w:pos="1267"/>
          <w:tab w:val="right" w:leader="dot" w:pos="8568"/>
        </w:tabs>
        <w:spacing w:line="120" w:lineRule="exact"/>
        <w:ind w:right="1267"/>
        <w:rPr>
          <w:sz w:val="10"/>
          <w:lang w:val="ru-RU"/>
        </w:rPr>
      </w:pPr>
    </w:p>
    <w:p w:rsidR="00413C74" w:rsidRPr="00043D28" w:rsidRDefault="00FD0BD3" w:rsidP="00413C74">
      <w:pPr>
        <w:pStyle w:val="HCh"/>
        <w:rPr>
          <w:b w:val="0"/>
          <w:lang w:val="ru-RU"/>
        </w:rPr>
      </w:pPr>
      <w:r w:rsidRPr="00043D28">
        <w:rPr>
          <w:b w:val="0"/>
          <w:lang w:val="ru-RU"/>
        </w:rPr>
        <w:t>Содержание</w:t>
      </w:r>
    </w:p>
    <w:p w:rsidR="00413C74" w:rsidRPr="00043D28" w:rsidRDefault="00413C74" w:rsidP="00413C74">
      <w:pPr>
        <w:pStyle w:val="HCh"/>
        <w:spacing w:line="240" w:lineRule="auto"/>
        <w:rPr>
          <w:b w:val="0"/>
          <w:sz w:val="12"/>
          <w:lang w:val="ru-RU"/>
        </w:rPr>
      </w:pPr>
    </w:p>
    <w:p w:rsidR="00413C74" w:rsidRPr="00043D28" w:rsidRDefault="00FD0BD3" w:rsidP="00413C74">
      <w:pPr>
        <w:pStyle w:val="SingleTxt"/>
        <w:jc w:val="left"/>
        <w:rPr>
          <w:lang w:val="ru-RU"/>
        </w:rPr>
      </w:pPr>
      <w:r w:rsidRPr="00043D28">
        <w:rPr>
          <w:lang w:val="ru-RU"/>
        </w:rPr>
        <w:t>Рассмотрение докладов, представленных государствами-</w:t>
      </w:r>
      <w:r w:rsidR="00CE4C05" w:rsidRPr="00043D28">
        <w:rPr>
          <w:lang w:val="ru-RU"/>
        </w:rPr>
        <w:t>участниками</w:t>
      </w:r>
      <w:r w:rsidRPr="00043D28">
        <w:rPr>
          <w:lang w:val="ru-RU"/>
        </w:rPr>
        <w:t xml:space="preserve"> в соответствии со статьей 18 Конвенции (</w:t>
      </w:r>
      <w:r w:rsidRPr="00043D28">
        <w:rPr>
          <w:i/>
          <w:lang w:val="ru-RU"/>
        </w:rPr>
        <w:t>продолжение</w:t>
      </w:r>
      <w:r w:rsidRPr="00043D28">
        <w:rPr>
          <w:lang w:val="ru-RU"/>
        </w:rPr>
        <w:t>)</w:t>
      </w:r>
    </w:p>
    <w:p w:rsidR="00413C74" w:rsidRPr="00043D28" w:rsidRDefault="00413C74" w:rsidP="00043D28">
      <w:pPr>
        <w:pStyle w:val="SingleTxt"/>
        <w:ind w:left="1742" w:hanging="475"/>
        <w:jc w:val="left"/>
        <w:rPr>
          <w:i/>
          <w:lang w:val="ru-RU"/>
        </w:rPr>
      </w:pPr>
      <w:r w:rsidRPr="00043D28">
        <w:rPr>
          <w:i/>
          <w:lang w:val="ru-RU"/>
        </w:rPr>
        <w:tab/>
      </w:r>
      <w:r w:rsidR="00425D20" w:rsidRPr="00043D28">
        <w:rPr>
          <w:i/>
          <w:lang w:val="ru-RU"/>
        </w:rPr>
        <w:t xml:space="preserve">Объединенные </w:t>
      </w:r>
      <w:r w:rsidR="009C414D" w:rsidRPr="00043D28">
        <w:rPr>
          <w:i/>
          <w:lang w:val="ru-RU"/>
        </w:rPr>
        <w:t>с первоначального</w:t>
      </w:r>
      <w:r w:rsidR="00E90D02" w:rsidRPr="00043D28">
        <w:rPr>
          <w:i/>
          <w:lang w:val="ru-RU"/>
        </w:rPr>
        <w:t xml:space="preserve"> </w:t>
      </w:r>
      <w:r w:rsidR="009C414D" w:rsidRPr="00043D28">
        <w:rPr>
          <w:i/>
          <w:lang w:val="ru-RU"/>
        </w:rPr>
        <w:t>по</w:t>
      </w:r>
      <w:r w:rsidR="00043D28">
        <w:rPr>
          <w:i/>
          <w:lang w:val="ru-RU"/>
        </w:rPr>
        <w:t xml:space="preserve"> </w:t>
      </w:r>
      <w:r w:rsidR="00425D20" w:rsidRPr="00043D28">
        <w:rPr>
          <w:i/>
          <w:lang w:val="ru-RU"/>
        </w:rPr>
        <w:t xml:space="preserve">седьмой </w:t>
      </w:r>
      <w:r w:rsidR="009C414D" w:rsidRPr="00043D28">
        <w:rPr>
          <w:i/>
          <w:lang w:val="ru-RU"/>
        </w:rPr>
        <w:t>периодически</w:t>
      </w:r>
      <w:r w:rsidR="00CD46D5" w:rsidRPr="00043D28">
        <w:rPr>
          <w:i/>
          <w:lang w:val="ru-RU"/>
        </w:rPr>
        <w:t>е</w:t>
      </w:r>
      <w:r w:rsidR="00425D20" w:rsidRPr="00043D28">
        <w:rPr>
          <w:i/>
          <w:lang w:val="ru-RU"/>
        </w:rPr>
        <w:t xml:space="preserve"> доклады Гаити</w:t>
      </w:r>
    </w:p>
    <w:p w:rsidR="005F7F06" w:rsidRPr="00043D28" w:rsidRDefault="005F7F06" w:rsidP="00D8568C">
      <w:pPr>
        <w:pStyle w:val="SingleTxt"/>
        <w:jc w:val="left"/>
        <w:rPr>
          <w:lang w:val="ru-RU"/>
        </w:rPr>
      </w:pPr>
    </w:p>
    <w:p w:rsidR="005F7F06" w:rsidRPr="00043D28" w:rsidRDefault="005F7F06" w:rsidP="005F7F06">
      <w:pPr>
        <w:pStyle w:val="SingleTxt"/>
        <w:spacing w:after="0" w:line="240" w:lineRule="auto"/>
        <w:jc w:val="left"/>
        <w:rPr>
          <w:sz w:val="2"/>
          <w:lang w:val="ru-RU"/>
        </w:rPr>
        <w:sectPr w:rsidR="005F7F06" w:rsidRPr="00043D28" w:rsidSect="00571C9A">
          <w:type w:val="continuous"/>
          <w:pgSz w:w="12240" w:h="15840" w:code="1"/>
          <w:pgMar w:top="1742" w:right="1195" w:bottom="1901" w:left="1195" w:header="576" w:footer="1037" w:gutter="0"/>
          <w:cols w:space="708"/>
          <w:noEndnote/>
          <w:docGrid w:linePitch="360"/>
        </w:sectPr>
      </w:pPr>
      <w:r w:rsidRPr="00043D28">
        <w:rPr>
          <w:lang w:val="ru-RU"/>
        </w:rPr>
        <w:br w:type="page"/>
      </w:r>
    </w:p>
    <w:p w:rsidR="00AB1CA5" w:rsidRPr="00043D28" w:rsidRDefault="004F11A4" w:rsidP="00AB1CA5">
      <w:pPr>
        <w:pStyle w:val="H4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right="0" w:hanging="475"/>
        <w:rPr>
          <w:lang w:val="ru-RU"/>
        </w:rPr>
      </w:pPr>
      <w:r w:rsidRPr="00043D28">
        <w:rPr>
          <w:lang w:val="ru-RU"/>
        </w:rPr>
        <w:t>Заседание открывается в 10 ч</w:t>
      </w:r>
      <w:r w:rsidR="00EB4E14" w:rsidRPr="00043D28">
        <w:rPr>
          <w:lang w:val="ru-RU"/>
        </w:rPr>
        <w:t xml:space="preserve">. </w:t>
      </w:r>
      <w:smartTag w:uri="urn:schemas-microsoft-com:office:smarttags" w:element="metricconverter">
        <w:smartTagPr>
          <w:attr w:name="ProductID" w:val="00 м"/>
        </w:smartTagPr>
        <w:r w:rsidR="00EB4E14" w:rsidRPr="00043D28">
          <w:rPr>
            <w:lang w:val="ru-RU"/>
          </w:rPr>
          <w:t>00 м</w:t>
        </w:r>
      </w:smartTag>
      <w:r w:rsidR="00EB4E14" w:rsidRPr="00043D28">
        <w:rPr>
          <w:lang w:val="ru-RU"/>
        </w:rPr>
        <w:t>.</w:t>
      </w:r>
    </w:p>
    <w:p w:rsidR="00AB1CA5" w:rsidRPr="00043D28" w:rsidRDefault="00AB1CA5" w:rsidP="00AB1CA5">
      <w:pPr>
        <w:pStyle w:val="DualTxt"/>
        <w:spacing w:after="0" w:line="120" w:lineRule="exact"/>
        <w:rPr>
          <w:sz w:val="10"/>
          <w:lang w:val="ru-RU"/>
        </w:rPr>
      </w:pPr>
    </w:p>
    <w:p w:rsidR="00AB1CA5" w:rsidRPr="00043D28" w:rsidRDefault="00AB1CA5" w:rsidP="00AB1CA5">
      <w:pPr>
        <w:pStyle w:val="DualTxt"/>
        <w:spacing w:after="0" w:line="120" w:lineRule="exact"/>
        <w:rPr>
          <w:sz w:val="10"/>
          <w:lang w:val="ru-RU"/>
        </w:rPr>
      </w:pPr>
    </w:p>
    <w:p w:rsidR="00AB1CA5" w:rsidRPr="00043D28" w:rsidRDefault="006854FA" w:rsidP="00AB1CA5">
      <w:pPr>
        <w:pStyle w:val="H23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0" w:right="0" w:firstLine="0"/>
        <w:rPr>
          <w:b w:val="0"/>
          <w:lang w:val="ru-RU"/>
        </w:rPr>
      </w:pPr>
      <w:r w:rsidRPr="00043D28">
        <w:rPr>
          <w:lang w:val="ru-RU"/>
        </w:rPr>
        <w:t>Рассмотрение докладов, представленных государствами-</w:t>
      </w:r>
      <w:r w:rsidR="008C34F6" w:rsidRPr="00043D28">
        <w:rPr>
          <w:lang w:val="ru-RU"/>
        </w:rPr>
        <w:t>участниками</w:t>
      </w:r>
      <w:r w:rsidRPr="00043D28">
        <w:rPr>
          <w:lang w:val="ru-RU"/>
        </w:rPr>
        <w:t xml:space="preserve"> в соответствии со</w:t>
      </w:r>
      <w:r w:rsidR="00043D28">
        <w:rPr>
          <w:lang w:val="en-US"/>
        </w:rPr>
        <w:t> </w:t>
      </w:r>
      <w:r w:rsidRPr="00043D28">
        <w:rPr>
          <w:lang w:val="ru-RU"/>
        </w:rPr>
        <w:t xml:space="preserve">статьей 18 Конвенции </w:t>
      </w:r>
      <w:r w:rsidRPr="00043D28">
        <w:rPr>
          <w:b w:val="0"/>
          <w:lang w:val="ru-RU"/>
        </w:rPr>
        <w:t>(</w:t>
      </w:r>
      <w:r w:rsidRPr="00043D28">
        <w:rPr>
          <w:b w:val="0"/>
          <w:i/>
          <w:lang w:val="ru-RU"/>
        </w:rPr>
        <w:t>продолжение</w:t>
      </w:r>
      <w:r w:rsidR="00AB1CA5" w:rsidRPr="00043D28">
        <w:rPr>
          <w:b w:val="0"/>
          <w:lang w:val="ru-RU"/>
        </w:rPr>
        <w:t>)</w:t>
      </w:r>
    </w:p>
    <w:p w:rsidR="00AB1CA5" w:rsidRPr="00043D28" w:rsidRDefault="00AB1CA5" w:rsidP="00AB1CA5">
      <w:pPr>
        <w:pStyle w:val="DualTxt"/>
        <w:spacing w:after="0" w:line="120" w:lineRule="exact"/>
        <w:rPr>
          <w:sz w:val="10"/>
          <w:lang w:val="ru-RU"/>
        </w:rPr>
      </w:pPr>
    </w:p>
    <w:p w:rsidR="00AB1CA5" w:rsidRPr="00043D28" w:rsidRDefault="00AB1CA5" w:rsidP="00AB1CA5">
      <w:pPr>
        <w:pStyle w:val="H4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right="0" w:hanging="475"/>
        <w:rPr>
          <w:lang w:val="ru-RU"/>
        </w:rPr>
      </w:pPr>
      <w:r w:rsidRPr="00043D28">
        <w:rPr>
          <w:lang w:val="ru-RU"/>
        </w:rPr>
        <w:tab/>
      </w:r>
      <w:r w:rsidRPr="00043D28">
        <w:rPr>
          <w:lang w:val="ru-RU"/>
        </w:rPr>
        <w:tab/>
      </w:r>
      <w:r w:rsidR="006854FA" w:rsidRPr="00043D28">
        <w:rPr>
          <w:lang w:val="ru-RU"/>
        </w:rPr>
        <w:t xml:space="preserve">Объединенные </w:t>
      </w:r>
      <w:r w:rsidR="004B5C13" w:rsidRPr="00043D28">
        <w:rPr>
          <w:lang w:val="ru-RU"/>
        </w:rPr>
        <w:t>с первоначального</w:t>
      </w:r>
      <w:r w:rsidR="006854FA" w:rsidRPr="00043D28">
        <w:rPr>
          <w:lang w:val="ru-RU"/>
        </w:rPr>
        <w:t xml:space="preserve"> </w:t>
      </w:r>
      <w:r w:rsidR="004B5C13" w:rsidRPr="00043D28">
        <w:rPr>
          <w:lang w:val="ru-RU"/>
        </w:rPr>
        <w:t>по</w:t>
      </w:r>
      <w:r w:rsidR="006854FA" w:rsidRPr="00043D28">
        <w:rPr>
          <w:lang w:val="ru-RU"/>
        </w:rPr>
        <w:t xml:space="preserve"> седьмой периодически</w:t>
      </w:r>
      <w:r w:rsidR="008C34F6" w:rsidRPr="00043D28">
        <w:rPr>
          <w:lang w:val="ru-RU"/>
        </w:rPr>
        <w:t>е</w:t>
      </w:r>
      <w:r w:rsidR="006854FA" w:rsidRPr="00043D28">
        <w:rPr>
          <w:lang w:val="ru-RU"/>
        </w:rPr>
        <w:t xml:space="preserve"> доклады Гаити </w:t>
      </w:r>
      <w:r w:rsidRPr="00043D28">
        <w:rPr>
          <w:i w:val="0"/>
          <w:lang w:val="ru-RU"/>
        </w:rPr>
        <w:t xml:space="preserve">(CEDAW/C/HTI/7, CEDAW/C/HTI/Q/7 </w:t>
      </w:r>
      <w:r w:rsidR="006854FA" w:rsidRPr="00043D28">
        <w:rPr>
          <w:i w:val="0"/>
          <w:lang w:val="ru-RU"/>
        </w:rPr>
        <w:t>и</w:t>
      </w:r>
      <w:r w:rsidRPr="00043D28">
        <w:rPr>
          <w:i w:val="0"/>
          <w:lang w:val="ru-RU"/>
        </w:rPr>
        <w:t xml:space="preserve"> Add.1)</w:t>
      </w:r>
    </w:p>
    <w:p w:rsidR="00AB1CA5" w:rsidRPr="00043D28" w:rsidRDefault="00AB1CA5" w:rsidP="00AB1CA5">
      <w:pPr>
        <w:pStyle w:val="DualTxt"/>
        <w:spacing w:after="0" w:line="120" w:lineRule="exact"/>
        <w:rPr>
          <w:sz w:val="10"/>
          <w:lang w:val="ru-RU"/>
        </w:rPr>
      </w:pPr>
    </w:p>
    <w:p w:rsidR="00AB1CA5" w:rsidRPr="00043D28" w:rsidRDefault="00AB1CA5" w:rsidP="00043D28">
      <w:pPr>
        <w:pStyle w:val="DualTxt"/>
        <w:suppressAutoHyphens w:val="0"/>
        <w:rPr>
          <w:lang w:val="ru-RU"/>
        </w:rPr>
      </w:pPr>
      <w:r w:rsidRPr="00043D28">
        <w:rPr>
          <w:lang w:val="ru-RU"/>
        </w:rPr>
        <w:t>1.</w:t>
      </w:r>
      <w:r w:rsidRPr="00043D28">
        <w:rPr>
          <w:lang w:val="ru-RU"/>
        </w:rPr>
        <w:tab/>
      </w:r>
      <w:r w:rsidR="006854FA" w:rsidRPr="00043D28">
        <w:rPr>
          <w:i/>
          <w:lang w:val="ru-RU"/>
        </w:rPr>
        <w:t>По приглашению Председателя</w:t>
      </w:r>
      <w:r w:rsidR="008C34F6" w:rsidRPr="00043D28">
        <w:rPr>
          <w:i/>
          <w:lang w:val="ru-RU"/>
        </w:rPr>
        <w:t xml:space="preserve"> члены</w:t>
      </w:r>
      <w:r w:rsidR="006854FA" w:rsidRPr="00043D28">
        <w:rPr>
          <w:i/>
          <w:lang w:val="ru-RU"/>
        </w:rPr>
        <w:t xml:space="preserve"> делег</w:t>
      </w:r>
      <w:r w:rsidR="006854FA" w:rsidRPr="00043D28">
        <w:rPr>
          <w:i/>
          <w:lang w:val="ru-RU"/>
        </w:rPr>
        <w:t>а</w:t>
      </w:r>
      <w:r w:rsidR="006854FA" w:rsidRPr="00043D28">
        <w:rPr>
          <w:i/>
          <w:lang w:val="ru-RU"/>
        </w:rPr>
        <w:t>ци</w:t>
      </w:r>
      <w:r w:rsidR="008C34F6" w:rsidRPr="00043D28">
        <w:rPr>
          <w:i/>
          <w:lang w:val="ru-RU"/>
        </w:rPr>
        <w:t>и</w:t>
      </w:r>
      <w:r w:rsidR="006854FA" w:rsidRPr="00043D28">
        <w:rPr>
          <w:i/>
          <w:lang w:val="ru-RU"/>
        </w:rPr>
        <w:t xml:space="preserve"> Гаити занима</w:t>
      </w:r>
      <w:r w:rsidR="008C34F6" w:rsidRPr="00043D28">
        <w:rPr>
          <w:i/>
          <w:lang w:val="ru-RU"/>
        </w:rPr>
        <w:t>ю</w:t>
      </w:r>
      <w:r w:rsidR="006854FA" w:rsidRPr="00043D28">
        <w:rPr>
          <w:i/>
          <w:lang w:val="ru-RU"/>
        </w:rPr>
        <w:t>т места за столом Комитета.</w:t>
      </w:r>
    </w:p>
    <w:p w:rsidR="00A35C98" w:rsidRPr="00043D28" w:rsidRDefault="00AB1CA5" w:rsidP="00043D28">
      <w:pPr>
        <w:pStyle w:val="DualTxt"/>
        <w:suppressAutoHyphens w:val="0"/>
        <w:rPr>
          <w:lang w:val="ru-RU"/>
        </w:rPr>
      </w:pPr>
      <w:r w:rsidRPr="00043D28">
        <w:rPr>
          <w:lang w:val="ru-RU"/>
        </w:rPr>
        <w:t>2.</w:t>
      </w:r>
      <w:r w:rsidRPr="00043D28">
        <w:rPr>
          <w:lang w:val="ru-RU"/>
        </w:rPr>
        <w:tab/>
      </w:r>
      <w:r w:rsidR="00A35C98" w:rsidRPr="00043D28">
        <w:rPr>
          <w:b/>
          <w:lang w:val="ru-RU"/>
        </w:rPr>
        <w:t>Г-жа Лассег</w:t>
      </w:r>
      <w:r w:rsidR="00A35C98" w:rsidRPr="00043D28">
        <w:rPr>
          <w:lang w:val="ru-RU"/>
        </w:rPr>
        <w:t xml:space="preserve"> (Гаити) говорит, что Гаити рат</w:t>
      </w:r>
      <w:r w:rsidR="00A35C98" w:rsidRPr="00043D28">
        <w:rPr>
          <w:lang w:val="ru-RU"/>
        </w:rPr>
        <w:t>и</w:t>
      </w:r>
      <w:r w:rsidR="00A35C98" w:rsidRPr="00043D28">
        <w:rPr>
          <w:lang w:val="ru-RU"/>
        </w:rPr>
        <w:t>фицировала Конвенцию без оговорок в 1981 году. По</w:t>
      </w:r>
      <w:r w:rsidR="00E20E11" w:rsidRPr="00043D28">
        <w:rPr>
          <w:lang w:val="ru-RU"/>
        </w:rPr>
        <w:t xml:space="preserve">литическая обстановка в стране </w:t>
      </w:r>
      <w:r w:rsidR="008C7E84" w:rsidRPr="00043D28">
        <w:rPr>
          <w:lang w:val="ru-RU"/>
        </w:rPr>
        <w:t>на протяжении</w:t>
      </w:r>
      <w:r w:rsidR="00E20E11" w:rsidRPr="00043D28">
        <w:rPr>
          <w:lang w:val="ru-RU"/>
        </w:rPr>
        <w:t xml:space="preserve"> последних</w:t>
      </w:r>
      <w:r w:rsidR="00A35C98" w:rsidRPr="00043D28">
        <w:rPr>
          <w:lang w:val="ru-RU"/>
        </w:rPr>
        <w:t xml:space="preserve"> 2</w:t>
      </w:r>
      <w:r w:rsidR="004B5C13" w:rsidRPr="00043D28">
        <w:rPr>
          <w:lang w:val="ru-RU"/>
        </w:rPr>
        <w:t xml:space="preserve">5 лет </w:t>
      </w:r>
      <w:r w:rsidR="005B2985" w:rsidRPr="00043D28">
        <w:rPr>
          <w:lang w:val="ru-RU"/>
        </w:rPr>
        <w:t>характеризовалась борьбой нар</w:t>
      </w:r>
      <w:r w:rsidR="005B2985" w:rsidRPr="00043D28">
        <w:rPr>
          <w:lang w:val="ru-RU"/>
        </w:rPr>
        <w:t>о</w:t>
      </w:r>
      <w:r w:rsidR="005B2985" w:rsidRPr="00043D28">
        <w:rPr>
          <w:lang w:val="ru-RU"/>
        </w:rPr>
        <w:t>да Гаити за</w:t>
      </w:r>
      <w:r w:rsidR="00A35C98" w:rsidRPr="00043D28">
        <w:rPr>
          <w:lang w:val="ru-RU"/>
        </w:rPr>
        <w:t xml:space="preserve"> демократию и установление </w:t>
      </w:r>
      <w:r w:rsidR="00382ACE" w:rsidRPr="00043D28">
        <w:rPr>
          <w:lang w:val="ru-RU"/>
        </w:rPr>
        <w:t>верхове</w:t>
      </w:r>
      <w:r w:rsidR="00382ACE" w:rsidRPr="00043D28">
        <w:rPr>
          <w:lang w:val="ru-RU"/>
        </w:rPr>
        <w:t>н</w:t>
      </w:r>
      <w:r w:rsidR="00382ACE" w:rsidRPr="00043D28">
        <w:rPr>
          <w:lang w:val="ru-RU"/>
        </w:rPr>
        <w:t xml:space="preserve">ства </w:t>
      </w:r>
      <w:r w:rsidR="00A35C98" w:rsidRPr="00043D28">
        <w:rPr>
          <w:lang w:val="ru-RU"/>
        </w:rPr>
        <w:t>прав</w:t>
      </w:r>
      <w:r w:rsidR="00382ACE" w:rsidRPr="00043D28">
        <w:rPr>
          <w:lang w:val="ru-RU"/>
        </w:rPr>
        <w:t>а</w:t>
      </w:r>
      <w:r w:rsidR="00A35C98" w:rsidRPr="00043D28">
        <w:rPr>
          <w:lang w:val="ru-RU"/>
        </w:rPr>
        <w:t xml:space="preserve">, </w:t>
      </w:r>
      <w:r w:rsidR="005B2985" w:rsidRPr="00043D28">
        <w:rPr>
          <w:lang w:val="ru-RU"/>
        </w:rPr>
        <w:t>и</w:t>
      </w:r>
      <w:r w:rsidR="00A35C98" w:rsidRPr="00043D28">
        <w:rPr>
          <w:lang w:val="ru-RU"/>
        </w:rPr>
        <w:t xml:space="preserve"> правительство</w:t>
      </w:r>
      <w:r w:rsidR="00043D28">
        <w:rPr>
          <w:lang w:val="ru-RU"/>
        </w:rPr>
        <w:t xml:space="preserve"> </w:t>
      </w:r>
      <w:r w:rsidR="00A35C98" w:rsidRPr="00043D28">
        <w:rPr>
          <w:lang w:val="ru-RU"/>
        </w:rPr>
        <w:t>впервые</w:t>
      </w:r>
      <w:r w:rsidR="005B2985" w:rsidRPr="00043D28">
        <w:rPr>
          <w:lang w:val="ru-RU"/>
        </w:rPr>
        <w:t xml:space="preserve"> имеет возмо</w:t>
      </w:r>
      <w:r w:rsidR="005B2985" w:rsidRPr="00043D28">
        <w:rPr>
          <w:lang w:val="ru-RU"/>
        </w:rPr>
        <w:t>ж</w:t>
      </w:r>
      <w:r w:rsidR="005B2985" w:rsidRPr="00043D28">
        <w:rPr>
          <w:lang w:val="ru-RU"/>
        </w:rPr>
        <w:t>ность</w:t>
      </w:r>
      <w:r w:rsidR="00A35C98" w:rsidRPr="00043D28">
        <w:rPr>
          <w:lang w:val="ru-RU"/>
        </w:rPr>
        <w:t xml:space="preserve"> представить доклад об осуществлении Ко</w:t>
      </w:r>
      <w:r w:rsidR="00A35C98" w:rsidRPr="00043D28">
        <w:rPr>
          <w:lang w:val="ru-RU"/>
        </w:rPr>
        <w:t>н</w:t>
      </w:r>
      <w:r w:rsidR="00A35C98" w:rsidRPr="00043D28">
        <w:rPr>
          <w:lang w:val="ru-RU"/>
        </w:rPr>
        <w:t>венции.</w:t>
      </w:r>
    </w:p>
    <w:p w:rsidR="00843DA5" w:rsidRPr="00043D28" w:rsidRDefault="00AB1CA5" w:rsidP="00043D28">
      <w:pPr>
        <w:pStyle w:val="DualTxt"/>
        <w:suppressAutoHyphens w:val="0"/>
        <w:rPr>
          <w:lang w:val="ru-RU"/>
        </w:rPr>
      </w:pPr>
      <w:r w:rsidRPr="00043D28">
        <w:rPr>
          <w:lang w:val="ru-RU"/>
        </w:rPr>
        <w:t>3.</w:t>
      </w:r>
      <w:r w:rsidRPr="00043D28">
        <w:rPr>
          <w:lang w:val="ru-RU"/>
        </w:rPr>
        <w:tab/>
      </w:r>
      <w:r w:rsidR="00CF2E9D" w:rsidRPr="00043D28">
        <w:rPr>
          <w:lang w:val="ru-RU"/>
        </w:rPr>
        <w:t>Министерство по положению и правам же</w:t>
      </w:r>
      <w:r w:rsidR="00CF2E9D" w:rsidRPr="00043D28">
        <w:rPr>
          <w:lang w:val="ru-RU"/>
        </w:rPr>
        <w:t>н</w:t>
      </w:r>
      <w:r w:rsidR="00CF2E9D" w:rsidRPr="00043D28">
        <w:rPr>
          <w:lang w:val="ru-RU"/>
        </w:rPr>
        <w:t>щин</w:t>
      </w:r>
      <w:r w:rsidR="00843DA5" w:rsidRPr="00043D28">
        <w:rPr>
          <w:lang w:val="ru-RU"/>
        </w:rPr>
        <w:t>, созданное в 1994 году, представляет собой нац</w:t>
      </w:r>
      <w:r w:rsidR="00CC57E4" w:rsidRPr="00043D28">
        <w:rPr>
          <w:lang w:val="ru-RU"/>
        </w:rPr>
        <w:t xml:space="preserve">иональный </w:t>
      </w:r>
      <w:r w:rsidR="00BF13CB" w:rsidRPr="00043D28">
        <w:rPr>
          <w:lang w:val="ru-RU"/>
        </w:rPr>
        <w:t>орган</w:t>
      </w:r>
      <w:r w:rsidR="00CC57E4" w:rsidRPr="00043D28">
        <w:rPr>
          <w:lang w:val="ru-RU"/>
        </w:rPr>
        <w:t>, отвечающи</w:t>
      </w:r>
      <w:r w:rsidR="00843DA5" w:rsidRPr="00043D28">
        <w:rPr>
          <w:lang w:val="ru-RU"/>
        </w:rPr>
        <w:t xml:space="preserve">й за разработку национальной политики в области равноправия и улучшение положения женщин. </w:t>
      </w:r>
      <w:r w:rsidR="004A5676" w:rsidRPr="00043D28">
        <w:rPr>
          <w:lang w:val="ru-RU"/>
        </w:rPr>
        <w:t>Проект настоящего</w:t>
      </w:r>
      <w:r w:rsidR="00843DA5" w:rsidRPr="00043D28">
        <w:rPr>
          <w:lang w:val="ru-RU"/>
        </w:rPr>
        <w:t xml:space="preserve"> доклад</w:t>
      </w:r>
      <w:r w:rsidR="004A5676" w:rsidRPr="00043D28">
        <w:rPr>
          <w:lang w:val="ru-RU"/>
        </w:rPr>
        <w:t>а</w:t>
      </w:r>
      <w:r w:rsidR="00843DA5" w:rsidRPr="00043D28">
        <w:rPr>
          <w:lang w:val="ru-RU"/>
        </w:rPr>
        <w:t xml:space="preserve"> был составлен с </w:t>
      </w:r>
      <w:r w:rsidR="002976B1" w:rsidRPr="00043D28">
        <w:rPr>
          <w:lang w:val="ru-RU"/>
        </w:rPr>
        <w:t>привлечением самых ра</w:t>
      </w:r>
      <w:r w:rsidR="002976B1" w:rsidRPr="00043D28">
        <w:rPr>
          <w:lang w:val="ru-RU"/>
        </w:rPr>
        <w:t>з</w:t>
      </w:r>
      <w:r w:rsidR="002976B1" w:rsidRPr="00043D28">
        <w:rPr>
          <w:lang w:val="ru-RU"/>
        </w:rPr>
        <w:t>ных участников</w:t>
      </w:r>
      <w:r w:rsidR="00843DA5" w:rsidRPr="00043D28">
        <w:rPr>
          <w:lang w:val="ru-RU"/>
        </w:rPr>
        <w:t>, включая как государственные о</w:t>
      </w:r>
      <w:r w:rsidR="00843DA5" w:rsidRPr="00043D28">
        <w:rPr>
          <w:lang w:val="ru-RU"/>
        </w:rPr>
        <w:t>р</w:t>
      </w:r>
      <w:r w:rsidR="00843DA5" w:rsidRPr="00043D28">
        <w:rPr>
          <w:lang w:val="ru-RU"/>
        </w:rPr>
        <w:t xml:space="preserve">ганы, так и гражданское общество, в частности, организации по правам женщин и правам человека. </w:t>
      </w:r>
      <w:r w:rsidR="00770ADD" w:rsidRPr="00043D28">
        <w:rPr>
          <w:lang w:val="ru-RU"/>
        </w:rPr>
        <w:t>Кроме</w:t>
      </w:r>
      <w:r w:rsidR="00843DA5" w:rsidRPr="00043D28">
        <w:rPr>
          <w:lang w:val="ru-RU"/>
        </w:rPr>
        <w:t xml:space="preserve"> того, в национальной прессе часто публик</w:t>
      </w:r>
      <w:r w:rsidR="00DD2C22" w:rsidRPr="00043D28">
        <w:rPr>
          <w:lang w:val="ru-RU"/>
        </w:rPr>
        <w:t>о</w:t>
      </w:r>
      <w:r w:rsidR="00DD2C22" w:rsidRPr="00043D28">
        <w:rPr>
          <w:lang w:val="ru-RU"/>
        </w:rPr>
        <w:t xml:space="preserve">вались отчеты о ходе </w:t>
      </w:r>
      <w:r w:rsidR="00D827C9" w:rsidRPr="00043D28">
        <w:rPr>
          <w:lang w:val="ru-RU"/>
        </w:rPr>
        <w:t>подготовки</w:t>
      </w:r>
      <w:r w:rsidR="004A5676" w:rsidRPr="00043D28">
        <w:rPr>
          <w:lang w:val="ru-RU"/>
        </w:rPr>
        <w:t xml:space="preserve"> </w:t>
      </w:r>
      <w:r w:rsidR="00843DA5" w:rsidRPr="00043D28">
        <w:rPr>
          <w:lang w:val="ru-RU"/>
        </w:rPr>
        <w:t>доклада.</w:t>
      </w:r>
    </w:p>
    <w:p w:rsidR="00843DA5" w:rsidRPr="00043D28" w:rsidRDefault="00AB1CA5" w:rsidP="00043D28">
      <w:pPr>
        <w:pStyle w:val="DualTxt"/>
        <w:suppressAutoHyphens w:val="0"/>
        <w:rPr>
          <w:lang w:val="ru-RU"/>
        </w:rPr>
      </w:pPr>
      <w:r w:rsidRPr="00043D28">
        <w:rPr>
          <w:lang w:val="ru-RU"/>
        </w:rPr>
        <w:t>4.</w:t>
      </w:r>
      <w:r w:rsidRPr="00043D28">
        <w:rPr>
          <w:lang w:val="ru-RU"/>
        </w:rPr>
        <w:tab/>
      </w:r>
      <w:r w:rsidR="00843DA5" w:rsidRPr="00043D28">
        <w:rPr>
          <w:lang w:val="ru-RU"/>
        </w:rPr>
        <w:t>Конституция 1987 года закрепляет принцип гендерного равенства, и Гаити является</w:t>
      </w:r>
      <w:r w:rsidR="00CF2E9D" w:rsidRPr="00043D28">
        <w:rPr>
          <w:lang w:val="ru-RU"/>
        </w:rPr>
        <w:t xml:space="preserve"> участником</w:t>
      </w:r>
      <w:r w:rsidR="00843DA5" w:rsidRPr="00043D28">
        <w:rPr>
          <w:lang w:val="ru-RU"/>
        </w:rPr>
        <w:t xml:space="preserve"> многочисленных международных документов</w:t>
      </w:r>
      <w:r w:rsidR="00837181" w:rsidRPr="00043D28">
        <w:rPr>
          <w:lang w:val="ru-RU"/>
        </w:rPr>
        <w:t xml:space="preserve"> по правам человека. В соответствии с Конституцией, договоры и конвенции являются частью правовой базы страны и имеют преимущественную силу </w:t>
      </w:r>
      <w:r w:rsidR="005D4D34" w:rsidRPr="00043D28">
        <w:rPr>
          <w:lang w:val="ru-RU"/>
        </w:rPr>
        <w:t>п</w:t>
      </w:r>
      <w:r w:rsidR="005D4D34" w:rsidRPr="00043D28">
        <w:rPr>
          <w:lang w:val="ru-RU"/>
        </w:rPr>
        <w:t>е</w:t>
      </w:r>
      <w:r w:rsidR="005D4D34" w:rsidRPr="00043D28">
        <w:rPr>
          <w:lang w:val="ru-RU"/>
        </w:rPr>
        <w:t>ред</w:t>
      </w:r>
      <w:r w:rsidR="00837181" w:rsidRPr="00043D28">
        <w:rPr>
          <w:lang w:val="ru-RU"/>
        </w:rPr>
        <w:t xml:space="preserve"> внутренними законами. Тем не менее, некот</w:t>
      </w:r>
      <w:r w:rsidR="00837181" w:rsidRPr="00043D28">
        <w:rPr>
          <w:lang w:val="ru-RU"/>
        </w:rPr>
        <w:t>о</w:t>
      </w:r>
      <w:r w:rsidR="00837181" w:rsidRPr="00043D28">
        <w:rPr>
          <w:lang w:val="ru-RU"/>
        </w:rPr>
        <w:t xml:space="preserve">рые законы, </w:t>
      </w:r>
      <w:r w:rsidR="00F630AC" w:rsidRPr="00043D28">
        <w:rPr>
          <w:lang w:val="ru-RU"/>
        </w:rPr>
        <w:t xml:space="preserve">указы </w:t>
      </w:r>
      <w:r w:rsidR="00837181" w:rsidRPr="00043D28">
        <w:rPr>
          <w:lang w:val="ru-RU"/>
        </w:rPr>
        <w:t>и нормативные документы все еще содержат дискрими</w:t>
      </w:r>
      <w:r w:rsidR="003C2FAF" w:rsidRPr="00043D28">
        <w:rPr>
          <w:lang w:val="ru-RU"/>
        </w:rPr>
        <w:t>национные пункты. Внес</w:t>
      </w:r>
      <w:r w:rsidR="003C2FAF" w:rsidRPr="00043D28">
        <w:rPr>
          <w:lang w:val="ru-RU"/>
        </w:rPr>
        <w:t>е</w:t>
      </w:r>
      <w:r w:rsidR="003C2FAF" w:rsidRPr="00043D28">
        <w:rPr>
          <w:lang w:val="ru-RU"/>
        </w:rPr>
        <w:t>ние и</w:t>
      </w:r>
      <w:r w:rsidR="00521DA4" w:rsidRPr="00043D28">
        <w:rPr>
          <w:lang w:val="ru-RU"/>
        </w:rPr>
        <w:t>зменений</w:t>
      </w:r>
      <w:r w:rsidR="003C2FAF" w:rsidRPr="00043D28">
        <w:rPr>
          <w:lang w:val="ru-RU"/>
        </w:rPr>
        <w:t xml:space="preserve"> в Гражданский кодекс и Уголовный кодекс</w:t>
      </w:r>
      <w:r w:rsidR="00837181" w:rsidRPr="00043D28">
        <w:rPr>
          <w:lang w:val="ru-RU"/>
        </w:rPr>
        <w:t xml:space="preserve"> в 1982</w:t>
      </w:r>
      <w:r w:rsidR="00143BB4" w:rsidRPr="00043D28">
        <w:rPr>
          <w:lang w:val="ru-RU"/>
        </w:rPr>
        <w:t xml:space="preserve"> году</w:t>
      </w:r>
      <w:r w:rsidR="00837181" w:rsidRPr="00043D28">
        <w:rPr>
          <w:lang w:val="ru-RU"/>
        </w:rPr>
        <w:t xml:space="preserve"> и </w:t>
      </w:r>
      <w:r w:rsidR="007F7FEC" w:rsidRPr="00043D28">
        <w:rPr>
          <w:lang w:val="ru-RU"/>
        </w:rPr>
        <w:t>повторно</w:t>
      </w:r>
      <w:r w:rsidR="00837181" w:rsidRPr="00043D28">
        <w:rPr>
          <w:lang w:val="ru-RU"/>
        </w:rPr>
        <w:t xml:space="preserve"> в 2005 году был</w:t>
      </w:r>
      <w:r w:rsidR="00AF0E96" w:rsidRPr="00043D28">
        <w:rPr>
          <w:lang w:val="ru-RU"/>
        </w:rPr>
        <w:t>о</w:t>
      </w:r>
      <w:r w:rsidR="007F7FEC" w:rsidRPr="00043D28">
        <w:rPr>
          <w:lang w:val="ru-RU"/>
        </w:rPr>
        <w:t xml:space="preserve"> н</w:t>
      </w:r>
      <w:r w:rsidR="007F7FEC" w:rsidRPr="00043D28">
        <w:rPr>
          <w:lang w:val="ru-RU"/>
        </w:rPr>
        <w:t>а</w:t>
      </w:r>
      <w:r w:rsidR="007F7FEC" w:rsidRPr="00043D28">
        <w:rPr>
          <w:lang w:val="ru-RU"/>
        </w:rPr>
        <w:t>правлен</w:t>
      </w:r>
      <w:r w:rsidR="00AF0E96" w:rsidRPr="00043D28">
        <w:rPr>
          <w:lang w:val="ru-RU"/>
        </w:rPr>
        <w:t xml:space="preserve">о на </w:t>
      </w:r>
      <w:r w:rsidR="00B44096" w:rsidRPr="00043D28">
        <w:rPr>
          <w:lang w:val="ru-RU"/>
        </w:rPr>
        <w:t>исключение</w:t>
      </w:r>
      <w:r w:rsidR="00837181" w:rsidRPr="00043D28">
        <w:rPr>
          <w:lang w:val="ru-RU"/>
        </w:rPr>
        <w:t xml:space="preserve"> этих положений, а недавно </w:t>
      </w:r>
      <w:r w:rsidR="00020732" w:rsidRPr="00043D28">
        <w:rPr>
          <w:lang w:val="ru-RU"/>
        </w:rPr>
        <w:t>на рассмотрение</w:t>
      </w:r>
      <w:r w:rsidR="00837181" w:rsidRPr="00043D28">
        <w:rPr>
          <w:lang w:val="ru-RU"/>
        </w:rPr>
        <w:t xml:space="preserve"> Парл</w:t>
      </w:r>
      <w:r w:rsidR="007F7FEC" w:rsidRPr="00043D28">
        <w:rPr>
          <w:lang w:val="ru-RU"/>
        </w:rPr>
        <w:t>амент</w:t>
      </w:r>
      <w:r w:rsidR="00020732" w:rsidRPr="00043D28">
        <w:rPr>
          <w:lang w:val="ru-RU"/>
        </w:rPr>
        <w:t>а</w:t>
      </w:r>
      <w:r w:rsidR="007F7FEC" w:rsidRPr="00043D28">
        <w:rPr>
          <w:lang w:val="ru-RU"/>
        </w:rPr>
        <w:t xml:space="preserve"> были представлены дополнительны</w:t>
      </w:r>
      <w:r w:rsidR="00837181" w:rsidRPr="00043D28">
        <w:rPr>
          <w:lang w:val="ru-RU"/>
        </w:rPr>
        <w:t xml:space="preserve">е поправки в </w:t>
      </w:r>
      <w:r w:rsidR="00020732" w:rsidRPr="00043D28">
        <w:rPr>
          <w:lang w:val="ru-RU"/>
        </w:rPr>
        <w:t>Гражданский</w:t>
      </w:r>
      <w:r w:rsidR="00837181" w:rsidRPr="00043D28">
        <w:rPr>
          <w:lang w:val="ru-RU"/>
        </w:rPr>
        <w:t xml:space="preserve"> кодекс и Трудовой кодекс</w:t>
      </w:r>
      <w:r w:rsidR="008E6C04" w:rsidRPr="00043D28">
        <w:rPr>
          <w:lang w:val="ru-RU"/>
        </w:rPr>
        <w:t>.</w:t>
      </w:r>
      <w:r w:rsidR="00837181" w:rsidRPr="00043D28">
        <w:rPr>
          <w:lang w:val="ru-RU"/>
        </w:rPr>
        <w:t xml:space="preserve"> Следующий шаг</w:t>
      </w:r>
      <w:r w:rsidR="00043D28">
        <w:rPr>
          <w:lang w:val="ru-RU"/>
        </w:rPr>
        <w:t xml:space="preserve"> — </w:t>
      </w:r>
      <w:r w:rsidR="00837181" w:rsidRPr="00043D28">
        <w:rPr>
          <w:lang w:val="ru-RU"/>
        </w:rPr>
        <w:t>принятие н</w:t>
      </w:r>
      <w:r w:rsidR="00837181" w:rsidRPr="00043D28">
        <w:rPr>
          <w:lang w:val="ru-RU"/>
        </w:rPr>
        <w:t>а</w:t>
      </w:r>
      <w:r w:rsidR="00837181" w:rsidRPr="00043D28">
        <w:rPr>
          <w:lang w:val="ru-RU"/>
        </w:rPr>
        <w:t>циональной политики гендерного равенства, соде</w:t>
      </w:r>
      <w:r w:rsidR="00837181" w:rsidRPr="00043D28">
        <w:rPr>
          <w:lang w:val="ru-RU"/>
        </w:rPr>
        <w:t>р</w:t>
      </w:r>
      <w:r w:rsidR="00837181" w:rsidRPr="00043D28">
        <w:rPr>
          <w:lang w:val="ru-RU"/>
        </w:rPr>
        <w:t xml:space="preserve">жащей четкое определение понятия </w:t>
      </w:r>
      <w:r w:rsidR="00F92C51" w:rsidRPr="00043D28">
        <w:rPr>
          <w:lang w:val="ru-RU"/>
        </w:rPr>
        <w:t xml:space="preserve">гендерной </w:t>
      </w:r>
      <w:r w:rsidR="00837181" w:rsidRPr="00043D28">
        <w:rPr>
          <w:lang w:val="ru-RU"/>
        </w:rPr>
        <w:t>ди</w:t>
      </w:r>
      <w:r w:rsidR="00837181" w:rsidRPr="00043D28">
        <w:rPr>
          <w:lang w:val="ru-RU"/>
        </w:rPr>
        <w:t>с</w:t>
      </w:r>
      <w:r w:rsidR="00837181" w:rsidRPr="00043D28">
        <w:rPr>
          <w:lang w:val="ru-RU"/>
        </w:rPr>
        <w:t xml:space="preserve">криминации </w:t>
      </w:r>
      <w:r w:rsidR="00637E09" w:rsidRPr="00043D28">
        <w:rPr>
          <w:lang w:val="ru-RU"/>
        </w:rPr>
        <w:t>и требование</w:t>
      </w:r>
      <w:r w:rsidR="008E6C04" w:rsidRPr="00043D28">
        <w:rPr>
          <w:lang w:val="ru-RU"/>
        </w:rPr>
        <w:t xml:space="preserve"> о</w:t>
      </w:r>
      <w:r w:rsidR="00637E09" w:rsidRPr="00043D28">
        <w:rPr>
          <w:lang w:val="ru-RU"/>
        </w:rPr>
        <w:t xml:space="preserve"> </w:t>
      </w:r>
      <w:r w:rsidR="00400602" w:rsidRPr="00043D28">
        <w:rPr>
          <w:lang w:val="ru-RU"/>
        </w:rPr>
        <w:t>за</w:t>
      </w:r>
      <w:r w:rsidR="00B44096" w:rsidRPr="00043D28">
        <w:rPr>
          <w:lang w:val="ru-RU"/>
        </w:rPr>
        <w:t>пр</w:t>
      </w:r>
      <w:r w:rsidR="00400602" w:rsidRPr="00043D28">
        <w:rPr>
          <w:lang w:val="ru-RU"/>
        </w:rPr>
        <w:t>ещении</w:t>
      </w:r>
      <w:r w:rsidR="00F92C51" w:rsidRPr="00043D28">
        <w:rPr>
          <w:lang w:val="ru-RU"/>
        </w:rPr>
        <w:t xml:space="preserve"> </w:t>
      </w:r>
      <w:r w:rsidR="00637E09" w:rsidRPr="00043D28">
        <w:rPr>
          <w:lang w:val="ru-RU"/>
        </w:rPr>
        <w:t>дискрим</w:t>
      </w:r>
      <w:r w:rsidR="00637E09" w:rsidRPr="00043D28">
        <w:rPr>
          <w:lang w:val="ru-RU"/>
        </w:rPr>
        <w:t>и</w:t>
      </w:r>
      <w:r w:rsidR="00637E09" w:rsidRPr="00043D28">
        <w:rPr>
          <w:lang w:val="ru-RU"/>
        </w:rPr>
        <w:t>нации во всех сферах жизни общества.</w:t>
      </w:r>
    </w:p>
    <w:p w:rsidR="00924B03" w:rsidRPr="00043D28" w:rsidRDefault="00AB1CA5" w:rsidP="00043D28">
      <w:pPr>
        <w:pStyle w:val="DualTxt"/>
        <w:suppressAutoHyphens w:val="0"/>
        <w:rPr>
          <w:lang w:val="ru-RU"/>
        </w:rPr>
      </w:pPr>
      <w:r w:rsidRPr="00043D28">
        <w:rPr>
          <w:lang w:val="ru-RU"/>
        </w:rPr>
        <w:t>5.</w:t>
      </w:r>
      <w:r w:rsidRPr="00043D28">
        <w:rPr>
          <w:lang w:val="ru-RU"/>
        </w:rPr>
        <w:tab/>
      </w:r>
      <w:r w:rsidR="004F1BFA" w:rsidRPr="00043D28">
        <w:rPr>
          <w:lang w:val="ru-RU"/>
        </w:rPr>
        <w:t>С целью</w:t>
      </w:r>
      <w:r w:rsidR="00597F07" w:rsidRPr="00043D28">
        <w:rPr>
          <w:lang w:val="ru-RU"/>
        </w:rPr>
        <w:t xml:space="preserve"> обеспечить</w:t>
      </w:r>
      <w:r w:rsidR="00043D28">
        <w:rPr>
          <w:lang w:val="ru-RU"/>
        </w:rPr>
        <w:t xml:space="preserve"> </w:t>
      </w:r>
      <w:r w:rsidR="004F1BFA" w:rsidRPr="00043D28">
        <w:rPr>
          <w:lang w:val="ru-RU"/>
        </w:rPr>
        <w:t>децентрализ</w:t>
      </w:r>
      <w:r w:rsidR="00597F07" w:rsidRPr="00043D28">
        <w:rPr>
          <w:lang w:val="ru-RU"/>
        </w:rPr>
        <w:t>ацию при осуществлении</w:t>
      </w:r>
      <w:r w:rsidR="004F1BFA" w:rsidRPr="00043D28">
        <w:rPr>
          <w:lang w:val="ru-RU"/>
        </w:rPr>
        <w:t xml:space="preserve"> государственной политики в обла</w:t>
      </w:r>
      <w:r w:rsidR="004F1BFA" w:rsidRPr="00043D28">
        <w:rPr>
          <w:lang w:val="ru-RU"/>
        </w:rPr>
        <w:t>с</w:t>
      </w:r>
      <w:r w:rsidR="004F1BFA" w:rsidRPr="00043D28">
        <w:rPr>
          <w:lang w:val="ru-RU"/>
        </w:rPr>
        <w:t>ти положения женщин</w:t>
      </w:r>
      <w:r w:rsidR="00043D28">
        <w:rPr>
          <w:lang w:val="ru-RU"/>
        </w:rPr>
        <w:t xml:space="preserve"> </w:t>
      </w:r>
      <w:r w:rsidR="000B532C" w:rsidRPr="00043D28">
        <w:rPr>
          <w:lang w:val="ru-RU"/>
        </w:rPr>
        <w:t>Министерств</w:t>
      </w:r>
      <w:r w:rsidR="00597F07" w:rsidRPr="00043D28">
        <w:rPr>
          <w:lang w:val="ru-RU"/>
        </w:rPr>
        <w:t>у</w:t>
      </w:r>
      <w:r w:rsidR="00924B03" w:rsidRPr="00043D28">
        <w:rPr>
          <w:lang w:val="ru-RU"/>
        </w:rPr>
        <w:t xml:space="preserve"> </w:t>
      </w:r>
      <w:r w:rsidR="00CF2E9D" w:rsidRPr="00043D28">
        <w:rPr>
          <w:lang w:val="ru-RU"/>
        </w:rPr>
        <w:t>по полож</w:t>
      </w:r>
      <w:r w:rsidR="00CF2E9D" w:rsidRPr="00043D28">
        <w:rPr>
          <w:lang w:val="ru-RU"/>
        </w:rPr>
        <w:t>е</w:t>
      </w:r>
      <w:r w:rsidR="00CF2E9D" w:rsidRPr="00043D28">
        <w:rPr>
          <w:lang w:val="ru-RU"/>
        </w:rPr>
        <w:t>нию</w:t>
      </w:r>
      <w:r w:rsidR="00924B03" w:rsidRPr="00043D28">
        <w:rPr>
          <w:lang w:val="ru-RU"/>
        </w:rPr>
        <w:t xml:space="preserve"> и прав</w:t>
      </w:r>
      <w:r w:rsidR="00CF2E9D" w:rsidRPr="00043D28">
        <w:rPr>
          <w:lang w:val="ru-RU"/>
        </w:rPr>
        <w:t>ам</w:t>
      </w:r>
      <w:r w:rsidR="00924B03" w:rsidRPr="00043D28">
        <w:rPr>
          <w:lang w:val="ru-RU"/>
        </w:rPr>
        <w:t xml:space="preserve"> женщин </w:t>
      </w:r>
      <w:r w:rsidR="00574CC9" w:rsidRPr="00043D28">
        <w:rPr>
          <w:lang w:val="ru-RU"/>
        </w:rPr>
        <w:t xml:space="preserve">была </w:t>
      </w:r>
      <w:r w:rsidR="00597F07" w:rsidRPr="00043D28">
        <w:rPr>
          <w:lang w:val="ru-RU"/>
        </w:rPr>
        <w:t>придана</w:t>
      </w:r>
      <w:r w:rsidR="00F107C3" w:rsidRPr="00043D28">
        <w:rPr>
          <w:lang w:val="ru-RU"/>
        </w:rPr>
        <w:t xml:space="preserve"> </w:t>
      </w:r>
      <w:r w:rsidR="000B532C" w:rsidRPr="00043D28">
        <w:rPr>
          <w:lang w:val="ru-RU"/>
        </w:rPr>
        <w:t>структур</w:t>
      </w:r>
      <w:r w:rsidR="00574CC9" w:rsidRPr="00043D28">
        <w:rPr>
          <w:lang w:val="ru-RU"/>
        </w:rPr>
        <w:t>а</w:t>
      </w:r>
      <w:r w:rsidR="000B532C" w:rsidRPr="00043D28">
        <w:rPr>
          <w:lang w:val="ru-RU"/>
        </w:rPr>
        <w:t xml:space="preserve">, </w:t>
      </w:r>
      <w:r w:rsidR="001D10BA" w:rsidRPr="00043D28">
        <w:rPr>
          <w:lang w:val="ru-RU"/>
        </w:rPr>
        <w:t>п</w:t>
      </w:r>
      <w:r w:rsidR="001D10BA" w:rsidRPr="00043D28">
        <w:rPr>
          <w:lang w:val="ru-RU"/>
        </w:rPr>
        <w:t>о</w:t>
      </w:r>
      <w:r w:rsidR="001D10BA" w:rsidRPr="00043D28">
        <w:rPr>
          <w:lang w:val="ru-RU"/>
        </w:rPr>
        <w:t>зволяющ</w:t>
      </w:r>
      <w:r w:rsidR="00574CC9" w:rsidRPr="00043D28">
        <w:rPr>
          <w:lang w:val="ru-RU"/>
        </w:rPr>
        <w:t>ая</w:t>
      </w:r>
      <w:r w:rsidR="001D10BA" w:rsidRPr="00043D28">
        <w:rPr>
          <w:lang w:val="ru-RU"/>
        </w:rPr>
        <w:t xml:space="preserve"> ему</w:t>
      </w:r>
      <w:r w:rsidR="00A54098" w:rsidRPr="00043D28">
        <w:rPr>
          <w:lang w:val="ru-RU"/>
        </w:rPr>
        <w:t xml:space="preserve"> выполнять сво</w:t>
      </w:r>
      <w:r w:rsidR="00992C17" w:rsidRPr="00043D28">
        <w:rPr>
          <w:lang w:val="ru-RU"/>
        </w:rPr>
        <w:t>ю</w:t>
      </w:r>
      <w:r w:rsidR="00C53838" w:rsidRPr="00043D28">
        <w:rPr>
          <w:lang w:val="ru-RU"/>
        </w:rPr>
        <w:t xml:space="preserve"> </w:t>
      </w:r>
      <w:r w:rsidR="00992C17" w:rsidRPr="00043D28">
        <w:rPr>
          <w:lang w:val="ru-RU"/>
        </w:rPr>
        <w:t>задачу</w:t>
      </w:r>
      <w:r w:rsidR="004F1BFA" w:rsidRPr="00043D28">
        <w:rPr>
          <w:lang w:val="ru-RU"/>
        </w:rPr>
        <w:t>,</w:t>
      </w:r>
      <w:r w:rsidR="00043D28">
        <w:rPr>
          <w:lang w:val="en-US"/>
        </w:rPr>
        <w:t xml:space="preserve"> — </w:t>
      </w:r>
      <w:r w:rsidR="004F1BFA" w:rsidRPr="00043D28">
        <w:rPr>
          <w:lang w:val="ru-RU"/>
        </w:rPr>
        <w:t>группа</w:t>
      </w:r>
      <w:r w:rsidR="00924B03" w:rsidRPr="00043D28">
        <w:rPr>
          <w:lang w:val="ru-RU"/>
        </w:rPr>
        <w:t xml:space="preserve"> по обеспечению всестороннего учета гендерной проблематики и координационн</w:t>
      </w:r>
      <w:r w:rsidR="004F1BFA" w:rsidRPr="00043D28">
        <w:rPr>
          <w:lang w:val="ru-RU"/>
        </w:rPr>
        <w:t>ая</w:t>
      </w:r>
      <w:r w:rsidR="00924B03" w:rsidRPr="00043D28">
        <w:rPr>
          <w:lang w:val="ru-RU"/>
        </w:rPr>
        <w:t xml:space="preserve"> групп</w:t>
      </w:r>
      <w:r w:rsidR="004F1BFA" w:rsidRPr="00043D28">
        <w:rPr>
          <w:lang w:val="ru-RU"/>
        </w:rPr>
        <w:t>а.</w:t>
      </w:r>
      <w:r w:rsidR="00924B03" w:rsidRPr="00043D28">
        <w:rPr>
          <w:lang w:val="ru-RU"/>
        </w:rPr>
        <w:t xml:space="preserve"> Мин</w:t>
      </w:r>
      <w:r w:rsidR="00924B03" w:rsidRPr="00043D28">
        <w:rPr>
          <w:lang w:val="ru-RU"/>
        </w:rPr>
        <w:t>и</w:t>
      </w:r>
      <w:r w:rsidR="00F107C3" w:rsidRPr="00043D28">
        <w:rPr>
          <w:lang w:val="ru-RU"/>
        </w:rPr>
        <w:t xml:space="preserve">стерство подписало протоколы с </w:t>
      </w:r>
      <w:r w:rsidR="00494B7D" w:rsidRPr="00043D28">
        <w:rPr>
          <w:lang w:val="ru-RU"/>
        </w:rPr>
        <w:t>М</w:t>
      </w:r>
      <w:r w:rsidR="00924B03" w:rsidRPr="00043D28">
        <w:rPr>
          <w:lang w:val="ru-RU"/>
        </w:rPr>
        <w:t>инистерствами юстиции, здравоохранения и образования и подг</w:t>
      </w:r>
      <w:r w:rsidR="00924B03" w:rsidRPr="00043D28">
        <w:rPr>
          <w:lang w:val="ru-RU"/>
        </w:rPr>
        <w:t>о</w:t>
      </w:r>
      <w:r w:rsidR="00924B03" w:rsidRPr="00043D28">
        <w:rPr>
          <w:lang w:val="ru-RU"/>
        </w:rPr>
        <w:t>тавливает соглашения с Министерствами социал</w:t>
      </w:r>
      <w:r w:rsidR="00924B03" w:rsidRPr="00043D28">
        <w:rPr>
          <w:lang w:val="ru-RU"/>
        </w:rPr>
        <w:t>ь</w:t>
      </w:r>
      <w:r w:rsidR="00924B03" w:rsidRPr="00043D28">
        <w:rPr>
          <w:lang w:val="ru-RU"/>
        </w:rPr>
        <w:t>ных дел и культуры.</w:t>
      </w:r>
      <w:r w:rsidR="005B43EF" w:rsidRPr="00043D28">
        <w:rPr>
          <w:lang w:val="ru-RU"/>
        </w:rPr>
        <w:t xml:space="preserve"> </w:t>
      </w:r>
    </w:p>
    <w:p w:rsidR="00924B03" w:rsidRPr="00043D28" w:rsidRDefault="00AB1CA5" w:rsidP="00043D28">
      <w:pPr>
        <w:pStyle w:val="DualTxt"/>
        <w:suppressAutoHyphens w:val="0"/>
        <w:rPr>
          <w:lang w:val="ru-RU"/>
        </w:rPr>
      </w:pPr>
      <w:r w:rsidRPr="00043D28">
        <w:rPr>
          <w:lang w:val="ru-RU"/>
        </w:rPr>
        <w:t>6.</w:t>
      </w:r>
      <w:r w:rsidRPr="00043D28">
        <w:rPr>
          <w:lang w:val="ru-RU"/>
        </w:rPr>
        <w:tab/>
      </w:r>
      <w:r w:rsidR="00924B03" w:rsidRPr="00043D28">
        <w:rPr>
          <w:lang w:val="ru-RU"/>
        </w:rPr>
        <w:t xml:space="preserve">Гендерные стереотипы </w:t>
      </w:r>
      <w:r w:rsidR="00E55C29" w:rsidRPr="00043D28">
        <w:rPr>
          <w:lang w:val="ru-RU"/>
        </w:rPr>
        <w:t>широко распростра- нены</w:t>
      </w:r>
      <w:r w:rsidR="00924B03" w:rsidRPr="00043D28">
        <w:rPr>
          <w:lang w:val="ru-RU"/>
        </w:rPr>
        <w:t>, они культивируются семьей, школой</w:t>
      </w:r>
      <w:r w:rsidR="00992C17" w:rsidRPr="00043D28">
        <w:rPr>
          <w:lang w:val="ru-RU"/>
        </w:rPr>
        <w:t>, церк</w:t>
      </w:r>
      <w:r w:rsidR="00992C17" w:rsidRPr="00043D28">
        <w:rPr>
          <w:lang w:val="ru-RU"/>
        </w:rPr>
        <w:t>о</w:t>
      </w:r>
      <w:r w:rsidR="00992C17" w:rsidRPr="00043D28">
        <w:rPr>
          <w:lang w:val="ru-RU"/>
        </w:rPr>
        <w:t>вью</w:t>
      </w:r>
      <w:r w:rsidR="00924B03" w:rsidRPr="00043D28">
        <w:rPr>
          <w:lang w:val="ru-RU"/>
        </w:rPr>
        <w:t xml:space="preserve"> и</w:t>
      </w:r>
      <w:r w:rsidR="00043D28">
        <w:rPr>
          <w:lang w:val="ru-RU"/>
        </w:rPr>
        <w:t xml:space="preserve"> </w:t>
      </w:r>
      <w:r w:rsidR="00924B03" w:rsidRPr="00043D28">
        <w:rPr>
          <w:lang w:val="ru-RU"/>
        </w:rPr>
        <w:t>средствами массовой информации</w:t>
      </w:r>
      <w:r w:rsidR="002A5D87" w:rsidRPr="00043D28">
        <w:rPr>
          <w:lang w:val="ru-RU"/>
        </w:rPr>
        <w:t xml:space="preserve"> и зача</w:t>
      </w:r>
      <w:r w:rsidR="002A5D87" w:rsidRPr="00043D28">
        <w:rPr>
          <w:lang w:val="ru-RU"/>
        </w:rPr>
        <w:t>с</w:t>
      </w:r>
      <w:r w:rsidR="002A5D87" w:rsidRPr="00043D28">
        <w:rPr>
          <w:lang w:val="ru-RU"/>
        </w:rPr>
        <w:t>тую впитываются самими женщинами. Такое отн</w:t>
      </w:r>
      <w:r w:rsidR="002A5D87" w:rsidRPr="00043D28">
        <w:rPr>
          <w:lang w:val="ru-RU"/>
        </w:rPr>
        <w:t>о</w:t>
      </w:r>
      <w:r w:rsidR="002A5D87" w:rsidRPr="00043D28">
        <w:rPr>
          <w:lang w:val="ru-RU"/>
        </w:rPr>
        <w:t>шение часто является базовым фактором дискриминац</w:t>
      </w:r>
      <w:r w:rsidR="002A5D87" w:rsidRPr="00043D28">
        <w:rPr>
          <w:lang w:val="ru-RU"/>
        </w:rPr>
        <w:t>и</w:t>
      </w:r>
      <w:r w:rsidR="002A5D87" w:rsidRPr="00043D28">
        <w:rPr>
          <w:lang w:val="ru-RU"/>
        </w:rPr>
        <w:t>онной практики и</w:t>
      </w:r>
      <w:r w:rsidR="00D16E6B" w:rsidRPr="00043D28">
        <w:rPr>
          <w:lang w:val="ru-RU"/>
        </w:rPr>
        <w:t xml:space="preserve"> насилия в отношении же</w:t>
      </w:r>
      <w:r w:rsidR="00D16E6B" w:rsidRPr="00043D28">
        <w:rPr>
          <w:lang w:val="ru-RU"/>
        </w:rPr>
        <w:t>н</w:t>
      </w:r>
      <w:r w:rsidR="00D16E6B" w:rsidRPr="00043D28">
        <w:rPr>
          <w:lang w:val="ru-RU"/>
        </w:rPr>
        <w:t>щин, и министерство провело широкую ка</w:t>
      </w:r>
      <w:r w:rsidR="002A5D87" w:rsidRPr="00043D28">
        <w:rPr>
          <w:lang w:val="ru-RU"/>
        </w:rPr>
        <w:t>мпанию по иск</w:t>
      </w:r>
      <w:r w:rsidR="002A5D87" w:rsidRPr="00043D28">
        <w:rPr>
          <w:lang w:val="ru-RU"/>
        </w:rPr>
        <w:t>о</w:t>
      </w:r>
      <w:r w:rsidR="002A5D87" w:rsidRPr="00043D28">
        <w:rPr>
          <w:lang w:val="ru-RU"/>
        </w:rPr>
        <w:t xml:space="preserve">ренению стереотипных представлений </w:t>
      </w:r>
      <w:r w:rsidR="004347EC" w:rsidRPr="00043D28">
        <w:rPr>
          <w:lang w:val="ru-RU"/>
        </w:rPr>
        <w:t>о</w:t>
      </w:r>
      <w:r w:rsidR="00D83288" w:rsidRPr="00043D28">
        <w:rPr>
          <w:lang w:val="ru-RU"/>
        </w:rPr>
        <w:t xml:space="preserve"> </w:t>
      </w:r>
      <w:r w:rsidR="002A5D87" w:rsidRPr="00043D28">
        <w:rPr>
          <w:lang w:val="ru-RU"/>
        </w:rPr>
        <w:t>женщин</w:t>
      </w:r>
      <w:r w:rsidR="004347EC" w:rsidRPr="00043D28">
        <w:rPr>
          <w:lang w:val="ru-RU"/>
        </w:rPr>
        <w:t>ах</w:t>
      </w:r>
      <w:r w:rsidR="002A5D87" w:rsidRPr="00043D28">
        <w:rPr>
          <w:lang w:val="ru-RU"/>
        </w:rPr>
        <w:t>. Обследования, исследовательская работа и закон</w:t>
      </w:r>
      <w:r w:rsidR="002A5D87" w:rsidRPr="00043D28">
        <w:rPr>
          <w:lang w:val="ru-RU"/>
        </w:rPr>
        <w:t>о</w:t>
      </w:r>
      <w:r w:rsidR="002A5D87" w:rsidRPr="00043D28">
        <w:rPr>
          <w:lang w:val="ru-RU"/>
        </w:rPr>
        <w:t xml:space="preserve">дательная реформа в области гендерного насилия, </w:t>
      </w:r>
      <w:r w:rsidR="00C903AA" w:rsidRPr="00043D28">
        <w:rPr>
          <w:lang w:val="ru-RU"/>
        </w:rPr>
        <w:t xml:space="preserve">и </w:t>
      </w:r>
      <w:r w:rsidR="002A5D87" w:rsidRPr="00043D28">
        <w:rPr>
          <w:lang w:val="ru-RU"/>
        </w:rPr>
        <w:t>особенно сексуального насилия, привели к разр</w:t>
      </w:r>
      <w:r w:rsidR="002A5D87" w:rsidRPr="00043D28">
        <w:rPr>
          <w:lang w:val="ru-RU"/>
        </w:rPr>
        <w:t>а</w:t>
      </w:r>
      <w:r w:rsidR="002A5D87" w:rsidRPr="00043D28">
        <w:rPr>
          <w:lang w:val="ru-RU"/>
        </w:rPr>
        <w:t>ботке Национального плана борьбы с нас</w:t>
      </w:r>
      <w:r w:rsidR="002A5D87" w:rsidRPr="00043D28">
        <w:rPr>
          <w:lang w:val="ru-RU"/>
        </w:rPr>
        <w:t>и</w:t>
      </w:r>
      <w:r w:rsidR="002A5D87" w:rsidRPr="00043D28">
        <w:rPr>
          <w:lang w:val="ru-RU"/>
        </w:rPr>
        <w:t xml:space="preserve">лием в отношении женщин. </w:t>
      </w:r>
      <w:r w:rsidR="00C903AA" w:rsidRPr="00043D28">
        <w:rPr>
          <w:i/>
          <w:lang w:val="ru-RU"/>
        </w:rPr>
        <w:t>На</w:t>
      </w:r>
      <w:r w:rsidR="00D83288" w:rsidRPr="00043D28">
        <w:rPr>
          <w:i/>
          <w:lang w:val="ru-RU"/>
        </w:rPr>
        <w:t>ц</w:t>
      </w:r>
      <w:r w:rsidR="00C903AA" w:rsidRPr="00043D28">
        <w:rPr>
          <w:i/>
          <w:lang w:val="ru-RU"/>
        </w:rPr>
        <w:t>иональное объед</w:t>
      </w:r>
      <w:r w:rsidR="00C903AA" w:rsidRPr="00043D28">
        <w:rPr>
          <w:i/>
          <w:lang w:val="ru-RU"/>
        </w:rPr>
        <w:t>и</w:t>
      </w:r>
      <w:r w:rsidR="00C903AA" w:rsidRPr="00043D28">
        <w:rPr>
          <w:i/>
          <w:lang w:val="ru-RU"/>
        </w:rPr>
        <w:t>нение</w:t>
      </w:r>
      <w:r w:rsidR="00043D28">
        <w:rPr>
          <w:i/>
          <w:lang w:val="en-US"/>
        </w:rPr>
        <w:t> </w:t>
      </w:r>
      <w:r w:rsidR="00043D28" w:rsidRPr="00043D28">
        <w:rPr>
          <w:i/>
          <w:lang w:val="ru-RU"/>
        </w:rPr>
        <w:t xml:space="preserve">— </w:t>
      </w:r>
      <w:r w:rsidR="00DD4B67" w:rsidRPr="00043D28">
        <w:rPr>
          <w:lang w:val="ru-RU"/>
        </w:rPr>
        <w:t xml:space="preserve">механизм </w:t>
      </w:r>
      <w:r w:rsidR="00DB509D" w:rsidRPr="00043D28">
        <w:rPr>
          <w:lang w:val="ru-RU"/>
        </w:rPr>
        <w:t xml:space="preserve">для проведения </w:t>
      </w:r>
      <w:r w:rsidR="00DD4B67" w:rsidRPr="00043D28">
        <w:rPr>
          <w:lang w:val="ru-RU"/>
        </w:rPr>
        <w:t>обсуждени</w:t>
      </w:r>
      <w:r w:rsidR="00DB509D" w:rsidRPr="00043D28">
        <w:rPr>
          <w:lang w:val="ru-RU"/>
        </w:rPr>
        <w:t>й</w:t>
      </w:r>
      <w:r w:rsidR="00DD4B67" w:rsidRPr="00043D28">
        <w:rPr>
          <w:lang w:val="ru-RU"/>
        </w:rPr>
        <w:t xml:space="preserve"> и</w:t>
      </w:r>
      <w:r w:rsidR="00DB509D" w:rsidRPr="00043D28">
        <w:rPr>
          <w:lang w:val="ru-RU"/>
        </w:rPr>
        <w:t xml:space="preserve"> принятия</w:t>
      </w:r>
      <w:r w:rsidR="00DD4B67" w:rsidRPr="00043D28">
        <w:rPr>
          <w:lang w:val="ru-RU"/>
        </w:rPr>
        <w:t xml:space="preserve"> де</w:t>
      </w:r>
      <w:r w:rsidR="00DB509D" w:rsidRPr="00043D28">
        <w:rPr>
          <w:lang w:val="ru-RU"/>
        </w:rPr>
        <w:t>йствий</w:t>
      </w:r>
      <w:r w:rsidR="002A5D87" w:rsidRPr="00043D28">
        <w:rPr>
          <w:lang w:val="ru-RU"/>
        </w:rPr>
        <w:t>, включа</w:t>
      </w:r>
      <w:r w:rsidR="00C903AA" w:rsidRPr="00043D28">
        <w:rPr>
          <w:lang w:val="ru-RU"/>
        </w:rPr>
        <w:t>ющий</w:t>
      </w:r>
      <w:r w:rsidR="002A5D87" w:rsidRPr="00043D28">
        <w:rPr>
          <w:lang w:val="ru-RU"/>
        </w:rPr>
        <w:t xml:space="preserve"> в себя</w:t>
      </w:r>
      <w:r w:rsidR="00035D28" w:rsidRPr="00043D28">
        <w:rPr>
          <w:lang w:val="ru-RU"/>
        </w:rPr>
        <w:t xml:space="preserve"> представителей</w:t>
      </w:r>
      <w:r w:rsidR="00043D28">
        <w:rPr>
          <w:lang w:val="ru-RU"/>
        </w:rPr>
        <w:t xml:space="preserve"> </w:t>
      </w:r>
      <w:r w:rsidR="002A5D87" w:rsidRPr="00043D28">
        <w:rPr>
          <w:lang w:val="ru-RU"/>
        </w:rPr>
        <w:t>гос</w:t>
      </w:r>
      <w:r w:rsidR="002A5D87" w:rsidRPr="00043D28">
        <w:rPr>
          <w:lang w:val="ru-RU"/>
        </w:rPr>
        <w:t>у</w:t>
      </w:r>
      <w:r w:rsidR="002A5D87" w:rsidRPr="00043D28">
        <w:rPr>
          <w:lang w:val="ru-RU"/>
        </w:rPr>
        <w:t>дарств</w:t>
      </w:r>
      <w:r w:rsidR="00035D28" w:rsidRPr="00043D28">
        <w:rPr>
          <w:lang w:val="ru-RU"/>
        </w:rPr>
        <w:t>енных органов</w:t>
      </w:r>
      <w:r w:rsidR="002A5D87" w:rsidRPr="00043D28">
        <w:rPr>
          <w:lang w:val="ru-RU"/>
        </w:rPr>
        <w:t xml:space="preserve"> и гражданско</w:t>
      </w:r>
      <w:r w:rsidR="00035D28" w:rsidRPr="00043D28">
        <w:rPr>
          <w:lang w:val="ru-RU"/>
        </w:rPr>
        <w:t>го</w:t>
      </w:r>
      <w:r w:rsidR="002A5D87" w:rsidRPr="00043D28">
        <w:rPr>
          <w:lang w:val="ru-RU"/>
        </w:rPr>
        <w:t xml:space="preserve"> обществ</w:t>
      </w:r>
      <w:r w:rsidR="00035D28" w:rsidRPr="00043D28">
        <w:rPr>
          <w:lang w:val="ru-RU"/>
        </w:rPr>
        <w:t>а</w:t>
      </w:r>
      <w:r w:rsidR="00DB509D" w:rsidRPr="00043D28">
        <w:rPr>
          <w:lang w:val="ru-RU"/>
        </w:rPr>
        <w:t>,</w:t>
      </w:r>
      <w:r w:rsidR="00043D28">
        <w:rPr>
          <w:lang w:val="en-US"/>
        </w:rPr>
        <w:t> </w:t>
      </w:r>
      <w:r w:rsidR="00043D28" w:rsidRPr="00043D28">
        <w:rPr>
          <w:lang w:val="ru-RU"/>
        </w:rPr>
        <w:t xml:space="preserve">— </w:t>
      </w:r>
      <w:r w:rsidR="00546457" w:rsidRPr="00043D28">
        <w:rPr>
          <w:lang w:val="ru-RU"/>
        </w:rPr>
        <w:t>благодаря</w:t>
      </w:r>
      <w:r w:rsidR="0060437D" w:rsidRPr="00043D28">
        <w:rPr>
          <w:lang w:val="ru-RU"/>
        </w:rPr>
        <w:t xml:space="preserve"> </w:t>
      </w:r>
      <w:r w:rsidR="002A5D87" w:rsidRPr="00043D28">
        <w:rPr>
          <w:lang w:val="ru-RU"/>
        </w:rPr>
        <w:t>поддержке учреждений О</w:t>
      </w:r>
      <w:r w:rsidR="002A5D87" w:rsidRPr="00043D28">
        <w:rPr>
          <w:lang w:val="ru-RU"/>
        </w:rPr>
        <w:t>р</w:t>
      </w:r>
      <w:r w:rsidR="002A5D87" w:rsidRPr="00043D28">
        <w:rPr>
          <w:lang w:val="ru-RU"/>
        </w:rPr>
        <w:t>ганизации Объединенных Наций и</w:t>
      </w:r>
      <w:r w:rsidR="005E6784" w:rsidRPr="00043D28">
        <w:rPr>
          <w:lang w:val="ru-RU"/>
        </w:rPr>
        <w:t xml:space="preserve"> </w:t>
      </w:r>
      <w:r w:rsidR="002A5D87" w:rsidRPr="00043D28">
        <w:rPr>
          <w:lang w:val="ru-RU"/>
        </w:rPr>
        <w:t>международно</w:t>
      </w:r>
      <w:r w:rsidR="005E6784" w:rsidRPr="00043D28">
        <w:rPr>
          <w:lang w:val="ru-RU"/>
        </w:rPr>
        <w:t>му</w:t>
      </w:r>
      <w:r w:rsidR="002A5D87" w:rsidRPr="00043D28">
        <w:rPr>
          <w:lang w:val="ru-RU"/>
        </w:rPr>
        <w:t xml:space="preserve"> сотру</w:t>
      </w:r>
      <w:r w:rsidR="002A5D87" w:rsidRPr="00043D28">
        <w:rPr>
          <w:lang w:val="ru-RU"/>
        </w:rPr>
        <w:t>д</w:t>
      </w:r>
      <w:r w:rsidR="002A5D87" w:rsidRPr="00043D28">
        <w:rPr>
          <w:lang w:val="ru-RU"/>
        </w:rPr>
        <w:t>ничеств</w:t>
      </w:r>
      <w:r w:rsidR="005E6784" w:rsidRPr="00043D28">
        <w:rPr>
          <w:lang w:val="ru-RU"/>
        </w:rPr>
        <w:t>у</w:t>
      </w:r>
      <w:r w:rsidR="00043D28">
        <w:rPr>
          <w:lang w:val="ru-RU"/>
        </w:rPr>
        <w:t xml:space="preserve"> </w:t>
      </w:r>
      <w:r w:rsidR="002A5D87" w:rsidRPr="00043D28">
        <w:rPr>
          <w:lang w:val="ru-RU"/>
        </w:rPr>
        <w:t>наблюдает за осуществлен</w:t>
      </w:r>
      <w:r w:rsidR="002A5D87" w:rsidRPr="00043D28">
        <w:rPr>
          <w:lang w:val="ru-RU"/>
        </w:rPr>
        <w:t>и</w:t>
      </w:r>
      <w:r w:rsidR="002A5D87" w:rsidRPr="00043D28">
        <w:rPr>
          <w:lang w:val="ru-RU"/>
        </w:rPr>
        <w:t>ем Плана с 2005 г</w:t>
      </w:r>
      <w:r w:rsidR="003052F3" w:rsidRPr="00043D28">
        <w:rPr>
          <w:lang w:val="ru-RU"/>
        </w:rPr>
        <w:t>ода. Особое внимание уделяется</w:t>
      </w:r>
      <w:r w:rsidR="002A5D87" w:rsidRPr="00043D28">
        <w:rPr>
          <w:lang w:val="ru-RU"/>
        </w:rPr>
        <w:t xml:space="preserve"> п</w:t>
      </w:r>
      <w:r w:rsidR="002A5D87" w:rsidRPr="00043D28">
        <w:rPr>
          <w:lang w:val="ru-RU"/>
        </w:rPr>
        <w:t>о</w:t>
      </w:r>
      <w:r w:rsidR="002A5D87" w:rsidRPr="00043D28">
        <w:rPr>
          <w:lang w:val="ru-RU"/>
        </w:rPr>
        <w:t>ложению женщин-мигрантов на границе между Гаити</w:t>
      </w:r>
      <w:r w:rsidR="00FB4D0E" w:rsidRPr="00043D28">
        <w:rPr>
          <w:lang w:val="ru-RU"/>
        </w:rPr>
        <w:t xml:space="preserve"> и Д</w:t>
      </w:r>
      <w:r w:rsidR="00FB4D0E" w:rsidRPr="00043D28">
        <w:rPr>
          <w:lang w:val="ru-RU"/>
        </w:rPr>
        <w:t>о</w:t>
      </w:r>
      <w:r w:rsidR="00FB4D0E" w:rsidRPr="00043D28">
        <w:rPr>
          <w:lang w:val="ru-RU"/>
        </w:rPr>
        <w:t>миниканской республик</w:t>
      </w:r>
      <w:r w:rsidR="00F10D71" w:rsidRPr="00043D28">
        <w:rPr>
          <w:lang w:val="ru-RU"/>
        </w:rPr>
        <w:t>ой</w:t>
      </w:r>
      <w:r w:rsidR="00FB4D0E" w:rsidRPr="00043D28">
        <w:rPr>
          <w:lang w:val="ru-RU"/>
        </w:rPr>
        <w:t xml:space="preserve">, где </w:t>
      </w:r>
      <w:r w:rsidR="003E5251" w:rsidRPr="00043D28">
        <w:rPr>
          <w:lang w:val="ru-RU"/>
        </w:rPr>
        <w:t>сл</w:t>
      </w:r>
      <w:r w:rsidR="003E5251" w:rsidRPr="00043D28">
        <w:rPr>
          <w:lang w:val="ru-RU"/>
        </w:rPr>
        <w:t>у</w:t>
      </w:r>
      <w:r w:rsidR="003E5251" w:rsidRPr="00043D28">
        <w:rPr>
          <w:lang w:val="ru-RU"/>
        </w:rPr>
        <w:t xml:space="preserve">чаи </w:t>
      </w:r>
      <w:r w:rsidR="00FB4D0E" w:rsidRPr="00043D28">
        <w:rPr>
          <w:lang w:val="ru-RU"/>
        </w:rPr>
        <w:t>сексуально</w:t>
      </w:r>
      <w:r w:rsidR="003E5251" w:rsidRPr="00043D28">
        <w:rPr>
          <w:lang w:val="ru-RU"/>
        </w:rPr>
        <w:t>го</w:t>
      </w:r>
      <w:r w:rsidR="00AE0862" w:rsidRPr="00043D28">
        <w:rPr>
          <w:lang w:val="ru-RU"/>
        </w:rPr>
        <w:t xml:space="preserve"> надругательств</w:t>
      </w:r>
      <w:r w:rsidR="00683A76" w:rsidRPr="00043D28">
        <w:rPr>
          <w:lang w:val="ru-RU"/>
        </w:rPr>
        <w:t>а</w:t>
      </w:r>
      <w:r w:rsidR="004025CB" w:rsidRPr="00043D28">
        <w:rPr>
          <w:lang w:val="ru-RU"/>
        </w:rPr>
        <w:t>,</w:t>
      </w:r>
      <w:r w:rsidR="00683A76" w:rsidRPr="00043D28">
        <w:rPr>
          <w:lang w:val="ru-RU"/>
        </w:rPr>
        <w:t xml:space="preserve"> по-видимому</w:t>
      </w:r>
      <w:r w:rsidR="004025CB" w:rsidRPr="00043D28">
        <w:rPr>
          <w:lang w:val="ru-RU"/>
        </w:rPr>
        <w:t>,</w:t>
      </w:r>
      <w:r w:rsidR="00683A76" w:rsidRPr="00043D28">
        <w:rPr>
          <w:lang w:val="ru-RU"/>
        </w:rPr>
        <w:t xml:space="preserve"> происходят систем</w:t>
      </w:r>
      <w:r w:rsidR="00683A76" w:rsidRPr="00043D28">
        <w:rPr>
          <w:lang w:val="ru-RU"/>
        </w:rPr>
        <w:t>а</w:t>
      </w:r>
      <w:r w:rsidR="00683A76" w:rsidRPr="00043D28">
        <w:rPr>
          <w:lang w:val="ru-RU"/>
        </w:rPr>
        <w:t>тически.</w:t>
      </w:r>
      <w:r w:rsidR="00FB4D0E" w:rsidRPr="00043D28">
        <w:rPr>
          <w:lang w:val="ru-RU"/>
        </w:rPr>
        <w:t xml:space="preserve"> </w:t>
      </w:r>
      <w:r w:rsidR="00035D28" w:rsidRPr="00043D28">
        <w:rPr>
          <w:lang w:val="ru-RU"/>
        </w:rPr>
        <w:t>В течение 2009 года ожид</w:t>
      </w:r>
      <w:r w:rsidR="00035D28" w:rsidRPr="00043D28">
        <w:rPr>
          <w:lang w:val="ru-RU"/>
        </w:rPr>
        <w:t>а</w:t>
      </w:r>
      <w:r w:rsidR="00035D28" w:rsidRPr="00043D28">
        <w:rPr>
          <w:lang w:val="ru-RU"/>
        </w:rPr>
        <w:t>ется п</w:t>
      </w:r>
      <w:r w:rsidR="00FB4D0E" w:rsidRPr="00043D28">
        <w:rPr>
          <w:lang w:val="ru-RU"/>
        </w:rPr>
        <w:t>ринятие рамочного закона о всех формах насилия в отнош</w:t>
      </w:r>
      <w:r w:rsidR="00FB4D0E" w:rsidRPr="00043D28">
        <w:rPr>
          <w:lang w:val="ru-RU"/>
        </w:rPr>
        <w:t>е</w:t>
      </w:r>
      <w:r w:rsidR="00FB4D0E" w:rsidRPr="00043D28">
        <w:rPr>
          <w:lang w:val="ru-RU"/>
        </w:rPr>
        <w:t>нии женщин, включая насилие в о</w:t>
      </w:r>
      <w:r w:rsidR="00FB4D0E" w:rsidRPr="00043D28">
        <w:rPr>
          <w:lang w:val="ru-RU"/>
        </w:rPr>
        <w:t>т</w:t>
      </w:r>
      <w:r w:rsidR="00FB4D0E" w:rsidRPr="00043D28">
        <w:rPr>
          <w:lang w:val="ru-RU"/>
        </w:rPr>
        <w:t>ношениях между членами семьи</w:t>
      </w:r>
      <w:r w:rsidR="00035D28" w:rsidRPr="00043D28">
        <w:rPr>
          <w:lang w:val="ru-RU"/>
        </w:rPr>
        <w:t>.</w:t>
      </w:r>
    </w:p>
    <w:p w:rsidR="00FB4D0E" w:rsidRPr="00043D28" w:rsidRDefault="00AB1CA5" w:rsidP="00043D28">
      <w:pPr>
        <w:pStyle w:val="DualTxt"/>
        <w:suppressAutoHyphens w:val="0"/>
        <w:rPr>
          <w:lang w:val="ru-RU"/>
        </w:rPr>
      </w:pPr>
      <w:r w:rsidRPr="00043D28">
        <w:rPr>
          <w:lang w:val="ru-RU"/>
        </w:rPr>
        <w:t>7.</w:t>
      </w:r>
      <w:r w:rsidRPr="00043D28">
        <w:rPr>
          <w:lang w:val="ru-RU"/>
        </w:rPr>
        <w:tab/>
      </w:r>
      <w:r w:rsidR="00FB4D0E" w:rsidRPr="00043D28">
        <w:rPr>
          <w:lang w:val="ru-RU"/>
        </w:rPr>
        <w:t>Хотя некоторые женщины действительно до</w:t>
      </w:r>
      <w:r w:rsidR="00035D28" w:rsidRPr="00043D28">
        <w:rPr>
          <w:lang w:val="ru-RU"/>
        </w:rPr>
        <w:t>с</w:t>
      </w:r>
      <w:r w:rsidR="00035D28" w:rsidRPr="00043D28">
        <w:rPr>
          <w:lang w:val="ru-RU"/>
        </w:rPr>
        <w:t>тигли</w:t>
      </w:r>
      <w:r w:rsidR="00FB4D0E" w:rsidRPr="00043D28">
        <w:rPr>
          <w:lang w:val="ru-RU"/>
        </w:rPr>
        <w:t xml:space="preserve"> высш</w:t>
      </w:r>
      <w:r w:rsidR="00606907" w:rsidRPr="00043D28">
        <w:rPr>
          <w:lang w:val="ru-RU"/>
        </w:rPr>
        <w:t>его уровня</w:t>
      </w:r>
      <w:r w:rsidR="00043D28">
        <w:rPr>
          <w:lang w:val="ru-RU"/>
        </w:rPr>
        <w:t xml:space="preserve"> </w:t>
      </w:r>
      <w:r w:rsidR="00FB4D0E" w:rsidRPr="00043D28">
        <w:rPr>
          <w:lang w:val="ru-RU"/>
        </w:rPr>
        <w:t>управлени</w:t>
      </w:r>
      <w:r w:rsidR="00C961BA" w:rsidRPr="00043D28">
        <w:rPr>
          <w:lang w:val="ru-RU"/>
        </w:rPr>
        <w:t>я</w:t>
      </w:r>
      <w:r w:rsidR="00FB4D0E" w:rsidRPr="00043D28">
        <w:rPr>
          <w:lang w:val="ru-RU"/>
        </w:rPr>
        <w:t xml:space="preserve"> государством,</w:t>
      </w:r>
      <w:r w:rsidR="00E805BF" w:rsidRPr="00043D28">
        <w:rPr>
          <w:lang w:val="ru-RU"/>
        </w:rPr>
        <w:t xml:space="preserve"> в целом</w:t>
      </w:r>
      <w:r w:rsidR="00043D28">
        <w:rPr>
          <w:lang w:val="ru-RU"/>
        </w:rPr>
        <w:t xml:space="preserve"> </w:t>
      </w:r>
      <w:r w:rsidR="00FB4D0E" w:rsidRPr="00043D28">
        <w:rPr>
          <w:lang w:val="ru-RU"/>
        </w:rPr>
        <w:t>число</w:t>
      </w:r>
      <w:r w:rsidR="00F111FE" w:rsidRPr="00043D28">
        <w:rPr>
          <w:lang w:val="ru-RU"/>
        </w:rPr>
        <w:t xml:space="preserve"> женщин, занимающих должности</w:t>
      </w:r>
      <w:r w:rsidR="00FB4D0E" w:rsidRPr="00043D28">
        <w:rPr>
          <w:lang w:val="ru-RU"/>
        </w:rPr>
        <w:t>, п</w:t>
      </w:r>
      <w:r w:rsidR="00FB4D0E" w:rsidRPr="00043D28">
        <w:rPr>
          <w:lang w:val="ru-RU"/>
        </w:rPr>
        <w:t>о</w:t>
      </w:r>
      <w:r w:rsidR="00FB4D0E" w:rsidRPr="00043D28">
        <w:rPr>
          <w:lang w:val="ru-RU"/>
        </w:rPr>
        <w:t>зволяющи</w:t>
      </w:r>
      <w:r w:rsidR="00F111FE" w:rsidRPr="00043D28">
        <w:rPr>
          <w:lang w:val="ru-RU"/>
        </w:rPr>
        <w:t>е</w:t>
      </w:r>
      <w:r w:rsidR="00207084" w:rsidRPr="00043D28">
        <w:rPr>
          <w:lang w:val="ru-RU"/>
        </w:rPr>
        <w:t xml:space="preserve"> им</w:t>
      </w:r>
      <w:r w:rsidR="00FB4D0E" w:rsidRPr="00043D28">
        <w:rPr>
          <w:lang w:val="ru-RU"/>
        </w:rPr>
        <w:t xml:space="preserve"> участвовать в принятии решений</w:t>
      </w:r>
      <w:r w:rsidR="003052F3" w:rsidRPr="00043D28">
        <w:rPr>
          <w:lang w:val="ru-RU"/>
        </w:rPr>
        <w:t xml:space="preserve">, все еще крайне </w:t>
      </w:r>
      <w:r w:rsidR="00606907" w:rsidRPr="00043D28">
        <w:rPr>
          <w:lang w:val="ru-RU"/>
        </w:rPr>
        <w:t>незначительно</w:t>
      </w:r>
      <w:r w:rsidR="00FB4D0E" w:rsidRPr="00043D28">
        <w:rPr>
          <w:lang w:val="ru-RU"/>
        </w:rPr>
        <w:t xml:space="preserve">. На дипломатической службе женщины составляют только 7 процентов </w:t>
      </w:r>
      <w:r w:rsidR="00F111FE" w:rsidRPr="00043D28">
        <w:rPr>
          <w:lang w:val="ru-RU"/>
        </w:rPr>
        <w:t>сотрудников</w:t>
      </w:r>
      <w:r w:rsidR="00FB4D0E" w:rsidRPr="00043D28">
        <w:rPr>
          <w:lang w:val="ru-RU"/>
        </w:rPr>
        <w:t>. Экономические стимулы, предложе</w:t>
      </w:r>
      <w:r w:rsidR="00FB4D0E" w:rsidRPr="00043D28">
        <w:rPr>
          <w:lang w:val="ru-RU"/>
        </w:rPr>
        <w:t>н</w:t>
      </w:r>
      <w:r w:rsidR="00FB4D0E" w:rsidRPr="00043D28">
        <w:rPr>
          <w:lang w:val="ru-RU"/>
        </w:rPr>
        <w:t>ные политическим партиям с целью поощрения участия женщин согласно Закону о выборах, прин</w:t>
      </w:r>
      <w:r w:rsidR="00FB4D0E" w:rsidRPr="00043D28">
        <w:rPr>
          <w:lang w:val="ru-RU"/>
        </w:rPr>
        <w:t>я</w:t>
      </w:r>
      <w:r w:rsidR="00FB4D0E" w:rsidRPr="00043D28">
        <w:rPr>
          <w:lang w:val="ru-RU"/>
        </w:rPr>
        <w:t>тому в июле 2008 года, недостаточны для исправл</w:t>
      </w:r>
      <w:r w:rsidR="00FB4D0E" w:rsidRPr="00043D28">
        <w:rPr>
          <w:lang w:val="ru-RU"/>
        </w:rPr>
        <w:t>е</w:t>
      </w:r>
      <w:r w:rsidR="00FB4D0E" w:rsidRPr="00043D28">
        <w:rPr>
          <w:lang w:val="ru-RU"/>
        </w:rPr>
        <w:t xml:space="preserve">ния дисбаланса. В соответствии с </w:t>
      </w:r>
      <w:r w:rsidR="00435177" w:rsidRPr="00043D28">
        <w:rPr>
          <w:lang w:val="ru-RU"/>
        </w:rPr>
        <w:t>п</w:t>
      </w:r>
      <w:r w:rsidR="00FB4D0E" w:rsidRPr="00043D28">
        <w:rPr>
          <w:lang w:val="ru-RU"/>
        </w:rPr>
        <w:t xml:space="preserve">олитикой </w:t>
      </w:r>
      <w:r w:rsidR="00DF592B" w:rsidRPr="00043D28">
        <w:rPr>
          <w:lang w:val="ru-RU"/>
        </w:rPr>
        <w:t>г</w:t>
      </w:r>
      <w:r w:rsidR="00D83288" w:rsidRPr="00043D28">
        <w:rPr>
          <w:lang w:val="ru-RU"/>
        </w:rPr>
        <w:t>е</w:t>
      </w:r>
      <w:r w:rsidR="00D83288" w:rsidRPr="00043D28">
        <w:rPr>
          <w:lang w:val="ru-RU"/>
        </w:rPr>
        <w:t>н</w:t>
      </w:r>
      <w:r w:rsidR="00D83288" w:rsidRPr="00043D28">
        <w:rPr>
          <w:lang w:val="ru-RU"/>
        </w:rPr>
        <w:t>дерного равенства</w:t>
      </w:r>
      <w:r w:rsidR="00FB4D0E" w:rsidRPr="00043D28">
        <w:rPr>
          <w:lang w:val="ru-RU"/>
        </w:rPr>
        <w:t xml:space="preserve"> планируются специальные вр</w:t>
      </w:r>
      <w:r w:rsidR="00FB4D0E" w:rsidRPr="00043D28">
        <w:rPr>
          <w:lang w:val="ru-RU"/>
        </w:rPr>
        <w:t>е</w:t>
      </w:r>
      <w:r w:rsidR="00FB4D0E" w:rsidRPr="00043D28">
        <w:rPr>
          <w:lang w:val="ru-RU"/>
        </w:rPr>
        <w:t>менные меры в виде квот дл</w:t>
      </w:r>
      <w:r w:rsidR="00577F10" w:rsidRPr="00043D28">
        <w:rPr>
          <w:lang w:val="ru-RU"/>
        </w:rPr>
        <w:t>я женщин на выборных и политических должностях и в национальной п</w:t>
      </w:r>
      <w:r w:rsidR="00577F10" w:rsidRPr="00043D28">
        <w:rPr>
          <w:lang w:val="ru-RU"/>
        </w:rPr>
        <w:t>о</w:t>
      </w:r>
      <w:r w:rsidR="00577F10" w:rsidRPr="00043D28">
        <w:rPr>
          <w:lang w:val="ru-RU"/>
        </w:rPr>
        <w:t>лиции.</w:t>
      </w:r>
    </w:p>
    <w:p w:rsidR="00792D4A" w:rsidRPr="00043D28" w:rsidRDefault="00AB1CA5" w:rsidP="00043D28">
      <w:pPr>
        <w:pStyle w:val="DualTxt"/>
        <w:suppressAutoHyphens w:val="0"/>
        <w:rPr>
          <w:lang w:val="ru-RU"/>
        </w:rPr>
      </w:pPr>
      <w:r w:rsidRPr="00043D28">
        <w:rPr>
          <w:lang w:val="ru-RU"/>
        </w:rPr>
        <w:t>8.</w:t>
      </w:r>
      <w:r w:rsidRPr="00043D28">
        <w:rPr>
          <w:lang w:val="ru-RU"/>
        </w:rPr>
        <w:tab/>
      </w:r>
      <w:r w:rsidR="00792D4A" w:rsidRPr="00043D28">
        <w:rPr>
          <w:lang w:val="ru-RU"/>
        </w:rPr>
        <w:t>В области образования последние статистич</w:t>
      </w:r>
      <w:r w:rsidR="00792D4A" w:rsidRPr="00043D28">
        <w:rPr>
          <w:lang w:val="ru-RU"/>
        </w:rPr>
        <w:t>е</w:t>
      </w:r>
      <w:r w:rsidR="00792D4A" w:rsidRPr="00043D28">
        <w:rPr>
          <w:lang w:val="ru-RU"/>
        </w:rPr>
        <w:t xml:space="preserve">ские данные свидетельствуют о продвижении к равноправию в начальном образовании, хотя разрыв между </w:t>
      </w:r>
      <w:r w:rsidR="00D83288" w:rsidRPr="00043D28">
        <w:rPr>
          <w:lang w:val="ru-RU"/>
        </w:rPr>
        <w:t>количеством мальчиков и девочек</w:t>
      </w:r>
      <w:r w:rsidR="00792D4A" w:rsidRPr="00043D28">
        <w:rPr>
          <w:lang w:val="ru-RU"/>
        </w:rPr>
        <w:t xml:space="preserve"> на более высоких уровнях </w:t>
      </w:r>
      <w:r w:rsidR="00036C73" w:rsidRPr="00043D28">
        <w:rPr>
          <w:lang w:val="ru-RU"/>
        </w:rPr>
        <w:t>увеличивается</w:t>
      </w:r>
      <w:r w:rsidR="00792D4A" w:rsidRPr="00043D28">
        <w:rPr>
          <w:lang w:val="ru-RU"/>
        </w:rPr>
        <w:t xml:space="preserve">. Протокол, </w:t>
      </w:r>
      <w:r w:rsidR="00E650C5" w:rsidRPr="00043D28">
        <w:rPr>
          <w:lang w:val="ru-RU"/>
        </w:rPr>
        <w:t>подп</w:t>
      </w:r>
      <w:r w:rsidR="00E650C5" w:rsidRPr="00043D28">
        <w:rPr>
          <w:lang w:val="ru-RU"/>
        </w:rPr>
        <w:t>и</w:t>
      </w:r>
      <w:r w:rsidR="00E650C5" w:rsidRPr="00043D28">
        <w:rPr>
          <w:lang w:val="ru-RU"/>
        </w:rPr>
        <w:t xml:space="preserve">санный </w:t>
      </w:r>
      <w:r w:rsidR="004D63FE" w:rsidRPr="00043D28">
        <w:rPr>
          <w:lang w:val="ru-RU"/>
        </w:rPr>
        <w:t xml:space="preserve">между </w:t>
      </w:r>
      <w:r w:rsidR="00036C73" w:rsidRPr="00043D28">
        <w:rPr>
          <w:lang w:val="ru-RU"/>
        </w:rPr>
        <w:t>М</w:t>
      </w:r>
      <w:r w:rsidR="00792D4A" w:rsidRPr="00043D28">
        <w:rPr>
          <w:lang w:val="ru-RU"/>
        </w:rPr>
        <w:t xml:space="preserve">инистерством </w:t>
      </w:r>
      <w:r w:rsidR="00036C73" w:rsidRPr="00043D28">
        <w:rPr>
          <w:lang w:val="ru-RU"/>
        </w:rPr>
        <w:t xml:space="preserve">по положению и правам женщин </w:t>
      </w:r>
      <w:r w:rsidR="00792D4A" w:rsidRPr="00043D28">
        <w:rPr>
          <w:lang w:val="ru-RU"/>
        </w:rPr>
        <w:t>и Министерств</w:t>
      </w:r>
      <w:r w:rsidR="00083A64" w:rsidRPr="00043D28">
        <w:rPr>
          <w:lang w:val="ru-RU"/>
        </w:rPr>
        <w:t>ом</w:t>
      </w:r>
      <w:r w:rsidR="00792D4A" w:rsidRPr="00043D28">
        <w:rPr>
          <w:lang w:val="ru-RU"/>
        </w:rPr>
        <w:t xml:space="preserve"> образования и профессиональной подготовки, касается</w:t>
      </w:r>
      <w:r w:rsidR="00435177" w:rsidRPr="00043D28">
        <w:rPr>
          <w:lang w:val="ru-RU"/>
        </w:rPr>
        <w:t xml:space="preserve"> проблемы</w:t>
      </w:r>
      <w:r w:rsidR="00792D4A" w:rsidRPr="00043D28">
        <w:rPr>
          <w:lang w:val="ru-RU"/>
        </w:rPr>
        <w:t xml:space="preserve"> удержания девочек в школе и </w:t>
      </w:r>
      <w:r w:rsidR="009F362A" w:rsidRPr="00043D28">
        <w:rPr>
          <w:lang w:val="ru-RU"/>
        </w:rPr>
        <w:t>устранения</w:t>
      </w:r>
      <w:r w:rsidR="00792D4A" w:rsidRPr="00043D28">
        <w:rPr>
          <w:lang w:val="ru-RU"/>
        </w:rPr>
        <w:t xml:space="preserve"> гендерных стереотипов </w:t>
      </w:r>
      <w:r w:rsidR="009F362A" w:rsidRPr="00043D28">
        <w:rPr>
          <w:lang w:val="ru-RU"/>
        </w:rPr>
        <w:t>из учебников</w:t>
      </w:r>
      <w:r w:rsidR="003C0277" w:rsidRPr="00043D28">
        <w:rPr>
          <w:lang w:val="ru-RU"/>
        </w:rPr>
        <w:t>. Одним из результатов этой</w:t>
      </w:r>
      <w:r w:rsidR="00792D4A" w:rsidRPr="00043D28">
        <w:rPr>
          <w:lang w:val="ru-RU"/>
        </w:rPr>
        <w:t xml:space="preserve"> </w:t>
      </w:r>
      <w:r w:rsidR="003C0277" w:rsidRPr="00043D28">
        <w:rPr>
          <w:lang w:val="ru-RU"/>
        </w:rPr>
        <w:t>договоренности</w:t>
      </w:r>
      <w:r w:rsidR="00792D4A" w:rsidRPr="00043D28">
        <w:rPr>
          <w:lang w:val="ru-RU"/>
        </w:rPr>
        <w:t xml:space="preserve"> является то, что половина всех стипендий предназначается девочкам.</w:t>
      </w:r>
    </w:p>
    <w:p w:rsidR="00C86F5E" w:rsidRPr="00043D28" w:rsidRDefault="00AB1CA5" w:rsidP="00043D28">
      <w:pPr>
        <w:pStyle w:val="DualTxt"/>
        <w:suppressAutoHyphens w:val="0"/>
        <w:rPr>
          <w:lang w:val="ru-RU"/>
        </w:rPr>
      </w:pPr>
      <w:r w:rsidRPr="00043D28">
        <w:rPr>
          <w:lang w:val="ru-RU"/>
        </w:rPr>
        <w:t>9.</w:t>
      </w:r>
      <w:r w:rsidRPr="00043D28">
        <w:rPr>
          <w:lang w:val="ru-RU"/>
        </w:rPr>
        <w:tab/>
      </w:r>
      <w:r w:rsidR="00E11D4C" w:rsidRPr="00043D28">
        <w:rPr>
          <w:lang w:val="ru-RU"/>
        </w:rPr>
        <w:t>Гаитянки принимают активное участие в ра</w:t>
      </w:r>
      <w:r w:rsidR="00E11D4C" w:rsidRPr="00043D28">
        <w:rPr>
          <w:lang w:val="ru-RU"/>
        </w:rPr>
        <w:t>з</w:t>
      </w:r>
      <w:r w:rsidR="00E11D4C" w:rsidRPr="00043D28">
        <w:rPr>
          <w:lang w:val="ru-RU"/>
        </w:rPr>
        <w:t>витии экономики страны, однако их вклад не пр</w:t>
      </w:r>
      <w:r w:rsidR="00E11D4C" w:rsidRPr="00043D28">
        <w:rPr>
          <w:lang w:val="ru-RU"/>
        </w:rPr>
        <w:t>и</w:t>
      </w:r>
      <w:r w:rsidR="00E11D4C" w:rsidRPr="00043D28">
        <w:rPr>
          <w:lang w:val="ru-RU"/>
        </w:rPr>
        <w:t xml:space="preserve">знается и не оценивается </w:t>
      </w:r>
      <w:r w:rsidR="00EE23A9" w:rsidRPr="00043D28">
        <w:rPr>
          <w:lang w:val="ru-RU"/>
        </w:rPr>
        <w:t>надлежащим образом</w:t>
      </w:r>
      <w:r w:rsidR="00E11D4C" w:rsidRPr="00043D28">
        <w:rPr>
          <w:lang w:val="ru-RU"/>
        </w:rPr>
        <w:t>.</w:t>
      </w:r>
      <w:r w:rsidR="0012252D" w:rsidRPr="00043D28">
        <w:rPr>
          <w:lang w:val="ru-RU"/>
        </w:rPr>
        <w:t xml:space="preserve"> </w:t>
      </w:r>
      <w:r w:rsidR="00EE23A9" w:rsidRPr="00043D28">
        <w:rPr>
          <w:lang w:val="ru-RU"/>
        </w:rPr>
        <w:t>Нынешняя</w:t>
      </w:r>
      <w:r w:rsidR="0012252D" w:rsidRPr="00043D28">
        <w:rPr>
          <w:lang w:val="ru-RU"/>
        </w:rPr>
        <w:t xml:space="preserve"> экономическая политика направлена на восстановление производственного сектора, при</w:t>
      </w:r>
      <w:r w:rsidR="00EE73C1" w:rsidRPr="00043D28">
        <w:rPr>
          <w:lang w:val="ru-RU"/>
        </w:rPr>
        <w:t xml:space="preserve"> условии</w:t>
      </w:r>
      <w:r w:rsidR="0012252D" w:rsidRPr="00043D28">
        <w:rPr>
          <w:lang w:val="ru-RU"/>
        </w:rPr>
        <w:t xml:space="preserve"> обеспечени</w:t>
      </w:r>
      <w:r w:rsidR="00EE73C1" w:rsidRPr="00043D28">
        <w:rPr>
          <w:lang w:val="ru-RU"/>
        </w:rPr>
        <w:t>я</w:t>
      </w:r>
      <w:r w:rsidR="0012252D" w:rsidRPr="00043D28">
        <w:rPr>
          <w:lang w:val="ru-RU"/>
        </w:rPr>
        <w:t xml:space="preserve"> адекватного финансирования и кредитования. Государственные служащие пол</w:t>
      </w:r>
      <w:r w:rsidR="0012252D" w:rsidRPr="00043D28">
        <w:rPr>
          <w:lang w:val="ru-RU"/>
        </w:rPr>
        <w:t>ь</w:t>
      </w:r>
      <w:r w:rsidR="0012252D" w:rsidRPr="00043D28">
        <w:rPr>
          <w:lang w:val="ru-RU"/>
        </w:rPr>
        <w:t>зуются системой социального страхования, однако они составляют только 3 процента населения. Р</w:t>
      </w:r>
      <w:r w:rsidR="0012252D" w:rsidRPr="00043D28">
        <w:rPr>
          <w:lang w:val="ru-RU"/>
        </w:rPr>
        <w:t>а</w:t>
      </w:r>
      <w:r w:rsidR="0012252D" w:rsidRPr="00043D28">
        <w:rPr>
          <w:lang w:val="ru-RU"/>
        </w:rPr>
        <w:t>ботник</w:t>
      </w:r>
      <w:r w:rsidR="00C41699" w:rsidRPr="00043D28">
        <w:rPr>
          <w:lang w:val="ru-RU"/>
        </w:rPr>
        <w:t>и</w:t>
      </w:r>
      <w:r w:rsidR="0012252D" w:rsidRPr="00043D28">
        <w:rPr>
          <w:lang w:val="ru-RU"/>
        </w:rPr>
        <w:t xml:space="preserve"> сельскохозяйс</w:t>
      </w:r>
      <w:r w:rsidR="00BE63E0" w:rsidRPr="00043D28">
        <w:rPr>
          <w:lang w:val="ru-RU"/>
        </w:rPr>
        <w:t>твенного и неформального сектора</w:t>
      </w:r>
      <w:r w:rsidR="0012252D" w:rsidRPr="00043D28">
        <w:rPr>
          <w:lang w:val="ru-RU"/>
        </w:rPr>
        <w:t>, составляющи</w:t>
      </w:r>
      <w:r w:rsidR="00C41699" w:rsidRPr="00043D28">
        <w:rPr>
          <w:lang w:val="ru-RU"/>
        </w:rPr>
        <w:t>е</w:t>
      </w:r>
      <w:r w:rsidR="0012252D" w:rsidRPr="00043D28">
        <w:rPr>
          <w:lang w:val="ru-RU"/>
        </w:rPr>
        <w:t xml:space="preserve"> 90 процентов трудовых р</w:t>
      </w:r>
      <w:r w:rsidR="0012252D" w:rsidRPr="00043D28">
        <w:rPr>
          <w:lang w:val="ru-RU"/>
        </w:rPr>
        <w:t>е</w:t>
      </w:r>
      <w:r w:rsidR="0012252D" w:rsidRPr="00043D28">
        <w:rPr>
          <w:lang w:val="ru-RU"/>
        </w:rPr>
        <w:t xml:space="preserve">сурсов, </w:t>
      </w:r>
      <w:r w:rsidR="00C41699" w:rsidRPr="00043D28">
        <w:rPr>
          <w:lang w:val="ru-RU"/>
        </w:rPr>
        <w:t xml:space="preserve">полностью исключены из </w:t>
      </w:r>
      <w:r w:rsidR="0012252D" w:rsidRPr="00043D28">
        <w:rPr>
          <w:lang w:val="ru-RU"/>
        </w:rPr>
        <w:t>эт</w:t>
      </w:r>
      <w:r w:rsidR="00C41699" w:rsidRPr="00043D28">
        <w:rPr>
          <w:lang w:val="ru-RU"/>
        </w:rPr>
        <w:t>ой</w:t>
      </w:r>
      <w:r w:rsidR="0012252D" w:rsidRPr="00043D28">
        <w:rPr>
          <w:lang w:val="ru-RU"/>
        </w:rPr>
        <w:t xml:space="preserve"> систем</w:t>
      </w:r>
      <w:r w:rsidR="00C41699" w:rsidRPr="00043D28">
        <w:rPr>
          <w:lang w:val="ru-RU"/>
        </w:rPr>
        <w:t>ы.</w:t>
      </w:r>
      <w:r w:rsidR="0012252D" w:rsidRPr="00043D28">
        <w:rPr>
          <w:lang w:val="ru-RU"/>
        </w:rPr>
        <w:t xml:space="preserve"> Не существует никаких мер социальной защиты, пре</w:t>
      </w:r>
      <w:r w:rsidR="0012252D" w:rsidRPr="00043D28">
        <w:rPr>
          <w:lang w:val="ru-RU"/>
        </w:rPr>
        <w:t>д</w:t>
      </w:r>
      <w:r w:rsidR="0012252D" w:rsidRPr="00043D28">
        <w:rPr>
          <w:lang w:val="ru-RU"/>
        </w:rPr>
        <w:t>назначе</w:t>
      </w:r>
      <w:r w:rsidR="00754EDB" w:rsidRPr="00043D28">
        <w:rPr>
          <w:lang w:val="ru-RU"/>
        </w:rPr>
        <w:t>нных для 42 процентов всех домохозяйств</w:t>
      </w:r>
      <w:r w:rsidR="0012252D" w:rsidRPr="00043D28">
        <w:rPr>
          <w:lang w:val="ru-RU"/>
        </w:rPr>
        <w:t>, возглавляемых женщинами. В настоящее время ра</w:t>
      </w:r>
      <w:r w:rsidR="0012252D" w:rsidRPr="00043D28">
        <w:rPr>
          <w:lang w:val="ru-RU"/>
        </w:rPr>
        <w:t>с</w:t>
      </w:r>
      <w:r w:rsidR="0012252D" w:rsidRPr="00043D28">
        <w:rPr>
          <w:lang w:val="ru-RU"/>
        </w:rPr>
        <w:t>сматривается</w:t>
      </w:r>
      <w:r w:rsidR="00864525" w:rsidRPr="00043D28">
        <w:rPr>
          <w:lang w:val="ru-RU"/>
        </w:rPr>
        <w:t xml:space="preserve"> вопрос о</w:t>
      </w:r>
      <w:r w:rsidR="0012252D" w:rsidRPr="00043D28">
        <w:rPr>
          <w:lang w:val="ru-RU"/>
        </w:rPr>
        <w:t xml:space="preserve"> реформ</w:t>
      </w:r>
      <w:r w:rsidR="00864525" w:rsidRPr="00043D28">
        <w:rPr>
          <w:lang w:val="ru-RU"/>
        </w:rPr>
        <w:t>е</w:t>
      </w:r>
      <w:r w:rsidR="0012252D" w:rsidRPr="00043D28">
        <w:rPr>
          <w:lang w:val="ru-RU"/>
        </w:rPr>
        <w:t xml:space="preserve"> системы социал</w:t>
      </w:r>
      <w:r w:rsidR="0012252D" w:rsidRPr="00043D28">
        <w:rPr>
          <w:lang w:val="ru-RU"/>
        </w:rPr>
        <w:t>ь</w:t>
      </w:r>
      <w:r w:rsidR="0012252D" w:rsidRPr="00043D28">
        <w:rPr>
          <w:lang w:val="ru-RU"/>
        </w:rPr>
        <w:t xml:space="preserve">ного обеспечения. </w:t>
      </w:r>
      <w:r w:rsidR="00C86F5E" w:rsidRPr="00043D28">
        <w:rPr>
          <w:lang w:val="ru-RU"/>
        </w:rPr>
        <w:t xml:space="preserve">Вопросы, подлежащие </w:t>
      </w:r>
      <w:r w:rsidR="00226075" w:rsidRPr="00043D28">
        <w:rPr>
          <w:lang w:val="ru-RU"/>
        </w:rPr>
        <w:t>пересмо</w:t>
      </w:r>
      <w:r w:rsidR="00226075" w:rsidRPr="00043D28">
        <w:rPr>
          <w:lang w:val="ru-RU"/>
        </w:rPr>
        <w:t>т</w:t>
      </w:r>
      <w:r w:rsidR="00226075" w:rsidRPr="00043D28">
        <w:rPr>
          <w:lang w:val="ru-RU"/>
        </w:rPr>
        <w:t xml:space="preserve">ру </w:t>
      </w:r>
      <w:r w:rsidR="00C86F5E" w:rsidRPr="00043D28">
        <w:rPr>
          <w:lang w:val="ru-RU"/>
        </w:rPr>
        <w:t>в системе здравоохранения, включают не</w:t>
      </w:r>
      <w:r w:rsidR="003F12E6" w:rsidRPr="00043D28">
        <w:rPr>
          <w:lang w:val="ru-RU"/>
        </w:rPr>
        <w:t>удовл</w:t>
      </w:r>
      <w:r w:rsidR="003F12E6" w:rsidRPr="00043D28">
        <w:rPr>
          <w:lang w:val="ru-RU"/>
        </w:rPr>
        <w:t>е</w:t>
      </w:r>
      <w:r w:rsidR="003F12E6" w:rsidRPr="00043D28">
        <w:rPr>
          <w:lang w:val="ru-RU"/>
        </w:rPr>
        <w:t>творительное</w:t>
      </w:r>
      <w:r w:rsidR="00C86F5E" w:rsidRPr="00043D28">
        <w:rPr>
          <w:lang w:val="ru-RU"/>
        </w:rPr>
        <w:t xml:space="preserve"> обслуживание, усугубляемое быс</w:t>
      </w:r>
      <w:r w:rsidR="00C86F5E" w:rsidRPr="00043D28">
        <w:rPr>
          <w:lang w:val="ru-RU"/>
        </w:rPr>
        <w:t>т</w:t>
      </w:r>
      <w:r w:rsidR="00C86F5E" w:rsidRPr="00043D28">
        <w:rPr>
          <w:lang w:val="ru-RU"/>
        </w:rPr>
        <w:t>рым ростом населения и неравномерным распред</w:t>
      </w:r>
      <w:r w:rsidR="00C86F5E" w:rsidRPr="00043D28">
        <w:rPr>
          <w:lang w:val="ru-RU"/>
        </w:rPr>
        <w:t>е</w:t>
      </w:r>
      <w:r w:rsidR="00C86F5E" w:rsidRPr="00043D28">
        <w:rPr>
          <w:lang w:val="ru-RU"/>
        </w:rPr>
        <w:t>лением ресурсов между городскими и сельскими районами. Растущая материнская смертность и ф</w:t>
      </w:r>
      <w:r w:rsidR="00C86F5E" w:rsidRPr="00043D28">
        <w:rPr>
          <w:lang w:val="ru-RU"/>
        </w:rPr>
        <w:t>е</w:t>
      </w:r>
      <w:r w:rsidR="00C86F5E" w:rsidRPr="00043D28">
        <w:rPr>
          <w:lang w:val="ru-RU"/>
        </w:rPr>
        <w:t>минизация заболеваемости ВИЧ/СПИДом пре</w:t>
      </w:r>
      <w:r w:rsidR="00C86F5E" w:rsidRPr="00043D28">
        <w:rPr>
          <w:lang w:val="ru-RU"/>
        </w:rPr>
        <w:t>д</w:t>
      </w:r>
      <w:r w:rsidR="00C86F5E" w:rsidRPr="00043D28">
        <w:rPr>
          <w:lang w:val="ru-RU"/>
        </w:rPr>
        <w:t xml:space="preserve">ставляют собой </w:t>
      </w:r>
      <w:r w:rsidR="009D1D79" w:rsidRPr="00043D28">
        <w:rPr>
          <w:lang w:val="ru-RU"/>
        </w:rPr>
        <w:t>дополнительные проблемы</w:t>
      </w:r>
      <w:r w:rsidR="00C86F5E" w:rsidRPr="00043D28">
        <w:rPr>
          <w:lang w:val="ru-RU"/>
        </w:rPr>
        <w:t>, выз</w:t>
      </w:r>
      <w:r w:rsidR="00C86F5E" w:rsidRPr="00043D28">
        <w:rPr>
          <w:lang w:val="ru-RU"/>
        </w:rPr>
        <w:t>ы</w:t>
      </w:r>
      <w:r w:rsidR="00C86F5E" w:rsidRPr="00043D28">
        <w:rPr>
          <w:lang w:val="ru-RU"/>
        </w:rPr>
        <w:t>вающ</w:t>
      </w:r>
      <w:r w:rsidR="009D1D79" w:rsidRPr="00043D28">
        <w:rPr>
          <w:lang w:val="ru-RU"/>
        </w:rPr>
        <w:t>ие</w:t>
      </w:r>
      <w:r w:rsidR="00C86F5E" w:rsidRPr="00043D28">
        <w:rPr>
          <w:lang w:val="ru-RU"/>
        </w:rPr>
        <w:t xml:space="preserve"> озабоченность. В </w:t>
      </w:r>
      <w:r w:rsidR="00FD00DC" w:rsidRPr="00043D28">
        <w:rPr>
          <w:lang w:val="ru-RU"/>
        </w:rPr>
        <w:t xml:space="preserve">качестве </w:t>
      </w:r>
      <w:r w:rsidR="00C86F5E" w:rsidRPr="00043D28">
        <w:rPr>
          <w:lang w:val="ru-RU"/>
        </w:rPr>
        <w:t>ответ</w:t>
      </w:r>
      <w:r w:rsidR="00FD00DC" w:rsidRPr="00043D28">
        <w:rPr>
          <w:lang w:val="ru-RU"/>
        </w:rPr>
        <w:t xml:space="preserve">ной меры </w:t>
      </w:r>
      <w:r w:rsidR="00C86F5E" w:rsidRPr="00043D28">
        <w:rPr>
          <w:lang w:val="ru-RU"/>
        </w:rPr>
        <w:t xml:space="preserve">Министерство здравоохранения и народонаселения создало Группу </w:t>
      </w:r>
      <w:r w:rsidR="00506A5F" w:rsidRPr="00043D28">
        <w:rPr>
          <w:lang w:val="ru-RU"/>
        </w:rPr>
        <w:t xml:space="preserve">по охране </w:t>
      </w:r>
      <w:r w:rsidR="00C86F5E" w:rsidRPr="00043D28">
        <w:rPr>
          <w:lang w:val="ru-RU"/>
        </w:rPr>
        <w:t xml:space="preserve">здоровья </w:t>
      </w:r>
      <w:r w:rsidR="00506A5F" w:rsidRPr="00043D28">
        <w:rPr>
          <w:lang w:val="ru-RU"/>
        </w:rPr>
        <w:t xml:space="preserve">семьи </w:t>
      </w:r>
      <w:r w:rsidR="00C86F5E" w:rsidRPr="00043D28">
        <w:rPr>
          <w:lang w:val="ru-RU"/>
        </w:rPr>
        <w:t>и осущ</w:t>
      </w:r>
      <w:r w:rsidR="00C86F5E" w:rsidRPr="00043D28">
        <w:rPr>
          <w:lang w:val="ru-RU"/>
        </w:rPr>
        <w:t>е</w:t>
      </w:r>
      <w:r w:rsidR="00C86F5E" w:rsidRPr="00043D28">
        <w:rPr>
          <w:lang w:val="ru-RU"/>
        </w:rPr>
        <w:t>ствляет программу сокращени</w:t>
      </w:r>
      <w:r w:rsidR="005751A1" w:rsidRPr="00043D28">
        <w:rPr>
          <w:lang w:val="ru-RU"/>
        </w:rPr>
        <w:t>я материнской смер</w:t>
      </w:r>
      <w:r w:rsidR="005751A1" w:rsidRPr="00043D28">
        <w:rPr>
          <w:lang w:val="ru-RU"/>
        </w:rPr>
        <w:t>т</w:t>
      </w:r>
      <w:r w:rsidR="005751A1" w:rsidRPr="00043D28">
        <w:rPr>
          <w:lang w:val="ru-RU"/>
        </w:rPr>
        <w:t>ности. Пред</w:t>
      </w:r>
      <w:r w:rsidR="00C86F5E" w:rsidRPr="00043D28">
        <w:rPr>
          <w:lang w:val="ru-RU"/>
        </w:rPr>
        <w:t xml:space="preserve">лагаемая программа </w:t>
      </w:r>
      <w:r w:rsidR="00506A5F" w:rsidRPr="00043D28">
        <w:rPr>
          <w:lang w:val="ru-RU"/>
        </w:rPr>
        <w:t>по охране</w:t>
      </w:r>
      <w:r w:rsidR="00C86F5E" w:rsidRPr="00043D28">
        <w:rPr>
          <w:lang w:val="ru-RU"/>
        </w:rPr>
        <w:t xml:space="preserve"> женского здоровья разрабатывается </w:t>
      </w:r>
      <w:r w:rsidR="00CF2E9D" w:rsidRPr="00043D28">
        <w:rPr>
          <w:lang w:val="ru-RU"/>
        </w:rPr>
        <w:t>Министерством по пол</w:t>
      </w:r>
      <w:r w:rsidR="00CF2E9D" w:rsidRPr="00043D28">
        <w:rPr>
          <w:lang w:val="ru-RU"/>
        </w:rPr>
        <w:t>о</w:t>
      </w:r>
      <w:r w:rsidR="00CF2E9D" w:rsidRPr="00043D28">
        <w:rPr>
          <w:lang w:val="ru-RU"/>
        </w:rPr>
        <w:t>жению и правам женщин</w:t>
      </w:r>
      <w:r w:rsidR="00C86F5E" w:rsidRPr="00043D28">
        <w:rPr>
          <w:lang w:val="ru-RU"/>
        </w:rPr>
        <w:t xml:space="preserve"> и Министерством общес</w:t>
      </w:r>
      <w:r w:rsidR="00C86F5E" w:rsidRPr="00043D28">
        <w:rPr>
          <w:lang w:val="ru-RU"/>
        </w:rPr>
        <w:t>т</w:t>
      </w:r>
      <w:r w:rsidR="00C86F5E" w:rsidRPr="00043D28">
        <w:rPr>
          <w:lang w:val="ru-RU"/>
        </w:rPr>
        <w:t>венного здравоохранения.</w:t>
      </w:r>
    </w:p>
    <w:p w:rsidR="00F31DDE" w:rsidRPr="00043D28" w:rsidRDefault="00AB1CA5" w:rsidP="00043D28">
      <w:pPr>
        <w:pStyle w:val="DualTxt"/>
        <w:suppressAutoHyphens w:val="0"/>
        <w:rPr>
          <w:lang w:val="ru-RU"/>
        </w:rPr>
      </w:pPr>
      <w:r w:rsidRPr="00043D28">
        <w:rPr>
          <w:lang w:val="ru-RU"/>
        </w:rPr>
        <w:t>10.</w:t>
      </w:r>
      <w:r w:rsidRPr="00043D28">
        <w:rPr>
          <w:lang w:val="ru-RU"/>
        </w:rPr>
        <w:tab/>
      </w:r>
      <w:r w:rsidR="00C37354" w:rsidRPr="00043D28">
        <w:rPr>
          <w:lang w:val="ru-RU"/>
        </w:rPr>
        <w:t>Что касается</w:t>
      </w:r>
      <w:r w:rsidR="00F31DDE" w:rsidRPr="00043D28">
        <w:rPr>
          <w:lang w:val="ru-RU"/>
        </w:rPr>
        <w:t xml:space="preserve"> семейного </w:t>
      </w:r>
      <w:r w:rsidR="001D3AF7" w:rsidRPr="00043D28">
        <w:rPr>
          <w:lang w:val="ru-RU"/>
        </w:rPr>
        <w:t>законодательства</w:t>
      </w:r>
      <w:r w:rsidR="00245FFD" w:rsidRPr="00043D28">
        <w:rPr>
          <w:lang w:val="ru-RU"/>
        </w:rPr>
        <w:t>,</w:t>
      </w:r>
      <w:r w:rsidR="00C37354" w:rsidRPr="00043D28">
        <w:rPr>
          <w:lang w:val="ru-RU"/>
        </w:rPr>
        <w:t xml:space="preserve"> то,</w:t>
      </w:r>
      <w:r w:rsidR="00F31DDE" w:rsidRPr="00043D28">
        <w:rPr>
          <w:lang w:val="ru-RU"/>
        </w:rPr>
        <w:t xml:space="preserve"> до принятия </w:t>
      </w:r>
      <w:r w:rsidR="00F630AC" w:rsidRPr="00043D28">
        <w:rPr>
          <w:lang w:val="ru-RU"/>
        </w:rPr>
        <w:t xml:space="preserve">указа 1982 </w:t>
      </w:r>
      <w:r w:rsidR="001D3AF7" w:rsidRPr="00043D28">
        <w:rPr>
          <w:lang w:val="ru-RU"/>
        </w:rPr>
        <w:t xml:space="preserve">года </w:t>
      </w:r>
      <w:r w:rsidR="00F630AC" w:rsidRPr="00043D28">
        <w:rPr>
          <w:lang w:val="ru-RU"/>
        </w:rPr>
        <w:t>после ратификации Конвенции, женщина теряла свою правоспосо</w:t>
      </w:r>
      <w:r w:rsidR="00F630AC" w:rsidRPr="00043D28">
        <w:rPr>
          <w:lang w:val="ru-RU"/>
        </w:rPr>
        <w:t>б</w:t>
      </w:r>
      <w:r w:rsidR="00F630AC" w:rsidRPr="00043D28">
        <w:rPr>
          <w:lang w:val="ru-RU"/>
        </w:rPr>
        <w:t>ность после замужества и становилась несоверше</w:t>
      </w:r>
      <w:r w:rsidR="00F630AC" w:rsidRPr="00043D28">
        <w:rPr>
          <w:lang w:val="ru-RU"/>
        </w:rPr>
        <w:t>н</w:t>
      </w:r>
      <w:r w:rsidR="00F630AC" w:rsidRPr="00043D28">
        <w:rPr>
          <w:lang w:val="ru-RU"/>
        </w:rPr>
        <w:t xml:space="preserve">нолетней с точки зрения закона. </w:t>
      </w:r>
      <w:r w:rsidR="003B5E00" w:rsidRPr="00043D28">
        <w:rPr>
          <w:lang w:val="ru-RU"/>
        </w:rPr>
        <w:t>Гражданский к</w:t>
      </w:r>
      <w:r w:rsidR="003B5E00" w:rsidRPr="00043D28">
        <w:rPr>
          <w:lang w:val="ru-RU"/>
        </w:rPr>
        <w:t>о</w:t>
      </w:r>
      <w:r w:rsidR="003B5E00" w:rsidRPr="00043D28">
        <w:rPr>
          <w:lang w:val="ru-RU"/>
        </w:rPr>
        <w:t>декс и Уголовный кодекс применимы только по о</w:t>
      </w:r>
      <w:r w:rsidR="003B5E00" w:rsidRPr="00043D28">
        <w:rPr>
          <w:lang w:val="ru-RU"/>
        </w:rPr>
        <w:t>т</w:t>
      </w:r>
      <w:r w:rsidR="003B5E00" w:rsidRPr="00043D28">
        <w:rPr>
          <w:lang w:val="ru-RU"/>
        </w:rPr>
        <w:t xml:space="preserve">ношению к замужним женщинам, в то время как </w:t>
      </w:r>
      <w:r w:rsidR="00E402E1" w:rsidRPr="00043D28">
        <w:rPr>
          <w:lang w:val="ru-RU"/>
        </w:rPr>
        <w:t>официальные</w:t>
      </w:r>
      <w:r w:rsidR="003B5E00" w:rsidRPr="00043D28">
        <w:rPr>
          <w:lang w:val="ru-RU"/>
        </w:rPr>
        <w:t xml:space="preserve"> браки </w:t>
      </w:r>
      <w:r w:rsidR="00885C8E" w:rsidRPr="00043D28">
        <w:rPr>
          <w:lang w:val="ru-RU"/>
        </w:rPr>
        <w:t>в</w:t>
      </w:r>
      <w:r w:rsidR="003B5E00" w:rsidRPr="00043D28">
        <w:rPr>
          <w:lang w:val="ru-RU"/>
        </w:rPr>
        <w:t xml:space="preserve"> Гаити составляют меньши</w:t>
      </w:r>
      <w:r w:rsidR="003B5E00" w:rsidRPr="00043D28">
        <w:rPr>
          <w:lang w:val="ru-RU"/>
        </w:rPr>
        <w:t>н</w:t>
      </w:r>
      <w:r w:rsidR="003B5E00" w:rsidRPr="00043D28">
        <w:rPr>
          <w:lang w:val="ru-RU"/>
        </w:rPr>
        <w:t>ство.</w:t>
      </w:r>
      <w:r w:rsidR="00245FFD" w:rsidRPr="00043D28">
        <w:rPr>
          <w:lang w:val="ru-RU"/>
        </w:rPr>
        <w:t xml:space="preserve"> Нео</w:t>
      </w:r>
      <w:r w:rsidR="00E402E1" w:rsidRPr="00043D28">
        <w:rPr>
          <w:lang w:val="ru-RU"/>
        </w:rPr>
        <w:t xml:space="preserve">фициальные отношения, известные как </w:t>
      </w:r>
      <w:r w:rsidR="00E402E1" w:rsidRPr="00043D28">
        <w:rPr>
          <w:i/>
          <w:lang w:val="ru-RU"/>
        </w:rPr>
        <w:t>plaçage</w:t>
      </w:r>
      <w:r w:rsidR="00E402E1" w:rsidRPr="00043D28">
        <w:rPr>
          <w:lang w:val="ru-RU"/>
        </w:rPr>
        <w:t>, составляют 53 процента всех союзов в сельской местности, однако не признаются законом, поскольку официальный брак является единстве</w:t>
      </w:r>
      <w:r w:rsidR="00674A18" w:rsidRPr="00043D28">
        <w:rPr>
          <w:lang w:val="ru-RU"/>
        </w:rPr>
        <w:t>н</w:t>
      </w:r>
      <w:r w:rsidR="00674A18" w:rsidRPr="00043D28">
        <w:rPr>
          <w:lang w:val="ru-RU"/>
        </w:rPr>
        <w:t>ной формой</w:t>
      </w:r>
      <w:r w:rsidR="00FC59AD" w:rsidRPr="00043D28">
        <w:rPr>
          <w:lang w:val="ru-RU"/>
        </w:rPr>
        <w:t xml:space="preserve"> отношений, имеющей</w:t>
      </w:r>
      <w:r w:rsidR="00885C8E" w:rsidRPr="00043D28">
        <w:rPr>
          <w:lang w:val="ru-RU"/>
        </w:rPr>
        <w:t xml:space="preserve"> в</w:t>
      </w:r>
      <w:r w:rsidR="00E402E1" w:rsidRPr="00043D28">
        <w:rPr>
          <w:lang w:val="ru-RU"/>
        </w:rPr>
        <w:t xml:space="preserve"> Гаити зако</w:t>
      </w:r>
      <w:r w:rsidR="00E402E1" w:rsidRPr="00043D28">
        <w:rPr>
          <w:lang w:val="ru-RU"/>
        </w:rPr>
        <w:t>н</w:t>
      </w:r>
      <w:r w:rsidR="00E402E1" w:rsidRPr="00043D28">
        <w:rPr>
          <w:lang w:val="ru-RU"/>
        </w:rPr>
        <w:t>ный ст</w:t>
      </w:r>
      <w:r w:rsidR="002B524F" w:rsidRPr="00043D28">
        <w:rPr>
          <w:lang w:val="ru-RU"/>
        </w:rPr>
        <w:t>атус. Для исправления ситуации м</w:t>
      </w:r>
      <w:r w:rsidR="00E402E1" w:rsidRPr="00043D28">
        <w:rPr>
          <w:lang w:val="ru-RU"/>
        </w:rPr>
        <w:t>инистерс</w:t>
      </w:r>
      <w:r w:rsidR="00E402E1" w:rsidRPr="00043D28">
        <w:rPr>
          <w:lang w:val="ru-RU"/>
        </w:rPr>
        <w:t>т</w:t>
      </w:r>
      <w:r w:rsidR="00E402E1" w:rsidRPr="00043D28">
        <w:rPr>
          <w:lang w:val="ru-RU"/>
        </w:rPr>
        <w:t>во предлагает законопроекты о неофициальных союзах, семейных отношениях и ответственном отцовстве.</w:t>
      </w:r>
    </w:p>
    <w:p w:rsidR="00E402E1" w:rsidRPr="00043D28" w:rsidRDefault="00AB1CA5" w:rsidP="00043D28">
      <w:pPr>
        <w:pStyle w:val="DualTxt"/>
        <w:suppressAutoHyphens w:val="0"/>
        <w:rPr>
          <w:lang w:val="ru-RU"/>
        </w:rPr>
      </w:pPr>
      <w:r w:rsidRPr="00043D28">
        <w:rPr>
          <w:lang w:val="ru-RU"/>
        </w:rPr>
        <w:t>11.</w:t>
      </w:r>
      <w:r w:rsidRPr="00043D28">
        <w:rPr>
          <w:lang w:val="ru-RU"/>
        </w:rPr>
        <w:tab/>
      </w:r>
      <w:r w:rsidR="00E402E1" w:rsidRPr="00043D28">
        <w:rPr>
          <w:lang w:val="ru-RU"/>
        </w:rPr>
        <w:t>С момента составления доклада был дости</w:t>
      </w:r>
      <w:r w:rsidR="00E402E1" w:rsidRPr="00043D28">
        <w:rPr>
          <w:lang w:val="ru-RU"/>
        </w:rPr>
        <w:t>г</w:t>
      </w:r>
      <w:r w:rsidR="00E402E1" w:rsidRPr="00043D28">
        <w:rPr>
          <w:lang w:val="ru-RU"/>
        </w:rPr>
        <w:t>нут прог</w:t>
      </w:r>
      <w:r w:rsidR="00FC59AD" w:rsidRPr="00043D28">
        <w:rPr>
          <w:lang w:val="ru-RU"/>
        </w:rPr>
        <w:t xml:space="preserve">ресс в ряде областей. </w:t>
      </w:r>
      <w:r w:rsidR="00D31D1D" w:rsidRPr="00043D28">
        <w:rPr>
          <w:lang w:val="ru-RU"/>
        </w:rPr>
        <w:t>На рассмотрение правительства была представлена п</w:t>
      </w:r>
      <w:r w:rsidR="00FC59AD" w:rsidRPr="00043D28">
        <w:rPr>
          <w:lang w:val="ru-RU"/>
        </w:rPr>
        <w:t>редлагаем</w:t>
      </w:r>
      <w:r w:rsidR="00E402E1" w:rsidRPr="00043D28">
        <w:rPr>
          <w:lang w:val="ru-RU"/>
        </w:rPr>
        <w:t>ая Н</w:t>
      </w:r>
      <w:r w:rsidR="00E402E1" w:rsidRPr="00043D28">
        <w:rPr>
          <w:lang w:val="ru-RU"/>
        </w:rPr>
        <w:t>а</w:t>
      </w:r>
      <w:r w:rsidR="00E402E1" w:rsidRPr="00043D28">
        <w:rPr>
          <w:lang w:val="ru-RU"/>
        </w:rPr>
        <w:t>циональная политика гендерного равенства</w:t>
      </w:r>
      <w:r w:rsidR="00610BD2" w:rsidRPr="00043D28">
        <w:rPr>
          <w:lang w:val="ru-RU"/>
        </w:rPr>
        <w:t xml:space="preserve">, и были организованы семинары по </w:t>
      </w:r>
      <w:r w:rsidR="00F20864" w:rsidRPr="00043D28">
        <w:rPr>
          <w:lang w:val="ru-RU"/>
        </w:rPr>
        <w:t xml:space="preserve">составлению </w:t>
      </w:r>
      <w:r w:rsidR="00610BD2" w:rsidRPr="00043D28">
        <w:rPr>
          <w:lang w:val="ru-RU"/>
        </w:rPr>
        <w:t>бюджет</w:t>
      </w:r>
      <w:r w:rsidR="00F20864" w:rsidRPr="00043D28">
        <w:rPr>
          <w:lang w:val="ru-RU"/>
        </w:rPr>
        <w:t>а с</w:t>
      </w:r>
      <w:r w:rsidR="00610BD2" w:rsidRPr="00043D28">
        <w:rPr>
          <w:lang w:val="ru-RU"/>
        </w:rPr>
        <w:t xml:space="preserve"> </w:t>
      </w:r>
      <w:r w:rsidR="007D24DA" w:rsidRPr="00043D28">
        <w:rPr>
          <w:lang w:val="ru-RU"/>
        </w:rPr>
        <w:t>уч</w:t>
      </w:r>
      <w:r w:rsidR="00F20864" w:rsidRPr="00043D28">
        <w:rPr>
          <w:lang w:val="ru-RU"/>
        </w:rPr>
        <w:t>етом</w:t>
      </w:r>
      <w:r w:rsidR="007D24DA" w:rsidRPr="00043D28">
        <w:rPr>
          <w:lang w:val="ru-RU"/>
        </w:rPr>
        <w:t xml:space="preserve"> гендерны</w:t>
      </w:r>
      <w:r w:rsidR="00F20864" w:rsidRPr="00043D28">
        <w:rPr>
          <w:lang w:val="ru-RU"/>
        </w:rPr>
        <w:t>х</w:t>
      </w:r>
      <w:r w:rsidR="007D24DA" w:rsidRPr="00043D28">
        <w:rPr>
          <w:lang w:val="ru-RU"/>
        </w:rPr>
        <w:t xml:space="preserve"> фактор</w:t>
      </w:r>
      <w:r w:rsidR="00F20864" w:rsidRPr="00043D28">
        <w:rPr>
          <w:lang w:val="ru-RU"/>
        </w:rPr>
        <w:t>ов</w:t>
      </w:r>
      <w:r w:rsidR="000246DB" w:rsidRPr="00043D28">
        <w:rPr>
          <w:lang w:val="ru-RU"/>
        </w:rPr>
        <w:t>.</w:t>
      </w:r>
      <w:r w:rsidR="00BF52DC" w:rsidRPr="00043D28">
        <w:rPr>
          <w:lang w:val="ru-RU"/>
        </w:rPr>
        <w:t xml:space="preserve"> </w:t>
      </w:r>
      <w:r w:rsidR="000246DB" w:rsidRPr="00043D28">
        <w:rPr>
          <w:lang w:val="ru-RU"/>
        </w:rPr>
        <w:t>Что ка</w:t>
      </w:r>
      <w:r w:rsidR="00D31D1D" w:rsidRPr="00043D28">
        <w:rPr>
          <w:lang w:val="ru-RU"/>
        </w:rPr>
        <w:t>с</w:t>
      </w:r>
      <w:r w:rsidR="000246DB" w:rsidRPr="00043D28">
        <w:rPr>
          <w:lang w:val="ru-RU"/>
        </w:rPr>
        <w:t>ается</w:t>
      </w:r>
      <w:r w:rsidR="00610BD2" w:rsidRPr="00043D28">
        <w:rPr>
          <w:lang w:val="ru-RU"/>
        </w:rPr>
        <w:t xml:space="preserve"> законод</w:t>
      </w:r>
      <w:r w:rsidR="00610BD2" w:rsidRPr="00043D28">
        <w:rPr>
          <w:lang w:val="ru-RU"/>
        </w:rPr>
        <w:t>а</w:t>
      </w:r>
      <w:r w:rsidR="00610BD2" w:rsidRPr="00043D28">
        <w:rPr>
          <w:lang w:val="ru-RU"/>
        </w:rPr>
        <w:t xml:space="preserve">тельных инициатив, </w:t>
      </w:r>
      <w:r w:rsidR="002E34FB" w:rsidRPr="00043D28">
        <w:rPr>
          <w:lang w:val="ru-RU"/>
        </w:rPr>
        <w:t xml:space="preserve">то </w:t>
      </w:r>
      <w:r w:rsidR="00610BD2" w:rsidRPr="00043D28">
        <w:rPr>
          <w:lang w:val="ru-RU"/>
        </w:rPr>
        <w:t>в Сенат был представлен законопроект об условиях работы домашней пр</w:t>
      </w:r>
      <w:r w:rsidR="00610BD2" w:rsidRPr="00043D28">
        <w:rPr>
          <w:lang w:val="ru-RU"/>
        </w:rPr>
        <w:t>и</w:t>
      </w:r>
      <w:r w:rsidR="00610BD2" w:rsidRPr="00043D28">
        <w:rPr>
          <w:lang w:val="ru-RU"/>
        </w:rPr>
        <w:t xml:space="preserve">слуги, и вскоре ожидается </w:t>
      </w:r>
      <w:r w:rsidR="002B524F" w:rsidRPr="00043D28">
        <w:rPr>
          <w:lang w:val="ru-RU"/>
        </w:rPr>
        <w:t>решение</w:t>
      </w:r>
      <w:r w:rsidR="00610BD2" w:rsidRPr="00043D28">
        <w:rPr>
          <w:lang w:val="ru-RU"/>
        </w:rPr>
        <w:t xml:space="preserve"> Национальной Ассамблеи.</w:t>
      </w:r>
    </w:p>
    <w:p w:rsidR="00610BD2" w:rsidRPr="00043D28" w:rsidRDefault="00AB1CA5" w:rsidP="00043D28">
      <w:pPr>
        <w:pStyle w:val="DualTxt"/>
        <w:suppressAutoHyphens w:val="0"/>
        <w:rPr>
          <w:lang w:val="ru-RU"/>
        </w:rPr>
      </w:pPr>
      <w:r w:rsidRPr="00043D28">
        <w:rPr>
          <w:lang w:val="ru-RU"/>
        </w:rPr>
        <w:t>12.</w:t>
      </w:r>
      <w:r w:rsidRPr="00043D28">
        <w:rPr>
          <w:lang w:val="ru-RU"/>
        </w:rPr>
        <w:tab/>
      </w:r>
      <w:r w:rsidR="00610BD2" w:rsidRPr="00043D28">
        <w:rPr>
          <w:lang w:val="ru-RU"/>
        </w:rPr>
        <w:t>Началось также осуществление Национальн</w:t>
      </w:r>
      <w:r w:rsidR="00610BD2" w:rsidRPr="00043D28">
        <w:rPr>
          <w:lang w:val="ru-RU"/>
        </w:rPr>
        <w:t>о</w:t>
      </w:r>
      <w:r w:rsidR="00610BD2" w:rsidRPr="00043D28">
        <w:rPr>
          <w:lang w:val="ru-RU"/>
        </w:rPr>
        <w:t>го плана борьбы с насилием в отношении женщин на 2005</w:t>
      </w:r>
      <w:r w:rsidR="00043D28">
        <w:rPr>
          <w:lang w:val="ru-RU"/>
        </w:rPr>
        <w:t>–</w:t>
      </w:r>
      <w:r w:rsidR="00045706" w:rsidRPr="00043D28">
        <w:rPr>
          <w:lang w:val="ru-RU"/>
        </w:rPr>
        <w:t>2</w:t>
      </w:r>
      <w:r w:rsidR="00610BD2" w:rsidRPr="00043D28">
        <w:rPr>
          <w:lang w:val="ru-RU"/>
        </w:rPr>
        <w:t>011 годы. Была создана система сбора данных о зарегистрированных случаях насилия</w:t>
      </w:r>
      <w:r w:rsidR="007016AD" w:rsidRPr="00043D28">
        <w:rPr>
          <w:lang w:val="ru-RU"/>
        </w:rPr>
        <w:t xml:space="preserve">, а также медицинского и </w:t>
      </w:r>
      <w:r w:rsidR="000246DB" w:rsidRPr="00043D28">
        <w:rPr>
          <w:lang w:val="ru-RU"/>
        </w:rPr>
        <w:t>психологического обслуж</w:t>
      </w:r>
      <w:r w:rsidR="000246DB" w:rsidRPr="00043D28">
        <w:rPr>
          <w:lang w:val="ru-RU"/>
        </w:rPr>
        <w:t>и</w:t>
      </w:r>
      <w:r w:rsidR="000246DB" w:rsidRPr="00043D28">
        <w:rPr>
          <w:lang w:val="ru-RU"/>
        </w:rPr>
        <w:t>вания его</w:t>
      </w:r>
      <w:r w:rsidR="007016AD" w:rsidRPr="00043D28">
        <w:rPr>
          <w:lang w:val="ru-RU"/>
        </w:rPr>
        <w:t xml:space="preserve"> жертв. Последние статистические данные свидетельствуют о сокращении количества зарег</w:t>
      </w:r>
      <w:r w:rsidR="007016AD" w:rsidRPr="00043D28">
        <w:rPr>
          <w:lang w:val="ru-RU"/>
        </w:rPr>
        <w:t>и</w:t>
      </w:r>
      <w:r w:rsidR="007016AD" w:rsidRPr="00043D28">
        <w:rPr>
          <w:lang w:val="ru-RU"/>
        </w:rPr>
        <w:t>стрированных случаев насилия в период с 2002 по 2008 год, частично благодаря улучшению общей ситуации в области обеспечения безопасности, н</w:t>
      </w:r>
      <w:r w:rsidR="007016AD" w:rsidRPr="00043D28">
        <w:rPr>
          <w:lang w:val="ru-RU"/>
        </w:rPr>
        <w:t>а</w:t>
      </w:r>
      <w:r w:rsidR="007016AD" w:rsidRPr="00043D28">
        <w:rPr>
          <w:lang w:val="ru-RU"/>
        </w:rPr>
        <w:t>личию новых и более доступных услуг и провед</w:t>
      </w:r>
      <w:r w:rsidR="007016AD" w:rsidRPr="00043D28">
        <w:rPr>
          <w:lang w:val="ru-RU"/>
        </w:rPr>
        <w:t>е</w:t>
      </w:r>
      <w:r w:rsidR="007016AD" w:rsidRPr="00043D28">
        <w:rPr>
          <w:lang w:val="ru-RU"/>
        </w:rPr>
        <w:t>нию ш</w:t>
      </w:r>
      <w:r w:rsidR="007016AD" w:rsidRPr="00043D28">
        <w:rPr>
          <w:lang w:val="ru-RU"/>
        </w:rPr>
        <w:t>и</w:t>
      </w:r>
      <w:r w:rsidR="007016AD" w:rsidRPr="00043D28">
        <w:rPr>
          <w:lang w:val="ru-RU"/>
        </w:rPr>
        <w:t xml:space="preserve">рокомасштабных </w:t>
      </w:r>
      <w:r w:rsidR="00962637" w:rsidRPr="00043D28">
        <w:rPr>
          <w:lang w:val="ru-RU"/>
        </w:rPr>
        <w:t>информационно-пропаган</w:t>
      </w:r>
      <w:r w:rsidR="00043D28">
        <w:rPr>
          <w:lang w:val="ru-RU"/>
        </w:rPr>
        <w:softHyphen/>
      </w:r>
      <w:r w:rsidR="00962637" w:rsidRPr="00043D28">
        <w:rPr>
          <w:lang w:val="ru-RU"/>
        </w:rPr>
        <w:t xml:space="preserve">дистских </w:t>
      </w:r>
      <w:r w:rsidR="007016AD" w:rsidRPr="00043D28">
        <w:rPr>
          <w:lang w:val="ru-RU"/>
        </w:rPr>
        <w:t>кампаний. Жертвы изнасилов</w:t>
      </w:r>
      <w:r w:rsidR="007016AD" w:rsidRPr="00043D28">
        <w:rPr>
          <w:lang w:val="ru-RU"/>
        </w:rPr>
        <w:t>а</w:t>
      </w:r>
      <w:r w:rsidR="007016AD" w:rsidRPr="00043D28">
        <w:rPr>
          <w:lang w:val="ru-RU"/>
        </w:rPr>
        <w:t xml:space="preserve">ния </w:t>
      </w:r>
      <w:r w:rsidR="00C25367" w:rsidRPr="00043D28">
        <w:rPr>
          <w:lang w:val="ru-RU"/>
        </w:rPr>
        <w:t xml:space="preserve">теперь </w:t>
      </w:r>
      <w:r w:rsidR="007016AD" w:rsidRPr="00043D28">
        <w:rPr>
          <w:lang w:val="ru-RU"/>
        </w:rPr>
        <w:t>раньше обращаются в центры здрав</w:t>
      </w:r>
      <w:r w:rsidR="007016AD" w:rsidRPr="00043D28">
        <w:rPr>
          <w:lang w:val="ru-RU"/>
        </w:rPr>
        <w:t>о</w:t>
      </w:r>
      <w:r w:rsidR="007016AD" w:rsidRPr="00043D28">
        <w:rPr>
          <w:lang w:val="ru-RU"/>
        </w:rPr>
        <w:t>охранения для</w:t>
      </w:r>
      <w:r w:rsidR="00016230" w:rsidRPr="00043D28">
        <w:rPr>
          <w:lang w:val="ru-RU"/>
        </w:rPr>
        <w:t xml:space="preserve"> проведения</w:t>
      </w:r>
      <w:r w:rsidR="007016AD" w:rsidRPr="00043D28">
        <w:rPr>
          <w:lang w:val="ru-RU"/>
        </w:rPr>
        <w:t xml:space="preserve"> лечения, и общее число зарегистрир</w:t>
      </w:r>
      <w:r w:rsidR="007016AD" w:rsidRPr="00043D28">
        <w:rPr>
          <w:lang w:val="ru-RU"/>
        </w:rPr>
        <w:t>о</w:t>
      </w:r>
      <w:r w:rsidR="007016AD" w:rsidRPr="00043D28">
        <w:rPr>
          <w:lang w:val="ru-RU"/>
        </w:rPr>
        <w:t>ванных случаев изнасилования сокр</w:t>
      </w:r>
      <w:r w:rsidR="007016AD" w:rsidRPr="00043D28">
        <w:rPr>
          <w:lang w:val="ru-RU"/>
        </w:rPr>
        <w:t>а</w:t>
      </w:r>
      <w:r w:rsidR="007016AD" w:rsidRPr="00043D28">
        <w:rPr>
          <w:lang w:val="ru-RU"/>
        </w:rPr>
        <w:t xml:space="preserve">тилось; однако </w:t>
      </w:r>
      <w:r w:rsidR="000F7890" w:rsidRPr="00043D28">
        <w:rPr>
          <w:lang w:val="ru-RU"/>
        </w:rPr>
        <w:t xml:space="preserve">количество случаев </w:t>
      </w:r>
      <w:r w:rsidR="007016AD" w:rsidRPr="00043D28">
        <w:rPr>
          <w:lang w:val="ru-RU"/>
        </w:rPr>
        <w:t>насилия в отн</w:t>
      </w:r>
      <w:r w:rsidR="007016AD" w:rsidRPr="00043D28">
        <w:rPr>
          <w:lang w:val="ru-RU"/>
        </w:rPr>
        <w:t>о</w:t>
      </w:r>
      <w:r w:rsidR="007016AD" w:rsidRPr="00043D28">
        <w:rPr>
          <w:lang w:val="ru-RU"/>
        </w:rPr>
        <w:t xml:space="preserve">шениях между членами семьи </w:t>
      </w:r>
      <w:r w:rsidR="000F7890" w:rsidRPr="00043D28">
        <w:rPr>
          <w:lang w:val="ru-RU"/>
        </w:rPr>
        <w:t>остается прежним.</w:t>
      </w:r>
      <w:r w:rsidR="00407D61" w:rsidRPr="00043D28">
        <w:rPr>
          <w:lang w:val="ru-RU"/>
        </w:rPr>
        <w:t xml:space="preserve"> Оценка </w:t>
      </w:r>
      <w:r w:rsidR="00016230" w:rsidRPr="00043D28">
        <w:rPr>
          <w:lang w:val="ru-RU"/>
        </w:rPr>
        <w:t>подг</w:t>
      </w:r>
      <w:r w:rsidR="00016230" w:rsidRPr="00043D28">
        <w:rPr>
          <w:lang w:val="ru-RU"/>
        </w:rPr>
        <w:t>о</w:t>
      </w:r>
      <w:r w:rsidR="00016230" w:rsidRPr="00043D28">
        <w:rPr>
          <w:lang w:val="ru-RU"/>
        </w:rPr>
        <w:t>товки</w:t>
      </w:r>
      <w:r w:rsidR="00407D61" w:rsidRPr="00043D28">
        <w:rPr>
          <w:lang w:val="ru-RU"/>
        </w:rPr>
        <w:t>, проведенно</w:t>
      </w:r>
      <w:r w:rsidR="00016230" w:rsidRPr="00043D28">
        <w:rPr>
          <w:lang w:val="ru-RU"/>
        </w:rPr>
        <w:t>й</w:t>
      </w:r>
      <w:r w:rsidR="00407D61" w:rsidRPr="00043D28">
        <w:rPr>
          <w:lang w:val="ru-RU"/>
        </w:rPr>
        <w:t xml:space="preserve"> среди работников здравоохр</w:t>
      </w:r>
      <w:r w:rsidR="00407D61" w:rsidRPr="00043D28">
        <w:rPr>
          <w:lang w:val="ru-RU"/>
        </w:rPr>
        <w:t>а</w:t>
      </w:r>
      <w:r w:rsidR="00407D61" w:rsidRPr="00043D28">
        <w:rPr>
          <w:lang w:val="ru-RU"/>
        </w:rPr>
        <w:t>нения, позволила внести положительные коррект</w:t>
      </w:r>
      <w:r w:rsidR="00407D61" w:rsidRPr="00043D28">
        <w:rPr>
          <w:lang w:val="ru-RU"/>
        </w:rPr>
        <w:t>и</w:t>
      </w:r>
      <w:r w:rsidR="00407D61" w:rsidRPr="00043D28">
        <w:rPr>
          <w:lang w:val="ru-RU"/>
        </w:rPr>
        <w:t>вы в обслуживание жертв насилия. Мин</w:t>
      </w:r>
      <w:r w:rsidR="00407D61" w:rsidRPr="00043D28">
        <w:rPr>
          <w:lang w:val="ru-RU"/>
        </w:rPr>
        <w:t>и</w:t>
      </w:r>
      <w:r w:rsidR="00407D61" w:rsidRPr="00043D28">
        <w:rPr>
          <w:lang w:val="ru-RU"/>
        </w:rPr>
        <w:t>стерство также подписало протокол с Министерством юст</w:t>
      </w:r>
      <w:r w:rsidR="00407D61" w:rsidRPr="00043D28">
        <w:rPr>
          <w:lang w:val="ru-RU"/>
        </w:rPr>
        <w:t>и</w:t>
      </w:r>
      <w:r w:rsidR="00407D61" w:rsidRPr="00043D28">
        <w:rPr>
          <w:lang w:val="ru-RU"/>
        </w:rPr>
        <w:t>ции и общественной безопасности о правилах п</w:t>
      </w:r>
      <w:r w:rsidR="00407D61" w:rsidRPr="00043D28">
        <w:rPr>
          <w:lang w:val="ru-RU"/>
        </w:rPr>
        <w:t>о</w:t>
      </w:r>
      <w:r w:rsidR="00407D61" w:rsidRPr="00043D28">
        <w:rPr>
          <w:lang w:val="ru-RU"/>
        </w:rPr>
        <w:t>лицейского делопроизводства</w:t>
      </w:r>
      <w:r w:rsidR="005A3EB6" w:rsidRPr="00043D28">
        <w:rPr>
          <w:lang w:val="ru-RU"/>
        </w:rPr>
        <w:t xml:space="preserve">, </w:t>
      </w:r>
      <w:r w:rsidR="00407D61" w:rsidRPr="00043D28">
        <w:rPr>
          <w:lang w:val="ru-RU"/>
        </w:rPr>
        <w:t>каса</w:t>
      </w:r>
      <w:r w:rsidR="005A3EB6" w:rsidRPr="00043D28">
        <w:rPr>
          <w:lang w:val="ru-RU"/>
        </w:rPr>
        <w:t>ющихся</w:t>
      </w:r>
      <w:r w:rsidR="00407D61" w:rsidRPr="00043D28">
        <w:rPr>
          <w:lang w:val="ru-RU"/>
        </w:rPr>
        <w:t xml:space="preserve"> </w:t>
      </w:r>
      <w:r w:rsidR="005A3EB6" w:rsidRPr="00043D28">
        <w:rPr>
          <w:lang w:val="ru-RU"/>
        </w:rPr>
        <w:t xml:space="preserve">случаев </w:t>
      </w:r>
      <w:r w:rsidR="00AA2F9B" w:rsidRPr="00043D28">
        <w:rPr>
          <w:lang w:val="ru-RU"/>
        </w:rPr>
        <w:t xml:space="preserve">гендерного </w:t>
      </w:r>
      <w:r w:rsidR="00407D61" w:rsidRPr="00043D28">
        <w:rPr>
          <w:lang w:val="ru-RU"/>
        </w:rPr>
        <w:t>насилия</w:t>
      </w:r>
      <w:r w:rsidR="00043D28">
        <w:rPr>
          <w:lang w:val="ru-RU"/>
        </w:rPr>
        <w:t xml:space="preserve"> </w:t>
      </w:r>
      <w:r w:rsidR="00407D61" w:rsidRPr="00043D28">
        <w:rPr>
          <w:lang w:val="ru-RU"/>
        </w:rPr>
        <w:t xml:space="preserve">и </w:t>
      </w:r>
      <w:r w:rsidR="00AA2F9B" w:rsidRPr="00043D28">
        <w:rPr>
          <w:lang w:val="ru-RU"/>
        </w:rPr>
        <w:t>подготовке</w:t>
      </w:r>
      <w:r w:rsidR="00407D61" w:rsidRPr="00043D28">
        <w:rPr>
          <w:lang w:val="ru-RU"/>
        </w:rPr>
        <w:t xml:space="preserve"> полице</w:t>
      </w:r>
      <w:r w:rsidR="00407D61" w:rsidRPr="00043D28">
        <w:rPr>
          <w:lang w:val="ru-RU"/>
        </w:rPr>
        <w:t>й</w:t>
      </w:r>
      <w:r w:rsidR="00407D61" w:rsidRPr="00043D28">
        <w:rPr>
          <w:lang w:val="ru-RU"/>
        </w:rPr>
        <w:t>ских</w:t>
      </w:r>
      <w:r w:rsidR="00AA2F9B" w:rsidRPr="00043D28">
        <w:rPr>
          <w:lang w:val="ru-RU"/>
        </w:rPr>
        <w:t xml:space="preserve"> к</w:t>
      </w:r>
      <w:r w:rsidR="00407D61" w:rsidRPr="00043D28">
        <w:rPr>
          <w:lang w:val="ru-RU"/>
        </w:rPr>
        <w:t xml:space="preserve"> работе с жертвами насилия. Растет </w:t>
      </w:r>
      <w:r w:rsidR="00605C11" w:rsidRPr="00043D28">
        <w:rPr>
          <w:lang w:val="ru-RU"/>
        </w:rPr>
        <w:t>информирова</w:t>
      </w:r>
      <w:r w:rsidR="00605C11" w:rsidRPr="00043D28">
        <w:rPr>
          <w:lang w:val="ru-RU"/>
        </w:rPr>
        <w:t>н</w:t>
      </w:r>
      <w:r w:rsidR="00605C11" w:rsidRPr="00043D28">
        <w:rPr>
          <w:lang w:val="ru-RU"/>
        </w:rPr>
        <w:t xml:space="preserve">ность </w:t>
      </w:r>
      <w:r w:rsidR="00407D61" w:rsidRPr="00043D28">
        <w:rPr>
          <w:lang w:val="ru-RU"/>
        </w:rPr>
        <w:t>работников судебных органов</w:t>
      </w:r>
      <w:r w:rsidR="007D24A6" w:rsidRPr="00043D28">
        <w:rPr>
          <w:lang w:val="ru-RU"/>
        </w:rPr>
        <w:t xml:space="preserve"> в </w:t>
      </w:r>
      <w:r w:rsidR="000F4C1B" w:rsidRPr="00043D28">
        <w:rPr>
          <w:lang w:val="ru-RU"/>
        </w:rPr>
        <w:t>в</w:t>
      </w:r>
      <w:r w:rsidR="000F4C1B" w:rsidRPr="00043D28">
        <w:rPr>
          <w:lang w:val="ru-RU"/>
        </w:rPr>
        <w:t>о</w:t>
      </w:r>
      <w:r w:rsidR="000F4C1B" w:rsidRPr="00043D28">
        <w:rPr>
          <w:lang w:val="ru-RU"/>
        </w:rPr>
        <w:t>просах</w:t>
      </w:r>
      <w:r w:rsidR="007D24A6" w:rsidRPr="00043D28">
        <w:rPr>
          <w:lang w:val="ru-RU"/>
        </w:rPr>
        <w:t xml:space="preserve"> прав женщин и гендерного равенства. Правительс</w:t>
      </w:r>
      <w:r w:rsidR="007D24A6" w:rsidRPr="00043D28">
        <w:rPr>
          <w:lang w:val="ru-RU"/>
        </w:rPr>
        <w:t>т</w:t>
      </w:r>
      <w:r w:rsidR="007D24A6" w:rsidRPr="00043D28">
        <w:rPr>
          <w:lang w:val="ru-RU"/>
        </w:rPr>
        <w:t>во</w:t>
      </w:r>
      <w:r w:rsidR="00993821" w:rsidRPr="00043D28">
        <w:rPr>
          <w:lang w:val="ru-RU"/>
        </w:rPr>
        <w:t xml:space="preserve"> приняло</w:t>
      </w:r>
      <w:r w:rsidR="007D24A6" w:rsidRPr="00043D28">
        <w:rPr>
          <w:lang w:val="ru-RU"/>
        </w:rPr>
        <w:t xml:space="preserve"> реш</w:t>
      </w:r>
      <w:r w:rsidR="00993821" w:rsidRPr="00043D28">
        <w:rPr>
          <w:lang w:val="ru-RU"/>
        </w:rPr>
        <w:t>ение</w:t>
      </w:r>
      <w:r w:rsidR="007D24A6" w:rsidRPr="00043D28">
        <w:rPr>
          <w:lang w:val="ru-RU"/>
        </w:rPr>
        <w:t xml:space="preserve"> уделять особое внимание п</w:t>
      </w:r>
      <w:r w:rsidR="007D24A6" w:rsidRPr="00043D28">
        <w:rPr>
          <w:lang w:val="ru-RU"/>
        </w:rPr>
        <w:t>о</w:t>
      </w:r>
      <w:r w:rsidR="007D24A6" w:rsidRPr="00043D28">
        <w:rPr>
          <w:lang w:val="ru-RU"/>
        </w:rPr>
        <w:t>ложению женщин-миг</w:t>
      </w:r>
      <w:r w:rsidR="004C76F7" w:rsidRPr="00043D28">
        <w:rPr>
          <w:lang w:val="ru-RU"/>
        </w:rPr>
        <w:t>рантов и бороться с секс</w:t>
      </w:r>
      <w:r w:rsidR="004C76F7" w:rsidRPr="00043D28">
        <w:rPr>
          <w:lang w:val="ru-RU"/>
        </w:rPr>
        <w:t>у</w:t>
      </w:r>
      <w:r w:rsidR="004C76F7" w:rsidRPr="00043D28">
        <w:rPr>
          <w:lang w:val="ru-RU"/>
        </w:rPr>
        <w:t>альным надругательством</w:t>
      </w:r>
      <w:r w:rsidR="007D24A6" w:rsidRPr="00043D28">
        <w:rPr>
          <w:lang w:val="ru-RU"/>
        </w:rPr>
        <w:t>, нападениями и убийс</w:t>
      </w:r>
      <w:r w:rsidR="007D24A6" w:rsidRPr="00043D28">
        <w:rPr>
          <w:lang w:val="ru-RU"/>
        </w:rPr>
        <w:t>т</w:t>
      </w:r>
      <w:r w:rsidR="007D24A6" w:rsidRPr="00043D28">
        <w:rPr>
          <w:lang w:val="ru-RU"/>
        </w:rPr>
        <w:t>вами беззащитных женщин на грани</w:t>
      </w:r>
      <w:r w:rsidR="003B19D2" w:rsidRPr="00043D28">
        <w:rPr>
          <w:lang w:val="ru-RU"/>
        </w:rPr>
        <w:t>це ме</w:t>
      </w:r>
      <w:r w:rsidR="003B19D2" w:rsidRPr="00043D28">
        <w:rPr>
          <w:lang w:val="ru-RU"/>
        </w:rPr>
        <w:t>ж</w:t>
      </w:r>
      <w:r w:rsidR="003B19D2" w:rsidRPr="00043D28">
        <w:rPr>
          <w:lang w:val="ru-RU"/>
        </w:rPr>
        <w:t>ду Гаити и Доминиканской Р</w:t>
      </w:r>
      <w:r w:rsidR="007D24A6" w:rsidRPr="00043D28">
        <w:rPr>
          <w:lang w:val="ru-RU"/>
        </w:rPr>
        <w:t xml:space="preserve">еспубликой, </w:t>
      </w:r>
      <w:r w:rsidR="00E1742A" w:rsidRPr="00043D28">
        <w:rPr>
          <w:lang w:val="ru-RU"/>
        </w:rPr>
        <w:t>в связи с чем</w:t>
      </w:r>
      <w:r w:rsidR="007D24A6" w:rsidRPr="00043D28">
        <w:rPr>
          <w:lang w:val="ru-RU"/>
        </w:rPr>
        <w:t xml:space="preserve"> пр</w:t>
      </w:r>
      <w:r w:rsidR="007D24A6" w:rsidRPr="00043D28">
        <w:rPr>
          <w:lang w:val="ru-RU"/>
        </w:rPr>
        <w:t>о</w:t>
      </w:r>
      <w:r w:rsidR="007D24A6" w:rsidRPr="00043D28">
        <w:rPr>
          <w:lang w:val="ru-RU"/>
        </w:rPr>
        <w:t>вело</w:t>
      </w:r>
      <w:r w:rsidR="00E30B5C" w:rsidRPr="00043D28">
        <w:rPr>
          <w:lang w:val="ru-RU"/>
        </w:rPr>
        <w:t xml:space="preserve"> в приграничном департаменте</w:t>
      </w:r>
      <w:r w:rsidR="007D24A6" w:rsidRPr="00043D28">
        <w:rPr>
          <w:lang w:val="ru-RU"/>
        </w:rPr>
        <w:t xml:space="preserve"> встречу пре</w:t>
      </w:r>
      <w:r w:rsidR="007D24A6" w:rsidRPr="00043D28">
        <w:rPr>
          <w:lang w:val="ru-RU"/>
        </w:rPr>
        <w:t>д</w:t>
      </w:r>
      <w:r w:rsidR="007D24A6" w:rsidRPr="00043D28">
        <w:rPr>
          <w:lang w:val="ru-RU"/>
        </w:rPr>
        <w:t>ставителей организаций гражданского общес</w:t>
      </w:r>
      <w:r w:rsidR="007D24A6" w:rsidRPr="00043D28">
        <w:rPr>
          <w:lang w:val="ru-RU"/>
        </w:rPr>
        <w:t>т</w:t>
      </w:r>
      <w:r w:rsidR="007D24A6" w:rsidRPr="00043D28">
        <w:rPr>
          <w:lang w:val="ru-RU"/>
        </w:rPr>
        <w:t>ва, полиции и судебных органов</w:t>
      </w:r>
      <w:r w:rsidR="00BD0607" w:rsidRPr="00043D28">
        <w:rPr>
          <w:lang w:val="ru-RU"/>
        </w:rPr>
        <w:t>,</w:t>
      </w:r>
      <w:r w:rsidR="007D24A6" w:rsidRPr="00043D28">
        <w:rPr>
          <w:lang w:val="ru-RU"/>
        </w:rPr>
        <w:t xml:space="preserve"> направленную на и</w:t>
      </w:r>
      <w:r w:rsidR="007D24A6" w:rsidRPr="00043D28">
        <w:rPr>
          <w:lang w:val="ru-RU"/>
        </w:rPr>
        <w:t>с</w:t>
      </w:r>
      <w:r w:rsidR="007D24A6" w:rsidRPr="00043D28">
        <w:rPr>
          <w:lang w:val="ru-RU"/>
        </w:rPr>
        <w:t>правление этой ситуации.</w:t>
      </w:r>
    </w:p>
    <w:p w:rsidR="00325049" w:rsidRPr="00043D28" w:rsidRDefault="00AB1CA5" w:rsidP="00043D28">
      <w:pPr>
        <w:pStyle w:val="DualTxt"/>
        <w:suppressAutoHyphens w:val="0"/>
        <w:rPr>
          <w:lang w:val="ru-RU"/>
        </w:rPr>
      </w:pPr>
      <w:r w:rsidRPr="00043D28">
        <w:rPr>
          <w:lang w:val="ru-RU"/>
        </w:rPr>
        <w:t>13.</w:t>
      </w:r>
      <w:r w:rsidRPr="00043D28">
        <w:rPr>
          <w:lang w:val="ru-RU"/>
        </w:rPr>
        <w:tab/>
      </w:r>
      <w:r w:rsidR="00325049" w:rsidRPr="00043D28">
        <w:rPr>
          <w:lang w:val="ru-RU"/>
        </w:rPr>
        <w:t xml:space="preserve">Дальнейшие действия будут направлены на мобилизацию </w:t>
      </w:r>
      <w:r w:rsidR="00B57A9E" w:rsidRPr="00043D28">
        <w:rPr>
          <w:lang w:val="ru-RU"/>
        </w:rPr>
        <w:t>усилий</w:t>
      </w:r>
      <w:r w:rsidR="00A26D1D" w:rsidRPr="00043D28">
        <w:rPr>
          <w:lang w:val="ru-RU"/>
        </w:rPr>
        <w:t xml:space="preserve"> </w:t>
      </w:r>
      <w:r w:rsidR="00325049" w:rsidRPr="00043D28">
        <w:rPr>
          <w:lang w:val="ru-RU"/>
        </w:rPr>
        <w:t>на самом высоком уровне власти в целях создания структур,</w:t>
      </w:r>
      <w:r w:rsidR="00043D28">
        <w:rPr>
          <w:lang w:val="ru-RU"/>
        </w:rPr>
        <w:t xml:space="preserve"> </w:t>
      </w:r>
      <w:r w:rsidR="00325049" w:rsidRPr="00043D28">
        <w:rPr>
          <w:lang w:val="ru-RU"/>
        </w:rPr>
        <w:t>гарантирую</w:t>
      </w:r>
      <w:r w:rsidR="00303982" w:rsidRPr="00043D28">
        <w:rPr>
          <w:lang w:val="ru-RU"/>
        </w:rPr>
        <w:t>щих</w:t>
      </w:r>
      <w:r w:rsidR="00325049" w:rsidRPr="00043D28">
        <w:rPr>
          <w:lang w:val="ru-RU"/>
        </w:rPr>
        <w:t xml:space="preserve"> равенство между мужчинами и женщинами</w:t>
      </w:r>
      <w:r w:rsidR="002B524F" w:rsidRPr="00043D28">
        <w:rPr>
          <w:lang w:val="ru-RU"/>
        </w:rPr>
        <w:t>,</w:t>
      </w:r>
      <w:r w:rsidR="00325049" w:rsidRPr="00043D28">
        <w:rPr>
          <w:lang w:val="ru-RU"/>
        </w:rPr>
        <w:t xml:space="preserve"> с и</w:t>
      </w:r>
      <w:r w:rsidR="00325049" w:rsidRPr="00043D28">
        <w:rPr>
          <w:lang w:val="ru-RU"/>
        </w:rPr>
        <w:t>с</w:t>
      </w:r>
      <w:r w:rsidR="00325049" w:rsidRPr="00043D28">
        <w:rPr>
          <w:lang w:val="ru-RU"/>
        </w:rPr>
        <w:t xml:space="preserve">пользованием как </w:t>
      </w:r>
      <w:r w:rsidR="00303982" w:rsidRPr="00043D28">
        <w:rPr>
          <w:lang w:val="ru-RU"/>
        </w:rPr>
        <w:t>конкретного</w:t>
      </w:r>
      <w:r w:rsidR="00325049" w:rsidRPr="00043D28">
        <w:rPr>
          <w:lang w:val="ru-RU"/>
        </w:rPr>
        <w:t>, так и комплексного подхода. Будет продолжать</w:t>
      </w:r>
      <w:r w:rsidR="00181509" w:rsidRPr="00043D28">
        <w:rPr>
          <w:lang w:val="ru-RU"/>
        </w:rPr>
        <w:t>ся</w:t>
      </w:r>
      <w:r w:rsidR="00325049" w:rsidRPr="00043D28">
        <w:rPr>
          <w:lang w:val="ru-RU"/>
        </w:rPr>
        <w:t xml:space="preserve"> у</w:t>
      </w:r>
      <w:r w:rsidR="00303982" w:rsidRPr="00043D28">
        <w:rPr>
          <w:lang w:val="ru-RU"/>
        </w:rPr>
        <w:t>крепление</w:t>
      </w:r>
      <w:r w:rsidR="00325049" w:rsidRPr="00043D28">
        <w:rPr>
          <w:lang w:val="ru-RU"/>
        </w:rPr>
        <w:t xml:space="preserve"> инстит</w:t>
      </w:r>
      <w:r w:rsidR="00325049" w:rsidRPr="00043D28">
        <w:rPr>
          <w:lang w:val="ru-RU"/>
        </w:rPr>
        <w:t>у</w:t>
      </w:r>
      <w:r w:rsidR="00325049" w:rsidRPr="00043D28">
        <w:rPr>
          <w:lang w:val="ru-RU"/>
        </w:rPr>
        <w:t xml:space="preserve">циональной и правовой базы </w:t>
      </w:r>
      <w:r w:rsidR="00400B1C" w:rsidRPr="00043D28">
        <w:rPr>
          <w:lang w:val="ru-RU"/>
        </w:rPr>
        <w:t xml:space="preserve">для обеспечения </w:t>
      </w:r>
      <w:r w:rsidR="00325049" w:rsidRPr="00043D28">
        <w:rPr>
          <w:lang w:val="ru-RU"/>
        </w:rPr>
        <w:t>р</w:t>
      </w:r>
      <w:r w:rsidR="00325049" w:rsidRPr="00043D28">
        <w:rPr>
          <w:lang w:val="ru-RU"/>
        </w:rPr>
        <w:t>а</w:t>
      </w:r>
      <w:r w:rsidR="00325049" w:rsidRPr="00043D28">
        <w:rPr>
          <w:lang w:val="ru-RU"/>
        </w:rPr>
        <w:t>венства</w:t>
      </w:r>
      <w:r w:rsidR="00400B1C" w:rsidRPr="00043D28">
        <w:rPr>
          <w:lang w:val="ru-RU"/>
        </w:rPr>
        <w:t xml:space="preserve"> женщин</w:t>
      </w:r>
      <w:r w:rsidR="00325049" w:rsidRPr="00043D28">
        <w:rPr>
          <w:lang w:val="ru-RU"/>
        </w:rPr>
        <w:t xml:space="preserve">. Парламент </w:t>
      </w:r>
      <w:r w:rsidR="00321519" w:rsidRPr="00043D28">
        <w:rPr>
          <w:lang w:val="ru-RU"/>
        </w:rPr>
        <w:t>необходимо</w:t>
      </w:r>
      <w:r w:rsidR="00325049" w:rsidRPr="00043D28">
        <w:rPr>
          <w:lang w:val="ru-RU"/>
        </w:rPr>
        <w:t xml:space="preserve"> мобилиз</w:t>
      </w:r>
      <w:r w:rsidR="00325049" w:rsidRPr="00043D28">
        <w:rPr>
          <w:lang w:val="ru-RU"/>
        </w:rPr>
        <w:t>о</w:t>
      </w:r>
      <w:r w:rsidR="00325049" w:rsidRPr="00043D28">
        <w:rPr>
          <w:lang w:val="ru-RU"/>
        </w:rPr>
        <w:t xml:space="preserve">вать на принятие Факультативного протокола, </w:t>
      </w:r>
      <w:r w:rsidR="008C73F6" w:rsidRPr="00043D28">
        <w:rPr>
          <w:lang w:val="ru-RU"/>
        </w:rPr>
        <w:t>и</w:t>
      </w:r>
      <w:r w:rsidR="00325049" w:rsidRPr="00043D28">
        <w:rPr>
          <w:lang w:val="ru-RU"/>
        </w:rPr>
        <w:t xml:space="preserve"> с</w:t>
      </w:r>
      <w:r w:rsidR="00325049" w:rsidRPr="00043D28">
        <w:rPr>
          <w:lang w:val="ru-RU"/>
        </w:rPr>
        <w:t>у</w:t>
      </w:r>
      <w:r w:rsidR="00325049" w:rsidRPr="00043D28">
        <w:rPr>
          <w:lang w:val="ru-RU"/>
        </w:rPr>
        <w:t>дебные органы будут также играть существенную роль в обеспечении приведения национального з</w:t>
      </w:r>
      <w:r w:rsidR="00325049" w:rsidRPr="00043D28">
        <w:rPr>
          <w:lang w:val="ru-RU"/>
        </w:rPr>
        <w:t>а</w:t>
      </w:r>
      <w:r w:rsidR="00325049" w:rsidRPr="00043D28">
        <w:rPr>
          <w:lang w:val="ru-RU"/>
        </w:rPr>
        <w:t>конодательства в соответствие с</w:t>
      </w:r>
      <w:r w:rsidR="00F75B05" w:rsidRPr="00043D28">
        <w:rPr>
          <w:lang w:val="ru-RU"/>
        </w:rPr>
        <w:t xml:space="preserve"> положениями</w:t>
      </w:r>
      <w:r w:rsidR="00325049" w:rsidRPr="00043D28">
        <w:rPr>
          <w:lang w:val="ru-RU"/>
        </w:rPr>
        <w:t xml:space="preserve"> Ко</w:t>
      </w:r>
      <w:r w:rsidR="00325049" w:rsidRPr="00043D28">
        <w:rPr>
          <w:lang w:val="ru-RU"/>
        </w:rPr>
        <w:t>н</w:t>
      </w:r>
      <w:r w:rsidR="00325049" w:rsidRPr="00043D28">
        <w:rPr>
          <w:lang w:val="ru-RU"/>
        </w:rPr>
        <w:t>венци</w:t>
      </w:r>
      <w:r w:rsidR="00F75B05" w:rsidRPr="00043D28">
        <w:rPr>
          <w:lang w:val="ru-RU"/>
        </w:rPr>
        <w:t>и</w:t>
      </w:r>
      <w:r w:rsidR="00325049" w:rsidRPr="00043D28">
        <w:rPr>
          <w:lang w:val="ru-RU"/>
        </w:rPr>
        <w:t xml:space="preserve">. Акцент будет также </w:t>
      </w:r>
      <w:r w:rsidR="00AE2119" w:rsidRPr="00043D28">
        <w:rPr>
          <w:lang w:val="ru-RU"/>
        </w:rPr>
        <w:t>сделан на расширении</w:t>
      </w:r>
      <w:r w:rsidR="00325049" w:rsidRPr="00043D28">
        <w:rPr>
          <w:lang w:val="ru-RU"/>
        </w:rPr>
        <w:t xml:space="preserve"> участия женщин в политике и</w:t>
      </w:r>
      <w:r w:rsidR="008C73F6" w:rsidRPr="00043D28">
        <w:rPr>
          <w:lang w:val="ru-RU"/>
        </w:rPr>
        <w:t xml:space="preserve"> увеличении </w:t>
      </w:r>
      <w:r w:rsidR="00310E54" w:rsidRPr="00043D28">
        <w:rPr>
          <w:lang w:val="ru-RU"/>
        </w:rPr>
        <w:t>их пре</w:t>
      </w:r>
      <w:r w:rsidR="00310E54" w:rsidRPr="00043D28">
        <w:rPr>
          <w:lang w:val="ru-RU"/>
        </w:rPr>
        <w:t>д</w:t>
      </w:r>
      <w:r w:rsidR="00310E54" w:rsidRPr="00043D28">
        <w:rPr>
          <w:lang w:val="ru-RU"/>
        </w:rPr>
        <w:t xml:space="preserve">ставленности на </w:t>
      </w:r>
      <w:r w:rsidR="00325049" w:rsidRPr="00043D28">
        <w:rPr>
          <w:lang w:val="ru-RU"/>
        </w:rPr>
        <w:t>государственной службе</w:t>
      </w:r>
      <w:r w:rsidR="00310E54" w:rsidRPr="00043D28">
        <w:rPr>
          <w:lang w:val="ru-RU"/>
        </w:rPr>
        <w:t>;</w:t>
      </w:r>
      <w:r w:rsidR="00325049" w:rsidRPr="00043D28">
        <w:rPr>
          <w:lang w:val="ru-RU"/>
        </w:rPr>
        <w:t xml:space="preserve"> </w:t>
      </w:r>
      <w:r w:rsidR="00310E54" w:rsidRPr="00043D28">
        <w:rPr>
          <w:lang w:val="ru-RU"/>
        </w:rPr>
        <w:t>наряду с этим будут предприниматься у</w:t>
      </w:r>
      <w:r w:rsidR="00894D83" w:rsidRPr="00043D28">
        <w:rPr>
          <w:lang w:val="ru-RU"/>
        </w:rPr>
        <w:t>сили</w:t>
      </w:r>
      <w:r w:rsidR="00310E54" w:rsidRPr="00043D28">
        <w:rPr>
          <w:lang w:val="ru-RU"/>
        </w:rPr>
        <w:t>я</w:t>
      </w:r>
      <w:r w:rsidR="00894D83" w:rsidRPr="00043D28">
        <w:rPr>
          <w:lang w:val="ru-RU"/>
        </w:rPr>
        <w:t>, направленны</w:t>
      </w:r>
      <w:r w:rsidR="00310E54" w:rsidRPr="00043D28">
        <w:rPr>
          <w:lang w:val="ru-RU"/>
        </w:rPr>
        <w:t>е</w:t>
      </w:r>
      <w:r w:rsidR="00325049" w:rsidRPr="00043D28">
        <w:rPr>
          <w:lang w:val="ru-RU"/>
        </w:rPr>
        <w:t xml:space="preserve"> на соде</w:t>
      </w:r>
      <w:r w:rsidR="00D87F16" w:rsidRPr="00043D28">
        <w:rPr>
          <w:lang w:val="ru-RU"/>
        </w:rPr>
        <w:t>йствие их экономической независи</w:t>
      </w:r>
      <w:r w:rsidR="00325049" w:rsidRPr="00043D28">
        <w:rPr>
          <w:lang w:val="ru-RU"/>
        </w:rPr>
        <w:t xml:space="preserve">мости. И наконец, </w:t>
      </w:r>
      <w:r w:rsidR="00D87F16" w:rsidRPr="00043D28">
        <w:rPr>
          <w:lang w:val="ru-RU"/>
        </w:rPr>
        <w:t>будет поощряться комплексная политика в области здравоохранения, удовлетворяющая спец</w:t>
      </w:r>
      <w:r w:rsidR="00D87F16" w:rsidRPr="00043D28">
        <w:rPr>
          <w:lang w:val="ru-RU"/>
        </w:rPr>
        <w:t>и</w:t>
      </w:r>
      <w:r w:rsidR="00D87F16" w:rsidRPr="00043D28">
        <w:rPr>
          <w:lang w:val="ru-RU"/>
        </w:rPr>
        <w:t>фические потребности женщин.</w:t>
      </w:r>
    </w:p>
    <w:p w:rsidR="00D87F16" w:rsidRPr="00043D28" w:rsidRDefault="00AB1CA5" w:rsidP="00043D28">
      <w:pPr>
        <w:pStyle w:val="DualTxt"/>
        <w:suppressAutoHyphens w:val="0"/>
        <w:rPr>
          <w:lang w:val="ru-RU"/>
        </w:rPr>
      </w:pPr>
      <w:r w:rsidRPr="00043D28">
        <w:rPr>
          <w:lang w:val="ru-RU"/>
        </w:rPr>
        <w:t>14.</w:t>
      </w:r>
      <w:r w:rsidRPr="00043D28">
        <w:rPr>
          <w:lang w:val="ru-RU"/>
        </w:rPr>
        <w:tab/>
      </w:r>
      <w:r w:rsidR="00D87F16" w:rsidRPr="00043D28">
        <w:rPr>
          <w:lang w:val="ru-RU"/>
        </w:rPr>
        <w:t>Рассмотрение доклада Гаити представляет с</w:t>
      </w:r>
      <w:r w:rsidR="00D87F16" w:rsidRPr="00043D28">
        <w:rPr>
          <w:lang w:val="ru-RU"/>
        </w:rPr>
        <w:t>о</w:t>
      </w:r>
      <w:r w:rsidR="00D87F16" w:rsidRPr="00043D28">
        <w:rPr>
          <w:lang w:val="ru-RU"/>
        </w:rPr>
        <w:t xml:space="preserve">бой </w:t>
      </w:r>
      <w:r w:rsidR="00DF1B1A" w:rsidRPr="00043D28">
        <w:rPr>
          <w:lang w:val="ru-RU"/>
        </w:rPr>
        <w:t>лишь начало длительного</w:t>
      </w:r>
      <w:r w:rsidR="00D87F16" w:rsidRPr="00043D28">
        <w:rPr>
          <w:lang w:val="ru-RU"/>
        </w:rPr>
        <w:t xml:space="preserve"> процесс</w:t>
      </w:r>
      <w:r w:rsidR="00DF1B1A" w:rsidRPr="00043D28">
        <w:rPr>
          <w:lang w:val="ru-RU"/>
        </w:rPr>
        <w:t>а</w:t>
      </w:r>
      <w:r w:rsidR="00D87F16" w:rsidRPr="00043D28">
        <w:rPr>
          <w:lang w:val="ru-RU"/>
        </w:rPr>
        <w:t>, направле</w:t>
      </w:r>
      <w:r w:rsidR="00D87F16" w:rsidRPr="00043D28">
        <w:rPr>
          <w:lang w:val="ru-RU"/>
        </w:rPr>
        <w:t>н</w:t>
      </w:r>
      <w:r w:rsidR="00D87F16" w:rsidRPr="00043D28">
        <w:rPr>
          <w:lang w:val="ru-RU"/>
        </w:rPr>
        <w:t>но</w:t>
      </w:r>
      <w:r w:rsidR="00DF1B1A" w:rsidRPr="00043D28">
        <w:rPr>
          <w:lang w:val="ru-RU"/>
        </w:rPr>
        <w:t>го</w:t>
      </w:r>
      <w:r w:rsidR="00F02280" w:rsidRPr="00043D28">
        <w:rPr>
          <w:lang w:val="ru-RU"/>
        </w:rPr>
        <w:t xml:space="preserve"> </w:t>
      </w:r>
      <w:r w:rsidR="00D87F16" w:rsidRPr="00043D28">
        <w:rPr>
          <w:lang w:val="ru-RU"/>
        </w:rPr>
        <w:t xml:space="preserve">на достижение </w:t>
      </w:r>
      <w:r w:rsidR="009A0583" w:rsidRPr="00043D28">
        <w:rPr>
          <w:lang w:val="ru-RU"/>
        </w:rPr>
        <w:t>подлинного</w:t>
      </w:r>
      <w:r w:rsidR="00D87F16" w:rsidRPr="00043D28">
        <w:rPr>
          <w:lang w:val="ru-RU"/>
        </w:rPr>
        <w:t xml:space="preserve"> равенства женщин и мужчин на национальном и глобальном уровн</w:t>
      </w:r>
      <w:r w:rsidR="009A0583" w:rsidRPr="00043D28">
        <w:rPr>
          <w:lang w:val="ru-RU"/>
        </w:rPr>
        <w:t>ях</w:t>
      </w:r>
      <w:r w:rsidR="00D87F16" w:rsidRPr="00043D28">
        <w:rPr>
          <w:lang w:val="ru-RU"/>
        </w:rPr>
        <w:t>, и правительство</w:t>
      </w:r>
      <w:r w:rsidR="009A0583" w:rsidRPr="00043D28">
        <w:rPr>
          <w:lang w:val="ru-RU"/>
        </w:rPr>
        <w:t xml:space="preserve"> ее</w:t>
      </w:r>
      <w:r w:rsidR="00D87F16" w:rsidRPr="00043D28">
        <w:rPr>
          <w:lang w:val="ru-RU"/>
        </w:rPr>
        <w:t xml:space="preserve"> страны обязуется </w:t>
      </w:r>
      <w:r w:rsidR="00DF1B1A" w:rsidRPr="00043D28">
        <w:rPr>
          <w:lang w:val="ru-RU"/>
        </w:rPr>
        <w:t>довести этот</w:t>
      </w:r>
      <w:r w:rsidR="00D87F16" w:rsidRPr="00043D28">
        <w:rPr>
          <w:lang w:val="ru-RU"/>
        </w:rPr>
        <w:t xml:space="preserve"> процесс</w:t>
      </w:r>
      <w:r w:rsidR="00DF1B1A" w:rsidRPr="00043D28">
        <w:rPr>
          <w:lang w:val="ru-RU"/>
        </w:rPr>
        <w:t xml:space="preserve"> до конца</w:t>
      </w:r>
      <w:r w:rsidR="00D87F16" w:rsidRPr="00043D28">
        <w:rPr>
          <w:lang w:val="ru-RU"/>
        </w:rPr>
        <w:t xml:space="preserve"> на благо всего мира.</w:t>
      </w:r>
    </w:p>
    <w:p w:rsidR="00AB1CA5" w:rsidRPr="00043D28" w:rsidRDefault="00AB1CA5" w:rsidP="00AB1CA5">
      <w:pPr>
        <w:pStyle w:val="DualTxt"/>
        <w:spacing w:after="0" w:line="120" w:lineRule="exact"/>
        <w:rPr>
          <w:sz w:val="10"/>
          <w:lang w:val="ru-RU"/>
        </w:rPr>
      </w:pPr>
    </w:p>
    <w:p w:rsidR="00AB1CA5" w:rsidRPr="00043D28" w:rsidRDefault="001F18C3" w:rsidP="00AB1CA5">
      <w:pPr>
        <w:pStyle w:val="H4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right="0" w:hanging="475"/>
        <w:rPr>
          <w:lang w:val="ru-RU"/>
        </w:rPr>
      </w:pPr>
      <w:r w:rsidRPr="00043D28">
        <w:rPr>
          <w:lang w:val="ru-RU"/>
        </w:rPr>
        <w:t>Статьи 1 и 2</w:t>
      </w:r>
    </w:p>
    <w:p w:rsidR="00AB1CA5" w:rsidRPr="00043D28" w:rsidRDefault="00AB1CA5" w:rsidP="00AB1CA5">
      <w:pPr>
        <w:pStyle w:val="DualTxt"/>
        <w:spacing w:after="0" w:line="120" w:lineRule="exact"/>
        <w:rPr>
          <w:sz w:val="10"/>
          <w:lang w:val="ru-RU"/>
        </w:rPr>
      </w:pPr>
    </w:p>
    <w:p w:rsidR="0093574C" w:rsidRPr="00043D28" w:rsidRDefault="00AB1CA5" w:rsidP="00043D28">
      <w:pPr>
        <w:pStyle w:val="DualTxt"/>
        <w:suppressAutoHyphens w:val="0"/>
        <w:rPr>
          <w:lang w:val="ru-RU"/>
        </w:rPr>
      </w:pPr>
      <w:r w:rsidRPr="00043D28">
        <w:rPr>
          <w:lang w:val="ru-RU"/>
        </w:rPr>
        <w:t>15.</w:t>
      </w:r>
      <w:r w:rsidRPr="00043D28">
        <w:rPr>
          <w:lang w:val="ru-RU"/>
        </w:rPr>
        <w:tab/>
      </w:r>
      <w:r w:rsidR="0093574C" w:rsidRPr="00043D28">
        <w:rPr>
          <w:b/>
          <w:lang w:val="ru-RU"/>
        </w:rPr>
        <w:t>Г-жа Паттен</w:t>
      </w:r>
      <w:r w:rsidR="0093574C" w:rsidRPr="00043D28">
        <w:rPr>
          <w:lang w:val="ru-RU"/>
        </w:rPr>
        <w:t xml:space="preserve"> говорит, что она хотела бы у</w:t>
      </w:r>
      <w:r w:rsidR="0093574C" w:rsidRPr="00043D28">
        <w:rPr>
          <w:lang w:val="ru-RU"/>
        </w:rPr>
        <w:t>з</w:t>
      </w:r>
      <w:r w:rsidR="0093574C" w:rsidRPr="00043D28">
        <w:rPr>
          <w:lang w:val="ru-RU"/>
        </w:rPr>
        <w:t xml:space="preserve">нать о </w:t>
      </w:r>
      <w:r w:rsidR="00F02280" w:rsidRPr="00043D28">
        <w:rPr>
          <w:lang w:val="ru-RU"/>
        </w:rPr>
        <w:t>механизме</w:t>
      </w:r>
      <w:r w:rsidR="0093574C" w:rsidRPr="00043D28">
        <w:rPr>
          <w:lang w:val="ru-RU"/>
        </w:rPr>
        <w:t xml:space="preserve"> подготовки и представления до</w:t>
      </w:r>
      <w:r w:rsidR="0093574C" w:rsidRPr="00043D28">
        <w:rPr>
          <w:lang w:val="ru-RU"/>
        </w:rPr>
        <w:t>к</w:t>
      </w:r>
      <w:r w:rsidR="0093574C" w:rsidRPr="00043D28">
        <w:rPr>
          <w:lang w:val="ru-RU"/>
        </w:rPr>
        <w:t xml:space="preserve">лада Комитету, в надежде избежать </w:t>
      </w:r>
      <w:r w:rsidR="00FE71F0" w:rsidRPr="00043D28">
        <w:rPr>
          <w:lang w:val="ru-RU"/>
        </w:rPr>
        <w:t>задержек</w:t>
      </w:r>
      <w:r w:rsidR="007057B1" w:rsidRPr="00043D28">
        <w:rPr>
          <w:lang w:val="ru-RU"/>
        </w:rPr>
        <w:t xml:space="preserve"> в </w:t>
      </w:r>
      <w:r w:rsidR="00FE71F0" w:rsidRPr="00043D28">
        <w:rPr>
          <w:lang w:val="ru-RU"/>
        </w:rPr>
        <w:t>б</w:t>
      </w:r>
      <w:r w:rsidR="00FE71F0" w:rsidRPr="00043D28">
        <w:rPr>
          <w:lang w:val="ru-RU"/>
        </w:rPr>
        <w:t>у</w:t>
      </w:r>
      <w:r w:rsidR="00FE71F0" w:rsidRPr="00043D28">
        <w:rPr>
          <w:lang w:val="ru-RU"/>
        </w:rPr>
        <w:t>дущем</w:t>
      </w:r>
      <w:r w:rsidR="0093574C" w:rsidRPr="00043D28">
        <w:rPr>
          <w:lang w:val="ru-RU"/>
        </w:rPr>
        <w:t>.</w:t>
      </w:r>
      <w:r w:rsidR="00165F0F" w:rsidRPr="00043D28">
        <w:rPr>
          <w:lang w:val="ru-RU"/>
        </w:rPr>
        <w:t xml:space="preserve"> Отмечая, что Конституция Гаити не соде</w:t>
      </w:r>
      <w:r w:rsidR="00165F0F" w:rsidRPr="00043D28">
        <w:rPr>
          <w:lang w:val="ru-RU"/>
        </w:rPr>
        <w:t>р</w:t>
      </w:r>
      <w:r w:rsidR="00165F0F" w:rsidRPr="00043D28">
        <w:rPr>
          <w:lang w:val="ru-RU"/>
        </w:rPr>
        <w:t xml:space="preserve">жит определения дискриминации в отношении женщин, оратор спрашивает, содержат ли какие-либо законы, охватывающие </w:t>
      </w:r>
      <w:r w:rsidR="00445347" w:rsidRPr="00043D28">
        <w:rPr>
          <w:lang w:val="ru-RU"/>
        </w:rPr>
        <w:t xml:space="preserve">вопросы гендерного </w:t>
      </w:r>
      <w:r w:rsidR="00165F0F" w:rsidRPr="00043D28">
        <w:rPr>
          <w:lang w:val="ru-RU"/>
        </w:rPr>
        <w:t>равенств</w:t>
      </w:r>
      <w:r w:rsidR="00445347" w:rsidRPr="00043D28">
        <w:rPr>
          <w:lang w:val="ru-RU"/>
        </w:rPr>
        <w:t>а</w:t>
      </w:r>
      <w:r w:rsidR="00E779A7" w:rsidRPr="00043D28">
        <w:rPr>
          <w:lang w:val="ru-RU"/>
        </w:rPr>
        <w:t>,</w:t>
      </w:r>
      <w:r w:rsidR="00165F0F" w:rsidRPr="00043D28">
        <w:rPr>
          <w:lang w:val="ru-RU"/>
        </w:rPr>
        <w:t xml:space="preserve"> определение</w:t>
      </w:r>
      <w:r w:rsidR="00E779A7" w:rsidRPr="00043D28">
        <w:rPr>
          <w:lang w:val="ru-RU"/>
        </w:rPr>
        <w:t>,</w:t>
      </w:r>
      <w:r w:rsidR="002B342C" w:rsidRPr="00043D28">
        <w:rPr>
          <w:lang w:val="ru-RU"/>
        </w:rPr>
        <w:t xml:space="preserve"> соответств</w:t>
      </w:r>
      <w:r w:rsidR="00E779A7" w:rsidRPr="00043D28">
        <w:rPr>
          <w:lang w:val="ru-RU"/>
        </w:rPr>
        <w:t>ующее опред</w:t>
      </w:r>
      <w:r w:rsidR="00E779A7" w:rsidRPr="00043D28">
        <w:rPr>
          <w:lang w:val="ru-RU"/>
        </w:rPr>
        <w:t>е</w:t>
      </w:r>
      <w:r w:rsidR="00E779A7" w:rsidRPr="00043D28">
        <w:rPr>
          <w:lang w:val="ru-RU"/>
        </w:rPr>
        <w:t>лению</w:t>
      </w:r>
      <w:r w:rsidR="002B342C" w:rsidRPr="00043D28">
        <w:rPr>
          <w:lang w:val="ru-RU"/>
        </w:rPr>
        <w:t xml:space="preserve"> дискриминации в ст</w:t>
      </w:r>
      <w:r w:rsidR="00333014" w:rsidRPr="00043D28">
        <w:rPr>
          <w:lang w:val="ru-RU"/>
        </w:rPr>
        <w:t>атье 1 Конвенции. Ей также было бы</w:t>
      </w:r>
      <w:r w:rsidR="002B342C" w:rsidRPr="00043D28">
        <w:rPr>
          <w:lang w:val="ru-RU"/>
        </w:rPr>
        <w:t xml:space="preserve"> интересно узнать о</w:t>
      </w:r>
      <w:r w:rsidR="00043D28">
        <w:rPr>
          <w:lang w:val="ru-RU"/>
        </w:rPr>
        <w:t xml:space="preserve"> </w:t>
      </w:r>
      <w:r w:rsidR="002B342C" w:rsidRPr="00043D28">
        <w:rPr>
          <w:lang w:val="ru-RU"/>
        </w:rPr>
        <w:t>планах по ра</w:t>
      </w:r>
      <w:r w:rsidR="002B342C" w:rsidRPr="00043D28">
        <w:rPr>
          <w:lang w:val="ru-RU"/>
        </w:rPr>
        <w:t>с</w:t>
      </w:r>
      <w:r w:rsidR="002B342C" w:rsidRPr="00043D28">
        <w:rPr>
          <w:lang w:val="ru-RU"/>
        </w:rPr>
        <w:t>пространению заключительных замечаний Комит</w:t>
      </w:r>
      <w:r w:rsidR="002B342C" w:rsidRPr="00043D28">
        <w:rPr>
          <w:lang w:val="ru-RU"/>
        </w:rPr>
        <w:t>е</w:t>
      </w:r>
      <w:r w:rsidR="002B342C" w:rsidRPr="00043D28">
        <w:rPr>
          <w:lang w:val="ru-RU"/>
        </w:rPr>
        <w:t>та по докладу среди членов Сената и Палаты деп</w:t>
      </w:r>
      <w:r w:rsidR="002B342C" w:rsidRPr="00043D28">
        <w:rPr>
          <w:lang w:val="ru-RU"/>
        </w:rPr>
        <w:t>у</w:t>
      </w:r>
      <w:r w:rsidR="002B342C" w:rsidRPr="00043D28">
        <w:rPr>
          <w:lang w:val="ru-RU"/>
        </w:rPr>
        <w:t>татов. В отношении все еще существующих ди</w:t>
      </w:r>
      <w:r w:rsidR="002B342C" w:rsidRPr="00043D28">
        <w:rPr>
          <w:lang w:val="ru-RU"/>
        </w:rPr>
        <w:t>с</w:t>
      </w:r>
      <w:r w:rsidR="002B342C" w:rsidRPr="00043D28">
        <w:rPr>
          <w:lang w:val="ru-RU"/>
        </w:rPr>
        <w:t>криминационных за</w:t>
      </w:r>
      <w:r w:rsidR="00FA7189" w:rsidRPr="00043D28">
        <w:rPr>
          <w:lang w:val="ru-RU"/>
        </w:rPr>
        <w:t xml:space="preserve">конов, оратор интересуется, </w:t>
      </w:r>
      <w:r w:rsidR="008A03A7" w:rsidRPr="00043D28">
        <w:rPr>
          <w:lang w:val="ru-RU"/>
        </w:rPr>
        <w:t>имеются</w:t>
      </w:r>
      <w:r w:rsidR="002B342C" w:rsidRPr="00043D28">
        <w:rPr>
          <w:lang w:val="ru-RU"/>
        </w:rPr>
        <w:t xml:space="preserve"> ли</w:t>
      </w:r>
      <w:r w:rsidR="00043D28">
        <w:rPr>
          <w:lang w:val="ru-RU"/>
        </w:rPr>
        <w:t xml:space="preserve"> </w:t>
      </w:r>
      <w:r w:rsidR="002B342C" w:rsidRPr="00043D28">
        <w:rPr>
          <w:lang w:val="ru-RU"/>
        </w:rPr>
        <w:t xml:space="preserve">процедуры срочного принятия законов, </w:t>
      </w:r>
      <w:r w:rsidR="00FE01A1" w:rsidRPr="00043D28">
        <w:rPr>
          <w:lang w:val="ru-RU"/>
        </w:rPr>
        <w:t>в обход</w:t>
      </w:r>
      <w:r w:rsidR="00EF29C8" w:rsidRPr="00043D28">
        <w:rPr>
          <w:lang w:val="ru-RU"/>
        </w:rPr>
        <w:t xml:space="preserve"> </w:t>
      </w:r>
      <w:r w:rsidR="008929F8" w:rsidRPr="00043D28">
        <w:rPr>
          <w:lang w:val="ru-RU"/>
        </w:rPr>
        <w:t xml:space="preserve">действующего </w:t>
      </w:r>
      <w:r w:rsidR="00FE01A1" w:rsidRPr="00043D28">
        <w:rPr>
          <w:lang w:val="ru-RU"/>
        </w:rPr>
        <w:t>в настоящее время</w:t>
      </w:r>
      <w:r w:rsidR="00043D28">
        <w:rPr>
          <w:lang w:val="ru-RU"/>
        </w:rPr>
        <w:t xml:space="preserve"> </w:t>
      </w:r>
      <w:r w:rsidR="002B342C" w:rsidRPr="00043D28">
        <w:rPr>
          <w:lang w:val="ru-RU"/>
        </w:rPr>
        <w:t>в Парл</w:t>
      </w:r>
      <w:r w:rsidR="002B342C" w:rsidRPr="00043D28">
        <w:rPr>
          <w:lang w:val="ru-RU"/>
        </w:rPr>
        <w:t>а</w:t>
      </w:r>
      <w:r w:rsidR="002B342C" w:rsidRPr="00043D28">
        <w:rPr>
          <w:lang w:val="ru-RU"/>
        </w:rPr>
        <w:t>менте</w:t>
      </w:r>
      <w:r w:rsidR="00B02113" w:rsidRPr="00043D28">
        <w:rPr>
          <w:lang w:val="ru-RU"/>
        </w:rPr>
        <w:t xml:space="preserve"> растянутого порядка</w:t>
      </w:r>
      <w:r w:rsidR="002B342C" w:rsidRPr="00043D28">
        <w:rPr>
          <w:lang w:val="ru-RU"/>
        </w:rPr>
        <w:t xml:space="preserve">, при </w:t>
      </w:r>
      <w:r w:rsidR="00C945D5" w:rsidRPr="00043D28">
        <w:rPr>
          <w:lang w:val="ru-RU"/>
        </w:rPr>
        <w:t>условии наличия</w:t>
      </w:r>
      <w:r w:rsidR="008676DE" w:rsidRPr="00043D28">
        <w:rPr>
          <w:lang w:val="ru-RU"/>
        </w:rPr>
        <w:t xml:space="preserve"> подлинной</w:t>
      </w:r>
      <w:r w:rsidR="002B342C" w:rsidRPr="00043D28">
        <w:rPr>
          <w:lang w:val="ru-RU"/>
        </w:rPr>
        <w:t xml:space="preserve"> политической воли, </w:t>
      </w:r>
      <w:r w:rsidR="00FA7189" w:rsidRPr="00043D28">
        <w:rPr>
          <w:lang w:val="ru-RU"/>
        </w:rPr>
        <w:t>чтобы</w:t>
      </w:r>
      <w:r w:rsidR="002B342C" w:rsidRPr="00043D28">
        <w:rPr>
          <w:lang w:val="ru-RU"/>
        </w:rPr>
        <w:t xml:space="preserve"> </w:t>
      </w:r>
      <w:r w:rsidR="00FA7189" w:rsidRPr="00043D28">
        <w:rPr>
          <w:lang w:val="ru-RU"/>
        </w:rPr>
        <w:t xml:space="preserve">внести </w:t>
      </w:r>
      <w:r w:rsidR="002B342C" w:rsidRPr="00043D28">
        <w:rPr>
          <w:lang w:val="ru-RU"/>
        </w:rPr>
        <w:t>изм</w:t>
      </w:r>
      <w:r w:rsidR="002B342C" w:rsidRPr="00043D28">
        <w:rPr>
          <w:lang w:val="ru-RU"/>
        </w:rPr>
        <w:t>е</w:t>
      </w:r>
      <w:r w:rsidR="002B342C" w:rsidRPr="00043D28">
        <w:rPr>
          <w:lang w:val="ru-RU"/>
        </w:rPr>
        <w:t xml:space="preserve">нения </w:t>
      </w:r>
      <w:r w:rsidR="00FA7189" w:rsidRPr="00043D28">
        <w:rPr>
          <w:lang w:val="ru-RU"/>
        </w:rPr>
        <w:t>в эти законы</w:t>
      </w:r>
      <w:r w:rsidR="002B342C" w:rsidRPr="00043D28">
        <w:rPr>
          <w:lang w:val="ru-RU"/>
        </w:rPr>
        <w:t>.</w:t>
      </w:r>
    </w:p>
    <w:p w:rsidR="002B342C" w:rsidRPr="00043D28" w:rsidRDefault="00AB1CA5" w:rsidP="00043D28">
      <w:pPr>
        <w:pStyle w:val="DualTxt"/>
        <w:suppressAutoHyphens w:val="0"/>
        <w:rPr>
          <w:lang w:val="ru-RU"/>
        </w:rPr>
      </w:pPr>
      <w:r w:rsidRPr="00043D28">
        <w:rPr>
          <w:lang w:val="ru-RU"/>
        </w:rPr>
        <w:t>16.</w:t>
      </w:r>
      <w:r w:rsidRPr="00043D28">
        <w:rPr>
          <w:lang w:val="ru-RU"/>
        </w:rPr>
        <w:tab/>
      </w:r>
      <w:r w:rsidR="002B342C" w:rsidRPr="00043D28">
        <w:rPr>
          <w:b/>
          <w:lang w:val="ru-RU"/>
        </w:rPr>
        <w:t>Г-н Флинтерман</w:t>
      </w:r>
      <w:r w:rsidR="002B342C" w:rsidRPr="00043D28">
        <w:rPr>
          <w:lang w:val="ru-RU"/>
        </w:rPr>
        <w:t xml:space="preserve">, отмечая, что </w:t>
      </w:r>
      <w:r w:rsidR="00A01A06" w:rsidRPr="00043D28">
        <w:rPr>
          <w:lang w:val="ru-RU"/>
        </w:rPr>
        <w:t>Конвенция имеет преимущественную силу</w:t>
      </w:r>
      <w:r w:rsidR="002B342C" w:rsidRPr="00043D28">
        <w:rPr>
          <w:lang w:val="ru-RU"/>
        </w:rPr>
        <w:t xml:space="preserve"> перед внутренним законодательством, спрашивает, признавали ли к</w:t>
      </w:r>
      <w:r w:rsidR="002B342C" w:rsidRPr="00043D28">
        <w:rPr>
          <w:lang w:val="ru-RU"/>
        </w:rPr>
        <w:t>о</w:t>
      </w:r>
      <w:r w:rsidR="002B342C" w:rsidRPr="00043D28">
        <w:rPr>
          <w:lang w:val="ru-RU"/>
        </w:rPr>
        <w:t>гда-либо судебные органы Гаити какой-либо закон несовместимым с</w:t>
      </w:r>
      <w:r w:rsidR="00416AC1" w:rsidRPr="00043D28">
        <w:rPr>
          <w:lang w:val="ru-RU"/>
        </w:rPr>
        <w:t xml:space="preserve"> положениями</w:t>
      </w:r>
      <w:r w:rsidR="002B342C" w:rsidRPr="00043D28">
        <w:rPr>
          <w:lang w:val="ru-RU"/>
        </w:rPr>
        <w:t xml:space="preserve"> Конвенци</w:t>
      </w:r>
      <w:r w:rsidR="00416AC1" w:rsidRPr="00043D28">
        <w:rPr>
          <w:lang w:val="ru-RU"/>
        </w:rPr>
        <w:t>и</w:t>
      </w:r>
      <w:r w:rsidR="002B342C" w:rsidRPr="00043D28">
        <w:rPr>
          <w:lang w:val="ru-RU"/>
        </w:rPr>
        <w:t>.</w:t>
      </w:r>
      <w:r w:rsidR="00136154" w:rsidRPr="00043D28">
        <w:rPr>
          <w:lang w:val="ru-RU"/>
        </w:rPr>
        <w:t xml:space="preserve"> Ссыл</w:t>
      </w:r>
      <w:r w:rsidR="00136154" w:rsidRPr="00043D28">
        <w:rPr>
          <w:lang w:val="ru-RU"/>
        </w:rPr>
        <w:t>а</w:t>
      </w:r>
      <w:r w:rsidR="00136154" w:rsidRPr="00043D28">
        <w:rPr>
          <w:lang w:val="ru-RU"/>
        </w:rPr>
        <w:t xml:space="preserve">ясь на статью 2, пункт с) Конвенции о средствах </w:t>
      </w:r>
      <w:r w:rsidR="002675FB" w:rsidRPr="00043D28">
        <w:rPr>
          <w:lang w:val="ru-RU"/>
        </w:rPr>
        <w:t>правовой</w:t>
      </w:r>
      <w:r w:rsidR="00136154" w:rsidRPr="00043D28">
        <w:rPr>
          <w:lang w:val="ru-RU"/>
        </w:rPr>
        <w:t xml:space="preserve"> защиты, оратор спрашивает, каким обр</w:t>
      </w:r>
      <w:r w:rsidR="00136154" w:rsidRPr="00043D28">
        <w:rPr>
          <w:lang w:val="ru-RU"/>
        </w:rPr>
        <w:t>а</w:t>
      </w:r>
      <w:r w:rsidR="00136154" w:rsidRPr="00043D28">
        <w:rPr>
          <w:lang w:val="ru-RU"/>
        </w:rPr>
        <w:t xml:space="preserve">зом правительство </w:t>
      </w:r>
      <w:r w:rsidR="00605C11" w:rsidRPr="00043D28">
        <w:rPr>
          <w:lang w:val="ru-RU"/>
        </w:rPr>
        <w:t xml:space="preserve">ведет просветительскую работу </w:t>
      </w:r>
      <w:r w:rsidR="00136154" w:rsidRPr="00043D28">
        <w:rPr>
          <w:lang w:val="ru-RU"/>
        </w:rPr>
        <w:t>о гарантиях прав человека в соответствии с межд</w:t>
      </w:r>
      <w:r w:rsidR="00136154" w:rsidRPr="00043D28">
        <w:rPr>
          <w:lang w:val="ru-RU"/>
        </w:rPr>
        <w:t>у</w:t>
      </w:r>
      <w:r w:rsidR="00136154" w:rsidRPr="00043D28">
        <w:rPr>
          <w:lang w:val="ru-RU"/>
        </w:rPr>
        <w:t>народными соглашениями, и существуют ли какие-либо программы повышения правовой грамотности или оказания бесплатн</w:t>
      </w:r>
      <w:r w:rsidR="00FF0031" w:rsidRPr="00043D28">
        <w:rPr>
          <w:lang w:val="ru-RU"/>
        </w:rPr>
        <w:t>ой правовой помощи. Отсу</w:t>
      </w:r>
      <w:r w:rsidR="00FF0031" w:rsidRPr="00043D28">
        <w:rPr>
          <w:lang w:val="ru-RU"/>
        </w:rPr>
        <w:t>т</w:t>
      </w:r>
      <w:r w:rsidR="00FF0031" w:rsidRPr="00043D28">
        <w:rPr>
          <w:lang w:val="ru-RU"/>
        </w:rPr>
        <w:t>ствие п</w:t>
      </w:r>
      <w:r w:rsidR="00136154" w:rsidRPr="00043D28">
        <w:rPr>
          <w:lang w:val="ru-RU"/>
        </w:rPr>
        <w:t>редседателя Верховного суда в настояще</w:t>
      </w:r>
      <w:r w:rsidR="009C56C9" w:rsidRPr="00043D28">
        <w:rPr>
          <w:lang w:val="ru-RU"/>
        </w:rPr>
        <w:t>е время неизбежно оказывает</w:t>
      </w:r>
      <w:r w:rsidR="00136154" w:rsidRPr="00043D28">
        <w:rPr>
          <w:lang w:val="ru-RU"/>
        </w:rPr>
        <w:t xml:space="preserve"> </w:t>
      </w:r>
      <w:r w:rsidR="009C56C9" w:rsidRPr="00043D28">
        <w:rPr>
          <w:lang w:val="ru-RU"/>
        </w:rPr>
        <w:t>отрицательное влияние на судебную систему</w:t>
      </w:r>
      <w:r w:rsidR="00136154" w:rsidRPr="00043D28">
        <w:rPr>
          <w:lang w:val="ru-RU"/>
        </w:rPr>
        <w:t>, и оратор желал бы знать, к</w:t>
      </w:r>
      <w:r w:rsidR="00136154" w:rsidRPr="00043D28">
        <w:rPr>
          <w:lang w:val="ru-RU"/>
        </w:rPr>
        <w:t>а</w:t>
      </w:r>
      <w:r w:rsidR="00136154" w:rsidRPr="00043D28">
        <w:rPr>
          <w:lang w:val="ru-RU"/>
        </w:rPr>
        <w:t xml:space="preserve">ким образом правительство собирается исправить такое положение. </w:t>
      </w:r>
      <w:r w:rsidR="0006284D" w:rsidRPr="00043D28">
        <w:rPr>
          <w:lang w:val="ru-RU"/>
        </w:rPr>
        <w:t>Предстоящее принятие Факульт</w:t>
      </w:r>
      <w:r w:rsidR="0006284D" w:rsidRPr="00043D28">
        <w:rPr>
          <w:lang w:val="ru-RU"/>
        </w:rPr>
        <w:t>а</w:t>
      </w:r>
      <w:r w:rsidR="0006284D" w:rsidRPr="00043D28">
        <w:rPr>
          <w:lang w:val="ru-RU"/>
        </w:rPr>
        <w:t>тивного протокола к Конвенции еще более усилив</w:t>
      </w:r>
      <w:r w:rsidR="0006284D" w:rsidRPr="00043D28">
        <w:rPr>
          <w:lang w:val="ru-RU"/>
        </w:rPr>
        <w:t>а</w:t>
      </w:r>
      <w:r w:rsidR="0006284D" w:rsidRPr="00043D28">
        <w:rPr>
          <w:lang w:val="ru-RU"/>
        </w:rPr>
        <w:t xml:space="preserve">ет значение </w:t>
      </w:r>
      <w:r w:rsidR="007A3345" w:rsidRPr="00043D28">
        <w:rPr>
          <w:lang w:val="ru-RU"/>
        </w:rPr>
        <w:t>информированности юристов</w:t>
      </w:r>
      <w:r w:rsidR="0006284D" w:rsidRPr="00043D28">
        <w:rPr>
          <w:lang w:val="ru-RU"/>
        </w:rPr>
        <w:t xml:space="preserve"> о межд</w:t>
      </w:r>
      <w:r w:rsidR="0006284D" w:rsidRPr="00043D28">
        <w:rPr>
          <w:lang w:val="ru-RU"/>
        </w:rPr>
        <w:t>у</w:t>
      </w:r>
      <w:r w:rsidR="0006284D" w:rsidRPr="00043D28">
        <w:rPr>
          <w:lang w:val="ru-RU"/>
        </w:rPr>
        <w:t>народных обязательствах страны в области прав человека, так как необходимо исчерпать все вну</w:t>
      </w:r>
      <w:r w:rsidR="0006284D" w:rsidRPr="00043D28">
        <w:rPr>
          <w:lang w:val="ru-RU"/>
        </w:rPr>
        <w:t>т</w:t>
      </w:r>
      <w:r w:rsidR="0006284D" w:rsidRPr="00043D28">
        <w:rPr>
          <w:lang w:val="ru-RU"/>
        </w:rPr>
        <w:t xml:space="preserve">ренние средства </w:t>
      </w:r>
      <w:r w:rsidR="00F45E99" w:rsidRPr="00043D28">
        <w:rPr>
          <w:lang w:val="ru-RU"/>
        </w:rPr>
        <w:t>правово</w:t>
      </w:r>
      <w:r w:rsidR="0006284D" w:rsidRPr="00043D28">
        <w:rPr>
          <w:lang w:val="ru-RU"/>
        </w:rPr>
        <w:t xml:space="preserve">й защиты, прежде чем </w:t>
      </w:r>
      <w:r w:rsidR="00433AEC" w:rsidRPr="00043D28">
        <w:rPr>
          <w:lang w:val="ru-RU"/>
        </w:rPr>
        <w:t>о</w:t>
      </w:r>
      <w:r w:rsidR="00433AEC" w:rsidRPr="00043D28">
        <w:rPr>
          <w:lang w:val="ru-RU"/>
        </w:rPr>
        <w:t>б</w:t>
      </w:r>
      <w:r w:rsidR="00433AEC" w:rsidRPr="00043D28">
        <w:rPr>
          <w:lang w:val="ru-RU"/>
        </w:rPr>
        <w:t>ращаться к процедуре</w:t>
      </w:r>
      <w:r w:rsidR="0006284D" w:rsidRPr="00043D28">
        <w:rPr>
          <w:lang w:val="ru-RU"/>
        </w:rPr>
        <w:t xml:space="preserve"> подачи жалоб в соответствии с Факультативным протоколом. В заключение ор</w:t>
      </w:r>
      <w:r w:rsidR="0006284D" w:rsidRPr="00043D28">
        <w:rPr>
          <w:lang w:val="ru-RU"/>
        </w:rPr>
        <w:t>а</w:t>
      </w:r>
      <w:r w:rsidR="0006284D" w:rsidRPr="00043D28">
        <w:rPr>
          <w:lang w:val="ru-RU"/>
        </w:rPr>
        <w:t xml:space="preserve">тор </w:t>
      </w:r>
      <w:r w:rsidR="00F45E99" w:rsidRPr="00043D28">
        <w:rPr>
          <w:lang w:val="ru-RU"/>
        </w:rPr>
        <w:t>выражает желание</w:t>
      </w:r>
      <w:r w:rsidR="0006284D" w:rsidRPr="00043D28">
        <w:rPr>
          <w:lang w:val="ru-RU"/>
        </w:rPr>
        <w:t xml:space="preserve"> </w:t>
      </w:r>
      <w:r w:rsidR="009619F0" w:rsidRPr="00043D28">
        <w:rPr>
          <w:lang w:val="ru-RU"/>
        </w:rPr>
        <w:t>получить дополнительную информацию</w:t>
      </w:r>
      <w:r w:rsidR="0006284D" w:rsidRPr="00043D28">
        <w:rPr>
          <w:lang w:val="ru-RU"/>
        </w:rPr>
        <w:t xml:space="preserve"> о</w:t>
      </w:r>
      <w:r w:rsidR="00A000EE" w:rsidRPr="00043D28">
        <w:rPr>
          <w:lang w:val="ru-RU"/>
        </w:rPr>
        <w:t xml:space="preserve"> той</w:t>
      </w:r>
      <w:r w:rsidR="0006284D" w:rsidRPr="00043D28">
        <w:rPr>
          <w:lang w:val="ru-RU"/>
        </w:rPr>
        <w:t xml:space="preserve"> роли</w:t>
      </w:r>
      <w:r w:rsidR="00A000EE" w:rsidRPr="00043D28">
        <w:rPr>
          <w:lang w:val="ru-RU"/>
        </w:rPr>
        <w:t>, которую играет сейчас</w:t>
      </w:r>
      <w:r w:rsidR="0006284D" w:rsidRPr="00043D28">
        <w:rPr>
          <w:lang w:val="ru-RU"/>
        </w:rPr>
        <w:t xml:space="preserve"> Управлени</w:t>
      </w:r>
      <w:r w:rsidR="00A000EE" w:rsidRPr="00043D28">
        <w:rPr>
          <w:lang w:val="ru-RU"/>
        </w:rPr>
        <w:t>е омбудсмена,</w:t>
      </w:r>
      <w:r w:rsidR="003356CE" w:rsidRPr="00043D28">
        <w:rPr>
          <w:lang w:val="ru-RU"/>
        </w:rPr>
        <w:t xml:space="preserve"> и о том, будет ли оно пр</w:t>
      </w:r>
      <w:r w:rsidR="003356CE" w:rsidRPr="00043D28">
        <w:rPr>
          <w:lang w:val="ru-RU"/>
        </w:rPr>
        <w:t>и</w:t>
      </w:r>
      <w:r w:rsidR="003356CE" w:rsidRPr="00043D28">
        <w:rPr>
          <w:lang w:val="ru-RU"/>
        </w:rPr>
        <w:t>знано национальным институтом по правам челов</w:t>
      </w:r>
      <w:r w:rsidR="003356CE" w:rsidRPr="00043D28">
        <w:rPr>
          <w:lang w:val="ru-RU"/>
        </w:rPr>
        <w:t>е</w:t>
      </w:r>
      <w:r w:rsidR="003356CE" w:rsidRPr="00043D28">
        <w:rPr>
          <w:lang w:val="ru-RU"/>
        </w:rPr>
        <w:t>ка.</w:t>
      </w:r>
    </w:p>
    <w:p w:rsidR="003356CE" w:rsidRPr="00043D28" w:rsidRDefault="00AB1CA5" w:rsidP="00043D28">
      <w:pPr>
        <w:pStyle w:val="DualTxt"/>
        <w:suppressAutoHyphens w:val="0"/>
        <w:rPr>
          <w:lang w:val="ru-RU"/>
        </w:rPr>
      </w:pPr>
      <w:r w:rsidRPr="00043D28">
        <w:rPr>
          <w:lang w:val="ru-RU"/>
        </w:rPr>
        <w:t>17.</w:t>
      </w:r>
      <w:r w:rsidRPr="00043D28">
        <w:rPr>
          <w:lang w:val="ru-RU"/>
        </w:rPr>
        <w:tab/>
      </w:r>
      <w:r w:rsidR="003356CE" w:rsidRPr="00043D28">
        <w:rPr>
          <w:b/>
          <w:lang w:val="ru-RU"/>
        </w:rPr>
        <w:t>Г-жа Лассег</w:t>
      </w:r>
      <w:r w:rsidR="003356CE" w:rsidRPr="00043D28">
        <w:rPr>
          <w:lang w:val="ru-RU"/>
        </w:rPr>
        <w:t xml:space="preserve"> (Гаити) говорит, что перед пр</w:t>
      </w:r>
      <w:r w:rsidR="003356CE" w:rsidRPr="00043D28">
        <w:rPr>
          <w:lang w:val="ru-RU"/>
        </w:rPr>
        <w:t>е</w:t>
      </w:r>
      <w:r w:rsidR="003356CE" w:rsidRPr="00043D28">
        <w:rPr>
          <w:lang w:val="ru-RU"/>
        </w:rPr>
        <w:t xml:space="preserve">зентацией группа, которая </w:t>
      </w:r>
      <w:r w:rsidR="00A938CD" w:rsidRPr="00043D28">
        <w:rPr>
          <w:lang w:val="ru-RU"/>
        </w:rPr>
        <w:t>составляла</w:t>
      </w:r>
      <w:r w:rsidR="003356CE" w:rsidRPr="00043D28">
        <w:rPr>
          <w:lang w:val="ru-RU"/>
        </w:rPr>
        <w:t xml:space="preserve"> доклад, встречалась с президентом и другими членами пр</w:t>
      </w:r>
      <w:r w:rsidR="003356CE" w:rsidRPr="00043D28">
        <w:rPr>
          <w:lang w:val="ru-RU"/>
        </w:rPr>
        <w:t>а</w:t>
      </w:r>
      <w:r w:rsidR="003356CE" w:rsidRPr="00043D28">
        <w:rPr>
          <w:lang w:val="ru-RU"/>
        </w:rPr>
        <w:t xml:space="preserve">вительства, и уже создана редакционная комиссия для подготовки доклада о последующих действиях </w:t>
      </w:r>
      <w:r w:rsidR="009C1A72" w:rsidRPr="00043D28">
        <w:rPr>
          <w:lang w:val="ru-RU"/>
        </w:rPr>
        <w:t xml:space="preserve">по выполнению </w:t>
      </w:r>
      <w:r w:rsidR="0024595D" w:rsidRPr="00043D28">
        <w:rPr>
          <w:lang w:val="ru-RU"/>
        </w:rPr>
        <w:t>заключительных замечаний</w:t>
      </w:r>
      <w:r w:rsidR="009C1A72" w:rsidRPr="00043D28">
        <w:rPr>
          <w:lang w:val="ru-RU"/>
        </w:rPr>
        <w:t xml:space="preserve"> Ком</w:t>
      </w:r>
      <w:r w:rsidR="009C1A72" w:rsidRPr="00043D28">
        <w:rPr>
          <w:lang w:val="ru-RU"/>
        </w:rPr>
        <w:t>и</w:t>
      </w:r>
      <w:r w:rsidR="009C1A72" w:rsidRPr="00043D28">
        <w:rPr>
          <w:lang w:val="ru-RU"/>
        </w:rPr>
        <w:t>тета.</w:t>
      </w:r>
    </w:p>
    <w:p w:rsidR="009C1A72" w:rsidRPr="00043D28" w:rsidRDefault="00AB1CA5" w:rsidP="00043D28">
      <w:pPr>
        <w:pStyle w:val="DualTxt"/>
        <w:suppressAutoHyphens w:val="0"/>
        <w:rPr>
          <w:lang w:val="ru-RU"/>
        </w:rPr>
      </w:pPr>
      <w:r w:rsidRPr="00043D28">
        <w:rPr>
          <w:lang w:val="ru-RU"/>
        </w:rPr>
        <w:t>18.</w:t>
      </w:r>
      <w:r w:rsidRPr="00043D28">
        <w:rPr>
          <w:lang w:val="ru-RU"/>
        </w:rPr>
        <w:tab/>
      </w:r>
      <w:r w:rsidR="009C1A72" w:rsidRPr="00043D28">
        <w:rPr>
          <w:lang w:val="ru-RU"/>
        </w:rPr>
        <w:t>Хотя</w:t>
      </w:r>
      <w:r w:rsidR="00043D28">
        <w:rPr>
          <w:lang w:val="ru-RU"/>
        </w:rPr>
        <w:t xml:space="preserve"> </w:t>
      </w:r>
      <w:r w:rsidR="009C1A72" w:rsidRPr="00043D28">
        <w:rPr>
          <w:lang w:val="ru-RU"/>
        </w:rPr>
        <w:t>Конституция</w:t>
      </w:r>
      <w:r w:rsidR="000D0213" w:rsidRPr="00043D28">
        <w:rPr>
          <w:lang w:val="ru-RU"/>
        </w:rPr>
        <w:t xml:space="preserve"> действительно</w:t>
      </w:r>
      <w:r w:rsidR="009C1A72" w:rsidRPr="00043D28">
        <w:rPr>
          <w:lang w:val="ru-RU"/>
        </w:rPr>
        <w:t xml:space="preserve"> не содержит определе</w:t>
      </w:r>
      <w:r w:rsidR="00CB7848" w:rsidRPr="00043D28">
        <w:rPr>
          <w:lang w:val="ru-RU"/>
        </w:rPr>
        <w:t>ния дискриминации, ее статьи 16</w:t>
      </w:r>
      <w:r w:rsidR="009C1A72" w:rsidRPr="00043D28">
        <w:rPr>
          <w:lang w:val="ru-RU"/>
        </w:rPr>
        <w:t xml:space="preserve"> и 17 с</w:t>
      </w:r>
      <w:r w:rsidR="009C1A72" w:rsidRPr="00043D28">
        <w:rPr>
          <w:lang w:val="ru-RU"/>
        </w:rPr>
        <w:t>о</w:t>
      </w:r>
      <w:r w:rsidR="009C1A72" w:rsidRPr="00043D28">
        <w:rPr>
          <w:lang w:val="ru-RU"/>
        </w:rPr>
        <w:t>держат положения</w:t>
      </w:r>
      <w:r w:rsidR="00CB7848" w:rsidRPr="00043D28">
        <w:rPr>
          <w:lang w:val="ru-RU"/>
        </w:rPr>
        <w:t>, регулирующие</w:t>
      </w:r>
      <w:r w:rsidR="000D0213" w:rsidRPr="00043D28">
        <w:rPr>
          <w:lang w:val="ru-RU"/>
        </w:rPr>
        <w:t xml:space="preserve"> вопросы</w:t>
      </w:r>
      <w:r w:rsidR="00CB7848" w:rsidRPr="00043D28">
        <w:rPr>
          <w:lang w:val="ru-RU"/>
        </w:rPr>
        <w:t xml:space="preserve"> раве</w:t>
      </w:r>
      <w:r w:rsidR="00CB7848" w:rsidRPr="00043D28">
        <w:rPr>
          <w:lang w:val="ru-RU"/>
        </w:rPr>
        <w:t>н</w:t>
      </w:r>
      <w:r w:rsidR="00CB7848" w:rsidRPr="00043D28">
        <w:rPr>
          <w:lang w:val="ru-RU"/>
        </w:rPr>
        <w:t>ств</w:t>
      </w:r>
      <w:r w:rsidR="000D0213" w:rsidRPr="00043D28">
        <w:rPr>
          <w:lang w:val="ru-RU"/>
        </w:rPr>
        <w:t>а</w:t>
      </w:r>
      <w:r w:rsidR="00CB7848" w:rsidRPr="00043D28">
        <w:rPr>
          <w:lang w:val="ru-RU"/>
        </w:rPr>
        <w:t>. Бесплатная правовая помощь оказывается женскими неправительственными организациями и Министерством</w:t>
      </w:r>
      <w:r w:rsidR="0024595D" w:rsidRPr="00043D28">
        <w:rPr>
          <w:lang w:val="ru-RU"/>
        </w:rPr>
        <w:t xml:space="preserve"> по положению и правам женщин</w:t>
      </w:r>
      <w:r w:rsidR="00CB7848" w:rsidRPr="00043D28">
        <w:rPr>
          <w:lang w:val="ru-RU"/>
        </w:rPr>
        <w:t>. В дополнение к этому, оратор приступила к обсужд</w:t>
      </w:r>
      <w:r w:rsidR="00CB7848" w:rsidRPr="00043D28">
        <w:rPr>
          <w:lang w:val="ru-RU"/>
        </w:rPr>
        <w:t>е</w:t>
      </w:r>
      <w:r w:rsidR="00CB7848" w:rsidRPr="00043D28">
        <w:rPr>
          <w:lang w:val="ru-RU"/>
        </w:rPr>
        <w:t>нию вопроса о предоставлении бесплатной прав</w:t>
      </w:r>
      <w:r w:rsidR="00CB7848" w:rsidRPr="00043D28">
        <w:rPr>
          <w:lang w:val="ru-RU"/>
        </w:rPr>
        <w:t>о</w:t>
      </w:r>
      <w:r w:rsidR="00CB7848" w:rsidRPr="00043D28">
        <w:rPr>
          <w:lang w:val="ru-RU"/>
        </w:rPr>
        <w:t>вой помощи с Министерством юстиции. Конвенция, вместе с брошюрами</w:t>
      </w:r>
      <w:r w:rsidR="00E27EF0" w:rsidRPr="00043D28">
        <w:rPr>
          <w:lang w:val="ru-RU"/>
        </w:rPr>
        <w:t>, затрагивающими проблемы</w:t>
      </w:r>
      <w:r w:rsidR="00CB7848" w:rsidRPr="00043D28">
        <w:rPr>
          <w:lang w:val="ru-RU"/>
        </w:rPr>
        <w:t xml:space="preserve"> изнасиловани</w:t>
      </w:r>
      <w:r w:rsidR="00E27EF0" w:rsidRPr="00043D28">
        <w:rPr>
          <w:lang w:val="ru-RU"/>
        </w:rPr>
        <w:t>я</w:t>
      </w:r>
      <w:r w:rsidR="00CB7848" w:rsidRPr="00043D28">
        <w:rPr>
          <w:lang w:val="ru-RU"/>
        </w:rPr>
        <w:t>, насили</w:t>
      </w:r>
      <w:r w:rsidR="00E27EF0" w:rsidRPr="00043D28">
        <w:rPr>
          <w:lang w:val="ru-RU"/>
        </w:rPr>
        <w:t>я</w:t>
      </w:r>
      <w:r w:rsidR="00CB7848" w:rsidRPr="00043D28">
        <w:rPr>
          <w:lang w:val="ru-RU"/>
        </w:rPr>
        <w:t xml:space="preserve"> в отношении женщин и прав женщин</w:t>
      </w:r>
      <w:r w:rsidR="00BE4201" w:rsidRPr="00043D28">
        <w:rPr>
          <w:lang w:val="ru-RU"/>
        </w:rPr>
        <w:t>,</w:t>
      </w:r>
      <w:r w:rsidR="00CB7848" w:rsidRPr="00043D28">
        <w:rPr>
          <w:lang w:val="ru-RU"/>
        </w:rPr>
        <w:t xml:space="preserve"> </w:t>
      </w:r>
      <w:r w:rsidR="00E27EF0" w:rsidRPr="00043D28">
        <w:rPr>
          <w:lang w:val="ru-RU"/>
        </w:rPr>
        <w:t xml:space="preserve">была </w:t>
      </w:r>
      <w:r w:rsidR="00CB7848" w:rsidRPr="00043D28">
        <w:rPr>
          <w:lang w:val="ru-RU"/>
        </w:rPr>
        <w:t xml:space="preserve">переведена на креольский язык, чтобы сделать эту информацию доступной </w:t>
      </w:r>
      <w:r w:rsidR="001117B0" w:rsidRPr="00043D28">
        <w:rPr>
          <w:lang w:val="ru-RU"/>
        </w:rPr>
        <w:t xml:space="preserve">более широким слоям населения. </w:t>
      </w:r>
      <w:r w:rsidR="005947B2" w:rsidRPr="00043D28">
        <w:rPr>
          <w:lang w:val="ru-RU"/>
        </w:rPr>
        <w:t>В силу существующих в стране п</w:t>
      </w:r>
      <w:r w:rsidR="007B2E5C" w:rsidRPr="00043D28">
        <w:rPr>
          <w:lang w:val="ru-RU"/>
        </w:rPr>
        <w:t>рочн</w:t>
      </w:r>
      <w:r w:rsidR="001117B0" w:rsidRPr="00043D28">
        <w:rPr>
          <w:lang w:val="ru-RU"/>
        </w:rPr>
        <w:t>ы</w:t>
      </w:r>
      <w:r w:rsidR="005947B2" w:rsidRPr="00043D28">
        <w:rPr>
          <w:lang w:val="ru-RU"/>
        </w:rPr>
        <w:t>х</w:t>
      </w:r>
      <w:r w:rsidR="001117B0" w:rsidRPr="00043D28">
        <w:rPr>
          <w:lang w:val="ru-RU"/>
        </w:rPr>
        <w:t xml:space="preserve"> </w:t>
      </w:r>
      <w:r w:rsidR="007B2E5C" w:rsidRPr="00043D28">
        <w:rPr>
          <w:lang w:val="ru-RU"/>
        </w:rPr>
        <w:t>традици</w:t>
      </w:r>
      <w:r w:rsidR="005947B2" w:rsidRPr="00043D28">
        <w:rPr>
          <w:lang w:val="ru-RU"/>
        </w:rPr>
        <w:t>й</w:t>
      </w:r>
      <w:r w:rsidR="007B2E5C" w:rsidRPr="00043D28">
        <w:rPr>
          <w:lang w:val="ru-RU"/>
        </w:rPr>
        <w:t xml:space="preserve"> </w:t>
      </w:r>
      <w:r w:rsidR="00BE4201" w:rsidRPr="00043D28">
        <w:rPr>
          <w:lang w:val="ru-RU"/>
        </w:rPr>
        <w:t xml:space="preserve">устной </w:t>
      </w:r>
      <w:r w:rsidR="00A96AB4" w:rsidRPr="00043D28">
        <w:rPr>
          <w:lang w:val="ru-RU"/>
        </w:rPr>
        <w:t>передачи инфо</w:t>
      </w:r>
      <w:r w:rsidR="00A96AB4" w:rsidRPr="00043D28">
        <w:rPr>
          <w:lang w:val="ru-RU"/>
        </w:rPr>
        <w:t>р</w:t>
      </w:r>
      <w:r w:rsidR="00A96AB4" w:rsidRPr="00043D28">
        <w:rPr>
          <w:lang w:val="ru-RU"/>
        </w:rPr>
        <w:t>мации</w:t>
      </w:r>
      <w:r w:rsidR="00043D28">
        <w:rPr>
          <w:lang w:val="ru-RU"/>
        </w:rPr>
        <w:t xml:space="preserve"> </w:t>
      </w:r>
      <w:r w:rsidR="007B2E5C" w:rsidRPr="00043D28">
        <w:rPr>
          <w:lang w:val="ru-RU"/>
        </w:rPr>
        <w:t>местные радиопрограммы на креольском языке</w:t>
      </w:r>
      <w:r w:rsidR="005947B2" w:rsidRPr="00043D28">
        <w:rPr>
          <w:lang w:val="ru-RU"/>
        </w:rPr>
        <w:t xml:space="preserve"> являются</w:t>
      </w:r>
      <w:r w:rsidR="00043D28">
        <w:rPr>
          <w:lang w:val="ru-RU"/>
        </w:rPr>
        <w:t xml:space="preserve"> </w:t>
      </w:r>
      <w:r w:rsidR="007B2E5C" w:rsidRPr="00043D28">
        <w:rPr>
          <w:lang w:val="ru-RU"/>
        </w:rPr>
        <w:t xml:space="preserve">еще одним важным </w:t>
      </w:r>
      <w:r w:rsidR="005947B2" w:rsidRPr="00043D28">
        <w:rPr>
          <w:lang w:val="ru-RU"/>
        </w:rPr>
        <w:t>способом</w:t>
      </w:r>
      <w:r w:rsidR="007B2E5C" w:rsidRPr="00043D28">
        <w:rPr>
          <w:lang w:val="ru-RU"/>
        </w:rPr>
        <w:t xml:space="preserve"> дон</w:t>
      </w:r>
      <w:r w:rsidR="007B2E5C" w:rsidRPr="00043D28">
        <w:rPr>
          <w:lang w:val="ru-RU"/>
        </w:rPr>
        <w:t>е</w:t>
      </w:r>
      <w:r w:rsidR="007B2E5C" w:rsidRPr="00043D28">
        <w:rPr>
          <w:lang w:val="ru-RU"/>
        </w:rPr>
        <w:t>сения такой информации до женщин.</w:t>
      </w:r>
    </w:p>
    <w:p w:rsidR="007B2E5C" w:rsidRPr="00043D28" w:rsidRDefault="00AB1CA5" w:rsidP="00043D28">
      <w:pPr>
        <w:pStyle w:val="DualTxt"/>
        <w:suppressAutoHyphens w:val="0"/>
        <w:rPr>
          <w:lang w:val="ru-RU"/>
        </w:rPr>
      </w:pPr>
      <w:r w:rsidRPr="00043D28">
        <w:rPr>
          <w:lang w:val="ru-RU"/>
        </w:rPr>
        <w:t>19.</w:t>
      </w:r>
      <w:r w:rsidRPr="00043D28">
        <w:rPr>
          <w:lang w:val="ru-RU"/>
        </w:rPr>
        <w:tab/>
      </w:r>
      <w:r w:rsidR="007B2E5C" w:rsidRPr="00043D28">
        <w:rPr>
          <w:lang w:val="ru-RU"/>
        </w:rPr>
        <w:t xml:space="preserve">Оратору приятно </w:t>
      </w:r>
      <w:r w:rsidR="00A840B5" w:rsidRPr="00043D28">
        <w:rPr>
          <w:lang w:val="ru-RU"/>
        </w:rPr>
        <w:t>сообщить</w:t>
      </w:r>
      <w:r w:rsidR="007B2E5C" w:rsidRPr="00043D28">
        <w:rPr>
          <w:lang w:val="ru-RU"/>
        </w:rPr>
        <w:t xml:space="preserve"> о том, что Факул</w:t>
      </w:r>
      <w:r w:rsidR="007B2E5C" w:rsidRPr="00043D28">
        <w:rPr>
          <w:lang w:val="ru-RU"/>
        </w:rPr>
        <w:t>ь</w:t>
      </w:r>
      <w:r w:rsidR="007B2E5C" w:rsidRPr="00043D28">
        <w:rPr>
          <w:lang w:val="ru-RU"/>
        </w:rPr>
        <w:t>тативный протокол будет подписан вскоре после</w:t>
      </w:r>
      <w:r w:rsidR="00BD5E29" w:rsidRPr="00043D28">
        <w:rPr>
          <w:lang w:val="ru-RU"/>
        </w:rPr>
        <w:t xml:space="preserve"> возвращения делегации страны в</w:t>
      </w:r>
      <w:r w:rsidR="007B2E5C" w:rsidRPr="00043D28">
        <w:rPr>
          <w:lang w:val="ru-RU"/>
        </w:rPr>
        <w:t xml:space="preserve"> Гаити по заве</w:t>
      </w:r>
      <w:r w:rsidR="007B2E5C" w:rsidRPr="00043D28">
        <w:rPr>
          <w:lang w:val="ru-RU"/>
        </w:rPr>
        <w:t>р</w:t>
      </w:r>
      <w:r w:rsidR="007B2E5C" w:rsidRPr="00043D28">
        <w:rPr>
          <w:lang w:val="ru-RU"/>
        </w:rPr>
        <w:t>шении рассмотрения доклада.</w:t>
      </w:r>
    </w:p>
    <w:p w:rsidR="00AB1CA5" w:rsidRPr="00043D28" w:rsidRDefault="00AB1CA5" w:rsidP="00043D28">
      <w:pPr>
        <w:pStyle w:val="DualTxt"/>
        <w:suppressAutoHyphens w:val="0"/>
        <w:rPr>
          <w:lang w:val="ru-RU"/>
        </w:rPr>
      </w:pPr>
      <w:r w:rsidRPr="00043D28">
        <w:rPr>
          <w:lang w:val="ru-RU"/>
        </w:rPr>
        <w:t>20.</w:t>
      </w:r>
      <w:r w:rsidRPr="00043D28">
        <w:rPr>
          <w:lang w:val="ru-RU"/>
        </w:rPr>
        <w:tab/>
      </w:r>
      <w:r w:rsidR="009A5A80" w:rsidRPr="00043D28">
        <w:rPr>
          <w:b/>
          <w:lang w:val="ru-RU"/>
        </w:rPr>
        <w:t>Г-н Жа</w:t>
      </w:r>
      <w:r w:rsidR="00B7648F" w:rsidRPr="00043D28">
        <w:rPr>
          <w:b/>
          <w:lang w:val="ru-RU"/>
        </w:rPr>
        <w:t>н</w:t>
      </w:r>
      <w:r w:rsidR="00B7648F" w:rsidRPr="00043D28">
        <w:rPr>
          <w:lang w:val="ru-RU"/>
        </w:rPr>
        <w:t xml:space="preserve"> (Гаити) говорит, что Министерство юстиции не сталкивалось с какими-либо случаями</w:t>
      </w:r>
      <w:r w:rsidR="004E5EC4" w:rsidRPr="00043D28">
        <w:rPr>
          <w:lang w:val="ru-RU"/>
        </w:rPr>
        <w:t xml:space="preserve"> конфликта между</w:t>
      </w:r>
      <w:r w:rsidR="00571067" w:rsidRPr="00043D28">
        <w:rPr>
          <w:lang w:val="ru-RU"/>
        </w:rPr>
        <w:t xml:space="preserve"> положениями</w:t>
      </w:r>
      <w:r w:rsidR="004E5EC4" w:rsidRPr="00043D28">
        <w:rPr>
          <w:lang w:val="ru-RU"/>
        </w:rPr>
        <w:t xml:space="preserve"> международн</w:t>
      </w:r>
      <w:r w:rsidR="00571067" w:rsidRPr="00043D28">
        <w:rPr>
          <w:lang w:val="ru-RU"/>
        </w:rPr>
        <w:t>ого права</w:t>
      </w:r>
      <w:r w:rsidR="004E5EC4" w:rsidRPr="00043D28">
        <w:rPr>
          <w:lang w:val="ru-RU"/>
        </w:rPr>
        <w:t xml:space="preserve"> и национальным законодательством</w:t>
      </w:r>
      <w:r w:rsidR="00056962" w:rsidRPr="00043D28">
        <w:rPr>
          <w:lang w:val="ru-RU"/>
        </w:rPr>
        <w:t>, поскол</w:t>
      </w:r>
      <w:r w:rsidR="00056962" w:rsidRPr="00043D28">
        <w:rPr>
          <w:lang w:val="ru-RU"/>
        </w:rPr>
        <w:t>ь</w:t>
      </w:r>
      <w:r w:rsidR="00056962" w:rsidRPr="00043D28">
        <w:rPr>
          <w:lang w:val="ru-RU"/>
        </w:rPr>
        <w:t>ку,</w:t>
      </w:r>
      <w:r w:rsidR="004E5EC4" w:rsidRPr="00043D28">
        <w:rPr>
          <w:lang w:val="ru-RU"/>
        </w:rPr>
        <w:t xml:space="preserve"> по той простой причине, что международные соглашения имеют преимущественную силу перед внутренним законодательством</w:t>
      </w:r>
      <w:r w:rsidR="00056962" w:rsidRPr="00043D28">
        <w:rPr>
          <w:lang w:val="ru-RU"/>
        </w:rPr>
        <w:t xml:space="preserve">, </w:t>
      </w:r>
      <w:r w:rsidR="0001081D" w:rsidRPr="00043D28">
        <w:rPr>
          <w:lang w:val="ru-RU"/>
        </w:rPr>
        <w:t xml:space="preserve">государству может быть предписано </w:t>
      </w:r>
      <w:r w:rsidR="004857DC" w:rsidRPr="00043D28">
        <w:rPr>
          <w:lang w:val="ru-RU"/>
        </w:rPr>
        <w:t>соблюдение положений Конве</w:t>
      </w:r>
      <w:r w:rsidR="004857DC" w:rsidRPr="00043D28">
        <w:rPr>
          <w:lang w:val="ru-RU"/>
        </w:rPr>
        <w:t>н</w:t>
      </w:r>
      <w:r w:rsidR="004857DC" w:rsidRPr="00043D28">
        <w:rPr>
          <w:lang w:val="ru-RU"/>
        </w:rPr>
        <w:t>ции</w:t>
      </w:r>
      <w:r w:rsidR="00056962" w:rsidRPr="00043D28">
        <w:rPr>
          <w:lang w:val="ru-RU"/>
        </w:rPr>
        <w:t>. Тем не</w:t>
      </w:r>
      <w:r w:rsidR="00043D28">
        <w:rPr>
          <w:lang w:val="ru-RU"/>
        </w:rPr>
        <w:t xml:space="preserve"> </w:t>
      </w:r>
      <w:r w:rsidR="00056962" w:rsidRPr="00043D28">
        <w:rPr>
          <w:lang w:val="ru-RU"/>
        </w:rPr>
        <w:t xml:space="preserve">менее, иногда возникают сложности, когда </w:t>
      </w:r>
      <w:r w:rsidR="00B01460" w:rsidRPr="00043D28">
        <w:rPr>
          <w:lang w:val="ru-RU"/>
        </w:rPr>
        <w:t>государство должно</w:t>
      </w:r>
      <w:r w:rsidR="00056962" w:rsidRPr="00043D28">
        <w:rPr>
          <w:lang w:val="ru-RU"/>
        </w:rPr>
        <w:t xml:space="preserve"> назначить наказание за нарушение</w:t>
      </w:r>
      <w:r w:rsidR="0096062A" w:rsidRPr="00043D28">
        <w:rPr>
          <w:lang w:val="ru-RU"/>
        </w:rPr>
        <w:t xml:space="preserve"> положений</w:t>
      </w:r>
      <w:r w:rsidR="00056962" w:rsidRPr="00043D28">
        <w:rPr>
          <w:lang w:val="ru-RU"/>
        </w:rPr>
        <w:t xml:space="preserve"> международного права. М</w:t>
      </w:r>
      <w:r w:rsidR="00056962" w:rsidRPr="00043D28">
        <w:rPr>
          <w:lang w:val="ru-RU"/>
        </w:rPr>
        <w:t>и</w:t>
      </w:r>
      <w:r w:rsidR="00056962" w:rsidRPr="00043D28">
        <w:rPr>
          <w:lang w:val="ru-RU"/>
        </w:rPr>
        <w:t xml:space="preserve">нистерство юстиции и общественной безопасности </w:t>
      </w:r>
      <w:r w:rsidR="006127BE" w:rsidRPr="00043D28">
        <w:rPr>
          <w:lang w:val="ru-RU"/>
        </w:rPr>
        <w:t xml:space="preserve">приложило целенаправленные усилия </w:t>
      </w:r>
      <w:r w:rsidR="003F3A6C" w:rsidRPr="00043D28">
        <w:rPr>
          <w:lang w:val="ru-RU"/>
        </w:rPr>
        <w:t>с целью</w:t>
      </w:r>
      <w:r w:rsidR="006127BE" w:rsidRPr="00043D28">
        <w:rPr>
          <w:lang w:val="ru-RU"/>
        </w:rPr>
        <w:t xml:space="preserve"> п</w:t>
      </w:r>
      <w:r w:rsidR="006127BE" w:rsidRPr="00043D28">
        <w:rPr>
          <w:lang w:val="ru-RU"/>
        </w:rPr>
        <w:t>о</w:t>
      </w:r>
      <w:r w:rsidR="006127BE" w:rsidRPr="00043D28">
        <w:rPr>
          <w:lang w:val="ru-RU"/>
        </w:rPr>
        <w:t>вышени</w:t>
      </w:r>
      <w:r w:rsidR="003F3A6C" w:rsidRPr="00043D28">
        <w:rPr>
          <w:lang w:val="ru-RU"/>
        </w:rPr>
        <w:t>я</w:t>
      </w:r>
      <w:r w:rsidR="006127BE" w:rsidRPr="00043D28">
        <w:rPr>
          <w:lang w:val="ru-RU"/>
        </w:rPr>
        <w:t xml:space="preserve"> осведомленности о правах, предоставля</w:t>
      </w:r>
      <w:r w:rsidR="006127BE" w:rsidRPr="00043D28">
        <w:rPr>
          <w:lang w:val="ru-RU"/>
        </w:rPr>
        <w:t>е</w:t>
      </w:r>
      <w:r w:rsidR="006127BE" w:rsidRPr="00043D28">
        <w:rPr>
          <w:lang w:val="ru-RU"/>
        </w:rPr>
        <w:t xml:space="preserve">мых международными документами, и </w:t>
      </w:r>
      <w:r w:rsidR="008F7614" w:rsidRPr="00043D28">
        <w:rPr>
          <w:lang w:val="ru-RU"/>
        </w:rPr>
        <w:t>в течение</w:t>
      </w:r>
      <w:r w:rsidR="006127BE" w:rsidRPr="00043D28">
        <w:rPr>
          <w:lang w:val="ru-RU"/>
        </w:rPr>
        <w:t xml:space="preserve"> 2008 года</w:t>
      </w:r>
      <w:r w:rsidR="00A157A3" w:rsidRPr="00043D28">
        <w:rPr>
          <w:lang w:val="ru-RU"/>
        </w:rPr>
        <w:t xml:space="preserve"> </w:t>
      </w:r>
      <w:r w:rsidR="009544EC" w:rsidRPr="00043D28">
        <w:rPr>
          <w:lang w:val="ru-RU"/>
        </w:rPr>
        <w:t xml:space="preserve">было проведено </w:t>
      </w:r>
      <w:r w:rsidR="006127BE" w:rsidRPr="00043D28">
        <w:rPr>
          <w:lang w:val="ru-RU"/>
        </w:rPr>
        <w:t>четыре встречи</w:t>
      </w:r>
      <w:r w:rsidR="003F5604" w:rsidRPr="00043D28">
        <w:rPr>
          <w:lang w:val="ru-RU"/>
        </w:rPr>
        <w:t xml:space="preserve"> с выс</w:t>
      </w:r>
      <w:r w:rsidR="003F5604" w:rsidRPr="00043D28">
        <w:rPr>
          <w:lang w:val="ru-RU"/>
        </w:rPr>
        <w:t>о</w:t>
      </w:r>
      <w:r w:rsidR="003F5604" w:rsidRPr="00043D28">
        <w:rPr>
          <w:lang w:val="ru-RU"/>
        </w:rPr>
        <w:t>копоставленными членами правительства</w:t>
      </w:r>
      <w:r w:rsidR="006127BE" w:rsidRPr="00043D28">
        <w:rPr>
          <w:lang w:val="ru-RU"/>
        </w:rPr>
        <w:t xml:space="preserve"> </w:t>
      </w:r>
      <w:r w:rsidR="009544EC" w:rsidRPr="00043D28">
        <w:rPr>
          <w:lang w:val="ru-RU"/>
        </w:rPr>
        <w:t xml:space="preserve">по </w:t>
      </w:r>
      <w:r w:rsidR="00A56AEC" w:rsidRPr="00043D28">
        <w:rPr>
          <w:lang w:val="ru-RU"/>
        </w:rPr>
        <w:t>вопр</w:t>
      </w:r>
      <w:r w:rsidR="00A56AEC" w:rsidRPr="00043D28">
        <w:rPr>
          <w:lang w:val="ru-RU"/>
        </w:rPr>
        <w:t>о</w:t>
      </w:r>
      <w:r w:rsidR="00A56AEC" w:rsidRPr="00043D28">
        <w:rPr>
          <w:lang w:val="ru-RU"/>
        </w:rPr>
        <w:t>су о</w:t>
      </w:r>
      <w:r w:rsidR="009544EC" w:rsidRPr="00043D28">
        <w:rPr>
          <w:lang w:val="ru-RU"/>
        </w:rPr>
        <w:t xml:space="preserve"> договор</w:t>
      </w:r>
      <w:r w:rsidR="002D048C" w:rsidRPr="00043D28">
        <w:rPr>
          <w:lang w:val="ru-RU"/>
        </w:rPr>
        <w:t>ах</w:t>
      </w:r>
      <w:r w:rsidR="009544EC" w:rsidRPr="00043D28">
        <w:rPr>
          <w:lang w:val="ru-RU"/>
        </w:rPr>
        <w:t xml:space="preserve"> и конвенци</w:t>
      </w:r>
      <w:r w:rsidR="002D048C" w:rsidRPr="00043D28">
        <w:rPr>
          <w:lang w:val="ru-RU"/>
        </w:rPr>
        <w:t>ях</w:t>
      </w:r>
      <w:r w:rsidR="00B4004E" w:rsidRPr="00043D28">
        <w:rPr>
          <w:lang w:val="ru-RU"/>
        </w:rPr>
        <w:t xml:space="preserve"> и их применени</w:t>
      </w:r>
      <w:r w:rsidR="002D048C" w:rsidRPr="00043D28">
        <w:rPr>
          <w:lang w:val="ru-RU"/>
        </w:rPr>
        <w:t>и</w:t>
      </w:r>
      <w:r w:rsidR="009544EC" w:rsidRPr="00043D28">
        <w:rPr>
          <w:lang w:val="ru-RU"/>
        </w:rPr>
        <w:t>.</w:t>
      </w:r>
    </w:p>
    <w:p w:rsidR="00BC56D2" w:rsidRPr="00043D28" w:rsidRDefault="00AB1CA5" w:rsidP="00043D28">
      <w:pPr>
        <w:pStyle w:val="DualTxt"/>
        <w:suppressAutoHyphens w:val="0"/>
        <w:rPr>
          <w:lang w:val="ru-RU"/>
        </w:rPr>
      </w:pPr>
      <w:r w:rsidRPr="00043D28">
        <w:rPr>
          <w:lang w:val="ru-RU"/>
        </w:rPr>
        <w:t>21.</w:t>
      </w:r>
      <w:r w:rsidRPr="00043D28">
        <w:rPr>
          <w:lang w:val="ru-RU"/>
        </w:rPr>
        <w:tab/>
      </w:r>
      <w:r w:rsidR="00BC56D2" w:rsidRPr="00043D28">
        <w:rPr>
          <w:lang w:val="ru-RU"/>
        </w:rPr>
        <w:t>Назначен генеральный директор школы маг</w:t>
      </w:r>
      <w:r w:rsidR="00BC56D2" w:rsidRPr="00043D28">
        <w:rPr>
          <w:lang w:val="ru-RU"/>
        </w:rPr>
        <w:t>и</w:t>
      </w:r>
      <w:r w:rsidR="00BC56D2" w:rsidRPr="00043D28">
        <w:rPr>
          <w:lang w:val="ru-RU"/>
        </w:rPr>
        <w:t>стратов</w:t>
      </w:r>
      <w:r w:rsidR="00B76829" w:rsidRPr="00043D28">
        <w:rPr>
          <w:lang w:val="ru-RU"/>
        </w:rPr>
        <w:t>,</w:t>
      </w:r>
      <w:r w:rsidR="00BC56D2" w:rsidRPr="00043D28">
        <w:rPr>
          <w:lang w:val="ru-RU"/>
        </w:rPr>
        <w:t xml:space="preserve"> и</w:t>
      </w:r>
      <w:r w:rsidR="00B133CB" w:rsidRPr="00043D28">
        <w:rPr>
          <w:lang w:val="ru-RU"/>
        </w:rPr>
        <w:t xml:space="preserve"> на рассмотрение</w:t>
      </w:r>
      <w:r w:rsidR="00BC56D2" w:rsidRPr="00043D28">
        <w:rPr>
          <w:lang w:val="ru-RU"/>
        </w:rPr>
        <w:t xml:space="preserve"> Парламент</w:t>
      </w:r>
      <w:r w:rsidR="00B133CB" w:rsidRPr="00043D28">
        <w:rPr>
          <w:lang w:val="ru-RU"/>
        </w:rPr>
        <w:t>а</w:t>
      </w:r>
      <w:r w:rsidR="00BC56D2" w:rsidRPr="00043D28">
        <w:rPr>
          <w:lang w:val="ru-RU"/>
        </w:rPr>
        <w:t xml:space="preserve"> предста</w:t>
      </w:r>
      <w:r w:rsidR="00BC56D2" w:rsidRPr="00043D28">
        <w:rPr>
          <w:lang w:val="ru-RU"/>
        </w:rPr>
        <w:t>в</w:t>
      </w:r>
      <w:r w:rsidR="00BC56D2" w:rsidRPr="00043D28">
        <w:rPr>
          <w:lang w:val="ru-RU"/>
        </w:rPr>
        <w:t>лен</w:t>
      </w:r>
      <w:r w:rsidR="00043D28">
        <w:rPr>
          <w:lang w:val="ru-RU"/>
        </w:rPr>
        <w:t xml:space="preserve"> </w:t>
      </w:r>
      <w:r w:rsidR="00BC56D2" w:rsidRPr="00043D28">
        <w:rPr>
          <w:lang w:val="ru-RU"/>
        </w:rPr>
        <w:t>бюджет.</w:t>
      </w:r>
      <w:r w:rsidR="000422A0" w:rsidRPr="00043D28">
        <w:rPr>
          <w:lang w:val="ru-RU"/>
        </w:rPr>
        <w:t xml:space="preserve"> Верховный совет судейского корпуса </w:t>
      </w:r>
      <w:r w:rsidR="003E7978" w:rsidRPr="00043D28">
        <w:rPr>
          <w:lang w:val="ru-RU"/>
        </w:rPr>
        <w:t>является тем</w:t>
      </w:r>
      <w:r w:rsidR="000422A0" w:rsidRPr="00043D28">
        <w:rPr>
          <w:lang w:val="ru-RU"/>
        </w:rPr>
        <w:t xml:space="preserve"> механизм</w:t>
      </w:r>
      <w:r w:rsidR="003E7978" w:rsidRPr="00043D28">
        <w:rPr>
          <w:lang w:val="ru-RU"/>
        </w:rPr>
        <w:t>ом</w:t>
      </w:r>
      <w:r w:rsidR="000422A0" w:rsidRPr="00043D28">
        <w:rPr>
          <w:lang w:val="ru-RU"/>
        </w:rPr>
        <w:t>, посредством которого обеспечивается независимость судебной системы. Видение реформы</w:t>
      </w:r>
      <w:r w:rsidR="006A2406" w:rsidRPr="00043D28">
        <w:rPr>
          <w:lang w:val="ru-RU"/>
        </w:rPr>
        <w:t xml:space="preserve"> </w:t>
      </w:r>
      <w:r w:rsidR="00F71762" w:rsidRPr="00043D28">
        <w:rPr>
          <w:lang w:val="ru-RU"/>
        </w:rPr>
        <w:t>в качестве одной из составля</w:t>
      </w:r>
      <w:r w:rsidR="00F71762" w:rsidRPr="00043D28">
        <w:rPr>
          <w:lang w:val="ru-RU"/>
        </w:rPr>
        <w:t>ю</w:t>
      </w:r>
      <w:r w:rsidR="00F71762" w:rsidRPr="00043D28">
        <w:rPr>
          <w:lang w:val="ru-RU"/>
        </w:rPr>
        <w:t>щих</w:t>
      </w:r>
      <w:r w:rsidR="000422A0" w:rsidRPr="00043D28">
        <w:rPr>
          <w:lang w:val="ru-RU"/>
        </w:rPr>
        <w:t xml:space="preserve"> включает в себя возложение</w:t>
      </w:r>
      <w:r w:rsidR="002C373A" w:rsidRPr="00043D28">
        <w:rPr>
          <w:lang w:val="ru-RU"/>
        </w:rPr>
        <w:t xml:space="preserve"> ответственности за защиту граждан</w:t>
      </w:r>
      <w:r w:rsidR="00043D28">
        <w:rPr>
          <w:lang w:val="ru-RU"/>
        </w:rPr>
        <w:t xml:space="preserve"> </w:t>
      </w:r>
      <w:r w:rsidR="003C0259" w:rsidRPr="00043D28">
        <w:rPr>
          <w:lang w:val="ru-RU"/>
        </w:rPr>
        <w:t>в случае</w:t>
      </w:r>
      <w:r w:rsidR="000422A0" w:rsidRPr="00043D28">
        <w:rPr>
          <w:lang w:val="ru-RU"/>
        </w:rPr>
        <w:t xml:space="preserve"> нарушения их прав</w:t>
      </w:r>
      <w:r w:rsidR="003C0259" w:rsidRPr="00043D28">
        <w:rPr>
          <w:lang w:val="ru-RU"/>
        </w:rPr>
        <w:t>, включая права женщин, государством</w:t>
      </w:r>
      <w:r w:rsidR="00F71762" w:rsidRPr="00043D28">
        <w:rPr>
          <w:lang w:val="ru-RU"/>
        </w:rPr>
        <w:t xml:space="preserve"> на Управл</w:t>
      </w:r>
      <w:r w:rsidR="00F71762" w:rsidRPr="00043D28">
        <w:rPr>
          <w:lang w:val="ru-RU"/>
        </w:rPr>
        <w:t>е</w:t>
      </w:r>
      <w:r w:rsidR="00F71762" w:rsidRPr="00043D28">
        <w:rPr>
          <w:lang w:val="ru-RU"/>
        </w:rPr>
        <w:t>ние омбудсмена.</w:t>
      </w:r>
    </w:p>
    <w:p w:rsidR="00966D56" w:rsidRPr="00043D28" w:rsidRDefault="00AB1CA5" w:rsidP="00043D28">
      <w:pPr>
        <w:pStyle w:val="DualTxt"/>
        <w:suppressAutoHyphens w:val="0"/>
        <w:rPr>
          <w:lang w:val="ru-RU"/>
        </w:rPr>
      </w:pPr>
      <w:r w:rsidRPr="00043D28">
        <w:rPr>
          <w:lang w:val="ru-RU"/>
        </w:rPr>
        <w:t>22.</w:t>
      </w:r>
      <w:r w:rsidRPr="00043D28">
        <w:rPr>
          <w:lang w:val="ru-RU"/>
        </w:rPr>
        <w:tab/>
      </w:r>
      <w:r w:rsidR="00966D56" w:rsidRPr="00043D28">
        <w:rPr>
          <w:b/>
          <w:lang w:val="ru-RU"/>
        </w:rPr>
        <w:t>Г-жа Мерле</w:t>
      </w:r>
      <w:r w:rsidR="00966D56" w:rsidRPr="00043D28">
        <w:rPr>
          <w:lang w:val="ru-RU"/>
        </w:rPr>
        <w:t xml:space="preserve"> (Гаити) говорит, что</w:t>
      </w:r>
      <w:r w:rsidR="008063E2" w:rsidRPr="00043D28">
        <w:rPr>
          <w:lang w:val="ru-RU"/>
        </w:rPr>
        <w:t xml:space="preserve">, когда была </w:t>
      </w:r>
      <w:r w:rsidR="00B76829" w:rsidRPr="00043D28">
        <w:rPr>
          <w:lang w:val="ru-RU"/>
        </w:rPr>
        <w:t>принята Конвенция,</w:t>
      </w:r>
      <w:r w:rsidR="006B4134" w:rsidRPr="00043D28">
        <w:rPr>
          <w:lang w:val="ru-RU"/>
        </w:rPr>
        <w:t xml:space="preserve"> в Гаити существовала диктат</w:t>
      </w:r>
      <w:r w:rsidR="006B4134" w:rsidRPr="00043D28">
        <w:rPr>
          <w:lang w:val="ru-RU"/>
        </w:rPr>
        <w:t>у</w:t>
      </w:r>
      <w:r w:rsidR="006B4134" w:rsidRPr="00043D28">
        <w:rPr>
          <w:lang w:val="ru-RU"/>
        </w:rPr>
        <w:t>ра,</w:t>
      </w:r>
      <w:r w:rsidR="00B76829" w:rsidRPr="00043D28">
        <w:rPr>
          <w:lang w:val="ru-RU"/>
        </w:rPr>
        <w:t xml:space="preserve"> и государство</w:t>
      </w:r>
      <w:r w:rsidR="008063E2" w:rsidRPr="00043D28">
        <w:rPr>
          <w:lang w:val="ru-RU"/>
        </w:rPr>
        <w:t xml:space="preserve"> </w:t>
      </w:r>
      <w:r w:rsidR="00CD7F2B" w:rsidRPr="00043D28">
        <w:rPr>
          <w:lang w:val="ru-RU"/>
        </w:rPr>
        <w:t>начало уделять серьезное</w:t>
      </w:r>
      <w:r w:rsidR="008063E2" w:rsidRPr="00043D28">
        <w:rPr>
          <w:lang w:val="ru-RU"/>
        </w:rPr>
        <w:t xml:space="preserve"> вним</w:t>
      </w:r>
      <w:r w:rsidR="008063E2" w:rsidRPr="00043D28">
        <w:rPr>
          <w:lang w:val="ru-RU"/>
        </w:rPr>
        <w:t>а</w:t>
      </w:r>
      <w:r w:rsidR="008063E2" w:rsidRPr="00043D28">
        <w:rPr>
          <w:lang w:val="ru-RU"/>
        </w:rPr>
        <w:t>ние</w:t>
      </w:r>
      <w:r w:rsidR="003E7978" w:rsidRPr="00043D28">
        <w:rPr>
          <w:lang w:val="ru-RU"/>
        </w:rPr>
        <w:t xml:space="preserve"> вопросу об</w:t>
      </w:r>
      <w:r w:rsidR="008063E2" w:rsidRPr="00043D28">
        <w:rPr>
          <w:lang w:val="ru-RU"/>
        </w:rPr>
        <w:t xml:space="preserve"> улучшени</w:t>
      </w:r>
      <w:r w:rsidR="003E7978" w:rsidRPr="00043D28">
        <w:rPr>
          <w:lang w:val="ru-RU"/>
        </w:rPr>
        <w:t>и</w:t>
      </w:r>
      <w:r w:rsidR="008063E2" w:rsidRPr="00043D28">
        <w:rPr>
          <w:lang w:val="ru-RU"/>
        </w:rPr>
        <w:t xml:space="preserve"> положения женщин </w:t>
      </w:r>
      <w:r w:rsidR="00362ADC" w:rsidRPr="00043D28">
        <w:rPr>
          <w:lang w:val="ru-RU"/>
        </w:rPr>
        <w:t xml:space="preserve">в 1994 году, когда в результате проведения </w:t>
      </w:r>
      <w:r w:rsidR="00EB20B2" w:rsidRPr="00043D28">
        <w:rPr>
          <w:lang w:val="ru-RU"/>
        </w:rPr>
        <w:t>ч</w:t>
      </w:r>
      <w:r w:rsidR="00362ADC" w:rsidRPr="00043D28">
        <w:rPr>
          <w:lang w:val="ru-RU"/>
        </w:rPr>
        <w:t xml:space="preserve">етвертой </w:t>
      </w:r>
      <w:r w:rsidR="00EB20B2" w:rsidRPr="00043D28">
        <w:rPr>
          <w:lang w:val="ru-RU"/>
        </w:rPr>
        <w:t>В</w:t>
      </w:r>
      <w:r w:rsidR="00362ADC" w:rsidRPr="00043D28">
        <w:rPr>
          <w:lang w:val="ru-RU"/>
        </w:rPr>
        <w:t>семирной конференции по положению женщин</w:t>
      </w:r>
      <w:r w:rsidR="004D5264" w:rsidRPr="00043D28">
        <w:rPr>
          <w:lang w:val="ru-RU"/>
        </w:rPr>
        <w:t xml:space="preserve"> было создано Министерство</w:t>
      </w:r>
      <w:r w:rsidR="00043D28">
        <w:rPr>
          <w:lang w:val="ru-RU"/>
        </w:rPr>
        <w:t xml:space="preserve"> </w:t>
      </w:r>
      <w:r w:rsidR="004D5264" w:rsidRPr="00043D28">
        <w:rPr>
          <w:lang w:val="ru-RU"/>
        </w:rPr>
        <w:t>по положению и пр</w:t>
      </w:r>
      <w:r w:rsidR="004D5264" w:rsidRPr="00043D28">
        <w:rPr>
          <w:lang w:val="ru-RU"/>
        </w:rPr>
        <w:t>а</w:t>
      </w:r>
      <w:r w:rsidR="004D5264" w:rsidRPr="00043D28">
        <w:rPr>
          <w:lang w:val="ru-RU"/>
        </w:rPr>
        <w:t xml:space="preserve">вам женщин </w:t>
      </w:r>
      <w:r w:rsidR="00362ADC" w:rsidRPr="00043D28">
        <w:rPr>
          <w:lang w:val="ru-RU"/>
        </w:rPr>
        <w:t xml:space="preserve">для координации действий государства в этой области. К сожалению, </w:t>
      </w:r>
      <w:r w:rsidR="00FE6F78" w:rsidRPr="00043D28">
        <w:rPr>
          <w:lang w:val="ru-RU"/>
        </w:rPr>
        <w:t xml:space="preserve">в тот период, </w:t>
      </w:r>
      <w:r w:rsidR="00AE0DFF" w:rsidRPr="00043D28">
        <w:rPr>
          <w:lang w:val="ru-RU"/>
        </w:rPr>
        <w:t>когда все казалось приоритетным,</w:t>
      </w:r>
      <w:r w:rsidR="00043D28">
        <w:rPr>
          <w:lang w:val="ru-RU"/>
        </w:rPr>
        <w:t xml:space="preserve"> </w:t>
      </w:r>
      <w:r w:rsidR="00511148" w:rsidRPr="00043D28">
        <w:rPr>
          <w:lang w:val="ru-RU"/>
        </w:rPr>
        <w:t>решение вопросов, к</w:t>
      </w:r>
      <w:r w:rsidR="00511148" w:rsidRPr="00043D28">
        <w:rPr>
          <w:lang w:val="ru-RU"/>
        </w:rPr>
        <w:t>а</w:t>
      </w:r>
      <w:r w:rsidR="00511148" w:rsidRPr="00043D28">
        <w:rPr>
          <w:lang w:val="ru-RU"/>
        </w:rPr>
        <w:t xml:space="preserve">сающихся </w:t>
      </w:r>
      <w:r w:rsidR="00AE0DFF" w:rsidRPr="00043D28">
        <w:rPr>
          <w:lang w:val="ru-RU"/>
        </w:rPr>
        <w:t>интерес</w:t>
      </w:r>
      <w:r w:rsidR="00511148" w:rsidRPr="00043D28">
        <w:rPr>
          <w:lang w:val="ru-RU"/>
        </w:rPr>
        <w:t>ов</w:t>
      </w:r>
      <w:r w:rsidR="00AE0DFF" w:rsidRPr="00043D28">
        <w:rPr>
          <w:lang w:val="ru-RU"/>
        </w:rPr>
        <w:t xml:space="preserve"> женщин</w:t>
      </w:r>
      <w:r w:rsidR="00511148" w:rsidRPr="00043D28">
        <w:rPr>
          <w:lang w:val="ru-RU"/>
        </w:rPr>
        <w:t>,</w:t>
      </w:r>
      <w:r w:rsidR="00AE0DFF" w:rsidRPr="00043D28">
        <w:rPr>
          <w:lang w:val="ru-RU"/>
        </w:rPr>
        <w:t xml:space="preserve"> зачастую на время откладывал</w:t>
      </w:r>
      <w:r w:rsidR="00511148" w:rsidRPr="00043D28">
        <w:rPr>
          <w:lang w:val="ru-RU"/>
        </w:rPr>
        <w:t>о</w:t>
      </w:r>
      <w:r w:rsidR="00AE0DFF" w:rsidRPr="00043D28">
        <w:rPr>
          <w:lang w:val="ru-RU"/>
        </w:rPr>
        <w:t xml:space="preserve">сь, и </w:t>
      </w:r>
      <w:r w:rsidR="004D5264" w:rsidRPr="00043D28">
        <w:rPr>
          <w:lang w:val="ru-RU"/>
        </w:rPr>
        <w:t xml:space="preserve">проблема </w:t>
      </w:r>
      <w:r w:rsidR="00AE0DFF" w:rsidRPr="00043D28">
        <w:rPr>
          <w:lang w:val="ru-RU"/>
        </w:rPr>
        <w:t>равенств</w:t>
      </w:r>
      <w:r w:rsidR="004D5264" w:rsidRPr="00043D28">
        <w:rPr>
          <w:lang w:val="ru-RU"/>
        </w:rPr>
        <w:t>а</w:t>
      </w:r>
      <w:r w:rsidR="00AE0DFF" w:rsidRPr="00043D28">
        <w:rPr>
          <w:lang w:val="ru-RU"/>
        </w:rPr>
        <w:t xml:space="preserve"> занимал</w:t>
      </w:r>
      <w:r w:rsidR="004D5264" w:rsidRPr="00043D28">
        <w:rPr>
          <w:lang w:val="ru-RU"/>
        </w:rPr>
        <w:t>а</w:t>
      </w:r>
      <w:r w:rsidR="00AE0DFF" w:rsidRPr="00043D28">
        <w:rPr>
          <w:lang w:val="ru-RU"/>
        </w:rPr>
        <w:t xml:space="preserve"> о</w:t>
      </w:r>
      <w:r w:rsidR="00AE0DFF" w:rsidRPr="00043D28">
        <w:rPr>
          <w:lang w:val="ru-RU"/>
        </w:rPr>
        <w:t>д</w:t>
      </w:r>
      <w:r w:rsidR="00AE0DFF" w:rsidRPr="00043D28">
        <w:rPr>
          <w:lang w:val="ru-RU"/>
        </w:rPr>
        <w:t>но из последних мест в списке экономических и социальных вопросов, которые пред</w:t>
      </w:r>
      <w:r w:rsidR="00B76829" w:rsidRPr="00043D28">
        <w:rPr>
          <w:lang w:val="ru-RU"/>
        </w:rPr>
        <w:t>стояло решить. Правительство и м</w:t>
      </w:r>
      <w:r w:rsidR="00AE0DFF" w:rsidRPr="00043D28">
        <w:rPr>
          <w:lang w:val="ru-RU"/>
        </w:rPr>
        <w:t xml:space="preserve">инистерство </w:t>
      </w:r>
      <w:r w:rsidR="00B960CF" w:rsidRPr="00043D28">
        <w:rPr>
          <w:lang w:val="ru-RU"/>
        </w:rPr>
        <w:t xml:space="preserve">занимаются </w:t>
      </w:r>
      <w:r w:rsidR="00AE0DFF" w:rsidRPr="00043D28">
        <w:rPr>
          <w:lang w:val="ru-RU"/>
        </w:rPr>
        <w:t>ра</w:t>
      </w:r>
      <w:r w:rsidR="00B960CF" w:rsidRPr="00043D28">
        <w:rPr>
          <w:lang w:val="ru-RU"/>
        </w:rPr>
        <w:t>зр</w:t>
      </w:r>
      <w:r w:rsidR="00B960CF" w:rsidRPr="00043D28">
        <w:rPr>
          <w:lang w:val="ru-RU"/>
        </w:rPr>
        <w:t>а</w:t>
      </w:r>
      <w:r w:rsidR="00B960CF" w:rsidRPr="00043D28">
        <w:rPr>
          <w:lang w:val="ru-RU"/>
        </w:rPr>
        <w:t>боткой</w:t>
      </w:r>
      <w:r w:rsidR="00043D28">
        <w:rPr>
          <w:lang w:val="ru-RU"/>
        </w:rPr>
        <w:t xml:space="preserve"> </w:t>
      </w:r>
      <w:r w:rsidR="009D7C55" w:rsidRPr="00043D28">
        <w:rPr>
          <w:lang w:val="ru-RU"/>
        </w:rPr>
        <w:t>н</w:t>
      </w:r>
      <w:r w:rsidR="00AE0DFF" w:rsidRPr="00043D28">
        <w:rPr>
          <w:lang w:val="ru-RU"/>
        </w:rPr>
        <w:t>ациональной политик</w:t>
      </w:r>
      <w:r w:rsidR="00B960CF" w:rsidRPr="00043D28">
        <w:rPr>
          <w:lang w:val="ru-RU"/>
        </w:rPr>
        <w:t>и</w:t>
      </w:r>
      <w:r w:rsidR="00AE0DFF" w:rsidRPr="00043D28">
        <w:rPr>
          <w:lang w:val="ru-RU"/>
        </w:rPr>
        <w:t xml:space="preserve"> гендерного раве</w:t>
      </w:r>
      <w:r w:rsidR="00AE0DFF" w:rsidRPr="00043D28">
        <w:rPr>
          <w:lang w:val="ru-RU"/>
        </w:rPr>
        <w:t>н</w:t>
      </w:r>
      <w:r w:rsidR="00AE0DFF" w:rsidRPr="00043D28">
        <w:rPr>
          <w:lang w:val="ru-RU"/>
        </w:rPr>
        <w:t xml:space="preserve">ства с </w:t>
      </w:r>
      <w:r w:rsidR="00B960CF" w:rsidRPr="00043D28">
        <w:rPr>
          <w:lang w:val="ru-RU"/>
        </w:rPr>
        <w:t>2004</w:t>
      </w:r>
      <w:r w:rsidR="00AE0DFF" w:rsidRPr="00043D28">
        <w:rPr>
          <w:lang w:val="ru-RU"/>
        </w:rPr>
        <w:t xml:space="preserve"> года, и</w:t>
      </w:r>
      <w:r w:rsidR="00B960CF" w:rsidRPr="00043D28">
        <w:rPr>
          <w:lang w:val="ru-RU"/>
        </w:rPr>
        <w:t xml:space="preserve"> вскоре</w:t>
      </w:r>
      <w:r w:rsidR="00AE0DFF" w:rsidRPr="00043D28">
        <w:rPr>
          <w:lang w:val="ru-RU"/>
        </w:rPr>
        <w:t xml:space="preserve"> эта политика и законы</w:t>
      </w:r>
      <w:r w:rsidR="00043D28">
        <w:rPr>
          <w:lang w:val="ru-RU"/>
        </w:rPr>
        <w:t xml:space="preserve"> </w:t>
      </w:r>
      <w:r w:rsidR="00AE0DFF" w:rsidRPr="00043D28">
        <w:rPr>
          <w:lang w:val="ru-RU"/>
        </w:rPr>
        <w:t>будут представлены Национальной Ассамблее. Как только будет принята политика, начнется работа над переработкой дискриминационных законов.</w:t>
      </w:r>
    </w:p>
    <w:p w:rsidR="00AE0DFF" w:rsidRPr="00043D28" w:rsidRDefault="00AB1CA5" w:rsidP="00043D28">
      <w:pPr>
        <w:pStyle w:val="DualTxt"/>
        <w:suppressAutoHyphens w:val="0"/>
        <w:rPr>
          <w:lang w:val="ru-RU"/>
        </w:rPr>
      </w:pPr>
      <w:r w:rsidRPr="00043D28">
        <w:rPr>
          <w:lang w:val="ru-RU"/>
        </w:rPr>
        <w:t>23.</w:t>
      </w:r>
      <w:r w:rsidRPr="00043D28">
        <w:rPr>
          <w:lang w:val="ru-RU"/>
        </w:rPr>
        <w:tab/>
      </w:r>
      <w:r w:rsidR="00AE0DFF" w:rsidRPr="00043D28">
        <w:rPr>
          <w:b/>
          <w:lang w:val="ru-RU"/>
        </w:rPr>
        <w:t>Г-н Бастьен</w:t>
      </w:r>
      <w:r w:rsidR="00AE0DFF" w:rsidRPr="00043D28">
        <w:rPr>
          <w:lang w:val="ru-RU"/>
        </w:rPr>
        <w:t xml:space="preserve"> (Гаити) говорит, что принятие Факультативного протокола до мая 2009 года явл</w:t>
      </w:r>
      <w:r w:rsidR="00AE0DFF" w:rsidRPr="00043D28">
        <w:rPr>
          <w:lang w:val="ru-RU"/>
        </w:rPr>
        <w:t>я</w:t>
      </w:r>
      <w:r w:rsidR="00AE0DFF" w:rsidRPr="00043D28">
        <w:rPr>
          <w:lang w:val="ru-RU"/>
        </w:rPr>
        <w:t>ется приоритетом Национальной Ассамблеи.</w:t>
      </w:r>
      <w:r w:rsidR="00043D28">
        <w:rPr>
          <w:lang w:val="ru-RU"/>
        </w:rPr>
        <w:t xml:space="preserve"> </w:t>
      </w:r>
      <w:r w:rsidR="000A36D2" w:rsidRPr="00043D28">
        <w:rPr>
          <w:lang w:val="ru-RU"/>
        </w:rPr>
        <w:t>Н</w:t>
      </w:r>
      <w:r w:rsidR="006119AE" w:rsidRPr="00043D28">
        <w:rPr>
          <w:lang w:val="ru-RU"/>
        </w:rPr>
        <w:t xml:space="preserve">а ее рассмотрение </w:t>
      </w:r>
      <w:r w:rsidR="00B96BCF" w:rsidRPr="00043D28">
        <w:rPr>
          <w:lang w:val="ru-RU"/>
        </w:rPr>
        <w:t>были</w:t>
      </w:r>
      <w:r w:rsidR="006119AE" w:rsidRPr="00043D28">
        <w:rPr>
          <w:lang w:val="ru-RU"/>
        </w:rPr>
        <w:t xml:space="preserve"> также</w:t>
      </w:r>
      <w:r w:rsidR="00B96BCF" w:rsidRPr="00043D28">
        <w:rPr>
          <w:lang w:val="ru-RU"/>
        </w:rPr>
        <w:t xml:space="preserve"> пр</w:t>
      </w:r>
      <w:r w:rsidR="006119AE" w:rsidRPr="00043D28">
        <w:rPr>
          <w:lang w:val="ru-RU"/>
        </w:rPr>
        <w:t>едставлены</w:t>
      </w:r>
      <w:r w:rsidR="00B96BCF" w:rsidRPr="00043D28">
        <w:rPr>
          <w:lang w:val="ru-RU"/>
        </w:rPr>
        <w:t xml:space="preserve"> </w:t>
      </w:r>
      <w:r w:rsidR="00790108" w:rsidRPr="00043D28">
        <w:rPr>
          <w:lang w:val="ru-RU"/>
        </w:rPr>
        <w:t>н</w:t>
      </w:r>
      <w:r w:rsidR="00AE0DFF" w:rsidRPr="00043D28">
        <w:rPr>
          <w:lang w:val="ru-RU"/>
        </w:rPr>
        <w:t>овые з</w:t>
      </w:r>
      <w:r w:rsidR="00AE0DFF" w:rsidRPr="00043D28">
        <w:rPr>
          <w:lang w:val="ru-RU"/>
        </w:rPr>
        <w:t>а</w:t>
      </w:r>
      <w:r w:rsidR="00AE0DFF" w:rsidRPr="00043D28">
        <w:rPr>
          <w:lang w:val="ru-RU"/>
        </w:rPr>
        <w:t xml:space="preserve">коны о </w:t>
      </w:r>
      <w:r w:rsidR="00AE0DFF" w:rsidRPr="00043D28">
        <w:rPr>
          <w:i/>
          <w:lang w:val="ru-RU"/>
        </w:rPr>
        <w:t>внебрачном сожительстве</w:t>
      </w:r>
      <w:r w:rsidR="00CA048F" w:rsidRPr="00043D28">
        <w:rPr>
          <w:lang w:val="ru-RU"/>
        </w:rPr>
        <w:t xml:space="preserve"> (неофициальных союзах</w:t>
      </w:r>
      <w:r w:rsidR="00AE0DFF" w:rsidRPr="00043D28">
        <w:rPr>
          <w:lang w:val="ru-RU"/>
        </w:rPr>
        <w:t>)</w:t>
      </w:r>
      <w:r w:rsidR="00790108" w:rsidRPr="00043D28">
        <w:rPr>
          <w:lang w:val="ru-RU"/>
        </w:rPr>
        <w:t>, хотя им было оказано некоторое сопроти</w:t>
      </w:r>
      <w:r w:rsidR="00790108" w:rsidRPr="00043D28">
        <w:rPr>
          <w:lang w:val="ru-RU"/>
        </w:rPr>
        <w:t>в</w:t>
      </w:r>
      <w:r w:rsidR="00790108" w:rsidRPr="00043D28">
        <w:rPr>
          <w:lang w:val="ru-RU"/>
        </w:rPr>
        <w:t>ление, и для содействия принятию этого законод</w:t>
      </w:r>
      <w:r w:rsidR="00790108" w:rsidRPr="00043D28">
        <w:rPr>
          <w:lang w:val="ru-RU"/>
        </w:rPr>
        <w:t>а</w:t>
      </w:r>
      <w:r w:rsidR="00790108" w:rsidRPr="00043D28">
        <w:rPr>
          <w:lang w:val="ru-RU"/>
        </w:rPr>
        <w:t>тельства</w:t>
      </w:r>
      <w:r w:rsidR="00043D28">
        <w:rPr>
          <w:lang w:val="ru-RU"/>
        </w:rPr>
        <w:t xml:space="preserve"> </w:t>
      </w:r>
      <w:r w:rsidR="00790108" w:rsidRPr="00043D28">
        <w:rPr>
          <w:lang w:val="ru-RU"/>
        </w:rPr>
        <w:t xml:space="preserve">мобилизованы женские организации. Что касается назначения на пост </w:t>
      </w:r>
      <w:r w:rsidR="00296C00" w:rsidRPr="00043D28">
        <w:rPr>
          <w:lang w:val="ru-RU"/>
        </w:rPr>
        <w:t>п</w:t>
      </w:r>
      <w:r w:rsidR="00790108" w:rsidRPr="00043D28">
        <w:rPr>
          <w:lang w:val="ru-RU"/>
        </w:rPr>
        <w:t>редседателя Верхо</w:t>
      </w:r>
      <w:r w:rsidR="00790108" w:rsidRPr="00043D28">
        <w:rPr>
          <w:lang w:val="ru-RU"/>
        </w:rPr>
        <w:t>в</w:t>
      </w:r>
      <w:r w:rsidR="00790108" w:rsidRPr="00043D28">
        <w:rPr>
          <w:lang w:val="ru-RU"/>
        </w:rPr>
        <w:t>ного суда,</w:t>
      </w:r>
      <w:r w:rsidR="00B22E43" w:rsidRPr="00043D28">
        <w:rPr>
          <w:lang w:val="ru-RU"/>
        </w:rPr>
        <w:t xml:space="preserve"> то</w:t>
      </w:r>
      <w:r w:rsidR="00790108" w:rsidRPr="00043D28">
        <w:rPr>
          <w:lang w:val="ru-RU"/>
        </w:rPr>
        <w:t xml:space="preserve"> Сенат представил</w:t>
      </w:r>
      <w:r w:rsidR="002748D4" w:rsidRPr="00043D28">
        <w:rPr>
          <w:lang w:val="ru-RU"/>
        </w:rPr>
        <w:t xml:space="preserve"> президенту</w:t>
      </w:r>
      <w:r w:rsidR="00790108" w:rsidRPr="00043D28">
        <w:rPr>
          <w:lang w:val="ru-RU"/>
        </w:rPr>
        <w:t xml:space="preserve"> три ка</w:t>
      </w:r>
      <w:r w:rsidR="00790108" w:rsidRPr="00043D28">
        <w:rPr>
          <w:lang w:val="ru-RU"/>
        </w:rPr>
        <w:t>н</w:t>
      </w:r>
      <w:r w:rsidR="00790108" w:rsidRPr="00043D28">
        <w:rPr>
          <w:lang w:val="ru-RU"/>
        </w:rPr>
        <w:t>дидатуры, которые в настоящее время рассматр</w:t>
      </w:r>
      <w:r w:rsidR="00790108" w:rsidRPr="00043D28">
        <w:rPr>
          <w:lang w:val="ru-RU"/>
        </w:rPr>
        <w:t>и</w:t>
      </w:r>
      <w:r w:rsidR="00790108" w:rsidRPr="00043D28">
        <w:rPr>
          <w:lang w:val="ru-RU"/>
        </w:rPr>
        <w:t>ваются.</w:t>
      </w:r>
    </w:p>
    <w:p w:rsidR="00790108" w:rsidRPr="00043D28" w:rsidRDefault="00AB1CA5" w:rsidP="00043D28">
      <w:pPr>
        <w:pStyle w:val="DualTxt"/>
        <w:suppressAutoHyphens w:val="0"/>
        <w:rPr>
          <w:lang w:val="ru-RU"/>
        </w:rPr>
      </w:pPr>
      <w:r w:rsidRPr="00043D28">
        <w:rPr>
          <w:lang w:val="ru-RU"/>
        </w:rPr>
        <w:t>24.</w:t>
      </w:r>
      <w:r w:rsidRPr="00043D28">
        <w:rPr>
          <w:lang w:val="ru-RU"/>
        </w:rPr>
        <w:tab/>
      </w:r>
      <w:r w:rsidR="00790108" w:rsidRPr="00043D28">
        <w:rPr>
          <w:b/>
          <w:lang w:val="ru-RU"/>
        </w:rPr>
        <w:t>Г-жа Шанси</w:t>
      </w:r>
      <w:r w:rsidR="00790108" w:rsidRPr="00043D28">
        <w:rPr>
          <w:lang w:val="ru-RU"/>
        </w:rPr>
        <w:t xml:space="preserve"> (Гаити) говорит, что </w:t>
      </w:r>
      <w:r w:rsidR="009926A5" w:rsidRPr="00043D28">
        <w:rPr>
          <w:lang w:val="ru-RU"/>
        </w:rPr>
        <w:t>государс</w:t>
      </w:r>
      <w:r w:rsidR="009926A5" w:rsidRPr="00043D28">
        <w:rPr>
          <w:lang w:val="ru-RU"/>
        </w:rPr>
        <w:t>т</w:t>
      </w:r>
      <w:r w:rsidR="009926A5" w:rsidRPr="00043D28">
        <w:rPr>
          <w:lang w:val="ru-RU"/>
        </w:rPr>
        <w:t>вен</w:t>
      </w:r>
      <w:r w:rsidR="00790108" w:rsidRPr="00043D28">
        <w:rPr>
          <w:lang w:val="ru-RU"/>
        </w:rPr>
        <w:t>ные праздники, такие как Международный же</w:t>
      </w:r>
      <w:r w:rsidR="00790108" w:rsidRPr="00043D28">
        <w:rPr>
          <w:lang w:val="ru-RU"/>
        </w:rPr>
        <w:t>н</w:t>
      </w:r>
      <w:r w:rsidR="00790108" w:rsidRPr="00043D28">
        <w:rPr>
          <w:lang w:val="ru-RU"/>
        </w:rPr>
        <w:t>ский день 8 марта, используются для распростран</w:t>
      </w:r>
      <w:r w:rsidR="00790108" w:rsidRPr="00043D28">
        <w:rPr>
          <w:lang w:val="ru-RU"/>
        </w:rPr>
        <w:t>е</w:t>
      </w:r>
      <w:r w:rsidR="00790108" w:rsidRPr="00043D28">
        <w:rPr>
          <w:lang w:val="ru-RU"/>
        </w:rPr>
        <w:t>ния</w:t>
      </w:r>
      <w:r w:rsidR="008758A6" w:rsidRPr="00043D28">
        <w:rPr>
          <w:lang w:val="ru-RU"/>
        </w:rPr>
        <w:t xml:space="preserve"> информации о</w:t>
      </w:r>
      <w:r w:rsidR="00790108" w:rsidRPr="00043D28">
        <w:rPr>
          <w:lang w:val="ru-RU"/>
        </w:rPr>
        <w:t xml:space="preserve"> Конвенции. </w:t>
      </w:r>
      <w:r w:rsidR="00EB20B2" w:rsidRPr="00043D28">
        <w:rPr>
          <w:lang w:val="ru-RU"/>
        </w:rPr>
        <w:t>Представительства м</w:t>
      </w:r>
      <w:r w:rsidR="00F64E2C" w:rsidRPr="00043D28">
        <w:rPr>
          <w:lang w:val="ru-RU"/>
        </w:rPr>
        <w:t xml:space="preserve">инистерства </w:t>
      </w:r>
      <w:r w:rsidR="00EB20B2" w:rsidRPr="00043D28">
        <w:rPr>
          <w:lang w:val="ru-RU"/>
        </w:rPr>
        <w:t xml:space="preserve">в департаментах </w:t>
      </w:r>
      <w:r w:rsidR="00F64E2C" w:rsidRPr="00043D28">
        <w:rPr>
          <w:lang w:val="ru-RU"/>
        </w:rPr>
        <w:t>также играют опр</w:t>
      </w:r>
      <w:r w:rsidR="00F64E2C" w:rsidRPr="00043D28">
        <w:rPr>
          <w:lang w:val="ru-RU"/>
        </w:rPr>
        <w:t>е</w:t>
      </w:r>
      <w:r w:rsidR="00F64E2C" w:rsidRPr="00043D28">
        <w:rPr>
          <w:lang w:val="ru-RU"/>
        </w:rPr>
        <w:t xml:space="preserve">деленную роль в распространении информации о Конвенции среди сельского населения. Она также вводится в учебную программу государственного педагогического училища, полицейской академии и юридических </w:t>
      </w:r>
      <w:r w:rsidR="00AA2C63" w:rsidRPr="00043D28">
        <w:rPr>
          <w:lang w:val="ru-RU"/>
        </w:rPr>
        <w:t>институтов</w:t>
      </w:r>
      <w:r w:rsidR="00F64E2C" w:rsidRPr="00043D28">
        <w:rPr>
          <w:lang w:val="ru-RU"/>
        </w:rPr>
        <w:t xml:space="preserve"> в качестве меры инстит</w:t>
      </w:r>
      <w:r w:rsidR="00F64E2C" w:rsidRPr="00043D28">
        <w:rPr>
          <w:lang w:val="ru-RU"/>
        </w:rPr>
        <w:t>у</w:t>
      </w:r>
      <w:r w:rsidR="00F64E2C" w:rsidRPr="00043D28">
        <w:rPr>
          <w:lang w:val="ru-RU"/>
        </w:rPr>
        <w:t>ционализации этих знаний.</w:t>
      </w:r>
    </w:p>
    <w:p w:rsidR="00AB1CA5" w:rsidRPr="00043D28" w:rsidRDefault="00AB1CA5" w:rsidP="00AB1CA5">
      <w:pPr>
        <w:pStyle w:val="DualTxt"/>
        <w:spacing w:after="0" w:line="120" w:lineRule="exact"/>
        <w:rPr>
          <w:sz w:val="10"/>
          <w:lang w:val="ru-RU"/>
        </w:rPr>
      </w:pPr>
    </w:p>
    <w:p w:rsidR="00AB1CA5" w:rsidRPr="00043D28" w:rsidRDefault="00966D56" w:rsidP="00043D28">
      <w:pPr>
        <w:pStyle w:val="H4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right="0" w:hanging="475"/>
        <w:rPr>
          <w:lang w:val="ru-RU"/>
        </w:rPr>
      </w:pPr>
      <w:r w:rsidRPr="00043D28">
        <w:rPr>
          <w:lang w:val="ru-RU"/>
        </w:rPr>
        <w:t>Статья</w:t>
      </w:r>
      <w:r w:rsidR="00AB1CA5" w:rsidRPr="00043D28">
        <w:rPr>
          <w:lang w:val="ru-RU"/>
        </w:rPr>
        <w:t xml:space="preserve"> 3</w:t>
      </w:r>
    </w:p>
    <w:p w:rsidR="00AB1CA5" w:rsidRPr="00043D28" w:rsidRDefault="00AB1CA5" w:rsidP="00043D28">
      <w:pPr>
        <w:pStyle w:val="DualTxt"/>
        <w:keepNext/>
        <w:spacing w:after="0" w:line="120" w:lineRule="exact"/>
        <w:rPr>
          <w:sz w:val="10"/>
          <w:lang w:val="ru-RU"/>
        </w:rPr>
      </w:pPr>
    </w:p>
    <w:p w:rsidR="00F64E2C" w:rsidRPr="00043D28" w:rsidRDefault="00AB1CA5" w:rsidP="00043D28">
      <w:pPr>
        <w:pStyle w:val="DualTxt"/>
        <w:suppressAutoHyphens w:val="0"/>
        <w:rPr>
          <w:lang w:val="ru-RU"/>
        </w:rPr>
      </w:pPr>
      <w:r w:rsidRPr="00043D28">
        <w:rPr>
          <w:lang w:val="ru-RU"/>
        </w:rPr>
        <w:t>25.</w:t>
      </w:r>
      <w:r w:rsidRPr="00043D28">
        <w:rPr>
          <w:lang w:val="ru-RU"/>
        </w:rPr>
        <w:tab/>
      </w:r>
      <w:r w:rsidR="00F64E2C" w:rsidRPr="00043D28">
        <w:rPr>
          <w:b/>
          <w:lang w:val="ru-RU"/>
        </w:rPr>
        <w:t xml:space="preserve">Г-жа Чутикул </w:t>
      </w:r>
      <w:r w:rsidR="00F64E2C" w:rsidRPr="00043D28">
        <w:rPr>
          <w:lang w:val="ru-RU"/>
        </w:rPr>
        <w:t xml:space="preserve">интересуется, достаточно ли всеобъемлющи двусторонние протоколы, </w:t>
      </w:r>
      <w:r w:rsidR="008D4823" w:rsidRPr="00043D28">
        <w:rPr>
          <w:lang w:val="ru-RU"/>
        </w:rPr>
        <w:t>подп</w:t>
      </w:r>
      <w:r w:rsidR="008D4823" w:rsidRPr="00043D28">
        <w:rPr>
          <w:lang w:val="ru-RU"/>
        </w:rPr>
        <w:t>и</w:t>
      </w:r>
      <w:r w:rsidR="008D4823" w:rsidRPr="00043D28">
        <w:rPr>
          <w:lang w:val="ru-RU"/>
        </w:rPr>
        <w:t xml:space="preserve">санные между </w:t>
      </w:r>
      <w:r w:rsidR="00CF2E9D" w:rsidRPr="00043D28">
        <w:rPr>
          <w:lang w:val="ru-RU"/>
        </w:rPr>
        <w:t>Министерством по положению и правам женщин</w:t>
      </w:r>
      <w:r w:rsidR="008D4823" w:rsidRPr="00043D28">
        <w:rPr>
          <w:lang w:val="ru-RU"/>
        </w:rPr>
        <w:t xml:space="preserve"> и другими министерствами и н</w:t>
      </w:r>
      <w:r w:rsidR="008D4823" w:rsidRPr="00043D28">
        <w:rPr>
          <w:lang w:val="ru-RU"/>
        </w:rPr>
        <w:t>е</w:t>
      </w:r>
      <w:r w:rsidR="008D4823" w:rsidRPr="00043D28">
        <w:rPr>
          <w:lang w:val="ru-RU"/>
        </w:rPr>
        <w:t>правительственными организациями, поскольку, по ее мнению, осуществление Конвенции требует мн</w:t>
      </w:r>
      <w:r w:rsidR="008D4823" w:rsidRPr="00043D28">
        <w:rPr>
          <w:lang w:val="ru-RU"/>
        </w:rPr>
        <w:t>о</w:t>
      </w:r>
      <w:r w:rsidR="008D4823" w:rsidRPr="00043D28">
        <w:rPr>
          <w:lang w:val="ru-RU"/>
        </w:rPr>
        <w:t>гостороннего сотрудничества.</w:t>
      </w:r>
      <w:r w:rsidR="00970654" w:rsidRPr="00043D28">
        <w:rPr>
          <w:lang w:val="ru-RU"/>
        </w:rPr>
        <w:t xml:space="preserve"> Например, при реш</w:t>
      </w:r>
      <w:r w:rsidR="00970654" w:rsidRPr="00043D28">
        <w:rPr>
          <w:lang w:val="ru-RU"/>
        </w:rPr>
        <w:t>е</w:t>
      </w:r>
      <w:r w:rsidR="00970654" w:rsidRPr="00043D28">
        <w:rPr>
          <w:lang w:val="ru-RU"/>
        </w:rPr>
        <w:t>нии проблемы гендерного насилия необходимо уч</w:t>
      </w:r>
      <w:r w:rsidR="00970654" w:rsidRPr="00043D28">
        <w:rPr>
          <w:lang w:val="ru-RU"/>
        </w:rPr>
        <w:t>а</w:t>
      </w:r>
      <w:r w:rsidR="00970654" w:rsidRPr="00043D28">
        <w:rPr>
          <w:lang w:val="ru-RU"/>
        </w:rPr>
        <w:t>стие должностных лиц в области здравоохранения и трудовых ресурсов, полиции, социальных работн</w:t>
      </w:r>
      <w:r w:rsidR="00970654" w:rsidRPr="00043D28">
        <w:rPr>
          <w:lang w:val="ru-RU"/>
        </w:rPr>
        <w:t>и</w:t>
      </w:r>
      <w:r w:rsidR="00970654" w:rsidRPr="00043D28">
        <w:rPr>
          <w:lang w:val="ru-RU"/>
        </w:rPr>
        <w:t>ков, прокуратуры и судебн</w:t>
      </w:r>
      <w:r w:rsidR="00AE70FB" w:rsidRPr="00043D28">
        <w:rPr>
          <w:lang w:val="ru-RU"/>
        </w:rPr>
        <w:t>ых</w:t>
      </w:r>
      <w:r w:rsidR="00970654" w:rsidRPr="00043D28">
        <w:rPr>
          <w:lang w:val="ru-RU"/>
        </w:rPr>
        <w:t xml:space="preserve"> </w:t>
      </w:r>
      <w:r w:rsidR="00AE70FB" w:rsidRPr="00043D28">
        <w:rPr>
          <w:lang w:val="ru-RU"/>
        </w:rPr>
        <w:t>органов</w:t>
      </w:r>
      <w:r w:rsidR="00970654" w:rsidRPr="00043D28">
        <w:rPr>
          <w:lang w:val="ru-RU"/>
        </w:rPr>
        <w:t>. Оратор та</w:t>
      </w:r>
      <w:r w:rsidR="00970654" w:rsidRPr="00043D28">
        <w:rPr>
          <w:lang w:val="ru-RU"/>
        </w:rPr>
        <w:t>к</w:t>
      </w:r>
      <w:r w:rsidR="00970654" w:rsidRPr="00043D28">
        <w:rPr>
          <w:lang w:val="ru-RU"/>
        </w:rPr>
        <w:t xml:space="preserve">же хотела бы </w:t>
      </w:r>
      <w:r w:rsidR="001F4447" w:rsidRPr="00043D28">
        <w:rPr>
          <w:lang w:val="ru-RU"/>
        </w:rPr>
        <w:t>получить дополнительную информ</w:t>
      </w:r>
      <w:r w:rsidR="001F4447" w:rsidRPr="00043D28">
        <w:rPr>
          <w:lang w:val="ru-RU"/>
        </w:rPr>
        <w:t>а</w:t>
      </w:r>
      <w:r w:rsidR="001F4447" w:rsidRPr="00043D28">
        <w:rPr>
          <w:lang w:val="ru-RU"/>
        </w:rPr>
        <w:t>цию</w:t>
      </w:r>
      <w:r w:rsidR="00970654" w:rsidRPr="00043D28">
        <w:rPr>
          <w:lang w:val="ru-RU"/>
        </w:rPr>
        <w:t xml:space="preserve"> о людских и финансовых ресурсах, предоста</w:t>
      </w:r>
      <w:r w:rsidR="00970654" w:rsidRPr="00043D28">
        <w:rPr>
          <w:lang w:val="ru-RU"/>
        </w:rPr>
        <w:t>в</w:t>
      </w:r>
      <w:r w:rsidR="00970654" w:rsidRPr="00043D28">
        <w:rPr>
          <w:lang w:val="ru-RU"/>
        </w:rPr>
        <w:t xml:space="preserve">ляемых </w:t>
      </w:r>
      <w:r w:rsidR="0040323F" w:rsidRPr="00043D28">
        <w:rPr>
          <w:lang w:val="ru-RU"/>
        </w:rPr>
        <w:t>представительствам министерства в депа</w:t>
      </w:r>
      <w:r w:rsidR="0040323F" w:rsidRPr="00043D28">
        <w:rPr>
          <w:lang w:val="ru-RU"/>
        </w:rPr>
        <w:t>р</w:t>
      </w:r>
      <w:r w:rsidR="0040323F" w:rsidRPr="00043D28">
        <w:rPr>
          <w:lang w:val="ru-RU"/>
        </w:rPr>
        <w:t>таментах</w:t>
      </w:r>
      <w:r w:rsidR="00970654" w:rsidRPr="00043D28">
        <w:rPr>
          <w:lang w:val="ru-RU"/>
        </w:rPr>
        <w:t>. Ей также неясно, является ли план дейс</w:t>
      </w:r>
      <w:r w:rsidR="00970654" w:rsidRPr="00043D28">
        <w:rPr>
          <w:lang w:val="ru-RU"/>
        </w:rPr>
        <w:t>т</w:t>
      </w:r>
      <w:r w:rsidR="00043D28">
        <w:rPr>
          <w:lang w:val="ru-RU"/>
        </w:rPr>
        <w:t>вий на 2006–</w:t>
      </w:r>
      <w:r w:rsidR="00970654" w:rsidRPr="00043D28">
        <w:rPr>
          <w:lang w:val="ru-RU"/>
        </w:rPr>
        <w:t>2011 годы всеобъемлющим, или он направлен только на женщин, и каким образом</w:t>
      </w:r>
      <w:r w:rsidR="00043D28">
        <w:rPr>
          <w:lang w:val="ru-RU"/>
        </w:rPr>
        <w:t xml:space="preserve"> </w:t>
      </w:r>
      <w:r w:rsidR="00970654" w:rsidRPr="00043D28">
        <w:rPr>
          <w:lang w:val="ru-RU"/>
        </w:rPr>
        <w:t>в</w:t>
      </w:r>
      <w:r w:rsidR="00970654" w:rsidRPr="00043D28">
        <w:rPr>
          <w:lang w:val="ru-RU"/>
        </w:rPr>
        <w:t>е</w:t>
      </w:r>
      <w:r w:rsidR="00970654" w:rsidRPr="00043D28">
        <w:rPr>
          <w:lang w:val="ru-RU"/>
        </w:rPr>
        <w:t xml:space="preserve">дется наблюдение за </w:t>
      </w:r>
      <w:r w:rsidR="00A20C41" w:rsidRPr="00043D28">
        <w:rPr>
          <w:lang w:val="ru-RU"/>
        </w:rPr>
        <w:t>его осуществлением</w:t>
      </w:r>
      <w:r w:rsidR="00970654" w:rsidRPr="00043D28">
        <w:rPr>
          <w:lang w:val="ru-RU"/>
        </w:rPr>
        <w:t>. Оратору также хотелось бы знать, существует ли группа по правам женщин при</w:t>
      </w:r>
      <w:r w:rsidR="00A9563C" w:rsidRPr="00043D28">
        <w:rPr>
          <w:lang w:val="ru-RU"/>
        </w:rPr>
        <w:t xml:space="preserve"> Управлении </w:t>
      </w:r>
      <w:r w:rsidR="00542AEB" w:rsidRPr="00043D28">
        <w:rPr>
          <w:lang w:val="ru-RU"/>
        </w:rPr>
        <w:t>омбудсмена</w:t>
      </w:r>
      <w:r w:rsidR="00970654" w:rsidRPr="00043D28">
        <w:rPr>
          <w:lang w:val="ru-RU"/>
        </w:rPr>
        <w:t xml:space="preserve">, и </w:t>
      </w:r>
      <w:r w:rsidR="005D3013" w:rsidRPr="00043D28">
        <w:rPr>
          <w:lang w:val="ru-RU"/>
        </w:rPr>
        <w:t>учат ли полицейских</w:t>
      </w:r>
      <w:r w:rsidR="007D24DA" w:rsidRPr="00043D28">
        <w:rPr>
          <w:lang w:val="ru-RU"/>
        </w:rPr>
        <w:t xml:space="preserve"> учитывать гендерные факторы при получении жалоб от жертв гендерного насилия.</w:t>
      </w:r>
    </w:p>
    <w:p w:rsidR="007D24DA" w:rsidRPr="00043D28" w:rsidRDefault="00AB1CA5" w:rsidP="00043D28">
      <w:pPr>
        <w:pStyle w:val="DualTxt"/>
        <w:suppressAutoHyphens w:val="0"/>
        <w:rPr>
          <w:lang w:val="ru-RU"/>
        </w:rPr>
      </w:pPr>
      <w:r w:rsidRPr="00043D28">
        <w:rPr>
          <w:lang w:val="ru-RU"/>
        </w:rPr>
        <w:t>26.</w:t>
      </w:r>
      <w:r w:rsidRPr="00043D28">
        <w:rPr>
          <w:lang w:val="ru-RU"/>
        </w:rPr>
        <w:tab/>
      </w:r>
      <w:r w:rsidR="007D24DA" w:rsidRPr="00043D28">
        <w:rPr>
          <w:b/>
          <w:lang w:val="ru-RU"/>
        </w:rPr>
        <w:t>Г-жа Нойбауэр</w:t>
      </w:r>
      <w:r w:rsidR="007D24DA" w:rsidRPr="00043D28">
        <w:rPr>
          <w:lang w:val="ru-RU"/>
        </w:rPr>
        <w:t xml:space="preserve"> </w:t>
      </w:r>
      <w:r w:rsidR="00D25886" w:rsidRPr="00043D28">
        <w:rPr>
          <w:lang w:val="ru-RU"/>
        </w:rPr>
        <w:t>обращается с просьбой пре</w:t>
      </w:r>
      <w:r w:rsidR="00D25886" w:rsidRPr="00043D28">
        <w:rPr>
          <w:lang w:val="ru-RU"/>
        </w:rPr>
        <w:t>д</w:t>
      </w:r>
      <w:r w:rsidR="00D25886" w:rsidRPr="00043D28">
        <w:rPr>
          <w:lang w:val="ru-RU"/>
        </w:rPr>
        <w:t>ставить последни</w:t>
      </w:r>
      <w:r w:rsidR="00280D7C" w:rsidRPr="00043D28">
        <w:rPr>
          <w:lang w:val="ru-RU"/>
        </w:rPr>
        <w:t>е данные</w:t>
      </w:r>
      <w:r w:rsidR="007D24DA" w:rsidRPr="00043D28">
        <w:rPr>
          <w:lang w:val="ru-RU"/>
        </w:rPr>
        <w:t xml:space="preserve"> о прогрессе, достигн</w:t>
      </w:r>
      <w:r w:rsidR="007D24DA" w:rsidRPr="00043D28">
        <w:rPr>
          <w:lang w:val="ru-RU"/>
        </w:rPr>
        <w:t>у</w:t>
      </w:r>
      <w:r w:rsidR="007D24DA" w:rsidRPr="00043D28">
        <w:rPr>
          <w:lang w:val="ru-RU"/>
        </w:rPr>
        <w:t>том в создании директоратов в департаментах в с</w:t>
      </w:r>
      <w:r w:rsidR="007D24DA" w:rsidRPr="00043D28">
        <w:rPr>
          <w:lang w:val="ru-RU"/>
        </w:rPr>
        <w:t>о</w:t>
      </w:r>
      <w:r w:rsidR="007D24DA" w:rsidRPr="00043D28">
        <w:rPr>
          <w:lang w:val="ru-RU"/>
        </w:rPr>
        <w:t>ответствии с децентра</w:t>
      </w:r>
      <w:r w:rsidR="00714EFE" w:rsidRPr="00043D28">
        <w:rPr>
          <w:lang w:val="ru-RU"/>
        </w:rPr>
        <w:t>лизованным подходом. Она разделя</w:t>
      </w:r>
      <w:r w:rsidR="007D24DA" w:rsidRPr="00043D28">
        <w:rPr>
          <w:lang w:val="ru-RU"/>
        </w:rPr>
        <w:t>ет озабоченность относительно эффекти</w:t>
      </w:r>
      <w:r w:rsidR="007D24DA" w:rsidRPr="00043D28">
        <w:rPr>
          <w:lang w:val="ru-RU"/>
        </w:rPr>
        <w:t>в</w:t>
      </w:r>
      <w:r w:rsidR="007D24DA" w:rsidRPr="00043D28">
        <w:rPr>
          <w:lang w:val="ru-RU"/>
        </w:rPr>
        <w:t>ности двусторонних протоколов в качестве коорд</w:t>
      </w:r>
      <w:r w:rsidR="007D24DA" w:rsidRPr="00043D28">
        <w:rPr>
          <w:lang w:val="ru-RU"/>
        </w:rPr>
        <w:t>и</w:t>
      </w:r>
      <w:r w:rsidR="007D24DA" w:rsidRPr="00043D28">
        <w:rPr>
          <w:lang w:val="ru-RU"/>
        </w:rPr>
        <w:t>национной структуры, и спрашивает, предусмотр</w:t>
      </w:r>
      <w:r w:rsidR="007D24DA" w:rsidRPr="00043D28">
        <w:rPr>
          <w:lang w:val="ru-RU"/>
        </w:rPr>
        <w:t>е</w:t>
      </w:r>
      <w:r w:rsidR="007D24DA" w:rsidRPr="00043D28">
        <w:rPr>
          <w:lang w:val="ru-RU"/>
        </w:rPr>
        <w:t>на ли какая-либо иная межведомственная структура или межотраслевые координационные органы. Пр</w:t>
      </w:r>
      <w:r w:rsidR="007D24DA" w:rsidRPr="00043D28">
        <w:rPr>
          <w:lang w:val="ru-RU"/>
        </w:rPr>
        <w:t>и</w:t>
      </w:r>
      <w:r w:rsidR="007D24DA" w:rsidRPr="00043D28">
        <w:rPr>
          <w:lang w:val="ru-RU"/>
        </w:rPr>
        <w:t xml:space="preserve">оритеты </w:t>
      </w:r>
      <w:r w:rsidR="00714EFE" w:rsidRPr="00043D28">
        <w:rPr>
          <w:lang w:val="ru-RU"/>
        </w:rPr>
        <w:t>м</w:t>
      </w:r>
      <w:r w:rsidR="007D24DA" w:rsidRPr="00043D28">
        <w:rPr>
          <w:lang w:val="ru-RU"/>
        </w:rPr>
        <w:t>инистерства относительно его действий ясны, и оратор интересуется, ест</w:t>
      </w:r>
      <w:r w:rsidR="005B68EB" w:rsidRPr="00043D28">
        <w:rPr>
          <w:lang w:val="ru-RU"/>
        </w:rPr>
        <w:t>ь ли у него необх</w:t>
      </w:r>
      <w:r w:rsidR="005B68EB" w:rsidRPr="00043D28">
        <w:rPr>
          <w:lang w:val="ru-RU"/>
        </w:rPr>
        <w:t>о</w:t>
      </w:r>
      <w:r w:rsidR="005B68EB" w:rsidRPr="00043D28">
        <w:rPr>
          <w:lang w:val="ru-RU"/>
        </w:rPr>
        <w:t xml:space="preserve">димая </w:t>
      </w:r>
      <w:r w:rsidR="007D24DA" w:rsidRPr="00043D28">
        <w:rPr>
          <w:lang w:val="ru-RU"/>
        </w:rPr>
        <w:t xml:space="preserve">политическая поддержка, полномочия и </w:t>
      </w:r>
      <w:r w:rsidR="00F91EE7" w:rsidRPr="00043D28">
        <w:rPr>
          <w:lang w:val="ru-RU"/>
        </w:rPr>
        <w:t>че</w:t>
      </w:r>
      <w:r w:rsidR="00F91EE7" w:rsidRPr="00043D28">
        <w:rPr>
          <w:lang w:val="ru-RU"/>
        </w:rPr>
        <w:t>т</w:t>
      </w:r>
      <w:r w:rsidR="00F91EE7" w:rsidRPr="00043D28">
        <w:rPr>
          <w:lang w:val="ru-RU"/>
        </w:rPr>
        <w:t>кость</w:t>
      </w:r>
      <w:r w:rsidR="00C81FBE" w:rsidRPr="00043D28">
        <w:rPr>
          <w:lang w:val="ru-RU"/>
        </w:rPr>
        <w:t xml:space="preserve"> </w:t>
      </w:r>
      <w:r w:rsidR="00306EB7" w:rsidRPr="00043D28">
        <w:rPr>
          <w:lang w:val="ru-RU"/>
        </w:rPr>
        <w:t>видения для их выполнения.</w:t>
      </w:r>
    </w:p>
    <w:p w:rsidR="00306EB7" w:rsidRPr="00043D28" w:rsidRDefault="00AB1CA5" w:rsidP="00043D28">
      <w:pPr>
        <w:pStyle w:val="DualTxt"/>
        <w:suppressAutoHyphens w:val="0"/>
        <w:rPr>
          <w:b/>
          <w:lang w:val="ru-RU"/>
        </w:rPr>
      </w:pPr>
      <w:r w:rsidRPr="00043D28">
        <w:rPr>
          <w:lang w:val="ru-RU"/>
        </w:rPr>
        <w:t>27.</w:t>
      </w:r>
      <w:r w:rsidRPr="00043D28">
        <w:rPr>
          <w:lang w:val="ru-RU"/>
        </w:rPr>
        <w:tab/>
      </w:r>
      <w:r w:rsidR="00306EB7" w:rsidRPr="00043D28">
        <w:rPr>
          <w:b/>
          <w:lang w:val="ru-RU"/>
        </w:rPr>
        <w:t>Г-жа Лассег</w:t>
      </w:r>
      <w:r w:rsidR="00306EB7" w:rsidRPr="00043D28">
        <w:rPr>
          <w:lang w:val="ru-RU"/>
        </w:rPr>
        <w:t xml:space="preserve"> (Гаити) говорит, что </w:t>
      </w:r>
      <w:r w:rsidR="00714EFE" w:rsidRPr="00043D28">
        <w:rPr>
          <w:i/>
          <w:lang w:val="ru-RU"/>
        </w:rPr>
        <w:t>Национал</w:t>
      </w:r>
      <w:r w:rsidR="00714EFE" w:rsidRPr="00043D28">
        <w:rPr>
          <w:i/>
          <w:lang w:val="ru-RU"/>
        </w:rPr>
        <w:t>ь</w:t>
      </w:r>
      <w:r w:rsidR="00714EFE" w:rsidRPr="00043D28">
        <w:rPr>
          <w:i/>
          <w:lang w:val="ru-RU"/>
        </w:rPr>
        <w:t>ное объединение</w:t>
      </w:r>
      <w:r w:rsidR="00714EFE" w:rsidRPr="00043D28">
        <w:rPr>
          <w:lang w:val="ru-RU"/>
        </w:rPr>
        <w:t xml:space="preserve"> оказало</w:t>
      </w:r>
      <w:r w:rsidR="00306EB7" w:rsidRPr="00043D28">
        <w:rPr>
          <w:lang w:val="ru-RU"/>
        </w:rPr>
        <w:t>сь эффективным инстр</w:t>
      </w:r>
      <w:r w:rsidR="00306EB7" w:rsidRPr="00043D28">
        <w:rPr>
          <w:lang w:val="ru-RU"/>
        </w:rPr>
        <w:t>у</w:t>
      </w:r>
      <w:r w:rsidR="00306EB7" w:rsidRPr="00043D28">
        <w:rPr>
          <w:lang w:val="ru-RU"/>
        </w:rPr>
        <w:t>менто</w:t>
      </w:r>
      <w:r w:rsidR="00C81FBE" w:rsidRPr="00043D28">
        <w:rPr>
          <w:lang w:val="ru-RU"/>
        </w:rPr>
        <w:t>м в решении проблем насилия. Оно</w:t>
      </w:r>
      <w:r w:rsidR="00306EB7" w:rsidRPr="00043D28">
        <w:rPr>
          <w:lang w:val="ru-RU"/>
        </w:rPr>
        <w:t xml:space="preserve"> </w:t>
      </w:r>
      <w:r w:rsidR="00C81FBE" w:rsidRPr="00043D28">
        <w:rPr>
          <w:lang w:val="ru-RU"/>
        </w:rPr>
        <w:t>объед</w:t>
      </w:r>
      <w:r w:rsidR="00C81FBE" w:rsidRPr="00043D28">
        <w:rPr>
          <w:lang w:val="ru-RU"/>
        </w:rPr>
        <w:t>и</w:t>
      </w:r>
      <w:r w:rsidR="00C81FBE" w:rsidRPr="00043D28">
        <w:rPr>
          <w:lang w:val="ru-RU"/>
        </w:rPr>
        <w:t>нило</w:t>
      </w:r>
      <w:r w:rsidR="00306EB7" w:rsidRPr="00043D28">
        <w:rPr>
          <w:lang w:val="ru-RU"/>
        </w:rPr>
        <w:t xml:space="preserve"> усилия правительства, женских и междун</w:t>
      </w:r>
      <w:r w:rsidR="00306EB7" w:rsidRPr="00043D28">
        <w:rPr>
          <w:lang w:val="ru-RU"/>
        </w:rPr>
        <w:t>а</w:t>
      </w:r>
      <w:r w:rsidR="00306EB7" w:rsidRPr="00043D28">
        <w:rPr>
          <w:lang w:val="ru-RU"/>
        </w:rPr>
        <w:t>родных организаций в поиск</w:t>
      </w:r>
      <w:r w:rsidR="00D03E04" w:rsidRPr="00043D28">
        <w:rPr>
          <w:lang w:val="ru-RU"/>
        </w:rPr>
        <w:t>ах</w:t>
      </w:r>
      <w:r w:rsidR="00306EB7" w:rsidRPr="00043D28">
        <w:rPr>
          <w:lang w:val="ru-RU"/>
        </w:rPr>
        <w:t xml:space="preserve"> совместн</w:t>
      </w:r>
      <w:r w:rsidR="00D03E04" w:rsidRPr="00043D28">
        <w:rPr>
          <w:lang w:val="ru-RU"/>
        </w:rPr>
        <w:t>ых отве</w:t>
      </w:r>
      <w:r w:rsidR="00D03E04" w:rsidRPr="00043D28">
        <w:rPr>
          <w:lang w:val="ru-RU"/>
        </w:rPr>
        <w:t>т</w:t>
      </w:r>
      <w:r w:rsidR="00D03E04" w:rsidRPr="00043D28">
        <w:rPr>
          <w:lang w:val="ru-RU"/>
        </w:rPr>
        <w:t>ных действий</w:t>
      </w:r>
      <w:r w:rsidR="00306EB7" w:rsidRPr="00043D28">
        <w:rPr>
          <w:lang w:val="ru-RU"/>
        </w:rPr>
        <w:t xml:space="preserve"> и консенсуса по этому вопросу и и</w:t>
      </w:r>
      <w:r w:rsidR="00306EB7" w:rsidRPr="00043D28">
        <w:rPr>
          <w:lang w:val="ru-RU"/>
        </w:rPr>
        <w:t>с</w:t>
      </w:r>
      <w:r w:rsidR="00306EB7" w:rsidRPr="00043D28">
        <w:rPr>
          <w:lang w:val="ru-RU"/>
        </w:rPr>
        <w:t>пользуется в качестве модели при решении других проблем. Двусторонние протоколы, подписанные с другими министерствами, также эффективны и н</w:t>
      </w:r>
      <w:r w:rsidR="00306EB7" w:rsidRPr="00043D28">
        <w:rPr>
          <w:lang w:val="ru-RU"/>
        </w:rPr>
        <w:t>е</w:t>
      </w:r>
      <w:r w:rsidR="00306EB7" w:rsidRPr="00043D28">
        <w:rPr>
          <w:lang w:val="ru-RU"/>
        </w:rPr>
        <w:t>давно подве</w:t>
      </w:r>
      <w:r w:rsidR="0088148D" w:rsidRPr="00043D28">
        <w:rPr>
          <w:lang w:val="ru-RU"/>
        </w:rPr>
        <w:t xml:space="preserve">рглись оценке с точки зрения </w:t>
      </w:r>
      <w:r w:rsidR="00CA2F60" w:rsidRPr="00043D28">
        <w:rPr>
          <w:lang w:val="ru-RU"/>
        </w:rPr>
        <w:t>четкости</w:t>
      </w:r>
      <w:r w:rsidR="00306EB7" w:rsidRPr="00043D28">
        <w:rPr>
          <w:lang w:val="ru-RU"/>
        </w:rPr>
        <w:t xml:space="preserve"> видения, эффективности и применимости в сел</w:t>
      </w:r>
      <w:r w:rsidR="00306EB7" w:rsidRPr="00043D28">
        <w:rPr>
          <w:lang w:val="ru-RU"/>
        </w:rPr>
        <w:t>ь</w:t>
      </w:r>
      <w:r w:rsidR="00306EB7" w:rsidRPr="00043D28">
        <w:rPr>
          <w:lang w:val="ru-RU"/>
        </w:rPr>
        <w:t>ских районах. Результативность работы децентр</w:t>
      </w:r>
      <w:r w:rsidR="00306EB7" w:rsidRPr="00043D28">
        <w:rPr>
          <w:lang w:val="ru-RU"/>
        </w:rPr>
        <w:t>а</w:t>
      </w:r>
      <w:r w:rsidR="00306EB7" w:rsidRPr="00043D28">
        <w:rPr>
          <w:lang w:val="ru-RU"/>
        </w:rPr>
        <w:t xml:space="preserve">лизованных </w:t>
      </w:r>
      <w:r w:rsidR="00523E94" w:rsidRPr="00043D28">
        <w:rPr>
          <w:lang w:val="ru-RU"/>
        </w:rPr>
        <w:t xml:space="preserve">представительств </w:t>
      </w:r>
      <w:r w:rsidR="00306EB7" w:rsidRPr="00043D28">
        <w:rPr>
          <w:lang w:val="ru-RU"/>
        </w:rPr>
        <w:t>в каждом департ</w:t>
      </w:r>
      <w:r w:rsidR="00306EB7" w:rsidRPr="00043D28">
        <w:rPr>
          <w:lang w:val="ru-RU"/>
        </w:rPr>
        <w:t>а</w:t>
      </w:r>
      <w:r w:rsidR="00306EB7" w:rsidRPr="00043D28">
        <w:rPr>
          <w:lang w:val="ru-RU"/>
        </w:rPr>
        <w:t>менте также подверглась оценке</w:t>
      </w:r>
      <w:r w:rsidR="003D1E20" w:rsidRPr="00043D28">
        <w:rPr>
          <w:lang w:val="ru-RU"/>
        </w:rPr>
        <w:t xml:space="preserve">, и оказалось, что некоторые из них менее эффективны, чем хотелось бы. В настоящее время бюджет позволяет иметь одного координатора </w:t>
      </w:r>
      <w:r w:rsidR="001136EA" w:rsidRPr="00043D28">
        <w:rPr>
          <w:lang w:val="ru-RU"/>
        </w:rPr>
        <w:t>в каждом из</w:t>
      </w:r>
      <w:r w:rsidR="003D1E20" w:rsidRPr="00043D28">
        <w:rPr>
          <w:lang w:val="ru-RU"/>
        </w:rPr>
        <w:t xml:space="preserve"> 10 </w:t>
      </w:r>
      <w:r w:rsidR="006504C1" w:rsidRPr="00043D28">
        <w:rPr>
          <w:lang w:val="ru-RU"/>
        </w:rPr>
        <w:t>представ</w:t>
      </w:r>
      <w:r w:rsidR="006504C1" w:rsidRPr="00043D28">
        <w:rPr>
          <w:lang w:val="ru-RU"/>
        </w:rPr>
        <w:t>и</w:t>
      </w:r>
      <w:r w:rsidR="006504C1" w:rsidRPr="00043D28">
        <w:rPr>
          <w:lang w:val="ru-RU"/>
        </w:rPr>
        <w:t>тельств</w:t>
      </w:r>
      <w:r w:rsidR="003D1E20" w:rsidRPr="00043D28">
        <w:rPr>
          <w:lang w:val="ru-RU"/>
        </w:rPr>
        <w:t>.</w:t>
      </w:r>
    </w:p>
    <w:p w:rsidR="00952EAA" w:rsidRPr="00043D28" w:rsidRDefault="00AB1CA5" w:rsidP="00043D28">
      <w:pPr>
        <w:pStyle w:val="DualTxt"/>
        <w:suppressAutoHyphens w:val="0"/>
        <w:rPr>
          <w:lang w:val="ru-RU"/>
        </w:rPr>
      </w:pPr>
      <w:r w:rsidRPr="00043D28">
        <w:rPr>
          <w:lang w:val="ru-RU"/>
        </w:rPr>
        <w:t>28.</w:t>
      </w:r>
      <w:r w:rsidRPr="00043D28">
        <w:rPr>
          <w:lang w:val="ru-RU"/>
        </w:rPr>
        <w:tab/>
      </w:r>
      <w:r w:rsidR="00952EAA" w:rsidRPr="00043D28">
        <w:rPr>
          <w:lang w:val="ru-RU"/>
        </w:rPr>
        <w:t xml:space="preserve">Гендерный </w:t>
      </w:r>
      <w:r w:rsidR="00F1348B" w:rsidRPr="00043D28">
        <w:rPr>
          <w:lang w:val="ru-RU"/>
        </w:rPr>
        <w:t>анализ является одной из задач м</w:t>
      </w:r>
      <w:r w:rsidR="00952EAA" w:rsidRPr="00043D28">
        <w:rPr>
          <w:lang w:val="ru-RU"/>
        </w:rPr>
        <w:t>и</w:t>
      </w:r>
      <w:r w:rsidR="00952EAA" w:rsidRPr="00043D28">
        <w:rPr>
          <w:lang w:val="ru-RU"/>
        </w:rPr>
        <w:t xml:space="preserve">нистерства, и </w:t>
      </w:r>
      <w:r w:rsidR="005B3052" w:rsidRPr="00043D28">
        <w:rPr>
          <w:lang w:val="ru-RU"/>
        </w:rPr>
        <w:t>на протяжении</w:t>
      </w:r>
      <w:r w:rsidR="00952EAA" w:rsidRPr="00043D28">
        <w:rPr>
          <w:lang w:val="ru-RU"/>
        </w:rPr>
        <w:t xml:space="preserve"> послед</w:t>
      </w:r>
      <w:r w:rsidR="000B41C2" w:rsidRPr="00043D28">
        <w:rPr>
          <w:lang w:val="ru-RU"/>
        </w:rPr>
        <w:t>ни</w:t>
      </w:r>
      <w:r w:rsidR="005B3052" w:rsidRPr="00043D28">
        <w:rPr>
          <w:lang w:val="ru-RU"/>
        </w:rPr>
        <w:t>х</w:t>
      </w:r>
      <w:r w:rsidR="000B41C2" w:rsidRPr="00043D28">
        <w:rPr>
          <w:lang w:val="ru-RU"/>
        </w:rPr>
        <w:t xml:space="preserve"> четыре</w:t>
      </w:r>
      <w:r w:rsidR="005B3052" w:rsidRPr="00043D28">
        <w:rPr>
          <w:lang w:val="ru-RU"/>
        </w:rPr>
        <w:t>х</w:t>
      </w:r>
      <w:r w:rsidR="000B41C2" w:rsidRPr="00043D28">
        <w:rPr>
          <w:lang w:val="ru-RU"/>
        </w:rPr>
        <w:t xml:space="preserve"> </w:t>
      </w:r>
      <w:r w:rsidR="005B3052" w:rsidRPr="00043D28">
        <w:rPr>
          <w:lang w:val="ru-RU"/>
        </w:rPr>
        <w:t>лет</w:t>
      </w:r>
      <w:r w:rsidR="000B41C2" w:rsidRPr="00043D28">
        <w:rPr>
          <w:lang w:val="ru-RU"/>
        </w:rPr>
        <w:t xml:space="preserve"> ЮНИФ</w:t>
      </w:r>
      <w:r w:rsidR="001C37FC" w:rsidRPr="00043D28">
        <w:rPr>
          <w:lang w:val="ru-RU"/>
        </w:rPr>
        <w:t>Е</w:t>
      </w:r>
      <w:r w:rsidR="000B41C2" w:rsidRPr="00043D28">
        <w:rPr>
          <w:lang w:val="ru-RU"/>
        </w:rPr>
        <w:t>М</w:t>
      </w:r>
      <w:r w:rsidR="00A51B7E" w:rsidRPr="00043D28">
        <w:rPr>
          <w:lang w:val="ru-RU"/>
        </w:rPr>
        <w:t xml:space="preserve"> в сотрудничестве с Министерством финансов</w:t>
      </w:r>
      <w:r w:rsidR="000B41C2" w:rsidRPr="00043D28">
        <w:rPr>
          <w:lang w:val="ru-RU"/>
        </w:rPr>
        <w:t xml:space="preserve"> оказыва</w:t>
      </w:r>
      <w:r w:rsidR="003058A8" w:rsidRPr="00043D28">
        <w:rPr>
          <w:lang w:val="ru-RU"/>
        </w:rPr>
        <w:t>ет</w:t>
      </w:r>
      <w:r w:rsidR="00952EAA" w:rsidRPr="00043D28">
        <w:rPr>
          <w:lang w:val="ru-RU"/>
        </w:rPr>
        <w:t xml:space="preserve"> содействие в</w:t>
      </w:r>
      <w:r w:rsidR="00A51B7E" w:rsidRPr="00043D28">
        <w:rPr>
          <w:lang w:val="ru-RU"/>
        </w:rPr>
        <w:t xml:space="preserve"> составлении</w:t>
      </w:r>
      <w:r w:rsidR="00952EAA" w:rsidRPr="00043D28">
        <w:rPr>
          <w:lang w:val="ru-RU"/>
        </w:rPr>
        <w:t xml:space="preserve"> бюджет</w:t>
      </w:r>
      <w:r w:rsidR="00A51B7E" w:rsidRPr="00043D28">
        <w:rPr>
          <w:lang w:val="ru-RU"/>
        </w:rPr>
        <w:t>а с учетом гендерного фактора</w:t>
      </w:r>
      <w:r w:rsidR="00043D28">
        <w:rPr>
          <w:lang w:val="ru-RU"/>
        </w:rPr>
        <w:t xml:space="preserve"> </w:t>
      </w:r>
      <w:r w:rsidR="00952EAA" w:rsidRPr="00043D28">
        <w:rPr>
          <w:lang w:val="ru-RU"/>
        </w:rPr>
        <w:t>и включении гендерной проблематики в основные направления развития</w:t>
      </w:r>
      <w:r w:rsidR="00A51B7E" w:rsidRPr="00043D28">
        <w:rPr>
          <w:lang w:val="ru-RU"/>
        </w:rPr>
        <w:t>.</w:t>
      </w:r>
    </w:p>
    <w:p w:rsidR="00952EAA" w:rsidRPr="00043D28" w:rsidRDefault="00AB1CA5" w:rsidP="00043D28">
      <w:pPr>
        <w:pStyle w:val="DualTxt"/>
        <w:suppressAutoHyphens w:val="0"/>
        <w:rPr>
          <w:lang w:val="ru-RU"/>
        </w:rPr>
      </w:pPr>
      <w:r w:rsidRPr="00043D28">
        <w:rPr>
          <w:lang w:val="ru-RU"/>
        </w:rPr>
        <w:t>29.</w:t>
      </w:r>
      <w:r w:rsidRPr="00043D28">
        <w:rPr>
          <w:lang w:val="ru-RU"/>
        </w:rPr>
        <w:tab/>
      </w:r>
      <w:r w:rsidR="00952EAA" w:rsidRPr="00043D28">
        <w:rPr>
          <w:b/>
          <w:lang w:val="ru-RU"/>
        </w:rPr>
        <w:t>Г-н Тимот</w:t>
      </w:r>
      <w:r w:rsidR="00952EAA" w:rsidRPr="00043D28">
        <w:rPr>
          <w:lang w:val="ru-RU"/>
        </w:rPr>
        <w:t xml:space="preserve"> </w:t>
      </w:r>
      <w:r w:rsidR="00DB57A3" w:rsidRPr="00043D28">
        <w:rPr>
          <w:lang w:val="ru-RU"/>
        </w:rPr>
        <w:t xml:space="preserve">(Гаити) </w:t>
      </w:r>
      <w:r w:rsidR="00952EAA" w:rsidRPr="00043D28">
        <w:rPr>
          <w:lang w:val="ru-RU"/>
        </w:rPr>
        <w:t xml:space="preserve">говорит, что протоколы, подписанные с Министерством здравоохранения и Министерством юстиции, позволили улучшить </w:t>
      </w:r>
      <w:r w:rsidR="00110756" w:rsidRPr="00043D28">
        <w:rPr>
          <w:lang w:val="ru-RU"/>
        </w:rPr>
        <w:t>ок</w:t>
      </w:r>
      <w:r w:rsidR="00110756" w:rsidRPr="00043D28">
        <w:rPr>
          <w:lang w:val="ru-RU"/>
        </w:rPr>
        <w:t>а</w:t>
      </w:r>
      <w:r w:rsidR="00110756" w:rsidRPr="00043D28">
        <w:rPr>
          <w:lang w:val="ru-RU"/>
        </w:rPr>
        <w:t>зание помощи</w:t>
      </w:r>
      <w:r w:rsidR="00952EAA" w:rsidRPr="00043D28">
        <w:rPr>
          <w:lang w:val="ru-RU"/>
        </w:rPr>
        <w:t xml:space="preserve"> жертв</w:t>
      </w:r>
      <w:r w:rsidR="00110756" w:rsidRPr="00043D28">
        <w:rPr>
          <w:lang w:val="ru-RU"/>
        </w:rPr>
        <w:t>ам</w:t>
      </w:r>
      <w:r w:rsidR="00952EAA" w:rsidRPr="00043D28">
        <w:rPr>
          <w:lang w:val="ru-RU"/>
        </w:rPr>
        <w:t xml:space="preserve"> изнасилования благодаря трехстороннему подходу. </w:t>
      </w:r>
      <w:r w:rsidR="00A24BD6" w:rsidRPr="00043D28">
        <w:rPr>
          <w:lang w:val="ru-RU"/>
        </w:rPr>
        <w:t>Пострадавшие</w:t>
      </w:r>
      <w:r w:rsidR="00952EAA" w:rsidRPr="00043D28">
        <w:rPr>
          <w:lang w:val="ru-RU"/>
        </w:rPr>
        <w:t xml:space="preserve"> могут пройти бесплатное медицинское обследование в любом учреждении здравоохранения страны, где им</w:t>
      </w:r>
      <w:r w:rsidR="000B41C2" w:rsidRPr="00043D28">
        <w:rPr>
          <w:lang w:val="ru-RU"/>
        </w:rPr>
        <w:t>еются комплекты для диагностики</w:t>
      </w:r>
      <w:r w:rsidR="00952EAA" w:rsidRPr="00043D28">
        <w:rPr>
          <w:lang w:val="ru-RU"/>
        </w:rPr>
        <w:t xml:space="preserve"> заболеваний, передающихся половым путем</w:t>
      </w:r>
      <w:r w:rsidR="000B41C2" w:rsidRPr="00043D28">
        <w:rPr>
          <w:lang w:val="ru-RU"/>
        </w:rPr>
        <w:t>,</w:t>
      </w:r>
      <w:r w:rsidR="00952EAA" w:rsidRPr="00043D28">
        <w:rPr>
          <w:lang w:val="ru-RU"/>
        </w:rPr>
        <w:t xml:space="preserve"> и ВИЧ, </w:t>
      </w:r>
      <w:r w:rsidR="00C4551C" w:rsidRPr="00043D28">
        <w:rPr>
          <w:lang w:val="ru-RU"/>
        </w:rPr>
        <w:t>а</w:t>
      </w:r>
      <w:r w:rsidR="00952EAA" w:rsidRPr="00043D28">
        <w:rPr>
          <w:lang w:val="ru-RU"/>
        </w:rPr>
        <w:t xml:space="preserve"> также п</w:t>
      </w:r>
      <w:r w:rsidR="00952EAA" w:rsidRPr="00043D28">
        <w:rPr>
          <w:lang w:val="ru-RU"/>
        </w:rPr>
        <w:t>о</w:t>
      </w:r>
      <w:r w:rsidR="00952EAA" w:rsidRPr="00043D28">
        <w:rPr>
          <w:lang w:val="ru-RU"/>
        </w:rPr>
        <w:t xml:space="preserve">лучить психологическую </w:t>
      </w:r>
      <w:r w:rsidR="000177D6" w:rsidRPr="00043D28">
        <w:rPr>
          <w:lang w:val="ru-RU"/>
        </w:rPr>
        <w:t xml:space="preserve">и социальную </w:t>
      </w:r>
      <w:r w:rsidR="00952EAA" w:rsidRPr="00043D28">
        <w:rPr>
          <w:lang w:val="ru-RU"/>
        </w:rPr>
        <w:t>поддержку.</w:t>
      </w:r>
    </w:p>
    <w:p w:rsidR="005F0F8E" w:rsidRPr="00043D28" w:rsidRDefault="00AB1CA5" w:rsidP="00043D28">
      <w:pPr>
        <w:pStyle w:val="DualTxt"/>
        <w:suppressAutoHyphens w:val="0"/>
        <w:rPr>
          <w:lang w:val="ru-RU"/>
        </w:rPr>
      </w:pPr>
      <w:r w:rsidRPr="00043D28">
        <w:rPr>
          <w:lang w:val="ru-RU"/>
        </w:rPr>
        <w:t>30.</w:t>
      </w:r>
      <w:r w:rsidRPr="00043D28">
        <w:rPr>
          <w:lang w:val="ru-RU"/>
        </w:rPr>
        <w:tab/>
      </w:r>
      <w:r w:rsidR="005F0F8E" w:rsidRPr="00043D28">
        <w:rPr>
          <w:b/>
          <w:lang w:val="ru-RU"/>
        </w:rPr>
        <w:t>Г-жа Синсима</w:t>
      </w:r>
      <w:r w:rsidR="00C37330" w:rsidRPr="00043D28">
        <w:rPr>
          <w:b/>
          <w:lang w:val="ru-RU"/>
        </w:rPr>
        <w:t>т</w:t>
      </w:r>
      <w:r w:rsidR="005F0F8E" w:rsidRPr="00043D28">
        <w:rPr>
          <w:lang w:val="ru-RU"/>
        </w:rPr>
        <w:t xml:space="preserve"> (Гаити) говорит, что генде</w:t>
      </w:r>
      <w:r w:rsidR="005F0F8E" w:rsidRPr="00043D28">
        <w:rPr>
          <w:lang w:val="ru-RU"/>
        </w:rPr>
        <w:t>р</w:t>
      </w:r>
      <w:r w:rsidR="005F0F8E" w:rsidRPr="00043D28">
        <w:rPr>
          <w:lang w:val="ru-RU"/>
        </w:rPr>
        <w:t>ный анализ на макро-уровне связан с государстве</w:t>
      </w:r>
      <w:r w:rsidR="005F0F8E" w:rsidRPr="00043D28">
        <w:rPr>
          <w:lang w:val="ru-RU"/>
        </w:rPr>
        <w:t>н</w:t>
      </w:r>
      <w:r w:rsidR="005F0F8E" w:rsidRPr="00043D28">
        <w:rPr>
          <w:lang w:val="ru-RU"/>
        </w:rPr>
        <w:t>ной политикой. На мик</w:t>
      </w:r>
      <w:r w:rsidR="008B7C97" w:rsidRPr="00043D28">
        <w:rPr>
          <w:lang w:val="ru-RU"/>
        </w:rPr>
        <w:t xml:space="preserve">ро-уровне </w:t>
      </w:r>
      <w:r w:rsidR="00CA08FF" w:rsidRPr="00043D28">
        <w:rPr>
          <w:lang w:val="ru-RU"/>
        </w:rPr>
        <w:t>координаторы по гендерным вопросам</w:t>
      </w:r>
      <w:r w:rsidR="005F0F8E" w:rsidRPr="00043D28">
        <w:rPr>
          <w:lang w:val="ru-RU"/>
        </w:rPr>
        <w:t xml:space="preserve"> в каждом министерстве н</w:t>
      </w:r>
      <w:r w:rsidR="005F0F8E" w:rsidRPr="00043D28">
        <w:rPr>
          <w:lang w:val="ru-RU"/>
        </w:rPr>
        <w:t>а</w:t>
      </w:r>
      <w:r w:rsidR="005F0F8E" w:rsidRPr="00043D28">
        <w:rPr>
          <w:lang w:val="ru-RU"/>
        </w:rPr>
        <w:t>прямую участвуют в осуществлении проектов вм</w:t>
      </w:r>
      <w:r w:rsidR="005F0F8E" w:rsidRPr="00043D28">
        <w:rPr>
          <w:lang w:val="ru-RU"/>
        </w:rPr>
        <w:t>е</w:t>
      </w:r>
      <w:r w:rsidR="005F0F8E" w:rsidRPr="00043D28">
        <w:rPr>
          <w:lang w:val="ru-RU"/>
        </w:rPr>
        <w:t>сте с персоналом министерства и работниками на местах. Ведется работа с исследовательскими и программными группами</w:t>
      </w:r>
      <w:r w:rsidR="00043D28">
        <w:rPr>
          <w:lang w:val="ru-RU"/>
        </w:rPr>
        <w:t xml:space="preserve"> </w:t>
      </w:r>
      <w:r w:rsidR="005F0F8E" w:rsidRPr="00043D28">
        <w:rPr>
          <w:lang w:val="ru-RU"/>
        </w:rPr>
        <w:t>по разработке национал</w:t>
      </w:r>
      <w:r w:rsidR="005F0F8E" w:rsidRPr="00043D28">
        <w:rPr>
          <w:lang w:val="ru-RU"/>
        </w:rPr>
        <w:t>ь</w:t>
      </w:r>
      <w:r w:rsidR="005F0F8E" w:rsidRPr="00043D28">
        <w:rPr>
          <w:lang w:val="ru-RU"/>
        </w:rPr>
        <w:t xml:space="preserve">ной политики гендерного равенства на макро-уровне, </w:t>
      </w:r>
      <w:r w:rsidR="008B7C97" w:rsidRPr="00043D28">
        <w:rPr>
          <w:lang w:val="ru-RU"/>
        </w:rPr>
        <w:t xml:space="preserve">и </w:t>
      </w:r>
      <w:r w:rsidR="005F0F8E" w:rsidRPr="00043D28">
        <w:rPr>
          <w:lang w:val="ru-RU"/>
        </w:rPr>
        <w:t>в то</w:t>
      </w:r>
      <w:r w:rsidR="008B7C97" w:rsidRPr="00043D28">
        <w:rPr>
          <w:lang w:val="ru-RU"/>
        </w:rPr>
        <w:t xml:space="preserve"> же</w:t>
      </w:r>
      <w:r w:rsidR="005F0F8E" w:rsidRPr="00043D28">
        <w:rPr>
          <w:lang w:val="ru-RU"/>
        </w:rPr>
        <w:t xml:space="preserve"> время</w:t>
      </w:r>
      <w:r w:rsidR="00562A1E" w:rsidRPr="00043D28">
        <w:rPr>
          <w:lang w:val="ru-RU"/>
        </w:rPr>
        <w:t xml:space="preserve"> укрепляется</w:t>
      </w:r>
      <w:r w:rsidR="005F0F8E" w:rsidRPr="00043D28">
        <w:rPr>
          <w:lang w:val="ru-RU"/>
        </w:rPr>
        <w:t xml:space="preserve"> </w:t>
      </w:r>
      <w:r w:rsidR="00536225" w:rsidRPr="00043D28">
        <w:rPr>
          <w:lang w:val="ru-RU"/>
        </w:rPr>
        <w:t>потенциал к</w:t>
      </w:r>
      <w:r w:rsidR="00536225" w:rsidRPr="00043D28">
        <w:rPr>
          <w:lang w:val="ru-RU"/>
        </w:rPr>
        <w:t>о</w:t>
      </w:r>
      <w:r w:rsidR="00536225" w:rsidRPr="00043D28">
        <w:rPr>
          <w:lang w:val="ru-RU"/>
        </w:rPr>
        <w:t>ординаторов</w:t>
      </w:r>
      <w:r w:rsidR="00275E8C" w:rsidRPr="00043D28">
        <w:rPr>
          <w:lang w:val="ru-RU"/>
        </w:rPr>
        <w:t xml:space="preserve"> по</w:t>
      </w:r>
      <w:r w:rsidR="005F0F8E" w:rsidRPr="00043D28">
        <w:rPr>
          <w:lang w:val="ru-RU"/>
        </w:rPr>
        <w:t xml:space="preserve"> разработ</w:t>
      </w:r>
      <w:r w:rsidR="00275E8C" w:rsidRPr="00043D28">
        <w:rPr>
          <w:lang w:val="ru-RU"/>
        </w:rPr>
        <w:t>ке</w:t>
      </w:r>
      <w:r w:rsidR="008B7C97" w:rsidRPr="00043D28">
        <w:rPr>
          <w:lang w:val="ru-RU"/>
        </w:rPr>
        <w:t xml:space="preserve"> программ</w:t>
      </w:r>
      <w:r w:rsidR="005F0F8E" w:rsidRPr="00043D28">
        <w:rPr>
          <w:lang w:val="ru-RU"/>
        </w:rPr>
        <w:t>, чтобы обе</w:t>
      </w:r>
      <w:r w:rsidR="005F0F8E" w:rsidRPr="00043D28">
        <w:rPr>
          <w:lang w:val="ru-RU"/>
        </w:rPr>
        <w:t>с</w:t>
      </w:r>
      <w:r w:rsidR="005F0F8E" w:rsidRPr="00043D28">
        <w:rPr>
          <w:lang w:val="ru-RU"/>
        </w:rPr>
        <w:t xml:space="preserve">печить </w:t>
      </w:r>
      <w:r w:rsidR="008B7C97" w:rsidRPr="00043D28">
        <w:rPr>
          <w:lang w:val="ru-RU"/>
        </w:rPr>
        <w:t>систематический учет гендерной проблем</w:t>
      </w:r>
      <w:r w:rsidR="008B7C97" w:rsidRPr="00043D28">
        <w:rPr>
          <w:lang w:val="ru-RU"/>
        </w:rPr>
        <w:t>а</w:t>
      </w:r>
      <w:r w:rsidR="008B7C97" w:rsidRPr="00043D28">
        <w:rPr>
          <w:lang w:val="ru-RU"/>
        </w:rPr>
        <w:t>тики в отраслевой политике.</w:t>
      </w:r>
    </w:p>
    <w:p w:rsidR="00B94C56" w:rsidRPr="00043D28" w:rsidRDefault="00AB1CA5" w:rsidP="00043D28">
      <w:pPr>
        <w:pStyle w:val="DualTxt"/>
        <w:suppressAutoHyphens w:val="0"/>
        <w:rPr>
          <w:lang w:val="ru-RU"/>
        </w:rPr>
      </w:pPr>
      <w:r w:rsidRPr="00043D28">
        <w:rPr>
          <w:lang w:val="ru-RU"/>
        </w:rPr>
        <w:t>31.</w:t>
      </w:r>
      <w:r w:rsidRPr="00043D28">
        <w:rPr>
          <w:lang w:val="ru-RU"/>
        </w:rPr>
        <w:tab/>
      </w:r>
      <w:r w:rsidR="00B94C56" w:rsidRPr="00043D28">
        <w:rPr>
          <w:b/>
          <w:lang w:val="ru-RU"/>
        </w:rPr>
        <w:t>Г-жа Мерле</w:t>
      </w:r>
      <w:r w:rsidR="00B94C56" w:rsidRPr="00043D28">
        <w:rPr>
          <w:lang w:val="ru-RU"/>
        </w:rPr>
        <w:t xml:space="preserve"> (Гаити) говорит, что </w:t>
      </w:r>
      <w:r w:rsidR="0096094A" w:rsidRPr="00043D28">
        <w:rPr>
          <w:lang w:val="ru-RU"/>
        </w:rPr>
        <w:t xml:space="preserve">Управление </w:t>
      </w:r>
      <w:r w:rsidR="00A50DD3" w:rsidRPr="00043D28">
        <w:rPr>
          <w:lang w:val="ru-RU"/>
        </w:rPr>
        <w:t xml:space="preserve">омбудсмена </w:t>
      </w:r>
      <w:r w:rsidR="00B94C56" w:rsidRPr="00043D28">
        <w:rPr>
          <w:lang w:val="ru-RU"/>
        </w:rPr>
        <w:t>работает с женскими организациями над у</w:t>
      </w:r>
      <w:r w:rsidR="00087C2E" w:rsidRPr="00043D28">
        <w:rPr>
          <w:lang w:val="ru-RU"/>
        </w:rPr>
        <w:t>креплением</w:t>
      </w:r>
      <w:r w:rsidR="00B94C56" w:rsidRPr="00043D28">
        <w:rPr>
          <w:lang w:val="ru-RU"/>
        </w:rPr>
        <w:t xml:space="preserve"> </w:t>
      </w:r>
      <w:r w:rsidR="00DD1735" w:rsidRPr="00043D28">
        <w:rPr>
          <w:lang w:val="ru-RU"/>
        </w:rPr>
        <w:t>н</w:t>
      </w:r>
      <w:r w:rsidR="00B94C56" w:rsidRPr="00043D28">
        <w:rPr>
          <w:lang w:val="ru-RU"/>
        </w:rPr>
        <w:t>ациональной политики гендерн</w:t>
      </w:r>
      <w:r w:rsidR="00B94C56" w:rsidRPr="00043D28">
        <w:rPr>
          <w:lang w:val="ru-RU"/>
        </w:rPr>
        <w:t>о</w:t>
      </w:r>
      <w:r w:rsidR="00B94C56" w:rsidRPr="00043D28">
        <w:rPr>
          <w:lang w:val="ru-RU"/>
        </w:rPr>
        <w:t>го равенства. Правительство</w:t>
      </w:r>
      <w:r w:rsidR="00AB7B82" w:rsidRPr="00043D28">
        <w:rPr>
          <w:lang w:val="ru-RU"/>
        </w:rPr>
        <w:t>м был</w:t>
      </w:r>
      <w:r w:rsidR="00B94C56" w:rsidRPr="00043D28">
        <w:rPr>
          <w:lang w:val="ru-RU"/>
        </w:rPr>
        <w:t xml:space="preserve"> созда</w:t>
      </w:r>
      <w:r w:rsidR="00AB7B82" w:rsidRPr="00043D28">
        <w:rPr>
          <w:lang w:val="ru-RU"/>
        </w:rPr>
        <w:t>н</w:t>
      </w:r>
      <w:r w:rsidR="00B94C56" w:rsidRPr="00043D28">
        <w:rPr>
          <w:lang w:val="ru-RU"/>
        </w:rPr>
        <w:t xml:space="preserve"> Наци</w:t>
      </w:r>
      <w:r w:rsidR="00B94C56" w:rsidRPr="00043D28">
        <w:rPr>
          <w:lang w:val="ru-RU"/>
        </w:rPr>
        <w:t>о</w:t>
      </w:r>
      <w:r w:rsidR="00B94C56" w:rsidRPr="00043D28">
        <w:rPr>
          <w:lang w:val="ru-RU"/>
        </w:rPr>
        <w:t>нальный совет по вопросам равенства и разработ</w:t>
      </w:r>
      <w:r w:rsidR="00B94C56" w:rsidRPr="00043D28">
        <w:rPr>
          <w:lang w:val="ru-RU"/>
        </w:rPr>
        <w:t>а</w:t>
      </w:r>
      <w:r w:rsidR="00AB7B82" w:rsidRPr="00043D28">
        <w:rPr>
          <w:lang w:val="ru-RU"/>
        </w:rPr>
        <w:t>ны</w:t>
      </w:r>
      <w:r w:rsidR="00B94C56" w:rsidRPr="00043D28">
        <w:rPr>
          <w:lang w:val="ru-RU"/>
        </w:rPr>
        <w:t xml:space="preserve"> дорожные карты для </w:t>
      </w:r>
      <w:r w:rsidR="00892CA5" w:rsidRPr="00043D28">
        <w:rPr>
          <w:lang w:val="ru-RU"/>
        </w:rPr>
        <w:t xml:space="preserve">ее </w:t>
      </w:r>
      <w:r w:rsidR="00B94C56" w:rsidRPr="00043D28">
        <w:rPr>
          <w:lang w:val="ru-RU"/>
        </w:rPr>
        <w:t>прямого применения.</w:t>
      </w:r>
      <w:r w:rsidR="00892CA5" w:rsidRPr="00043D28">
        <w:rPr>
          <w:lang w:val="ru-RU"/>
        </w:rPr>
        <w:t xml:space="preserve"> </w:t>
      </w:r>
      <w:r w:rsidR="006B24FB" w:rsidRPr="00043D28">
        <w:rPr>
          <w:lang w:val="ru-RU"/>
        </w:rPr>
        <w:t xml:space="preserve">Управление </w:t>
      </w:r>
      <w:r w:rsidR="00DD1735" w:rsidRPr="00043D28">
        <w:rPr>
          <w:lang w:val="ru-RU"/>
        </w:rPr>
        <w:t>омбудсмена</w:t>
      </w:r>
      <w:r w:rsidR="00D92B12" w:rsidRPr="00043D28">
        <w:rPr>
          <w:lang w:val="ru-RU"/>
        </w:rPr>
        <w:t xml:space="preserve"> способно</w:t>
      </w:r>
      <w:r w:rsidR="00892CA5" w:rsidRPr="00043D28">
        <w:rPr>
          <w:lang w:val="ru-RU"/>
        </w:rPr>
        <w:t xml:space="preserve"> напрямую реаг</w:t>
      </w:r>
      <w:r w:rsidR="00892CA5" w:rsidRPr="00043D28">
        <w:rPr>
          <w:lang w:val="ru-RU"/>
        </w:rPr>
        <w:t>и</w:t>
      </w:r>
      <w:r w:rsidR="00892CA5" w:rsidRPr="00043D28">
        <w:rPr>
          <w:lang w:val="ru-RU"/>
        </w:rPr>
        <w:t xml:space="preserve">ровать на зарегистрированные случаи нарушения прав женщин. </w:t>
      </w:r>
      <w:r w:rsidR="00CF2E9D" w:rsidRPr="00043D28">
        <w:rPr>
          <w:lang w:val="ru-RU"/>
        </w:rPr>
        <w:t>Министерство по положению и пр</w:t>
      </w:r>
      <w:r w:rsidR="00CF2E9D" w:rsidRPr="00043D28">
        <w:rPr>
          <w:lang w:val="ru-RU"/>
        </w:rPr>
        <w:t>а</w:t>
      </w:r>
      <w:r w:rsidR="00CF2E9D" w:rsidRPr="00043D28">
        <w:rPr>
          <w:lang w:val="ru-RU"/>
        </w:rPr>
        <w:t>вам женщин</w:t>
      </w:r>
      <w:r w:rsidR="00892CA5" w:rsidRPr="00043D28">
        <w:rPr>
          <w:lang w:val="ru-RU"/>
        </w:rPr>
        <w:t xml:space="preserve"> отвечает за осуществление национал</w:t>
      </w:r>
      <w:r w:rsidR="00892CA5" w:rsidRPr="00043D28">
        <w:rPr>
          <w:lang w:val="ru-RU"/>
        </w:rPr>
        <w:t>ь</w:t>
      </w:r>
      <w:r w:rsidR="00892CA5" w:rsidRPr="00043D28">
        <w:rPr>
          <w:lang w:val="ru-RU"/>
        </w:rPr>
        <w:t>ного плана</w:t>
      </w:r>
      <w:r w:rsidR="007F3CE0" w:rsidRPr="00043D28">
        <w:rPr>
          <w:lang w:val="ru-RU"/>
        </w:rPr>
        <w:t xml:space="preserve">, направленного на </w:t>
      </w:r>
      <w:r w:rsidR="00892CA5" w:rsidRPr="00043D28">
        <w:rPr>
          <w:lang w:val="ru-RU"/>
        </w:rPr>
        <w:t>координаци</w:t>
      </w:r>
      <w:r w:rsidR="007F3CE0" w:rsidRPr="00043D28">
        <w:rPr>
          <w:lang w:val="ru-RU"/>
        </w:rPr>
        <w:t>ю</w:t>
      </w:r>
      <w:r w:rsidR="00DD1735" w:rsidRPr="00043D28">
        <w:rPr>
          <w:lang w:val="ru-RU"/>
        </w:rPr>
        <w:t xml:space="preserve"> де</w:t>
      </w:r>
      <w:r w:rsidR="00DD1735" w:rsidRPr="00043D28">
        <w:rPr>
          <w:lang w:val="ru-RU"/>
        </w:rPr>
        <w:t>я</w:t>
      </w:r>
      <w:r w:rsidR="00DD1735" w:rsidRPr="00043D28">
        <w:rPr>
          <w:lang w:val="ru-RU"/>
        </w:rPr>
        <w:t>тельности</w:t>
      </w:r>
      <w:r w:rsidR="00892CA5" w:rsidRPr="00043D28">
        <w:rPr>
          <w:lang w:val="ru-RU"/>
        </w:rPr>
        <w:t xml:space="preserve"> различных структур, занимающихся в</w:t>
      </w:r>
      <w:r w:rsidR="00892CA5" w:rsidRPr="00043D28">
        <w:rPr>
          <w:lang w:val="ru-RU"/>
        </w:rPr>
        <w:t>о</w:t>
      </w:r>
      <w:r w:rsidR="00892CA5" w:rsidRPr="00043D28">
        <w:rPr>
          <w:lang w:val="ru-RU"/>
        </w:rPr>
        <w:t>просами равенства, и поддержани</w:t>
      </w:r>
      <w:r w:rsidR="007F3CE0" w:rsidRPr="00043D28">
        <w:rPr>
          <w:lang w:val="ru-RU"/>
        </w:rPr>
        <w:t>е</w:t>
      </w:r>
      <w:r w:rsidR="00892CA5" w:rsidRPr="00043D28">
        <w:rPr>
          <w:lang w:val="ru-RU"/>
        </w:rPr>
        <w:t xml:space="preserve"> связей с гра</w:t>
      </w:r>
      <w:r w:rsidR="00892CA5" w:rsidRPr="00043D28">
        <w:rPr>
          <w:lang w:val="ru-RU"/>
        </w:rPr>
        <w:t>ж</w:t>
      </w:r>
      <w:r w:rsidR="00892CA5" w:rsidRPr="00043D28">
        <w:rPr>
          <w:lang w:val="ru-RU"/>
        </w:rPr>
        <w:t>данским обществом. Был также создан консульт</w:t>
      </w:r>
      <w:r w:rsidR="00892CA5" w:rsidRPr="00043D28">
        <w:rPr>
          <w:lang w:val="ru-RU"/>
        </w:rPr>
        <w:t>а</w:t>
      </w:r>
      <w:r w:rsidR="00892CA5" w:rsidRPr="00043D28">
        <w:rPr>
          <w:lang w:val="ru-RU"/>
        </w:rPr>
        <w:t>тивный совет для оказания поддержки министерс</w:t>
      </w:r>
      <w:r w:rsidR="00892CA5" w:rsidRPr="00043D28">
        <w:rPr>
          <w:lang w:val="ru-RU"/>
        </w:rPr>
        <w:t>т</w:t>
      </w:r>
      <w:r w:rsidR="00892CA5" w:rsidRPr="00043D28">
        <w:rPr>
          <w:lang w:val="ru-RU"/>
        </w:rPr>
        <w:t>ву.</w:t>
      </w:r>
    </w:p>
    <w:p w:rsidR="00AB1CA5" w:rsidRPr="00043D28" w:rsidRDefault="00AB1CA5" w:rsidP="00AB1CA5">
      <w:pPr>
        <w:pStyle w:val="DualTxt"/>
        <w:spacing w:after="0" w:line="120" w:lineRule="exact"/>
        <w:rPr>
          <w:sz w:val="10"/>
          <w:lang w:val="ru-RU"/>
        </w:rPr>
      </w:pPr>
    </w:p>
    <w:p w:rsidR="00AB1CA5" w:rsidRPr="00043D28" w:rsidRDefault="00892CA5" w:rsidP="00AB1CA5">
      <w:pPr>
        <w:pStyle w:val="H4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right="0" w:hanging="475"/>
        <w:rPr>
          <w:lang w:val="ru-RU"/>
        </w:rPr>
      </w:pPr>
      <w:r w:rsidRPr="00043D28">
        <w:rPr>
          <w:lang w:val="ru-RU"/>
        </w:rPr>
        <w:t>Статья</w:t>
      </w:r>
      <w:r w:rsidR="00AB1CA5" w:rsidRPr="00043D28">
        <w:rPr>
          <w:lang w:val="ru-RU"/>
        </w:rPr>
        <w:t xml:space="preserve"> 4</w:t>
      </w:r>
    </w:p>
    <w:p w:rsidR="00AB1CA5" w:rsidRPr="00043D28" w:rsidRDefault="00AB1CA5" w:rsidP="00AB1CA5">
      <w:pPr>
        <w:pStyle w:val="DualTxt"/>
        <w:spacing w:after="0" w:line="120" w:lineRule="exact"/>
        <w:rPr>
          <w:sz w:val="10"/>
          <w:lang w:val="ru-RU"/>
        </w:rPr>
      </w:pPr>
    </w:p>
    <w:p w:rsidR="00411C9A" w:rsidRPr="00043D28" w:rsidRDefault="00AB1CA5" w:rsidP="00043D28">
      <w:pPr>
        <w:pStyle w:val="DualTxt"/>
        <w:suppressAutoHyphens w:val="0"/>
        <w:rPr>
          <w:lang w:val="ru-RU"/>
        </w:rPr>
      </w:pPr>
      <w:r w:rsidRPr="00043D28">
        <w:rPr>
          <w:lang w:val="ru-RU"/>
        </w:rPr>
        <w:t>32.</w:t>
      </w:r>
      <w:r w:rsidRPr="00043D28">
        <w:rPr>
          <w:lang w:val="ru-RU"/>
        </w:rPr>
        <w:tab/>
      </w:r>
      <w:r w:rsidR="00411C9A" w:rsidRPr="00043D28">
        <w:rPr>
          <w:b/>
          <w:lang w:val="ru-RU"/>
        </w:rPr>
        <w:t>Г-жа Паттен</w:t>
      </w:r>
      <w:r w:rsidR="00411C9A" w:rsidRPr="00043D28">
        <w:rPr>
          <w:lang w:val="ru-RU"/>
        </w:rPr>
        <w:t xml:space="preserve"> выражает озабоченность по п</w:t>
      </w:r>
      <w:r w:rsidR="00411C9A" w:rsidRPr="00043D28">
        <w:rPr>
          <w:lang w:val="ru-RU"/>
        </w:rPr>
        <w:t>о</w:t>
      </w:r>
      <w:r w:rsidR="00411C9A" w:rsidRPr="00043D28">
        <w:rPr>
          <w:lang w:val="ru-RU"/>
        </w:rPr>
        <w:t>воду низкого уровня представ</w:t>
      </w:r>
      <w:r w:rsidR="00AB7B82" w:rsidRPr="00043D28">
        <w:rPr>
          <w:lang w:val="ru-RU"/>
        </w:rPr>
        <w:t>ленности</w:t>
      </w:r>
      <w:r w:rsidR="00411C9A" w:rsidRPr="00043D28">
        <w:rPr>
          <w:lang w:val="ru-RU"/>
        </w:rPr>
        <w:t xml:space="preserve"> женщин на должностях, связанных с принятием решений</w:t>
      </w:r>
      <w:r w:rsidR="009D4D4E" w:rsidRPr="00043D28">
        <w:rPr>
          <w:lang w:val="ru-RU"/>
        </w:rPr>
        <w:t>,</w:t>
      </w:r>
      <w:r w:rsidR="00411C9A" w:rsidRPr="00043D28">
        <w:rPr>
          <w:lang w:val="ru-RU"/>
        </w:rPr>
        <w:t xml:space="preserve"> и</w:t>
      </w:r>
      <w:r w:rsidR="009D4D4E" w:rsidRPr="00043D28">
        <w:rPr>
          <w:lang w:val="ru-RU"/>
        </w:rPr>
        <w:t xml:space="preserve"> в</w:t>
      </w:r>
      <w:r w:rsidR="00411C9A" w:rsidRPr="00043D28">
        <w:rPr>
          <w:lang w:val="ru-RU"/>
        </w:rPr>
        <w:t xml:space="preserve"> политик</w:t>
      </w:r>
      <w:r w:rsidR="009D4D4E" w:rsidRPr="00043D28">
        <w:rPr>
          <w:lang w:val="ru-RU"/>
        </w:rPr>
        <w:t>е</w:t>
      </w:r>
      <w:r w:rsidR="00411C9A" w:rsidRPr="00043D28">
        <w:rPr>
          <w:lang w:val="ru-RU"/>
        </w:rPr>
        <w:t xml:space="preserve">, и спрашивает, предусматриваются ли специальные временные меры, например, по </w:t>
      </w:r>
      <w:r w:rsidR="0039122B" w:rsidRPr="00043D28">
        <w:rPr>
          <w:lang w:val="ru-RU"/>
        </w:rPr>
        <w:t>орг</w:t>
      </w:r>
      <w:r w:rsidR="0039122B" w:rsidRPr="00043D28">
        <w:rPr>
          <w:lang w:val="ru-RU"/>
        </w:rPr>
        <w:t>а</w:t>
      </w:r>
      <w:r w:rsidR="0039122B" w:rsidRPr="00043D28">
        <w:rPr>
          <w:lang w:val="ru-RU"/>
        </w:rPr>
        <w:t>низации</w:t>
      </w:r>
      <w:r w:rsidR="00043D28">
        <w:rPr>
          <w:lang w:val="ru-RU"/>
        </w:rPr>
        <w:t xml:space="preserve"> </w:t>
      </w:r>
      <w:r w:rsidR="00411C9A" w:rsidRPr="00043D28">
        <w:rPr>
          <w:lang w:val="ru-RU"/>
        </w:rPr>
        <w:t>программ</w:t>
      </w:r>
      <w:r w:rsidR="009D4D4E" w:rsidRPr="00043D28">
        <w:rPr>
          <w:lang w:val="ru-RU"/>
        </w:rPr>
        <w:t xml:space="preserve"> профессиональной подго</w:t>
      </w:r>
      <w:r w:rsidR="00F34BD2" w:rsidRPr="00043D28">
        <w:rPr>
          <w:lang w:val="ru-RU"/>
        </w:rPr>
        <w:t>то</w:t>
      </w:r>
      <w:r w:rsidR="009D4D4E" w:rsidRPr="00043D28">
        <w:rPr>
          <w:lang w:val="ru-RU"/>
        </w:rPr>
        <w:t>вки</w:t>
      </w:r>
      <w:r w:rsidR="00411C9A" w:rsidRPr="00043D28">
        <w:rPr>
          <w:lang w:val="ru-RU"/>
        </w:rPr>
        <w:t>, направленных на увеличение числа женщин на г</w:t>
      </w:r>
      <w:r w:rsidR="00411C9A" w:rsidRPr="00043D28">
        <w:rPr>
          <w:lang w:val="ru-RU"/>
        </w:rPr>
        <w:t>о</w:t>
      </w:r>
      <w:r w:rsidR="00411C9A" w:rsidRPr="00043D28">
        <w:rPr>
          <w:lang w:val="ru-RU"/>
        </w:rPr>
        <w:t>сударственной службе. Меры, принятые для увел</w:t>
      </w:r>
      <w:r w:rsidR="00411C9A" w:rsidRPr="00043D28">
        <w:rPr>
          <w:lang w:val="ru-RU"/>
        </w:rPr>
        <w:t>и</w:t>
      </w:r>
      <w:r w:rsidR="00411C9A" w:rsidRPr="00043D28">
        <w:rPr>
          <w:lang w:val="ru-RU"/>
        </w:rPr>
        <w:t>чения числа женщин, принимающих участие в п</w:t>
      </w:r>
      <w:r w:rsidR="00411C9A" w:rsidRPr="00043D28">
        <w:rPr>
          <w:lang w:val="ru-RU"/>
        </w:rPr>
        <w:t>о</w:t>
      </w:r>
      <w:r w:rsidR="00411C9A" w:rsidRPr="00043D28">
        <w:rPr>
          <w:lang w:val="ru-RU"/>
        </w:rPr>
        <w:t>литике, были не очень успешны, и ей хотелось бы знать, планируются ли еще дальнейшие меры. Ей также хотелос</w:t>
      </w:r>
      <w:r w:rsidR="000E52FD" w:rsidRPr="00043D28">
        <w:rPr>
          <w:lang w:val="ru-RU"/>
        </w:rPr>
        <w:t xml:space="preserve">ь бы </w:t>
      </w:r>
      <w:r w:rsidR="009D4D4E" w:rsidRPr="00043D28">
        <w:rPr>
          <w:lang w:val="ru-RU"/>
        </w:rPr>
        <w:t>получить дополнительные св</w:t>
      </w:r>
      <w:r w:rsidR="009D4D4E" w:rsidRPr="00043D28">
        <w:rPr>
          <w:lang w:val="ru-RU"/>
        </w:rPr>
        <w:t>е</w:t>
      </w:r>
      <w:r w:rsidR="009D4D4E" w:rsidRPr="00043D28">
        <w:rPr>
          <w:lang w:val="ru-RU"/>
        </w:rPr>
        <w:t>дения</w:t>
      </w:r>
      <w:r w:rsidR="00411C9A" w:rsidRPr="00043D28">
        <w:rPr>
          <w:lang w:val="ru-RU"/>
        </w:rPr>
        <w:t xml:space="preserve"> о предлагаемой национальной стратегии с</w:t>
      </w:r>
      <w:r w:rsidR="00411C9A" w:rsidRPr="00043D28">
        <w:rPr>
          <w:lang w:val="ru-RU"/>
        </w:rPr>
        <w:t>о</w:t>
      </w:r>
      <w:r w:rsidR="00411C9A" w:rsidRPr="00043D28">
        <w:rPr>
          <w:lang w:val="ru-RU"/>
        </w:rPr>
        <w:t>действия привлечению женщин в политику. В з</w:t>
      </w:r>
      <w:r w:rsidR="00411C9A" w:rsidRPr="00043D28">
        <w:rPr>
          <w:lang w:val="ru-RU"/>
        </w:rPr>
        <w:t>а</w:t>
      </w:r>
      <w:r w:rsidR="00411C9A" w:rsidRPr="00043D28">
        <w:rPr>
          <w:lang w:val="ru-RU"/>
        </w:rPr>
        <w:t>ключение оратор спрашивает, ведется ли</w:t>
      </w:r>
      <w:r w:rsidR="00043D28">
        <w:rPr>
          <w:lang w:val="ru-RU"/>
        </w:rPr>
        <w:t xml:space="preserve"> </w:t>
      </w:r>
      <w:r w:rsidR="00411C9A" w:rsidRPr="00043D28">
        <w:rPr>
          <w:lang w:val="ru-RU"/>
        </w:rPr>
        <w:t>диалог с частным сектором относительно выделения квот для женщин</w:t>
      </w:r>
      <w:r w:rsidR="00EC232D" w:rsidRPr="00043D28">
        <w:rPr>
          <w:lang w:val="ru-RU"/>
        </w:rPr>
        <w:t xml:space="preserve"> на должностях, </w:t>
      </w:r>
      <w:r w:rsidR="00042C3F" w:rsidRPr="00043D28">
        <w:rPr>
          <w:lang w:val="ru-RU"/>
        </w:rPr>
        <w:t>связанных с принятием решений, поскольку Конвенция применима как к государственному, так и к частному сектору.</w:t>
      </w:r>
    </w:p>
    <w:p w:rsidR="00D03FF2" w:rsidRPr="00043D28" w:rsidRDefault="00AB1CA5" w:rsidP="00043D28">
      <w:pPr>
        <w:pStyle w:val="DualTxt"/>
        <w:suppressAutoHyphens w:val="0"/>
        <w:rPr>
          <w:lang w:val="ru-RU"/>
        </w:rPr>
      </w:pPr>
      <w:r w:rsidRPr="00043D28">
        <w:rPr>
          <w:lang w:val="ru-RU"/>
        </w:rPr>
        <w:t>33.</w:t>
      </w:r>
      <w:r w:rsidRPr="00043D28">
        <w:rPr>
          <w:lang w:val="ru-RU"/>
        </w:rPr>
        <w:tab/>
      </w:r>
      <w:r w:rsidR="00D03FF2" w:rsidRPr="00043D28">
        <w:rPr>
          <w:b/>
          <w:lang w:val="ru-RU"/>
        </w:rPr>
        <w:t>Г-жа Лассег</w:t>
      </w:r>
      <w:r w:rsidR="00D03FF2" w:rsidRPr="00043D28">
        <w:rPr>
          <w:lang w:val="ru-RU"/>
        </w:rPr>
        <w:t xml:space="preserve"> (Гаити) говорит, что</w:t>
      </w:r>
      <w:r w:rsidR="002C4030" w:rsidRPr="00043D28">
        <w:rPr>
          <w:lang w:val="ru-RU"/>
        </w:rPr>
        <w:t xml:space="preserve"> женщины в Гаити</w:t>
      </w:r>
      <w:r w:rsidR="00E821AA" w:rsidRPr="00043D28">
        <w:rPr>
          <w:lang w:val="ru-RU"/>
        </w:rPr>
        <w:t xml:space="preserve"> </w:t>
      </w:r>
      <w:r w:rsidR="003E63DF" w:rsidRPr="00043D28">
        <w:rPr>
          <w:lang w:val="ru-RU"/>
        </w:rPr>
        <w:t>по-прежнему</w:t>
      </w:r>
      <w:r w:rsidR="00E821AA" w:rsidRPr="00043D28">
        <w:rPr>
          <w:lang w:val="ru-RU"/>
        </w:rPr>
        <w:t xml:space="preserve"> в основном являются</w:t>
      </w:r>
      <w:r w:rsidR="002C4030" w:rsidRPr="00043D28">
        <w:rPr>
          <w:lang w:val="ru-RU"/>
        </w:rPr>
        <w:t xml:space="preserve"> главами домохозяйств</w:t>
      </w:r>
      <w:r w:rsidR="00E821AA" w:rsidRPr="00043D28">
        <w:rPr>
          <w:lang w:val="ru-RU"/>
        </w:rPr>
        <w:t>;</w:t>
      </w:r>
      <w:r w:rsidR="00D03FF2" w:rsidRPr="00043D28">
        <w:rPr>
          <w:lang w:val="ru-RU"/>
        </w:rPr>
        <w:t xml:space="preserve"> многие из них растят детей одни и не принимают участия в обществен</w:t>
      </w:r>
      <w:r w:rsidR="0076267F" w:rsidRPr="00043D28">
        <w:rPr>
          <w:lang w:val="ru-RU"/>
        </w:rPr>
        <w:t>ной жизни;</w:t>
      </w:r>
      <w:r w:rsidR="00D03FF2" w:rsidRPr="00043D28">
        <w:rPr>
          <w:lang w:val="ru-RU"/>
        </w:rPr>
        <w:t xml:space="preserve"> при этом усилия, направленные на устранение препя</w:t>
      </w:r>
      <w:r w:rsidR="00D03FF2" w:rsidRPr="00043D28">
        <w:rPr>
          <w:lang w:val="ru-RU"/>
        </w:rPr>
        <w:t>т</w:t>
      </w:r>
      <w:r w:rsidR="00D03FF2" w:rsidRPr="00043D28">
        <w:rPr>
          <w:lang w:val="ru-RU"/>
        </w:rPr>
        <w:t>ствий, с которыми они сталкиваются, чтобы занять принадлежащ</w:t>
      </w:r>
      <w:r w:rsidR="00E45075" w:rsidRPr="00043D28">
        <w:rPr>
          <w:lang w:val="ru-RU"/>
        </w:rPr>
        <w:t>е</w:t>
      </w:r>
      <w:r w:rsidR="00D03FF2" w:rsidRPr="00043D28">
        <w:rPr>
          <w:lang w:val="ru-RU"/>
        </w:rPr>
        <w:t>е им по праву мест</w:t>
      </w:r>
      <w:r w:rsidR="00E45075" w:rsidRPr="00043D28">
        <w:rPr>
          <w:lang w:val="ru-RU"/>
        </w:rPr>
        <w:t>о</w:t>
      </w:r>
      <w:r w:rsidR="00D03FF2" w:rsidRPr="00043D28">
        <w:rPr>
          <w:lang w:val="ru-RU"/>
        </w:rPr>
        <w:t xml:space="preserve"> в политической жизни, пока еще</w:t>
      </w:r>
      <w:r w:rsidR="00E45075" w:rsidRPr="00043D28">
        <w:rPr>
          <w:lang w:val="ru-RU"/>
        </w:rPr>
        <w:t xml:space="preserve"> не</w:t>
      </w:r>
      <w:r w:rsidR="00D03FF2" w:rsidRPr="00043D28">
        <w:rPr>
          <w:lang w:val="ru-RU"/>
        </w:rPr>
        <w:t xml:space="preserve"> привели к </w:t>
      </w:r>
      <w:r w:rsidR="00E45075" w:rsidRPr="00043D28">
        <w:rPr>
          <w:lang w:val="ru-RU"/>
        </w:rPr>
        <w:t>заметным</w:t>
      </w:r>
      <w:r w:rsidR="00D03FF2" w:rsidRPr="00043D28">
        <w:rPr>
          <w:lang w:val="ru-RU"/>
        </w:rPr>
        <w:t xml:space="preserve"> результ</w:t>
      </w:r>
      <w:r w:rsidR="00D03FF2" w:rsidRPr="00043D28">
        <w:rPr>
          <w:lang w:val="ru-RU"/>
        </w:rPr>
        <w:t>а</w:t>
      </w:r>
      <w:r w:rsidR="00D03FF2" w:rsidRPr="00043D28">
        <w:rPr>
          <w:lang w:val="ru-RU"/>
        </w:rPr>
        <w:t xml:space="preserve">там. </w:t>
      </w:r>
      <w:r w:rsidR="00E821AA" w:rsidRPr="00043D28">
        <w:rPr>
          <w:lang w:val="ru-RU"/>
        </w:rPr>
        <w:t>На основе опыта других стран</w:t>
      </w:r>
      <w:r w:rsidR="000D7B5D" w:rsidRPr="00043D28">
        <w:rPr>
          <w:lang w:val="ru-RU"/>
        </w:rPr>
        <w:t xml:space="preserve"> в Парламент</w:t>
      </w:r>
      <w:r w:rsidR="00E821AA" w:rsidRPr="00043D28">
        <w:rPr>
          <w:lang w:val="ru-RU"/>
        </w:rPr>
        <w:t xml:space="preserve"> были </w:t>
      </w:r>
      <w:r w:rsidR="000D7B5D" w:rsidRPr="00043D28">
        <w:rPr>
          <w:lang w:val="ru-RU"/>
        </w:rPr>
        <w:t>внесены</w:t>
      </w:r>
      <w:r w:rsidR="00E821AA" w:rsidRPr="00043D28">
        <w:rPr>
          <w:lang w:val="ru-RU"/>
        </w:rPr>
        <w:t xml:space="preserve"> предложения</w:t>
      </w:r>
      <w:r w:rsidR="00043D28">
        <w:rPr>
          <w:lang w:val="ru-RU"/>
        </w:rPr>
        <w:t xml:space="preserve"> </w:t>
      </w:r>
      <w:r w:rsidR="00E821AA" w:rsidRPr="00043D28">
        <w:rPr>
          <w:lang w:val="ru-RU"/>
        </w:rPr>
        <w:t>относительно квот для женщин.</w:t>
      </w:r>
      <w:r w:rsidR="00043D28">
        <w:rPr>
          <w:lang w:val="ru-RU"/>
        </w:rPr>
        <w:t xml:space="preserve"> </w:t>
      </w:r>
      <w:r w:rsidR="001204BC" w:rsidRPr="00043D28">
        <w:rPr>
          <w:lang w:val="ru-RU"/>
        </w:rPr>
        <w:t>В э</w:t>
      </w:r>
      <w:r w:rsidR="00E821AA" w:rsidRPr="00043D28">
        <w:rPr>
          <w:lang w:val="ru-RU"/>
        </w:rPr>
        <w:t>кзамен</w:t>
      </w:r>
      <w:r w:rsidR="001204BC" w:rsidRPr="00043D28">
        <w:rPr>
          <w:lang w:val="ru-RU"/>
        </w:rPr>
        <w:t>ах</w:t>
      </w:r>
      <w:r w:rsidR="007C207D" w:rsidRPr="00043D28">
        <w:rPr>
          <w:lang w:val="ru-RU"/>
        </w:rPr>
        <w:t xml:space="preserve"> для поступления</w:t>
      </w:r>
      <w:r w:rsidR="00E821AA" w:rsidRPr="00043D28">
        <w:rPr>
          <w:lang w:val="ru-RU"/>
        </w:rPr>
        <w:t xml:space="preserve"> на госуда</w:t>
      </w:r>
      <w:r w:rsidR="00E821AA" w:rsidRPr="00043D28">
        <w:rPr>
          <w:lang w:val="ru-RU"/>
        </w:rPr>
        <w:t>р</w:t>
      </w:r>
      <w:r w:rsidR="00E821AA" w:rsidRPr="00043D28">
        <w:rPr>
          <w:lang w:val="ru-RU"/>
        </w:rPr>
        <w:t xml:space="preserve">ственную службу </w:t>
      </w:r>
      <w:r w:rsidR="001204BC" w:rsidRPr="00043D28">
        <w:rPr>
          <w:lang w:val="ru-RU"/>
        </w:rPr>
        <w:t>могут принимать участие на ра</w:t>
      </w:r>
      <w:r w:rsidR="001204BC" w:rsidRPr="00043D28">
        <w:rPr>
          <w:lang w:val="ru-RU"/>
        </w:rPr>
        <w:t>в</w:t>
      </w:r>
      <w:r w:rsidR="001204BC" w:rsidRPr="00043D28">
        <w:rPr>
          <w:lang w:val="ru-RU"/>
        </w:rPr>
        <w:t>ной основе</w:t>
      </w:r>
      <w:r w:rsidR="00E821AA" w:rsidRPr="00043D28">
        <w:rPr>
          <w:lang w:val="ru-RU"/>
        </w:rPr>
        <w:t xml:space="preserve"> мужчин</w:t>
      </w:r>
      <w:r w:rsidR="001204BC" w:rsidRPr="00043D28">
        <w:rPr>
          <w:lang w:val="ru-RU"/>
        </w:rPr>
        <w:t>ы</w:t>
      </w:r>
      <w:r w:rsidR="00E821AA" w:rsidRPr="00043D28">
        <w:rPr>
          <w:lang w:val="ru-RU"/>
        </w:rPr>
        <w:t xml:space="preserve"> и женщин</w:t>
      </w:r>
      <w:r w:rsidR="001204BC" w:rsidRPr="00043D28">
        <w:rPr>
          <w:lang w:val="ru-RU"/>
        </w:rPr>
        <w:t>ы.</w:t>
      </w:r>
      <w:r w:rsidR="00E821AA" w:rsidRPr="00043D28">
        <w:rPr>
          <w:lang w:val="ru-RU"/>
        </w:rPr>
        <w:t xml:space="preserve"> </w:t>
      </w:r>
      <w:r w:rsidR="001204BC" w:rsidRPr="00043D28">
        <w:rPr>
          <w:lang w:val="ru-RU"/>
        </w:rPr>
        <w:t>Что касается</w:t>
      </w:r>
      <w:r w:rsidR="00E821AA" w:rsidRPr="00043D28">
        <w:rPr>
          <w:lang w:val="ru-RU"/>
        </w:rPr>
        <w:t xml:space="preserve"> квот найма</w:t>
      </w:r>
      <w:r w:rsidR="0076267F" w:rsidRPr="00043D28">
        <w:rPr>
          <w:lang w:val="ru-RU"/>
        </w:rPr>
        <w:t xml:space="preserve"> на работу</w:t>
      </w:r>
      <w:r w:rsidR="00E821AA" w:rsidRPr="00043D28">
        <w:rPr>
          <w:lang w:val="ru-RU"/>
        </w:rPr>
        <w:t xml:space="preserve">, </w:t>
      </w:r>
      <w:r w:rsidR="001204BC" w:rsidRPr="00043D28">
        <w:rPr>
          <w:lang w:val="ru-RU"/>
        </w:rPr>
        <w:t xml:space="preserve">то </w:t>
      </w:r>
      <w:r w:rsidR="00E821AA" w:rsidRPr="00043D28">
        <w:rPr>
          <w:lang w:val="ru-RU"/>
        </w:rPr>
        <w:t>успешно применяется 10</w:t>
      </w:r>
      <w:r w:rsidR="0074779E">
        <w:rPr>
          <w:lang w:val="ru-RU"/>
        </w:rPr>
        <w:noBreakHyphen/>
      </w:r>
      <w:r w:rsidR="00E821AA" w:rsidRPr="00043D28">
        <w:rPr>
          <w:lang w:val="ru-RU"/>
        </w:rPr>
        <w:t>процентная квота для набора женщин в наци</w:t>
      </w:r>
      <w:r w:rsidR="00E821AA" w:rsidRPr="00043D28">
        <w:rPr>
          <w:lang w:val="ru-RU"/>
        </w:rPr>
        <w:t>о</w:t>
      </w:r>
      <w:r w:rsidR="00E821AA" w:rsidRPr="00043D28">
        <w:rPr>
          <w:lang w:val="ru-RU"/>
        </w:rPr>
        <w:t xml:space="preserve">нальную полицию как специальная временная мера, и устанавливается 30-процентная квота </w:t>
      </w:r>
      <w:r w:rsidR="007B271D" w:rsidRPr="00043D28">
        <w:rPr>
          <w:lang w:val="ru-RU"/>
        </w:rPr>
        <w:t>в сфере</w:t>
      </w:r>
      <w:r w:rsidR="00E821AA" w:rsidRPr="00043D28">
        <w:rPr>
          <w:lang w:val="ru-RU"/>
        </w:rPr>
        <w:t xml:space="preserve"> </w:t>
      </w:r>
      <w:r w:rsidR="006F5DD1" w:rsidRPr="00043D28">
        <w:rPr>
          <w:lang w:val="ru-RU"/>
        </w:rPr>
        <w:t xml:space="preserve">строительства </w:t>
      </w:r>
      <w:r w:rsidR="00E821AA" w:rsidRPr="00043D28">
        <w:rPr>
          <w:lang w:val="ru-RU"/>
        </w:rPr>
        <w:t xml:space="preserve">общественных </w:t>
      </w:r>
      <w:r w:rsidR="006F5DD1" w:rsidRPr="00043D28">
        <w:rPr>
          <w:lang w:val="ru-RU"/>
        </w:rPr>
        <w:t>сооружений</w:t>
      </w:r>
      <w:r w:rsidR="00E821AA" w:rsidRPr="00043D28">
        <w:rPr>
          <w:lang w:val="ru-RU"/>
        </w:rPr>
        <w:t xml:space="preserve">, </w:t>
      </w:r>
      <w:r w:rsidR="006F5DD1" w:rsidRPr="00043D28">
        <w:rPr>
          <w:lang w:val="ru-RU"/>
        </w:rPr>
        <w:t>где</w:t>
      </w:r>
      <w:r w:rsidR="00E821AA" w:rsidRPr="00043D28">
        <w:rPr>
          <w:lang w:val="ru-RU"/>
        </w:rPr>
        <w:t xml:space="preserve"> пр</w:t>
      </w:r>
      <w:r w:rsidR="00E821AA" w:rsidRPr="00043D28">
        <w:rPr>
          <w:lang w:val="ru-RU"/>
        </w:rPr>
        <w:t>е</w:t>
      </w:r>
      <w:r w:rsidR="00E821AA" w:rsidRPr="00043D28">
        <w:rPr>
          <w:lang w:val="ru-RU"/>
        </w:rPr>
        <w:t>доставляют</w:t>
      </w:r>
      <w:r w:rsidR="006F5DD1" w:rsidRPr="00043D28">
        <w:rPr>
          <w:lang w:val="ru-RU"/>
        </w:rPr>
        <w:t>ся</w:t>
      </w:r>
      <w:r w:rsidR="00E821AA" w:rsidRPr="00043D28">
        <w:rPr>
          <w:lang w:val="ru-RU"/>
        </w:rPr>
        <w:t xml:space="preserve"> трудоемкие </w:t>
      </w:r>
      <w:r w:rsidR="00D1001C" w:rsidRPr="00043D28">
        <w:rPr>
          <w:lang w:val="ru-RU"/>
        </w:rPr>
        <w:t>виды работ, помогающие снизить феминизацию безработицы. В период ус</w:t>
      </w:r>
      <w:r w:rsidR="00D1001C" w:rsidRPr="00043D28">
        <w:rPr>
          <w:lang w:val="ru-RU"/>
        </w:rPr>
        <w:t>т</w:t>
      </w:r>
      <w:r w:rsidR="00D1001C" w:rsidRPr="00043D28">
        <w:rPr>
          <w:lang w:val="ru-RU"/>
        </w:rPr>
        <w:t xml:space="preserve">ранения последствий трех </w:t>
      </w:r>
      <w:r w:rsidR="00D47D7E" w:rsidRPr="00043D28">
        <w:rPr>
          <w:lang w:val="ru-RU"/>
        </w:rPr>
        <w:t>ураганов</w:t>
      </w:r>
      <w:r w:rsidR="00D1001C" w:rsidRPr="00043D28">
        <w:rPr>
          <w:lang w:val="ru-RU"/>
        </w:rPr>
        <w:t>, от которых г</w:t>
      </w:r>
      <w:r w:rsidR="00D1001C" w:rsidRPr="00043D28">
        <w:rPr>
          <w:lang w:val="ru-RU"/>
        </w:rPr>
        <w:t>о</w:t>
      </w:r>
      <w:r w:rsidR="00D1001C" w:rsidRPr="00043D28">
        <w:rPr>
          <w:lang w:val="ru-RU"/>
        </w:rPr>
        <w:t>сударство Гаити пострадало в последние годы, сп</w:t>
      </w:r>
      <w:r w:rsidR="00D1001C" w:rsidRPr="00043D28">
        <w:rPr>
          <w:lang w:val="ru-RU"/>
        </w:rPr>
        <w:t>е</w:t>
      </w:r>
      <w:r w:rsidR="00D1001C" w:rsidRPr="00043D28">
        <w:rPr>
          <w:lang w:val="ru-RU"/>
        </w:rPr>
        <w:t xml:space="preserve">циальные меры и проекты были направлены на женщин, чтобы обеспечить им доступ к кредитам на восстановление жилищ. Начался диалог </w:t>
      </w:r>
      <w:r w:rsidR="00990CB8" w:rsidRPr="00043D28">
        <w:rPr>
          <w:lang w:val="ru-RU"/>
        </w:rPr>
        <w:t xml:space="preserve">о квотах </w:t>
      </w:r>
      <w:r w:rsidR="00D1001C" w:rsidRPr="00043D28">
        <w:rPr>
          <w:lang w:val="ru-RU"/>
        </w:rPr>
        <w:t>с частным сектором; оратор вскоре будет проводить встречу с</w:t>
      </w:r>
      <w:r w:rsidR="00053D68" w:rsidRPr="00043D28">
        <w:rPr>
          <w:lang w:val="ru-RU"/>
        </w:rPr>
        <w:t xml:space="preserve"> представителями</w:t>
      </w:r>
      <w:r w:rsidR="00D1001C" w:rsidRPr="00043D28">
        <w:rPr>
          <w:lang w:val="ru-RU"/>
        </w:rPr>
        <w:t xml:space="preserve"> Торговой палат</w:t>
      </w:r>
      <w:r w:rsidR="00053D68" w:rsidRPr="00043D28">
        <w:rPr>
          <w:lang w:val="ru-RU"/>
        </w:rPr>
        <w:t>ы</w:t>
      </w:r>
      <w:r w:rsidR="00D1001C" w:rsidRPr="00043D28">
        <w:rPr>
          <w:lang w:val="ru-RU"/>
        </w:rPr>
        <w:t xml:space="preserve"> по этому вопросу.</w:t>
      </w:r>
    </w:p>
    <w:p w:rsidR="00D1001C" w:rsidRPr="00043D28" w:rsidRDefault="00AB1CA5" w:rsidP="00043D28">
      <w:pPr>
        <w:pStyle w:val="DualTxt"/>
        <w:suppressAutoHyphens w:val="0"/>
        <w:rPr>
          <w:lang w:val="ru-RU"/>
        </w:rPr>
      </w:pPr>
      <w:r w:rsidRPr="00043D28">
        <w:rPr>
          <w:lang w:val="ru-RU"/>
        </w:rPr>
        <w:t>34.</w:t>
      </w:r>
      <w:r w:rsidRPr="00043D28">
        <w:rPr>
          <w:lang w:val="ru-RU"/>
        </w:rPr>
        <w:tab/>
      </w:r>
      <w:r w:rsidR="00D1001C" w:rsidRPr="00043D28">
        <w:rPr>
          <w:b/>
          <w:lang w:val="ru-RU"/>
        </w:rPr>
        <w:t>Г-жа Мерле</w:t>
      </w:r>
      <w:r w:rsidR="00D1001C" w:rsidRPr="00043D28">
        <w:rPr>
          <w:lang w:val="ru-RU"/>
        </w:rPr>
        <w:t xml:space="preserve"> (Гаити), отмечая </w:t>
      </w:r>
      <w:r w:rsidR="00954B5B" w:rsidRPr="00043D28">
        <w:rPr>
          <w:lang w:val="ru-RU"/>
        </w:rPr>
        <w:t>существование</w:t>
      </w:r>
      <w:r w:rsidR="0066729B" w:rsidRPr="00043D28">
        <w:rPr>
          <w:lang w:val="ru-RU"/>
        </w:rPr>
        <w:t xml:space="preserve"> </w:t>
      </w:r>
      <w:r w:rsidR="00954B5B" w:rsidRPr="00043D28">
        <w:rPr>
          <w:lang w:val="ru-RU"/>
        </w:rPr>
        <w:t>невидимого барьера</w:t>
      </w:r>
      <w:r w:rsidR="00D1001C" w:rsidRPr="00043D28">
        <w:rPr>
          <w:lang w:val="ru-RU"/>
        </w:rPr>
        <w:t xml:space="preserve"> </w:t>
      </w:r>
      <w:r w:rsidR="006F5DD1" w:rsidRPr="00043D28">
        <w:rPr>
          <w:lang w:val="ru-RU"/>
        </w:rPr>
        <w:t>при</w:t>
      </w:r>
      <w:r w:rsidR="00D1001C" w:rsidRPr="00043D28">
        <w:rPr>
          <w:lang w:val="ru-RU"/>
        </w:rPr>
        <w:t xml:space="preserve"> прием</w:t>
      </w:r>
      <w:r w:rsidR="006F5DD1" w:rsidRPr="00043D28">
        <w:rPr>
          <w:lang w:val="ru-RU"/>
        </w:rPr>
        <w:t>е</w:t>
      </w:r>
      <w:r w:rsidR="00D1001C" w:rsidRPr="00043D28">
        <w:rPr>
          <w:lang w:val="ru-RU"/>
        </w:rPr>
        <w:t xml:space="preserve"> женщин на гос</w:t>
      </w:r>
      <w:r w:rsidR="00D1001C" w:rsidRPr="00043D28">
        <w:rPr>
          <w:lang w:val="ru-RU"/>
        </w:rPr>
        <w:t>у</w:t>
      </w:r>
      <w:r w:rsidR="00D1001C" w:rsidRPr="00043D28">
        <w:rPr>
          <w:lang w:val="ru-RU"/>
        </w:rPr>
        <w:t xml:space="preserve">дарственную службу, говорит, что анализ данных показывает, что </w:t>
      </w:r>
      <w:r w:rsidR="00CE0153" w:rsidRPr="00043D28">
        <w:rPr>
          <w:lang w:val="ru-RU"/>
        </w:rPr>
        <w:t xml:space="preserve">многие </w:t>
      </w:r>
      <w:r w:rsidR="00D1001C" w:rsidRPr="00043D28">
        <w:rPr>
          <w:lang w:val="ru-RU"/>
        </w:rPr>
        <w:t>женщин</w:t>
      </w:r>
      <w:r w:rsidR="00CE0153" w:rsidRPr="00043D28">
        <w:rPr>
          <w:lang w:val="ru-RU"/>
        </w:rPr>
        <w:t>ы</w:t>
      </w:r>
      <w:r w:rsidR="00D1001C" w:rsidRPr="00043D28">
        <w:rPr>
          <w:lang w:val="ru-RU"/>
        </w:rPr>
        <w:t xml:space="preserve"> </w:t>
      </w:r>
      <w:r w:rsidR="00CE0153" w:rsidRPr="00043D28">
        <w:rPr>
          <w:lang w:val="ru-RU"/>
        </w:rPr>
        <w:t xml:space="preserve">действительно </w:t>
      </w:r>
      <w:r w:rsidR="00D1001C" w:rsidRPr="00043D28">
        <w:rPr>
          <w:lang w:val="ru-RU"/>
        </w:rPr>
        <w:t>занима</w:t>
      </w:r>
      <w:r w:rsidR="00CE0153" w:rsidRPr="00043D28">
        <w:rPr>
          <w:lang w:val="ru-RU"/>
        </w:rPr>
        <w:t>ю</w:t>
      </w:r>
      <w:r w:rsidR="00D1001C" w:rsidRPr="00043D28">
        <w:rPr>
          <w:lang w:val="ru-RU"/>
        </w:rPr>
        <w:t>т вспомогательные должности, однако</w:t>
      </w:r>
      <w:r w:rsidR="00043D28">
        <w:rPr>
          <w:lang w:val="ru-RU"/>
        </w:rPr>
        <w:t xml:space="preserve"> </w:t>
      </w:r>
      <w:r w:rsidR="00D1001C" w:rsidRPr="00043D28">
        <w:rPr>
          <w:lang w:val="ru-RU"/>
        </w:rPr>
        <w:t xml:space="preserve">их присутствие на среднем уровне также заметно. </w:t>
      </w:r>
      <w:r w:rsidR="00D47D7E" w:rsidRPr="00043D28">
        <w:rPr>
          <w:lang w:val="ru-RU"/>
        </w:rPr>
        <w:t>Подготовка</w:t>
      </w:r>
      <w:r w:rsidR="00D1001C" w:rsidRPr="00043D28">
        <w:rPr>
          <w:lang w:val="ru-RU"/>
        </w:rPr>
        <w:t xml:space="preserve"> женщин с целью их продвижения по службе</w:t>
      </w:r>
      <w:r w:rsidR="00A3058E" w:rsidRPr="00043D28">
        <w:rPr>
          <w:lang w:val="ru-RU"/>
        </w:rPr>
        <w:t xml:space="preserve"> является одной из рассматриваемых мер позитивной дискриминации. В частном секторе о</w:t>
      </w:r>
      <w:r w:rsidR="00A3058E" w:rsidRPr="00043D28">
        <w:rPr>
          <w:lang w:val="ru-RU"/>
        </w:rPr>
        <w:t>т</w:t>
      </w:r>
      <w:r w:rsidR="00A3058E" w:rsidRPr="00043D28">
        <w:rPr>
          <w:lang w:val="ru-RU"/>
        </w:rPr>
        <w:t>слеживается работа женских организаций, напра</w:t>
      </w:r>
      <w:r w:rsidR="00A3058E" w:rsidRPr="00043D28">
        <w:rPr>
          <w:lang w:val="ru-RU"/>
        </w:rPr>
        <w:t>в</w:t>
      </w:r>
      <w:r w:rsidR="00A3058E" w:rsidRPr="00043D28">
        <w:rPr>
          <w:lang w:val="ru-RU"/>
        </w:rPr>
        <w:t>ленн</w:t>
      </w:r>
      <w:r w:rsidR="00D47D7E" w:rsidRPr="00043D28">
        <w:rPr>
          <w:lang w:val="ru-RU"/>
        </w:rPr>
        <w:t>ая</w:t>
      </w:r>
      <w:r w:rsidR="00A3058E" w:rsidRPr="00043D28">
        <w:rPr>
          <w:lang w:val="ru-RU"/>
        </w:rPr>
        <w:t xml:space="preserve"> на улучшение положения женщин в банко</w:t>
      </w:r>
      <w:r w:rsidR="00A3058E" w:rsidRPr="00043D28">
        <w:rPr>
          <w:lang w:val="ru-RU"/>
        </w:rPr>
        <w:t>в</w:t>
      </w:r>
      <w:r w:rsidR="00A3058E" w:rsidRPr="00043D28">
        <w:rPr>
          <w:lang w:val="ru-RU"/>
        </w:rPr>
        <w:t>ском секторе. Самые низкооплачиваемые рабочие места находятся в промышленности; изучаются м</w:t>
      </w:r>
      <w:r w:rsidR="00A3058E" w:rsidRPr="00043D28">
        <w:rPr>
          <w:lang w:val="ru-RU"/>
        </w:rPr>
        <w:t>е</w:t>
      </w:r>
      <w:r w:rsidR="00A3058E" w:rsidRPr="00043D28">
        <w:rPr>
          <w:lang w:val="ru-RU"/>
        </w:rPr>
        <w:t>ры предотвращения сексуальных домогательств в этом секторе.</w:t>
      </w:r>
    </w:p>
    <w:p w:rsidR="00A3058E" w:rsidRPr="00043D28" w:rsidRDefault="00AB1CA5" w:rsidP="00043D28">
      <w:pPr>
        <w:pStyle w:val="DualTxt"/>
        <w:suppressAutoHyphens w:val="0"/>
        <w:rPr>
          <w:lang w:val="ru-RU"/>
        </w:rPr>
      </w:pPr>
      <w:r w:rsidRPr="00043D28">
        <w:rPr>
          <w:lang w:val="ru-RU"/>
        </w:rPr>
        <w:t>35.</w:t>
      </w:r>
      <w:r w:rsidRPr="00043D28">
        <w:rPr>
          <w:lang w:val="ru-RU"/>
        </w:rPr>
        <w:tab/>
      </w:r>
      <w:r w:rsidR="00A3058E" w:rsidRPr="00043D28">
        <w:rPr>
          <w:b/>
          <w:lang w:val="ru-RU"/>
        </w:rPr>
        <w:t>Г-жа Гарсон</w:t>
      </w:r>
      <w:r w:rsidR="00A3058E" w:rsidRPr="00043D28">
        <w:rPr>
          <w:lang w:val="ru-RU"/>
        </w:rPr>
        <w:t xml:space="preserve"> (Гаити) говорит, что Министе</w:t>
      </w:r>
      <w:r w:rsidR="00A3058E" w:rsidRPr="00043D28">
        <w:rPr>
          <w:lang w:val="ru-RU"/>
        </w:rPr>
        <w:t>р</w:t>
      </w:r>
      <w:r w:rsidR="00A3058E" w:rsidRPr="00043D28">
        <w:rPr>
          <w:lang w:val="ru-RU"/>
        </w:rPr>
        <w:t>ство социального обеспечения и Детский фонд О</w:t>
      </w:r>
      <w:r w:rsidR="00A3058E" w:rsidRPr="00043D28">
        <w:rPr>
          <w:lang w:val="ru-RU"/>
        </w:rPr>
        <w:t>р</w:t>
      </w:r>
      <w:r w:rsidR="00A3058E" w:rsidRPr="00043D28">
        <w:rPr>
          <w:lang w:val="ru-RU"/>
        </w:rPr>
        <w:t>ганизации Объединенных Наций (ЮНИСЕФ) пр</w:t>
      </w:r>
      <w:r w:rsidR="00A3058E" w:rsidRPr="00043D28">
        <w:rPr>
          <w:lang w:val="ru-RU"/>
        </w:rPr>
        <w:t>и</w:t>
      </w:r>
      <w:r w:rsidR="00A3058E" w:rsidRPr="00043D28">
        <w:rPr>
          <w:lang w:val="ru-RU"/>
        </w:rPr>
        <w:t xml:space="preserve">дают приоритетное значение оказанию содействия женщинам и детям в восстановлении </w:t>
      </w:r>
      <w:r w:rsidR="006E5DE9" w:rsidRPr="00043D28">
        <w:rPr>
          <w:lang w:val="ru-RU"/>
        </w:rPr>
        <w:t xml:space="preserve">жилищ </w:t>
      </w:r>
      <w:r w:rsidR="00A3058E" w:rsidRPr="00043D28">
        <w:rPr>
          <w:lang w:val="ru-RU"/>
        </w:rPr>
        <w:t xml:space="preserve">после недавних стихийных бедствий. В Сите Солей, </w:t>
      </w:r>
      <w:r w:rsidR="00143C3F" w:rsidRPr="00043D28">
        <w:rPr>
          <w:lang w:val="ru-RU"/>
        </w:rPr>
        <w:t>о</w:t>
      </w:r>
      <w:r w:rsidR="00143C3F" w:rsidRPr="00043D28">
        <w:rPr>
          <w:lang w:val="ru-RU"/>
        </w:rPr>
        <w:t>б</w:t>
      </w:r>
      <w:r w:rsidR="00143C3F" w:rsidRPr="00043D28">
        <w:rPr>
          <w:lang w:val="ru-RU"/>
        </w:rPr>
        <w:t>ширном</w:t>
      </w:r>
      <w:r w:rsidR="00A3058E" w:rsidRPr="00043D28">
        <w:rPr>
          <w:lang w:val="ru-RU"/>
        </w:rPr>
        <w:t xml:space="preserve"> районе трущоб в столице страны, Порт-о-Пренсе, женщинам выдаются </w:t>
      </w:r>
      <w:r w:rsidR="00522E5B" w:rsidRPr="00043D28">
        <w:rPr>
          <w:lang w:val="ru-RU"/>
        </w:rPr>
        <w:t>микро</w:t>
      </w:r>
      <w:r w:rsidR="00A3058E" w:rsidRPr="00043D28">
        <w:rPr>
          <w:lang w:val="ru-RU"/>
        </w:rPr>
        <w:t>кредиты, а д</w:t>
      </w:r>
      <w:r w:rsidR="00A3058E" w:rsidRPr="00043D28">
        <w:rPr>
          <w:lang w:val="ru-RU"/>
        </w:rPr>
        <w:t>е</w:t>
      </w:r>
      <w:r w:rsidR="00A3058E" w:rsidRPr="00043D28">
        <w:rPr>
          <w:lang w:val="ru-RU"/>
        </w:rPr>
        <w:t>тям</w:t>
      </w:r>
      <w:r w:rsidR="00043D28">
        <w:rPr>
          <w:lang w:val="ru-RU"/>
        </w:rPr>
        <w:t xml:space="preserve"> — </w:t>
      </w:r>
      <w:r w:rsidR="00A3058E" w:rsidRPr="00043D28">
        <w:rPr>
          <w:lang w:val="ru-RU"/>
        </w:rPr>
        <w:t>стипендии,</w:t>
      </w:r>
      <w:r w:rsidR="00E960AB" w:rsidRPr="00043D28">
        <w:rPr>
          <w:lang w:val="ru-RU"/>
        </w:rPr>
        <w:t xml:space="preserve"> с тем</w:t>
      </w:r>
      <w:r w:rsidR="00A3058E" w:rsidRPr="00043D28">
        <w:rPr>
          <w:lang w:val="ru-RU"/>
        </w:rPr>
        <w:t xml:space="preserve"> чтобы </w:t>
      </w:r>
      <w:r w:rsidR="00373CF4" w:rsidRPr="00043D28">
        <w:rPr>
          <w:lang w:val="ru-RU"/>
        </w:rPr>
        <w:t xml:space="preserve">они </w:t>
      </w:r>
      <w:r w:rsidR="00E960AB" w:rsidRPr="00043D28">
        <w:rPr>
          <w:lang w:val="ru-RU"/>
        </w:rPr>
        <w:t xml:space="preserve">продолжали обучение </w:t>
      </w:r>
      <w:r w:rsidR="00373CF4" w:rsidRPr="00043D28">
        <w:rPr>
          <w:lang w:val="ru-RU"/>
        </w:rPr>
        <w:t>в школ</w:t>
      </w:r>
      <w:r w:rsidR="00E960AB" w:rsidRPr="00043D28">
        <w:rPr>
          <w:lang w:val="ru-RU"/>
        </w:rPr>
        <w:t>е</w:t>
      </w:r>
      <w:r w:rsidR="008E5508" w:rsidRPr="00043D28">
        <w:rPr>
          <w:lang w:val="ru-RU"/>
        </w:rPr>
        <w:t xml:space="preserve"> и </w:t>
      </w:r>
      <w:r w:rsidR="00E960AB" w:rsidRPr="00043D28">
        <w:rPr>
          <w:lang w:val="ru-RU"/>
        </w:rPr>
        <w:t>не попадали</w:t>
      </w:r>
      <w:r w:rsidR="00373CF4" w:rsidRPr="00043D28">
        <w:rPr>
          <w:lang w:val="ru-RU"/>
        </w:rPr>
        <w:t xml:space="preserve"> </w:t>
      </w:r>
      <w:r w:rsidR="00E960AB" w:rsidRPr="00043D28">
        <w:rPr>
          <w:lang w:val="ru-RU"/>
        </w:rPr>
        <w:t>в</w:t>
      </w:r>
      <w:r w:rsidR="00373CF4" w:rsidRPr="00043D28">
        <w:rPr>
          <w:lang w:val="ru-RU"/>
        </w:rPr>
        <w:t xml:space="preserve"> </w:t>
      </w:r>
      <w:r w:rsidR="00FF282C" w:rsidRPr="00043D28">
        <w:rPr>
          <w:lang w:val="ru-RU"/>
        </w:rPr>
        <w:t>уличны</w:t>
      </w:r>
      <w:r w:rsidR="00E960AB" w:rsidRPr="00043D28">
        <w:rPr>
          <w:lang w:val="ru-RU"/>
        </w:rPr>
        <w:t>е</w:t>
      </w:r>
      <w:r w:rsidR="00373CF4" w:rsidRPr="00043D28">
        <w:rPr>
          <w:lang w:val="ru-RU"/>
        </w:rPr>
        <w:t xml:space="preserve"> комп</w:t>
      </w:r>
      <w:r w:rsidR="00373CF4" w:rsidRPr="00043D28">
        <w:rPr>
          <w:lang w:val="ru-RU"/>
        </w:rPr>
        <w:t>а</w:t>
      </w:r>
      <w:r w:rsidR="00373CF4" w:rsidRPr="00043D28">
        <w:rPr>
          <w:lang w:val="ru-RU"/>
        </w:rPr>
        <w:t>ни</w:t>
      </w:r>
      <w:r w:rsidR="00E960AB" w:rsidRPr="00043D28">
        <w:rPr>
          <w:lang w:val="ru-RU"/>
        </w:rPr>
        <w:t>и</w:t>
      </w:r>
      <w:r w:rsidR="008E5508" w:rsidRPr="00043D28">
        <w:rPr>
          <w:lang w:val="ru-RU"/>
        </w:rPr>
        <w:t>.</w:t>
      </w:r>
    </w:p>
    <w:p w:rsidR="00AB1CA5" w:rsidRPr="00043D28" w:rsidRDefault="00AB1CA5" w:rsidP="00AB1CA5">
      <w:pPr>
        <w:pStyle w:val="DualTxt"/>
        <w:spacing w:after="0" w:line="120" w:lineRule="exact"/>
        <w:rPr>
          <w:sz w:val="10"/>
          <w:lang w:val="ru-RU"/>
        </w:rPr>
      </w:pPr>
    </w:p>
    <w:p w:rsidR="00AB1CA5" w:rsidRPr="00043D28" w:rsidRDefault="008E5508" w:rsidP="00AB1CA5">
      <w:pPr>
        <w:pStyle w:val="H4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right="0" w:hanging="475"/>
        <w:rPr>
          <w:lang w:val="ru-RU"/>
        </w:rPr>
      </w:pPr>
      <w:r w:rsidRPr="00043D28">
        <w:rPr>
          <w:lang w:val="ru-RU"/>
        </w:rPr>
        <w:t>Статья</w:t>
      </w:r>
      <w:r w:rsidR="00AB1CA5" w:rsidRPr="00043D28">
        <w:rPr>
          <w:lang w:val="ru-RU"/>
        </w:rPr>
        <w:t xml:space="preserve"> 5</w:t>
      </w:r>
    </w:p>
    <w:p w:rsidR="00AB1CA5" w:rsidRPr="00043D28" w:rsidRDefault="00AB1CA5" w:rsidP="00AB1CA5">
      <w:pPr>
        <w:pStyle w:val="DualTxt"/>
        <w:spacing w:after="0" w:line="120" w:lineRule="exact"/>
        <w:rPr>
          <w:sz w:val="10"/>
          <w:lang w:val="ru-RU"/>
        </w:rPr>
      </w:pPr>
    </w:p>
    <w:p w:rsidR="008E5508" w:rsidRPr="00043D28" w:rsidRDefault="00AB1CA5" w:rsidP="0074779E">
      <w:pPr>
        <w:pStyle w:val="DualTxt"/>
        <w:suppressAutoHyphens w:val="0"/>
        <w:rPr>
          <w:lang w:val="ru-RU"/>
        </w:rPr>
      </w:pPr>
      <w:r w:rsidRPr="00043D28">
        <w:rPr>
          <w:lang w:val="ru-RU"/>
        </w:rPr>
        <w:t>36.</w:t>
      </w:r>
      <w:r w:rsidRPr="00043D28">
        <w:rPr>
          <w:lang w:val="ru-RU"/>
        </w:rPr>
        <w:tab/>
      </w:r>
      <w:r w:rsidR="008E5508" w:rsidRPr="00043D28">
        <w:rPr>
          <w:b/>
          <w:lang w:val="ru-RU"/>
        </w:rPr>
        <w:t>Г-жа Пиментель</w:t>
      </w:r>
      <w:r w:rsidR="008E5508" w:rsidRPr="00043D28">
        <w:rPr>
          <w:lang w:val="ru-RU"/>
        </w:rPr>
        <w:t xml:space="preserve"> говорит, что гендерные ст</w:t>
      </w:r>
      <w:r w:rsidR="008E5508" w:rsidRPr="00043D28">
        <w:rPr>
          <w:lang w:val="ru-RU"/>
        </w:rPr>
        <w:t>е</w:t>
      </w:r>
      <w:r w:rsidR="008E5508" w:rsidRPr="00043D28">
        <w:rPr>
          <w:lang w:val="ru-RU"/>
        </w:rPr>
        <w:t>реотипы способств</w:t>
      </w:r>
      <w:r w:rsidR="00D729D3" w:rsidRPr="00043D28">
        <w:rPr>
          <w:lang w:val="ru-RU"/>
        </w:rPr>
        <w:t>уют</w:t>
      </w:r>
      <w:r w:rsidR="008E5508" w:rsidRPr="00043D28">
        <w:rPr>
          <w:lang w:val="ru-RU"/>
        </w:rPr>
        <w:t xml:space="preserve"> созданию культуры, в кот</w:t>
      </w:r>
      <w:r w:rsidR="008E5508" w:rsidRPr="00043D28">
        <w:rPr>
          <w:lang w:val="ru-RU"/>
        </w:rPr>
        <w:t>о</w:t>
      </w:r>
      <w:r w:rsidR="008E5508" w:rsidRPr="00043D28">
        <w:rPr>
          <w:lang w:val="ru-RU"/>
        </w:rPr>
        <w:t>рой дискриминация и насилие в отношении же</w:t>
      </w:r>
      <w:r w:rsidR="008E5508" w:rsidRPr="00043D28">
        <w:rPr>
          <w:lang w:val="ru-RU"/>
        </w:rPr>
        <w:t>н</w:t>
      </w:r>
      <w:r w:rsidR="008E5508" w:rsidRPr="00043D28">
        <w:rPr>
          <w:lang w:val="ru-RU"/>
        </w:rPr>
        <w:t xml:space="preserve">щин, включая сексуальное насилие, </w:t>
      </w:r>
      <w:r w:rsidR="00CF10C4" w:rsidRPr="00043D28">
        <w:rPr>
          <w:lang w:val="ru-RU"/>
        </w:rPr>
        <w:t xml:space="preserve">принимаются как нечто естественное. Она спрашивает, </w:t>
      </w:r>
      <w:r w:rsidR="00565CE3" w:rsidRPr="00043D28">
        <w:rPr>
          <w:lang w:val="ru-RU"/>
        </w:rPr>
        <w:t xml:space="preserve">были ли </w:t>
      </w:r>
      <w:r w:rsidR="00CF10C4" w:rsidRPr="00043D28">
        <w:rPr>
          <w:lang w:val="ru-RU"/>
        </w:rPr>
        <w:t>разраб</w:t>
      </w:r>
      <w:r w:rsidR="00565CE3" w:rsidRPr="00043D28">
        <w:rPr>
          <w:lang w:val="ru-RU"/>
        </w:rPr>
        <w:t>отаны</w:t>
      </w:r>
      <w:r w:rsidR="00CF10C4" w:rsidRPr="00043D28">
        <w:rPr>
          <w:lang w:val="ru-RU"/>
        </w:rPr>
        <w:t xml:space="preserve"> какие-либо </w:t>
      </w:r>
      <w:r w:rsidR="00565CE3" w:rsidRPr="00043D28">
        <w:rPr>
          <w:lang w:val="ru-RU"/>
        </w:rPr>
        <w:t>конкретные</w:t>
      </w:r>
      <w:r w:rsidR="00CF10C4" w:rsidRPr="00043D28">
        <w:rPr>
          <w:lang w:val="ru-RU"/>
        </w:rPr>
        <w:t xml:space="preserve"> стратегии и </w:t>
      </w:r>
      <w:r w:rsidR="00607687" w:rsidRPr="00043D28">
        <w:rPr>
          <w:lang w:val="ru-RU"/>
        </w:rPr>
        <w:t>приносят</w:t>
      </w:r>
      <w:r w:rsidR="00CF10C4" w:rsidRPr="00043D28">
        <w:rPr>
          <w:lang w:val="ru-RU"/>
        </w:rPr>
        <w:t xml:space="preserve"> ли</w:t>
      </w:r>
      <w:r w:rsidR="00043D28">
        <w:rPr>
          <w:lang w:val="ru-RU"/>
        </w:rPr>
        <w:t xml:space="preserve"> </w:t>
      </w:r>
      <w:r w:rsidR="00CF10C4" w:rsidRPr="00043D28">
        <w:rPr>
          <w:lang w:val="ru-RU"/>
        </w:rPr>
        <w:t>результаты усили</w:t>
      </w:r>
      <w:r w:rsidR="00607687" w:rsidRPr="00043D28">
        <w:rPr>
          <w:lang w:val="ru-RU"/>
        </w:rPr>
        <w:t>я</w:t>
      </w:r>
      <w:r w:rsidR="00CF10C4" w:rsidRPr="00043D28">
        <w:rPr>
          <w:lang w:val="ru-RU"/>
        </w:rPr>
        <w:t>, направленны</w:t>
      </w:r>
      <w:r w:rsidR="00607687" w:rsidRPr="00043D28">
        <w:rPr>
          <w:lang w:val="ru-RU"/>
        </w:rPr>
        <w:t>е</w:t>
      </w:r>
      <w:r w:rsidR="00CF10C4" w:rsidRPr="00043D28">
        <w:rPr>
          <w:lang w:val="ru-RU"/>
        </w:rPr>
        <w:t xml:space="preserve"> на изменение менталитета как женщин, так и мужчин.</w:t>
      </w:r>
    </w:p>
    <w:p w:rsidR="00280D7C" w:rsidRPr="00043D28" w:rsidRDefault="00AB1CA5" w:rsidP="0074779E">
      <w:pPr>
        <w:pStyle w:val="DualTxt"/>
        <w:suppressAutoHyphens w:val="0"/>
        <w:rPr>
          <w:lang w:val="ru-RU"/>
        </w:rPr>
      </w:pPr>
      <w:r w:rsidRPr="00043D28">
        <w:rPr>
          <w:lang w:val="ru-RU"/>
        </w:rPr>
        <w:t>37.</w:t>
      </w:r>
      <w:r w:rsidRPr="00043D28">
        <w:rPr>
          <w:lang w:val="ru-RU"/>
        </w:rPr>
        <w:tab/>
      </w:r>
      <w:r w:rsidR="00280D7C" w:rsidRPr="00043D28">
        <w:rPr>
          <w:b/>
          <w:lang w:val="ru-RU"/>
        </w:rPr>
        <w:t>Г-жа Ароча Домингес</w:t>
      </w:r>
      <w:r w:rsidR="00280D7C" w:rsidRPr="00043D28">
        <w:rPr>
          <w:lang w:val="ru-RU"/>
        </w:rPr>
        <w:t xml:space="preserve"> </w:t>
      </w:r>
      <w:r w:rsidR="00D25886" w:rsidRPr="00043D28">
        <w:rPr>
          <w:lang w:val="ru-RU"/>
        </w:rPr>
        <w:t>обращается с просьбой представить последние данные о прогрессе, до</w:t>
      </w:r>
      <w:r w:rsidR="00D25886" w:rsidRPr="00043D28">
        <w:rPr>
          <w:lang w:val="ru-RU"/>
        </w:rPr>
        <w:t>с</w:t>
      </w:r>
      <w:r w:rsidR="00D25886" w:rsidRPr="00043D28">
        <w:rPr>
          <w:lang w:val="ru-RU"/>
        </w:rPr>
        <w:t>тигнутом Министерством образования в пересмотре школьных учебников с целью устранения генде</w:t>
      </w:r>
      <w:r w:rsidR="00255421" w:rsidRPr="00043D28">
        <w:rPr>
          <w:lang w:val="ru-RU"/>
        </w:rPr>
        <w:t>р</w:t>
      </w:r>
      <w:r w:rsidR="00255421" w:rsidRPr="00043D28">
        <w:rPr>
          <w:lang w:val="ru-RU"/>
        </w:rPr>
        <w:t>ных стереотипов и одновременно в</w:t>
      </w:r>
      <w:r w:rsidR="00D25886" w:rsidRPr="00043D28">
        <w:rPr>
          <w:lang w:val="ru-RU"/>
        </w:rPr>
        <w:t xml:space="preserve"> обучении уч</w:t>
      </w:r>
      <w:r w:rsidR="00D25886" w:rsidRPr="00043D28">
        <w:rPr>
          <w:lang w:val="ru-RU"/>
        </w:rPr>
        <w:t>и</w:t>
      </w:r>
      <w:r w:rsidR="00D25886" w:rsidRPr="00043D28">
        <w:rPr>
          <w:lang w:val="ru-RU"/>
        </w:rPr>
        <w:t xml:space="preserve">телей распознаванию и преодолению стереотипов. Она хотела бы </w:t>
      </w:r>
      <w:r w:rsidR="007D761A" w:rsidRPr="00043D28">
        <w:rPr>
          <w:lang w:val="ru-RU"/>
        </w:rPr>
        <w:t xml:space="preserve">больше </w:t>
      </w:r>
      <w:r w:rsidR="00D25886" w:rsidRPr="00043D28">
        <w:rPr>
          <w:lang w:val="ru-RU"/>
        </w:rPr>
        <w:t>узнать о</w:t>
      </w:r>
      <w:r w:rsidR="00D91384" w:rsidRPr="00043D28">
        <w:rPr>
          <w:lang w:val="ru-RU"/>
        </w:rPr>
        <w:t xml:space="preserve"> реакции</w:t>
      </w:r>
      <w:r w:rsidR="00D25886" w:rsidRPr="00043D28">
        <w:rPr>
          <w:lang w:val="ru-RU"/>
        </w:rPr>
        <w:t xml:space="preserve"> на озаб</w:t>
      </w:r>
      <w:r w:rsidR="00D25886" w:rsidRPr="00043D28">
        <w:rPr>
          <w:lang w:val="ru-RU"/>
        </w:rPr>
        <w:t>о</w:t>
      </w:r>
      <w:r w:rsidR="00D25886" w:rsidRPr="00043D28">
        <w:rPr>
          <w:lang w:val="ru-RU"/>
        </w:rPr>
        <w:t>ченность, выраженную Комитетом по ликвидации расовой дискриминации</w:t>
      </w:r>
      <w:r w:rsidR="005D3FBB" w:rsidRPr="00043D28">
        <w:rPr>
          <w:lang w:val="ru-RU"/>
        </w:rPr>
        <w:t xml:space="preserve"> (КЛРД) </w:t>
      </w:r>
      <w:r w:rsidR="00D25886" w:rsidRPr="00043D28">
        <w:rPr>
          <w:lang w:val="ru-RU"/>
        </w:rPr>
        <w:t>относительно о</w:t>
      </w:r>
      <w:r w:rsidR="00D25886" w:rsidRPr="00043D28">
        <w:rPr>
          <w:lang w:val="ru-RU"/>
        </w:rPr>
        <w:t>т</w:t>
      </w:r>
      <w:r w:rsidR="00D25886" w:rsidRPr="00043D28">
        <w:rPr>
          <w:lang w:val="ru-RU"/>
        </w:rPr>
        <w:t>сутствия признания разнообразия в гаитянском о</w:t>
      </w:r>
      <w:r w:rsidR="00D25886" w:rsidRPr="00043D28">
        <w:rPr>
          <w:lang w:val="ru-RU"/>
        </w:rPr>
        <w:t>б</w:t>
      </w:r>
      <w:r w:rsidR="00D25886" w:rsidRPr="00043D28">
        <w:rPr>
          <w:lang w:val="ru-RU"/>
        </w:rPr>
        <w:t>ществе и двойной дискриминации по цвету кожи. Комитет по правам ребенка</w:t>
      </w:r>
      <w:r w:rsidR="005D3FBB" w:rsidRPr="00043D28">
        <w:rPr>
          <w:lang w:val="ru-RU"/>
        </w:rPr>
        <w:t xml:space="preserve"> (КПР)</w:t>
      </w:r>
      <w:r w:rsidR="00D25886" w:rsidRPr="00043D28">
        <w:rPr>
          <w:lang w:val="ru-RU"/>
        </w:rPr>
        <w:t xml:space="preserve"> также выразил озабоченность </w:t>
      </w:r>
      <w:r w:rsidR="009578CC" w:rsidRPr="00043D28">
        <w:rPr>
          <w:lang w:val="ru-RU"/>
        </w:rPr>
        <w:t>по поводу</w:t>
      </w:r>
      <w:r w:rsidR="00D25886" w:rsidRPr="00043D28">
        <w:rPr>
          <w:lang w:val="ru-RU"/>
        </w:rPr>
        <w:t xml:space="preserve"> насилия в отношении д</w:t>
      </w:r>
      <w:r w:rsidR="00D25886" w:rsidRPr="00043D28">
        <w:rPr>
          <w:lang w:val="ru-RU"/>
        </w:rPr>
        <w:t>е</w:t>
      </w:r>
      <w:r w:rsidR="00D25886" w:rsidRPr="00043D28">
        <w:rPr>
          <w:lang w:val="ru-RU"/>
        </w:rPr>
        <w:t>тей</w:t>
      </w:r>
      <w:r w:rsidR="00616429" w:rsidRPr="00043D28">
        <w:rPr>
          <w:lang w:val="ru-RU"/>
        </w:rPr>
        <w:t>, известных под названием «</w:t>
      </w:r>
      <w:r w:rsidR="005C0D82" w:rsidRPr="00043D28">
        <w:rPr>
          <w:lang w:val="ru-RU"/>
        </w:rPr>
        <w:t>р</w:t>
      </w:r>
      <w:r w:rsidR="00730559" w:rsidRPr="00043D28">
        <w:rPr>
          <w:lang w:val="ru-RU"/>
        </w:rPr>
        <w:t>еставек</w:t>
      </w:r>
      <w:r w:rsidR="00616429" w:rsidRPr="00043D28">
        <w:rPr>
          <w:lang w:val="ru-RU"/>
        </w:rPr>
        <w:t>», которых отсылают жить в другую семью</w:t>
      </w:r>
      <w:r w:rsidR="00C311EB" w:rsidRPr="00043D28">
        <w:rPr>
          <w:lang w:val="ru-RU"/>
        </w:rPr>
        <w:t>, где они</w:t>
      </w:r>
      <w:r w:rsidR="000C6433" w:rsidRPr="00043D28">
        <w:rPr>
          <w:lang w:val="ru-RU"/>
        </w:rPr>
        <w:t xml:space="preserve">, </w:t>
      </w:r>
      <w:r w:rsidR="00C311EB" w:rsidRPr="00043D28">
        <w:rPr>
          <w:lang w:val="ru-RU"/>
        </w:rPr>
        <w:t>в обмен на работу по дому</w:t>
      </w:r>
      <w:r w:rsidR="000C6433" w:rsidRPr="00043D28">
        <w:rPr>
          <w:lang w:val="ru-RU"/>
        </w:rPr>
        <w:t>, должны</w:t>
      </w:r>
      <w:r w:rsidR="00043D28">
        <w:rPr>
          <w:lang w:val="ru-RU"/>
        </w:rPr>
        <w:t xml:space="preserve"> </w:t>
      </w:r>
      <w:r w:rsidR="00C311EB" w:rsidRPr="00043D28">
        <w:rPr>
          <w:lang w:val="ru-RU"/>
        </w:rPr>
        <w:t>получат</w:t>
      </w:r>
      <w:r w:rsidR="000C6433" w:rsidRPr="00043D28">
        <w:rPr>
          <w:lang w:val="ru-RU"/>
        </w:rPr>
        <w:t>ь</w:t>
      </w:r>
      <w:r w:rsidR="00C311EB" w:rsidRPr="00043D28">
        <w:rPr>
          <w:lang w:val="ru-RU"/>
        </w:rPr>
        <w:t xml:space="preserve"> жилье, питание и образование. Оратор спрашивает, существует ли какая-либо система проверок, чтобы убедиться в том, что с ними обращаются должным образом.</w:t>
      </w:r>
    </w:p>
    <w:p w:rsidR="00C311EB" w:rsidRPr="00043D28" w:rsidRDefault="00AB1CA5" w:rsidP="0074779E">
      <w:pPr>
        <w:pStyle w:val="DualTxt"/>
        <w:suppressAutoHyphens w:val="0"/>
        <w:rPr>
          <w:lang w:val="ru-RU"/>
        </w:rPr>
      </w:pPr>
      <w:r w:rsidRPr="00043D28">
        <w:rPr>
          <w:lang w:val="ru-RU"/>
        </w:rPr>
        <w:t>38.</w:t>
      </w:r>
      <w:r w:rsidRPr="00043D28">
        <w:rPr>
          <w:lang w:val="ru-RU"/>
        </w:rPr>
        <w:tab/>
      </w:r>
      <w:r w:rsidR="00C311EB" w:rsidRPr="00043D28">
        <w:rPr>
          <w:b/>
          <w:lang w:val="ru-RU"/>
        </w:rPr>
        <w:t>Г-жа Кокер-Аппи</w:t>
      </w:r>
      <w:r w:rsidR="00654EB1" w:rsidRPr="00043D28">
        <w:rPr>
          <w:b/>
          <w:lang w:val="ru-RU"/>
        </w:rPr>
        <w:t>а</w:t>
      </w:r>
      <w:r w:rsidR="00C311EB" w:rsidRPr="00043D28">
        <w:rPr>
          <w:lang w:val="ru-RU"/>
        </w:rPr>
        <w:t xml:space="preserve"> </w:t>
      </w:r>
      <w:r w:rsidR="00782E19" w:rsidRPr="00043D28">
        <w:rPr>
          <w:lang w:val="ru-RU"/>
        </w:rPr>
        <w:t>просит</w:t>
      </w:r>
      <w:r w:rsidR="00EB2BA8" w:rsidRPr="00043D28">
        <w:rPr>
          <w:lang w:val="ru-RU"/>
        </w:rPr>
        <w:t xml:space="preserve"> пред</w:t>
      </w:r>
      <w:r w:rsidR="00C311EB" w:rsidRPr="00043D28">
        <w:rPr>
          <w:lang w:val="ru-RU"/>
        </w:rPr>
        <w:t>ставить п</w:t>
      </w:r>
      <w:r w:rsidR="00C311EB" w:rsidRPr="00043D28">
        <w:rPr>
          <w:lang w:val="ru-RU"/>
        </w:rPr>
        <w:t>о</w:t>
      </w:r>
      <w:r w:rsidR="00C311EB" w:rsidRPr="00043D28">
        <w:rPr>
          <w:lang w:val="ru-RU"/>
        </w:rPr>
        <w:t>следние данные о состоянии проекта закон</w:t>
      </w:r>
      <w:r w:rsidR="001C447A" w:rsidRPr="00043D28">
        <w:rPr>
          <w:lang w:val="ru-RU"/>
        </w:rPr>
        <w:t>а об о</w:t>
      </w:r>
      <w:r w:rsidR="001C447A" w:rsidRPr="00043D28">
        <w:rPr>
          <w:lang w:val="ru-RU"/>
        </w:rPr>
        <w:t>б</w:t>
      </w:r>
      <w:r w:rsidR="001C447A" w:rsidRPr="00043D28">
        <w:rPr>
          <w:lang w:val="ru-RU"/>
        </w:rPr>
        <w:t>разовании, который должен быть представлен</w:t>
      </w:r>
      <w:r w:rsidR="00C311EB" w:rsidRPr="00043D28">
        <w:rPr>
          <w:lang w:val="ru-RU"/>
        </w:rPr>
        <w:t xml:space="preserve"> в Парламент, </w:t>
      </w:r>
      <w:r w:rsidR="009C6BC4" w:rsidRPr="00043D28">
        <w:rPr>
          <w:lang w:val="ru-RU"/>
        </w:rPr>
        <w:t>а также спрашивает</w:t>
      </w:r>
      <w:r w:rsidR="007318EA" w:rsidRPr="00043D28">
        <w:rPr>
          <w:lang w:val="ru-RU"/>
        </w:rPr>
        <w:t xml:space="preserve">, </w:t>
      </w:r>
      <w:r w:rsidR="00C311EB" w:rsidRPr="00043D28">
        <w:rPr>
          <w:lang w:val="ru-RU"/>
        </w:rPr>
        <w:t xml:space="preserve">когда </w:t>
      </w:r>
      <w:r w:rsidR="00782E19" w:rsidRPr="00043D28">
        <w:rPr>
          <w:lang w:val="ru-RU"/>
        </w:rPr>
        <w:t>предполаг</w:t>
      </w:r>
      <w:r w:rsidR="00782E19" w:rsidRPr="00043D28">
        <w:rPr>
          <w:lang w:val="ru-RU"/>
        </w:rPr>
        <w:t>а</w:t>
      </w:r>
      <w:r w:rsidR="00782E19" w:rsidRPr="00043D28">
        <w:rPr>
          <w:lang w:val="ru-RU"/>
        </w:rPr>
        <w:t>ется начать</w:t>
      </w:r>
      <w:r w:rsidR="00701D47" w:rsidRPr="00043D28">
        <w:rPr>
          <w:lang w:val="ru-RU"/>
        </w:rPr>
        <w:t xml:space="preserve"> </w:t>
      </w:r>
      <w:r w:rsidR="0010545D" w:rsidRPr="00043D28">
        <w:rPr>
          <w:lang w:val="ru-RU"/>
        </w:rPr>
        <w:t>упомянуто</w:t>
      </w:r>
      <w:r w:rsidR="00782E19" w:rsidRPr="00043D28">
        <w:rPr>
          <w:lang w:val="ru-RU"/>
        </w:rPr>
        <w:t>е</w:t>
      </w:r>
      <w:r w:rsidR="0010545D" w:rsidRPr="00043D28">
        <w:rPr>
          <w:lang w:val="ru-RU"/>
        </w:rPr>
        <w:t xml:space="preserve"> в докладе </w:t>
      </w:r>
      <w:r w:rsidR="00701D47" w:rsidRPr="00043D28">
        <w:rPr>
          <w:lang w:val="ru-RU"/>
        </w:rPr>
        <w:t>обучени</w:t>
      </w:r>
      <w:r w:rsidR="00782E19" w:rsidRPr="00043D28">
        <w:rPr>
          <w:lang w:val="ru-RU"/>
        </w:rPr>
        <w:t>е</w:t>
      </w:r>
      <w:r w:rsidR="00701D47" w:rsidRPr="00043D28">
        <w:rPr>
          <w:lang w:val="ru-RU"/>
        </w:rPr>
        <w:t xml:space="preserve"> учит</w:t>
      </w:r>
      <w:r w:rsidR="00701D47" w:rsidRPr="00043D28">
        <w:rPr>
          <w:lang w:val="ru-RU"/>
        </w:rPr>
        <w:t>е</w:t>
      </w:r>
      <w:r w:rsidR="00701D47" w:rsidRPr="00043D28">
        <w:rPr>
          <w:lang w:val="ru-RU"/>
        </w:rPr>
        <w:t>лей вопросам, к</w:t>
      </w:r>
      <w:r w:rsidR="0010545D" w:rsidRPr="00043D28">
        <w:rPr>
          <w:lang w:val="ru-RU"/>
        </w:rPr>
        <w:t>асающимся стереотипов</w:t>
      </w:r>
      <w:r w:rsidR="00701D47" w:rsidRPr="00043D28">
        <w:rPr>
          <w:lang w:val="ru-RU"/>
        </w:rPr>
        <w:t>.</w:t>
      </w:r>
      <w:r w:rsidR="00F66613" w:rsidRPr="00043D28">
        <w:rPr>
          <w:lang w:val="ru-RU"/>
        </w:rPr>
        <w:t xml:space="preserve"> Она </w:t>
      </w:r>
      <w:r w:rsidR="007D5A00" w:rsidRPr="00043D28">
        <w:rPr>
          <w:lang w:val="ru-RU"/>
        </w:rPr>
        <w:t>хотела бы знать</w:t>
      </w:r>
      <w:r w:rsidR="00F66613" w:rsidRPr="00043D28">
        <w:rPr>
          <w:lang w:val="ru-RU"/>
        </w:rPr>
        <w:t xml:space="preserve">, будут ли предоставлены ресурсы для </w:t>
      </w:r>
      <w:r w:rsidR="009C6BC4" w:rsidRPr="00043D28">
        <w:rPr>
          <w:lang w:val="ru-RU"/>
        </w:rPr>
        <w:t>в</w:t>
      </w:r>
      <w:r w:rsidR="009C6BC4" w:rsidRPr="00043D28">
        <w:rPr>
          <w:lang w:val="ru-RU"/>
        </w:rPr>
        <w:t>ы</w:t>
      </w:r>
      <w:r w:rsidR="009C6BC4" w:rsidRPr="00043D28">
        <w:rPr>
          <w:lang w:val="ru-RU"/>
        </w:rPr>
        <w:t>пуска</w:t>
      </w:r>
      <w:r w:rsidR="00F66613" w:rsidRPr="00043D28">
        <w:rPr>
          <w:lang w:val="ru-RU"/>
        </w:rPr>
        <w:t xml:space="preserve"> новых учебников после завершения пер</w:t>
      </w:r>
      <w:r w:rsidR="00F66613" w:rsidRPr="00043D28">
        <w:rPr>
          <w:lang w:val="ru-RU"/>
        </w:rPr>
        <w:t>е</w:t>
      </w:r>
      <w:r w:rsidR="00F66613" w:rsidRPr="00043D28">
        <w:rPr>
          <w:lang w:val="ru-RU"/>
        </w:rPr>
        <w:t xml:space="preserve">смотра. Было бы также интересно узнать оценку воздействия инициатив, предпринятых для </w:t>
      </w:r>
      <w:r w:rsidR="00E80387" w:rsidRPr="00043D28">
        <w:rPr>
          <w:lang w:val="ru-RU"/>
        </w:rPr>
        <w:t>устр</w:t>
      </w:r>
      <w:r w:rsidR="00E80387" w:rsidRPr="00043D28">
        <w:rPr>
          <w:lang w:val="ru-RU"/>
        </w:rPr>
        <w:t>а</w:t>
      </w:r>
      <w:r w:rsidR="00E80387" w:rsidRPr="00043D28">
        <w:rPr>
          <w:lang w:val="ru-RU"/>
        </w:rPr>
        <w:t>нения</w:t>
      </w:r>
      <w:r w:rsidR="00F66613" w:rsidRPr="00043D28">
        <w:rPr>
          <w:lang w:val="ru-RU"/>
        </w:rPr>
        <w:t xml:space="preserve"> стереотипов в средствах массовой информ</w:t>
      </w:r>
      <w:r w:rsidR="00F66613" w:rsidRPr="00043D28">
        <w:rPr>
          <w:lang w:val="ru-RU"/>
        </w:rPr>
        <w:t>а</w:t>
      </w:r>
      <w:r w:rsidR="00F66613" w:rsidRPr="00043D28">
        <w:rPr>
          <w:lang w:val="ru-RU"/>
        </w:rPr>
        <w:t xml:space="preserve">ции. В заключение оратор </w:t>
      </w:r>
      <w:r w:rsidR="007D5A00" w:rsidRPr="00043D28">
        <w:rPr>
          <w:lang w:val="ru-RU"/>
        </w:rPr>
        <w:t>отмечает высокий ур</w:t>
      </w:r>
      <w:r w:rsidR="007D5A00" w:rsidRPr="00043D28">
        <w:rPr>
          <w:lang w:val="ru-RU"/>
        </w:rPr>
        <w:t>о</w:t>
      </w:r>
      <w:r w:rsidR="007D5A00" w:rsidRPr="00043D28">
        <w:rPr>
          <w:lang w:val="ru-RU"/>
        </w:rPr>
        <w:t>вень неграмотности среди женщин, проживающих в сельской местности, и</w:t>
      </w:r>
      <w:r w:rsidR="00043D28">
        <w:rPr>
          <w:lang w:val="ru-RU"/>
        </w:rPr>
        <w:t xml:space="preserve"> </w:t>
      </w:r>
      <w:r w:rsidR="007D5A00" w:rsidRPr="00043D28">
        <w:rPr>
          <w:lang w:val="ru-RU"/>
        </w:rPr>
        <w:t>спрашивает</w:t>
      </w:r>
      <w:r w:rsidR="00F66613" w:rsidRPr="00043D28">
        <w:rPr>
          <w:lang w:val="ru-RU"/>
        </w:rPr>
        <w:t xml:space="preserve"> о планах, н</w:t>
      </w:r>
      <w:r w:rsidR="00F66613" w:rsidRPr="00043D28">
        <w:rPr>
          <w:lang w:val="ru-RU"/>
        </w:rPr>
        <w:t>а</w:t>
      </w:r>
      <w:r w:rsidR="00F66613" w:rsidRPr="00043D28">
        <w:rPr>
          <w:lang w:val="ru-RU"/>
        </w:rPr>
        <w:t xml:space="preserve">правленных на охват </w:t>
      </w:r>
      <w:r w:rsidR="007D5A00" w:rsidRPr="00043D28">
        <w:rPr>
          <w:lang w:val="ru-RU"/>
        </w:rPr>
        <w:t xml:space="preserve">этой группы </w:t>
      </w:r>
      <w:r w:rsidR="00F66613" w:rsidRPr="00043D28">
        <w:rPr>
          <w:lang w:val="ru-RU"/>
        </w:rPr>
        <w:t>женщин</w:t>
      </w:r>
      <w:r w:rsidR="007D5A00" w:rsidRPr="00043D28">
        <w:rPr>
          <w:lang w:val="ru-RU"/>
        </w:rPr>
        <w:t>.</w:t>
      </w:r>
    </w:p>
    <w:p w:rsidR="00F66613" w:rsidRPr="00043D28" w:rsidRDefault="00AB1CA5" w:rsidP="0074779E">
      <w:pPr>
        <w:pStyle w:val="DualTxt"/>
        <w:suppressAutoHyphens w:val="0"/>
        <w:rPr>
          <w:b/>
          <w:lang w:val="ru-RU"/>
        </w:rPr>
      </w:pPr>
      <w:r w:rsidRPr="00043D28">
        <w:rPr>
          <w:lang w:val="ru-RU"/>
        </w:rPr>
        <w:t>39.</w:t>
      </w:r>
      <w:r w:rsidRPr="00043D28">
        <w:rPr>
          <w:lang w:val="ru-RU"/>
        </w:rPr>
        <w:tab/>
      </w:r>
      <w:r w:rsidR="00F66613" w:rsidRPr="00043D28">
        <w:rPr>
          <w:b/>
          <w:lang w:val="ru-RU"/>
        </w:rPr>
        <w:t>Г-жа Амелин</w:t>
      </w:r>
      <w:r w:rsidR="00F66613" w:rsidRPr="00043D28">
        <w:rPr>
          <w:lang w:val="ru-RU"/>
        </w:rPr>
        <w:t xml:space="preserve"> говорит, что насилие </w:t>
      </w:r>
      <w:r w:rsidR="000452AA" w:rsidRPr="00043D28">
        <w:rPr>
          <w:lang w:val="ru-RU"/>
        </w:rPr>
        <w:t>распр</w:t>
      </w:r>
      <w:r w:rsidR="000452AA" w:rsidRPr="00043D28">
        <w:rPr>
          <w:lang w:val="ru-RU"/>
        </w:rPr>
        <w:t>о</w:t>
      </w:r>
      <w:r w:rsidR="000452AA" w:rsidRPr="00043D28">
        <w:rPr>
          <w:lang w:val="ru-RU"/>
        </w:rPr>
        <w:t>странено повсеместно</w:t>
      </w:r>
      <w:r w:rsidR="00F66613" w:rsidRPr="00043D28">
        <w:rPr>
          <w:lang w:val="ru-RU"/>
        </w:rPr>
        <w:t xml:space="preserve"> в гаитянском обществе, и следует установить связь между законодательством о насилии в отношении женщин и законодательс</w:t>
      </w:r>
      <w:r w:rsidR="00F66613" w:rsidRPr="00043D28">
        <w:rPr>
          <w:lang w:val="ru-RU"/>
        </w:rPr>
        <w:t>т</w:t>
      </w:r>
      <w:r w:rsidR="00F66613" w:rsidRPr="00043D28">
        <w:rPr>
          <w:lang w:val="ru-RU"/>
        </w:rPr>
        <w:t>вом о</w:t>
      </w:r>
      <w:r w:rsidR="00043D28">
        <w:rPr>
          <w:lang w:val="ru-RU"/>
        </w:rPr>
        <w:t xml:space="preserve"> </w:t>
      </w:r>
      <w:r w:rsidR="00D86EA5" w:rsidRPr="00043D28">
        <w:rPr>
          <w:lang w:val="ru-RU"/>
        </w:rPr>
        <w:t xml:space="preserve">гендерном </w:t>
      </w:r>
      <w:r w:rsidR="00F66613" w:rsidRPr="00043D28">
        <w:rPr>
          <w:lang w:val="ru-RU"/>
        </w:rPr>
        <w:t>равенстве</w:t>
      </w:r>
      <w:r w:rsidR="00D86EA5" w:rsidRPr="00043D28">
        <w:rPr>
          <w:lang w:val="ru-RU"/>
        </w:rPr>
        <w:t>.</w:t>
      </w:r>
      <w:r w:rsidR="00043D28">
        <w:rPr>
          <w:lang w:val="ru-RU"/>
        </w:rPr>
        <w:t xml:space="preserve"> </w:t>
      </w:r>
      <w:r w:rsidR="00F66613" w:rsidRPr="00043D28">
        <w:rPr>
          <w:lang w:val="ru-RU"/>
        </w:rPr>
        <w:t>Должны быть охвачены все виды насилия в отношении женщин, включая изнасилование, насилие в отношениях между чл</w:t>
      </w:r>
      <w:r w:rsidR="00F66613" w:rsidRPr="00043D28">
        <w:rPr>
          <w:lang w:val="ru-RU"/>
        </w:rPr>
        <w:t>е</w:t>
      </w:r>
      <w:r w:rsidR="00F66613" w:rsidRPr="00043D28">
        <w:rPr>
          <w:lang w:val="ru-RU"/>
        </w:rPr>
        <w:t xml:space="preserve">нами семьи и </w:t>
      </w:r>
      <w:r w:rsidR="005A3698" w:rsidRPr="00043D28">
        <w:rPr>
          <w:lang w:val="ru-RU"/>
        </w:rPr>
        <w:t>жестокое обращ</w:t>
      </w:r>
      <w:r w:rsidR="00076DEF" w:rsidRPr="00043D28">
        <w:rPr>
          <w:lang w:val="ru-RU"/>
        </w:rPr>
        <w:t xml:space="preserve">ение с девушками, работающими </w:t>
      </w:r>
      <w:r w:rsidR="00D86EA5" w:rsidRPr="00043D28">
        <w:rPr>
          <w:lang w:val="ru-RU"/>
        </w:rPr>
        <w:t xml:space="preserve">в качестве </w:t>
      </w:r>
      <w:r w:rsidR="00076DEF" w:rsidRPr="00043D28">
        <w:rPr>
          <w:lang w:val="ru-RU"/>
        </w:rPr>
        <w:t>домашней прислуг</w:t>
      </w:r>
      <w:r w:rsidR="00D86EA5" w:rsidRPr="00043D28">
        <w:rPr>
          <w:lang w:val="ru-RU"/>
        </w:rPr>
        <w:t>и</w:t>
      </w:r>
      <w:r w:rsidR="00F23E83" w:rsidRPr="00043D28">
        <w:rPr>
          <w:lang w:val="ru-RU"/>
        </w:rPr>
        <w:t>; зак</w:t>
      </w:r>
      <w:r w:rsidR="00F23E83" w:rsidRPr="00043D28">
        <w:rPr>
          <w:lang w:val="ru-RU"/>
        </w:rPr>
        <w:t>о</w:t>
      </w:r>
      <w:r w:rsidR="00F23E83" w:rsidRPr="00043D28">
        <w:rPr>
          <w:lang w:val="ru-RU"/>
        </w:rPr>
        <w:t>нодательство об изнасиловании, в частности, все еще очень слабое и нуждается в у</w:t>
      </w:r>
      <w:r w:rsidR="007321F4" w:rsidRPr="00043D28">
        <w:rPr>
          <w:lang w:val="ru-RU"/>
        </w:rPr>
        <w:t>креплении</w:t>
      </w:r>
      <w:r w:rsidR="00F23E83" w:rsidRPr="00043D28">
        <w:rPr>
          <w:lang w:val="ru-RU"/>
        </w:rPr>
        <w:t>. Стат</w:t>
      </w:r>
      <w:r w:rsidR="00F23E83" w:rsidRPr="00043D28">
        <w:rPr>
          <w:lang w:val="ru-RU"/>
        </w:rPr>
        <w:t>и</w:t>
      </w:r>
      <w:r w:rsidR="00F23E83" w:rsidRPr="00043D28">
        <w:rPr>
          <w:lang w:val="ru-RU"/>
        </w:rPr>
        <w:t xml:space="preserve">стические данные свидетельствуют об увеличении числа случаев изнасилования девочек, и серьезное воздействие этого вида преступления на жертв и на общество в целом будет задерживать эмансипацию. Нищета и маргинализация являются основными факторами, </w:t>
      </w:r>
      <w:r w:rsidR="00AE692A" w:rsidRPr="00043D28">
        <w:rPr>
          <w:lang w:val="ru-RU"/>
        </w:rPr>
        <w:t>подвергающими</w:t>
      </w:r>
      <w:r w:rsidR="007F2CA2" w:rsidRPr="00043D28">
        <w:rPr>
          <w:lang w:val="ru-RU"/>
        </w:rPr>
        <w:t xml:space="preserve"> </w:t>
      </w:r>
      <w:r w:rsidR="00F23E83" w:rsidRPr="00043D28">
        <w:rPr>
          <w:lang w:val="ru-RU"/>
        </w:rPr>
        <w:t>молодых женщин се</w:t>
      </w:r>
      <w:r w:rsidR="00F23E83" w:rsidRPr="00043D28">
        <w:rPr>
          <w:lang w:val="ru-RU"/>
        </w:rPr>
        <w:t>к</w:t>
      </w:r>
      <w:r w:rsidR="00F23E83" w:rsidRPr="00043D28">
        <w:rPr>
          <w:lang w:val="ru-RU"/>
        </w:rPr>
        <w:t>суальн</w:t>
      </w:r>
      <w:r w:rsidR="009613C4" w:rsidRPr="00043D28">
        <w:rPr>
          <w:lang w:val="ru-RU"/>
        </w:rPr>
        <w:t>ом</w:t>
      </w:r>
      <w:r w:rsidR="007F2CA2" w:rsidRPr="00043D28">
        <w:rPr>
          <w:lang w:val="ru-RU"/>
        </w:rPr>
        <w:t>у</w:t>
      </w:r>
      <w:r w:rsidR="00F23E83" w:rsidRPr="00043D28">
        <w:rPr>
          <w:lang w:val="ru-RU"/>
        </w:rPr>
        <w:t xml:space="preserve"> насили</w:t>
      </w:r>
      <w:r w:rsidR="009613C4" w:rsidRPr="00043D28">
        <w:rPr>
          <w:lang w:val="ru-RU"/>
        </w:rPr>
        <w:t>ю, и нельзя допустить, чтобы т</w:t>
      </w:r>
      <w:r w:rsidR="009613C4" w:rsidRPr="00043D28">
        <w:rPr>
          <w:lang w:val="ru-RU"/>
        </w:rPr>
        <w:t>а</w:t>
      </w:r>
      <w:r w:rsidR="009613C4" w:rsidRPr="00043D28">
        <w:rPr>
          <w:lang w:val="ru-RU"/>
        </w:rPr>
        <w:t xml:space="preserve">кое положение </w:t>
      </w:r>
      <w:r w:rsidR="007F2CA2" w:rsidRPr="00043D28">
        <w:rPr>
          <w:lang w:val="ru-RU"/>
        </w:rPr>
        <w:t>продолжало существовать</w:t>
      </w:r>
      <w:r w:rsidR="009613C4" w:rsidRPr="00043D28">
        <w:rPr>
          <w:lang w:val="ru-RU"/>
        </w:rPr>
        <w:t xml:space="preserve"> и дальше.</w:t>
      </w:r>
    </w:p>
    <w:p w:rsidR="00744A0E" w:rsidRPr="00043D28" w:rsidRDefault="00C72B03" w:rsidP="0074779E">
      <w:pPr>
        <w:pStyle w:val="DualTxt"/>
        <w:suppressAutoHyphens w:val="0"/>
        <w:rPr>
          <w:lang w:val="ru-RU"/>
        </w:rPr>
      </w:pPr>
      <w:r w:rsidRPr="00043D28">
        <w:rPr>
          <w:lang w:val="ru-RU"/>
        </w:rPr>
        <w:t>40.</w:t>
      </w:r>
      <w:r w:rsidR="00AB1CA5" w:rsidRPr="00043D28">
        <w:rPr>
          <w:lang w:val="ru-RU"/>
        </w:rPr>
        <w:tab/>
      </w:r>
      <w:r w:rsidR="00CE3FE6" w:rsidRPr="00043D28">
        <w:rPr>
          <w:b/>
          <w:lang w:val="ru-RU"/>
        </w:rPr>
        <w:t>Г-жа Лассе</w:t>
      </w:r>
      <w:r w:rsidR="00744A0E" w:rsidRPr="00043D28">
        <w:rPr>
          <w:b/>
          <w:lang w:val="ru-RU"/>
        </w:rPr>
        <w:t>г</w:t>
      </w:r>
      <w:r w:rsidR="00744A0E" w:rsidRPr="00043D28">
        <w:rPr>
          <w:lang w:val="ru-RU"/>
        </w:rPr>
        <w:t xml:space="preserve"> (Гаити) говорит, что работа </w:t>
      </w:r>
      <w:r w:rsidR="00CE3FE6" w:rsidRPr="00043D28">
        <w:rPr>
          <w:i/>
          <w:lang w:val="ru-RU"/>
        </w:rPr>
        <w:t>Н</w:t>
      </w:r>
      <w:r w:rsidR="00CE3FE6" w:rsidRPr="00043D28">
        <w:rPr>
          <w:i/>
          <w:lang w:val="ru-RU"/>
        </w:rPr>
        <w:t>а</w:t>
      </w:r>
      <w:r w:rsidR="00CE3FE6" w:rsidRPr="00043D28">
        <w:rPr>
          <w:i/>
          <w:lang w:val="ru-RU"/>
        </w:rPr>
        <w:t>ционального объединения</w:t>
      </w:r>
      <w:r w:rsidR="00744A0E" w:rsidRPr="00043D28">
        <w:rPr>
          <w:lang w:val="ru-RU"/>
        </w:rPr>
        <w:t xml:space="preserve"> </w:t>
      </w:r>
      <w:r w:rsidR="00444CC6" w:rsidRPr="00043D28">
        <w:rPr>
          <w:lang w:val="ru-RU"/>
        </w:rPr>
        <w:t>помогает преодолевать</w:t>
      </w:r>
      <w:r w:rsidR="00043D28">
        <w:rPr>
          <w:lang w:val="ru-RU"/>
        </w:rPr>
        <w:t xml:space="preserve"> </w:t>
      </w:r>
      <w:r w:rsidR="00744A0E" w:rsidRPr="00043D28">
        <w:rPr>
          <w:lang w:val="ru-RU"/>
        </w:rPr>
        <w:t xml:space="preserve">широко распространенное в обществе насилие. </w:t>
      </w:r>
      <w:r w:rsidR="00111EB4" w:rsidRPr="00043D28">
        <w:rPr>
          <w:lang w:val="ru-RU"/>
        </w:rPr>
        <w:t>Кроме</w:t>
      </w:r>
      <w:r w:rsidR="00744A0E" w:rsidRPr="00043D28">
        <w:rPr>
          <w:lang w:val="ru-RU"/>
        </w:rPr>
        <w:t xml:space="preserve"> того, нарушается закон молчания</w:t>
      </w:r>
      <w:r w:rsidR="006B0B6B" w:rsidRPr="00043D28">
        <w:rPr>
          <w:lang w:val="ru-RU"/>
        </w:rPr>
        <w:t>,</w:t>
      </w:r>
      <w:r w:rsidR="00744A0E" w:rsidRPr="00043D28">
        <w:rPr>
          <w:lang w:val="ru-RU"/>
        </w:rPr>
        <w:t xml:space="preserve"> и женщ</w:t>
      </w:r>
      <w:r w:rsidR="00744A0E" w:rsidRPr="00043D28">
        <w:rPr>
          <w:lang w:val="ru-RU"/>
        </w:rPr>
        <w:t>и</w:t>
      </w:r>
      <w:r w:rsidR="00744A0E" w:rsidRPr="00043D28">
        <w:rPr>
          <w:lang w:val="ru-RU"/>
        </w:rPr>
        <w:t>ны осмеливаются говорить о насилии, которое я</w:t>
      </w:r>
      <w:r w:rsidR="00744A0E" w:rsidRPr="00043D28">
        <w:rPr>
          <w:lang w:val="ru-RU"/>
        </w:rPr>
        <w:t>в</w:t>
      </w:r>
      <w:r w:rsidR="00744A0E" w:rsidRPr="00043D28">
        <w:rPr>
          <w:lang w:val="ru-RU"/>
        </w:rPr>
        <w:t xml:space="preserve">лялось предметом недавней </w:t>
      </w:r>
      <w:r w:rsidR="00B424C3" w:rsidRPr="00043D28">
        <w:rPr>
          <w:lang w:val="ru-RU"/>
        </w:rPr>
        <w:t xml:space="preserve">информационно-пропагандистской </w:t>
      </w:r>
      <w:r w:rsidR="00744A0E" w:rsidRPr="00043D28">
        <w:rPr>
          <w:lang w:val="ru-RU"/>
        </w:rPr>
        <w:t xml:space="preserve">кампании. </w:t>
      </w:r>
      <w:r w:rsidR="009770C3" w:rsidRPr="00043D28">
        <w:rPr>
          <w:lang w:val="ru-RU"/>
        </w:rPr>
        <w:t>Растущее число зар</w:t>
      </w:r>
      <w:r w:rsidR="009770C3" w:rsidRPr="00043D28">
        <w:rPr>
          <w:lang w:val="ru-RU"/>
        </w:rPr>
        <w:t>е</w:t>
      </w:r>
      <w:r w:rsidR="009770C3" w:rsidRPr="00043D28">
        <w:rPr>
          <w:lang w:val="ru-RU"/>
        </w:rPr>
        <w:t>гистрированных случаев сексуального насилия и насилия в отношениях между членами семьи, и особенно растущее число обвинительных пригов</w:t>
      </w:r>
      <w:r w:rsidR="009770C3" w:rsidRPr="00043D28">
        <w:rPr>
          <w:lang w:val="ru-RU"/>
        </w:rPr>
        <w:t>о</w:t>
      </w:r>
      <w:r w:rsidR="009770C3" w:rsidRPr="00043D28">
        <w:rPr>
          <w:lang w:val="ru-RU"/>
        </w:rPr>
        <w:t>ров указывают на то, что стыд больше не ассоци</w:t>
      </w:r>
      <w:r w:rsidR="009770C3" w:rsidRPr="00043D28">
        <w:rPr>
          <w:lang w:val="ru-RU"/>
        </w:rPr>
        <w:t>и</w:t>
      </w:r>
      <w:r w:rsidR="009770C3" w:rsidRPr="00043D28">
        <w:rPr>
          <w:lang w:val="ru-RU"/>
        </w:rPr>
        <w:t>руется с такими жалобами. Вопрос насили</w:t>
      </w:r>
      <w:r w:rsidR="002D77A5" w:rsidRPr="00043D28">
        <w:rPr>
          <w:lang w:val="ru-RU"/>
        </w:rPr>
        <w:t>я</w:t>
      </w:r>
      <w:r w:rsidR="009770C3" w:rsidRPr="00043D28">
        <w:rPr>
          <w:lang w:val="ru-RU"/>
        </w:rPr>
        <w:t xml:space="preserve"> являе</w:t>
      </w:r>
      <w:r w:rsidR="009770C3" w:rsidRPr="00043D28">
        <w:rPr>
          <w:lang w:val="ru-RU"/>
        </w:rPr>
        <w:t>т</w:t>
      </w:r>
      <w:r w:rsidR="009770C3" w:rsidRPr="00043D28">
        <w:rPr>
          <w:lang w:val="ru-RU"/>
        </w:rPr>
        <w:t>ся приоритетным для министерства, и наличие к</w:t>
      </w:r>
      <w:r w:rsidR="009770C3" w:rsidRPr="00043D28">
        <w:rPr>
          <w:lang w:val="ru-RU"/>
        </w:rPr>
        <w:t>о</w:t>
      </w:r>
      <w:r w:rsidR="009770C3" w:rsidRPr="00043D28">
        <w:rPr>
          <w:lang w:val="ru-RU"/>
        </w:rPr>
        <w:t>ординаторов в каждом из департаментов окажет воздействие на</w:t>
      </w:r>
      <w:r w:rsidR="00C42A62" w:rsidRPr="00043D28">
        <w:rPr>
          <w:lang w:val="ru-RU"/>
        </w:rPr>
        <w:t xml:space="preserve"> положение</w:t>
      </w:r>
      <w:r w:rsidR="009770C3" w:rsidRPr="00043D28">
        <w:rPr>
          <w:lang w:val="ru-RU"/>
        </w:rPr>
        <w:t xml:space="preserve"> женщин в общинах по всей стране. Оратор отдает должное сотрудничеству по линии Юг-Юг</w:t>
      </w:r>
      <w:r w:rsidR="00F54FC7" w:rsidRPr="00043D28">
        <w:rPr>
          <w:lang w:val="ru-RU"/>
        </w:rPr>
        <w:t xml:space="preserve"> и</w:t>
      </w:r>
      <w:r w:rsidR="009770C3" w:rsidRPr="00043D28">
        <w:rPr>
          <w:lang w:val="ru-RU"/>
        </w:rPr>
        <w:t xml:space="preserve"> предложен</w:t>
      </w:r>
      <w:r w:rsidR="00F54FC7" w:rsidRPr="00043D28">
        <w:rPr>
          <w:lang w:val="ru-RU"/>
        </w:rPr>
        <w:t>ию</w:t>
      </w:r>
      <w:r w:rsidR="009770C3" w:rsidRPr="00043D28">
        <w:rPr>
          <w:lang w:val="ru-RU"/>
        </w:rPr>
        <w:t xml:space="preserve"> Бразили</w:t>
      </w:r>
      <w:r w:rsidR="00F54FC7" w:rsidRPr="00043D28">
        <w:rPr>
          <w:lang w:val="ru-RU"/>
        </w:rPr>
        <w:t>и относ</w:t>
      </w:r>
      <w:r w:rsidR="00F54FC7" w:rsidRPr="00043D28">
        <w:rPr>
          <w:lang w:val="ru-RU"/>
        </w:rPr>
        <w:t>и</w:t>
      </w:r>
      <w:r w:rsidR="00F54FC7" w:rsidRPr="00043D28">
        <w:rPr>
          <w:lang w:val="ru-RU"/>
        </w:rPr>
        <w:t>тельно</w:t>
      </w:r>
      <w:r w:rsidR="009770C3" w:rsidRPr="00043D28">
        <w:rPr>
          <w:lang w:val="ru-RU"/>
        </w:rPr>
        <w:t xml:space="preserve"> обучени</w:t>
      </w:r>
      <w:r w:rsidR="00F54FC7" w:rsidRPr="00043D28">
        <w:rPr>
          <w:lang w:val="ru-RU"/>
        </w:rPr>
        <w:t>я</w:t>
      </w:r>
      <w:r w:rsidR="009770C3" w:rsidRPr="00043D28">
        <w:rPr>
          <w:lang w:val="ru-RU"/>
        </w:rPr>
        <w:t xml:space="preserve"> полицейских и судей тому, как принимать жалобы и </w:t>
      </w:r>
      <w:r w:rsidR="00AB46EE" w:rsidRPr="00043D28">
        <w:rPr>
          <w:lang w:val="ru-RU"/>
        </w:rPr>
        <w:t>вести судебные дела, каса</w:t>
      </w:r>
      <w:r w:rsidR="00AB46EE" w:rsidRPr="00043D28">
        <w:rPr>
          <w:lang w:val="ru-RU"/>
        </w:rPr>
        <w:t>ю</w:t>
      </w:r>
      <w:r w:rsidR="00AB46EE" w:rsidRPr="00043D28">
        <w:rPr>
          <w:lang w:val="ru-RU"/>
        </w:rPr>
        <w:t>щиеся сексуального насилия.</w:t>
      </w:r>
    </w:p>
    <w:p w:rsidR="00AB46EE" w:rsidRPr="00043D28" w:rsidRDefault="00C72B03" w:rsidP="0074779E">
      <w:pPr>
        <w:pStyle w:val="DualTxt"/>
        <w:suppressAutoHyphens w:val="0"/>
        <w:rPr>
          <w:lang w:val="ru-RU"/>
        </w:rPr>
      </w:pPr>
      <w:r w:rsidRPr="00043D28">
        <w:rPr>
          <w:lang w:val="ru-RU"/>
        </w:rPr>
        <w:t>41.</w:t>
      </w:r>
      <w:r w:rsidR="00AB1CA5" w:rsidRPr="00043D28">
        <w:rPr>
          <w:lang w:val="ru-RU"/>
        </w:rPr>
        <w:tab/>
      </w:r>
      <w:r w:rsidR="00AB46EE" w:rsidRPr="00043D28">
        <w:rPr>
          <w:lang w:val="ru-RU"/>
        </w:rPr>
        <w:t>Обращаясь к теме стереотипов, оратор гов</w:t>
      </w:r>
      <w:r w:rsidR="00AB46EE" w:rsidRPr="00043D28">
        <w:rPr>
          <w:lang w:val="ru-RU"/>
        </w:rPr>
        <w:t>о</w:t>
      </w:r>
      <w:r w:rsidR="00AB46EE" w:rsidRPr="00043D28">
        <w:rPr>
          <w:lang w:val="ru-RU"/>
        </w:rPr>
        <w:t xml:space="preserve">рит, что сотрудничество Франции </w:t>
      </w:r>
      <w:r w:rsidR="00DD21FB" w:rsidRPr="00043D28">
        <w:rPr>
          <w:lang w:val="ru-RU"/>
        </w:rPr>
        <w:t>было полезным при</w:t>
      </w:r>
      <w:r w:rsidR="00AB46EE" w:rsidRPr="00043D28">
        <w:rPr>
          <w:lang w:val="ru-RU"/>
        </w:rPr>
        <w:t xml:space="preserve"> проведении</w:t>
      </w:r>
      <w:r w:rsidR="0055307B" w:rsidRPr="00043D28">
        <w:rPr>
          <w:lang w:val="ru-RU"/>
        </w:rPr>
        <w:t xml:space="preserve"> работы </w:t>
      </w:r>
      <w:r w:rsidR="00E91599" w:rsidRPr="00043D28">
        <w:rPr>
          <w:lang w:val="ru-RU"/>
        </w:rPr>
        <w:t>по</w:t>
      </w:r>
      <w:r w:rsidR="00AB46EE" w:rsidRPr="00043D28">
        <w:rPr>
          <w:lang w:val="ru-RU"/>
        </w:rPr>
        <w:t xml:space="preserve"> пересмотр</w:t>
      </w:r>
      <w:r w:rsidR="00E91599" w:rsidRPr="00043D28">
        <w:rPr>
          <w:lang w:val="ru-RU"/>
        </w:rPr>
        <w:t>у</w:t>
      </w:r>
      <w:r w:rsidR="00AB46EE" w:rsidRPr="00043D28">
        <w:rPr>
          <w:lang w:val="ru-RU"/>
        </w:rPr>
        <w:t xml:space="preserve"> учебников совместно с Министерством культуры. Секретариат по вопросам грамотности использует </w:t>
      </w:r>
      <w:r w:rsidR="001D35E4" w:rsidRPr="00043D28">
        <w:rPr>
          <w:lang w:val="ru-RU"/>
        </w:rPr>
        <w:t>информац</w:t>
      </w:r>
      <w:r w:rsidR="001D35E4" w:rsidRPr="00043D28">
        <w:rPr>
          <w:lang w:val="ru-RU"/>
        </w:rPr>
        <w:t>и</w:t>
      </w:r>
      <w:r w:rsidR="001D35E4" w:rsidRPr="00043D28">
        <w:rPr>
          <w:lang w:val="ru-RU"/>
        </w:rPr>
        <w:t>онное наполнение</w:t>
      </w:r>
      <w:r w:rsidR="00AB46EE" w:rsidRPr="00043D28">
        <w:rPr>
          <w:lang w:val="ru-RU"/>
        </w:rPr>
        <w:t xml:space="preserve">, разработанное министерством </w:t>
      </w:r>
      <w:r w:rsidR="0054432A" w:rsidRPr="00043D28">
        <w:rPr>
          <w:lang w:val="ru-RU"/>
        </w:rPr>
        <w:t>для</w:t>
      </w:r>
      <w:r w:rsidR="00043D28">
        <w:rPr>
          <w:lang w:val="ru-RU"/>
        </w:rPr>
        <w:t xml:space="preserve"> </w:t>
      </w:r>
      <w:r w:rsidR="00AB46EE" w:rsidRPr="00043D28">
        <w:rPr>
          <w:lang w:val="ru-RU"/>
        </w:rPr>
        <w:t>работ</w:t>
      </w:r>
      <w:r w:rsidR="0054432A" w:rsidRPr="00043D28">
        <w:rPr>
          <w:lang w:val="ru-RU"/>
        </w:rPr>
        <w:t>ы</w:t>
      </w:r>
      <w:r w:rsidR="00AB46EE" w:rsidRPr="00043D28">
        <w:rPr>
          <w:lang w:val="ru-RU"/>
        </w:rPr>
        <w:t xml:space="preserve"> в сельской местности, с тем чтобы женщины, обучающиеся чтению, получали также знания о политике гендерного равенства и стере</w:t>
      </w:r>
      <w:r w:rsidR="00AB46EE" w:rsidRPr="00043D28">
        <w:rPr>
          <w:lang w:val="ru-RU"/>
        </w:rPr>
        <w:t>о</w:t>
      </w:r>
      <w:r w:rsidR="00AB46EE" w:rsidRPr="00043D28">
        <w:rPr>
          <w:lang w:val="ru-RU"/>
        </w:rPr>
        <w:t>типах.</w:t>
      </w:r>
      <w:r w:rsidR="00C10523" w:rsidRPr="00043D28">
        <w:rPr>
          <w:lang w:val="ru-RU"/>
        </w:rPr>
        <w:t xml:space="preserve"> Праздник </w:t>
      </w:r>
      <w:r w:rsidR="00661BBC" w:rsidRPr="00043D28">
        <w:rPr>
          <w:lang w:val="ru-RU"/>
        </w:rPr>
        <w:t>карнавала</w:t>
      </w:r>
      <w:r w:rsidR="00C10523" w:rsidRPr="00043D28">
        <w:rPr>
          <w:lang w:val="ru-RU"/>
        </w:rPr>
        <w:t xml:space="preserve"> является еще одной возможностью, когда стереотипные образы и пов</w:t>
      </w:r>
      <w:r w:rsidR="00C10523" w:rsidRPr="00043D28">
        <w:rPr>
          <w:lang w:val="ru-RU"/>
        </w:rPr>
        <w:t>е</w:t>
      </w:r>
      <w:r w:rsidR="00C10523" w:rsidRPr="00043D28">
        <w:rPr>
          <w:lang w:val="ru-RU"/>
        </w:rPr>
        <w:t>дение</w:t>
      </w:r>
      <w:r w:rsidR="00661BBC" w:rsidRPr="00043D28">
        <w:rPr>
          <w:lang w:val="ru-RU"/>
        </w:rPr>
        <w:t xml:space="preserve"> во время парадов</w:t>
      </w:r>
      <w:r w:rsidR="00C10523" w:rsidRPr="00043D28">
        <w:rPr>
          <w:lang w:val="ru-RU"/>
        </w:rPr>
        <w:t xml:space="preserve"> используются в качестве примеров для повышения </w:t>
      </w:r>
      <w:r w:rsidR="00661BBC" w:rsidRPr="00043D28">
        <w:rPr>
          <w:lang w:val="ru-RU"/>
        </w:rPr>
        <w:t>информированности.</w:t>
      </w:r>
    </w:p>
    <w:p w:rsidR="00C10523" w:rsidRPr="00043D28" w:rsidRDefault="00C72B03" w:rsidP="0074779E">
      <w:pPr>
        <w:pStyle w:val="DualTxt"/>
        <w:suppressAutoHyphens w:val="0"/>
        <w:rPr>
          <w:lang w:val="ru-RU"/>
        </w:rPr>
      </w:pPr>
      <w:r w:rsidRPr="00043D28">
        <w:rPr>
          <w:lang w:val="ru-RU"/>
        </w:rPr>
        <w:t>42.</w:t>
      </w:r>
      <w:r w:rsidR="00AB1CA5" w:rsidRPr="00043D28">
        <w:rPr>
          <w:lang w:val="ru-RU"/>
        </w:rPr>
        <w:tab/>
      </w:r>
      <w:r w:rsidR="00C10523" w:rsidRPr="00043D28">
        <w:rPr>
          <w:lang w:val="ru-RU"/>
        </w:rPr>
        <w:t>Что касается расового разнообразия и двойной дискриминации, основанной на цвете кожи,</w:t>
      </w:r>
      <w:r w:rsidR="001F00B4" w:rsidRPr="00043D28">
        <w:rPr>
          <w:lang w:val="ru-RU"/>
        </w:rPr>
        <w:t xml:space="preserve"> то</w:t>
      </w:r>
      <w:r w:rsidR="00C10523" w:rsidRPr="00043D28">
        <w:rPr>
          <w:lang w:val="ru-RU"/>
        </w:rPr>
        <w:t xml:space="preserve"> с</w:t>
      </w:r>
      <w:r w:rsidR="00C10523" w:rsidRPr="00043D28">
        <w:rPr>
          <w:lang w:val="ru-RU"/>
        </w:rPr>
        <w:t>о</w:t>
      </w:r>
      <w:r w:rsidR="00C10523" w:rsidRPr="00043D28">
        <w:rPr>
          <w:lang w:val="ru-RU"/>
        </w:rPr>
        <w:t>циальная и экономическая изоляция представляет</w:t>
      </w:r>
      <w:r w:rsidR="00F56263" w:rsidRPr="00043D28">
        <w:rPr>
          <w:lang w:val="ru-RU"/>
        </w:rPr>
        <w:t xml:space="preserve"> собой еще большую проблему. Многие дети</w:t>
      </w:r>
      <w:r w:rsidR="00C10523" w:rsidRPr="00043D28">
        <w:rPr>
          <w:lang w:val="ru-RU"/>
        </w:rPr>
        <w:t xml:space="preserve"> не</w:t>
      </w:r>
      <w:r w:rsidR="00F56263" w:rsidRPr="00043D28">
        <w:rPr>
          <w:lang w:val="ru-RU"/>
        </w:rPr>
        <w:t xml:space="preserve"> имеют</w:t>
      </w:r>
      <w:r w:rsidR="00C10523" w:rsidRPr="00043D28">
        <w:rPr>
          <w:lang w:val="ru-RU"/>
        </w:rPr>
        <w:t xml:space="preserve"> отцов</w:t>
      </w:r>
      <w:r w:rsidR="00726C52" w:rsidRPr="00043D28">
        <w:rPr>
          <w:lang w:val="ru-RU"/>
        </w:rPr>
        <w:t xml:space="preserve"> и</w:t>
      </w:r>
      <w:r w:rsidR="00043D28">
        <w:rPr>
          <w:lang w:val="ru-RU"/>
        </w:rPr>
        <w:t xml:space="preserve"> </w:t>
      </w:r>
      <w:r w:rsidR="00726C52" w:rsidRPr="00043D28">
        <w:rPr>
          <w:lang w:val="ru-RU"/>
        </w:rPr>
        <w:t>страдают от экономических и соц</w:t>
      </w:r>
      <w:r w:rsidR="00726C52" w:rsidRPr="00043D28">
        <w:rPr>
          <w:lang w:val="ru-RU"/>
        </w:rPr>
        <w:t>и</w:t>
      </w:r>
      <w:r w:rsidR="00726C52" w:rsidRPr="00043D28">
        <w:rPr>
          <w:lang w:val="ru-RU"/>
        </w:rPr>
        <w:t>альных последствий этого</w:t>
      </w:r>
      <w:r w:rsidR="00AC097D" w:rsidRPr="00043D28">
        <w:rPr>
          <w:lang w:val="ru-RU"/>
        </w:rPr>
        <w:t xml:space="preserve"> факта</w:t>
      </w:r>
      <w:r w:rsidR="00C26638" w:rsidRPr="00043D28">
        <w:rPr>
          <w:lang w:val="ru-RU"/>
        </w:rPr>
        <w:t>.</w:t>
      </w:r>
      <w:r w:rsidR="00726C52" w:rsidRPr="00043D28">
        <w:rPr>
          <w:lang w:val="ru-RU"/>
        </w:rPr>
        <w:t xml:space="preserve"> Для исправления </w:t>
      </w:r>
      <w:r w:rsidR="00AC097D" w:rsidRPr="00043D28">
        <w:rPr>
          <w:lang w:val="ru-RU"/>
        </w:rPr>
        <w:t>так</w:t>
      </w:r>
      <w:r w:rsidR="00726C52" w:rsidRPr="00043D28">
        <w:rPr>
          <w:lang w:val="ru-RU"/>
        </w:rPr>
        <w:t>ой ситуации разрабатывается закон об ответс</w:t>
      </w:r>
      <w:r w:rsidR="00726C52" w:rsidRPr="00043D28">
        <w:rPr>
          <w:lang w:val="ru-RU"/>
        </w:rPr>
        <w:t>т</w:t>
      </w:r>
      <w:r w:rsidR="00726C52" w:rsidRPr="00043D28">
        <w:rPr>
          <w:lang w:val="ru-RU"/>
        </w:rPr>
        <w:t>венном отцовстве.</w:t>
      </w:r>
    </w:p>
    <w:p w:rsidR="00726C52" w:rsidRPr="00043D28" w:rsidRDefault="00C72B03" w:rsidP="0074779E">
      <w:pPr>
        <w:pStyle w:val="DualTxt"/>
        <w:suppressAutoHyphens w:val="0"/>
        <w:rPr>
          <w:lang w:val="ru-RU"/>
        </w:rPr>
      </w:pPr>
      <w:r w:rsidRPr="00043D28">
        <w:rPr>
          <w:lang w:val="ru-RU"/>
        </w:rPr>
        <w:t>43.</w:t>
      </w:r>
      <w:r w:rsidR="00AB1CA5" w:rsidRPr="00043D28">
        <w:rPr>
          <w:lang w:val="ru-RU"/>
        </w:rPr>
        <w:tab/>
      </w:r>
      <w:r w:rsidR="00726C52" w:rsidRPr="00043D28">
        <w:rPr>
          <w:b/>
          <w:lang w:val="ru-RU"/>
        </w:rPr>
        <w:t>Г-жа Мерле</w:t>
      </w:r>
      <w:r w:rsidR="00726C52" w:rsidRPr="00043D28">
        <w:rPr>
          <w:lang w:val="ru-RU"/>
        </w:rPr>
        <w:t xml:space="preserve"> говорит, что статистические да</w:t>
      </w:r>
      <w:r w:rsidR="00726C52" w:rsidRPr="00043D28">
        <w:rPr>
          <w:lang w:val="ru-RU"/>
        </w:rPr>
        <w:t>н</w:t>
      </w:r>
      <w:r w:rsidR="00726C52" w:rsidRPr="00043D28">
        <w:rPr>
          <w:lang w:val="ru-RU"/>
        </w:rPr>
        <w:t>ные свидетельствуют о том, что общий уровень н</w:t>
      </w:r>
      <w:r w:rsidR="00726C52" w:rsidRPr="00043D28">
        <w:rPr>
          <w:lang w:val="ru-RU"/>
        </w:rPr>
        <w:t>а</w:t>
      </w:r>
      <w:r w:rsidR="00726C52" w:rsidRPr="00043D28">
        <w:rPr>
          <w:lang w:val="ru-RU"/>
        </w:rPr>
        <w:t>силия в стране снизился, но ясно одно</w:t>
      </w:r>
      <w:r w:rsidR="0074779E">
        <w:rPr>
          <w:lang w:val="ru-RU"/>
        </w:rPr>
        <w:t xml:space="preserve"> — </w:t>
      </w:r>
      <w:r w:rsidR="00726C52" w:rsidRPr="00043D28">
        <w:rPr>
          <w:lang w:val="ru-RU"/>
        </w:rPr>
        <w:t>женщ</w:t>
      </w:r>
      <w:r w:rsidR="00726C52" w:rsidRPr="00043D28">
        <w:rPr>
          <w:lang w:val="ru-RU"/>
        </w:rPr>
        <w:t>и</w:t>
      </w:r>
      <w:r w:rsidR="00726C52" w:rsidRPr="00043D28">
        <w:rPr>
          <w:lang w:val="ru-RU"/>
        </w:rPr>
        <w:t>ны хотят говорить в полный голос и готовы пол</w:t>
      </w:r>
      <w:r w:rsidR="00726C52" w:rsidRPr="00043D28">
        <w:rPr>
          <w:lang w:val="ru-RU"/>
        </w:rPr>
        <w:t>о</w:t>
      </w:r>
      <w:r w:rsidR="00726C52" w:rsidRPr="00043D28">
        <w:rPr>
          <w:lang w:val="ru-RU"/>
        </w:rPr>
        <w:t xml:space="preserve">жить конец </w:t>
      </w:r>
      <w:r w:rsidR="00C26638" w:rsidRPr="00043D28">
        <w:rPr>
          <w:lang w:val="ru-RU"/>
        </w:rPr>
        <w:t>гендерному</w:t>
      </w:r>
      <w:r w:rsidR="007017DA" w:rsidRPr="00043D28">
        <w:rPr>
          <w:lang w:val="ru-RU"/>
        </w:rPr>
        <w:t xml:space="preserve"> </w:t>
      </w:r>
      <w:r w:rsidR="00726C52" w:rsidRPr="00043D28">
        <w:rPr>
          <w:lang w:val="ru-RU"/>
        </w:rPr>
        <w:t>насилию.</w:t>
      </w:r>
    </w:p>
    <w:p w:rsidR="00730559" w:rsidRPr="00043D28" w:rsidRDefault="00C72B03" w:rsidP="0074779E">
      <w:pPr>
        <w:pStyle w:val="DualTxt"/>
        <w:suppressAutoHyphens w:val="0"/>
        <w:rPr>
          <w:b/>
          <w:lang w:val="ru-RU"/>
        </w:rPr>
      </w:pPr>
      <w:r w:rsidRPr="00043D28">
        <w:rPr>
          <w:lang w:val="ru-RU"/>
        </w:rPr>
        <w:t>44.</w:t>
      </w:r>
      <w:r w:rsidR="00AB1CA5" w:rsidRPr="00043D28">
        <w:rPr>
          <w:lang w:val="ru-RU"/>
        </w:rPr>
        <w:tab/>
      </w:r>
      <w:r w:rsidR="00730559" w:rsidRPr="00043D28">
        <w:rPr>
          <w:b/>
          <w:lang w:val="ru-RU"/>
        </w:rPr>
        <w:t xml:space="preserve">Г-н </w:t>
      </w:r>
      <w:r w:rsidR="002606BD" w:rsidRPr="00043D28">
        <w:rPr>
          <w:b/>
          <w:lang w:val="ru-RU"/>
        </w:rPr>
        <w:t>Тимот</w:t>
      </w:r>
      <w:r w:rsidR="00730559" w:rsidRPr="00043D28">
        <w:rPr>
          <w:lang w:val="ru-RU"/>
        </w:rPr>
        <w:t xml:space="preserve"> </w:t>
      </w:r>
      <w:r w:rsidR="00B14019" w:rsidRPr="00043D28">
        <w:rPr>
          <w:lang w:val="ru-RU"/>
        </w:rPr>
        <w:t xml:space="preserve">(Гаити) </w:t>
      </w:r>
      <w:r w:rsidR="00730559" w:rsidRPr="00043D28">
        <w:rPr>
          <w:lang w:val="ru-RU"/>
        </w:rPr>
        <w:t>говорит, что жертвам изн</w:t>
      </w:r>
      <w:r w:rsidR="00730559" w:rsidRPr="00043D28">
        <w:rPr>
          <w:lang w:val="ru-RU"/>
        </w:rPr>
        <w:t>а</w:t>
      </w:r>
      <w:r w:rsidR="00730559" w:rsidRPr="00043D28">
        <w:rPr>
          <w:lang w:val="ru-RU"/>
        </w:rPr>
        <w:t xml:space="preserve">силования предоставляются специальные услуги </w:t>
      </w:r>
      <w:r w:rsidR="00445C83" w:rsidRPr="00043D28">
        <w:rPr>
          <w:lang w:val="ru-RU"/>
        </w:rPr>
        <w:t xml:space="preserve">с использованием </w:t>
      </w:r>
      <w:r w:rsidR="00730559" w:rsidRPr="00043D28">
        <w:rPr>
          <w:lang w:val="ru-RU"/>
        </w:rPr>
        <w:t xml:space="preserve">стандартных </w:t>
      </w:r>
      <w:r w:rsidR="002606BD" w:rsidRPr="00043D28">
        <w:rPr>
          <w:lang w:val="ru-RU"/>
        </w:rPr>
        <w:t>наборов медицинск</w:t>
      </w:r>
      <w:r w:rsidR="00B77ABA" w:rsidRPr="00043D28">
        <w:rPr>
          <w:lang w:val="ru-RU"/>
        </w:rPr>
        <w:t>их инструментов и материалов</w:t>
      </w:r>
      <w:r w:rsidR="00445C83" w:rsidRPr="00043D28">
        <w:rPr>
          <w:lang w:val="ru-RU"/>
        </w:rPr>
        <w:t xml:space="preserve"> для проведения лечения и анализов</w:t>
      </w:r>
      <w:r w:rsidR="00730559" w:rsidRPr="00043D28">
        <w:rPr>
          <w:lang w:val="ru-RU"/>
        </w:rPr>
        <w:t>, имеющихся во всех учреждениях здр</w:t>
      </w:r>
      <w:r w:rsidR="00730559" w:rsidRPr="00043D28">
        <w:rPr>
          <w:lang w:val="ru-RU"/>
        </w:rPr>
        <w:t>а</w:t>
      </w:r>
      <w:r w:rsidR="00730559" w:rsidRPr="00043D28">
        <w:rPr>
          <w:lang w:val="ru-RU"/>
        </w:rPr>
        <w:t>воохранения. Для оказания им помощи существует группа, состоящая из социальных работников, ме</w:t>
      </w:r>
      <w:r w:rsidR="00730559" w:rsidRPr="00043D28">
        <w:rPr>
          <w:lang w:val="ru-RU"/>
        </w:rPr>
        <w:t>д</w:t>
      </w:r>
      <w:r w:rsidR="00730559" w:rsidRPr="00043D28">
        <w:rPr>
          <w:lang w:val="ru-RU"/>
        </w:rPr>
        <w:t>сестер, в</w:t>
      </w:r>
      <w:r w:rsidR="008F36EB" w:rsidRPr="00043D28">
        <w:rPr>
          <w:lang w:val="ru-RU"/>
        </w:rPr>
        <w:t>рачей, лаборантов и психолога, и</w:t>
      </w:r>
      <w:r w:rsidR="00730559" w:rsidRPr="00043D28">
        <w:rPr>
          <w:lang w:val="ru-RU"/>
        </w:rPr>
        <w:t xml:space="preserve"> лаборант собирает всю необходимую медицинскую докуме</w:t>
      </w:r>
      <w:r w:rsidR="00730559" w:rsidRPr="00043D28">
        <w:rPr>
          <w:lang w:val="ru-RU"/>
        </w:rPr>
        <w:t>н</w:t>
      </w:r>
      <w:r w:rsidR="00730559" w:rsidRPr="00043D28">
        <w:rPr>
          <w:lang w:val="ru-RU"/>
        </w:rPr>
        <w:t xml:space="preserve">тацию. </w:t>
      </w:r>
      <w:r w:rsidR="00A3673F" w:rsidRPr="00043D28">
        <w:rPr>
          <w:lang w:val="ru-RU"/>
        </w:rPr>
        <w:t>Кроме того,</w:t>
      </w:r>
      <w:r w:rsidR="00730559" w:rsidRPr="00043D28">
        <w:rPr>
          <w:lang w:val="ru-RU"/>
        </w:rPr>
        <w:t xml:space="preserve"> жертвы сексуального на</w:t>
      </w:r>
      <w:r w:rsidR="00203489" w:rsidRPr="00043D28">
        <w:rPr>
          <w:lang w:val="ru-RU"/>
        </w:rPr>
        <w:t>силия</w:t>
      </w:r>
      <w:r w:rsidR="00730559" w:rsidRPr="00043D28">
        <w:rPr>
          <w:lang w:val="ru-RU"/>
        </w:rPr>
        <w:t xml:space="preserve"> лечатся отдельно от остальных пациентов для обе</w:t>
      </w:r>
      <w:r w:rsidR="00730559" w:rsidRPr="00043D28">
        <w:rPr>
          <w:lang w:val="ru-RU"/>
        </w:rPr>
        <w:t>с</w:t>
      </w:r>
      <w:r w:rsidR="00730559" w:rsidRPr="00043D28">
        <w:rPr>
          <w:lang w:val="ru-RU"/>
        </w:rPr>
        <w:t>печения</w:t>
      </w:r>
      <w:r w:rsidR="00043D28">
        <w:rPr>
          <w:lang w:val="ru-RU"/>
        </w:rPr>
        <w:t xml:space="preserve"> </w:t>
      </w:r>
      <w:r w:rsidR="00355805" w:rsidRPr="00043D28">
        <w:rPr>
          <w:lang w:val="ru-RU"/>
        </w:rPr>
        <w:t>конфиденциальности</w:t>
      </w:r>
      <w:r w:rsidR="00730559" w:rsidRPr="00043D28">
        <w:rPr>
          <w:lang w:val="ru-RU"/>
        </w:rPr>
        <w:t>. Тот же</w:t>
      </w:r>
      <w:r w:rsidR="00043D28">
        <w:rPr>
          <w:lang w:val="ru-RU"/>
        </w:rPr>
        <w:t xml:space="preserve"> </w:t>
      </w:r>
      <w:r w:rsidR="00730559" w:rsidRPr="00043D28">
        <w:rPr>
          <w:lang w:val="ru-RU"/>
        </w:rPr>
        <w:t>подход</w:t>
      </w:r>
      <w:r w:rsidR="004E4087" w:rsidRPr="00043D28">
        <w:rPr>
          <w:lang w:val="ru-RU"/>
        </w:rPr>
        <w:t xml:space="preserve"> (ок</w:t>
      </w:r>
      <w:r w:rsidR="004E4087" w:rsidRPr="00043D28">
        <w:rPr>
          <w:lang w:val="ru-RU"/>
        </w:rPr>
        <w:t>а</w:t>
      </w:r>
      <w:r w:rsidR="004E4087" w:rsidRPr="00043D28">
        <w:rPr>
          <w:lang w:val="ru-RU"/>
        </w:rPr>
        <w:t>зание помощи группой специалистов)</w:t>
      </w:r>
      <w:r w:rsidR="00730559" w:rsidRPr="00043D28">
        <w:rPr>
          <w:lang w:val="ru-RU"/>
        </w:rPr>
        <w:t xml:space="preserve"> применяется и в случаях насилия в отношениях между членами семьи.</w:t>
      </w:r>
    </w:p>
    <w:p w:rsidR="00730559" w:rsidRPr="00043D28" w:rsidRDefault="00C72B03" w:rsidP="0074779E">
      <w:pPr>
        <w:pStyle w:val="DualTxt"/>
        <w:suppressAutoHyphens w:val="0"/>
        <w:rPr>
          <w:lang w:val="ru-RU"/>
        </w:rPr>
      </w:pPr>
      <w:r w:rsidRPr="00043D28">
        <w:rPr>
          <w:lang w:val="ru-RU"/>
        </w:rPr>
        <w:t>45.</w:t>
      </w:r>
      <w:r w:rsidR="00AB1CA5" w:rsidRPr="00043D28">
        <w:rPr>
          <w:lang w:val="ru-RU"/>
        </w:rPr>
        <w:tab/>
      </w:r>
      <w:r w:rsidR="00730559" w:rsidRPr="00043D28">
        <w:rPr>
          <w:b/>
          <w:lang w:val="ru-RU"/>
        </w:rPr>
        <w:t>Г-жа Гарсон</w:t>
      </w:r>
      <w:r w:rsidR="00730559" w:rsidRPr="00043D28">
        <w:rPr>
          <w:lang w:val="ru-RU"/>
        </w:rPr>
        <w:t xml:space="preserve"> (Гаити) говорит, что </w:t>
      </w:r>
      <w:r w:rsidR="001E40F5" w:rsidRPr="00043D28">
        <w:rPr>
          <w:lang w:val="ru-RU"/>
        </w:rPr>
        <w:t xml:space="preserve">действие </w:t>
      </w:r>
      <w:r w:rsidR="00730559" w:rsidRPr="00043D28">
        <w:rPr>
          <w:lang w:val="ru-RU"/>
        </w:rPr>
        <w:t>законо</w:t>
      </w:r>
      <w:r w:rsidR="001E40F5" w:rsidRPr="00043D28">
        <w:rPr>
          <w:lang w:val="ru-RU"/>
        </w:rPr>
        <w:t>в</w:t>
      </w:r>
      <w:r w:rsidR="00730559" w:rsidRPr="00043D28">
        <w:rPr>
          <w:lang w:val="ru-RU"/>
        </w:rPr>
        <w:t xml:space="preserve"> о защите детей было усилено, </w:t>
      </w:r>
      <w:r w:rsidR="00A2120C" w:rsidRPr="00043D28">
        <w:rPr>
          <w:lang w:val="ru-RU"/>
        </w:rPr>
        <w:t>и</w:t>
      </w:r>
      <w:r w:rsidR="00730559" w:rsidRPr="00043D28">
        <w:rPr>
          <w:lang w:val="ru-RU"/>
        </w:rPr>
        <w:t xml:space="preserve"> в период с се</w:t>
      </w:r>
      <w:r w:rsidR="00C005CB" w:rsidRPr="00043D28">
        <w:rPr>
          <w:lang w:val="ru-RU"/>
        </w:rPr>
        <w:t>нтября по декабрь 2008 года</w:t>
      </w:r>
      <w:r w:rsidR="00A2120C" w:rsidRPr="00043D28">
        <w:rPr>
          <w:lang w:val="ru-RU"/>
        </w:rPr>
        <w:t xml:space="preserve"> 52 ребенка</w:t>
      </w:r>
      <w:r w:rsidR="00C005CB" w:rsidRPr="00043D28">
        <w:rPr>
          <w:lang w:val="ru-RU"/>
        </w:rPr>
        <w:t xml:space="preserve">, </w:t>
      </w:r>
      <w:r w:rsidR="0094090B" w:rsidRPr="00043D28">
        <w:rPr>
          <w:lang w:val="ru-RU"/>
        </w:rPr>
        <w:t>раб</w:t>
      </w:r>
      <w:r w:rsidR="0094090B" w:rsidRPr="00043D28">
        <w:rPr>
          <w:lang w:val="ru-RU"/>
        </w:rPr>
        <w:t>о</w:t>
      </w:r>
      <w:r w:rsidR="0094090B" w:rsidRPr="00043D28">
        <w:rPr>
          <w:lang w:val="ru-RU"/>
        </w:rPr>
        <w:t>тавших</w:t>
      </w:r>
      <w:r w:rsidR="00A2120C" w:rsidRPr="00043D28">
        <w:rPr>
          <w:lang w:val="ru-RU"/>
        </w:rPr>
        <w:t xml:space="preserve"> в качестве</w:t>
      </w:r>
      <w:r w:rsidR="0094090B" w:rsidRPr="00043D28">
        <w:rPr>
          <w:lang w:val="ru-RU"/>
        </w:rPr>
        <w:t xml:space="preserve"> домашней прислуг</w:t>
      </w:r>
      <w:r w:rsidR="00A2120C" w:rsidRPr="00043D28">
        <w:rPr>
          <w:lang w:val="ru-RU"/>
        </w:rPr>
        <w:t>и</w:t>
      </w:r>
      <w:r w:rsidR="0074779E">
        <w:rPr>
          <w:lang w:val="ru-RU"/>
        </w:rPr>
        <w:t xml:space="preserve"> — </w:t>
      </w:r>
      <w:r w:rsidR="00730559" w:rsidRPr="00043D28">
        <w:rPr>
          <w:lang w:val="ru-RU"/>
        </w:rPr>
        <w:t>так</w:t>
      </w:r>
      <w:r w:rsidR="00043D28">
        <w:rPr>
          <w:lang w:val="ru-RU"/>
        </w:rPr>
        <w:t xml:space="preserve"> </w:t>
      </w:r>
      <w:r w:rsidR="00C005CB" w:rsidRPr="00043D28">
        <w:rPr>
          <w:lang w:val="ru-RU"/>
        </w:rPr>
        <w:t>наз</w:t>
      </w:r>
      <w:r w:rsidR="00C005CB" w:rsidRPr="00043D28">
        <w:rPr>
          <w:lang w:val="ru-RU"/>
        </w:rPr>
        <w:t>ы</w:t>
      </w:r>
      <w:r w:rsidR="00C005CB" w:rsidRPr="00043D28">
        <w:rPr>
          <w:lang w:val="ru-RU"/>
        </w:rPr>
        <w:t>ваемы</w:t>
      </w:r>
      <w:r w:rsidR="00A2120C" w:rsidRPr="00043D28">
        <w:rPr>
          <w:lang w:val="ru-RU"/>
        </w:rPr>
        <w:t>е</w:t>
      </w:r>
      <w:r w:rsidR="00730559" w:rsidRPr="00043D28">
        <w:rPr>
          <w:lang w:val="ru-RU"/>
        </w:rPr>
        <w:t xml:space="preserve"> «реставек»</w:t>
      </w:r>
      <w:r w:rsidR="005C0D82" w:rsidRPr="00043D28">
        <w:rPr>
          <w:lang w:val="ru-RU"/>
        </w:rPr>
        <w:t>, которые подвергались жесток</w:t>
      </w:r>
      <w:r w:rsidR="005C0D82" w:rsidRPr="00043D28">
        <w:rPr>
          <w:lang w:val="ru-RU"/>
        </w:rPr>
        <w:t>о</w:t>
      </w:r>
      <w:r w:rsidR="005C0D82" w:rsidRPr="00043D28">
        <w:rPr>
          <w:lang w:val="ru-RU"/>
        </w:rPr>
        <w:t xml:space="preserve">му </w:t>
      </w:r>
      <w:r w:rsidR="00C005CB" w:rsidRPr="00043D28">
        <w:rPr>
          <w:lang w:val="ru-RU"/>
        </w:rPr>
        <w:t xml:space="preserve">обращению со стороны своих работодателей, </w:t>
      </w:r>
      <w:r w:rsidR="00A2120C" w:rsidRPr="00043D28">
        <w:rPr>
          <w:lang w:val="ru-RU"/>
        </w:rPr>
        <w:t>были возвращены</w:t>
      </w:r>
      <w:r w:rsidR="00C005CB" w:rsidRPr="00043D28">
        <w:rPr>
          <w:lang w:val="ru-RU"/>
        </w:rPr>
        <w:t xml:space="preserve"> в свои семьи.</w:t>
      </w:r>
    </w:p>
    <w:p w:rsidR="00C72B03" w:rsidRPr="00043D28" w:rsidRDefault="00C72B03" w:rsidP="00C72B03">
      <w:pPr>
        <w:pStyle w:val="DualTxt"/>
        <w:spacing w:after="0" w:line="120" w:lineRule="exact"/>
        <w:rPr>
          <w:sz w:val="10"/>
          <w:lang w:val="ru-RU"/>
        </w:rPr>
      </w:pPr>
    </w:p>
    <w:p w:rsidR="00AB1CA5" w:rsidRPr="00043D28" w:rsidRDefault="00CF10C4" w:rsidP="00C72B03">
      <w:pPr>
        <w:pStyle w:val="H4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right="0" w:hanging="475"/>
        <w:rPr>
          <w:lang w:val="ru-RU"/>
        </w:rPr>
      </w:pPr>
      <w:r w:rsidRPr="00043D28">
        <w:rPr>
          <w:lang w:val="ru-RU"/>
        </w:rPr>
        <w:t>Статья</w:t>
      </w:r>
      <w:r w:rsidR="00AB1CA5" w:rsidRPr="00043D28">
        <w:rPr>
          <w:lang w:val="ru-RU"/>
        </w:rPr>
        <w:t xml:space="preserve"> 6</w:t>
      </w:r>
    </w:p>
    <w:p w:rsidR="00C72B03" w:rsidRPr="00043D28" w:rsidRDefault="00C72B03" w:rsidP="00C72B03">
      <w:pPr>
        <w:pStyle w:val="DualTxt"/>
        <w:spacing w:after="0" w:line="120" w:lineRule="exact"/>
        <w:rPr>
          <w:sz w:val="10"/>
          <w:lang w:val="ru-RU"/>
        </w:rPr>
      </w:pPr>
    </w:p>
    <w:p w:rsidR="00C005CB" w:rsidRPr="00043D28" w:rsidRDefault="000D08D8" w:rsidP="0074779E">
      <w:pPr>
        <w:pStyle w:val="DualTxt"/>
        <w:suppressAutoHyphens w:val="0"/>
        <w:rPr>
          <w:lang w:val="ru-RU"/>
        </w:rPr>
      </w:pPr>
      <w:r w:rsidRPr="00043D28">
        <w:rPr>
          <w:lang w:val="ru-RU"/>
        </w:rPr>
        <w:t>46.</w:t>
      </w:r>
      <w:r w:rsidR="00AB1CA5" w:rsidRPr="00043D28">
        <w:rPr>
          <w:lang w:val="ru-RU"/>
        </w:rPr>
        <w:tab/>
      </w:r>
      <w:r w:rsidR="00C005CB" w:rsidRPr="00043D28">
        <w:rPr>
          <w:b/>
          <w:lang w:val="ru-RU"/>
        </w:rPr>
        <w:t>Г-жа Чутикул</w:t>
      </w:r>
      <w:r w:rsidR="00C005CB" w:rsidRPr="00043D28">
        <w:rPr>
          <w:lang w:val="ru-RU"/>
        </w:rPr>
        <w:t xml:space="preserve"> спрашивает, когда проект зак</w:t>
      </w:r>
      <w:r w:rsidR="00C005CB" w:rsidRPr="00043D28">
        <w:rPr>
          <w:lang w:val="ru-RU"/>
        </w:rPr>
        <w:t>о</w:t>
      </w:r>
      <w:r w:rsidR="00C005CB" w:rsidRPr="00043D28">
        <w:rPr>
          <w:lang w:val="ru-RU"/>
        </w:rPr>
        <w:t xml:space="preserve">на о </w:t>
      </w:r>
      <w:r w:rsidR="006F7D57" w:rsidRPr="00043D28">
        <w:rPr>
          <w:lang w:val="ru-RU"/>
        </w:rPr>
        <w:t>торговле</w:t>
      </w:r>
      <w:r w:rsidR="002D7933" w:rsidRPr="00043D28">
        <w:rPr>
          <w:lang w:val="ru-RU"/>
        </w:rPr>
        <w:t xml:space="preserve"> людьми</w:t>
      </w:r>
      <w:r w:rsidR="00C005CB" w:rsidRPr="00043D28">
        <w:rPr>
          <w:lang w:val="ru-RU"/>
        </w:rPr>
        <w:t xml:space="preserve"> будет представлен в Парл</w:t>
      </w:r>
      <w:r w:rsidR="00C005CB" w:rsidRPr="00043D28">
        <w:rPr>
          <w:lang w:val="ru-RU"/>
        </w:rPr>
        <w:t>а</w:t>
      </w:r>
      <w:r w:rsidR="00C005CB" w:rsidRPr="00043D28">
        <w:rPr>
          <w:lang w:val="ru-RU"/>
        </w:rPr>
        <w:t xml:space="preserve">мент, и содержит ли он определение </w:t>
      </w:r>
      <w:r w:rsidR="002D7933" w:rsidRPr="00043D28">
        <w:rPr>
          <w:lang w:val="ru-RU"/>
        </w:rPr>
        <w:t>торговли людьми</w:t>
      </w:r>
      <w:r w:rsidR="00C005CB" w:rsidRPr="00043D28">
        <w:rPr>
          <w:lang w:val="ru-RU"/>
        </w:rPr>
        <w:t>, соответствующее Палермскому протоколу к Конвенции Организации Объединенных Наций о борьбе с транснациональной организованной пр</w:t>
      </w:r>
      <w:r w:rsidR="00C005CB" w:rsidRPr="00043D28">
        <w:rPr>
          <w:lang w:val="ru-RU"/>
        </w:rPr>
        <w:t>е</w:t>
      </w:r>
      <w:r w:rsidR="00C005CB" w:rsidRPr="00043D28">
        <w:rPr>
          <w:lang w:val="ru-RU"/>
        </w:rPr>
        <w:t>ступностью. В докладе говорится о значительных масштабах этой проблемы, однако содержится мало конкретной информации о маршрутах и способах торговли, о лицах, занимающихся ею, и о том, кас</w:t>
      </w:r>
      <w:r w:rsidR="00C005CB" w:rsidRPr="00043D28">
        <w:rPr>
          <w:lang w:val="ru-RU"/>
        </w:rPr>
        <w:t>а</w:t>
      </w:r>
      <w:r w:rsidR="00C005CB" w:rsidRPr="00043D28">
        <w:rPr>
          <w:lang w:val="ru-RU"/>
        </w:rPr>
        <w:t xml:space="preserve">ется ли эта проблема </w:t>
      </w:r>
      <w:r w:rsidR="006F7D57" w:rsidRPr="00043D28">
        <w:rPr>
          <w:lang w:val="ru-RU"/>
        </w:rPr>
        <w:t>преимущественно</w:t>
      </w:r>
      <w:r w:rsidR="00C005CB" w:rsidRPr="00043D28">
        <w:rPr>
          <w:lang w:val="ru-RU"/>
        </w:rPr>
        <w:t xml:space="preserve"> трансгр</w:t>
      </w:r>
      <w:r w:rsidR="00C005CB" w:rsidRPr="00043D28">
        <w:rPr>
          <w:lang w:val="ru-RU"/>
        </w:rPr>
        <w:t>а</w:t>
      </w:r>
      <w:r w:rsidR="00C005CB" w:rsidRPr="00043D28">
        <w:rPr>
          <w:lang w:val="ru-RU"/>
        </w:rPr>
        <w:t xml:space="preserve">ничной или внутренней торговли. Таким образом, ей хотелось бы </w:t>
      </w:r>
      <w:r w:rsidR="003C0660" w:rsidRPr="00043D28">
        <w:rPr>
          <w:lang w:val="ru-RU"/>
        </w:rPr>
        <w:t>получить дополнительную инфо</w:t>
      </w:r>
      <w:r w:rsidR="003C0660" w:rsidRPr="00043D28">
        <w:rPr>
          <w:lang w:val="ru-RU"/>
        </w:rPr>
        <w:t>р</w:t>
      </w:r>
      <w:r w:rsidR="003C0660" w:rsidRPr="00043D28">
        <w:rPr>
          <w:lang w:val="ru-RU"/>
        </w:rPr>
        <w:t>мацию</w:t>
      </w:r>
      <w:r w:rsidR="00C005CB" w:rsidRPr="00043D28">
        <w:rPr>
          <w:lang w:val="ru-RU"/>
        </w:rPr>
        <w:t xml:space="preserve"> о каких-либо механизмах или планах дейс</w:t>
      </w:r>
      <w:r w:rsidR="00C005CB" w:rsidRPr="00043D28">
        <w:rPr>
          <w:lang w:val="ru-RU"/>
        </w:rPr>
        <w:t>т</w:t>
      </w:r>
      <w:r w:rsidR="00C005CB" w:rsidRPr="00043D28">
        <w:rPr>
          <w:lang w:val="ru-RU"/>
        </w:rPr>
        <w:t>вий, направленных на решение этой проблемы, и о сотрудничестве, если таковое имеет место, со стр</w:t>
      </w:r>
      <w:r w:rsidR="00C005CB" w:rsidRPr="00043D28">
        <w:rPr>
          <w:lang w:val="ru-RU"/>
        </w:rPr>
        <w:t>а</w:t>
      </w:r>
      <w:r w:rsidR="00C005CB" w:rsidRPr="00043D28">
        <w:rPr>
          <w:lang w:val="ru-RU"/>
        </w:rPr>
        <w:t>нами</w:t>
      </w:r>
      <w:r w:rsidR="00215CDB" w:rsidRPr="00043D28">
        <w:rPr>
          <w:lang w:val="ru-RU"/>
        </w:rPr>
        <w:t xml:space="preserve"> назначения</w:t>
      </w:r>
      <w:r w:rsidR="004674E2" w:rsidRPr="00043D28">
        <w:rPr>
          <w:lang w:val="ru-RU"/>
        </w:rPr>
        <w:t>. Следующий доклад должен с</w:t>
      </w:r>
      <w:r w:rsidR="004674E2" w:rsidRPr="00043D28">
        <w:rPr>
          <w:lang w:val="ru-RU"/>
        </w:rPr>
        <w:t>о</w:t>
      </w:r>
      <w:r w:rsidR="004674E2" w:rsidRPr="00043D28">
        <w:rPr>
          <w:lang w:val="ru-RU"/>
        </w:rPr>
        <w:t xml:space="preserve">держать информацию об осуществлении положений о </w:t>
      </w:r>
      <w:r w:rsidR="002D7933" w:rsidRPr="00043D28">
        <w:rPr>
          <w:lang w:val="ru-RU"/>
        </w:rPr>
        <w:t>торговле людьми</w:t>
      </w:r>
      <w:r w:rsidR="004674E2" w:rsidRPr="00043D28">
        <w:rPr>
          <w:lang w:val="ru-RU"/>
        </w:rPr>
        <w:t xml:space="preserve"> резолюции 1840 (2008) Совета Безопасности.</w:t>
      </w:r>
    </w:p>
    <w:p w:rsidR="0077614F" w:rsidRPr="00043D28" w:rsidRDefault="000D08D8" w:rsidP="0074779E">
      <w:pPr>
        <w:pStyle w:val="DualTxt"/>
        <w:suppressAutoHyphens w:val="0"/>
        <w:rPr>
          <w:lang w:val="ru-RU"/>
        </w:rPr>
      </w:pPr>
      <w:r w:rsidRPr="00043D28">
        <w:rPr>
          <w:lang w:val="ru-RU"/>
        </w:rPr>
        <w:t>47.</w:t>
      </w:r>
      <w:r w:rsidR="00AB1CA5" w:rsidRPr="00043D28">
        <w:rPr>
          <w:lang w:val="ru-RU"/>
        </w:rPr>
        <w:tab/>
      </w:r>
      <w:r w:rsidR="0077614F" w:rsidRPr="00043D28">
        <w:rPr>
          <w:b/>
          <w:lang w:val="ru-RU"/>
        </w:rPr>
        <w:t>Г-н Флинтерман</w:t>
      </w:r>
      <w:r w:rsidR="00672603" w:rsidRPr="00043D28">
        <w:rPr>
          <w:lang w:val="ru-RU"/>
        </w:rPr>
        <w:t xml:space="preserve"> просит разъяснить, почему эксплуатация проституции не охватывается Уголо</w:t>
      </w:r>
      <w:r w:rsidR="00672603" w:rsidRPr="00043D28">
        <w:rPr>
          <w:lang w:val="ru-RU"/>
        </w:rPr>
        <w:t>в</w:t>
      </w:r>
      <w:r w:rsidR="00672603" w:rsidRPr="00043D28">
        <w:rPr>
          <w:lang w:val="ru-RU"/>
        </w:rPr>
        <w:t xml:space="preserve">ным кодексом, так как, по его мнению, пришло время запретить ее. </w:t>
      </w:r>
      <w:r w:rsidR="00A96040" w:rsidRPr="00043D28">
        <w:rPr>
          <w:lang w:val="ru-RU"/>
        </w:rPr>
        <w:t>По всей видимости, отношение</w:t>
      </w:r>
      <w:r w:rsidR="005E576E" w:rsidRPr="00043D28">
        <w:rPr>
          <w:lang w:val="ru-RU"/>
        </w:rPr>
        <w:t xml:space="preserve"> к</w:t>
      </w:r>
      <w:r w:rsidR="008C0E28" w:rsidRPr="00043D28">
        <w:rPr>
          <w:lang w:val="ru-RU"/>
        </w:rPr>
        <w:t xml:space="preserve"> проституции</w:t>
      </w:r>
      <w:r w:rsidR="00043D28">
        <w:rPr>
          <w:lang w:val="ru-RU"/>
        </w:rPr>
        <w:t xml:space="preserve"> </w:t>
      </w:r>
      <w:r w:rsidR="008C0E28" w:rsidRPr="00043D28">
        <w:rPr>
          <w:lang w:val="ru-RU"/>
        </w:rPr>
        <w:t>толерантно</w:t>
      </w:r>
      <w:r w:rsidR="00A96040" w:rsidRPr="00043D28">
        <w:rPr>
          <w:lang w:val="ru-RU"/>
        </w:rPr>
        <w:t>е</w:t>
      </w:r>
      <w:r w:rsidR="008C0E28" w:rsidRPr="00043D28">
        <w:rPr>
          <w:lang w:val="ru-RU"/>
        </w:rPr>
        <w:t>, однако она является объ</w:t>
      </w:r>
      <w:r w:rsidR="00493D07" w:rsidRPr="00043D28">
        <w:rPr>
          <w:lang w:val="ru-RU"/>
        </w:rPr>
        <w:t>ектом общественных санкций</w:t>
      </w:r>
      <w:r w:rsidR="00A96040" w:rsidRPr="00043D28">
        <w:rPr>
          <w:lang w:val="ru-RU"/>
        </w:rPr>
        <w:t xml:space="preserve"> и</w:t>
      </w:r>
      <w:r w:rsidR="00043D28">
        <w:rPr>
          <w:lang w:val="ru-RU"/>
        </w:rPr>
        <w:t xml:space="preserve"> </w:t>
      </w:r>
      <w:r w:rsidR="008C0E28" w:rsidRPr="00043D28">
        <w:rPr>
          <w:lang w:val="ru-RU"/>
        </w:rPr>
        <w:t>лица, занима</w:t>
      </w:r>
      <w:r w:rsidR="008C0E28" w:rsidRPr="00043D28">
        <w:rPr>
          <w:lang w:val="ru-RU"/>
        </w:rPr>
        <w:t>ю</w:t>
      </w:r>
      <w:r w:rsidR="008C0E28" w:rsidRPr="00043D28">
        <w:rPr>
          <w:lang w:val="ru-RU"/>
        </w:rPr>
        <w:t xml:space="preserve">щиеся проституцией, подвергаются порицанию. </w:t>
      </w:r>
      <w:r w:rsidR="00672603" w:rsidRPr="00043D28">
        <w:rPr>
          <w:lang w:val="ru-RU"/>
        </w:rPr>
        <w:t>Они относятся к одной из наиболее уязвимых групп общества и не имеют правовой защиты, и оратор интересуется, предусматрива</w:t>
      </w:r>
      <w:r w:rsidR="00A96040" w:rsidRPr="00043D28">
        <w:rPr>
          <w:lang w:val="ru-RU"/>
        </w:rPr>
        <w:t>ю</w:t>
      </w:r>
      <w:r w:rsidR="00672603" w:rsidRPr="00043D28">
        <w:rPr>
          <w:lang w:val="ru-RU"/>
        </w:rPr>
        <w:t>тся ли для них какие либо меры защиты.</w:t>
      </w:r>
    </w:p>
    <w:p w:rsidR="0077614F" w:rsidRPr="00043D28" w:rsidRDefault="000D08D8" w:rsidP="0074779E">
      <w:pPr>
        <w:pStyle w:val="DualTxt"/>
        <w:suppressAutoHyphens w:val="0"/>
        <w:rPr>
          <w:lang w:val="ru-RU"/>
        </w:rPr>
      </w:pPr>
      <w:r w:rsidRPr="00043D28">
        <w:rPr>
          <w:lang w:val="ru-RU"/>
        </w:rPr>
        <w:t>48.</w:t>
      </w:r>
      <w:r w:rsidR="00AB1CA5" w:rsidRPr="00043D28">
        <w:rPr>
          <w:lang w:val="ru-RU"/>
        </w:rPr>
        <w:tab/>
      </w:r>
      <w:r w:rsidR="0077614F" w:rsidRPr="00043D28">
        <w:rPr>
          <w:b/>
          <w:lang w:val="ru-RU"/>
        </w:rPr>
        <w:t>Г-н Жан</w:t>
      </w:r>
      <w:r w:rsidR="00BC4CDB" w:rsidRPr="00043D28">
        <w:rPr>
          <w:lang w:val="ru-RU"/>
        </w:rPr>
        <w:t xml:space="preserve"> (Гаити) говорит, что, хотя некоторые считают, что проституция</w:t>
      </w:r>
      <w:r w:rsidR="0074779E">
        <w:rPr>
          <w:lang w:val="ru-RU"/>
        </w:rPr>
        <w:t xml:space="preserve"> — </w:t>
      </w:r>
      <w:r w:rsidR="00BC4CDB" w:rsidRPr="00043D28">
        <w:rPr>
          <w:lang w:val="ru-RU"/>
        </w:rPr>
        <w:t>такая же работа,</w:t>
      </w:r>
      <w:r w:rsidR="00043D28">
        <w:rPr>
          <w:lang w:val="ru-RU"/>
        </w:rPr>
        <w:t xml:space="preserve"> </w:t>
      </w:r>
      <w:r w:rsidR="00BC4CDB" w:rsidRPr="00043D28">
        <w:rPr>
          <w:lang w:val="ru-RU"/>
        </w:rPr>
        <w:t xml:space="preserve">как и любая другая, </w:t>
      </w:r>
      <w:r w:rsidR="00D32ED9" w:rsidRPr="00043D28">
        <w:rPr>
          <w:lang w:val="ru-RU"/>
        </w:rPr>
        <w:t>основная часть</w:t>
      </w:r>
      <w:r w:rsidR="00817867" w:rsidRPr="00043D28">
        <w:rPr>
          <w:lang w:val="ru-RU"/>
        </w:rPr>
        <w:t xml:space="preserve"> гаитянского гр</w:t>
      </w:r>
      <w:r w:rsidR="00493D07" w:rsidRPr="00043D28">
        <w:rPr>
          <w:lang w:val="ru-RU"/>
        </w:rPr>
        <w:t>ажда</w:t>
      </w:r>
      <w:r w:rsidR="00493D07" w:rsidRPr="00043D28">
        <w:rPr>
          <w:lang w:val="ru-RU"/>
        </w:rPr>
        <w:t>н</w:t>
      </w:r>
      <w:r w:rsidR="00493D07" w:rsidRPr="00043D28">
        <w:rPr>
          <w:lang w:val="ru-RU"/>
        </w:rPr>
        <w:t>ского общества рассматривае</w:t>
      </w:r>
      <w:r w:rsidR="00817867" w:rsidRPr="00043D28">
        <w:rPr>
          <w:lang w:val="ru-RU"/>
        </w:rPr>
        <w:t>т ее как</w:t>
      </w:r>
      <w:r w:rsidR="00C644D7" w:rsidRPr="00043D28">
        <w:rPr>
          <w:lang w:val="ru-RU"/>
        </w:rPr>
        <w:t xml:space="preserve"> отклонение от нормы</w:t>
      </w:r>
      <w:r w:rsidR="00817867" w:rsidRPr="00043D28">
        <w:rPr>
          <w:lang w:val="ru-RU"/>
        </w:rPr>
        <w:t>. Лица,</w:t>
      </w:r>
      <w:r w:rsidR="00043D28">
        <w:rPr>
          <w:lang w:val="ru-RU"/>
        </w:rPr>
        <w:t xml:space="preserve"> </w:t>
      </w:r>
      <w:r w:rsidR="00817867" w:rsidRPr="00043D28">
        <w:rPr>
          <w:lang w:val="ru-RU"/>
        </w:rPr>
        <w:t>занимаю</w:t>
      </w:r>
      <w:r w:rsidR="006E01D9" w:rsidRPr="00043D28">
        <w:rPr>
          <w:lang w:val="ru-RU"/>
        </w:rPr>
        <w:t>щиеся</w:t>
      </w:r>
      <w:r w:rsidR="00817867" w:rsidRPr="00043D28">
        <w:rPr>
          <w:lang w:val="ru-RU"/>
        </w:rPr>
        <w:t xml:space="preserve"> растлением </w:t>
      </w:r>
      <w:r w:rsidR="00493D07" w:rsidRPr="00043D28">
        <w:rPr>
          <w:lang w:val="ru-RU"/>
        </w:rPr>
        <w:t>несове</w:t>
      </w:r>
      <w:r w:rsidR="00493D07" w:rsidRPr="00043D28">
        <w:rPr>
          <w:lang w:val="ru-RU"/>
        </w:rPr>
        <w:t>р</w:t>
      </w:r>
      <w:r w:rsidR="00493D07" w:rsidRPr="00043D28">
        <w:rPr>
          <w:lang w:val="ru-RU"/>
        </w:rPr>
        <w:t>шенно</w:t>
      </w:r>
      <w:r w:rsidR="00817867" w:rsidRPr="00043D28">
        <w:rPr>
          <w:lang w:val="ru-RU"/>
        </w:rPr>
        <w:t>летних</w:t>
      </w:r>
      <w:r w:rsidR="00A101B8" w:rsidRPr="00043D28">
        <w:rPr>
          <w:lang w:val="ru-RU"/>
        </w:rPr>
        <w:t>,</w:t>
      </w:r>
      <w:r w:rsidR="00817867" w:rsidRPr="00043D28">
        <w:rPr>
          <w:lang w:val="ru-RU"/>
        </w:rPr>
        <w:t xml:space="preserve"> </w:t>
      </w:r>
      <w:r w:rsidR="00A101B8" w:rsidRPr="00043D28">
        <w:rPr>
          <w:lang w:val="ru-RU"/>
        </w:rPr>
        <w:t>строго наказываются согласно закону.</w:t>
      </w:r>
    </w:p>
    <w:p w:rsidR="00A101B8" w:rsidRPr="00043D28" w:rsidRDefault="000D08D8" w:rsidP="0074779E">
      <w:pPr>
        <w:pStyle w:val="DualTxt"/>
        <w:suppressAutoHyphens w:val="0"/>
        <w:rPr>
          <w:lang w:val="ru-RU"/>
        </w:rPr>
      </w:pPr>
      <w:r w:rsidRPr="00043D28">
        <w:rPr>
          <w:lang w:val="ru-RU"/>
        </w:rPr>
        <w:t>49.</w:t>
      </w:r>
      <w:r w:rsidR="00AB1CA5" w:rsidRPr="00043D28">
        <w:rPr>
          <w:lang w:val="ru-RU"/>
        </w:rPr>
        <w:tab/>
      </w:r>
      <w:r w:rsidR="00A101B8" w:rsidRPr="00043D28">
        <w:rPr>
          <w:lang w:val="ru-RU"/>
        </w:rPr>
        <w:t>Большая часть трансграничной торговли людьми происходит между Гаити и Доминиканской Республикой, и Министерство юстиции и о</w:t>
      </w:r>
      <w:r w:rsidR="00C903DC" w:rsidRPr="00043D28">
        <w:rPr>
          <w:lang w:val="ru-RU"/>
        </w:rPr>
        <w:t>бщес</w:t>
      </w:r>
      <w:r w:rsidR="00C903DC" w:rsidRPr="00043D28">
        <w:rPr>
          <w:lang w:val="ru-RU"/>
        </w:rPr>
        <w:t>т</w:t>
      </w:r>
      <w:r w:rsidR="00C903DC" w:rsidRPr="00043D28">
        <w:rPr>
          <w:lang w:val="ru-RU"/>
        </w:rPr>
        <w:t>венной безопасности работае</w:t>
      </w:r>
      <w:r w:rsidR="00A101B8" w:rsidRPr="00043D28">
        <w:rPr>
          <w:lang w:val="ru-RU"/>
        </w:rPr>
        <w:t xml:space="preserve">т с доминиканскими властями над </w:t>
      </w:r>
      <w:r w:rsidR="00562CAD" w:rsidRPr="00043D28">
        <w:rPr>
          <w:lang w:val="ru-RU"/>
        </w:rPr>
        <w:t>обеспечением безопасности на</w:t>
      </w:r>
      <w:r w:rsidR="00A101B8" w:rsidRPr="00043D28">
        <w:rPr>
          <w:lang w:val="ru-RU"/>
        </w:rPr>
        <w:t xml:space="preserve"> гран</w:t>
      </w:r>
      <w:r w:rsidR="00A101B8" w:rsidRPr="00043D28">
        <w:rPr>
          <w:lang w:val="ru-RU"/>
        </w:rPr>
        <w:t>и</w:t>
      </w:r>
      <w:r w:rsidR="00A101B8" w:rsidRPr="00043D28">
        <w:rPr>
          <w:lang w:val="ru-RU"/>
        </w:rPr>
        <w:t>ц</w:t>
      </w:r>
      <w:r w:rsidR="00562CAD" w:rsidRPr="00043D28">
        <w:rPr>
          <w:lang w:val="ru-RU"/>
        </w:rPr>
        <w:t>ах</w:t>
      </w:r>
      <w:r w:rsidR="00A101B8" w:rsidRPr="00043D28">
        <w:rPr>
          <w:lang w:val="ru-RU"/>
        </w:rPr>
        <w:t>.</w:t>
      </w:r>
    </w:p>
    <w:p w:rsidR="0077614F" w:rsidRPr="00043D28" w:rsidRDefault="000D08D8" w:rsidP="0074779E">
      <w:pPr>
        <w:pStyle w:val="DualTxt"/>
        <w:suppressAutoHyphens w:val="0"/>
        <w:rPr>
          <w:lang w:val="ru-RU"/>
        </w:rPr>
      </w:pPr>
      <w:r w:rsidRPr="00043D28">
        <w:rPr>
          <w:lang w:val="ru-RU"/>
        </w:rPr>
        <w:t>50.</w:t>
      </w:r>
      <w:r w:rsidR="00AB1CA5" w:rsidRPr="00043D28">
        <w:rPr>
          <w:lang w:val="ru-RU"/>
        </w:rPr>
        <w:tab/>
      </w:r>
      <w:r w:rsidR="0077614F" w:rsidRPr="00043D28">
        <w:rPr>
          <w:b/>
          <w:lang w:val="ru-RU"/>
        </w:rPr>
        <w:t>Г-жа Гарсон</w:t>
      </w:r>
      <w:r w:rsidR="00A101B8" w:rsidRPr="00043D28">
        <w:rPr>
          <w:lang w:val="ru-RU"/>
        </w:rPr>
        <w:t xml:space="preserve"> (Гаити) говорит, что </w:t>
      </w:r>
      <w:r w:rsidR="00982EC0" w:rsidRPr="00043D28">
        <w:rPr>
          <w:lang w:val="ru-RU"/>
        </w:rPr>
        <w:t>в 2008 году проводилась перепись женщин, занимающихся пр</w:t>
      </w:r>
      <w:r w:rsidR="00982EC0" w:rsidRPr="00043D28">
        <w:rPr>
          <w:lang w:val="ru-RU"/>
        </w:rPr>
        <w:t>о</w:t>
      </w:r>
      <w:r w:rsidR="00982EC0" w:rsidRPr="00043D28">
        <w:rPr>
          <w:lang w:val="ru-RU"/>
        </w:rPr>
        <w:t>ституцией, и Министерство социального обеспеч</w:t>
      </w:r>
      <w:r w:rsidR="00982EC0" w:rsidRPr="00043D28">
        <w:rPr>
          <w:lang w:val="ru-RU"/>
        </w:rPr>
        <w:t>е</w:t>
      </w:r>
      <w:r w:rsidR="00982EC0" w:rsidRPr="00043D28">
        <w:rPr>
          <w:lang w:val="ru-RU"/>
        </w:rPr>
        <w:t>ния приняло меры</w:t>
      </w:r>
      <w:r w:rsidR="00E92889" w:rsidRPr="00043D28">
        <w:rPr>
          <w:lang w:val="ru-RU"/>
        </w:rPr>
        <w:t>, чтобы обеспечить охран</w:t>
      </w:r>
      <w:r w:rsidR="005E769F" w:rsidRPr="00043D28">
        <w:rPr>
          <w:lang w:val="ru-RU"/>
        </w:rPr>
        <w:t>у</w:t>
      </w:r>
      <w:r w:rsidR="00E92889" w:rsidRPr="00043D28">
        <w:rPr>
          <w:lang w:val="ru-RU"/>
        </w:rPr>
        <w:t xml:space="preserve"> их здоровья</w:t>
      </w:r>
      <w:r w:rsidR="005E769F" w:rsidRPr="00043D28">
        <w:rPr>
          <w:lang w:val="ru-RU"/>
        </w:rPr>
        <w:t>,</w:t>
      </w:r>
      <w:r w:rsidR="00E92889" w:rsidRPr="00043D28">
        <w:rPr>
          <w:lang w:val="ru-RU"/>
        </w:rPr>
        <w:t xml:space="preserve"> снабдить их</w:t>
      </w:r>
      <w:r w:rsidR="00982EC0" w:rsidRPr="00043D28">
        <w:rPr>
          <w:lang w:val="ru-RU"/>
        </w:rPr>
        <w:t xml:space="preserve"> презервативами и </w:t>
      </w:r>
      <w:r w:rsidR="005E769F" w:rsidRPr="00043D28">
        <w:rPr>
          <w:lang w:val="ru-RU"/>
        </w:rPr>
        <w:t>предост</w:t>
      </w:r>
      <w:r w:rsidR="005E769F" w:rsidRPr="00043D28">
        <w:rPr>
          <w:lang w:val="ru-RU"/>
        </w:rPr>
        <w:t>а</w:t>
      </w:r>
      <w:r w:rsidR="005E769F" w:rsidRPr="00043D28">
        <w:rPr>
          <w:lang w:val="ru-RU"/>
        </w:rPr>
        <w:t xml:space="preserve">вить </w:t>
      </w:r>
      <w:r w:rsidR="00982EC0" w:rsidRPr="00043D28">
        <w:rPr>
          <w:lang w:val="ru-RU"/>
        </w:rPr>
        <w:t>медицинск</w:t>
      </w:r>
      <w:r w:rsidR="005E769F" w:rsidRPr="00043D28">
        <w:rPr>
          <w:lang w:val="ru-RU"/>
        </w:rPr>
        <w:t>ое</w:t>
      </w:r>
      <w:r w:rsidR="00982EC0" w:rsidRPr="00043D28">
        <w:rPr>
          <w:lang w:val="ru-RU"/>
        </w:rPr>
        <w:t xml:space="preserve"> обслуживание.</w:t>
      </w:r>
    </w:p>
    <w:p w:rsidR="00631AC5" w:rsidRPr="00043D28" w:rsidRDefault="000D08D8" w:rsidP="0074779E">
      <w:pPr>
        <w:pStyle w:val="DualTxt"/>
        <w:suppressAutoHyphens w:val="0"/>
        <w:rPr>
          <w:lang w:val="ru-RU"/>
        </w:rPr>
      </w:pPr>
      <w:r w:rsidRPr="00043D28">
        <w:rPr>
          <w:lang w:val="ru-RU"/>
        </w:rPr>
        <w:t>51.</w:t>
      </w:r>
      <w:r w:rsidR="00AB1CA5" w:rsidRPr="00043D28">
        <w:rPr>
          <w:lang w:val="ru-RU"/>
        </w:rPr>
        <w:tab/>
      </w:r>
      <w:r w:rsidR="00631AC5" w:rsidRPr="00043D28">
        <w:rPr>
          <w:lang w:val="ru-RU"/>
        </w:rPr>
        <w:t xml:space="preserve">Торговля людьми </w:t>
      </w:r>
      <w:r w:rsidR="00C903DC" w:rsidRPr="00043D28">
        <w:rPr>
          <w:lang w:val="ru-RU"/>
        </w:rPr>
        <w:t xml:space="preserve">преимущественно </w:t>
      </w:r>
      <w:r w:rsidR="00631AC5" w:rsidRPr="00043D28">
        <w:rPr>
          <w:lang w:val="ru-RU"/>
        </w:rPr>
        <w:t>происх</w:t>
      </w:r>
      <w:r w:rsidR="00631AC5" w:rsidRPr="00043D28">
        <w:rPr>
          <w:lang w:val="ru-RU"/>
        </w:rPr>
        <w:t>о</w:t>
      </w:r>
      <w:r w:rsidR="00631AC5" w:rsidRPr="00043D28">
        <w:rPr>
          <w:lang w:val="ru-RU"/>
        </w:rPr>
        <w:t>дит от нищеты. Разрабат</w:t>
      </w:r>
      <w:r w:rsidR="009D0DF0" w:rsidRPr="00043D28">
        <w:rPr>
          <w:lang w:val="ru-RU"/>
        </w:rPr>
        <w:t>ывается национальный план, направленный на защиту</w:t>
      </w:r>
      <w:r w:rsidR="00631AC5" w:rsidRPr="00043D28">
        <w:rPr>
          <w:lang w:val="ru-RU"/>
        </w:rPr>
        <w:t xml:space="preserve"> уязвимых детей и </w:t>
      </w:r>
      <w:r w:rsidR="009D0DF0" w:rsidRPr="00043D28">
        <w:rPr>
          <w:lang w:val="ru-RU"/>
        </w:rPr>
        <w:t>не</w:t>
      </w:r>
      <w:r w:rsidR="00631AC5" w:rsidRPr="00043D28">
        <w:rPr>
          <w:lang w:val="ru-RU"/>
        </w:rPr>
        <w:t>допу</w:t>
      </w:r>
      <w:r w:rsidR="009D0DF0" w:rsidRPr="00043D28">
        <w:rPr>
          <w:lang w:val="ru-RU"/>
        </w:rPr>
        <w:t>щение</w:t>
      </w:r>
      <w:r w:rsidR="00631AC5" w:rsidRPr="00043D28">
        <w:rPr>
          <w:lang w:val="ru-RU"/>
        </w:rPr>
        <w:t xml:space="preserve"> т</w:t>
      </w:r>
      <w:r w:rsidR="00600E86" w:rsidRPr="00043D28">
        <w:rPr>
          <w:lang w:val="ru-RU"/>
        </w:rPr>
        <w:t xml:space="preserve">ого, чтобы семьи посылали их </w:t>
      </w:r>
      <w:r w:rsidR="00324E4A" w:rsidRPr="00043D28">
        <w:rPr>
          <w:lang w:val="ru-RU"/>
        </w:rPr>
        <w:t>раб</w:t>
      </w:r>
      <w:r w:rsidR="00324E4A" w:rsidRPr="00043D28">
        <w:rPr>
          <w:lang w:val="ru-RU"/>
        </w:rPr>
        <w:t>о</w:t>
      </w:r>
      <w:r w:rsidR="00324E4A" w:rsidRPr="00043D28">
        <w:rPr>
          <w:lang w:val="ru-RU"/>
        </w:rPr>
        <w:t>тать домашней прислугой</w:t>
      </w:r>
      <w:r w:rsidR="00631AC5" w:rsidRPr="00043D28">
        <w:rPr>
          <w:lang w:val="ru-RU"/>
        </w:rPr>
        <w:t xml:space="preserve"> как внутри Гаити, так и в</w:t>
      </w:r>
      <w:r w:rsidR="002B38B3" w:rsidRPr="00043D28">
        <w:rPr>
          <w:lang w:val="ru-RU"/>
        </w:rPr>
        <w:t xml:space="preserve"> соседнюю</w:t>
      </w:r>
      <w:r w:rsidR="00631AC5" w:rsidRPr="00043D28">
        <w:rPr>
          <w:lang w:val="ru-RU"/>
        </w:rPr>
        <w:t xml:space="preserve"> Доминиканскую Республику. Требования к международному усыновлению также ужесточ</w:t>
      </w:r>
      <w:r w:rsidR="00631AC5" w:rsidRPr="00043D28">
        <w:rPr>
          <w:lang w:val="ru-RU"/>
        </w:rPr>
        <w:t>и</w:t>
      </w:r>
      <w:r w:rsidR="00631AC5" w:rsidRPr="00043D28">
        <w:rPr>
          <w:lang w:val="ru-RU"/>
        </w:rPr>
        <w:t>лись.</w:t>
      </w:r>
    </w:p>
    <w:p w:rsidR="0077614F" w:rsidRPr="00043D28" w:rsidRDefault="000D08D8" w:rsidP="0074779E">
      <w:pPr>
        <w:pStyle w:val="DualTxt"/>
        <w:suppressAutoHyphens w:val="0"/>
        <w:rPr>
          <w:lang w:val="ru-RU"/>
        </w:rPr>
      </w:pPr>
      <w:r w:rsidRPr="00043D28">
        <w:rPr>
          <w:lang w:val="ru-RU"/>
        </w:rPr>
        <w:t>52.</w:t>
      </w:r>
      <w:r w:rsidR="00AB1CA5" w:rsidRPr="00043D28">
        <w:rPr>
          <w:lang w:val="ru-RU"/>
        </w:rPr>
        <w:tab/>
      </w:r>
      <w:r w:rsidR="0077614F" w:rsidRPr="00043D28">
        <w:rPr>
          <w:b/>
          <w:lang w:val="ru-RU"/>
        </w:rPr>
        <w:t>Г-жа Лассег</w:t>
      </w:r>
      <w:r w:rsidR="00631AC5" w:rsidRPr="00043D28">
        <w:rPr>
          <w:lang w:val="ru-RU"/>
        </w:rPr>
        <w:t xml:space="preserve"> (Гаити) говорит, что была откр</w:t>
      </w:r>
      <w:r w:rsidR="00631AC5" w:rsidRPr="00043D28">
        <w:rPr>
          <w:lang w:val="ru-RU"/>
        </w:rPr>
        <w:t>ы</w:t>
      </w:r>
      <w:r w:rsidR="00631AC5" w:rsidRPr="00043D28">
        <w:rPr>
          <w:lang w:val="ru-RU"/>
        </w:rPr>
        <w:t xml:space="preserve">та круглосуточная горячая линия для жертв </w:t>
      </w:r>
      <w:r w:rsidR="002D7933" w:rsidRPr="00043D28">
        <w:rPr>
          <w:lang w:val="ru-RU"/>
        </w:rPr>
        <w:t>торго</w:t>
      </w:r>
      <w:r w:rsidR="002D7933" w:rsidRPr="00043D28">
        <w:rPr>
          <w:lang w:val="ru-RU"/>
        </w:rPr>
        <w:t>в</w:t>
      </w:r>
      <w:r w:rsidR="002D7933" w:rsidRPr="00043D28">
        <w:rPr>
          <w:lang w:val="ru-RU"/>
        </w:rPr>
        <w:t>ли людьми</w:t>
      </w:r>
      <w:r w:rsidR="00631AC5" w:rsidRPr="00043D28">
        <w:rPr>
          <w:lang w:val="ru-RU"/>
        </w:rPr>
        <w:t xml:space="preserve"> и имеется брошюра</w:t>
      </w:r>
      <w:r w:rsidR="002B38B3" w:rsidRPr="00043D28">
        <w:rPr>
          <w:lang w:val="ru-RU"/>
        </w:rPr>
        <w:t>, информирующая</w:t>
      </w:r>
      <w:r w:rsidR="00631AC5" w:rsidRPr="00043D28">
        <w:rPr>
          <w:lang w:val="ru-RU"/>
        </w:rPr>
        <w:t xml:space="preserve"> о права</w:t>
      </w:r>
      <w:r w:rsidR="009E307B" w:rsidRPr="00043D28">
        <w:rPr>
          <w:lang w:val="ru-RU"/>
        </w:rPr>
        <w:t>х</w:t>
      </w:r>
      <w:r w:rsidR="00631AC5" w:rsidRPr="00043D28">
        <w:rPr>
          <w:lang w:val="ru-RU"/>
        </w:rPr>
        <w:t xml:space="preserve"> жертв и </w:t>
      </w:r>
      <w:r w:rsidR="001F4C15" w:rsidRPr="00043D28">
        <w:rPr>
          <w:lang w:val="ru-RU"/>
        </w:rPr>
        <w:t>действиях</w:t>
      </w:r>
      <w:r w:rsidR="00631AC5" w:rsidRPr="00043D28">
        <w:rPr>
          <w:lang w:val="ru-RU"/>
        </w:rPr>
        <w:t>, которых следует пр</w:t>
      </w:r>
      <w:r w:rsidR="00631AC5" w:rsidRPr="00043D28">
        <w:rPr>
          <w:lang w:val="ru-RU"/>
        </w:rPr>
        <w:t>и</w:t>
      </w:r>
      <w:r w:rsidR="00631AC5" w:rsidRPr="00043D28">
        <w:rPr>
          <w:lang w:val="ru-RU"/>
        </w:rPr>
        <w:t xml:space="preserve">держиваться при сообщении о </w:t>
      </w:r>
      <w:r w:rsidR="00600E86" w:rsidRPr="00043D28">
        <w:rPr>
          <w:lang w:val="ru-RU"/>
        </w:rPr>
        <w:t xml:space="preserve">случаях </w:t>
      </w:r>
      <w:r w:rsidR="002B38B3" w:rsidRPr="00043D28">
        <w:rPr>
          <w:lang w:val="ru-RU"/>
        </w:rPr>
        <w:t>нарушения</w:t>
      </w:r>
      <w:r w:rsidR="009E307B" w:rsidRPr="00043D28">
        <w:rPr>
          <w:lang w:val="ru-RU"/>
        </w:rPr>
        <w:t xml:space="preserve"> их</w:t>
      </w:r>
      <w:r w:rsidR="002B38B3" w:rsidRPr="00043D28">
        <w:rPr>
          <w:lang w:val="ru-RU"/>
        </w:rPr>
        <w:t xml:space="preserve"> прав</w:t>
      </w:r>
      <w:r w:rsidR="00563BB6" w:rsidRPr="00043D28">
        <w:rPr>
          <w:lang w:val="ru-RU"/>
        </w:rPr>
        <w:t>. Жертвам также предоставляются</w:t>
      </w:r>
      <w:r w:rsidR="00853D95" w:rsidRPr="00043D28">
        <w:rPr>
          <w:lang w:val="ru-RU"/>
        </w:rPr>
        <w:t xml:space="preserve"> медици</w:t>
      </w:r>
      <w:r w:rsidR="00853D95" w:rsidRPr="00043D28">
        <w:rPr>
          <w:lang w:val="ru-RU"/>
        </w:rPr>
        <w:t>н</w:t>
      </w:r>
      <w:r w:rsidR="00853D95" w:rsidRPr="00043D28">
        <w:rPr>
          <w:lang w:val="ru-RU"/>
        </w:rPr>
        <w:t>ские услуги, психологическая помощь и возмо</w:t>
      </w:r>
      <w:r w:rsidR="00853D95" w:rsidRPr="00043D28">
        <w:rPr>
          <w:lang w:val="ru-RU"/>
        </w:rPr>
        <w:t>ж</w:t>
      </w:r>
      <w:r w:rsidR="00853D95" w:rsidRPr="00043D28">
        <w:rPr>
          <w:lang w:val="ru-RU"/>
        </w:rPr>
        <w:t>ность пройти обследование.</w:t>
      </w:r>
      <w:r w:rsidR="00631AC5" w:rsidRPr="00043D28">
        <w:rPr>
          <w:lang w:val="ru-RU"/>
        </w:rPr>
        <w:t xml:space="preserve"> Полиция и суды у</w:t>
      </w:r>
      <w:r w:rsidR="001F4C15" w:rsidRPr="00043D28">
        <w:rPr>
          <w:lang w:val="ru-RU"/>
        </w:rPr>
        <w:t>кр</w:t>
      </w:r>
      <w:r w:rsidR="001F4C15" w:rsidRPr="00043D28">
        <w:rPr>
          <w:lang w:val="ru-RU"/>
        </w:rPr>
        <w:t>е</w:t>
      </w:r>
      <w:r w:rsidR="001F4C15" w:rsidRPr="00043D28">
        <w:rPr>
          <w:lang w:val="ru-RU"/>
        </w:rPr>
        <w:t>пили</w:t>
      </w:r>
      <w:r w:rsidR="00631AC5" w:rsidRPr="00043D28">
        <w:rPr>
          <w:lang w:val="ru-RU"/>
        </w:rPr>
        <w:t xml:space="preserve"> свой потенциал в </w:t>
      </w:r>
      <w:r w:rsidR="00EA1CD3" w:rsidRPr="00043D28">
        <w:rPr>
          <w:lang w:val="ru-RU"/>
        </w:rPr>
        <w:t xml:space="preserve">области </w:t>
      </w:r>
      <w:r w:rsidR="00CC1A72" w:rsidRPr="00043D28">
        <w:rPr>
          <w:lang w:val="ru-RU"/>
        </w:rPr>
        <w:t>приема</w:t>
      </w:r>
      <w:r w:rsidR="00631AC5" w:rsidRPr="00043D28">
        <w:rPr>
          <w:lang w:val="ru-RU"/>
        </w:rPr>
        <w:t xml:space="preserve"> жалоб от жертв </w:t>
      </w:r>
      <w:r w:rsidR="002D7933" w:rsidRPr="00043D28">
        <w:rPr>
          <w:lang w:val="ru-RU"/>
        </w:rPr>
        <w:t>торговли людьми</w:t>
      </w:r>
      <w:r w:rsidR="00EA1CD3" w:rsidRPr="00043D28">
        <w:rPr>
          <w:lang w:val="ru-RU"/>
        </w:rPr>
        <w:t xml:space="preserve"> и работы</w:t>
      </w:r>
      <w:r w:rsidR="00631AC5" w:rsidRPr="00043D28">
        <w:rPr>
          <w:lang w:val="ru-RU"/>
        </w:rPr>
        <w:t xml:space="preserve"> с такими случа</w:t>
      </w:r>
      <w:r w:rsidR="00631AC5" w:rsidRPr="00043D28">
        <w:rPr>
          <w:lang w:val="ru-RU"/>
        </w:rPr>
        <w:t>я</w:t>
      </w:r>
      <w:r w:rsidR="00631AC5" w:rsidRPr="00043D28">
        <w:rPr>
          <w:lang w:val="ru-RU"/>
        </w:rPr>
        <w:t>ми. Основной страной назначения явля</w:t>
      </w:r>
      <w:r w:rsidR="002A2729" w:rsidRPr="00043D28">
        <w:rPr>
          <w:lang w:val="ru-RU"/>
        </w:rPr>
        <w:t>ется Дом</w:t>
      </w:r>
      <w:r w:rsidR="002A2729" w:rsidRPr="00043D28">
        <w:rPr>
          <w:lang w:val="ru-RU"/>
        </w:rPr>
        <w:t>и</w:t>
      </w:r>
      <w:r w:rsidR="002A2729" w:rsidRPr="00043D28">
        <w:rPr>
          <w:lang w:val="ru-RU"/>
        </w:rPr>
        <w:t>никанская Республика;</w:t>
      </w:r>
      <w:r w:rsidR="00631AC5" w:rsidRPr="00043D28">
        <w:rPr>
          <w:lang w:val="ru-RU"/>
        </w:rPr>
        <w:t xml:space="preserve"> проводятся частые встречи</w:t>
      </w:r>
      <w:r w:rsidR="00C10B2B" w:rsidRPr="00043D28">
        <w:rPr>
          <w:lang w:val="ru-RU"/>
        </w:rPr>
        <w:t xml:space="preserve"> с коллегами</w:t>
      </w:r>
      <w:r w:rsidR="00631AC5" w:rsidRPr="00043D28">
        <w:rPr>
          <w:lang w:val="ru-RU"/>
        </w:rPr>
        <w:t xml:space="preserve"> в правительстве этой страны для обсу</w:t>
      </w:r>
      <w:r w:rsidR="00631AC5" w:rsidRPr="00043D28">
        <w:rPr>
          <w:lang w:val="ru-RU"/>
        </w:rPr>
        <w:t>ж</w:t>
      </w:r>
      <w:r w:rsidR="00631AC5" w:rsidRPr="00043D28">
        <w:rPr>
          <w:lang w:val="ru-RU"/>
        </w:rPr>
        <w:t>дения в</w:t>
      </w:r>
      <w:r w:rsidR="00A14E9F" w:rsidRPr="00043D28">
        <w:rPr>
          <w:lang w:val="ru-RU"/>
        </w:rPr>
        <w:t xml:space="preserve">опросов, связанных с </w:t>
      </w:r>
      <w:r w:rsidR="00631AC5" w:rsidRPr="00043D28">
        <w:rPr>
          <w:lang w:val="ru-RU"/>
        </w:rPr>
        <w:t>торговлей</w:t>
      </w:r>
      <w:r w:rsidR="00A14E9F" w:rsidRPr="00043D28">
        <w:rPr>
          <w:lang w:val="ru-RU"/>
        </w:rPr>
        <w:t xml:space="preserve"> людьми</w:t>
      </w:r>
      <w:r w:rsidR="00631AC5" w:rsidRPr="00043D28">
        <w:rPr>
          <w:lang w:val="ru-RU"/>
        </w:rPr>
        <w:t>.</w:t>
      </w:r>
    </w:p>
    <w:p w:rsidR="0077614F" w:rsidRPr="00043D28" w:rsidRDefault="000D08D8" w:rsidP="0074779E">
      <w:pPr>
        <w:pStyle w:val="DualTxt"/>
        <w:suppressAutoHyphens w:val="0"/>
        <w:rPr>
          <w:lang w:val="ru-RU"/>
        </w:rPr>
      </w:pPr>
      <w:r w:rsidRPr="00043D28">
        <w:rPr>
          <w:lang w:val="ru-RU"/>
        </w:rPr>
        <w:t>53.</w:t>
      </w:r>
      <w:r w:rsidR="00AB1CA5" w:rsidRPr="00043D28">
        <w:rPr>
          <w:lang w:val="ru-RU"/>
        </w:rPr>
        <w:tab/>
      </w:r>
      <w:r w:rsidR="0077614F" w:rsidRPr="00043D28">
        <w:rPr>
          <w:b/>
          <w:lang w:val="ru-RU"/>
        </w:rPr>
        <w:t>Г-жа Чутикул</w:t>
      </w:r>
      <w:r w:rsidR="00631AC5" w:rsidRPr="00043D28">
        <w:rPr>
          <w:lang w:val="ru-RU"/>
        </w:rPr>
        <w:t xml:space="preserve"> говорит, что ей хотелось бы знать, получают ли жертвы насилия в</w:t>
      </w:r>
      <w:r w:rsidR="00043D28">
        <w:rPr>
          <w:lang w:val="ru-RU"/>
        </w:rPr>
        <w:t xml:space="preserve"> </w:t>
      </w:r>
      <w:r w:rsidR="00631AC5" w:rsidRPr="00043D28">
        <w:rPr>
          <w:lang w:val="ru-RU"/>
        </w:rPr>
        <w:t>семь</w:t>
      </w:r>
      <w:r w:rsidR="009B311C" w:rsidRPr="00043D28">
        <w:rPr>
          <w:lang w:val="ru-RU"/>
        </w:rPr>
        <w:t>е</w:t>
      </w:r>
      <w:r w:rsidR="00631AC5" w:rsidRPr="00043D28">
        <w:rPr>
          <w:lang w:val="ru-RU"/>
        </w:rPr>
        <w:t xml:space="preserve"> такой же пакет услуг, как и другие жертвы сексуальных нападений и гендерного насилия, </w:t>
      </w:r>
      <w:r w:rsidR="00FC1939" w:rsidRPr="00043D28">
        <w:rPr>
          <w:lang w:val="ru-RU"/>
        </w:rPr>
        <w:t>и относятся ли органы власти к девушкам моложе 18 лет, зан</w:t>
      </w:r>
      <w:r w:rsidR="00FC1939" w:rsidRPr="00043D28">
        <w:rPr>
          <w:lang w:val="ru-RU"/>
        </w:rPr>
        <w:t>и</w:t>
      </w:r>
      <w:r w:rsidR="00FC1939" w:rsidRPr="00043D28">
        <w:rPr>
          <w:lang w:val="ru-RU"/>
        </w:rPr>
        <w:t>мающимся проституцией,</w:t>
      </w:r>
      <w:r w:rsidR="00043D28">
        <w:rPr>
          <w:lang w:val="ru-RU"/>
        </w:rPr>
        <w:t xml:space="preserve"> </w:t>
      </w:r>
      <w:r w:rsidR="00FC1939" w:rsidRPr="00043D28">
        <w:rPr>
          <w:lang w:val="ru-RU"/>
        </w:rPr>
        <w:t xml:space="preserve">иначе, чем к взрослым. Она также отмечает, что принятое определение </w:t>
      </w:r>
      <w:r w:rsidR="002D7933" w:rsidRPr="00043D28">
        <w:rPr>
          <w:lang w:val="ru-RU"/>
        </w:rPr>
        <w:t>то</w:t>
      </w:r>
      <w:r w:rsidR="002D7933" w:rsidRPr="00043D28">
        <w:rPr>
          <w:lang w:val="ru-RU"/>
        </w:rPr>
        <w:t>р</w:t>
      </w:r>
      <w:r w:rsidR="002D7933" w:rsidRPr="00043D28">
        <w:rPr>
          <w:lang w:val="ru-RU"/>
        </w:rPr>
        <w:t>говли людьми</w:t>
      </w:r>
      <w:r w:rsidR="00FC1939" w:rsidRPr="00043D28">
        <w:rPr>
          <w:lang w:val="ru-RU"/>
        </w:rPr>
        <w:t xml:space="preserve"> включает в себя элемент насильс</w:t>
      </w:r>
      <w:r w:rsidR="00FC1939" w:rsidRPr="00043D28">
        <w:rPr>
          <w:lang w:val="ru-RU"/>
        </w:rPr>
        <w:t>т</w:t>
      </w:r>
      <w:r w:rsidR="00FC1939" w:rsidRPr="00043D28">
        <w:rPr>
          <w:lang w:val="ru-RU"/>
        </w:rPr>
        <w:t>венной транспортировки или эксплуатации их тр</w:t>
      </w:r>
      <w:r w:rsidR="00FC1939" w:rsidRPr="00043D28">
        <w:rPr>
          <w:lang w:val="ru-RU"/>
        </w:rPr>
        <w:t>у</w:t>
      </w:r>
      <w:r w:rsidR="00FC1939" w:rsidRPr="00043D28">
        <w:rPr>
          <w:lang w:val="ru-RU"/>
        </w:rPr>
        <w:t xml:space="preserve">да; поэтому дети, </w:t>
      </w:r>
      <w:r w:rsidR="00A14E9F" w:rsidRPr="00043D28">
        <w:rPr>
          <w:lang w:val="ru-RU"/>
        </w:rPr>
        <w:t xml:space="preserve">работающие домашней прислугой </w:t>
      </w:r>
      <w:r w:rsidR="00FC1939" w:rsidRPr="00043D28">
        <w:rPr>
          <w:lang w:val="ru-RU"/>
        </w:rPr>
        <w:t>(реставек), не квалифицируются как подвергшиеся незаконной торговле</w:t>
      </w:r>
      <w:r w:rsidR="009B311C" w:rsidRPr="00043D28">
        <w:rPr>
          <w:lang w:val="ru-RU"/>
        </w:rPr>
        <w:t xml:space="preserve"> согласно этому определению</w:t>
      </w:r>
      <w:r w:rsidR="00FC1939" w:rsidRPr="00043D28">
        <w:rPr>
          <w:lang w:val="ru-RU"/>
        </w:rPr>
        <w:t>, поскольку их родители от</w:t>
      </w:r>
      <w:r w:rsidR="009B311C" w:rsidRPr="00043D28">
        <w:rPr>
          <w:lang w:val="ru-RU"/>
        </w:rPr>
        <w:t>правляют</w:t>
      </w:r>
      <w:r w:rsidR="00FC1939" w:rsidRPr="00043D28">
        <w:rPr>
          <w:lang w:val="ru-RU"/>
        </w:rPr>
        <w:t xml:space="preserve"> их к работод</w:t>
      </w:r>
      <w:r w:rsidR="00FC1939" w:rsidRPr="00043D28">
        <w:rPr>
          <w:lang w:val="ru-RU"/>
        </w:rPr>
        <w:t>а</w:t>
      </w:r>
      <w:r w:rsidR="00FC1939" w:rsidRPr="00043D28">
        <w:rPr>
          <w:lang w:val="ru-RU"/>
        </w:rPr>
        <w:t>телям добровольно.</w:t>
      </w:r>
    </w:p>
    <w:p w:rsidR="0077614F" w:rsidRPr="00043D28" w:rsidRDefault="000D08D8" w:rsidP="0074779E">
      <w:pPr>
        <w:pStyle w:val="DualTxt"/>
        <w:suppressAutoHyphens w:val="0"/>
        <w:rPr>
          <w:lang w:val="ru-RU"/>
        </w:rPr>
      </w:pPr>
      <w:r w:rsidRPr="00043D28">
        <w:rPr>
          <w:lang w:val="ru-RU"/>
        </w:rPr>
        <w:t>54.</w:t>
      </w:r>
      <w:r w:rsidR="00AB1CA5" w:rsidRPr="00043D28">
        <w:rPr>
          <w:lang w:val="ru-RU"/>
        </w:rPr>
        <w:tab/>
      </w:r>
      <w:r w:rsidR="0077614F" w:rsidRPr="00043D28">
        <w:rPr>
          <w:b/>
          <w:lang w:val="ru-RU"/>
        </w:rPr>
        <w:t>Г-жа Шимонович</w:t>
      </w:r>
      <w:r w:rsidR="006F7850" w:rsidRPr="00043D28">
        <w:rPr>
          <w:lang w:val="ru-RU"/>
        </w:rPr>
        <w:t xml:space="preserve"> </w:t>
      </w:r>
      <w:r w:rsidR="00474004" w:rsidRPr="00043D28">
        <w:rPr>
          <w:lang w:val="ru-RU"/>
        </w:rPr>
        <w:t>предлагает, чтобы</w:t>
      </w:r>
      <w:r w:rsidR="00686F4E" w:rsidRPr="00043D28">
        <w:rPr>
          <w:lang w:val="ru-RU"/>
        </w:rPr>
        <w:t xml:space="preserve"> </w:t>
      </w:r>
      <w:r w:rsidR="00EC2043" w:rsidRPr="00043D28">
        <w:rPr>
          <w:lang w:val="ru-RU"/>
        </w:rPr>
        <w:t>Гаити ратифицировала</w:t>
      </w:r>
      <w:r w:rsidR="006F7850" w:rsidRPr="00043D28">
        <w:rPr>
          <w:lang w:val="ru-RU"/>
        </w:rPr>
        <w:t xml:space="preserve"> поправку к статье 20, пункт 1 Ко</w:t>
      </w:r>
      <w:r w:rsidR="006F7850" w:rsidRPr="00043D28">
        <w:rPr>
          <w:lang w:val="ru-RU"/>
        </w:rPr>
        <w:t>н</w:t>
      </w:r>
      <w:r w:rsidR="006F7850" w:rsidRPr="00043D28">
        <w:rPr>
          <w:lang w:val="ru-RU"/>
        </w:rPr>
        <w:t xml:space="preserve">венции </w:t>
      </w:r>
      <w:r w:rsidR="00B3281B" w:rsidRPr="00043D28">
        <w:rPr>
          <w:lang w:val="ru-RU"/>
        </w:rPr>
        <w:t>относительно</w:t>
      </w:r>
      <w:r w:rsidR="006F7850" w:rsidRPr="00043D28">
        <w:rPr>
          <w:lang w:val="ru-RU"/>
        </w:rPr>
        <w:t xml:space="preserve"> времени </w:t>
      </w:r>
      <w:r w:rsidR="002A2729" w:rsidRPr="00043D28">
        <w:rPr>
          <w:lang w:val="ru-RU"/>
        </w:rPr>
        <w:t xml:space="preserve">проведения </w:t>
      </w:r>
      <w:r w:rsidR="006F7850" w:rsidRPr="00043D28">
        <w:rPr>
          <w:lang w:val="ru-RU"/>
        </w:rPr>
        <w:t>встречи одновременно с ратификацией Факультативного протокола.</w:t>
      </w:r>
      <w:r w:rsidR="00686F4E" w:rsidRPr="00043D28">
        <w:rPr>
          <w:lang w:val="ru-RU"/>
        </w:rPr>
        <w:t xml:space="preserve"> Она просит представить </w:t>
      </w:r>
      <w:r w:rsidR="000B7FBF" w:rsidRPr="00043D28">
        <w:rPr>
          <w:lang w:val="ru-RU"/>
        </w:rPr>
        <w:t>дополнител</w:t>
      </w:r>
      <w:r w:rsidR="000B7FBF" w:rsidRPr="00043D28">
        <w:rPr>
          <w:lang w:val="ru-RU"/>
        </w:rPr>
        <w:t>ь</w:t>
      </w:r>
      <w:r w:rsidR="000B7FBF" w:rsidRPr="00043D28">
        <w:rPr>
          <w:lang w:val="ru-RU"/>
        </w:rPr>
        <w:t>ные</w:t>
      </w:r>
      <w:r w:rsidR="00686F4E" w:rsidRPr="00043D28">
        <w:rPr>
          <w:lang w:val="ru-RU"/>
        </w:rPr>
        <w:t xml:space="preserve"> подробност</w:t>
      </w:r>
      <w:r w:rsidR="000B7FBF" w:rsidRPr="00043D28">
        <w:rPr>
          <w:lang w:val="ru-RU"/>
        </w:rPr>
        <w:t>и</w:t>
      </w:r>
      <w:r w:rsidR="00686F4E" w:rsidRPr="00043D28">
        <w:rPr>
          <w:lang w:val="ru-RU"/>
        </w:rPr>
        <w:t xml:space="preserve"> о предлагаемом законе о равенс</w:t>
      </w:r>
      <w:r w:rsidR="00686F4E" w:rsidRPr="00043D28">
        <w:rPr>
          <w:lang w:val="ru-RU"/>
        </w:rPr>
        <w:t>т</w:t>
      </w:r>
      <w:r w:rsidR="00686F4E" w:rsidRPr="00043D28">
        <w:rPr>
          <w:lang w:val="ru-RU"/>
        </w:rPr>
        <w:t>ве, включая его название и сферу действия. В иде</w:t>
      </w:r>
      <w:r w:rsidR="00B3281B" w:rsidRPr="00043D28">
        <w:rPr>
          <w:lang w:val="ru-RU"/>
        </w:rPr>
        <w:t>а</w:t>
      </w:r>
      <w:r w:rsidR="00686F4E" w:rsidRPr="00043D28">
        <w:rPr>
          <w:lang w:val="ru-RU"/>
        </w:rPr>
        <w:t>ле запре</w:t>
      </w:r>
      <w:r w:rsidR="00B3281B" w:rsidRPr="00043D28">
        <w:rPr>
          <w:lang w:val="ru-RU"/>
        </w:rPr>
        <w:t>щение</w:t>
      </w:r>
      <w:r w:rsidR="00686F4E" w:rsidRPr="00043D28">
        <w:rPr>
          <w:lang w:val="ru-RU"/>
        </w:rPr>
        <w:t xml:space="preserve"> дискриминаци</w:t>
      </w:r>
      <w:r w:rsidR="00B3281B" w:rsidRPr="00043D28">
        <w:rPr>
          <w:lang w:val="ru-RU"/>
        </w:rPr>
        <w:t>и</w:t>
      </w:r>
      <w:r w:rsidR="00686F4E" w:rsidRPr="00043D28">
        <w:rPr>
          <w:lang w:val="ru-RU"/>
        </w:rPr>
        <w:t xml:space="preserve"> и равенство мужчин и женщин должны быть закреплены в Конституции. Было бы также</w:t>
      </w:r>
      <w:r w:rsidR="00043D28">
        <w:rPr>
          <w:lang w:val="ru-RU"/>
        </w:rPr>
        <w:t xml:space="preserve"> </w:t>
      </w:r>
      <w:r w:rsidR="00686F4E" w:rsidRPr="00043D28">
        <w:rPr>
          <w:lang w:val="ru-RU"/>
        </w:rPr>
        <w:t xml:space="preserve">интересно </w:t>
      </w:r>
      <w:r w:rsidR="002C503E" w:rsidRPr="00043D28">
        <w:rPr>
          <w:lang w:val="ru-RU"/>
        </w:rPr>
        <w:t>получить дополнител</w:t>
      </w:r>
      <w:r w:rsidR="002C503E" w:rsidRPr="00043D28">
        <w:rPr>
          <w:lang w:val="ru-RU"/>
        </w:rPr>
        <w:t>ь</w:t>
      </w:r>
      <w:r w:rsidR="002C503E" w:rsidRPr="00043D28">
        <w:rPr>
          <w:lang w:val="ru-RU"/>
        </w:rPr>
        <w:t>ные сведения</w:t>
      </w:r>
      <w:r w:rsidR="00043D28">
        <w:rPr>
          <w:lang w:val="ru-RU"/>
        </w:rPr>
        <w:t xml:space="preserve"> </w:t>
      </w:r>
      <w:r w:rsidR="00686F4E" w:rsidRPr="00043D28">
        <w:rPr>
          <w:lang w:val="ru-RU"/>
        </w:rPr>
        <w:t xml:space="preserve">об осуществлении резолюции 1325 (2008) Совета Безопасности по проблемам женщин, мира и безопасности и соображения делегации о вкладе </w:t>
      </w:r>
      <w:r w:rsidR="005E591B" w:rsidRPr="00043D28">
        <w:rPr>
          <w:lang w:val="ru-RU"/>
        </w:rPr>
        <w:t>М</w:t>
      </w:r>
      <w:r w:rsidR="00686F4E" w:rsidRPr="00043D28">
        <w:rPr>
          <w:lang w:val="ru-RU"/>
        </w:rPr>
        <w:t xml:space="preserve">иссии </w:t>
      </w:r>
      <w:r w:rsidR="00FD20DC" w:rsidRPr="00043D28">
        <w:rPr>
          <w:lang w:val="ru-RU"/>
        </w:rPr>
        <w:t xml:space="preserve">Организации Объединенных Наций </w:t>
      </w:r>
      <w:r w:rsidR="005E591B" w:rsidRPr="00043D28">
        <w:rPr>
          <w:lang w:val="ru-RU"/>
        </w:rPr>
        <w:t xml:space="preserve">по стабилизации </w:t>
      </w:r>
      <w:r w:rsidR="00FD20DC" w:rsidRPr="00043D28">
        <w:rPr>
          <w:lang w:val="ru-RU"/>
        </w:rPr>
        <w:t>в</w:t>
      </w:r>
      <w:r w:rsidR="00686F4E" w:rsidRPr="00043D28">
        <w:rPr>
          <w:lang w:val="ru-RU"/>
        </w:rPr>
        <w:t xml:space="preserve"> Гаити </w:t>
      </w:r>
      <w:r w:rsidR="00036084" w:rsidRPr="00043D28">
        <w:rPr>
          <w:lang w:val="ru-RU"/>
        </w:rPr>
        <w:t>(МООНСГ</w:t>
      </w:r>
      <w:r w:rsidR="00686F4E" w:rsidRPr="00043D28">
        <w:rPr>
          <w:lang w:val="ru-RU"/>
        </w:rPr>
        <w:t>).</w:t>
      </w:r>
    </w:p>
    <w:p w:rsidR="0077614F" w:rsidRPr="00043D28" w:rsidRDefault="009E0110" w:rsidP="0074779E">
      <w:pPr>
        <w:pStyle w:val="DualTxt"/>
        <w:suppressAutoHyphens w:val="0"/>
        <w:rPr>
          <w:lang w:val="ru-RU"/>
        </w:rPr>
      </w:pPr>
      <w:r w:rsidRPr="00043D28">
        <w:rPr>
          <w:lang w:val="ru-RU"/>
        </w:rPr>
        <w:t>55.</w:t>
      </w:r>
      <w:r w:rsidR="00AB1CA5" w:rsidRPr="00043D28">
        <w:rPr>
          <w:lang w:val="ru-RU"/>
        </w:rPr>
        <w:tab/>
      </w:r>
      <w:r w:rsidR="0077614F" w:rsidRPr="00043D28">
        <w:rPr>
          <w:b/>
          <w:lang w:val="ru-RU"/>
        </w:rPr>
        <w:t>Г-жа Паттен</w:t>
      </w:r>
      <w:r w:rsidR="00686F4E" w:rsidRPr="00043D28">
        <w:rPr>
          <w:lang w:val="ru-RU"/>
        </w:rPr>
        <w:t xml:space="preserve">, возвращаясь к вопросу </w:t>
      </w:r>
      <w:r w:rsidR="00A82E27" w:rsidRPr="00043D28">
        <w:rPr>
          <w:lang w:val="ru-RU"/>
        </w:rPr>
        <w:t>о сфере</w:t>
      </w:r>
      <w:r w:rsidR="00686F4E" w:rsidRPr="00043D28">
        <w:rPr>
          <w:lang w:val="ru-RU"/>
        </w:rPr>
        <w:t xml:space="preserve"> действия закона</w:t>
      </w:r>
      <w:r w:rsidR="00286E68" w:rsidRPr="00043D28">
        <w:rPr>
          <w:lang w:val="ru-RU"/>
        </w:rPr>
        <w:t xml:space="preserve"> о насилии в отношении женщин, спрашивает, охватывает ли он все виды насилия, имеются ли как гражданские, так и уголовные</w:t>
      </w:r>
      <w:r w:rsidR="00A82E27" w:rsidRPr="00043D28">
        <w:rPr>
          <w:lang w:val="ru-RU"/>
        </w:rPr>
        <w:t xml:space="preserve"> сре</w:t>
      </w:r>
      <w:r w:rsidR="00A82E27" w:rsidRPr="00043D28">
        <w:rPr>
          <w:lang w:val="ru-RU"/>
        </w:rPr>
        <w:t>д</w:t>
      </w:r>
      <w:r w:rsidR="00A82E27" w:rsidRPr="00043D28">
        <w:rPr>
          <w:lang w:val="ru-RU"/>
        </w:rPr>
        <w:t>ства правов</w:t>
      </w:r>
      <w:r w:rsidR="00286E68" w:rsidRPr="00043D28">
        <w:rPr>
          <w:lang w:val="ru-RU"/>
        </w:rPr>
        <w:t>ой защиты, и предусматривается ли ре</w:t>
      </w:r>
      <w:r w:rsidR="00286E68" w:rsidRPr="00043D28">
        <w:rPr>
          <w:lang w:val="ru-RU"/>
        </w:rPr>
        <w:t>а</w:t>
      </w:r>
      <w:r w:rsidR="00286E68" w:rsidRPr="00043D28">
        <w:rPr>
          <w:lang w:val="ru-RU"/>
        </w:rPr>
        <w:t>билитация как для жертв, так и для нападающей стороны. В заключение оратор спрашивает о сроках его принятия.</w:t>
      </w:r>
    </w:p>
    <w:p w:rsidR="0077614F" w:rsidRPr="00043D28" w:rsidRDefault="009E0110" w:rsidP="0074779E">
      <w:pPr>
        <w:pStyle w:val="DualTxt"/>
        <w:suppressAutoHyphens w:val="0"/>
        <w:rPr>
          <w:lang w:val="ru-RU"/>
        </w:rPr>
      </w:pPr>
      <w:r w:rsidRPr="00043D28">
        <w:rPr>
          <w:lang w:val="ru-RU"/>
        </w:rPr>
        <w:t>56.</w:t>
      </w:r>
      <w:r w:rsidR="00AB1CA5" w:rsidRPr="00043D28">
        <w:rPr>
          <w:lang w:val="ru-RU"/>
        </w:rPr>
        <w:tab/>
      </w:r>
      <w:r w:rsidR="0077614F" w:rsidRPr="00043D28">
        <w:rPr>
          <w:b/>
          <w:lang w:val="ru-RU"/>
        </w:rPr>
        <w:t>Г-жа Нойбауэр</w:t>
      </w:r>
      <w:r w:rsidR="00286E68" w:rsidRPr="00043D28">
        <w:rPr>
          <w:lang w:val="ru-RU"/>
        </w:rPr>
        <w:t xml:space="preserve"> </w:t>
      </w:r>
      <w:r w:rsidR="008278EC" w:rsidRPr="00043D28">
        <w:rPr>
          <w:lang w:val="ru-RU"/>
        </w:rPr>
        <w:t>задает вопрос о том</w:t>
      </w:r>
      <w:r w:rsidR="00286E68" w:rsidRPr="00043D28">
        <w:rPr>
          <w:lang w:val="ru-RU"/>
        </w:rPr>
        <w:t>, сущес</w:t>
      </w:r>
      <w:r w:rsidR="00286E68" w:rsidRPr="00043D28">
        <w:rPr>
          <w:lang w:val="ru-RU"/>
        </w:rPr>
        <w:t>т</w:t>
      </w:r>
      <w:r w:rsidR="00286E68" w:rsidRPr="00043D28">
        <w:rPr>
          <w:lang w:val="ru-RU"/>
        </w:rPr>
        <w:t>вуют ли</w:t>
      </w:r>
      <w:r w:rsidR="00043D28">
        <w:rPr>
          <w:lang w:val="ru-RU"/>
        </w:rPr>
        <w:t xml:space="preserve"> </w:t>
      </w:r>
      <w:r w:rsidR="00286E68" w:rsidRPr="00043D28">
        <w:rPr>
          <w:lang w:val="ru-RU"/>
        </w:rPr>
        <w:t xml:space="preserve">препятствия </w:t>
      </w:r>
      <w:r w:rsidR="00421C51" w:rsidRPr="00043D28">
        <w:rPr>
          <w:lang w:val="ru-RU"/>
        </w:rPr>
        <w:t>для</w:t>
      </w:r>
      <w:r w:rsidR="00286E68" w:rsidRPr="00043D28">
        <w:rPr>
          <w:lang w:val="ru-RU"/>
        </w:rPr>
        <w:t xml:space="preserve"> эффективно</w:t>
      </w:r>
      <w:r w:rsidR="00421C51" w:rsidRPr="00043D28">
        <w:rPr>
          <w:lang w:val="ru-RU"/>
        </w:rPr>
        <w:t>го</w:t>
      </w:r>
      <w:r w:rsidR="00286E68" w:rsidRPr="00043D28">
        <w:rPr>
          <w:lang w:val="ru-RU"/>
        </w:rPr>
        <w:t xml:space="preserve"> функцион</w:t>
      </w:r>
      <w:r w:rsidR="00286E68" w:rsidRPr="00043D28">
        <w:rPr>
          <w:lang w:val="ru-RU"/>
        </w:rPr>
        <w:t>и</w:t>
      </w:r>
      <w:r w:rsidR="00286E68" w:rsidRPr="00043D28">
        <w:rPr>
          <w:lang w:val="ru-RU"/>
        </w:rPr>
        <w:t>ров</w:t>
      </w:r>
      <w:r w:rsidR="00595698" w:rsidRPr="00043D28">
        <w:rPr>
          <w:lang w:val="ru-RU"/>
        </w:rPr>
        <w:t>ани</w:t>
      </w:r>
      <w:r w:rsidR="00421C51" w:rsidRPr="00043D28">
        <w:rPr>
          <w:lang w:val="ru-RU"/>
        </w:rPr>
        <w:t>я</w:t>
      </w:r>
      <w:r w:rsidR="00595698" w:rsidRPr="00043D28">
        <w:rPr>
          <w:lang w:val="ru-RU"/>
        </w:rPr>
        <w:t xml:space="preserve"> м</w:t>
      </w:r>
      <w:r w:rsidR="00286E68" w:rsidRPr="00043D28">
        <w:rPr>
          <w:lang w:val="ru-RU"/>
        </w:rPr>
        <w:t xml:space="preserve">инистерства, и сталкивается ли оно с </w:t>
      </w:r>
      <w:r w:rsidR="00AF30B6" w:rsidRPr="00043D28">
        <w:rPr>
          <w:lang w:val="ru-RU"/>
        </w:rPr>
        <w:t>б</w:t>
      </w:r>
      <w:r w:rsidR="00595698" w:rsidRPr="00043D28">
        <w:rPr>
          <w:lang w:val="ru-RU"/>
        </w:rPr>
        <w:t>ольшими</w:t>
      </w:r>
      <w:r w:rsidR="00286E68" w:rsidRPr="00043D28">
        <w:rPr>
          <w:lang w:val="ru-RU"/>
        </w:rPr>
        <w:t xml:space="preserve"> проблемами.</w:t>
      </w:r>
    </w:p>
    <w:p w:rsidR="0077614F" w:rsidRPr="00043D28" w:rsidRDefault="009E0110" w:rsidP="0074779E">
      <w:pPr>
        <w:pStyle w:val="DualTxt"/>
        <w:suppressAutoHyphens w:val="0"/>
        <w:rPr>
          <w:lang w:val="ru-RU"/>
        </w:rPr>
      </w:pPr>
      <w:r w:rsidRPr="00043D28">
        <w:rPr>
          <w:lang w:val="ru-RU"/>
        </w:rPr>
        <w:t>57.</w:t>
      </w:r>
      <w:r w:rsidR="00AB1CA5" w:rsidRPr="00043D28">
        <w:rPr>
          <w:lang w:val="ru-RU"/>
        </w:rPr>
        <w:tab/>
      </w:r>
      <w:r w:rsidR="0077614F" w:rsidRPr="00043D28">
        <w:rPr>
          <w:b/>
          <w:lang w:val="ru-RU"/>
        </w:rPr>
        <w:t>Г-жа Авори</w:t>
      </w:r>
      <w:r w:rsidR="00286E68" w:rsidRPr="00043D28">
        <w:rPr>
          <w:lang w:val="ru-RU"/>
        </w:rPr>
        <w:t xml:space="preserve"> говорит, что, хотя гендерное р</w:t>
      </w:r>
      <w:r w:rsidR="00286E68" w:rsidRPr="00043D28">
        <w:rPr>
          <w:lang w:val="ru-RU"/>
        </w:rPr>
        <w:t>а</w:t>
      </w:r>
      <w:r w:rsidR="00286E68" w:rsidRPr="00043D28">
        <w:rPr>
          <w:lang w:val="ru-RU"/>
        </w:rPr>
        <w:t xml:space="preserve">венство </w:t>
      </w:r>
      <w:r w:rsidR="00827065" w:rsidRPr="00043D28">
        <w:rPr>
          <w:lang w:val="ru-RU"/>
        </w:rPr>
        <w:t>возможно</w:t>
      </w:r>
      <w:r w:rsidR="00286E68" w:rsidRPr="00043D28">
        <w:rPr>
          <w:lang w:val="ru-RU"/>
        </w:rPr>
        <w:t xml:space="preserve"> занимает одно из последних мест в </w:t>
      </w:r>
      <w:r w:rsidR="00E55C54" w:rsidRPr="00043D28">
        <w:rPr>
          <w:lang w:val="ru-RU"/>
        </w:rPr>
        <w:t xml:space="preserve">общем </w:t>
      </w:r>
      <w:r w:rsidR="00286E68" w:rsidRPr="00043D28">
        <w:rPr>
          <w:lang w:val="ru-RU"/>
        </w:rPr>
        <w:t xml:space="preserve">списке приоритетов правительства, </w:t>
      </w:r>
      <w:r w:rsidR="00E55C54" w:rsidRPr="00043D28">
        <w:rPr>
          <w:lang w:val="ru-RU"/>
        </w:rPr>
        <w:t>осущ</w:t>
      </w:r>
      <w:r w:rsidR="00E55C54" w:rsidRPr="00043D28">
        <w:rPr>
          <w:lang w:val="ru-RU"/>
        </w:rPr>
        <w:t>е</w:t>
      </w:r>
      <w:r w:rsidR="00E55C54" w:rsidRPr="00043D28">
        <w:rPr>
          <w:lang w:val="ru-RU"/>
        </w:rPr>
        <w:t xml:space="preserve">ствление Конвенции будет иметь большое значение для маргинализованных женщин Гаити, а </w:t>
      </w:r>
      <w:r w:rsidR="00595698" w:rsidRPr="00043D28">
        <w:rPr>
          <w:lang w:val="ru-RU"/>
        </w:rPr>
        <w:t xml:space="preserve">для того, </w:t>
      </w:r>
      <w:r w:rsidR="00E55C54" w:rsidRPr="00043D28">
        <w:rPr>
          <w:lang w:val="ru-RU"/>
        </w:rPr>
        <w:t xml:space="preserve">чтобы это произошло, необходимо принять и </w:t>
      </w:r>
      <w:r w:rsidR="004A04E1" w:rsidRPr="00043D28">
        <w:rPr>
          <w:lang w:val="ru-RU"/>
        </w:rPr>
        <w:t>пр</w:t>
      </w:r>
      <w:r w:rsidR="004A04E1" w:rsidRPr="00043D28">
        <w:rPr>
          <w:lang w:val="ru-RU"/>
        </w:rPr>
        <w:t>и</w:t>
      </w:r>
      <w:r w:rsidR="004A04E1" w:rsidRPr="00043D28">
        <w:rPr>
          <w:lang w:val="ru-RU"/>
        </w:rPr>
        <w:t>меня</w:t>
      </w:r>
      <w:r w:rsidR="00595698" w:rsidRPr="00043D28">
        <w:rPr>
          <w:lang w:val="ru-RU"/>
        </w:rPr>
        <w:t xml:space="preserve">ть </w:t>
      </w:r>
      <w:r w:rsidR="00E55C54" w:rsidRPr="00043D28">
        <w:rPr>
          <w:lang w:val="ru-RU"/>
        </w:rPr>
        <w:t>внутреннее законодательство в области ге</w:t>
      </w:r>
      <w:r w:rsidR="00E55C54" w:rsidRPr="00043D28">
        <w:rPr>
          <w:lang w:val="ru-RU"/>
        </w:rPr>
        <w:t>н</w:t>
      </w:r>
      <w:r w:rsidR="00E55C54" w:rsidRPr="00043D28">
        <w:rPr>
          <w:lang w:val="ru-RU"/>
        </w:rPr>
        <w:t>дерного равенства. О</w:t>
      </w:r>
      <w:r w:rsidR="00827065" w:rsidRPr="00043D28">
        <w:rPr>
          <w:lang w:val="ru-RU"/>
        </w:rPr>
        <w:t>на</w:t>
      </w:r>
      <w:r w:rsidR="00E55C54" w:rsidRPr="00043D28">
        <w:rPr>
          <w:lang w:val="ru-RU"/>
        </w:rPr>
        <w:t xml:space="preserve"> хотел</w:t>
      </w:r>
      <w:r w:rsidR="00827065" w:rsidRPr="00043D28">
        <w:rPr>
          <w:lang w:val="ru-RU"/>
        </w:rPr>
        <w:t>а</w:t>
      </w:r>
      <w:r w:rsidR="00E55C54" w:rsidRPr="00043D28">
        <w:rPr>
          <w:lang w:val="ru-RU"/>
        </w:rPr>
        <w:t xml:space="preserve"> бы </w:t>
      </w:r>
      <w:r w:rsidR="00827065" w:rsidRPr="00043D28">
        <w:rPr>
          <w:lang w:val="ru-RU"/>
        </w:rPr>
        <w:t>получить допо</w:t>
      </w:r>
      <w:r w:rsidR="00827065" w:rsidRPr="00043D28">
        <w:rPr>
          <w:lang w:val="ru-RU"/>
        </w:rPr>
        <w:t>л</w:t>
      </w:r>
      <w:r w:rsidR="00827065" w:rsidRPr="00043D28">
        <w:rPr>
          <w:lang w:val="ru-RU"/>
        </w:rPr>
        <w:t>нительную информацию</w:t>
      </w:r>
      <w:r w:rsidR="00E55C54" w:rsidRPr="00043D28">
        <w:rPr>
          <w:lang w:val="ru-RU"/>
        </w:rPr>
        <w:t xml:space="preserve"> о процессе обеспечения включения законопроекта в повестку дня сессии Парламента.</w:t>
      </w:r>
    </w:p>
    <w:p w:rsidR="00AB1CA5" w:rsidRPr="00043D28" w:rsidRDefault="004F11A4" w:rsidP="009E0110">
      <w:pPr>
        <w:pStyle w:val="H4"/>
        <w:tabs>
          <w:tab w:val="clear" w:pos="1022"/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right="0" w:hanging="475"/>
        <w:rPr>
          <w:lang w:val="ru-RU"/>
        </w:rPr>
      </w:pPr>
      <w:r w:rsidRPr="00043D28">
        <w:rPr>
          <w:lang w:val="ru-RU"/>
        </w:rPr>
        <w:t>Заседание закрывается в</w:t>
      </w:r>
      <w:r w:rsidR="00AB1CA5" w:rsidRPr="00043D28">
        <w:rPr>
          <w:lang w:val="ru-RU"/>
        </w:rPr>
        <w:t xml:space="preserve"> </w:t>
      </w:r>
      <w:r w:rsidRPr="00043D28">
        <w:rPr>
          <w:lang w:val="ru-RU"/>
        </w:rPr>
        <w:t>13 ч.</w:t>
      </w:r>
      <w:r w:rsidR="00FF2A5D" w:rsidRPr="00043D28">
        <w:rPr>
          <w:lang w:val="ru-RU"/>
        </w:rPr>
        <w:t xml:space="preserve"> 00 м.</w:t>
      </w:r>
    </w:p>
    <w:p w:rsidR="00827065" w:rsidRPr="00043D28" w:rsidRDefault="00043D28" w:rsidP="00827065">
      <w:pPr>
        <w:pStyle w:val="DualTxt"/>
        <w:rPr>
          <w:lang w:val="ru-RU"/>
        </w:rPr>
      </w:pPr>
      <w:r>
        <w:rPr>
          <w:lang w:val="ru-RU"/>
        </w:rPr>
        <w:t xml:space="preserve"> </w:t>
      </w:r>
    </w:p>
    <w:sectPr w:rsidR="00827065" w:rsidRPr="00043D28" w:rsidSect="00AB1CA5">
      <w:type w:val="continuous"/>
      <w:pgSz w:w="12240" w:h="15840" w:code="1"/>
      <w:pgMar w:top="1742" w:right="1195" w:bottom="1901" w:left="1195" w:header="576" w:footer="1037" w:gutter="0"/>
      <w:cols w:num="2" w:space="24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1" w:author="Start" w:date="2009-05-01T13:45:00Z" w:initials="Start">
    <w:p w:rsidR="0074779E" w:rsidRDefault="0074779E">
      <w:pPr>
        <w:pStyle w:val="CommentText"/>
      </w:pPr>
      <w: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NO&gt;&gt;N0926547R&lt;&lt;ODS JOB NO&gt;&gt;</w:t>
      </w:r>
    </w:p>
    <w:p w:rsidR="0074779E" w:rsidRDefault="0074779E">
      <w:pPr>
        <w:pStyle w:val="CommentText"/>
      </w:pPr>
      <w:r>
        <w:t>&lt;&lt;ODS DOC SYMBOL1&gt;&gt;CEDAW/C/SR.874&lt;&lt;ODS DOC SYMBOL1&gt;&gt;</w:t>
      </w:r>
    </w:p>
    <w:p w:rsidR="0074779E" w:rsidRDefault="0074779E">
      <w:pPr>
        <w:pStyle w:val="CommentText"/>
      </w:pPr>
      <w:r>
        <w:t>&lt;&lt;ODS DOC SYMBOL2&gt;&gt;&lt;&lt;ODS DOC SYMBOL2&gt;&gt;</w:t>
      </w:r>
    </w:p>
  </w:comment>
  <w:comment w:id="0" w:author="RTPU User" w:date="2009-05-01T13:45:00Z" w:initials="RU">
    <w:p w:rsidR="0074779E" w:rsidRDefault="0074779E">
      <w:pPr>
        <w:pStyle w:val="CommentText"/>
      </w:pPr>
      <w: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NO&gt;&gt;N0926547R&lt;&lt;ODS JOB NO&gt;&gt;</w:t>
      </w:r>
    </w:p>
    <w:p w:rsidR="0074779E" w:rsidRDefault="0074779E">
      <w:pPr>
        <w:pStyle w:val="CommentText"/>
      </w:pPr>
      <w:r>
        <w:t>&lt;&lt;ODS DOC SYMBOL1&gt;&gt;CEDAW/C/SR.874&lt;&lt;ODS DOC SYMBOL1&gt;&gt;</w:t>
      </w:r>
    </w:p>
    <w:p w:rsidR="0074779E" w:rsidRDefault="0074779E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637C" w:rsidRDefault="00D5637C" w:rsidP="00D8568C">
      <w:pPr>
        <w:pStyle w:val="Footer"/>
      </w:pPr>
      <w:r>
        <w:separator/>
      </w:r>
    </w:p>
  </w:endnote>
  <w:endnote w:type="continuationSeparator" w:id="0">
    <w:p w:rsidR="00D5637C" w:rsidRDefault="00D5637C" w:rsidP="00D8568C">
      <w:pPr>
        <w:pStyle w:val="Foot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74779E" w:rsidTr="00D8568C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74779E" w:rsidRPr="00D8568C" w:rsidRDefault="0074779E" w:rsidP="00D8568C">
          <w:pPr>
            <w:pStyle w:val="Footer"/>
            <w:jc w:val="right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fldChar w:fldCharType="begin"/>
          </w:r>
          <w:r>
            <w:rPr>
              <w:b w:val="0"/>
              <w:w w:val="103"/>
              <w:sz w:val="14"/>
            </w:rPr>
            <w:instrText xml:space="preserve"> DOCVARIABLE "FooterJN" \* MERGEFORMAT </w:instrText>
          </w:r>
          <w:r>
            <w:rPr>
              <w:b w:val="0"/>
              <w:w w:val="103"/>
              <w:sz w:val="14"/>
            </w:rPr>
            <w:fldChar w:fldCharType="separate"/>
          </w:r>
          <w:r>
            <w:rPr>
              <w:b w:val="0"/>
              <w:w w:val="103"/>
              <w:sz w:val="14"/>
            </w:rPr>
            <w:t>09-26547</w:t>
          </w:r>
          <w:r>
            <w:rPr>
              <w:b w:val="0"/>
              <w:w w:val="103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74779E" w:rsidRPr="00D8568C" w:rsidRDefault="0074779E" w:rsidP="00D8568C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 w:rsidR="0015796A">
            <w:rPr>
              <w:w w:val="103"/>
            </w:rPr>
            <w:t>10</w:t>
          </w:r>
          <w:r>
            <w:rPr>
              <w:w w:val="103"/>
            </w:rPr>
            <w:fldChar w:fldCharType="end"/>
          </w:r>
        </w:p>
      </w:tc>
    </w:tr>
  </w:tbl>
  <w:p w:rsidR="0074779E" w:rsidRPr="00D8568C" w:rsidRDefault="0074779E" w:rsidP="00D8568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74779E" w:rsidTr="00D8568C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74779E" w:rsidRPr="00D8568C" w:rsidRDefault="0074779E" w:rsidP="00D8568C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9</w:t>
          </w:r>
          <w:r>
            <w:rPr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74779E" w:rsidRPr="00D8568C" w:rsidRDefault="0074779E" w:rsidP="00D8568C">
          <w:pPr>
            <w:pStyle w:val="Footer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fldChar w:fldCharType="begin"/>
          </w:r>
          <w:r>
            <w:rPr>
              <w:b w:val="0"/>
              <w:w w:val="103"/>
              <w:sz w:val="14"/>
            </w:rPr>
            <w:instrText xml:space="preserve"> DOCVARIABLE "FooterJN" \* MERGEFORMAT </w:instrText>
          </w:r>
          <w:r>
            <w:rPr>
              <w:b w:val="0"/>
              <w:w w:val="103"/>
              <w:sz w:val="14"/>
            </w:rPr>
            <w:fldChar w:fldCharType="separate"/>
          </w:r>
          <w:r>
            <w:rPr>
              <w:b w:val="0"/>
              <w:w w:val="103"/>
              <w:sz w:val="14"/>
            </w:rPr>
            <w:t>09-26547</w:t>
          </w:r>
          <w:r>
            <w:rPr>
              <w:b w:val="0"/>
              <w:w w:val="103"/>
              <w:sz w:val="14"/>
            </w:rPr>
            <w:fldChar w:fldCharType="end"/>
          </w:r>
        </w:p>
      </w:tc>
    </w:tr>
  </w:tbl>
  <w:p w:rsidR="0074779E" w:rsidRPr="00D8568C" w:rsidRDefault="0074779E" w:rsidP="00D8568C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779E" w:rsidRDefault="0074779E" w:rsidP="00D8568C">
    <w:pPr>
      <w:pStyle w:val="Footer"/>
      <w:pBdr>
        <w:top w:val="single" w:sz="2" w:space="1" w:color="auto"/>
      </w:pBdr>
      <w:rPr>
        <w:sz w:val="2"/>
      </w:rPr>
    </w:pPr>
  </w:p>
  <w:p w:rsidR="0074779E" w:rsidRDefault="0074779E" w:rsidP="00070C2A">
    <w:pPr>
      <w:pStyle w:val="std"/>
      <w:spacing w:before="60" w:after="0"/>
      <w:ind w:left="1276" w:right="1134"/>
      <w:jc w:val="left"/>
      <w:rPr>
        <w:color w:val="000000"/>
        <w:sz w:val="17"/>
        <w:szCs w:val="17"/>
      </w:rPr>
    </w:pPr>
    <w:r>
      <w:rPr>
        <w:color w:val="000000"/>
        <w:sz w:val="17"/>
        <w:szCs w:val="17"/>
      </w:rPr>
      <w:t xml:space="preserve">В настоящий отчет могут вноситься поправки. </w:t>
    </w:r>
  </w:p>
  <w:p w:rsidR="0074779E" w:rsidRDefault="0074779E" w:rsidP="00070C2A">
    <w:pPr>
      <w:pStyle w:val="std"/>
      <w:spacing w:before="80" w:after="0"/>
      <w:ind w:left="1276" w:right="1134"/>
      <w:jc w:val="left"/>
      <w:rPr>
        <w:sz w:val="17"/>
      </w:rPr>
    </w:pPr>
    <w:r>
      <w:rPr>
        <w:sz w:val="17"/>
      </w:rPr>
      <w:t>Поправки должны представляться на одном из рабочих языков. Они должны быть изложены в пояснительной записке, а также внесены в один из экземпляров отчета. Поправки должны напра</w:t>
    </w:r>
    <w:r>
      <w:rPr>
        <w:sz w:val="17"/>
      </w:rPr>
      <w:t>в</w:t>
    </w:r>
    <w:r>
      <w:rPr>
        <w:sz w:val="17"/>
      </w:rPr>
      <w:t xml:space="preserve">ляться </w:t>
    </w:r>
    <w:r>
      <w:rPr>
        <w:i/>
        <w:sz w:val="17"/>
      </w:rPr>
      <w:t>в течение одной недели с момента  выпуска этого документа</w:t>
    </w:r>
    <w:r>
      <w:rPr>
        <w:sz w:val="17"/>
      </w:rPr>
      <w:t xml:space="preserve"> на имя начальника Секции р</w:t>
    </w:r>
    <w:r>
      <w:rPr>
        <w:sz w:val="17"/>
      </w:rPr>
      <w:t>е</w:t>
    </w:r>
    <w:r>
      <w:rPr>
        <w:sz w:val="17"/>
      </w:rPr>
      <w:t>дактирования официальных отчетов, комната</w:t>
    </w:r>
    <w:r>
      <w:rPr>
        <w:sz w:val="17"/>
        <w:lang w:val="en-US"/>
      </w:rPr>
      <w:t> </w:t>
    </w:r>
    <w:r>
      <w:rPr>
        <w:sz w:val="17"/>
      </w:rPr>
      <w:t>DC2-750 (</w:t>
    </w:r>
    <w:r>
      <w:rPr>
        <w:sz w:val="17"/>
        <w:lang w:val="en-US"/>
      </w:rPr>
      <w:t>Chief</w:t>
    </w:r>
    <w:r>
      <w:rPr>
        <w:sz w:val="17"/>
      </w:rPr>
      <w:t xml:space="preserve">, </w:t>
    </w:r>
    <w:r>
      <w:rPr>
        <w:sz w:val="17"/>
        <w:lang w:val="en-US"/>
      </w:rPr>
      <w:t>Official</w:t>
    </w:r>
    <w:r>
      <w:rPr>
        <w:sz w:val="17"/>
      </w:rPr>
      <w:t xml:space="preserve"> </w:t>
    </w:r>
    <w:r>
      <w:rPr>
        <w:sz w:val="17"/>
        <w:lang w:val="en-US"/>
      </w:rPr>
      <w:t>Records</w:t>
    </w:r>
    <w:r>
      <w:rPr>
        <w:sz w:val="17"/>
      </w:rPr>
      <w:t xml:space="preserve"> </w:t>
    </w:r>
    <w:r>
      <w:rPr>
        <w:sz w:val="17"/>
        <w:lang w:val="en-US"/>
      </w:rPr>
      <w:t>Editing</w:t>
    </w:r>
    <w:r>
      <w:rPr>
        <w:sz w:val="17"/>
      </w:rPr>
      <w:t xml:space="preserve"> </w:t>
    </w:r>
    <w:r>
      <w:rPr>
        <w:sz w:val="17"/>
        <w:lang w:val="en-US"/>
      </w:rPr>
      <w:t>Section</w:t>
    </w:r>
    <w:r>
      <w:rPr>
        <w:sz w:val="17"/>
      </w:rPr>
      <w:t xml:space="preserve">, </w:t>
    </w:r>
    <w:r>
      <w:rPr>
        <w:sz w:val="17"/>
        <w:lang w:val="en-US"/>
      </w:rPr>
      <w:t>room</w:t>
    </w:r>
    <w:r>
      <w:rPr>
        <w:sz w:val="17"/>
      </w:rPr>
      <w:t xml:space="preserve"> </w:t>
    </w:r>
    <w:r>
      <w:rPr>
        <w:sz w:val="17"/>
        <w:lang w:val="en-US"/>
      </w:rPr>
      <w:t>DC</w:t>
    </w:r>
    <w:r>
      <w:rPr>
        <w:sz w:val="17"/>
      </w:rPr>
      <w:t xml:space="preserve">2-750, 2 </w:t>
    </w:r>
    <w:r>
      <w:rPr>
        <w:sz w:val="17"/>
        <w:lang w:val="en-US"/>
      </w:rPr>
      <w:t>United</w:t>
    </w:r>
    <w:r>
      <w:rPr>
        <w:sz w:val="17"/>
      </w:rPr>
      <w:t xml:space="preserve"> </w:t>
    </w:r>
    <w:r>
      <w:rPr>
        <w:sz w:val="17"/>
        <w:lang w:val="en-US"/>
      </w:rPr>
      <w:t>Nations</w:t>
    </w:r>
    <w:r>
      <w:rPr>
        <w:sz w:val="17"/>
      </w:rPr>
      <w:t xml:space="preserve"> </w:t>
    </w:r>
    <w:r>
      <w:rPr>
        <w:sz w:val="17"/>
        <w:lang w:val="en-US"/>
      </w:rPr>
      <w:t>Plaza</w:t>
    </w:r>
    <w:r>
      <w:rPr>
        <w:sz w:val="17"/>
      </w:rPr>
      <w:t>).</w:t>
    </w:r>
  </w:p>
  <w:p w:rsidR="0074779E" w:rsidRPr="00070C2A" w:rsidRDefault="0074779E" w:rsidP="00070C2A">
    <w:pPr>
      <w:pStyle w:val="FootnoteText"/>
      <w:spacing w:after="120"/>
      <w:ind w:left="1267" w:right="1267" w:firstLine="0"/>
      <w:rPr>
        <w:lang w:val="ru-RU"/>
      </w:rPr>
    </w:pPr>
    <w:r>
      <w:rPr>
        <w:spacing w:val="0"/>
        <w:w w:val="100"/>
        <w:kern w:val="0"/>
        <w:lang w:val="ru-RU"/>
      </w:rP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74779E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74779E" w:rsidRDefault="0074779E" w:rsidP="00D8568C">
          <w:pPr>
            <w:pStyle w:val="Footer"/>
            <w:rPr>
              <w:b w:val="0"/>
              <w:sz w:val="20"/>
            </w:rPr>
          </w:pPr>
          <w:r>
            <w:rPr>
              <w:b w:val="0"/>
              <w:sz w:val="20"/>
            </w:rPr>
            <w:fldChar w:fldCharType="begin"/>
          </w:r>
          <w:r>
            <w:rPr>
              <w:b w:val="0"/>
              <w:sz w:val="20"/>
            </w:rPr>
            <w:instrText xml:space="preserve"> DOCVARIABLE "jobn" \* MERGEFORMAT </w:instrText>
          </w:r>
          <w:r>
            <w:rPr>
              <w:b w:val="0"/>
              <w:sz w:val="20"/>
            </w:rPr>
            <w:fldChar w:fldCharType="separate"/>
          </w:r>
          <w:r>
            <w:rPr>
              <w:b w:val="0"/>
              <w:sz w:val="20"/>
            </w:rPr>
            <w:t>09-26547 (R)</w:t>
          </w:r>
          <w:r>
            <w:rPr>
              <w:b w:val="0"/>
              <w:sz w:val="20"/>
            </w:rPr>
            <w:fldChar w:fldCharType="end"/>
          </w:r>
        </w:p>
        <w:p w:rsidR="0074779E" w:rsidRPr="00D8568C" w:rsidRDefault="0074779E" w:rsidP="00D8568C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</w:rPr>
          </w:pPr>
          <w:r>
            <w:rPr>
              <w:rFonts w:ascii="Barcode 3 of 9 by request" w:hAnsi="Barcode 3 of 9 by request"/>
              <w:b w:val="0"/>
              <w:sz w:val="24"/>
            </w:rPr>
            <w:fldChar w:fldCharType="begin"/>
          </w:r>
          <w:r>
            <w:rPr>
              <w:rFonts w:ascii="Barcode 3 of 9 by request" w:hAnsi="Barcode 3 of 9 by request"/>
              <w:b w:val="0"/>
              <w:sz w:val="24"/>
            </w:rPr>
            <w:instrText xml:space="preserve"> DOCVARIABLE "Barcode" \* MERGEFORMAT </w:instrText>
          </w:r>
          <w:r>
            <w:rPr>
              <w:rFonts w:ascii="Barcode 3 of 9 by request" w:hAnsi="Barcode 3 of 9 by request"/>
              <w:b w:val="0"/>
              <w:sz w:val="24"/>
            </w:rPr>
            <w:fldChar w:fldCharType="separate"/>
          </w:r>
          <w:r>
            <w:rPr>
              <w:rFonts w:ascii="Barcode 3 of 9 by request" w:hAnsi="Barcode 3 of 9 by request"/>
              <w:b w:val="0"/>
              <w:sz w:val="24"/>
            </w:rPr>
            <w:t>*0926547*</w:t>
          </w:r>
          <w:r>
            <w:rPr>
              <w:rFonts w:ascii="Barcode 3 of 9 by request" w:hAnsi="Barcode 3 of 9 by request"/>
              <w:b w:val="0"/>
              <w:sz w:val="24"/>
            </w:rPr>
            <w:fldChar w:fldCharType="end"/>
          </w:r>
        </w:p>
      </w:tc>
      <w:tc>
        <w:tcPr>
          <w:tcW w:w="5033" w:type="dxa"/>
        </w:tcPr>
        <w:p w:rsidR="0074779E" w:rsidRDefault="0074779E" w:rsidP="00D8568C">
          <w:pPr>
            <w:pStyle w:val="Footer"/>
            <w:jc w:val="right"/>
            <w:rPr>
              <w:b w:val="0"/>
              <w:sz w:val="20"/>
            </w:rPr>
          </w:pPr>
          <w:r w:rsidRPr="00D8568C"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7.75pt;height:22.5pt">
                <v:imagedata r:id="rId1" o:title="PleaseRecycle"/>
              </v:shape>
            </w:pict>
          </w:r>
        </w:p>
      </w:tc>
    </w:tr>
  </w:tbl>
  <w:p w:rsidR="0074779E" w:rsidRPr="00D8568C" w:rsidRDefault="0074779E" w:rsidP="00D8568C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637C" w:rsidRDefault="00D5637C" w:rsidP="00D8568C">
      <w:pPr>
        <w:pStyle w:val="Footer"/>
      </w:pPr>
      <w:r>
        <w:separator/>
      </w:r>
    </w:p>
  </w:footnote>
  <w:footnote w:type="continuationSeparator" w:id="0">
    <w:p w:rsidR="00D5637C" w:rsidRDefault="00D5637C" w:rsidP="00D8568C">
      <w:pPr>
        <w:pStyle w:val="Footer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74779E" w:rsidTr="00D8568C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74779E" w:rsidRPr="00D8568C" w:rsidRDefault="0074779E" w:rsidP="00D8568C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CEDAW/C/SR.874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74779E" w:rsidRDefault="0074779E" w:rsidP="00D8568C">
          <w:pPr>
            <w:pStyle w:val="Header"/>
          </w:pPr>
        </w:p>
      </w:tc>
    </w:tr>
  </w:tbl>
  <w:p w:rsidR="0074779E" w:rsidRPr="00D8568C" w:rsidRDefault="0074779E" w:rsidP="00D8568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74779E" w:rsidTr="00D8568C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74779E" w:rsidRDefault="0074779E" w:rsidP="00D8568C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74779E" w:rsidRPr="00D8568C" w:rsidRDefault="0074779E" w:rsidP="00D8568C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CEDAW/C/SR.874</w:t>
          </w:r>
          <w:r>
            <w:rPr>
              <w:b/>
            </w:rPr>
            <w:fldChar w:fldCharType="end"/>
          </w:r>
        </w:p>
      </w:tc>
    </w:tr>
  </w:tbl>
  <w:p w:rsidR="0074779E" w:rsidRPr="00D8568C" w:rsidRDefault="0074779E" w:rsidP="00D8568C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0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4383"/>
      <w:gridCol w:w="20"/>
      <w:gridCol w:w="824"/>
      <w:gridCol w:w="245"/>
      <w:gridCol w:w="3140"/>
      <w:gridCol w:w="28"/>
    </w:tblGrid>
    <w:tr w:rsidR="0074779E" w:rsidTr="004F1483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1267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74779E" w:rsidRDefault="0074779E" w:rsidP="00D8568C">
          <w:pPr>
            <w:pStyle w:val="Header"/>
            <w:spacing w:after="120"/>
          </w:pPr>
        </w:p>
      </w:tc>
      <w:tc>
        <w:tcPr>
          <w:tcW w:w="4383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74779E" w:rsidRPr="00D8568C" w:rsidRDefault="0074779E" w:rsidP="004F1483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  <w:lang w:val="ru-RU"/>
            </w:rPr>
            <w:t>Организация Объединенных Наций</w:t>
          </w:r>
        </w:p>
      </w:tc>
      <w:tc>
        <w:tcPr>
          <w:tcW w:w="20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74779E" w:rsidRPr="00043D28" w:rsidRDefault="0074779E" w:rsidP="00043D28">
          <w:pPr>
            <w:pStyle w:val="Header"/>
            <w:spacing w:after="20"/>
            <w:jc w:val="right"/>
            <w:rPr>
              <w:position w:val="-4"/>
              <w:sz w:val="20"/>
            </w:rPr>
          </w:pPr>
          <w:r>
            <w:rPr>
              <w:position w:val="-4"/>
              <w:sz w:val="40"/>
            </w:rPr>
            <w:t>CEDAW</w:t>
          </w:r>
          <w:r>
            <w:rPr>
              <w:position w:val="-4"/>
              <w:sz w:val="20"/>
            </w:rPr>
            <w:t>/C/SR.874</w:t>
          </w:r>
        </w:p>
      </w:tc>
      <w:tc>
        <w:tcPr>
          <w:tcW w:w="4237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:rsidR="0074779E" w:rsidRPr="00D8568C" w:rsidRDefault="0074779E" w:rsidP="00D8568C">
          <w:pPr>
            <w:spacing w:after="80" w:line="240" w:lineRule="auto"/>
            <w:jc w:val="right"/>
            <w:rPr>
              <w:position w:val="-4"/>
            </w:rPr>
          </w:pPr>
          <w:r>
            <w:rPr>
              <w:position w:val="-4"/>
              <w:sz w:val="40"/>
            </w:rPr>
            <w:t>CEDAW</w:t>
          </w:r>
          <w:r>
            <w:rPr>
              <w:position w:val="-4"/>
            </w:rPr>
            <w:t>/C/SR.874</w:t>
          </w:r>
        </w:p>
      </w:tc>
    </w:tr>
    <w:tr w:rsidR="0074779E" w:rsidRPr="00D8568C" w:rsidTr="00D8568C">
      <w:tblPrEx>
        <w:tblCellMar>
          <w:top w:w="0" w:type="dxa"/>
          <w:bottom w:w="0" w:type="dxa"/>
        </w:tblCellMar>
      </w:tblPrEx>
      <w:trPr>
        <w:gridAfter w:val="1"/>
        <w:wAfter w:w="28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4779E" w:rsidRDefault="0074779E" w:rsidP="00D8568C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74779E" w:rsidRPr="00D8568C" w:rsidRDefault="0074779E" w:rsidP="00D8568C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4779E" w:rsidRPr="00E90D02" w:rsidRDefault="0074779E" w:rsidP="002A1B75">
          <w:pPr>
            <w:pStyle w:val="XLarge"/>
            <w:spacing w:before="109" w:line="330" w:lineRule="exact"/>
            <w:rPr>
              <w:sz w:val="34"/>
              <w:lang w:val="ru-RU"/>
            </w:rPr>
          </w:pPr>
          <w:r>
            <w:rPr>
              <w:sz w:val="34"/>
              <w:lang w:val="ru-RU"/>
            </w:rPr>
            <w:t>Конвенция</w:t>
          </w:r>
          <w:r w:rsidRPr="00E90D02">
            <w:rPr>
              <w:sz w:val="34"/>
              <w:lang w:val="ru-RU"/>
            </w:rPr>
            <w:t xml:space="preserve"> </w:t>
          </w:r>
          <w:r>
            <w:rPr>
              <w:sz w:val="34"/>
              <w:lang w:val="ru-RU"/>
            </w:rPr>
            <w:t>о</w:t>
          </w:r>
          <w:r w:rsidRPr="00E90D02">
            <w:rPr>
              <w:sz w:val="34"/>
              <w:lang w:val="ru-RU"/>
            </w:rPr>
            <w:t xml:space="preserve"> </w:t>
          </w:r>
          <w:r>
            <w:rPr>
              <w:sz w:val="34"/>
              <w:lang w:val="ru-RU"/>
            </w:rPr>
            <w:t>ликвидации</w:t>
          </w:r>
          <w:r w:rsidRPr="00E90D02">
            <w:rPr>
              <w:sz w:val="34"/>
              <w:lang w:val="ru-RU"/>
            </w:rPr>
            <w:t xml:space="preserve"> </w:t>
          </w:r>
          <w:r w:rsidRPr="00E90D02">
            <w:rPr>
              <w:sz w:val="34"/>
              <w:lang w:val="ru-RU"/>
            </w:rPr>
            <w:br/>
          </w:r>
          <w:r>
            <w:rPr>
              <w:sz w:val="34"/>
              <w:lang w:val="ru-RU"/>
            </w:rPr>
            <w:t>всех</w:t>
          </w:r>
          <w:r w:rsidRPr="00E90D02">
            <w:rPr>
              <w:sz w:val="34"/>
              <w:lang w:val="ru-RU"/>
            </w:rPr>
            <w:t xml:space="preserve"> </w:t>
          </w:r>
          <w:r>
            <w:rPr>
              <w:sz w:val="34"/>
              <w:lang w:val="ru-RU"/>
            </w:rPr>
            <w:t>форм</w:t>
          </w:r>
          <w:r w:rsidRPr="00E90D02">
            <w:rPr>
              <w:sz w:val="34"/>
              <w:lang w:val="ru-RU"/>
            </w:rPr>
            <w:t xml:space="preserve"> </w:t>
          </w:r>
          <w:r>
            <w:rPr>
              <w:sz w:val="34"/>
              <w:lang w:val="ru-RU"/>
            </w:rPr>
            <w:t>дискриминации</w:t>
          </w:r>
          <w:r w:rsidRPr="00043D28">
            <w:rPr>
              <w:sz w:val="34"/>
              <w:lang w:val="ru-RU"/>
            </w:rPr>
            <w:t xml:space="preserve"> </w:t>
          </w:r>
          <w:r>
            <w:rPr>
              <w:sz w:val="34"/>
              <w:lang w:val="ru-RU"/>
            </w:rPr>
            <w:t>в</w:t>
          </w:r>
          <w:r>
            <w:rPr>
              <w:sz w:val="34"/>
              <w:lang w:val="en-US"/>
            </w:rPr>
            <w:t> </w:t>
          </w:r>
          <w:r>
            <w:rPr>
              <w:sz w:val="34"/>
              <w:lang w:val="ru-RU"/>
            </w:rPr>
            <w:t>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4779E" w:rsidRPr="00E90D02" w:rsidRDefault="0074779E" w:rsidP="00D8568C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4779E" w:rsidRDefault="0074779E" w:rsidP="00D8568C">
          <w:pPr>
            <w:spacing w:before="240"/>
          </w:pPr>
          <w:r>
            <w:t>Distr.: General</w:t>
          </w:r>
        </w:p>
        <w:p w:rsidR="0074779E" w:rsidRDefault="0074779E" w:rsidP="00D8568C">
          <w:r>
            <w:t>6 April 2009</w:t>
          </w:r>
        </w:p>
        <w:p w:rsidR="0074779E" w:rsidRDefault="0074779E" w:rsidP="00D8568C"/>
        <w:p w:rsidR="0074779E" w:rsidRPr="00D8568C" w:rsidRDefault="0074779E" w:rsidP="00D8568C">
          <w:r>
            <w:t>Original: English</w:t>
          </w:r>
        </w:p>
      </w:tc>
    </w:tr>
  </w:tbl>
  <w:p w:rsidR="0074779E" w:rsidRPr="00D8568C" w:rsidRDefault="0074779E" w:rsidP="00D8568C">
    <w:pPr>
      <w:pStyle w:val="Header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activeWritingStyle w:appName="MSWord" w:lang="ru-RU" w:vendorID="1" w:dllVersion="512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autoHyphenation/>
  <w:doNotHyphenateCaps/>
  <w:evenAndOddHeaders/>
  <w:drawingGridHorizontalSpacing w:val="209"/>
  <w:characterSpacingControl w:val="doNotCompress"/>
  <w:hdrShapeDefaults>
    <o:shapedefaults v:ext="edit" spidmax="3074"/>
  </w:hdrShapeDefaults>
  <w:footnotePr>
    <w:footnote w:id="-1"/>
    <w:footnote w:id="0"/>
  </w:footnotePr>
  <w:endnotePr>
    <w:pos w:val="sectEnd"/>
    <w:endnote w:id="-1"/>
    <w:endnote w:id="0"/>
  </w:endnotePr>
  <w:compat>
    <w:noColumnBalance/>
    <w:printColBlack/>
    <w:showBreaksInFrames/>
    <w:suppressBottomSpacing/>
    <w:suppressTopSpacing/>
    <w:shapeLayoutLikeWW8/>
    <w:doNotUseHTMLParagraphAutoSpacing/>
    <w:layoutRawTableWidth/>
    <w:doNotBreakWrappedTables/>
    <w:doNotSnapToGridInCell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926547*"/>
    <w:docVar w:name="CreationDt" w:val="01/04/2009 12:07 PM"/>
    <w:docVar w:name="DocCategory" w:val="SROthers"/>
    <w:docVar w:name="DocType" w:val="Final"/>
    <w:docVar w:name="FooterJN" w:val="09-26547"/>
    <w:docVar w:name="Jobn" w:val="09-26547 (R)"/>
    <w:docVar w:name="jobnDT" w:val="09-26545 (E)   010409"/>
    <w:docVar w:name="jobnDTDT" w:val="09-26545 (E)   010409   010409"/>
    <w:docVar w:name="JobNo" w:val="0926547R"/>
    <w:docVar w:name="OandT" w:val=" "/>
    <w:docVar w:name="sss1" w:val="CEDAW/C/SR.874"/>
    <w:docVar w:name="sss2" w:val="-"/>
    <w:docVar w:name="Symbol1" w:val="CEDAW/C/SR.874"/>
    <w:docVar w:name="Symbol2" w:val="-"/>
  </w:docVars>
  <w:rsids>
    <w:rsidRoot w:val="009D6F65"/>
    <w:rsid w:val="00002D3B"/>
    <w:rsid w:val="0001081D"/>
    <w:rsid w:val="00016230"/>
    <w:rsid w:val="000177D6"/>
    <w:rsid w:val="00020732"/>
    <w:rsid w:val="000246DB"/>
    <w:rsid w:val="0003537B"/>
    <w:rsid w:val="00035780"/>
    <w:rsid w:val="000357EA"/>
    <w:rsid w:val="00035D28"/>
    <w:rsid w:val="00036084"/>
    <w:rsid w:val="00036C73"/>
    <w:rsid w:val="000422A0"/>
    <w:rsid w:val="00042C3F"/>
    <w:rsid w:val="00043D28"/>
    <w:rsid w:val="000452AA"/>
    <w:rsid w:val="00045706"/>
    <w:rsid w:val="00052CD9"/>
    <w:rsid w:val="00053D68"/>
    <w:rsid w:val="00056962"/>
    <w:rsid w:val="0006284D"/>
    <w:rsid w:val="00062E0F"/>
    <w:rsid w:val="00064EFA"/>
    <w:rsid w:val="00070C2A"/>
    <w:rsid w:val="00073D96"/>
    <w:rsid w:val="00076DEF"/>
    <w:rsid w:val="00083A64"/>
    <w:rsid w:val="00087C2E"/>
    <w:rsid w:val="000930EA"/>
    <w:rsid w:val="000966F0"/>
    <w:rsid w:val="0009710E"/>
    <w:rsid w:val="000A36D2"/>
    <w:rsid w:val="000B00DC"/>
    <w:rsid w:val="000B0887"/>
    <w:rsid w:val="000B41C2"/>
    <w:rsid w:val="000B532C"/>
    <w:rsid w:val="000B7FBF"/>
    <w:rsid w:val="000C1C0E"/>
    <w:rsid w:val="000C4138"/>
    <w:rsid w:val="000C6433"/>
    <w:rsid w:val="000D0213"/>
    <w:rsid w:val="000D08D8"/>
    <w:rsid w:val="000D7B5D"/>
    <w:rsid w:val="000E52FD"/>
    <w:rsid w:val="000F4C1B"/>
    <w:rsid w:val="000F7890"/>
    <w:rsid w:val="0010545D"/>
    <w:rsid w:val="00110756"/>
    <w:rsid w:val="00111642"/>
    <w:rsid w:val="001117B0"/>
    <w:rsid w:val="00111EB4"/>
    <w:rsid w:val="001136EA"/>
    <w:rsid w:val="00116AC8"/>
    <w:rsid w:val="001204BC"/>
    <w:rsid w:val="00121AA5"/>
    <w:rsid w:val="0012252D"/>
    <w:rsid w:val="00136154"/>
    <w:rsid w:val="00140A18"/>
    <w:rsid w:val="001423E0"/>
    <w:rsid w:val="00143BB4"/>
    <w:rsid w:val="00143C3F"/>
    <w:rsid w:val="00150CE5"/>
    <w:rsid w:val="0015796A"/>
    <w:rsid w:val="001611BD"/>
    <w:rsid w:val="00165F0F"/>
    <w:rsid w:val="001745C0"/>
    <w:rsid w:val="00181509"/>
    <w:rsid w:val="00184193"/>
    <w:rsid w:val="0019245C"/>
    <w:rsid w:val="001B1D1B"/>
    <w:rsid w:val="001B776B"/>
    <w:rsid w:val="001C266D"/>
    <w:rsid w:val="001C315C"/>
    <w:rsid w:val="001C37FC"/>
    <w:rsid w:val="001C447A"/>
    <w:rsid w:val="001D10BA"/>
    <w:rsid w:val="001D35E4"/>
    <w:rsid w:val="001D3AF7"/>
    <w:rsid w:val="001E024D"/>
    <w:rsid w:val="001E40F5"/>
    <w:rsid w:val="001F00B4"/>
    <w:rsid w:val="001F18C3"/>
    <w:rsid w:val="001F4447"/>
    <w:rsid w:val="001F45BA"/>
    <w:rsid w:val="001F4C15"/>
    <w:rsid w:val="001F4F79"/>
    <w:rsid w:val="001F570D"/>
    <w:rsid w:val="00203489"/>
    <w:rsid w:val="00207084"/>
    <w:rsid w:val="002141E3"/>
    <w:rsid w:val="00215CDB"/>
    <w:rsid w:val="00221FDC"/>
    <w:rsid w:val="00226075"/>
    <w:rsid w:val="002354B2"/>
    <w:rsid w:val="002406CB"/>
    <w:rsid w:val="0024595D"/>
    <w:rsid w:val="00245FFD"/>
    <w:rsid w:val="00255421"/>
    <w:rsid w:val="002606BD"/>
    <w:rsid w:val="002675FB"/>
    <w:rsid w:val="002748D4"/>
    <w:rsid w:val="00275E8C"/>
    <w:rsid w:val="00280D7C"/>
    <w:rsid w:val="00286E68"/>
    <w:rsid w:val="00296C00"/>
    <w:rsid w:val="002976B1"/>
    <w:rsid w:val="002A1B75"/>
    <w:rsid w:val="002A2729"/>
    <w:rsid w:val="002A4823"/>
    <w:rsid w:val="002A5D87"/>
    <w:rsid w:val="002A7E12"/>
    <w:rsid w:val="002B11B0"/>
    <w:rsid w:val="002B342C"/>
    <w:rsid w:val="002B38B3"/>
    <w:rsid w:val="002B524F"/>
    <w:rsid w:val="002C1A93"/>
    <w:rsid w:val="002C373A"/>
    <w:rsid w:val="002C4030"/>
    <w:rsid w:val="002C503E"/>
    <w:rsid w:val="002D048C"/>
    <w:rsid w:val="002D77A5"/>
    <w:rsid w:val="002D7933"/>
    <w:rsid w:val="002E34FB"/>
    <w:rsid w:val="00303982"/>
    <w:rsid w:val="003052F3"/>
    <w:rsid w:val="003058A8"/>
    <w:rsid w:val="00306EB7"/>
    <w:rsid w:val="00310E54"/>
    <w:rsid w:val="00320334"/>
    <w:rsid w:val="00321519"/>
    <w:rsid w:val="00324E4A"/>
    <w:rsid w:val="00325049"/>
    <w:rsid w:val="0033256C"/>
    <w:rsid w:val="00333014"/>
    <w:rsid w:val="003356CE"/>
    <w:rsid w:val="00355805"/>
    <w:rsid w:val="00362ADC"/>
    <w:rsid w:val="00373CF4"/>
    <w:rsid w:val="00374BD0"/>
    <w:rsid w:val="00382ACE"/>
    <w:rsid w:val="0039122B"/>
    <w:rsid w:val="003928D1"/>
    <w:rsid w:val="003B19D2"/>
    <w:rsid w:val="003B5E00"/>
    <w:rsid w:val="003C0259"/>
    <w:rsid w:val="003C0277"/>
    <w:rsid w:val="003C0660"/>
    <w:rsid w:val="003C2FAF"/>
    <w:rsid w:val="003D1E20"/>
    <w:rsid w:val="003D28AF"/>
    <w:rsid w:val="003E2479"/>
    <w:rsid w:val="003E5251"/>
    <w:rsid w:val="003E63DF"/>
    <w:rsid w:val="003E7746"/>
    <w:rsid w:val="003E7978"/>
    <w:rsid w:val="003F12E6"/>
    <w:rsid w:val="003F3A6C"/>
    <w:rsid w:val="003F5604"/>
    <w:rsid w:val="00400602"/>
    <w:rsid w:val="00400B1C"/>
    <w:rsid w:val="004025CB"/>
    <w:rsid w:val="0040323F"/>
    <w:rsid w:val="00407D61"/>
    <w:rsid w:val="00411C9A"/>
    <w:rsid w:val="00412407"/>
    <w:rsid w:val="00412BB1"/>
    <w:rsid w:val="00413C74"/>
    <w:rsid w:val="00416AC1"/>
    <w:rsid w:val="00421C51"/>
    <w:rsid w:val="00425D20"/>
    <w:rsid w:val="00426894"/>
    <w:rsid w:val="00433AEC"/>
    <w:rsid w:val="004347EC"/>
    <w:rsid w:val="00435177"/>
    <w:rsid w:val="00441EF4"/>
    <w:rsid w:val="00443328"/>
    <w:rsid w:val="00444CC6"/>
    <w:rsid w:val="00445347"/>
    <w:rsid w:val="00445C83"/>
    <w:rsid w:val="0045397A"/>
    <w:rsid w:val="00464BBA"/>
    <w:rsid w:val="004674E2"/>
    <w:rsid w:val="00474004"/>
    <w:rsid w:val="0048269A"/>
    <w:rsid w:val="004857DC"/>
    <w:rsid w:val="004905BF"/>
    <w:rsid w:val="00493D07"/>
    <w:rsid w:val="00494B7D"/>
    <w:rsid w:val="0049680D"/>
    <w:rsid w:val="004A04E1"/>
    <w:rsid w:val="004A5676"/>
    <w:rsid w:val="004B5C13"/>
    <w:rsid w:val="004C76F7"/>
    <w:rsid w:val="004D0839"/>
    <w:rsid w:val="004D1352"/>
    <w:rsid w:val="004D5264"/>
    <w:rsid w:val="004D63FE"/>
    <w:rsid w:val="004D7A08"/>
    <w:rsid w:val="004E4087"/>
    <w:rsid w:val="004E5EC4"/>
    <w:rsid w:val="004F11A4"/>
    <w:rsid w:val="004F1483"/>
    <w:rsid w:val="004F1BFA"/>
    <w:rsid w:val="00502499"/>
    <w:rsid w:val="00506A5F"/>
    <w:rsid w:val="00507B12"/>
    <w:rsid w:val="00511148"/>
    <w:rsid w:val="00512BB0"/>
    <w:rsid w:val="00514295"/>
    <w:rsid w:val="00521DA4"/>
    <w:rsid w:val="00522E5B"/>
    <w:rsid w:val="00523E94"/>
    <w:rsid w:val="00534725"/>
    <w:rsid w:val="00536225"/>
    <w:rsid w:val="00542A9C"/>
    <w:rsid w:val="00542AEB"/>
    <w:rsid w:val="0054432A"/>
    <w:rsid w:val="00546457"/>
    <w:rsid w:val="00546A65"/>
    <w:rsid w:val="00546F5D"/>
    <w:rsid w:val="0055307B"/>
    <w:rsid w:val="00561EC7"/>
    <w:rsid w:val="00562A1E"/>
    <w:rsid w:val="00562CAD"/>
    <w:rsid w:val="00563BB6"/>
    <w:rsid w:val="00563EF4"/>
    <w:rsid w:val="00565CE3"/>
    <w:rsid w:val="00571067"/>
    <w:rsid w:val="00571C9A"/>
    <w:rsid w:val="00574CC9"/>
    <w:rsid w:val="005751A1"/>
    <w:rsid w:val="00577F10"/>
    <w:rsid w:val="00584645"/>
    <w:rsid w:val="005947B2"/>
    <w:rsid w:val="00594A53"/>
    <w:rsid w:val="00595698"/>
    <w:rsid w:val="00597F07"/>
    <w:rsid w:val="005A3698"/>
    <w:rsid w:val="005A3EB6"/>
    <w:rsid w:val="005A5EC0"/>
    <w:rsid w:val="005B2985"/>
    <w:rsid w:val="005B3052"/>
    <w:rsid w:val="005B43EF"/>
    <w:rsid w:val="005B4651"/>
    <w:rsid w:val="005B627C"/>
    <w:rsid w:val="005B68EB"/>
    <w:rsid w:val="005C0D82"/>
    <w:rsid w:val="005D3013"/>
    <w:rsid w:val="005D3FBB"/>
    <w:rsid w:val="005D4D34"/>
    <w:rsid w:val="005D5B20"/>
    <w:rsid w:val="005E2BA0"/>
    <w:rsid w:val="005E576E"/>
    <w:rsid w:val="005E591B"/>
    <w:rsid w:val="005E6784"/>
    <w:rsid w:val="005E769F"/>
    <w:rsid w:val="005F0F8E"/>
    <w:rsid w:val="005F181C"/>
    <w:rsid w:val="005F7F06"/>
    <w:rsid w:val="00600132"/>
    <w:rsid w:val="00600E86"/>
    <w:rsid w:val="0060437D"/>
    <w:rsid w:val="00605C11"/>
    <w:rsid w:val="00606907"/>
    <w:rsid w:val="00607687"/>
    <w:rsid w:val="00610BD2"/>
    <w:rsid w:val="006119AE"/>
    <w:rsid w:val="006127BE"/>
    <w:rsid w:val="00616429"/>
    <w:rsid w:val="00622F73"/>
    <w:rsid w:val="00631AC5"/>
    <w:rsid w:val="006320DB"/>
    <w:rsid w:val="00637E09"/>
    <w:rsid w:val="006504C1"/>
    <w:rsid w:val="00652ED4"/>
    <w:rsid w:val="00654575"/>
    <w:rsid w:val="00654EB1"/>
    <w:rsid w:val="00661BBC"/>
    <w:rsid w:val="0066729B"/>
    <w:rsid w:val="00672603"/>
    <w:rsid w:val="00672995"/>
    <w:rsid w:val="00673E2A"/>
    <w:rsid w:val="00674A18"/>
    <w:rsid w:val="00683A76"/>
    <w:rsid w:val="0068453C"/>
    <w:rsid w:val="006854FA"/>
    <w:rsid w:val="00686F4E"/>
    <w:rsid w:val="006A012D"/>
    <w:rsid w:val="006A2406"/>
    <w:rsid w:val="006A7A46"/>
    <w:rsid w:val="006B02C2"/>
    <w:rsid w:val="006B0B6B"/>
    <w:rsid w:val="006B24FB"/>
    <w:rsid w:val="006B4134"/>
    <w:rsid w:val="006B7ABE"/>
    <w:rsid w:val="006C6E55"/>
    <w:rsid w:val="006D31F5"/>
    <w:rsid w:val="006E01D9"/>
    <w:rsid w:val="006E0448"/>
    <w:rsid w:val="006E5DE9"/>
    <w:rsid w:val="006F5DD1"/>
    <w:rsid w:val="006F7604"/>
    <w:rsid w:val="006F7850"/>
    <w:rsid w:val="006F7D57"/>
    <w:rsid w:val="007016AD"/>
    <w:rsid w:val="007017DA"/>
    <w:rsid w:val="00701D47"/>
    <w:rsid w:val="007057B1"/>
    <w:rsid w:val="007118BB"/>
    <w:rsid w:val="00714EFE"/>
    <w:rsid w:val="00726C52"/>
    <w:rsid w:val="00730559"/>
    <w:rsid w:val="007318EA"/>
    <w:rsid w:val="007321F4"/>
    <w:rsid w:val="00741091"/>
    <w:rsid w:val="00744665"/>
    <w:rsid w:val="00744A0E"/>
    <w:rsid w:val="0074779E"/>
    <w:rsid w:val="00750A91"/>
    <w:rsid w:val="00754EDB"/>
    <w:rsid w:val="0076267F"/>
    <w:rsid w:val="00770ADD"/>
    <w:rsid w:val="0077614F"/>
    <w:rsid w:val="00781FDE"/>
    <w:rsid w:val="00782E19"/>
    <w:rsid w:val="00790108"/>
    <w:rsid w:val="00792D4A"/>
    <w:rsid w:val="0079386A"/>
    <w:rsid w:val="007A3345"/>
    <w:rsid w:val="007A52C8"/>
    <w:rsid w:val="007A6883"/>
    <w:rsid w:val="007B271D"/>
    <w:rsid w:val="007B2E5C"/>
    <w:rsid w:val="007B5EFC"/>
    <w:rsid w:val="007C207D"/>
    <w:rsid w:val="007D0A12"/>
    <w:rsid w:val="007D24A6"/>
    <w:rsid w:val="007D24DA"/>
    <w:rsid w:val="007D5A00"/>
    <w:rsid w:val="007D761A"/>
    <w:rsid w:val="007E7333"/>
    <w:rsid w:val="007F2CA2"/>
    <w:rsid w:val="007F3C8D"/>
    <w:rsid w:val="007F3CE0"/>
    <w:rsid w:val="007F7FEC"/>
    <w:rsid w:val="008063E2"/>
    <w:rsid w:val="00817867"/>
    <w:rsid w:val="00827065"/>
    <w:rsid w:val="00827621"/>
    <w:rsid w:val="008278EC"/>
    <w:rsid w:val="00836A41"/>
    <w:rsid w:val="00837181"/>
    <w:rsid w:val="00843DA5"/>
    <w:rsid w:val="00846809"/>
    <w:rsid w:val="00853D95"/>
    <w:rsid w:val="00864525"/>
    <w:rsid w:val="008676DE"/>
    <w:rsid w:val="008758A6"/>
    <w:rsid w:val="0088148D"/>
    <w:rsid w:val="00882E11"/>
    <w:rsid w:val="00885C8E"/>
    <w:rsid w:val="00885F41"/>
    <w:rsid w:val="008929F8"/>
    <w:rsid w:val="00892CA5"/>
    <w:rsid w:val="00894D83"/>
    <w:rsid w:val="008A03A7"/>
    <w:rsid w:val="008B7C97"/>
    <w:rsid w:val="008C0211"/>
    <w:rsid w:val="008C0E28"/>
    <w:rsid w:val="008C34F6"/>
    <w:rsid w:val="008C5946"/>
    <w:rsid w:val="008C73F6"/>
    <w:rsid w:val="008C7E84"/>
    <w:rsid w:val="008D2EFC"/>
    <w:rsid w:val="008D33A7"/>
    <w:rsid w:val="008D4823"/>
    <w:rsid w:val="008D62C5"/>
    <w:rsid w:val="008E5508"/>
    <w:rsid w:val="008E6C04"/>
    <w:rsid w:val="008E6CC4"/>
    <w:rsid w:val="008F0FE8"/>
    <w:rsid w:val="008F36EB"/>
    <w:rsid w:val="008F4489"/>
    <w:rsid w:val="008F46FD"/>
    <w:rsid w:val="008F5EDE"/>
    <w:rsid w:val="008F7614"/>
    <w:rsid w:val="00902F4F"/>
    <w:rsid w:val="00903BC2"/>
    <w:rsid w:val="009061A4"/>
    <w:rsid w:val="00912DC3"/>
    <w:rsid w:val="00924B03"/>
    <w:rsid w:val="00935377"/>
    <w:rsid w:val="0093574C"/>
    <w:rsid w:val="0094090B"/>
    <w:rsid w:val="00952EAA"/>
    <w:rsid w:val="009544EC"/>
    <w:rsid w:val="00954B5B"/>
    <w:rsid w:val="00956D53"/>
    <w:rsid w:val="009578CC"/>
    <w:rsid w:val="0096062A"/>
    <w:rsid w:val="0096094A"/>
    <w:rsid w:val="009613C4"/>
    <w:rsid w:val="009619F0"/>
    <w:rsid w:val="00961E03"/>
    <w:rsid w:val="00962637"/>
    <w:rsid w:val="00966D56"/>
    <w:rsid w:val="00970654"/>
    <w:rsid w:val="009707B2"/>
    <w:rsid w:val="009770C3"/>
    <w:rsid w:val="00981CD1"/>
    <w:rsid w:val="00982EC0"/>
    <w:rsid w:val="00987257"/>
    <w:rsid w:val="00990CB8"/>
    <w:rsid w:val="00991916"/>
    <w:rsid w:val="0099222B"/>
    <w:rsid w:val="009926A5"/>
    <w:rsid w:val="00992C17"/>
    <w:rsid w:val="00993821"/>
    <w:rsid w:val="009946BE"/>
    <w:rsid w:val="00995859"/>
    <w:rsid w:val="00996A28"/>
    <w:rsid w:val="009A0583"/>
    <w:rsid w:val="009A5833"/>
    <w:rsid w:val="009A5A80"/>
    <w:rsid w:val="009B2E35"/>
    <w:rsid w:val="009B311C"/>
    <w:rsid w:val="009C1A72"/>
    <w:rsid w:val="009C4125"/>
    <w:rsid w:val="009C414D"/>
    <w:rsid w:val="009C56C9"/>
    <w:rsid w:val="009C6BC4"/>
    <w:rsid w:val="009D0DF0"/>
    <w:rsid w:val="009D1D79"/>
    <w:rsid w:val="009D4CD1"/>
    <w:rsid w:val="009D4D4E"/>
    <w:rsid w:val="009D6F65"/>
    <w:rsid w:val="009D7C55"/>
    <w:rsid w:val="009E0110"/>
    <w:rsid w:val="009E220F"/>
    <w:rsid w:val="009E307B"/>
    <w:rsid w:val="009E6C4F"/>
    <w:rsid w:val="009F362A"/>
    <w:rsid w:val="00A000EE"/>
    <w:rsid w:val="00A01A06"/>
    <w:rsid w:val="00A051BC"/>
    <w:rsid w:val="00A07BD2"/>
    <w:rsid w:val="00A101B8"/>
    <w:rsid w:val="00A1045A"/>
    <w:rsid w:val="00A12857"/>
    <w:rsid w:val="00A14E9F"/>
    <w:rsid w:val="00A157A3"/>
    <w:rsid w:val="00A162F6"/>
    <w:rsid w:val="00A20C41"/>
    <w:rsid w:val="00A2120C"/>
    <w:rsid w:val="00A24BD6"/>
    <w:rsid w:val="00A251C7"/>
    <w:rsid w:val="00A26D1D"/>
    <w:rsid w:val="00A3058E"/>
    <w:rsid w:val="00A35C98"/>
    <w:rsid w:val="00A3673F"/>
    <w:rsid w:val="00A50DD3"/>
    <w:rsid w:val="00A51B7E"/>
    <w:rsid w:val="00A54098"/>
    <w:rsid w:val="00A56AEC"/>
    <w:rsid w:val="00A70C44"/>
    <w:rsid w:val="00A77F15"/>
    <w:rsid w:val="00A82E27"/>
    <w:rsid w:val="00A840B5"/>
    <w:rsid w:val="00A938CD"/>
    <w:rsid w:val="00A9563C"/>
    <w:rsid w:val="00A96040"/>
    <w:rsid w:val="00A96AB4"/>
    <w:rsid w:val="00A96C92"/>
    <w:rsid w:val="00AA2C63"/>
    <w:rsid w:val="00AA2F9B"/>
    <w:rsid w:val="00AB1821"/>
    <w:rsid w:val="00AB1CA5"/>
    <w:rsid w:val="00AB46EE"/>
    <w:rsid w:val="00AB7B82"/>
    <w:rsid w:val="00AC046A"/>
    <w:rsid w:val="00AC097D"/>
    <w:rsid w:val="00AC639F"/>
    <w:rsid w:val="00AD5792"/>
    <w:rsid w:val="00AE0862"/>
    <w:rsid w:val="00AE0DFF"/>
    <w:rsid w:val="00AE2119"/>
    <w:rsid w:val="00AE692A"/>
    <w:rsid w:val="00AE70FB"/>
    <w:rsid w:val="00AF0E96"/>
    <w:rsid w:val="00AF30B6"/>
    <w:rsid w:val="00B01460"/>
    <w:rsid w:val="00B02113"/>
    <w:rsid w:val="00B10B5D"/>
    <w:rsid w:val="00B133CB"/>
    <w:rsid w:val="00B14019"/>
    <w:rsid w:val="00B175CD"/>
    <w:rsid w:val="00B22E43"/>
    <w:rsid w:val="00B3281B"/>
    <w:rsid w:val="00B353E0"/>
    <w:rsid w:val="00B4004E"/>
    <w:rsid w:val="00B424C3"/>
    <w:rsid w:val="00B44096"/>
    <w:rsid w:val="00B57A9E"/>
    <w:rsid w:val="00B61251"/>
    <w:rsid w:val="00B7648F"/>
    <w:rsid w:val="00B76829"/>
    <w:rsid w:val="00B77ABA"/>
    <w:rsid w:val="00B94C56"/>
    <w:rsid w:val="00B960CF"/>
    <w:rsid w:val="00B96BCF"/>
    <w:rsid w:val="00BC4CDB"/>
    <w:rsid w:val="00BC56D2"/>
    <w:rsid w:val="00BD0607"/>
    <w:rsid w:val="00BD0DCE"/>
    <w:rsid w:val="00BD5E29"/>
    <w:rsid w:val="00BE4201"/>
    <w:rsid w:val="00BE63E0"/>
    <w:rsid w:val="00BF0C6A"/>
    <w:rsid w:val="00BF13CB"/>
    <w:rsid w:val="00BF52DC"/>
    <w:rsid w:val="00BF66AD"/>
    <w:rsid w:val="00C005CB"/>
    <w:rsid w:val="00C10523"/>
    <w:rsid w:val="00C10B2B"/>
    <w:rsid w:val="00C11E52"/>
    <w:rsid w:val="00C20064"/>
    <w:rsid w:val="00C20D15"/>
    <w:rsid w:val="00C25367"/>
    <w:rsid w:val="00C26638"/>
    <w:rsid w:val="00C307BD"/>
    <w:rsid w:val="00C311EB"/>
    <w:rsid w:val="00C36701"/>
    <w:rsid w:val="00C37330"/>
    <w:rsid w:val="00C37354"/>
    <w:rsid w:val="00C41699"/>
    <w:rsid w:val="00C42A62"/>
    <w:rsid w:val="00C4551C"/>
    <w:rsid w:val="00C53838"/>
    <w:rsid w:val="00C621B1"/>
    <w:rsid w:val="00C644D7"/>
    <w:rsid w:val="00C72B03"/>
    <w:rsid w:val="00C81FBE"/>
    <w:rsid w:val="00C86F5E"/>
    <w:rsid w:val="00C903AA"/>
    <w:rsid w:val="00C903DC"/>
    <w:rsid w:val="00C945D5"/>
    <w:rsid w:val="00C961BA"/>
    <w:rsid w:val="00CA048F"/>
    <w:rsid w:val="00CA08FF"/>
    <w:rsid w:val="00CA2F60"/>
    <w:rsid w:val="00CA53C3"/>
    <w:rsid w:val="00CB6608"/>
    <w:rsid w:val="00CB7848"/>
    <w:rsid w:val="00CC1A72"/>
    <w:rsid w:val="00CC57E4"/>
    <w:rsid w:val="00CD362B"/>
    <w:rsid w:val="00CD46D5"/>
    <w:rsid w:val="00CD5DA2"/>
    <w:rsid w:val="00CD7F2B"/>
    <w:rsid w:val="00CE0153"/>
    <w:rsid w:val="00CE3FE6"/>
    <w:rsid w:val="00CE4C05"/>
    <w:rsid w:val="00CF10C4"/>
    <w:rsid w:val="00CF2B06"/>
    <w:rsid w:val="00CF2E9D"/>
    <w:rsid w:val="00D02107"/>
    <w:rsid w:val="00D03E04"/>
    <w:rsid w:val="00D03FF2"/>
    <w:rsid w:val="00D1001C"/>
    <w:rsid w:val="00D10069"/>
    <w:rsid w:val="00D16E6B"/>
    <w:rsid w:val="00D25886"/>
    <w:rsid w:val="00D31D1D"/>
    <w:rsid w:val="00D32ED9"/>
    <w:rsid w:val="00D32F0A"/>
    <w:rsid w:val="00D34DEA"/>
    <w:rsid w:val="00D379B4"/>
    <w:rsid w:val="00D47D7E"/>
    <w:rsid w:val="00D54643"/>
    <w:rsid w:val="00D5637C"/>
    <w:rsid w:val="00D60D35"/>
    <w:rsid w:val="00D6387E"/>
    <w:rsid w:val="00D729D3"/>
    <w:rsid w:val="00D77447"/>
    <w:rsid w:val="00D827C9"/>
    <w:rsid w:val="00D83288"/>
    <w:rsid w:val="00D8568C"/>
    <w:rsid w:val="00D86EA5"/>
    <w:rsid w:val="00D87F16"/>
    <w:rsid w:val="00D91384"/>
    <w:rsid w:val="00D92B12"/>
    <w:rsid w:val="00DB509D"/>
    <w:rsid w:val="00DB57A3"/>
    <w:rsid w:val="00DD1735"/>
    <w:rsid w:val="00DD21FB"/>
    <w:rsid w:val="00DD2C22"/>
    <w:rsid w:val="00DD4B67"/>
    <w:rsid w:val="00DE5725"/>
    <w:rsid w:val="00DF1B1A"/>
    <w:rsid w:val="00DF33CE"/>
    <w:rsid w:val="00DF592B"/>
    <w:rsid w:val="00E05A3F"/>
    <w:rsid w:val="00E11D4C"/>
    <w:rsid w:val="00E15098"/>
    <w:rsid w:val="00E1742A"/>
    <w:rsid w:val="00E20E11"/>
    <w:rsid w:val="00E27EF0"/>
    <w:rsid w:val="00E30B5C"/>
    <w:rsid w:val="00E401A1"/>
    <w:rsid w:val="00E402E1"/>
    <w:rsid w:val="00E45075"/>
    <w:rsid w:val="00E46022"/>
    <w:rsid w:val="00E5002F"/>
    <w:rsid w:val="00E55C29"/>
    <w:rsid w:val="00E55C54"/>
    <w:rsid w:val="00E64F8A"/>
    <w:rsid w:val="00E650C5"/>
    <w:rsid w:val="00E76523"/>
    <w:rsid w:val="00E779A7"/>
    <w:rsid w:val="00E77A23"/>
    <w:rsid w:val="00E80387"/>
    <w:rsid w:val="00E80520"/>
    <w:rsid w:val="00E805BF"/>
    <w:rsid w:val="00E821AA"/>
    <w:rsid w:val="00E90D02"/>
    <w:rsid w:val="00E9130F"/>
    <w:rsid w:val="00E91599"/>
    <w:rsid w:val="00E92889"/>
    <w:rsid w:val="00E94A70"/>
    <w:rsid w:val="00E960AB"/>
    <w:rsid w:val="00EA1CD3"/>
    <w:rsid w:val="00EA7C3E"/>
    <w:rsid w:val="00EB20B2"/>
    <w:rsid w:val="00EB2BA8"/>
    <w:rsid w:val="00EB4E14"/>
    <w:rsid w:val="00EC0286"/>
    <w:rsid w:val="00EC2043"/>
    <w:rsid w:val="00EC232D"/>
    <w:rsid w:val="00ED5540"/>
    <w:rsid w:val="00EE23A9"/>
    <w:rsid w:val="00EE73C1"/>
    <w:rsid w:val="00EF29C8"/>
    <w:rsid w:val="00F0034F"/>
    <w:rsid w:val="00F00BF7"/>
    <w:rsid w:val="00F02280"/>
    <w:rsid w:val="00F107C3"/>
    <w:rsid w:val="00F10D71"/>
    <w:rsid w:val="00F111FE"/>
    <w:rsid w:val="00F1348B"/>
    <w:rsid w:val="00F20864"/>
    <w:rsid w:val="00F23E83"/>
    <w:rsid w:val="00F31DDE"/>
    <w:rsid w:val="00F34BD2"/>
    <w:rsid w:val="00F45E99"/>
    <w:rsid w:val="00F54FC7"/>
    <w:rsid w:val="00F55126"/>
    <w:rsid w:val="00F56263"/>
    <w:rsid w:val="00F630AC"/>
    <w:rsid w:val="00F64E2C"/>
    <w:rsid w:val="00F66613"/>
    <w:rsid w:val="00F675C4"/>
    <w:rsid w:val="00F67A6C"/>
    <w:rsid w:val="00F71762"/>
    <w:rsid w:val="00F75B05"/>
    <w:rsid w:val="00F865F0"/>
    <w:rsid w:val="00F90544"/>
    <w:rsid w:val="00F91EE7"/>
    <w:rsid w:val="00F92C51"/>
    <w:rsid w:val="00F9421B"/>
    <w:rsid w:val="00F97615"/>
    <w:rsid w:val="00FA2189"/>
    <w:rsid w:val="00FA7189"/>
    <w:rsid w:val="00FA7B63"/>
    <w:rsid w:val="00FB0917"/>
    <w:rsid w:val="00FB4D0E"/>
    <w:rsid w:val="00FB5A12"/>
    <w:rsid w:val="00FC0A93"/>
    <w:rsid w:val="00FC134B"/>
    <w:rsid w:val="00FC1939"/>
    <w:rsid w:val="00FC59AD"/>
    <w:rsid w:val="00FD00DC"/>
    <w:rsid w:val="00FD0BD3"/>
    <w:rsid w:val="00FD20DC"/>
    <w:rsid w:val="00FE01A1"/>
    <w:rsid w:val="00FE6F78"/>
    <w:rsid w:val="00FE71F0"/>
    <w:rsid w:val="00FF0031"/>
    <w:rsid w:val="00FF1C46"/>
    <w:rsid w:val="00FF282C"/>
    <w:rsid w:val="00FF2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46F5D"/>
    <w:pPr>
      <w:suppressAutoHyphens/>
      <w:spacing w:line="240" w:lineRule="exact"/>
    </w:pPr>
    <w:rPr>
      <w:spacing w:val="4"/>
      <w:w w:val="103"/>
      <w:kern w:val="14"/>
      <w:lang w:val="en-GB" w:eastAsia="en-US"/>
    </w:rPr>
  </w:style>
  <w:style w:type="character" w:default="1" w:styleId="DefaultParagraphFont">
    <w:name w:val="Default Paragraph Font"/>
    <w:semiHidden/>
    <w:rsid w:val="00546F5D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546F5D"/>
  </w:style>
  <w:style w:type="paragraph" w:customStyle="1" w:styleId="H1">
    <w:name w:val="_ H_1"/>
    <w:basedOn w:val="Normal"/>
    <w:next w:val="Normal"/>
    <w:rsid w:val="00546F5D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546F5D"/>
    <w:pPr>
      <w:spacing w:line="300" w:lineRule="exact"/>
      <w:ind w:left="0" w:right="0" w:firstLine="0"/>
    </w:pPr>
    <w:rPr>
      <w:spacing w:val="-2"/>
      <w:sz w:val="28"/>
    </w:rPr>
  </w:style>
  <w:style w:type="paragraph" w:customStyle="1" w:styleId="HM">
    <w:name w:val="_ H __M"/>
    <w:basedOn w:val="HCh"/>
    <w:next w:val="Normal"/>
    <w:rsid w:val="00546F5D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Normal"/>
    <w:rsid w:val="00546F5D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rsid w:val="00546F5D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546F5D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  <w:outlineLvl w:val="4"/>
    </w:pPr>
  </w:style>
  <w:style w:type="paragraph" w:customStyle="1" w:styleId="DualTxt">
    <w:name w:val="__Dual Txt"/>
    <w:basedOn w:val="Normal"/>
    <w:rsid w:val="00546F5D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546F5D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546F5D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546F5D"/>
    <w:pPr>
      <w:ind w:left="1267" w:right="1267"/>
    </w:pPr>
  </w:style>
  <w:style w:type="paragraph" w:customStyle="1" w:styleId="SingleTxt">
    <w:name w:val="__Single Txt"/>
    <w:basedOn w:val="Normal"/>
    <w:rsid w:val="00546F5D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</w:style>
  <w:style w:type="paragraph" w:styleId="BalloonText">
    <w:name w:val="Balloon Text"/>
    <w:basedOn w:val="Normal"/>
    <w:semiHidden/>
    <w:rsid w:val="00546F5D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546F5D"/>
    <w:rPr>
      <w:sz w:val="6"/>
    </w:rPr>
  </w:style>
  <w:style w:type="character" w:styleId="FootnoteReference">
    <w:name w:val="footnote reference"/>
    <w:semiHidden/>
    <w:rsid w:val="00546F5D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546F5D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546F5D"/>
    <w:pPr>
      <w:widowControl w:val="0"/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546F5D"/>
  </w:style>
  <w:style w:type="paragraph" w:styleId="Footer">
    <w:name w:val="footer"/>
    <w:rsid w:val="00546F5D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546F5D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546F5D"/>
    <w:rPr>
      <w:sz w:val="14"/>
    </w:rPr>
  </w:style>
  <w:style w:type="paragraph" w:customStyle="1" w:styleId="Small">
    <w:name w:val="Small"/>
    <w:basedOn w:val="Normal"/>
    <w:next w:val="Normal"/>
    <w:rsid w:val="00546F5D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546F5D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546F5D"/>
    <w:pPr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D8568C"/>
  </w:style>
  <w:style w:type="paragraph" w:styleId="CommentSubject">
    <w:name w:val="annotation subject"/>
    <w:basedOn w:val="CommentText"/>
    <w:next w:val="CommentText"/>
    <w:semiHidden/>
    <w:rsid w:val="00D8568C"/>
    <w:rPr>
      <w:b/>
      <w:bCs/>
    </w:rPr>
  </w:style>
  <w:style w:type="paragraph" w:customStyle="1" w:styleId="std">
    <w:name w:val="std"/>
    <w:basedOn w:val="Normal"/>
    <w:rsid w:val="00070C2A"/>
    <w:pPr>
      <w:suppressAutoHyphens w:val="0"/>
      <w:spacing w:after="120" w:line="240" w:lineRule="auto"/>
      <w:jc w:val="both"/>
    </w:pPr>
    <w:rPr>
      <w:spacing w:val="0"/>
      <w:w w:val="100"/>
      <w:kern w:val="0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omments" Target="comments.xm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3248</TotalTime>
  <Pages>1</Pages>
  <Words>4576</Words>
  <Characters>31849</Characters>
  <Application>Microsoft Office Word</Application>
  <DocSecurity>4</DocSecurity>
  <Lines>860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Etpu</vt:lpstr>
    </vt:vector>
  </TitlesOfParts>
  <Company>United Nations</Company>
  <LinksUpToDate>false</LinksUpToDate>
  <CharactersWithSpaces>36340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Etpu</dc:title>
  <dc:subject/>
  <dc:creator>United Nations</dc:creator>
  <cp:keywords/>
  <dc:description/>
  <cp:lastModifiedBy>RTPU User</cp:lastModifiedBy>
  <cp:revision>458</cp:revision>
  <cp:lastPrinted>2009-04-03T10:35:00Z</cp:lastPrinted>
  <dcterms:created xsi:type="dcterms:W3CDTF">2009-04-12T13:59:00Z</dcterms:created>
  <dcterms:modified xsi:type="dcterms:W3CDTF">2009-05-01T11:56:00Z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2">
    <vt:lpwstr/>
  </property>
  <property fmtid="{D5CDD505-2E9C-101B-9397-08002B2CF9AE}" pid="3" name="Translator">
    <vt:lpwstr/>
  </property>
  <property fmtid="{D5CDD505-2E9C-101B-9397-08002B2CF9AE}" pid="4" name="JobNo">
    <vt:lpwstr>0926547R</vt:lpwstr>
  </property>
  <property fmtid="{D5CDD505-2E9C-101B-9397-08002B2CF9AE}" pid="5" name="Symbol1">
    <vt:lpwstr>CEDAW/C/SR.874</vt:lpwstr>
  </property>
  <property fmtid="{D5CDD505-2E9C-101B-9397-08002B2CF9AE}" pid="6" name="sss1">
    <vt:lpwstr>CEDAW/C/SR.874</vt:lpwstr>
  </property>
  <property fmtid="{D5CDD505-2E9C-101B-9397-08002B2CF9AE}" pid="7" name="Comment">
    <vt:lpwstr/>
  </property>
  <property fmtid="{D5CDD505-2E9C-101B-9397-08002B2CF9AE}" pid="8" name="DraftPages">
    <vt:lpwstr>10</vt:lpwstr>
  </property>
  <property fmtid="{D5CDD505-2E9C-101B-9397-08002B2CF9AE}" pid="9" name="Operator">
    <vt:lpwstr>Nikitina</vt:lpwstr>
  </property>
</Properties>
</file>