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74" w:rsidRPr="005E6C87" w:rsidRDefault="00235674" w:rsidP="00235674">
      <w:pPr>
        <w:pStyle w:val="Heading1"/>
        <w:keepNext w:val="0"/>
        <w:spacing w:before="0" w:after="0" w:line="60" w:lineRule="exact"/>
        <w:rPr>
          <w:b w:val="0"/>
          <w:sz w:val="6"/>
        </w:rPr>
      </w:pPr>
      <w:r w:rsidRPr="005E6C87">
        <w:rPr>
          <w:rStyle w:val="CommentReference"/>
          <w:b w:val="0"/>
          <w:spacing w:val="4"/>
          <w:w w:val="103"/>
          <w:kern w:val="14"/>
          <w:szCs w:val="20"/>
          <w:lang w:eastAsia="en-US"/>
        </w:rPr>
        <w:commentReference w:id="0"/>
      </w:r>
    </w:p>
    <w:p w:rsidR="00DF3933" w:rsidRPr="005E6C87" w:rsidRDefault="00DF3933">
      <w:pPr>
        <w:pStyle w:val="Heading1"/>
        <w:spacing w:before="0" w:after="0" w:line="240" w:lineRule="auto"/>
        <w:rPr>
          <w:spacing w:val="4"/>
          <w:w w:val="103"/>
          <w:kern w:val="14"/>
          <w:sz w:val="24"/>
        </w:rPr>
      </w:pPr>
      <w:r w:rsidRPr="005E6C87">
        <w:rPr>
          <w:spacing w:val="4"/>
          <w:w w:val="103"/>
          <w:kern w:val="14"/>
          <w:sz w:val="24"/>
        </w:rPr>
        <w:t>Комитет по ликвидации дискриминации</w:t>
      </w:r>
    </w:p>
    <w:p w:rsidR="00DF3933" w:rsidRPr="005E6C87" w:rsidRDefault="00DF3933">
      <w:pPr>
        <w:rPr>
          <w:b/>
          <w:sz w:val="24"/>
          <w:lang w:val="ru-RU"/>
        </w:rPr>
      </w:pPr>
      <w:r w:rsidRPr="005E6C87">
        <w:rPr>
          <w:b/>
          <w:sz w:val="24"/>
          <w:lang w:val="ru-RU"/>
        </w:rPr>
        <w:t>в отношении женщин</w:t>
      </w:r>
    </w:p>
    <w:p w:rsidR="00DF3933" w:rsidRPr="005E6C87" w:rsidRDefault="00C40DD0">
      <w:pPr>
        <w:pStyle w:val="Heading3"/>
        <w:rPr>
          <w:spacing w:val="4"/>
          <w:w w:val="103"/>
          <w:kern w:val="14"/>
        </w:rPr>
      </w:pPr>
      <w:r w:rsidRPr="005E6C87">
        <w:rPr>
          <w:spacing w:val="4"/>
          <w:w w:val="103"/>
          <w:kern w:val="14"/>
        </w:rPr>
        <w:t>Сорок</w:t>
      </w:r>
      <w:r w:rsidR="00866AED" w:rsidRPr="005E6C87">
        <w:rPr>
          <w:spacing w:val="4"/>
          <w:w w:val="103"/>
          <w:kern w:val="14"/>
        </w:rPr>
        <w:t xml:space="preserve"> </w:t>
      </w:r>
      <w:r w:rsidR="00D053D5" w:rsidRPr="005E6C87">
        <w:rPr>
          <w:spacing w:val="4"/>
          <w:w w:val="103"/>
          <w:kern w:val="14"/>
        </w:rPr>
        <w:t>девятая</w:t>
      </w:r>
      <w:r w:rsidR="00260AB3" w:rsidRPr="005E6C87">
        <w:rPr>
          <w:spacing w:val="4"/>
          <w:w w:val="103"/>
          <w:kern w:val="14"/>
        </w:rPr>
        <w:t xml:space="preserve"> </w:t>
      </w:r>
      <w:r w:rsidR="00DF3933" w:rsidRPr="005E6C87">
        <w:rPr>
          <w:spacing w:val="4"/>
          <w:w w:val="103"/>
          <w:kern w:val="14"/>
        </w:rPr>
        <w:t>сессия</w:t>
      </w:r>
    </w:p>
    <w:p w:rsidR="00DF3933" w:rsidRPr="005E6C87" w:rsidRDefault="00DF3933">
      <w:pPr>
        <w:pStyle w:val="CommentSubject1"/>
        <w:suppressAutoHyphens w:val="0"/>
        <w:spacing w:before="120" w:line="240" w:lineRule="auto"/>
        <w:rPr>
          <w:szCs w:val="24"/>
          <w:lang w:val="ru-RU" w:eastAsia="ru-RU"/>
        </w:rPr>
      </w:pPr>
      <w:r w:rsidRPr="005E6C87">
        <w:rPr>
          <w:lang w:val="ru-RU"/>
        </w:rPr>
        <w:t xml:space="preserve">Краткий отчет о </w:t>
      </w:r>
      <w:r w:rsidR="00D053D5" w:rsidRPr="005E6C87">
        <w:rPr>
          <w:lang w:val="ru-RU"/>
        </w:rPr>
        <w:t>9</w:t>
      </w:r>
      <w:r w:rsidR="001C2C49" w:rsidRPr="005E6C87">
        <w:rPr>
          <w:lang w:val="ru-RU"/>
        </w:rPr>
        <w:t>92</w:t>
      </w:r>
      <w:r w:rsidRPr="005E6C87">
        <w:rPr>
          <w:lang w:val="ru-RU"/>
        </w:rPr>
        <w:t>-м заседании,</w:t>
      </w:r>
    </w:p>
    <w:p w:rsidR="00DF3933" w:rsidRPr="005E6C87" w:rsidRDefault="00DF3933">
      <w:pPr>
        <w:pStyle w:val="SingleTxt"/>
        <w:spacing w:after="0" w:line="240" w:lineRule="auto"/>
        <w:ind w:left="0" w:right="0"/>
        <w:rPr>
          <w:lang w:val="ru-RU"/>
        </w:rPr>
      </w:pPr>
      <w:r w:rsidRPr="005E6C87">
        <w:rPr>
          <w:lang w:val="ru-RU"/>
        </w:rPr>
        <w:t>состоявшемся в</w:t>
      </w:r>
      <w:r w:rsidR="00260AB3" w:rsidRPr="005E6C87">
        <w:rPr>
          <w:lang w:val="ru-RU"/>
        </w:rPr>
        <w:t xml:space="preserve"> Центральных учреждениях</w:t>
      </w:r>
      <w:r w:rsidRPr="005E6C87">
        <w:rPr>
          <w:lang w:val="ru-RU"/>
        </w:rPr>
        <w:t xml:space="preserve">, </w:t>
      </w:r>
      <w:r w:rsidR="00260AB3" w:rsidRPr="005E6C87">
        <w:rPr>
          <w:lang w:val="ru-RU"/>
        </w:rPr>
        <w:t>Нью-Йорк</w:t>
      </w:r>
      <w:r w:rsidRPr="005E6C87">
        <w:rPr>
          <w:lang w:val="ru-RU"/>
        </w:rPr>
        <w:t xml:space="preserve">, в </w:t>
      </w:r>
      <w:r w:rsidR="001C2C49" w:rsidRPr="005E6C87">
        <w:rPr>
          <w:lang w:val="ru-RU"/>
        </w:rPr>
        <w:t>четверг</w:t>
      </w:r>
      <w:r w:rsidRPr="005E6C87">
        <w:rPr>
          <w:lang w:val="ru-RU"/>
        </w:rPr>
        <w:t xml:space="preserve">, </w:t>
      </w:r>
      <w:r w:rsidR="0003359C" w:rsidRPr="005E6C87">
        <w:rPr>
          <w:lang w:val="ru-RU"/>
        </w:rPr>
        <w:t>2</w:t>
      </w:r>
      <w:r w:rsidR="001C2C49" w:rsidRPr="005E6C87">
        <w:rPr>
          <w:lang w:val="ru-RU"/>
        </w:rPr>
        <w:t>1</w:t>
      </w:r>
      <w:r w:rsidR="00260AB3" w:rsidRPr="005E6C87">
        <w:rPr>
          <w:lang w:val="ru-RU"/>
        </w:rPr>
        <w:t xml:space="preserve"> июля</w:t>
      </w:r>
      <w:r w:rsidR="0003359C" w:rsidRPr="005E6C87">
        <w:rPr>
          <w:lang w:val="ru-RU"/>
        </w:rPr>
        <w:t xml:space="preserve"> </w:t>
      </w:r>
      <w:r w:rsidRPr="005E6C87">
        <w:rPr>
          <w:lang w:val="ru-RU"/>
        </w:rPr>
        <w:t>20</w:t>
      </w:r>
      <w:r w:rsidR="00D053D5" w:rsidRPr="005E6C87">
        <w:rPr>
          <w:lang w:val="ru-RU"/>
        </w:rPr>
        <w:t>11</w:t>
      </w:r>
      <w:r w:rsidR="00C85E58">
        <w:rPr>
          <w:lang w:val="ru-RU"/>
        </w:rPr>
        <w:t> год</w:t>
      </w:r>
      <w:r w:rsidRPr="005E6C87">
        <w:rPr>
          <w:lang w:val="ru-RU"/>
        </w:rPr>
        <w:t>а, в 1</w:t>
      </w:r>
      <w:r w:rsidR="001C2C49" w:rsidRPr="005E6C87">
        <w:rPr>
          <w:lang w:val="ru-RU"/>
        </w:rPr>
        <w:t>5</w:t>
      </w:r>
      <w:r w:rsidRPr="005E6C87">
        <w:rPr>
          <w:lang w:val="ru-RU"/>
        </w:rPr>
        <w:t xml:space="preserve"> ч. </w:t>
      </w:r>
      <w:r w:rsidR="00C40DD0" w:rsidRPr="005E6C87">
        <w:rPr>
          <w:lang w:val="ru-RU"/>
        </w:rPr>
        <w:t>0</w:t>
      </w:r>
      <w:r w:rsidRPr="005E6C87">
        <w:rPr>
          <w:lang w:val="ru-RU"/>
        </w:rPr>
        <w:t>0 м.</w:t>
      </w:r>
    </w:p>
    <w:p w:rsidR="00DF3933" w:rsidRPr="005E6C87" w:rsidRDefault="00DF3933" w:rsidP="002113E6">
      <w:pPr>
        <w:tabs>
          <w:tab w:val="right" w:pos="1260"/>
          <w:tab w:val="left" w:pos="1701"/>
          <w:tab w:val="right" w:leader="dot" w:pos="7733"/>
        </w:tabs>
        <w:autoSpaceDE w:val="0"/>
        <w:autoSpaceDN w:val="0"/>
        <w:adjustRightInd w:val="0"/>
        <w:spacing w:before="120" w:line="240" w:lineRule="auto"/>
        <w:ind w:right="1724"/>
        <w:rPr>
          <w:lang w:val="ru-RU"/>
        </w:rPr>
      </w:pPr>
      <w:r w:rsidRPr="005E6C87">
        <w:rPr>
          <w:i/>
          <w:iCs/>
          <w:lang w:val="ru-RU"/>
        </w:rPr>
        <w:tab/>
        <w:t>Председатель</w:t>
      </w:r>
      <w:r w:rsidRPr="005E6C87">
        <w:rPr>
          <w:lang w:val="ru-RU"/>
        </w:rPr>
        <w:t>:</w:t>
      </w:r>
      <w:r w:rsidRPr="005E6C87">
        <w:rPr>
          <w:lang w:val="ru-RU"/>
        </w:rPr>
        <w:tab/>
      </w:r>
      <w:r w:rsidRPr="005E6C87">
        <w:rPr>
          <w:iCs/>
          <w:lang w:val="ru-RU"/>
        </w:rPr>
        <w:t xml:space="preserve">г-жа </w:t>
      </w:r>
      <w:r w:rsidR="00D053D5" w:rsidRPr="005E6C87">
        <w:rPr>
          <w:iCs/>
          <w:lang w:val="ru-RU"/>
        </w:rPr>
        <w:t>Амелин (заместитель Председателя)</w:t>
      </w:r>
    </w:p>
    <w:p w:rsidR="002113E6" w:rsidRPr="005E6C87" w:rsidRDefault="002113E6" w:rsidP="002113E6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</w:tabs>
        <w:suppressAutoHyphens w:val="0"/>
        <w:spacing w:after="200" w:line="240" w:lineRule="auto"/>
        <w:ind w:firstLine="720"/>
        <w:rPr>
          <w:szCs w:val="24"/>
          <w:lang w:val="ru-RU" w:eastAsia="ru-RU"/>
        </w:rPr>
      </w:pPr>
    </w:p>
    <w:p w:rsidR="00DF3933" w:rsidRPr="005E6C87" w:rsidRDefault="00DF3933">
      <w:pPr>
        <w:pStyle w:val="Heading2"/>
        <w:spacing w:after="120"/>
        <w:rPr>
          <w:spacing w:val="4"/>
          <w:w w:val="103"/>
          <w:kern w:val="14"/>
        </w:rPr>
      </w:pPr>
      <w:r w:rsidRPr="005E6C87">
        <w:rPr>
          <w:spacing w:val="4"/>
          <w:w w:val="103"/>
          <w:kern w:val="14"/>
        </w:rPr>
        <w:t>Содержание</w:t>
      </w:r>
    </w:p>
    <w:p w:rsidR="00DF3933" w:rsidRPr="005E6C87" w:rsidRDefault="0003359C" w:rsidP="0003359C">
      <w:pPr>
        <w:pStyle w:val="SingleTxt"/>
        <w:spacing w:before="240"/>
        <w:ind w:left="1701" w:right="1281"/>
        <w:jc w:val="left"/>
        <w:rPr>
          <w:lang w:val="ru-RU"/>
        </w:rPr>
      </w:pPr>
      <w:r w:rsidRPr="005E6C87">
        <w:rPr>
          <w:lang w:val="ru-RU"/>
        </w:rPr>
        <w:t>Рассмотрение докладов, представленных государствами-участниками в соответстви</w:t>
      </w:r>
      <w:r w:rsidR="00E25D24" w:rsidRPr="005E6C87">
        <w:rPr>
          <w:lang w:val="ru-RU"/>
        </w:rPr>
        <w:t>и</w:t>
      </w:r>
      <w:r w:rsidRPr="005E6C87">
        <w:rPr>
          <w:lang w:val="ru-RU"/>
        </w:rPr>
        <w:t xml:space="preserve"> со статьей 18 Конвенции (</w:t>
      </w:r>
      <w:r w:rsidRPr="005E6C87">
        <w:rPr>
          <w:i/>
          <w:lang w:val="ru-RU"/>
        </w:rPr>
        <w:t>продолжение</w:t>
      </w:r>
      <w:r w:rsidRPr="005E6C87">
        <w:rPr>
          <w:lang w:val="ru-RU"/>
        </w:rPr>
        <w:t>)</w:t>
      </w:r>
    </w:p>
    <w:p w:rsidR="0003359C" w:rsidRPr="005E6C87" w:rsidRDefault="00167E0A" w:rsidP="00C85E58">
      <w:pPr>
        <w:pStyle w:val="SingleTxt"/>
        <w:spacing w:before="120" w:after="0"/>
        <w:ind w:left="2160" w:right="1282"/>
        <w:jc w:val="left"/>
        <w:rPr>
          <w:i/>
          <w:lang w:val="ru-RU"/>
        </w:rPr>
      </w:pPr>
      <w:r w:rsidRPr="005E6C87">
        <w:rPr>
          <w:i/>
          <w:lang w:val="ru-RU"/>
        </w:rPr>
        <w:t xml:space="preserve">Объединенный </w:t>
      </w:r>
      <w:r w:rsidR="001C2C49" w:rsidRPr="005E6C87">
        <w:rPr>
          <w:i/>
          <w:lang w:val="ru-RU"/>
        </w:rPr>
        <w:t xml:space="preserve">первоначальный, второй и третий </w:t>
      </w:r>
      <w:r w:rsidR="00B83F40" w:rsidRPr="005E6C87">
        <w:rPr>
          <w:i/>
          <w:lang w:val="ru-RU"/>
        </w:rPr>
        <w:t>периодически</w:t>
      </w:r>
      <w:r w:rsidR="008B2595" w:rsidRPr="005E6C87">
        <w:rPr>
          <w:i/>
          <w:lang w:val="ru-RU"/>
        </w:rPr>
        <w:t xml:space="preserve">й </w:t>
      </w:r>
      <w:r w:rsidR="005E6C87" w:rsidRPr="005E6C87">
        <w:rPr>
          <w:i/>
          <w:lang w:val="ru-RU"/>
        </w:rPr>
        <w:br/>
      </w:r>
      <w:r w:rsidR="008B2595" w:rsidRPr="005E6C87">
        <w:rPr>
          <w:i/>
          <w:lang w:val="ru-RU"/>
        </w:rPr>
        <w:t>д</w:t>
      </w:r>
      <w:r w:rsidR="0003359C" w:rsidRPr="005E6C87">
        <w:rPr>
          <w:i/>
          <w:lang w:val="ru-RU"/>
        </w:rPr>
        <w:t>оклад</w:t>
      </w:r>
      <w:r w:rsidR="00260AB3" w:rsidRPr="005E6C87">
        <w:rPr>
          <w:i/>
          <w:lang w:val="ru-RU"/>
        </w:rPr>
        <w:t xml:space="preserve"> </w:t>
      </w:r>
      <w:r w:rsidR="001C2C49" w:rsidRPr="005E6C87">
        <w:rPr>
          <w:i/>
          <w:lang w:val="ru-RU"/>
        </w:rPr>
        <w:t>Джибути (продолжение)</w:t>
      </w:r>
    </w:p>
    <w:p w:rsidR="00DF3933" w:rsidRPr="005E6C87" w:rsidRDefault="00DF3933">
      <w:pPr>
        <w:ind w:left="1701" w:right="1185"/>
        <w:rPr>
          <w:rFonts w:cs="TimesNewRoman"/>
          <w:lang w:val="ru-RU"/>
        </w:rPr>
      </w:pPr>
    </w:p>
    <w:p w:rsidR="00DF3933" w:rsidRPr="005E6C87" w:rsidRDefault="00DF3933">
      <w:pPr>
        <w:pStyle w:val="SingleTxt"/>
        <w:spacing w:after="0" w:line="240" w:lineRule="auto"/>
        <w:jc w:val="left"/>
        <w:rPr>
          <w:sz w:val="2"/>
          <w:lang w:val="ru-RU"/>
        </w:rPr>
        <w:sectPr w:rsidR="00DF3933" w:rsidRPr="005E6C8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 w:rsidRPr="005E6C87">
        <w:rPr>
          <w:lang w:val="ru-RU"/>
        </w:rPr>
        <w:br w:type="page"/>
      </w:r>
    </w:p>
    <w:p w:rsidR="000D6A97" w:rsidRPr="005E6C87" w:rsidRDefault="000D6A97" w:rsidP="005E6C87">
      <w:pPr>
        <w:pStyle w:val="H4"/>
        <w:spacing w:after="120"/>
        <w:ind w:left="0" w:right="0" w:firstLine="0"/>
        <w:rPr>
          <w:spacing w:val="4"/>
          <w:lang w:val="ru-RU"/>
        </w:rPr>
      </w:pPr>
      <w:r w:rsidRPr="005E6C87">
        <w:rPr>
          <w:spacing w:val="4"/>
          <w:lang w:val="ru-RU"/>
        </w:rPr>
        <w:t xml:space="preserve">В отсутствие </w:t>
      </w:r>
      <w:r w:rsidR="00833B78" w:rsidRPr="005E6C87">
        <w:rPr>
          <w:spacing w:val="4"/>
          <w:lang w:val="ru-RU"/>
        </w:rPr>
        <w:t>г-жи Пиментел</w:t>
      </w:r>
      <w:r w:rsidRPr="005E6C87">
        <w:rPr>
          <w:spacing w:val="4"/>
          <w:lang w:val="ru-RU"/>
        </w:rPr>
        <w:t xml:space="preserve"> г-жа Амелин</w:t>
      </w:r>
      <w:r w:rsidR="00833B78" w:rsidRPr="005E6C87">
        <w:rPr>
          <w:spacing w:val="4"/>
          <w:lang w:val="ru-RU"/>
        </w:rPr>
        <w:t>,</w:t>
      </w:r>
      <w:r w:rsidRPr="005E6C87">
        <w:rPr>
          <w:spacing w:val="4"/>
          <w:lang w:val="ru-RU"/>
        </w:rPr>
        <w:t xml:space="preserve"> заместитель Председателя</w:t>
      </w:r>
      <w:r w:rsidR="00833B78" w:rsidRPr="005E6C87">
        <w:rPr>
          <w:spacing w:val="4"/>
          <w:lang w:val="ru-RU"/>
        </w:rPr>
        <w:t>,</w:t>
      </w:r>
      <w:r w:rsidRPr="005E6C87">
        <w:rPr>
          <w:spacing w:val="4"/>
          <w:lang w:val="ru-RU"/>
        </w:rPr>
        <w:t xml:space="preserve"> занимает место Председателя.</w:t>
      </w:r>
    </w:p>
    <w:p w:rsidR="005E6C87" w:rsidRPr="005E6C87" w:rsidRDefault="005E6C87" w:rsidP="005E6C87">
      <w:pPr>
        <w:pStyle w:val="H4"/>
        <w:spacing w:line="120" w:lineRule="exact"/>
        <w:ind w:left="0" w:right="0" w:firstLine="0"/>
        <w:rPr>
          <w:spacing w:val="4"/>
          <w:sz w:val="10"/>
          <w:lang w:val="ru-RU"/>
        </w:rPr>
      </w:pPr>
    </w:p>
    <w:p w:rsidR="00DF3933" w:rsidRPr="005E6C87" w:rsidRDefault="000D6A97" w:rsidP="005E6C87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5E6C87">
        <w:rPr>
          <w:lang w:val="ru-RU"/>
        </w:rPr>
        <w:t>З</w:t>
      </w:r>
      <w:r w:rsidR="00DF3933" w:rsidRPr="005E6C87">
        <w:rPr>
          <w:lang w:val="ru-RU"/>
        </w:rPr>
        <w:t>аседание открывается в 1</w:t>
      </w:r>
      <w:r w:rsidR="00833B78" w:rsidRPr="005E6C87">
        <w:rPr>
          <w:lang w:val="ru-RU"/>
        </w:rPr>
        <w:t>5</w:t>
      </w:r>
      <w:r w:rsidR="00DF3933" w:rsidRPr="005E6C87">
        <w:rPr>
          <w:lang w:val="ru-RU"/>
        </w:rPr>
        <w:t xml:space="preserve"> ч.</w:t>
      </w:r>
      <w:r w:rsidR="00D4467C" w:rsidRPr="005E6C87">
        <w:rPr>
          <w:lang w:val="ru-RU"/>
        </w:rPr>
        <w:t xml:space="preserve"> </w:t>
      </w:r>
      <w:r w:rsidR="00F623F8" w:rsidRPr="005E6C87">
        <w:rPr>
          <w:lang w:val="ru-RU"/>
        </w:rPr>
        <w:t>0</w:t>
      </w:r>
      <w:r w:rsidR="00833B78" w:rsidRPr="005E6C87">
        <w:rPr>
          <w:lang w:val="ru-RU"/>
        </w:rPr>
        <w:t>0</w:t>
      </w:r>
      <w:r w:rsidR="00DF3933" w:rsidRPr="005E6C87">
        <w:rPr>
          <w:lang w:val="ru-RU"/>
        </w:rPr>
        <w:t xml:space="preserve"> м.</w:t>
      </w:r>
    </w:p>
    <w:p w:rsidR="005E6C87" w:rsidRPr="005E6C87" w:rsidRDefault="005E6C87" w:rsidP="005E6C87">
      <w:pPr>
        <w:pStyle w:val="DualTxt"/>
        <w:spacing w:after="0" w:line="120" w:lineRule="exact"/>
        <w:jc w:val="left"/>
        <w:rPr>
          <w:b/>
          <w:bCs/>
          <w:sz w:val="10"/>
          <w:lang w:val="ru-RU"/>
        </w:rPr>
      </w:pPr>
    </w:p>
    <w:p w:rsidR="00D918BD" w:rsidRPr="005E6C87" w:rsidRDefault="00D918BD" w:rsidP="005E6C87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b w:val="0"/>
          <w:lang w:val="ru-RU"/>
        </w:rPr>
      </w:pPr>
      <w:r w:rsidRPr="005E6C87">
        <w:rPr>
          <w:lang w:val="ru-RU"/>
        </w:rPr>
        <w:t>Рассмотрение докладов, представленных государствами-участниками в соответстви</w:t>
      </w:r>
      <w:r w:rsidR="00E25D24" w:rsidRPr="005E6C87">
        <w:rPr>
          <w:lang w:val="ru-RU"/>
        </w:rPr>
        <w:t>и</w:t>
      </w:r>
      <w:r w:rsidRPr="005E6C87">
        <w:rPr>
          <w:lang w:val="ru-RU"/>
        </w:rPr>
        <w:t xml:space="preserve"> со статьей 18 Конвенции </w:t>
      </w:r>
      <w:r w:rsidRPr="005E6C87">
        <w:rPr>
          <w:b w:val="0"/>
          <w:lang w:val="ru-RU"/>
        </w:rPr>
        <w:t>(</w:t>
      </w:r>
      <w:r w:rsidRPr="005E6C87">
        <w:rPr>
          <w:b w:val="0"/>
          <w:i/>
          <w:lang w:val="ru-RU"/>
        </w:rPr>
        <w:t>продолжение</w:t>
      </w:r>
      <w:r w:rsidRPr="005E6C87">
        <w:rPr>
          <w:b w:val="0"/>
          <w:lang w:val="ru-RU"/>
        </w:rPr>
        <w:t>)</w:t>
      </w:r>
    </w:p>
    <w:p w:rsidR="005E6C87" w:rsidRPr="00C85E58" w:rsidRDefault="005E6C87" w:rsidP="00C85E58">
      <w:pPr>
        <w:pStyle w:val="DualTxt"/>
        <w:spacing w:after="0" w:line="120" w:lineRule="exact"/>
        <w:jc w:val="left"/>
        <w:rPr>
          <w:b/>
          <w:bCs/>
          <w:sz w:val="10"/>
          <w:lang w:val="ru-RU"/>
        </w:rPr>
      </w:pPr>
    </w:p>
    <w:p w:rsidR="00DF3933" w:rsidRPr="005E6C87" w:rsidRDefault="005E6C87" w:rsidP="005E6C87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="00956C70" w:rsidRPr="005E6C87">
        <w:rPr>
          <w:lang w:val="ru-RU"/>
        </w:rPr>
        <w:t xml:space="preserve">Объединенный </w:t>
      </w:r>
      <w:r w:rsidR="00833B78" w:rsidRPr="005E6C87">
        <w:rPr>
          <w:lang w:val="ru-RU"/>
        </w:rPr>
        <w:t>первоначальный, второй и третий</w:t>
      </w:r>
      <w:r w:rsidR="000D6A97" w:rsidRPr="005E6C87">
        <w:rPr>
          <w:lang w:val="ru-RU"/>
        </w:rPr>
        <w:t xml:space="preserve"> </w:t>
      </w:r>
      <w:r w:rsidR="00B83F40" w:rsidRPr="005E6C87">
        <w:rPr>
          <w:lang w:val="ru-RU"/>
        </w:rPr>
        <w:t>периодически</w:t>
      </w:r>
      <w:r w:rsidR="00333A4E" w:rsidRPr="005E6C87">
        <w:rPr>
          <w:lang w:val="ru-RU"/>
        </w:rPr>
        <w:t>й</w:t>
      </w:r>
      <w:r w:rsidR="00B83F40" w:rsidRPr="005E6C87">
        <w:rPr>
          <w:lang w:val="ru-RU"/>
        </w:rPr>
        <w:t xml:space="preserve"> </w:t>
      </w:r>
      <w:r w:rsidR="00D918BD" w:rsidRPr="005E6C87">
        <w:rPr>
          <w:lang w:val="ru-RU"/>
        </w:rPr>
        <w:t xml:space="preserve">доклад </w:t>
      </w:r>
      <w:r w:rsidR="00833B78" w:rsidRPr="005E6C87">
        <w:rPr>
          <w:lang w:val="ru-RU"/>
        </w:rPr>
        <w:t>Джибути</w:t>
      </w:r>
      <w:r w:rsidR="00466D21" w:rsidRPr="005E6C87">
        <w:rPr>
          <w:b/>
          <w:lang w:val="ru-RU"/>
        </w:rPr>
        <w:t xml:space="preserve"> </w:t>
      </w:r>
      <w:r w:rsidR="00466D21" w:rsidRPr="005E6C87">
        <w:rPr>
          <w:lang w:val="ru-RU"/>
        </w:rPr>
        <w:t>(</w:t>
      </w:r>
      <w:r w:rsidR="000D6A97" w:rsidRPr="005E6C87">
        <w:rPr>
          <w:lang w:val="ru-RU"/>
        </w:rPr>
        <w:t>CEDAW/</w:t>
      </w:r>
      <w:r w:rsidR="00833B78" w:rsidRPr="005E6C87">
        <w:rPr>
          <w:lang w:val="ru-RU"/>
        </w:rPr>
        <w:t>C/DJI</w:t>
      </w:r>
      <w:r w:rsidR="000D6A97" w:rsidRPr="005E6C87">
        <w:rPr>
          <w:lang w:val="ru-RU"/>
        </w:rPr>
        <w:t>/</w:t>
      </w:r>
      <w:r w:rsidR="00833B78" w:rsidRPr="005E6C87">
        <w:rPr>
          <w:lang w:val="ru-RU"/>
        </w:rPr>
        <w:t>1</w:t>
      </w:r>
      <w:r w:rsidR="000D6A97" w:rsidRPr="005E6C87">
        <w:rPr>
          <w:lang w:val="ru-RU"/>
        </w:rPr>
        <w:t>-</w:t>
      </w:r>
      <w:r w:rsidR="00833B78" w:rsidRPr="005E6C87">
        <w:rPr>
          <w:lang w:val="ru-RU"/>
        </w:rPr>
        <w:t>3</w:t>
      </w:r>
      <w:r w:rsidR="000D6A97" w:rsidRPr="005E6C87">
        <w:rPr>
          <w:lang w:val="ru-RU"/>
        </w:rPr>
        <w:t xml:space="preserve">; </w:t>
      </w:r>
      <w:r w:rsidR="00D918BD" w:rsidRPr="005E6C87">
        <w:rPr>
          <w:lang w:val="ru-RU"/>
        </w:rPr>
        <w:t>CEDAW/</w:t>
      </w:r>
      <w:r w:rsidR="00833B78" w:rsidRPr="005E6C87">
        <w:rPr>
          <w:lang w:val="ru-RU"/>
        </w:rPr>
        <w:t>C/DJI</w:t>
      </w:r>
      <w:r w:rsidR="00D918BD" w:rsidRPr="005E6C87">
        <w:rPr>
          <w:lang w:val="ru-RU"/>
        </w:rPr>
        <w:t>/Q/</w:t>
      </w:r>
      <w:r w:rsidR="00833B78" w:rsidRPr="005E6C87">
        <w:rPr>
          <w:lang w:val="ru-RU"/>
        </w:rPr>
        <w:t>1-3</w:t>
      </w:r>
      <w:r w:rsidR="000D6A97" w:rsidRPr="005E6C87">
        <w:rPr>
          <w:lang w:val="ru-RU"/>
        </w:rPr>
        <w:t xml:space="preserve"> и CEDAW/</w:t>
      </w:r>
      <w:r w:rsidR="00833B78" w:rsidRPr="005E6C87">
        <w:rPr>
          <w:lang w:val="ru-RU"/>
        </w:rPr>
        <w:t>C/DJI</w:t>
      </w:r>
      <w:r w:rsidR="000D6A97" w:rsidRPr="005E6C87">
        <w:rPr>
          <w:lang w:val="ru-RU"/>
        </w:rPr>
        <w:t>/Q/</w:t>
      </w:r>
      <w:r w:rsidR="00833B78" w:rsidRPr="005E6C87">
        <w:rPr>
          <w:lang w:val="ru-RU"/>
        </w:rPr>
        <w:t>1</w:t>
      </w:r>
      <w:r w:rsidR="000D6A97" w:rsidRPr="005E6C87">
        <w:rPr>
          <w:lang w:val="ru-RU"/>
        </w:rPr>
        <w:t>-</w:t>
      </w:r>
      <w:r w:rsidR="00833B78" w:rsidRPr="005E6C87">
        <w:rPr>
          <w:lang w:val="ru-RU"/>
        </w:rPr>
        <w:t>3</w:t>
      </w:r>
      <w:r w:rsidR="000D6A97" w:rsidRPr="005E6C87">
        <w:rPr>
          <w:lang w:val="ru-RU"/>
        </w:rPr>
        <w:t>/Add.1)</w:t>
      </w:r>
      <w:r w:rsidR="00833B78" w:rsidRPr="005E6C87">
        <w:rPr>
          <w:lang w:val="ru-RU"/>
        </w:rPr>
        <w:t xml:space="preserve"> (продолжение)</w:t>
      </w:r>
    </w:p>
    <w:p w:rsidR="005E6C87" w:rsidRPr="005E6C87" w:rsidRDefault="005E6C87" w:rsidP="005E6C87">
      <w:pPr>
        <w:pStyle w:val="DualTxt"/>
        <w:spacing w:after="0" w:line="120" w:lineRule="exact"/>
        <w:rPr>
          <w:sz w:val="10"/>
          <w:lang w:val="ru-RU"/>
        </w:rPr>
      </w:pPr>
    </w:p>
    <w:p w:rsidR="0073473E" w:rsidRPr="005E6C87" w:rsidRDefault="00DF3933" w:rsidP="00C85E58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1.</w:t>
      </w:r>
      <w:r w:rsidRPr="005E6C87">
        <w:rPr>
          <w:lang w:val="ru-RU"/>
        </w:rPr>
        <w:tab/>
      </w:r>
      <w:r w:rsidR="00E25D24" w:rsidRPr="005E6C87">
        <w:rPr>
          <w:i/>
          <w:lang w:val="ru-RU"/>
        </w:rPr>
        <w:t>По приглашению Председателя</w:t>
      </w:r>
      <w:r w:rsidR="0038698D" w:rsidRPr="005E6C87">
        <w:rPr>
          <w:i/>
          <w:lang w:val="ru-RU"/>
        </w:rPr>
        <w:t xml:space="preserve"> члены </w:t>
      </w:r>
      <w:r w:rsidR="00E25D24" w:rsidRPr="005E6C87">
        <w:rPr>
          <w:i/>
          <w:lang w:val="ru-RU"/>
        </w:rPr>
        <w:t>делег</w:t>
      </w:r>
      <w:r w:rsidR="00E25D24" w:rsidRPr="005E6C87">
        <w:rPr>
          <w:i/>
          <w:lang w:val="ru-RU"/>
        </w:rPr>
        <w:t>а</w:t>
      </w:r>
      <w:r w:rsidR="00E25D24" w:rsidRPr="005E6C87">
        <w:rPr>
          <w:i/>
          <w:lang w:val="ru-RU"/>
        </w:rPr>
        <w:t>ци</w:t>
      </w:r>
      <w:r w:rsidR="0038698D" w:rsidRPr="005E6C87">
        <w:rPr>
          <w:i/>
          <w:lang w:val="ru-RU"/>
        </w:rPr>
        <w:t xml:space="preserve">и </w:t>
      </w:r>
      <w:r w:rsidR="00833B78" w:rsidRPr="005E6C87">
        <w:rPr>
          <w:i/>
          <w:lang w:val="ru-RU"/>
        </w:rPr>
        <w:t>Джибути</w:t>
      </w:r>
      <w:r w:rsidR="000D6A97" w:rsidRPr="005E6C87">
        <w:rPr>
          <w:i/>
          <w:lang w:val="ru-RU"/>
        </w:rPr>
        <w:t xml:space="preserve"> </w:t>
      </w:r>
      <w:r w:rsidR="00E25D24" w:rsidRPr="00C85E58">
        <w:rPr>
          <w:i/>
          <w:lang w:val="ru-RU"/>
        </w:rPr>
        <w:t>занима</w:t>
      </w:r>
      <w:r w:rsidR="0038698D" w:rsidRPr="00C85E58">
        <w:rPr>
          <w:i/>
          <w:lang w:val="ru-RU"/>
        </w:rPr>
        <w:t>ю</w:t>
      </w:r>
      <w:r w:rsidR="00E25D24" w:rsidRPr="00C85E58">
        <w:rPr>
          <w:i/>
          <w:lang w:val="ru-RU"/>
        </w:rPr>
        <w:t>т</w:t>
      </w:r>
      <w:r w:rsidR="00E25D24" w:rsidRPr="005E6C87">
        <w:rPr>
          <w:i/>
          <w:lang w:val="ru-RU"/>
        </w:rPr>
        <w:t xml:space="preserve"> места за столом Ком</w:t>
      </w:r>
      <w:r w:rsidR="00E25D24" w:rsidRPr="005E6C87">
        <w:rPr>
          <w:i/>
          <w:lang w:val="ru-RU"/>
        </w:rPr>
        <w:t>и</w:t>
      </w:r>
      <w:r w:rsidR="00E25D24" w:rsidRPr="005E6C87">
        <w:rPr>
          <w:i/>
          <w:lang w:val="ru-RU"/>
        </w:rPr>
        <w:t>тета.</w:t>
      </w:r>
    </w:p>
    <w:p w:rsidR="005E6C87" w:rsidRPr="005E6C87" w:rsidRDefault="005E6C87" w:rsidP="005E6C87">
      <w:pPr>
        <w:pStyle w:val="DualTxt"/>
        <w:spacing w:after="0" w:line="120" w:lineRule="exact"/>
        <w:rPr>
          <w:i/>
          <w:sz w:val="10"/>
          <w:lang w:val="ru-RU"/>
        </w:rPr>
      </w:pPr>
    </w:p>
    <w:p w:rsidR="00833B78" w:rsidRPr="005E6C87" w:rsidRDefault="00833B78" w:rsidP="005E6C87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5E6C87">
        <w:rPr>
          <w:lang w:val="ru-RU"/>
        </w:rPr>
        <w:t>Статья 12 (продолжение)</w:t>
      </w:r>
    </w:p>
    <w:p w:rsidR="005E6C87" w:rsidRPr="005E6C87" w:rsidRDefault="005E6C87" w:rsidP="005E6C87">
      <w:pPr>
        <w:pStyle w:val="DualTxt"/>
        <w:spacing w:after="0" w:line="120" w:lineRule="exact"/>
        <w:rPr>
          <w:sz w:val="10"/>
          <w:lang w:val="ru-RU"/>
        </w:rPr>
      </w:pPr>
    </w:p>
    <w:p w:rsidR="00833B78" w:rsidRPr="005E6C87" w:rsidRDefault="00DF3933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2.</w:t>
      </w:r>
      <w:r w:rsidRPr="005E6C87">
        <w:rPr>
          <w:lang w:val="ru-RU"/>
        </w:rPr>
        <w:tab/>
      </w:r>
      <w:r w:rsidR="00833B78" w:rsidRPr="005E6C87">
        <w:rPr>
          <w:b/>
          <w:lang w:val="ru-RU"/>
        </w:rPr>
        <w:t>Председатель</w:t>
      </w:r>
      <w:r w:rsidR="00833B78" w:rsidRPr="005E6C87">
        <w:rPr>
          <w:lang w:val="ru-RU"/>
        </w:rPr>
        <w:t xml:space="preserve"> приглашает членов делегации продолжить свои ответ</w:t>
      </w:r>
      <w:r w:rsidR="00C85E58">
        <w:rPr>
          <w:lang w:val="ru-RU"/>
        </w:rPr>
        <w:t>ы на вопросы Комитета по статье </w:t>
      </w:r>
      <w:r w:rsidR="00833B78" w:rsidRPr="005E6C87">
        <w:rPr>
          <w:lang w:val="ru-RU"/>
        </w:rPr>
        <w:t>12, заданные на предыдущем заседании.</w:t>
      </w:r>
    </w:p>
    <w:p w:rsidR="00137A50" w:rsidRPr="005E6C87" w:rsidRDefault="00833B78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3.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Г-жа Хади</w:t>
      </w:r>
      <w:r w:rsidRPr="005E6C87">
        <w:rPr>
          <w:lang w:val="ru-RU"/>
        </w:rPr>
        <w:t xml:space="preserve"> (Джибути)</w:t>
      </w:r>
      <w:r w:rsidR="00137A50" w:rsidRPr="005E6C87">
        <w:rPr>
          <w:lang w:val="ru-RU"/>
        </w:rPr>
        <w:t xml:space="preserve"> говорит, что программа министерства здравоохранения, которая реализуе</w:t>
      </w:r>
      <w:r w:rsidR="00137A50" w:rsidRPr="005E6C87">
        <w:rPr>
          <w:lang w:val="ru-RU"/>
        </w:rPr>
        <w:t>т</w:t>
      </w:r>
      <w:r w:rsidR="00137A50" w:rsidRPr="005E6C87">
        <w:rPr>
          <w:lang w:val="ru-RU"/>
        </w:rPr>
        <w:t>ся с 1997</w:t>
      </w:r>
      <w:r w:rsidR="00C85E58">
        <w:rPr>
          <w:lang w:val="ru-RU"/>
        </w:rPr>
        <w:t> год</w:t>
      </w:r>
      <w:r w:rsidR="00137A50" w:rsidRPr="005E6C87">
        <w:rPr>
          <w:lang w:val="ru-RU"/>
        </w:rPr>
        <w:t xml:space="preserve">а, </w:t>
      </w:r>
      <w:r w:rsidR="00137A50" w:rsidRPr="005E6C87">
        <w:rPr>
          <w:lang w:val="ru-RU" w:eastAsia="ru-RU"/>
        </w:rPr>
        <w:t>нацелена</w:t>
      </w:r>
      <w:r w:rsidR="00137A50" w:rsidRPr="005E6C87">
        <w:rPr>
          <w:lang w:val="ru-RU"/>
        </w:rPr>
        <w:t xml:space="preserve"> на повышение информир</w:t>
      </w:r>
      <w:r w:rsidR="00137A50" w:rsidRPr="005E6C87">
        <w:rPr>
          <w:lang w:val="ru-RU"/>
        </w:rPr>
        <w:t>о</w:t>
      </w:r>
      <w:r w:rsidR="00137A50" w:rsidRPr="005E6C87">
        <w:rPr>
          <w:lang w:val="ru-RU"/>
        </w:rPr>
        <w:t>ванности общественности об опасностях, связа</w:t>
      </w:r>
      <w:r w:rsidR="00137A50" w:rsidRPr="005E6C87">
        <w:rPr>
          <w:lang w:val="ru-RU"/>
        </w:rPr>
        <w:t>н</w:t>
      </w:r>
      <w:r w:rsidR="00137A50" w:rsidRPr="005E6C87">
        <w:rPr>
          <w:lang w:val="ru-RU"/>
        </w:rPr>
        <w:t>ных с практикой калечащих операций на женских половых органах. Статистические данные о колич</w:t>
      </w:r>
      <w:r w:rsidR="00137A50" w:rsidRPr="005E6C87">
        <w:rPr>
          <w:lang w:val="ru-RU"/>
        </w:rPr>
        <w:t>е</w:t>
      </w:r>
      <w:r w:rsidR="00137A50" w:rsidRPr="005E6C87">
        <w:rPr>
          <w:lang w:val="ru-RU"/>
        </w:rPr>
        <w:t>стве процедур, приведших к возникновению мед</w:t>
      </w:r>
      <w:r w:rsidR="00137A50" w:rsidRPr="005E6C87">
        <w:rPr>
          <w:lang w:val="ru-RU"/>
        </w:rPr>
        <w:t>и</w:t>
      </w:r>
      <w:r w:rsidR="00137A50" w:rsidRPr="005E6C87">
        <w:rPr>
          <w:lang w:val="ru-RU"/>
        </w:rPr>
        <w:t>цинских осложнений, отсутствуют.</w:t>
      </w:r>
    </w:p>
    <w:p w:rsidR="00F23AAE" w:rsidRPr="005E6C87" w:rsidRDefault="00137A5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4.</w:t>
      </w:r>
      <w:r w:rsidRPr="005E6C87">
        <w:rPr>
          <w:lang w:val="ru-RU"/>
        </w:rPr>
        <w:tab/>
        <w:t>Недавно созданный департамент охраны зд</w:t>
      </w:r>
      <w:r w:rsidRPr="005E6C87">
        <w:rPr>
          <w:lang w:val="ru-RU"/>
        </w:rPr>
        <w:t>о</w:t>
      </w:r>
      <w:r w:rsidRPr="005E6C87">
        <w:rPr>
          <w:lang w:val="ru-RU"/>
        </w:rPr>
        <w:t xml:space="preserve">ровья матери и ребенка </w:t>
      </w:r>
      <w:r w:rsidR="00495F0B" w:rsidRPr="005E6C87">
        <w:rPr>
          <w:lang w:val="ru-RU"/>
        </w:rPr>
        <w:t xml:space="preserve">делает все для </w:t>
      </w:r>
      <w:r w:rsidRPr="005E6C87">
        <w:rPr>
          <w:lang w:val="ru-RU"/>
        </w:rPr>
        <w:t>уменьшени</w:t>
      </w:r>
      <w:r w:rsidR="00495F0B" w:rsidRPr="005E6C87">
        <w:rPr>
          <w:lang w:val="ru-RU"/>
        </w:rPr>
        <w:t xml:space="preserve">я </w:t>
      </w:r>
      <w:r w:rsidRPr="005E6C87">
        <w:rPr>
          <w:lang w:val="ru-RU"/>
        </w:rPr>
        <w:t>показателей материнской и младенческой смертн</w:t>
      </w:r>
      <w:r w:rsidRPr="005E6C87">
        <w:rPr>
          <w:lang w:val="ru-RU"/>
        </w:rPr>
        <w:t>о</w:t>
      </w:r>
      <w:r w:rsidRPr="005E6C87">
        <w:rPr>
          <w:lang w:val="ru-RU"/>
        </w:rPr>
        <w:t xml:space="preserve">сти. Благодаря созданию сети </w:t>
      </w:r>
      <w:r w:rsidRPr="005E6C87">
        <w:rPr>
          <w:lang w:val="ru-RU" w:eastAsia="ru-RU"/>
        </w:rPr>
        <w:t>сельских</w:t>
      </w:r>
      <w:r w:rsidRPr="005E6C87">
        <w:rPr>
          <w:lang w:val="ru-RU"/>
        </w:rPr>
        <w:t xml:space="preserve"> медпунктов, </w:t>
      </w:r>
      <w:r w:rsidR="00495F0B" w:rsidRPr="005E6C87">
        <w:rPr>
          <w:lang w:val="ru-RU"/>
        </w:rPr>
        <w:t xml:space="preserve">в которых </w:t>
      </w:r>
      <w:r w:rsidRPr="005E6C87">
        <w:rPr>
          <w:lang w:val="ru-RU"/>
        </w:rPr>
        <w:t>местные женщины могут получить гин</w:t>
      </w:r>
      <w:r w:rsidRPr="005E6C87">
        <w:rPr>
          <w:lang w:val="ru-RU"/>
        </w:rPr>
        <w:t>е</w:t>
      </w:r>
      <w:r w:rsidRPr="005E6C87">
        <w:rPr>
          <w:lang w:val="ru-RU"/>
        </w:rPr>
        <w:t>кологическую, акушерскую и скорую медицинскую помощь, доступ к медицинской помощи был деце</w:t>
      </w:r>
      <w:r w:rsidRPr="005E6C87">
        <w:rPr>
          <w:lang w:val="ru-RU"/>
        </w:rPr>
        <w:t>н</w:t>
      </w:r>
      <w:r w:rsidRPr="005E6C87">
        <w:rPr>
          <w:lang w:val="ru-RU"/>
        </w:rPr>
        <w:t>трализирован. Около 100</w:t>
      </w:r>
      <w:r w:rsidR="00C85E58">
        <w:rPr>
          <w:lang w:val="ru-RU"/>
        </w:rPr>
        <w:t> </w:t>
      </w:r>
      <w:r w:rsidRPr="005E6C87">
        <w:rPr>
          <w:lang w:val="ru-RU"/>
        </w:rPr>
        <w:t xml:space="preserve">медицинских работников общинного уровня были направлены в различные районы страны </w:t>
      </w:r>
      <w:r w:rsidR="00495F0B" w:rsidRPr="005E6C87">
        <w:rPr>
          <w:lang w:val="ru-RU"/>
        </w:rPr>
        <w:t xml:space="preserve">для </w:t>
      </w:r>
      <w:r w:rsidRPr="005E6C87">
        <w:rPr>
          <w:lang w:val="ru-RU"/>
        </w:rPr>
        <w:t xml:space="preserve">предоставления </w:t>
      </w:r>
      <w:r w:rsidR="00F23AAE" w:rsidRPr="005E6C87">
        <w:rPr>
          <w:lang w:val="ru-RU"/>
        </w:rPr>
        <w:t>услуг в области репродуктивного здоровья и оказания помощи б</w:t>
      </w:r>
      <w:r w:rsidR="00F23AAE" w:rsidRPr="005E6C87">
        <w:rPr>
          <w:lang w:val="ru-RU"/>
        </w:rPr>
        <w:t>е</w:t>
      </w:r>
      <w:r w:rsidR="00F23AAE" w:rsidRPr="005E6C87">
        <w:rPr>
          <w:lang w:val="ru-RU"/>
        </w:rPr>
        <w:t>ременным женщинам. В соответствии с государс</w:t>
      </w:r>
      <w:r w:rsidR="00F23AAE" w:rsidRPr="005E6C87">
        <w:rPr>
          <w:lang w:val="ru-RU"/>
        </w:rPr>
        <w:t>т</w:t>
      </w:r>
      <w:r w:rsidR="00F23AAE" w:rsidRPr="005E6C87">
        <w:rPr>
          <w:lang w:val="ru-RU"/>
        </w:rPr>
        <w:t>венной политикой в области репродуктивного зд</w:t>
      </w:r>
      <w:r w:rsidR="00F23AAE" w:rsidRPr="005E6C87">
        <w:rPr>
          <w:lang w:val="ru-RU"/>
        </w:rPr>
        <w:t>о</w:t>
      </w:r>
      <w:r w:rsidR="00F23AAE" w:rsidRPr="005E6C87">
        <w:rPr>
          <w:lang w:val="ru-RU"/>
        </w:rPr>
        <w:t>ровья, которая была принята в 2010</w:t>
      </w:r>
      <w:r w:rsidR="00C85E58">
        <w:rPr>
          <w:lang w:val="ru-RU"/>
        </w:rPr>
        <w:t> год</w:t>
      </w:r>
      <w:r w:rsidR="00F23AAE" w:rsidRPr="005E6C87">
        <w:rPr>
          <w:lang w:val="ru-RU"/>
        </w:rPr>
        <w:t>у, реализуе</w:t>
      </w:r>
      <w:r w:rsidR="00F23AAE" w:rsidRPr="005E6C87">
        <w:rPr>
          <w:lang w:val="ru-RU"/>
        </w:rPr>
        <w:t>т</w:t>
      </w:r>
      <w:r w:rsidR="00F23AAE" w:rsidRPr="005E6C87">
        <w:rPr>
          <w:lang w:val="ru-RU"/>
        </w:rPr>
        <w:t>ся программа в области репродуктивного здоровья, которая является частью более широкой информ</w:t>
      </w:r>
      <w:r w:rsidR="00F23AAE" w:rsidRPr="005E6C87">
        <w:rPr>
          <w:lang w:val="ru-RU"/>
        </w:rPr>
        <w:t>а</w:t>
      </w:r>
      <w:r w:rsidR="00F23AAE" w:rsidRPr="005E6C87">
        <w:rPr>
          <w:lang w:val="ru-RU"/>
        </w:rPr>
        <w:t>ционно-пропагандистской кампании, вклю</w:t>
      </w:r>
      <w:r w:rsidR="005E6C87">
        <w:rPr>
          <w:lang w:val="ru-RU"/>
        </w:rPr>
        <w:t>чающей распространение витамина</w:t>
      </w:r>
      <w:r w:rsidR="005E6C87">
        <w:rPr>
          <w:lang w:val="en-US"/>
        </w:rPr>
        <w:t> </w:t>
      </w:r>
      <w:r w:rsidR="00F23AAE" w:rsidRPr="005E6C87">
        <w:rPr>
          <w:lang w:val="ru-RU"/>
        </w:rPr>
        <w:t>А, проведение</w:t>
      </w:r>
      <w:r w:rsidR="00495F0B" w:rsidRPr="005E6C87">
        <w:rPr>
          <w:lang w:val="ru-RU"/>
        </w:rPr>
        <w:t xml:space="preserve"> плановой вакцинации</w:t>
      </w:r>
      <w:r w:rsidR="00F23AAE" w:rsidRPr="005E6C87">
        <w:rPr>
          <w:lang w:val="ru-RU"/>
        </w:rPr>
        <w:t>, предоставление предродового и посл</w:t>
      </w:r>
      <w:r w:rsidR="00F23AAE" w:rsidRPr="005E6C87">
        <w:rPr>
          <w:lang w:val="ru-RU"/>
        </w:rPr>
        <w:t>е</w:t>
      </w:r>
      <w:r w:rsidR="00F23AAE" w:rsidRPr="005E6C87">
        <w:rPr>
          <w:lang w:val="ru-RU"/>
        </w:rPr>
        <w:t>родового ухода и предоставление общих профила</w:t>
      </w:r>
      <w:r w:rsidR="00F23AAE" w:rsidRPr="005E6C87">
        <w:rPr>
          <w:lang w:val="ru-RU"/>
        </w:rPr>
        <w:t>к</w:t>
      </w:r>
      <w:r w:rsidR="00F23AAE" w:rsidRPr="005E6C87">
        <w:rPr>
          <w:lang w:val="ru-RU"/>
        </w:rPr>
        <w:t xml:space="preserve">тических услуг </w:t>
      </w:r>
      <w:r w:rsidR="00F23AAE" w:rsidRPr="005E6C87">
        <w:rPr>
          <w:lang w:val="ru-RU" w:eastAsia="ru-RU"/>
        </w:rPr>
        <w:t>матерям</w:t>
      </w:r>
      <w:r w:rsidR="00F23AAE" w:rsidRPr="005E6C87">
        <w:rPr>
          <w:lang w:val="ru-RU"/>
        </w:rPr>
        <w:t xml:space="preserve"> и детям</w:t>
      </w:r>
      <w:r w:rsidR="00495F0B" w:rsidRPr="005E6C87">
        <w:rPr>
          <w:lang w:val="ru-RU"/>
        </w:rPr>
        <w:t xml:space="preserve"> на бесплатной о</w:t>
      </w:r>
      <w:r w:rsidR="00495F0B" w:rsidRPr="005E6C87">
        <w:rPr>
          <w:lang w:val="ru-RU"/>
        </w:rPr>
        <w:t>с</w:t>
      </w:r>
      <w:r w:rsidR="00495F0B" w:rsidRPr="005E6C87">
        <w:rPr>
          <w:lang w:val="ru-RU"/>
        </w:rPr>
        <w:t>нове</w:t>
      </w:r>
      <w:r w:rsidR="00F23AAE" w:rsidRPr="005E6C87">
        <w:rPr>
          <w:lang w:val="ru-RU"/>
        </w:rPr>
        <w:t>. В стране был также создан информационно-справочный центр по вопросам репродуктивного здоровья.</w:t>
      </w:r>
    </w:p>
    <w:p w:rsidR="002A4FD0" w:rsidRPr="005E6C87" w:rsidRDefault="00F23AAE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5.</w:t>
      </w:r>
      <w:r w:rsidRPr="005E6C87">
        <w:rPr>
          <w:lang w:val="ru-RU"/>
        </w:rPr>
        <w:tab/>
      </w:r>
      <w:r w:rsidR="002A4FD0" w:rsidRPr="005E6C87">
        <w:rPr>
          <w:lang w:val="ru-RU"/>
        </w:rPr>
        <w:t>На местном уровне была создана система фондов общинного</w:t>
      </w:r>
      <w:r w:rsidR="00137A50" w:rsidRPr="005E6C87">
        <w:rPr>
          <w:lang w:val="ru-RU"/>
        </w:rPr>
        <w:t xml:space="preserve"> </w:t>
      </w:r>
      <w:r w:rsidR="002A4FD0" w:rsidRPr="005E6C87">
        <w:rPr>
          <w:lang w:val="ru-RU"/>
        </w:rPr>
        <w:t>здравоохранения, котор</w:t>
      </w:r>
      <w:r w:rsidR="008D4BDF" w:rsidRPr="005E6C87">
        <w:rPr>
          <w:lang w:val="ru-RU"/>
        </w:rPr>
        <w:t>ые</w:t>
      </w:r>
      <w:r w:rsidR="002A4FD0" w:rsidRPr="005E6C87">
        <w:rPr>
          <w:lang w:val="ru-RU"/>
        </w:rPr>
        <w:t xml:space="preserve"> пом</w:t>
      </w:r>
      <w:r w:rsidR="002A4FD0" w:rsidRPr="005E6C87">
        <w:rPr>
          <w:lang w:val="ru-RU"/>
        </w:rPr>
        <w:t>о</w:t>
      </w:r>
      <w:r w:rsidR="002A4FD0" w:rsidRPr="005E6C87">
        <w:rPr>
          <w:lang w:val="ru-RU"/>
        </w:rPr>
        <w:t>га</w:t>
      </w:r>
      <w:r w:rsidR="008D4BDF" w:rsidRPr="005E6C87">
        <w:rPr>
          <w:lang w:val="ru-RU"/>
        </w:rPr>
        <w:t>ю</w:t>
      </w:r>
      <w:r w:rsidR="002A4FD0" w:rsidRPr="005E6C87">
        <w:rPr>
          <w:lang w:val="ru-RU"/>
        </w:rPr>
        <w:t xml:space="preserve">т оплачивать экстренные акушерские услуги. Что касается </w:t>
      </w:r>
      <w:r w:rsidR="002A4FD0" w:rsidRPr="005E6C87">
        <w:rPr>
          <w:lang w:val="ru-RU" w:eastAsia="ru-RU"/>
        </w:rPr>
        <w:t>показателей</w:t>
      </w:r>
      <w:r w:rsidR="002A4FD0" w:rsidRPr="005E6C87">
        <w:rPr>
          <w:lang w:val="ru-RU"/>
        </w:rPr>
        <w:t xml:space="preserve"> материнской смертности, то три из одиннадцати смертных случаев в больн</w:t>
      </w:r>
      <w:r w:rsidR="002A4FD0" w:rsidRPr="005E6C87">
        <w:rPr>
          <w:lang w:val="ru-RU"/>
        </w:rPr>
        <w:t>и</w:t>
      </w:r>
      <w:r w:rsidR="002A4FD0" w:rsidRPr="005E6C87">
        <w:rPr>
          <w:lang w:val="ru-RU"/>
        </w:rPr>
        <w:t>цах в 2010</w:t>
      </w:r>
      <w:r w:rsidR="00C85E58">
        <w:rPr>
          <w:lang w:val="ru-RU"/>
        </w:rPr>
        <w:t> год</w:t>
      </w:r>
      <w:r w:rsidR="002A4FD0" w:rsidRPr="005E6C87">
        <w:rPr>
          <w:lang w:val="ru-RU"/>
        </w:rPr>
        <w:t>у произошли в сельских больницах. Что касается планирования семьи, то с 2009</w:t>
      </w:r>
      <w:r w:rsidR="00C85E58">
        <w:rPr>
          <w:lang w:val="ru-RU"/>
        </w:rPr>
        <w:t> год</w:t>
      </w:r>
      <w:r w:rsidR="002A4FD0" w:rsidRPr="005E6C87">
        <w:rPr>
          <w:lang w:val="ru-RU"/>
        </w:rPr>
        <w:t>а наблюдается существенны</w:t>
      </w:r>
      <w:r w:rsidR="008D4BDF" w:rsidRPr="005E6C87">
        <w:rPr>
          <w:lang w:val="ru-RU"/>
        </w:rPr>
        <w:t>й</w:t>
      </w:r>
      <w:r w:rsidR="002A4FD0" w:rsidRPr="005E6C87">
        <w:rPr>
          <w:lang w:val="ru-RU"/>
        </w:rPr>
        <w:t xml:space="preserve"> рост</w:t>
      </w:r>
      <w:r w:rsidR="008D4BDF" w:rsidRPr="005E6C87">
        <w:rPr>
          <w:lang w:val="ru-RU"/>
        </w:rPr>
        <w:t xml:space="preserve"> в</w:t>
      </w:r>
      <w:r w:rsidR="00C85E58">
        <w:rPr>
          <w:lang w:val="ru-RU"/>
        </w:rPr>
        <w:t xml:space="preserve"> </w:t>
      </w:r>
      <w:r w:rsidR="002A4FD0" w:rsidRPr="005E6C87">
        <w:rPr>
          <w:lang w:val="ru-RU"/>
        </w:rPr>
        <w:t>применени</w:t>
      </w:r>
      <w:r w:rsidR="008D4BDF" w:rsidRPr="005E6C87">
        <w:rPr>
          <w:lang w:val="ru-RU"/>
        </w:rPr>
        <w:t>и</w:t>
      </w:r>
      <w:r w:rsidR="002A4FD0" w:rsidRPr="005E6C87">
        <w:rPr>
          <w:lang w:val="ru-RU"/>
        </w:rPr>
        <w:t xml:space="preserve"> противозачаточных средств</w:t>
      </w:r>
      <w:r w:rsidR="008D4BDF" w:rsidRPr="005E6C87">
        <w:rPr>
          <w:lang w:val="ru-RU"/>
        </w:rPr>
        <w:t>:</w:t>
      </w:r>
      <w:r w:rsidR="002A4FD0" w:rsidRPr="005E6C87">
        <w:rPr>
          <w:lang w:val="ru-RU"/>
        </w:rPr>
        <w:t xml:space="preserve"> в настоящее время ими охвачена одна треть всего женского населения страны.</w:t>
      </w:r>
    </w:p>
    <w:p w:rsidR="005E6C87" w:rsidRPr="005E6C87" w:rsidRDefault="005E6C87" w:rsidP="005E6C87">
      <w:pPr>
        <w:pStyle w:val="DualTxt"/>
        <w:spacing w:after="0" w:line="120" w:lineRule="exact"/>
        <w:rPr>
          <w:i/>
          <w:sz w:val="10"/>
          <w:lang w:val="ru-RU"/>
        </w:rPr>
      </w:pPr>
    </w:p>
    <w:p w:rsidR="002A4FD0" w:rsidRPr="005E6C87" w:rsidRDefault="002A4FD0" w:rsidP="00C85E5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5E6C87">
        <w:rPr>
          <w:lang w:val="ru-RU"/>
        </w:rPr>
        <w:t>Статья 13</w:t>
      </w:r>
    </w:p>
    <w:p w:rsidR="005E6C87" w:rsidRPr="005E6C87" w:rsidRDefault="005E6C87" w:rsidP="005E6C87">
      <w:pPr>
        <w:pStyle w:val="DualTxt"/>
        <w:spacing w:after="0" w:line="120" w:lineRule="exact"/>
        <w:rPr>
          <w:sz w:val="10"/>
          <w:lang w:val="ru-RU"/>
        </w:rPr>
      </w:pPr>
    </w:p>
    <w:p w:rsidR="00160C39" w:rsidRPr="005E6C87" w:rsidRDefault="002A4FD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6.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Г-жа Шульц</w:t>
      </w:r>
      <w:r w:rsidRPr="005E6C87">
        <w:rPr>
          <w:lang w:val="ru-RU"/>
        </w:rPr>
        <w:t xml:space="preserve"> говорит</w:t>
      </w:r>
      <w:r w:rsidR="00160C39" w:rsidRPr="005E6C87">
        <w:rPr>
          <w:lang w:val="ru-RU"/>
        </w:rPr>
        <w:t xml:space="preserve">, что, хотя голод в районе Африканского </w:t>
      </w:r>
      <w:r w:rsidR="008D4BDF" w:rsidRPr="005E6C87">
        <w:rPr>
          <w:lang w:val="ru-RU"/>
        </w:rPr>
        <w:t>Р</w:t>
      </w:r>
      <w:r w:rsidR="00160C39" w:rsidRPr="005E6C87">
        <w:rPr>
          <w:lang w:val="ru-RU"/>
        </w:rPr>
        <w:t>ога как никогда ранее затрудняет проведение реформ, не совсем понятно, почему п</w:t>
      </w:r>
      <w:r w:rsidR="00160C39" w:rsidRPr="005E6C87">
        <w:rPr>
          <w:lang w:val="ru-RU"/>
        </w:rPr>
        <w:t>о</w:t>
      </w:r>
      <w:r w:rsidR="00160C39" w:rsidRPr="005E6C87">
        <w:rPr>
          <w:lang w:val="ru-RU"/>
        </w:rPr>
        <w:t>казатели нищеты, неграмотности и безработицы среди женщин не улучшились, несмотря на ряд программ, предусматривающих интеграцию же</w:t>
      </w:r>
      <w:r w:rsidR="00160C39" w:rsidRPr="005E6C87">
        <w:rPr>
          <w:lang w:val="ru-RU"/>
        </w:rPr>
        <w:t>н</w:t>
      </w:r>
      <w:r w:rsidR="00160C39" w:rsidRPr="005E6C87">
        <w:rPr>
          <w:lang w:val="ru-RU"/>
        </w:rPr>
        <w:t>щин в процесс экономического развития, и почему женщины не стали бенефициарами последовател</w:t>
      </w:r>
      <w:r w:rsidR="00160C39" w:rsidRPr="005E6C87">
        <w:rPr>
          <w:lang w:val="ru-RU"/>
        </w:rPr>
        <w:t>ь</w:t>
      </w:r>
      <w:r w:rsidR="00160C39" w:rsidRPr="005E6C87">
        <w:rPr>
          <w:lang w:val="ru-RU"/>
        </w:rPr>
        <w:t>ного экономического роста, достигнутого в стране в последние</w:t>
      </w:r>
      <w:r w:rsidR="00C85E58">
        <w:rPr>
          <w:lang w:val="ru-RU"/>
        </w:rPr>
        <w:t> год</w:t>
      </w:r>
      <w:r w:rsidR="00160C39" w:rsidRPr="005E6C87">
        <w:rPr>
          <w:lang w:val="ru-RU"/>
        </w:rPr>
        <w:t>ы.</w:t>
      </w:r>
    </w:p>
    <w:p w:rsidR="006A1495" w:rsidRPr="005E6C87" w:rsidRDefault="00160C39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7.</w:t>
      </w:r>
      <w:r w:rsidRPr="005E6C87">
        <w:rPr>
          <w:lang w:val="ru-RU"/>
        </w:rPr>
        <w:tab/>
        <w:t>Учитывая те трудности, с которыми сталкив</w:t>
      </w:r>
      <w:r w:rsidRPr="005E6C87">
        <w:rPr>
          <w:lang w:val="ru-RU"/>
        </w:rPr>
        <w:t>а</w:t>
      </w:r>
      <w:r w:rsidRPr="005E6C87">
        <w:rPr>
          <w:lang w:val="ru-RU"/>
        </w:rPr>
        <w:t>ются женщины при получении доступа к програ</w:t>
      </w:r>
      <w:r w:rsidRPr="005E6C87">
        <w:rPr>
          <w:lang w:val="ru-RU"/>
        </w:rPr>
        <w:t>м</w:t>
      </w:r>
      <w:r w:rsidRPr="005E6C87">
        <w:rPr>
          <w:lang w:val="ru-RU"/>
        </w:rPr>
        <w:t>мам кредитования, она хотела бы узнать, намерено ли правительство расширить применение «</w:t>
      </w:r>
      <w:r w:rsidR="008D4BDF" w:rsidRPr="005E6C87">
        <w:rPr>
          <w:lang w:val="ru-RU"/>
        </w:rPr>
        <w:t>тонт</w:t>
      </w:r>
      <w:r w:rsidR="008D4BDF" w:rsidRPr="005E6C87">
        <w:rPr>
          <w:lang w:val="ru-RU"/>
        </w:rPr>
        <w:t>и</w:t>
      </w:r>
      <w:r w:rsidR="008D4BDF" w:rsidRPr="005E6C87">
        <w:rPr>
          <w:lang w:val="ru-RU"/>
        </w:rPr>
        <w:t>нов</w:t>
      </w:r>
      <w:r w:rsidRPr="005E6C87">
        <w:rPr>
          <w:lang w:val="ru-RU"/>
        </w:rPr>
        <w:t>»</w:t>
      </w:r>
      <w:r w:rsidR="00C85E58">
        <w:rPr>
          <w:lang w:val="ru-RU"/>
        </w:rPr>
        <w:t xml:space="preserve"> — </w:t>
      </w:r>
      <w:r w:rsidRPr="005E6C87">
        <w:rPr>
          <w:lang w:val="ru-RU"/>
        </w:rPr>
        <w:t xml:space="preserve">системы </w:t>
      </w:r>
      <w:r w:rsidR="008D4BDF" w:rsidRPr="005E6C87">
        <w:rPr>
          <w:lang w:val="ru-RU"/>
        </w:rPr>
        <w:t xml:space="preserve">общинного кредитования, </w:t>
      </w:r>
      <w:r w:rsidRPr="005E6C87">
        <w:rPr>
          <w:lang w:val="ru-RU"/>
        </w:rPr>
        <w:t>широко используем</w:t>
      </w:r>
      <w:r w:rsidR="008D4BDF" w:rsidRPr="005E6C87">
        <w:rPr>
          <w:lang w:val="ru-RU"/>
        </w:rPr>
        <w:t xml:space="preserve">ой </w:t>
      </w:r>
      <w:r w:rsidRPr="005E6C87">
        <w:rPr>
          <w:lang w:val="ru-RU"/>
        </w:rPr>
        <w:t>в Джибути. Принимая во внимание тот факт, что в стране функционирует ряд учрежд</w:t>
      </w:r>
      <w:r w:rsidRPr="005E6C87">
        <w:rPr>
          <w:lang w:val="ru-RU"/>
        </w:rPr>
        <w:t>е</w:t>
      </w:r>
      <w:r w:rsidRPr="005E6C87">
        <w:rPr>
          <w:lang w:val="ru-RU"/>
        </w:rPr>
        <w:t>ний, занимающихся микрофинансированием, вкл</w:t>
      </w:r>
      <w:r w:rsidRPr="005E6C87">
        <w:rPr>
          <w:lang w:val="ru-RU"/>
        </w:rPr>
        <w:t>ю</w:t>
      </w:r>
      <w:r w:rsidRPr="005E6C87">
        <w:rPr>
          <w:lang w:val="ru-RU"/>
        </w:rPr>
        <w:t xml:space="preserve">чая одно учреждение, специализирующееся на </w:t>
      </w:r>
      <w:r w:rsidR="008D4BDF" w:rsidRPr="005E6C87">
        <w:rPr>
          <w:lang w:val="ru-RU"/>
        </w:rPr>
        <w:t>пр</w:t>
      </w:r>
      <w:r w:rsidR="008D4BDF" w:rsidRPr="005E6C87">
        <w:rPr>
          <w:lang w:val="ru-RU"/>
        </w:rPr>
        <w:t>е</w:t>
      </w:r>
      <w:r w:rsidR="008D4BDF" w:rsidRPr="005E6C87">
        <w:rPr>
          <w:lang w:val="ru-RU"/>
        </w:rPr>
        <w:t>доставлении займов</w:t>
      </w:r>
      <w:r w:rsidRPr="005E6C87">
        <w:rPr>
          <w:lang w:val="ru-RU"/>
        </w:rPr>
        <w:t xml:space="preserve"> бедны</w:t>
      </w:r>
      <w:r w:rsidR="008D4BDF" w:rsidRPr="005E6C87">
        <w:rPr>
          <w:lang w:val="ru-RU"/>
        </w:rPr>
        <w:t>м</w:t>
      </w:r>
      <w:r w:rsidRPr="005E6C87">
        <w:rPr>
          <w:lang w:val="ru-RU"/>
        </w:rPr>
        <w:t xml:space="preserve"> женщин</w:t>
      </w:r>
      <w:r w:rsidR="008D4BDF" w:rsidRPr="005E6C87">
        <w:rPr>
          <w:lang w:val="ru-RU"/>
        </w:rPr>
        <w:t>ам</w:t>
      </w:r>
      <w:r w:rsidR="006A1495" w:rsidRPr="005E6C87">
        <w:rPr>
          <w:lang w:val="ru-RU"/>
        </w:rPr>
        <w:t>, было бы интересно узнать, существует ли какая-либо конк</w:t>
      </w:r>
      <w:r w:rsidR="006A1495" w:rsidRPr="005E6C87">
        <w:rPr>
          <w:lang w:val="ru-RU"/>
        </w:rPr>
        <w:t>у</w:t>
      </w:r>
      <w:r w:rsidR="006A1495" w:rsidRPr="005E6C87">
        <w:rPr>
          <w:lang w:val="ru-RU"/>
        </w:rPr>
        <w:t xml:space="preserve">ренция </w:t>
      </w:r>
      <w:r w:rsidR="008D4BDF" w:rsidRPr="005E6C87">
        <w:rPr>
          <w:lang w:val="ru-RU"/>
        </w:rPr>
        <w:t xml:space="preserve">между </w:t>
      </w:r>
      <w:r w:rsidR="006A1495" w:rsidRPr="005E6C87">
        <w:rPr>
          <w:lang w:val="ru-RU"/>
        </w:rPr>
        <w:t>этими учреждениями</w:t>
      </w:r>
      <w:r w:rsidR="008D4BDF" w:rsidRPr="005E6C87">
        <w:rPr>
          <w:lang w:val="ru-RU"/>
        </w:rPr>
        <w:t xml:space="preserve"> в отношении предлагаемых</w:t>
      </w:r>
      <w:r w:rsidR="006A1495" w:rsidRPr="005E6C87">
        <w:rPr>
          <w:lang w:val="ru-RU"/>
        </w:rPr>
        <w:t xml:space="preserve"> </w:t>
      </w:r>
      <w:r w:rsidR="008D4BDF" w:rsidRPr="005E6C87">
        <w:rPr>
          <w:lang w:val="ru-RU"/>
        </w:rPr>
        <w:t xml:space="preserve">ими процентных </w:t>
      </w:r>
      <w:r w:rsidR="006A1495" w:rsidRPr="005E6C87">
        <w:rPr>
          <w:lang w:val="ru-RU"/>
        </w:rPr>
        <w:t xml:space="preserve">ставок и каковы </w:t>
      </w:r>
      <w:r w:rsidR="008D4BDF" w:rsidRPr="005E6C87">
        <w:rPr>
          <w:lang w:val="ru-RU"/>
        </w:rPr>
        <w:t xml:space="preserve">размеры </w:t>
      </w:r>
      <w:r w:rsidR="006A1495" w:rsidRPr="005E6C87">
        <w:rPr>
          <w:lang w:val="ru-RU"/>
        </w:rPr>
        <w:t>эти</w:t>
      </w:r>
      <w:r w:rsidR="008D4BDF" w:rsidRPr="005E6C87">
        <w:rPr>
          <w:lang w:val="ru-RU"/>
        </w:rPr>
        <w:t>х</w:t>
      </w:r>
      <w:r w:rsidR="006A1495" w:rsidRPr="005E6C87">
        <w:rPr>
          <w:lang w:val="ru-RU"/>
        </w:rPr>
        <w:t xml:space="preserve"> процентны</w:t>
      </w:r>
      <w:r w:rsidR="008D4BDF" w:rsidRPr="005E6C87">
        <w:rPr>
          <w:lang w:val="ru-RU"/>
        </w:rPr>
        <w:t>х</w:t>
      </w:r>
      <w:r w:rsidR="006A1495" w:rsidRPr="005E6C87">
        <w:rPr>
          <w:lang w:val="ru-RU"/>
        </w:rPr>
        <w:t xml:space="preserve"> став</w:t>
      </w:r>
      <w:r w:rsidR="008D4BDF" w:rsidRPr="005E6C87">
        <w:rPr>
          <w:lang w:val="ru-RU"/>
        </w:rPr>
        <w:t>ок</w:t>
      </w:r>
      <w:r w:rsidR="006A1495" w:rsidRPr="005E6C87">
        <w:rPr>
          <w:lang w:val="ru-RU"/>
        </w:rPr>
        <w:t>. Кроме того, было бы полезно узнать о том, предоставляют ли креди</w:t>
      </w:r>
      <w:r w:rsidR="006A1495" w:rsidRPr="005E6C87">
        <w:rPr>
          <w:lang w:val="ru-RU"/>
        </w:rPr>
        <w:t>т</w:t>
      </w:r>
      <w:r w:rsidR="006A1495" w:rsidRPr="005E6C87">
        <w:rPr>
          <w:lang w:val="ru-RU"/>
        </w:rPr>
        <w:t>ные учреждения какую-либо поддержку за</w:t>
      </w:r>
      <w:r w:rsidR="008D4BDF" w:rsidRPr="005E6C87">
        <w:rPr>
          <w:lang w:val="ru-RU"/>
        </w:rPr>
        <w:t>емщ</w:t>
      </w:r>
      <w:r w:rsidR="008D4BDF" w:rsidRPr="005E6C87">
        <w:rPr>
          <w:lang w:val="ru-RU"/>
        </w:rPr>
        <w:t>и</w:t>
      </w:r>
      <w:r w:rsidR="008D4BDF" w:rsidRPr="005E6C87">
        <w:rPr>
          <w:lang w:val="ru-RU"/>
        </w:rPr>
        <w:t>кам-</w:t>
      </w:r>
      <w:r w:rsidR="006A1495" w:rsidRPr="005E6C87">
        <w:rPr>
          <w:lang w:val="ru-RU"/>
        </w:rPr>
        <w:t>женщин</w:t>
      </w:r>
      <w:r w:rsidR="008D4BDF" w:rsidRPr="005E6C87">
        <w:rPr>
          <w:lang w:val="ru-RU"/>
        </w:rPr>
        <w:t>ам</w:t>
      </w:r>
      <w:r w:rsidR="006A1495" w:rsidRPr="005E6C87">
        <w:rPr>
          <w:lang w:val="ru-RU"/>
        </w:rPr>
        <w:t>.</w:t>
      </w:r>
    </w:p>
    <w:p w:rsidR="00160C39" w:rsidRPr="005E6C87" w:rsidRDefault="006A1495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8.</w:t>
      </w:r>
      <w:r w:rsidRPr="005E6C87">
        <w:rPr>
          <w:lang w:val="ru-RU"/>
        </w:rPr>
        <w:tab/>
        <w:t xml:space="preserve">Учитывая принимаемые правительством меры по сельскохозяйственному развитию, она хотела бы узнать, какое </w:t>
      </w:r>
      <w:r w:rsidRPr="005E6C87">
        <w:rPr>
          <w:lang w:val="ru-RU" w:eastAsia="ru-RU"/>
        </w:rPr>
        <w:t>воздействие</w:t>
      </w:r>
      <w:r w:rsidRPr="005E6C87">
        <w:rPr>
          <w:lang w:val="ru-RU"/>
        </w:rPr>
        <w:t xml:space="preserve"> эти меры оказывают на </w:t>
      </w:r>
      <w:r w:rsidR="008D4BDF" w:rsidRPr="005E6C87">
        <w:rPr>
          <w:lang w:val="ru-RU"/>
        </w:rPr>
        <w:t xml:space="preserve">занятое скотоводством </w:t>
      </w:r>
      <w:r w:rsidRPr="005E6C87">
        <w:rPr>
          <w:lang w:val="ru-RU"/>
        </w:rPr>
        <w:t>население, и конкретно на женщин, и существует ли опасность конфликта из-за земли. В заключение, она говорит, что, учитывая продолжающийся голод,</w:t>
      </w:r>
      <w:r w:rsidR="00160C39" w:rsidRPr="005E6C87">
        <w:rPr>
          <w:lang w:val="ru-RU"/>
        </w:rPr>
        <w:t xml:space="preserve"> </w:t>
      </w:r>
      <w:r w:rsidRPr="005E6C87">
        <w:rPr>
          <w:lang w:val="ru-RU" w:eastAsia="ru-RU"/>
        </w:rPr>
        <w:t>она</w:t>
      </w:r>
      <w:r w:rsidRPr="005E6C87">
        <w:rPr>
          <w:lang w:val="ru-RU"/>
        </w:rPr>
        <w:t xml:space="preserve"> хотела бы узнать о том, как правительство планирует оказывать прод</w:t>
      </w:r>
      <w:r w:rsidRPr="005E6C87">
        <w:rPr>
          <w:lang w:val="ru-RU"/>
        </w:rPr>
        <w:t>о</w:t>
      </w:r>
      <w:r w:rsidRPr="005E6C87">
        <w:rPr>
          <w:lang w:val="ru-RU"/>
        </w:rPr>
        <w:t>вольственную помощь тем, кто страдает от крайней нехватки продовольствия</w:t>
      </w:r>
      <w:r w:rsidR="0034221F" w:rsidRPr="005E6C87">
        <w:rPr>
          <w:lang w:val="ru-RU"/>
        </w:rPr>
        <w:t>,</w:t>
      </w:r>
      <w:r w:rsidR="00C85E58">
        <w:rPr>
          <w:lang w:val="ru-RU"/>
        </w:rPr>
        <w:t xml:space="preserve"> — </w:t>
      </w:r>
      <w:r w:rsidR="0034221F" w:rsidRPr="005E6C87">
        <w:rPr>
          <w:lang w:val="ru-RU"/>
        </w:rPr>
        <w:t>при этом женщины н</w:t>
      </w:r>
      <w:r w:rsidR="0034221F" w:rsidRPr="005E6C87">
        <w:rPr>
          <w:lang w:val="ru-RU"/>
        </w:rPr>
        <w:t>а</w:t>
      </w:r>
      <w:r w:rsidR="0034221F" w:rsidRPr="005E6C87">
        <w:rPr>
          <w:lang w:val="ru-RU"/>
        </w:rPr>
        <w:t>ходятся в большей опасности, чем мужчины,</w:t>
      </w:r>
      <w:r w:rsidR="00C85E58">
        <w:rPr>
          <w:lang w:val="ru-RU"/>
        </w:rPr>
        <w:t xml:space="preserve"> — </w:t>
      </w:r>
      <w:r w:rsidR="0034221F" w:rsidRPr="005E6C87">
        <w:rPr>
          <w:lang w:val="ru-RU"/>
        </w:rPr>
        <w:t>и тысячам проживающих в Джибути беженцев.</w:t>
      </w:r>
    </w:p>
    <w:p w:rsidR="0034221F" w:rsidRPr="005E6C87" w:rsidRDefault="0034221F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9.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Г-жа Дауд</w:t>
      </w:r>
      <w:r w:rsidRPr="005E6C87">
        <w:rPr>
          <w:lang w:val="ru-RU"/>
        </w:rPr>
        <w:t xml:space="preserve"> (Джибути) говорит, что более пол</w:t>
      </w:r>
      <w:r w:rsidRPr="005E6C87">
        <w:rPr>
          <w:lang w:val="ru-RU"/>
        </w:rPr>
        <w:t>о</w:t>
      </w:r>
      <w:r w:rsidRPr="005E6C87">
        <w:rPr>
          <w:lang w:val="ru-RU"/>
        </w:rPr>
        <w:t>вины участников полуофициальной системы «</w:t>
      </w:r>
      <w:r w:rsidR="008D4BDF" w:rsidRPr="005E6C87">
        <w:rPr>
          <w:lang w:val="ru-RU"/>
        </w:rPr>
        <w:t>то</w:t>
      </w:r>
      <w:r w:rsidR="008D4BDF" w:rsidRPr="005E6C87">
        <w:rPr>
          <w:lang w:val="ru-RU"/>
        </w:rPr>
        <w:t>н</w:t>
      </w:r>
      <w:r w:rsidR="008D4BDF" w:rsidRPr="005E6C87">
        <w:rPr>
          <w:lang w:val="ru-RU"/>
        </w:rPr>
        <w:t>тинов</w:t>
      </w:r>
      <w:r w:rsidRPr="005E6C87">
        <w:rPr>
          <w:lang w:val="ru-RU"/>
        </w:rPr>
        <w:t>» являются женщинами. Эта система позвол</w:t>
      </w:r>
      <w:r w:rsidRPr="005E6C87">
        <w:rPr>
          <w:lang w:val="ru-RU"/>
        </w:rPr>
        <w:t>я</w:t>
      </w:r>
      <w:r w:rsidRPr="005E6C87">
        <w:rPr>
          <w:lang w:val="ru-RU"/>
        </w:rPr>
        <w:t>ет женщинам пользоваться коллективными гара</w:t>
      </w:r>
      <w:r w:rsidRPr="005E6C87">
        <w:rPr>
          <w:lang w:val="ru-RU"/>
        </w:rPr>
        <w:t>н</w:t>
      </w:r>
      <w:r w:rsidRPr="005E6C87">
        <w:rPr>
          <w:lang w:val="ru-RU"/>
        </w:rPr>
        <w:t xml:space="preserve">тиями, приобретать </w:t>
      </w:r>
      <w:r w:rsidR="008D4BDF" w:rsidRPr="005E6C87">
        <w:rPr>
          <w:lang w:val="ru-RU"/>
        </w:rPr>
        <w:t>навыки</w:t>
      </w:r>
      <w:r w:rsidRPr="005E6C87">
        <w:rPr>
          <w:lang w:val="ru-RU"/>
        </w:rPr>
        <w:t xml:space="preserve"> и получать поддержку и, в итоге, </w:t>
      </w:r>
      <w:r w:rsidRPr="005E6C87">
        <w:rPr>
          <w:lang w:val="ru-RU" w:eastAsia="ru-RU"/>
        </w:rPr>
        <w:t>получать</w:t>
      </w:r>
      <w:r w:rsidRPr="005E6C87">
        <w:rPr>
          <w:lang w:val="ru-RU"/>
        </w:rPr>
        <w:t xml:space="preserve"> доступ к более крупным за</w:t>
      </w:r>
      <w:r w:rsidRPr="005E6C87">
        <w:rPr>
          <w:lang w:val="ru-RU"/>
        </w:rPr>
        <w:t>й</w:t>
      </w:r>
      <w:r w:rsidRPr="005E6C87">
        <w:rPr>
          <w:lang w:val="ru-RU"/>
        </w:rPr>
        <w:t>мам. Женщинам становится все проще создавать микропредприятия и повышать качество своей жи</w:t>
      </w:r>
      <w:r w:rsidRPr="005E6C87">
        <w:rPr>
          <w:lang w:val="ru-RU"/>
        </w:rPr>
        <w:t>з</w:t>
      </w:r>
      <w:r w:rsidRPr="005E6C87">
        <w:rPr>
          <w:lang w:val="ru-RU"/>
        </w:rPr>
        <w:t>ни.</w:t>
      </w:r>
    </w:p>
    <w:p w:rsidR="00453400" w:rsidRPr="005E6C87" w:rsidRDefault="0034221F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10.</w:t>
      </w:r>
      <w:r w:rsidRPr="005E6C87">
        <w:rPr>
          <w:lang w:val="ru-RU"/>
        </w:rPr>
        <w:tab/>
      </w:r>
      <w:r w:rsidR="00453400" w:rsidRPr="005E6C87">
        <w:rPr>
          <w:lang w:val="ru-RU"/>
        </w:rPr>
        <w:t>Традиционная система</w:t>
      </w:r>
      <w:r w:rsidR="008D4BDF" w:rsidRPr="005E6C87">
        <w:rPr>
          <w:lang w:val="ru-RU"/>
        </w:rPr>
        <w:t xml:space="preserve"> животноводства</w:t>
      </w:r>
      <w:r w:rsidR="00453400" w:rsidRPr="005E6C87">
        <w:rPr>
          <w:lang w:val="ru-RU"/>
        </w:rPr>
        <w:t xml:space="preserve"> не м</w:t>
      </w:r>
      <w:r w:rsidR="00453400" w:rsidRPr="005E6C87">
        <w:rPr>
          <w:lang w:val="ru-RU"/>
        </w:rPr>
        <w:t>о</w:t>
      </w:r>
      <w:r w:rsidR="00453400" w:rsidRPr="005E6C87">
        <w:rPr>
          <w:lang w:val="ru-RU"/>
        </w:rPr>
        <w:t>жет противостоять засухе и нищет</w:t>
      </w:r>
      <w:r w:rsidR="008D4BDF" w:rsidRPr="005E6C87">
        <w:rPr>
          <w:lang w:val="ru-RU"/>
        </w:rPr>
        <w:t>е</w:t>
      </w:r>
      <w:r w:rsidR="00453400" w:rsidRPr="005E6C87">
        <w:rPr>
          <w:lang w:val="ru-RU"/>
        </w:rPr>
        <w:t xml:space="preserve">, что ведет к </w:t>
      </w:r>
      <w:r w:rsidR="008D4BDF" w:rsidRPr="005E6C87">
        <w:rPr>
          <w:lang w:val="ru-RU"/>
        </w:rPr>
        <w:t>массовым потерям скота</w:t>
      </w:r>
      <w:r w:rsidR="00453400" w:rsidRPr="005E6C87">
        <w:rPr>
          <w:lang w:val="ru-RU"/>
        </w:rPr>
        <w:t>. В качестве способа обе</w:t>
      </w:r>
      <w:r w:rsidR="00453400" w:rsidRPr="005E6C87">
        <w:rPr>
          <w:lang w:val="ru-RU"/>
        </w:rPr>
        <w:t>с</w:t>
      </w:r>
      <w:r w:rsidR="00453400" w:rsidRPr="005E6C87">
        <w:rPr>
          <w:lang w:val="ru-RU"/>
        </w:rPr>
        <w:t xml:space="preserve">печения </w:t>
      </w:r>
      <w:r w:rsidR="00453400" w:rsidRPr="005E6C87">
        <w:rPr>
          <w:lang w:val="ru-RU" w:eastAsia="ru-RU"/>
        </w:rPr>
        <w:t>продовольственной</w:t>
      </w:r>
      <w:r w:rsidR="00453400" w:rsidRPr="005E6C87">
        <w:rPr>
          <w:lang w:val="ru-RU"/>
        </w:rPr>
        <w:t xml:space="preserve"> безопасности </w:t>
      </w:r>
      <w:r w:rsidR="008D4BDF" w:rsidRPr="005E6C87">
        <w:rPr>
          <w:lang w:val="ru-RU"/>
        </w:rPr>
        <w:t xml:space="preserve">занятого скотоводством </w:t>
      </w:r>
      <w:r w:rsidR="00453400" w:rsidRPr="005E6C87">
        <w:rPr>
          <w:lang w:val="ru-RU"/>
        </w:rPr>
        <w:t>населения поощряются агро</w:t>
      </w:r>
      <w:r w:rsidR="001261B7" w:rsidRPr="005E6C87">
        <w:rPr>
          <w:lang w:val="ru-RU"/>
        </w:rPr>
        <w:t>живо</w:t>
      </w:r>
      <w:r w:rsidR="001261B7" w:rsidRPr="005E6C87">
        <w:rPr>
          <w:lang w:val="ru-RU"/>
        </w:rPr>
        <w:t>т</w:t>
      </w:r>
      <w:r w:rsidR="001261B7" w:rsidRPr="005E6C87">
        <w:rPr>
          <w:lang w:val="ru-RU"/>
        </w:rPr>
        <w:t>новодческие методы ведения хозяйства</w:t>
      </w:r>
      <w:r w:rsidR="00453400" w:rsidRPr="005E6C87">
        <w:rPr>
          <w:lang w:val="ru-RU"/>
        </w:rPr>
        <w:t>. Правител</w:t>
      </w:r>
      <w:r w:rsidR="00453400" w:rsidRPr="005E6C87">
        <w:rPr>
          <w:lang w:val="ru-RU"/>
        </w:rPr>
        <w:t>ь</w:t>
      </w:r>
      <w:r w:rsidR="00453400" w:rsidRPr="005E6C87">
        <w:rPr>
          <w:lang w:val="ru-RU"/>
        </w:rPr>
        <w:t>ство работает над созданием агро</w:t>
      </w:r>
      <w:r w:rsidR="001261B7" w:rsidRPr="005E6C87">
        <w:rPr>
          <w:lang w:val="ru-RU"/>
        </w:rPr>
        <w:t xml:space="preserve">животноводческих </w:t>
      </w:r>
      <w:r w:rsidR="00453400" w:rsidRPr="005E6C87">
        <w:rPr>
          <w:lang w:val="ru-RU"/>
        </w:rPr>
        <w:t xml:space="preserve">центров в районах </w:t>
      </w:r>
      <w:r w:rsidR="001261B7" w:rsidRPr="005E6C87">
        <w:rPr>
          <w:lang w:val="ru-RU"/>
        </w:rPr>
        <w:t xml:space="preserve">с </w:t>
      </w:r>
      <w:r w:rsidR="00453400" w:rsidRPr="005E6C87">
        <w:rPr>
          <w:lang w:val="ru-RU"/>
        </w:rPr>
        <w:t>большой долей населения, з</w:t>
      </w:r>
      <w:r w:rsidR="00453400" w:rsidRPr="005E6C87">
        <w:rPr>
          <w:lang w:val="ru-RU"/>
        </w:rPr>
        <w:t>а</w:t>
      </w:r>
      <w:r w:rsidR="00453400" w:rsidRPr="005E6C87">
        <w:rPr>
          <w:lang w:val="ru-RU"/>
        </w:rPr>
        <w:t xml:space="preserve">нятого животноводством, путем строительства </w:t>
      </w:r>
      <w:r w:rsidR="001261B7" w:rsidRPr="005E6C87">
        <w:rPr>
          <w:lang w:val="ru-RU"/>
        </w:rPr>
        <w:t>пунктов водоснабжения</w:t>
      </w:r>
      <w:r w:rsidR="00453400" w:rsidRPr="005E6C87">
        <w:rPr>
          <w:lang w:val="ru-RU"/>
        </w:rPr>
        <w:t>, вокруг которых могут формироваться общины. После создания таких це</w:t>
      </w:r>
      <w:r w:rsidR="00453400" w:rsidRPr="005E6C87">
        <w:rPr>
          <w:lang w:val="ru-RU"/>
        </w:rPr>
        <w:t>н</w:t>
      </w:r>
      <w:r w:rsidR="00453400" w:rsidRPr="005E6C87">
        <w:rPr>
          <w:lang w:val="ru-RU"/>
        </w:rPr>
        <w:t>тров будут созданы медпункты и школы.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11.</w:t>
      </w:r>
      <w:r w:rsidRPr="005E6C87">
        <w:rPr>
          <w:lang w:val="ru-RU"/>
        </w:rPr>
        <w:tab/>
        <w:t>Фонд экономического развития Джибути в большей мере поддерживает проекты, реализуемые женщинами с высшим образованием, в то время как два объединившихся друг с другом национальных сберегательных и кредитных кооператива оказыв</w:t>
      </w:r>
      <w:r w:rsidRPr="005E6C87">
        <w:rPr>
          <w:lang w:val="ru-RU"/>
        </w:rPr>
        <w:t>а</w:t>
      </w:r>
      <w:r w:rsidRPr="005E6C87">
        <w:rPr>
          <w:lang w:val="ru-RU"/>
        </w:rPr>
        <w:t xml:space="preserve">ют помощь </w:t>
      </w:r>
      <w:r w:rsidR="001261B7" w:rsidRPr="005E6C87">
        <w:rPr>
          <w:lang w:val="ru-RU" w:eastAsia="ru-RU"/>
        </w:rPr>
        <w:t>обездоленным</w:t>
      </w:r>
      <w:r w:rsidR="001261B7" w:rsidRPr="005E6C87">
        <w:rPr>
          <w:lang w:val="ru-RU"/>
        </w:rPr>
        <w:t xml:space="preserve"> </w:t>
      </w:r>
      <w:r w:rsidRPr="005E6C87">
        <w:rPr>
          <w:lang w:val="ru-RU"/>
        </w:rPr>
        <w:t>женщинам и домашним хозяйствам. Учреждение, на которое возложена о</w:t>
      </w:r>
      <w:r w:rsidRPr="005E6C87">
        <w:rPr>
          <w:lang w:val="ru-RU"/>
        </w:rPr>
        <w:t>т</w:t>
      </w:r>
      <w:r w:rsidRPr="005E6C87">
        <w:rPr>
          <w:lang w:val="ru-RU"/>
        </w:rPr>
        <w:t>ветственность за осуществление Национальной инициативы в области социального развития, пр</w:t>
      </w:r>
      <w:r w:rsidRPr="005E6C87">
        <w:rPr>
          <w:lang w:val="ru-RU"/>
        </w:rPr>
        <w:t>е</w:t>
      </w:r>
      <w:r w:rsidRPr="005E6C87">
        <w:rPr>
          <w:lang w:val="ru-RU"/>
        </w:rPr>
        <w:t>доставляет поддержку и профессиональную подг</w:t>
      </w:r>
      <w:r w:rsidRPr="005E6C87">
        <w:rPr>
          <w:lang w:val="ru-RU"/>
        </w:rPr>
        <w:t>о</w:t>
      </w:r>
      <w:r w:rsidRPr="005E6C87">
        <w:rPr>
          <w:lang w:val="ru-RU"/>
        </w:rPr>
        <w:t>товку микропредприятиям.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12.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Председатель</w:t>
      </w:r>
      <w:r w:rsidRPr="005E6C87">
        <w:rPr>
          <w:lang w:val="ru-RU"/>
        </w:rPr>
        <w:t>, выступая в своем качестве эк</w:t>
      </w:r>
      <w:r w:rsidRPr="005E6C87">
        <w:rPr>
          <w:lang w:val="ru-RU"/>
        </w:rPr>
        <w:t>с</w:t>
      </w:r>
      <w:r w:rsidRPr="005E6C87">
        <w:rPr>
          <w:lang w:val="ru-RU"/>
        </w:rPr>
        <w:t xml:space="preserve">перта, спрашивает, поставило ли правительство конкретные цели в </w:t>
      </w:r>
      <w:r w:rsidRPr="005E6C87">
        <w:rPr>
          <w:lang w:val="ru-RU" w:eastAsia="ru-RU"/>
        </w:rPr>
        <w:t>отношении</w:t>
      </w:r>
      <w:r w:rsidRPr="005E6C87">
        <w:rPr>
          <w:lang w:val="ru-RU"/>
        </w:rPr>
        <w:t xml:space="preserve"> увеличения в буд</w:t>
      </w:r>
      <w:r w:rsidRPr="005E6C87">
        <w:rPr>
          <w:lang w:val="ru-RU"/>
        </w:rPr>
        <w:t>у</w:t>
      </w:r>
      <w:r w:rsidRPr="005E6C87">
        <w:rPr>
          <w:lang w:val="ru-RU"/>
        </w:rPr>
        <w:t>щем числа женщин, пользующихся микрокредит</w:t>
      </w:r>
      <w:r w:rsidRPr="005E6C87">
        <w:rPr>
          <w:lang w:val="ru-RU"/>
        </w:rPr>
        <w:t>а</w:t>
      </w:r>
      <w:r w:rsidRPr="005E6C87">
        <w:rPr>
          <w:lang w:val="ru-RU"/>
        </w:rPr>
        <w:t xml:space="preserve">ми, и разработало ли оно </w:t>
      </w:r>
      <w:r w:rsidR="001261B7" w:rsidRPr="005E6C87">
        <w:rPr>
          <w:lang w:val="ru-RU"/>
        </w:rPr>
        <w:t xml:space="preserve">для этого </w:t>
      </w:r>
      <w:r w:rsidRPr="005E6C87">
        <w:rPr>
          <w:lang w:val="ru-RU"/>
        </w:rPr>
        <w:t>соответству</w:t>
      </w:r>
      <w:r w:rsidRPr="005E6C87">
        <w:rPr>
          <w:lang w:val="ru-RU"/>
        </w:rPr>
        <w:t>ю</w:t>
      </w:r>
      <w:r w:rsidRPr="005E6C87">
        <w:rPr>
          <w:lang w:val="ru-RU"/>
        </w:rPr>
        <w:t>щую стратегию.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13.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Г-жа Дауд</w:t>
      </w:r>
      <w:r w:rsidRPr="005E6C87">
        <w:rPr>
          <w:lang w:val="ru-RU"/>
        </w:rPr>
        <w:t xml:space="preserve"> (Джибути) говорит, что правител</w:t>
      </w:r>
      <w:r w:rsidRPr="005E6C87">
        <w:rPr>
          <w:lang w:val="ru-RU"/>
        </w:rPr>
        <w:t>ь</w:t>
      </w:r>
      <w:r w:rsidRPr="005E6C87">
        <w:rPr>
          <w:lang w:val="ru-RU"/>
        </w:rPr>
        <w:t>ство планирует интегрировать конкретные генде</w:t>
      </w:r>
      <w:r w:rsidRPr="005E6C87">
        <w:rPr>
          <w:lang w:val="ru-RU"/>
        </w:rPr>
        <w:t>р</w:t>
      </w:r>
      <w:r w:rsidRPr="005E6C87">
        <w:rPr>
          <w:lang w:val="ru-RU"/>
        </w:rPr>
        <w:t>ные цели в Национальную инициативу в области социального развития в ходе предстоящего обзора</w:t>
      </w:r>
      <w:r w:rsidR="008D2106" w:rsidRPr="005E6C87">
        <w:rPr>
          <w:lang w:val="ru-RU"/>
        </w:rPr>
        <w:t xml:space="preserve"> ее осуществления</w:t>
      </w:r>
      <w:r w:rsidRPr="005E6C87">
        <w:rPr>
          <w:lang w:val="ru-RU"/>
        </w:rPr>
        <w:t>.</w:t>
      </w:r>
    </w:p>
    <w:p w:rsidR="00C85E58" w:rsidRPr="00C85E58" w:rsidRDefault="00C85E58" w:rsidP="00C85E58">
      <w:pPr>
        <w:pStyle w:val="DualTxt"/>
        <w:spacing w:after="0" w:line="120" w:lineRule="exact"/>
        <w:rPr>
          <w:i/>
          <w:sz w:val="10"/>
          <w:lang w:val="ru-RU"/>
        </w:rPr>
      </w:pPr>
    </w:p>
    <w:p w:rsidR="00453400" w:rsidRPr="005E6C87" w:rsidRDefault="00453400" w:rsidP="00C85E5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5E6C87">
        <w:rPr>
          <w:lang w:val="ru-RU"/>
        </w:rPr>
        <w:t>Статья 14</w:t>
      </w:r>
    </w:p>
    <w:p w:rsidR="00C85E58" w:rsidRPr="00C85E58" w:rsidRDefault="00C85E58" w:rsidP="00C85E58">
      <w:pPr>
        <w:pStyle w:val="DualTxt"/>
        <w:suppressAutoHyphens w:val="0"/>
        <w:spacing w:after="0" w:line="120" w:lineRule="exact"/>
        <w:rPr>
          <w:sz w:val="10"/>
          <w:lang w:val="ru-RU"/>
        </w:rPr>
      </w:pP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14.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 xml:space="preserve">Г-жа </w:t>
      </w:r>
      <w:r w:rsidR="008D2106" w:rsidRPr="005E6C87">
        <w:rPr>
          <w:b/>
          <w:lang w:val="ru-RU"/>
        </w:rPr>
        <w:t>Цз</w:t>
      </w:r>
      <w:r w:rsidRPr="005E6C87">
        <w:rPr>
          <w:b/>
          <w:lang w:val="ru-RU"/>
        </w:rPr>
        <w:t>оу</w:t>
      </w:r>
      <w:r w:rsidRPr="005E6C87">
        <w:rPr>
          <w:lang w:val="ru-RU"/>
        </w:rPr>
        <w:t xml:space="preserve"> Сяоцяо говорит, что сельские же</w:t>
      </w:r>
      <w:r w:rsidRPr="005E6C87">
        <w:rPr>
          <w:lang w:val="ru-RU"/>
        </w:rPr>
        <w:t>н</w:t>
      </w:r>
      <w:r w:rsidRPr="005E6C87">
        <w:rPr>
          <w:lang w:val="ru-RU"/>
        </w:rPr>
        <w:t>щины должны участвовать в процессе развития</w:t>
      </w:r>
      <w:r w:rsidR="008D2106" w:rsidRPr="005E6C87">
        <w:rPr>
          <w:lang w:val="ru-RU"/>
        </w:rPr>
        <w:t xml:space="preserve"> на равной основе</w:t>
      </w:r>
      <w:r w:rsidRPr="005E6C87">
        <w:rPr>
          <w:lang w:val="ru-RU"/>
        </w:rPr>
        <w:t>. Она хотела бы узнать о</w:t>
      </w:r>
      <w:r w:rsidR="008D2106" w:rsidRPr="005E6C87">
        <w:rPr>
          <w:lang w:val="ru-RU"/>
        </w:rPr>
        <w:t xml:space="preserve"> том, какую </w:t>
      </w:r>
      <w:r w:rsidRPr="005E6C87">
        <w:rPr>
          <w:lang w:val="ru-RU"/>
        </w:rPr>
        <w:t>дол</w:t>
      </w:r>
      <w:r w:rsidR="008D2106" w:rsidRPr="005E6C87">
        <w:rPr>
          <w:lang w:val="ru-RU"/>
        </w:rPr>
        <w:t>ю</w:t>
      </w:r>
      <w:r w:rsidRPr="005E6C87">
        <w:rPr>
          <w:lang w:val="ru-RU"/>
        </w:rPr>
        <w:t xml:space="preserve"> сельски</w:t>
      </w:r>
      <w:r w:rsidR="008D2106" w:rsidRPr="005E6C87">
        <w:rPr>
          <w:lang w:val="ru-RU"/>
        </w:rPr>
        <w:t>е</w:t>
      </w:r>
      <w:r w:rsidRPr="005E6C87">
        <w:rPr>
          <w:lang w:val="ru-RU"/>
        </w:rPr>
        <w:t xml:space="preserve"> женщин</w:t>
      </w:r>
      <w:r w:rsidR="008D2106" w:rsidRPr="005E6C87">
        <w:rPr>
          <w:lang w:val="ru-RU"/>
        </w:rPr>
        <w:t>ы составляют</w:t>
      </w:r>
      <w:r w:rsidRPr="005E6C87">
        <w:rPr>
          <w:lang w:val="ru-RU"/>
        </w:rPr>
        <w:t xml:space="preserve"> от общей </w:t>
      </w:r>
      <w:r w:rsidRPr="005E6C87">
        <w:rPr>
          <w:lang w:val="ru-RU" w:eastAsia="ru-RU"/>
        </w:rPr>
        <w:t>чи</w:t>
      </w:r>
      <w:r w:rsidRPr="005E6C87">
        <w:rPr>
          <w:lang w:val="ru-RU" w:eastAsia="ru-RU"/>
        </w:rPr>
        <w:t>с</w:t>
      </w:r>
      <w:r w:rsidRPr="005E6C87">
        <w:rPr>
          <w:lang w:val="ru-RU" w:eastAsia="ru-RU"/>
        </w:rPr>
        <w:t>ленности</w:t>
      </w:r>
      <w:r w:rsidRPr="005E6C87">
        <w:rPr>
          <w:lang w:val="ru-RU"/>
        </w:rPr>
        <w:t xml:space="preserve"> населения</w:t>
      </w:r>
      <w:r w:rsidR="008D2106" w:rsidRPr="005E6C87">
        <w:rPr>
          <w:lang w:val="ru-RU"/>
        </w:rPr>
        <w:t>;</w:t>
      </w:r>
      <w:r w:rsidRPr="005E6C87">
        <w:rPr>
          <w:lang w:val="ru-RU"/>
        </w:rPr>
        <w:t xml:space="preserve"> </w:t>
      </w:r>
      <w:r w:rsidR="008D2106" w:rsidRPr="005E6C87">
        <w:rPr>
          <w:lang w:val="ru-RU"/>
        </w:rPr>
        <w:t xml:space="preserve">какова доля женщин, </w:t>
      </w:r>
      <w:r w:rsidRPr="005E6C87">
        <w:rPr>
          <w:lang w:val="ru-RU"/>
        </w:rPr>
        <w:t>занятых в сельском хозяйстве или в других видах эконом</w:t>
      </w:r>
      <w:r w:rsidRPr="005E6C87">
        <w:rPr>
          <w:lang w:val="ru-RU"/>
        </w:rPr>
        <w:t>и</w:t>
      </w:r>
      <w:r w:rsidRPr="005E6C87">
        <w:rPr>
          <w:lang w:val="ru-RU"/>
        </w:rPr>
        <w:t>ческой деятельности</w:t>
      </w:r>
      <w:r w:rsidR="008D2106" w:rsidRPr="005E6C87">
        <w:rPr>
          <w:lang w:val="ru-RU"/>
        </w:rPr>
        <w:t>;</w:t>
      </w:r>
      <w:r w:rsidRPr="005E6C87">
        <w:rPr>
          <w:lang w:val="ru-RU"/>
        </w:rPr>
        <w:t xml:space="preserve"> и </w:t>
      </w:r>
      <w:r w:rsidR="008D2106" w:rsidRPr="005E6C87">
        <w:rPr>
          <w:lang w:val="ru-RU"/>
        </w:rPr>
        <w:t xml:space="preserve">какова </w:t>
      </w:r>
      <w:r w:rsidRPr="005E6C87">
        <w:rPr>
          <w:lang w:val="ru-RU"/>
        </w:rPr>
        <w:t>дол</w:t>
      </w:r>
      <w:r w:rsidR="008D2106" w:rsidRPr="005E6C87">
        <w:rPr>
          <w:lang w:val="ru-RU"/>
        </w:rPr>
        <w:t>я</w:t>
      </w:r>
      <w:r w:rsidRPr="005E6C87">
        <w:rPr>
          <w:lang w:val="ru-RU"/>
        </w:rPr>
        <w:t xml:space="preserve"> женщин, зан</w:t>
      </w:r>
      <w:r w:rsidRPr="005E6C87">
        <w:rPr>
          <w:lang w:val="ru-RU"/>
        </w:rPr>
        <w:t>я</w:t>
      </w:r>
      <w:r w:rsidRPr="005E6C87">
        <w:rPr>
          <w:lang w:val="ru-RU"/>
        </w:rPr>
        <w:t>тых домашней работой. Также было бы полезно получить дезагрегированные по признаку пола да</w:t>
      </w:r>
      <w:r w:rsidRPr="005E6C87">
        <w:rPr>
          <w:lang w:val="ru-RU"/>
        </w:rPr>
        <w:t>н</w:t>
      </w:r>
      <w:r w:rsidRPr="005E6C87">
        <w:rPr>
          <w:lang w:val="ru-RU"/>
        </w:rPr>
        <w:t>ные о показателях уровня нищеты в сельских ра</w:t>
      </w:r>
      <w:r w:rsidRPr="005E6C87">
        <w:rPr>
          <w:lang w:val="ru-RU"/>
        </w:rPr>
        <w:t>й</w:t>
      </w:r>
      <w:r w:rsidRPr="005E6C87">
        <w:rPr>
          <w:lang w:val="ru-RU"/>
        </w:rPr>
        <w:t>онах. Она также была бы признательна за предо</w:t>
      </w:r>
      <w:r w:rsidRPr="005E6C87">
        <w:rPr>
          <w:lang w:val="ru-RU"/>
        </w:rPr>
        <w:t>с</w:t>
      </w:r>
      <w:r w:rsidRPr="005E6C87">
        <w:rPr>
          <w:lang w:val="ru-RU"/>
        </w:rPr>
        <w:t>тавление дополнительной информации о проектах, нацеленных на конкретные уязвимые группы дж</w:t>
      </w:r>
      <w:r w:rsidRPr="005E6C87">
        <w:rPr>
          <w:lang w:val="ru-RU"/>
        </w:rPr>
        <w:t>и</w:t>
      </w:r>
      <w:r w:rsidRPr="005E6C87">
        <w:rPr>
          <w:lang w:val="ru-RU"/>
        </w:rPr>
        <w:t>бутийских женщин, и программах, предусматр</w:t>
      </w:r>
      <w:r w:rsidRPr="005E6C87">
        <w:rPr>
          <w:lang w:val="ru-RU"/>
        </w:rPr>
        <w:t>и</w:t>
      </w:r>
      <w:r w:rsidRPr="005E6C87">
        <w:rPr>
          <w:lang w:val="ru-RU"/>
        </w:rPr>
        <w:t>вающих оказание медицинской помощи сельски</w:t>
      </w:r>
      <w:r w:rsidR="008D2106" w:rsidRPr="005E6C87">
        <w:rPr>
          <w:lang w:val="ru-RU"/>
        </w:rPr>
        <w:t>м</w:t>
      </w:r>
      <w:r w:rsidRPr="005E6C87">
        <w:rPr>
          <w:lang w:val="ru-RU"/>
        </w:rPr>
        <w:t xml:space="preserve"> женщинам и распространение среди них информ</w:t>
      </w:r>
      <w:r w:rsidRPr="005E6C87">
        <w:rPr>
          <w:lang w:val="ru-RU"/>
        </w:rPr>
        <w:t>а</w:t>
      </w:r>
      <w:r w:rsidRPr="005E6C87">
        <w:rPr>
          <w:lang w:val="ru-RU"/>
        </w:rPr>
        <w:t>ции о репродуктивном здоровье. В заключение она хотела бы узнать, сколько кредитных союзов о</w:t>
      </w:r>
      <w:r w:rsidRPr="005E6C87">
        <w:rPr>
          <w:lang w:val="ru-RU"/>
        </w:rPr>
        <w:t>б</w:t>
      </w:r>
      <w:r w:rsidRPr="005E6C87">
        <w:rPr>
          <w:lang w:val="ru-RU"/>
        </w:rPr>
        <w:t>служивают конкретно женщин. Какие меры были приняты с целью поощрения участия женщин в этих кредитных союзах?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15.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Г-жа Дауд</w:t>
      </w:r>
      <w:r w:rsidRPr="005E6C87">
        <w:rPr>
          <w:lang w:val="ru-RU"/>
        </w:rPr>
        <w:t xml:space="preserve"> (Джибути) говорит, что делегация предполагала привезти с собой статистические р</w:t>
      </w:r>
      <w:r w:rsidRPr="005E6C87">
        <w:rPr>
          <w:lang w:val="ru-RU"/>
        </w:rPr>
        <w:t>е</w:t>
      </w:r>
      <w:r w:rsidRPr="005E6C87">
        <w:rPr>
          <w:lang w:val="ru-RU"/>
        </w:rPr>
        <w:t>зультаты недавнего комплексного исследования всех социально-экономических аспектов жизни в Джибути, однако эта информация не была вовремя предоставлена. Хотя известно, что 20</w:t>
      </w:r>
      <w:r w:rsidR="00C85E58">
        <w:rPr>
          <w:lang w:val="ru-RU"/>
        </w:rPr>
        <w:t> </w:t>
      </w:r>
      <w:r w:rsidRPr="005E6C87">
        <w:rPr>
          <w:lang w:val="ru-RU"/>
        </w:rPr>
        <w:t>процентов населения проживает в сельских районах, где ур</w:t>
      </w:r>
      <w:r w:rsidRPr="005E6C87">
        <w:rPr>
          <w:lang w:val="ru-RU"/>
        </w:rPr>
        <w:t>о</w:t>
      </w:r>
      <w:r w:rsidRPr="005E6C87">
        <w:rPr>
          <w:lang w:val="ru-RU"/>
        </w:rPr>
        <w:t xml:space="preserve">вень </w:t>
      </w:r>
      <w:r w:rsidRPr="005E6C87">
        <w:rPr>
          <w:lang w:val="ru-RU" w:eastAsia="ru-RU"/>
        </w:rPr>
        <w:t>нищеты</w:t>
      </w:r>
      <w:r w:rsidRPr="005E6C87">
        <w:rPr>
          <w:lang w:val="ru-RU"/>
        </w:rPr>
        <w:t xml:space="preserve"> выше, в отношении конкретно сел</w:t>
      </w:r>
      <w:r w:rsidRPr="005E6C87">
        <w:rPr>
          <w:lang w:val="ru-RU"/>
        </w:rPr>
        <w:t>ь</w:t>
      </w:r>
      <w:r w:rsidRPr="005E6C87">
        <w:rPr>
          <w:lang w:val="ru-RU"/>
        </w:rPr>
        <w:t xml:space="preserve">ских женщин </w:t>
      </w:r>
      <w:r w:rsidR="008D2106" w:rsidRPr="005E6C87">
        <w:rPr>
          <w:lang w:val="ru-RU"/>
        </w:rPr>
        <w:t xml:space="preserve">делегация </w:t>
      </w:r>
      <w:r w:rsidRPr="005E6C87">
        <w:rPr>
          <w:lang w:val="ru-RU"/>
        </w:rPr>
        <w:t>никаки</w:t>
      </w:r>
      <w:r w:rsidR="008D2106" w:rsidRPr="005E6C87">
        <w:rPr>
          <w:lang w:val="ru-RU"/>
        </w:rPr>
        <w:t>ми</w:t>
      </w:r>
      <w:r w:rsidRPr="005E6C87">
        <w:rPr>
          <w:lang w:val="ru-RU"/>
        </w:rPr>
        <w:t xml:space="preserve"> данны</w:t>
      </w:r>
      <w:r w:rsidR="008D2106" w:rsidRPr="005E6C87">
        <w:rPr>
          <w:lang w:val="ru-RU"/>
        </w:rPr>
        <w:t>ми</w:t>
      </w:r>
      <w:r w:rsidRPr="005E6C87">
        <w:rPr>
          <w:lang w:val="ru-RU"/>
        </w:rPr>
        <w:t xml:space="preserve"> </w:t>
      </w:r>
      <w:r w:rsidR="008D2106" w:rsidRPr="005E6C87">
        <w:rPr>
          <w:lang w:val="ru-RU"/>
        </w:rPr>
        <w:t>не ра</w:t>
      </w:r>
      <w:r w:rsidR="008D2106" w:rsidRPr="005E6C87">
        <w:rPr>
          <w:lang w:val="ru-RU"/>
        </w:rPr>
        <w:t>с</w:t>
      </w:r>
      <w:r w:rsidR="008D2106" w:rsidRPr="005E6C87">
        <w:rPr>
          <w:lang w:val="ru-RU"/>
        </w:rPr>
        <w:t>полагает</w:t>
      </w:r>
      <w:r w:rsidRPr="005E6C87">
        <w:rPr>
          <w:lang w:val="ru-RU"/>
        </w:rPr>
        <w:t>. Вместе с тем, Джибути использует инде</w:t>
      </w:r>
      <w:r w:rsidR="00517868" w:rsidRPr="005E6C87">
        <w:rPr>
          <w:lang w:val="ru-RU"/>
        </w:rPr>
        <w:t>кс</w:t>
      </w:r>
      <w:r w:rsidRPr="005E6C87">
        <w:rPr>
          <w:lang w:val="ru-RU"/>
        </w:rPr>
        <w:t xml:space="preserve"> человеческого </w:t>
      </w:r>
      <w:r w:rsidR="008D2106" w:rsidRPr="005E6C87">
        <w:rPr>
          <w:lang w:val="ru-RU"/>
        </w:rPr>
        <w:t>потенциала с учетом гендерных фа</w:t>
      </w:r>
      <w:r w:rsidR="008D2106" w:rsidRPr="005E6C87">
        <w:rPr>
          <w:lang w:val="ru-RU"/>
        </w:rPr>
        <w:t>к</w:t>
      </w:r>
      <w:r w:rsidR="008D2106" w:rsidRPr="005E6C87">
        <w:rPr>
          <w:lang w:val="ru-RU"/>
        </w:rPr>
        <w:t>торов</w:t>
      </w:r>
      <w:r w:rsidRPr="005E6C87">
        <w:rPr>
          <w:lang w:val="ru-RU"/>
        </w:rPr>
        <w:t xml:space="preserve"> и пр</w:t>
      </w:r>
      <w:r w:rsidR="00517868" w:rsidRPr="005E6C87">
        <w:rPr>
          <w:lang w:val="ru-RU"/>
        </w:rPr>
        <w:t>илагает</w:t>
      </w:r>
      <w:r w:rsidRPr="005E6C87">
        <w:rPr>
          <w:lang w:val="ru-RU"/>
        </w:rPr>
        <w:t xml:space="preserve"> усилия по сбору дезагрегирова</w:t>
      </w:r>
      <w:r w:rsidRPr="005E6C87">
        <w:rPr>
          <w:lang w:val="ru-RU"/>
        </w:rPr>
        <w:t>н</w:t>
      </w:r>
      <w:r w:rsidRPr="005E6C87">
        <w:rPr>
          <w:lang w:val="ru-RU"/>
        </w:rPr>
        <w:t>ных по признаку пола данных.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16.</w:t>
      </w:r>
      <w:r w:rsidRPr="005E6C87">
        <w:rPr>
          <w:lang w:val="ru-RU"/>
        </w:rPr>
        <w:tab/>
        <w:t xml:space="preserve">Целый ряд </w:t>
      </w:r>
      <w:r w:rsidR="00FF3D66" w:rsidRPr="005E6C87">
        <w:rPr>
          <w:lang w:val="ru-RU"/>
        </w:rPr>
        <w:t>правительственных ведомств</w:t>
      </w:r>
      <w:r w:rsidRPr="005E6C87">
        <w:rPr>
          <w:lang w:val="ru-RU"/>
        </w:rPr>
        <w:t xml:space="preserve">, включая министерства </w:t>
      </w:r>
      <w:r w:rsidR="00FF3D66" w:rsidRPr="005E6C87">
        <w:rPr>
          <w:lang w:val="ru-RU"/>
        </w:rPr>
        <w:t>образования</w:t>
      </w:r>
      <w:r w:rsidRPr="005E6C87">
        <w:rPr>
          <w:lang w:val="ru-RU"/>
        </w:rPr>
        <w:t xml:space="preserve"> и здравоохр</w:t>
      </w:r>
      <w:r w:rsidRPr="005E6C87">
        <w:rPr>
          <w:lang w:val="ru-RU"/>
        </w:rPr>
        <w:t>а</w:t>
      </w:r>
      <w:r w:rsidRPr="005E6C87">
        <w:rPr>
          <w:lang w:val="ru-RU"/>
        </w:rPr>
        <w:t>нения, сотрудничают в деле совершенствования методов ирригации и водопользования в сельских районах. В ходе первой фазы программы, реализу</w:t>
      </w:r>
      <w:r w:rsidRPr="005E6C87">
        <w:rPr>
          <w:lang w:val="ru-RU"/>
        </w:rPr>
        <w:t>е</w:t>
      </w:r>
      <w:r w:rsidRPr="005E6C87">
        <w:rPr>
          <w:lang w:val="ru-RU"/>
        </w:rPr>
        <w:t>мой с 2008</w:t>
      </w:r>
      <w:r w:rsidR="00C85E58">
        <w:rPr>
          <w:lang w:val="ru-RU"/>
        </w:rPr>
        <w:t> год</w:t>
      </w:r>
      <w:r w:rsidRPr="005E6C87">
        <w:rPr>
          <w:lang w:val="ru-RU"/>
        </w:rPr>
        <w:t>а, были построены 20</w:t>
      </w:r>
      <w:r w:rsidR="00C85E58">
        <w:rPr>
          <w:lang w:val="ru-RU"/>
        </w:rPr>
        <w:t> </w:t>
      </w:r>
      <w:r w:rsidRPr="005E6C87">
        <w:rPr>
          <w:lang w:val="ru-RU"/>
        </w:rPr>
        <w:t>цемент</w:t>
      </w:r>
      <w:r w:rsidR="00FF3D66" w:rsidRPr="005E6C87">
        <w:rPr>
          <w:lang w:val="ru-RU"/>
        </w:rPr>
        <w:t>ных</w:t>
      </w:r>
      <w:r w:rsidRPr="005E6C87">
        <w:rPr>
          <w:lang w:val="ru-RU"/>
        </w:rPr>
        <w:t xml:space="preserve"> колодцев. Вторая фаза этой программы преду</w:t>
      </w:r>
      <w:r w:rsidR="00517868" w:rsidRPr="005E6C87">
        <w:rPr>
          <w:lang w:val="ru-RU"/>
        </w:rPr>
        <w:t>с</w:t>
      </w:r>
      <w:r w:rsidRPr="005E6C87">
        <w:rPr>
          <w:lang w:val="ru-RU"/>
        </w:rPr>
        <w:t>ма</w:t>
      </w:r>
      <w:r w:rsidRPr="005E6C87">
        <w:rPr>
          <w:lang w:val="ru-RU"/>
        </w:rPr>
        <w:t>т</w:t>
      </w:r>
      <w:r w:rsidRPr="005E6C87">
        <w:rPr>
          <w:lang w:val="ru-RU"/>
        </w:rPr>
        <w:t>ривает создание агро</w:t>
      </w:r>
      <w:r w:rsidR="00FF3D66" w:rsidRPr="005E6C87">
        <w:rPr>
          <w:lang w:val="ru-RU"/>
        </w:rPr>
        <w:t xml:space="preserve">животноводческих </w:t>
      </w:r>
      <w:r w:rsidRPr="005E6C87">
        <w:rPr>
          <w:lang w:val="ru-RU"/>
        </w:rPr>
        <w:t xml:space="preserve">центров, которые позволят обеспечить лучший доступ </w:t>
      </w:r>
      <w:r w:rsidR="00FF3D66" w:rsidRPr="005E6C87">
        <w:rPr>
          <w:lang w:val="ru-RU"/>
        </w:rPr>
        <w:t>зан</w:t>
      </w:r>
      <w:r w:rsidR="00FF3D66" w:rsidRPr="005E6C87">
        <w:rPr>
          <w:lang w:val="ru-RU"/>
        </w:rPr>
        <w:t>я</w:t>
      </w:r>
      <w:r w:rsidR="00FF3D66" w:rsidRPr="005E6C87">
        <w:rPr>
          <w:lang w:val="ru-RU"/>
        </w:rPr>
        <w:t xml:space="preserve">того животноводством </w:t>
      </w:r>
      <w:r w:rsidRPr="005E6C87">
        <w:rPr>
          <w:lang w:val="ru-RU"/>
        </w:rPr>
        <w:t>населения, и особенно же</w:t>
      </w:r>
      <w:r w:rsidRPr="005E6C87">
        <w:rPr>
          <w:lang w:val="ru-RU"/>
        </w:rPr>
        <w:t>н</w:t>
      </w:r>
      <w:r w:rsidRPr="005E6C87">
        <w:rPr>
          <w:lang w:val="ru-RU"/>
        </w:rPr>
        <w:t>щин, к воде, а также к школам и общинным ме</w:t>
      </w:r>
      <w:r w:rsidRPr="005E6C87">
        <w:rPr>
          <w:lang w:val="ru-RU"/>
        </w:rPr>
        <w:t>д</w:t>
      </w:r>
      <w:r w:rsidRPr="005E6C87">
        <w:rPr>
          <w:lang w:val="ru-RU"/>
        </w:rPr>
        <w:t>пунктам, которые будут в итоге открыты в этих районах.</w:t>
      </w:r>
    </w:p>
    <w:p w:rsidR="00453400" w:rsidRPr="005E6C87" w:rsidRDefault="00FF3D66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17.</w:t>
      </w:r>
      <w:r w:rsidRPr="005E6C87">
        <w:rPr>
          <w:lang w:val="ru-RU"/>
        </w:rPr>
        <w:tab/>
        <w:t xml:space="preserve">Обеспечение </w:t>
      </w:r>
      <w:r w:rsidR="00453400" w:rsidRPr="005E6C87">
        <w:rPr>
          <w:lang w:val="ru-RU"/>
        </w:rPr>
        <w:t xml:space="preserve">сельских женщин </w:t>
      </w:r>
      <w:r w:rsidRPr="005E6C87">
        <w:rPr>
          <w:lang w:val="ru-RU"/>
        </w:rPr>
        <w:t xml:space="preserve">медицинской помощью </w:t>
      </w:r>
      <w:r w:rsidR="00453400" w:rsidRPr="005E6C87">
        <w:rPr>
          <w:lang w:val="ru-RU"/>
        </w:rPr>
        <w:t>улучшил</w:t>
      </w:r>
      <w:r w:rsidRPr="005E6C87">
        <w:rPr>
          <w:lang w:val="ru-RU"/>
        </w:rPr>
        <w:t>ось</w:t>
      </w:r>
      <w:r w:rsidR="00453400" w:rsidRPr="005E6C87">
        <w:rPr>
          <w:lang w:val="ru-RU"/>
        </w:rPr>
        <w:t xml:space="preserve"> в результате использования передвижных медицинских бригад и </w:t>
      </w:r>
      <w:r w:rsidR="00453400" w:rsidRPr="005E6C87">
        <w:rPr>
          <w:lang w:val="ru-RU" w:eastAsia="ru-RU"/>
        </w:rPr>
        <w:t>машин</w:t>
      </w:r>
      <w:r w:rsidR="00453400" w:rsidRPr="005E6C87">
        <w:rPr>
          <w:lang w:val="ru-RU"/>
        </w:rPr>
        <w:t xml:space="preserve"> скорой помощи в тех районах, где нет общинных медпун</w:t>
      </w:r>
      <w:r w:rsidR="00453400" w:rsidRPr="005E6C87">
        <w:rPr>
          <w:lang w:val="ru-RU"/>
        </w:rPr>
        <w:t>к</w:t>
      </w:r>
      <w:r w:rsidR="00453400" w:rsidRPr="005E6C87">
        <w:rPr>
          <w:lang w:val="ru-RU"/>
        </w:rPr>
        <w:t xml:space="preserve">тов. Кроме того, в таких общинах были созданы комитеты по контролю за деятельностью, связанной с </w:t>
      </w:r>
      <w:r w:rsidRPr="005E6C87">
        <w:rPr>
          <w:lang w:val="ru-RU"/>
        </w:rPr>
        <w:t xml:space="preserve">проведением </w:t>
      </w:r>
      <w:r w:rsidR="00453400" w:rsidRPr="005E6C87">
        <w:rPr>
          <w:lang w:val="ru-RU"/>
        </w:rPr>
        <w:t>вакцинаци</w:t>
      </w:r>
      <w:r w:rsidRPr="005E6C87">
        <w:rPr>
          <w:lang w:val="ru-RU"/>
        </w:rPr>
        <w:t>й</w:t>
      </w:r>
      <w:r w:rsidR="00453400" w:rsidRPr="005E6C87">
        <w:rPr>
          <w:lang w:val="ru-RU"/>
        </w:rPr>
        <w:t xml:space="preserve"> и распространением противозачаточных средств.</w:t>
      </w:r>
    </w:p>
    <w:p w:rsidR="00C85E58" w:rsidRPr="00C85E58" w:rsidRDefault="00C85E58" w:rsidP="00C85E58">
      <w:pPr>
        <w:pStyle w:val="DualTxt"/>
        <w:spacing w:after="0" w:line="120" w:lineRule="exact"/>
        <w:rPr>
          <w:i/>
          <w:sz w:val="10"/>
          <w:lang w:val="ru-RU"/>
        </w:rPr>
      </w:pPr>
    </w:p>
    <w:p w:rsidR="00453400" w:rsidRPr="005E6C87" w:rsidRDefault="00453400" w:rsidP="00C85E5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5E6C87">
        <w:rPr>
          <w:lang w:val="ru-RU"/>
        </w:rPr>
        <w:t>Статьи 15 и 16</w:t>
      </w:r>
    </w:p>
    <w:p w:rsidR="00C85E58" w:rsidRPr="00C85E58" w:rsidRDefault="00C85E58" w:rsidP="00C85E58">
      <w:pPr>
        <w:pStyle w:val="DualTxt"/>
        <w:suppressAutoHyphens w:val="0"/>
        <w:spacing w:after="0" w:line="120" w:lineRule="exact"/>
        <w:rPr>
          <w:sz w:val="10"/>
          <w:lang w:val="ru-RU"/>
        </w:rPr>
      </w:pP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18.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Г-жа Гальперин-Каддари</w:t>
      </w:r>
      <w:r w:rsidRPr="005E6C87">
        <w:rPr>
          <w:lang w:val="ru-RU"/>
        </w:rPr>
        <w:t xml:space="preserve"> говорит, что в о</w:t>
      </w:r>
      <w:r w:rsidRPr="005E6C87">
        <w:rPr>
          <w:lang w:val="ru-RU"/>
        </w:rPr>
        <w:t>т</w:t>
      </w:r>
      <w:r w:rsidRPr="005E6C87">
        <w:rPr>
          <w:lang w:val="ru-RU"/>
        </w:rPr>
        <w:t xml:space="preserve">ношении </w:t>
      </w:r>
      <w:r w:rsidR="00FF3D66" w:rsidRPr="005E6C87">
        <w:rPr>
          <w:lang w:val="ru-RU"/>
        </w:rPr>
        <w:t xml:space="preserve">вопросов, касающихся </w:t>
      </w:r>
      <w:r w:rsidRPr="005E6C87">
        <w:rPr>
          <w:lang w:val="ru-RU"/>
        </w:rPr>
        <w:t>обычного права и традиций в Джибути</w:t>
      </w:r>
      <w:r w:rsidR="00FF3D66" w:rsidRPr="005E6C87">
        <w:rPr>
          <w:lang w:val="ru-RU"/>
        </w:rPr>
        <w:t>,</w:t>
      </w:r>
      <w:r w:rsidRPr="005E6C87">
        <w:rPr>
          <w:lang w:val="ru-RU"/>
        </w:rPr>
        <w:t xml:space="preserve"> делегация не представила практически никаких </w:t>
      </w:r>
      <w:r w:rsidRPr="005E6C87">
        <w:rPr>
          <w:lang w:val="ru-RU" w:eastAsia="ru-RU"/>
        </w:rPr>
        <w:t>удовлетворительных</w:t>
      </w:r>
      <w:r w:rsidRPr="005E6C87">
        <w:rPr>
          <w:lang w:val="ru-RU"/>
        </w:rPr>
        <w:t xml:space="preserve"> ответов. Отчитывающееся государство приняло Конвенцию без всяких оговорок и обязано </w:t>
      </w:r>
      <w:r w:rsidR="00FF3D66" w:rsidRPr="005E6C87">
        <w:rPr>
          <w:lang w:val="ru-RU"/>
        </w:rPr>
        <w:t xml:space="preserve">препятствовать </w:t>
      </w:r>
      <w:r w:rsidRPr="005E6C87">
        <w:rPr>
          <w:lang w:val="ru-RU"/>
        </w:rPr>
        <w:t>л</w:t>
      </w:r>
      <w:r w:rsidRPr="005E6C87">
        <w:rPr>
          <w:lang w:val="ru-RU"/>
        </w:rPr>
        <w:t>ю</w:t>
      </w:r>
      <w:r w:rsidRPr="005E6C87">
        <w:rPr>
          <w:lang w:val="ru-RU"/>
        </w:rPr>
        <w:t>бы</w:t>
      </w:r>
      <w:r w:rsidR="00FF3D66" w:rsidRPr="005E6C87">
        <w:rPr>
          <w:lang w:val="ru-RU"/>
        </w:rPr>
        <w:t>м</w:t>
      </w:r>
      <w:r w:rsidRPr="005E6C87">
        <w:rPr>
          <w:lang w:val="ru-RU"/>
        </w:rPr>
        <w:t xml:space="preserve"> п</w:t>
      </w:r>
      <w:r w:rsidR="00FF3D66" w:rsidRPr="005E6C87">
        <w:rPr>
          <w:lang w:val="ru-RU"/>
        </w:rPr>
        <w:t xml:space="preserve">роявлениям </w:t>
      </w:r>
      <w:r w:rsidRPr="005E6C87">
        <w:rPr>
          <w:lang w:val="ru-RU"/>
        </w:rPr>
        <w:t>неравенства между женщинами и мужчинами, которые утверждаются законами или религиозным или частным правом, или обычаями. По этой причине Комитет не может согласиться с ответом, согласно которому некоторые обычаи не могут быть изменены. Она настоятельно призывает Джибути изыскать пути для согласования ее рел</w:t>
      </w:r>
      <w:r w:rsidRPr="005E6C87">
        <w:rPr>
          <w:lang w:val="ru-RU"/>
        </w:rPr>
        <w:t>и</w:t>
      </w:r>
      <w:r w:rsidRPr="005E6C87">
        <w:rPr>
          <w:lang w:val="ru-RU"/>
        </w:rPr>
        <w:t xml:space="preserve">гиозных законов с постулатами Конвенции. </w:t>
      </w:r>
      <w:r w:rsidR="00FF3D66" w:rsidRPr="005E6C87">
        <w:rPr>
          <w:lang w:val="ru-RU"/>
        </w:rPr>
        <w:t xml:space="preserve">Помощь в этом процессе </w:t>
      </w:r>
      <w:r w:rsidRPr="005E6C87">
        <w:rPr>
          <w:lang w:val="ru-RU"/>
        </w:rPr>
        <w:t xml:space="preserve">могут, </w:t>
      </w:r>
      <w:r w:rsidR="00FF3D66" w:rsidRPr="005E6C87">
        <w:rPr>
          <w:lang w:val="ru-RU"/>
        </w:rPr>
        <w:t>наверное</w:t>
      </w:r>
      <w:r w:rsidRPr="005E6C87">
        <w:rPr>
          <w:lang w:val="ru-RU"/>
        </w:rPr>
        <w:t>, оказать</w:t>
      </w:r>
      <w:r w:rsidR="00FF3D66" w:rsidRPr="005E6C87">
        <w:rPr>
          <w:lang w:val="ru-RU"/>
        </w:rPr>
        <w:t xml:space="preserve"> неправ</w:t>
      </w:r>
      <w:r w:rsidR="00FF3D66" w:rsidRPr="005E6C87">
        <w:rPr>
          <w:lang w:val="ru-RU"/>
        </w:rPr>
        <w:t>и</w:t>
      </w:r>
      <w:r w:rsidR="00FF3D66" w:rsidRPr="005E6C87">
        <w:rPr>
          <w:lang w:val="ru-RU"/>
        </w:rPr>
        <w:t>тельственные организации</w:t>
      </w:r>
      <w:r w:rsidRPr="005E6C87">
        <w:rPr>
          <w:lang w:val="ru-RU"/>
        </w:rPr>
        <w:t>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19.</w:t>
      </w:r>
      <w:r w:rsidRPr="005E6C87">
        <w:rPr>
          <w:lang w:val="ru-RU"/>
        </w:rPr>
        <w:tab/>
        <w:t>Целый ряд конкретных вопросов</w:t>
      </w:r>
      <w:r w:rsidR="00FF3D66" w:rsidRPr="005E6C87">
        <w:rPr>
          <w:lang w:val="ru-RU"/>
        </w:rPr>
        <w:t>, поднятых</w:t>
      </w:r>
      <w:r w:rsidRPr="005E6C87">
        <w:rPr>
          <w:lang w:val="ru-RU"/>
        </w:rPr>
        <w:t xml:space="preserve"> в представленном докладе</w:t>
      </w:r>
      <w:r w:rsidR="00FF3D66" w:rsidRPr="005E6C87">
        <w:rPr>
          <w:lang w:val="ru-RU"/>
        </w:rPr>
        <w:t>,</w:t>
      </w:r>
      <w:r w:rsidRPr="005E6C87">
        <w:rPr>
          <w:lang w:val="ru-RU"/>
        </w:rPr>
        <w:t xml:space="preserve"> напрямую противоречат положениям</w:t>
      </w:r>
      <w:r w:rsidR="00C85E58">
        <w:rPr>
          <w:lang w:val="ru-RU"/>
        </w:rPr>
        <w:t xml:space="preserve"> Конвенции и общей рекоменд</w:t>
      </w:r>
      <w:r w:rsidR="00C85E58">
        <w:rPr>
          <w:lang w:val="ru-RU"/>
        </w:rPr>
        <w:t>а</w:t>
      </w:r>
      <w:r w:rsidR="00C85E58">
        <w:rPr>
          <w:lang w:val="ru-RU"/>
        </w:rPr>
        <w:t>ции </w:t>
      </w:r>
      <w:r w:rsidRPr="005E6C87">
        <w:rPr>
          <w:lang w:val="ru-RU"/>
        </w:rPr>
        <w:t>№</w:t>
      </w:r>
      <w:r w:rsidR="00C85E58">
        <w:rPr>
          <w:lang w:val="ru-RU"/>
        </w:rPr>
        <w:t> </w:t>
      </w:r>
      <w:r w:rsidRPr="005E6C87">
        <w:rPr>
          <w:lang w:val="ru-RU"/>
        </w:rPr>
        <w:t>21 Комитета. Она хотела бы узнать, план</w:t>
      </w:r>
      <w:r w:rsidRPr="005E6C87">
        <w:rPr>
          <w:lang w:val="ru-RU"/>
        </w:rPr>
        <w:t>и</w:t>
      </w:r>
      <w:r w:rsidRPr="005E6C87">
        <w:rPr>
          <w:lang w:val="ru-RU"/>
        </w:rPr>
        <w:t>руется ли прекратить выплачивать «</w:t>
      </w:r>
      <w:r w:rsidR="00FF3D66" w:rsidRPr="005E6C87">
        <w:rPr>
          <w:lang w:val="ru-RU"/>
        </w:rPr>
        <w:t>махр</w:t>
      </w:r>
      <w:r w:rsidRPr="005E6C87">
        <w:rPr>
          <w:lang w:val="ru-RU"/>
        </w:rPr>
        <w:t>»</w:t>
      </w:r>
      <w:r w:rsidR="00C85E58">
        <w:rPr>
          <w:lang w:val="ru-RU"/>
        </w:rPr>
        <w:t xml:space="preserve"> — </w:t>
      </w:r>
      <w:r w:rsidRPr="005E6C87">
        <w:rPr>
          <w:lang w:val="ru-RU"/>
        </w:rPr>
        <w:t>выкуп</w:t>
      </w:r>
      <w:r w:rsidR="00FF3D66" w:rsidRPr="005E6C87">
        <w:rPr>
          <w:lang w:val="ru-RU"/>
        </w:rPr>
        <w:t xml:space="preserve"> за невесту</w:t>
      </w:r>
      <w:r w:rsidRPr="005E6C87">
        <w:rPr>
          <w:lang w:val="ru-RU"/>
        </w:rPr>
        <w:t xml:space="preserve">, без которого брак </w:t>
      </w:r>
      <w:r w:rsidRPr="005E6C87">
        <w:rPr>
          <w:lang w:val="ru-RU" w:eastAsia="ru-RU"/>
        </w:rPr>
        <w:t>считается</w:t>
      </w:r>
      <w:r w:rsidRPr="005E6C87">
        <w:rPr>
          <w:lang w:val="ru-RU"/>
        </w:rPr>
        <w:t xml:space="preserve"> недейств</w:t>
      </w:r>
      <w:r w:rsidRPr="005E6C87">
        <w:rPr>
          <w:lang w:val="ru-RU"/>
        </w:rPr>
        <w:t>и</w:t>
      </w:r>
      <w:r w:rsidRPr="005E6C87">
        <w:rPr>
          <w:lang w:val="ru-RU"/>
        </w:rPr>
        <w:t>тельным. Касаясь практики многоженства, она пр</w:t>
      </w:r>
      <w:r w:rsidRPr="005E6C87">
        <w:rPr>
          <w:lang w:val="ru-RU"/>
        </w:rPr>
        <w:t>и</w:t>
      </w:r>
      <w:r w:rsidRPr="005E6C87">
        <w:rPr>
          <w:lang w:val="ru-RU"/>
        </w:rPr>
        <w:t>знает, что Семейный кодекс был изменен таким о</w:t>
      </w:r>
      <w:r w:rsidRPr="005E6C87">
        <w:rPr>
          <w:lang w:val="ru-RU"/>
        </w:rPr>
        <w:t>б</w:t>
      </w:r>
      <w:r w:rsidRPr="005E6C87">
        <w:rPr>
          <w:lang w:val="ru-RU"/>
        </w:rPr>
        <w:t>разом, чт</w:t>
      </w:r>
      <w:r w:rsidRPr="005E6C87">
        <w:rPr>
          <w:lang w:val="ru-RU"/>
        </w:rPr>
        <w:t>о</w:t>
      </w:r>
      <w:r w:rsidRPr="005E6C87">
        <w:rPr>
          <w:lang w:val="ru-RU"/>
        </w:rPr>
        <w:t>бы мнение первой жены имело какое-то значение в решении ее мужа взять вторую жену. Она хотела бы узнать о том, существуют ли какие-либо планы полностью отменить эту практику.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20.</w:t>
      </w:r>
      <w:r w:rsidRPr="005E6C87">
        <w:rPr>
          <w:lang w:val="ru-RU"/>
        </w:rPr>
        <w:tab/>
        <w:t>В то время как мужчины не должны предо</w:t>
      </w:r>
      <w:r w:rsidRPr="005E6C87">
        <w:rPr>
          <w:lang w:val="ru-RU"/>
        </w:rPr>
        <w:t>с</w:t>
      </w:r>
      <w:r w:rsidRPr="005E6C87">
        <w:rPr>
          <w:lang w:val="ru-RU"/>
        </w:rPr>
        <w:t>тавлять никаких причин для расторжения брака, женщины, желающие начать бракоразводный пр</w:t>
      </w:r>
      <w:r w:rsidRPr="005E6C87">
        <w:rPr>
          <w:lang w:val="ru-RU"/>
        </w:rPr>
        <w:t>о</w:t>
      </w:r>
      <w:r w:rsidRPr="005E6C87">
        <w:rPr>
          <w:lang w:val="ru-RU"/>
        </w:rPr>
        <w:t>цесс без предъявления конкретных причин, должны отказаться от некоторых прав и могут</w:t>
      </w:r>
      <w:r w:rsidR="00FF3D66" w:rsidRPr="005E6C87">
        <w:rPr>
          <w:lang w:val="ru-RU"/>
        </w:rPr>
        <w:t xml:space="preserve"> столкнуться с </w:t>
      </w:r>
      <w:r w:rsidRPr="005E6C87">
        <w:rPr>
          <w:lang w:val="ru-RU"/>
        </w:rPr>
        <w:t>финансов</w:t>
      </w:r>
      <w:r w:rsidR="00FF3D66" w:rsidRPr="005E6C87">
        <w:rPr>
          <w:lang w:val="ru-RU"/>
        </w:rPr>
        <w:t>ыми</w:t>
      </w:r>
      <w:r w:rsidRPr="005E6C87">
        <w:rPr>
          <w:lang w:val="ru-RU"/>
        </w:rPr>
        <w:t xml:space="preserve"> </w:t>
      </w:r>
      <w:r w:rsidR="00FF3D66" w:rsidRPr="005E6C87">
        <w:rPr>
          <w:lang w:val="ru-RU"/>
        </w:rPr>
        <w:t>взысканиями</w:t>
      </w:r>
      <w:r w:rsidRPr="005E6C87">
        <w:rPr>
          <w:lang w:val="ru-RU"/>
        </w:rPr>
        <w:t>. Она просит разъяснить подобные различия в обращении, а также спраш</w:t>
      </w:r>
      <w:r w:rsidRPr="005E6C87">
        <w:rPr>
          <w:lang w:val="ru-RU"/>
        </w:rPr>
        <w:t>и</w:t>
      </w:r>
      <w:r w:rsidRPr="005E6C87">
        <w:rPr>
          <w:lang w:val="ru-RU"/>
        </w:rPr>
        <w:t>вает, планируется ли изменить подобную дискр</w:t>
      </w:r>
      <w:r w:rsidRPr="005E6C87">
        <w:rPr>
          <w:lang w:val="ru-RU"/>
        </w:rPr>
        <w:t>и</w:t>
      </w:r>
      <w:r w:rsidRPr="005E6C87">
        <w:rPr>
          <w:lang w:val="ru-RU"/>
        </w:rPr>
        <w:t>минационную политику. Она также была бы пр</w:t>
      </w:r>
      <w:r w:rsidRPr="005E6C87">
        <w:rPr>
          <w:lang w:val="ru-RU"/>
        </w:rPr>
        <w:t>и</w:t>
      </w:r>
      <w:r w:rsidRPr="005E6C87">
        <w:rPr>
          <w:lang w:val="ru-RU"/>
        </w:rPr>
        <w:t>знательна за предоставление любой информации, касающейся изменения законов, регулирующих браки между мусульманами и немусульманами, и практики наследования. Опыт других стран с ан</w:t>
      </w:r>
      <w:r w:rsidRPr="005E6C87">
        <w:rPr>
          <w:lang w:val="ru-RU"/>
        </w:rPr>
        <w:t>а</w:t>
      </w:r>
      <w:r w:rsidRPr="005E6C87">
        <w:rPr>
          <w:lang w:val="ru-RU"/>
        </w:rPr>
        <w:t>логичным положением ясно свидетельствует о том, что существующие в Джибути правовые рамки не являются единственно возможным толкованием К</w:t>
      </w:r>
      <w:r w:rsidRPr="005E6C87">
        <w:rPr>
          <w:lang w:val="ru-RU"/>
        </w:rPr>
        <w:t>о</w:t>
      </w:r>
      <w:r w:rsidRPr="005E6C87">
        <w:rPr>
          <w:lang w:val="ru-RU"/>
        </w:rPr>
        <w:t>рана в том, что касается прав женщин на наслед</w:t>
      </w:r>
      <w:r w:rsidRPr="005E6C87">
        <w:rPr>
          <w:lang w:val="ru-RU"/>
        </w:rPr>
        <w:t>о</w:t>
      </w:r>
      <w:r w:rsidRPr="005E6C87">
        <w:rPr>
          <w:lang w:val="ru-RU"/>
        </w:rPr>
        <w:t>вание.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21.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Г-жа Дауд</w:t>
      </w:r>
      <w:r w:rsidRPr="005E6C87">
        <w:rPr>
          <w:lang w:val="ru-RU"/>
        </w:rPr>
        <w:t xml:space="preserve"> (Джибути) говорит, что даже п</w:t>
      </w:r>
      <w:r w:rsidR="00FF3D66" w:rsidRPr="005E6C87">
        <w:rPr>
          <w:lang w:val="ru-RU"/>
        </w:rPr>
        <w:t>ри</w:t>
      </w:r>
      <w:r w:rsidRPr="005E6C87">
        <w:rPr>
          <w:lang w:val="ru-RU"/>
        </w:rPr>
        <w:t xml:space="preserve"> приняти</w:t>
      </w:r>
      <w:r w:rsidR="00FF3D66" w:rsidRPr="005E6C87">
        <w:rPr>
          <w:lang w:val="ru-RU"/>
        </w:rPr>
        <w:t>и</w:t>
      </w:r>
      <w:r w:rsidRPr="005E6C87">
        <w:rPr>
          <w:lang w:val="ru-RU"/>
        </w:rPr>
        <w:t xml:space="preserve"> позитивных мер </w:t>
      </w:r>
      <w:r w:rsidR="00FF3D66" w:rsidRPr="005E6C87">
        <w:rPr>
          <w:lang w:val="ru-RU"/>
        </w:rPr>
        <w:t xml:space="preserve">влияние </w:t>
      </w:r>
      <w:r w:rsidRPr="005E6C87">
        <w:rPr>
          <w:lang w:val="ru-RU"/>
        </w:rPr>
        <w:t>некоторых тр</w:t>
      </w:r>
      <w:r w:rsidRPr="005E6C87">
        <w:rPr>
          <w:lang w:val="ru-RU"/>
        </w:rPr>
        <w:t>а</w:t>
      </w:r>
      <w:r w:rsidRPr="005E6C87">
        <w:rPr>
          <w:lang w:val="ru-RU"/>
        </w:rPr>
        <w:t>диций может затруднить реализацию усилий по п</w:t>
      </w:r>
      <w:r w:rsidRPr="005E6C87">
        <w:rPr>
          <w:lang w:val="ru-RU"/>
        </w:rPr>
        <w:t>о</w:t>
      </w:r>
      <w:r w:rsidRPr="005E6C87">
        <w:rPr>
          <w:lang w:val="ru-RU"/>
        </w:rPr>
        <w:t xml:space="preserve">ощрению прав женщин. Правительство проявляет политическую волю, что находит свое отражение в принятых мерах, </w:t>
      </w:r>
      <w:r w:rsidRPr="005E6C87">
        <w:rPr>
          <w:lang w:val="ru-RU" w:eastAsia="ru-RU"/>
        </w:rPr>
        <w:t>которые</w:t>
      </w:r>
      <w:r w:rsidRPr="005E6C87">
        <w:rPr>
          <w:lang w:val="ru-RU"/>
        </w:rPr>
        <w:t>, пусть медленно, но все же последовательно ведут к изменению взглядов и отношения к этим вопросам. Вместе с тем, в соц</w:t>
      </w:r>
      <w:r w:rsidRPr="005E6C87">
        <w:rPr>
          <w:lang w:val="ru-RU"/>
        </w:rPr>
        <w:t>и</w:t>
      </w:r>
      <w:r w:rsidRPr="005E6C87">
        <w:rPr>
          <w:lang w:val="ru-RU"/>
        </w:rPr>
        <w:t>альном контексте Джибути некоторые озабоченн</w:t>
      </w:r>
      <w:r w:rsidRPr="005E6C87">
        <w:rPr>
          <w:lang w:val="ru-RU"/>
        </w:rPr>
        <w:t>о</w:t>
      </w:r>
      <w:r w:rsidRPr="005E6C87">
        <w:rPr>
          <w:lang w:val="ru-RU"/>
        </w:rPr>
        <w:t>сти, в частности, право на питание</w:t>
      </w:r>
      <w:r w:rsidR="00FF3D66" w:rsidRPr="005E6C87">
        <w:rPr>
          <w:lang w:val="ru-RU"/>
        </w:rPr>
        <w:t>, а, по сути,</w:t>
      </w:r>
      <w:r w:rsidRPr="005E6C87">
        <w:rPr>
          <w:lang w:val="ru-RU"/>
        </w:rPr>
        <w:t xml:space="preserve"> само право на выживание, естественно, приобретают приоритетное значение. Несмотря на активные ус</w:t>
      </w:r>
      <w:r w:rsidRPr="005E6C87">
        <w:rPr>
          <w:lang w:val="ru-RU"/>
        </w:rPr>
        <w:t>и</w:t>
      </w:r>
      <w:r w:rsidRPr="005E6C87">
        <w:rPr>
          <w:lang w:val="ru-RU"/>
        </w:rPr>
        <w:t>лия правительства, определенная информация так и не может достичь женщин. В своих усилиях по р</w:t>
      </w:r>
      <w:r w:rsidRPr="005E6C87">
        <w:rPr>
          <w:lang w:val="ru-RU"/>
        </w:rPr>
        <w:t>е</w:t>
      </w:r>
      <w:r w:rsidRPr="005E6C87">
        <w:rPr>
          <w:lang w:val="ru-RU"/>
        </w:rPr>
        <w:t>шению проблем, связанных с традиционными о</w:t>
      </w:r>
      <w:r w:rsidRPr="005E6C87">
        <w:rPr>
          <w:lang w:val="ru-RU"/>
        </w:rPr>
        <w:t>т</w:t>
      </w:r>
      <w:r w:rsidRPr="005E6C87">
        <w:rPr>
          <w:lang w:val="ru-RU"/>
        </w:rPr>
        <w:t>ношениями, ее страна будет рада использовать опыт других стран. Джибути не запретила многоженство, а поставила условие, что мужчина должен быть в состоянии обеспечивать нескольких жен. Кроме того, с 2002</w:t>
      </w:r>
      <w:r w:rsidR="00C85E58">
        <w:rPr>
          <w:lang w:val="ru-RU"/>
        </w:rPr>
        <w:t> год</w:t>
      </w:r>
      <w:r w:rsidRPr="005E6C87">
        <w:rPr>
          <w:lang w:val="ru-RU"/>
        </w:rPr>
        <w:t>а мужчина не может взять вторую жену, не проинформировав об этом свою первую жену; кроме того, согласно Семейному кодексу, ра</w:t>
      </w:r>
      <w:r w:rsidR="00FF3D66" w:rsidRPr="005E6C87">
        <w:rPr>
          <w:lang w:val="ru-RU"/>
        </w:rPr>
        <w:t>с</w:t>
      </w:r>
      <w:r w:rsidR="00FF3D66" w:rsidRPr="005E6C87">
        <w:rPr>
          <w:lang w:val="ru-RU"/>
        </w:rPr>
        <w:t>торжение брака в одностороннем порядке</w:t>
      </w:r>
      <w:r w:rsidRPr="005E6C87">
        <w:rPr>
          <w:lang w:val="ru-RU"/>
        </w:rPr>
        <w:t xml:space="preserve"> нево</w:t>
      </w:r>
      <w:r w:rsidRPr="005E6C87">
        <w:rPr>
          <w:lang w:val="ru-RU"/>
        </w:rPr>
        <w:t>з</w:t>
      </w:r>
      <w:r w:rsidRPr="005E6C87">
        <w:rPr>
          <w:lang w:val="ru-RU"/>
        </w:rPr>
        <w:t>мож</w:t>
      </w:r>
      <w:r w:rsidR="00FF3D66" w:rsidRPr="005E6C87">
        <w:rPr>
          <w:lang w:val="ru-RU"/>
        </w:rPr>
        <w:t>но</w:t>
      </w:r>
      <w:r w:rsidRPr="005E6C87">
        <w:rPr>
          <w:lang w:val="ru-RU"/>
        </w:rPr>
        <w:t>.</w:t>
      </w:r>
    </w:p>
    <w:p w:rsidR="00C85E58" w:rsidRPr="00C85E58" w:rsidRDefault="00C85E58" w:rsidP="00C85E58">
      <w:pPr>
        <w:pStyle w:val="DualTxt"/>
        <w:spacing w:after="0" w:line="120" w:lineRule="exact"/>
        <w:rPr>
          <w:i/>
          <w:sz w:val="10"/>
          <w:lang w:val="ru-RU"/>
        </w:rPr>
      </w:pPr>
    </w:p>
    <w:p w:rsidR="00453400" w:rsidRPr="005E6C87" w:rsidRDefault="00453400" w:rsidP="00C85E5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5E6C87">
        <w:rPr>
          <w:lang w:val="ru-RU"/>
        </w:rPr>
        <w:t>Последующие вопросы</w:t>
      </w:r>
    </w:p>
    <w:p w:rsidR="00C85E58" w:rsidRPr="00C85E58" w:rsidRDefault="00C85E58" w:rsidP="00C85E58">
      <w:pPr>
        <w:pStyle w:val="DualTxt"/>
        <w:suppressAutoHyphens w:val="0"/>
        <w:spacing w:after="0" w:line="120" w:lineRule="exact"/>
        <w:rPr>
          <w:sz w:val="10"/>
          <w:lang w:val="ru-RU"/>
        </w:rPr>
      </w:pP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22.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Г-н Брун</w:t>
      </w:r>
      <w:r w:rsidRPr="005E6C87">
        <w:rPr>
          <w:lang w:val="ru-RU"/>
        </w:rPr>
        <w:t>, возвращаясь к статье</w:t>
      </w:r>
      <w:r w:rsidR="00C85E58">
        <w:rPr>
          <w:lang w:val="ru-RU"/>
        </w:rPr>
        <w:t> </w:t>
      </w:r>
      <w:r w:rsidRPr="005E6C87">
        <w:rPr>
          <w:lang w:val="ru-RU"/>
        </w:rPr>
        <w:t>11, вновь пр</w:t>
      </w:r>
      <w:r w:rsidRPr="005E6C87">
        <w:rPr>
          <w:lang w:val="ru-RU"/>
        </w:rPr>
        <w:t>о</w:t>
      </w:r>
      <w:r w:rsidRPr="005E6C87">
        <w:rPr>
          <w:lang w:val="ru-RU"/>
        </w:rPr>
        <w:t>сит представить информацию по вопросу о декре</w:t>
      </w:r>
      <w:r w:rsidRPr="005E6C87">
        <w:rPr>
          <w:lang w:val="ru-RU"/>
        </w:rPr>
        <w:t>т</w:t>
      </w:r>
      <w:r w:rsidRPr="005E6C87">
        <w:rPr>
          <w:lang w:val="ru-RU"/>
        </w:rPr>
        <w:t>ном отпуске.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23.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Г-жа Гальперин-Каддари</w:t>
      </w:r>
      <w:r w:rsidRPr="005E6C87">
        <w:rPr>
          <w:lang w:val="ru-RU"/>
        </w:rPr>
        <w:t xml:space="preserve"> говорит, что Ком</w:t>
      </w:r>
      <w:r w:rsidRPr="005E6C87">
        <w:rPr>
          <w:lang w:val="ru-RU"/>
        </w:rPr>
        <w:t>и</w:t>
      </w:r>
      <w:r w:rsidRPr="005E6C87">
        <w:rPr>
          <w:lang w:val="ru-RU"/>
        </w:rPr>
        <w:t>тету известно об уникальном положении в Джиб</w:t>
      </w:r>
      <w:r w:rsidRPr="005E6C87">
        <w:rPr>
          <w:lang w:val="ru-RU"/>
        </w:rPr>
        <w:t>у</w:t>
      </w:r>
      <w:r w:rsidRPr="005E6C87">
        <w:rPr>
          <w:lang w:val="ru-RU"/>
        </w:rPr>
        <w:t>ти, и Комитет понимает, что надлежащих измен</w:t>
      </w:r>
      <w:r w:rsidRPr="005E6C87">
        <w:rPr>
          <w:lang w:val="ru-RU"/>
        </w:rPr>
        <w:t>е</w:t>
      </w:r>
      <w:r w:rsidRPr="005E6C87">
        <w:rPr>
          <w:lang w:val="ru-RU"/>
        </w:rPr>
        <w:t>ний невозможно добиться без эффективной моб</w:t>
      </w:r>
      <w:r w:rsidRPr="005E6C87">
        <w:rPr>
          <w:lang w:val="ru-RU"/>
        </w:rPr>
        <w:t>и</w:t>
      </w:r>
      <w:r w:rsidRPr="005E6C87">
        <w:rPr>
          <w:lang w:val="ru-RU"/>
        </w:rPr>
        <w:t>лизации</w:t>
      </w:r>
      <w:r w:rsidR="00A06B6F" w:rsidRPr="005E6C87">
        <w:rPr>
          <w:lang w:val="ru-RU"/>
        </w:rPr>
        <w:t xml:space="preserve"> усилий</w:t>
      </w:r>
      <w:r w:rsidRPr="005E6C87">
        <w:rPr>
          <w:lang w:val="ru-RU"/>
        </w:rPr>
        <w:t>. Первая леди государства провела встречу с религиозными лидерами по касающимся женщин вопросам. Эта встреча представляется ве</w:t>
      </w:r>
      <w:r w:rsidRPr="005E6C87">
        <w:rPr>
          <w:lang w:val="ru-RU"/>
        </w:rPr>
        <w:t>р</w:t>
      </w:r>
      <w:r w:rsidRPr="005E6C87">
        <w:rPr>
          <w:lang w:val="ru-RU"/>
        </w:rPr>
        <w:t>ным шагом в этом направлении. Она хотела бы у</w:t>
      </w:r>
      <w:r w:rsidRPr="005E6C87">
        <w:rPr>
          <w:lang w:val="ru-RU"/>
        </w:rPr>
        <w:t>з</w:t>
      </w:r>
      <w:r w:rsidRPr="005E6C87">
        <w:rPr>
          <w:lang w:val="ru-RU"/>
        </w:rPr>
        <w:t xml:space="preserve">нать о возможных последующих шагах и </w:t>
      </w:r>
      <w:r w:rsidR="00A06B6F" w:rsidRPr="005E6C87">
        <w:rPr>
          <w:lang w:val="ru-RU"/>
        </w:rPr>
        <w:t xml:space="preserve">о </w:t>
      </w:r>
      <w:r w:rsidRPr="005E6C87">
        <w:rPr>
          <w:lang w:val="ru-RU"/>
        </w:rPr>
        <w:t xml:space="preserve">числе участвовавших </w:t>
      </w:r>
      <w:r w:rsidR="00A06B6F" w:rsidRPr="005E6C87">
        <w:rPr>
          <w:lang w:val="ru-RU"/>
        </w:rPr>
        <w:t xml:space="preserve">во встрече </w:t>
      </w:r>
      <w:r w:rsidRPr="005E6C87">
        <w:rPr>
          <w:lang w:val="ru-RU"/>
        </w:rPr>
        <w:t>женщин, особенно среди религиозных представителей. Было бы также инт</w:t>
      </w:r>
      <w:r w:rsidRPr="005E6C87">
        <w:rPr>
          <w:lang w:val="ru-RU"/>
        </w:rPr>
        <w:t>е</w:t>
      </w:r>
      <w:r w:rsidRPr="005E6C87">
        <w:rPr>
          <w:lang w:val="ru-RU"/>
        </w:rPr>
        <w:t>ресно узнать о том, контролирует ли Конституц</w:t>
      </w:r>
      <w:r w:rsidRPr="005E6C87">
        <w:rPr>
          <w:lang w:val="ru-RU"/>
        </w:rPr>
        <w:t>и</w:t>
      </w:r>
      <w:r w:rsidRPr="005E6C87">
        <w:rPr>
          <w:lang w:val="ru-RU"/>
        </w:rPr>
        <w:t>онный совет исполнение законов о личном статусе, принимая во внимание его компетенцию устанавл</w:t>
      </w:r>
      <w:r w:rsidRPr="005E6C87">
        <w:rPr>
          <w:lang w:val="ru-RU"/>
        </w:rPr>
        <w:t>и</w:t>
      </w:r>
      <w:r w:rsidRPr="005E6C87">
        <w:rPr>
          <w:lang w:val="ru-RU"/>
        </w:rPr>
        <w:t xml:space="preserve">вать соответствие законов </w:t>
      </w:r>
      <w:r w:rsidR="00A06B6F" w:rsidRPr="005E6C87">
        <w:rPr>
          <w:lang w:val="ru-RU"/>
        </w:rPr>
        <w:t>к</w:t>
      </w:r>
      <w:r w:rsidRPr="005E6C87">
        <w:rPr>
          <w:lang w:val="ru-RU"/>
        </w:rPr>
        <w:t>онституции, и входят ли в его состав женщины.</w:t>
      </w:r>
    </w:p>
    <w:p w:rsidR="0034221F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24.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Г-жа Шимонович</w:t>
      </w:r>
      <w:r w:rsidRPr="005E6C87">
        <w:rPr>
          <w:lang w:val="ru-RU"/>
        </w:rPr>
        <w:t>, возвращаясь к статье</w:t>
      </w:r>
      <w:r w:rsidR="00C85E58">
        <w:rPr>
          <w:lang w:val="ru-RU"/>
        </w:rPr>
        <w:t> </w:t>
      </w:r>
      <w:r w:rsidRPr="005E6C87">
        <w:rPr>
          <w:lang w:val="ru-RU"/>
        </w:rPr>
        <w:t>10, спрашивает, какие политические меры были прин</w:t>
      </w:r>
      <w:r w:rsidRPr="005E6C87">
        <w:rPr>
          <w:lang w:val="ru-RU"/>
        </w:rPr>
        <w:t>я</w:t>
      </w:r>
      <w:r w:rsidRPr="005E6C87">
        <w:rPr>
          <w:lang w:val="ru-RU"/>
        </w:rPr>
        <w:t xml:space="preserve">ты правительством с </w:t>
      </w:r>
      <w:r w:rsidRPr="005E6C87">
        <w:rPr>
          <w:lang w:val="ru-RU" w:eastAsia="ru-RU"/>
        </w:rPr>
        <w:t>целью</w:t>
      </w:r>
      <w:r w:rsidRPr="005E6C87">
        <w:rPr>
          <w:lang w:val="ru-RU"/>
        </w:rPr>
        <w:t xml:space="preserve"> искоренения стереот</w:t>
      </w:r>
      <w:r w:rsidRPr="005E6C87">
        <w:rPr>
          <w:lang w:val="ru-RU"/>
        </w:rPr>
        <w:t>и</w:t>
      </w:r>
      <w:r w:rsidRPr="005E6C87">
        <w:rPr>
          <w:lang w:val="ru-RU"/>
        </w:rPr>
        <w:t>пов, особенно учитывая тот факт, что, как сообщ</w:t>
      </w:r>
      <w:r w:rsidRPr="005E6C87">
        <w:rPr>
          <w:lang w:val="ru-RU"/>
        </w:rPr>
        <w:t>а</w:t>
      </w:r>
      <w:r w:rsidRPr="005E6C87">
        <w:rPr>
          <w:lang w:val="ru-RU"/>
        </w:rPr>
        <w:t xml:space="preserve">ется, сами женщины </w:t>
      </w:r>
      <w:r w:rsidR="00A06B6F" w:rsidRPr="005E6C87">
        <w:rPr>
          <w:lang w:val="ru-RU"/>
        </w:rPr>
        <w:t xml:space="preserve">участвуют в </w:t>
      </w:r>
      <w:r w:rsidRPr="005E6C87">
        <w:rPr>
          <w:lang w:val="ru-RU"/>
        </w:rPr>
        <w:t>их сохранени</w:t>
      </w:r>
      <w:r w:rsidR="00A06B6F" w:rsidRPr="005E6C87">
        <w:rPr>
          <w:lang w:val="ru-RU"/>
        </w:rPr>
        <w:t>и</w:t>
      </w:r>
      <w:r w:rsidRPr="005E6C87">
        <w:rPr>
          <w:lang w:val="ru-RU"/>
        </w:rPr>
        <w:t>. Несмотря на сообщения о сокращении практики проведения калечащих операций на женских пол</w:t>
      </w:r>
      <w:r w:rsidRPr="005E6C87">
        <w:rPr>
          <w:lang w:val="ru-RU"/>
        </w:rPr>
        <w:t>о</w:t>
      </w:r>
      <w:r w:rsidRPr="005E6C87">
        <w:rPr>
          <w:lang w:val="ru-RU"/>
        </w:rPr>
        <w:t>вых органах, эта практика по-прежнему глубоко укоренена. Она спрашивает, что может быть сдел</w:t>
      </w:r>
      <w:r w:rsidRPr="005E6C87">
        <w:rPr>
          <w:lang w:val="ru-RU"/>
        </w:rPr>
        <w:t>а</w:t>
      </w:r>
      <w:r w:rsidRPr="005E6C87">
        <w:rPr>
          <w:lang w:val="ru-RU"/>
        </w:rPr>
        <w:t xml:space="preserve">но для того, чтобы искоренить ее. Необходима ли государству-участнику для этого более широкая финансовая или иная поддержка? Проводится ли какая-либо информационно-разъяснительная работа среди родителей? Комитет также хотел бы узнать о том, могут ли лица, </w:t>
      </w:r>
      <w:r w:rsidR="00A06B6F" w:rsidRPr="005E6C87">
        <w:rPr>
          <w:lang w:val="ru-RU"/>
        </w:rPr>
        <w:t>практикующие эти обычаи</w:t>
      </w:r>
      <w:r w:rsidRPr="005E6C87">
        <w:rPr>
          <w:lang w:val="ru-RU"/>
        </w:rPr>
        <w:t>, быть привлечены к судебной ответственности, и, если нет, будут ли они нести такую ответственность в будущем.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25.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 xml:space="preserve">Г-жа Расекх </w:t>
      </w:r>
      <w:r w:rsidRPr="005E6C87">
        <w:rPr>
          <w:lang w:val="ru-RU"/>
        </w:rPr>
        <w:t xml:space="preserve">приветствует внесение поправок в Семейный кодекс, в частности, </w:t>
      </w:r>
      <w:r w:rsidR="00A06B6F" w:rsidRPr="005E6C87">
        <w:rPr>
          <w:lang w:val="ru-RU"/>
        </w:rPr>
        <w:t xml:space="preserve">добавление </w:t>
      </w:r>
      <w:r w:rsidRPr="005E6C87">
        <w:rPr>
          <w:lang w:val="ru-RU"/>
        </w:rPr>
        <w:t>пол</w:t>
      </w:r>
      <w:r w:rsidRPr="005E6C87">
        <w:rPr>
          <w:lang w:val="ru-RU"/>
        </w:rPr>
        <w:t>о</w:t>
      </w:r>
      <w:r w:rsidRPr="005E6C87">
        <w:rPr>
          <w:lang w:val="ru-RU"/>
        </w:rPr>
        <w:t>жени</w:t>
      </w:r>
      <w:r w:rsidR="00A06B6F" w:rsidRPr="005E6C87">
        <w:rPr>
          <w:lang w:val="ru-RU"/>
        </w:rPr>
        <w:t>я</w:t>
      </w:r>
      <w:r w:rsidRPr="005E6C87">
        <w:rPr>
          <w:lang w:val="ru-RU"/>
        </w:rPr>
        <w:t>, предусматривающе</w:t>
      </w:r>
      <w:r w:rsidR="00A06B6F" w:rsidRPr="005E6C87">
        <w:rPr>
          <w:lang w:val="ru-RU"/>
        </w:rPr>
        <w:t>го</w:t>
      </w:r>
      <w:r w:rsidRPr="005E6C87">
        <w:rPr>
          <w:lang w:val="ru-RU"/>
        </w:rPr>
        <w:t xml:space="preserve"> судебную оценку ущерба, наносимого вторыми браками. Она была бы признательна за предоставление информации об имеющихся в распоряжении женщин средствах до</w:t>
      </w:r>
      <w:r w:rsidRPr="005E6C87">
        <w:rPr>
          <w:lang w:val="ru-RU"/>
        </w:rPr>
        <w:t>с</w:t>
      </w:r>
      <w:r w:rsidRPr="005E6C87">
        <w:rPr>
          <w:lang w:val="ru-RU"/>
        </w:rPr>
        <w:t>тупа к судебной системе. Она спрашивает, является ли доступ женщин к системе правосудия реальн</w:t>
      </w:r>
      <w:r w:rsidRPr="005E6C87">
        <w:rPr>
          <w:lang w:val="ru-RU"/>
        </w:rPr>
        <w:t>о</w:t>
      </w:r>
      <w:r w:rsidRPr="005E6C87">
        <w:rPr>
          <w:lang w:val="ru-RU"/>
        </w:rPr>
        <w:t>стью, или же это лишь отдаленная перспектива.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26.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>Г-жа Шульц</w:t>
      </w:r>
      <w:r w:rsidRPr="005E6C87">
        <w:rPr>
          <w:lang w:val="ru-RU"/>
        </w:rPr>
        <w:t xml:space="preserve"> спрашивает, связано ли ранее упомянутое создание новых </w:t>
      </w:r>
      <w:r w:rsidR="00A06B6F" w:rsidRPr="005E6C87">
        <w:rPr>
          <w:lang w:val="ru-RU"/>
        </w:rPr>
        <w:t xml:space="preserve">пунктов </w:t>
      </w:r>
      <w:r w:rsidRPr="005E6C87">
        <w:rPr>
          <w:lang w:val="ru-RU"/>
        </w:rPr>
        <w:t>водо</w:t>
      </w:r>
      <w:r w:rsidR="00A06B6F" w:rsidRPr="005E6C87">
        <w:rPr>
          <w:lang w:val="ru-RU"/>
        </w:rPr>
        <w:t>снабж</w:t>
      </w:r>
      <w:r w:rsidR="00A06B6F" w:rsidRPr="005E6C87">
        <w:rPr>
          <w:lang w:val="ru-RU"/>
        </w:rPr>
        <w:t>е</w:t>
      </w:r>
      <w:r w:rsidR="00A06B6F" w:rsidRPr="005E6C87">
        <w:rPr>
          <w:lang w:val="ru-RU"/>
        </w:rPr>
        <w:t>ния</w:t>
      </w:r>
      <w:r w:rsidRPr="005E6C87">
        <w:rPr>
          <w:lang w:val="ru-RU"/>
        </w:rPr>
        <w:t xml:space="preserve"> с попытк</w:t>
      </w:r>
      <w:r w:rsidR="00A06B6F" w:rsidRPr="005E6C87">
        <w:rPr>
          <w:lang w:val="ru-RU"/>
        </w:rPr>
        <w:t>ой</w:t>
      </w:r>
      <w:r w:rsidRPr="005E6C87">
        <w:rPr>
          <w:lang w:val="ru-RU"/>
        </w:rPr>
        <w:t xml:space="preserve"> </w:t>
      </w:r>
      <w:r w:rsidR="00A06B6F" w:rsidRPr="005E6C87">
        <w:rPr>
          <w:lang w:val="ru-RU" w:eastAsia="ru-RU"/>
        </w:rPr>
        <w:t>перевести</w:t>
      </w:r>
      <w:r w:rsidR="00A06B6F" w:rsidRPr="005E6C87">
        <w:rPr>
          <w:lang w:val="ru-RU"/>
        </w:rPr>
        <w:t xml:space="preserve"> на более </w:t>
      </w:r>
      <w:r w:rsidRPr="005E6C87">
        <w:rPr>
          <w:lang w:val="ru-RU"/>
        </w:rPr>
        <w:t>оседл</w:t>
      </w:r>
      <w:r w:rsidR="00A06B6F" w:rsidRPr="005E6C87">
        <w:rPr>
          <w:lang w:val="ru-RU"/>
        </w:rPr>
        <w:t>ый</w:t>
      </w:r>
      <w:r w:rsidRPr="005E6C87">
        <w:rPr>
          <w:lang w:val="ru-RU"/>
        </w:rPr>
        <w:t xml:space="preserve"> </w:t>
      </w:r>
      <w:r w:rsidR="00A06B6F" w:rsidRPr="005E6C87">
        <w:rPr>
          <w:lang w:val="ru-RU"/>
        </w:rPr>
        <w:t xml:space="preserve">образ </w:t>
      </w:r>
      <w:r w:rsidRPr="005E6C87">
        <w:rPr>
          <w:lang w:val="ru-RU"/>
        </w:rPr>
        <w:t>жизн</w:t>
      </w:r>
      <w:r w:rsidR="00A06B6F" w:rsidRPr="005E6C87">
        <w:rPr>
          <w:lang w:val="ru-RU"/>
        </w:rPr>
        <w:t>и</w:t>
      </w:r>
      <w:r w:rsidRPr="005E6C87">
        <w:rPr>
          <w:lang w:val="ru-RU"/>
        </w:rPr>
        <w:t xml:space="preserve"> занимающе</w:t>
      </w:r>
      <w:r w:rsidR="00A06B6F" w:rsidRPr="005E6C87">
        <w:rPr>
          <w:lang w:val="ru-RU"/>
        </w:rPr>
        <w:t>е</w:t>
      </w:r>
      <w:r w:rsidRPr="005E6C87">
        <w:rPr>
          <w:lang w:val="ru-RU"/>
        </w:rPr>
        <w:t>ся животноводством</w:t>
      </w:r>
      <w:r w:rsidR="00A06B6F" w:rsidRPr="005E6C87">
        <w:rPr>
          <w:lang w:val="ru-RU"/>
        </w:rPr>
        <w:t xml:space="preserve"> население</w:t>
      </w:r>
      <w:r w:rsidRPr="005E6C87">
        <w:rPr>
          <w:lang w:val="ru-RU"/>
        </w:rPr>
        <w:t xml:space="preserve">. Она также хотела бы узнать о том, какую учетную ставку процента начисляют </w:t>
      </w:r>
      <w:r w:rsidR="00A06B6F" w:rsidRPr="005E6C87">
        <w:rPr>
          <w:lang w:val="ru-RU"/>
        </w:rPr>
        <w:t xml:space="preserve">при </w:t>
      </w:r>
      <w:r w:rsidRPr="005E6C87">
        <w:rPr>
          <w:lang w:val="ru-RU"/>
        </w:rPr>
        <w:t>микрокредитовани</w:t>
      </w:r>
      <w:r w:rsidR="00A06B6F" w:rsidRPr="005E6C87">
        <w:rPr>
          <w:lang w:val="ru-RU"/>
        </w:rPr>
        <w:t>и</w:t>
      </w:r>
      <w:r w:rsidRPr="005E6C87">
        <w:rPr>
          <w:lang w:val="ru-RU"/>
        </w:rPr>
        <w:t xml:space="preserve"> женщин.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27.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 xml:space="preserve">Г-жа Дауд </w:t>
      </w:r>
      <w:r w:rsidRPr="005E6C87">
        <w:rPr>
          <w:lang w:val="ru-RU"/>
        </w:rPr>
        <w:t xml:space="preserve">(Джибути) отвечая на </w:t>
      </w:r>
      <w:r w:rsidRPr="005E6C87">
        <w:rPr>
          <w:lang w:val="ru-RU" w:eastAsia="ru-RU"/>
        </w:rPr>
        <w:t>вопрос</w:t>
      </w:r>
      <w:r w:rsidRPr="005E6C87">
        <w:rPr>
          <w:lang w:val="ru-RU"/>
        </w:rPr>
        <w:t xml:space="preserve"> о де</w:t>
      </w:r>
      <w:r w:rsidRPr="005E6C87">
        <w:rPr>
          <w:lang w:val="ru-RU"/>
        </w:rPr>
        <w:t>к</w:t>
      </w:r>
      <w:r w:rsidRPr="005E6C87">
        <w:rPr>
          <w:lang w:val="ru-RU"/>
        </w:rPr>
        <w:t>ретном отпуске, говорит, что посл</w:t>
      </w:r>
      <w:r w:rsidRPr="005E6C87">
        <w:rPr>
          <w:lang w:val="ru-RU" w:eastAsia="ru-RU"/>
        </w:rPr>
        <w:t xml:space="preserve">е </w:t>
      </w:r>
      <w:r w:rsidR="00A06B6F" w:rsidRPr="005E6C87">
        <w:rPr>
          <w:lang w:val="ru-RU" w:eastAsia="ru-RU"/>
        </w:rPr>
        <w:t>родов</w:t>
      </w:r>
      <w:r w:rsidRPr="005E6C87">
        <w:rPr>
          <w:lang w:val="ru-RU" w:eastAsia="ru-RU"/>
        </w:rPr>
        <w:t xml:space="preserve"> женщ</w:t>
      </w:r>
      <w:r w:rsidRPr="005E6C87">
        <w:rPr>
          <w:lang w:val="ru-RU" w:eastAsia="ru-RU"/>
        </w:rPr>
        <w:t>и</w:t>
      </w:r>
      <w:r w:rsidRPr="005E6C87">
        <w:rPr>
          <w:lang w:val="ru-RU" w:eastAsia="ru-RU"/>
        </w:rPr>
        <w:t>нам предоставляется полностью оплачиваемый</w:t>
      </w:r>
      <w:r w:rsidRPr="005E6C87">
        <w:rPr>
          <w:lang w:val="ru-RU"/>
        </w:rPr>
        <w:t xml:space="preserve"> о</w:t>
      </w:r>
      <w:r w:rsidRPr="005E6C87">
        <w:rPr>
          <w:lang w:val="ru-RU"/>
        </w:rPr>
        <w:t>т</w:t>
      </w:r>
      <w:r w:rsidRPr="005E6C87">
        <w:rPr>
          <w:lang w:val="ru-RU"/>
        </w:rPr>
        <w:t>пуск продолжительностью в три с половиной мес</w:t>
      </w:r>
      <w:r w:rsidRPr="005E6C87">
        <w:rPr>
          <w:lang w:val="ru-RU"/>
        </w:rPr>
        <w:t>я</w:t>
      </w:r>
      <w:r w:rsidRPr="005E6C87">
        <w:rPr>
          <w:lang w:val="ru-RU"/>
        </w:rPr>
        <w:t>ца. Что касается практики калечащих операций на женских половых органах, то около 600</w:t>
      </w:r>
      <w:r w:rsidR="00C85E58">
        <w:rPr>
          <w:lang w:val="ru-RU"/>
        </w:rPr>
        <w:t> </w:t>
      </w:r>
      <w:r w:rsidRPr="005E6C87">
        <w:rPr>
          <w:lang w:val="ru-RU"/>
        </w:rPr>
        <w:t>асс</w:t>
      </w:r>
      <w:r w:rsidR="00517868" w:rsidRPr="005E6C87">
        <w:rPr>
          <w:lang w:val="ru-RU"/>
        </w:rPr>
        <w:t>о</w:t>
      </w:r>
      <w:r w:rsidRPr="005E6C87">
        <w:rPr>
          <w:lang w:val="ru-RU"/>
        </w:rPr>
        <w:t>циаций и НПО участвуют в проведении кампании борьбы с этой практикой, из которых 300 возглавляются женщинами. Они взаимодействуют с правительс</w:t>
      </w:r>
      <w:r w:rsidRPr="005E6C87">
        <w:rPr>
          <w:lang w:val="ru-RU"/>
        </w:rPr>
        <w:t>т</w:t>
      </w:r>
      <w:r w:rsidRPr="005E6C87">
        <w:rPr>
          <w:lang w:val="ru-RU"/>
        </w:rPr>
        <w:t>вом</w:t>
      </w:r>
      <w:r w:rsidR="00A06B6F" w:rsidRPr="005E6C87">
        <w:rPr>
          <w:lang w:val="ru-RU"/>
        </w:rPr>
        <w:t>, а</w:t>
      </w:r>
      <w:r w:rsidRPr="005E6C87">
        <w:rPr>
          <w:lang w:val="ru-RU"/>
        </w:rPr>
        <w:t xml:space="preserve"> также активн</w:t>
      </w:r>
      <w:r w:rsidR="00517868" w:rsidRPr="005E6C87">
        <w:rPr>
          <w:lang w:val="ru-RU"/>
        </w:rPr>
        <w:t>о</w:t>
      </w:r>
      <w:r w:rsidRPr="005E6C87">
        <w:rPr>
          <w:lang w:val="ru-RU"/>
        </w:rPr>
        <w:t xml:space="preserve"> участвуют в </w:t>
      </w:r>
      <w:r w:rsidRPr="005E6C87">
        <w:rPr>
          <w:lang w:val="ru-RU" w:eastAsia="ru-RU"/>
        </w:rPr>
        <w:t>борьбе</w:t>
      </w:r>
      <w:r w:rsidRPr="005E6C87">
        <w:rPr>
          <w:lang w:val="ru-RU"/>
        </w:rPr>
        <w:t xml:space="preserve"> с ВИЧ/</w:t>
      </w:r>
      <w:r w:rsidR="00C85E58">
        <w:rPr>
          <w:lang w:val="ru-RU"/>
        </w:rPr>
        <w:br/>
      </w:r>
      <w:r w:rsidRPr="005E6C87">
        <w:rPr>
          <w:lang w:val="ru-RU"/>
        </w:rPr>
        <w:t>СПИДом. Будучи адвокатами и судьями, же</w:t>
      </w:r>
      <w:r w:rsidRPr="005E6C87">
        <w:rPr>
          <w:lang w:val="ru-RU"/>
        </w:rPr>
        <w:t>н</w:t>
      </w:r>
      <w:r w:rsidRPr="005E6C87">
        <w:rPr>
          <w:lang w:val="ru-RU"/>
        </w:rPr>
        <w:t>щины непосредственно участвуют в исполнении закон</w:t>
      </w:r>
      <w:r w:rsidR="00A06B6F" w:rsidRPr="005E6C87">
        <w:rPr>
          <w:lang w:val="ru-RU"/>
        </w:rPr>
        <w:t>ов</w:t>
      </w:r>
      <w:r w:rsidRPr="005E6C87">
        <w:rPr>
          <w:lang w:val="ru-RU"/>
        </w:rPr>
        <w:t xml:space="preserve"> шариата, особенно в </w:t>
      </w:r>
      <w:r w:rsidR="00A06B6F" w:rsidRPr="005E6C87">
        <w:rPr>
          <w:lang w:val="ru-RU"/>
        </w:rPr>
        <w:t>с</w:t>
      </w:r>
      <w:r w:rsidRPr="005E6C87">
        <w:rPr>
          <w:lang w:val="ru-RU"/>
        </w:rPr>
        <w:t>уд</w:t>
      </w:r>
      <w:r w:rsidR="00A06B6F" w:rsidRPr="005E6C87">
        <w:rPr>
          <w:lang w:val="ru-RU"/>
        </w:rPr>
        <w:t>ах</w:t>
      </w:r>
      <w:r w:rsidRPr="005E6C87">
        <w:rPr>
          <w:lang w:val="ru-RU"/>
        </w:rPr>
        <w:t xml:space="preserve"> по </w:t>
      </w:r>
      <w:r w:rsidR="00A06B6F" w:rsidRPr="005E6C87">
        <w:rPr>
          <w:lang w:val="ru-RU"/>
        </w:rPr>
        <w:t xml:space="preserve">вопросам </w:t>
      </w:r>
      <w:r w:rsidRPr="005E6C87">
        <w:rPr>
          <w:lang w:val="ru-RU"/>
        </w:rPr>
        <w:t>личного статуса. Что касается ликвидации стере</w:t>
      </w:r>
      <w:r w:rsidRPr="005E6C87">
        <w:rPr>
          <w:lang w:val="ru-RU"/>
        </w:rPr>
        <w:t>о</w:t>
      </w:r>
      <w:r w:rsidRPr="005E6C87">
        <w:rPr>
          <w:lang w:val="ru-RU"/>
        </w:rPr>
        <w:t>типов, то в рамках усилий правительства</w:t>
      </w:r>
      <w:r w:rsidR="00A06B6F" w:rsidRPr="005E6C87">
        <w:rPr>
          <w:lang w:val="ru-RU"/>
        </w:rPr>
        <w:t xml:space="preserve"> по</w:t>
      </w:r>
      <w:r w:rsidRPr="005E6C87">
        <w:rPr>
          <w:lang w:val="ru-RU"/>
        </w:rPr>
        <w:t xml:space="preserve"> дост</w:t>
      </w:r>
      <w:r w:rsidRPr="005E6C87">
        <w:rPr>
          <w:lang w:val="ru-RU"/>
        </w:rPr>
        <w:t>и</w:t>
      </w:r>
      <w:r w:rsidRPr="005E6C87">
        <w:rPr>
          <w:lang w:val="ru-RU"/>
        </w:rPr>
        <w:t>жени</w:t>
      </w:r>
      <w:r w:rsidR="00A06B6F" w:rsidRPr="005E6C87">
        <w:rPr>
          <w:lang w:val="ru-RU"/>
        </w:rPr>
        <w:t>ю</w:t>
      </w:r>
      <w:r w:rsidRPr="005E6C87">
        <w:rPr>
          <w:lang w:val="ru-RU"/>
        </w:rPr>
        <w:t xml:space="preserve"> этой цели из школьных учебников были изъяты все ун</w:t>
      </w:r>
      <w:r w:rsidRPr="005E6C87">
        <w:rPr>
          <w:lang w:val="ru-RU"/>
        </w:rPr>
        <w:t>и</w:t>
      </w:r>
      <w:r w:rsidR="00A06B6F" w:rsidRPr="005E6C87">
        <w:rPr>
          <w:lang w:val="ru-RU"/>
        </w:rPr>
        <w:t xml:space="preserve">чижительные </w:t>
      </w:r>
      <w:r w:rsidRPr="005E6C87">
        <w:rPr>
          <w:lang w:val="ru-RU"/>
        </w:rPr>
        <w:t>изображения женщин и были вып</w:t>
      </w:r>
      <w:r w:rsidRPr="005E6C87">
        <w:rPr>
          <w:lang w:val="ru-RU"/>
        </w:rPr>
        <w:t>у</w:t>
      </w:r>
      <w:r w:rsidRPr="005E6C87">
        <w:rPr>
          <w:lang w:val="ru-RU"/>
        </w:rPr>
        <w:t xml:space="preserve">щены </w:t>
      </w:r>
      <w:r w:rsidR="00A06B6F" w:rsidRPr="005E6C87">
        <w:rPr>
          <w:lang w:val="ru-RU"/>
        </w:rPr>
        <w:t>учебно-</w:t>
      </w:r>
      <w:r w:rsidRPr="005E6C87">
        <w:rPr>
          <w:lang w:val="ru-RU"/>
        </w:rPr>
        <w:t>просветительские телев</w:t>
      </w:r>
      <w:r w:rsidRPr="005E6C87">
        <w:rPr>
          <w:lang w:val="ru-RU"/>
        </w:rPr>
        <w:t>и</w:t>
      </w:r>
      <w:r w:rsidRPr="005E6C87">
        <w:rPr>
          <w:lang w:val="ru-RU"/>
        </w:rPr>
        <w:t>зионные программы. Ее министерство участвует в этих ус</w:t>
      </w:r>
      <w:r w:rsidRPr="005E6C87">
        <w:rPr>
          <w:lang w:val="ru-RU"/>
        </w:rPr>
        <w:t>и</w:t>
      </w:r>
      <w:r w:rsidRPr="005E6C87">
        <w:rPr>
          <w:lang w:val="ru-RU"/>
        </w:rPr>
        <w:t xml:space="preserve">лиях на ежедневной основе. Отвечая на вопрос о том, преследуются ли в судебном порядке лица, </w:t>
      </w:r>
      <w:r w:rsidR="00A06B6F" w:rsidRPr="005E6C87">
        <w:rPr>
          <w:lang w:val="ru-RU"/>
        </w:rPr>
        <w:t>практикующие</w:t>
      </w:r>
      <w:r w:rsidRPr="005E6C87">
        <w:rPr>
          <w:lang w:val="ru-RU"/>
        </w:rPr>
        <w:t>, согласно традици</w:t>
      </w:r>
      <w:r w:rsidR="00A06B6F" w:rsidRPr="005E6C87">
        <w:rPr>
          <w:lang w:val="ru-RU"/>
        </w:rPr>
        <w:t>ям</w:t>
      </w:r>
      <w:r w:rsidRPr="005E6C87">
        <w:rPr>
          <w:lang w:val="ru-RU"/>
        </w:rPr>
        <w:t>, проц</w:t>
      </w:r>
      <w:r w:rsidRPr="005E6C87">
        <w:rPr>
          <w:lang w:val="ru-RU"/>
        </w:rPr>
        <w:t>е</w:t>
      </w:r>
      <w:r w:rsidRPr="005E6C87">
        <w:rPr>
          <w:lang w:val="ru-RU"/>
        </w:rPr>
        <w:t xml:space="preserve">дуру </w:t>
      </w:r>
      <w:r w:rsidR="00A06B6F" w:rsidRPr="005E6C87">
        <w:rPr>
          <w:lang w:val="ru-RU"/>
        </w:rPr>
        <w:t xml:space="preserve">женского </w:t>
      </w:r>
      <w:r w:rsidRPr="005E6C87">
        <w:rPr>
          <w:lang w:val="ru-RU"/>
        </w:rPr>
        <w:t xml:space="preserve">обрезания, она говорит, что, в случае </w:t>
      </w:r>
      <w:r w:rsidR="00A06B6F" w:rsidRPr="005E6C87">
        <w:rPr>
          <w:lang w:val="ru-RU"/>
        </w:rPr>
        <w:t>р</w:t>
      </w:r>
      <w:r w:rsidR="00A06B6F" w:rsidRPr="005E6C87">
        <w:rPr>
          <w:lang w:val="ru-RU"/>
        </w:rPr>
        <w:t>а</w:t>
      </w:r>
      <w:r w:rsidR="00A06B6F" w:rsidRPr="005E6C87">
        <w:rPr>
          <w:lang w:val="ru-RU"/>
        </w:rPr>
        <w:t xml:space="preserve">зоблачения </w:t>
      </w:r>
      <w:r w:rsidRPr="005E6C87">
        <w:rPr>
          <w:lang w:val="ru-RU"/>
        </w:rPr>
        <w:t>их деятельности, они подвергаются т</w:t>
      </w:r>
      <w:r w:rsidRPr="005E6C87">
        <w:rPr>
          <w:lang w:val="ru-RU"/>
        </w:rPr>
        <w:t>а</w:t>
      </w:r>
      <w:r w:rsidRPr="005E6C87">
        <w:rPr>
          <w:lang w:val="ru-RU"/>
        </w:rPr>
        <w:t>кому преследованию. В данный момент предм</w:t>
      </w:r>
      <w:r w:rsidRPr="005E6C87">
        <w:rPr>
          <w:lang w:val="ru-RU"/>
        </w:rPr>
        <w:t>е</w:t>
      </w:r>
      <w:r w:rsidRPr="005E6C87">
        <w:rPr>
          <w:lang w:val="ru-RU"/>
        </w:rPr>
        <w:t>том главной озабоченности являются меры по повыш</w:t>
      </w:r>
      <w:r w:rsidRPr="005E6C87">
        <w:rPr>
          <w:lang w:val="ru-RU"/>
        </w:rPr>
        <w:t>е</w:t>
      </w:r>
      <w:r w:rsidRPr="005E6C87">
        <w:rPr>
          <w:lang w:val="ru-RU"/>
        </w:rPr>
        <w:t>нию осознания этой проблемы и профилакт</w:t>
      </w:r>
      <w:r w:rsidRPr="005E6C87">
        <w:rPr>
          <w:lang w:val="ru-RU"/>
        </w:rPr>
        <w:t>и</w:t>
      </w:r>
      <w:r w:rsidRPr="005E6C87">
        <w:rPr>
          <w:lang w:val="ru-RU"/>
        </w:rPr>
        <w:t xml:space="preserve">ческие действия. На следующем этапе уже можно будет провести показательные суды над виновными. </w:t>
      </w:r>
      <w:r w:rsidR="00A06B6F" w:rsidRPr="005E6C87">
        <w:rPr>
          <w:lang w:val="ru-RU"/>
        </w:rPr>
        <w:t>К</w:t>
      </w:r>
      <w:r w:rsidRPr="005E6C87">
        <w:rPr>
          <w:lang w:val="ru-RU"/>
        </w:rPr>
        <w:t>а</w:t>
      </w:r>
      <w:r w:rsidRPr="005E6C87">
        <w:rPr>
          <w:lang w:val="ru-RU"/>
        </w:rPr>
        <w:t>са</w:t>
      </w:r>
      <w:r w:rsidR="00A06B6F" w:rsidRPr="005E6C87">
        <w:rPr>
          <w:lang w:val="ru-RU"/>
        </w:rPr>
        <w:t>ясь</w:t>
      </w:r>
      <w:r w:rsidRPr="005E6C87">
        <w:rPr>
          <w:lang w:val="ru-RU"/>
        </w:rPr>
        <w:t xml:space="preserve"> </w:t>
      </w:r>
      <w:r w:rsidR="00A06B6F" w:rsidRPr="005E6C87">
        <w:rPr>
          <w:lang w:val="ru-RU"/>
        </w:rPr>
        <w:t xml:space="preserve">вопроса о </w:t>
      </w:r>
      <w:r w:rsidRPr="005E6C87">
        <w:rPr>
          <w:lang w:val="ru-RU"/>
        </w:rPr>
        <w:t>доступ</w:t>
      </w:r>
      <w:r w:rsidR="00A06B6F" w:rsidRPr="005E6C87">
        <w:rPr>
          <w:lang w:val="ru-RU"/>
        </w:rPr>
        <w:t>е</w:t>
      </w:r>
      <w:r w:rsidRPr="005E6C87">
        <w:rPr>
          <w:lang w:val="ru-RU"/>
        </w:rPr>
        <w:t xml:space="preserve"> </w:t>
      </w:r>
      <w:r w:rsidR="00A06B6F" w:rsidRPr="005E6C87">
        <w:rPr>
          <w:lang w:val="ru-RU"/>
        </w:rPr>
        <w:t xml:space="preserve">женщин </w:t>
      </w:r>
      <w:r w:rsidRPr="005E6C87">
        <w:rPr>
          <w:lang w:val="ru-RU"/>
        </w:rPr>
        <w:t>к судебной сист</w:t>
      </w:r>
      <w:r w:rsidRPr="005E6C87">
        <w:rPr>
          <w:lang w:val="ru-RU"/>
        </w:rPr>
        <w:t>е</w:t>
      </w:r>
      <w:r w:rsidRPr="005E6C87">
        <w:rPr>
          <w:lang w:val="ru-RU"/>
        </w:rPr>
        <w:t>ме, она говорит, что такой доступ обеспечен в ра</w:t>
      </w:r>
      <w:r w:rsidRPr="005E6C87">
        <w:rPr>
          <w:lang w:val="ru-RU"/>
        </w:rPr>
        <w:t>в</w:t>
      </w:r>
      <w:r w:rsidRPr="005E6C87">
        <w:rPr>
          <w:lang w:val="ru-RU"/>
        </w:rPr>
        <w:t>ной степени как для мужчин, так и для женщин, без каких-либо различий, в частности путем юридич</w:t>
      </w:r>
      <w:r w:rsidRPr="005E6C87">
        <w:rPr>
          <w:lang w:val="ru-RU"/>
        </w:rPr>
        <w:t>е</w:t>
      </w:r>
      <w:r w:rsidRPr="005E6C87">
        <w:rPr>
          <w:lang w:val="ru-RU"/>
        </w:rPr>
        <w:t>ской помощи, которая оказывается автоматич</w:t>
      </w:r>
      <w:r w:rsidRPr="005E6C87">
        <w:rPr>
          <w:lang w:val="ru-RU"/>
        </w:rPr>
        <w:t>е</w:t>
      </w:r>
      <w:r w:rsidRPr="005E6C87">
        <w:rPr>
          <w:lang w:val="ru-RU"/>
        </w:rPr>
        <w:t>ски определенным группам населения, таким как бол</w:t>
      </w:r>
      <w:r w:rsidRPr="005E6C87">
        <w:rPr>
          <w:lang w:val="ru-RU"/>
        </w:rPr>
        <w:t>ь</w:t>
      </w:r>
      <w:r w:rsidRPr="005E6C87">
        <w:rPr>
          <w:lang w:val="ru-RU"/>
        </w:rPr>
        <w:t>ные ВИЧ/СПИДом и подве</w:t>
      </w:r>
      <w:r w:rsidR="00517868" w:rsidRPr="005E6C87">
        <w:rPr>
          <w:lang w:val="ru-RU"/>
        </w:rPr>
        <w:t>р</w:t>
      </w:r>
      <w:r w:rsidRPr="005E6C87">
        <w:rPr>
          <w:lang w:val="ru-RU"/>
        </w:rPr>
        <w:t>гшиеся насилию нес</w:t>
      </w:r>
      <w:r w:rsidRPr="005E6C87">
        <w:rPr>
          <w:lang w:val="ru-RU"/>
        </w:rPr>
        <w:t>о</w:t>
      </w:r>
      <w:r w:rsidRPr="005E6C87">
        <w:rPr>
          <w:lang w:val="ru-RU"/>
        </w:rPr>
        <w:t>вершеннолетние лица. В соответствии с неда</w:t>
      </w:r>
      <w:r w:rsidRPr="005E6C87">
        <w:rPr>
          <w:lang w:val="ru-RU"/>
        </w:rPr>
        <w:t>в</w:t>
      </w:r>
      <w:r w:rsidRPr="005E6C87">
        <w:rPr>
          <w:lang w:val="ru-RU"/>
        </w:rPr>
        <w:t>но принятым законом, огромное финансовое бремя</w:t>
      </w:r>
      <w:r w:rsidR="00A06B6F" w:rsidRPr="005E6C87">
        <w:rPr>
          <w:lang w:val="ru-RU"/>
        </w:rPr>
        <w:t>, связанное с реализацией этих мер,</w:t>
      </w:r>
      <w:r w:rsidRPr="005E6C87">
        <w:rPr>
          <w:lang w:val="ru-RU"/>
        </w:rPr>
        <w:t xml:space="preserve"> несет государс</w:t>
      </w:r>
      <w:r w:rsidRPr="005E6C87">
        <w:rPr>
          <w:lang w:val="ru-RU"/>
        </w:rPr>
        <w:t>т</w:t>
      </w:r>
      <w:r w:rsidRPr="005E6C87">
        <w:rPr>
          <w:lang w:val="ru-RU"/>
        </w:rPr>
        <w:t xml:space="preserve">во. Отвечая на вопрос, касающийся создания новых </w:t>
      </w:r>
      <w:r w:rsidR="00875061" w:rsidRPr="005E6C87">
        <w:rPr>
          <w:lang w:val="ru-RU"/>
        </w:rPr>
        <w:t>пунктов водоснабжения</w:t>
      </w:r>
      <w:r w:rsidRPr="005E6C87">
        <w:rPr>
          <w:lang w:val="ru-RU"/>
        </w:rPr>
        <w:t>, она говорит, что при этом действительно преследуется цель содействовать более оседлому образу жизни в интересах обесп</w:t>
      </w:r>
      <w:r w:rsidRPr="005E6C87">
        <w:rPr>
          <w:lang w:val="ru-RU"/>
        </w:rPr>
        <w:t>е</w:t>
      </w:r>
      <w:r w:rsidRPr="005E6C87">
        <w:rPr>
          <w:lang w:val="ru-RU"/>
        </w:rPr>
        <w:t>чения более устойчивого хозяйствования в отд</w:t>
      </w:r>
      <w:r w:rsidRPr="005E6C87">
        <w:rPr>
          <w:lang w:val="ru-RU"/>
        </w:rPr>
        <w:t>а</w:t>
      </w:r>
      <w:r w:rsidRPr="005E6C87">
        <w:rPr>
          <w:lang w:val="ru-RU"/>
        </w:rPr>
        <w:t>ленных районах. Что же касается микрокредитов</w:t>
      </w:r>
      <w:r w:rsidRPr="005E6C87">
        <w:rPr>
          <w:lang w:val="ru-RU"/>
        </w:rPr>
        <w:t>а</w:t>
      </w:r>
      <w:r w:rsidRPr="005E6C87">
        <w:rPr>
          <w:lang w:val="ru-RU"/>
        </w:rPr>
        <w:t>ния, то такие кредиты предоставляются без какой-либо процент</w:t>
      </w:r>
      <w:r w:rsidR="00875061" w:rsidRPr="005E6C87">
        <w:rPr>
          <w:lang w:val="ru-RU"/>
        </w:rPr>
        <w:t>ной ставки</w:t>
      </w:r>
      <w:r w:rsidRPr="005E6C87">
        <w:rPr>
          <w:lang w:val="ru-RU"/>
        </w:rPr>
        <w:t>, но для их получения нео</w:t>
      </w:r>
      <w:r w:rsidRPr="005E6C87">
        <w:rPr>
          <w:lang w:val="ru-RU"/>
        </w:rPr>
        <w:t>б</w:t>
      </w:r>
      <w:r w:rsidRPr="005E6C87">
        <w:rPr>
          <w:lang w:val="ru-RU"/>
        </w:rPr>
        <w:t xml:space="preserve">ходимо представить </w:t>
      </w:r>
      <w:r w:rsidR="00875061" w:rsidRPr="005E6C87">
        <w:rPr>
          <w:lang w:val="ru-RU"/>
        </w:rPr>
        <w:t xml:space="preserve">солидарную и индивидуальную </w:t>
      </w:r>
      <w:r w:rsidRPr="005E6C87">
        <w:rPr>
          <w:lang w:val="ru-RU"/>
        </w:rPr>
        <w:t>гарантию от одного из пяти членов каждой группы бенефициаров; что же касается микрофинансиров</w:t>
      </w:r>
      <w:r w:rsidRPr="005E6C87">
        <w:rPr>
          <w:lang w:val="ru-RU"/>
        </w:rPr>
        <w:t>а</w:t>
      </w:r>
      <w:r w:rsidRPr="005E6C87">
        <w:rPr>
          <w:lang w:val="ru-RU"/>
        </w:rPr>
        <w:t>ния, то здесь</w:t>
      </w:r>
      <w:r w:rsidR="00C85E58">
        <w:rPr>
          <w:lang w:val="ru-RU"/>
        </w:rPr>
        <w:t xml:space="preserve"> применяется учетная ставка в 1 </w:t>
      </w:r>
      <w:r w:rsidRPr="005E6C87">
        <w:rPr>
          <w:lang w:val="ru-RU"/>
        </w:rPr>
        <w:t>пр</w:t>
      </w:r>
      <w:r w:rsidRPr="005E6C87">
        <w:rPr>
          <w:lang w:val="ru-RU"/>
        </w:rPr>
        <w:t>о</w:t>
      </w:r>
      <w:r w:rsidRPr="005E6C87">
        <w:rPr>
          <w:lang w:val="ru-RU"/>
        </w:rPr>
        <w:t>цент.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28.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 xml:space="preserve">Г-н Абду </w:t>
      </w:r>
      <w:r w:rsidRPr="005E6C87">
        <w:rPr>
          <w:lang w:val="ru-RU"/>
        </w:rPr>
        <w:t xml:space="preserve">(Джибути) касаясь вопроса о </w:t>
      </w:r>
      <w:r w:rsidR="00875061" w:rsidRPr="005E6C87">
        <w:rPr>
          <w:lang w:val="ru-RU"/>
        </w:rPr>
        <w:t>к</w:t>
      </w:r>
      <w:r w:rsidRPr="005E6C87">
        <w:rPr>
          <w:lang w:val="ru-RU"/>
        </w:rPr>
        <w:t>онст</w:t>
      </w:r>
      <w:r w:rsidRPr="005E6C87">
        <w:rPr>
          <w:lang w:val="ru-RU"/>
        </w:rPr>
        <w:t>и</w:t>
      </w:r>
      <w:r w:rsidRPr="005E6C87">
        <w:rPr>
          <w:lang w:val="ru-RU"/>
        </w:rPr>
        <w:t>туци</w:t>
      </w:r>
      <w:r w:rsidR="00875061" w:rsidRPr="005E6C87">
        <w:rPr>
          <w:lang w:val="ru-RU"/>
        </w:rPr>
        <w:t>онности</w:t>
      </w:r>
      <w:r w:rsidRPr="005E6C87">
        <w:rPr>
          <w:lang w:val="ru-RU"/>
        </w:rPr>
        <w:t xml:space="preserve">, </w:t>
      </w:r>
      <w:r w:rsidRPr="005E6C87">
        <w:rPr>
          <w:lang w:val="ru-RU" w:eastAsia="ru-RU"/>
        </w:rPr>
        <w:t>говорит</w:t>
      </w:r>
      <w:r w:rsidRPr="005E6C87">
        <w:rPr>
          <w:lang w:val="ru-RU"/>
        </w:rPr>
        <w:t>, что в с</w:t>
      </w:r>
      <w:r w:rsidR="00517868" w:rsidRPr="005E6C87">
        <w:rPr>
          <w:lang w:val="ru-RU"/>
        </w:rPr>
        <w:t>лу</w:t>
      </w:r>
      <w:r w:rsidRPr="005E6C87">
        <w:rPr>
          <w:lang w:val="ru-RU"/>
        </w:rPr>
        <w:t>чаях нарушения основных прав человека истец может передать дело на рассмотрение непосредственно Конституцио</w:t>
      </w:r>
      <w:r w:rsidRPr="005E6C87">
        <w:rPr>
          <w:lang w:val="ru-RU"/>
        </w:rPr>
        <w:t>н</w:t>
      </w:r>
      <w:r w:rsidRPr="005E6C87">
        <w:rPr>
          <w:lang w:val="ru-RU"/>
        </w:rPr>
        <w:t xml:space="preserve">ному совету. Кроме того, если в ходе рассмотрения дела в обычном суде </w:t>
      </w:r>
      <w:r w:rsidR="00875061" w:rsidRPr="005E6C87">
        <w:rPr>
          <w:lang w:val="ru-RU"/>
        </w:rPr>
        <w:t xml:space="preserve">ответчик </w:t>
      </w:r>
      <w:r w:rsidRPr="005E6C87">
        <w:rPr>
          <w:lang w:val="ru-RU"/>
        </w:rPr>
        <w:t xml:space="preserve">считает, что закон, на основе которого его или ее </w:t>
      </w:r>
      <w:r w:rsidRPr="005E6C87">
        <w:rPr>
          <w:lang w:val="ru-RU" w:eastAsia="ru-RU"/>
        </w:rPr>
        <w:t>судят</w:t>
      </w:r>
      <w:r w:rsidRPr="005E6C87">
        <w:rPr>
          <w:lang w:val="ru-RU"/>
        </w:rPr>
        <w:t xml:space="preserve">, противоречит Конституции, может быть подан </w:t>
      </w:r>
      <w:r w:rsidR="00875061" w:rsidRPr="005E6C87">
        <w:rPr>
          <w:lang w:val="ru-RU"/>
        </w:rPr>
        <w:t>иск</w:t>
      </w:r>
      <w:r w:rsidRPr="005E6C87">
        <w:rPr>
          <w:lang w:val="ru-RU"/>
        </w:rPr>
        <w:t xml:space="preserve"> о несоответс</w:t>
      </w:r>
      <w:r w:rsidRPr="005E6C87">
        <w:rPr>
          <w:lang w:val="ru-RU"/>
        </w:rPr>
        <w:t>т</w:t>
      </w:r>
      <w:r w:rsidRPr="005E6C87">
        <w:rPr>
          <w:lang w:val="ru-RU"/>
        </w:rPr>
        <w:t xml:space="preserve">вии закона Конституции, что приведет к передаче дела в Верховный суд. Верховный суд уже будет затем принимать решение о правомерности </w:t>
      </w:r>
      <w:r w:rsidR="00875061" w:rsidRPr="005E6C87">
        <w:rPr>
          <w:lang w:val="ru-RU"/>
        </w:rPr>
        <w:t>пода</w:t>
      </w:r>
      <w:r w:rsidR="00875061" w:rsidRPr="005E6C87">
        <w:rPr>
          <w:lang w:val="ru-RU"/>
        </w:rPr>
        <w:t>н</w:t>
      </w:r>
      <w:r w:rsidR="00875061" w:rsidRPr="005E6C87">
        <w:rPr>
          <w:lang w:val="ru-RU"/>
        </w:rPr>
        <w:t>ного иска</w:t>
      </w:r>
      <w:r w:rsidRPr="005E6C87">
        <w:rPr>
          <w:lang w:val="ru-RU"/>
        </w:rPr>
        <w:t xml:space="preserve"> и, в случае необходимости, передаст его </w:t>
      </w:r>
      <w:r w:rsidR="00875061" w:rsidRPr="005E6C87">
        <w:rPr>
          <w:lang w:val="ru-RU"/>
        </w:rPr>
        <w:t xml:space="preserve">на рассмотрение </w:t>
      </w:r>
      <w:r w:rsidRPr="005E6C87">
        <w:rPr>
          <w:lang w:val="ru-RU"/>
        </w:rPr>
        <w:t>Конституционному совету. Реш</w:t>
      </w:r>
      <w:r w:rsidRPr="005E6C87">
        <w:rPr>
          <w:lang w:val="ru-RU"/>
        </w:rPr>
        <w:t>е</w:t>
      </w:r>
      <w:r w:rsidRPr="005E6C87">
        <w:rPr>
          <w:lang w:val="ru-RU"/>
        </w:rPr>
        <w:t>ние Совета обжалованию не подлежит.</w:t>
      </w:r>
    </w:p>
    <w:p w:rsidR="00453400" w:rsidRPr="005E6C87" w:rsidRDefault="00453400" w:rsidP="005E6C87">
      <w:pPr>
        <w:pStyle w:val="DualTxt"/>
        <w:suppressAutoHyphens w:val="0"/>
        <w:rPr>
          <w:lang w:val="ru-RU"/>
        </w:rPr>
      </w:pPr>
      <w:r w:rsidRPr="005E6C87">
        <w:rPr>
          <w:lang w:val="ru-RU"/>
        </w:rPr>
        <w:t>29.</w:t>
      </w:r>
      <w:r w:rsidRPr="005E6C87">
        <w:rPr>
          <w:lang w:val="ru-RU"/>
        </w:rPr>
        <w:tab/>
      </w:r>
      <w:r w:rsidRPr="005E6C87">
        <w:rPr>
          <w:b/>
          <w:lang w:val="ru-RU"/>
        </w:rPr>
        <w:t xml:space="preserve">Г-жа Дауд </w:t>
      </w:r>
      <w:r w:rsidRPr="005E6C87">
        <w:rPr>
          <w:lang w:val="ru-RU"/>
        </w:rPr>
        <w:t xml:space="preserve">(Джибути) говорит в завершении, что представление </w:t>
      </w:r>
      <w:r w:rsidR="00875061" w:rsidRPr="005E6C87">
        <w:rPr>
          <w:lang w:val="ru-RU"/>
        </w:rPr>
        <w:t xml:space="preserve">впервые </w:t>
      </w:r>
      <w:r w:rsidRPr="005E6C87">
        <w:rPr>
          <w:lang w:val="ru-RU"/>
        </w:rPr>
        <w:t>периодического доклада Джибути вызывает лично у нее чувство удовлетв</w:t>
      </w:r>
      <w:r w:rsidRPr="005E6C87">
        <w:rPr>
          <w:lang w:val="ru-RU"/>
        </w:rPr>
        <w:t>о</w:t>
      </w:r>
      <w:r w:rsidRPr="005E6C87">
        <w:rPr>
          <w:lang w:val="ru-RU"/>
        </w:rPr>
        <w:t>рения и отражает видение президента Республики, который, н</w:t>
      </w:r>
      <w:r w:rsidR="00517868" w:rsidRPr="005E6C87">
        <w:rPr>
          <w:lang w:val="ru-RU"/>
        </w:rPr>
        <w:t>е</w:t>
      </w:r>
      <w:r w:rsidRPr="005E6C87">
        <w:rPr>
          <w:lang w:val="ru-RU"/>
        </w:rPr>
        <w:t>смотря на социально-культурную инер</w:t>
      </w:r>
      <w:r w:rsidR="00875061" w:rsidRPr="005E6C87">
        <w:rPr>
          <w:lang w:val="ru-RU"/>
        </w:rPr>
        <w:t>тность</w:t>
      </w:r>
      <w:r w:rsidRPr="005E6C87">
        <w:rPr>
          <w:lang w:val="ru-RU"/>
        </w:rPr>
        <w:t xml:space="preserve">, даже среди </w:t>
      </w:r>
      <w:r w:rsidR="00875061" w:rsidRPr="005E6C87">
        <w:rPr>
          <w:lang w:val="ru-RU"/>
        </w:rPr>
        <w:t xml:space="preserve">некоторых </w:t>
      </w:r>
      <w:r w:rsidRPr="005E6C87">
        <w:rPr>
          <w:lang w:val="ru-RU"/>
        </w:rPr>
        <w:t>женщин, проя</w:t>
      </w:r>
      <w:r w:rsidRPr="005E6C87">
        <w:rPr>
          <w:lang w:val="ru-RU"/>
        </w:rPr>
        <w:t>в</w:t>
      </w:r>
      <w:r w:rsidRPr="005E6C87">
        <w:rPr>
          <w:lang w:val="ru-RU"/>
        </w:rPr>
        <w:t>ляет политическую волю продвигать дело соблюд</w:t>
      </w:r>
      <w:r w:rsidRPr="005E6C87">
        <w:rPr>
          <w:lang w:val="ru-RU"/>
        </w:rPr>
        <w:t>е</w:t>
      </w:r>
      <w:r w:rsidRPr="005E6C87">
        <w:rPr>
          <w:lang w:val="ru-RU"/>
        </w:rPr>
        <w:t xml:space="preserve">ния прав женщин. В результате этих усилий сейчас уже можно </w:t>
      </w:r>
      <w:r w:rsidRPr="005E6C87">
        <w:rPr>
          <w:lang w:val="ru-RU" w:eastAsia="ru-RU"/>
        </w:rPr>
        <w:t>говорить</w:t>
      </w:r>
      <w:r w:rsidRPr="005E6C87">
        <w:rPr>
          <w:lang w:val="ru-RU"/>
        </w:rPr>
        <w:t xml:space="preserve"> об осознании общественн</w:t>
      </w:r>
      <w:r w:rsidRPr="005E6C87">
        <w:rPr>
          <w:lang w:val="ru-RU"/>
        </w:rPr>
        <w:t>о</w:t>
      </w:r>
      <w:r w:rsidRPr="005E6C87">
        <w:rPr>
          <w:lang w:val="ru-RU"/>
        </w:rPr>
        <w:t>стью этих прав, что позволяет же</w:t>
      </w:r>
      <w:r w:rsidR="00875061" w:rsidRPr="005E6C87">
        <w:rPr>
          <w:lang w:val="ru-RU"/>
        </w:rPr>
        <w:t>н</w:t>
      </w:r>
      <w:r w:rsidRPr="005E6C87">
        <w:rPr>
          <w:lang w:val="ru-RU"/>
        </w:rPr>
        <w:t>щинам во все большей мере занимать принадлежащее им по пр</w:t>
      </w:r>
      <w:r w:rsidRPr="005E6C87">
        <w:rPr>
          <w:lang w:val="ru-RU"/>
        </w:rPr>
        <w:t>а</w:t>
      </w:r>
      <w:r w:rsidRPr="005E6C87">
        <w:rPr>
          <w:lang w:val="ru-RU"/>
        </w:rPr>
        <w:t>ву место в обществе. Она благодарит членов Ком</w:t>
      </w:r>
      <w:r w:rsidRPr="005E6C87">
        <w:rPr>
          <w:lang w:val="ru-RU"/>
        </w:rPr>
        <w:t>и</w:t>
      </w:r>
      <w:r w:rsidRPr="005E6C87">
        <w:rPr>
          <w:lang w:val="ru-RU"/>
        </w:rPr>
        <w:t>тета за их поддержку и советы и будет ожидать п</w:t>
      </w:r>
      <w:r w:rsidRPr="005E6C87">
        <w:rPr>
          <w:lang w:val="ru-RU"/>
        </w:rPr>
        <w:t>о</w:t>
      </w:r>
      <w:r w:rsidRPr="005E6C87">
        <w:rPr>
          <w:lang w:val="ru-RU"/>
        </w:rPr>
        <w:t>лучения рекомендаций, которые позволят продо</w:t>
      </w:r>
      <w:r w:rsidRPr="005E6C87">
        <w:rPr>
          <w:lang w:val="ru-RU"/>
        </w:rPr>
        <w:t>л</w:t>
      </w:r>
      <w:r w:rsidRPr="005E6C87">
        <w:rPr>
          <w:lang w:val="ru-RU"/>
        </w:rPr>
        <w:t>жить улучшение положения женщин в ее стране.</w:t>
      </w:r>
    </w:p>
    <w:p w:rsidR="00C85E58" w:rsidRPr="00C85E58" w:rsidRDefault="00C85E58" w:rsidP="00C85E58">
      <w:pPr>
        <w:pStyle w:val="DualTxt"/>
        <w:spacing w:after="0" w:line="120" w:lineRule="exact"/>
        <w:rPr>
          <w:i/>
          <w:sz w:val="10"/>
          <w:lang w:val="ru-RU"/>
        </w:rPr>
      </w:pPr>
    </w:p>
    <w:p w:rsidR="00850D40" w:rsidRPr="005E6C87" w:rsidRDefault="00831EF6" w:rsidP="00C85E5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u w:val="single"/>
          <w:lang w:val="ru-RU"/>
        </w:rPr>
      </w:pPr>
      <w:r w:rsidRPr="005E6C87">
        <w:rPr>
          <w:lang w:val="ru-RU"/>
        </w:rPr>
        <w:t>Заседание закрывается в 1</w:t>
      </w:r>
      <w:r w:rsidR="00453400" w:rsidRPr="005E6C87">
        <w:rPr>
          <w:lang w:val="ru-RU"/>
        </w:rPr>
        <w:t>6</w:t>
      </w:r>
      <w:r w:rsidRPr="005E6C87">
        <w:rPr>
          <w:lang w:val="ru-RU"/>
        </w:rPr>
        <w:t xml:space="preserve"> </w:t>
      </w:r>
      <w:r w:rsidR="00902983" w:rsidRPr="005E6C87">
        <w:rPr>
          <w:lang w:val="ru-RU"/>
        </w:rPr>
        <w:t xml:space="preserve">ч. </w:t>
      </w:r>
      <w:r w:rsidR="00BC00DC" w:rsidRPr="005E6C87">
        <w:rPr>
          <w:lang w:val="ru-RU"/>
        </w:rPr>
        <w:t>0</w:t>
      </w:r>
      <w:r w:rsidR="00453400" w:rsidRPr="005E6C87">
        <w:rPr>
          <w:lang w:val="ru-RU"/>
        </w:rPr>
        <w:t>5</w:t>
      </w:r>
      <w:r w:rsidRPr="005E6C87">
        <w:rPr>
          <w:lang w:val="ru-RU"/>
        </w:rPr>
        <w:t xml:space="preserve"> </w:t>
      </w:r>
      <w:r w:rsidR="00902983" w:rsidRPr="005E6C87">
        <w:rPr>
          <w:lang w:val="ru-RU"/>
        </w:rPr>
        <w:t>м.</w:t>
      </w:r>
      <w:r w:rsidR="00A948A9" w:rsidRPr="005E6C87">
        <w:rPr>
          <w:lang w:val="ru-RU"/>
        </w:rPr>
        <w:t xml:space="preserve"> </w:t>
      </w:r>
    </w:p>
    <w:p w:rsidR="000E1CC3" w:rsidRPr="005E6C87" w:rsidRDefault="000E1CC3" w:rsidP="007F317A">
      <w:pPr>
        <w:pStyle w:val="DualTxt"/>
        <w:rPr>
          <w:lang w:val="ru-RU"/>
        </w:rPr>
      </w:pPr>
    </w:p>
    <w:sectPr w:rsidR="000E1CC3" w:rsidRPr="005E6C87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1-11-01T13:57:00Z" w:initials="Start">
    <w:p w:rsidR="00C85E58" w:rsidRDefault="00C85E58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NO&gt;&gt;N1142471R&lt;&lt;ODS JOB NO&gt;&gt;</w:t>
      </w:r>
    </w:p>
    <w:p w:rsidR="00C85E58" w:rsidRDefault="00C85E58">
      <w:pPr>
        <w:pStyle w:val="CommentText"/>
      </w:pPr>
      <w:r>
        <w:t>&lt;&lt;ODS DOC SYMBOL1&gt;&gt;CEDAW/C/SR.992&lt;&lt;ODS DOC SYMBOL1&gt;&gt;</w:t>
      </w:r>
    </w:p>
    <w:p w:rsidR="00C85E58" w:rsidRDefault="00C85E58">
      <w:pPr>
        <w:pStyle w:val="CommentText"/>
      </w:pPr>
      <w:r>
        <w:t>&lt;&lt;ODS DOC SYMBOL2&gt;&gt;&lt;&lt;ODS DOC SYMBOL2&gt;&gt;</w:t>
      </w:r>
    </w:p>
    <w:p w:rsidR="00C85E58" w:rsidRDefault="00C85E58">
      <w:pPr>
        <w:pStyle w:val="CommentText"/>
      </w:pP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162" w:rsidRDefault="00923162">
      <w:r>
        <w:separator/>
      </w:r>
    </w:p>
  </w:endnote>
  <w:endnote w:type="continuationSeparator" w:id="0">
    <w:p w:rsidR="00923162" w:rsidRDefault="00923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85E58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85E58" w:rsidRPr="003F0AE2" w:rsidRDefault="00C85E58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11-42</w:t>
          </w:r>
          <w:r>
            <w:rPr>
              <w:b w:val="0"/>
              <w:w w:val="103"/>
              <w:sz w:val="14"/>
              <w:lang w:val="ru-RU"/>
            </w:rPr>
            <w:t>471</w:t>
          </w:r>
          <w:r>
            <w:rPr>
              <w:b w:val="0"/>
              <w:w w:val="103"/>
              <w:sz w:val="14"/>
            </w:rPr>
            <w:t>X</w:t>
          </w:r>
        </w:p>
      </w:tc>
      <w:tc>
        <w:tcPr>
          <w:tcW w:w="5033" w:type="dxa"/>
        </w:tcPr>
        <w:p w:rsidR="00C85E58" w:rsidRDefault="00C85E58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03358B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</w:tr>
  </w:tbl>
  <w:p w:rsidR="00C85E58" w:rsidRDefault="00C85E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85E58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85E58" w:rsidRDefault="00C85E58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03358B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C85E58" w:rsidRPr="003F0AE2" w:rsidRDefault="00C85E58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11-</w:t>
          </w:r>
          <w:r>
            <w:rPr>
              <w:b w:val="0"/>
              <w:w w:val="103"/>
              <w:sz w:val="14"/>
              <w:lang w:val="ru-RU"/>
            </w:rPr>
            <w:t>4</w:t>
          </w:r>
          <w:r>
            <w:rPr>
              <w:b w:val="0"/>
              <w:w w:val="103"/>
              <w:sz w:val="14"/>
            </w:rPr>
            <w:t>2</w:t>
          </w:r>
          <w:r>
            <w:rPr>
              <w:b w:val="0"/>
              <w:w w:val="103"/>
              <w:sz w:val="14"/>
              <w:lang w:val="ru-RU"/>
            </w:rPr>
            <w:t>471</w:t>
          </w:r>
          <w:r>
            <w:rPr>
              <w:b w:val="0"/>
              <w:w w:val="103"/>
              <w:sz w:val="14"/>
            </w:rPr>
            <w:t>X</w:t>
          </w:r>
        </w:p>
      </w:tc>
    </w:tr>
  </w:tbl>
  <w:p w:rsidR="00C85E58" w:rsidRDefault="00C85E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E58" w:rsidRDefault="00C85E58">
    <w:pPr>
      <w:pStyle w:val="Footer"/>
      <w:pBdr>
        <w:top w:val="single" w:sz="2" w:space="1" w:color="auto"/>
      </w:pBdr>
      <w:rPr>
        <w:sz w:val="2"/>
      </w:rPr>
    </w:pPr>
  </w:p>
  <w:p w:rsidR="00C85E58" w:rsidRDefault="00C85E58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C85E58" w:rsidRDefault="00C85E58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</w:t>
    </w:r>
    <w:r>
      <w:rPr>
        <w:sz w:val="17"/>
      </w:rPr>
      <w:t>а</w:t>
    </w:r>
    <w:r>
      <w:rPr>
        <w:sz w:val="17"/>
      </w:rPr>
      <w:t xml:space="preserve">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C85E58" w:rsidRDefault="00C85E58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</w:t>
    </w:r>
    <w:r>
      <w:rPr>
        <w:spacing w:val="0"/>
        <w:w w:val="100"/>
        <w:kern w:val="0"/>
        <w:lang w:val="ru-RU"/>
      </w:rPr>
      <w:t>р</w:t>
    </w:r>
    <w:r>
      <w:rPr>
        <w:spacing w:val="0"/>
        <w:w w:val="100"/>
        <w:kern w:val="0"/>
        <w:lang w:val="ru-RU"/>
      </w:rPr>
      <w:t>жащий только исправления, который будет издан вскоре после окончания сессии.</w:t>
    </w:r>
  </w:p>
  <w:p w:rsidR="00C85E58" w:rsidRPr="003F0AE2" w:rsidRDefault="00C85E58">
    <w:pPr>
      <w:pStyle w:val="Footer"/>
      <w:rPr>
        <w:b w:val="0"/>
        <w:sz w:val="20"/>
        <w:lang w:val="ru-RU"/>
      </w:rPr>
    </w:pPr>
    <w:r w:rsidRPr="003F0AE2">
      <w:rPr>
        <w:b w:val="0"/>
        <w:sz w:val="20"/>
        <w:lang w:val="ru-RU"/>
      </w:rPr>
      <w:t>11-42</w:t>
    </w:r>
    <w:r>
      <w:rPr>
        <w:b w:val="0"/>
        <w:sz w:val="20"/>
        <w:lang w:val="ru-RU"/>
      </w:rPr>
      <w:t>471</w:t>
    </w:r>
    <w:r>
      <w:rPr>
        <w:b w:val="0"/>
        <w:sz w:val="20"/>
      </w:rPr>
      <w:t>X</w:t>
    </w:r>
    <w:r w:rsidRPr="003F0AE2">
      <w:rPr>
        <w:b w:val="0"/>
        <w:sz w:val="20"/>
        <w:lang w:val="ru-RU"/>
      </w:rPr>
      <w:t xml:space="preserve"> (</w:t>
    </w:r>
    <w:r>
      <w:rPr>
        <w:b w:val="0"/>
        <w:sz w:val="20"/>
      </w:rPr>
      <w:t>R</w:t>
    </w:r>
    <w:r w:rsidRPr="003F0AE2">
      <w:rPr>
        <w:b w:val="0"/>
        <w:sz w:val="20"/>
        <w:lang w:val="ru-RU"/>
      </w:rPr>
      <w:t>)</w:t>
    </w:r>
  </w:p>
  <w:p w:rsidR="00C85E58" w:rsidRPr="005E6C87" w:rsidRDefault="00C85E58">
    <w:pPr>
      <w:pStyle w:val="Footer"/>
      <w:rPr>
        <w:rFonts w:ascii="Barcode 3 of 9 by request" w:hAnsi="Barcode 3 of 9 by request"/>
        <w:b w:val="0"/>
        <w:sz w:val="20"/>
      </w:rPr>
    </w:pPr>
    <w:r w:rsidRPr="005E6C87">
      <w:rPr>
        <w:rFonts w:ascii="Barcode 3 of 9 by request" w:hAnsi="Barcode 3 of 9 by request"/>
        <w:b w:val="0"/>
        <w:sz w:val="20"/>
        <w:lang w:val="ru-RU"/>
      </w:rPr>
      <w:t>*1142471*</w:t>
    </w:r>
  </w:p>
  <w:p w:rsidR="00C85E58" w:rsidRPr="003F0AE2" w:rsidRDefault="00C85E58" w:rsidP="003F0AE2">
    <w:pPr>
      <w:pStyle w:val="Footer"/>
      <w:jc w:val="right"/>
      <w:rPr>
        <w:rFonts w:ascii="Barcode 3 of 9 by request" w:hAnsi="Barcode 3 of 9 by request"/>
        <w:b w:val="0"/>
        <w:sz w:val="20"/>
        <w:lang w:val="ru-RU"/>
      </w:rPr>
    </w:pPr>
    <w:r w:rsidRPr="003F0AE2">
      <w:rPr>
        <w:bCs/>
        <w:position w:val="6"/>
        <w:sz w:val="18"/>
        <w:szCs w:val="18"/>
        <w:lang w:val="ru-RU"/>
      </w:rPr>
      <w:t>Просьба отправить на вторичную переработку</w:t>
    </w:r>
    <w:r w:rsidRPr="003F0AE2">
      <w:rPr>
        <w:b w:val="0"/>
        <w:bCs/>
        <w:position w:val="6"/>
        <w:sz w:val="20"/>
        <w:lang w:val="ru-RU"/>
      </w:rPr>
      <w:t xml:space="preserve"> </w:t>
    </w:r>
    <w:r>
      <w:rPr>
        <w:b w:val="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9.5pt;height:18pt">
          <v:imagedata r:id="rId1" o:title="recycle_English" cropleft="48219f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162" w:rsidRDefault="00923162">
      <w:r>
        <w:separator/>
      </w:r>
    </w:p>
  </w:footnote>
  <w:footnote w:type="continuationSeparator" w:id="0">
    <w:p w:rsidR="00923162" w:rsidRDefault="00923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85E5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C85E58" w:rsidRDefault="00C85E58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CEDAW/C/SR.9</w:t>
          </w:r>
          <w:r>
            <w:rPr>
              <w:b/>
              <w:lang w:val="ru-RU"/>
            </w:rPr>
            <w:t>92</w:t>
          </w:r>
        </w:p>
      </w:tc>
      <w:tc>
        <w:tcPr>
          <w:tcW w:w="5033" w:type="dxa"/>
          <w:vAlign w:val="bottom"/>
        </w:tcPr>
        <w:p w:rsidR="00C85E58" w:rsidRDefault="00C85E58">
          <w:pPr>
            <w:pStyle w:val="Header"/>
          </w:pPr>
        </w:p>
      </w:tc>
    </w:tr>
  </w:tbl>
  <w:p w:rsidR="00C85E58" w:rsidRDefault="00C85E5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85E5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C85E58" w:rsidRDefault="00C85E58">
          <w:pPr>
            <w:pStyle w:val="Header"/>
          </w:pPr>
        </w:p>
      </w:tc>
      <w:tc>
        <w:tcPr>
          <w:tcW w:w="5033" w:type="dxa"/>
          <w:vAlign w:val="bottom"/>
        </w:tcPr>
        <w:p w:rsidR="00C85E58" w:rsidRPr="00FC63A5" w:rsidRDefault="00C85E58">
          <w:pPr>
            <w:pStyle w:val="Header"/>
            <w:spacing w:after="80"/>
            <w:jc w:val="right"/>
            <w:rPr>
              <w:b/>
              <w:lang w:val="ru-RU"/>
            </w:rPr>
          </w:pPr>
          <w:r>
            <w:rPr>
              <w:b/>
            </w:rPr>
            <w:t>CEDAW/C/SR.9</w:t>
          </w:r>
          <w:r>
            <w:rPr>
              <w:b/>
              <w:lang w:val="ru-RU"/>
            </w:rPr>
            <w:t>92</w:t>
          </w:r>
        </w:p>
      </w:tc>
    </w:tr>
  </w:tbl>
  <w:p w:rsidR="00C85E58" w:rsidRDefault="00C85E5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74"/>
      <w:gridCol w:w="3318"/>
      <w:gridCol w:w="28"/>
    </w:tblGrid>
    <w:tr w:rsidR="00C85E58" w:rsidTr="005E6C8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C85E58" w:rsidRPr="001C1F82" w:rsidRDefault="00C85E58">
          <w:pPr>
            <w:pStyle w:val="Header"/>
            <w:spacing w:after="120"/>
            <w:rPr>
              <w:lang w:val="ru-RU"/>
            </w:rPr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C85E58" w:rsidRDefault="00C85E58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74" w:type="dxa"/>
          <w:tcBorders>
            <w:bottom w:val="single" w:sz="4" w:space="0" w:color="auto"/>
          </w:tcBorders>
          <w:vAlign w:val="bottom"/>
        </w:tcPr>
        <w:p w:rsidR="00C85E58" w:rsidRPr="005E6C87" w:rsidRDefault="00C85E58" w:rsidP="005E6C87">
          <w:pPr>
            <w:pStyle w:val="Header"/>
            <w:spacing w:after="20"/>
            <w:jc w:val="right"/>
            <w:rPr>
              <w:position w:val="-4"/>
              <w:sz w:val="20"/>
            </w:rPr>
          </w:pPr>
        </w:p>
      </w:tc>
      <w:tc>
        <w:tcPr>
          <w:tcW w:w="3346" w:type="dxa"/>
          <w:gridSpan w:val="2"/>
          <w:tcBorders>
            <w:bottom w:val="single" w:sz="4" w:space="0" w:color="auto"/>
          </w:tcBorders>
          <w:vAlign w:val="bottom"/>
        </w:tcPr>
        <w:p w:rsidR="00C85E58" w:rsidRDefault="00C85E58">
          <w:pPr>
            <w:spacing w:after="80" w:line="240" w:lineRule="auto"/>
            <w:jc w:val="right"/>
            <w:rPr>
              <w:spacing w:val="0"/>
              <w:w w:val="100"/>
              <w:kern w:val="0"/>
              <w:lang w:val="en-US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</w:t>
          </w:r>
          <w:r>
            <w:rPr>
              <w:spacing w:val="0"/>
              <w:w w:val="100"/>
              <w:kern w:val="0"/>
              <w:lang w:val="ru-RU"/>
            </w:rPr>
            <w:t>992</w:t>
          </w:r>
        </w:p>
      </w:tc>
    </w:tr>
    <w:tr w:rsidR="00C85E58" w:rsidTr="005E6C87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C85E58" w:rsidRDefault="00C85E58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85E58" w:rsidRDefault="00C85E5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C85E58" w:rsidRDefault="00C85E58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74" w:type="dxa"/>
          <w:tcBorders>
            <w:top w:val="single" w:sz="4" w:space="0" w:color="auto"/>
            <w:bottom w:val="single" w:sz="12" w:space="0" w:color="auto"/>
          </w:tcBorders>
        </w:tcPr>
        <w:p w:rsidR="00C85E58" w:rsidRDefault="00C85E5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318" w:type="dxa"/>
          <w:tcBorders>
            <w:top w:val="single" w:sz="4" w:space="0" w:color="auto"/>
            <w:bottom w:val="single" w:sz="12" w:space="0" w:color="auto"/>
          </w:tcBorders>
        </w:tcPr>
        <w:p w:rsidR="00C85E58" w:rsidRDefault="00C85E58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C85E58" w:rsidRDefault="00C85E58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ru-RU"/>
            </w:rPr>
            <w:t>1</w:t>
          </w:r>
          <w:r>
            <w:rPr>
              <w:spacing w:val="0"/>
              <w:w w:val="100"/>
              <w:kern w:val="0"/>
              <w:lang w:val="en-US"/>
            </w:rPr>
            <w:t xml:space="preserve">4 October </w:t>
          </w:r>
          <w:r>
            <w:rPr>
              <w:spacing w:val="0"/>
              <w:w w:val="100"/>
              <w:kern w:val="0"/>
            </w:rPr>
            <w:t>2011</w:t>
          </w:r>
        </w:p>
        <w:p w:rsidR="00C85E58" w:rsidRDefault="00C85E58">
          <w:pPr>
            <w:rPr>
              <w:spacing w:val="0"/>
              <w:w w:val="100"/>
              <w:kern w:val="0"/>
            </w:rPr>
          </w:pPr>
        </w:p>
        <w:p w:rsidR="00C85E58" w:rsidRDefault="00C85E58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C85E58" w:rsidRDefault="00C85E58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C85E58" w:rsidRDefault="00C85E58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D0357"/>
    <w:multiLevelType w:val="hybridMultilevel"/>
    <w:tmpl w:val="1B4E0196"/>
    <w:lvl w:ilvl="0" w:tplc="2C4E17CA">
      <w:start w:val="67"/>
      <w:numFmt w:val="decimal"/>
      <w:lvlText w:val="%1."/>
      <w:lvlJc w:val="left"/>
      <w:pPr>
        <w:tabs>
          <w:tab w:val="num" w:pos="689"/>
        </w:tabs>
        <w:ind w:left="689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9"/>
        </w:tabs>
        <w:ind w:left="12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9"/>
        </w:tabs>
        <w:ind w:left="20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9"/>
        </w:tabs>
        <w:ind w:left="34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9"/>
        </w:tabs>
        <w:ind w:left="41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9"/>
        </w:tabs>
        <w:ind w:left="56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9"/>
        </w:tabs>
        <w:ind w:left="6329" w:hanging="180"/>
      </w:pPr>
    </w:lvl>
  </w:abstractNum>
  <w:abstractNum w:abstractNumId="1">
    <w:nsid w:val="2C771813"/>
    <w:multiLevelType w:val="hybridMultilevel"/>
    <w:tmpl w:val="6498B680"/>
    <w:lvl w:ilvl="0" w:tplc="B272650E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564CD0"/>
    <w:multiLevelType w:val="hybridMultilevel"/>
    <w:tmpl w:val="95820AC8"/>
    <w:lvl w:ilvl="0" w:tplc="63902916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doNotHyphenateCaps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142471*"/>
    <w:docVar w:name="CreationDt" w:val="15/08/2007 09:31:58"/>
    <w:docVar w:name="DocCategory" w:val="SROthers"/>
    <w:docVar w:name="DocType" w:val="Final"/>
    <w:docVar w:name="FooterJN" w:val="11-42471"/>
    <w:docVar w:name="Jobn" w:val="11-42471 (R)"/>
    <w:docVar w:name="jobnDT" w:val="07-44122 (E)   150807"/>
    <w:docVar w:name="jobnDTDT" w:val="07-44122 (E)   150807   150807"/>
    <w:docVar w:name="JobNo" w:val="1142471R"/>
    <w:docVar w:name="OandT" w:val=" "/>
    <w:docVar w:name="sss1" w:val="CEDAW/C/SR.992"/>
    <w:docVar w:name="Symbol1" w:val="CEDAW/C/SR.992"/>
  </w:docVars>
  <w:rsids>
    <w:rsidRoot w:val="0024683A"/>
    <w:rsid w:val="0000372E"/>
    <w:rsid w:val="00003DB5"/>
    <w:rsid w:val="0000679A"/>
    <w:rsid w:val="000103C6"/>
    <w:rsid w:val="000111EA"/>
    <w:rsid w:val="00011B15"/>
    <w:rsid w:val="0001442E"/>
    <w:rsid w:val="000206D1"/>
    <w:rsid w:val="00030165"/>
    <w:rsid w:val="000307E2"/>
    <w:rsid w:val="0003358B"/>
    <w:rsid w:val="0003359C"/>
    <w:rsid w:val="000355D5"/>
    <w:rsid w:val="0003597D"/>
    <w:rsid w:val="00036C3A"/>
    <w:rsid w:val="00043014"/>
    <w:rsid w:val="00043FD0"/>
    <w:rsid w:val="00045528"/>
    <w:rsid w:val="00045779"/>
    <w:rsid w:val="00045DA6"/>
    <w:rsid w:val="00046723"/>
    <w:rsid w:val="0004672D"/>
    <w:rsid w:val="0004784D"/>
    <w:rsid w:val="00050355"/>
    <w:rsid w:val="00051278"/>
    <w:rsid w:val="000515AD"/>
    <w:rsid w:val="00051D4F"/>
    <w:rsid w:val="000553A8"/>
    <w:rsid w:val="000559B5"/>
    <w:rsid w:val="00056763"/>
    <w:rsid w:val="000603D6"/>
    <w:rsid w:val="00062CC2"/>
    <w:rsid w:val="000647F4"/>
    <w:rsid w:val="00064E8B"/>
    <w:rsid w:val="00071F0C"/>
    <w:rsid w:val="00073605"/>
    <w:rsid w:val="0007502F"/>
    <w:rsid w:val="0007662D"/>
    <w:rsid w:val="00076D0D"/>
    <w:rsid w:val="00084700"/>
    <w:rsid w:val="00084E93"/>
    <w:rsid w:val="000859B8"/>
    <w:rsid w:val="00087E72"/>
    <w:rsid w:val="00092F0E"/>
    <w:rsid w:val="00093DB1"/>
    <w:rsid w:val="0009623D"/>
    <w:rsid w:val="000A171F"/>
    <w:rsid w:val="000A2B0D"/>
    <w:rsid w:val="000A3487"/>
    <w:rsid w:val="000A5B2F"/>
    <w:rsid w:val="000A690C"/>
    <w:rsid w:val="000A761D"/>
    <w:rsid w:val="000B08CA"/>
    <w:rsid w:val="000B100A"/>
    <w:rsid w:val="000B360A"/>
    <w:rsid w:val="000B4B02"/>
    <w:rsid w:val="000D0994"/>
    <w:rsid w:val="000D2618"/>
    <w:rsid w:val="000D4B6E"/>
    <w:rsid w:val="000D6A97"/>
    <w:rsid w:val="000D6B5D"/>
    <w:rsid w:val="000E1CC3"/>
    <w:rsid w:val="000E2B17"/>
    <w:rsid w:val="000F254A"/>
    <w:rsid w:val="000F3198"/>
    <w:rsid w:val="000F5F63"/>
    <w:rsid w:val="00100555"/>
    <w:rsid w:val="0010144B"/>
    <w:rsid w:val="001022F9"/>
    <w:rsid w:val="001022FB"/>
    <w:rsid w:val="00103255"/>
    <w:rsid w:val="00105EE5"/>
    <w:rsid w:val="00114E99"/>
    <w:rsid w:val="0011545E"/>
    <w:rsid w:val="001175BE"/>
    <w:rsid w:val="00117B32"/>
    <w:rsid w:val="00120E42"/>
    <w:rsid w:val="0012140C"/>
    <w:rsid w:val="00122139"/>
    <w:rsid w:val="001221C9"/>
    <w:rsid w:val="00123642"/>
    <w:rsid w:val="00124323"/>
    <w:rsid w:val="001253F7"/>
    <w:rsid w:val="00125621"/>
    <w:rsid w:val="001261B7"/>
    <w:rsid w:val="00127467"/>
    <w:rsid w:val="001304ED"/>
    <w:rsid w:val="0013167C"/>
    <w:rsid w:val="001356DB"/>
    <w:rsid w:val="00137A50"/>
    <w:rsid w:val="001419F2"/>
    <w:rsid w:val="001442E7"/>
    <w:rsid w:val="00150C91"/>
    <w:rsid w:val="00151947"/>
    <w:rsid w:val="00153050"/>
    <w:rsid w:val="00153643"/>
    <w:rsid w:val="0015507B"/>
    <w:rsid w:val="001560E4"/>
    <w:rsid w:val="0015744B"/>
    <w:rsid w:val="00160C39"/>
    <w:rsid w:val="0016723D"/>
    <w:rsid w:val="00167E0A"/>
    <w:rsid w:val="00171462"/>
    <w:rsid w:val="0017416A"/>
    <w:rsid w:val="001768DA"/>
    <w:rsid w:val="001802D3"/>
    <w:rsid w:val="001809EC"/>
    <w:rsid w:val="00184952"/>
    <w:rsid w:val="001938FE"/>
    <w:rsid w:val="00193D97"/>
    <w:rsid w:val="00194182"/>
    <w:rsid w:val="00194356"/>
    <w:rsid w:val="00195CB2"/>
    <w:rsid w:val="001A2CE5"/>
    <w:rsid w:val="001A4E2A"/>
    <w:rsid w:val="001B053C"/>
    <w:rsid w:val="001B1ACB"/>
    <w:rsid w:val="001B3844"/>
    <w:rsid w:val="001B5457"/>
    <w:rsid w:val="001B62B6"/>
    <w:rsid w:val="001C1573"/>
    <w:rsid w:val="001C1F82"/>
    <w:rsid w:val="001C28A6"/>
    <w:rsid w:val="001C2C49"/>
    <w:rsid w:val="001C3036"/>
    <w:rsid w:val="001C4506"/>
    <w:rsid w:val="001D0D26"/>
    <w:rsid w:val="001D152E"/>
    <w:rsid w:val="001D194F"/>
    <w:rsid w:val="001D5B82"/>
    <w:rsid w:val="001E1299"/>
    <w:rsid w:val="001E13AE"/>
    <w:rsid w:val="001E1F23"/>
    <w:rsid w:val="001E2E0F"/>
    <w:rsid w:val="001E3374"/>
    <w:rsid w:val="001E374B"/>
    <w:rsid w:val="001E7508"/>
    <w:rsid w:val="001F2A95"/>
    <w:rsid w:val="001F2EB8"/>
    <w:rsid w:val="001F404A"/>
    <w:rsid w:val="001F6E7E"/>
    <w:rsid w:val="001F756A"/>
    <w:rsid w:val="001F7B37"/>
    <w:rsid w:val="00200FF6"/>
    <w:rsid w:val="0020139B"/>
    <w:rsid w:val="00202917"/>
    <w:rsid w:val="00203DE8"/>
    <w:rsid w:val="0020463A"/>
    <w:rsid w:val="0020642D"/>
    <w:rsid w:val="002113E6"/>
    <w:rsid w:val="00211BAB"/>
    <w:rsid w:val="0021426C"/>
    <w:rsid w:val="002165E0"/>
    <w:rsid w:val="00220FC2"/>
    <w:rsid w:val="00223F9B"/>
    <w:rsid w:val="00224847"/>
    <w:rsid w:val="0022547D"/>
    <w:rsid w:val="002255FC"/>
    <w:rsid w:val="00226891"/>
    <w:rsid w:val="00227558"/>
    <w:rsid w:val="002302A4"/>
    <w:rsid w:val="00235674"/>
    <w:rsid w:val="002405FD"/>
    <w:rsid w:val="002408D2"/>
    <w:rsid w:val="00240B42"/>
    <w:rsid w:val="0024201B"/>
    <w:rsid w:val="00245172"/>
    <w:rsid w:val="00246364"/>
    <w:rsid w:val="0024683A"/>
    <w:rsid w:val="00250F90"/>
    <w:rsid w:val="002514CF"/>
    <w:rsid w:val="00251F84"/>
    <w:rsid w:val="0025237A"/>
    <w:rsid w:val="0025284F"/>
    <w:rsid w:val="00254AB5"/>
    <w:rsid w:val="00255ACC"/>
    <w:rsid w:val="00260869"/>
    <w:rsid w:val="00260961"/>
    <w:rsid w:val="00260AB3"/>
    <w:rsid w:val="00260D6B"/>
    <w:rsid w:val="002613F9"/>
    <w:rsid w:val="0026521D"/>
    <w:rsid w:val="00266F1B"/>
    <w:rsid w:val="00267866"/>
    <w:rsid w:val="002720D5"/>
    <w:rsid w:val="00274141"/>
    <w:rsid w:val="002741DC"/>
    <w:rsid w:val="00275CF3"/>
    <w:rsid w:val="00280862"/>
    <w:rsid w:val="00281065"/>
    <w:rsid w:val="0028113A"/>
    <w:rsid w:val="00283858"/>
    <w:rsid w:val="002844FF"/>
    <w:rsid w:val="00286E8B"/>
    <w:rsid w:val="00291FEC"/>
    <w:rsid w:val="00293334"/>
    <w:rsid w:val="00293E74"/>
    <w:rsid w:val="00297C04"/>
    <w:rsid w:val="00297DDF"/>
    <w:rsid w:val="002A02FF"/>
    <w:rsid w:val="002A0FC5"/>
    <w:rsid w:val="002A4FD0"/>
    <w:rsid w:val="002A5C0C"/>
    <w:rsid w:val="002A6DFB"/>
    <w:rsid w:val="002A7127"/>
    <w:rsid w:val="002A75C9"/>
    <w:rsid w:val="002B2104"/>
    <w:rsid w:val="002B37E5"/>
    <w:rsid w:val="002B3C07"/>
    <w:rsid w:val="002C2E4C"/>
    <w:rsid w:val="002C459F"/>
    <w:rsid w:val="002D3326"/>
    <w:rsid w:val="002D36E6"/>
    <w:rsid w:val="002D7FE3"/>
    <w:rsid w:val="002E0BE7"/>
    <w:rsid w:val="002E2D69"/>
    <w:rsid w:val="002E4A24"/>
    <w:rsid w:val="002E7261"/>
    <w:rsid w:val="002F00F1"/>
    <w:rsid w:val="002F2224"/>
    <w:rsid w:val="002F24EA"/>
    <w:rsid w:val="002F3B36"/>
    <w:rsid w:val="002F537A"/>
    <w:rsid w:val="002F626D"/>
    <w:rsid w:val="002F7035"/>
    <w:rsid w:val="0030345B"/>
    <w:rsid w:val="00303645"/>
    <w:rsid w:val="003036BE"/>
    <w:rsid w:val="00305BC8"/>
    <w:rsid w:val="003113A0"/>
    <w:rsid w:val="003118AC"/>
    <w:rsid w:val="0031217B"/>
    <w:rsid w:val="00312C59"/>
    <w:rsid w:val="00313AF0"/>
    <w:rsid w:val="003153D7"/>
    <w:rsid w:val="00315C92"/>
    <w:rsid w:val="00320E32"/>
    <w:rsid w:val="00321763"/>
    <w:rsid w:val="00323940"/>
    <w:rsid w:val="00323C75"/>
    <w:rsid w:val="00331E49"/>
    <w:rsid w:val="00332104"/>
    <w:rsid w:val="00333A4E"/>
    <w:rsid w:val="00337287"/>
    <w:rsid w:val="00340493"/>
    <w:rsid w:val="00341DE4"/>
    <w:rsid w:val="0034221F"/>
    <w:rsid w:val="00343C87"/>
    <w:rsid w:val="00344939"/>
    <w:rsid w:val="0034527F"/>
    <w:rsid w:val="003544B3"/>
    <w:rsid w:val="003575ED"/>
    <w:rsid w:val="00357B1A"/>
    <w:rsid w:val="00365024"/>
    <w:rsid w:val="00365C5A"/>
    <w:rsid w:val="00367760"/>
    <w:rsid w:val="00367915"/>
    <w:rsid w:val="00371EDD"/>
    <w:rsid w:val="00377746"/>
    <w:rsid w:val="00380FBD"/>
    <w:rsid w:val="0038137D"/>
    <w:rsid w:val="00381D6A"/>
    <w:rsid w:val="00382727"/>
    <w:rsid w:val="00383795"/>
    <w:rsid w:val="0038698D"/>
    <w:rsid w:val="00394973"/>
    <w:rsid w:val="0039520F"/>
    <w:rsid w:val="00395332"/>
    <w:rsid w:val="003A1553"/>
    <w:rsid w:val="003A367C"/>
    <w:rsid w:val="003A62C2"/>
    <w:rsid w:val="003B0D3D"/>
    <w:rsid w:val="003B2928"/>
    <w:rsid w:val="003B7C60"/>
    <w:rsid w:val="003C204B"/>
    <w:rsid w:val="003C420B"/>
    <w:rsid w:val="003D2AE9"/>
    <w:rsid w:val="003D5DCC"/>
    <w:rsid w:val="003D77C2"/>
    <w:rsid w:val="003E0879"/>
    <w:rsid w:val="003E09C8"/>
    <w:rsid w:val="003E743F"/>
    <w:rsid w:val="003F0AE2"/>
    <w:rsid w:val="003F1618"/>
    <w:rsid w:val="003F56C6"/>
    <w:rsid w:val="00407E46"/>
    <w:rsid w:val="004107C0"/>
    <w:rsid w:val="00413917"/>
    <w:rsid w:val="00415D64"/>
    <w:rsid w:val="00416D80"/>
    <w:rsid w:val="00417EB3"/>
    <w:rsid w:val="00423557"/>
    <w:rsid w:val="00427A0B"/>
    <w:rsid w:val="004300DD"/>
    <w:rsid w:val="0043063E"/>
    <w:rsid w:val="0043314C"/>
    <w:rsid w:val="004355E5"/>
    <w:rsid w:val="00440C3E"/>
    <w:rsid w:val="00441569"/>
    <w:rsid w:val="00442272"/>
    <w:rsid w:val="00443DE0"/>
    <w:rsid w:val="00445436"/>
    <w:rsid w:val="00446538"/>
    <w:rsid w:val="00450E0E"/>
    <w:rsid w:val="00451162"/>
    <w:rsid w:val="00453400"/>
    <w:rsid w:val="00453D5F"/>
    <w:rsid w:val="0046177D"/>
    <w:rsid w:val="00461DE7"/>
    <w:rsid w:val="00466D21"/>
    <w:rsid w:val="004701CA"/>
    <w:rsid w:val="004705C2"/>
    <w:rsid w:val="00470B19"/>
    <w:rsid w:val="00470CBF"/>
    <w:rsid w:val="00481129"/>
    <w:rsid w:val="00482965"/>
    <w:rsid w:val="0048382D"/>
    <w:rsid w:val="004840CF"/>
    <w:rsid w:val="0048799F"/>
    <w:rsid w:val="00495F0B"/>
    <w:rsid w:val="00495FFE"/>
    <w:rsid w:val="004977CC"/>
    <w:rsid w:val="004A013A"/>
    <w:rsid w:val="004A0BEB"/>
    <w:rsid w:val="004A1531"/>
    <w:rsid w:val="004B00DB"/>
    <w:rsid w:val="004B0325"/>
    <w:rsid w:val="004B2B99"/>
    <w:rsid w:val="004B7187"/>
    <w:rsid w:val="004B789F"/>
    <w:rsid w:val="004C13CA"/>
    <w:rsid w:val="004C3331"/>
    <w:rsid w:val="004C3794"/>
    <w:rsid w:val="004C494E"/>
    <w:rsid w:val="004C68FC"/>
    <w:rsid w:val="004C71D6"/>
    <w:rsid w:val="004C72F0"/>
    <w:rsid w:val="004D0BF3"/>
    <w:rsid w:val="004D3021"/>
    <w:rsid w:val="004D520F"/>
    <w:rsid w:val="004E044E"/>
    <w:rsid w:val="004E22A4"/>
    <w:rsid w:val="004E4283"/>
    <w:rsid w:val="004E5EA4"/>
    <w:rsid w:val="004E60E9"/>
    <w:rsid w:val="004E7244"/>
    <w:rsid w:val="004E7C67"/>
    <w:rsid w:val="004F5FF5"/>
    <w:rsid w:val="004F6886"/>
    <w:rsid w:val="004F798B"/>
    <w:rsid w:val="00500F38"/>
    <w:rsid w:val="00501175"/>
    <w:rsid w:val="005018CE"/>
    <w:rsid w:val="00502126"/>
    <w:rsid w:val="0050411B"/>
    <w:rsid w:val="005048B4"/>
    <w:rsid w:val="0050688A"/>
    <w:rsid w:val="00506B95"/>
    <w:rsid w:val="005100C7"/>
    <w:rsid w:val="00510AD5"/>
    <w:rsid w:val="0051241F"/>
    <w:rsid w:val="005159AC"/>
    <w:rsid w:val="005177D0"/>
    <w:rsid w:val="00517868"/>
    <w:rsid w:val="005223CF"/>
    <w:rsid w:val="00525A2C"/>
    <w:rsid w:val="00530DA7"/>
    <w:rsid w:val="005328EE"/>
    <w:rsid w:val="0053336A"/>
    <w:rsid w:val="00534A8A"/>
    <w:rsid w:val="00537249"/>
    <w:rsid w:val="005417B2"/>
    <w:rsid w:val="00545CAC"/>
    <w:rsid w:val="00547868"/>
    <w:rsid w:val="005503FB"/>
    <w:rsid w:val="00550ADA"/>
    <w:rsid w:val="00553676"/>
    <w:rsid w:val="00555376"/>
    <w:rsid w:val="00561F02"/>
    <w:rsid w:val="005727B3"/>
    <w:rsid w:val="00572A52"/>
    <w:rsid w:val="00573B8E"/>
    <w:rsid w:val="005833DD"/>
    <w:rsid w:val="00586461"/>
    <w:rsid w:val="0058771C"/>
    <w:rsid w:val="00587934"/>
    <w:rsid w:val="00592C59"/>
    <w:rsid w:val="005A49A5"/>
    <w:rsid w:val="005A7775"/>
    <w:rsid w:val="005C047C"/>
    <w:rsid w:val="005C472A"/>
    <w:rsid w:val="005D00CE"/>
    <w:rsid w:val="005D25F2"/>
    <w:rsid w:val="005D4395"/>
    <w:rsid w:val="005D7326"/>
    <w:rsid w:val="005E6548"/>
    <w:rsid w:val="005E6C87"/>
    <w:rsid w:val="005F0C83"/>
    <w:rsid w:val="005F38C0"/>
    <w:rsid w:val="005F6A18"/>
    <w:rsid w:val="00602C4E"/>
    <w:rsid w:val="00604A6E"/>
    <w:rsid w:val="00604B71"/>
    <w:rsid w:val="00606838"/>
    <w:rsid w:val="00610AE3"/>
    <w:rsid w:val="006123EC"/>
    <w:rsid w:val="00613A23"/>
    <w:rsid w:val="006140FB"/>
    <w:rsid w:val="00616441"/>
    <w:rsid w:val="006179A0"/>
    <w:rsid w:val="0062052E"/>
    <w:rsid w:val="0062486E"/>
    <w:rsid w:val="00633CF7"/>
    <w:rsid w:val="0063512F"/>
    <w:rsid w:val="00637FDF"/>
    <w:rsid w:val="00641C9F"/>
    <w:rsid w:val="006434B6"/>
    <w:rsid w:val="0064405D"/>
    <w:rsid w:val="00645FAF"/>
    <w:rsid w:val="00650FB2"/>
    <w:rsid w:val="00651DB0"/>
    <w:rsid w:val="00653A0D"/>
    <w:rsid w:val="006552C7"/>
    <w:rsid w:val="00656C9D"/>
    <w:rsid w:val="00657C37"/>
    <w:rsid w:val="00661251"/>
    <w:rsid w:val="00662D8E"/>
    <w:rsid w:val="00664386"/>
    <w:rsid w:val="006650BD"/>
    <w:rsid w:val="00665562"/>
    <w:rsid w:val="00665ECD"/>
    <w:rsid w:val="00670DA2"/>
    <w:rsid w:val="00674397"/>
    <w:rsid w:val="00676186"/>
    <w:rsid w:val="00677D37"/>
    <w:rsid w:val="00682905"/>
    <w:rsid w:val="006844B3"/>
    <w:rsid w:val="006957C0"/>
    <w:rsid w:val="00696D5B"/>
    <w:rsid w:val="00697EF7"/>
    <w:rsid w:val="006A0B18"/>
    <w:rsid w:val="006A0B89"/>
    <w:rsid w:val="006A1495"/>
    <w:rsid w:val="006A223A"/>
    <w:rsid w:val="006A3604"/>
    <w:rsid w:val="006A4134"/>
    <w:rsid w:val="006A454C"/>
    <w:rsid w:val="006A5998"/>
    <w:rsid w:val="006B4A8C"/>
    <w:rsid w:val="006B7C08"/>
    <w:rsid w:val="006C1C94"/>
    <w:rsid w:val="006C373C"/>
    <w:rsid w:val="006C6636"/>
    <w:rsid w:val="006D10F8"/>
    <w:rsid w:val="006D11B0"/>
    <w:rsid w:val="006D1C8C"/>
    <w:rsid w:val="006D2D31"/>
    <w:rsid w:val="006D339D"/>
    <w:rsid w:val="006D3E2B"/>
    <w:rsid w:val="006E0FBD"/>
    <w:rsid w:val="006E1826"/>
    <w:rsid w:val="006E470C"/>
    <w:rsid w:val="006E5641"/>
    <w:rsid w:val="006E6FD7"/>
    <w:rsid w:val="006F1D50"/>
    <w:rsid w:val="006F2500"/>
    <w:rsid w:val="006F3224"/>
    <w:rsid w:val="006F54B5"/>
    <w:rsid w:val="006F6D27"/>
    <w:rsid w:val="00701A37"/>
    <w:rsid w:val="0071034C"/>
    <w:rsid w:val="00714DAC"/>
    <w:rsid w:val="00720E78"/>
    <w:rsid w:val="00731E9F"/>
    <w:rsid w:val="007320A4"/>
    <w:rsid w:val="0073310D"/>
    <w:rsid w:val="0073473E"/>
    <w:rsid w:val="00735F1C"/>
    <w:rsid w:val="0073603C"/>
    <w:rsid w:val="007362C1"/>
    <w:rsid w:val="00741652"/>
    <w:rsid w:val="00741903"/>
    <w:rsid w:val="007423AB"/>
    <w:rsid w:val="0074698E"/>
    <w:rsid w:val="007514B1"/>
    <w:rsid w:val="00753765"/>
    <w:rsid w:val="00753C4C"/>
    <w:rsid w:val="0075483A"/>
    <w:rsid w:val="00757A32"/>
    <w:rsid w:val="007612FC"/>
    <w:rsid w:val="007633C0"/>
    <w:rsid w:val="007635F7"/>
    <w:rsid w:val="00764018"/>
    <w:rsid w:val="00766DBB"/>
    <w:rsid w:val="00782AFC"/>
    <w:rsid w:val="00790DE8"/>
    <w:rsid w:val="007937A9"/>
    <w:rsid w:val="00795506"/>
    <w:rsid w:val="00796255"/>
    <w:rsid w:val="007A5571"/>
    <w:rsid w:val="007A58D6"/>
    <w:rsid w:val="007A5D84"/>
    <w:rsid w:val="007B313D"/>
    <w:rsid w:val="007B7407"/>
    <w:rsid w:val="007C07DB"/>
    <w:rsid w:val="007C0B31"/>
    <w:rsid w:val="007C1862"/>
    <w:rsid w:val="007C30AD"/>
    <w:rsid w:val="007D0FE6"/>
    <w:rsid w:val="007D26B6"/>
    <w:rsid w:val="007D5988"/>
    <w:rsid w:val="007D66AE"/>
    <w:rsid w:val="007E48AF"/>
    <w:rsid w:val="007E5D83"/>
    <w:rsid w:val="007E645F"/>
    <w:rsid w:val="007E67F9"/>
    <w:rsid w:val="007F2B13"/>
    <w:rsid w:val="007F2E94"/>
    <w:rsid w:val="007F317A"/>
    <w:rsid w:val="007F5269"/>
    <w:rsid w:val="00800D16"/>
    <w:rsid w:val="00811508"/>
    <w:rsid w:val="0081338D"/>
    <w:rsid w:val="00813739"/>
    <w:rsid w:val="00813CA5"/>
    <w:rsid w:val="008141DE"/>
    <w:rsid w:val="008163D7"/>
    <w:rsid w:val="00817A9A"/>
    <w:rsid w:val="00820845"/>
    <w:rsid w:val="0082349F"/>
    <w:rsid w:val="00825DA4"/>
    <w:rsid w:val="00826D36"/>
    <w:rsid w:val="008272EA"/>
    <w:rsid w:val="00827BDF"/>
    <w:rsid w:val="008311E6"/>
    <w:rsid w:val="00831EF6"/>
    <w:rsid w:val="00833B78"/>
    <w:rsid w:val="0083519F"/>
    <w:rsid w:val="00835687"/>
    <w:rsid w:val="00837E95"/>
    <w:rsid w:val="00841473"/>
    <w:rsid w:val="008415AE"/>
    <w:rsid w:val="00842FF8"/>
    <w:rsid w:val="0084531D"/>
    <w:rsid w:val="00847A06"/>
    <w:rsid w:val="00850D40"/>
    <w:rsid w:val="0085423E"/>
    <w:rsid w:val="00854D1A"/>
    <w:rsid w:val="00854F50"/>
    <w:rsid w:val="0085634F"/>
    <w:rsid w:val="00861EC7"/>
    <w:rsid w:val="0086213C"/>
    <w:rsid w:val="00863BA5"/>
    <w:rsid w:val="008659F0"/>
    <w:rsid w:val="00866688"/>
    <w:rsid w:val="00866AED"/>
    <w:rsid w:val="00871254"/>
    <w:rsid w:val="00875061"/>
    <w:rsid w:val="00875A60"/>
    <w:rsid w:val="00876316"/>
    <w:rsid w:val="00882826"/>
    <w:rsid w:val="00894DC9"/>
    <w:rsid w:val="00894FE8"/>
    <w:rsid w:val="00896050"/>
    <w:rsid w:val="008B007C"/>
    <w:rsid w:val="008B1934"/>
    <w:rsid w:val="008B2595"/>
    <w:rsid w:val="008B2F8D"/>
    <w:rsid w:val="008C3A54"/>
    <w:rsid w:val="008C418D"/>
    <w:rsid w:val="008D2106"/>
    <w:rsid w:val="008D229B"/>
    <w:rsid w:val="008D3549"/>
    <w:rsid w:val="008D35AF"/>
    <w:rsid w:val="008D4BDF"/>
    <w:rsid w:val="008D521E"/>
    <w:rsid w:val="008E0B35"/>
    <w:rsid w:val="008E562A"/>
    <w:rsid w:val="008F34BD"/>
    <w:rsid w:val="008F37B1"/>
    <w:rsid w:val="008F7DD0"/>
    <w:rsid w:val="00902983"/>
    <w:rsid w:val="00910090"/>
    <w:rsid w:val="00916E4F"/>
    <w:rsid w:val="00917E1E"/>
    <w:rsid w:val="00920FE5"/>
    <w:rsid w:val="00921CBC"/>
    <w:rsid w:val="00922327"/>
    <w:rsid w:val="00923162"/>
    <w:rsid w:val="0092496A"/>
    <w:rsid w:val="0092643A"/>
    <w:rsid w:val="009271A3"/>
    <w:rsid w:val="00931133"/>
    <w:rsid w:val="0093649B"/>
    <w:rsid w:val="00936FCF"/>
    <w:rsid w:val="009404F3"/>
    <w:rsid w:val="00941625"/>
    <w:rsid w:val="00941C94"/>
    <w:rsid w:val="00941FD6"/>
    <w:rsid w:val="009452C0"/>
    <w:rsid w:val="00945CFA"/>
    <w:rsid w:val="00950C01"/>
    <w:rsid w:val="00952CC4"/>
    <w:rsid w:val="009545AA"/>
    <w:rsid w:val="00954C89"/>
    <w:rsid w:val="00955E92"/>
    <w:rsid w:val="00955F1C"/>
    <w:rsid w:val="00956C70"/>
    <w:rsid w:val="00956FCC"/>
    <w:rsid w:val="00962D53"/>
    <w:rsid w:val="00982BFB"/>
    <w:rsid w:val="0099112B"/>
    <w:rsid w:val="00994396"/>
    <w:rsid w:val="0099524A"/>
    <w:rsid w:val="00995D4B"/>
    <w:rsid w:val="00995FFB"/>
    <w:rsid w:val="009969F6"/>
    <w:rsid w:val="00996BB4"/>
    <w:rsid w:val="009A18EC"/>
    <w:rsid w:val="009A32F4"/>
    <w:rsid w:val="009B0224"/>
    <w:rsid w:val="009B095C"/>
    <w:rsid w:val="009B0E57"/>
    <w:rsid w:val="009B140C"/>
    <w:rsid w:val="009B1E94"/>
    <w:rsid w:val="009B2423"/>
    <w:rsid w:val="009B2702"/>
    <w:rsid w:val="009B4205"/>
    <w:rsid w:val="009B705D"/>
    <w:rsid w:val="009C66F8"/>
    <w:rsid w:val="009D23FA"/>
    <w:rsid w:val="009E3AAB"/>
    <w:rsid w:val="009F0888"/>
    <w:rsid w:val="009F2783"/>
    <w:rsid w:val="009F2FAA"/>
    <w:rsid w:val="009F329E"/>
    <w:rsid w:val="009F3F45"/>
    <w:rsid w:val="00A00BEB"/>
    <w:rsid w:val="00A00F65"/>
    <w:rsid w:val="00A02028"/>
    <w:rsid w:val="00A02DF9"/>
    <w:rsid w:val="00A03189"/>
    <w:rsid w:val="00A04567"/>
    <w:rsid w:val="00A05183"/>
    <w:rsid w:val="00A05FD2"/>
    <w:rsid w:val="00A06B6F"/>
    <w:rsid w:val="00A100C1"/>
    <w:rsid w:val="00A10501"/>
    <w:rsid w:val="00A112F6"/>
    <w:rsid w:val="00A13FD3"/>
    <w:rsid w:val="00A1694C"/>
    <w:rsid w:val="00A2067E"/>
    <w:rsid w:val="00A21918"/>
    <w:rsid w:val="00A2401B"/>
    <w:rsid w:val="00A30917"/>
    <w:rsid w:val="00A31D68"/>
    <w:rsid w:val="00A31F39"/>
    <w:rsid w:val="00A332CE"/>
    <w:rsid w:val="00A346C0"/>
    <w:rsid w:val="00A34CF1"/>
    <w:rsid w:val="00A413E2"/>
    <w:rsid w:val="00A423DA"/>
    <w:rsid w:val="00A44471"/>
    <w:rsid w:val="00A51DFD"/>
    <w:rsid w:val="00A57EC7"/>
    <w:rsid w:val="00A57FFC"/>
    <w:rsid w:val="00A63CE0"/>
    <w:rsid w:val="00A66F70"/>
    <w:rsid w:val="00A701FC"/>
    <w:rsid w:val="00A74A7D"/>
    <w:rsid w:val="00A763F7"/>
    <w:rsid w:val="00A77D84"/>
    <w:rsid w:val="00A81C98"/>
    <w:rsid w:val="00A81E9C"/>
    <w:rsid w:val="00A827CB"/>
    <w:rsid w:val="00A841F1"/>
    <w:rsid w:val="00A847E0"/>
    <w:rsid w:val="00A868C9"/>
    <w:rsid w:val="00A9441D"/>
    <w:rsid w:val="00A948A9"/>
    <w:rsid w:val="00AA2315"/>
    <w:rsid w:val="00AA2524"/>
    <w:rsid w:val="00AA4954"/>
    <w:rsid w:val="00AA55B2"/>
    <w:rsid w:val="00AB3C24"/>
    <w:rsid w:val="00AB585F"/>
    <w:rsid w:val="00AC397C"/>
    <w:rsid w:val="00AD2067"/>
    <w:rsid w:val="00AE2F08"/>
    <w:rsid w:val="00AF274C"/>
    <w:rsid w:val="00AF560C"/>
    <w:rsid w:val="00AF5F8E"/>
    <w:rsid w:val="00AF5FF6"/>
    <w:rsid w:val="00AF64E2"/>
    <w:rsid w:val="00AF7B01"/>
    <w:rsid w:val="00B00ECC"/>
    <w:rsid w:val="00B054B6"/>
    <w:rsid w:val="00B10407"/>
    <w:rsid w:val="00B10567"/>
    <w:rsid w:val="00B1371B"/>
    <w:rsid w:val="00B155DA"/>
    <w:rsid w:val="00B15DBC"/>
    <w:rsid w:val="00B21244"/>
    <w:rsid w:val="00B25394"/>
    <w:rsid w:val="00B26B42"/>
    <w:rsid w:val="00B31D3E"/>
    <w:rsid w:val="00B32D04"/>
    <w:rsid w:val="00B33FF1"/>
    <w:rsid w:val="00B36BD5"/>
    <w:rsid w:val="00B41429"/>
    <w:rsid w:val="00B43D28"/>
    <w:rsid w:val="00B5146A"/>
    <w:rsid w:val="00B5264D"/>
    <w:rsid w:val="00B54CD8"/>
    <w:rsid w:val="00B54EA3"/>
    <w:rsid w:val="00B55933"/>
    <w:rsid w:val="00B62D90"/>
    <w:rsid w:val="00B653F8"/>
    <w:rsid w:val="00B66C0D"/>
    <w:rsid w:val="00B66D8D"/>
    <w:rsid w:val="00B7586E"/>
    <w:rsid w:val="00B75A09"/>
    <w:rsid w:val="00B81EF6"/>
    <w:rsid w:val="00B83F40"/>
    <w:rsid w:val="00B84E43"/>
    <w:rsid w:val="00B90106"/>
    <w:rsid w:val="00B91282"/>
    <w:rsid w:val="00B91F61"/>
    <w:rsid w:val="00B95844"/>
    <w:rsid w:val="00B97868"/>
    <w:rsid w:val="00BA2A87"/>
    <w:rsid w:val="00BA2E97"/>
    <w:rsid w:val="00BA43D4"/>
    <w:rsid w:val="00BA540E"/>
    <w:rsid w:val="00BA6403"/>
    <w:rsid w:val="00BB036B"/>
    <w:rsid w:val="00BB5841"/>
    <w:rsid w:val="00BB7FFA"/>
    <w:rsid w:val="00BC00DC"/>
    <w:rsid w:val="00BC1002"/>
    <w:rsid w:val="00BC2FC5"/>
    <w:rsid w:val="00BC7031"/>
    <w:rsid w:val="00BC723F"/>
    <w:rsid w:val="00BD1C46"/>
    <w:rsid w:val="00BD224C"/>
    <w:rsid w:val="00BD3243"/>
    <w:rsid w:val="00BD397E"/>
    <w:rsid w:val="00BD404F"/>
    <w:rsid w:val="00BD5911"/>
    <w:rsid w:val="00BD5A30"/>
    <w:rsid w:val="00BD5B41"/>
    <w:rsid w:val="00BE2B2A"/>
    <w:rsid w:val="00BE335C"/>
    <w:rsid w:val="00BF287A"/>
    <w:rsid w:val="00BF3FFA"/>
    <w:rsid w:val="00BF456D"/>
    <w:rsid w:val="00BF4709"/>
    <w:rsid w:val="00BF6E22"/>
    <w:rsid w:val="00C00C09"/>
    <w:rsid w:val="00C00D3C"/>
    <w:rsid w:val="00C0198F"/>
    <w:rsid w:val="00C034DC"/>
    <w:rsid w:val="00C0762B"/>
    <w:rsid w:val="00C10D55"/>
    <w:rsid w:val="00C11607"/>
    <w:rsid w:val="00C119EE"/>
    <w:rsid w:val="00C1217C"/>
    <w:rsid w:val="00C1302B"/>
    <w:rsid w:val="00C14610"/>
    <w:rsid w:val="00C30D1F"/>
    <w:rsid w:val="00C32FF3"/>
    <w:rsid w:val="00C351A5"/>
    <w:rsid w:val="00C36E31"/>
    <w:rsid w:val="00C37D6C"/>
    <w:rsid w:val="00C40DD0"/>
    <w:rsid w:val="00C43206"/>
    <w:rsid w:val="00C544C8"/>
    <w:rsid w:val="00C5492C"/>
    <w:rsid w:val="00C57F3F"/>
    <w:rsid w:val="00C624BD"/>
    <w:rsid w:val="00C62ECD"/>
    <w:rsid w:val="00C66B02"/>
    <w:rsid w:val="00C6710E"/>
    <w:rsid w:val="00C67287"/>
    <w:rsid w:val="00C71E51"/>
    <w:rsid w:val="00C81ED0"/>
    <w:rsid w:val="00C83CBE"/>
    <w:rsid w:val="00C83FCC"/>
    <w:rsid w:val="00C843FE"/>
    <w:rsid w:val="00C85E58"/>
    <w:rsid w:val="00C86D4B"/>
    <w:rsid w:val="00C90F73"/>
    <w:rsid w:val="00C91973"/>
    <w:rsid w:val="00C92477"/>
    <w:rsid w:val="00C92667"/>
    <w:rsid w:val="00C93291"/>
    <w:rsid w:val="00C959D7"/>
    <w:rsid w:val="00C96C38"/>
    <w:rsid w:val="00CB11AD"/>
    <w:rsid w:val="00CB188A"/>
    <w:rsid w:val="00CB7ACF"/>
    <w:rsid w:val="00CC0113"/>
    <w:rsid w:val="00CC1395"/>
    <w:rsid w:val="00CC2FC5"/>
    <w:rsid w:val="00CC626B"/>
    <w:rsid w:val="00CD004C"/>
    <w:rsid w:val="00CD150F"/>
    <w:rsid w:val="00CE1357"/>
    <w:rsid w:val="00CE299D"/>
    <w:rsid w:val="00CE3538"/>
    <w:rsid w:val="00CF0683"/>
    <w:rsid w:val="00CF1883"/>
    <w:rsid w:val="00CF3DA5"/>
    <w:rsid w:val="00CF6BAF"/>
    <w:rsid w:val="00CF7724"/>
    <w:rsid w:val="00D008AD"/>
    <w:rsid w:val="00D02990"/>
    <w:rsid w:val="00D053D5"/>
    <w:rsid w:val="00D0561B"/>
    <w:rsid w:val="00D06B4C"/>
    <w:rsid w:val="00D10478"/>
    <w:rsid w:val="00D1111B"/>
    <w:rsid w:val="00D15183"/>
    <w:rsid w:val="00D1725E"/>
    <w:rsid w:val="00D2143E"/>
    <w:rsid w:val="00D26969"/>
    <w:rsid w:val="00D2697C"/>
    <w:rsid w:val="00D31C19"/>
    <w:rsid w:val="00D3232C"/>
    <w:rsid w:val="00D36239"/>
    <w:rsid w:val="00D40400"/>
    <w:rsid w:val="00D40AE9"/>
    <w:rsid w:val="00D42BC9"/>
    <w:rsid w:val="00D44150"/>
    <w:rsid w:val="00D4467C"/>
    <w:rsid w:val="00D44CEA"/>
    <w:rsid w:val="00D50140"/>
    <w:rsid w:val="00D5109F"/>
    <w:rsid w:val="00D52742"/>
    <w:rsid w:val="00D5287F"/>
    <w:rsid w:val="00D53ACF"/>
    <w:rsid w:val="00D54288"/>
    <w:rsid w:val="00D548FE"/>
    <w:rsid w:val="00D5554F"/>
    <w:rsid w:val="00D55F14"/>
    <w:rsid w:val="00D573D9"/>
    <w:rsid w:val="00D62571"/>
    <w:rsid w:val="00D62E2E"/>
    <w:rsid w:val="00D639D0"/>
    <w:rsid w:val="00D707C6"/>
    <w:rsid w:val="00D70CA1"/>
    <w:rsid w:val="00D71207"/>
    <w:rsid w:val="00D72378"/>
    <w:rsid w:val="00D72B71"/>
    <w:rsid w:val="00D75216"/>
    <w:rsid w:val="00D75584"/>
    <w:rsid w:val="00D77EA8"/>
    <w:rsid w:val="00D80FD6"/>
    <w:rsid w:val="00D81042"/>
    <w:rsid w:val="00D8218C"/>
    <w:rsid w:val="00D84077"/>
    <w:rsid w:val="00D86C0D"/>
    <w:rsid w:val="00D90B72"/>
    <w:rsid w:val="00D90E96"/>
    <w:rsid w:val="00D918BD"/>
    <w:rsid w:val="00D9449A"/>
    <w:rsid w:val="00D9452E"/>
    <w:rsid w:val="00D96877"/>
    <w:rsid w:val="00DA0085"/>
    <w:rsid w:val="00DA0317"/>
    <w:rsid w:val="00DA49BB"/>
    <w:rsid w:val="00DA4E56"/>
    <w:rsid w:val="00DB161E"/>
    <w:rsid w:val="00DB29A8"/>
    <w:rsid w:val="00DB3D72"/>
    <w:rsid w:val="00DC0C86"/>
    <w:rsid w:val="00DC19E8"/>
    <w:rsid w:val="00DC19EB"/>
    <w:rsid w:val="00DC1C41"/>
    <w:rsid w:val="00DC3EC4"/>
    <w:rsid w:val="00DC5065"/>
    <w:rsid w:val="00DC663B"/>
    <w:rsid w:val="00DD3D6C"/>
    <w:rsid w:val="00DD3E75"/>
    <w:rsid w:val="00DE27B1"/>
    <w:rsid w:val="00DE3BDF"/>
    <w:rsid w:val="00DE5149"/>
    <w:rsid w:val="00DF3933"/>
    <w:rsid w:val="00DF3DD0"/>
    <w:rsid w:val="00DF44F1"/>
    <w:rsid w:val="00DF5657"/>
    <w:rsid w:val="00E01A6E"/>
    <w:rsid w:val="00E078DF"/>
    <w:rsid w:val="00E10C69"/>
    <w:rsid w:val="00E1586E"/>
    <w:rsid w:val="00E203CE"/>
    <w:rsid w:val="00E21B8E"/>
    <w:rsid w:val="00E2499E"/>
    <w:rsid w:val="00E25ACA"/>
    <w:rsid w:val="00E25D24"/>
    <w:rsid w:val="00E35771"/>
    <w:rsid w:val="00E439D1"/>
    <w:rsid w:val="00E45C06"/>
    <w:rsid w:val="00E46738"/>
    <w:rsid w:val="00E5663D"/>
    <w:rsid w:val="00E60427"/>
    <w:rsid w:val="00E65512"/>
    <w:rsid w:val="00E67491"/>
    <w:rsid w:val="00E70B44"/>
    <w:rsid w:val="00E70C82"/>
    <w:rsid w:val="00E73406"/>
    <w:rsid w:val="00E83912"/>
    <w:rsid w:val="00EA6A8B"/>
    <w:rsid w:val="00EA6F5A"/>
    <w:rsid w:val="00EB0F8F"/>
    <w:rsid w:val="00EB77B3"/>
    <w:rsid w:val="00EC0E3C"/>
    <w:rsid w:val="00EC220D"/>
    <w:rsid w:val="00EC51C9"/>
    <w:rsid w:val="00ED1BBE"/>
    <w:rsid w:val="00ED2D34"/>
    <w:rsid w:val="00ED3390"/>
    <w:rsid w:val="00ED7F48"/>
    <w:rsid w:val="00EE34A9"/>
    <w:rsid w:val="00EE40CD"/>
    <w:rsid w:val="00EE516E"/>
    <w:rsid w:val="00EE7ACC"/>
    <w:rsid w:val="00EF46F0"/>
    <w:rsid w:val="00EF74FA"/>
    <w:rsid w:val="00EF7D7A"/>
    <w:rsid w:val="00F01505"/>
    <w:rsid w:val="00F04252"/>
    <w:rsid w:val="00F064AD"/>
    <w:rsid w:val="00F10275"/>
    <w:rsid w:val="00F1241C"/>
    <w:rsid w:val="00F154DC"/>
    <w:rsid w:val="00F17421"/>
    <w:rsid w:val="00F239C8"/>
    <w:rsid w:val="00F23AAE"/>
    <w:rsid w:val="00F26A62"/>
    <w:rsid w:val="00F26AD2"/>
    <w:rsid w:val="00F26E35"/>
    <w:rsid w:val="00F27B01"/>
    <w:rsid w:val="00F30248"/>
    <w:rsid w:val="00F31374"/>
    <w:rsid w:val="00F31C60"/>
    <w:rsid w:val="00F37A50"/>
    <w:rsid w:val="00F37FEF"/>
    <w:rsid w:val="00F451E2"/>
    <w:rsid w:val="00F457A9"/>
    <w:rsid w:val="00F54124"/>
    <w:rsid w:val="00F60D9F"/>
    <w:rsid w:val="00F623F8"/>
    <w:rsid w:val="00F62919"/>
    <w:rsid w:val="00F675DA"/>
    <w:rsid w:val="00F67A8B"/>
    <w:rsid w:val="00F67E95"/>
    <w:rsid w:val="00F7419B"/>
    <w:rsid w:val="00F74C3E"/>
    <w:rsid w:val="00F75B17"/>
    <w:rsid w:val="00F762A6"/>
    <w:rsid w:val="00F76881"/>
    <w:rsid w:val="00F76B81"/>
    <w:rsid w:val="00F76BAA"/>
    <w:rsid w:val="00F77218"/>
    <w:rsid w:val="00F77E93"/>
    <w:rsid w:val="00F80649"/>
    <w:rsid w:val="00F809DA"/>
    <w:rsid w:val="00F81301"/>
    <w:rsid w:val="00F84754"/>
    <w:rsid w:val="00F92884"/>
    <w:rsid w:val="00F92B09"/>
    <w:rsid w:val="00FA11A4"/>
    <w:rsid w:val="00FA32B8"/>
    <w:rsid w:val="00FA454A"/>
    <w:rsid w:val="00FA561B"/>
    <w:rsid w:val="00FA67E1"/>
    <w:rsid w:val="00FA6899"/>
    <w:rsid w:val="00FB0351"/>
    <w:rsid w:val="00FB1295"/>
    <w:rsid w:val="00FB19B5"/>
    <w:rsid w:val="00FB2FF2"/>
    <w:rsid w:val="00FB3750"/>
    <w:rsid w:val="00FC119C"/>
    <w:rsid w:val="00FC143E"/>
    <w:rsid w:val="00FC63A5"/>
    <w:rsid w:val="00FD22CD"/>
    <w:rsid w:val="00FD3327"/>
    <w:rsid w:val="00FD4B45"/>
    <w:rsid w:val="00FE115E"/>
    <w:rsid w:val="00FE1F4B"/>
    <w:rsid w:val="00FE27E1"/>
    <w:rsid w:val="00FE2909"/>
    <w:rsid w:val="00FE4F8A"/>
    <w:rsid w:val="00FE7AC0"/>
    <w:rsid w:val="00FF3D66"/>
    <w:rsid w:val="00FF6422"/>
    <w:rsid w:val="00FF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pacing w:val="0"/>
      <w:w w:val="100"/>
      <w:kern w:val="0"/>
      <w:sz w:val="28"/>
      <w:lang w:val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  <w:style w:type="paragraph" w:styleId="BalloonText">
    <w:name w:val="Balloon Text"/>
    <w:basedOn w:val="Normal"/>
    <w:semiHidden/>
    <w:rsid w:val="00235674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356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2278</Words>
  <Characters>16064</Characters>
  <Application>Microsoft Office Word</Application>
  <DocSecurity>4</DocSecurity>
  <Lines>281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18320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RTPU User</cp:lastModifiedBy>
  <cp:revision>8</cp:revision>
  <cp:lastPrinted>2011-10-19T14:35:00Z</cp:lastPrinted>
  <dcterms:created xsi:type="dcterms:W3CDTF">2011-11-01T09:07:00Z</dcterms:created>
  <dcterms:modified xsi:type="dcterms:W3CDTF">2011-11-01T13:09:00Z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1142471R</vt:lpwstr>
  </property>
  <property fmtid="{D5CDD505-2E9C-101B-9397-08002B2CF9AE}" pid="3" name="Symbol1">
    <vt:lpwstr>CEDAW/C/SR.992</vt:lpwstr>
  </property>
</Properties>
</file>