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0A5E" w:rsidRDefault="004B0A5E" w:rsidP="004B0A5E">
      <w:pPr>
        <w:spacing w:line="60" w:lineRule="exact"/>
        <w:rPr>
          <w:sz w:val="6"/>
          <w:lang w:val="en-US"/>
        </w:rPr>
        <w:sectPr w:rsidR="004B0A5E" w:rsidSect="004B0A5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C61846" w:rsidRDefault="00C61846" w:rsidP="00C6184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C61846" w:rsidRPr="001B232E" w:rsidRDefault="00C61846" w:rsidP="00C61846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 w:rsidRPr="001B232E">
        <w:rPr>
          <w:b/>
        </w:rPr>
        <w:t>Предсессионная рабочая группа</w:t>
      </w:r>
    </w:p>
    <w:p w:rsidR="00C61846" w:rsidRPr="001B232E" w:rsidRDefault="00C61846" w:rsidP="00C61846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/>
        </w:rPr>
      </w:pPr>
      <w:r w:rsidRPr="001B232E">
        <w:rPr>
          <w:b/>
        </w:rPr>
        <w:t>Сорок шестая сессия</w:t>
      </w:r>
    </w:p>
    <w:p w:rsidR="00C61846" w:rsidRDefault="00C61846" w:rsidP="00C61846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 xml:space="preserve">12–30 июля 2010 года </w:t>
      </w:r>
    </w:p>
    <w:p w:rsidR="00C61846" w:rsidRPr="00C61846" w:rsidRDefault="00C61846" w:rsidP="00C61846">
      <w:pPr>
        <w:pStyle w:val="SingleTxt"/>
        <w:spacing w:after="0" w:line="120" w:lineRule="exact"/>
        <w:rPr>
          <w:sz w:val="10"/>
        </w:rPr>
      </w:pPr>
    </w:p>
    <w:p w:rsidR="00C61846" w:rsidRPr="00C61846" w:rsidRDefault="00C61846" w:rsidP="00C61846">
      <w:pPr>
        <w:pStyle w:val="SingleTxt"/>
        <w:spacing w:after="0" w:line="120" w:lineRule="exact"/>
        <w:rPr>
          <w:sz w:val="10"/>
        </w:rPr>
      </w:pPr>
    </w:p>
    <w:p w:rsidR="00C61846" w:rsidRPr="00C61846" w:rsidRDefault="00C61846" w:rsidP="00C61846">
      <w:pPr>
        <w:pStyle w:val="SingleTxt"/>
        <w:spacing w:after="0" w:line="120" w:lineRule="exact"/>
        <w:rPr>
          <w:sz w:val="10"/>
        </w:rPr>
      </w:pPr>
    </w:p>
    <w:p w:rsidR="00C61846" w:rsidRDefault="00C61846" w:rsidP="00C61846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Перечень тем и вопросов, касающихся рассмотрения периодических докладов</w:t>
      </w:r>
    </w:p>
    <w:p w:rsidR="00C61846" w:rsidRPr="00C61846" w:rsidRDefault="00C61846" w:rsidP="00C61846">
      <w:pPr>
        <w:pStyle w:val="SingleTxt"/>
        <w:spacing w:after="0" w:line="120" w:lineRule="exact"/>
        <w:rPr>
          <w:sz w:val="10"/>
        </w:rPr>
      </w:pPr>
    </w:p>
    <w:p w:rsidR="00C61846" w:rsidRPr="00C61846" w:rsidRDefault="00C61846" w:rsidP="00C61846">
      <w:pPr>
        <w:pStyle w:val="SingleTxt"/>
        <w:spacing w:after="0" w:line="120" w:lineRule="exact"/>
        <w:rPr>
          <w:sz w:val="10"/>
        </w:rPr>
      </w:pPr>
    </w:p>
    <w:p w:rsidR="00C61846" w:rsidRDefault="00C61846" w:rsidP="00C61846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Австралия</w:t>
      </w:r>
    </w:p>
    <w:p w:rsidR="00C61846" w:rsidRPr="00C61846" w:rsidRDefault="00C61846" w:rsidP="00C61846">
      <w:pPr>
        <w:pStyle w:val="SingleTxt"/>
        <w:spacing w:after="0" w:line="120" w:lineRule="exact"/>
        <w:rPr>
          <w:sz w:val="10"/>
        </w:rPr>
      </w:pPr>
    </w:p>
    <w:p w:rsidR="00C61846" w:rsidRPr="00C61846" w:rsidRDefault="00C61846" w:rsidP="00C61846">
      <w:pPr>
        <w:pStyle w:val="SingleTxt"/>
        <w:spacing w:after="0" w:line="120" w:lineRule="exact"/>
        <w:rPr>
          <w:sz w:val="10"/>
        </w:rPr>
      </w:pPr>
    </w:p>
    <w:p w:rsidR="00C61846" w:rsidRDefault="00C61846" w:rsidP="00BA56B0">
      <w:pPr>
        <w:pStyle w:val="SingleTxt"/>
      </w:pPr>
      <w:r>
        <w:tab/>
        <w:t>Предсессионная группа рассмотрела объединенный шестой и седьмой п</w:t>
      </w:r>
      <w:r>
        <w:t>е</w:t>
      </w:r>
      <w:r>
        <w:t>риодический доклад Австралии (</w:t>
      </w:r>
      <w:r>
        <w:rPr>
          <w:lang w:val="en-US"/>
        </w:rPr>
        <w:t>CEDAW</w:t>
      </w:r>
      <w:r w:rsidRPr="001B232E">
        <w:t>/</w:t>
      </w:r>
      <w:r>
        <w:rPr>
          <w:lang w:val="en-US"/>
        </w:rPr>
        <w:t>C</w:t>
      </w:r>
      <w:r w:rsidRPr="001B232E">
        <w:t>/</w:t>
      </w:r>
      <w:r>
        <w:rPr>
          <w:lang w:val="en-US"/>
        </w:rPr>
        <w:t>AUL</w:t>
      </w:r>
      <w:r w:rsidRPr="001B232E">
        <w:t>/7</w:t>
      </w:r>
      <w:r>
        <w:t>).</w:t>
      </w:r>
    </w:p>
    <w:p w:rsidR="00C61846" w:rsidRPr="00C61846" w:rsidRDefault="00C61846" w:rsidP="00C61846">
      <w:pPr>
        <w:pStyle w:val="SingleTxt"/>
        <w:spacing w:after="0" w:line="120" w:lineRule="exact"/>
        <w:rPr>
          <w:sz w:val="10"/>
        </w:rPr>
      </w:pPr>
    </w:p>
    <w:p w:rsidR="00C61846" w:rsidRDefault="00C61846" w:rsidP="00C618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Общая информация</w:t>
      </w:r>
    </w:p>
    <w:p w:rsidR="00C61846" w:rsidRPr="00C61846" w:rsidRDefault="00C61846" w:rsidP="00C61846">
      <w:pPr>
        <w:pStyle w:val="SingleTxt"/>
        <w:spacing w:after="0" w:line="120" w:lineRule="exact"/>
        <w:rPr>
          <w:sz w:val="10"/>
        </w:rPr>
      </w:pPr>
    </w:p>
    <w:p w:rsidR="00C61846" w:rsidRDefault="00C61846" w:rsidP="00BA56B0">
      <w:pPr>
        <w:pStyle w:val="SingleTxt"/>
      </w:pPr>
      <w:r>
        <w:t>1.</w:t>
      </w:r>
      <w:r>
        <w:tab/>
        <w:t>Просьба представить дополнительную информацию о процессе подгото</w:t>
      </w:r>
      <w:r>
        <w:t>в</w:t>
      </w:r>
      <w:r>
        <w:t>ки доклада, включая информацию о том, какие государственные ведомства и учреждения участвовали в этой работе и был ли доклад принят прав</w:t>
      </w:r>
      <w:r>
        <w:t>и</w:t>
      </w:r>
      <w:r>
        <w:t>тельством Австралии и представлен парламенту страны. Просьба также сообщить о х</w:t>
      </w:r>
      <w:r>
        <w:t>а</w:t>
      </w:r>
      <w:r>
        <w:t>рактере и масштабах участия неправительственных организаций, прежде всего женских, в этом процессе.</w:t>
      </w:r>
    </w:p>
    <w:p w:rsidR="00C61846" w:rsidRDefault="00C61846" w:rsidP="00BA56B0">
      <w:pPr>
        <w:pStyle w:val="SingleTxt"/>
      </w:pPr>
      <w:r>
        <w:t>2.</w:t>
      </w:r>
      <w:r>
        <w:tab/>
        <w:t>Просьба представить обновленную информацию о статистических да</w:t>
      </w:r>
      <w:r>
        <w:t>н</w:t>
      </w:r>
      <w:r>
        <w:t>ных, касающихся основных областей и положений Конвенции с разбивкой по признаку пола и этническому происхождению. Просьба указать, какие меры были приняты для обеспечения регулярного сбора и анализа данных, с тем чтобы отразить реальное положение женщин, относящихся к уязвимым гру</w:t>
      </w:r>
      <w:r>
        <w:t>п</w:t>
      </w:r>
      <w:r>
        <w:t>пам, особенно престарелых женщин и же</w:t>
      </w:r>
      <w:r>
        <w:t>н</w:t>
      </w:r>
      <w:r>
        <w:t>щин-инвалидов.</w:t>
      </w:r>
    </w:p>
    <w:p w:rsidR="00C61846" w:rsidRPr="00C61846" w:rsidRDefault="00C61846" w:rsidP="00C61846">
      <w:pPr>
        <w:pStyle w:val="SingleTxt"/>
        <w:spacing w:after="0" w:line="120" w:lineRule="exact"/>
        <w:rPr>
          <w:sz w:val="10"/>
        </w:rPr>
      </w:pPr>
    </w:p>
    <w:p w:rsidR="00C61846" w:rsidRDefault="00C61846" w:rsidP="00C618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Законодательная и институциональная основа</w:t>
      </w:r>
    </w:p>
    <w:p w:rsidR="00C61846" w:rsidRPr="00C61846" w:rsidRDefault="00C61846" w:rsidP="00C61846">
      <w:pPr>
        <w:pStyle w:val="SingleTxt"/>
        <w:spacing w:after="0" w:line="120" w:lineRule="exact"/>
        <w:rPr>
          <w:sz w:val="10"/>
        </w:rPr>
      </w:pPr>
    </w:p>
    <w:p w:rsidR="00C61846" w:rsidRDefault="00C61846" w:rsidP="00BA56B0">
      <w:pPr>
        <w:pStyle w:val="SingleTxt"/>
      </w:pPr>
      <w:r>
        <w:t>3.</w:t>
      </w:r>
      <w:r>
        <w:tab/>
        <w:t>Просьба представить информацию об обеспечении учета Конвенции во внутреннем законодательстве. Просьба представить также информацию о м</w:t>
      </w:r>
      <w:r>
        <w:t>е</w:t>
      </w:r>
      <w:r>
        <w:t>рах, принятых для осуществления рекомендаций Комитета, содержащихся в его предыдущих заключительных замечаниях (</w:t>
      </w:r>
      <w:r>
        <w:rPr>
          <w:lang w:val="en-US"/>
        </w:rPr>
        <w:t>CEDAW</w:t>
      </w:r>
      <w:r w:rsidRPr="001B232E">
        <w:t>/</w:t>
      </w:r>
      <w:r>
        <w:rPr>
          <w:lang w:val="en-US"/>
        </w:rPr>
        <w:t>C</w:t>
      </w:r>
      <w:r w:rsidRPr="001B232E">
        <w:t>/</w:t>
      </w:r>
      <w:r>
        <w:rPr>
          <w:lang w:val="en-US"/>
        </w:rPr>
        <w:t>AUL</w:t>
      </w:r>
      <w:r w:rsidRPr="001B232E">
        <w:t>/</w:t>
      </w:r>
      <w:r>
        <w:rPr>
          <w:lang w:val="en-US"/>
        </w:rPr>
        <w:t>CO</w:t>
      </w:r>
      <w:r w:rsidRPr="00E229A7">
        <w:t>/5</w:t>
      </w:r>
      <w:r>
        <w:t>, пункт </w:t>
      </w:r>
      <w:r w:rsidRPr="00E229A7">
        <w:t>11</w:t>
      </w:r>
      <w:r>
        <w:t>)</w:t>
      </w:r>
      <w:r w:rsidR="002D6B55">
        <w:t>,</w:t>
      </w:r>
      <w:r>
        <w:t xml:space="preserve"> в отношении эффективного осуществления Конвенции, в том числе </w:t>
      </w:r>
      <w:r w:rsidR="002D6B55">
        <w:t xml:space="preserve">путем принятия </w:t>
      </w:r>
      <w:r>
        <w:t>законодательства, применимого во всех шт</w:t>
      </w:r>
      <w:r>
        <w:t>а</w:t>
      </w:r>
      <w:r>
        <w:t>тах и территориях.</w:t>
      </w:r>
    </w:p>
    <w:p w:rsidR="00C61846" w:rsidRDefault="00C61846" w:rsidP="00BA56B0">
      <w:pPr>
        <w:pStyle w:val="SingleTxt"/>
      </w:pPr>
      <w:r>
        <w:t>4.</w:t>
      </w:r>
      <w:r>
        <w:tab/>
        <w:t>Просьба представить информацию о дела</w:t>
      </w:r>
      <w:r w:rsidR="002D6B55">
        <w:t>х</w:t>
      </w:r>
      <w:r>
        <w:t xml:space="preserve">, </w:t>
      </w:r>
      <w:r w:rsidR="002D6B55">
        <w:t xml:space="preserve">при рассмотрении которых </w:t>
      </w:r>
      <w:r>
        <w:t>в национальных судах делались ссылки на Конвенцию, а также о результ</w:t>
      </w:r>
      <w:r>
        <w:t>а</w:t>
      </w:r>
      <w:r>
        <w:t xml:space="preserve">тах рассмотрения </w:t>
      </w:r>
      <w:r w:rsidR="002D6B55">
        <w:t xml:space="preserve">этих </w:t>
      </w:r>
      <w:r>
        <w:t xml:space="preserve">дел. Просьба указать, какие другие меры </w:t>
      </w:r>
      <w:r w:rsidR="002D6B55">
        <w:t xml:space="preserve">были приняты или планируется принять </w:t>
      </w:r>
      <w:r>
        <w:t xml:space="preserve">в дополнение к подготовке учебных материалов </w:t>
      </w:r>
      <w:r w:rsidR="002D6B55">
        <w:t>п</w:t>
      </w:r>
      <w:r>
        <w:t>о Ко</w:t>
      </w:r>
      <w:r>
        <w:t>н</w:t>
      </w:r>
      <w:r>
        <w:t xml:space="preserve">венции, о </w:t>
      </w:r>
      <w:r w:rsidR="002D6B55">
        <w:t xml:space="preserve">которых </w:t>
      </w:r>
      <w:r>
        <w:t>говорится в докладе государств</w:t>
      </w:r>
      <w:r w:rsidR="002D6B55">
        <w:t>а</w:t>
      </w:r>
      <w:r>
        <w:t>-участник</w:t>
      </w:r>
      <w:r w:rsidR="002D6B55">
        <w:t>а</w:t>
      </w:r>
      <w:r>
        <w:t xml:space="preserve"> (см. </w:t>
      </w:r>
      <w:r>
        <w:rPr>
          <w:lang w:val="en-US"/>
        </w:rPr>
        <w:t>CEDAW</w:t>
      </w:r>
      <w:r w:rsidRPr="001B232E">
        <w:t>/</w:t>
      </w:r>
      <w:r>
        <w:rPr>
          <w:lang w:val="en-US"/>
        </w:rPr>
        <w:t>C</w:t>
      </w:r>
      <w:r w:rsidRPr="001B232E">
        <w:t>/</w:t>
      </w:r>
      <w:r w:rsidR="0093278E" w:rsidRPr="0093278E">
        <w:br/>
      </w:r>
      <w:r>
        <w:rPr>
          <w:lang w:val="en-US"/>
        </w:rPr>
        <w:t>AUL</w:t>
      </w:r>
      <w:r w:rsidRPr="001B232E">
        <w:t>/7</w:t>
      </w:r>
      <w:r>
        <w:t xml:space="preserve">, пункт 1.17), с тем чтобы повысить </w:t>
      </w:r>
      <w:r w:rsidR="002D6B55">
        <w:t xml:space="preserve">уровень </w:t>
      </w:r>
      <w:r>
        <w:t>осведомленност</w:t>
      </w:r>
      <w:r w:rsidR="002D6B55">
        <w:t>и</w:t>
      </w:r>
      <w:r>
        <w:t xml:space="preserve"> </w:t>
      </w:r>
      <w:r w:rsidR="002D6B55">
        <w:t>работн</w:t>
      </w:r>
      <w:r w:rsidR="002D6B55">
        <w:t>и</w:t>
      </w:r>
      <w:r w:rsidR="002D6B55">
        <w:t xml:space="preserve">ков судов и юристов во всех штатах и территориях </w:t>
      </w:r>
      <w:r>
        <w:t>о Конвенции и Факульт</w:t>
      </w:r>
      <w:r>
        <w:t>а</w:t>
      </w:r>
      <w:r>
        <w:t>тивном протоколе к ней.</w:t>
      </w:r>
    </w:p>
    <w:p w:rsidR="00C61846" w:rsidRDefault="00C61846" w:rsidP="00BA56B0">
      <w:pPr>
        <w:pStyle w:val="SingleTxt"/>
      </w:pPr>
      <w:r>
        <w:t>5.</w:t>
      </w:r>
      <w:r>
        <w:tab/>
        <w:t xml:space="preserve">Как сообщается в докладе, </w:t>
      </w:r>
      <w:r w:rsidR="002D6B55">
        <w:t xml:space="preserve">в стране планируется провести обзор действия Закона </w:t>
      </w:r>
      <w:r>
        <w:t xml:space="preserve">о недопущении дискриминации по признаку пола </w:t>
      </w:r>
      <w:r w:rsidR="002D6B55">
        <w:t xml:space="preserve">1984 года </w:t>
      </w:r>
      <w:r>
        <w:t>(см. </w:t>
      </w:r>
      <w:r>
        <w:rPr>
          <w:lang w:val="en-US"/>
        </w:rPr>
        <w:t>CEDAW</w:t>
      </w:r>
      <w:r w:rsidRPr="001B232E">
        <w:t>/</w:t>
      </w:r>
      <w:r>
        <w:rPr>
          <w:lang w:val="en-US"/>
        </w:rPr>
        <w:t>C</w:t>
      </w:r>
      <w:r w:rsidRPr="001B232E">
        <w:t>/</w:t>
      </w:r>
      <w:r>
        <w:rPr>
          <w:lang w:val="en-US"/>
        </w:rPr>
        <w:t>AUL</w:t>
      </w:r>
      <w:r w:rsidRPr="001B232E">
        <w:t>/7</w:t>
      </w:r>
      <w:r>
        <w:t>, пункт 1.16). Просьба указать, был</w:t>
      </w:r>
      <w:r w:rsidR="002D6B55">
        <w:t>и</w:t>
      </w:r>
      <w:r>
        <w:t xml:space="preserve"> ли принят</w:t>
      </w:r>
      <w:r w:rsidR="002D6B55">
        <w:t>ы</w:t>
      </w:r>
      <w:r>
        <w:t xml:space="preserve"> во вн</w:t>
      </w:r>
      <w:r>
        <w:t>и</w:t>
      </w:r>
      <w:r>
        <w:t>мание рекомендаци</w:t>
      </w:r>
      <w:r w:rsidR="0093278E">
        <w:t>и</w:t>
      </w:r>
      <w:r>
        <w:t xml:space="preserve"> Сенатского комитета по правовым вопросам в процессе внесения поправ</w:t>
      </w:r>
      <w:r w:rsidR="002D6B55">
        <w:t xml:space="preserve">ок </w:t>
      </w:r>
      <w:r>
        <w:t xml:space="preserve">в </w:t>
      </w:r>
      <w:r w:rsidR="002D6B55">
        <w:t xml:space="preserve">этот </w:t>
      </w:r>
      <w:r>
        <w:t>Закон</w:t>
      </w:r>
      <w:r w:rsidR="002D6B55">
        <w:t>.</w:t>
      </w:r>
      <w:r>
        <w:t xml:space="preserve"> Просьба </w:t>
      </w:r>
      <w:r w:rsidR="002D6B55">
        <w:t xml:space="preserve">сообщить о </w:t>
      </w:r>
      <w:r>
        <w:t>дискриминационны</w:t>
      </w:r>
      <w:r w:rsidR="002D6B55">
        <w:t xml:space="preserve">х </w:t>
      </w:r>
      <w:r>
        <w:t>п</w:t>
      </w:r>
      <w:r>
        <w:t>о</w:t>
      </w:r>
      <w:r>
        <w:t>ложения</w:t>
      </w:r>
      <w:r w:rsidR="002D6B55">
        <w:t>х</w:t>
      </w:r>
      <w:r>
        <w:t xml:space="preserve">, которые были </w:t>
      </w:r>
      <w:r w:rsidR="002D6B55">
        <w:t>выявлены</w:t>
      </w:r>
      <w:r w:rsidR="00C61474">
        <w:t xml:space="preserve"> </w:t>
      </w:r>
      <w:r>
        <w:t xml:space="preserve">в действующем законодательстве, а также указать, как </w:t>
      </w:r>
      <w:r w:rsidR="00572CA3">
        <w:t>предлагается</w:t>
      </w:r>
      <w:r>
        <w:t xml:space="preserve"> ликвидировать их для обеспечения того, чтобы изм</w:t>
      </w:r>
      <w:r>
        <w:t>е</w:t>
      </w:r>
      <w:r>
        <w:t>ненный Закон о недопущении дискриминации по признаку пола отвечал обяз</w:t>
      </w:r>
      <w:r>
        <w:t>а</w:t>
      </w:r>
      <w:r>
        <w:t xml:space="preserve">тельствам государства-участника в соответствии с </w:t>
      </w:r>
      <w:r w:rsidR="00C61474">
        <w:t>К</w:t>
      </w:r>
      <w:r>
        <w:t>онвенцией. Просьба ук</w:t>
      </w:r>
      <w:r>
        <w:t>а</w:t>
      </w:r>
      <w:r>
        <w:t>зать также, предусматривают ли рекоменд</w:t>
      </w:r>
      <w:r w:rsidR="00C61474">
        <w:t xml:space="preserve">ованные реформы </w:t>
      </w:r>
      <w:r>
        <w:t>подготовку и ос</w:t>
      </w:r>
      <w:r>
        <w:t>у</w:t>
      </w:r>
      <w:r>
        <w:t xml:space="preserve">ществление комплексной стратегии для активного </w:t>
      </w:r>
      <w:r w:rsidR="00C61474">
        <w:t xml:space="preserve">содействия обеспечению </w:t>
      </w:r>
      <w:r>
        <w:t xml:space="preserve">фактического </w:t>
      </w:r>
      <w:r w:rsidR="00C61474">
        <w:t xml:space="preserve">гендерного </w:t>
      </w:r>
      <w:r>
        <w:t>равенства</w:t>
      </w:r>
      <w:r w:rsidR="00C61474">
        <w:t>,</w:t>
      </w:r>
      <w:r>
        <w:t xml:space="preserve"> в том числе путем </w:t>
      </w:r>
      <w:r w:rsidR="00C61474">
        <w:t xml:space="preserve">ликвидации </w:t>
      </w:r>
      <w:r>
        <w:t>всех осн</w:t>
      </w:r>
      <w:r>
        <w:t>о</w:t>
      </w:r>
      <w:r>
        <w:t>ваний для дискриминации, с которой сталкиваются женщины, в дополнение к сексуальной дискриминации и дискрим</w:t>
      </w:r>
      <w:r>
        <w:t>и</w:t>
      </w:r>
      <w:r>
        <w:t>нации по признаку пола.</w:t>
      </w:r>
    </w:p>
    <w:p w:rsidR="00C61846" w:rsidRDefault="00C61846" w:rsidP="00BA56B0">
      <w:pPr>
        <w:pStyle w:val="SingleTxt"/>
      </w:pPr>
      <w:r>
        <w:t>6.</w:t>
      </w:r>
      <w:r>
        <w:tab/>
        <w:t>Просьба представить информацию об анализе планов действий, полит</w:t>
      </w:r>
      <w:r>
        <w:t>и</w:t>
      </w:r>
      <w:r>
        <w:t xml:space="preserve">ки и программ, а также об их воздействии на </w:t>
      </w:r>
      <w:r w:rsidR="00C61474">
        <w:t xml:space="preserve">прилагаемые на практике усилия </w:t>
      </w:r>
      <w:r>
        <w:t xml:space="preserve">по обеспечению равенства между мужчинами и женщинами во всех областях, </w:t>
      </w:r>
      <w:r w:rsidR="00C61474">
        <w:t>о</w:t>
      </w:r>
      <w:r w:rsidR="00C61474">
        <w:t>х</w:t>
      </w:r>
      <w:r w:rsidR="00C61474">
        <w:t xml:space="preserve">ватываемых </w:t>
      </w:r>
      <w:r>
        <w:t>Конвенцией.</w:t>
      </w:r>
    </w:p>
    <w:p w:rsidR="00C61846" w:rsidRPr="00C61846" w:rsidRDefault="00C61846" w:rsidP="00C61846">
      <w:pPr>
        <w:pStyle w:val="SingleTxt"/>
        <w:spacing w:after="0" w:line="120" w:lineRule="exact"/>
        <w:rPr>
          <w:sz w:val="10"/>
        </w:rPr>
      </w:pPr>
    </w:p>
    <w:p w:rsidR="00C61846" w:rsidRDefault="00C61846" w:rsidP="00C618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</w:t>
      </w:r>
    </w:p>
    <w:p w:rsidR="00C61846" w:rsidRPr="00C61846" w:rsidRDefault="00C61846" w:rsidP="00C61846">
      <w:pPr>
        <w:pStyle w:val="SingleTxt"/>
        <w:spacing w:after="0" w:line="120" w:lineRule="exact"/>
        <w:rPr>
          <w:sz w:val="10"/>
        </w:rPr>
      </w:pPr>
    </w:p>
    <w:p w:rsidR="00C61846" w:rsidRDefault="00C61846" w:rsidP="00BA56B0">
      <w:pPr>
        <w:pStyle w:val="SingleTxt"/>
      </w:pPr>
      <w:r>
        <w:t>7.</w:t>
      </w:r>
      <w:r>
        <w:tab/>
        <w:t>В докладе указывается, что Австралия не полагается на целевые показ</w:t>
      </w:r>
      <w:r>
        <w:t>а</w:t>
      </w:r>
      <w:r>
        <w:t xml:space="preserve">тели или квоты, а также не поддерживает их принятие, как </w:t>
      </w:r>
      <w:r w:rsidR="00C61474">
        <w:t xml:space="preserve">это </w:t>
      </w:r>
      <w:r>
        <w:t>рекоме</w:t>
      </w:r>
      <w:r>
        <w:t>н</w:t>
      </w:r>
      <w:r>
        <w:t>довано в предыдущих заключительных замечаниях Комитета. Вместо этого поощряе</w:t>
      </w:r>
      <w:r>
        <w:t>т</w:t>
      </w:r>
      <w:r>
        <w:t>ся практика обеспечения равных возможностей, направленная на предоставл</w:t>
      </w:r>
      <w:r>
        <w:t>е</w:t>
      </w:r>
      <w:r>
        <w:t>ние равного доступа женщин к рабочим местам</w:t>
      </w:r>
      <w:r w:rsidR="00C61474">
        <w:t>,</w:t>
      </w:r>
      <w:r>
        <w:t xml:space="preserve"> путем представления </w:t>
      </w:r>
      <w:r w:rsidR="00C61474">
        <w:t>соотве</w:t>
      </w:r>
      <w:r w:rsidR="00C61474">
        <w:t>т</w:t>
      </w:r>
      <w:r w:rsidR="00C61474">
        <w:t xml:space="preserve">ствующей </w:t>
      </w:r>
      <w:r>
        <w:t xml:space="preserve">информации об </w:t>
      </w:r>
      <w:r w:rsidR="00C61474">
        <w:t xml:space="preserve">обязательствах </w:t>
      </w:r>
      <w:r>
        <w:t>организаци</w:t>
      </w:r>
      <w:r w:rsidR="00C61474">
        <w:t>й</w:t>
      </w:r>
      <w:r>
        <w:t>, в которых работает б</w:t>
      </w:r>
      <w:r>
        <w:t>о</w:t>
      </w:r>
      <w:r>
        <w:t>лее 100 человек</w:t>
      </w:r>
      <w:r w:rsidR="00C61474">
        <w:t>,</w:t>
      </w:r>
      <w:r>
        <w:t xml:space="preserve"> в </w:t>
      </w:r>
      <w:r w:rsidR="00C61474">
        <w:t>А</w:t>
      </w:r>
      <w:r>
        <w:t>гентств</w:t>
      </w:r>
      <w:r w:rsidR="00C61474">
        <w:t>о</w:t>
      </w:r>
      <w:r>
        <w:t xml:space="preserve"> по обеспечению равенства женщин на рабочих местах. Просьба объяснить, почему временные специальные меры, о которых говори</w:t>
      </w:r>
      <w:r>
        <w:t>т</w:t>
      </w:r>
      <w:r>
        <w:t>ся в пункте 1 статьи 4 Конвенции, и общая рекомендаци</w:t>
      </w:r>
      <w:r w:rsidR="0093278E">
        <w:t>я</w:t>
      </w:r>
      <w:r>
        <w:t> № 25 не были признаны в качестве эффективного механизма для ускорения фактического обеспечения равенства женщин в областях, в которых женщины могут быть недопредставлены или находиться в неблагоприятном положении, как в гос</w:t>
      </w:r>
      <w:r>
        <w:t>у</w:t>
      </w:r>
      <w:r>
        <w:t>дарственном, так и в частном секторах. Просьба представить также информ</w:t>
      </w:r>
      <w:r>
        <w:t>а</w:t>
      </w:r>
      <w:r>
        <w:t>цию о любых мерах</w:t>
      </w:r>
      <w:r w:rsidR="008E683A">
        <w:t>, принятых</w:t>
      </w:r>
      <w:r>
        <w:t xml:space="preserve"> для ознакомления соответствующих </w:t>
      </w:r>
      <w:r w:rsidR="008E683A">
        <w:t>должнос</w:t>
      </w:r>
      <w:r w:rsidR="008E683A">
        <w:t>т</w:t>
      </w:r>
      <w:r w:rsidR="008E683A">
        <w:t xml:space="preserve">ных лиц </w:t>
      </w:r>
      <w:r>
        <w:t xml:space="preserve">с этой концепцией и улучшения понимания </w:t>
      </w:r>
      <w:r w:rsidR="008E683A">
        <w:t xml:space="preserve">ими </w:t>
      </w:r>
      <w:r>
        <w:t>вопроса о подобных мерах.</w:t>
      </w:r>
    </w:p>
    <w:p w:rsidR="00C61846" w:rsidRPr="00C61846" w:rsidRDefault="00C61846" w:rsidP="00C61846">
      <w:pPr>
        <w:pStyle w:val="SingleTxt"/>
        <w:spacing w:after="0" w:line="120" w:lineRule="exact"/>
        <w:rPr>
          <w:sz w:val="10"/>
        </w:rPr>
      </w:pPr>
    </w:p>
    <w:p w:rsidR="00C61846" w:rsidRPr="00C0411D" w:rsidRDefault="0093278E" w:rsidP="00C618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C61846">
        <w:tab/>
      </w:r>
      <w:r w:rsidR="00C61846">
        <w:tab/>
        <w:t>Стереотипы</w:t>
      </w:r>
    </w:p>
    <w:p w:rsidR="00C61846" w:rsidRPr="00C61846" w:rsidRDefault="00C61846" w:rsidP="00C61846">
      <w:pPr>
        <w:pStyle w:val="SingleTxt"/>
        <w:spacing w:after="0" w:line="120" w:lineRule="exact"/>
        <w:rPr>
          <w:sz w:val="10"/>
        </w:rPr>
      </w:pPr>
    </w:p>
    <w:p w:rsidR="00C61846" w:rsidRDefault="00C61846" w:rsidP="00BA56B0">
      <w:pPr>
        <w:pStyle w:val="SingleTxt"/>
      </w:pPr>
      <w:r>
        <w:t>8.</w:t>
      </w:r>
      <w:r>
        <w:tab/>
        <w:t>Просьба указать, провело ли государство-участник какую-либо оценку различных инициатив</w:t>
      </w:r>
      <w:r w:rsidR="008E683A">
        <w:t xml:space="preserve">, направленных на </w:t>
      </w:r>
      <w:r>
        <w:t>ликвидаци</w:t>
      </w:r>
      <w:r w:rsidR="008E683A">
        <w:t>ю</w:t>
      </w:r>
      <w:r>
        <w:t xml:space="preserve"> гендерных стереотипов в средствах массовой информации. Просьба </w:t>
      </w:r>
      <w:r w:rsidR="008E683A">
        <w:t xml:space="preserve">указать </w:t>
      </w:r>
      <w:r>
        <w:t>также любые меры, прин</w:t>
      </w:r>
      <w:r>
        <w:t>я</w:t>
      </w:r>
      <w:r>
        <w:t>тые для ликвидации стереотипов</w:t>
      </w:r>
      <w:r w:rsidR="008E683A">
        <w:t>, связанных с</w:t>
      </w:r>
      <w:r>
        <w:t xml:space="preserve"> гендерной рол</w:t>
      </w:r>
      <w:r w:rsidR="008E683A">
        <w:t>ью,</w:t>
      </w:r>
      <w:r>
        <w:t xml:space="preserve"> в системе</w:t>
      </w:r>
      <w:r w:rsidR="008E683A">
        <w:t xml:space="preserve"> о</w:t>
      </w:r>
      <w:r w:rsidR="008E683A">
        <w:t>б</w:t>
      </w:r>
      <w:r w:rsidR="008E683A">
        <w:t>разования</w:t>
      </w:r>
      <w:r>
        <w:t>, в том числе на основе изменения учебников и школьн</w:t>
      </w:r>
      <w:r w:rsidR="008E683A">
        <w:t>ых</w:t>
      </w:r>
      <w:r>
        <w:t xml:space="preserve"> програ</w:t>
      </w:r>
      <w:r>
        <w:t>м</w:t>
      </w:r>
      <w:r>
        <w:t xml:space="preserve">м, а также программ </w:t>
      </w:r>
      <w:r w:rsidR="008E683A">
        <w:t xml:space="preserve">основной </w:t>
      </w:r>
      <w:r>
        <w:t>подготовки, переподготовки и подготовки преп</w:t>
      </w:r>
      <w:r>
        <w:t>о</w:t>
      </w:r>
      <w:r>
        <w:t>давателей</w:t>
      </w:r>
      <w:r w:rsidR="008E683A">
        <w:t xml:space="preserve"> без отрыва от работы</w:t>
      </w:r>
      <w:r>
        <w:t>.</w:t>
      </w:r>
    </w:p>
    <w:p w:rsidR="00C61846" w:rsidRPr="00C61846" w:rsidRDefault="00C61846" w:rsidP="00C61846">
      <w:pPr>
        <w:pStyle w:val="SingleTxt"/>
        <w:spacing w:after="0" w:line="120" w:lineRule="exact"/>
        <w:rPr>
          <w:sz w:val="10"/>
        </w:rPr>
      </w:pPr>
    </w:p>
    <w:p w:rsidR="00C61846" w:rsidRDefault="00C61846" w:rsidP="00C6184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C61846" w:rsidRPr="00C61846" w:rsidRDefault="00C61846" w:rsidP="00C61846">
      <w:pPr>
        <w:pStyle w:val="SingleTxt"/>
        <w:spacing w:after="0" w:line="120" w:lineRule="exact"/>
        <w:rPr>
          <w:sz w:val="10"/>
        </w:rPr>
      </w:pPr>
    </w:p>
    <w:p w:rsidR="00C61846" w:rsidRDefault="00C61846" w:rsidP="00BA56B0">
      <w:pPr>
        <w:pStyle w:val="SingleTxt"/>
      </w:pPr>
      <w:r>
        <w:t>9.</w:t>
      </w:r>
      <w:r>
        <w:tab/>
        <w:t xml:space="preserve">Просьба </w:t>
      </w:r>
      <w:r w:rsidR="008E683A">
        <w:t xml:space="preserve">сообщить </w:t>
      </w:r>
      <w:r>
        <w:t>о том, как государство-участник намеревается актив</w:t>
      </w:r>
      <w:r>
        <w:t>и</w:t>
      </w:r>
      <w:r>
        <w:t>зировать свои усилия, направленные на ликвидацию всех форм насилия в о</w:t>
      </w:r>
      <w:r>
        <w:t>т</w:t>
      </w:r>
      <w:r>
        <w:t>ношении женщин, прежде всего насили</w:t>
      </w:r>
      <w:r w:rsidR="008E683A">
        <w:t>я</w:t>
      </w:r>
      <w:r>
        <w:t xml:space="preserve"> в отношении женщин из числа коре</w:t>
      </w:r>
      <w:r>
        <w:t>н</w:t>
      </w:r>
      <w:r>
        <w:t>ных народов. Просьба представить информацию о любых конкретных закон</w:t>
      </w:r>
      <w:r>
        <w:t>о</w:t>
      </w:r>
      <w:r>
        <w:t>дательных положениях, которые определяют и относят к категории преступл</w:t>
      </w:r>
      <w:r>
        <w:t>е</w:t>
      </w:r>
      <w:r>
        <w:t xml:space="preserve">ний акты насилия в семье. Просьба указать количество </w:t>
      </w:r>
      <w:r w:rsidR="008E683A">
        <w:t>вынесенных пригов</w:t>
      </w:r>
      <w:r w:rsidR="008E683A">
        <w:t>о</w:t>
      </w:r>
      <w:r w:rsidR="008E683A">
        <w:t xml:space="preserve">ров </w:t>
      </w:r>
      <w:r>
        <w:t>и наказаний лиц</w:t>
      </w:r>
      <w:r w:rsidR="008E683A">
        <w:t>ам</w:t>
      </w:r>
      <w:r>
        <w:t>, совершивши</w:t>
      </w:r>
      <w:r w:rsidR="008E683A">
        <w:t>м</w:t>
      </w:r>
      <w:r>
        <w:t xml:space="preserve"> </w:t>
      </w:r>
      <w:r w:rsidR="008E683A">
        <w:t xml:space="preserve">такие </w:t>
      </w:r>
      <w:r>
        <w:t>преступления, в том числе кол</w:t>
      </w:r>
      <w:r>
        <w:t>и</w:t>
      </w:r>
      <w:r>
        <w:t>честв</w:t>
      </w:r>
      <w:r w:rsidR="008E683A">
        <w:t>о</w:t>
      </w:r>
      <w:r>
        <w:t xml:space="preserve"> дел об убийствах женщин их мужьями, партнерами или бывшими пар</w:t>
      </w:r>
      <w:r>
        <w:t>т</w:t>
      </w:r>
      <w:r>
        <w:t xml:space="preserve">нерами. </w:t>
      </w:r>
      <w:r w:rsidR="008E683A">
        <w:t>И</w:t>
      </w:r>
      <w:r>
        <w:t>меют ли женщины</w:t>
      </w:r>
      <w:r w:rsidR="0093278E">
        <w:t>-</w:t>
      </w:r>
      <w:r>
        <w:t>жертвы насилия</w:t>
      </w:r>
      <w:r w:rsidR="008E683A">
        <w:t xml:space="preserve"> — </w:t>
      </w:r>
      <w:r>
        <w:t>прежде всего женщины, отн</w:t>
      </w:r>
      <w:r>
        <w:t>о</w:t>
      </w:r>
      <w:r>
        <w:t>сящиеся к группам, находящимся в уязвимом или неблагоприятном полож</w:t>
      </w:r>
      <w:r>
        <w:t>е</w:t>
      </w:r>
      <w:r>
        <w:t>нии, как</w:t>
      </w:r>
      <w:r w:rsidR="008E683A">
        <w:t>,</w:t>
      </w:r>
      <w:r>
        <w:t xml:space="preserve"> например</w:t>
      </w:r>
      <w:r w:rsidR="008E683A">
        <w:t>,</w:t>
      </w:r>
      <w:r>
        <w:t xml:space="preserve"> женщины из числа коренных народов, женщины-инвалиды, престарелые женщины, женщины из сельских районов, женщины, испыт</w:t>
      </w:r>
      <w:r>
        <w:t>ы</w:t>
      </w:r>
      <w:r>
        <w:t>вающие трудности из</w:t>
      </w:r>
      <w:r>
        <w:noBreakHyphen/>
        <w:t>за их сексуальной ориентации и гендерной принадле</w:t>
      </w:r>
      <w:r>
        <w:t>ж</w:t>
      </w:r>
      <w:r>
        <w:t>ности,</w:t>
      </w:r>
      <w:r w:rsidR="001450CD">
        <w:t xml:space="preserve"> — </w:t>
      </w:r>
      <w:r>
        <w:t xml:space="preserve">равный и адекватный доступ к </w:t>
      </w:r>
      <w:r w:rsidR="001450CD">
        <w:t xml:space="preserve">приютам для женщин </w:t>
      </w:r>
      <w:r>
        <w:t>и другим слу</w:t>
      </w:r>
      <w:r>
        <w:t>ж</w:t>
      </w:r>
      <w:r>
        <w:t>бам, обеспечивающим защиту и поддержку, во всех штатах и территор</w:t>
      </w:r>
      <w:r>
        <w:t>и</w:t>
      </w:r>
      <w:r>
        <w:t>ях?</w:t>
      </w:r>
    </w:p>
    <w:p w:rsidR="000A4557" w:rsidRDefault="000A4557" w:rsidP="00BA56B0">
      <w:pPr>
        <w:pStyle w:val="SingleTxt"/>
      </w:pPr>
      <w:r>
        <w:t>10.</w:t>
      </w:r>
      <w:r>
        <w:tab/>
        <w:t>Просьба представить подробную информацию о сроках осуществления Национального плана действий по сокращению масштабов насилия в отнош</w:t>
      </w:r>
      <w:r>
        <w:t>е</w:t>
      </w:r>
      <w:r>
        <w:t>нии женщин и их детей. Просьба указать, учитываются ли при осуществлении Национального плана действий рекомендации доклада о насилии в семье и бе</w:t>
      </w:r>
      <w:r>
        <w:t>з</w:t>
      </w:r>
      <w:r>
        <w:t>домных.</w:t>
      </w:r>
    </w:p>
    <w:p w:rsidR="000A4557" w:rsidRDefault="000A4557" w:rsidP="00BA56B0">
      <w:pPr>
        <w:pStyle w:val="SingleTxt"/>
      </w:pPr>
      <w:r>
        <w:t>11.</w:t>
      </w:r>
      <w:r>
        <w:tab/>
        <w:t>В докладе отмечается, что, согласно данным, полученным в ходе обслед</w:t>
      </w:r>
      <w:r>
        <w:t>о</w:t>
      </w:r>
      <w:r>
        <w:t>вания по вопросам личной безопасности в 2005</w:t>
      </w:r>
      <w:r>
        <w:rPr>
          <w:lang w:val="en-US"/>
        </w:rPr>
        <w:t> </w:t>
      </w:r>
      <w:r w:rsidRPr="008266C0">
        <w:t>год</w:t>
      </w:r>
      <w:r>
        <w:t>у</w:t>
      </w:r>
      <w:r w:rsidRPr="008266C0">
        <w:t>, 90</w:t>
      </w:r>
      <w:r>
        <w:rPr>
          <w:lang w:val="en-US"/>
        </w:rPr>
        <w:t> </w:t>
      </w:r>
      <w:r w:rsidRPr="008266C0">
        <w:t xml:space="preserve">процентов женщин, которые стали жертвами </w:t>
      </w:r>
      <w:r>
        <w:t>посягательств сексуального характера, не имели до</w:t>
      </w:r>
      <w:r>
        <w:t>с</w:t>
      </w:r>
      <w:r>
        <w:t xml:space="preserve">тупа к поддержке </w:t>
      </w:r>
      <w:r w:rsidRPr="008266C0">
        <w:t>в</w:t>
      </w:r>
      <w:r>
        <w:t xml:space="preserve"> кризисных ситуациях, правовой помощи или другим всп</w:t>
      </w:r>
      <w:r>
        <w:t>о</w:t>
      </w:r>
      <w:r>
        <w:t>могательным службам, включая телефонные «горячие линии». Какие меры б</w:t>
      </w:r>
      <w:r>
        <w:t>ы</w:t>
      </w:r>
      <w:r>
        <w:t>ли приняты для устранения факторов, не позволяющих женщинам пользоват</w:t>
      </w:r>
      <w:r>
        <w:t>ь</w:t>
      </w:r>
      <w:r>
        <w:t xml:space="preserve">ся услугами таких служб, и </w:t>
      </w:r>
      <w:r w:rsidR="0093278E">
        <w:t xml:space="preserve">для </w:t>
      </w:r>
      <w:r w:rsidR="00572CA3">
        <w:t>поощрения</w:t>
      </w:r>
      <w:r>
        <w:t xml:space="preserve"> их к тому, чтобы они обращались за правовой помощью. Просьба указать количество вынесенных за год пригов</w:t>
      </w:r>
      <w:r>
        <w:t>о</w:t>
      </w:r>
      <w:r>
        <w:t>ров по делам о сексуальных посягательствах, о которых</w:t>
      </w:r>
      <w:r w:rsidR="00346338">
        <w:t xml:space="preserve"> сообщили сами же</w:t>
      </w:r>
      <w:r w:rsidR="00346338">
        <w:t>н</w:t>
      </w:r>
      <w:r w:rsidR="00346338">
        <w:t>щины.</w:t>
      </w:r>
      <w:r>
        <w:t xml:space="preserve"> Просьба представить информацию о любых инициативах, направленных на ликвидацию сексуального преследования женщин-инвалидов, которые, с</w:t>
      </w:r>
      <w:r>
        <w:t>о</w:t>
      </w:r>
      <w:r>
        <w:t>гласно представленно</w:t>
      </w:r>
      <w:r w:rsidR="00346338">
        <w:t>й</w:t>
      </w:r>
      <w:r>
        <w:t xml:space="preserve"> в докладе информации, относятся к группам повыше</w:t>
      </w:r>
      <w:r>
        <w:t>н</w:t>
      </w:r>
      <w:r>
        <w:t>ной ст</w:t>
      </w:r>
      <w:r>
        <w:t>е</w:t>
      </w:r>
      <w:r>
        <w:t>пен</w:t>
      </w:r>
      <w:r w:rsidR="00346338">
        <w:t>и</w:t>
      </w:r>
      <w:r>
        <w:t xml:space="preserve"> риска нападений, изнасилований и </w:t>
      </w:r>
      <w:r w:rsidR="00346338">
        <w:t>надругательств</w:t>
      </w:r>
      <w:r>
        <w:t>.</w:t>
      </w:r>
    </w:p>
    <w:p w:rsidR="000A4557" w:rsidRDefault="000A4557" w:rsidP="00BA56B0">
      <w:pPr>
        <w:pStyle w:val="SingleTxt"/>
      </w:pPr>
      <w:r>
        <w:t>12.</w:t>
      </w:r>
      <w:r>
        <w:tab/>
        <w:t xml:space="preserve">В докладе указывается, что все государственные и территориальные </w:t>
      </w:r>
      <w:r w:rsidR="00701F09">
        <w:t>вл</w:t>
      </w:r>
      <w:r w:rsidR="00701F09">
        <w:t>а</w:t>
      </w:r>
      <w:r w:rsidR="00701F09">
        <w:t xml:space="preserve">сти </w:t>
      </w:r>
      <w:r>
        <w:t xml:space="preserve">отнесли к разряду преступлений </w:t>
      </w:r>
      <w:r w:rsidR="00701F09">
        <w:t xml:space="preserve">калечащие операции на </w:t>
      </w:r>
      <w:r>
        <w:t>женских половых орган</w:t>
      </w:r>
      <w:r w:rsidR="00701F09">
        <w:t xml:space="preserve">ах и что </w:t>
      </w:r>
      <w:r>
        <w:t>большинство работников сферы здравоохранения должны соо</w:t>
      </w:r>
      <w:r>
        <w:t>б</w:t>
      </w:r>
      <w:r>
        <w:t>щать</w:t>
      </w:r>
      <w:r w:rsidR="00701F09" w:rsidRPr="00701F09">
        <w:t xml:space="preserve"> о всех случаях, когда </w:t>
      </w:r>
      <w:r>
        <w:t>жертвами этого преступления могут стать дети. С</w:t>
      </w:r>
      <w:r>
        <w:t>о</w:t>
      </w:r>
      <w:r>
        <w:t>общается также о просветительской работе в общинах, информационной по</w:t>
      </w:r>
      <w:r>
        <w:t>д</w:t>
      </w:r>
      <w:r>
        <w:t>держке и помощи женщинам и девочкам</w:t>
      </w:r>
      <w:r w:rsidR="00701F09">
        <w:t>,</w:t>
      </w:r>
      <w:r>
        <w:t xml:space="preserve"> ставши</w:t>
      </w:r>
      <w:r w:rsidR="00701F09">
        <w:t>м жертвами</w:t>
      </w:r>
      <w:r>
        <w:t xml:space="preserve"> или подверга</w:t>
      </w:r>
      <w:r>
        <w:t>ю</w:t>
      </w:r>
      <w:r>
        <w:t>щи</w:t>
      </w:r>
      <w:r w:rsidR="00701F09">
        <w:t>м</w:t>
      </w:r>
      <w:r>
        <w:t>ся риску стать жертвами калечащих операций на женских половых орг</w:t>
      </w:r>
      <w:r>
        <w:t>а</w:t>
      </w:r>
      <w:r>
        <w:t>нах. Просьба представить информацию о масштабах этой формы насилия в о</w:t>
      </w:r>
      <w:r>
        <w:t>т</w:t>
      </w:r>
      <w:r>
        <w:t>ношении девочек и женщин и результат</w:t>
      </w:r>
      <w:r w:rsidR="00701F09">
        <w:t>ах</w:t>
      </w:r>
      <w:r>
        <w:t xml:space="preserve">, достигнутых благодаря работе по </w:t>
      </w:r>
      <w:r w:rsidR="00701F09">
        <w:t xml:space="preserve">предотвращению </w:t>
      </w:r>
      <w:r>
        <w:t>калечащих операций на женских половых органах.</w:t>
      </w:r>
    </w:p>
    <w:p w:rsidR="000A4557" w:rsidRDefault="000A4557" w:rsidP="00BA56B0">
      <w:pPr>
        <w:pStyle w:val="SingleTxt"/>
      </w:pPr>
      <w:r>
        <w:t>13.</w:t>
      </w:r>
      <w:r>
        <w:tab/>
        <w:t>Просьба указать, какой прогресс достигнут в обеспечении полного с</w:t>
      </w:r>
      <w:r>
        <w:t>о</w:t>
      </w:r>
      <w:r>
        <w:t>блюдения запрещения телесных наказаний девочек, как это было рекомендов</w:t>
      </w:r>
      <w:r>
        <w:t>а</w:t>
      </w:r>
      <w:r>
        <w:t xml:space="preserve">но Комитетом по правам ребенка, </w:t>
      </w:r>
      <w:r w:rsidR="00701F09">
        <w:t xml:space="preserve">в </w:t>
      </w:r>
      <w:r>
        <w:t>исследовани</w:t>
      </w:r>
      <w:r w:rsidR="0093278E">
        <w:t>и</w:t>
      </w:r>
      <w:r>
        <w:t xml:space="preserve"> Организации Объедине</w:t>
      </w:r>
      <w:r>
        <w:t>н</w:t>
      </w:r>
      <w:r>
        <w:t>ных Наций о насилии в отношении детей и общей рекомендации № 19 Комит</w:t>
      </w:r>
      <w:r>
        <w:t>е</w:t>
      </w:r>
      <w:r>
        <w:t>та.</w:t>
      </w:r>
    </w:p>
    <w:p w:rsidR="000A4557" w:rsidRPr="000A4557" w:rsidRDefault="000A4557" w:rsidP="000A4557">
      <w:pPr>
        <w:pStyle w:val="SingleTxt"/>
        <w:spacing w:after="0" w:line="120" w:lineRule="exact"/>
        <w:rPr>
          <w:sz w:val="10"/>
        </w:rPr>
      </w:pPr>
    </w:p>
    <w:p w:rsidR="000A4557" w:rsidRDefault="000A4557" w:rsidP="000A455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людьми</w:t>
      </w:r>
    </w:p>
    <w:p w:rsidR="000A4557" w:rsidRPr="000A4557" w:rsidRDefault="000A4557" w:rsidP="000A4557">
      <w:pPr>
        <w:pStyle w:val="SingleTxt"/>
        <w:spacing w:after="0" w:line="120" w:lineRule="exact"/>
        <w:rPr>
          <w:sz w:val="10"/>
        </w:rPr>
      </w:pPr>
    </w:p>
    <w:p w:rsidR="000A4557" w:rsidRDefault="000A4557" w:rsidP="00BA56B0">
      <w:pPr>
        <w:pStyle w:val="SingleTxt"/>
      </w:pPr>
      <w:r>
        <w:t>14.</w:t>
      </w:r>
      <w:r>
        <w:tab/>
        <w:t>Просьба представить подробную информацию о любых дополнительны</w:t>
      </w:r>
      <w:r w:rsidR="002D5CAA">
        <w:t>х</w:t>
      </w:r>
      <w:r>
        <w:t xml:space="preserve"> мерах, принятых для прекращения торговли людьми как внутри страны, так и в международных масштабах, прежде всего торговли женщинами и девочками, и о достигнутых результатах.</w:t>
      </w:r>
    </w:p>
    <w:p w:rsidR="000A4557" w:rsidRDefault="000A4557" w:rsidP="00BA56B0">
      <w:pPr>
        <w:pStyle w:val="SingleTxt"/>
      </w:pPr>
      <w:r>
        <w:t>15.</w:t>
      </w:r>
      <w:r>
        <w:tab/>
        <w:t xml:space="preserve">Просьба представить более подробную информацию о </w:t>
      </w:r>
      <w:r w:rsidR="002D5CAA">
        <w:t xml:space="preserve">мерах, принятых государством-участником </w:t>
      </w:r>
      <w:r>
        <w:t>в связи с предыдущими заключительными замеч</w:t>
      </w:r>
      <w:r>
        <w:t>а</w:t>
      </w:r>
      <w:r>
        <w:t xml:space="preserve">ниями Комитета в отношении защиты </w:t>
      </w:r>
      <w:r w:rsidR="002D5CAA">
        <w:t xml:space="preserve">женщин </w:t>
      </w:r>
      <w:r>
        <w:t xml:space="preserve">и помощи женщинам, которые, как </w:t>
      </w:r>
      <w:r w:rsidR="002D5CAA">
        <w:t xml:space="preserve">предполагается, </w:t>
      </w:r>
      <w:r>
        <w:t>являются жертвами торговли и не могут или не хотят п</w:t>
      </w:r>
      <w:r>
        <w:t>о</w:t>
      </w:r>
      <w:r>
        <w:t>луч</w:t>
      </w:r>
      <w:r w:rsidR="002D5CAA">
        <w:t>ать</w:t>
      </w:r>
      <w:r>
        <w:t xml:space="preserve"> помощь от правоохранительных органов или свидетельс</w:t>
      </w:r>
      <w:r w:rsidR="002D5CAA">
        <w:t xml:space="preserve">кие показания которых </w:t>
      </w:r>
      <w:r>
        <w:t>недостаточны для содействия проведени</w:t>
      </w:r>
      <w:r w:rsidR="002D5CAA">
        <w:t>ю</w:t>
      </w:r>
      <w:r>
        <w:t xml:space="preserve"> расследования случаев то</w:t>
      </w:r>
      <w:r>
        <w:t>р</w:t>
      </w:r>
      <w:r>
        <w:t xml:space="preserve">говли или </w:t>
      </w:r>
      <w:r w:rsidR="002D5CAA">
        <w:t xml:space="preserve">уголовного </w:t>
      </w:r>
      <w:r>
        <w:t>преследования. Такая информация должна включать в себя данные о женщинах, относящихся к этой категории, которые были во</w:t>
      </w:r>
      <w:r>
        <w:t>з</w:t>
      </w:r>
      <w:r>
        <w:t xml:space="preserve">вращены в </w:t>
      </w:r>
      <w:r w:rsidR="002D5CAA">
        <w:t xml:space="preserve">страны их происхождения, </w:t>
      </w:r>
      <w:r>
        <w:t>по сравнению с женщинами, относящ</w:t>
      </w:r>
      <w:r>
        <w:t>и</w:t>
      </w:r>
      <w:r>
        <w:t xml:space="preserve">мися к этой же категории, </w:t>
      </w:r>
      <w:r w:rsidR="002D5CAA">
        <w:t xml:space="preserve">но </w:t>
      </w:r>
      <w:r>
        <w:t xml:space="preserve">которые смогли остаться в Австралии, </w:t>
      </w:r>
      <w:r w:rsidR="002D5CAA">
        <w:t xml:space="preserve">получив </w:t>
      </w:r>
      <w:r>
        <w:t>другой тип визы.</w:t>
      </w:r>
      <w:r w:rsidR="002D5CAA">
        <w:t xml:space="preserve"> П</w:t>
      </w:r>
      <w:r>
        <w:t xml:space="preserve">ровело </w:t>
      </w:r>
      <w:r w:rsidR="002D5CAA">
        <w:t xml:space="preserve">ли правительство Австралии </w:t>
      </w:r>
      <w:r>
        <w:t xml:space="preserve">или планирует </w:t>
      </w:r>
      <w:r w:rsidR="002D5CAA">
        <w:t xml:space="preserve">ли оно </w:t>
      </w:r>
      <w:r>
        <w:t>провести какой</w:t>
      </w:r>
      <w:r>
        <w:noBreakHyphen/>
        <w:t xml:space="preserve">либо комплексный анализ визового режима, условий </w:t>
      </w:r>
      <w:r w:rsidR="002D5CAA">
        <w:t>для пол</w:t>
      </w:r>
      <w:r w:rsidR="002D5CAA">
        <w:t>у</w:t>
      </w:r>
      <w:r w:rsidR="002D5CAA">
        <w:t xml:space="preserve">чения помощи и программ репатриации для выполнения поставленных </w:t>
      </w:r>
      <w:r>
        <w:t>задач, связанных с з</w:t>
      </w:r>
      <w:r>
        <w:t>а</w:t>
      </w:r>
      <w:r>
        <w:t xml:space="preserve">щитой и </w:t>
      </w:r>
      <w:r w:rsidR="0093278E">
        <w:t>предотвращением?</w:t>
      </w:r>
    </w:p>
    <w:p w:rsidR="000A4557" w:rsidRDefault="000A4557" w:rsidP="00BA56B0">
      <w:pPr>
        <w:pStyle w:val="SingleTxt"/>
      </w:pPr>
      <w:r>
        <w:t>16.</w:t>
      </w:r>
      <w:r>
        <w:tab/>
        <w:t>Просьба представить информацию о количестве дел,</w:t>
      </w:r>
      <w:r w:rsidR="002D5CAA">
        <w:t xml:space="preserve"> касающихся торго</w:t>
      </w:r>
      <w:r w:rsidR="002D5CAA">
        <w:t>в</w:t>
      </w:r>
      <w:r w:rsidR="002D5CAA">
        <w:t xml:space="preserve">ли женщинами и девочками, по которым </w:t>
      </w:r>
      <w:r>
        <w:t>поступил</w:t>
      </w:r>
      <w:r w:rsidR="002D5CAA">
        <w:t>и</w:t>
      </w:r>
      <w:r>
        <w:t xml:space="preserve"> сообщения</w:t>
      </w:r>
      <w:r w:rsidR="002D5CAA">
        <w:t xml:space="preserve">, и о </w:t>
      </w:r>
      <w:r w:rsidR="00572CA3">
        <w:t>количестве</w:t>
      </w:r>
      <w:r w:rsidR="002D5CAA">
        <w:t xml:space="preserve"> </w:t>
      </w:r>
      <w:r>
        <w:t xml:space="preserve">вынесенных </w:t>
      </w:r>
      <w:r w:rsidR="002D5CAA">
        <w:t>приговоров</w:t>
      </w:r>
      <w:r>
        <w:t>.</w:t>
      </w:r>
    </w:p>
    <w:p w:rsidR="000A4557" w:rsidRDefault="000A4557" w:rsidP="00BA56B0">
      <w:pPr>
        <w:pStyle w:val="SingleTxt"/>
      </w:pPr>
      <w:r>
        <w:t>17.</w:t>
      </w:r>
      <w:r>
        <w:tab/>
        <w:t>В своих предыдущих заключительных замечаниях Комитет рекомендовал разработать стратегии, направленные на то, чтобы сокра</w:t>
      </w:r>
      <w:r w:rsidR="002D5CAA">
        <w:t xml:space="preserve">щать </w:t>
      </w:r>
      <w:r>
        <w:t>спрос на прост</w:t>
      </w:r>
      <w:r>
        <w:t>и</w:t>
      </w:r>
      <w:r>
        <w:t>туцию</w:t>
      </w:r>
      <w:r w:rsidR="002D5CAA">
        <w:t xml:space="preserve"> и предотвращать вовлечение женщин в </w:t>
      </w:r>
      <w:r>
        <w:t>проституци</w:t>
      </w:r>
      <w:r w:rsidR="002D5CAA">
        <w:t>ю, а также</w:t>
      </w:r>
      <w:r>
        <w:t xml:space="preserve"> разраб</w:t>
      </w:r>
      <w:r>
        <w:t>о</w:t>
      </w:r>
      <w:r>
        <w:t>тать программу по реабилитации и поддержке женщин и девочек, которые х</w:t>
      </w:r>
      <w:r>
        <w:t>о</w:t>
      </w:r>
      <w:r>
        <w:t>тели бы покончить с проституцией. Просьба представить информацию о л</w:t>
      </w:r>
      <w:r>
        <w:t>ю</w:t>
      </w:r>
      <w:r>
        <w:t>бых комплексных стратегиях и программах, принятых в этом направлении, и результат</w:t>
      </w:r>
      <w:r w:rsidR="001D266E">
        <w:t>ах</w:t>
      </w:r>
      <w:r>
        <w:t>, достигнутых благодаря их осуществл</w:t>
      </w:r>
      <w:r>
        <w:t>е</w:t>
      </w:r>
      <w:r>
        <w:t>нию.</w:t>
      </w:r>
    </w:p>
    <w:p w:rsidR="000A4557" w:rsidRPr="000A4557" w:rsidRDefault="000A4557" w:rsidP="000A4557">
      <w:pPr>
        <w:pStyle w:val="SingleTxt"/>
        <w:spacing w:after="0" w:line="120" w:lineRule="exact"/>
        <w:rPr>
          <w:sz w:val="10"/>
        </w:rPr>
      </w:pPr>
    </w:p>
    <w:p w:rsidR="000A4557" w:rsidRDefault="000A4557" w:rsidP="000A455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процессе принятия решений и представительство</w:t>
      </w:r>
      <w:r w:rsidR="00B076C5">
        <w:br/>
      </w:r>
      <w:r>
        <w:t>на международном уровне</w:t>
      </w:r>
    </w:p>
    <w:p w:rsidR="000A4557" w:rsidRPr="000A4557" w:rsidRDefault="000A4557" w:rsidP="000A4557">
      <w:pPr>
        <w:pStyle w:val="SingleTxt"/>
        <w:spacing w:after="0" w:line="120" w:lineRule="exact"/>
        <w:rPr>
          <w:sz w:val="10"/>
        </w:rPr>
      </w:pPr>
    </w:p>
    <w:p w:rsidR="001D266E" w:rsidRDefault="000A4557" w:rsidP="00BA56B0">
      <w:pPr>
        <w:pStyle w:val="SingleTxt"/>
      </w:pPr>
      <w:r>
        <w:t>18.</w:t>
      </w:r>
      <w:r>
        <w:tab/>
      </w:r>
      <w:r w:rsidR="00572CA3">
        <w:t>Просьба представить информацию о результатах различных инициатив, направленных на расширение участия женщин из сельских районов и же</w:t>
      </w:r>
      <w:r w:rsidR="00572CA3">
        <w:t>н</w:t>
      </w:r>
      <w:r w:rsidR="00572CA3">
        <w:t>щин из числа коренных народов, особенно женщин, живущих на островах в Торр</w:t>
      </w:r>
      <w:r w:rsidR="00572CA3">
        <w:t>е</w:t>
      </w:r>
      <w:r w:rsidR="00572CA3">
        <w:t xml:space="preserve">совом проливе, в политической жизни и в процессах принятия решений. </w:t>
      </w:r>
    </w:p>
    <w:p w:rsidR="000A4557" w:rsidRDefault="001D266E" w:rsidP="00BA56B0">
      <w:pPr>
        <w:pStyle w:val="SingleTxt"/>
      </w:pPr>
      <w:r>
        <w:t>19.</w:t>
      </w:r>
      <w:r>
        <w:tab/>
      </w:r>
      <w:r w:rsidR="000A4557">
        <w:t>Просьба указать, какие меры были приняты для осуществления резол</w:t>
      </w:r>
      <w:r w:rsidR="000A4557">
        <w:t>ю</w:t>
      </w:r>
      <w:r w:rsidR="000A4557">
        <w:t>ции 1</w:t>
      </w:r>
      <w:r w:rsidR="0093278E">
        <w:t>3</w:t>
      </w:r>
      <w:r w:rsidR="000A4557">
        <w:t>25 Совета Безопасности Организации Объединенных Наций</w:t>
      </w:r>
      <w:r>
        <w:t>,</w:t>
      </w:r>
      <w:r w:rsidR="000A4557">
        <w:t xml:space="preserve"> и пояснить достигнутые р</w:t>
      </w:r>
      <w:r w:rsidR="000A4557">
        <w:t>е</w:t>
      </w:r>
      <w:r w:rsidR="000A4557">
        <w:t>зультаты.</w:t>
      </w:r>
    </w:p>
    <w:p w:rsidR="000A4557" w:rsidRPr="000A4557" w:rsidRDefault="000A4557" w:rsidP="000A4557">
      <w:pPr>
        <w:pStyle w:val="SingleTxt"/>
        <w:spacing w:after="0" w:line="120" w:lineRule="exact"/>
        <w:rPr>
          <w:sz w:val="10"/>
        </w:rPr>
      </w:pPr>
    </w:p>
    <w:p w:rsidR="000A4557" w:rsidRDefault="000A4557" w:rsidP="000A455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0A4557" w:rsidRPr="000A4557" w:rsidRDefault="000A4557" w:rsidP="000A4557">
      <w:pPr>
        <w:pStyle w:val="SingleTxt"/>
        <w:spacing w:after="0" w:line="120" w:lineRule="exact"/>
        <w:rPr>
          <w:sz w:val="10"/>
        </w:rPr>
      </w:pPr>
    </w:p>
    <w:p w:rsidR="000A4557" w:rsidRDefault="000A4557" w:rsidP="00BA56B0">
      <w:pPr>
        <w:pStyle w:val="SingleTxt"/>
      </w:pPr>
      <w:r>
        <w:t>20.</w:t>
      </w:r>
      <w:r>
        <w:tab/>
        <w:t>Просьба представить информацию о мерах, принятых для устранения с</w:t>
      </w:r>
      <w:r>
        <w:t>у</w:t>
      </w:r>
      <w:r>
        <w:t xml:space="preserve">ществующих </w:t>
      </w:r>
      <w:r w:rsidR="001D266E">
        <w:t>проблем</w:t>
      </w:r>
      <w:r>
        <w:t xml:space="preserve">, с которыми сталкиваются женщины из </w:t>
      </w:r>
      <w:r w:rsidR="001D266E">
        <w:t xml:space="preserve">числа </w:t>
      </w:r>
      <w:r>
        <w:t>коренных народов</w:t>
      </w:r>
      <w:r w:rsidR="001D266E">
        <w:t xml:space="preserve">, включая женщин, живущих в отдаленных районах, в </w:t>
      </w:r>
      <w:r>
        <w:t>получении до</w:t>
      </w:r>
      <w:r>
        <w:t>с</w:t>
      </w:r>
      <w:r>
        <w:t>тупа к образовани</w:t>
      </w:r>
      <w:r w:rsidR="001D266E">
        <w:t>ю</w:t>
      </w:r>
      <w:r>
        <w:t xml:space="preserve">. Просьба </w:t>
      </w:r>
      <w:r w:rsidR="001D266E">
        <w:t xml:space="preserve">сообщить также </w:t>
      </w:r>
      <w:r>
        <w:t>о мерах, принятых для повыш</w:t>
      </w:r>
      <w:r>
        <w:t>е</w:t>
      </w:r>
      <w:r>
        <w:t>ния качества образования девочек и женщин, жив</w:t>
      </w:r>
      <w:r>
        <w:t>у</w:t>
      </w:r>
      <w:r>
        <w:t xml:space="preserve">щих в отдаленных районах, в частности тех, кто относится к группам </w:t>
      </w:r>
      <w:r w:rsidR="001D266E">
        <w:t xml:space="preserve">коренного населения, </w:t>
      </w:r>
      <w:r>
        <w:t>и другим нах</w:t>
      </w:r>
      <w:r>
        <w:t>о</w:t>
      </w:r>
      <w:r>
        <w:t>дящимся в неблагоприятном положении группам, таким как учащиеся-инвалиды. Просьба отметить результаты, достигнутые благодаря таким мерам и програ</w:t>
      </w:r>
      <w:r>
        <w:t>м</w:t>
      </w:r>
      <w:r>
        <w:t>мам.</w:t>
      </w:r>
    </w:p>
    <w:p w:rsidR="000A4557" w:rsidRDefault="000A4557" w:rsidP="00BA56B0">
      <w:pPr>
        <w:pStyle w:val="SingleTxt"/>
      </w:pPr>
      <w:r>
        <w:t>21.</w:t>
      </w:r>
      <w:r>
        <w:tab/>
        <w:t xml:space="preserve">Просьба представить информацию </w:t>
      </w:r>
      <w:r w:rsidR="001D266E">
        <w:t xml:space="preserve">о том, </w:t>
      </w:r>
      <w:r>
        <w:t>является ли дошкольное образ</w:t>
      </w:r>
      <w:r>
        <w:t>о</w:t>
      </w:r>
      <w:r>
        <w:t>вание таким же доступным и приемлемым по ценам для всех девочек и мал</w:t>
      </w:r>
      <w:r>
        <w:t>ь</w:t>
      </w:r>
      <w:r>
        <w:t>чиков на всей территории государства-участника.</w:t>
      </w:r>
    </w:p>
    <w:p w:rsidR="000A4557" w:rsidRDefault="000A4557" w:rsidP="00BA56B0">
      <w:pPr>
        <w:pStyle w:val="SingleTxt"/>
      </w:pPr>
      <w:r>
        <w:t>22.</w:t>
      </w:r>
      <w:r>
        <w:tab/>
        <w:t xml:space="preserve">В докладе за 2007 год отмечается, что </w:t>
      </w:r>
      <w:r w:rsidR="001D266E">
        <w:t xml:space="preserve">женщины составляют </w:t>
      </w:r>
      <w:r>
        <w:t>приблиз</w:t>
      </w:r>
      <w:r>
        <w:t>и</w:t>
      </w:r>
      <w:r>
        <w:t xml:space="preserve">тельно 23 процента </w:t>
      </w:r>
      <w:r w:rsidR="001D266E">
        <w:t xml:space="preserve">от общего числа </w:t>
      </w:r>
      <w:r>
        <w:t>преподавателей в системе высшего обр</w:t>
      </w:r>
      <w:r>
        <w:t>а</w:t>
      </w:r>
      <w:r>
        <w:t>зования</w:t>
      </w:r>
      <w:r w:rsidR="001D266E">
        <w:t xml:space="preserve">. </w:t>
      </w:r>
      <w:r>
        <w:t xml:space="preserve">Просьба указать, какие меры были приняты для </w:t>
      </w:r>
      <w:r w:rsidR="001D266E">
        <w:t xml:space="preserve">увеличения числа </w:t>
      </w:r>
      <w:r>
        <w:t>женщин</w:t>
      </w:r>
      <w:r w:rsidR="001D266E">
        <w:t>,</w:t>
      </w:r>
      <w:r>
        <w:t xml:space="preserve"> </w:t>
      </w:r>
      <w:r w:rsidR="001D266E">
        <w:t xml:space="preserve">преподающих в </w:t>
      </w:r>
      <w:r>
        <w:t>высших учебных завед</w:t>
      </w:r>
      <w:r>
        <w:t>е</w:t>
      </w:r>
      <w:r>
        <w:t>ни</w:t>
      </w:r>
      <w:r w:rsidR="001D266E">
        <w:t>ях</w:t>
      </w:r>
      <w:r>
        <w:t>.</w:t>
      </w:r>
    </w:p>
    <w:p w:rsidR="000A4557" w:rsidRPr="000A4557" w:rsidRDefault="000A4557" w:rsidP="000A4557">
      <w:pPr>
        <w:pStyle w:val="SingleTxt"/>
        <w:spacing w:after="0" w:line="120" w:lineRule="exact"/>
        <w:rPr>
          <w:sz w:val="10"/>
        </w:rPr>
      </w:pPr>
    </w:p>
    <w:p w:rsidR="000A4557" w:rsidRDefault="000A4557" w:rsidP="000A455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0A4557" w:rsidRPr="000A4557" w:rsidRDefault="000A4557" w:rsidP="000A4557">
      <w:pPr>
        <w:pStyle w:val="SingleTxt"/>
        <w:spacing w:after="0" w:line="120" w:lineRule="exact"/>
        <w:rPr>
          <w:sz w:val="10"/>
        </w:rPr>
      </w:pPr>
    </w:p>
    <w:p w:rsidR="000A4557" w:rsidRDefault="000A4557" w:rsidP="00BA56B0">
      <w:pPr>
        <w:pStyle w:val="SingleTxt"/>
      </w:pPr>
      <w:r>
        <w:t>23.</w:t>
      </w:r>
      <w:r>
        <w:tab/>
        <w:t xml:space="preserve">Просьба представить информацию о занятости женщин, относящихся к коренным </w:t>
      </w:r>
      <w:r w:rsidR="00A61820">
        <w:t xml:space="preserve">народам, </w:t>
      </w:r>
      <w:r>
        <w:t>лицам, ищущим убежища, мигрантам и женщ</w:t>
      </w:r>
      <w:r>
        <w:t>и</w:t>
      </w:r>
      <w:r>
        <w:t xml:space="preserve">нам-инвалидам, </w:t>
      </w:r>
      <w:r w:rsidR="00A61820">
        <w:t xml:space="preserve">а также </w:t>
      </w:r>
      <w:r>
        <w:t xml:space="preserve">информацию о результатах </w:t>
      </w:r>
      <w:r w:rsidR="00A61820">
        <w:t xml:space="preserve">осуществления </w:t>
      </w:r>
      <w:r>
        <w:t xml:space="preserve">программ и </w:t>
      </w:r>
      <w:r w:rsidR="00A61820">
        <w:t xml:space="preserve">принятых </w:t>
      </w:r>
      <w:r>
        <w:t xml:space="preserve">мерах, направленных на устранение препятствий для осуществления их права на труд. Просьба представить </w:t>
      </w:r>
      <w:r w:rsidR="00A61820">
        <w:t xml:space="preserve">также </w:t>
      </w:r>
      <w:r>
        <w:t xml:space="preserve">информацию о мерах, принятых для защиты этих женщин от эксплуатации. </w:t>
      </w:r>
      <w:r w:rsidR="00A61820">
        <w:t>Поясните, какие меры были прин</w:t>
      </w:r>
      <w:r w:rsidR="00A61820">
        <w:t>я</w:t>
      </w:r>
      <w:r w:rsidR="00A61820">
        <w:t xml:space="preserve">ты </w:t>
      </w:r>
      <w:r>
        <w:t xml:space="preserve">для решения проблемы, связанной с тем, что работающие женщины </w:t>
      </w:r>
      <w:r w:rsidR="00A61820">
        <w:t>из чи</w:t>
      </w:r>
      <w:r w:rsidR="00A61820">
        <w:t>с</w:t>
      </w:r>
      <w:r w:rsidR="00A61820">
        <w:t xml:space="preserve">ла </w:t>
      </w:r>
      <w:r>
        <w:t xml:space="preserve">коренных народов имеют значительно более низкие доходы по сравнению с </w:t>
      </w:r>
      <w:r w:rsidR="00A61820">
        <w:t xml:space="preserve">другими </w:t>
      </w:r>
      <w:r>
        <w:t>работающими женщинами.</w:t>
      </w:r>
    </w:p>
    <w:p w:rsidR="000A4557" w:rsidRDefault="000A4557" w:rsidP="00BA56B0">
      <w:pPr>
        <w:pStyle w:val="SingleTxt"/>
      </w:pPr>
      <w:r>
        <w:t>24.</w:t>
      </w:r>
      <w:r>
        <w:tab/>
        <w:t>В докладе отмечается, что проблемы, связанные с запугиванием и ди</w:t>
      </w:r>
      <w:r>
        <w:t>с</w:t>
      </w:r>
      <w:r>
        <w:t>криминацией женщин</w:t>
      </w:r>
      <w:r w:rsidR="00A61820">
        <w:t>,</w:t>
      </w:r>
      <w:r>
        <w:t xml:space="preserve"> реша</w:t>
      </w:r>
      <w:r w:rsidR="00A61820" w:rsidRPr="00A61820">
        <w:t xml:space="preserve">лись </w:t>
      </w:r>
      <w:r>
        <w:t xml:space="preserve">главным образом в рамках учебных </w:t>
      </w:r>
      <w:r w:rsidR="00A61820">
        <w:t xml:space="preserve">сетевых </w:t>
      </w:r>
      <w:r>
        <w:t xml:space="preserve">программ, а также </w:t>
      </w:r>
      <w:r w:rsidR="00A61820">
        <w:t xml:space="preserve">посредством публикации </w:t>
      </w:r>
      <w:r>
        <w:t>руководств</w:t>
      </w:r>
      <w:r w:rsidR="00A61820">
        <w:t>а</w:t>
      </w:r>
      <w:r>
        <w:t xml:space="preserve"> для руководителей и работников государственн</w:t>
      </w:r>
      <w:r w:rsidR="00A61820">
        <w:t>ых предприятий и учреждений</w:t>
      </w:r>
      <w:r>
        <w:t xml:space="preserve">. Однако в докладе ничего не говорится о сексуальных </w:t>
      </w:r>
      <w:r w:rsidR="00A61820">
        <w:t xml:space="preserve">домогательствах </w:t>
      </w:r>
      <w:r>
        <w:t>на рабочих местах. Было ли проведено какое</w:t>
      </w:r>
      <w:r>
        <w:noBreakHyphen/>
        <w:t xml:space="preserve">либо исследование </w:t>
      </w:r>
      <w:r w:rsidR="0093278E">
        <w:t>п</w:t>
      </w:r>
      <w:r>
        <w:t>о вопросу о числе женщин, ставших жертвами сексуальн</w:t>
      </w:r>
      <w:r w:rsidR="00A61820">
        <w:t>ых домогательств</w:t>
      </w:r>
      <w:r>
        <w:t xml:space="preserve">? </w:t>
      </w:r>
      <w:r w:rsidR="00572CA3">
        <w:t>Какие меры были приняты для пред</w:t>
      </w:r>
      <w:r w:rsidR="00572CA3">
        <w:t>у</w:t>
      </w:r>
      <w:r w:rsidR="00572CA3">
        <w:t>преждения сексуальных домогательств на рабочих местах, обеспечения защ</w:t>
      </w:r>
      <w:r w:rsidR="00572CA3">
        <w:t>и</w:t>
      </w:r>
      <w:r w:rsidR="00572CA3">
        <w:t>ты женщин, ставших жертвами сексуальных домогательств, и оказания по</w:t>
      </w:r>
      <w:r w:rsidR="00572CA3">
        <w:t>д</w:t>
      </w:r>
      <w:r w:rsidR="00572CA3">
        <w:t>дер</w:t>
      </w:r>
      <w:r w:rsidR="0093278E">
        <w:t>жки в рассмотрении их заявлений?</w:t>
      </w:r>
    </w:p>
    <w:p w:rsidR="004A389E" w:rsidRDefault="004A389E" w:rsidP="00BA56B0">
      <w:pPr>
        <w:pStyle w:val="SingleTxt"/>
      </w:pPr>
      <w:r>
        <w:t>25.</w:t>
      </w:r>
      <w:r>
        <w:tab/>
        <w:t xml:space="preserve">Просьба представить информацию о мерах, принятых для </w:t>
      </w:r>
      <w:r w:rsidR="008B0BC7">
        <w:t xml:space="preserve">пересмотра </w:t>
      </w:r>
      <w:r>
        <w:t>оговорки государства-участника к статье 11(2)</w:t>
      </w:r>
      <w:r w:rsidR="008B0BC7">
        <w:t>,</w:t>
      </w:r>
      <w:r>
        <w:t xml:space="preserve"> и введени</w:t>
      </w:r>
      <w:r w:rsidR="008B0BC7">
        <w:t>и</w:t>
      </w:r>
      <w:r>
        <w:t xml:space="preserve"> обязательного о</w:t>
      </w:r>
      <w:r>
        <w:t>т</w:t>
      </w:r>
      <w:r>
        <w:t>пуска по беременности и уходу за ребенком или же сопоставимых социал</w:t>
      </w:r>
      <w:r>
        <w:t>ь</w:t>
      </w:r>
      <w:r>
        <w:t>ных льгот</w:t>
      </w:r>
      <w:r w:rsidR="00C6541C">
        <w:t>ах</w:t>
      </w:r>
      <w:r>
        <w:t xml:space="preserve"> на всей территории Австралии.</w:t>
      </w:r>
    </w:p>
    <w:p w:rsidR="004A389E" w:rsidRDefault="004A389E" w:rsidP="00BA56B0">
      <w:pPr>
        <w:pStyle w:val="SingleTxt"/>
      </w:pPr>
      <w:r>
        <w:t>26.</w:t>
      </w:r>
      <w:r>
        <w:tab/>
        <w:t xml:space="preserve">Просьба указать, </w:t>
      </w:r>
      <w:r w:rsidR="00C6541C">
        <w:t xml:space="preserve">планируются ли </w:t>
      </w:r>
      <w:r>
        <w:t>какие-либо инициат</w:t>
      </w:r>
      <w:r>
        <w:t>и</w:t>
      </w:r>
      <w:r>
        <w:t xml:space="preserve">вы, направленные на </w:t>
      </w:r>
      <w:r w:rsidR="00C6541C">
        <w:t xml:space="preserve">реализацию </w:t>
      </w:r>
      <w:r>
        <w:t>принципа равной оплаты за равный труд</w:t>
      </w:r>
      <w:r w:rsidR="00C6541C">
        <w:t>,</w:t>
      </w:r>
      <w:r>
        <w:t xml:space="preserve"> и представить</w:t>
      </w:r>
      <w:r w:rsidR="00C6541C">
        <w:t>, если таковая имеется,</w:t>
      </w:r>
      <w:r>
        <w:t xml:space="preserve"> информацию о выводах</w:t>
      </w:r>
      <w:r w:rsidR="00C6541C">
        <w:t xml:space="preserve"> по докладу </w:t>
      </w:r>
      <w:r>
        <w:t>Комитета по трудоустро</w:t>
      </w:r>
      <w:r>
        <w:t>й</w:t>
      </w:r>
      <w:r>
        <w:t>ству и отношения</w:t>
      </w:r>
      <w:r w:rsidR="00C6541C">
        <w:t>м</w:t>
      </w:r>
      <w:r>
        <w:t xml:space="preserve"> на рабочих местах Палаты представителей, которому пр</w:t>
      </w:r>
      <w:r>
        <w:t>а</w:t>
      </w:r>
      <w:r>
        <w:t>вительство Австралии поручило изучить вопрос о равной оплате.</w:t>
      </w:r>
    </w:p>
    <w:p w:rsidR="004A389E" w:rsidRPr="004A389E" w:rsidRDefault="004A389E" w:rsidP="004A389E">
      <w:pPr>
        <w:pStyle w:val="SingleTxt"/>
        <w:spacing w:after="0" w:line="120" w:lineRule="exact"/>
        <w:rPr>
          <w:sz w:val="10"/>
        </w:rPr>
      </w:pPr>
    </w:p>
    <w:p w:rsidR="004A389E" w:rsidRDefault="004A389E" w:rsidP="004A38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Охрана здоровья</w:t>
      </w:r>
    </w:p>
    <w:p w:rsidR="004A389E" w:rsidRPr="004A389E" w:rsidRDefault="004A389E" w:rsidP="004A389E">
      <w:pPr>
        <w:pStyle w:val="SingleTxt"/>
        <w:spacing w:after="0" w:line="120" w:lineRule="exact"/>
        <w:rPr>
          <w:sz w:val="10"/>
        </w:rPr>
      </w:pPr>
    </w:p>
    <w:p w:rsidR="004A389E" w:rsidRDefault="004A389E" w:rsidP="00BA56B0">
      <w:pPr>
        <w:pStyle w:val="SingleTxt"/>
      </w:pPr>
      <w:r>
        <w:t>27.</w:t>
      </w:r>
      <w:r>
        <w:tab/>
        <w:t xml:space="preserve">Просьба представить подробную информацию о мерах, принятых для улучшения положения </w:t>
      </w:r>
      <w:r w:rsidR="00C6541C">
        <w:t xml:space="preserve">в области </w:t>
      </w:r>
      <w:r>
        <w:t>охраны здоровья женщин из числа коренных народов</w:t>
      </w:r>
      <w:r w:rsidR="00C6541C">
        <w:t>,</w:t>
      </w:r>
      <w:r>
        <w:t xml:space="preserve"> и о достигнутом прогрессе в удовлетворении их потребностей </w:t>
      </w:r>
      <w:r w:rsidR="00C6541C">
        <w:t xml:space="preserve">по </w:t>
      </w:r>
      <w:r>
        <w:t>о</w:t>
      </w:r>
      <w:r>
        <w:t>х</w:t>
      </w:r>
      <w:r>
        <w:t>ране здор</w:t>
      </w:r>
      <w:r>
        <w:t>о</w:t>
      </w:r>
      <w:r>
        <w:t>вья.</w:t>
      </w:r>
    </w:p>
    <w:p w:rsidR="004A389E" w:rsidRDefault="004A389E" w:rsidP="00BA56B0">
      <w:pPr>
        <w:pStyle w:val="SingleTxt"/>
      </w:pPr>
      <w:r>
        <w:t>28.</w:t>
      </w:r>
      <w:r>
        <w:tab/>
        <w:t xml:space="preserve">В докладе </w:t>
      </w:r>
      <w:r w:rsidR="00C6541C">
        <w:t xml:space="preserve">упоминаются </w:t>
      </w:r>
      <w:r>
        <w:t xml:space="preserve">несколько программ </w:t>
      </w:r>
      <w:r w:rsidR="00C6541C">
        <w:t xml:space="preserve">по </w:t>
      </w:r>
      <w:r>
        <w:t>охран</w:t>
      </w:r>
      <w:r w:rsidR="00C6541C">
        <w:t>е</w:t>
      </w:r>
      <w:r>
        <w:t xml:space="preserve"> здоровья женщин, живущих в сельских и отдаленных районах</w:t>
      </w:r>
      <w:r w:rsidR="00C6541C">
        <w:t>,</w:t>
      </w:r>
      <w:r>
        <w:t xml:space="preserve"> и престарелых женщин. Просьба указать, как контролируется осуществление </w:t>
      </w:r>
      <w:r w:rsidR="00C6541C">
        <w:t xml:space="preserve">указанных </w:t>
      </w:r>
      <w:r>
        <w:t>стратеги</w:t>
      </w:r>
      <w:r w:rsidR="00C6541C">
        <w:t>й</w:t>
      </w:r>
      <w:r>
        <w:t xml:space="preserve"> для обесп</w:t>
      </w:r>
      <w:r>
        <w:t>е</w:t>
      </w:r>
      <w:r>
        <w:t>чения их позитивного воздейс</w:t>
      </w:r>
      <w:r>
        <w:t>т</w:t>
      </w:r>
      <w:r>
        <w:t>вия на жизнь этих женщин.</w:t>
      </w:r>
    </w:p>
    <w:p w:rsidR="004A389E" w:rsidRDefault="004A389E" w:rsidP="00BA56B0">
      <w:pPr>
        <w:pStyle w:val="SingleTxt"/>
      </w:pPr>
      <w:r>
        <w:t>29.</w:t>
      </w:r>
      <w:r>
        <w:tab/>
        <w:t xml:space="preserve">Просьба представить информацию о выделении ресурсов на услуги по охране психического здоровья и </w:t>
      </w:r>
      <w:r w:rsidR="00C6541C">
        <w:t xml:space="preserve">принятии </w:t>
      </w:r>
      <w:r>
        <w:t>других вспомогательных мер для психически больных женщин, в частности женщин, относящихся к группам, находящимся в неблагоприятном положении, включая женщин из числа коре</w:t>
      </w:r>
      <w:r>
        <w:t>н</w:t>
      </w:r>
      <w:r>
        <w:t>ных народов, а также женщин, содержащихся в пенитенциарных учреждениях.</w:t>
      </w:r>
    </w:p>
    <w:p w:rsidR="004A389E" w:rsidRDefault="004A389E" w:rsidP="00BA56B0">
      <w:pPr>
        <w:pStyle w:val="SingleTxt"/>
      </w:pPr>
      <w:r>
        <w:t>30.</w:t>
      </w:r>
      <w:r>
        <w:tab/>
        <w:t xml:space="preserve">Потребности в охране сексуального и репродуктивного здоровья женщин не </w:t>
      </w:r>
      <w:r w:rsidR="00C6541C">
        <w:t xml:space="preserve">в </w:t>
      </w:r>
      <w:r>
        <w:t>равно</w:t>
      </w:r>
      <w:r w:rsidR="00C6541C">
        <w:t>й мере</w:t>
      </w:r>
      <w:r>
        <w:t xml:space="preserve"> удовлетворяются во всех штатах и территориях государства-участника. Какова политика национального правительства, направленная на принятие </w:t>
      </w:r>
      <w:r w:rsidR="00C6541C">
        <w:t xml:space="preserve">гармоничных </w:t>
      </w:r>
      <w:r>
        <w:t>законов, касающихся прекращения б</w:t>
      </w:r>
      <w:r>
        <w:t>е</w:t>
      </w:r>
      <w:r>
        <w:t>ременности? Просьба указать, какой прогресс был достигнут в обеспечении равного доступа к высококачественным услугам по охране сексуального и р</w:t>
      </w:r>
      <w:r>
        <w:t>е</w:t>
      </w:r>
      <w:r>
        <w:t>продуктивного здоровья. Просьба также представить информацию о мерах, принятых в отн</w:t>
      </w:r>
      <w:r>
        <w:t>о</w:t>
      </w:r>
      <w:r>
        <w:t>шении образования, информации и повышения уровня информированности женщин и мужчин и девочек и мальчиков по вопросам сексуального и репр</w:t>
      </w:r>
      <w:r>
        <w:t>о</w:t>
      </w:r>
      <w:r>
        <w:t xml:space="preserve">дуктивного здоровья и </w:t>
      </w:r>
      <w:r w:rsidR="00C6541C">
        <w:t xml:space="preserve">сексуальных и репродуктивных </w:t>
      </w:r>
      <w:r>
        <w:t>прав, в том числе в о</w:t>
      </w:r>
      <w:r>
        <w:t>т</w:t>
      </w:r>
      <w:r>
        <w:t>ношении болезней, передаваемых половым путем, и о достигнутых результ</w:t>
      </w:r>
      <w:r>
        <w:t>а</w:t>
      </w:r>
      <w:r>
        <w:t>тах.</w:t>
      </w:r>
    </w:p>
    <w:p w:rsidR="004A389E" w:rsidRPr="004A389E" w:rsidRDefault="004A389E" w:rsidP="004A389E">
      <w:pPr>
        <w:pStyle w:val="SingleTxt"/>
        <w:spacing w:after="0" w:line="120" w:lineRule="exact"/>
        <w:rPr>
          <w:sz w:val="10"/>
        </w:rPr>
      </w:pPr>
    </w:p>
    <w:p w:rsidR="004A389E" w:rsidRDefault="004A389E" w:rsidP="004A389E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Уязвимые группы женщин</w:t>
      </w:r>
    </w:p>
    <w:p w:rsidR="004A389E" w:rsidRPr="004A389E" w:rsidRDefault="004A389E" w:rsidP="004A389E">
      <w:pPr>
        <w:pStyle w:val="SingleTxt"/>
        <w:spacing w:after="0" w:line="120" w:lineRule="exact"/>
        <w:rPr>
          <w:sz w:val="10"/>
        </w:rPr>
      </w:pPr>
    </w:p>
    <w:p w:rsidR="004A389E" w:rsidRDefault="004A389E" w:rsidP="00BA56B0">
      <w:pPr>
        <w:pStyle w:val="SingleTxt"/>
      </w:pPr>
      <w:r>
        <w:t>31.</w:t>
      </w:r>
      <w:r>
        <w:tab/>
        <w:t xml:space="preserve">Просьба представить информацию о прогрессе достигнутом в </w:t>
      </w:r>
      <w:r w:rsidR="00C6541C">
        <w:t>деле улу</w:t>
      </w:r>
      <w:r w:rsidR="00C6541C">
        <w:t>ч</w:t>
      </w:r>
      <w:r w:rsidR="00C6541C">
        <w:t xml:space="preserve">шения </w:t>
      </w:r>
      <w:r>
        <w:t>положения женщин, живущих в условиях нищеты, прежде всего же</w:t>
      </w:r>
      <w:r>
        <w:t>н</w:t>
      </w:r>
      <w:r>
        <w:t>щин, относящихся к уязвимым группам, таким как женщины из числа коре</w:t>
      </w:r>
      <w:r>
        <w:t>н</w:t>
      </w:r>
      <w:r>
        <w:t>ных народов, женщины, ищущие убежищ</w:t>
      </w:r>
      <w:r w:rsidR="00C6541C">
        <w:t>а,</w:t>
      </w:r>
      <w:r>
        <w:t xml:space="preserve"> и женщины-инвалиды. Просьба указать, разрабатывает ли государство-участник какую-либо комплексную стратегию сокращения масштабов нищеты и стратегию привлечения </w:t>
      </w:r>
      <w:r w:rsidR="00C6541C">
        <w:t xml:space="preserve">всех слоев населения </w:t>
      </w:r>
      <w:r>
        <w:t>к участию в жизни общества для ликвидации нищеты среди же</w:t>
      </w:r>
      <w:r>
        <w:t>н</w:t>
      </w:r>
      <w:r>
        <w:t>щин, относящихся к ук</w:t>
      </w:r>
      <w:r>
        <w:t>а</w:t>
      </w:r>
      <w:r>
        <w:t>занным уязвимым группам.</w:t>
      </w:r>
    </w:p>
    <w:p w:rsidR="004A389E" w:rsidRDefault="004A389E" w:rsidP="00BA56B0">
      <w:pPr>
        <w:pStyle w:val="SingleTxt"/>
      </w:pPr>
      <w:r>
        <w:t>32.</w:t>
      </w:r>
      <w:r>
        <w:tab/>
        <w:t>В предыдущих заключительных замечаниях Комитет рекомендовал гос</w:t>
      </w:r>
      <w:r>
        <w:t>у</w:t>
      </w:r>
      <w:r>
        <w:t>дарству-участнику принять более эффективные меры для ликвидации дискр</w:t>
      </w:r>
      <w:r>
        <w:t>и</w:t>
      </w:r>
      <w:r>
        <w:t xml:space="preserve">минации в отношении женщин и девочек из числа беженцев, мигрантов и меньшинств и активизировать усилия по борьбе </w:t>
      </w:r>
      <w:r w:rsidR="00370108">
        <w:t xml:space="preserve">с </w:t>
      </w:r>
      <w:r>
        <w:t>ксенофоби</w:t>
      </w:r>
      <w:r w:rsidR="00370108">
        <w:t>ей</w:t>
      </w:r>
      <w:r>
        <w:t xml:space="preserve"> и расизм</w:t>
      </w:r>
      <w:r w:rsidR="00370108">
        <w:t xml:space="preserve">ом и их ликвидации </w:t>
      </w:r>
      <w:r>
        <w:t>в государстве-участнике. Кроме того, Комитет настоятельно р</w:t>
      </w:r>
      <w:r>
        <w:t>е</w:t>
      </w:r>
      <w:r>
        <w:t xml:space="preserve">комендовал государству-участнику принять более активные меры для </w:t>
      </w:r>
      <w:r w:rsidR="00370108">
        <w:t>предо</w:t>
      </w:r>
      <w:r w:rsidR="00370108">
        <w:t>т</w:t>
      </w:r>
      <w:r w:rsidR="00370108">
        <w:t xml:space="preserve">вращения </w:t>
      </w:r>
      <w:r>
        <w:t xml:space="preserve">и ликвидации дискриминации в отношении женщин и девочек в их общинах и в обществе в целом. Просьба представить информацию о мерах, принятых в этом </w:t>
      </w:r>
      <w:r w:rsidR="00370108">
        <w:t>направлении.</w:t>
      </w:r>
    </w:p>
    <w:p w:rsidR="004A389E" w:rsidRDefault="004A389E" w:rsidP="00BA56B0">
      <w:pPr>
        <w:pStyle w:val="SingleTxt"/>
      </w:pPr>
      <w:r>
        <w:t>33.</w:t>
      </w:r>
      <w:r>
        <w:tab/>
        <w:t xml:space="preserve">В докладе </w:t>
      </w:r>
      <w:r w:rsidR="00370108">
        <w:t xml:space="preserve">ничего не </w:t>
      </w:r>
      <w:r>
        <w:t>говорится о женщинах, находящихся в центрах с</w:t>
      </w:r>
      <w:r>
        <w:t>о</w:t>
      </w:r>
      <w:r>
        <w:t xml:space="preserve">держания </w:t>
      </w:r>
      <w:r w:rsidR="00370108">
        <w:t xml:space="preserve">иммигрантов, </w:t>
      </w:r>
      <w:r>
        <w:t>и об обращении с женщинами, находящи</w:t>
      </w:r>
      <w:r w:rsidR="00370108">
        <w:t>ми</w:t>
      </w:r>
      <w:r>
        <w:t>ся в конт</w:t>
      </w:r>
      <w:r>
        <w:t>и</w:t>
      </w:r>
      <w:r>
        <w:t>нентальных центрах содержания под стражей. Просьба представить информ</w:t>
      </w:r>
      <w:r>
        <w:t>а</w:t>
      </w:r>
      <w:r>
        <w:t>цию о положении этих женщин, в том числе информацию об их доступе к ад</w:t>
      </w:r>
      <w:r>
        <w:t>е</w:t>
      </w:r>
      <w:r>
        <w:t xml:space="preserve">кватным медицинским услугам и надлежащим вспомогательным услугам </w:t>
      </w:r>
      <w:r w:rsidR="00370108">
        <w:t xml:space="preserve">с учетом </w:t>
      </w:r>
      <w:r>
        <w:t>гендерн</w:t>
      </w:r>
      <w:r w:rsidR="00370108">
        <w:t>ых особенностей</w:t>
      </w:r>
      <w:r>
        <w:t>.</w:t>
      </w:r>
    </w:p>
    <w:p w:rsidR="004A389E" w:rsidRPr="00370108" w:rsidRDefault="00370108" w:rsidP="00370108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4A389E" w:rsidRPr="00370108" w:rsidSect="00C61846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10-07T14:38:00Z" w:initials="Start">
    <w:p w:rsidR="004B5D33" w:rsidRPr="00C61846" w:rsidRDefault="004B5D33">
      <w:pPr>
        <w:pStyle w:val="CommentText"/>
        <w:rPr>
          <w:lang w:val="en-US"/>
        </w:rPr>
      </w:pPr>
      <w:r>
        <w:fldChar w:fldCharType="begin"/>
      </w:r>
      <w:r w:rsidRPr="00C61846">
        <w:rPr>
          <w:rStyle w:val="CommentReference"/>
          <w:lang w:val="en-US"/>
        </w:rPr>
        <w:instrText xml:space="preserve"> </w:instrText>
      </w:r>
      <w:r w:rsidRPr="00C61846">
        <w:rPr>
          <w:lang w:val="en-US"/>
        </w:rPr>
        <w:instrText>PAGE \# "'Page: '#'</w:instrText>
      </w:r>
      <w:r w:rsidRPr="00C61846">
        <w:rPr>
          <w:lang w:val="en-US"/>
        </w:rPr>
        <w:br/>
        <w:instrText>'"</w:instrText>
      </w:r>
      <w:r w:rsidRPr="00C61846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C61846">
        <w:rPr>
          <w:lang w:val="en-US"/>
        </w:rPr>
        <w:t>&lt;&lt;ODS JOB NO&gt;&gt;N0951149R&lt;&lt;ODS JOB NO&gt;&gt;</w:t>
      </w:r>
    </w:p>
    <w:p w:rsidR="004B5D33" w:rsidRPr="00C61846" w:rsidRDefault="004B5D33">
      <w:pPr>
        <w:pStyle w:val="CommentText"/>
        <w:rPr>
          <w:lang w:val="en-US"/>
        </w:rPr>
      </w:pPr>
      <w:r w:rsidRPr="00C61846">
        <w:rPr>
          <w:lang w:val="en-US"/>
        </w:rPr>
        <w:t>&lt;&lt;ODS DOC SYMBOL1&gt;&gt;CEDAW/C/AUL/Q/7&lt;&lt;ODS DOC SYMBOL1&gt;&gt;</w:t>
      </w:r>
    </w:p>
    <w:p w:rsidR="004B5D33" w:rsidRPr="00C61846" w:rsidRDefault="004B5D33">
      <w:pPr>
        <w:pStyle w:val="CommentText"/>
        <w:rPr>
          <w:lang w:val="en-US"/>
        </w:rPr>
      </w:pPr>
      <w:r w:rsidRPr="00C61846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5577" w:rsidRDefault="00AC5577" w:rsidP="004B0A5E">
      <w:pPr>
        <w:pStyle w:val="Footer"/>
      </w:pPr>
      <w:r>
        <w:separator/>
      </w:r>
    </w:p>
  </w:endnote>
  <w:endnote w:type="continuationSeparator" w:id="0">
    <w:p w:rsidR="00AC5577" w:rsidRDefault="00AC5577" w:rsidP="004B0A5E">
      <w:pPr>
        <w:pStyle w:val="Footer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B5D33" w:rsidTr="004B0A5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B5D33" w:rsidRPr="004B0A5E" w:rsidRDefault="004B5D33" w:rsidP="004B0A5E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33333F">
            <w:t>6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B5D33" w:rsidRPr="004B0A5E" w:rsidRDefault="004B5D33" w:rsidP="004B0A5E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5B5566">
            <w:rPr>
              <w:b w:val="0"/>
              <w:sz w:val="14"/>
            </w:rPr>
            <w:t>09-51149</w:t>
          </w:r>
          <w:r>
            <w:rPr>
              <w:b w:val="0"/>
              <w:sz w:val="14"/>
            </w:rPr>
            <w:fldChar w:fldCharType="end"/>
          </w:r>
        </w:p>
      </w:tc>
    </w:tr>
  </w:tbl>
  <w:p w:rsidR="004B5D33" w:rsidRPr="004B0A5E" w:rsidRDefault="004B5D33" w:rsidP="004B0A5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B5D33" w:rsidTr="004B0A5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4B5D33" w:rsidRPr="004B0A5E" w:rsidRDefault="004B5D33" w:rsidP="004B0A5E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5B5566">
            <w:rPr>
              <w:b w:val="0"/>
              <w:sz w:val="14"/>
            </w:rPr>
            <w:t>09-51149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B5D33" w:rsidRPr="004B0A5E" w:rsidRDefault="004B5D33" w:rsidP="004B0A5E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33333F">
            <w:t>7</w:t>
          </w:r>
          <w:r>
            <w:fldChar w:fldCharType="end"/>
          </w:r>
        </w:p>
      </w:tc>
    </w:tr>
  </w:tbl>
  <w:p w:rsidR="004B5D33" w:rsidRPr="004B0A5E" w:rsidRDefault="004B5D33" w:rsidP="004B0A5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B5D33" w:rsidRDefault="004B5D33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4B5D33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4B5D33" w:rsidRDefault="004B5D33" w:rsidP="004B0A5E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 w:rsidR="005B5566">
            <w:rPr>
              <w:b w:val="0"/>
              <w:sz w:val="20"/>
            </w:rPr>
            <w:t>09-51149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051009    081009</w:t>
          </w:r>
        </w:p>
        <w:p w:rsidR="004B5D33" w:rsidRPr="004B0A5E" w:rsidRDefault="004B5D33" w:rsidP="004B0A5E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 w:rsidR="005B5566">
            <w:rPr>
              <w:rFonts w:ascii="Barcode 3 of 9 by request" w:hAnsi="Barcode 3 of 9 by request"/>
              <w:b w:val="0"/>
              <w:sz w:val="24"/>
            </w:rPr>
            <w:t>*0951149*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4B5D33" w:rsidRDefault="004B5D33" w:rsidP="004B0A5E">
          <w:pPr>
            <w:pStyle w:val="Footer"/>
            <w:jc w:val="right"/>
            <w:rPr>
              <w:b w:val="0"/>
              <w:sz w:val="20"/>
            </w:rPr>
          </w:pPr>
          <w:r w:rsidRPr="004B0A5E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4B5D33" w:rsidRPr="004B0A5E" w:rsidRDefault="004B5D33" w:rsidP="004B0A5E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5577" w:rsidRDefault="00AC5577" w:rsidP="004B0A5E">
      <w:pPr>
        <w:pStyle w:val="Footer"/>
      </w:pPr>
      <w:r>
        <w:separator/>
      </w:r>
    </w:p>
  </w:footnote>
  <w:footnote w:type="continuationSeparator" w:id="0">
    <w:p w:rsidR="00AC5577" w:rsidRDefault="00AC5577" w:rsidP="004B0A5E">
      <w:pPr>
        <w:pStyle w:val="Footer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B5D33" w:rsidTr="004B0A5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B5D33" w:rsidRPr="004B0A5E" w:rsidRDefault="004B5D33" w:rsidP="004B0A5E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B5566">
            <w:rPr>
              <w:b/>
            </w:rPr>
            <w:t>CEDAW/C/AUL/Q/7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4B5D33" w:rsidRDefault="004B5D33" w:rsidP="004B0A5E">
          <w:pPr>
            <w:pStyle w:val="Header"/>
          </w:pPr>
        </w:p>
      </w:tc>
    </w:tr>
  </w:tbl>
  <w:p w:rsidR="004B5D33" w:rsidRPr="004B0A5E" w:rsidRDefault="004B5D33" w:rsidP="004B0A5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4B5D33" w:rsidTr="004B0A5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4B5D33" w:rsidRDefault="004B5D33" w:rsidP="004B0A5E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4B5D33" w:rsidRPr="004B0A5E" w:rsidRDefault="004B5D33" w:rsidP="004B0A5E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5B5566">
            <w:rPr>
              <w:b/>
            </w:rPr>
            <w:t>CEDAW/C/AUL/Q/7</w:t>
          </w:r>
          <w:r>
            <w:rPr>
              <w:b/>
            </w:rPr>
            <w:fldChar w:fldCharType="end"/>
          </w:r>
        </w:p>
      </w:tc>
    </w:tr>
  </w:tbl>
  <w:p w:rsidR="004B5D33" w:rsidRPr="004B0A5E" w:rsidRDefault="004B5D33" w:rsidP="004B0A5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4B5D33" w:rsidTr="004B0A5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4B5D33" w:rsidRPr="004B0A5E" w:rsidRDefault="004B5D33" w:rsidP="004B0A5E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4B5D33" w:rsidRDefault="004B5D33" w:rsidP="004B0A5E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4B5D33" w:rsidRPr="004B0A5E" w:rsidRDefault="004B5D33" w:rsidP="004B0A5E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/C/AUL/Q/7</w:t>
          </w:r>
        </w:p>
      </w:tc>
    </w:tr>
    <w:tr w:rsidR="004B5D33" w:rsidRPr="00C61846" w:rsidTr="004B0A5E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B5D33" w:rsidRDefault="004B5D33" w:rsidP="004B0A5E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4B5D33" w:rsidRPr="004B0A5E" w:rsidRDefault="004B5D33" w:rsidP="004B0A5E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B5D33" w:rsidRPr="004B0A5E" w:rsidRDefault="004B5D33" w:rsidP="004B0A5E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B5D33" w:rsidRPr="00C61846" w:rsidRDefault="004B5D33" w:rsidP="004B0A5E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4B5D33" w:rsidRPr="00C61846" w:rsidRDefault="004B5D33" w:rsidP="004B0A5E">
          <w:pPr>
            <w:spacing w:before="240"/>
            <w:rPr>
              <w:lang w:val="en-US"/>
            </w:rPr>
          </w:pPr>
          <w:r w:rsidRPr="00C61846">
            <w:rPr>
              <w:lang w:val="en-US"/>
            </w:rPr>
            <w:t>Distr.: General</w:t>
          </w:r>
        </w:p>
        <w:p w:rsidR="004B5D33" w:rsidRPr="00C61846" w:rsidRDefault="004B5D33" w:rsidP="004B0A5E">
          <w:pPr>
            <w:rPr>
              <w:lang w:val="en-US"/>
            </w:rPr>
          </w:pPr>
          <w:r w:rsidRPr="00C61846">
            <w:rPr>
              <w:lang w:val="en-US"/>
            </w:rPr>
            <w:t>14 September 2009</w:t>
          </w:r>
        </w:p>
        <w:p w:rsidR="004B5D33" w:rsidRPr="00C61846" w:rsidRDefault="004B5D33" w:rsidP="004B0A5E">
          <w:pPr>
            <w:rPr>
              <w:lang w:val="en-US"/>
            </w:rPr>
          </w:pPr>
          <w:r w:rsidRPr="00C61846">
            <w:rPr>
              <w:lang w:val="en-US"/>
            </w:rPr>
            <w:t>Russian</w:t>
          </w:r>
        </w:p>
        <w:p w:rsidR="004B5D33" w:rsidRPr="00C61846" w:rsidRDefault="004B5D33" w:rsidP="004B0A5E">
          <w:pPr>
            <w:rPr>
              <w:lang w:val="en-US"/>
            </w:rPr>
          </w:pPr>
          <w:r w:rsidRPr="00C61846">
            <w:rPr>
              <w:lang w:val="en-US"/>
            </w:rPr>
            <w:t>Original: English</w:t>
          </w:r>
        </w:p>
      </w:tc>
    </w:tr>
  </w:tbl>
  <w:p w:rsidR="004B5D33" w:rsidRPr="004B0A5E" w:rsidRDefault="004B5D33" w:rsidP="004B0A5E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51149*"/>
    <w:docVar w:name="CreationDt" w:val="07/10/2009 14:38:54"/>
    <w:docVar w:name="DocCategory" w:val="Doc"/>
    <w:docVar w:name="DocType" w:val="Final"/>
    <w:docVar w:name="FooterJN" w:val="09-51149"/>
    <w:docVar w:name="jobn" w:val="09-51149 (R)"/>
    <w:docVar w:name="jobnDT" w:val="09-51149 (R)   071009"/>
    <w:docVar w:name="jobnDTDT" w:val="09-51149 (R)   071009   071009"/>
    <w:docVar w:name="JobNo" w:val="0951149R"/>
    <w:docVar w:name="OandT" w:val=" "/>
    <w:docVar w:name="sss1" w:val="CEDAW/C/AUL/Q/7"/>
    <w:docVar w:name="sss2" w:val="-"/>
    <w:docVar w:name="Symbol1" w:val="CEDAW/C/AUL/Q/7"/>
    <w:docVar w:name="Symbol2" w:val="-"/>
  </w:docVars>
  <w:rsids>
    <w:rsidRoot w:val="00B06760"/>
    <w:rsid w:val="000121EB"/>
    <w:rsid w:val="000453DA"/>
    <w:rsid w:val="000456EE"/>
    <w:rsid w:val="00051525"/>
    <w:rsid w:val="00067768"/>
    <w:rsid w:val="00086C68"/>
    <w:rsid w:val="00094451"/>
    <w:rsid w:val="000A4557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450CD"/>
    <w:rsid w:val="00153F7F"/>
    <w:rsid w:val="0015549A"/>
    <w:rsid w:val="00161A5E"/>
    <w:rsid w:val="00162122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D1AAB"/>
    <w:rsid w:val="001D266E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75510"/>
    <w:rsid w:val="00295953"/>
    <w:rsid w:val="002A529E"/>
    <w:rsid w:val="002B7B47"/>
    <w:rsid w:val="002D5CAA"/>
    <w:rsid w:val="002D6B55"/>
    <w:rsid w:val="002F7CE3"/>
    <w:rsid w:val="00301FA0"/>
    <w:rsid w:val="003206B6"/>
    <w:rsid w:val="00322BEE"/>
    <w:rsid w:val="00323640"/>
    <w:rsid w:val="00324CF9"/>
    <w:rsid w:val="0033333F"/>
    <w:rsid w:val="00334763"/>
    <w:rsid w:val="00340AEC"/>
    <w:rsid w:val="00342A7A"/>
    <w:rsid w:val="003439DF"/>
    <w:rsid w:val="00346338"/>
    <w:rsid w:val="00350BA4"/>
    <w:rsid w:val="003546B2"/>
    <w:rsid w:val="003575F3"/>
    <w:rsid w:val="0036225D"/>
    <w:rsid w:val="00370108"/>
    <w:rsid w:val="003723B7"/>
    <w:rsid w:val="00385C15"/>
    <w:rsid w:val="003967E4"/>
    <w:rsid w:val="003B41AA"/>
    <w:rsid w:val="003C543A"/>
    <w:rsid w:val="003C5DC2"/>
    <w:rsid w:val="003E730F"/>
    <w:rsid w:val="003F2AAD"/>
    <w:rsid w:val="003F31EE"/>
    <w:rsid w:val="003F6585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72B05"/>
    <w:rsid w:val="00480A82"/>
    <w:rsid w:val="0049561B"/>
    <w:rsid w:val="004A389E"/>
    <w:rsid w:val="004B0A5E"/>
    <w:rsid w:val="004B3EAA"/>
    <w:rsid w:val="004B5D33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27360"/>
    <w:rsid w:val="00541410"/>
    <w:rsid w:val="00543171"/>
    <w:rsid w:val="005447CB"/>
    <w:rsid w:val="0055246B"/>
    <w:rsid w:val="00554D90"/>
    <w:rsid w:val="00555E22"/>
    <w:rsid w:val="0056278A"/>
    <w:rsid w:val="00571248"/>
    <w:rsid w:val="00572CA3"/>
    <w:rsid w:val="005A3562"/>
    <w:rsid w:val="005A3C68"/>
    <w:rsid w:val="005B5566"/>
    <w:rsid w:val="005C0A7D"/>
    <w:rsid w:val="005C1AB0"/>
    <w:rsid w:val="005C45D1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A4674"/>
    <w:rsid w:val="006A70C8"/>
    <w:rsid w:val="006E57BD"/>
    <w:rsid w:val="006F23E6"/>
    <w:rsid w:val="006F365F"/>
    <w:rsid w:val="0070092E"/>
    <w:rsid w:val="00701F09"/>
    <w:rsid w:val="007211BA"/>
    <w:rsid w:val="007465AD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0BC7"/>
    <w:rsid w:val="008B1543"/>
    <w:rsid w:val="008D20C2"/>
    <w:rsid w:val="008D2173"/>
    <w:rsid w:val="008D7EF0"/>
    <w:rsid w:val="008E683A"/>
    <w:rsid w:val="008F21B6"/>
    <w:rsid w:val="0091632F"/>
    <w:rsid w:val="00920724"/>
    <w:rsid w:val="00927EEA"/>
    <w:rsid w:val="0093278E"/>
    <w:rsid w:val="00944E74"/>
    <w:rsid w:val="00954BE6"/>
    <w:rsid w:val="00956090"/>
    <w:rsid w:val="00960D80"/>
    <w:rsid w:val="00981D86"/>
    <w:rsid w:val="0099092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1820"/>
    <w:rsid w:val="00A66744"/>
    <w:rsid w:val="00A66F3C"/>
    <w:rsid w:val="00A75E24"/>
    <w:rsid w:val="00AB0F2F"/>
    <w:rsid w:val="00AB20FA"/>
    <w:rsid w:val="00AB749A"/>
    <w:rsid w:val="00AC27C8"/>
    <w:rsid w:val="00AC4CCE"/>
    <w:rsid w:val="00AC5577"/>
    <w:rsid w:val="00AE4E7F"/>
    <w:rsid w:val="00AF046A"/>
    <w:rsid w:val="00AF4CCE"/>
    <w:rsid w:val="00B06760"/>
    <w:rsid w:val="00B076C5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56B0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1474"/>
    <w:rsid w:val="00C61846"/>
    <w:rsid w:val="00C62474"/>
    <w:rsid w:val="00C62D32"/>
    <w:rsid w:val="00C6541C"/>
    <w:rsid w:val="00C67968"/>
    <w:rsid w:val="00C74A64"/>
    <w:rsid w:val="00C75B7B"/>
    <w:rsid w:val="00C91290"/>
    <w:rsid w:val="00C916ED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157DB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E5E5D"/>
    <w:rsid w:val="00DF1785"/>
    <w:rsid w:val="00DF7D80"/>
    <w:rsid w:val="00E05593"/>
    <w:rsid w:val="00E112A1"/>
    <w:rsid w:val="00E17DE0"/>
    <w:rsid w:val="00E3468B"/>
    <w:rsid w:val="00E45B2C"/>
    <w:rsid w:val="00E54D9D"/>
    <w:rsid w:val="00E6707A"/>
    <w:rsid w:val="00E72374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25C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4B0A5E"/>
  </w:style>
  <w:style w:type="paragraph" w:styleId="CommentSubject">
    <w:name w:val="annotation subject"/>
    <w:basedOn w:val="CommentText"/>
    <w:next w:val="CommentText"/>
    <w:semiHidden/>
    <w:rsid w:val="004B0A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2153</Words>
  <Characters>14583</Characters>
  <Application>Microsoft Office Word</Application>
  <DocSecurity>4</DocSecurity>
  <Lines>297</Lines>
  <Paragraphs>58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16678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Elena Petrichenko</dc:creator>
  <cp:keywords/>
  <dc:description/>
  <cp:lastModifiedBy>Nina Mouslikova</cp:lastModifiedBy>
  <cp:revision>5</cp:revision>
  <cp:lastPrinted>2009-10-08T14:53:00Z</cp:lastPrinted>
  <dcterms:created xsi:type="dcterms:W3CDTF">2009-10-08T14:53:00Z</dcterms:created>
  <dcterms:modified xsi:type="dcterms:W3CDTF">2009-10-08T14:54:00Z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0951149</vt:lpwstr>
  </property>
  <property fmtid="{D5CDD505-2E9C-101B-9397-08002B2CF9AE}" pid="3" name="Symbol1">
    <vt:lpwstr>CEDAW/C/AUL/Q/7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7 </vt:lpwstr>
  </property>
  <property fmtid="{D5CDD505-2E9C-101B-9397-08002B2CF9AE}" pid="8" name="Operator">
    <vt:lpwstr>Mouslikova</vt:lpwstr>
  </property>
</Properties>
</file>