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w:t>
            </w:r>
            <w:r w:rsidR="00C24685">
              <w:rPr>
                <w:sz w:val="28"/>
                <w:szCs w:val="28"/>
              </w:rPr>
              <w:t xml:space="preserve"> </w:t>
            </w:r>
            <w:r>
              <w:rPr>
                <w:sz w:val="28"/>
                <w:szCs w:val="28"/>
              </w:rPr>
              <w:t>Nations</w:t>
            </w:r>
          </w:p>
        </w:tc>
        <w:tc>
          <w:tcPr>
            <w:tcW w:w="6095" w:type="dxa"/>
            <w:gridSpan w:val="2"/>
            <w:tcBorders>
              <w:bottom w:val="single" w:sz="4" w:space="0" w:color="auto"/>
            </w:tcBorders>
            <w:vAlign w:val="bottom"/>
          </w:tcPr>
          <w:p w:rsidR="00A43F01" w:rsidRPr="006E4EE9" w:rsidRDefault="002D254E" w:rsidP="002D254E">
            <w:pPr>
              <w:suppressAutoHyphens w:val="0"/>
              <w:spacing w:after="20"/>
              <w:jc w:val="right"/>
            </w:pPr>
            <w:r w:rsidRPr="002D254E">
              <w:rPr>
                <w:sz w:val="40"/>
              </w:rPr>
              <w:t>CAT</w:t>
            </w:r>
            <w:r>
              <w:t>/C/VNM/1</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en-GB"/>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w:t>
            </w:r>
            <w:r w:rsidR="00C24685">
              <w:rPr>
                <w:b/>
                <w:sz w:val="34"/>
                <w:szCs w:val="40"/>
              </w:rPr>
              <w:t xml:space="preserve"> </w:t>
            </w:r>
            <w:r>
              <w:rPr>
                <w:b/>
                <w:sz w:val="34"/>
                <w:szCs w:val="40"/>
              </w:rPr>
              <w:t>against</w:t>
            </w:r>
            <w:r w:rsidR="00C24685">
              <w:rPr>
                <w:b/>
                <w:sz w:val="34"/>
                <w:szCs w:val="40"/>
              </w:rPr>
              <w:t xml:space="preserve"> </w:t>
            </w:r>
            <w:r>
              <w:rPr>
                <w:b/>
                <w:sz w:val="34"/>
                <w:szCs w:val="40"/>
              </w:rPr>
              <w:t>Torture</w:t>
            </w:r>
            <w:r>
              <w:rPr>
                <w:b/>
                <w:sz w:val="34"/>
                <w:szCs w:val="40"/>
              </w:rPr>
              <w:br/>
              <w:t>and</w:t>
            </w:r>
            <w:r w:rsidR="00C24685">
              <w:rPr>
                <w:b/>
                <w:sz w:val="34"/>
                <w:szCs w:val="40"/>
              </w:rPr>
              <w:t xml:space="preserve"> </w:t>
            </w:r>
            <w:r>
              <w:rPr>
                <w:b/>
                <w:sz w:val="34"/>
                <w:szCs w:val="40"/>
              </w:rPr>
              <w:t>Other</w:t>
            </w:r>
            <w:r w:rsidR="00C24685">
              <w:rPr>
                <w:b/>
                <w:sz w:val="34"/>
                <w:szCs w:val="40"/>
              </w:rPr>
              <w:t xml:space="preserve"> </w:t>
            </w:r>
            <w:r>
              <w:rPr>
                <w:b/>
                <w:sz w:val="34"/>
                <w:szCs w:val="40"/>
              </w:rPr>
              <w:t>Cruel,</w:t>
            </w:r>
            <w:r w:rsidR="00C24685">
              <w:rPr>
                <w:b/>
                <w:sz w:val="34"/>
                <w:szCs w:val="40"/>
              </w:rPr>
              <w:t xml:space="preserve"> </w:t>
            </w:r>
            <w:r>
              <w:rPr>
                <w:b/>
                <w:sz w:val="34"/>
                <w:szCs w:val="40"/>
              </w:rPr>
              <w:t>Inhuman</w:t>
            </w:r>
            <w:r>
              <w:rPr>
                <w:b/>
                <w:sz w:val="34"/>
                <w:szCs w:val="40"/>
              </w:rPr>
              <w:br/>
              <w:t>or</w:t>
            </w:r>
            <w:r w:rsidR="00C24685">
              <w:rPr>
                <w:b/>
                <w:sz w:val="34"/>
                <w:szCs w:val="40"/>
              </w:rPr>
              <w:t xml:space="preserve"> </w:t>
            </w:r>
            <w:r>
              <w:rPr>
                <w:b/>
                <w:sz w:val="34"/>
                <w:szCs w:val="40"/>
              </w:rPr>
              <w:t>Degrading</w:t>
            </w:r>
            <w:r w:rsidR="00C24685">
              <w:rPr>
                <w:b/>
                <w:sz w:val="34"/>
                <w:szCs w:val="40"/>
              </w:rPr>
              <w:t xml:space="preserve"> </w:t>
            </w:r>
            <w:r>
              <w:rPr>
                <w:b/>
                <w:sz w:val="34"/>
                <w:szCs w:val="40"/>
              </w:rPr>
              <w:t>Treatment</w:t>
            </w:r>
            <w:r>
              <w:rPr>
                <w:b/>
                <w:sz w:val="34"/>
                <w:szCs w:val="40"/>
              </w:rPr>
              <w:br/>
              <w:t>or</w:t>
            </w:r>
            <w:r w:rsidR="00C24685">
              <w:rPr>
                <w:b/>
                <w:sz w:val="34"/>
                <w:szCs w:val="40"/>
              </w:rPr>
              <w:t xml:space="preserve"> </w:t>
            </w:r>
            <w:r>
              <w:rPr>
                <w:b/>
                <w:sz w:val="34"/>
                <w:szCs w:val="40"/>
              </w:rPr>
              <w:t>Punishment</w:t>
            </w:r>
          </w:p>
        </w:tc>
        <w:tc>
          <w:tcPr>
            <w:tcW w:w="2835" w:type="dxa"/>
            <w:tcBorders>
              <w:top w:val="single" w:sz="4" w:space="0" w:color="auto"/>
              <w:bottom w:val="single" w:sz="12" w:space="0" w:color="auto"/>
            </w:tcBorders>
          </w:tcPr>
          <w:p w:rsidR="00A43F01" w:rsidRDefault="002D254E" w:rsidP="002D254E">
            <w:pPr>
              <w:suppressAutoHyphens w:val="0"/>
              <w:spacing w:before="240" w:line="240" w:lineRule="exact"/>
            </w:pPr>
            <w:r>
              <w:t>Distr.:</w:t>
            </w:r>
            <w:r w:rsidR="00C24685">
              <w:t xml:space="preserve"> </w:t>
            </w:r>
            <w:r>
              <w:t>General</w:t>
            </w:r>
          </w:p>
          <w:p w:rsidR="002D254E" w:rsidRDefault="00347632" w:rsidP="002D254E">
            <w:pPr>
              <w:suppressAutoHyphens w:val="0"/>
            </w:pPr>
            <w:r>
              <w:t>1</w:t>
            </w:r>
            <w:r w:rsidR="00E41C13">
              <w:t>3</w:t>
            </w:r>
            <w:r w:rsidR="00B10D86">
              <w:t xml:space="preserve"> September </w:t>
            </w:r>
            <w:r w:rsidR="002D254E">
              <w:t>2017</w:t>
            </w:r>
          </w:p>
          <w:p w:rsidR="002D254E" w:rsidRDefault="002D254E" w:rsidP="002D254E">
            <w:pPr>
              <w:suppressAutoHyphens w:val="0"/>
            </w:pPr>
          </w:p>
          <w:p w:rsidR="002D254E" w:rsidRDefault="002D254E" w:rsidP="002D254E">
            <w:pPr>
              <w:suppressAutoHyphens w:val="0"/>
            </w:pPr>
            <w:r>
              <w:t>Original:</w:t>
            </w:r>
            <w:r w:rsidR="00C24685">
              <w:t xml:space="preserve"> </w:t>
            </w:r>
            <w:r>
              <w:t>English</w:t>
            </w:r>
          </w:p>
          <w:p w:rsidR="002D254E" w:rsidRDefault="002D254E" w:rsidP="002D254E">
            <w:pPr>
              <w:suppressAutoHyphens w:val="0"/>
            </w:pPr>
            <w:r>
              <w:t>English,</w:t>
            </w:r>
            <w:r w:rsidR="00C24685">
              <w:t xml:space="preserve"> </w:t>
            </w:r>
            <w:r>
              <w:t>French</w:t>
            </w:r>
            <w:r w:rsidR="00C24685">
              <w:t xml:space="preserve"> </w:t>
            </w:r>
            <w:r>
              <w:t>and</w:t>
            </w:r>
            <w:r w:rsidR="00C24685">
              <w:t xml:space="preserve"> </w:t>
            </w:r>
            <w:r>
              <w:t>Spanish</w:t>
            </w:r>
            <w:r w:rsidR="00C24685">
              <w:t xml:space="preserve"> </w:t>
            </w:r>
            <w:r>
              <w:t>only</w:t>
            </w:r>
          </w:p>
        </w:tc>
      </w:tr>
    </w:tbl>
    <w:p w:rsidR="00F21141" w:rsidRPr="003C58BE" w:rsidRDefault="00F21141" w:rsidP="003C58BE">
      <w:pPr>
        <w:spacing w:before="120"/>
        <w:rPr>
          <w:b/>
          <w:sz w:val="24"/>
          <w:szCs w:val="24"/>
        </w:rPr>
      </w:pPr>
      <w:r w:rsidRPr="003C58BE">
        <w:rPr>
          <w:b/>
          <w:sz w:val="24"/>
          <w:szCs w:val="24"/>
        </w:rPr>
        <w:t>Committee</w:t>
      </w:r>
      <w:r w:rsidR="00C24685">
        <w:rPr>
          <w:b/>
          <w:sz w:val="24"/>
          <w:szCs w:val="24"/>
        </w:rPr>
        <w:t xml:space="preserve"> </w:t>
      </w:r>
      <w:r w:rsidRPr="003C58BE">
        <w:rPr>
          <w:b/>
          <w:sz w:val="24"/>
          <w:szCs w:val="24"/>
        </w:rPr>
        <w:t>against</w:t>
      </w:r>
      <w:r w:rsidR="00C24685">
        <w:rPr>
          <w:b/>
          <w:sz w:val="24"/>
          <w:szCs w:val="24"/>
        </w:rPr>
        <w:t xml:space="preserve"> </w:t>
      </w:r>
      <w:r w:rsidRPr="003C58BE">
        <w:rPr>
          <w:b/>
          <w:sz w:val="24"/>
          <w:szCs w:val="24"/>
        </w:rPr>
        <w:t>Torture</w:t>
      </w:r>
    </w:p>
    <w:p w:rsidR="00F21141" w:rsidRDefault="00F21141" w:rsidP="003C58BE">
      <w:pPr>
        <w:pStyle w:val="HMG"/>
      </w:pPr>
      <w:r w:rsidRPr="00C6331E">
        <w:tab/>
      </w:r>
      <w:r w:rsidRPr="00C6331E">
        <w:tab/>
        <w:t>Consideration</w:t>
      </w:r>
      <w:r w:rsidR="00C24685">
        <w:t xml:space="preserve"> </w:t>
      </w:r>
      <w:r w:rsidRPr="00C6331E">
        <w:t>of</w:t>
      </w:r>
      <w:r w:rsidR="00C24685">
        <w:t xml:space="preserve"> </w:t>
      </w:r>
      <w:r w:rsidRPr="00C6331E">
        <w:t>reports</w:t>
      </w:r>
      <w:r w:rsidR="00C24685">
        <w:t xml:space="preserve"> </w:t>
      </w:r>
      <w:r w:rsidRPr="00C6331E">
        <w:t>submitted</w:t>
      </w:r>
      <w:r w:rsidR="00C24685">
        <w:t xml:space="preserve"> </w:t>
      </w:r>
      <w:r w:rsidRPr="00C6331E">
        <w:t>by</w:t>
      </w:r>
      <w:r w:rsidR="00C24685">
        <w:t xml:space="preserve"> </w:t>
      </w:r>
      <w:r w:rsidRPr="00C6331E">
        <w:t>States</w:t>
      </w:r>
      <w:r w:rsidR="00C24685">
        <w:t xml:space="preserve"> </w:t>
      </w:r>
      <w:r w:rsidRPr="00C6331E">
        <w:t>parties</w:t>
      </w:r>
      <w:r w:rsidR="00C24685">
        <w:t xml:space="preserve"> </w:t>
      </w:r>
      <w:r w:rsidRPr="00C6331E">
        <w:t>under</w:t>
      </w:r>
      <w:r w:rsidR="00C24685">
        <w:t xml:space="preserve"> </w:t>
      </w:r>
      <w:r w:rsidRPr="00C6331E">
        <w:t>article</w:t>
      </w:r>
      <w:r w:rsidR="00C24685">
        <w:t xml:space="preserve"> </w:t>
      </w:r>
      <w:r w:rsidRPr="00C6331E">
        <w:t>19</w:t>
      </w:r>
      <w:r w:rsidR="00C24685">
        <w:t xml:space="preserve"> </w:t>
      </w:r>
      <w:r w:rsidRPr="00C6331E">
        <w:t>of</w:t>
      </w:r>
      <w:r w:rsidR="00C24685">
        <w:t xml:space="preserve"> </w:t>
      </w:r>
      <w:r w:rsidRPr="00C6331E">
        <w:t>the</w:t>
      </w:r>
      <w:r w:rsidR="00C24685">
        <w:t xml:space="preserve"> </w:t>
      </w:r>
      <w:r w:rsidRPr="00C6331E">
        <w:t>Convention</w:t>
      </w:r>
      <w:r w:rsidR="00C24685">
        <w:t xml:space="preserve"> </w:t>
      </w:r>
      <w:r w:rsidRPr="00C6331E">
        <w:t>pursuant</w:t>
      </w:r>
      <w:r w:rsidR="00C24685">
        <w:t xml:space="preserve"> </w:t>
      </w:r>
      <w:r w:rsidRPr="00C6331E">
        <w:t>to</w:t>
      </w:r>
      <w:r w:rsidR="00C24685">
        <w:t xml:space="preserve"> </w:t>
      </w:r>
      <w:r w:rsidRPr="00C6331E">
        <w:t>the</w:t>
      </w:r>
      <w:r w:rsidR="00C24685">
        <w:t xml:space="preserve"> </w:t>
      </w:r>
      <w:r w:rsidRPr="00C6331E">
        <w:t>optional</w:t>
      </w:r>
      <w:r w:rsidR="00C24685">
        <w:t xml:space="preserve"> </w:t>
      </w:r>
      <w:r w:rsidRPr="00C6331E">
        <w:t>reporting</w:t>
      </w:r>
      <w:r w:rsidR="00C24685">
        <w:t xml:space="preserve"> </w:t>
      </w:r>
      <w:r w:rsidRPr="00C6331E">
        <w:t>procedure</w:t>
      </w:r>
    </w:p>
    <w:p w:rsidR="003C58BE" w:rsidRDefault="003C58BE" w:rsidP="003C58BE">
      <w:pPr>
        <w:pStyle w:val="HChG"/>
      </w:pPr>
      <w:r>
        <w:tab/>
      </w:r>
      <w:r>
        <w:tab/>
        <w:t>Initial</w:t>
      </w:r>
      <w:r w:rsidR="00C24685">
        <w:t xml:space="preserve"> </w:t>
      </w:r>
      <w:r>
        <w:t>reports</w:t>
      </w:r>
      <w:r w:rsidR="00C24685">
        <w:t xml:space="preserve"> </w:t>
      </w:r>
      <w:r>
        <w:t>of</w:t>
      </w:r>
      <w:r w:rsidR="00C24685">
        <w:t xml:space="preserve"> </w:t>
      </w:r>
      <w:r>
        <w:t>States</w:t>
      </w:r>
      <w:r w:rsidR="00C24685">
        <w:t xml:space="preserve"> </w:t>
      </w:r>
      <w:r>
        <w:t>parties</w:t>
      </w:r>
      <w:r w:rsidR="00C24685">
        <w:t xml:space="preserve"> </w:t>
      </w:r>
      <w:r>
        <w:t>due</w:t>
      </w:r>
      <w:r w:rsidR="00C24685">
        <w:t xml:space="preserve"> </w:t>
      </w:r>
      <w:r>
        <w:t>in</w:t>
      </w:r>
      <w:r w:rsidR="00C24685">
        <w:t xml:space="preserve"> </w:t>
      </w:r>
      <w:r>
        <w:t>2016</w:t>
      </w:r>
    </w:p>
    <w:p w:rsidR="003C58BE" w:rsidRPr="003C58BE" w:rsidRDefault="003C58BE" w:rsidP="003C58BE">
      <w:pPr>
        <w:pStyle w:val="HMG"/>
      </w:pPr>
      <w:r>
        <w:tab/>
      </w:r>
      <w:r>
        <w:tab/>
        <w:t>Viet</w:t>
      </w:r>
      <w:r w:rsidR="00C24685">
        <w:t xml:space="preserve"> </w:t>
      </w:r>
      <w:r>
        <w:t>Nam</w:t>
      </w:r>
      <w:r w:rsidR="006B54C1" w:rsidRPr="00202FAD">
        <w:rPr>
          <w:rStyle w:val="FootnoteReference"/>
          <w:b w:val="0"/>
          <w:sz w:val="20"/>
          <w:vertAlign w:val="baseline"/>
        </w:rPr>
        <w:footnoteReference w:customMarkFollows="1" w:id="1"/>
        <w:t>*</w:t>
      </w:r>
      <w:r w:rsidR="006B54C1" w:rsidRPr="00202FAD">
        <w:rPr>
          <w:b w:val="0"/>
          <w:position w:val="8"/>
          <w:sz w:val="20"/>
        </w:rPr>
        <w:t>,</w:t>
      </w:r>
      <w:r w:rsidR="00C24685">
        <w:rPr>
          <w:sz w:val="20"/>
        </w:rPr>
        <w:t xml:space="preserve"> </w:t>
      </w:r>
      <w:r w:rsidR="006B54C1" w:rsidRPr="00202FAD">
        <w:rPr>
          <w:rStyle w:val="FootnoteReference"/>
          <w:b w:val="0"/>
          <w:sz w:val="20"/>
          <w:vertAlign w:val="baseline"/>
        </w:rPr>
        <w:footnoteReference w:customMarkFollows="1" w:id="2"/>
        <w:t>**</w:t>
      </w:r>
    </w:p>
    <w:p w:rsidR="00F21141" w:rsidRPr="00C6331E" w:rsidRDefault="00F21141" w:rsidP="00202FAD">
      <w:pPr>
        <w:pStyle w:val="HChG"/>
      </w:pPr>
      <w:bookmarkStart w:id="0" w:name="_GoBack"/>
      <w:bookmarkEnd w:id="0"/>
      <w:r>
        <w:rPr>
          <w:rFonts w:eastAsiaTheme="minorEastAsia"/>
        </w:rPr>
        <w:br w:type="page"/>
      </w:r>
      <w:r w:rsidRPr="00C6331E">
        <w:lastRenderedPageBreak/>
        <w:tab/>
      </w:r>
      <w:r w:rsidRPr="00C6331E">
        <w:tab/>
        <w:t>Part</w:t>
      </w:r>
      <w:r w:rsidR="00C24685">
        <w:t xml:space="preserve"> </w:t>
      </w:r>
      <w:r w:rsidRPr="00C6331E">
        <w:t>I</w:t>
      </w:r>
      <w:r w:rsidR="000A046B">
        <w:br/>
      </w:r>
      <w:r w:rsidRPr="00C6331E">
        <w:t>General</w:t>
      </w:r>
      <w:r w:rsidR="00C24685">
        <w:t xml:space="preserve"> </w:t>
      </w:r>
      <w:r w:rsidRPr="00C6331E">
        <w:t>Information</w:t>
      </w:r>
    </w:p>
    <w:p w:rsidR="00F21141" w:rsidRPr="00C6331E" w:rsidRDefault="00F21141" w:rsidP="008B7876">
      <w:pPr>
        <w:pStyle w:val="HChG"/>
      </w:pPr>
      <w:r w:rsidRPr="00C6331E">
        <w:tab/>
      </w:r>
      <w:r w:rsidR="008B7876">
        <w:t>I</w:t>
      </w:r>
      <w:r w:rsidRPr="00C6331E">
        <w:t>.</w:t>
      </w:r>
      <w:r w:rsidRPr="00C6331E">
        <w:tab/>
        <w:t>Introduction</w:t>
      </w:r>
      <w:r w:rsidR="00C24685">
        <w:t xml:space="preserve"> </w:t>
      </w:r>
    </w:p>
    <w:p w:rsidR="00F21141" w:rsidRPr="00C6331E" w:rsidRDefault="00F21141" w:rsidP="003C58BE">
      <w:pPr>
        <w:pStyle w:val="SingleTxtG"/>
      </w:pPr>
      <w:r w:rsidRPr="00C6331E">
        <w:t>1.</w:t>
      </w:r>
      <w:r w:rsidRPr="00C6331E">
        <w:tab/>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signed</w:t>
      </w:r>
      <w:r w:rsidR="00C24685">
        <w:t xml:space="preserve"> </w:t>
      </w:r>
      <w:r w:rsidRPr="00C6331E">
        <w:t>the</w:t>
      </w:r>
      <w:r w:rsidR="00C24685">
        <w:t xml:space="preserve"> </w:t>
      </w:r>
      <w:r w:rsidRPr="00C6331E">
        <w:t>United</w:t>
      </w:r>
      <w:r w:rsidR="00C24685">
        <w:t xml:space="preserve"> </w:t>
      </w:r>
      <w:r w:rsidRPr="00C6331E">
        <w:t>Nations</w:t>
      </w:r>
      <w:r w:rsidR="00C24685">
        <w:t xml:space="preserve"> </w:t>
      </w:r>
      <w:r w:rsidRPr="00C6331E">
        <w:t>Convention</w:t>
      </w:r>
      <w:r w:rsidR="00C24685">
        <w:t xml:space="preserve"> </w:t>
      </w:r>
      <w:r w:rsidRPr="00C6331E">
        <w:t>against</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(hereinafter</w:t>
      </w:r>
      <w:r w:rsidR="00C24685">
        <w:t xml:space="preserve"> </w:t>
      </w:r>
      <w:r w:rsidRPr="00C6331E">
        <w:t>referred</w:t>
      </w:r>
      <w:r w:rsidR="00C24685">
        <w:t xml:space="preserve"> </w:t>
      </w:r>
      <w:r w:rsidRPr="00C6331E">
        <w:t>to</w:t>
      </w:r>
      <w:r w:rsidR="00C24685">
        <w:t xml:space="preserve"> </w:t>
      </w:r>
      <w:r w:rsidRPr="00C6331E">
        <w:t>as</w:t>
      </w:r>
      <w:r w:rsidR="00C24685">
        <w:t xml:space="preserve"> </w:t>
      </w:r>
      <w:r w:rsidR="008313BC">
        <w:t>“</w:t>
      </w:r>
      <w:r w:rsidRPr="00C6331E">
        <w:t>the</w:t>
      </w:r>
      <w:r w:rsidR="00C24685">
        <w:t xml:space="preserve"> </w:t>
      </w:r>
      <w:r w:rsidRPr="00C6331E">
        <w:t>UNCAT</w:t>
      </w:r>
      <w:r w:rsidR="008313BC">
        <w:t>”</w:t>
      </w:r>
      <w:r w:rsidRPr="00C6331E">
        <w:t>)</w:t>
      </w:r>
      <w:r w:rsidR="00C24685">
        <w:t xml:space="preserve"> </w:t>
      </w:r>
      <w:r w:rsidRPr="00C6331E">
        <w:t>on</w:t>
      </w:r>
      <w:r w:rsidR="00C24685">
        <w:t xml:space="preserve"> </w:t>
      </w:r>
      <w:r w:rsidRPr="00C6331E">
        <w:t>7th</w:t>
      </w:r>
      <w:r w:rsidR="00C24685">
        <w:t xml:space="preserve"> </w:t>
      </w:r>
      <w:r w:rsidRPr="00C6331E">
        <w:t>November,</w:t>
      </w:r>
      <w:r w:rsidR="00C24685">
        <w:t xml:space="preserve"> </w:t>
      </w:r>
      <w:r w:rsidRPr="00C6331E">
        <w:t>2013.</w:t>
      </w:r>
    </w:p>
    <w:p w:rsidR="00F21141" w:rsidRPr="00C6331E" w:rsidRDefault="00F21141" w:rsidP="003C58BE">
      <w:pPr>
        <w:pStyle w:val="SingleTxtG"/>
      </w:pPr>
      <w:r w:rsidRPr="00C6331E">
        <w:t>2.</w:t>
      </w:r>
      <w:r w:rsidRPr="00C6331E">
        <w:tab/>
        <w:t>On</w:t>
      </w:r>
      <w:r w:rsidR="00C24685">
        <w:t xml:space="preserve"> </w:t>
      </w:r>
      <w:r w:rsidRPr="00C6331E">
        <w:t>28th</w:t>
      </w:r>
      <w:r w:rsidR="00C24685">
        <w:t xml:space="preserve"> </w:t>
      </w:r>
      <w:r w:rsidRPr="00C6331E">
        <w:t>November,</w:t>
      </w:r>
      <w:r w:rsidR="00C24685">
        <w:t xml:space="preserve"> </w:t>
      </w:r>
      <w:r w:rsidRPr="00C6331E">
        <w:t>2014,</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ratified</w:t>
      </w:r>
      <w:r w:rsidR="00C24685">
        <w:t xml:space="preserve"> </w:t>
      </w:r>
      <w:r w:rsidRPr="00C6331E">
        <w:t>the</w:t>
      </w:r>
      <w:r w:rsidR="00C24685">
        <w:t xml:space="preserve"> </w:t>
      </w:r>
      <w:r w:rsidRPr="00C6331E">
        <w:t>UNCAT.</w:t>
      </w:r>
      <w:r w:rsidR="00C24685">
        <w:t xml:space="preserve"> </w:t>
      </w:r>
      <w:r w:rsidRPr="00C6331E">
        <w:t>Viet</w:t>
      </w:r>
      <w:r w:rsidR="00C24685">
        <w:t xml:space="preserve"> </w:t>
      </w:r>
      <w:r w:rsidRPr="00C6331E">
        <w:t>Nam</w:t>
      </w:r>
      <w:r w:rsidR="00C24685">
        <w:t xml:space="preserve"> </w:t>
      </w:r>
      <w:r w:rsidRPr="00C6331E">
        <w:t>submitted</w:t>
      </w:r>
      <w:r w:rsidR="00C24685">
        <w:t xml:space="preserve"> </w:t>
      </w:r>
      <w:r w:rsidRPr="00C6331E">
        <w:t>the</w:t>
      </w:r>
      <w:r w:rsidR="00C24685">
        <w:t xml:space="preserve"> </w:t>
      </w:r>
      <w:r w:rsidRPr="00C6331E">
        <w:t>ratification</w:t>
      </w:r>
      <w:r w:rsidR="00C24685">
        <w:t xml:space="preserve"> </w:t>
      </w:r>
      <w:r w:rsidRPr="00C6331E">
        <w:t>instrument</w:t>
      </w:r>
      <w:r w:rsidR="00C24685">
        <w:t xml:space="preserve"> </w:t>
      </w:r>
      <w:r w:rsidRPr="00C6331E">
        <w:t>to</w:t>
      </w:r>
      <w:r w:rsidR="00C24685">
        <w:t xml:space="preserve"> </w:t>
      </w:r>
      <w:r w:rsidRPr="00C6331E">
        <w:t>the</w:t>
      </w:r>
      <w:r w:rsidR="00C24685">
        <w:t xml:space="preserve"> </w:t>
      </w:r>
      <w:r w:rsidRPr="00C6331E">
        <w:t>United</w:t>
      </w:r>
      <w:r w:rsidR="00C24685">
        <w:t xml:space="preserve"> </w:t>
      </w:r>
      <w:r w:rsidRPr="00C6331E">
        <w:t>Nations</w:t>
      </w:r>
      <w:r w:rsidR="00C24685">
        <w:t xml:space="preserve"> </w:t>
      </w:r>
      <w:r w:rsidRPr="00C6331E">
        <w:t>General</w:t>
      </w:r>
      <w:r w:rsidR="00C24685">
        <w:t xml:space="preserve"> </w:t>
      </w:r>
      <w:r w:rsidRPr="00C6331E">
        <w:t>Secretary</w:t>
      </w:r>
      <w:r w:rsidR="00C24685">
        <w:t xml:space="preserve"> </w:t>
      </w:r>
      <w:r w:rsidRPr="00C6331E">
        <w:t>on</w:t>
      </w:r>
      <w:r w:rsidR="00C24685">
        <w:t xml:space="preserve"> </w:t>
      </w:r>
      <w:r w:rsidRPr="00C6331E">
        <w:t>5th</w:t>
      </w:r>
      <w:r w:rsidR="00C24685">
        <w:t xml:space="preserve"> </w:t>
      </w:r>
      <w:r w:rsidRPr="00C6331E">
        <w:t>February,</w:t>
      </w:r>
      <w:r w:rsidR="00C24685">
        <w:t xml:space="preserve"> </w:t>
      </w:r>
      <w:r w:rsidRPr="00C6331E">
        <w:t>2015.</w:t>
      </w:r>
    </w:p>
    <w:p w:rsidR="00F21141" w:rsidRPr="00C6331E" w:rsidRDefault="00F21141" w:rsidP="003C58BE">
      <w:pPr>
        <w:pStyle w:val="SingleTxtG"/>
      </w:pPr>
      <w:r w:rsidRPr="00C6331E">
        <w:t>3.</w:t>
      </w:r>
      <w:r w:rsidRPr="00C6331E">
        <w:tab/>
        <w:t>According</w:t>
      </w:r>
      <w:r w:rsidR="00C24685">
        <w:t xml:space="preserve"> </w:t>
      </w:r>
      <w:r w:rsidRPr="00C6331E">
        <w:t>to</w:t>
      </w:r>
      <w:r w:rsidR="00C24685">
        <w:t xml:space="preserve"> </w:t>
      </w:r>
      <w:r w:rsidRPr="00C6331E">
        <w:t>Article</w:t>
      </w:r>
      <w:r w:rsidR="00C24685">
        <w:t xml:space="preserve"> </w:t>
      </w:r>
      <w:r w:rsidRPr="00C6331E">
        <w:t>19</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Viet</w:t>
      </w:r>
      <w:r w:rsidR="00C24685">
        <w:t xml:space="preserve"> </w:t>
      </w:r>
      <w:r w:rsidRPr="00C6331E">
        <w:t>Nam</w:t>
      </w:r>
      <w:r w:rsidR="00C24685">
        <w:t xml:space="preserve"> </w:t>
      </w:r>
      <w:r w:rsidRPr="00C6331E">
        <w:t>reports</w:t>
      </w:r>
      <w:r w:rsidR="00C24685">
        <w:t xml:space="preserve"> </w:t>
      </w:r>
      <w:r w:rsidRPr="00C6331E">
        <w:t>on</w:t>
      </w:r>
      <w:r w:rsidR="00C24685">
        <w:t xml:space="preserve"> </w:t>
      </w:r>
      <w:r w:rsidRPr="00C6331E">
        <w:t>the</w:t>
      </w:r>
      <w:r w:rsidR="00C24685">
        <w:t xml:space="preserve"> </w:t>
      </w:r>
      <w:r w:rsidRPr="00C6331E">
        <w:t>measures</w:t>
      </w:r>
      <w:r w:rsidR="00C24685">
        <w:t xml:space="preserve"> </w:t>
      </w:r>
      <w:r w:rsidRPr="00C6331E">
        <w:t>taken</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year</w:t>
      </w:r>
      <w:r w:rsidR="00C24685">
        <w:t xml:space="preserve"> </w:t>
      </w:r>
      <w:r w:rsidRPr="00C6331E">
        <w:t>to</w:t>
      </w:r>
      <w:r w:rsidR="00C24685">
        <w:t xml:space="preserve"> </w:t>
      </w:r>
      <w:r w:rsidRPr="00C6331E">
        <w:t>give</w:t>
      </w:r>
      <w:r w:rsidR="00C24685">
        <w:t xml:space="preserve"> </w:t>
      </w:r>
      <w:r w:rsidRPr="00C6331E">
        <w:t>effect</w:t>
      </w:r>
      <w:r w:rsidR="00C24685">
        <w:t xml:space="preserve"> </w:t>
      </w:r>
      <w:r w:rsidRPr="00C6331E">
        <w:t>to</w:t>
      </w:r>
      <w:r w:rsidR="00C24685">
        <w:t xml:space="preserve"> </w:t>
      </w:r>
      <w:r w:rsidRPr="00C6331E">
        <w:t>its</w:t>
      </w:r>
      <w:r w:rsidR="00C24685">
        <w:t xml:space="preserve"> </w:t>
      </w:r>
      <w:r w:rsidRPr="00C6331E">
        <w:t>undertakings</w:t>
      </w:r>
      <w:r w:rsidR="00C24685">
        <w:t xml:space="preserve"> </w:t>
      </w:r>
      <w:r w:rsidRPr="00C6331E">
        <w:t>under</w:t>
      </w:r>
      <w:r w:rsidR="00C24685">
        <w:t xml:space="preserve"> </w:t>
      </w:r>
      <w:r w:rsidRPr="00C6331E">
        <w:t>the</w:t>
      </w:r>
      <w:r w:rsidR="00C24685">
        <w:t xml:space="preserve"> </w:t>
      </w:r>
      <w:r w:rsidRPr="00C6331E">
        <w:t>UNCAT</w:t>
      </w:r>
      <w:r w:rsidR="00C24685">
        <w:t xml:space="preserve"> </w:t>
      </w:r>
      <w:r w:rsidRPr="00C6331E">
        <w:t>(2015-2016).</w:t>
      </w:r>
    </w:p>
    <w:p w:rsidR="00F21141" w:rsidRPr="00C6331E" w:rsidRDefault="00F21141" w:rsidP="000A046B">
      <w:pPr>
        <w:pStyle w:val="H1G"/>
      </w:pPr>
      <w:r w:rsidRPr="00C6331E">
        <w:tab/>
      </w:r>
      <w:r w:rsidR="008B7876">
        <w:t>A</w:t>
      </w:r>
      <w:r w:rsidRPr="00C6331E">
        <w:t>.</w:t>
      </w:r>
      <w:r w:rsidRPr="00C6331E">
        <w:tab/>
        <w:t>Context</w:t>
      </w:r>
    </w:p>
    <w:p w:rsidR="00F21141" w:rsidRPr="00C6331E" w:rsidRDefault="00F21141" w:rsidP="003C58BE">
      <w:pPr>
        <w:pStyle w:val="SingleTxtG"/>
      </w:pPr>
      <w:r w:rsidRPr="00C6331E">
        <w:t>4.</w:t>
      </w:r>
      <w:r w:rsidRPr="00C6331E">
        <w:tab/>
        <w:t>Please</w:t>
      </w:r>
      <w:r w:rsidR="00C24685">
        <w:t xml:space="preserve"> </w:t>
      </w:r>
      <w:r w:rsidRPr="00C6331E">
        <w:t>look</w:t>
      </w:r>
      <w:r w:rsidR="00C24685">
        <w:t xml:space="preserve"> </w:t>
      </w:r>
      <w:r w:rsidRPr="00C6331E">
        <w:t>into</w:t>
      </w:r>
      <w:r w:rsidR="00C24685">
        <w:t xml:space="preserve"> </w:t>
      </w:r>
      <w:r w:rsidRPr="00C6331E">
        <w:t>Viet</w:t>
      </w:r>
      <w:r w:rsidR="00C24685">
        <w:t xml:space="preserve"> </w:t>
      </w:r>
      <w:r w:rsidRPr="00C6331E">
        <w:t>Nam</w:t>
      </w:r>
      <w:r w:rsidR="008313BC">
        <w:t>’</w:t>
      </w:r>
      <w:r w:rsidRPr="00C6331E">
        <w:t>s</w:t>
      </w:r>
      <w:r w:rsidR="00C24685">
        <w:t xml:space="preserve"> </w:t>
      </w:r>
      <w:r w:rsidRPr="00C6331E">
        <w:t>National</w:t>
      </w:r>
      <w:r w:rsidR="00C24685">
        <w:t xml:space="preserve"> </w:t>
      </w:r>
      <w:r w:rsidRPr="00C6331E">
        <w:t>Report</w:t>
      </w:r>
      <w:r w:rsidR="00C24685">
        <w:t xml:space="preserve"> </w:t>
      </w:r>
      <w:r w:rsidRPr="00C6331E">
        <w:t>on</w:t>
      </w:r>
      <w:r w:rsidR="00C24685">
        <w:t xml:space="preserve"> </w:t>
      </w:r>
      <w:r w:rsidRPr="00C6331E">
        <w:t>universal</w:t>
      </w:r>
      <w:r w:rsidR="00C24685">
        <w:t xml:space="preserve"> </w:t>
      </w:r>
      <w:r w:rsidRPr="00C6331E">
        <w:t>periodic</w:t>
      </w:r>
      <w:r w:rsidR="00C24685">
        <w:t xml:space="preserve"> </w:t>
      </w:r>
      <w:r w:rsidRPr="00C6331E">
        <w:t>review</w:t>
      </w:r>
      <w:r w:rsidR="00C24685">
        <w:t xml:space="preserve"> </w:t>
      </w:r>
      <w:r w:rsidRPr="00C6331E">
        <w:t>under</w:t>
      </w:r>
      <w:r w:rsidR="00C24685">
        <w:t xml:space="preserve"> </w:t>
      </w:r>
      <w:r w:rsidRPr="00C6331E">
        <w:t>the</w:t>
      </w:r>
      <w:r w:rsidR="00C24685">
        <w:t xml:space="preserve"> </w:t>
      </w:r>
      <w:r w:rsidRPr="00C6331E">
        <w:t>2nd</w:t>
      </w:r>
      <w:r w:rsidR="00C24685">
        <w:t xml:space="preserve"> </w:t>
      </w:r>
      <w:r w:rsidRPr="00C6331E">
        <w:t>cycle</w:t>
      </w:r>
      <w:r w:rsidR="00C24685">
        <w:t xml:space="preserve"> </w:t>
      </w:r>
      <w:r w:rsidRPr="00C6331E">
        <w:t>(UPR</w:t>
      </w:r>
      <w:r w:rsidR="00C24685">
        <w:t xml:space="preserve"> </w:t>
      </w:r>
      <w:r w:rsidRPr="00C6331E">
        <w:t>II)</w:t>
      </w:r>
      <w:r w:rsidR="00C24685">
        <w:t xml:space="preserve"> </w:t>
      </w:r>
      <w:r w:rsidRPr="00C6331E">
        <w:t>and</w:t>
      </w:r>
      <w:r w:rsidR="00C24685">
        <w:t xml:space="preserve"> </w:t>
      </w:r>
      <w:r w:rsidRPr="00C6331E">
        <w:t>the</w:t>
      </w:r>
      <w:r w:rsidR="00C24685">
        <w:t xml:space="preserve"> </w:t>
      </w:r>
      <w:r w:rsidRPr="00C6331E">
        <w:t>official</w:t>
      </w:r>
      <w:r w:rsidR="00C24685">
        <w:t xml:space="preserve"> </w:t>
      </w:r>
      <w:r w:rsidRPr="00C6331E">
        <w:t>website</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of</w:t>
      </w:r>
      <w:r w:rsidR="00C24685">
        <w:t xml:space="preserve"> </w:t>
      </w:r>
      <w:r w:rsidRPr="00C6331E">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Pr="00E60643">
        <w:rPr>
          <w:rStyle w:val="FootnoteReference"/>
        </w:rPr>
        <w:footnoteReference w:id="3"/>
      </w:r>
      <w:r w:rsidR="00C24685">
        <w:t xml:space="preserve"> </w:t>
      </w:r>
      <w:r w:rsidRPr="00C6331E">
        <w:t>for</w:t>
      </w:r>
      <w:r w:rsidR="00C24685">
        <w:t xml:space="preserve"> </w:t>
      </w:r>
      <w:r w:rsidRPr="00C6331E">
        <w:t>more</w:t>
      </w:r>
      <w:r w:rsidR="00C24685">
        <w:t xml:space="preserve"> </w:t>
      </w:r>
      <w:r w:rsidRPr="00C6331E">
        <w:t>details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overall</w:t>
      </w:r>
      <w:r w:rsidR="00C24685">
        <w:t xml:space="preserve"> </w:t>
      </w:r>
      <w:r w:rsidRPr="00C6331E">
        <w:t>information</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in</w:t>
      </w:r>
      <w:r w:rsidR="00C24685">
        <w:t xml:space="preserve"> </w:t>
      </w:r>
      <w:r w:rsidRPr="00C6331E">
        <w:t>Viet</w:t>
      </w:r>
      <w:r w:rsidR="00C24685">
        <w:t xml:space="preserve"> </w:t>
      </w:r>
      <w:r w:rsidRPr="00C6331E">
        <w:t>Nam.</w:t>
      </w:r>
    </w:p>
    <w:p w:rsidR="00F21141" w:rsidRPr="00C6331E" w:rsidRDefault="00F21141" w:rsidP="000A046B">
      <w:pPr>
        <w:pStyle w:val="H1G"/>
      </w:pPr>
      <w:r w:rsidRPr="00C6331E">
        <w:tab/>
      </w:r>
      <w:r w:rsidR="008B7876">
        <w:t>B</w:t>
      </w:r>
      <w:r w:rsidRPr="00C6331E">
        <w:t>.</w:t>
      </w:r>
      <w:r w:rsidRPr="00C6331E">
        <w:tab/>
        <w:t>Process</w:t>
      </w:r>
      <w:r w:rsidR="00C24685">
        <w:t xml:space="preserve"> </w:t>
      </w:r>
      <w:r w:rsidRPr="00C6331E">
        <w:t>of</w:t>
      </w:r>
      <w:r w:rsidR="00C24685">
        <w:t xml:space="preserve"> </w:t>
      </w:r>
      <w:r w:rsidRPr="00C6331E">
        <w:t>drafting</w:t>
      </w:r>
      <w:r w:rsidR="00C24685">
        <w:t xml:space="preserve"> </w:t>
      </w:r>
      <w:r w:rsidRPr="00C6331E">
        <w:t>the</w:t>
      </w:r>
      <w:r w:rsidR="00C24685">
        <w:t xml:space="preserve"> </w:t>
      </w:r>
      <w:r w:rsidRPr="00C6331E">
        <w:t>Report</w:t>
      </w:r>
      <w:r w:rsidRPr="00E60643">
        <w:rPr>
          <w:rStyle w:val="FootnoteReference"/>
          <w:b w:val="0"/>
        </w:rPr>
        <w:footnoteReference w:id="4"/>
      </w:r>
    </w:p>
    <w:p w:rsidR="00F21141" w:rsidRPr="00C6331E" w:rsidRDefault="00F21141" w:rsidP="003C58BE">
      <w:pPr>
        <w:pStyle w:val="SingleTxtG"/>
      </w:pPr>
      <w:r w:rsidRPr="00C6331E">
        <w:t>5.</w:t>
      </w:r>
      <w:r w:rsidRPr="00C6331E">
        <w:tab/>
        <w:t>The</w:t>
      </w:r>
      <w:r w:rsidR="00C24685">
        <w:t xml:space="preserve"> </w:t>
      </w:r>
      <w:r w:rsidRPr="00C6331E">
        <w:t>report</w:t>
      </w:r>
      <w:r w:rsidR="00C24685">
        <w:t xml:space="preserve"> </w:t>
      </w:r>
      <w:r w:rsidRPr="00C6331E">
        <w:t>was</w:t>
      </w:r>
      <w:r w:rsidR="00C24685">
        <w:t xml:space="preserve"> </w:t>
      </w:r>
      <w:r w:rsidRPr="00C6331E">
        <w:t>drafted</w:t>
      </w:r>
      <w:r w:rsidR="00C24685">
        <w:t xml:space="preserve"> </w:t>
      </w:r>
      <w:r w:rsidRPr="00C6331E">
        <w:t>by</w:t>
      </w:r>
      <w:r w:rsidR="00C24685">
        <w:t xml:space="preserve"> </w:t>
      </w:r>
      <w:r w:rsidRPr="00C6331E">
        <w:t>the</w:t>
      </w:r>
      <w:r w:rsidR="00C24685">
        <w:t xml:space="preserve"> </w:t>
      </w:r>
      <w:r w:rsidRPr="00C6331E">
        <w:t>national</w:t>
      </w:r>
      <w:r w:rsidR="00C24685">
        <w:t xml:space="preserve"> </w:t>
      </w:r>
      <w:r w:rsidRPr="00C6331E">
        <w:t>Drafting</w:t>
      </w:r>
      <w:r w:rsidR="00C24685">
        <w:t xml:space="preserve"> </w:t>
      </w:r>
      <w:r w:rsidRPr="00C6331E">
        <w:t>Committee</w:t>
      </w:r>
      <w:r w:rsidR="00C24685">
        <w:t xml:space="preserve"> </w:t>
      </w:r>
      <w:r w:rsidRPr="00C6331E">
        <w:t>consisting</w:t>
      </w:r>
      <w:r w:rsidR="00C24685">
        <w:t xml:space="preserve"> </w:t>
      </w:r>
      <w:r w:rsidRPr="00C6331E">
        <w:t>of</w:t>
      </w:r>
      <w:r w:rsidR="00C24685">
        <w:t xml:space="preserve"> </w:t>
      </w:r>
      <w:r w:rsidRPr="00C6331E">
        <w:t>representatives</w:t>
      </w:r>
      <w:r w:rsidR="00C24685">
        <w:t xml:space="preserve"> </w:t>
      </w:r>
      <w:r w:rsidRPr="00C6331E">
        <w:t>from</w:t>
      </w:r>
      <w:r w:rsidR="00C24685">
        <w:t xml:space="preserve"> </w:t>
      </w:r>
      <w:r w:rsidRPr="00C6331E">
        <w:t>the</w:t>
      </w:r>
      <w:r w:rsidR="00C24685">
        <w:t xml:space="preserve"> </w:t>
      </w:r>
      <w:r w:rsidRPr="00C6331E">
        <w:t>different</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directly</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protection,</w:t>
      </w:r>
      <w:r w:rsidR="00C24685">
        <w:t xml:space="preserve"> </w:t>
      </w:r>
      <w:r w:rsidRPr="00C6331E">
        <w:t>implementation</w:t>
      </w:r>
      <w:r w:rsidR="00C24685">
        <w:t xml:space="preserve"> </w:t>
      </w:r>
      <w:r w:rsidRPr="00C6331E">
        <w:t>and</w:t>
      </w:r>
      <w:r w:rsidR="00C24685">
        <w:t xml:space="preserve"> </w:t>
      </w:r>
      <w:r w:rsidRPr="00C6331E">
        <w:t>promotion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among</w:t>
      </w:r>
      <w:r w:rsidR="00C24685">
        <w:t xml:space="preserve"> </w:t>
      </w:r>
      <w:r w:rsidRPr="00C6331E">
        <w:t>those</w:t>
      </w:r>
      <w:r w:rsidR="00C24685">
        <w:t xml:space="preserve"> </w:t>
      </w:r>
      <w:r w:rsidRPr="00C6331E">
        <w:t>agencies,</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(MPS)</w:t>
      </w:r>
      <w:r w:rsidR="00C24685">
        <w:t xml:space="preserve"> </w:t>
      </w:r>
      <w:r w:rsidRPr="00C6331E">
        <w:t>is</w:t>
      </w:r>
      <w:r w:rsidR="00C24685">
        <w:t xml:space="preserve"> </w:t>
      </w:r>
      <w:r w:rsidRPr="00C6331E">
        <w:t>the</w:t>
      </w:r>
      <w:r w:rsidR="00C24685">
        <w:t xml:space="preserve"> </w:t>
      </w:r>
      <w:r w:rsidRPr="00C6331E">
        <w:t>lead</w:t>
      </w:r>
      <w:r w:rsidR="00C24685">
        <w:t xml:space="preserve"> </w:t>
      </w:r>
      <w:r w:rsidRPr="00C6331E">
        <w:t>agency;</w:t>
      </w:r>
      <w:r w:rsidR="00C24685">
        <w:t xml:space="preserve"> </w:t>
      </w:r>
      <w:r w:rsidRPr="00C6331E">
        <w:t>with</w:t>
      </w:r>
      <w:r w:rsidR="00C24685">
        <w:t xml:space="preserve"> </w:t>
      </w:r>
      <w:r w:rsidRPr="00C6331E">
        <w:t>the</w:t>
      </w:r>
      <w:r w:rsidR="00C24685">
        <w:t xml:space="preserve"> </w:t>
      </w:r>
      <w:r w:rsidRPr="00C6331E">
        <w:t>participation</w:t>
      </w:r>
      <w:r w:rsidR="00C24685">
        <w:t xml:space="preserve"> </w:t>
      </w:r>
      <w:r w:rsidRPr="00C6331E">
        <w:t>of</w:t>
      </w:r>
      <w:r w:rsidR="00C24685">
        <w:t xml:space="preserve"> </w:t>
      </w:r>
      <w:r w:rsidRPr="00C6331E">
        <w:t>and</w:t>
      </w:r>
      <w:r w:rsidR="00C24685">
        <w:t xml:space="preserve"> </w:t>
      </w:r>
      <w:r w:rsidRPr="00C6331E">
        <w:t>comments</w:t>
      </w:r>
      <w:r w:rsidR="00C24685">
        <w:t xml:space="preserve"> </w:t>
      </w:r>
      <w:r w:rsidRPr="00C6331E">
        <w:t>from</w:t>
      </w:r>
      <w:r w:rsidR="00C24685">
        <w:t xml:space="preserve"> </w:t>
      </w:r>
      <w:r w:rsidRPr="00C6331E">
        <w:t>organs</w:t>
      </w:r>
      <w:r w:rsidR="00C24685">
        <w:t xml:space="preserve"> </w:t>
      </w:r>
      <w:r w:rsidRPr="00C6331E">
        <w:t>of</w:t>
      </w:r>
      <w:r w:rsidR="00C24685">
        <w:t xml:space="preserve"> </w:t>
      </w:r>
      <w:r w:rsidRPr="00C6331E">
        <w:t>Government,</w:t>
      </w:r>
      <w:r w:rsidR="00C24685">
        <w:t xml:space="preserve"> </w:t>
      </w:r>
      <w:r w:rsidRPr="00C6331E">
        <w:t>local</w:t>
      </w:r>
      <w:r w:rsidR="00C24685">
        <w:t xml:space="preserve"> </w:t>
      </w:r>
      <w:r w:rsidRPr="00C6331E">
        <w:t>government,</w:t>
      </w:r>
      <w:r w:rsidR="00C24685">
        <w:t xml:space="preserve"> </w:t>
      </w:r>
      <w:r w:rsidRPr="00C6331E">
        <w:t>social-political</w:t>
      </w:r>
      <w:r w:rsidR="00C24685">
        <w:t xml:space="preserve"> </w:t>
      </w:r>
      <w:r w:rsidRPr="00C6331E">
        <w:t>organisations,</w:t>
      </w:r>
      <w:r w:rsidR="00C24685">
        <w:t xml:space="preserve"> </w:t>
      </w:r>
      <w:r w:rsidRPr="00C6331E">
        <w:t>training</w:t>
      </w:r>
      <w:r w:rsidR="00C24685">
        <w:t xml:space="preserve"> </w:t>
      </w:r>
      <w:r w:rsidRPr="00C6331E">
        <w:t>facilities,</w:t>
      </w:r>
      <w:r w:rsidR="00C24685">
        <w:t xml:space="preserve"> </w:t>
      </w:r>
      <w:r w:rsidRPr="00C6331E">
        <w:t>foreign</w:t>
      </w:r>
      <w:r w:rsidR="00C24685">
        <w:t xml:space="preserve"> </w:t>
      </w:r>
      <w:r w:rsidRPr="00C6331E">
        <w:t>non-governmental</w:t>
      </w:r>
      <w:r w:rsidR="00C24685">
        <w:t xml:space="preserve"> </w:t>
      </w:r>
      <w:r w:rsidRPr="00C6331E">
        <w:t>organisations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domestic</w:t>
      </w:r>
      <w:r w:rsidR="00C24685">
        <w:t xml:space="preserve"> </w:t>
      </w:r>
      <w:r w:rsidRPr="00C6331E">
        <w:t>and</w:t>
      </w:r>
      <w:r w:rsidR="00C24685">
        <w:t xml:space="preserve"> </w:t>
      </w:r>
      <w:r w:rsidRPr="00C6331E">
        <w:t>international</w:t>
      </w:r>
      <w:r w:rsidR="00C24685">
        <w:t xml:space="preserve"> </w:t>
      </w:r>
      <w:r w:rsidRPr="00C6331E">
        <w:t>experts</w:t>
      </w:r>
      <w:r w:rsidR="00C24685">
        <w:t xml:space="preserve"> </w:t>
      </w:r>
      <w:r w:rsidRPr="00C6331E">
        <w:t>and</w:t>
      </w:r>
      <w:r w:rsidR="00C24685">
        <w:t xml:space="preserve"> </w:t>
      </w:r>
      <w:r w:rsidRPr="00C6331E">
        <w:t>the</w:t>
      </w:r>
      <w:r w:rsidR="00C24685">
        <w:t xml:space="preserve"> </w:t>
      </w:r>
      <w:r w:rsidRPr="00C6331E">
        <w:t>people;</w:t>
      </w:r>
      <w:r w:rsidR="00C24685">
        <w:t xml:space="preserve"> </w:t>
      </w:r>
      <w:r w:rsidRPr="00C6331E">
        <w:t>referring</w:t>
      </w:r>
      <w:r w:rsidR="00C24685">
        <w:t xml:space="preserve"> </w:t>
      </w:r>
      <w:r w:rsidRPr="00C6331E">
        <w:t>selectively</w:t>
      </w:r>
      <w:r w:rsidR="00C24685">
        <w:t xml:space="preserve"> </w:t>
      </w:r>
      <w:r w:rsidRPr="00C6331E">
        <w:t>to</w:t>
      </w:r>
      <w:r w:rsidR="00C24685">
        <w:t xml:space="preserve"> </w:t>
      </w:r>
      <w:r w:rsidRPr="00C6331E">
        <w:t>experiences</w:t>
      </w:r>
      <w:r w:rsidR="00C24685">
        <w:t xml:space="preserve"> </w:t>
      </w:r>
      <w:r w:rsidRPr="00C6331E">
        <w:t>of</w:t>
      </w:r>
      <w:r w:rsidR="00C24685">
        <w:t xml:space="preserve"> </w:t>
      </w:r>
      <w:r w:rsidRPr="00C6331E">
        <w:t>other</w:t>
      </w:r>
      <w:r w:rsidR="00C24685">
        <w:t xml:space="preserve"> </w:t>
      </w:r>
      <w:r w:rsidRPr="00C6331E">
        <w:t>states</w:t>
      </w:r>
      <w:r w:rsidR="00C24685">
        <w:t xml:space="preserve"> </w:t>
      </w:r>
      <w:r w:rsidRPr="00C6331E">
        <w:t>and</w:t>
      </w:r>
      <w:r w:rsidR="00C24685">
        <w:t xml:space="preserve"> </w:t>
      </w:r>
      <w:r w:rsidRPr="00C6331E">
        <w:t>content</w:t>
      </w:r>
      <w:r w:rsidR="00C24685">
        <w:t xml:space="preserve"> </w:t>
      </w:r>
      <w:r w:rsidRPr="00C6331E">
        <w:t>of</w:t>
      </w:r>
      <w:r w:rsidR="00C24685">
        <w:t xml:space="preserve"> </w:t>
      </w:r>
      <w:r w:rsidRPr="00C6331E">
        <w:t>national</w:t>
      </w:r>
      <w:r w:rsidR="00C24685">
        <w:t xml:space="preserve"> </w:t>
      </w:r>
      <w:r w:rsidRPr="00C6331E">
        <w:t>reports</w:t>
      </w:r>
      <w:r w:rsidR="00C24685">
        <w:t xml:space="preserve"> </w:t>
      </w:r>
      <w:r w:rsidRPr="00C6331E">
        <w:t>such</w:t>
      </w:r>
      <w:r w:rsidR="00C24685">
        <w:t xml:space="preserve"> </w:t>
      </w:r>
      <w:r w:rsidRPr="00C6331E">
        <w:t>as</w:t>
      </w:r>
      <w:r w:rsidR="00C24685">
        <w:t xml:space="preserve"> </w:t>
      </w:r>
      <w:r w:rsidRPr="00C6331E">
        <w:t>National</w:t>
      </w:r>
      <w:r w:rsidR="00C24685">
        <w:t xml:space="preserve"> </w:t>
      </w:r>
      <w:r w:rsidRPr="00C6331E">
        <w:t>Report</w:t>
      </w:r>
      <w:r w:rsidR="00C24685">
        <w:t xml:space="preserve"> </w:t>
      </w:r>
      <w:r w:rsidRPr="00C6331E">
        <w:t>on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according</w:t>
      </w:r>
      <w:r w:rsidR="00C24685">
        <w:t xml:space="preserve"> </w:t>
      </w:r>
      <w:r w:rsidRPr="00C6331E">
        <w:t>to</w:t>
      </w:r>
      <w:r w:rsidR="00C24685">
        <w:t xml:space="preserve"> </w:t>
      </w:r>
      <w:r w:rsidRPr="00C6331E">
        <w:t>universal</w:t>
      </w:r>
      <w:r w:rsidR="00C24685">
        <w:t xml:space="preserve"> </w:t>
      </w:r>
      <w:r w:rsidRPr="00C6331E">
        <w:t>periodic</w:t>
      </w:r>
      <w:r w:rsidR="00C24685">
        <w:t xml:space="preserve"> </w:t>
      </w:r>
      <w:r w:rsidRPr="00C6331E">
        <w:t>review</w:t>
      </w:r>
      <w:r w:rsidR="00C24685">
        <w:t xml:space="preserve"> </w:t>
      </w:r>
      <w:r w:rsidRPr="00C6331E">
        <w:t>under</w:t>
      </w:r>
      <w:r w:rsidR="00C24685">
        <w:t xml:space="preserve"> </w:t>
      </w:r>
      <w:r w:rsidRPr="00C6331E">
        <w:t>the</w:t>
      </w:r>
      <w:r w:rsidR="00C24685">
        <w:t xml:space="preserve"> </w:t>
      </w:r>
      <w:r w:rsidRPr="00C6331E">
        <w:t>2nd</w:t>
      </w:r>
      <w:r w:rsidR="00C24685">
        <w:t xml:space="preserve"> </w:t>
      </w:r>
      <w:r w:rsidRPr="00C6331E">
        <w:t>cycle</w:t>
      </w:r>
      <w:r w:rsidR="00C24685">
        <w:t xml:space="preserve"> </w:t>
      </w:r>
      <w:r w:rsidRPr="00C6331E">
        <w:t>(UPR</w:t>
      </w:r>
      <w:r w:rsidR="00C24685">
        <w:t xml:space="preserve"> </w:t>
      </w:r>
      <w:r w:rsidRPr="00C6331E">
        <w:t>II),</w:t>
      </w:r>
      <w:r w:rsidR="00C24685">
        <w:t xml:space="preserve"> </w:t>
      </w:r>
      <w:r w:rsidRPr="00C6331E">
        <w:t>National</w:t>
      </w:r>
      <w:r w:rsidR="00C24685">
        <w:t xml:space="preserve"> </w:t>
      </w:r>
      <w:r w:rsidRPr="00C6331E">
        <w:t>Report</w:t>
      </w:r>
      <w:r w:rsidR="00C24685">
        <w:t xml:space="preserve"> </w:t>
      </w:r>
      <w:r w:rsidRPr="00C6331E">
        <w:t>on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Convention</w:t>
      </w:r>
      <w:r w:rsidR="00C24685">
        <w:t xml:space="preserve"> </w:t>
      </w:r>
      <w:r w:rsidRPr="00C6331E">
        <w:t>on</w:t>
      </w:r>
      <w:r w:rsidR="00C24685">
        <w:t xml:space="preserve"> </w:t>
      </w:r>
      <w:r w:rsidRPr="00C6331E">
        <w:t>the</w:t>
      </w:r>
      <w:r w:rsidR="00C24685">
        <w:t xml:space="preserve"> </w:t>
      </w:r>
      <w:r w:rsidRPr="00C6331E">
        <w:t>Elimination</w:t>
      </w:r>
      <w:r w:rsidR="00C24685">
        <w:t xml:space="preserve"> </w:t>
      </w:r>
      <w:r w:rsidRPr="00C6331E">
        <w:t>of</w:t>
      </w:r>
      <w:r w:rsidR="00C24685">
        <w:t xml:space="preserve"> </w:t>
      </w:r>
      <w:r w:rsidRPr="00C6331E">
        <w:t>all</w:t>
      </w:r>
      <w:r w:rsidR="00C24685">
        <w:t xml:space="preserve"> </w:t>
      </w:r>
      <w:r w:rsidRPr="00C6331E">
        <w:t>Forms</w:t>
      </w:r>
      <w:r w:rsidR="00C24685">
        <w:t xml:space="preserve"> </w:t>
      </w:r>
      <w:r w:rsidRPr="00C6331E">
        <w:t>of</w:t>
      </w:r>
      <w:r w:rsidR="00C24685">
        <w:t xml:space="preserve"> </w:t>
      </w:r>
      <w:r w:rsidRPr="00C6331E">
        <w:t>Discrimination</w:t>
      </w:r>
      <w:r w:rsidR="00C24685">
        <w:t xml:space="preserve"> </w:t>
      </w:r>
      <w:r w:rsidRPr="00C6331E">
        <w:t>Against</w:t>
      </w:r>
      <w:r w:rsidR="00C24685">
        <w:t xml:space="preserve"> </w:t>
      </w:r>
      <w:r w:rsidRPr="00C6331E">
        <w:t>Women</w:t>
      </w:r>
      <w:r w:rsidR="00C24685">
        <w:t xml:space="preserve"> </w:t>
      </w:r>
      <w:r w:rsidRPr="00C6331E">
        <w:t>(CEDAW),</w:t>
      </w:r>
      <w:r w:rsidR="00C24685">
        <w:t xml:space="preserve"> </w:t>
      </w:r>
      <w:r w:rsidRPr="00C6331E">
        <w:t>National</w:t>
      </w:r>
      <w:r w:rsidR="00C24685">
        <w:t xml:space="preserve"> </w:t>
      </w:r>
      <w:r w:rsidRPr="00C6331E">
        <w:t>Report</w:t>
      </w:r>
      <w:r w:rsidR="00C24685">
        <w:t xml:space="preserve"> </w:t>
      </w:r>
      <w:r w:rsidRPr="00C6331E">
        <w:t>on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International</w:t>
      </w:r>
      <w:r w:rsidR="00C24685">
        <w:t xml:space="preserve"> </w:t>
      </w:r>
      <w:r w:rsidRPr="00C6331E">
        <w:t>Covenant</w:t>
      </w:r>
      <w:r w:rsidR="00C24685">
        <w:t xml:space="preserve"> </w:t>
      </w:r>
      <w:r w:rsidRPr="00C6331E">
        <w:t>on</w:t>
      </w:r>
      <w:r w:rsidR="00C24685">
        <w:t xml:space="preserve"> </w:t>
      </w:r>
      <w:r w:rsidRPr="00C6331E">
        <w:t>Economic,</w:t>
      </w:r>
      <w:r w:rsidR="00C24685">
        <w:t xml:space="preserve"> </w:t>
      </w:r>
      <w:r w:rsidRPr="00C6331E">
        <w:t>Social</w:t>
      </w:r>
      <w:r w:rsidR="00C24685">
        <w:t xml:space="preserve"> </w:t>
      </w:r>
      <w:r w:rsidRPr="00C6331E">
        <w:t>and</w:t>
      </w:r>
      <w:r w:rsidR="00C24685">
        <w:t xml:space="preserve"> </w:t>
      </w:r>
      <w:r w:rsidRPr="00C6331E">
        <w:t>Cultural</w:t>
      </w:r>
      <w:r w:rsidR="00C24685">
        <w:t xml:space="preserve"> </w:t>
      </w:r>
      <w:r w:rsidRPr="00C6331E">
        <w:t>Rights</w:t>
      </w:r>
      <w:r w:rsidR="00015DFC">
        <w:t xml:space="preserve"> ...</w:t>
      </w:r>
      <w:r w:rsidR="00C24685">
        <w:t xml:space="preserve"> </w:t>
      </w:r>
      <w:r w:rsidRPr="00C6331E">
        <w:t>This</w:t>
      </w:r>
      <w:r w:rsidR="00C24685">
        <w:t xml:space="preserve"> </w:t>
      </w:r>
      <w:r w:rsidRPr="00C6331E">
        <w:t>draft</w:t>
      </w:r>
      <w:r w:rsidR="00C24685">
        <w:t xml:space="preserve"> </w:t>
      </w:r>
      <w:r w:rsidRPr="00C6331E">
        <w:t>report</w:t>
      </w:r>
      <w:r w:rsidR="00C24685">
        <w:t xml:space="preserve"> </w:t>
      </w:r>
      <w:r w:rsidRPr="00C6331E">
        <w:t>has</w:t>
      </w:r>
      <w:r w:rsidR="00C24685">
        <w:t xml:space="preserve"> </w:t>
      </w:r>
      <w:r w:rsidRPr="00C6331E">
        <w:t>been</w:t>
      </w:r>
      <w:r w:rsidR="00C24685">
        <w:t xml:space="preserve"> </w:t>
      </w:r>
      <w:r w:rsidRPr="00C6331E">
        <w:t>published</w:t>
      </w:r>
      <w:r w:rsidR="00C24685">
        <w:t xml:space="preserve"> </w:t>
      </w:r>
      <w:r w:rsidRPr="00C6331E">
        <w:t>on</w:t>
      </w:r>
      <w:r w:rsidR="00C24685">
        <w:t xml:space="preserve"> </w:t>
      </w:r>
      <w:r w:rsidRPr="00C6331E">
        <w:t>the</w:t>
      </w:r>
      <w:r w:rsidR="00C24685">
        <w:t xml:space="preserve"> </w:t>
      </w:r>
      <w:r w:rsidRPr="00C6331E">
        <w:t>official</w:t>
      </w:r>
      <w:r w:rsidR="00C24685">
        <w:t xml:space="preserve"> </w:t>
      </w:r>
      <w:r w:rsidRPr="00C6331E">
        <w:t>website</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for</w:t>
      </w:r>
      <w:r w:rsidR="00C24685">
        <w:t xml:space="preserve"> </w:t>
      </w:r>
      <w:r w:rsidRPr="00C6331E">
        <w:t>public</w:t>
      </w:r>
      <w:r w:rsidR="00C24685">
        <w:t xml:space="preserve"> </w:t>
      </w:r>
      <w:r w:rsidRPr="00C6331E">
        <w:t>inputs</w:t>
      </w:r>
      <w:r w:rsidR="00C24685">
        <w:t xml:space="preserve"> </w:t>
      </w:r>
      <w:r w:rsidRPr="00C6331E">
        <w:t>since</w:t>
      </w:r>
      <w:r w:rsidR="00C24685">
        <w:t xml:space="preserve"> </w:t>
      </w:r>
      <w:r w:rsidRPr="00C6331E">
        <w:t>December</w:t>
      </w:r>
      <w:r w:rsidR="00C24685">
        <w:t xml:space="preserve"> </w:t>
      </w:r>
      <w:r w:rsidRPr="00C6331E">
        <w:t>2016.</w:t>
      </w:r>
      <w:r w:rsidRPr="00E60643">
        <w:rPr>
          <w:rStyle w:val="FootnoteReference"/>
        </w:rPr>
        <w:footnoteReference w:id="5"/>
      </w:r>
    </w:p>
    <w:p w:rsidR="00F21141" w:rsidRPr="00C6331E" w:rsidRDefault="00F21141" w:rsidP="008B7876">
      <w:pPr>
        <w:pStyle w:val="HChG"/>
      </w:pPr>
      <w:r w:rsidRPr="00C6331E">
        <w:tab/>
      </w:r>
      <w:r w:rsidR="008B7876">
        <w:t>II</w:t>
      </w:r>
      <w:r w:rsidRPr="00C6331E">
        <w:t>.</w:t>
      </w:r>
      <w:r w:rsidRPr="00C6331E">
        <w:tab/>
        <w:t>General</w:t>
      </w:r>
      <w:r w:rsidR="00C24685">
        <w:t xml:space="preserve"> </w:t>
      </w:r>
      <w:r w:rsidRPr="00C6331E">
        <w:t>legal</w:t>
      </w:r>
      <w:r w:rsidR="00C24685">
        <w:t xml:space="preserve"> </w:t>
      </w:r>
      <w:r w:rsidRPr="00C6331E">
        <w:t>framework</w:t>
      </w:r>
      <w:r w:rsidR="00C24685">
        <w:t xml:space="preserve"> </w:t>
      </w:r>
      <w:r w:rsidRPr="00C6331E">
        <w:t>of</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prevention</w:t>
      </w:r>
      <w:r w:rsidR="00C24685">
        <w:t xml:space="preserve"> </w:t>
      </w:r>
      <w:r w:rsidRPr="00C6331E">
        <w:t>and</w:t>
      </w:r>
      <w:r w:rsidR="00C24685">
        <w:t xml:space="preserve"> </w:t>
      </w:r>
      <w:r w:rsidRPr="00C6331E">
        <w:t>combat</w:t>
      </w:r>
      <w:r w:rsidR="00C24685">
        <w:t xml:space="preserve"> </w:t>
      </w:r>
      <w:r w:rsidRPr="00C6331E">
        <w:t>against</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p>
    <w:p w:rsidR="00F21141" w:rsidRPr="00C6331E" w:rsidRDefault="00F21141" w:rsidP="000A046B">
      <w:pPr>
        <w:pStyle w:val="H1G"/>
      </w:pPr>
      <w:r w:rsidRPr="00C6331E">
        <w:tab/>
      </w:r>
      <w:r w:rsidR="008B7876">
        <w:t>A</w:t>
      </w:r>
      <w:r w:rsidRPr="00C6331E">
        <w:t>.</w:t>
      </w:r>
      <w:r w:rsidRPr="00C6331E">
        <w:tab/>
        <w:t>General</w:t>
      </w:r>
      <w:r w:rsidR="00C24685">
        <w:t xml:space="preserve"> </w:t>
      </w:r>
      <w:r w:rsidRPr="00C6331E">
        <w:t>legal</w:t>
      </w:r>
      <w:r w:rsidR="00C24685">
        <w:t xml:space="preserve"> </w:t>
      </w:r>
      <w:r w:rsidRPr="00C6331E">
        <w:t>framework</w:t>
      </w:r>
    </w:p>
    <w:p w:rsidR="00F21141" w:rsidRPr="00C6331E" w:rsidRDefault="00F21141" w:rsidP="003C58BE">
      <w:pPr>
        <w:pStyle w:val="SingleTxtG"/>
      </w:pPr>
      <w:r w:rsidRPr="00C6331E">
        <w:t>6.</w:t>
      </w:r>
      <w:r w:rsidRPr="00C6331E">
        <w:tab/>
        <w:t>There</w:t>
      </w:r>
      <w:r w:rsidR="00C24685">
        <w:t xml:space="preserve"> </w:t>
      </w:r>
      <w:r w:rsidRPr="00C6331E">
        <w:t>are</w:t>
      </w:r>
      <w:r w:rsidR="00C24685">
        <w:t xml:space="preserve"> </w:t>
      </w:r>
      <w:r w:rsidRPr="00C6331E">
        <w:t>36</w:t>
      </w:r>
      <w:r w:rsidR="00C24685">
        <w:t xml:space="preserve"> </w:t>
      </w:r>
      <w:r w:rsidRPr="00C6331E">
        <w:t>articles</w:t>
      </w:r>
      <w:r w:rsidR="00C24685">
        <w:t xml:space="preserve"> </w:t>
      </w:r>
      <w:r w:rsidRPr="00C6331E">
        <w:t>in</w:t>
      </w:r>
      <w:r w:rsidR="00C24685">
        <w:t xml:space="preserve"> </w:t>
      </w:r>
      <w:r w:rsidRPr="00C6331E">
        <w:t>Chapter</w:t>
      </w:r>
      <w:r w:rsidR="00C24685">
        <w:t xml:space="preserve"> </w:t>
      </w:r>
      <w:r w:rsidRPr="00C6331E">
        <w:t>II</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regulating</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fundamental</w:t>
      </w:r>
      <w:r w:rsidR="00C24685">
        <w:t xml:space="preserve"> </w:t>
      </w:r>
      <w:r w:rsidRPr="00C6331E">
        <w:t>rights</w:t>
      </w:r>
      <w:r w:rsidR="00C24685">
        <w:t xml:space="preserve"> </w:t>
      </w:r>
      <w:r w:rsidRPr="00C6331E">
        <w:t>and</w:t>
      </w:r>
      <w:r w:rsidR="00C24685">
        <w:t xml:space="preserve"> </w:t>
      </w:r>
      <w:r w:rsidRPr="00C6331E">
        <w:t>obligations</w:t>
      </w:r>
      <w:r w:rsidR="00C24685">
        <w:t xml:space="preserve"> </w:t>
      </w:r>
      <w:r w:rsidRPr="00C6331E">
        <w:t>of</w:t>
      </w:r>
      <w:r w:rsidR="00C24685">
        <w:t xml:space="preserve"> </w:t>
      </w:r>
      <w:r w:rsidRPr="00C6331E">
        <w:t>citizens,</w:t>
      </w:r>
      <w:r w:rsidR="00C24685">
        <w:t xml:space="preserve"> </w:t>
      </w:r>
      <w:r w:rsidRPr="00C6331E">
        <w:t>including</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equality</w:t>
      </w:r>
      <w:r w:rsidR="00C24685">
        <w:t xml:space="preserve"> </w:t>
      </w:r>
      <w:r w:rsidRPr="00C6331E">
        <w:t>before</w:t>
      </w:r>
      <w:r w:rsidR="00C24685">
        <w:t xml:space="preserve"> </w:t>
      </w:r>
      <w:r w:rsidRPr="00C6331E">
        <w:t>law;</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non</w:t>
      </w:r>
      <w:r w:rsidR="007367DF">
        <w:t>-</w:t>
      </w:r>
      <w:r w:rsidRPr="00C6331E">
        <w:t>discriminatory</w:t>
      </w:r>
      <w:r w:rsidR="00C24685">
        <w:t xml:space="preserve"> </w:t>
      </w:r>
      <w:r w:rsidRPr="00C6331E">
        <w:t>treatment</w:t>
      </w:r>
      <w:r w:rsidR="00C24685">
        <w:t xml:space="preserve"> </w:t>
      </w:r>
      <w:r w:rsidRPr="00C6331E">
        <w:t>in</w:t>
      </w:r>
      <w:r w:rsidR="00C24685">
        <w:t xml:space="preserve"> </w:t>
      </w:r>
      <w:r w:rsidRPr="00C6331E">
        <w:t>political,</w:t>
      </w:r>
      <w:r w:rsidR="00C24685">
        <w:t xml:space="preserve"> </w:t>
      </w:r>
      <w:r w:rsidRPr="00C6331E">
        <w:t>civil,</w:t>
      </w:r>
      <w:r w:rsidR="00C24685">
        <w:t xml:space="preserve"> </w:t>
      </w:r>
      <w:r w:rsidRPr="00C6331E">
        <w:t>economic,</w:t>
      </w:r>
      <w:r w:rsidR="00C24685">
        <w:t xml:space="preserve"> </w:t>
      </w:r>
      <w:r w:rsidRPr="00C6331E">
        <w:t>cultural</w:t>
      </w:r>
      <w:r w:rsidR="00C24685">
        <w:t xml:space="preserve"> </w:t>
      </w:r>
      <w:r w:rsidRPr="00C6331E">
        <w:t>and</w:t>
      </w:r>
      <w:r w:rsidR="00C24685">
        <w:t xml:space="preserve"> </w:t>
      </w:r>
      <w:r w:rsidRPr="00C6331E">
        <w:t>social</w:t>
      </w:r>
      <w:r w:rsidR="00C24685">
        <w:t xml:space="preserve"> </w:t>
      </w:r>
      <w:r w:rsidRPr="00C6331E">
        <w:t>life;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life;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physical</w:t>
      </w:r>
      <w:r w:rsidR="00C24685">
        <w:t xml:space="preserve"> </w:t>
      </w:r>
      <w:r w:rsidRPr="00C6331E">
        <w:t>inviolability;</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have</w:t>
      </w:r>
      <w:r w:rsidR="00C24685">
        <w:t xml:space="preserve"> </w:t>
      </w:r>
      <w:r w:rsidRPr="00C6331E">
        <w:t>health,</w:t>
      </w:r>
      <w:r w:rsidR="00C24685">
        <w:t xml:space="preserve"> </w:t>
      </w:r>
      <w:proofErr w:type="spellStart"/>
      <w:r w:rsidRPr="00C6331E">
        <w:t>honor</w:t>
      </w:r>
      <w:proofErr w:type="spellEnd"/>
      <w:r w:rsidR="00C24685">
        <w:t xml:space="preserve"> </w:t>
      </w:r>
      <w:r w:rsidRPr="00C6331E">
        <w:t>and</w:t>
      </w:r>
      <w:r w:rsidR="00C24685">
        <w:t xml:space="preserve"> </w:t>
      </w:r>
      <w:r w:rsidRPr="00C6331E">
        <w:t>dignity</w:t>
      </w:r>
      <w:r w:rsidR="00C24685">
        <w:t xml:space="preserve"> </w:t>
      </w:r>
      <w:r w:rsidRPr="00C6331E">
        <w:t>protected</w:t>
      </w:r>
      <w:r w:rsidR="00C24685">
        <w:t xml:space="preserve"> </w:t>
      </w:r>
      <w:r w:rsidRPr="00C6331E">
        <w:t>by</w:t>
      </w:r>
      <w:r w:rsidR="00C24685">
        <w:t xml:space="preserve"> </w:t>
      </w:r>
      <w:r w:rsidRPr="00C6331E">
        <w:t>law;</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p>
    <w:p w:rsidR="00F21141" w:rsidRPr="00C6331E" w:rsidRDefault="00F21141" w:rsidP="003C58BE">
      <w:pPr>
        <w:pStyle w:val="SingleTxtG"/>
      </w:pPr>
      <w:r w:rsidRPr="00C6331E">
        <w:lastRenderedPageBreak/>
        <w:t>7.</w:t>
      </w:r>
      <w:r w:rsidRPr="00C6331E">
        <w:tab/>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punishment</w:t>
      </w:r>
      <w:r w:rsidR="00C24685">
        <w:t xml:space="preserve"> </w:t>
      </w:r>
      <w:r w:rsidRPr="00C6331E">
        <w:t>or</w:t>
      </w:r>
      <w:r w:rsidR="00C24685">
        <w:t xml:space="preserve"> </w:t>
      </w:r>
      <w:r w:rsidRPr="00C6331E">
        <w:t>treatment</w:t>
      </w:r>
      <w:r w:rsidR="00C24685">
        <w:t xml:space="preserve"> </w:t>
      </w:r>
      <w:r w:rsidRPr="00C6331E">
        <w:t>has</w:t>
      </w:r>
      <w:r w:rsidR="00C24685">
        <w:t xml:space="preserve"> </w:t>
      </w:r>
      <w:r w:rsidRPr="00C6331E">
        <w:t>been</w:t>
      </w:r>
      <w:r w:rsidR="00C24685">
        <w:t xml:space="preserve"> </w:t>
      </w:r>
      <w:r w:rsidRPr="00C6331E">
        <w:t>stipulated</w:t>
      </w:r>
      <w:r w:rsidR="00C24685">
        <w:t xml:space="preserve"> </w:t>
      </w:r>
      <w:r w:rsidRPr="00C6331E">
        <w:t>in</w:t>
      </w:r>
      <w:r w:rsidR="00C24685">
        <w:t xml:space="preserve"> </w:t>
      </w:r>
      <w:r w:rsidRPr="00C6331E">
        <w:t>para.</w:t>
      </w:r>
      <w:r w:rsidR="00B12665">
        <w:t xml:space="preserve"> </w:t>
      </w:r>
      <w:r w:rsidRPr="00C6331E">
        <w:t>1,</w:t>
      </w:r>
      <w:r w:rsidR="00C24685">
        <w:t xml:space="preserve"> </w:t>
      </w:r>
      <w:r w:rsidRPr="00C6331E">
        <w:t>Art</w:t>
      </w:r>
      <w:r w:rsidR="00BC59B8">
        <w:t>icle</w:t>
      </w:r>
      <w:r w:rsidR="007B70A9">
        <w:t xml:space="preserve"> </w:t>
      </w:r>
      <w:r w:rsidRPr="00C6331E">
        <w:t>20</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as</w:t>
      </w:r>
      <w:r w:rsidR="00C24685">
        <w:t xml:space="preserve"> </w:t>
      </w:r>
      <w:r w:rsidRPr="00C6331E">
        <w:t>follows:</w:t>
      </w:r>
      <w:r w:rsidR="00C24685">
        <w:t xml:space="preserve"> </w:t>
      </w:r>
      <w:r w:rsidR="008313BC">
        <w:t>“</w:t>
      </w:r>
      <w:r w:rsidRPr="00C6331E">
        <w:t>Everyone</w:t>
      </w:r>
      <w:r w:rsidR="00C24685">
        <w:t xml:space="preserve"> </w:t>
      </w:r>
      <w:r w:rsidRPr="00C6331E">
        <w:t>has</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physical</w:t>
      </w:r>
      <w:r w:rsidR="00C24685">
        <w:t xml:space="preserve"> </w:t>
      </w:r>
      <w:r w:rsidRPr="00C6331E">
        <w:t>inviolability</w:t>
      </w:r>
      <w:r w:rsidR="00C24685">
        <w:t xml:space="preserve"> </w:t>
      </w:r>
      <w:r w:rsidRPr="00C6331E">
        <w:t>and</w:t>
      </w:r>
      <w:r w:rsidR="00C24685">
        <w:t xml:space="preserve"> </w:t>
      </w:r>
      <w:r w:rsidRPr="00C6331E">
        <w:t>to</w:t>
      </w:r>
      <w:r w:rsidR="00C24685">
        <w:t xml:space="preserve"> </w:t>
      </w:r>
      <w:r w:rsidRPr="00C6331E">
        <w:t>have</w:t>
      </w:r>
      <w:r w:rsidR="00C24685">
        <w:t xml:space="preserve"> </w:t>
      </w:r>
      <w:r w:rsidRPr="00C6331E">
        <w:t>their</w:t>
      </w:r>
      <w:r w:rsidR="00C24685">
        <w:t xml:space="preserve"> </w:t>
      </w:r>
      <w:r w:rsidRPr="00C6331E">
        <w:t>health,</w:t>
      </w:r>
      <w:r w:rsidR="00C24685">
        <w:t xml:space="preserve"> </w:t>
      </w:r>
      <w:proofErr w:type="spellStart"/>
      <w:r w:rsidRPr="00C6331E">
        <w:t>honor</w:t>
      </w:r>
      <w:proofErr w:type="spellEnd"/>
      <w:r w:rsidR="00C24685">
        <w:t xml:space="preserve"> </w:t>
      </w:r>
      <w:r w:rsidRPr="00C6331E">
        <w:t>and</w:t>
      </w:r>
      <w:r w:rsidR="00C24685">
        <w:t xml:space="preserve"> </w:t>
      </w:r>
      <w:r w:rsidRPr="00C6331E">
        <w:t>dignity</w:t>
      </w:r>
      <w:r w:rsidR="00C24685">
        <w:t xml:space="preserve"> </w:t>
      </w:r>
      <w:r w:rsidRPr="00C6331E">
        <w:t>protected</w:t>
      </w:r>
      <w:r w:rsidR="00C24685">
        <w:t xml:space="preserve"> </w:t>
      </w:r>
      <w:r w:rsidRPr="00C6331E">
        <w:t>by</w:t>
      </w:r>
      <w:r w:rsidR="00C24685">
        <w:t xml:space="preserve"> </w:t>
      </w:r>
      <w:r w:rsidRPr="00C6331E">
        <w:t>law;</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violence,</w:t>
      </w:r>
      <w:r w:rsidR="00C24685">
        <w:t xml:space="preserve"> </w:t>
      </w:r>
      <w:r w:rsidRPr="00C6331E">
        <w:t>coercion,</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any</w:t>
      </w:r>
      <w:r w:rsidR="00C24685">
        <w:t xml:space="preserve"> </w:t>
      </w:r>
      <w:r w:rsidRPr="00C6331E">
        <w:t>other</w:t>
      </w:r>
      <w:r w:rsidR="00C24685">
        <w:t xml:space="preserve"> </w:t>
      </w:r>
      <w:r w:rsidRPr="00C6331E">
        <w:t>form</w:t>
      </w:r>
      <w:r w:rsidR="00C24685">
        <w:t xml:space="preserve"> </w:t>
      </w:r>
      <w:r w:rsidRPr="00C6331E">
        <w:t>of</w:t>
      </w:r>
      <w:r w:rsidR="00C24685">
        <w:t xml:space="preserve"> </w:t>
      </w:r>
      <w:r w:rsidRPr="00C6331E">
        <w:t>treatment</w:t>
      </w:r>
      <w:r w:rsidR="00C24685">
        <w:t xml:space="preserve"> </w:t>
      </w:r>
      <w:r w:rsidRPr="00C6331E">
        <w:t>which</w:t>
      </w:r>
      <w:r w:rsidR="00C24685">
        <w:t xml:space="preserve"> </w:t>
      </w:r>
      <w:r w:rsidRPr="00C6331E">
        <w:t>involves</w:t>
      </w:r>
      <w:r w:rsidR="00C24685">
        <w:t xml:space="preserve"> </w:t>
      </w:r>
      <w:r w:rsidRPr="00C6331E">
        <w:t>in</w:t>
      </w:r>
      <w:r w:rsidR="00C24685">
        <w:t xml:space="preserve"> </w:t>
      </w:r>
      <w:r w:rsidRPr="00C6331E">
        <w:t>physical</w:t>
      </w:r>
      <w:r w:rsidR="00C24685">
        <w:t xml:space="preserve"> </w:t>
      </w:r>
      <w:r w:rsidRPr="00C6331E">
        <w:t>violation</w:t>
      </w:r>
      <w:r w:rsidR="00C24685">
        <w:t xml:space="preserve"> </w:t>
      </w:r>
      <w:r w:rsidRPr="00C6331E">
        <w:t>or</w:t>
      </w:r>
      <w:r w:rsidR="00C24685">
        <w:t xml:space="preserve"> </w:t>
      </w:r>
      <w:r w:rsidRPr="00C6331E">
        <w:t>violation</w:t>
      </w:r>
      <w:r w:rsidR="00C24685">
        <w:t xml:space="preserve"> </w:t>
      </w:r>
      <w:r w:rsidRPr="00C6331E">
        <w:t>of</w:t>
      </w:r>
      <w:r w:rsidR="00C24685">
        <w:t xml:space="preserve"> </w:t>
      </w:r>
      <w:r w:rsidRPr="00C6331E">
        <w:t>health,</w:t>
      </w:r>
      <w:r w:rsidR="00C24685">
        <w:t xml:space="preserve"> </w:t>
      </w:r>
      <w:proofErr w:type="spellStart"/>
      <w:r w:rsidRPr="00C6331E">
        <w:t>honor</w:t>
      </w:r>
      <w:proofErr w:type="spellEnd"/>
      <w:r w:rsidR="00C24685">
        <w:t xml:space="preserve"> </w:t>
      </w:r>
      <w:r w:rsidRPr="00C6331E">
        <w:t>and</w:t>
      </w:r>
      <w:r w:rsidR="00C24685">
        <w:t xml:space="preserve"> </w:t>
      </w:r>
      <w:r w:rsidRPr="00C6331E">
        <w:t>dignity</w:t>
      </w:r>
      <w:r w:rsidR="008313BC">
        <w:t>”</w:t>
      </w:r>
      <w:r w:rsidRPr="00C6331E">
        <w:t>.</w:t>
      </w:r>
    </w:p>
    <w:p w:rsidR="00F21141" w:rsidRPr="00C6331E" w:rsidRDefault="00F21141" w:rsidP="003C58BE">
      <w:pPr>
        <w:pStyle w:val="SingleTxtG"/>
      </w:pPr>
      <w:r w:rsidRPr="00C6331E">
        <w:t>8.</w:t>
      </w:r>
      <w:r w:rsidRPr="00C6331E">
        <w:tab/>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punishment</w:t>
      </w:r>
      <w:r w:rsidR="00C24685">
        <w:t xml:space="preserve"> </w:t>
      </w:r>
      <w:r w:rsidRPr="00C6331E">
        <w:t>or</w:t>
      </w:r>
      <w:r w:rsidR="00C24685">
        <w:t xml:space="preserve"> </w:t>
      </w:r>
      <w:r w:rsidRPr="00C6331E">
        <w:t>treatment</w:t>
      </w:r>
      <w:r w:rsidR="00C24685">
        <w:t xml:space="preserve"> </w:t>
      </w:r>
      <w:r w:rsidRPr="00C6331E">
        <w:t>has</w:t>
      </w:r>
      <w:r w:rsidR="00C24685">
        <w:t xml:space="preserve"> </w:t>
      </w:r>
      <w:r w:rsidRPr="00C6331E">
        <w:t>been</w:t>
      </w:r>
      <w:r w:rsidR="00C24685">
        <w:t xml:space="preserve"> </w:t>
      </w:r>
      <w:r w:rsidRPr="00C6331E">
        <w:t>also</w:t>
      </w:r>
      <w:r w:rsidR="00C24685">
        <w:t xml:space="preserve"> </w:t>
      </w:r>
      <w:r w:rsidRPr="00C6331E">
        <w:t>provided</w:t>
      </w:r>
      <w:r w:rsidR="00C24685">
        <w:t xml:space="preserve"> </w:t>
      </w:r>
      <w:r w:rsidRPr="00C6331E">
        <w:t>in</w:t>
      </w:r>
      <w:r w:rsidR="00C24685">
        <w:t xml:space="preserve"> </w:t>
      </w:r>
      <w:r w:rsidRPr="00C6331E">
        <w:t>many</w:t>
      </w:r>
      <w:r w:rsidR="00C24685">
        <w:t xml:space="preserve"> </w:t>
      </w:r>
      <w:r w:rsidRPr="00C6331E">
        <w:t>legal</w:t>
      </w:r>
      <w:r w:rsidR="00C24685">
        <w:t xml:space="preserve"> </w:t>
      </w:r>
      <w:r w:rsidRPr="00C6331E">
        <w:t>documents</w:t>
      </w:r>
      <w:r w:rsidR="00C24685">
        <w:t xml:space="preserve"> </w:t>
      </w:r>
      <w:r w:rsidRPr="00C6331E">
        <w:t>on</w:t>
      </w:r>
      <w:r w:rsidR="00C24685">
        <w:t xml:space="preserve"> </w:t>
      </w:r>
      <w:r w:rsidRPr="00C6331E">
        <w:t>criminal,</w:t>
      </w:r>
      <w:r w:rsidR="00C24685">
        <w:t xml:space="preserve"> </w:t>
      </w:r>
      <w:r w:rsidRPr="00C6331E">
        <w:t>administrative</w:t>
      </w:r>
      <w:r w:rsidR="00C24685">
        <w:t xml:space="preserve"> </w:t>
      </w:r>
      <w:r w:rsidRPr="00C6331E">
        <w:t>and</w:t>
      </w:r>
      <w:r w:rsidR="00C24685">
        <w:t xml:space="preserve"> </w:t>
      </w:r>
      <w:r w:rsidRPr="00C6331E">
        <w:t>civil</w:t>
      </w:r>
      <w:r w:rsidR="00C24685">
        <w:t xml:space="preserve"> </w:t>
      </w:r>
      <w:r w:rsidRPr="00C6331E">
        <w:t>matters</w:t>
      </w:r>
      <w:r w:rsidR="00C24685">
        <w:t xml:space="preserve"> </w:t>
      </w:r>
      <w:r w:rsidRPr="00C6331E">
        <w:t>….</w:t>
      </w:r>
      <w:r w:rsidR="00C24685">
        <w:t xml:space="preserve"> </w:t>
      </w:r>
      <w:r w:rsidRPr="00C6331E">
        <w:t>In</w:t>
      </w:r>
      <w:r w:rsidR="00C24685">
        <w:t xml:space="preserve"> </w:t>
      </w:r>
      <w:r w:rsidRPr="00C6331E">
        <w:t>particular,</w:t>
      </w:r>
      <w:r w:rsidR="00C24685">
        <w:t xml:space="preserve"> </w:t>
      </w:r>
      <w:r w:rsidRPr="00C6331E">
        <w:t>in</w:t>
      </w:r>
      <w:r w:rsidR="00C24685">
        <w:t xml:space="preserve"> </w:t>
      </w:r>
      <w:r w:rsidRPr="00C6331E">
        <w:t>2015,</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adopted</w:t>
      </w:r>
      <w:r w:rsidR="00C24685">
        <w:t xml:space="preserve"> </w:t>
      </w:r>
      <w:r w:rsidRPr="00C6331E">
        <w:t>various</w:t>
      </w:r>
      <w:r w:rsidR="00C24685">
        <w:t xml:space="preserve"> </w:t>
      </w:r>
      <w:r w:rsidRPr="00C6331E">
        <w:t>legal</w:t>
      </w:r>
      <w:r w:rsidR="00C24685">
        <w:t xml:space="preserve"> </w:t>
      </w:r>
      <w:r w:rsidRPr="00C6331E">
        <w:t>documents</w:t>
      </w:r>
      <w:r w:rsidRPr="00E60643">
        <w:rPr>
          <w:rStyle w:val="FootnoteReference"/>
        </w:rPr>
        <w:footnoteReference w:id="6"/>
      </w:r>
      <w:r w:rsidR="00C24685">
        <w:t xml:space="preserve"> </w:t>
      </w:r>
      <w:r w:rsidRPr="00C6331E">
        <w:t>which</w:t>
      </w:r>
      <w:r w:rsidR="00C24685">
        <w:t xml:space="preserve"> </w:t>
      </w:r>
      <w:r w:rsidRPr="00C6331E">
        <w:t>have</w:t>
      </w:r>
      <w:r w:rsidR="00C24685">
        <w:t xml:space="preserve"> </w:t>
      </w:r>
      <w:r w:rsidRPr="00C6331E">
        <w:t>new</w:t>
      </w:r>
      <w:r w:rsidR="00C24685">
        <w:t xml:space="preserve"> </w:t>
      </w:r>
      <w:r w:rsidRPr="00C6331E">
        <w:t>and</w:t>
      </w:r>
      <w:r w:rsidR="00C24685">
        <w:t xml:space="preserve"> </w:t>
      </w:r>
      <w:r w:rsidRPr="00C6331E">
        <w:t>more</w:t>
      </w:r>
      <w:r w:rsidR="00C24685">
        <w:t xml:space="preserve"> </w:t>
      </w:r>
      <w:r w:rsidRPr="00C6331E">
        <w:t>progressive</w:t>
      </w:r>
      <w:r w:rsidR="00C24685">
        <w:t xml:space="preserve"> </w:t>
      </w:r>
      <w:r w:rsidRPr="00C6331E">
        <w:t>contents</w:t>
      </w:r>
      <w:r w:rsidR="00C24685">
        <w:t xml:space="preserve"> </w:t>
      </w:r>
      <w:r w:rsidRPr="00C6331E">
        <w:t>or</w:t>
      </w:r>
      <w:r w:rsidR="00C24685">
        <w:t xml:space="preserve"> </w:t>
      </w:r>
      <w:r w:rsidRPr="00C6331E">
        <w:t>amendments.</w:t>
      </w:r>
      <w:r w:rsidR="00C24685">
        <w:t xml:space="preserve"> </w:t>
      </w:r>
      <w:r w:rsidRPr="00C6331E">
        <w:t>International</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party,</w:t>
      </w:r>
      <w:r w:rsidR="00C24685">
        <w:t xml:space="preserve"> </w:t>
      </w:r>
      <w:r w:rsidRPr="00C6331E">
        <w:t>including</w:t>
      </w:r>
      <w:r w:rsidR="00C24685">
        <w:t xml:space="preserve"> </w:t>
      </w:r>
      <w:r w:rsidRPr="00C6331E">
        <w:t>the</w:t>
      </w:r>
      <w:r w:rsidR="00C24685">
        <w:t xml:space="preserve"> </w:t>
      </w:r>
      <w:r w:rsidRPr="00C6331E">
        <w:t>UNCAT,</w:t>
      </w:r>
      <w:r w:rsidR="00C24685">
        <w:t xml:space="preserve"> </w:t>
      </w:r>
      <w:r w:rsidRPr="00C6331E">
        <w:t>have</w:t>
      </w:r>
      <w:r w:rsidR="00C24685">
        <w:t xml:space="preserve"> </w:t>
      </w:r>
      <w:r w:rsidRPr="00C6331E">
        <w:t>been</w:t>
      </w:r>
      <w:r w:rsidR="00C24685">
        <w:t xml:space="preserve"> </w:t>
      </w:r>
      <w:r w:rsidRPr="00C6331E">
        <w:t>incorporated</w:t>
      </w:r>
      <w:r w:rsidR="00C24685">
        <w:t xml:space="preserve"> </w:t>
      </w:r>
      <w:r w:rsidRPr="00C6331E">
        <w:t>into</w:t>
      </w:r>
      <w:r w:rsidR="00C24685">
        <w:t xml:space="preserve"> </w:t>
      </w:r>
      <w:r w:rsidRPr="00C6331E">
        <w:t>domestic</w:t>
      </w:r>
      <w:r w:rsidR="00C24685">
        <w:t xml:space="preserve"> </w:t>
      </w:r>
      <w:r w:rsidRPr="00C6331E">
        <w:t>laws.</w:t>
      </w:r>
    </w:p>
    <w:p w:rsidR="00F21141" w:rsidRPr="00C6331E" w:rsidRDefault="00F21141" w:rsidP="003C58BE">
      <w:pPr>
        <w:pStyle w:val="SingleTxtG"/>
      </w:pPr>
      <w:r w:rsidRPr="00C6331E">
        <w:t>9.</w:t>
      </w:r>
      <w:r w:rsidRPr="00C6331E">
        <w:tab/>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prescribes</w:t>
      </w:r>
      <w:r w:rsidR="00C24685">
        <w:t xml:space="preserve"> </w:t>
      </w:r>
      <w:r w:rsidRPr="00C6331E">
        <w:t>that</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nature</w:t>
      </w:r>
      <w:r w:rsidR="00C24685">
        <w:t xml:space="preserve"> </w:t>
      </w:r>
      <w:r w:rsidRPr="00C6331E">
        <w:t>are</w:t>
      </w:r>
      <w:r w:rsidR="00C24685">
        <w:t xml:space="preserve"> </w:t>
      </w:r>
      <w:r w:rsidRPr="00C6331E">
        <w:t>crimes</w:t>
      </w:r>
      <w:r w:rsidR="00C24685">
        <w:t xml:space="preserve"> </w:t>
      </w:r>
      <w:r w:rsidRPr="00C6331E">
        <w:t>and</w:t>
      </w:r>
      <w:r w:rsidR="00C24685">
        <w:t xml:space="preserve"> </w:t>
      </w:r>
      <w:r w:rsidRPr="00C6331E">
        <w:t>shall</w:t>
      </w:r>
      <w:r w:rsidR="00C24685">
        <w:t xml:space="preserve"> </w:t>
      </w:r>
      <w:r w:rsidRPr="00C6331E">
        <w:t>be</w:t>
      </w:r>
      <w:r w:rsidR="00C24685">
        <w:t xml:space="preserve"> </w:t>
      </w:r>
      <w:r w:rsidRPr="00C6331E">
        <w:t>punished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different</w:t>
      </w:r>
      <w:r w:rsidR="00C24685">
        <w:t xml:space="preserve"> </w:t>
      </w:r>
      <w:r w:rsidRPr="00C6331E">
        <w:t>offences.</w:t>
      </w:r>
      <w:r w:rsidRPr="00E60643">
        <w:rPr>
          <w:rStyle w:val="FootnoteReference"/>
        </w:rPr>
        <w:footnoteReference w:id="7"/>
      </w:r>
    </w:p>
    <w:p w:rsidR="00F21141" w:rsidRPr="00C6331E" w:rsidRDefault="00F21141" w:rsidP="003C58BE">
      <w:pPr>
        <w:pStyle w:val="SingleTxtG"/>
      </w:pPr>
      <w:r w:rsidRPr="00C6331E">
        <w:t>10.</w:t>
      </w:r>
      <w:r w:rsidRPr="00C6331E">
        <w:tab/>
        <w:t>Pursuant</w:t>
      </w:r>
      <w:r w:rsidR="00C24685">
        <w:t xml:space="preserve"> </w:t>
      </w:r>
      <w:r w:rsidRPr="00C6331E">
        <w:t>to</w:t>
      </w:r>
      <w:r w:rsidR="00C24685">
        <w:t xml:space="preserve"> </w:t>
      </w:r>
      <w:r w:rsidRPr="00C6331E">
        <w:t>the</w:t>
      </w:r>
      <w:r w:rsidR="00C24685">
        <w:t xml:space="preserve"> </w:t>
      </w:r>
      <w:r w:rsidRPr="00C6331E">
        <w:t>UNCAT,</w:t>
      </w:r>
      <w:r w:rsidR="00C24685">
        <w:t xml:space="preserve"> </w:t>
      </w:r>
      <w:r w:rsidRPr="00C6331E">
        <w:t>the</w:t>
      </w:r>
      <w:r w:rsidR="00C24685">
        <w:t xml:space="preserve"> </w:t>
      </w:r>
      <w:r w:rsidRPr="00C6331E">
        <w:t>new</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amends</w:t>
      </w:r>
      <w:r w:rsidR="00C24685">
        <w:t xml:space="preserve"> </w:t>
      </w:r>
      <w:r w:rsidRPr="00C6331E">
        <w:t>and</w:t>
      </w:r>
      <w:r w:rsidR="00C24685">
        <w:t xml:space="preserve"> </w:t>
      </w:r>
      <w:r w:rsidRPr="00C6331E">
        <w:t>supplements</w:t>
      </w:r>
      <w:r w:rsidR="00C24685">
        <w:t xml:space="preserve"> </w:t>
      </w:r>
      <w:r w:rsidRPr="00C6331E">
        <w:t>the</w:t>
      </w:r>
      <w:r w:rsidR="00C24685">
        <w:t xml:space="preserve"> </w:t>
      </w:r>
      <w:r w:rsidRPr="00C6331E">
        <w:t>offence</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C24685">
        <w:t xml:space="preserve"> </w:t>
      </w:r>
      <w:r w:rsidRPr="00C6331E">
        <w:t>374);</w:t>
      </w:r>
      <w:r w:rsidR="00C24685">
        <w:t xml:space="preserve"> </w:t>
      </w:r>
      <w:r w:rsidRPr="00C6331E">
        <w:t>offence</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(Art.</w:t>
      </w:r>
      <w:r w:rsidR="00C24685">
        <w:t xml:space="preserve"> </w:t>
      </w:r>
      <w:r w:rsidRPr="00C6331E">
        <w:t>373);</w:t>
      </w:r>
      <w:r w:rsidR="00C24685">
        <w:t xml:space="preserve"> </w:t>
      </w:r>
      <w:r w:rsidRPr="00C6331E">
        <w:t>offence</w:t>
      </w:r>
      <w:r w:rsidR="00C24685">
        <w:t xml:space="preserve"> </w:t>
      </w:r>
      <w:r w:rsidRPr="00C6331E">
        <w:t>of</w:t>
      </w:r>
      <w:r w:rsidR="00C24685">
        <w:t xml:space="preserve"> </w:t>
      </w:r>
      <w:r w:rsidRPr="00C6331E">
        <w:t>bribing</w:t>
      </w:r>
      <w:r w:rsidR="00C24685">
        <w:t xml:space="preserve"> </w:t>
      </w:r>
      <w:r w:rsidRPr="00C6331E">
        <w:t>or</w:t>
      </w:r>
      <w:r w:rsidR="00C24685">
        <w:t xml:space="preserve"> </w:t>
      </w:r>
      <w:r w:rsidRPr="00C6331E">
        <w:t>coercing</w:t>
      </w:r>
      <w:r w:rsidR="00C24685">
        <w:t xml:space="preserve"> </w:t>
      </w:r>
      <w:r w:rsidRPr="00C6331E">
        <w:t>another</w:t>
      </w:r>
      <w:r w:rsidR="00C24685">
        <w:t xml:space="preserve"> </w:t>
      </w:r>
      <w:r w:rsidRPr="00C6331E">
        <w:t>person</w:t>
      </w:r>
      <w:r w:rsidR="00C24685">
        <w:t xml:space="preserve"> </w:t>
      </w:r>
      <w:r w:rsidRPr="00C6331E">
        <w:t>to</w:t>
      </w:r>
      <w:r w:rsidR="00C24685">
        <w:t xml:space="preserve"> </w:t>
      </w:r>
      <w:r w:rsidRPr="00C6331E">
        <w:t>give</w:t>
      </w:r>
      <w:r w:rsidR="00C24685">
        <w:t xml:space="preserve"> </w:t>
      </w:r>
      <w:r w:rsidRPr="00C6331E">
        <w:t>testimony</w:t>
      </w:r>
      <w:r w:rsidR="00C24685">
        <w:t xml:space="preserve"> </w:t>
      </w:r>
      <w:r w:rsidRPr="00C6331E">
        <w:t>or</w:t>
      </w:r>
      <w:r w:rsidR="00C24685">
        <w:t xml:space="preserve"> </w:t>
      </w:r>
      <w:r w:rsidRPr="00C6331E">
        <w:t>provide</w:t>
      </w:r>
      <w:r w:rsidR="00C24685">
        <w:t xml:space="preserve"> </w:t>
      </w:r>
      <w:r w:rsidRPr="00C6331E">
        <w:t>documents</w:t>
      </w:r>
      <w:r w:rsidR="00C24685">
        <w:t xml:space="preserve"> </w:t>
      </w:r>
      <w:r w:rsidRPr="00C6331E">
        <w:t>(Art.</w:t>
      </w:r>
      <w:r w:rsidR="00C24685">
        <w:t xml:space="preserve"> </w:t>
      </w:r>
      <w:r w:rsidRPr="00C6331E">
        <w:t>384);</w:t>
      </w:r>
      <w:r w:rsidR="00C24685">
        <w:t xml:space="preserve"> </w:t>
      </w:r>
      <w:r w:rsidRPr="00C6331E">
        <w:t>concurrently,</w:t>
      </w:r>
      <w:r w:rsidR="00C24685">
        <w:t xml:space="preserve"> </w:t>
      </w:r>
      <w:r w:rsidRPr="00C6331E">
        <w:t>still</w:t>
      </w:r>
      <w:r w:rsidR="00C24685">
        <w:t xml:space="preserve"> </w:t>
      </w:r>
      <w:r w:rsidRPr="00C6331E">
        <w:t>provides</w:t>
      </w:r>
      <w:r w:rsidR="00C24685">
        <w:t xml:space="preserve"> </w:t>
      </w:r>
      <w:r w:rsidRPr="00C6331E">
        <w:t>offences</w:t>
      </w:r>
      <w:r w:rsidR="00C24685">
        <w:t xml:space="preserve"> </w:t>
      </w:r>
      <w:r w:rsidRPr="00C6331E">
        <w:t>relating</w:t>
      </w:r>
      <w:r w:rsidR="00C24685">
        <w:t xml:space="preserve"> </w:t>
      </w:r>
      <w:r w:rsidRPr="00C6331E">
        <w:t>to</w:t>
      </w:r>
      <w:r w:rsidR="00C24685">
        <w:t xml:space="preserve"> </w:t>
      </w:r>
      <w:r w:rsidRPr="00C6331E">
        <w:t>torture</w:t>
      </w:r>
      <w:r w:rsidR="00C24685">
        <w:t xml:space="preserve"> </w:t>
      </w:r>
      <w:r w:rsidRPr="00C6331E">
        <w:t>similar</w:t>
      </w:r>
      <w:r w:rsidR="00C24685">
        <w:t xml:space="preserve"> </w:t>
      </w:r>
      <w:r w:rsidRPr="00C6331E">
        <w:t>to</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p>
    <w:p w:rsidR="00F21141" w:rsidRPr="00C6331E" w:rsidRDefault="00F21141" w:rsidP="003C58BE">
      <w:pPr>
        <w:pStyle w:val="SingleTxtG"/>
      </w:pPr>
      <w:r w:rsidRPr="00C6331E">
        <w:t>11.</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r w:rsidR="00C24685">
        <w:t xml:space="preserve"> </w:t>
      </w:r>
      <w:r w:rsidRPr="00C6331E">
        <w:t>all</w:t>
      </w:r>
      <w:r w:rsidR="00C24685">
        <w:t xml:space="preserve"> </w:t>
      </w:r>
      <w:r w:rsidRPr="00C6331E">
        <w:t>forms</w:t>
      </w:r>
      <w:r w:rsidR="00C24685">
        <w:t xml:space="preserve"> </w:t>
      </w:r>
      <w:r w:rsidRPr="00C6331E">
        <w:t>of</w:t>
      </w:r>
      <w:r w:rsidR="00C24685">
        <w:t xml:space="preserve"> </w:t>
      </w:r>
      <w:r w:rsidRPr="00C6331E">
        <w:t>coercion</w:t>
      </w:r>
      <w:r w:rsidR="00C24685">
        <w:t xml:space="preserve"> </w:t>
      </w:r>
      <w:r w:rsidRPr="00C6331E">
        <w:t>and</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are</w:t>
      </w:r>
      <w:r w:rsidR="00C24685">
        <w:t xml:space="preserve"> </w:t>
      </w:r>
      <w:r w:rsidRPr="00C6331E">
        <w:t>strictly</w:t>
      </w:r>
      <w:r w:rsidR="00C24685">
        <w:t xml:space="preserve"> </w:t>
      </w:r>
      <w:r w:rsidRPr="00C6331E">
        <w:t>forbidden</w:t>
      </w:r>
      <w:r w:rsidR="00C24685">
        <w:t xml:space="preserve"> </w:t>
      </w:r>
      <w:r w:rsidRPr="00C6331E">
        <w:t>(Art.</w:t>
      </w:r>
      <w:r w:rsidR="00C24685">
        <w:t xml:space="preserve"> </w:t>
      </w:r>
      <w:r w:rsidRPr="00C6331E">
        <w:t>6);</w:t>
      </w:r>
      <w:r w:rsidR="00C24685">
        <w:t xml:space="preserve"> </w:t>
      </w:r>
      <w:r w:rsidRPr="00C6331E">
        <w:t>citizens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protected</w:t>
      </w:r>
      <w:r w:rsidR="00C24685">
        <w:t xml:space="preserve"> </w:t>
      </w:r>
      <w:r w:rsidRPr="00C6331E">
        <w:t>by</w:t>
      </w:r>
      <w:r w:rsidR="00C24685">
        <w:t xml:space="preserve"> </w:t>
      </w:r>
      <w:r w:rsidRPr="00C6331E">
        <w:t>law;</w:t>
      </w:r>
      <w:r w:rsidR="00C24685">
        <w:t xml:space="preserve"> </w:t>
      </w:r>
      <w:r w:rsidRPr="00C6331E">
        <w:t>all</w:t>
      </w:r>
      <w:r w:rsidR="00C24685">
        <w:t xml:space="preserve"> </w:t>
      </w:r>
      <w:r w:rsidRPr="00C6331E">
        <w:t>acts</w:t>
      </w:r>
      <w:r w:rsidR="00C24685">
        <w:t xml:space="preserve"> </w:t>
      </w:r>
      <w:r w:rsidRPr="00C6331E">
        <w:t>of</w:t>
      </w:r>
      <w:r w:rsidR="00C24685">
        <w:t xml:space="preserve"> </w:t>
      </w:r>
      <w:r w:rsidRPr="00C6331E">
        <w:t>infringing</w:t>
      </w:r>
      <w:r w:rsidR="00C24685">
        <w:t xml:space="preserve"> </w:t>
      </w:r>
      <w:r w:rsidRPr="00C6331E">
        <w:t>upon</w:t>
      </w:r>
      <w:r w:rsidR="00C24685">
        <w:t xml:space="preserve"> </w:t>
      </w:r>
      <w:r w:rsidRPr="00C6331E">
        <w:t>the</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shall</w:t>
      </w:r>
      <w:r w:rsidR="00C24685">
        <w:t xml:space="preserve"> </w:t>
      </w:r>
      <w:r w:rsidRPr="00C6331E">
        <w:t>be</w:t>
      </w:r>
      <w:r w:rsidR="00C24685">
        <w:t xml:space="preserve"> </w:t>
      </w:r>
      <w:r w:rsidRPr="00C6331E">
        <w:t>handled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(Art.</w:t>
      </w:r>
      <w:r w:rsidR="007B70A9">
        <w:t xml:space="preserve"> </w:t>
      </w:r>
      <w:r w:rsidRPr="00C6331E">
        <w:t>7).</w:t>
      </w:r>
    </w:p>
    <w:p w:rsidR="00F21141" w:rsidRPr="00C6331E" w:rsidRDefault="00F21141" w:rsidP="003C58BE">
      <w:pPr>
        <w:pStyle w:val="SingleTxtG"/>
      </w:pPr>
      <w:r w:rsidRPr="00C6331E">
        <w:t>12.</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principles</w:t>
      </w:r>
      <w:r w:rsidR="00C24685">
        <w:t xml:space="preserve"> </w:t>
      </w:r>
      <w:r w:rsidRPr="00C6331E">
        <w:t>as</w:t>
      </w:r>
      <w:r w:rsidR="00C24685">
        <w:t xml:space="preserve"> </w:t>
      </w:r>
      <w:r w:rsidRPr="00C6331E">
        <w:t>follows:</w:t>
      </w:r>
      <w:r w:rsidR="00C24685">
        <w:t xml:space="preserve"> </w:t>
      </w:r>
      <w:r w:rsidRPr="00C6331E">
        <w:t>strict</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any</w:t>
      </w:r>
      <w:r w:rsidR="00C24685">
        <w:t xml:space="preserve"> </w:t>
      </w:r>
      <w:r w:rsidRPr="00C6331E">
        <w:t>other</w:t>
      </w:r>
      <w:r w:rsidR="00C24685">
        <w:t xml:space="preserve"> </w:t>
      </w:r>
      <w:r w:rsidRPr="00C6331E">
        <w:t>form</w:t>
      </w:r>
      <w:r w:rsidR="00C24685">
        <w:t xml:space="preserve"> </w:t>
      </w:r>
      <w:r w:rsidRPr="00C6331E">
        <w:t>of</w:t>
      </w:r>
      <w:r w:rsidR="00C24685">
        <w:t xml:space="preserve"> </w:t>
      </w:r>
      <w:r w:rsidRPr="00C6331E">
        <w:t>treatment</w:t>
      </w:r>
      <w:r w:rsidR="00C24685">
        <w:t xml:space="preserve"> </w:t>
      </w:r>
      <w:r w:rsidRPr="00C6331E">
        <w:t>that</w:t>
      </w:r>
      <w:r w:rsidR="00C24685">
        <w:t xml:space="preserve"> </w:t>
      </w:r>
      <w:r w:rsidRPr="00C6331E">
        <w:t>infringing</w:t>
      </w:r>
      <w:r w:rsidR="00C24685">
        <w:t xml:space="preserve"> </w:t>
      </w:r>
      <w:r w:rsidRPr="00C6331E">
        <w:t>upon</w:t>
      </w:r>
      <w:r w:rsidR="00C24685">
        <w:t xml:space="preserve"> </w:t>
      </w:r>
      <w:r w:rsidRPr="00C6331E">
        <w:t>human</w:t>
      </w:r>
      <w:r w:rsidR="00C24685">
        <w:t xml:space="preserve"> </w:t>
      </w:r>
      <w:r w:rsidRPr="00C6331E">
        <w:t>body,</w:t>
      </w:r>
      <w:r w:rsidR="00C24685">
        <w:t xml:space="preserve"> </w:t>
      </w:r>
      <w:r w:rsidRPr="00C6331E">
        <w:t>life</w:t>
      </w:r>
      <w:r w:rsidR="00C24685">
        <w:t xml:space="preserve"> </w:t>
      </w:r>
      <w:r w:rsidRPr="00C6331E">
        <w:t>or</w:t>
      </w:r>
      <w:r w:rsidR="00C24685">
        <w:t xml:space="preserve"> </w:t>
      </w:r>
      <w:r w:rsidRPr="00C6331E">
        <w:t>health</w:t>
      </w:r>
      <w:r w:rsidR="00C24685">
        <w:t xml:space="preserve"> </w:t>
      </w:r>
      <w:r w:rsidRPr="00C6331E">
        <w:t>(Art.</w:t>
      </w:r>
      <w:r w:rsidR="007B70A9">
        <w:t xml:space="preserve"> </w:t>
      </w:r>
      <w:r w:rsidRPr="00C6331E">
        <w:t>10);</w:t>
      </w:r>
      <w:r w:rsidR="00C24685">
        <w:t xml:space="preserve"> </w:t>
      </w:r>
      <w:r w:rsidRPr="00C6331E">
        <w:t>protection</w:t>
      </w:r>
      <w:r w:rsidR="00C24685">
        <w:t xml:space="preserve"> </w:t>
      </w:r>
      <w:r w:rsidRPr="00C6331E">
        <w:t>of</w:t>
      </w:r>
      <w:r w:rsidR="00C24685">
        <w:t xml:space="preserve"> </w:t>
      </w:r>
      <w:r w:rsidRPr="00C6331E">
        <w:t>individual</w:t>
      </w:r>
      <w:r w:rsidR="008313BC">
        <w:t>’</w:t>
      </w:r>
      <w:r w:rsidRPr="00C6331E">
        <w:t>s</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or</w:t>
      </w:r>
      <w:r w:rsidR="00C24685">
        <w:t xml:space="preserve"> </w:t>
      </w:r>
      <w:r w:rsidRPr="00C6331E">
        <w:t>property</w:t>
      </w:r>
      <w:r w:rsidR="00C24685">
        <w:t xml:space="preserve"> </w:t>
      </w:r>
      <w:r w:rsidRPr="00C6331E">
        <w:t>(Art.</w:t>
      </w:r>
      <w:r w:rsidR="007B70A9">
        <w:t xml:space="preserve"> </w:t>
      </w:r>
      <w:r w:rsidRPr="00C6331E">
        <w:t>11).</w:t>
      </w:r>
    </w:p>
    <w:p w:rsidR="00F21141" w:rsidRPr="00C6331E" w:rsidRDefault="00F21141" w:rsidP="003C58BE">
      <w:pPr>
        <w:pStyle w:val="SingleTxtG"/>
      </w:pPr>
      <w:r w:rsidRPr="00C6331E">
        <w:t>13.</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provides</w:t>
      </w:r>
      <w:r w:rsidR="00C24685">
        <w:t xml:space="preserve"> </w:t>
      </w:r>
      <w:r w:rsidRPr="00C6331E">
        <w:t>principles</w:t>
      </w:r>
      <w:r w:rsidR="00C24685">
        <w:t xml:space="preserve"> </w:t>
      </w:r>
      <w:r w:rsidRPr="00C6331E">
        <w:t>as</w:t>
      </w:r>
      <w:r w:rsidR="00C24685">
        <w:t xml:space="preserve"> </w:t>
      </w:r>
      <w:r w:rsidRPr="00C6331E">
        <w:t>follows:</w:t>
      </w:r>
      <w:r w:rsidR="00C24685">
        <w:t xml:space="preserve"> </w:t>
      </w:r>
      <w:r w:rsidRPr="00C6331E">
        <w:t>compliance</w:t>
      </w:r>
      <w:r w:rsidR="00C24685">
        <w:t xml:space="preserve"> </w:t>
      </w:r>
      <w:r w:rsidRPr="00C6331E">
        <w:t>with</w:t>
      </w:r>
      <w:r w:rsidR="00C24685">
        <w:t xml:space="preserve"> </w:t>
      </w:r>
      <w:r w:rsidRPr="00C6331E">
        <w:t>the</w:t>
      </w:r>
      <w:r w:rsidR="00C24685">
        <w:t xml:space="preserve"> </w:t>
      </w:r>
      <w:r w:rsidRPr="00C6331E">
        <w:t>Constitution</w:t>
      </w:r>
      <w:r w:rsidR="00C24685">
        <w:t xml:space="preserve"> </w:t>
      </w:r>
      <w:r w:rsidRPr="00C6331E">
        <w:t>and</w:t>
      </w:r>
      <w:r w:rsidR="00C24685">
        <w:t xml:space="preserve"> </w:t>
      </w:r>
      <w:r w:rsidRPr="00C6331E">
        <w:t>law,</w:t>
      </w:r>
      <w:r w:rsidR="00C24685">
        <w:t xml:space="preserve"> </w:t>
      </w:r>
      <w:r w:rsidRPr="00C6331E">
        <w:t>guarantee</w:t>
      </w:r>
      <w:r w:rsidR="00C24685">
        <w:t xml:space="preserve"> </w:t>
      </w:r>
      <w:r w:rsidRPr="00C6331E">
        <w:t>of</w:t>
      </w:r>
      <w:r w:rsidR="00C24685">
        <w:t xml:space="preserve"> </w:t>
      </w:r>
      <w:r w:rsidRPr="00C6331E">
        <w:t>State</w:t>
      </w:r>
      <w:r w:rsidR="008313BC">
        <w:t>’</w:t>
      </w:r>
      <w:r w:rsidRPr="00C6331E">
        <w:t>s</w:t>
      </w:r>
      <w:r w:rsidR="00C24685">
        <w:t xml:space="preserve"> </w:t>
      </w:r>
      <w:r w:rsidRPr="00C6331E">
        <w:t>benefits,</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assurance</w:t>
      </w:r>
      <w:r w:rsidR="00C24685">
        <w:t xml:space="preserve"> </w:t>
      </w:r>
      <w:r w:rsidRPr="00C6331E">
        <w:t>of</w:t>
      </w:r>
      <w:r w:rsidR="00C24685">
        <w:t xml:space="preserve"> </w:t>
      </w:r>
      <w:r w:rsidRPr="00C6331E">
        <w:t>socialist</w:t>
      </w:r>
      <w:r w:rsidR="00C24685">
        <w:t xml:space="preserve"> </w:t>
      </w:r>
      <w:r w:rsidRPr="00C6331E">
        <w:t>humanity;</w:t>
      </w:r>
      <w:r w:rsidR="00C24685">
        <w:t xml:space="preserve"> </w:t>
      </w:r>
      <w:r w:rsidRPr="00C6331E">
        <w:t>respect</w:t>
      </w:r>
      <w:r w:rsidR="00C24685">
        <w:t xml:space="preserve"> </w:t>
      </w:r>
      <w:r w:rsidRPr="00C6331E">
        <w:t>for</w:t>
      </w:r>
      <w:r w:rsidR="00C24685">
        <w:t xml:space="preserve"> </w:t>
      </w:r>
      <w:r w:rsidRPr="00C6331E">
        <w:t>dignity,</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benefits</w:t>
      </w:r>
      <w:r w:rsidR="00C24685">
        <w:t xml:space="preserve"> </w:t>
      </w:r>
      <w:r w:rsidRPr="00C6331E">
        <w:t>of</w:t>
      </w:r>
      <w:r w:rsidR="00C24685">
        <w:t xml:space="preserve"> </w:t>
      </w:r>
      <w:r w:rsidRPr="00C6331E">
        <w:t>sentenced</w:t>
      </w:r>
      <w:r w:rsidR="00C24685">
        <w:t xml:space="preserve"> </w:t>
      </w:r>
      <w:r w:rsidRPr="00C6331E">
        <w:t>persons</w:t>
      </w:r>
      <w:r w:rsidR="00C24685">
        <w:t xml:space="preserve"> </w:t>
      </w:r>
      <w:r w:rsidRPr="00C6331E">
        <w:t>(Art.</w:t>
      </w:r>
      <w:r w:rsidR="00C24685">
        <w:t xml:space="preserve"> </w:t>
      </w:r>
      <w:r w:rsidRPr="00C6331E">
        <w:t>4);</w:t>
      </w:r>
      <w:r w:rsidR="00C24685">
        <w:t xml:space="preserve"> </w:t>
      </w:r>
      <w:r w:rsidRPr="00C6331E">
        <w:t>prohibition</w:t>
      </w:r>
      <w:r w:rsidR="00C24685">
        <w:t xml:space="preserve"> </w:t>
      </w:r>
      <w:r w:rsidRPr="00C6331E">
        <w:t>of</w:t>
      </w:r>
      <w:r w:rsidR="00C24685">
        <w:t xml:space="preserve"> </w:t>
      </w:r>
      <w:r w:rsidRPr="00C6331E">
        <w:t>taking</w:t>
      </w:r>
      <w:r w:rsidR="00C24685">
        <w:t xml:space="preserve"> </w:t>
      </w:r>
      <w:r w:rsidRPr="00C6331E">
        <w:t>bribes,</w:t>
      </w:r>
      <w:r w:rsidR="00C24685">
        <w:t xml:space="preserve"> </w:t>
      </w:r>
      <w:r w:rsidRPr="00C6331E">
        <w:t>causing</w:t>
      </w:r>
      <w:r w:rsidR="00C24685">
        <w:t xml:space="preserve"> </w:t>
      </w:r>
      <w:r w:rsidRPr="00C6331E">
        <w:t>harassment</w:t>
      </w:r>
      <w:r w:rsidR="00C24685">
        <w:t xml:space="preserve"> </w:t>
      </w:r>
      <w:r w:rsidRPr="00C6331E">
        <w:t>in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preventing</w:t>
      </w:r>
      <w:r w:rsidR="00C24685">
        <w:t xml:space="preserve"> </w:t>
      </w:r>
      <w:r w:rsidRPr="00C6331E">
        <w:t>sentenced</w:t>
      </w:r>
      <w:r w:rsidR="00C24685">
        <w:t xml:space="preserve"> </w:t>
      </w:r>
      <w:r w:rsidRPr="00C6331E">
        <w:t>persons</w:t>
      </w:r>
      <w:r w:rsidR="00C24685">
        <w:t xml:space="preserve"> </w:t>
      </w:r>
      <w:r w:rsidRPr="00C6331E">
        <w:t>from</w:t>
      </w:r>
      <w:r w:rsidR="00C24685">
        <w:t xml:space="preserve"> </w:t>
      </w:r>
      <w:r w:rsidRPr="00C6331E">
        <w:t>exercising</w:t>
      </w:r>
      <w:r w:rsidR="00C24685">
        <w:t xml:space="preserve"> </w:t>
      </w:r>
      <w:r w:rsidRPr="00C6331E">
        <w:t>their</w:t>
      </w:r>
      <w:r w:rsidR="00C24685">
        <w:t xml:space="preserve"> </w:t>
      </w:r>
      <w:r w:rsidRPr="00C6331E">
        <w:t>rights</w:t>
      </w:r>
      <w:r w:rsidR="00C24685">
        <w:t xml:space="preserve"> </w:t>
      </w:r>
      <w:r w:rsidRPr="00C6331E">
        <w:t>to</w:t>
      </w:r>
      <w:r w:rsidR="00C24685">
        <w:t xml:space="preserve"> </w:t>
      </w:r>
      <w:r w:rsidRPr="00C6331E">
        <w:t>request</w:t>
      </w:r>
      <w:r w:rsidR="00C24685">
        <w:t xml:space="preserve"> </w:t>
      </w:r>
      <w:r w:rsidRPr="00C6331E">
        <w:t>for</w:t>
      </w:r>
      <w:r w:rsidR="00C24685">
        <w:t xml:space="preserve"> </w:t>
      </w:r>
      <w:r w:rsidRPr="00C6331E">
        <w:t>exemption</w:t>
      </w:r>
      <w:r w:rsidR="00C24685">
        <w:t xml:space="preserve"> </w:t>
      </w:r>
      <w:r w:rsidRPr="00C6331E">
        <w:t>from</w:t>
      </w:r>
      <w:r w:rsidR="00C24685">
        <w:t xml:space="preserve"> </w:t>
      </w:r>
      <w:r w:rsidRPr="00C6331E">
        <w:t>or</w:t>
      </w:r>
      <w:r w:rsidR="00C24685">
        <w:t xml:space="preserve"> </w:t>
      </w:r>
      <w:r w:rsidRPr="00C6331E">
        <w:t>reduction</w:t>
      </w:r>
      <w:r w:rsidR="00C24685">
        <w:t xml:space="preserve"> </w:t>
      </w:r>
      <w:r w:rsidRPr="00C6331E">
        <w:t>of</w:t>
      </w:r>
      <w:r w:rsidR="00C24685">
        <w:t xml:space="preserve"> </w:t>
      </w:r>
      <w:r w:rsidRPr="00C6331E">
        <w:t>the</w:t>
      </w:r>
      <w:r w:rsidR="00C24685">
        <w:t xml:space="preserve"> </w:t>
      </w:r>
      <w:r w:rsidRPr="00C6331E">
        <w:t>duration</w:t>
      </w:r>
      <w:r w:rsidR="00C24685">
        <w:t xml:space="preserve"> </w:t>
      </w:r>
      <w:r w:rsidRPr="00C6331E">
        <w:t>of</w:t>
      </w:r>
      <w:r w:rsidR="00C24685">
        <w:t xml:space="preserve"> </w:t>
      </w:r>
      <w:r w:rsidRPr="00C6331E">
        <w:t>a</w:t>
      </w:r>
      <w:r w:rsidR="00C24685">
        <w:t xml:space="preserve"> </w:t>
      </w:r>
      <w:r w:rsidRPr="00C6331E">
        <w:t>serving</w:t>
      </w:r>
      <w:r w:rsidR="00C24685">
        <w:t xml:space="preserve"> </w:t>
      </w:r>
      <w:r w:rsidRPr="00C6331E">
        <w:t>sentence</w:t>
      </w:r>
      <w:r w:rsidR="00C24685">
        <w:t xml:space="preserve"> </w:t>
      </w:r>
      <w:r w:rsidRPr="00C6331E">
        <w:t>(Art.</w:t>
      </w:r>
      <w:r w:rsidR="007B70A9">
        <w:t xml:space="preserve"> </w:t>
      </w:r>
      <w:r w:rsidRPr="00C6331E">
        <w:t>9).</w:t>
      </w:r>
    </w:p>
    <w:p w:rsidR="00F21141" w:rsidRPr="00C6331E" w:rsidRDefault="00F21141" w:rsidP="003C58BE">
      <w:pPr>
        <w:pStyle w:val="SingleTxtG"/>
      </w:pPr>
      <w:r w:rsidRPr="00C6331E">
        <w:t>14.</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provides</w:t>
      </w:r>
      <w:r w:rsidR="00C24685">
        <w:t xml:space="preserve"> </w:t>
      </w:r>
      <w:r w:rsidRPr="00C6331E">
        <w:t>that</w:t>
      </w:r>
      <w:r w:rsidR="00C24685">
        <w:t xml:space="preserve"> </w:t>
      </w:r>
      <w:r w:rsidRPr="00C6331E">
        <w:t>torture,</w:t>
      </w:r>
      <w:r w:rsidR="00C24685">
        <w:t xml:space="preserve"> </w:t>
      </w:r>
      <w:r w:rsidRPr="00C6331E">
        <w:t>coercion</w:t>
      </w:r>
      <w:r w:rsidR="00C24685">
        <w:t xml:space="preserve"> </w:t>
      </w:r>
      <w:r w:rsidRPr="00C6331E">
        <w:t>and</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other</w:t>
      </w:r>
      <w:r w:rsidR="00C24685">
        <w:t xml:space="preserve"> </w:t>
      </w:r>
      <w:r w:rsidRPr="00C6331E">
        <w:t>forms</w:t>
      </w:r>
      <w:r w:rsidR="00C24685">
        <w:t xml:space="preserve"> </w:t>
      </w:r>
      <w:r w:rsidRPr="00C6331E">
        <w:t>of</w:t>
      </w:r>
      <w:r w:rsidR="00C24685">
        <w:t xml:space="preserve"> </w:t>
      </w:r>
      <w:r w:rsidRPr="00C6331E">
        <w:t>treatment</w:t>
      </w:r>
      <w:r w:rsidR="00C24685">
        <w:t xml:space="preserve"> </w:t>
      </w:r>
      <w:r w:rsidRPr="00C6331E">
        <w:t>which</w:t>
      </w:r>
      <w:r w:rsidR="00C24685">
        <w:t xml:space="preserve"> </w:t>
      </w:r>
      <w:r w:rsidRPr="00C6331E">
        <w:t>infringe</w:t>
      </w:r>
      <w:r w:rsidR="00C24685">
        <w:t xml:space="preserve"> </w:t>
      </w:r>
      <w:r w:rsidRPr="00C6331E">
        <w:t>upon</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are</w:t>
      </w:r>
      <w:r w:rsidR="00C24685">
        <w:t xml:space="preserve"> </w:t>
      </w:r>
      <w:r w:rsidRPr="00C6331E">
        <w:t>prohibited</w:t>
      </w:r>
      <w:r w:rsidR="00C24685">
        <w:t xml:space="preserve"> </w:t>
      </w:r>
      <w:r w:rsidRPr="00C6331E">
        <w:t>(Arts.</w:t>
      </w:r>
      <w:r w:rsidR="00C24685">
        <w:t xml:space="preserve"> </w:t>
      </w:r>
      <w:r w:rsidRPr="00C6331E">
        <w:t>4</w:t>
      </w:r>
      <w:r w:rsidR="00C24685">
        <w:t xml:space="preserve"> </w:t>
      </w:r>
      <w:r w:rsidRPr="00C6331E">
        <w:t>and</w:t>
      </w:r>
      <w:r w:rsidR="00C24685">
        <w:t xml:space="preserve"> </w:t>
      </w:r>
      <w:r w:rsidRPr="00C6331E">
        <w:t>8).</w:t>
      </w:r>
    </w:p>
    <w:p w:rsidR="00F21141" w:rsidRPr="00C6331E" w:rsidRDefault="00F21141" w:rsidP="003C58BE">
      <w:pPr>
        <w:pStyle w:val="SingleTxtG"/>
      </w:pPr>
      <w:r w:rsidRPr="00C6331E">
        <w:t>15.</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has</w:t>
      </w:r>
      <w:r w:rsidR="00C24685">
        <w:t xml:space="preserve"> </w:t>
      </w:r>
      <w:r w:rsidRPr="00C6331E">
        <w:t>strictly</w:t>
      </w:r>
      <w:r w:rsidR="00C24685">
        <w:t xml:space="preserve"> </w:t>
      </w:r>
      <w:r w:rsidRPr="00C6331E">
        <w:t>forbidden</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and</w:t>
      </w:r>
      <w:r w:rsidR="00C24685">
        <w:t xml:space="preserve"> </w:t>
      </w:r>
      <w:r w:rsidRPr="00C6331E">
        <w:t>torture</w:t>
      </w:r>
      <w:r w:rsidR="00C24685">
        <w:t xml:space="preserve"> </w:t>
      </w:r>
      <w:r w:rsidRPr="00C6331E">
        <w:t>or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or</w:t>
      </w:r>
      <w:r w:rsidR="00C24685">
        <w:t xml:space="preserve"> </w:t>
      </w:r>
      <w:r w:rsidRPr="00C6331E">
        <w:t>any</w:t>
      </w:r>
      <w:r w:rsidR="00C24685">
        <w:t xml:space="preserve"> </w:t>
      </w:r>
      <w:r w:rsidRPr="00C6331E">
        <w:t>other</w:t>
      </w:r>
      <w:r w:rsidR="00C24685">
        <w:t xml:space="preserve"> </w:t>
      </w:r>
      <w:r w:rsidRPr="00C6331E">
        <w:t>form</w:t>
      </w:r>
      <w:r w:rsidR="00C24685">
        <w:t xml:space="preserve"> </w:t>
      </w:r>
      <w:r w:rsidRPr="00C6331E">
        <w:t>of</w:t>
      </w:r>
      <w:r w:rsidR="00C24685">
        <w:t xml:space="preserve"> </w:t>
      </w:r>
      <w:r w:rsidRPr="00C6331E">
        <w:t>violation</w:t>
      </w:r>
      <w:r w:rsidR="00C24685">
        <w:t xml:space="preserve"> </w:t>
      </w:r>
      <w:r w:rsidRPr="00C6331E">
        <w:t>of</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(Art.</w:t>
      </w:r>
      <w:r w:rsidR="007B70A9">
        <w:t xml:space="preserve"> </w:t>
      </w:r>
      <w:r w:rsidRPr="00C6331E">
        <w:t>14).</w:t>
      </w:r>
    </w:p>
    <w:p w:rsidR="00F21141" w:rsidRPr="00C6331E" w:rsidRDefault="00F21141" w:rsidP="003C58BE">
      <w:pPr>
        <w:pStyle w:val="SingleTxtG"/>
      </w:pPr>
      <w:r w:rsidRPr="00C6331E">
        <w:t>16.</w:t>
      </w:r>
      <w:r w:rsidRPr="00C6331E">
        <w:tab/>
        <w:t>The</w:t>
      </w:r>
      <w:r w:rsidR="00C24685">
        <w:t xml:space="preserve"> </w:t>
      </w:r>
      <w:r w:rsidRPr="00C6331E">
        <w:t>2011</w:t>
      </w:r>
      <w:r w:rsidR="00C24685">
        <w:t xml:space="preserve"> </w:t>
      </w:r>
      <w:r w:rsidRPr="00C6331E">
        <w:t>Law</w:t>
      </w:r>
      <w:r w:rsidR="00C24685">
        <w:t xml:space="preserve"> </w:t>
      </w:r>
      <w:r w:rsidRPr="00C6331E">
        <w:t>on</w:t>
      </w:r>
      <w:r w:rsidR="00C24685">
        <w:t xml:space="preserve"> </w:t>
      </w:r>
      <w:r w:rsidRPr="00C6331E">
        <w:t>Complaints</w:t>
      </w:r>
      <w:r w:rsidR="00C24685">
        <w:t xml:space="preserve"> </w:t>
      </w:r>
      <w:r w:rsidRPr="00C6331E">
        <w:t>guarantees</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lodging</w:t>
      </w:r>
      <w:r w:rsidR="00C24685">
        <w:t xml:space="preserve"> </w:t>
      </w:r>
      <w:r w:rsidRPr="00C6331E">
        <w:t>complaints</w:t>
      </w:r>
      <w:r w:rsidR="00C24685">
        <w:t xml:space="preserve"> </w:t>
      </w:r>
      <w:r w:rsidRPr="00C6331E">
        <w:t>and</w:t>
      </w:r>
      <w:r w:rsidR="00C24685">
        <w:t xml:space="preserve"> </w:t>
      </w:r>
      <w:r w:rsidRPr="00C6331E">
        <w:t>dealing</w:t>
      </w:r>
      <w:r w:rsidR="00C24685">
        <w:t xml:space="preserve"> </w:t>
      </w:r>
      <w:r w:rsidRPr="00C6331E">
        <w:t>complaints</w:t>
      </w:r>
      <w:r w:rsidR="00C24685">
        <w:t xml:space="preserve"> </w:t>
      </w:r>
      <w:r w:rsidRPr="00C6331E">
        <w:t>for</w:t>
      </w:r>
      <w:r w:rsidR="00C24685">
        <w:t xml:space="preserve"> </w:t>
      </w:r>
      <w:r w:rsidRPr="00C6331E">
        <w:t>every</w:t>
      </w:r>
      <w:r w:rsidR="00C24685">
        <w:t xml:space="preserve"> </w:t>
      </w:r>
      <w:r w:rsidRPr="00C6331E">
        <w:t>individual</w:t>
      </w:r>
      <w:r w:rsidR="00C24685">
        <w:t xml:space="preserve"> </w:t>
      </w:r>
      <w:r w:rsidRPr="00C6331E">
        <w:t>and</w:t>
      </w:r>
      <w:r w:rsidR="00C24685">
        <w:t xml:space="preserve"> </w:t>
      </w:r>
      <w:r w:rsidRPr="00C6331E">
        <w:t>organisation,</w:t>
      </w:r>
      <w:r w:rsidR="00C24685">
        <w:t xml:space="preserve"> </w:t>
      </w:r>
      <w:r w:rsidRPr="00C6331E">
        <w:t>including</w:t>
      </w:r>
      <w:r w:rsidR="00C24685">
        <w:t xml:space="preserve"> </w:t>
      </w:r>
      <w:r w:rsidRPr="00C6331E">
        <w:t>victims</w:t>
      </w:r>
      <w:r w:rsidR="00C24685">
        <w:t xml:space="preserve"> </w:t>
      </w:r>
      <w:r w:rsidRPr="00C6331E">
        <w:t>of</w:t>
      </w:r>
      <w:r w:rsidR="00C24685">
        <w:t xml:space="preserve"> </w:t>
      </w:r>
      <w:r w:rsidRPr="00C6331E">
        <w:t>torture;</w:t>
      </w:r>
      <w:r w:rsidR="00C24685">
        <w:t xml:space="preserve"> </w:t>
      </w:r>
      <w:r w:rsidRPr="00C6331E">
        <w:t>prohibits</w:t>
      </w:r>
      <w:r w:rsidR="00C24685">
        <w:t xml:space="preserve"> </w:t>
      </w:r>
      <w:r w:rsidRPr="00C6331E">
        <w:t>acts</w:t>
      </w:r>
      <w:r w:rsidR="00C24685">
        <w:t xml:space="preserve"> </w:t>
      </w:r>
      <w:r w:rsidRPr="00C6331E">
        <w:t>of</w:t>
      </w:r>
      <w:r w:rsidR="00C24685">
        <w:t xml:space="preserve"> </w:t>
      </w:r>
      <w:r w:rsidRPr="00C6331E">
        <w:t>obstructing</w:t>
      </w:r>
      <w:r w:rsidR="00C24685">
        <w:t xml:space="preserve"> </w:t>
      </w:r>
      <w:r w:rsidRPr="00C6331E">
        <w:t>and</w:t>
      </w:r>
      <w:r w:rsidR="00C24685">
        <w:t xml:space="preserve"> </w:t>
      </w:r>
      <w:r w:rsidRPr="00C6331E">
        <w:t>harassing</w:t>
      </w:r>
      <w:r w:rsidR="00C24685">
        <w:t xml:space="preserve"> </w:t>
      </w:r>
      <w:r w:rsidRPr="00C6331E">
        <w:t>persons</w:t>
      </w:r>
      <w:r w:rsidR="00C24685">
        <w:t xml:space="preserve"> </w:t>
      </w:r>
      <w:r w:rsidRPr="00C6331E">
        <w:t>who</w:t>
      </w:r>
      <w:r w:rsidR="00C24685">
        <w:t xml:space="preserve"> </w:t>
      </w:r>
      <w:r w:rsidRPr="00C6331E">
        <w:t>lodge</w:t>
      </w:r>
      <w:r w:rsidR="00C24685">
        <w:t xml:space="preserve"> </w:t>
      </w:r>
      <w:r w:rsidRPr="00C6331E">
        <w:t>complaints,</w:t>
      </w:r>
      <w:r w:rsidR="00C24685">
        <w:t xml:space="preserve"> </w:t>
      </w:r>
      <w:r w:rsidRPr="00C6331E">
        <w:t>threatening,</w:t>
      </w:r>
      <w:r w:rsidR="00C24685">
        <w:t xml:space="preserve"> </w:t>
      </w:r>
      <w:r w:rsidRPr="00C6331E">
        <w:t>taking</w:t>
      </w:r>
      <w:r w:rsidR="00C24685">
        <w:t xml:space="preserve"> </w:t>
      </w:r>
      <w:r w:rsidRPr="00C6331E">
        <w:t>revenge</w:t>
      </w:r>
      <w:r w:rsidR="00C24685">
        <w:t xml:space="preserve"> </w:t>
      </w:r>
      <w:r w:rsidRPr="00C6331E">
        <w:t>or</w:t>
      </w:r>
      <w:r w:rsidR="00C24685">
        <w:t xml:space="preserve"> </w:t>
      </w:r>
      <w:r w:rsidRPr="00C6331E">
        <w:t>victimizing</w:t>
      </w:r>
      <w:r w:rsidR="00C24685">
        <w:t xml:space="preserve"> </w:t>
      </w:r>
      <w:r w:rsidRPr="00C6331E">
        <w:t>complainant</w:t>
      </w:r>
      <w:r w:rsidR="00C24685">
        <w:t xml:space="preserve"> </w:t>
      </w:r>
      <w:r w:rsidRPr="00C6331E">
        <w:t>(arts.</w:t>
      </w:r>
      <w:r w:rsidR="00B12665">
        <w:t xml:space="preserve"> </w:t>
      </w:r>
      <w:r w:rsidRPr="00C6331E">
        <w:t>1</w:t>
      </w:r>
      <w:r w:rsidR="00C24685">
        <w:t xml:space="preserve"> </w:t>
      </w:r>
      <w:r w:rsidRPr="00C6331E">
        <w:t>and</w:t>
      </w:r>
      <w:r w:rsidR="00C24685">
        <w:t xml:space="preserve"> </w:t>
      </w:r>
      <w:r w:rsidRPr="00C6331E">
        <w:t>6).</w:t>
      </w:r>
    </w:p>
    <w:p w:rsidR="00F21141" w:rsidRPr="00C6331E" w:rsidRDefault="00F21141" w:rsidP="003C58BE">
      <w:pPr>
        <w:pStyle w:val="SingleTxtG"/>
      </w:pPr>
      <w:r w:rsidRPr="00C6331E">
        <w:t>17.</w:t>
      </w:r>
      <w:r w:rsidRPr="00C6331E">
        <w:tab/>
        <w:t>The</w:t>
      </w:r>
      <w:r w:rsidR="00C24685">
        <w:t xml:space="preserve"> </w:t>
      </w:r>
      <w:r w:rsidRPr="00C6331E">
        <w:t>2011</w:t>
      </w:r>
      <w:r w:rsidR="00C24685">
        <w:t xml:space="preserve"> </w:t>
      </w:r>
      <w:r w:rsidRPr="00C6331E">
        <w:t>Law</w:t>
      </w:r>
      <w:r w:rsidR="00C24685">
        <w:t xml:space="preserve"> </w:t>
      </w:r>
      <w:r w:rsidRPr="00C6331E">
        <w:t>on</w:t>
      </w:r>
      <w:r w:rsidR="00C24685">
        <w:t xml:space="preserve"> </w:t>
      </w:r>
      <w:r w:rsidRPr="00C6331E">
        <w:t>Denunciations</w:t>
      </w:r>
      <w:r w:rsidR="00C24685">
        <w:t xml:space="preserve"> </w:t>
      </w:r>
      <w:r w:rsidRPr="00C6331E">
        <w:t>provides</w:t>
      </w:r>
      <w:r w:rsidR="00C24685">
        <w:t xml:space="preserve"> </w:t>
      </w:r>
      <w:r w:rsidRPr="00C6331E">
        <w:t>for</w:t>
      </w:r>
      <w:r w:rsidR="00C24685">
        <w:t xml:space="preserve"> </w:t>
      </w:r>
      <w:r w:rsidRPr="00C6331E">
        <w:t>denunciations</w:t>
      </w:r>
      <w:r w:rsidR="00C24685">
        <w:t xml:space="preserve"> </w:t>
      </w:r>
      <w:r w:rsidRPr="00C6331E">
        <w:t>and</w:t>
      </w:r>
      <w:r w:rsidR="00C24685">
        <w:t xml:space="preserve"> </w:t>
      </w:r>
      <w:r w:rsidRPr="00C6331E">
        <w:t>settlement</w:t>
      </w:r>
      <w:r w:rsidR="00C24685">
        <w:t xml:space="preserve"> </w:t>
      </w:r>
      <w:r w:rsidRPr="00C6331E">
        <w:t>of</w:t>
      </w:r>
      <w:r w:rsidR="00C24685">
        <w:t xml:space="preserve"> </w:t>
      </w:r>
      <w:r w:rsidRPr="00C6331E">
        <w:t>denunciations</w:t>
      </w:r>
      <w:r w:rsidR="00C24685">
        <w:t xml:space="preserve"> </w:t>
      </w:r>
      <w:r w:rsidRPr="00C6331E">
        <w:t>of</w:t>
      </w:r>
      <w:r w:rsidR="00C24685">
        <w:t xml:space="preserve"> </w:t>
      </w:r>
      <w:r w:rsidRPr="00C6331E">
        <w:t>violations</w:t>
      </w:r>
      <w:r w:rsidR="00C24685">
        <w:t xml:space="preserve"> </w:t>
      </w:r>
      <w:r w:rsidRPr="00C6331E">
        <w:t>committed</w:t>
      </w:r>
      <w:r w:rsidR="00C24685">
        <w:t xml:space="preserve"> </w:t>
      </w:r>
      <w:r w:rsidRPr="00C6331E">
        <w:t>by</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or</w:t>
      </w:r>
      <w:r w:rsidR="00C24685">
        <w:t xml:space="preserve"> </w:t>
      </w:r>
      <w:r w:rsidRPr="00C6331E">
        <w:t>public</w:t>
      </w:r>
      <w:r w:rsidR="00C24685">
        <w:t xml:space="preserve"> </w:t>
      </w:r>
      <w:r w:rsidRPr="00C6331E">
        <w:t>employees</w:t>
      </w:r>
      <w:r w:rsidR="00C24685">
        <w:t xml:space="preserve"> </w:t>
      </w:r>
      <w:r w:rsidRPr="00C6331E">
        <w:t>while</w:t>
      </w:r>
      <w:r w:rsidR="00C24685">
        <w:t xml:space="preserve"> </w:t>
      </w:r>
      <w:r w:rsidRPr="00C6331E">
        <w:t>performing</w:t>
      </w:r>
      <w:r w:rsidR="00C24685">
        <w:t xml:space="preserve"> </w:t>
      </w:r>
      <w:r w:rsidRPr="00C6331E">
        <w:t>their</w:t>
      </w:r>
      <w:r w:rsidR="00C24685">
        <w:t xml:space="preserve"> </w:t>
      </w:r>
      <w:r w:rsidRPr="00C6331E">
        <w:t>official</w:t>
      </w:r>
      <w:r w:rsidR="00C24685">
        <w:t xml:space="preserve"> </w:t>
      </w:r>
      <w:r w:rsidRPr="00C6331E">
        <w:t>tasks</w:t>
      </w:r>
      <w:r w:rsidR="00C24685">
        <w:t xml:space="preserve"> </w:t>
      </w:r>
      <w:r w:rsidRPr="00C6331E">
        <w:t>or</w:t>
      </w:r>
      <w:r w:rsidR="00C24685">
        <w:t xml:space="preserve"> </w:t>
      </w:r>
      <w:r w:rsidRPr="00C6331E">
        <w:t>duties;</w:t>
      </w:r>
      <w:r w:rsidR="00C24685">
        <w:t xml:space="preserve"> </w:t>
      </w:r>
      <w:r w:rsidRPr="00C6331E">
        <w:t>and</w:t>
      </w:r>
      <w:r w:rsidR="00C24685">
        <w:t xml:space="preserve"> </w:t>
      </w:r>
      <w:r w:rsidRPr="00C6331E">
        <w:t>by</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individuals</w:t>
      </w:r>
      <w:r w:rsidR="00C24685">
        <w:t xml:space="preserve"> </w:t>
      </w:r>
      <w:r w:rsidRPr="00C6331E">
        <w:lastRenderedPageBreak/>
        <w:t>relating</w:t>
      </w:r>
      <w:r w:rsidR="00C24685">
        <w:t xml:space="preserve"> </w:t>
      </w:r>
      <w:r w:rsidRPr="00C6331E">
        <w:t>to</w:t>
      </w:r>
      <w:r w:rsidR="00C24685">
        <w:t xml:space="preserve"> </w:t>
      </w:r>
      <w:r w:rsidRPr="00C6331E">
        <w:t>the</w:t>
      </w:r>
      <w:r w:rsidR="00C24685">
        <w:t xml:space="preserve"> </w:t>
      </w:r>
      <w:r w:rsidRPr="00C6331E">
        <w:t>State</w:t>
      </w:r>
      <w:r w:rsidR="008313BC">
        <w:t>’</w:t>
      </w:r>
      <w:r w:rsidRPr="00C6331E">
        <w:t>s</w:t>
      </w:r>
      <w:r w:rsidR="00C24685">
        <w:t xml:space="preserve"> </w:t>
      </w:r>
      <w:r w:rsidRPr="00C6331E">
        <w:t>management</w:t>
      </w:r>
      <w:r w:rsidR="00C24685">
        <w:t xml:space="preserve"> </w:t>
      </w:r>
      <w:r w:rsidRPr="00C6331E">
        <w:t>in</w:t>
      </w:r>
      <w:r w:rsidR="00C24685">
        <w:t xml:space="preserve"> </w:t>
      </w:r>
      <w:r w:rsidRPr="00C6331E">
        <w:t>various</w:t>
      </w:r>
      <w:r w:rsidR="00C24685">
        <w:t xml:space="preserve"> </w:t>
      </w:r>
      <w:r w:rsidRPr="00C6331E">
        <w:t>fields;</w:t>
      </w:r>
      <w:r w:rsidR="00C24685">
        <w:t xml:space="preserve"> </w:t>
      </w:r>
      <w:r w:rsidRPr="00C6331E">
        <w:t>protection</w:t>
      </w:r>
      <w:r w:rsidR="00C24685">
        <w:t xml:space="preserve"> </w:t>
      </w:r>
      <w:r w:rsidRPr="00C6331E">
        <w:t>of</w:t>
      </w:r>
      <w:r w:rsidR="00C24685">
        <w:t xml:space="preserve"> </w:t>
      </w:r>
      <w:r w:rsidRPr="00C6331E">
        <w:t>denunciators</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denunciation</w:t>
      </w:r>
      <w:r w:rsidR="00C24685">
        <w:t xml:space="preserve"> </w:t>
      </w:r>
      <w:r w:rsidRPr="00C6331E">
        <w:t>settlement</w:t>
      </w:r>
      <w:r w:rsidR="00C24685">
        <w:t xml:space="preserve"> </w:t>
      </w:r>
      <w:r w:rsidRPr="00C6331E">
        <w:t>work</w:t>
      </w:r>
      <w:r w:rsidR="00C24685">
        <w:t xml:space="preserve"> </w:t>
      </w:r>
      <w:r w:rsidRPr="00C6331E">
        <w:t>(arts.</w:t>
      </w:r>
      <w:r w:rsidR="00B12665">
        <w:t xml:space="preserve"> </w:t>
      </w:r>
      <w:r w:rsidRPr="00C6331E">
        <w:t>1,</w:t>
      </w:r>
      <w:r w:rsidR="00C24685">
        <w:t xml:space="preserve"> </w:t>
      </w:r>
      <w:r w:rsidRPr="00C6331E">
        <w:t>4,</w:t>
      </w:r>
      <w:r w:rsidR="00C24685">
        <w:t xml:space="preserve"> </w:t>
      </w:r>
      <w:r w:rsidRPr="00C6331E">
        <w:t>5,</w:t>
      </w:r>
      <w:r w:rsidR="00C24685">
        <w:t xml:space="preserve"> </w:t>
      </w:r>
      <w:r w:rsidRPr="00C6331E">
        <w:t>8).</w:t>
      </w:r>
    </w:p>
    <w:p w:rsidR="00F21141" w:rsidRPr="00C6331E" w:rsidRDefault="00F21141" w:rsidP="003C58BE">
      <w:pPr>
        <w:pStyle w:val="SingleTxtG"/>
      </w:pPr>
      <w:r w:rsidRPr="00C6331E">
        <w:t>18.</w:t>
      </w:r>
      <w:r w:rsidRPr="00C6331E">
        <w:tab/>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National</w:t>
      </w:r>
      <w:r w:rsidR="00C24685">
        <w:t xml:space="preserve"> </w:t>
      </w:r>
      <w:r w:rsidRPr="00C6331E">
        <w:t>Assembly</w:t>
      </w:r>
      <w:r w:rsidR="00C24685">
        <w:t xml:space="preserve"> </w:t>
      </w:r>
      <w:r w:rsidRPr="00C6331E">
        <w:t>(Art.</w:t>
      </w:r>
      <w:r w:rsidR="007B70A9">
        <w:t xml:space="preserve"> </w:t>
      </w:r>
      <w:r w:rsidRPr="00C6331E">
        <w:t>33);</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(Art.</w:t>
      </w:r>
      <w:r w:rsidR="007B70A9">
        <w:t xml:space="preserve"> </w:t>
      </w:r>
      <w:r w:rsidRPr="00C6331E">
        <w:t>21),</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(para.</w:t>
      </w:r>
      <w:r w:rsidR="007B70A9">
        <w:t xml:space="preserve"> </w:t>
      </w:r>
      <w:r w:rsidRPr="00C6331E">
        <w:t>1,</w:t>
      </w:r>
      <w:r w:rsidR="00C24685">
        <w:t xml:space="preserve"> </w:t>
      </w:r>
      <w:r w:rsidRPr="00C6331E">
        <w:t>Art.</w:t>
      </w:r>
      <w:r w:rsidR="007B70A9">
        <w:t xml:space="preserve"> </w:t>
      </w:r>
      <w:r w:rsidRPr="00C6331E">
        <w:t>2),</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(para.</w:t>
      </w:r>
      <w:r w:rsidR="00B12665">
        <w:t xml:space="preserve"> </w:t>
      </w:r>
      <w:r w:rsidRPr="00C6331E">
        <w:t>2,</w:t>
      </w:r>
      <w:r w:rsidR="00C24685">
        <w:t xml:space="preserve"> </w:t>
      </w:r>
      <w:r w:rsidRPr="00C6331E">
        <w:t>Art.</w:t>
      </w:r>
      <w:r w:rsidR="007B70A9">
        <w:t xml:space="preserve"> </w:t>
      </w:r>
      <w:r w:rsidRPr="00C6331E">
        <w:t>2;</w:t>
      </w:r>
      <w:r w:rsidR="00C24685">
        <w:t xml:space="preserve"> </w:t>
      </w:r>
      <w:r w:rsidRPr="00C6331E">
        <w:t>point</w:t>
      </w:r>
      <w:r w:rsidR="00C24685">
        <w:t xml:space="preserve"> </w:t>
      </w:r>
      <w:r w:rsidRPr="00C6331E">
        <w:t>b,</w:t>
      </w:r>
      <w:r w:rsidR="00C24685">
        <w:t xml:space="preserve"> </w:t>
      </w:r>
      <w:r w:rsidRPr="00C6331E">
        <w:t>para.</w:t>
      </w:r>
      <w:r w:rsidR="00B12665">
        <w:t xml:space="preserve"> </w:t>
      </w:r>
      <w:r w:rsidRPr="00C6331E">
        <w:t>2,</w:t>
      </w:r>
      <w:r w:rsidR="00C24685">
        <w:t xml:space="preserve"> </w:t>
      </w:r>
      <w:r w:rsidRPr="00C6331E">
        <w:t>Art.</w:t>
      </w:r>
      <w:r w:rsidR="007B70A9">
        <w:t xml:space="preserve"> </w:t>
      </w:r>
      <w:r w:rsidRPr="00C6331E">
        <w:t>3;</w:t>
      </w:r>
      <w:r w:rsidR="00C24685">
        <w:t xml:space="preserve"> </w:t>
      </w:r>
      <w:r w:rsidRPr="00C6331E">
        <w:t>point</w:t>
      </w:r>
      <w:r w:rsidR="00C24685">
        <w:t xml:space="preserve"> </w:t>
      </w:r>
      <w:r w:rsidRPr="00C6331E">
        <w:t>b,</w:t>
      </w:r>
      <w:r w:rsidR="00C24685">
        <w:t xml:space="preserve"> </w:t>
      </w:r>
      <w:r w:rsidRPr="00C6331E">
        <w:t>para.</w:t>
      </w:r>
      <w:r w:rsidR="00B12665">
        <w:t xml:space="preserve"> </w:t>
      </w:r>
      <w:r w:rsidRPr="00C6331E">
        <w:t>2,</w:t>
      </w:r>
      <w:r w:rsidR="00C24685">
        <w:t xml:space="preserve"> </w:t>
      </w:r>
      <w:r w:rsidRPr="00C6331E">
        <w:t>Art.</w:t>
      </w:r>
      <w:r w:rsidR="007B70A9">
        <w:t xml:space="preserve"> </w:t>
      </w:r>
      <w:r w:rsidRPr="00C6331E">
        <w:t>4),</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(para.</w:t>
      </w:r>
      <w:r w:rsidR="00B12665">
        <w:t xml:space="preserve"> </w:t>
      </w:r>
      <w:r w:rsidRPr="00C6331E">
        <w:t>2,</w:t>
      </w:r>
      <w:r w:rsidR="00C24685">
        <w:t xml:space="preserve"> </w:t>
      </w:r>
      <w:r w:rsidRPr="00C6331E">
        <w:t>Art.</w:t>
      </w:r>
      <w:r w:rsidR="007B70A9">
        <w:t xml:space="preserve"> </w:t>
      </w:r>
      <w:r w:rsidRPr="00C6331E">
        <w:t>15),</w:t>
      </w:r>
      <w:r w:rsidR="00C24685">
        <w:t xml:space="preserve"> </w:t>
      </w:r>
      <w:r w:rsidRPr="00C6331E">
        <w:t>the</w:t>
      </w:r>
      <w:r w:rsidR="00C24685">
        <w:t xml:space="preserve"> </w:t>
      </w:r>
      <w:r w:rsidRPr="00C6331E">
        <w:t>1999</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Officers</w:t>
      </w:r>
      <w:r w:rsidR="00C24685">
        <w:t xml:space="preserve"> </w:t>
      </w:r>
      <w:r w:rsidRPr="00C6331E">
        <w:t>(Art.</w:t>
      </w:r>
      <w:r w:rsidR="007B70A9">
        <w:t xml:space="preserve"> </w:t>
      </w:r>
      <w:r w:rsidRPr="00C6331E">
        <w:t>26),</w:t>
      </w:r>
      <w:r w:rsidR="00C24685">
        <w:t xml:space="preserve"> </w:t>
      </w:r>
      <w:r w:rsidRPr="00C6331E">
        <w:t>the</w:t>
      </w:r>
      <w:r w:rsidR="00C24685">
        <w:t xml:space="preserve"> </w:t>
      </w:r>
      <w:r w:rsidRPr="00C6331E">
        <w:t>2004</w:t>
      </w:r>
      <w:r w:rsidR="00C24685">
        <w:t xml:space="preserve"> </w:t>
      </w:r>
      <w:r w:rsidRPr="00C6331E">
        <w:t>Law</w:t>
      </w:r>
      <w:r w:rsidR="00C24685">
        <w:t xml:space="preserve"> </w:t>
      </w:r>
      <w:r w:rsidRPr="00C6331E">
        <w:t>on</w:t>
      </w:r>
      <w:r w:rsidR="00C24685">
        <w:t xml:space="preserve"> </w:t>
      </w:r>
      <w:r w:rsidRPr="00C6331E">
        <w:t>National</w:t>
      </w:r>
      <w:r w:rsidR="00C24685">
        <w:t xml:space="preserve"> </w:t>
      </w:r>
      <w:r w:rsidRPr="00C6331E">
        <w:t>Security</w:t>
      </w:r>
      <w:r w:rsidR="00C24685">
        <w:t xml:space="preserve"> </w:t>
      </w:r>
      <w:r w:rsidRPr="00C6331E">
        <w:t>(para.</w:t>
      </w:r>
      <w:r w:rsidR="007B70A9">
        <w:t xml:space="preserve"> </w:t>
      </w:r>
      <w:r w:rsidRPr="00C6331E">
        <w:t>6,</w:t>
      </w:r>
      <w:r w:rsidR="00C24685">
        <w:t xml:space="preserve"> </w:t>
      </w:r>
      <w:r w:rsidRPr="00C6331E">
        <w:t>Art.</w:t>
      </w:r>
      <w:r w:rsidR="007B70A9">
        <w:t xml:space="preserve"> </w:t>
      </w:r>
      <w:r w:rsidRPr="00C6331E">
        <w:t>13),</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Professional</w:t>
      </w:r>
      <w:r w:rsidR="00C24685">
        <w:t xml:space="preserve"> </w:t>
      </w:r>
      <w:r w:rsidRPr="00C6331E">
        <w:t>Military</w:t>
      </w:r>
      <w:r w:rsidR="00C24685">
        <w:t xml:space="preserve"> </w:t>
      </w:r>
      <w:r w:rsidRPr="00C6331E">
        <w:t>Personnel,</w:t>
      </w:r>
      <w:r w:rsidR="00C24685">
        <w:t xml:space="preserve"> </w:t>
      </w:r>
      <w:r w:rsidRPr="00C6331E">
        <w:t>and</w:t>
      </w:r>
      <w:r w:rsidR="00C24685">
        <w:t xml:space="preserve"> </w:t>
      </w:r>
      <w:proofErr w:type="spellStart"/>
      <w:r w:rsidRPr="00C6331E">
        <w:t>Defense</w:t>
      </w:r>
      <w:proofErr w:type="spellEnd"/>
      <w:r w:rsidR="00C24685">
        <w:t xml:space="preserve"> </w:t>
      </w:r>
      <w:r w:rsidRPr="00C6331E">
        <w:t>Officials</w:t>
      </w:r>
      <w:r w:rsidR="00C24685">
        <w:t xml:space="preserve"> </w:t>
      </w:r>
      <w:r w:rsidRPr="00C6331E">
        <w:t>(Art.</w:t>
      </w:r>
      <w:r w:rsidR="007B70A9">
        <w:t xml:space="preserve"> </w:t>
      </w:r>
      <w:r w:rsidRPr="00C6331E">
        <w:t>7)</w:t>
      </w:r>
      <w:r w:rsidRPr="00E60643">
        <w:rPr>
          <w:rStyle w:val="FootnoteReference"/>
        </w:rPr>
        <w:footnoteReference w:id="8"/>
      </w:r>
      <w:r w:rsidR="00C24685">
        <w:t xml:space="preserve"> </w:t>
      </w:r>
      <w:r w:rsidRPr="00C6331E">
        <w:t>provide</w:t>
      </w:r>
      <w:r w:rsidR="00C24685">
        <w:t xml:space="preserve"> </w:t>
      </w:r>
      <w:r w:rsidRPr="00C6331E">
        <w:t>for</w:t>
      </w:r>
      <w:r w:rsidR="00C24685">
        <w:t xml:space="preserve"> </w:t>
      </w:r>
      <w:r w:rsidRPr="00C6331E">
        <w:t>responsibility</w:t>
      </w:r>
      <w:r w:rsidR="00C24685">
        <w:t xml:space="preserve"> </w:t>
      </w:r>
      <w:r w:rsidRPr="00C6331E">
        <w:t>of</w:t>
      </w:r>
      <w:r w:rsidR="00C24685">
        <w:t xml:space="preserve"> </w:t>
      </w:r>
      <w:r w:rsidRPr="00C6331E">
        <w:t>agencies</w:t>
      </w:r>
      <w:r w:rsidR="00C24685">
        <w:t xml:space="preserve"> </w:t>
      </w:r>
      <w:r w:rsidRPr="00C6331E">
        <w:t>and</w:t>
      </w:r>
      <w:r w:rsidR="00C24685">
        <w:t xml:space="preserve"> </w:t>
      </w:r>
      <w:r w:rsidRPr="00C6331E">
        <w:t>individuals</w:t>
      </w:r>
      <w:r w:rsidR="00C24685">
        <w:t xml:space="preserve"> </w:t>
      </w:r>
      <w:r w:rsidRPr="00C6331E">
        <w:t>in</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p>
    <w:p w:rsidR="00F21141" w:rsidRPr="00C6331E" w:rsidRDefault="00F21141" w:rsidP="003C58BE">
      <w:pPr>
        <w:pStyle w:val="SingleTxtG"/>
      </w:pPr>
      <w:r w:rsidRPr="00C6331E">
        <w:t>19.</w:t>
      </w:r>
      <w:r w:rsidRPr="00C6331E">
        <w:tab/>
        <w:t>The</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have</w:t>
      </w:r>
      <w:r w:rsidR="00C24685">
        <w:t xml:space="preserve"> </w:t>
      </w:r>
      <w:r w:rsidRPr="00C6331E">
        <w:t>also</w:t>
      </w:r>
      <w:r w:rsidR="00C24685">
        <w:t xml:space="preserve"> </w:t>
      </w:r>
      <w:r w:rsidRPr="00C6331E">
        <w:t>been</w:t>
      </w:r>
      <w:r w:rsidR="00C24685">
        <w:t xml:space="preserve"> </w:t>
      </w:r>
      <w:r w:rsidRPr="00C6331E">
        <w:t>provided</w:t>
      </w:r>
      <w:r w:rsidR="00C24685">
        <w:t xml:space="preserve"> </w:t>
      </w:r>
      <w:r w:rsidRPr="00C6331E">
        <w:t>in</w:t>
      </w:r>
      <w:r w:rsidR="00C24685">
        <w:t xml:space="preserve"> </w:t>
      </w:r>
      <w:r w:rsidRPr="00C6331E">
        <w:t>the</w:t>
      </w:r>
      <w:r w:rsidR="00C24685">
        <w:t xml:space="preserve"> </w:t>
      </w:r>
      <w:r w:rsidRPr="00C6331E">
        <w:t>2012</w:t>
      </w:r>
      <w:r w:rsidR="00C24685">
        <w:t xml:space="preserve"> </w:t>
      </w:r>
      <w:r w:rsidRPr="00C6331E">
        <w:t>Labour</w:t>
      </w:r>
      <w:r w:rsidR="00C24685">
        <w:t xml:space="preserve"> </w:t>
      </w:r>
      <w:r w:rsidRPr="00C6331E">
        <w:t>Code,</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Marriage</w:t>
      </w:r>
      <w:r w:rsidR="00C24685">
        <w:t xml:space="preserve"> </w:t>
      </w:r>
      <w:r w:rsidRPr="00C6331E">
        <w:t>and</w:t>
      </w:r>
      <w:r w:rsidR="00C24685">
        <w:t xml:space="preserve"> </w:t>
      </w:r>
      <w:r w:rsidRPr="00C6331E">
        <w:t>Family,</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Domestic</w:t>
      </w:r>
      <w:r w:rsidR="00C24685">
        <w:t xml:space="preserve"> </w:t>
      </w:r>
      <w:r w:rsidRPr="00C6331E">
        <w:t>Violence</w:t>
      </w:r>
      <w:r w:rsidR="00C24685">
        <w:t xml:space="preserve"> </w:t>
      </w:r>
      <w:r w:rsidRPr="00C6331E">
        <w:t>Prevention,</w:t>
      </w:r>
      <w:r w:rsidR="00C24685">
        <w:t xml:space="preserve"> </w:t>
      </w:r>
      <w:r w:rsidRPr="00C6331E">
        <w:t>the</w:t>
      </w:r>
      <w:r w:rsidR="00C24685">
        <w:t xml:space="preserve"> </w:t>
      </w:r>
      <w:r w:rsidRPr="00C6331E">
        <w:t>2006</w:t>
      </w:r>
      <w:r w:rsidR="00C24685">
        <w:t xml:space="preserve"> </w:t>
      </w:r>
      <w:r w:rsidRPr="00C6331E">
        <w:t>Law</w:t>
      </w:r>
      <w:r w:rsidR="00C24685">
        <w:t xml:space="preserve"> </w:t>
      </w:r>
      <w:r w:rsidRPr="00C6331E">
        <w:t>on</w:t>
      </w:r>
      <w:r w:rsidR="00C24685">
        <w:t xml:space="preserve"> </w:t>
      </w:r>
      <w:r w:rsidRPr="00C6331E">
        <w:t>Gender</w:t>
      </w:r>
      <w:r w:rsidR="00C24685">
        <w:t xml:space="preserve"> </w:t>
      </w:r>
      <w:r w:rsidRPr="00C6331E">
        <w:t>Equality,</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Press,</w:t>
      </w:r>
      <w:r w:rsidR="00C24685">
        <w:t xml:space="preserve"> </w:t>
      </w:r>
      <w:r w:rsidRPr="00C6331E">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Trade</w:t>
      </w:r>
      <w:r w:rsidR="00C24685">
        <w:t xml:space="preserve"> </w:t>
      </w:r>
      <w:r w:rsidRPr="00C6331E">
        <w:t>Union,</w:t>
      </w:r>
      <w:r w:rsidR="00C24685">
        <w:t xml:space="preserve"> </w:t>
      </w:r>
      <w:r w:rsidRPr="00C6331E">
        <w:t>the</w:t>
      </w:r>
      <w:r w:rsidR="00C24685">
        <w:t xml:space="preserve"> </w:t>
      </w:r>
      <w:r w:rsidRPr="00C6331E">
        <w:t>2008</w:t>
      </w:r>
      <w:r w:rsidR="00C24685">
        <w:t xml:space="preserve"> </w:t>
      </w:r>
      <w:r w:rsidRPr="00C6331E">
        <w:t>Law</w:t>
      </w:r>
      <w:r w:rsidR="00C24685">
        <w:t xml:space="preserve"> </w:t>
      </w:r>
      <w:r w:rsidRPr="00C6331E">
        <w:t>on</w:t>
      </w:r>
      <w:r w:rsidR="00C24685">
        <w:t xml:space="preserve"> </w:t>
      </w:r>
      <w:r w:rsidRPr="00C6331E">
        <w:t>Vietnamese</w:t>
      </w:r>
      <w:r w:rsidR="00C24685">
        <w:t xml:space="preserve"> </w:t>
      </w:r>
      <w:r w:rsidRPr="00C6331E">
        <w:t>Nationality,</w:t>
      </w:r>
      <w:r w:rsidR="00C24685">
        <w:t xml:space="preserve"> </w:t>
      </w:r>
      <w:r w:rsidRPr="00C6331E">
        <w:t>the</w:t>
      </w:r>
      <w:r w:rsidR="00C24685">
        <w:t xml:space="preserve"> </w:t>
      </w:r>
      <w:r w:rsidRPr="00C6331E">
        <w:t>2006</w:t>
      </w:r>
      <w:r w:rsidR="00C24685">
        <w:t xml:space="preserve"> </w:t>
      </w:r>
      <w:r w:rsidRPr="00C6331E">
        <w:t>Law</w:t>
      </w:r>
      <w:r w:rsidR="00C24685">
        <w:t xml:space="preserve"> </w:t>
      </w:r>
      <w:r w:rsidRPr="00C6331E">
        <w:t>on</w:t>
      </w:r>
      <w:r w:rsidR="00C24685">
        <w:t xml:space="preserve"> </w:t>
      </w:r>
      <w:r w:rsidRPr="00C6331E">
        <w:t>Legal</w:t>
      </w:r>
      <w:r w:rsidR="00C24685">
        <w:t xml:space="preserve"> </w:t>
      </w:r>
      <w:r w:rsidRPr="00C6331E">
        <w:t>Aid,</w:t>
      </w:r>
      <w:r w:rsidR="00C24685">
        <w:t xml:space="preserve"> </w:t>
      </w:r>
      <w:r w:rsidRPr="00C6331E">
        <w:t>the</w:t>
      </w:r>
      <w:r w:rsidR="00C24685">
        <w:t xml:space="preserve"> </w:t>
      </w:r>
      <w:r w:rsidRPr="00C6331E">
        <w:t>2009</w:t>
      </w:r>
      <w:r w:rsidR="00C24685">
        <w:t xml:space="preserve"> </w:t>
      </w:r>
      <w:r w:rsidRPr="00C6331E">
        <w:t>Law</w:t>
      </w:r>
      <w:r w:rsidR="00C24685">
        <w:t xml:space="preserve"> </w:t>
      </w:r>
      <w:r w:rsidRPr="00C6331E">
        <w:t>on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the</w:t>
      </w:r>
      <w:r w:rsidR="00C24685">
        <w:t xml:space="preserve"> </w:t>
      </w:r>
      <w:r w:rsidRPr="00C6331E">
        <w:t>2004</w:t>
      </w:r>
      <w:r w:rsidR="00C24685">
        <w:t xml:space="preserve"> </w:t>
      </w:r>
      <w:r w:rsidRPr="00C6331E">
        <w:t>Law</w:t>
      </w:r>
      <w:r w:rsidR="00C24685">
        <w:t xml:space="preserve"> </w:t>
      </w:r>
      <w:r w:rsidRPr="00C6331E">
        <w:t>on</w:t>
      </w:r>
      <w:r w:rsidR="00C24685">
        <w:t xml:space="preserve"> </w:t>
      </w:r>
      <w:r w:rsidRPr="00C6331E">
        <w:t>Child</w:t>
      </w:r>
      <w:r w:rsidR="00C24685">
        <w:t xml:space="preserve"> </w:t>
      </w:r>
      <w:r w:rsidRPr="00C6331E">
        <w:t>Protection,</w:t>
      </w:r>
      <w:r w:rsidR="00C24685">
        <w:t xml:space="preserve"> </w:t>
      </w:r>
      <w:r w:rsidRPr="00C6331E">
        <w:t>Care</w:t>
      </w:r>
      <w:r w:rsidR="00C24685">
        <w:t xml:space="preserve"> </w:t>
      </w:r>
      <w:r w:rsidRPr="00C6331E">
        <w:t>and</w:t>
      </w:r>
      <w:r w:rsidR="00C24685">
        <w:t xml:space="preserve"> </w:t>
      </w:r>
      <w:r w:rsidRPr="00C6331E">
        <w:t>Education,</w:t>
      </w:r>
      <w:r w:rsidR="00C24685">
        <w:t xml:space="preserve"> </w:t>
      </w:r>
      <w:r w:rsidRPr="00C6331E">
        <w:t>the</w:t>
      </w:r>
      <w:r w:rsidR="00C24685">
        <w:t xml:space="preserve"> </w:t>
      </w:r>
      <w:r w:rsidRPr="00C6331E">
        <w:t>2005</w:t>
      </w:r>
      <w:r w:rsidR="00C24685">
        <w:t xml:space="preserve"> </w:t>
      </w:r>
      <w:r w:rsidRPr="00C6331E">
        <w:t>Law</w:t>
      </w:r>
      <w:r w:rsidR="00C24685">
        <w:t xml:space="preserve"> </w:t>
      </w:r>
      <w:r w:rsidRPr="00C6331E">
        <w:t>on</w:t>
      </w:r>
      <w:r w:rsidR="00C24685">
        <w:t xml:space="preserve"> </w:t>
      </w:r>
      <w:r w:rsidRPr="00C6331E">
        <w:t>Education,</w:t>
      </w:r>
      <w:r w:rsidR="00C24685">
        <w:t xml:space="preserve"> </w:t>
      </w:r>
      <w:r w:rsidRPr="00C6331E">
        <w:t>the</w:t>
      </w:r>
      <w:r w:rsidR="00C24685">
        <w:t xml:space="preserve"> </w:t>
      </w:r>
      <w:r w:rsidRPr="00C6331E">
        <w:t>1991</w:t>
      </w:r>
      <w:r w:rsidR="00C24685">
        <w:t xml:space="preserve"> </w:t>
      </w:r>
      <w:r w:rsidRPr="00C6331E">
        <w:t>Law</w:t>
      </w:r>
      <w:r w:rsidR="00C24685">
        <w:t xml:space="preserve"> </w:t>
      </w:r>
      <w:r w:rsidRPr="00C6331E">
        <w:t>on</w:t>
      </w:r>
      <w:r w:rsidR="00C24685">
        <w:t xml:space="preserve"> </w:t>
      </w:r>
      <w:r w:rsidRPr="00C6331E">
        <w:t>Compulsory</w:t>
      </w:r>
      <w:r w:rsidR="00C24685">
        <w:t xml:space="preserve"> </w:t>
      </w:r>
      <w:r w:rsidRPr="00C6331E">
        <w:t>Primary</w:t>
      </w:r>
      <w:r w:rsidR="00C24685">
        <w:t xml:space="preserve"> </w:t>
      </w:r>
      <w:r w:rsidRPr="00C6331E">
        <w:t>Education,</w:t>
      </w:r>
      <w:r w:rsidR="00C24685">
        <w:t xml:space="preserve"> </w:t>
      </w:r>
      <w:r w:rsidRPr="00C6331E">
        <w:t>the</w:t>
      </w:r>
      <w:r w:rsidR="00C24685">
        <w:t xml:space="preserve"> </w:t>
      </w:r>
      <w:r w:rsidRPr="00C6331E">
        <w:t>2008</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Access</w:t>
      </w:r>
      <w:r w:rsidR="00C24685">
        <w:t xml:space="preserve"> </w:t>
      </w:r>
      <w:r w:rsidRPr="00C6331E">
        <w:t>to</w:t>
      </w:r>
      <w:r w:rsidR="00C24685">
        <w:t xml:space="preserve"> </w:t>
      </w:r>
      <w:r w:rsidRPr="00C6331E">
        <w:t>Information.</w:t>
      </w:r>
      <w:r w:rsidRPr="00E60643">
        <w:rPr>
          <w:rStyle w:val="FootnoteReference"/>
        </w:rPr>
        <w:footnoteReference w:id="9"/>
      </w:r>
    </w:p>
    <w:p w:rsidR="00F21141" w:rsidRPr="00C6331E" w:rsidRDefault="00F21141" w:rsidP="003C58BE">
      <w:pPr>
        <w:pStyle w:val="SingleTxtG"/>
      </w:pPr>
      <w:r w:rsidRPr="00C6331E">
        <w:t>20.</w:t>
      </w:r>
      <w:r w:rsidRPr="00C6331E">
        <w:tab/>
        <w:t>Viet</w:t>
      </w:r>
      <w:r w:rsidR="00C24685">
        <w:t xml:space="preserve"> </w:t>
      </w:r>
      <w:r w:rsidRPr="00C6331E">
        <w:t>Nam</w:t>
      </w:r>
      <w:r w:rsidR="00C24685">
        <w:t xml:space="preserve"> </w:t>
      </w:r>
      <w:r w:rsidRPr="00C6331E">
        <w:t>has</w:t>
      </w:r>
      <w:r w:rsidR="00C24685">
        <w:t xml:space="preserve"> </w:t>
      </w:r>
      <w:r w:rsidRPr="00C6331E">
        <w:t>become</w:t>
      </w:r>
      <w:r w:rsidR="00C24685">
        <w:t xml:space="preserve"> </w:t>
      </w:r>
      <w:r w:rsidRPr="00C6331E">
        <w:t>a</w:t>
      </w:r>
      <w:r w:rsidR="00C24685">
        <w:t xml:space="preserve"> </w:t>
      </w:r>
      <w:r w:rsidRPr="00C6331E">
        <w:t>State</w:t>
      </w:r>
      <w:r w:rsidR="00C24685">
        <w:t xml:space="preserve"> </w:t>
      </w:r>
      <w:r w:rsidRPr="00C6331E">
        <w:t>Party</w:t>
      </w:r>
      <w:r w:rsidR="00C24685">
        <w:t xml:space="preserve"> </w:t>
      </w:r>
      <w:r w:rsidRPr="00C6331E">
        <w:t>to</w:t>
      </w:r>
      <w:r w:rsidR="00C24685">
        <w:t xml:space="preserve"> </w:t>
      </w:r>
      <w:r w:rsidRPr="00C6331E">
        <w:t>7</w:t>
      </w:r>
      <w:r w:rsidR="00C24685">
        <w:t xml:space="preserve"> </w:t>
      </w:r>
      <w:r w:rsidRPr="00C6331E">
        <w:t>out</w:t>
      </w:r>
      <w:r w:rsidR="00C24685">
        <w:t xml:space="preserve"> </w:t>
      </w:r>
      <w:r w:rsidRPr="00C6331E">
        <w:t>of</w:t>
      </w:r>
      <w:r w:rsidR="00C24685">
        <w:t xml:space="preserve"> </w:t>
      </w:r>
      <w:r w:rsidRPr="00C6331E">
        <w:t>9</w:t>
      </w:r>
      <w:r w:rsidR="00C24685">
        <w:t xml:space="preserve"> </w:t>
      </w:r>
      <w:r w:rsidRPr="00C6331E">
        <w:t>fundamental</w:t>
      </w:r>
      <w:r w:rsidR="00C24685">
        <w:t xml:space="preserve"> </w:t>
      </w:r>
      <w:r w:rsidRPr="00C6331E">
        <w:t>human</w:t>
      </w:r>
      <w:r w:rsidR="00C24685">
        <w:t xml:space="preserve"> </w:t>
      </w:r>
      <w:r w:rsidRPr="00C6331E">
        <w:t>rights</w:t>
      </w:r>
      <w:r w:rsidR="00C24685">
        <w:t xml:space="preserve"> </w:t>
      </w:r>
      <w:r w:rsidRPr="00C6331E">
        <w:t>conventions</w:t>
      </w:r>
      <w:r w:rsidR="00C24685">
        <w:t xml:space="preserve"> </w:t>
      </w:r>
      <w:r w:rsidRPr="00C6331E">
        <w:t>and</w:t>
      </w:r>
      <w:r w:rsidR="00C24685">
        <w:t xml:space="preserve"> </w:t>
      </w:r>
      <w:r w:rsidRPr="00C6331E">
        <w:t>some</w:t>
      </w:r>
      <w:r w:rsidR="00C24685">
        <w:t xml:space="preserve"> </w:t>
      </w:r>
      <w:r w:rsidRPr="00C6331E">
        <w:t>protocols</w:t>
      </w:r>
      <w:r w:rsidR="00C24685">
        <w:t xml:space="preserve"> </w:t>
      </w:r>
      <w:r w:rsidRPr="00C6331E">
        <w:t>of</w:t>
      </w:r>
      <w:r w:rsidR="00C24685">
        <w:t xml:space="preserve"> </w:t>
      </w:r>
      <w:r w:rsidRPr="00C6331E">
        <w:t>these</w:t>
      </w:r>
      <w:r w:rsidR="00C24685">
        <w:t xml:space="preserve"> </w:t>
      </w:r>
      <w:r w:rsidRPr="00C6331E">
        <w:t>conventions.</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participated</w:t>
      </w:r>
      <w:r w:rsidR="00C24685">
        <w:t xml:space="preserve"> </w:t>
      </w:r>
      <w:r w:rsidRPr="00C6331E">
        <w:t>in</w:t>
      </w:r>
      <w:r w:rsidR="00C24685">
        <w:t xml:space="preserve"> </w:t>
      </w:r>
      <w:r w:rsidRPr="00C6331E">
        <w:t>many</w:t>
      </w:r>
      <w:r w:rsidR="00C24685">
        <w:t xml:space="preserve"> </w:t>
      </w:r>
      <w:r w:rsidRPr="00C6331E">
        <w:t>other</w:t>
      </w:r>
      <w:r w:rsidR="00C24685">
        <w:t xml:space="preserve"> </w:t>
      </w:r>
      <w:r w:rsidRPr="00C6331E">
        <w:t>international</w:t>
      </w:r>
      <w:r w:rsidR="00C24685">
        <w:t xml:space="preserve"> </w:t>
      </w:r>
      <w:r w:rsidRPr="00C6331E">
        <w:t>conventions</w:t>
      </w:r>
      <w:r w:rsidR="00C24685">
        <w:t xml:space="preserve"> </w:t>
      </w:r>
      <w:r w:rsidRPr="00C6331E">
        <w:t>concerning</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international</w:t>
      </w:r>
      <w:r w:rsidR="00C24685">
        <w:t xml:space="preserve"> </w:t>
      </w:r>
      <w:r w:rsidRPr="00C6331E">
        <w:t>humanitarian</w:t>
      </w:r>
      <w:r w:rsidR="00C24685">
        <w:t xml:space="preserve"> </w:t>
      </w:r>
      <w:r w:rsidRPr="00C6331E">
        <w:t>laws</w:t>
      </w:r>
      <w:r w:rsidRPr="00E60643">
        <w:rPr>
          <w:rStyle w:val="FootnoteReference"/>
        </w:rPr>
        <w:footnoteReference w:id="10"/>
      </w:r>
      <w:r w:rsidR="00C24685">
        <w:t xml:space="preserve"> </w:t>
      </w:r>
      <w:r w:rsidRPr="00C6331E">
        <w:t>and</w:t>
      </w:r>
      <w:r w:rsidR="00C24685">
        <w:t xml:space="preserve"> </w:t>
      </w:r>
      <w:r w:rsidRPr="00C6331E">
        <w:t>is</w:t>
      </w:r>
      <w:r w:rsidR="00C24685">
        <w:t xml:space="preserve"> </w:t>
      </w:r>
      <w:r w:rsidRPr="00C6331E">
        <w:t>studying</w:t>
      </w:r>
      <w:r w:rsidR="00C24685">
        <w:t xml:space="preserve"> </w:t>
      </w:r>
      <w:r w:rsidRPr="00C6331E">
        <w:t>the</w:t>
      </w:r>
      <w:r w:rsidR="00C24685">
        <w:t xml:space="preserve"> </w:t>
      </w:r>
      <w:r w:rsidRPr="00C6331E">
        <w:t>possibility</w:t>
      </w:r>
      <w:r w:rsidR="00C24685">
        <w:t xml:space="preserve"> </w:t>
      </w:r>
      <w:r w:rsidRPr="00C6331E">
        <w:t>of</w:t>
      </w:r>
      <w:r w:rsidR="00C24685">
        <w:t xml:space="preserve"> </w:t>
      </w:r>
      <w:r w:rsidRPr="00C6331E">
        <w:t>joining</w:t>
      </w:r>
      <w:r w:rsidR="00C24685">
        <w:t xml:space="preserve"> </w:t>
      </w:r>
      <w:r w:rsidRPr="00C6331E">
        <w:t>the</w:t>
      </w:r>
      <w:r w:rsidR="00C24685">
        <w:t xml:space="preserve"> </w:t>
      </w:r>
      <w:r w:rsidRPr="00C6331E">
        <w:t>International</w:t>
      </w:r>
      <w:r w:rsidR="00C24685">
        <w:t xml:space="preserve"> </w:t>
      </w:r>
      <w:r w:rsidRPr="00C6331E">
        <w:t>Convention</w:t>
      </w:r>
      <w:r w:rsidR="00C24685">
        <w:t xml:space="preserve"> </w:t>
      </w:r>
      <w:r w:rsidRPr="00C6331E">
        <w:t>on</w:t>
      </w:r>
      <w:r w:rsidR="00C24685">
        <w:t xml:space="preserve"> </w:t>
      </w:r>
      <w:r w:rsidRPr="00C6331E">
        <w:t>Protection</w:t>
      </w:r>
      <w:r w:rsidR="00C24685">
        <w:t xml:space="preserve"> </w:t>
      </w:r>
      <w:r w:rsidRPr="00C6331E">
        <w:t>of</w:t>
      </w:r>
      <w:r w:rsidR="00C24685">
        <w:t xml:space="preserve"> </w:t>
      </w:r>
      <w:r w:rsidRPr="00C6331E">
        <w:t>All</w:t>
      </w:r>
      <w:r w:rsidR="00C24685">
        <w:t xml:space="preserve"> </w:t>
      </w:r>
      <w:r w:rsidRPr="00C6331E">
        <w:t>Persons</w:t>
      </w:r>
      <w:r w:rsidR="00C24685">
        <w:t xml:space="preserve"> </w:t>
      </w:r>
      <w:r w:rsidRPr="00C6331E">
        <w:t>from</w:t>
      </w:r>
      <w:r w:rsidR="00C24685">
        <w:t xml:space="preserve"> </w:t>
      </w:r>
      <w:r w:rsidRPr="00C6331E">
        <w:t>Enforced</w:t>
      </w:r>
      <w:r w:rsidR="00C24685">
        <w:t xml:space="preserve"> </w:t>
      </w:r>
      <w:r w:rsidRPr="00C6331E">
        <w:t>Disappearance</w:t>
      </w:r>
      <w:r w:rsidR="00C24685">
        <w:t xml:space="preserve"> </w:t>
      </w:r>
      <w:r w:rsidRPr="00C6331E">
        <w:t>(CPED),</w:t>
      </w:r>
      <w:r w:rsidR="00C24685">
        <w:t xml:space="preserve"> </w:t>
      </w:r>
      <w:r w:rsidRPr="00C6331E">
        <w:t>International</w:t>
      </w:r>
      <w:r w:rsidR="00C24685">
        <w:t xml:space="preserve"> </w:t>
      </w:r>
      <w:r w:rsidRPr="00C6331E">
        <w:t>Convention</w:t>
      </w:r>
      <w:r w:rsidR="00C24685">
        <w:t xml:space="preserve"> </w:t>
      </w:r>
      <w:r w:rsidRPr="00C6331E">
        <w:t>on</w:t>
      </w:r>
      <w:r w:rsidR="00C24685">
        <w:t xml:space="preserve"> </w:t>
      </w:r>
      <w:r w:rsidRPr="00C6331E">
        <w:t>Rights</w:t>
      </w:r>
      <w:r w:rsidR="00C24685">
        <w:t xml:space="preserve"> </w:t>
      </w:r>
      <w:r w:rsidRPr="00C6331E">
        <w:t>of</w:t>
      </w:r>
      <w:r w:rsidR="00C24685">
        <w:t xml:space="preserve"> </w:t>
      </w:r>
      <w:r w:rsidRPr="00C6331E">
        <w:t>Migrant</w:t>
      </w:r>
      <w:r w:rsidR="00C24685">
        <w:t xml:space="preserve"> </w:t>
      </w:r>
      <w:r w:rsidRPr="00C6331E">
        <w:t>Workers</w:t>
      </w:r>
      <w:r w:rsidR="00C24685">
        <w:t xml:space="preserve"> </w:t>
      </w:r>
      <w:r w:rsidRPr="00C6331E">
        <w:t>and</w:t>
      </w:r>
      <w:r w:rsidR="00C24685">
        <w:t xml:space="preserve"> </w:t>
      </w:r>
      <w:r w:rsidRPr="00C6331E">
        <w:t>Their</w:t>
      </w:r>
      <w:r w:rsidR="00C24685">
        <w:t xml:space="preserve"> </w:t>
      </w:r>
      <w:r w:rsidRPr="00C6331E">
        <w:t>Family</w:t>
      </w:r>
      <w:r w:rsidR="00C24685">
        <w:t xml:space="preserve"> </w:t>
      </w:r>
      <w:r w:rsidRPr="00C6331E">
        <w:t>(ICRMW),</w:t>
      </w:r>
      <w:r w:rsidR="00C24685">
        <w:t xml:space="preserve"> </w:t>
      </w:r>
      <w:r w:rsidRPr="00C6331E">
        <w:t>Convention</w:t>
      </w:r>
      <w:r w:rsidR="00C24685">
        <w:t xml:space="preserve"> </w:t>
      </w:r>
      <w:r w:rsidRPr="00C6331E">
        <w:t>on</w:t>
      </w:r>
      <w:r w:rsidR="00C24685">
        <w:t xml:space="preserve"> </w:t>
      </w:r>
      <w:r w:rsidRPr="00C6331E">
        <w:t>Status</w:t>
      </w:r>
      <w:r w:rsidR="00C24685">
        <w:t xml:space="preserve"> </w:t>
      </w:r>
      <w:r w:rsidRPr="00C6331E">
        <w:t>of</w:t>
      </w:r>
      <w:r w:rsidR="00C24685">
        <w:t xml:space="preserve"> </w:t>
      </w:r>
      <w:r w:rsidRPr="00C6331E">
        <w:t>Refugees</w:t>
      </w:r>
      <w:r w:rsidR="00C24685">
        <w:t xml:space="preserve"> </w:t>
      </w:r>
      <w:r w:rsidRPr="00C6331E">
        <w:t>(CSR),</w:t>
      </w:r>
      <w:r w:rsidR="00C24685">
        <w:t xml:space="preserve"> </w:t>
      </w:r>
      <w:r w:rsidRPr="00C6331E">
        <w:t>Convention</w:t>
      </w:r>
      <w:r w:rsidR="00C24685">
        <w:t xml:space="preserve"> </w:t>
      </w:r>
      <w:r w:rsidRPr="00C6331E">
        <w:t>on</w:t>
      </w:r>
      <w:r w:rsidR="00C24685">
        <w:t xml:space="preserve"> </w:t>
      </w:r>
      <w:r w:rsidRPr="00C6331E">
        <w:t>the</w:t>
      </w:r>
      <w:r w:rsidR="00C24685">
        <w:t xml:space="preserve"> </w:t>
      </w:r>
      <w:r w:rsidRPr="00C6331E">
        <w:t>Status</w:t>
      </w:r>
      <w:r w:rsidR="00C24685">
        <w:t xml:space="preserve"> </w:t>
      </w:r>
      <w:r w:rsidRPr="00C6331E">
        <w:t>of</w:t>
      </w:r>
      <w:r w:rsidR="00C24685">
        <w:t xml:space="preserve"> </w:t>
      </w:r>
      <w:r w:rsidRPr="00C6331E">
        <w:t>Stateless</w:t>
      </w:r>
      <w:r w:rsidR="00C24685">
        <w:t xml:space="preserve"> </w:t>
      </w:r>
      <w:r w:rsidRPr="00C6331E">
        <w:t>Persons</w:t>
      </w:r>
      <w:r w:rsidR="00C24685">
        <w:t xml:space="preserve"> </w:t>
      </w:r>
      <w:r w:rsidRPr="00C6331E">
        <w:t>(CSSP).</w:t>
      </w:r>
    </w:p>
    <w:p w:rsidR="00F21141" w:rsidRPr="00C6331E" w:rsidRDefault="00F21141" w:rsidP="00073652">
      <w:pPr>
        <w:pStyle w:val="H1G"/>
      </w:pPr>
      <w:r w:rsidRPr="00C6331E">
        <w:tab/>
      </w:r>
      <w:r w:rsidR="008B7876">
        <w:t>B</w:t>
      </w:r>
      <w:r w:rsidRPr="00C6331E">
        <w:t>.</w:t>
      </w:r>
      <w:r w:rsidRPr="00C6331E">
        <w:tab/>
        <w:t>Application</w:t>
      </w:r>
      <w:r w:rsidR="00C24685">
        <w:t xml:space="preserve"> </w:t>
      </w:r>
      <w:r w:rsidRPr="00C6331E">
        <w:t>of</w:t>
      </w:r>
      <w:r w:rsidR="00C24685">
        <w:t xml:space="preserve"> </w:t>
      </w:r>
      <w:r w:rsidRPr="00C6331E">
        <w:t>international</w:t>
      </w:r>
      <w:r w:rsidR="00C24685">
        <w:t xml:space="preserve"> </w:t>
      </w:r>
      <w:r w:rsidRPr="00C6331E">
        <w:t>treaties</w:t>
      </w:r>
      <w:r w:rsidR="00C24685">
        <w:t xml:space="preserve"> </w:t>
      </w:r>
      <w:r w:rsidRPr="00C6331E">
        <w:t>and</w:t>
      </w:r>
      <w:r w:rsidR="00C24685">
        <w:t xml:space="preserve"> </w:t>
      </w:r>
      <w:r w:rsidRPr="00C6331E">
        <w:t>their</w:t>
      </w:r>
      <w:r w:rsidR="00C24685">
        <w:t xml:space="preserve"> </w:t>
      </w:r>
      <w:r w:rsidRPr="00C6331E">
        <w:t>status</w:t>
      </w:r>
      <w:r w:rsidR="00C24685">
        <w:t xml:space="preserve"> </w:t>
      </w:r>
      <w:r w:rsidRPr="00C6331E">
        <w:t>in</w:t>
      </w:r>
      <w:r w:rsidR="00C24685">
        <w:t xml:space="preserve"> </w:t>
      </w:r>
      <w:r w:rsidRPr="00C6331E">
        <w:t>domestic</w:t>
      </w:r>
      <w:r w:rsidR="00C24685">
        <w:t xml:space="preserve"> </w:t>
      </w:r>
      <w:r w:rsidRPr="00C6331E">
        <w:t>legal</w:t>
      </w:r>
      <w:r w:rsidR="00C24685">
        <w:t xml:space="preserve"> </w:t>
      </w:r>
      <w:r w:rsidRPr="00C6331E">
        <w:t>system</w:t>
      </w:r>
    </w:p>
    <w:p w:rsidR="00F21141" w:rsidRPr="00C6331E" w:rsidRDefault="00F21141" w:rsidP="003C58BE">
      <w:pPr>
        <w:pStyle w:val="SingleTxtG"/>
      </w:pPr>
      <w:r w:rsidRPr="00C6331E">
        <w:t>21.</w:t>
      </w:r>
      <w:r w:rsidRPr="00C6331E">
        <w:tab/>
        <w:t>Regarding</w:t>
      </w:r>
      <w:r w:rsidR="00C24685">
        <w:t xml:space="preserve"> </w:t>
      </w:r>
      <w:r w:rsidRPr="00C6331E">
        <w:t>the</w:t>
      </w:r>
      <w:r w:rsidR="00C24685">
        <w:t xml:space="preserve"> </w:t>
      </w:r>
      <w:r w:rsidRPr="00C6331E">
        <w:t>status</w:t>
      </w:r>
      <w:r w:rsidR="00C24685">
        <w:t xml:space="preserve"> </w:t>
      </w:r>
      <w:r w:rsidRPr="00C6331E">
        <w:t>of</w:t>
      </w:r>
      <w:r w:rsidR="00C24685">
        <w:t xml:space="preserve"> </w:t>
      </w:r>
      <w:r w:rsidRPr="00C6331E">
        <w:t>international</w:t>
      </w:r>
      <w:r w:rsidR="00C24685">
        <w:t xml:space="preserve"> </w:t>
      </w:r>
      <w:r w:rsidRPr="00C6331E">
        <w:t>treaties:</w:t>
      </w:r>
      <w:r w:rsidR="00C24685">
        <w:t xml:space="preserve"> </w:t>
      </w:r>
      <w:r w:rsidRPr="00C6331E">
        <w:t>according</w:t>
      </w:r>
      <w:r w:rsidR="00C24685">
        <w:t xml:space="preserve"> </w:t>
      </w:r>
      <w:r w:rsidRPr="00C6331E">
        <w:t>to</w:t>
      </w:r>
      <w:r w:rsidR="00C24685">
        <w:t xml:space="preserve"> </w:t>
      </w:r>
      <w:r w:rsidRPr="00C6331E">
        <w:t>para.</w:t>
      </w:r>
      <w:r w:rsidR="00B12665">
        <w:t xml:space="preserve"> </w:t>
      </w:r>
      <w:r w:rsidRPr="00C6331E">
        <w:t>1,</w:t>
      </w:r>
      <w:r w:rsidR="00C24685">
        <w:t xml:space="preserve"> </w:t>
      </w:r>
      <w:r w:rsidR="00347632">
        <w:t>Article</w:t>
      </w:r>
      <w:r w:rsidR="007B70A9">
        <w:t xml:space="preserve"> </w:t>
      </w:r>
      <w:r w:rsidRPr="00C6331E">
        <w:t>6</w:t>
      </w:r>
      <w:r w:rsidR="00C24685">
        <w:t xml:space="preserve"> </w:t>
      </w:r>
      <w:r w:rsidRPr="00C6331E">
        <w:t>of</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International</w:t>
      </w:r>
      <w:r w:rsidR="00C24685">
        <w:t xml:space="preserve"> </w:t>
      </w:r>
      <w:r w:rsidRPr="00C6331E">
        <w:t>Treaties</w:t>
      </w:r>
      <w:r w:rsidR="00C24685">
        <w:t xml:space="preserve"> </w:t>
      </w:r>
      <w:r w:rsidRPr="00C6331E">
        <w:t>and</w:t>
      </w:r>
      <w:r w:rsidR="00C24685">
        <w:t xml:space="preserve"> </w:t>
      </w:r>
      <w:r w:rsidRPr="00C6331E">
        <w:t>para.</w:t>
      </w:r>
      <w:r w:rsidR="00B12665">
        <w:t xml:space="preserve"> </w:t>
      </w:r>
      <w:r w:rsidRPr="00C6331E">
        <w:t>5,</w:t>
      </w:r>
      <w:r w:rsidR="00C24685">
        <w:t xml:space="preserve"> </w:t>
      </w:r>
      <w:r w:rsidRPr="00C6331E">
        <w:t>Art</w:t>
      </w:r>
      <w:r w:rsidR="00347632">
        <w:t>icle</w:t>
      </w:r>
      <w:r w:rsidR="007B70A9">
        <w:t xml:space="preserve"> </w:t>
      </w:r>
      <w:r w:rsidRPr="00C6331E">
        <w:t>156</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Promulgation</w:t>
      </w:r>
      <w:r w:rsidR="00C24685">
        <w:t xml:space="preserve"> </w:t>
      </w:r>
      <w:r w:rsidRPr="00C6331E">
        <w:t>of</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in</w:t>
      </w:r>
      <w:r w:rsidR="00C24685">
        <w:t xml:space="preserve"> </w:t>
      </w:r>
      <w:r w:rsidRPr="00C6331E">
        <w:t>case</w:t>
      </w:r>
      <w:r w:rsidR="00C24685">
        <w:t xml:space="preserve"> </w:t>
      </w:r>
      <w:r w:rsidRPr="00C6331E">
        <w:t>there</w:t>
      </w:r>
      <w:r w:rsidR="00C24685">
        <w:t xml:space="preserve"> </w:t>
      </w:r>
      <w:r w:rsidRPr="00C6331E">
        <w:t>is</w:t>
      </w:r>
      <w:r w:rsidR="00C24685">
        <w:t xml:space="preserve"> </w:t>
      </w:r>
      <w:r w:rsidRPr="00C6331E">
        <w:t>conflict</w:t>
      </w:r>
      <w:r w:rsidR="00C24685">
        <w:t xml:space="preserve"> </w:t>
      </w:r>
      <w:r w:rsidRPr="00C6331E">
        <w:t>on</w:t>
      </w:r>
      <w:r w:rsidR="00C24685">
        <w:t xml:space="preserve"> </w:t>
      </w:r>
      <w:r w:rsidRPr="00C6331E">
        <w:t>one</w:t>
      </w:r>
      <w:r w:rsidR="00C24685">
        <w:t xml:space="preserve"> </w:t>
      </w:r>
      <w:r w:rsidRPr="00C6331E">
        <w:t>matter</w:t>
      </w:r>
      <w:r w:rsidR="00C24685">
        <w:t xml:space="preserve"> </w:t>
      </w:r>
      <w:r w:rsidRPr="00C6331E">
        <w:t>that</w:t>
      </w:r>
      <w:r w:rsidR="00C24685">
        <w:t xml:space="preserve"> </w:t>
      </w:r>
      <w:r w:rsidRPr="00C6331E">
        <w:t>is</w:t>
      </w:r>
      <w:r w:rsidR="00C24685">
        <w:t xml:space="preserve"> </w:t>
      </w:r>
      <w:r w:rsidRPr="00C6331E">
        <w:t>regulated</w:t>
      </w:r>
      <w:r w:rsidR="00C24685">
        <w:t xml:space="preserve"> </w:t>
      </w:r>
      <w:r w:rsidRPr="00C6331E">
        <w:t>by</w:t>
      </w:r>
      <w:r w:rsidR="00C24685">
        <w:t xml:space="preserve"> </w:t>
      </w:r>
      <w:r w:rsidRPr="00C6331E">
        <w:t>domestic</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and</w:t>
      </w:r>
      <w:r w:rsidR="00C24685">
        <w:t xml:space="preserve"> </w:t>
      </w:r>
      <w:r w:rsidRPr="00C6331E">
        <w:t>international</w:t>
      </w:r>
      <w:r w:rsidR="00C24685">
        <w:t xml:space="preserve"> </w:t>
      </w:r>
      <w:r w:rsidRPr="00C6331E">
        <w:t>treaty</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party,</w:t>
      </w:r>
      <w:r w:rsidR="00C24685">
        <w:t xml:space="preserve"> </w:t>
      </w:r>
      <w:r w:rsidRPr="00C6331E">
        <w:t>the</w:t>
      </w:r>
      <w:r w:rsidR="00C24685">
        <w:t xml:space="preserve"> </w:t>
      </w:r>
      <w:r w:rsidRPr="00C6331E">
        <w:t>international</w:t>
      </w:r>
      <w:r w:rsidR="00C24685">
        <w:t xml:space="preserve"> </w:t>
      </w:r>
      <w:r w:rsidRPr="00C6331E">
        <w:t>treaty</w:t>
      </w:r>
      <w:r w:rsidR="00C24685">
        <w:t xml:space="preserve"> </w:t>
      </w:r>
      <w:r w:rsidRPr="00C6331E">
        <w:t>shall</w:t>
      </w:r>
      <w:r w:rsidR="00C24685">
        <w:t xml:space="preserve"> </w:t>
      </w:r>
      <w:r w:rsidRPr="00C6331E">
        <w:t>be</w:t>
      </w:r>
      <w:r w:rsidR="00C24685">
        <w:t xml:space="preserve"> </w:t>
      </w:r>
      <w:r w:rsidRPr="00C6331E">
        <w:t>applied,</w:t>
      </w:r>
      <w:r w:rsidR="00C24685">
        <w:t xml:space="preserve"> </w:t>
      </w:r>
      <w:r w:rsidRPr="00C6331E">
        <w:t>except</w:t>
      </w:r>
      <w:r w:rsidR="00C24685">
        <w:t xml:space="preserve"> </w:t>
      </w:r>
      <w:r w:rsidRPr="00C6331E">
        <w:t>for</w:t>
      </w:r>
      <w:r w:rsidR="00C24685">
        <w:t xml:space="preserve"> </w:t>
      </w:r>
      <w:r w:rsidRPr="00C6331E">
        <w:t>the</w:t>
      </w:r>
      <w:r w:rsidR="00C24685">
        <w:t xml:space="preserve"> </w:t>
      </w:r>
      <w:r w:rsidRPr="00C6331E">
        <w:t>Constitution.</w:t>
      </w:r>
      <w:r w:rsidR="00C24685">
        <w:t xml:space="preserve"> </w:t>
      </w:r>
    </w:p>
    <w:p w:rsidR="00F21141" w:rsidRPr="00C6331E" w:rsidRDefault="00F21141" w:rsidP="003C58BE">
      <w:pPr>
        <w:pStyle w:val="SingleTxtG"/>
      </w:pPr>
      <w:r w:rsidRPr="00C6331E">
        <w:t>22.</w:t>
      </w:r>
      <w:r w:rsidRPr="00C6331E">
        <w:tab/>
        <w:t>Regarding</w:t>
      </w:r>
      <w:r w:rsidR="00C24685">
        <w:t xml:space="preserve"> </w:t>
      </w:r>
      <w:r w:rsidRPr="00C6331E">
        <w:t>the</w:t>
      </w:r>
      <w:r w:rsidR="00C24685">
        <w:t xml:space="preserve"> </w:t>
      </w:r>
      <w:r w:rsidRPr="00C6331E">
        <w:t>application</w:t>
      </w:r>
      <w:r w:rsidR="008313BC">
        <w:t>’</w:t>
      </w:r>
      <w:r w:rsidR="00C24685">
        <w:t xml:space="preserve"> </w:t>
      </w:r>
      <w:r w:rsidRPr="00C6331E">
        <w:t>s</w:t>
      </w:r>
      <w:r w:rsidR="00C24685">
        <w:t xml:space="preserve"> </w:t>
      </w:r>
      <w:r w:rsidRPr="00C6331E">
        <w:t>methods:</w:t>
      </w:r>
      <w:r w:rsidR="00C24685">
        <w:t xml:space="preserve"> </w:t>
      </w:r>
      <w:r w:rsidRPr="00C6331E">
        <w:t>in</w:t>
      </w:r>
      <w:r w:rsidR="00C24685">
        <w:t xml:space="preserve"> </w:t>
      </w:r>
      <w:r w:rsidRPr="00C6331E">
        <w:t>pursuant</w:t>
      </w:r>
      <w:r w:rsidR="00C24685">
        <w:t xml:space="preserve"> </w:t>
      </w:r>
      <w:r w:rsidRPr="00C6331E">
        <w:t>to</w:t>
      </w:r>
      <w:r w:rsidR="00C24685">
        <w:t xml:space="preserve"> </w:t>
      </w:r>
      <w:r w:rsidRPr="00C6331E">
        <w:t>para.</w:t>
      </w:r>
      <w:r w:rsidR="00B12665">
        <w:t xml:space="preserve"> </w:t>
      </w:r>
      <w:r w:rsidRPr="00C6331E">
        <w:t>2,</w:t>
      </w:r>
      <w:r w:rsidR="00C24685">
        <w:t xml:space="preserve"> </w:t>
      </w:r>
      <w:r w:rsidR="00347632">
        <w:t>Article</w:t>
      </w:r>
      <w:r w:rsidR="007B70A9">
        <w:t xml:space="preserve"> </w:t>
      </w:r>
      <w:r w:rsidRPr="00C6331E">
        <w:t>6</w:t>
      </w:r>
      <w:r w:rsidR="00C24685">
        <w:t xml:space="preserve"> </w:t>
      </w:r>
      <w:r w:rsidRPr="00C6331E">
        <w:t>of</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International</w:t>
      </w:r>
      <w:r w:rsidR="00C24685">
        <w:t xml:space="preserve"> </w:t>
      </w:r>
      <w:r w:rsidRPr="00C6331E">
        <w:t>Treaties,</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the</w:t>
      </w:r>
      <w:r w:rsidR="00C24685">
        <w:t xml:space="preserve"> </w:t>
      </w:r>
      <w:r w:rsidRPr="00C6331E">
        <w:t>President</w:t>
      </w:r>
      <w:r w:rsidR="00C24685">
        <w:t xml:space="preserve"> </w:t>
      </w:r>
      <w:r w:rsidRPr="00C6331E">
        <w:t>and</w:t>
      </w:r>
      <w:r w:rsidR="00C24685">
        <w:t xml:space="preserve"> </w:t>
      </w:r>
      <w:r w:rsidRPr="00C6331E">
        <w:t>the</w:t>
      </w:r>
      <w:r w:rsidR="00C24685">
        <w:t xml:space="preserve"> </w:t>
      </w:r>
      <w:r w:rsidRPr="00C6331E">
        <w:t>Government</w:t>
      </w:r>
      <w:r w:rsidR="00C24685">
        <w:t xml:space="preserve"> </w:t>
      </w:r>
      <w:r w:rsidRPr="00C6331E">
        <w:t>while</w:t>
      </w:r>
      <w:r w:rsidR="00C24685">
        <w:t xml:space="preserve"> </w:t>
      </w:r>
      <w:r w:rsidRPr="00C6331E">
        <w:t>deciding</w:t>
      </w:r>
      <w:r w:rsidR="00C24685">
        <w:t xml:space="preserve"> </w:t>
      </w:r>
      <w:r w:rsidRPr="00C6331E">
        <w:t>to</w:t>
      </w:r>
      <w:r w:rsidR="00C24685">
        <w:t xml:space="preserve"> </w:t>
      </w:r>
      <w:r w:rsidRPr="00C6331E">
        <w:t>accept</w:t>
      </w:r>
      <w:r w:rsidR="00C24685">
        <w:t xml:space="preserve"> </w:t>
      </w:r>
      <w:r w:rsidRPr="00C6331E">
        <w:t>to</w:t>
      </w:r>
      <w:r w:rsidR="00C24685">
        <w:t xml:space="preserve"> </w:t>
      </w:r>
      <w:r w:rsidRPr="00C6331E">
        <w:t>be</w:t>
      </w:r>
      <w:r w:rsidR="00C24685">
        <w:t xml:space="preserve"> </w:t>
      </w:r>
      <w:r w:rsidRPr="00C6331E">
        <w:t>bound</w:t>
      </w:r>
      <w:r w:rsidR="00C24685">
        <w:t xml:space="preserve"> </w:t>
      </w:r>
      <w:r w:rsidRPr="00C6331E">
        <w:t>by</w:t>
      </w:r>
      <w:r w:rsidR="00C24685">
        <w:t xml:space="preserve"> </w:t>
      </w:r>
      <w:r w:rsidRPr="00C6331E">
        <w:t>an</w:t>
      </w:r>
      <w:r w:rsidR="00C24685">
        <w:t xml:space="preserve"> </w:t>
      </w:r>
      <w:r w:rsidRPr="00C6331E">
        <w:t>international</w:t>
      </w:r>
      <w:r w:rsidR="00C24685">
        <w:t xml:space="preserve"> </w:t>
      </w:r>
      <w:r w:rsidRPr="00C6331E">
        <w:t>treaty,</w:t>
      </w:r>
      <w:r w:rsidR="00C24685">
        <w:t xml:space="preserve"> </w:t>
      </w:r>
      <w:r w:rsidRPr="00C6331E">
        <w:t>also</w:t>
      </w:r>
      <w:r w:rsidR="00C24685">
        <w:t xml:space="preserve"> </w:t>
      </w:r>
      <w:r w:rsidRPr="00C6331E">
        <w:t>decide</w:t>
      </w:r>
      <w:r w:rsidR="00C24685">
        <w:t xml:space="preserve"> </w:t>
      </w:r>
      <w:r w:rsidRPr="00C6331E">
        <w:t>how</w:t>
      </w:r>
      <w:r w:rsidR="00C24685">
        <w:t xml:space="preserve"> </w:t>
      </w:r>
      <w:r w:rsidRPr="00C6331E">
        <w:t>to</w:t>
      </w:r>
      <w:r w:rsidR="00C24685">
        <w:t xml:space="preserve"> </w:t>
      </w:r>
      <w:r w:rsidRPr="00C6331E">
        <w:t>apply</w:t>
      </w:r>
      <w:r w:rsidR="00C24685">
        <w:t xml:space="preserve"> </w:t>
      </w:r>
      <w:r w:rsidRPr="00C6331E">
        <w:t>that</w:t>
      </w:r>
      <w:r w:rsidR="00C24685">
        <w:t xml:space="preserve"> </w:t>
      </w:r>
      <w:r w:rsidRPr="00C6331E">
        <w:t>treaty</w:t>
      </w:r>
      <w:r w:rsidR="00C24685">
        <w:t xml:space="preserve"> </w:t>
      </w:r>
      <w:r w:rsidRPr="00C6331E">
        <w:t>(i.e.,</w:t>
      </w:r>
      <w:r w:rsidR="00C24685">
        <w:t xml:space="preserve"> </w:t>
      </w:r>
      <w:r w:rsidRPr="00C6331E">
        <w:t>directly</w:t>
      </w:r>
      <w:r w:rsidR="00C24685">
        <w:t xml:space="preserve"> </w:t>
      </w:r>
      <w:r w:rsidRPr="00C6331E">
        <w:t>or</w:t>
      </w:r>
      <w:r w:rsidR="00C24685">
        <w:t xml:space="preserve"> </w:t>
      </w:r>
      <w:r w:rsidRPr="00C6331E">
        <w:t>indirectly</w:t>
      </w:r>
      <w:r w:rsidR="00C24685">
        <w:t xml:space="preserve"> </w:t>
      </w:r>
      <w:r w:rsidRPr="00C6331E">
        <w:t>applying</w:t>
      </w:r>
      <w:r w:rsidR="00C24685">
        <w:t xml:space="preserve"> </w:t>
      </w:r>
      <w:r w:rsidRPr="00C6331E">
        <w:t>through</w:t>
      </w:r>
      <w:r w:rsidR="00C24685">
        <w:t xml:space="preserve"> </w:t>
      </w:r>
      <w:r w:rsidRPr="00C6331E">
        <w:t>incorporating</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international</w:t>
      </w:r>
      <w:r w:rsidR="00C24685">
        <w:t xml:space="preserve"> </w:t>
      </w:r>
      <w:r w:rsidRPr="00C6331E">
        <w:t>treaties</w:t>
      </w:r>
      <w:r w:rsidR="00C24685">
        <w:t xml:space="preserve"> </w:t>
      </w:r>
      <w:r w:rsidRPr="00C6331E">
        <w:t>into</w:t>
      </w:r>
      <w:r w:rsidR="00C24685">
        <w:t xml:space="preserve"> </w:t>
      </w:r>
      <w:r w:rsidRPr="00C6331E">
        <w:t>domestic</w:t>
      </w:r>
      <w:r w:rsidR="00C24685">
        <w:t xml:space="preserve"> </w:t>
      </w:r>
      <w:r w:rsidRPr="00C6331E">
        <w:t>laws).</w:t>
      </w:r>
    </w:p>
    <w:p w:rsidR="00F21141" w:rsidRPr="00C6331E" w:rsidRDefault="00F21141" w:rsidP="003C58BE">
      <w:pPr>
        <w:pStyle w:val="SingleTxtG"/>
      </w:pPr>
      <w:r w:rsidRPr="00C6331E">
        <w:t>23.</w:t>
      </w:r>
      <w:r w:rsidRPr="00C6331E">
        <w:tab/>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above-mentioned</w:t>
      </w:r>
      <w:r w:rsidR="00C24685">
        <w:t xml:space="preserve"> </w:t>
      </w:r>
      <w:r w:rsidRPr="00C6331E">
        <w:t>principle,</w:t>
      </w:r>
      <w:r w:rsidR="00C24685">
        <w:t xml:space="preserve"> </w:t>
      </w:r>
      <w:r w:rsidRPr="00C6331E">
        <w:t>the</w:t>
      </w:r>
      <w:r w:rsidR="00C24685">
        <w:t xml:space="preserve"> </w:t>
      </w:r>
      <w:r w:rsidRPr="00C6331E">
        <w:t>UNCAT</w:t>
      </w:r>
      <w:r w:rsidR="00C24685">
        <w:t xml:space="preserve"> </w:t>
      </w:r>
      <w:r w:rsidRPr="00C6331E">
        <w:t>is</w:t>
      </w:r>
      <w:r w:rsidR="00C24685">
        <w:t xml:space="preserve"> </w:t>
      </w:r>
      <w:r w:rsidRPr="00C6331E">
        <w:t>not</w:t>
      </w:r>
      <w:r w:rsidR="00C24685">
        <w:t xml:space="preserve"> </w:t>
      </w:r>
      <w:r w:rsidRPr="00C6331E">
        <w:t>a</w:t>
      </w:r>
      <w:r w:rsidR="00C24685">
        <w:t xml:space="preserve"> </w:t>
      </w:r>
      <w:r w:rsidRPr="00C6331E">
        <w:t>treaty</w:t>
      </w:r>
      <w:r w:rsidR="00C24685">
        <w:t xml:space="preserve"> </w:t>
      </w:r>
      <w:r w:rsidRPr="00C6331E">
        <w:t>that</w:t>
      </w:r>
      <w:r w:rsidR="00C24685">
        <w:t xml:space="preserve"> </w:t>
      </w:r>
      <w:r w:rsidRPr="00C6331E">
        <w:t>can</w:t>
      </w:r>
      <w:r w:rsidR="00C24685">
        <w:t xml:space="preserve"> </w:t>
      </w:r>
      <w:r w:rsidRPr="00C6331E">
        <w:t>be</w:t>
      </w:r>
      <w:r w:rsidR="00C24685">
        <w:t xml:space="preserve"> </w:t>
      </w:r>
      <w:r w:rsidRPr="00C6331E">
        <w:t>directly</w:t>
      </w:r>
      <w:r w:rsidR="00C24685">
        <w:t xml:space="preserve"> </w:t>
      </w:r>
      <w:r w:rsidRPr="00C6331E">
        <w:t>applied.</w:t>
      </w:r>
      <w:r w:rsidR="00C24685">
        <w:t xml:space="preserve"> </w:t>
      </w:r>
      <w:r w:rsidR="00347632">
        <w:t>Article</w:t>
      </w:r>
      <w:r w:rsidR="00C24685">
        <w:t xml:space="preserve"> </w:t>
      </w:r>
      <w:r w:rsidRPr="00C6331E">
        <w:t>3</w:t>
      </w:r>
      <w:r w:rsidR="00C24685">
        <w:t xml:space="preserve"> </w:t>
      </w:r>
      <w:r w:rsidRPr="00C6331E">
        <w:t>of</w:t>
      </w:r>
      <w:r w:rsidR="00C24685">
        <w:t xml:space="preserve"> </w:t>
      </w:r>
      <w:r w:rsidRPr="00C6331E">
        <w:t>the</w:t>
      </w:r>
      <w:r w:rsidR="00C24685">
        <w:t xml:space="preserve"> </w:t>
      </w:r>
      <w:r w:rsidRPr="00C6331E">
        <w:t>Resolution</w:t>
      </w:r>
      <w:r w:rsidR="00C24685">
        <w:t xml:space="preserve"> </w:t>
      </w:r>
      <w:r w:rsidRPr="00C6331E">
        <w:t>No.</w:t>
      </w:r>
      <w:r w:rsidR="00C24685">
        <w:t xml:space="preserve"> </w:t>
      </w:r>
      <w:r w:rsidRPr="00C6331E">
        <w:t>83/2014/QH13</w:t>
      </w:r>
      <w:r w:rsidR="00C24685">
        <w:t xml:space="preserve"> </w:t>
      </w:r>
      <w:r w:rsidRPr="00C6331E">
        <w:t>dated</w:t>
      </w:r>
      <w:r w:rsidR="00C24685">
        <w:t xml:space="preserve"> </w:t>
      </w:r>
      <w:r w:rsidRPr="00C6331E">
        <w:t>28th</w:t>
      </w:r>
      <w:r w:rsidR="00C24685">
        <w:t xml:space="preserve"> </w:t>
      </w:r>
      <w:r w:rsidRPr="00C6331E">
        <w:t>November,</w:t>
      </w:r>
      <w:r w:rsidR="00C24685">
        <w:t xml:space="preserve"> </w:t>
      </w:r>
      <w:r w:rsidRPr="00C6331E">
        <w:t>2014</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of</w:t>
      </w:r>
      <w:r w:rsidR="00C24685">
        <w:t xml:space="preserve"> </w:t>
      </w:r>
      <w:r w:rsidRPr="00C6331E">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on</w:t>
      </w:r>
      <w:r w:rsidR="00C24685">
        <w:t xml:space="preserve"> </w:t>
      </w:r>
      <w:r w:rsidRPr="00C6331E">
        <w:t>ratification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clearly</w:t>
      </w:r>
      <w:r w:rsidR="00C24685">
        <w:t xml:space="preserve"> </w:t>
      </w:r>
      <w:r w:rsidRPr="00C6331E">
        <w:t>states:</w:t>
      </w:r>
      <w:r w:rsidR="00C24685">
        <w:t xml:space="preserve"> </w:t>
      </w:r>
      <w:r w:rsidR="008313BC">
        <w:t>“</w:t>
      </w:r>
      <w:r w:rsidRPr="00C6331E">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shall</w:t>
      </w:r>
      <w:r w:rsidR="00C24685">
        <w:t xml:space="preserve"> </w:t>
      </w:r>
      <w:r w:rsidRPr="00C6331E">
        <w:t>build</w:t>
      </w:r>
      <w:r w:rsidR="00C24685">
        <w:t xml:space="preserve"> </w:t>
      </w:r>
      <w:r w:rsidRPr="00C6331E">
        <w:t>and</w:t>
      </w:r>
      <w:r w:rsidR="00C24685">
        <w:t xml:space="preserve"> </w:t>
      </w:r>
      <w:r w:rsidRPr="00C6331E">
        <w:t>improve</w:t>
      </w:r>
      <w:r w:rsidR="00C24685">
        <w:t xml:space="preserve"> </w:t>
      </w:r>
      <w:r w:rsidRPr="00C6331E">
        <w:t>its</w:t>
      </w:r>
      <w:r w:rsidR="00C24685">
        <w:t xml:space="preserve"> </w:t>
      </w:r>
      <w:r w:rsidRPr="00C6331E">
        <w:t>legal</w:t>
      </w:r>
      <w:r w:rsidR="00C24685">
        <w:t xml:space="preserve"> </w:t>
      </w:r>
      <w:r w:rsidRPr="00C6331E">
        <w:t>system</w:t>
      </w:r>
      <w:r w:rsidR="00C24685">
        <w:t xml:space="preserve"> </w:t>
      </w:r>
      <w:r w:rsidRPr="00C6331E">
        <w:t>in</w:t>
      </w:r>
      <w:r w:rsidR="00C24685">
        <w:t xml:space="preserve"> </w:t>
      </w:r>
      <w:r w:rsidRPr="00C6331E">
        <w:t>conformity</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8313BC">
        <w:t>”</w:t>
      </w:r>
      <w:r w:rsidRPr="00C6331E">
        <w:t>.</w:t>
      </w:r>
      <w:r w:rsidR="00C24685">
        <w:t xml:space="preserve"> </w:t>
      </w:r>
      <w:r w:rsidRPr="00C6331E">
        <w:t>Thus,</w:t>
      </w:r>
      <w:r w:rsidR="00C24685">
        <w:t xml:space="preserve"> </w:t>
      </w:r>
      <w:r w:rsidRPr="00C6331E">
        <w:t>Viet</w:t>
      </w:r>
      <w:r w:rsidR="00C24685">
        <w:t xml:space="preserve"> </w:t>
      </w:r>
      <w:r w:rsidRPr="00C6331E">
        <w:t>Nam</w:t>
      </w:r>
      <w:r w:rsidR="00C24685">
        <w:t xml:space="preserve"> </w:t>
      </w:r>
      <w:r w:rsidRPr="00C6331E">
        <w:t>shall</w:t>
      </w:r>
      <w:r w:rsidR="00C24685">
        <w:t xml:space="preserve"> </w:t>
      </w:r>
      <w:r w:rsidRPr="00C6331E">
        <w:t>incorporate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into</w:t>
      </w:r>
      <w:r w:rsidR="00C24685">
        <w:t xml:space="preserve"> </w:t>
      </w:r>
      <w:r w:rsidRPr="00C6331E">
        <w:t>domestic</w:t>
      </w:r>
      <w:r w:rsidR="00C24685">
        <w:t xml:space="preserve"> </w:t>
      </w:r>
      <w:r w:rsidRPr="00C6331E">
        <w:t>legal</w:t>
      </w:r>
      <w:r w:rsidR="00C24685">
        <w:t xml:space="preserve"> </w:t>
      </w:r>
      <w:r w:rsidRPr="00C6331E">
        <w:t>system,</w:t>
      </w:r>
      <w:r w:rsidR="00C24685">
        <w:t xml:space="preserve"> </w:t>
      </w:r>
      <w:r w:rsidRPr="00C6331E">
        <w:t>especially</w:t>
      </w:r>
      <w:r w:rsidR="00C24685">
        <w:t xml:space="preserve"> </w:t>
      </w:r>
      <w:r w:rsidRPr="00C6331E">
        <w:t>the</w:t>
      </w:r>
      <w:r w:rsidR="00C24685">
        <w:t xml:space="preserve"> </w:t>
      </w:r>
      <w:r w:rsidRPr="00C6331E">
        <w:t>criminalisation</w:t>
      </w:r>
      <w:r w:rsidR="00C24685">
        <w:t xml:space="preserve"> </w:t>
      </w:r>
      <w:r w:rsidRPr="00C6331E">
        <w:t>of</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supplementation,</w:t>
      </w:r>
      <w:r w:rsidR="00C24685">
        <w:t xml:space="preserve"> </w:t>
      </w:r>
      <w:r w:rsidRPr="00C6331E">
        <w:t>amendment</w:t>
      </w:r>
      <w:r w:rsidR="00C24685">
        <w:t xml:space="preserve"> </w:t>
      </w:r>
      <w:r w:rsidRPr="00C6331E">
        <w:t>of</w:t>
      </w:r>
      <w:r w:rsidR="00C24685">
        <w:t xml:space="preserve"> </w:t>
      </w:r>
      <w:r w:rsidRPr="00C6331E">
        <w:t>provisions</w:t>
      </w:r>
      <w:r w:rsidR="00C24685">
        <w:t xml:space="preserve"> </w:t>
      </w:r>
      <w:r w:rsidRPr="00C6331E">
        <w:t>relating</w:t>
      </w:r>
      <w:r w:rsidR="00C24685">
        <w:t xml:space="preserve"> </w:t>
      </w:r>
      <w:r w:rsidRPr="00C6331E">
        <w:t>to</w:t>
      </w:r>
      <w:r w:rsidR="00C24685">
        <w:t xml:space="preserve"> </w:t>
      </w:r>
      <w:r w:rsidRPr="00C6331E">
        <w:t>investigation,</w:t>
      </w:r>
      <w:r w:rsidR="00C24685">
        <w:t xml:space="preserve"> </w:t>
      </w:r>
      <w:r w:rsidRPr="00C6331E">
        <w:t>prosecution,</w:t>
      </w:r>
      <w:r w:rsidR="00C24685">
        <w:t xml:space="preserve"> </w:t>
      </w:r>
      <w:r w:rsidRPr="00C6331E">
        <w:t>trial,</w:t>
      </w:r>
      <w:r w:rsidR="00C24685">
        <w:t xml:space="preserve"> </w:t>
      </w:r>
      <w:r w:rsidRPr="00C6331E">
        <w:t>serving</w:t>
      </w:r>
      <w:r w:rsidR="00C24685">
        <w:t xml:space="preserve"> </w:t>
      </w:r>
      <w:r w:rsidRPr="00C6331E">
        <w:t>imprisonment</w:t>
      </w:r>
      <w:r w:rsidR="00C24685">
        <w:t xml:space="preserve"> </w:t>
      </w:r>
      <w:r w:rsidRPr="00C6331E">
        <w:t>sentences,</w:t>
      </w:r>
      <w:r w:rsidR="00C24685">
        <w:t xml:space="preserve"> </w:t>
      </w:r>
      <w:r w:rsidRPr="00C6331E">
        <w:t>lodging</w:t>
      </w:r>
      <w:r w:rsidR="00C24685">
        <w:t xml:space="preserve"> </w:t>
      </w:r>
      <w:r w:rsidRPr="00C6331E">
        <w:t>complaints,</w:t>
      </w:r>
      <w:r w:rsidR="00C24685">
        <w:t xml:space="preserve"> </w:t>
      </w:r>
      <w:r w:rsidRPr="00C6331E">
        <w:t>denunciations,</w:t>
      </w:r>
      <w:r w:rsidR="00C24685">
        <w:t xml:space="preserve"> </w:t>
      </w:r>
      <w:r w:rsidRPr="00C6331E">
        <w:t>extradition,</w:t>
      </w:r>
      <w:r w:rsidR="00C24685">
        <w:t xml:space="preserve"> </w:t>
      </w:r>
      <w:r w:rsidRPr="00C6331E">
        <w:t>immigration</w:t>
      </w:r>
      <w:r w:rsidR="00C24685">
        <w:t xml:space="preserve"> </w:t>
      </w:r>
      <w:r w:rsidRPr="00C6331E">
        <w:t>management,</w:t>
      </w:r>
      <w:r w:rsidR="00C24685">
        <w:t xml:space="preserve"> </w:t>
      </w:r>
      <w:r w:rsidRPr="00C6331E">
        <w:t>deportation,</w:t>
      </w:r>
      <w:r w:rsidR="00C24685">
        <w:t xml:space="preserve"> </w:t>
      </w:r>
      <w:r w:rsidRPr="00C6331E">
        <w:t>return</w:t>
      </w:r>
      <w:r w:rsidR="00C24685">
        <w:t xml:space="preserve"> </w:t>
      </w:r>
      <w:r w:rsidRPr="00C6331E">
        <w:t>of</w:t>
      </w:r>
      <w:r w:rsidR="00C24685">
        <w:t xml:space="preserve"> </w:t>
      </w:r>
      <w:r w:rsidRPr="00C6331E">
        <w:t>nationals.</w:t>
      </w:r>
    </w:p>
    <w:p w:rsidR="00F21141" w:rsidRPr="00C6331E" w:rsidRDefault="00F21141" w:rsidP="008B7876">
      <w:pPr>
        <w:pStyle w:val="HChG"/>
      </w:pPr>
      <w:r w:rsidRPr="00C6331E">
        <w:lastRenderedPageBreak/>
        <w:tab/>
      </w:r>
      <w:r w:rsidR="008B7876">
        <w:t>III</w:t>
      </w:r>
      <w:r w:rsidRPr="00C6331E">
        <w:t>.</w:t>
      </w:r>
      <w:r w:rsidRPr="00C6331E">
        <w:tab/>
        <w:t>Competent</w:t>
      </w:r>
      <w:r w:rsidR="00C24685">
        <w:t xml:space="preserve"> </w:t>
      </w:r>
      <w:r w:rsidRPr="00C6331E">
        <w:t>authorities</w:t>
      </w:r>
      <w:r w:rsidR="00C24685">
        <w:t xml:space="preserve"> </w:t>
      </w:r>
      <w:r w:rsidRPr="00C6331E">
        <w:t>for</w:t>
      </w:r>
      <w:r w:rsidR="00C24685">
        <w:t xml:space="preserve"> </w:t>
      </w:r>
      <w:r w:rsidRPr="00C6331E">
        <w:t>monitoring</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Convention</w:t>
      </w:r>
    </w:p>
    <w:p w:rsidR="00F21141" w:rsidRPr="00C6331E" w:rsidRDefault="00F21141" w:rsidP="00073652">
      <w:pPr>
        <w:pStyle w:val="H1G"/>
      </w:pPr>
      <w:r w:rsidRPr="00C6331E">
        <w:tab/>
      </w:r>
      <w:r w:rsidR="008B7876">
        <w:t>A</w:t>
      </w:r>
      <w:r w:rsidRPr="00C6331E">
        <w:t>.</w:t>
      </w:r>
      <w:r w:rsidRPr="00C6331E">
        <w:tab/>
        <w:t>System</w:t>
      </w:r>
      <w:r w:rsidR="00C24685">
        <w:t xml:space="preserve"> </w:t>
      </w:r>
      <w:r w:rsidRPr="00C6331E">
        <w:t>of</w:t>
      </w:r>
      <w:r w:rsidR="00C24685">
        <w:t xml:space="preserve"> </w:t>
      </w:r>
      <w:r w:rsidRPr="00C6331E">
        <w:t>State</w:t>
      </w:r>
      <w:r w:rsidR="00C24685">
        <w:t xml:space="preserve"> </w:t>
      </w:r>
      <w:r w:rsidRPr="00C6331E">
        <w:t>agencies</w:t>
      </w:r>
    </w:p>
    <w:p w:rsidR="00F21141" w:rsidRPr="00C6331E" w:rsidRDefault="00F21141" w:rsidP="003C58BE">
      <w:pPr>
        <w:pStyle w:val="SingleTxtG"/>
      </w:pPr>
      <w:r w:rsidRPr="00C6331E">
        <w:t>24.</w:t>
      </w:r>
      <w:r w:rsidRPr="00C6331E">
        <w:tab/>
        <w:t>Agencies</w:t>
      </w:r>
      <w:r w:rsidR="00C24685">
        <w:t xml:space="preserve"> </w:t>
      </w:r>
      <w:r w:rsidRPr="00C6331E">
        <w:t>in</w:t>
      </w:r>
      <w:r w:rsidR="00C24685">
        <w:t xml:space="preserve"> </w:t>
      </w:r>
      <w:r w:rsidRPr="00C6331E">
        <w:t>the</w:t>
      </w:r>
      <w:r w:rsidR="00C24685">
        <w:t xml:space="preserve"> </w:t>
      </w:r>
      <w:r w:rsidRPr="00C6331E">
        <w:t>State</w:t>
      </w:r>
      <w:r w:rsidR="00C24685">
        <w:t xml:space="preserve"> </w:t>
      </w:r>
      <w:r w:rsidRPr="00C6331E">
        <w:t>apparatus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shall</w:t>
      </w:r>
      <w:r w:rsidR="00C24685">
        <w:t xml:space="preserve"> </w:t>
      </w:r>
      <w:r w:rsidRPr="00C6331E">
        <w:t>be</w:t>
      </w:r>
      <w:r w:rsidR="00C24685">
        <w:t xml:space="preserve"> </w:t>
      </w:r>
      <w:r w:rsidRPr="00C6331E">
        <w:t>responsible</w:t>
      </w:r>
      <w:r w:rsidR="00C24685">
        <w:t xml:space="preserve"> </w:t>
      </w:r>
      <w:r w:rsidRPr="00C6331E">
        <w:t>for</w:t>
      </w:r>
      <w:r w:rsidR="00C24685">
        <w:t xml:space="preserve"> </w:t>
      </w:r>
      <w:r w:rsidRPr="00C6331E">
        <w:t>direct</w:t>
      </w:r>
      <w:r w:rsidR="00C24685">
        <w:t xml:space="preserve"> </w:t>
      </w:r>
      <w:r w:rsidRPr="00C6331E">
        <w:t>or</w:t>
      </w:r>
      <w:r w:rsidR="00C24685">
        <w:t xml:space="preserve"> </w:t>
      </w:r>
      <w:r w:rsidRPr="00C6331E">
        <w:t>indirect</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namely:</w:t>
      </w:r>
    </w:p>
    <w:p w:rsidR="00F21141" w:rsidRPr="00C6331E" w:rsidRDefault="00F21141" w:rsidP="003C58BE">
      <w:pPr>
        <w:pStyle w:val="SingleTxtG"/>
      </w:pPr>
      <w:r w:rsidRPr="00C6331E">
        <w:t>25.</w:t>
      </w:r>
      <w:r w:rsidRPr="00C6331E">
        <w:tab/>
        <w:t>The</w:t>
      </w:r>
      <w:r w:rsidR="00C24685">
        <w:t xml:space="preserve"> </w:t>
      </w:r>
      <w:r w:rsidRPr="00C6331E">
        <w:t>National</w:t>
      </w:r>
      <w:r w:rsidR="00C24685">
        <w:t xml:space="preserve"> </w:t>
      </w:r>
      <w:r w:rsidRPr="00C6331E">
        <w:t>Assembly</w:t>
      </w:r>
      <w:r w:rsidR="00C24685">
        <w:t xml:space="preserve"> </w:t>
      </w:r>
      <w:r w:rsidRPr="00C6331E">
        <w:t>exercises</w:t>
      </w:r>
      <w:r w:rsidR="00C24685">
        <w:t xml:space="preserve"> </w:t>
      </w:r>
      <w:r w:rsidRPr="00C6331E">
        <w:t>constitutional</w:t>
      </w:r>
      <w:r w:rsidR="00C24685">
        <w:t xml:space="preserve"> </w:t>
      </w:r>
      <w:r w:rsidRPr="00C6331E">
        <w:t>and</w:t>
      </w:r>
      <w:r w:rsidR="00C24685">
        <w:t xml:space="preserve"> </w:t>
      </w:r>
      <w:r w:rsidRPr="00C6331E">
        <w:t>legislative</w:t>
      </w:r>
      <w:r w:rsidR="00C24685">
        <w:t xml:space="preserve"> </w:t>
      </w:r>
      <w:r w:rsidRPr="00C6331E">
        <w:t>powers</w:t>
      </w:r>
      <w:r w:rsidR="00C24685">
        <w:t xml:space="preserve"> </w:t>
      </w:r>
      <w:r w:rsidRPr="00C6331E">
        <w:t>and</w:t>
      </w:r>
      <w:r w:rsidR="00C24685">
        <w:t xml:space="preserve"> </w:t>
      </w:r>
      <w:r w:rsidRPr="00C6331E">
        <w:t>supreme</w:t>
      </w:r>
      <w:r w:rsidR="00C24685">
        <w:t xml:space="preserve"> </w:t>
      </w:r>
      <w:r w:rsidRPr="00C6331E">
        <w:t>supervision</w:t>
      </w:r>
      <w:r w:rsidR="00C24685">
        <w:t xml:space="preserve"> </w:t>
      </w:r>
      <w:r w:rsidRPr="00C6331E">
        <w:t>of</w:t>
      </w:r>
      <w:r w:rsidR="00C24685">
        <w:t xml:space="preserve"> </w:t>
      </w:r>
      <w:r w:rsidRPr="00C6331E">
        <w:t>all</w:t>
      </w:r>
      <w:r w:rsidR="00C24685">
        <w:t xml:space="preserve"> </w:t>
      </w:r>
      <w:r w:rsidRPr="00C6331E">
        <w:t>State</w:t>
      </w:r>
      <w:r w:rsidR="00C24685">
        <w:t xml:space="preserve"> </w:t>
      </w:r>
      <w:r w:rsidRPr="00C6331E">
        <w:t>activities</w:t>
      </w:r>
      <w:r w:rsidR="00C24685">
        <w:t xml:space="preserve"> </w:t>
      </w:r>
      <w:r w:rsidRPr="00C6331E">
        <w:t>(Art.</w:t>
      </w:r>
      <w:r w:rsidR="00C24685">
        <w:t xml:space="preserve"> </w:t>
      </w:r>
      <w:r w:rsidRPr="00C6331E">
        <w:t>69</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among</w:t>
      </w:r>
      <w:r w:rsidR="00C24685">
        <w:t xml:space="preserve"> </w:t>
      </w:r>
      <w:r w:rsidRPr="00C6331E">
        <w:t>which</w:t>
      </w:r>
      <w:r w:rsidR="00C24685">
        <w:t xml:space="preserve"> </w:t>
      </w:r>
      <w:r w:rsidRPr="00C6331E">
        <w:t>are</w:t>
      </w:r>
      <w:r w:rsidR="00C24685">
        <w:t xml:space="preserve"> </w:t>
      </w:r>
      <w:r w:rsidRPr="00C6331E">
        <w:t>powers</w:t>
      </w:r>
      <w:r w:rsidR="00C24685">
        <w:t xml:space="preserve"> </w:t>
      </w:r>
      <w:r w:rsidRPr="00C6331E">
        <w:t>to</w:t>
      </w:r>
      <w:r w:rsidR="00C24685">
        <w:t xml:space="preserve"> </w:t>
      </w:r>
      <w:r w:rsidRPr="00C6331E">
        <w:t>draft,</w:t>
      </w:r>
      <w:r w:rsidR="00C24685">
        <w:t xml:space="preserve"> </w:t>
      </w:r>
      <w:r w:rsidRPr="00C6331E">
        <w:t>make</w:t>
      </w:r>
      <w:r w:rsidR="00C24685">
        <w:t xml:space="preserve"> </w:t>
      </w:r>
      <w:r w:rsidRPr="00C6331E">
        <w:t>and</w:t>
      </w:r>
      <w:r w:rsidR="00C24685">
        <w:t xml:space="preserve"> </w:t>
      </w:r>
      <w:r w:rsidRPr="00C6331E">
        <w:t>amend</w:t>
      </w:r>
      <w:r w:rsidR="00C24685">
        <w:t xml:space="preserve"> </w:t>
      </w:r>
      <w:r w:rsidRPr="00C6331E">
        <w:t>laws;</w:t>
      </w:r>
      <w:r w:rsidR="00C24685">
        <w:t xml:space="preserve"> </w:t>
      </w:r>
      <w:r w:rsidRPr="00C6331E">
        <w:t>to</w:t>
      </w:r>
      <w:r w:rsidR="00C24685">
        <w:t xml:space="preserve"> </w:t>
      </w:r>
      <w:r w:rsidRPr="00C6331E">
        <w:t>exercise</w:t>
      </w:r>
      <w:r w:rsidR="00C24685">
        <w:t xml:space="preserve"> </w:t>
      </w:r>
      <w:r w:rsidRPr="00C6331E">
        <w:t>supreme</w:t>
      </w:r>
      <w:r w:rsidR="00C24685">
        <w:t xml:space="preserve"> </w:t>
      </w:r>
      <w:r w:rsidRPr="00C6331E">
        <w:t>power</w:t>
      </w:r>
      <w:r w:rsidR="00C24685">
        <w:t xml:space="preserve"> </w:t>
      </w:r>
      <w:r w:rsidRPr="00C6331E">
        <w:t>to</w:t>
      </w:r>
      <w:r w:rsidR="00C24685">
        <w:t xml:space="preserve"> </w:t>
      </w:r>
      <w:r w:rsidRPr="00C6331E">
        <w:t>supervise</w:t>
      </w:r>
      <w:r w:rsidR="00C24685">
        <w:t xml:space="preserve"> </w:t>
      </w:r>
      <w:r w:rsidRPr="00C6331E">
        <w:t>the</w:t>
      </w:r>
      <w:r w:rsidR="00C24685">
        <w:t xml:space="preserve"> </w:t>
      </w:r>
      <w:r w:rsidRPr="00C6331E">
        <w:t>observance</w:t>
      </w:r>
      <w:r w:rsidR="00C24685">
        <w:t xml:space="preserve"> </w:t>
      </w:r>
      <w:r w:rsidRPr="00C6331E">
        <w:t>of</w:t>
      </w:r>
      <w:r w:rsidR="00C24685">
        <w:t xml:space="preserve"> </w:t>
      </w:r>
      <w:r w:rsidRPr="00C6331E">
        <w:t>laws</w:t>
      </w:r>
      <w:r w:rsidR="00C24685">
        <w:t xml:space="preserve"> </w:t>
      </w:r>
      <w:r w:rsidRPr="00C6331E">
        <w:t>providing</w:t>
      </w:r>
      <w:r w:rsidR="00C24685">
        <w:t xml:space="preserve"> </w:t>
      </w:r>
      <w:r w:rsidRPr="00C6331E">
        <w:t>for</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BC59B8">
        <w:t>.</w:t>
      </w:r>
    </w:p>
    <w:p w:rsidR="00F21141" w:rsidRPr="00C6331E" w:rsidRDefault="00F21141" w:rsidP="003C58BE">
      <w:pPr>
        <w:pStyle w:val="SingleTxtG"/>
      </w:pPr>
      <w:r w:rsidRPr="00C6331E">
        <w:t>26.</w:t>
      </w:r>
      <w:r w:rsidRPr="00C6331E">
        <w:tab/>
        <w:t>The</w:t>
      </w:r>
      <w:r w:rsidR="00C24685">
        <w:t xml:space="preserve"> </w:t>
      </w:r>
      <w:r w:rsidRPr="00C6331E">
        <w:t>Government</w:t>
      </w:r>
      <w:r w:rsidR="00C24685">
        <w:t xml:space="preserve"> </w:t>
      </w:r>
      <w:r w:rsidRPr="00C6331E">
        <w:t>exercises</w:t>
      </w:r>
      <w:r w:rsidR="00C24685">
        <w:t xml:space="preserve"> </w:t>
      </w:r>
      <w:r w:rsidRPr="00C6331E">
        <w:t>executive</w:t>
      </w:r>
      <w:r w:rsidR="00C24685">
        <w:t xml:space="preserve"> </w:t>
      </w:r>
      <w:r w:rsidRPr="00C6331E">
        <w:t>rights</w:t>
      </w:r>
      <w:r w:rsidR="00C24685">
        <w:t xml:space="preserve"> </w:t>
      </w:r>
      <w:r w:rsidRPr="00C6331E">
        <w:t>and</w:t>
      </w:r>
      <w:r w:rsidR="00C24685">
        <w:t xml:space="preserve"> </w:t>
      </w:r>
      <w:r w:rsidRPr="00C6331E">
        <w:t>is</w:t>
      </w:r>
      <w:r w:rsidR="00C24685">
        <w:t xml:space="preserve"> </w:t>
      </w:r>
      <w:r w:rsidRPr="00C6331E">
        <w:t>the</w:t>
      </w:r>
      <w:r w:rsidR="00C24685">
        <w:t xml:space="preserve"> </w:t>
      </w:r>
      <w:r w:rsidRPr="00C6331E">
        <w:t>executive</w:t>
      </w:r>
      <w:r w:rsidR="00C24685">
        <w:t xml:space="preserve"> </w:t>
      </w:r>
      <w:r w:rsidRPr="00C6331E">
        <w:t>agency</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(Art.</w:t>
      </w:r>
      <w:r w:rsidR="00C24685">
        <w:t xml:space="preserve"> </w:t>
      </w:r>
      <w:r w:rsidRPr="00C6331E">
        <w:t>94</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it</w:t>
      </w:r>
      <w:r w:rsidR="00C24685">
        <w:t xml:space="preserve"> </w:t>
      </w:r>
      <w:r w:rsidRPr="00C6331E">
        <w:t>is</w:t>
      </w:r>
      <w:r w:rsidR="00C24685">
        <w:t xml:space="preserve"> </w:t>
      </w:r>
      <w:r w:rsidRPr="00C6331E">
        <w:t>responsible</w:t>
      </w:r>
      <w:r w:rsidR="00C24685">
        <w:t xml:space="preserve"> </w:t>
      </w:r>
      <w:r w:rsidRPr="00C6331E">
        <w:t>for</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from</w:t>
      </w:r>
      <w:r w:rsidR="00C24685">
        <w:t xml:space="preserve"> </w:t>
      </w:r>
      <w:r w:rsidRPr="00C6331E">
        <w:t>central</w:t>
      </w:r>
      <w:r w:rsidR="00C24685">
        <w:t xml:space="preserve"> </w:t>
      </w:r>
      <w:r w:rsidRPr="00C6331E">
        <w:t>to</w:t>
      </w:r>
      <w:r w:rsidR="00C24685">
        <w:t xml:space="preserve"> </w:t>
      </w:r>
      <w:r w:rsidRPr="00C6331E">
        <w:t>grassroots</w:t>
      </w:r>
      <w:r w:rsidR="00C24685">
        <w:t xml:space="preserve"> </w:t>
      </w:r>
      <w:r w:rsidRPr="00C6331E">
        <w:t>levels,</w:t>
      </w:r>
      <w:r w:rsidR="00C24685">
        <w:t xml:space="preserve"> </w:t>
      </w:r>
      <w:r w:rsidRPr="00C6331E">
        <w:t>protection</w:t>
      </w:r>
      <w:r w:rsidR="00C24685">
        <w:t xml:space="preserve"> </w:t>
      </w:r>
      <w:r w:rsidRPr="00C6331E">
        <w:t>of</w:t>
      </w:r>
      <w:r w:rsidR="00C24685">
        <w:t xml:space="preserve"> </w:t>
      </w:r>
      <w:r w:rsidRPr="00C6331E">
        <w:t>social</w:t>
      </w:r>
      <w:r w:rsidR="00C24685">
        <w:t xml:space="preserve"> </w:t>
      </w:r>
      <w:r w:rsidRPr="00C6331E">
        <w:t>legal</w:t>
      </w:r>
      <w:r w:rsidR="00C24685">
        <w:t xml:space="preserve"> </w:t>
      </w:r>
      <w:r w:rsidRPr="00C6331E">
        <w:t>system,</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combating</w:t>
      </w:r>
      <w:r w:rsidR="00C24685">
        <w:t xml:space="preserve"> </w:t>
      </w:r>
      <w:r w:rsidRPr="00C6331E">
        <w:t>injustice</w:t>
      </w:r>
      <w:r w:rsidR="00C24685">
        <w:t xml:space="preserve"> </w:t>
      </w:r>
      <w:r w:rsidRPr="00C6331E">
        <w:t>and</w:t>
      </w:r>
      <w:r w:rsidR="00C24685">
        <w:t xml:space="preserve"> </w:t>
      </w:r>
      <w:r w:rsidRPr="00C6331E">
        <w:t>wrongful</w:t>
      </w:r>
      <w:r w:rsidR="00C24685">
        <w:t xml:space="preserve"> </w:t>
      </w:r>
      <w:r w:rsidRPr="00C6331E">
        <w:t>acts</w:t>
      </w:r>
      <w:r w:rsidR="00C24685">
        <w:t xml:space="preserve"> </w:t>
      </w:r>
      <w:r w:rsidRPr="00C6331E">
        <w:t>in</w:t>
      </w:r>
      <w:r w:rsidR="00C24685">
        <w:t xml:space="preserve"> </w:t>
      </w:r>
      <w:r w:rsidRPr="00C6331E">
        <w:t>exercise</w:t>
      </w:r>
      <w:r w:rsidR="00C24685">
        <w:t xml:space="preserve"> </w:t>
      </w:r>
      <w:r w:rsidRPr="00C6331E">
        <w:t>of</w:t>
      </w:r>
      <w:r w:rsidR="00C24685">
        <w:t xml:space="preserve"> </w:t>
      </w:r>
      <w:r w:rsidRPr="00C6331E">
        <w:t>official</w:t>
      </w:r>
      <w:r w:rsidR="00C24685">
        <w:t xml:space="preserve"> </w:t>
      </w:r>
      <w:r w:rsidRPr="00C6331E">
        <w:t>tasks.</w:t>
      </w:r>
      <w:r w:rsidR="00C24685">
        <w:t xml:space="preserve"> </w:t>
      </w:r>
      <w:r w:rsidRPr="00C6331E">
        <w:t>The</w:t>
      </w:r>
      <w:r w:rsidR="00C24685">
        <w:t xml:space="preserve"> </w:t>
      </w:r>
      <w:r w:rsidRPr="00C6331E">
        <w:t>Government</w:t>
      </w:r>
      <w:r w:rsidR="00C24685">
        <w:t xml:space="preserve"> </w:t>
      </w:r>
      <w:r w:rsidRPr="00C6331E">
        <w:t>consists</w:t>
      </w:r>
      <w:r w:rsidR="00C24685">
        <w:t xml:space="preserve"> </w:t>
      </w:r>
      <w:r w:rsidRPr="00C6331E">
        <w:t>of</w:t>
      </w:r>
      <w:r w:rsidR="00C24685">
        <w:t xml:space="preserve"> </w:t>
      </w:r>
      <w:r w:rsidRPr="00C6331E">
        <w:t>18</w:t>
      </w:r>
      <w:r w:rsidR="00C24685">
        <w:t xml:space="preserve"> </w:t>
      </w:r>
      <w:r w:rsidRPr="00C6331E">
        <w:t>ministries</w:t>
      </w:r>
      <w:r w:rsidR="00C24685">
        <w:t xml:space="preserve"> </w:t>
      </w:r>
      <w:r w:rsidRPr="00C6331E">
        <w:t>and</w:t>
      </w:r>
      <w:r w:rsidR="00C24685">
        <w:t xml:space="preserve"> </w:t>
      </w:r>
      <w:r w:rsidRPr="00C6331E">
        <w:t>04</w:t>
      </w:r>
      <w:r w:rsidR="00C24685">
        <w:t xml:space="preserve"> </w:t>
      </w:r>
      <w:r w:rsidRPr="00C6331E">
        <w:t>ministry-level</w:t>
      </w:r>
      <w:r w:rsidR="00C24685">
        <w:t xml:space="preserve"> </w:t>
      </w:r>
      <w:r w:rsidRPr="00C6331E">
        <w:t>agencies</w:t>
      </w:r>
      <w:r w:rsidR="00C24685">
        <w:t xml:space="preserve"> </w:t>
      </w:r>
      <w:r w:rsidRPr="00C6331E">
        <w:t>and</w:t>
      </w:r>
      <w:r w:rsidR="00C24685">
        <w:t xml:space="preserve"> </w:t>
      </w:r>
      <w:r w:rsidRPr="00C6331E">
        <w:t>among</w:t>
      </w:r>
      <w:r w:rsidR="00C24685">
        <w:t xml:space="preserve"> </w:t>
      </w:r>
      <w:r w:rsidRPr="00C6331E">
        <w:t>those</w:t>
      </w:r>
      <w:r w:rsidR="00C24685">
        <w:t xml:space="preserve"> </w:t>
      </w:r>
      <w:r w:rsidRPr="00C6331E">
        <w:t>ministries,</w:t>
      </w:r>
      <w:r w:rsidR="00C24685">
        <w:t xml:space="preserve"> </w:t>
      </w:r>
      <w:r w:rsidRPr="00C6331E">
        <w:t>the</w:t>
      </w:r>
      <w:r w:rsidR="00C24685">
        <w:t xml:space="preserve"> </w:t>
      </w:r>
      <w:r w:rsidRPr="00C6331E">
        <w:t>ministries</w:t>
      </w:r>
      <w:r w:rsidR="00C24685">
        <w:t xml:space="preserve"> </w:t>
      </w:r>
      <w:r w:rsidRPr="00C6331E">
        <w:t>which</w:t>
      </w:r>
      <w:r w:rsidR="00C24685">
        <w:t xml:space="preserve"> </w:t>
      </w:r>
      <w:r w:rsidRPr="00C6331E">
        <w:t>have</w:t>
      </w:r>
      <w:r w:rsidR="00C24685">
        <w:t xml:space="preserve"> </w:t>
      </w:r>
      <w:r w:rsidRPr="00C6331E">
        <w:t>the</w:t>
      </w:r>
      <w:r w:rsidR="00C24685">
        <w:t xml:space="preserve"> </w:t>
      </w:r>
      <w:r w:rsidRPr="00C6331E">
        <w:t>main</w:t>
      </w:r>
      <w:r w:rsidR="00C24685">
        <w:t xml:space="preserve"> </w:t>
      </w:r>
      <w:r w:rsidRPr="00C6331E">
        <w:t>responsibility</w:t>
      </w:r>
      <w:r w:rsidR="00C24685">
        <w:t xml:space="preserve"> </w:t>
      </w:r>
      <w:r w:rsidRPr="00C6331E">
        <w:t>in</w:t>
      </w:r>
      <w:r w:rsidR="00C24685">
        <w:t xml:space="preserve"> </w:t>
      </w:r>
      <w:r w:rsidRPr="00C6331E">
        <w:t>implementing</w:t>
      </w:r>
      <w:r w:rsidR="00C24685">
        <w:t xml:space="preserve"> </w:t>
      </w:r>
      <w:r w:rsidRPr="00C6331E">
        <w:t>the</w:t>
      </w:r>
      <w:r w:rsidR="00C24685">
        <w:t xml:space="preserve"> </w:t>
      </w:r>
      <w:r w:rsidRPr="00C6331E">
        <w:t>UNCAT</w:t>
      </w:r>
      <w:r w:rsidR="00C24685">
        <w:t xml:space="preserve"> </w:t>
      </w:r>
      <w:r w:rsidRPr="00C6331E">
        <w:t>are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Ministry</w:t>
      </w:r>
      <w:r w:rsidR="00C24685">
        <w:t xml:space="preserve"> </w:t>
      </w:r>
      <w:r w:rsidRPr="00C6331E">
        <w:t>of</w:t>
      </w:r>
      <w:r w:rsidR="00C24685">
        <w:t xml:space="preserve"> </w:t>
      </w:r>
      <w:r w:rsidRPr="00C6331E">
        <w:t>Justice,</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Ministry</w:t>
      </w:r>
      <w:r w:rsidR="00C24685">
        <w:t xml:space="preserve"> </w:t>
      </w:r>
      <w:r w:rsidRPr="00C6331E">
        <w:t>of</w:t>
      </w:r>
      <w:r w:rsidR="00C24685">
        <w:t xml:space="preserve"> </w:t>
      </w:r>
      <w:r w:rsidRPr="00C6331E">
        <w:t>National</w:t>
      </w:r>
      <w:r w:rsidR="00C24685">
        <w:t xml:space="preserve"> </w:t>
      </w:r>
      <w:proofErr w:type="spellStart"/>
      <w:r w:rsidRPr="00C6331E">
        <w:t>Defense</w:t>
      </w:r>
      <w:proofErr w:type="spellEnd"/>
      <w:r w:rsidRPr="00C6331E">
        <w:t>,</w:t>
      </w:r>
      <w:r w:rsidR="00C24685">
        <w:t xml:space="preserve"> </w:t>
      </w:r>
      <w:r w:rsidRPr="00C6331E">
        <w:t>Ministry</w:t>
      </w:r>
      <w:r w:rsidR="00C24685">
        <w:t xml:space="preserve"> </w:t>
      </w:r>
      <w:r w:rsidRPr="00C6331E">
        <w:t>of</w:t>
      </w:r>
      <w:r w:rsidR="00C24685">
        <w:t xml:space="preserve"> </w:t>
      </w:r>
      <w:r w:rsidRPr="00C6331E">
        <w:t>Information</w:t>
      </w:r>
      <w:r w:rsidR="00C24685">
        <w:t xml:space="preserve"> </w:t>
      </w:r>
      <w:r w:rsidRPr="00C6331E">
        <w:t>and</w:t>
      </w:r>
      <w:r w:rsidR="00C24685">
        <w:t xml:space="preserve"> </w:t>
      </w:r>
      <w:r w:rsidRPr="00C6331E">
        <w:t>Communication</w:t>
      </w:r>
      <w:r w:rsidR="00BC59B8">
        <w:t>.</w:t>
      </w:r>
      <w:r w:rsidRPr="00E60643">
        <w:rPr>
          <w:rStyle w:val="FootnoteReference"/>
        </w:rPr>
        <w:footnoteReference w:id="11"/>
      </w:r>
    </w:p>
    <w:p w:rsidR="00F21141" w:rsidRPr="00C6331E" w:rsidRDefault="00F21141" w:rsidP="003C58BE">
      <w:pPr>
        <w:pStyle w:val="SingleTxtG"/>
      </w:pPr>
      <w:r w:rsidRPr="00C6331E">
        <w:t>27.</w:t>
      </w:r>
      <w:r w:rsidRPr="00C6331E">
        <w:tab/>
        <w:t>The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is</w:t>
      </w:r>
      <w:r w:rsidR="00C24685">
        <w:t xml:space="preserve"> </w:t>
      </w:r>
      <w:r w:rsidRPr="00C6331E">
        <w:t>the</w:t>
      </w:r>
      <w:r w:rsidR="00C24685">
        <w:t xml:space="preserve"> </w:t>
      </w:r>
      <w:r w:rsidRPr="00C6331E">
        <w:t>judicial</w:t>
      </w:r>
      <w:r w:rsidR="00C24685">
        <w:t xml:space="preserve"> </w:t>
      </w:r>
      <w:r w:rsidRPr="00C6331E">
        <w:t>agency</w:t>
      </w:r>
      <w:r w:rsidR="00C24685">
        <w:t xml:space="preserve"> </w:t>
      </w:r>
      <w:r w:rsidRPr="00C6331E">
        <w:t>and</w:t>
      </w:r>
      <w:r w:rsidR="00C24685">
        <w:t xml:space="preserve"> </w:t>
      </w:r>
      <w:r w:rsidRPr="00C6331E">
        <w:t>exercises</w:t>
      </w:r>
      <w:r w:rsidR="00C24685">
        <w:t xml:space="preserve"> </w:t>
      </w:r>
      <w:r w:rsidRPr="00C6331E">
        <w:t>judicial</w:t>
      </w:r>
      <w:r w:rsidR="00C24685">
        <w:t xml:space="preserve"> </w:t>
      </w:r>
      <w:r w:rsidRPr="00C6331E">
        <w:t>rights.</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has</w:t>
      </w:r>
      <w:r w:rsidR="00C24685">
        <w:t xml:space="preserve"> </w:t>
      </w:r>
      <w:r w:rsidRPr="00C6331E">
        <w:t>the</w:t>
      </w:r>
      <w:r w:rsidR="00C24685">
        <w:t xml:space="preserve"> </w:t>
      </w:r>
      <w:r w:rsidRPr="00C6331E">
        <w:t>duty</w:t>
      </w:r>
      <w:r w:rsidR="00C24685">
        <w:t xml:space="preserve"> </w:t>
      </w:r>
      <w:r w:rsidRPr="00C6331E">
        <w:t>to</w:t>
      </w:r>
      <w:r w:rsidR="00C24685">
        <w:t xml:space="preserve"> </w:t>
      </w:r>
      <w:r w:rsidRPr="00C6331E">
        <w:t>protect</w:t>
      </w:r>
      <w:r w:rsidR="00C24685">
        <w:t xml:space="preserve"> </w:t>
      </w:r>
      <w:r w:rsidRPr="00C6331E">
        <w:t>justice,</w:t>
      </w:r>
      <w:r w:rsidR="00C24685">
        <w:t xml:space="preserve"> </w:t>
      </w:r>
      <w:r w:rsidRPr="00C6331E">
        <w:t>protect</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citizens</w:t>
      </w:r>
      <w:r w:rsidR="008313BC">
        <w:t>’</w:t>
      </w:r>
      <w:r w:rsidR="00C24685">
        <w:t xml:space="preserve"> </w:t>
      </w:r>
      <w:r w:rsidRPr="00C6331E">
        <w:t>rights,</w:t>
      </w:r>
      <w:r w:rsidR="00C24685">
        <w:t xml:space="preserve"> </w:t>
      </w:r>
      <w:r w:rsidRPr="00C6331E">
        <w:t>protect</w:t>
      </w:r>
      <w:r w:rsidR="00C24685">
        <w:t xml:space="preserve"> </w:t>
      </w:r>
      <w:r w:rsidRPr="00C6331E">
        <w:t>the</w:t>
      </w:r>
      <w:r w:rsidR="00C24685">
        <w:t xml:space="preserve"> </w:t>
      </w:r>
      <w:r w:rsidRPr="00C6331E">
        <w:t>socialist</w:t>
      </w:r>
      <w:r w:rsidR="00C24685">
        <w:t xml:space="preserve"> </w:t>
      </w:r>
      <w:r w:rsidRPr="00C6331E">
        <w:t>regime</w:t>
      </w:r>
      <w:r w:rsidR="00C24685">
        <w:t xml:space="preserve"> </w:t>
      </w:r>
      <w:r w:rsidRPr="00C6331E">
        <w:t>and</w:t>
      </w:r>
      <w:r w:rsidR="00C24685">
        <w:t xml:space="preserve"> </w:t>
      </w:r>
      <w:r w:rsidRPr="00C6331E">
        <w:t>protect</w:t>
      </w:r>
      <w:r w:rsidR="00C24685">
        <w:t xml:space="preserve"> </w:t>
      </w:r>
      <w:r w:rsidRPr="00C6331E">
        <w:t>the</w:t>
      </w:r>
      <w:r w:rsidR="00C24685">
        <w:t xml:space="preserve"> </w:t>
      </w:r>
      <w:r w:rsidRPr="00C6331E">
        <w:t>interest</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(Art.</w:t>
      </w:r>
      <w:r w:rsidR="00C24685">
        <w:t xml:space="preserve"> </w:t>
      </w:r>
      <w:r w:rsidRPr="00C6331E">
        <w:t>102</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consist</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03</w:t>
      </w:r>
      <w:r w:rsidR="00C24685">
        <w:t xml:space="preserve"> </w:t>
      </w:r>
      <w:r w:rsidRPr="00C6331E">
        <w:t>Superior</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63</w:t>
      </w:r>
      <w:r w:rsidR="00C24685">
        <w:t xml:space="preserve"> </w:t>
      </w:r>
      <w:r w:rsidRPr="00C6331E">
        <w:t>Provincial</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710</w:t>
      </w:r>
      <w:r w:rsidR="00C24685">
        <w:t xml:space="preserve"> </w:t>
      </w:r>
      <w:r w:rsidRPr="00C6331E">
        <w:t>District</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01</w:t>
      </w:r>
      <w:r w:rsidR="00C24685">
        <w:t xml:space="preserve"> </w:t>
      </w:r>
      <w:r w:rsidRPr="00C6331E">
        <w:t>central</w:t>
      </w:r>
      <w:r w:rsidR="00C24685">
        <w:t xml:space="preserve"> </w:t>
      </w:r>
      <w:r w:rsidRPr="00C6331E">
        <w:t>military</w:t>
      </w:r>
      <w:r w:rsidR="00C24685">
        <w:t xml:space="preserve"> </w:t>
      </w:r>
      <w:r w:rsidRPr="00C6331E">
        <w:t>court,</w:t>
      </w:r>
      <w:r w:rsidR="00C24685">
        <w:t xml:space="preserve"> </w:t>
      </w:r>
      <w:r w:rsidRPr="00C6331E">
        <w:t>09</w:t>
      </w:r>
      <w:r w:rsidR="00C24685">
        <w:t xml:space="preserve"> </w:t>
      </w:r>
      <w:r w:rsidRPr="00C6331E">
        <w:t>military</w:t>
      </w:r>
      <w:r w:rsidR="00C24685">
        <w:t xml:space="preserve"> </w:t>
      </w:r>
      <w:r w:rsidRPr="00C6331E">
        <w:t>regional</w:t>
      </w:r>
      <w:r w:rsidR="00C24685">
        <w:t xml:space="preserve"> </w:t>
      </w:r>
      <w:r w:rsidRPr="00C6331E">
        <w:t>courts,</w:t>
      </w:r>
      <w:r w:rsidR="00C24685">
        <w:t xml:space="preserve"> </w:t>
      </w:r>
      <w:r w:rsidRPr="00C6331E">
        <w:t>17</w:t>
      </w:r>
      <w:r w:rsidR="00C24685">
        <w:t xml:space="preserve"> </w:t>
      </w:r>
      <w:r w:rsidRPr="00C6331E">
        <w:t>military</w:t>
      </w:r>
      <w:r w:rsidR="00C24685">
        <w:t xml:space="preserve"> </w:t>
      </w:r>
      <w:r w:rsidRPr="00C6331E">
        <w:t>area</w:t>
      </w:r>
      <w:r w:rsidR="00C24685">
        <w:t xml:space="preserve"> </w:t>
      </w:r>
      <w:r w:rsidRPr="00C6331E">
        <w:t>courts.</w:t>
      </w:r>
      <w:r w:rsidR="00C24685">
        <w:t xml:space="preserve"> </w:t>
      </w:r>
      <w:r w:rsidRPr="00C6331E">
        <w:t>The</w:t>
      </w:r>
      <w:r w:rsidR="00C24685">
        <w:t xml:space="preserve"> </w:t>
      </w:r>
      <w:r w:rsidRPr="00C6331E">
        <w:t>family</w:t>
      </w:r>
      <w:r w:rsidR="00C24685">
        <w:t xml:space="preserve"> </w:t>
      </w:r>
      <w:r w:rsidRPr="00C6331E">
        <w:t>and</w:t>
      </w:r>
      <w:r w:rsidR="00C24685">
        <w:t xml:space="preserve"> </w:t>
      </w:r>
      <w:r w:rsidRPr="00C6331E">
        <w:t>juvenile</w:t>
      </w:r>
      <w:r w:rsidR="00C24685">
        <w:t xml:space="preserve"> </w:t>
      </w:r>
      <w:r w:rsidRPr="00C6331E">
        <w:t>tribunal</w:t>
      </w:r>
      <w:r w:rsidR="00C24685">
        <w:t xml:space="preserve"> </w:t>
      </w:r>
      <w:r w:rsidRPr="00C6331E">
        <w:t>is</w:t>
      </w:r>
      <w:r w:rsidR="00C24685">
        <w:t xml:space="preserve"> </w:t>
      </w:r>
      <w:r w:rsidRPr="00C6331E">
        <w:t>established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and</w:t>
      </w:r>
      <w:r w:rsidR="00C24685">
        <w:t xml:space="preserve"> </w:t>
      </w:r>
      <w:r w:rsidRPr="00C6331E">
        <w:t>Circular</w:t>
      </w:r>
      <w:r w:rsidR="00C24685">
        <w:t xml:space="preserve"> </w:t>
      </w:r>
      <w:r w:rsidRPr="00C6331E">
        <w:t>No.</w:t>
      </w:r>
      <w:r w:rsidR="00C24685">
        <w:t xml:space="preserve"> </w:t>
      </w:r>
      <w:r w:rsidRPr="00C6331E">
        <w:t>01/2016/TT-CA</w:t>
      </w:r>
      <w:r w:rsidR="00C24685">
        <w:t xml:space="preserve"> </w:t>
      </w:r>
      <w:r w:rsidRPr="00C6331E">
        <w:t>dated</w:t>
      </w:r>
      <w:r w:rsidR="00C24685">
        <w:t xml:space="preserve"> </w:t>
      </w:r>
      <w:r w:rsidRPr="00C6331E">
        <w:t>21th</w:t>
      </w:r>
      <w:r w:rsidR="00C24685">
        <w:t xml:space="preserve"> </w:t>
      </w:r>
      <w:r w:rsidRPr="00C6331E">
        <w:t>January,</w:t>
      </w:r>
      <w:r w:rsidR="00C24685">
        <w:t xml:space="preserve"> </w:t>
      </w:r>
      <w:r w:rsidRPr="00C6331E">
        <w:t>2016</w:t>
      </w:r>
      <w:r w:rsidR="00C24685">
        <w:t xml:space="preserve"> </w:t>
      </w:r>
      <w:r w:rsidRPr="00C6331E">
        <w:t>of</w:t>
      </w:r>
      <w:r w:rsidR="00C24685">
        <w:t xml:space="preserve"> </w:t>
      </w:r>
      <w:r w:rsidRPr="00C6331E">
        <w:t>the</w:t>
      </w:r>
      <w:r w:rsidR="00C24685">
        <w:t xml:space="preserve"> </w:t>
      </w:r>
      <w:r w:rsidRPr="00C6331E">
        <w:t>Chief</w:t>
      </w:r>
      <w:r w:rsidR="00C24685">
        <w:t xml:space="preserve"> </w:t>
      </w:r>
      <w:r w:rsidRPr="00C6331E">
        <w:t>Justice</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regulating</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special</w:t>
      </w:r>
      <w:r w:rsidR="00C24685">
        <w:t xml:space="preserve"> </w:t>
      </w:r>
      <w:r w:rsidRPr="00C6331E">
        <w:t>tribunals.</w:t>
      </w:r>
      <w:r w:rsidR="00C24685">
        <w:t xml:space="preserve"> </w:t>
      </w:r>
      <w:r w:rsidRPr="00C6331E">
        <w:t>In</w:t>
      </w:r>
      <w:r w:rsidR="00C24685">
        <w:t xml:space="preserve"> </w:t>
      </w:r>
      <w:r w:rsidRPr="00C6331E">
        <w:t>2016,</w:t>
      </w:r>
      <w:r w:rsidR="00C24685">
        <w:t xml:space="preserve"> </w:t>
      </w:r>
      <w:r w:rsidRPr="00C6331E">
        <w:t>the</w:t>
      </w:r>
      <w:r w:rsidR="00C24685">
        <w:t xml:space="preserve"> </w:t>
      </w:r>
      <w:r w:rsidRPr="00C6331E">
        <w:t>family</w:t>
      </w:r>
      <w:r w:rsidR="00C24685">
        <w:t xml:space="preserve"> </w:t>
      </w:r>
      <w:r w:rsidRPr="00C6331E">
        <w:t>and</w:t>
      </w:r>
      <w:r w:rsidR="00C24685">
        <w:t xml:space="preserve"> </w:t>
      </w:r>
      <w:r w:rsidRPr="00C6331E">
        <w:t>juvenile</w:t>
      </w:r>
      <w:r w:rsidR="00C24685">
        <w:t xml:space="preserve"> </w:t>
      </w:r>
      <w:r w:rsidRPr="00C6331E">
        <w:t>tribunal</w:t>
      </w:r>
      <w:r w:rsidR="00C24685">
        <w:t xml:space="preserve"> </w:t>
      </w:r>
      <w:r w:rsidRPr="00C6331E">
        <w:t>in</w:t>
      </w:r>
      <w:r w:rsidR="00C24685">
        <w:t xml:space="preserve"> </w:t>
      </w:r>
      <w:proofErr w:type="spellStart"/>
      <w:r w:rsidRPr="00C6331E">
        <w:t>Ho</w:t>
      </w:r>
      <w:proofErr w:type="spellEnd"/>
      <w:r w:rsidR="00C24685">
        <w:t xml:space="preserve"> </w:t>
      </w:r>
      <w:r w:rsidRPr="00C6331E">
        <w:t>Chi</w:t>
      </w:r>
      <w:r w:rsidR="00C24685">
        <w:t xml:space="preserve"> </w:t>
      </w:r>
      <w:r w:rsidRPr="00C6331E">
        <w:t>Minh</w:t>
      </w:r>
      <w:r w:rsidR="00C24685">
        <w:t xml:space="preserve"> </w:t>
      </w:r>
      <w:r w:rsidRPr="00C6331E">
        <w:t>City</w:t>
      </w:r>
      <w:r w:rsidR="00C24685">
        <w:t xml:space="preserve"> </w:t>
      </w:r>
      <w:r w:rsidRPr="00C6331E">
        <w:t>was</w:t>
      </w:r>
      <w:r w:rsidR="00C24685">
        <w:t xml:space="preserve"> </w:t>
      </w:r>
      <w:r w:rsidRPr="00C6331E">
        <w:t>established).</w:t>
      </w:r>
    </w:p>
    <w:p w:rsidR="00F21141" w:rsidRPr="00C6331E" w:rsidRDefault="00F21141" w:rsidP="003C58BE">
      <w:pPr>
        <w:pStyle w:val="SingleTxtG"/>
      </w:pPr>
      <w:r w:rsidRPr="00C6331E">
        <w:t>28.</w:t>
      </w:r>
      <w:r w:rsidRPr="00C6331E">
        <w:tab/>
        <w:t>The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is</w:t>
      </w:r>
      <w:r w:rsidR="00C24685">
        <w:t xml:space="preserve"> </w:t>
      </w:r>
      <w:r w:rsidRPr="00C6331E">
        <w:t>the</w:t>
      </w:r>
      <w:r w:rsidR="00C24685">
        <w:t xml:space="preserve"> </w:t>
      </w:r>
      <w:r w:rsidRPr="00C6331E">
        <w:t>agency</w:t>
      </w:r>
      <w:r w:rsidR="00C24685">
        <w:t xml:space="preserve"> </w:t>
      </w:r>
      <w:r w:rsidRPr="00C6331E">
        <w:t>that</w:t>
      </w:r>
      <w:r w:rsidR="00C24685">
        <w:t xml:space="preserve"> </w:t>
      </w:r>
      <w:r w:rsidRPr="00C6331E">
        <w:t>exercises</w:t>
      </w:r>
      <w:r w:rsidR="00C24685">
        <w:t xml:space="preserve"> </w:t>
      </w:r>
      <w:r w:rsidRPr="00C6331E">
        <w:t>the</w:t>
      </w:r>
      <w:r w:rsidR="00C24685">
        <w:t xml:space="preserve"> </w:t>
      </w:r>
      <w:r w:rsidRPr="00C6331E">
        <w:t>power</w:t>
      </w:r>
      <w:r w:rsidR="00C24685">
        <w:t xml:space="preserve"> </w:t>
      </w:r>
      <w:r w:rsidRPr="00C6331E">
        <w:t>of</w:t>
      </w:r>
      <w:r w:rsidR="00C24685">
        <w:t xml:space="preserve"> </w:t>
      </w:r>
      <w:r w:rsidRPr="00C6331E">
        <w:t>public</w:t>
      </w:r>
      <w:r w:rsidR="00C24685">
        <w:t xml:space="preserve"> </w:t>
      </w:r>
      <w:r w:rsidRPr="00C6331E">
        <w:t>prosecution,</w:t>
      </w:r>
      <w:r w:rsidR="00C24685">
        <w:t xml:space="preserve"> </w:t>
      </w:r>
      <w:r w:rsidRPr="00C6331E">
        <w:t>supervision</w:t>
      </w:r>
      <w:r w:rsidR="00C24685">
        <w:t xml:space="preserve"> </w:t>
      </w:r>
      <w:r w:rsidRPr="00C6331E">
        <w:t>of</w:t>
      </w:r>
      <w:r w:rsidR="00C24685">
        <w:t xml:space="preserve"> </w:t>
      </w:r>
      <w:r w:rsidRPr="00C6331E">
        <w:t>judicial</w:t>
      </w:r>
      <w:r w:rsidR="00C24685">
        <w:t xml:space="preserve"> </w:t>
      </w:r>
      <w:r w:rsidRPr="00C6331E">
        <w:t>activities</w:t>
      </w:r>
      <w:r w:rsidR="00C24685">
        <w:t xml:space="preserve"> </w:t>
      </w:r>
      <w:r w:rsidRPr="00C6331E">
        <w:t>all</w:t>
      </w:r>
      <w:r w:rsidR="00C24685">
        <w:t xml:space="preserve"> </w:t>
      </w:r>
      <w:r w:rsidRPr="00C6331E">
        <w:t>over</w:t>
      </w:r>
      <w:r w:rsidR="00C24685">
        <w:t xml:space="preserve"> </w:t>
      </w:r>
      <w:r w:rsidRPr="00C6331E">
        <w:t>Viet</w:t>
      </w:r>
      <w:r w:rsidR="00C24685">
        <w:t xml:space="preserve"> </w:t>
      </w:r>
      <w:r w:rsidRPr="00C6331E">
        <w:t>Nam.</w:t>
      </w:r>
      <w:r w:rsidR="00C24685">
        <w:t xml:space="preserve"> </w:t>
      </w:r>
      <w:r w:rsidRPr="00C6331E">
        <w:t>It</w:t>
      </w:r>
      <w:r w:rsidR="00C24685">
        <w:t xml:space="preserve"> </w:t>
      </w:r>
      <w:r w:rsidRPr="00C6331E">
        <w:t>has</w:t>
      </w:r>
      <w:r w:rsidR="00C24685">
        <w:t xml:space="preserve"> </w:t>
      </w:r>
      <w:r w:rsidRPr="00C6331E">
        <w:t>the</w:t>
      </w:r>
      <w:r w:rsidR="00C24685">
        <w:t xml:space="preserve"> </w:t>
      </w:r>
      <w:r w:rsidRPr="00C6331E">
        <w:t>duty</w:t>
      </w:r>
      <w:r w:rsidR="00C24685">
        <w:t xml:space="preserve"> </w:t>
      </w:r>
      <w:r w:rsidRPr="00C6331E">
        <w:t>to</w:t>
      </w:r>
      <w:r w:rsidR="00C24685">
        <w:t xml:space="preserve"> </w:t>
      </w:r>
      <w:r w:rsidRPr="00C6331E">
        <w:t>protect</w:t>
      </w:r>
      <w:r w:rsidR="00C24685">
        <w:t xml:space="preserve"> </w:t>
      </w:r>
      <w:r w:rsidRPr="00C6331E">
        <w:t>the</w:t>
      </w:r>
      <w:r w:rsidR="00C24685">
        <w:t xml:space="preserve"> </w:t>
      </w:r>
      <w:r w:rsidRPr="00C6331E">
        <w:t>Constitution</w:t>
      </w:r>
      <w:r w:rsidR="00C24685">
        <w:t xml:space="preserve"> </w:t>
      </w:r>
      <w:r w:rsidRPr="00C6331E">
        <w:t>and</w:t>
      </w:r>
      <w:r w:rsidR="00C24685">
        <w:t xml:space="preserve"> </w:t>
      </w:r>
      <w:r w:rsidRPr="00C6331E">
        <w:t>law,</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citizens</w:t>
      </w:r>
      <w:r w:rsidR="008313BC">
        <w:t>’</w:t>
      </w:r>
      <w:r w:rsidR="00C24685">
        <w:t xml:space="preserve"> </w:t>
      </w:r>
      <w:r w:rsidRPr="00C6331E">
        <w:t>rights,</w:t>
      </w:r>
      <w:r w:rsidR="00C24685">
        <w:t xml:space="preserve"> </w:t>
      </w:r>
      <w:r w:rsidRPr="00C6331E">
        <w:t>the</w:t>
      </w:r>
      <w:r w:rsidR="00C24685">
        <w:t xml:space="preserve"> </w:t>
      </w:r>
      <w:r w:rsidRPr="00C6331E">
        <w:t>socialist</w:t>
      </w:r>
      <w:r w:rsidR="00C24685">
        <w:t xml:space="preserve"> </w:t>
      </w:r>
      <w:r w:rsidRPr="00C6331E">
        <w:t>regime,</w:t>
      </w:r>
      <w:r w:rsidR="00C24685">
        <w:t xml:space="preserve"> </w:t>
      </w:r>
      <w:r w:rsidRPr="00C6331E">
        <w:t>and</w:t>
      </w:r>
      <w:r w:rsidR="00C24685">
        <w:t xml:space="preserve"> </w:t>
      </w:r>
      <w:r w:rsidRPr="00C6331E">
        <w:t>protect</w:t>
      </w:r>
      <w:r w:rsidR="00C24685">
        <w:t xml:space="preserve"> </w:t>
      </w:r>
      <w:r w:rsidRPr="00C6331E">
        <w:t>the</w:t>
      </w:r>
      <w:r w:rsidR="00C24685">
        <w:t xml:space="preserve"> </w:t>
      </w:r>
      <w:r w:rsidRPr="00C6331E">
        <w:t>interest</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ensure</w:t>
      </w:r>
      <w:r w:rsidR="00C24685">
        <w:t xml:space="preserve"> </w:t>
      </w:r>
      <w:r w:rsidRPr="00C6331E">
        <w:t>the</w:t>
      </w:r>
      <w:r w:rsidR="00C24685">
        <w:t xml:space="preserve"> </w:t>
      </w:r>
      <w:r w:rsidRPr="00C6331E">
        <w:t>strict</w:t>
      </w:r>
      <w:r w:rsidR="00C24685">
        <w:t xml:space="preserve"> </w:t>
      </w:r>
      <w:r w:rsidRPr="00C6331E">
        <w:t>and</w:t>
      </w:r>
      <w:r w:rsidR="00C24685">
        <w:t xml:space="preserve"> </w:t>
      </w:r>
      <w:r w:rsidRPr="00C6331E">
        <w:t>consistent</w:t>
      </w:r>
      <w:r w:rsidR="00C24685">
        <w:t xml:space="preserve"> </w:t>
      </w:r>
      <w:r w:rsidRPr="00C6331E">
        <w:t>compliance</w:t>
      </w:r>
      <w:r w:rsidR="00C24685">
        <w:t xml:space="preserve"> </w:t>
      </w:r>
      <w:r w:rsidRPr="00C6331E">
        <w:t>with</w:t>
      </w:r>
      <w:r w:rsidR="00C24685">
        <w:t xml:space="preserve"> </w:t>
      </w:r>
      <w:r w:rsidRPr="00C6331E">
        <w:t>law</w:t>
      </w:r>
      <w:r w:rsidR="00C24685">
        <w:t xml:space="preserve"> </w:t>
      </w:r>
      <w:r w:rsidRPr="00C6331E">
        <w:t>(Art.</w:t>
      </w:r>
      <w:r w:rsidR="00C24685">
        <w:t xml:space="preserve"> </w:t>
      </w:r>
      <w:r w:rsidRPr="00C6331E">
        <w:t>107</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System</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is</w:t>
      </w:r>
      <w:r w:rsidR="00C24685">
        <w:t xml:space="preserve"> </w:t>
      </w:r>
      <w:r w:rsidRPr="00C6331E">
        <w:t>divided</w:t>
      </w:r>
      <w:r w:rsidR="00C24685">
        <w:t xml:space="preserve"> </w:t>
      </w:r>
      <w:r w:rsidRPr="00C6331E">
        <w:t>into</w:t>
      </w:r>
      <w:r w:rsidR="00C24685">
        <w:t xml:space="preserve"> </w:t>
      </w:r>
      <w:r w:rsidRPr="00C6331E">
        <w:t>04</w:t>
      </w:r>
      <w:r w:rsidR="00C24685">
        <w:t xml:space="preserve"> </w:t>
      </w:r>
      <w:r w:rsidRPr="00C6331E">
        <w:t>levels,</w:t>
      </w:r>
      <w:r w:rsidR="00C24685">
        <w:t xml:space="preserve"> </w:t>
      </w:r>
      <w:r w:rsidRPr="00C6331E">
        <w:t>including:</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Pr="00C6331E">
        <w:t>,</w:t>
      </w:r>
      <w:r w:rsidR="00C24685">
        <w:t xml:space="preserve"> </w:t>
      </w:r>
      <w:r w:rsidRPr="00C6331E">
        <w:t>03</w:t>
      </w:r>
      <w:r w:rsidR="00C24685">
        <w:t xml:space="preserve"> </w:t>
      </w:r>
      <w:r w:rsidRPr="00C6331E">
        <w:t>Superior</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63</w:t>
      </w:r>
      <w:r w:rsidR="00C24685">
        <w:t xml:space="preserve"> </w:t>
      </w:r>
      <w:r w:rsidRPr="00C6331E">
        <w:t>provincial</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710</w:t>
      </w:r>
      <w:r w:rsidR="00C24685">
        <w:t xml:space="preserve"> </w:t>
      </w:r>
      <w:r w:rsidRPr="00C6331E">
        <w:t>district</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01</w:t>
      </w:r>
      <w:r w:rsidR="00C24685">
        <w:t xml:space="preserve"> </w:t>
      </w:r>
      <w:r w:rsidRPr="00C6331E">
        <w:t>central</w:t>
      </w:r>
      <w:r w:rsidR="00C24685">
        <w:t xml:space="preserve"> </w:t>
      </w:r>
      <w:r w:rsidRPr="00C6331E">
        <w:t>military</w:t>
      </w:r>
      <w:r w:rsidR="00C24685">
        <w:t xml:space="preserve"> </w:t>
      </w:r>
      <w:proofErr w:type="spellStart"/>
      <w:r w:rsidRPr="00C6331E">
        <w:t>Procuracy</w:t>
      </w:r>
      <w:proofErr w:type="spellEnd"/>
      <w:r w:rsidRPr="00C6331E">
        <w:t>,</w:t>
      </w:r>
      <w:r w:rsidR="00C24685">
        <w:t xml:space="preserve"> </w:t>
      </w:r>
      <w:r w:rsidRPr="00C6331E">
        <w:t>11</w:t>
      </w:r>
      <w:r w:rsidR="00C24685">
        <w:t xml:space="preserve"> </w:t>
      </w:r>
      <w:r w:rsidRPr="00C6331E">
        <w:t>military</w:t>
      </w:r>
      <w:r w:rsidR="00C24685">
        <w:t xml:space="preserve"> </w:t>
      </w:r>
      <w:r w:rsidRPr="00C6331E">
        <w:t>region</w:t>
      </w:r>
      <w:r w:rsidR="00C24685">
        <w:t xml:space="preserve"> </w:t>
      </w:r>
      <w:proofErr w:type="spellStart"/>
      <w:r w:rsidRPr="00C6331E">
        <w:t>Procuracies</w:t>
      </w:r>
      <w:proofErr w:type="spellEnd"/>
      <w:r w:rsidRPr="00C6331E">
        <w:t>,</w:t>
      </w:r>
      <w:r w:rsidR="00C24685">
        <w:t xml:space="preserve"> </w:t>
      </w:r>
      <w:r w:rsidRPr="00C6331E">
        <w:t>28</w:t>
      </w:r>
      <w:r w:rsidR="00C24685">
        <w:t xml:space="preserve"> </w:t>
      </w:r>
      <w:r w:rsidRPr="00C6331E">
        <w:t>military</w:t>
      </w:r>
      <w:r w:rsidR="00C24685">
        <w:t xml:space="preserve"> </w:t>
      </w:r>
      <w:r w:rsidRPr="00C6331E">
        <w:t>area</w:t>
      </w:r>
      <w:r w:rsidR="00C24685">
        <w:t xml:space="preserve"> </w:t>
      </w:r>
      <w:proofErr w:type="spellStart"/>
      <w:r w:rsidRPr="00C6331E">
        <w:t>Procuracies</w:t>
      </w:r>
      <w:proofErr w:type="spellEnd"/>
      <w:r w:rsidRPr="00C6331E">
        <w:t>.</w:t>
      </w:r>
      <w:r w:rsidRPr="00E60643">
        <w:rPr>
          <w:rStyle w:val="FootnoteReference"/>
        </w:rPr>
        <w:footnoteReference w:id="12"/>
      </w:r>
    </w:p>
    <w:p w:rsidR="00F21141" w:rsidRPr="00C6331E" w:rsidRDefault="00F21141" w:rsidP="00073652">
      <w:pPr>
        <w:pStyle w:val="H1G"/>
      </w:pPr>
      <w:r w:rsidRPr="00C6331E">
        <w:tab/>
      </w:r>
      <w:r w:rsidR="008B7876">
        <w:t>B</w:t>
      </w:r>
      <w:r w:rsidRPr="00C6331E">
        <w:t>.</w:t>
      </w:r>
      <w:r w:rsidRPr="00C6331E">
        <w:tab/>
        <w:t>Specialised</w:t>
      </w:r>
      <w:r w:rsidR="00C24685">
        <w:t xml:space="preserve"> </w:t>
      </w:r>
      <w:r w:rsidRPr="00C6331E">
        <w:t>Agencies</w:t>
      </w:r>
    </w:p>
    <w:p w:rsidR="00F21141" w:rsidRPr="00C6331E" w:rsidRDefault="00F21141" w:rsidP="00073652">
      <w:pPr>
        <w:pStyle w:val="H23G"/>
      </w:pPr>
      <w:r w:rsidRPr="00C6331E">
        <w:tab/>
      </w:r>
      <w:r w:rsidRPr="00C6331E">
        <w:tab/>
        <w:t>Investigation</w:t>
      </w:r>
      <w:r w:rsidR="00C24685">
        <w:t xml:space="preserve"> </w:t>
      </w:r>
      <w:r w:rsidRPr="00C6331E">
        <w:t>agencies</w:t>
      </w:r>
    </w:p>
    <w:p w:rsidR="00F21141" w:rsidRPr="00C6331E" w:rsidRDefault="00F21141" w:rsidP="003C58BE">
      <w:pPr>
        <w:pStyle w:val="SingleTxtG"/>
      </w:pPr>
      <w:r w:rsidRPr="00C6331E">
        <w:t>29.</w:t>
      </w:r>
      <w:r w:rsidRPr="00C6331E">
        <w:tab/>
        <w:t>Pursuant</w:t>
      </w:r>
      <w:r w:rsidR="00C24685">
        <w:t xml:space="preserve"> </w:t>
      </w:r>
      <w:r w:rsidRPr="00C6331E">
        <w:t>to</w:t>
      </w:r>
      <w:r w:rsidR="00C24685">
        <w:t xml:space="preserve"> </w:t>
      </w:r>
      <w:r w:rsidRPr="00C6331E">
        <w:t>the</w:t>
      </w:r>
      <w:r w:rsidR="00C24685">
        <w:t xml:space="preserve"> </w:t>
      </w:r>
      <w:r w:rsidRPr="00C6331E">
        <w:t>Ordinance</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2004</w:t>
      </w:r>
      <w:r w:rsidR="00C24685">
        <w:t xml:space="preserve"> </w:t>
      </w:r>
      <w:r w:rsidRPr="00C6331E">
        <w:t>(amended,</w:t>
      </w:r>
      <w:r w:rsidR="00C24685">
        <w:t xml:space="preserve"> </w:t>
      </w:r>
      <w:r w:rsidRPr="00C6331E">
        <w:t>supplemented</w:t>
      </w:r>
      <w:r w:rsidR="00C24685">
        <w:t xml:space="preserve"> </w:t>
      </w:r>
      <w:r w:rsidRPr="00C6331E">
        <w:t>in</w:t>
      </w:r>
      <w:r w:rsidR="00C24685">
        <w:t xml:space="preserve"> </w:t>
      </w:r>
      <w:r w:rsidRPr="00C6331E">
        <w:t>2006</w:t>
      </w:r>
      <w:r w:rsidR="00C24685">
        <w:t xml:space="preserve"> </w:t>
      </w:r>
      <w:r w:rsidRPr="00C6331E">
        <w:t>and</w:t>
      </w:r>
      <w:r w:rsidR="00C24685">
        <w:t xml:space="preserve"> </w:t>
      </w:r>
      <w:r w:rsidRPr="00C6331E">
        <w:t>2009),</w:t>
      </w:r>
      <w:r w:rsidR="00C24685">
        <w:t xml:space="preserve"> </w:t>
      </w:r>
      <w:r w:rsidRPr="00C6331E">
        <w:t>system</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r w:rsidRPr="00C6331E">
        <w:t>consists</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Pr="00C6331E">
        <w:t>the</w:t>
      </w:r>
      <w:r w:rsidR="00C24685">
        <w:t xml:space="preserve"> </w:t>
      </w:r>
      <w:r w:rsidRPr="00C6331E">
        <w:t>Investigation</w:t>
      </w:r>
      <w:r w:rsidR="00C24685">
        <w:t xml:space="preserve"> </w:t>
      </w:r>
      <w:r w:rsidRPr="00C6331E">
        <w:t>Agency</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Pr="00C6331E">
        <w:t>.</w:t>
      </w:r>
      <w:r w:rsidRPr="00E60643">
        <w:rPr>
          <w:rStyle w:val="FootnoteReference"/>
        </w:rPr>
        <w:footnoteReference w:id="13"/>
      </w:r>
    </w:p>
    <w:p w:rsidR="00F21141" w:rsidRPr="00C6331E" w:rsidRDefault="00F21141" w:rsidP="002A23E4">
      <w:pPr>
        <w:pStyle w:val="Bullet1G"/>
      </w:pPr>
      <w:r w:rsidRPr="00C6331E">
        <w:t>The</w:t>
      </w:r>
      <w:r w:rsidR="00C24685">
        <w:t xml:space="preserve"> </w:t>
      </w:r>
      <w:r w:rsidRPr="00C6331E">
        <w:t>Investigation</w:t>
      </w:r>
      <w:r w:rsidR="00C24685">
        <w:t xml:space="preserve"> </w:t>
      </w:r>
      <w:r w:rsidRPr="00C6331E">
        <w:t>Agencies</w:t>
      </w:r>
      <w:r w:rsidR="00C24685">
        <w:t xml:space="preserve"> </w:t>
      </w:r>
      <w:r w:rsidRPr="00C6331E">
        <w:t>shall</w:t>
      </w:r>
      <w:r w:rsidR="00C24685">
        <w:t xml:space="preserve"> </w:t>
      </w:r>
      <w:r w:rsidRPr="00C6331E">
        <w:t>conduct</w:t>
      </w:r>
      <w:r w:rsidR="00C24685">
        <w:t xml:space="preserve"> </w:t>
      </w:r>
      <w:r w:rsidRPr="00C6331E">
        <w:t>investigation</w:t>
      </w:r>
      <w:r w:rsidR="00C24685">
        <w:t xml:space="preserve"> </w:t>
      </w:r>
      <w:r w:rsidRPr="00C6331E">
        <w:t>of</w:t>
      </w:r>
      <w:r w:rsidR="00C24685">
        <w:t xml:space="preserve"> </w:t>
      </w:r>
      <w:r w:rsidRPr="00C6331E">
        <w:t>all</w:t>
      </w:r>
      <w:r w:rsidR="00C24685">
        <w:t xml:space="preserve"> </w:t>
      </w:r>
      <w:r w:rsidRPr="00C6331E">
        <w:t>offences,</w:t>
      </w:r>
      <w:r w:rsidR="00C24685">
        <w:t xml:space="preserve"> </w:t>
      </w:r>
      <w:r w:rsidRPr="00C6331E">
        <w:t>apply</w:t>
      </w:r>
      <w:r w:rsidR="00C24685">
        <w:t xml:space="preserve"> </w:t>
      </w:r>
      <w:r w:rsidRPr="00C6331E">
        <w:t>every</w:t>
      </w:r>
      <w:r w:rsidR="00C24685">
        <w:t xml:space="preserve"> </w:t>
      </w:r>
      <w:r w:rsidRPr="00C6331E">
        <w:t>measure</w:t>
      </w:r>
      <w:r w:rsidR="00C24685">
        <w:t xml:space="preserve"> </w:t>
      </w:r>
      <w:r w:rsidRPr="00C6331E">
        <w:t>prescribed</w:t>
      </w:r>
      <w:r w:rsidR="00C24685">
        <w:t xml:space="preserve"> </w:t>
      </w:r>
      <w:r w:rsidRPr="00C6331E">
        <w:t>by</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identify</w:t>
      </w:r>
      <w:r w:rsidR="00C24685">
        <w:t xml:space="preserve"> </w:t>
      </w:r>
      <w:r w:rsidRPr="00C6331E">
        <w:t>crimes</w:t>
      </w:r>
      <w:r w:rsidR="00C24685">
        <w:t xml:space="preserve"> </w:t>
      </w:r>
      <w:r w:rsidRPr="00C6331E">
        <w:t>and</w:t>
      </w:r>
      <w:r w:rsidR="00C24685">
        <w:t xml:space="preserve"> </w:t>
      </w:r>
      <w:r w:rsidRPr="00C6331E">
        <w:lastRenderedPageBreak/>
        <w:t>its</w:t>
      </w:r>
      <w:r w:rsidR="00C24685">
        <w:t xml:space="preserve"> </w:t>
      </w:r>
      <w:r w:rsidRPr="00C6331E">
        <w:t>perpetrators,</w:t>
      </w:r>
      <w:r w:rsidR="00C24685">
        <w:t xml:space="preserve"> </w:t>
      </w:r>
      <w:r w:rsidRPr="00C6331E">
        <w:t>compile</w:t>
      </w:r>
      <w:r w:rsidR="00C24685">
        <w:t xml:space="preserve"> </w:t>
      </w:r>
      <w:r w:rsidRPr="00C6331E">
        <w:t>files,</w:t>
      </w:r>
      <w:r w:rsidR="00C24685">
        <w:t xml:space="preserve"> </w:t>
      </w:r>
      <w:r w:rsidRPr="00C6331E">
        <w:t>propose</w:t>
      </w:r>
      <w:r w:rsidR="00C24685">
        <w:t xml:space="preserve"> </w:t>
      </w:r>
      <w:r w:rsidRPr="00C6331E">
        <w:t>institution;</w:t>
      </w:r>
      <w:r w:rsidR="00C24685">
        <w:t xml:space="preserve"> </w:t>
      </w:r>
      <w:r w:rsidRPr="00C6331E">
        <w:t>find</w:t>
      </w:r>
      <w:r w:rsidR="00C24685">
        <w:t xml:space="preserve"> </w:t>
      </w:r>
      <w:r w:rsidRPr="00C6331E">
        <w:t>the</w:t>
      </w:r>
      <w:r w:rsidR="00C24685">
        <w:t xml:space="preserve"> </w:t>
      </w:r>
      <w:r w:rsidRPr="00C6331E">
        <w:t>causes,</w:t>
      </w:r>
      <w:r w:rsidR="00C24685">
        <w:t xml:space="preserve"> </w:t>
      </w:r>
      <w:r w:rsidRPr="00C6331E">
        <w:t>conditions</w:t>
      </w:r>
      <w:r w:rsidR="00C24685">
        <w:t xml:space="preserve"> </w:t>
      </w:r>
      <w:r w:rsidRPr="00C6331E">
        <w:t>of</w:t>
      </w:r>
      <w:r w:rsidR="00C24685">
        <w:t xml:space="preserve"> </w:t>
      </w:r>
      <w:r w:rsidRPr="00C6331E">
        <w:t>committing</w:t>
      </w:r>
      <w:r w:rsidR="00C24685">
        <w:t xml:space="preserve"> </w:t>
      </w:r>
      <w:r w:rsidRPr="00C6331E">
        <w:t>crimes</w:t>
      </w:r>
      <w:r w:rsidR="00C24685">
        <w:t xml:space="preserve"> </w:t>
      </w:r>
      <w:r w:rsidRPr="00C6331E">
        <w:t>and</w:t>
      </w:r>
      <w:r w:rsidR="00C24685">
        <w:t xml:space="preserve"> </w:t>
      </w:r>
      <w:r w:rsidRPr="00C6331E">
        <w:t>request</w:t>
      </w:r>
      <w:r w:rsidR="00C24685">
        <w:t xml:space="preserve"> </w:t>
      </w:r>
      <w:r w:rsidRPr="00C6331E">
        <w:t>the</w:t>
      </w:r>
      <w:r w:rsidR="00C24685">
        <w:t xml:space="preserve"> </w:t>
      </w:r>
      <w:r w:rsidRPr="00C6331E">
        <w:t>concerned</w:t>
      </w:r>
      <w:r w:rsidR="00C24685">
        <w:t xml:space="preserve"> </w:t>
      </w:r>
      <w:r w:rsidRPr="00C6331E">
        <w:t>agencies</w:t>
      </w:r>
      <w:r w:rsidR="00C24685">
        <w:t xml:space="preserve"> </w:t>
      </w:r>
      <w:r w:rsidRPr="00C6331E">
        <w:t>and</w:t>
      </w:r>
      <w:r w:rsidR="00C24685">
        <w:t xml:space="preserve"> </w:t>
      </w:r>
      <w:r w:rsidRPr="00C6331E">
        <w:t>organisations</w:t>
      </w:r>
      <w:r w:rsidR="00C24685">
        <w:t xml:space="preserve"> </w:t>
      </w:r>
      <w:r w:rsidRPr="00C6331E">
        <w:t>to</w:t>
      </w:r>
      <w:r w:rsidR="00C24685">
        <w:t xml:space="preserve"> </w:t>
      </w:r>
      <w:r w:rsidRPr="00C6331E">
        <w:t>apply</w:t>
      </w:r>
      <w:r w:rsidR="00C24685">
        <w:t xml:space="preserve"> </w:t>
      </w:r>
      <w:r w:rsidRPr="00C6331E">
        <w:t>remedial</w:t>
      </w:r>
      <w:r w:rsidR="00C24685">
        <w:t xml:space="preserve"> </w:t>
      </w:r>
      <w:r w:rsidRPr="00C6331E">
        <w:t>and</w:t>
      </w:r>
      <w:r w:rsidR="00C24685">
        <w:t xml:space="preserve"> </w:t>
      </w:r>
      <w:r w:rsidRPr="00C6331E">
        <w:t>preventative</w:t>
      </w:r>
      <w:r w:rsidR="00C24685">
        <w:t xml:space="preserve"> </w:t>
      </w:r>
      <w:r w:rsidRPr="00C6331E">
        <w:t>measures.</w:t>
      </w:r>
    </w:p>
    <w:p w:rsidR="00F21141" w:rsidRPr="00C6331E" w:rsidRDefault="00F21141" w:rsidP="002A23E4">
      <w:pPr>
        <w:pStyle w:val="Bullet1G"/>
      </w:pPr>
      <w:r w:rsidRPr="00C6331E">
        <w:t>The</w:t>
      </w:r>
      <w:r w:rsidR="00C24685">
        <w:t xml:space="preserve"> </w:t>
      </w:r>
      <w:r w:rsidRPr="00C6331E">
        <w:t>agencies</w:t>
      </w:r>
      <w:r w:rsidR="00C24685">
        <w:t xml:space="preserve"> </w:t>
      </w:r>
      <w:r w:rsidRPr="00C6331E">
        <w:t>tasked</w:t>
      </w:r>
      <w:r w:rsidR="00C24685">
        <w:t xml:space="preserve"> </w:t>
      </w:r>
      <w:r w:rsidRPr="00C6331E">
        <w:t>to</w:t>
      </w:r>
      <w:r w:rsidR="00C24685">
        <w:t xml:space="preserve"> </w:t>
      </w:r>
      <w:r w:rsidRPr="00C6331E">
        <w:t>conduct</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investigation</w:t>
      </w:r>
      <w:r w:rsidR="00C24685">
        <w:t xml:space="preserve"> </w:t>
      </w:r>
      <w:r w:rsidRPr="00C6331E">
        <w:t>activities</w:t>
      </w:r>
      <w:r w:rsidR="00C24685">
        <w:t xml:space="preserve"> </w:t>
      </w:r>
      <w:r w:rsidRPr="00C6331E">
        <w:t>include</w:t>
      </w:r>
      <w:r w:rsidR="00C24685">
        <w:t xml:space="preserve"> </w:t>
      </w:r>
      <w:r w:rsidRPr="00C6331E">
        <w:t>the</w:t>
      </w:r>
      <w:r w:rsidR="00C24685">
        <w:t xml:space="preserve"> </w:t>
      </w:r>
      <w:r w:rsidRPr="00C6331E">
        <w:t>Border</w:t>
      </w:r>
      <w:r w:rsidR="00C24685">
        <w:t xml:space="preserve"> </w:t>
      </w:r>
      <w:r w:rsidRPr="00C6331E">
        <w:t>Guard,</w:t>
      </w:r>
      <w:r w:rsidR="00C24685">
        <w:t xml:space="preserve"> </w:t>
      </w:r>
      <w:r w:rsidRPr="00C6331E">
        <w:t>the</w:t>
      </w:r>
      <w:r w:rsidR="00C24685">
        <w:t xml:space="preserve"> </w:t>
      </w:r>
      <w:r w:rsidRPr="00C6331E">
        <w:t>Customs,</w:t>
      </w:r>
      <w:r w:rsidR="00C24685">
        <w:t xml:space="preserve"> </w:t>
      </w:r>
      <w:r w:rsidRPr="00C6331E">
        <w:t>the</w:t>
      </w:r>
      <w:r w:rsidR="00C24685">
        <w:t xml:space="preserve"> </w:t>
      </w:r>
      <w:r w:rsidRPr="00C6331E">
        <w:t>Forestry</w:t>
      </w:r>
      <w:r w:rsidR="00C24685">
        <w:t xml:space="preserve"> </w:t>
      </w:r>
      <w:r w:rsidRPr="00C6331E">
        <w:t>Inspection,</w:t>
      </w:r>
      <w:r w:rsidR="00C24685">
        <w:t xml:space="preserve"> </w:t>
      </w:r>
      <w:r w:rsidRPr="00C6331E">
        <w:t>the</w:t>
      </w:r>
      <w:r w:rsidR="00C24685">
        <w:t xml:space="preserve"> </w:t>
      </w:r>
      <w:r w:rsidRPr="00C6331E">
        <w:t>Coast</w:t>
      </w:r>
      <w:r w:rsidR="00C24685">
        <w:t xml:space="preserve"> </w:t>
      </w:r>
      <w:r w:rsidRPr="00C6331E">
        <w:t>Guard,</w:t>
      </w:r>
      <w:r w:rsidR="00C24685">
        <w:t xml:space="preserve"> </w:t>
      </w:r>
      <w:r w:rsidRPr="00C6331E">
        <w:t>other</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or</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as</w:t>
      </w:r>
      <w:r w:rsidR="00C24685">
        <w:t xml:space="preserve"> </w:t>
      </w:r>
      <w:r w:rsidRPr="00C6331E">
        <w:t>defined</w:t>
      </w:r>
      <w:r w:rsidR="00C24685">
        <w:t xml:space="preserve"> </w:t>
      </w:r>
      <w:r w:rsidRPr="00C6331E">
        <w:t>in</w:t>
      </w:r>
      <w:r w:rsidR="00C24685">
        <w:t xml:space="preserve"> </w:t>
      </w:r>
      <w:r w:rsidRPr="00C6331E">
        <w:t>laws.</w:t>
      </w:r>
      <w:r w:rsidRPr="00E60643">
        <w:rPr>
          <w:rStyle w:val="FootnoteReference"/>
        </w:rPr>
        <w:footnoteReference w:id="14"/>
      </w:r>
    </w:p>
    <w:p w:rsidR="00F21141" w:rsidRPr="00C6331E" w:rsidRDefault="00F21141" w:rsidP="003C58BE">
      <w:pPr>
        <w:pStyle w:val="SingleTxtG"/>
      </w:pPr>
      <w:r w:rsidRPr="00C6331E">
        <w:t>30.</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similar</w:t>
      </w:r>
      <w:r w:rsidR="00C24685">
        <w:t xml:space="preserve"> </w:t>
      </w:r>
      <w:r w:rsidRPr="00C6331E">
        <w:t>system</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r w:rsidRPr="00C6331E">
        <w:t>with</w:t>
      </w:r>
      <w:r w:rsidR="00C24685">
        <w:t xml:space="preserve"> </w:t>
      </w:r>
      <w:r w:rsidRPr="00C6331E">
        <w:t>tasks</w:t>
      </w:r>
      <w:r w:rsidR="00C24685">
        <w:t xml:space="preserve"> </w:t>
      </w:r>
      <w:r w:rsidRPr="00C6331E">
        <w:t>and</w:t>
      </w:r>
      <w:r w:rsidR="00C24685">
        <w:t xml:space="preserve"> </w:t>
      </w:r>
      <w:r w:rsidRPr="00C6331E">
        <w:t>powers</w:t>
      </w:r>
      <w:r w:rsidR="00C24685">
        <w:t xml:space="preserve"> </w:t>
      </w:r>
      <w:r w:rsidRPr="00C6331E">
        <w:t>more</w:t>
      </w:r>
      <w:r w:rsidR="00C24685">
        <w:t xml:space="preserve"> </w:t>
      </w:r>
      <w:r w:rsidRPr="00C6331E">
        <w:t>clearly</w:t>
      </w:r>
      <w:r w:rsidR="00C24685">
        <w:t xml:space="preserve"> </w:t>
      </w:r>
      <w:r w:rsidRPr="00C6331E">
        <w:t>such</w:t>
      </w:r>
      <w:r w:rsidR="00C24685">
        <w:t xml:space="preserve"> </w:t>
      </w:r>
      <w:r w:rsidRPr="00C6331E">
        <w:t>as</w:t>
      </w:r>
      <w:r w:rsidR="00C24685">
        <w:t xml:space="preserve"> </w:t>
      </w:r>
      <w:r w:rsidRPr="00C6331E">
        <w:t>to</w:t>
      </w:r>
      <w:r w:rsidR="00C24685">
        <w:t xml:space="preserve"> </w:t>
      </w:r>
      <w:r w:rsidRPr="00C6331E">
        <w:t>receive</w:t>
      </w:r>
      <w:r w:rsidR="00C24685">
        <w:t xml:space="preserve"> </w:t>
      </w:r>
      <w:r w:rsidRPr="00C6331E">
        <w:t>and</w:t>
      </w:r>
      <w:r w:rsidR="00C24685">
        <w:t xml:space="preserve"> </w:t>
      </w:r>
      <w:r w:rsidRPr="00C6331E">
        <w:t>settle</w:t>
      </w:r>
      <w:r w:rsidR="00C24685">
        <w:t xml:space="preserve"> </w:t>
      </w:r>
      <w:r w:rsidRPr="00C6331E">
        <w:t>denunciation</w:t>
      </w:r>
      <w:r w:rsidR="00C24685">
        <w:t xml:space="preserve"> </w:t>
      </w:r>
      <w:r w:rsidRPr="00C6331E">
        <w:t>and</w:t>
      </w:r>
      <w:r w:rsidR="00C24685">
        <w:t xml:space="preserve"> </w:t>
      </w:r>
      <w:r w:rsidRPr="00C6331E">
        <w:t>reports</w:t>
      </w:r>
      <w:r w:rsidR="00C24685">
        <w:t xml:space="preserve"> </w:t>
      </w:r>
      <w:r w:rsidRPr="00C6331E">
        <w:t>on</w:t>
      </w:r>
      <w:r w:rsidR="00C24685">
        <w:t xml:space="preserve"> </w:t>
      </w:r>
      <w:r w:rsidRPr="00C6331E">
        <w:t>crimes,</w:t>
      </w:r>
      <w:r w:rsidR="00C24685">
        <w:t xml:space="preserve"> </w:t>
      </w:r>
      <w:r w:rsidRPr="00C6331E">
        <w:t>to</w:t>
      </w:r>
      <w:r w:rsidR="00C24685">
        <w:t xml:space="preserve"> </w:t>
      </w:r>
      <w:r w:rsidRPr="00C6331E">
        <w:t>propose</w:t>
      </w:r>
      <w:r w:rsidR="00C24685">
        <w:t xml:space="preserve"> </w:t>
      </w:r>
      <w:r w:rsidRPr="00C6331E">
        <w:t>case</w:t>
      </w:r>
      <w:r w:rsidR="00C24685">
        <w:t xml:space="preserve"> </w:t>
      </w:r>
      <w:r w:rsidRPr="00C6331E">
        <w:t>institution;</w:t>
      </w:r>
      <w:r w:rsidR="00C24685">
        <w:t xml:space="preserve"> </w:t>
      </w:r>
      <w:r w:rsidRPr="00C6331E">
        <w:t>to</w:t>
      </w:r>
      <w:r w:rsidR="00C24685">
        <w:t xml:space="preserve"> </w:t>
      </w:r>
      <w:r w:rsidRPr="00C6331E">
        <w:t>receive</w:t>
      </w:r>
      <w:r w:rsidR="00C24685">
        <w:t xml:space="preserve"> </w:t>
      </w:r>
      <w:r w:rsidRPr="00C6331E">
        <w:t>case</w:t>
      </w:r>
      <w:r w:rsidR="00C24685">
        <w:t xml:space="preserve"> </w:t>
      </w:r>
      <w:r w:rsidRPr="00C6331E">
        <w:t>files</w:t>
      </w:r>
      <w:r w:rsidR="00C24685">
        <w:t xml:space="preserve"> </w:t>
      </w:r>
      <w:r w:rsidRPr="00C6331E">
        <w:t>transferred</w:t>
      </w:r>
      <w:r w:rsidR="00C24685">
        <w:t xml:space="preserve"> </w:t>
      </w:r>
      <w:r w:rsidRPr="00C6331E">
        <w:t>by</w:t>
      </w:r>
      <w:r w:rsidR="00C24685">
        <w:t xml:space="preserve"> </w:t>
      </w:r>
      <w:r w:rsidRPr="00C6331E">
        <w:t>agencies</w:t>
      </w:r>
      <w:r w:rsidR="00C24685">
        <w:t xml:space="preserve"> </w:t>
      </w:r>
      <w:r w:rsidRPr="00C6331E">
        <w:t>tasked</w:t>
      </w:r>
      <w:r w:rsidR="00C24685">
        <w:t xml:space="preserve"> </w:t>
      </w:r>
      <w:r w:rsidRPr="00C6331E">
        <w:t>to</w:t>
      </w:r>
      <w:r w:rsidR="00C24685">
        <w:t xml:space="preserve"> </w:t>
      </w:r>
      <w:r w:rsidRPr="00C6331E">
        <w:t>conduct</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investigation</w:t>
      </w:r>
      <w:r w:rsidR="00C24685">
        <w:t xml:space="preserve"> </w:t>
      </w:r>
      <w:r w:rsidRPr="00C6331E">
        <w:t>activities…;</w:t>
      </w:r>
      <w:r w:rsidR="00C24685">
        <w:t xml:space="preserve"> </w:t>
      </w:r>
      <w:r w:rsidRPr="00C6331E">
        <w:t>adding</w:t>
      </w:r>
      <w:r w:rsidR="00C24685">
        <w:t xml:space="preserve"> </w:t>
      </w:r>
      <w:r w:rsidRPr="00C6331E">
        <w:t>the</w:t>
      </w:r>
      <w:r w:rsidR="00C24685">
        <w:t xml:space="preserve"> </w:t>
      </w:r>
      <w:r w:rsidRPr="00C6331E">
        <w:t>Fishery</w:t>
      </w:r>
      <w:r w:rsidR="00C24685">
        <w:t xml:space="preserve"> </w:t>
      </w:r>
      <w:r w:rsidRPr="00C6331E">
        <w:t>Surveillance</w:t>
      </w:r>
      <w:r w:rsidR="00C24685">
        <w:t xml:space="preserve"> </w:t>
      </w:r>
      <w:r w:rsidRPr="00C6331E">
        <w:t>Force</w:t>
      </w:r>
      <w:r w:rsidR="00C24685">
        <w:t xml:space="preserve"> </w:t>
      </w:r>
      <w:r w:rsidRPr="00C6331E">
        <w:t>into</w:t>
      </w:r>
      <w:r w:rsidR="00C24685">
        <w:t xml:space="preserve"> </w:t>
      </w:r>
      <w:r w:rsidRPr="00C6331E">
        <w:t>the</w:t>
      </w:r>
      <w:r w:rsidR="00C24685">
        <w:t xml:space="preserve"> </w:t>
      </w:r>
      <w:r w:rsidRPr="00C6331E">
        <w:t>agencies</w:t>
      </w:r>
      <w:r w:rsidR="00C24685">
        <w:t xml:space="preserve"> </w:t>
      </w:r>
      <w:r w:rsidRPr="00C6331E">
        <w:t>tasked</w:t>
      </w:r>
      <w:r w:rsidR="00C24685">
        <w:t xml:space="preserve"> </w:t>
      </w:r>
      <w:r w:rsidRPr="00C6331E">
        <w:t>to</w:t>
      </w:r>
      <w:r w:rsidR="00C24685">
        <w:t xml:space="preserve"> </w:t>
      </w:r>
      <w:r w:rsidRPr="00C6331E">
        <w:t>conduct</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investigation</w:t>
      </w:r>
      <w:r w:rsidR="00C24685">
        <w:t xml:space="preserve"> </w:t>
      </w:r>
      <w:r w:rsidRPr="00C6331E">
        <w:t>activities.</w:t>
      </w:r>
    </w:p>
    <w:p w:rsidR="00F21141" w:rsidRPr="00C6331E" w:rsidRDefault="00F21141" w:rsidP="002A23E4">
      <w:pPr>
        <w:pStyle w:val="H23G"/>
      </w:pPr>
      <w:r w:rsidRPr="00C6331E">
        <w:tab/>
      </w:r>
      <w:r w:rsidRPr="00C6331E">
        <w:tab/>
        <w:t>System</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p>
    <w:p w:rsidR="00F21141" w:rsidRPr="00C6331E" w:rsidRDefault="00F21141" w:rsidP="003C58BE">
      <w:pPr>
        <w:pStyle w:val="SingleTxtG"/>
      </w:pPr>
      <w:r w:rsidRPr="00C6331E">
        <w:t>31.</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Pr="00E60643">
        <w:rPr>
          <w:rStyle w:val="FootnoteReference"/>
        </w:rPr>
        <w:footnoteReference w:id="15"/>
      </w:r>
      <w:r w:rsidR="00C24685">
        <w:t xml:space="preserve"> </w:t>
      </w:r>
      <w:r w:rsidRPr="00C6331E">
        <w:t>provides</w:t>
      </w:r>
      <w:r w:rsidR="00C24685">
        <w:t xml:space="preserve"> </w:t>
      </w:r>
      <w:r w:rsidRPr="00C6331E">
        <w:t>the</w:t>
      </w:r>
      <w:r w:rsidR="00C24685">
        <w:t xml:space="preserve"> </w:t>
      </w:r>
      <w:r w:rsidRPr="00C6331E">
        <w:t>following</w:t>
      </w:r>
      <w:r w:rsidR="00C24685">
        <w:t xml:space="preserve"> </w:t>
      </w:r>
      <w:r w:rsidRPr="00C6331E">
        <w:t>system</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p>
    <w:p w:rsidR="00F21141" w:rsidRPr="00C6331E" w:rsidRDefault="00F21141" w:rsidP="002A23E4">
      <w:pPr>
        <w:pStyle w:val="Bullet1G"/>
      </w:pPr>
      <w:r w:rsidRPr="00C6331E">
        <w:t>Administering</w:t>
      </w:r>
      <w:r w:rsidR="00C24685">
        <w:t xml:space="preserve"> </w:t>
      </w:r>
      <w:r w:rsidRPr="00C6331E">
        <w:t>agencies</w:t>
      </w:r>
      <w:r w:rsidR="00C24685">
        <w:t xml:space="preserve"> </w:t>
      </w:r>
      <w:r w:rsidRPr="00C6331E">
        <w:t>for</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consist</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management</w:t>
      </w:r>
      <w:r w:rsidR="00C24685">
        <w:t xml:space="preserve"> </w:t>
      </w:r>
      <w:r w:rsidRPr="00C6331E">
        <w:t>agency</w:t>
      </w:r>
      <w:r w:rsidR="00C24685">
        <w:t xml:space="preserve"> </w:t>
      </w:r>
      <w:r w:rsidRPr="00C6331E">
        <w:t>of</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management</w:t>
      </w:r>
      <w:r w:rsidR="00C24685">
        <w:t xml:space="preserve"> </w:t>
      </w:r>
      <w:r w:rsidRPr="00C6331E">
        <w:t>agency</w:t>
      </w:r>
      <w:r w:rsidR="00C24685">
        <w:t xml:space="preserve"> </w:t>
      </w:r>
      <w:r w:rsidRPr="00C6331E">
        <w:t>of</w:t>
      </w:r>
      <w:r w:rsidR="00C24685">
        <w:t xml:space="preserve"> </w:t>
      </w:r>
      <w:r w:rsidRPr="00C6331E">
        <w:t>Ministry</w:t>
      </w:r>
      <w:r w:rsidR="00C24685">
        <w:t xml:space="preserve"> </w:t>
      </w:r>
      <w:r w:rsidRPr="00C6331E">
        <w:t>of</w:t>
      </w:r>
      <w:r w:rsidR="00C24685">
        <w:t xml:space="preserve"> </w:t>
      </w:r>
      <w:r w:rsidRPr="00C6331E">
        <w:t>Defence.</w:t>
      </w:r>
    </w:p>
    <w:p w:rsidR="00F21141" w:rsidRPr="00C6331E" w:rsidRDefault="00F21141" w:rsidP="002A23E4">
      <w:pPr>
        <w:pStyle w:val="Bullet1G"/>
      </w:pP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r w:rsidR="00C24685">
        <w:t xml:space="preserve"> </w:t>
      </w:r>
      <w:r w:rsidRPr="00C6331E">
        <w:t>are: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Pr="00C6331E">
        <w:t>and</w:t>
      </w:r>
      <w:r w:rsidR="00C24685">
        <w:t xml:space="preserve"> </w:t>
      </w:r>
      <w:r w:rsidRPr="00C6331E">
        <w:t>prisons</w:t>
      </w:r>
      <w:r w:rsidR="00C24685">
        <w:t xml:space="preserve"> </w:t>
      </w:r>
      <w:r w:rsidRPr="00C6331E">
        <w:t>of</w:t>
      </w:r>
      <w:r w:rsidR="00C24685">
        <w:t xml:space="preserve"> </w:t>
      </w:r>
      <w:r w:rsidRPr="00C6331E">
        <w:t>military</w:t>
      </w:r>
      <w:r w:rsidR="00C24685">
        <w:t xml:space="preserve"> </w:t>
      </w:r>
      <w:r w:rsidRPr="00C6331E">
        <w:t>zones;</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r w:rsidR="00C24685">
        <w:t xml:space="preserve"> </w:t>
      </w:r>
      <w:r w:rsidRPr="00C6331E">
        <w:t>of</w:t>
      </w:r>
      <w:r w:rsidR="00C24685">
        <w:t xml:space="preserve"> </w:t>
      </w:r>
      <w:r w:rsidRPr="00C6331E">
        <w:t>provincial-level</w:t>
      </w:r>
      <w:r w:rsidR="00C24685">
        <w:t xml:space="preserve"> </w:t>
      </w:r>
      <w:r w:rsidRPr="00C6331E">
        <w:t>police</w:t>
      </w:r>
      <w:r w:rsidR="00C24685">
        <w:t xml:space="preserve"> </w:t>
      </w:r>
      <w:r w:rsidRPr="00C6331E">
        <w:t>departments,</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r w:rsidR="00C24685">
        <w:t xml:space="preserve"> </w:t>
      </w:r>
      <w:r w:rsidRPr="00C6331E">
        <w:t>of</w:t>
      </w:r>
      <w:r w:rsidR="00C24685">
        <w:t xml:space="preserve"> </w:t>
      </w:r>
      <w:r w:rsidRPr="00C6331E">
        <w:t>district-level</w:t>
      </w:r>
      <w:r w:rsidR="00C24685">
        <w:t xml:space="preserve"> </w:t>
      </w:r>
      <w:r w:rsidRPr="00C6331E">
        <w:t>police</w:t>
      </w:r>
      <w:r w:rsidR="00C24685">
        <w:t xml:space="preserve"> </w:t>
      </w:r>
      <w:r w:rsidRPr="00C6331E">
        <w:t>offices;</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r w:rsidR="00C24685">
        <w:t xml:space="preserve"> </w:t>
      </w:r>
      <w:r w:rsidRPr="00C6331E">
        <w:t>of</w:t>
      </w:r>
      <w:r w:rsidR="00C24685">
        <w:t xml:space="preserve"> </w:t>
      </w:r>
      <w:r w:rsidRPr="00C6331E">
        <w:t>military</w:t>
      </w:r>
      <w:r w:rsidR="00C24685">
        <w:t xml:space="preserve"> </w:t>
      </w:r>
      <w:r w:rsidRPr="00C6331E">
        <w:t>zones.</w:t>
      </w:r>
    </w:p>
    <w:p w:rsidR="00F21141" w:rsidRPr="00C6331E" w:rsidRDefault="00F21141" w:rsidP="002A23E4">
      <w:pPr>
        <w:pStyle w:val="Bullet1G"/>
      </w:pPr>
      <w:r w:rsidRPr="00C6331E">
        <w:t>Agencies</w:t>
      </w:r>
      <w:r w:rsidR="00C24685">
        <w:t xml:space="preserve"> </w:t>
      </w:r>
      <w:r w:rsidRPr="00C6331E">
        <w:t>which</w:t>
      </w:r>
      <w:r w:rsidR="00C24685">
        <w:t xml:space="preserve"> </w:t>
      </w:r>
      <w:r w:rsidRPr="00C6331E">
        <w:t>are</w:t>
      </w:r>
      <w:r w:rsidR="00C24685">
        <w:t xml:space="preserve"> </w:t>
      </w:r>
      <w:r w:rsidRPr="00C6331E">
        <w:t>assigned</w:t>
      </w:r>
      <w:r w:rsidR="00C24685">
        <w:t xml:space="preserve"> </w:t>
      </w:r>
      <w:r w:rsidRPr="00C6331E">
        <w:t>some</w:t>
      </w:r>
      <w:r w:rsidR="00C24685">
        <w:t xml:space="preserve"> </w:t>
      </w:r>
      <w:r w:rsidRPr="00C6331E">
        <w:t>tasks</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are: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Pr="00C6331E">
        <w:t>provincial-level</w:t>
      </w:r>
      <w:r w:rsidR="00C24685">
        <w:t xml:space="preserve"> </w:t>
      </w:r>
      <w:r w:rsidRPr="00C6331E">
        <w:t>police</w:t>
      </w:r>
      <w:r w:rsidR="00C24685">
        <w:t xml:space="preserve"> </w:t>
      </w:r>
      <w:r w:rsidRPr="00C6331E">
        <w:t>departments,</w:t>
      </w:r>
      <w:r w:rsidR="00C24685">
        <w:t xml:space="preserve"> </w:t>
      </w:r>
      <w:r w:rsidRPr="00C6331E">
        <w:t>military</w:t>
      </w:r>
      <w:r w:rsidR="00C24685">
        <w:t xml:space="preserve"> </w:t>
      </w:r>
      <w:r w:rsidRPr="00C6331E">
        <w:t>zones;</w:t>
      </w:r>
      <w:r w:rsidR="00C24685">
        <w:t xml:space="preserve"> </w:t>
      </w:r>
      <w:r w:rsidRPr="00C6331E">
        <w:t>People</w:t>
      </w:r>
      <w:r w:rsidR="008313BC">
        <w:t>’</w:t>
      </w:r>
      <w:r w:rsidRPr="00C6331E">
        <w:t>s</w:t>
      </w:r>
      <w:r w:rsidR="00C24685">
        <w:t xml:space="preserve"> </w:t>
      </w:r>
      <w:r w:rsidRPr="00C6331E">
        <w:t>Committee</w:t>
      </w:r>
      <w:r w:rsidR="00C24685">
        <w:t xml:space="preserve"> </w:t>
      </w:r>
      <w:r w:rsidRPr="00C6331E">
        <w:t>of</w:t>
      </w:r>
      <w:r w:rsidR="00C24685">
        <w:t xml:space="preserve"> </w:t>
      </w:r>
      <w:r w:rsidRPr="00C6331E">
        <w:t>communes,</w:t>
      </w:r>
      <w:r w:rsidR="00C24685">
        <w:t xml:space="preserve"> </w:t>
      </w:r>
      <w:r w:rsidRPr="00C6331E">
        <w:t>wards</w:t>
      </w:r>
      <w:r w:rsidR="00C24685">
        <w:t xml:space="preserve"> </w:t>
      </w:r>
      <w:r w:rsidRPr="00C6331E">
        <w:t>and</w:t>
      </w:r>
      <w:r w:rsidR="00C24685">
        <w:t xml:space="preserve"> </w:t>
      </w:r>
      <w:r w:rsidRPr="00C6331E">
        <w:t>townships;</w:t>
      </w:r>
      <w:r w:rsidR="00C24685">
        <w:t xml:space="preserve"> </w:t>
      </w:r>
      <w:r w:rsidRPr="00C6331E">
        <w:t>military</w:t>
      </w:r>
      <w:r w:rsidR="00C24685">
        <w:t xml:space="preserve"> </w:t>
      </w:r>
      <w:r w:rsidRPr="00C6331E">
        <w:t>units</w:t>
      </w:r>
      <w:r w:rsidR="00C24685">
        <w:t xml:space="preserve"> </w:t>
      </w:r>
      <w:r w:rsidRPr="00C6331E">
        <w:t>of</w:t>
      </w:r>
      <w:r w:rsidR="00C24685">
        <w:t xml:space="preserve"> </w:t>
      </w:r>
      <w:r w:rsidRPr="00C6331E">
        <w:t>regiment</w:t>
      </w:r>
      <w:r w:rsidR="00C24685">
        <w:t xml:space="preserve"> </w:t>
      </w:r>
      <w:r w:rsidRPr="00C6331E">
        <w:t>and</w:t>
      </w:r>
      <w:r w:rsidR="00C24685">
        <w:t xml:space="preserve"> </w:t>
      </w:r>
      <w:r w:rsidRPr="00C6331E">
        <w:t>equivalent</w:t>
      </w:r>
      <w:r w:rsidR="00C24685">
        <w:t xml:space="preserve"> </w:t>
      </w:r>
      <w:r w:rsidRPr="00C6331E">
        <w:t>levels.</w:t>
      </w:r>
    </w:p>
    <w:p w:rsidR="00F21141" w:rsidRPr="00C6331E" w:rsidRDefault="00F21141" w:rsidP="002A23E4">
      <w:pPr>
        <w:pStyle w:val="H23G"/>
      </w:pPr>
      <w:r w:rsidRPr="00C6331E">
        <w:tab/>
      </w:r>
      <w:r w:rsidRPr="00C6331E">
        <w:tab/>
        <w:t>System</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custody</w:t>
      </w:r>
      <w:r w:rsidR="00C24685">
        <w:t xml:space="preserve"> </w:t>
      </w:r>
      <w:r w:rsidRPr="00C6331E">
        <w:t>houses</w:t>
      </w:r>
    </w:p>
    <w:p w:rsidR="00F21141" w:rsidRPr="00C6331E" w:rsidRDefault="00F21141" w:rsidP="003C58BE">
      <w:pPr>
        <w:pStyle w:val="SingleTxtG"/>
      </w:pPr>
      <w:r w:rsidRPr="00C6331E">
        <w:t>32.</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provides</w:t>
      </w:r>
      <w:r w:rsidR="00C24685">
        <w:t xml:space="preserve"> </w:t>
      </w:r>
      <w:r w:rsidRPr="00C6331E">
        <w:t>2</w:t>
      </w:r>
      <w:r w:rsidR="00C24685">
        <w:t xml:space="preserve"> </w:t>
      </w:r>
      <w:r w:rsidRPr="00C6331E">
        <w:t>systems</w:t>
      </w:r>
      <w:r w:rsidR="00C24685">
        <w:t xml:space="preserve"> </w:t>
      </w:r>
      <w:r w:rsidRPr="00C6331E">
        <w:t>of</w:t>
      </w:r>
      <w:r w:rsidR="00C24685">
        <w:t xml:space="preserve"> </w:t>
      </w:r>
      <w:r w:rsidRPr="00C6331E">
        <w:t>agencies</w:t>
      </w:r>
      <w:r w:rsidR="00C24685">
        <w:t xml:space="preserve"> </w:t>
      </w:r>
      <w:r w:rsidRPr="00C6331E">
        <w:t>including:</w:t>
      </w:r>
      <w:r w:rsidR="00C24685">
        <w:t xml:space="preserve"> </w:t>
      </w:r>
      <w:r w:rsidRPr="00C6331E">
        <w:t>agencies</w:t>
      </w:r>
      <w:r w:rsidR="00C24685">
        <w:t xml:space="preserve"> </w:t>
      </w:r>
      <w:r w:rsidRPr="00C6331E">
        <w:t>having</w:t>
      </w:r>
      <w:r w:rsidR="00C24685">
        <w:t xml:space="preserve"> </w:t>
      </w:r>
      <w:r w:rsidRPr="00C6331E">
        <w:t>the</w:t>
      </w:r>
      <w:r w:rsidR="00C24685">
        <w:t xml:space="preserve"> </w:t>
      </w:r>
      <w:r w:rsidRPr="00C6331E">
        <w:t>authority</w:t>
      </w:r>
      <w:r w:rsidR="00C24685">
        <w:t xml:space="preserve"> </w:t>
      </w:r>
      <w:r w:rsidRPr="00C6331E">
        <w:t>to</w:t>
      </w:r>
      <w:r w:rsidR="00C24685">
        <w:t xml:space="preserve"> </w:t>
      </w:r>
      <w:r w:rsidRPr="00C6331E">
        <w:t>manage</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and</w:t>
      </w:r>
      <w:r w:rsidR="00C24685">
        <w:t xml:space="preserve"> </w:t>
      </w:r>
      <w:r w:rsidRPr="00C6331E">
        <w:t>agencies</w:t>
      </w:r>
      <w:r w:rsidR="00C24685">
        <w:t xml:space="preserve"> </w:t>
      </w:r>
      <w:r w:rsidRPr="00C6331E">
        <w:t>having</w:t>
      </w:r>
      <w:r w:rsidR="00C24685">
        <w:t xml:space="preserve"> </w:t>
      </w:r>
      <w:r w:rsidRPr="00C6331E">
        <w:t>the</w:t>
      </w:r>
      <w:r w:rsidR="00C24685">
        <w:t xml:space="preserve"> </w:t>
      </w:r>
      <w:r w:rsidRPr="00C6331E">
        <w:t>authority</w:t>
      </w:r>
      <w:r w:rsidR="00C24685">
        <w:t xml:space="preserve"> </w:t>
      </w:r>
      <w:r w:rsidRPr="00C6331E">
        <w:t>to</w:t>
      </w:r>
      <w:r w:rsidR="00C24685">
        <w:t xml:space="preserve"> </w:t>
      </w:r>
      <w:r w:rsidRPr="00C6331E">
        <w:t>execute</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p>
    <w:p w:rsidR="00F21141" w:rsidRPr="00C6331E" w:rsidRDefault="00F21141" w:rsidP="002A23E4">
      <w:pPr>
        <w:pStyle w:val="Bullet1G"/>
      </w:pPr>
      <w:r w:rsidRPr="00C6331E">
        <w:t>Organisation</w:t>
      </w:r>
      <w:r w:rsidR="00C24685">
        <w:t xml:space="preserve"> </w:t>
      </w:r>
      <w:r w:rsidRPr="00C6331E">
        <w:t>system</w:t>
      </w:r>
      <w:r w:rsidR="00C24685">
        <w:t xml:space="preserve"> </w:t>
      </w:r>
      <w:r w:rsidRPr="00C6331E">
        <w:t>of</w:t>
      </w:r>
      <w:r w:rsidR="00C24685">
        <w:t xml:space="preserve"> </w:t>
      </w:r>
      <w:r w:rsidRPr="00C6331E">
        <w:t>agencies</w:t>
      </w:r>
      <w:r w:rsidR="00C24685">
        <w:t xml:space="preserve"> </w:t>
      </w:r>
      <w:r w:rsidRPr="00C6331E">
        <w:t>managing</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includes:</w:t>
      </w:r>
    </w:p>
    <w:p w:rsidR="00F21141" w:rsidRPr="00C6331E" w:rsidRDefault="00F21141" w:rsidP="002A23E4">
      <w:pPr>
        <w:pStyle w:val="Bullet2G"/>
      </w:pPr>
      <w:r w:rsidRPr="00C6331E">
        <w:t>The</w:t>
      </w:r>
      <w:r w:rsidR="00C24685">
        <w:t xml:space="preserve"> </w:t>
      </w:r>
      <w:r w:rsidRPr="00C6331E">
        <w:t>agencies</w:t>
      </w:r>
      <w:r w:rsidR="00C24685">
        <w:t xml:space="preserve"> </w:t>
      </w:r>
      <w:r w:rsidRPr="00C6331E">
        <w:t>managing</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are:</w:t>
      </w:r>
      <w:r w:rsidR="00C24685">
        <w:t xml:space="preserve"> </w:t>
      </w:r>
      <w:r w:rsidRPr="00C6331E">
        <w:t>the</w:t>
      </w:r>
      <w:r w:rsidR="00C24685">
        <w:t xml:space="preserve"> </w:t>
      </w:r>
      <w:r w:rsidRPr="00C6331E">
        <w:t>agencies</w:t>
      </w:r>
      <w:r w:rsidR="00C24685">
        <w:t xml:space="preserve"> </w:t>
      </w:r>
      <w:r w:rsidRPr="00C6331E">
        <w:t>managing</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and</w:t>
      </w:r>
      <w:r w:rsidR="00C24685">
        <w:t xml:space="preserve"> </w:t>
      </w:r>
      <w:r w:rsidRPr="00C6331E">
        <w:t>judicial</w:t>
      </w:r>
      <w:r w:rsidR="00C24685">
        <w:t xml:space="preserve"> </w:t>
      </w:r>
      <w:r w:rsidRPr="00C6331E">
        <w:t>assistance</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criminal</w:t>
      </w:r>
      <w:r w:rsidR="00C24685">
        <w:t xml:space="preserve"> </w:t>
      </w:r>
      <w:r w:rsidRPr="00C6331E">
        <w:t>judgment</w:t>
      </w:r>
      <w:r w:rsidR="00C24685">
        <w:t xml:space="preserve"> </w:t>
      </w:r>
      <w:r w:rsidRPr="00C6331E">
        <w:t>execution</w:t>
      </w:r>
      <w:r w:rsidR="00C24685">
        <w:t xml:space="preserve"> </w:t>
      </w:r>
      <w:r w:rsidRPr="00C6331E">
        <w:t>agencies</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at</w:t>
      </w:r>
      <w:r w:rsidR="00C24685">
        <w:t xml:space="preserve"> </w:t>
      </w:r>
      <w:r w:rsidRPr="00C6331E">
        <w:t>provincial</w:t>
      </w:r>
      <w:r w:rsidR="00C24685">
        <w:t xml:space="preserve"> </w:t>
      </w:r>
      <w:r w:rsidRPr="00C6331E">
        <w:t>level</w:t>
      </w:r>
      <w:r w:rsidR="00C24685">
        <w:t xml:space="preserve"> </w:t>
      </w:r>
      <w:r w:rsidRPr="00C6331E">
        <w:t>and</w:t>
      </w:r>
      <w:r w:rsidR="00C24685">
        <w:t xml:space="preserve"> </w:t>
      </w:r>
      <w:r w:rsidRPr="00C6331E">
        <w:t>district</w:t>
      </w:r>
      <w:r w:rsidR="00C24685">
        <w:t xml:space="preserve"> </w:t>
      </w:r>
      <w:r w:rsidRPr="00C6331E">
        <w:t>level.</w:t>
      </w:r>
    </w:p>
    <w:p w:rsidR="00F21141" w:rsidRPr="00C6331E" w:rsidRDefault="00F21141" w:rsidP="002A23E4">
      <w:pPr>
        <w:pStyle w:val="Bullet2G"/>
      </w:pPr>
      <w:r w:rsidRPr="00C6331E">
        <w:t>The</w:t>
      </w:r>
      <w:r w:rsidR="00C24685">
        <w:t xml:space="preserve"> </w:t>
      </w:r>
      <w:r w:rsidRPr="00C6331E">
        <w:t>agencies</w:t>
      </w:r>
      <w:r w:rsidR="00C24685">
        <w:t xml:space="preserve"> </w:t>
      </w:r>
      <w:r w:rsidRPr="00C6331E">
        <w:t>managing</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are:</w:t>
      </w:r>
      <w:r w:rsidR="00C24685">
        <w:t xml:space="preserve"> </w:t>
      </w:r>
      <w:r w:rsidRPr="00C6331E">
        <w:t>the</w:t>
      </w:r>
      <w:r w:rsidR="00C24685">
        <w:t xml:space="preserve"> </w:t>
      </w:r>
      <w:r w:rsidRPr="00C6331E">
        <w:t>agencies</w:t>
      </w:r>
      <w:r w:rsidR="00C24685">
        <w:t xml:space="preserve"> </w:t>
      </w:r>
      <w:r w:rsidRPr="00C6331E">
        <w:t>managing</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Pr="00C6331E">
        <w:t>the</w:t>
      </w:r>
      <w:r w:rsidR="00C24685">
        <w:t xml:space="preserve"> </w:t>
      </w:r>
      <w:r w:rsidRPr="00C6331E">
        <w:t>agencies</w:t>
      </w:r>
      <w:r w:rsidR="00C24685">
        <w:t xml:space="preserve"> </w:t>
      </w:r>
      <w:r w:rsidRPr="00C6331E">
        <w:t>executing</w:t>
      </w:r>
      <w:r w:rsidR="00C24685">
        <w:t xml:space="preserve"> </w:t>
      </w:r>
      <w:r w:rsidRPr="00C6331E">
        <w:t>the</w:t>
      </w:r>
      <w:r w:rsidR="00C24685">
        <w:t xml:space="preserve"> </w:t>
      </w:r>
      <w:r w:rsidRPr="00C6331E">
        <w:t>criminal</w:t>
      </w:r>
      <w:r w:rsidR="00C24685">
        <w:t xml:space="preserve"> </w:t>
      </w:r>
      <w:r w:rsidRPr="00C6331E">
        <w:t>judgment</w:t>
      </w:r>
      <w:r w:rsidR="00C24685">
        <w:t xml:space="preserve"> </w:t>
      </w:r>
      <w:r w:rsidRPr="00C6331E">
        <w:t>of</w:t>
      </w:r>
      <w:r w:rsidR="00C24685">
        <w:t xml:space="preserve"> </w:t>
      </w:r>
      <w:r w:rsidRPr="00C6331E">
        <w:t>military</w:t>
      </w:r>
      <w:r w:rsidR="00C24685">
        <w:t xml:space="preserve"> </w:t>
      </w:r>
      <w:r w:rsidRPr="00C6331E">
        <w:t>zones;</w:t>
      </w:r>
      <w:r w:rsidR="00C24685">
        <w:t xml:space="preserve"> </w:t>
      </w:r>
      <w:r w:rsidRPr="00C6331E">
        <w:t>the</w:t>
      </w:r>
      <w:r w:rsidR="00C24685">
        <w:t xml:space="preserve"> </w:t>
      </w:r>
      <w:r w:rsidRPr="00C6331E">
        <w:t>Command</w:t>
      </w:r>
      <w:r w:rsidR="00C24685">
        <w:t xml:space="preserve"> </w:t>
      </w:r>
      <w:r w:rsidRPr="00C6331E">
        <w:t>of</w:t>
      </w:r>
      <w:r w:rsidR="00C24685">
        <w:t xml:space="preserve"> </w:t>
      </w:r>
      <w:r w:rsidRPr="00C6331E">
        <w:t>Border</w:t>
      </w:r>
      <w:r w:rsidR="00C24685">
        <w:t xml:space="preserve"> </w:t>
      </w:r>
      <w:r w:rsidRPr="00C6331E">
        <w:t>Guard</w:t>
      </w:r>
      <w:r w:rsidR="00C24685">
        <w:t xml:space="preserve"> </w:t>
      </w:r>
      <w:r w:rsidRPr="00C6331E">
        <w:t>at</w:t>
      </w:r>
      <w:r w:rsidR="00C24685">
        <w:t xml:space="preserve"> </w:t>
      </w:r>
      <w:r w:rsidRPr="00C6331E">
        <w:t>provincial</w:t>
      </w:r>
      <w:r w:rsidR="00C24685">
        <w:t xml:space="preserve"> </w:t>
      </w:r>
      <w:r w:rsidRPr="00C6331E">
        <w:t>level.</w:t>
      </w:r>
    </w:p>
    <w:p w:rsidR="00F21141" w:rsidRPr="00C6331E" w:rsidRDefault="00F21141" w:rsidP="002A23E4">
      <w:pPr>
        <w:pStyle w:val="Bullet1G"/>
      </w:pPr>
      <w:r w:rsidRPr="00C6331E">
        <w:t>Organisational</w:t>
      </w:r>
      <w:r w:rsidR="00C24685">
        <w:t xml:space="preserve"> </w:t>
      </w:r>
      <w:r w:rsidRPr="00C6331E">
        <w:t>system</w:t>
      </w:r>
      <w:r w:rsidR="00C24685">
        <w:t xml:space="preserve"> </w:t>
      </w:r>
      <w:r w:rsidRPr="00C6331E">
        <w:t>of</w:t>
      </w:r>
      <w:r w:rsidR="00C24685">
        <w:t xml:space="preserve"> </w:t>
      </w:r>
      <w:r w:rsidRPr="00C6331E">
        <w:t>agencies</w:t>
      </w:r>
      <w:r w:rsidR="00C24685">
        <w:t xml:space="preserve"> </w:t>
      </w:r>
      <w:r w:rsidRPr="00C6331E">
        <w:t>executing</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consists</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Pr="00C6331E">
        <w:t>;</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at</w:t>
      </w:r>
      <w:r w:rsidR="00C24685">
        <w:t xml:space="preserve"> </w:t>
      </w:r>
      <w:r w:rsidRPr="00C6331E">
        <w:t>provincial</w:t>
      </w:r>
      <w:r w:rsidR="00C24685">
        <w:t xml:space="preserve"> </w:t>
      </w:r>
      <w:r w:rsidRPr="00C6331E">
        <w:t>level</w:t>
      </w:r>
      <w:r w:rsidR="00C24685">
        <w:t xml:space="preserve"> </w:t>
      </w:r>
      <w:r w:rsidRPr="00C6331E">
        <w:t>and</w:t>
      </w:r>
      <w:r w:rsidR="00C24685">
        <w:t xml:space="preserve"> </w:t>
      </w:r>
      <w:r w:rsidRPr="00C6331E">
        <w:t>under</w:t>
      </w:r>
      <w:r w:rsidR="00C24685">
        <w:t xml:space="preserve"> </w:t>
      </w:r>
      <w:r w:rsidRPr="00C6331E">
        <w:t>the</w:t>
      </w:r>
      <w:r w:rsidR="00C24685">
        <w:t xml:space="preserve"> </w:t>
      </w:r>
      <w:r w:rsidRPr="00C6331E">
        <w:t>military</w:t>
      </w:r>
      <w:r w:rsidR="00C24685">
        <w:t xml:space="preserve"> </w:t>
      </w:r>
      <w:r w:rsidRPr="00C6331E">
        <w:t>zones</w:t>
      </w:r>
      <w:r w:rsidR="00C24685">
        <w:t xml:space="preserve"> </w:t>
      </w:r>
      <w:r w:rsidRPr="00C6331E">
        <w:t>and</w:t>
      </w:r>
      <w:r w:rsidR="00C24685">
        <w:t xml:space="preserve"> </w:t>
      </w:r>
      <w:r w:rsidRPr="00C6331E">
        <w:t>the</w:t>
      </w:r>
      <w:r w:rsidR="00C24685">
        <w:t xml:space="preserve"> </w:t>
      </w:r>
      <w:r w:rsidRPr="00C6331E">
        <w:t>equivalent;</w:t>
      </w:r>
      <w:r w:rsidR="00C24685">
        <w:t xml:space="preserve"> </w:t>
      </w:r>
      <w:r w:rsidRPr="00C6331E">
        <w:t>custody</w:t>
      </w:r>
      <w:r w:rsidR="00C24685">
        <w:t xml:space="preserve"> </w:t>
      </w:r>
      <w:r w:rsidRPr="00C6331E">
        <w:t>houses</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at</w:t>
      </w:r>
      <w:r w:rsidR="00C24685">
        <w:t xml:space="preserve"> </w:t>
      </w:r>
      <w:r w:rsidRPr="00C6331E">
        <w:t>district</w:t>
      </w:r>
      <w:r w:rsidR="00C24685">
        <w:t xml:space="preserve"> </w:t>
      </w:r>
      <w:r w:rsidRPr="00C6331E">
        <w:t>level</w:t>
      </w:r>
      <w:r w:rsidR="00C24685">
        <w:t xml:space="preserve"> </w:t>
      </w:r>
      <w:r w:rsidRPr="00C6331E">
        <w:t>and</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temporary</w:t>
      </w:r>
      <w:r w:rsidR="00C24685">
        <w:t xml:space="preserve"> </w:t>
      </w:r>
      <w:r w:rsidRPr="00C6331E">
        <w:t>custody</w:t>
      </w:r>
      <w:r w:rsidR="00C24685">
        <w:t xml:space="preserve"> </w:t>
      </w:r>
      <w:r w:rsidRPr="00C6331E">
        <w:t>cells</w:t>
      </w:r>
      <w:r w:rsidR="00C24685">
        <w:t xml:space="preserve"> </w:t>
      </w:r>
      <w:r w:rsidRPr="00C6331E">
        <w:t>of</w:t>
      </w:r>
      <w:r w:rsidR="00C24685">
        <w:t xml:space="preserve"> </w:t>
      </w:r>
      <w:r w:rsidRPr="00C6331E">
        <w:t>border</w:t>
      </w:r>
      <w:r w:rsidR="00C24685">
        <w:t xml:space="preserve"> </w:t>
      </w:r>
      <w:r w:rsidRPr="00C6331E">
        <w:t>posts</w:t>
      </w:r>
      <w:r w:rsidR="00C24685">
        <w:t xml:space="preserve"> </w:t>
      </w:r>
      <w:r w:rsidRPr="00C6331E">
        <w:t>in</w:t>
      </w:r>
      <w:r w:rsidR="00C24685">
        <w:t xml:space="preserve"> </w:t>
      </w:r>
      <w:r w:rsidRPr="00C6331E">
        <w:t>the</w:t>
      </w:r>
      <w:r w:rsidR="00C24685">
        <w:t xml:space="preserve"> </w:t>
      </w:r>
      <w:r w:rsidRPr="00C6331E">
        <w:t>island</w:t>
      </w:r>
      <w:r w:rsidR="00C24685">
        <w:t xml:space="preserve"> </w:t>
      </w:r>
      <w:r w:rsidRPr="00C6331E">
        <w:t>and</w:t>
      </w:r>
      <w:r w:rsidR="00C24685">
        <w:t xml:space="preserve"> </w:t>
      </w:r>
      <w:r w:rsidRPr="00C6331E">
        <w:t>border</w:t>
      </w:r>
      <w:r w:rsidR="00C24685">
        <w:t xml:space="preserve"> </w:t>
      </w:r>
      <w:r w:rsidRPr="00C6331E">
        <w:t>far</w:t>
      </w:r>
      <w:r w:rsidR="00C24685">
        <w:t xml:space="preserve"> </w:t>
      </w:r>
      <w:r w:rsidRPr="00C6331E">
        <w:t>away</w:t>
      </w:r>
      <w:r w:rsidR="00C24685">
        <w:t xml:space="preserve"> </w:t>
      </w:r>
      <w:r w:rsidRPr="00C6331E">
        <w:t>from</w:t>
      </w:r>
      <w:r w:rsidR="00C24685">
        <w:t xml:space="preserve"> </w:t>
      </w:r>
      <w:r w:rsidRPr="00C6331E">
        <w:t>district</w:t>
      </w:r>
      <w:r w:rsidR="00C24685">
        <w:t xml:space="preserve"> </w:t>
      </w:r>
      <w:r w:rsidRPr="00C6331E">
        <w:t>administrative</w:t>
      </w:r>
      <w:r w:rsidR="00C24685">
        <w:t xml:space="preserve"> </w:t>
      </w:r>
      <w:proofErr w:type="spellStart"/>
      <w:r w:rsidRPr="00C6331E">
        <w:t>centers</w:t>
      </w:r>
      <w:proofErr w:type="spellEnd"/>
      <w:r w:rsidRPr="00C6331E">
        <w:t>.</w:t>
      </w:r>
    </w:p>
    <w:p w:rsidR="00F21141" w:rsidRPr="00C6331E" w:rsidRDefault="00F21141" w:rsidP="008A64B9">
      <w:pPr>
        <w:pStyle w:val="H1G"/>
      </w:pPr>
      <w:r w:rsidRPr="00C6331E">
        <w:tab/>
      </w:r>
      <w:r w:rsidR="008B7876">
        <w:t>C</w:t>
      </w:r>
      <w:r w:rsidRPr="00C6331E">
        <w:t>.</w:t>
      </w:r>
      <w:r w:rsidRPr="00C6331E">
        <w:tab/>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and</w:t>
      </w:r>
      <w:r w:rsidR="00C24685">
        <w:t xml:space="preserve"> </w:t>
      </w:r>
      <w:r w:rsidRPr="00C6331E">
        <w:t>other</w:t>
      </w:r>
      <w:r w:rsidR="00C24685">
        <w:t xml:space="preserve"> </w:t>
      </w:r>
      <w:r w:rsidRPr="00C6331E">
        <w:t>organisations,</w:t>
      </w:r>
      <w:r w:rsidR="00C24685">
        <w:t xml:space="preserve"> </w:t>
      </w:r>
      <w:r w:rsidRPr="00C6331E">
        <w:t>individuals</w:t>
      </w:r>
    </w:p>
    <w:p w:rsidR="00F21141" w:rsidRPr="00C6331E" w:rsidRDefault="00F21141" w:rsidP="003C58BE">
      <w:pPr>
        <w:pStyle w:val="SingleTxtG"/>
      </w:pPr>
      <w:r w:rsidRPr="00C6331E">
        <w:t>33.</w:t>
      </w:r>
      <w:r w:rsidRPr="00C6331E">
        <w:tab/>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is</w:t>
      </w:r>
      <w:r w:rsidR="00C24685">
        <w:t xml:space="preserve"> </w:t>
      </w:r>
      <w:r w:rsidRPr="00C6331E">
        <w:t>a</w:t>
      </w:r>
      <w:r w:rsidR="00C24685">
        <w:t xml:space="preserve"> </w:t>
      </w:r>
      <w:r w:rsidRPr="00C6331E">
        <w:t>political</w:t>
      </w:r>
      <w:r w:rsidR="00C24685">
        <w:t xml:space="preserve"> </w:t>
      </w:r>
      <w:r w:rsidRPr="00C6331E">
        <w:t>alliance</w:t>
      </w:r>
      <w:r w:rsidR="00C24685">
        <w:t xml:space="preserve"> </w:t>
      </w:r>
      <w:r w:rsidRPr="00C6331E">
        <w:t>and</w:t>
      </w:r>
      <w:r w:rsidR="00C24685">
        <w:t xml:space="preserve"> </w:t>
      </w:r>
      <w:r w:rsidRPr="00C6331E">
        <w:t>a</w:t>
      </w:r>
      <w:r w:rsidR="00C24685">
        <w:t xml:space="preserve"> </w:t>
      </w:r>
      <w:r w:rsidRPr="00C6331E">
        <w:t>voluntary</w:t>
      </w:r>
      <w:r w:rsidR="00C24685">
        <w:t xml:space="preserve"> </w:t>
      </w:r>
      <w:r w:rsidRPr="00C6331E">
        <w:t>union</w:t>
      </w:r>
      <w:r w:rsidR="00C24685">
        <w:t xml:space="preserve"> </w:t>
      </w:r>
      <w:r w:rsidRPr="00C6331E">
        <w:t>of</w:t>
      </w:r>
      <w:r w:rsidR="00C24685">
        <w:t xml:space="preserve"> </w:t>
      </w:r>
      <w:r w:rsidRPr="00C6331E">
        <w:t>the</w:t>
      </w:r>
      <w:r w:rsidR="00C24685">
        <w:t xml:space="preserve"> </w:t>
      </w:r>
      <w:r w:rsidRPr="00C6331E">
        <w:t>political</w:t>
      </w:r>
      <w:r w:rsidR="00C24685">
        <w:t xml:space="preserve"> </w:t>
      </w:r>
      <w:r w:rsidRPr="00C6331E">
        <w:t>organizations,</w:t>
      </w:r>
      <w:r w:rsidR="00C24685">
        <w:t xml:space="preserve"> </w:t>
      </w:r>
      <w:r w:rsidRPr="00C6331E">
        <w:t>socio-political</w:t>
      </w:r>
      <w:r w:rsidR="00C24685">
        <w:t xml:space="preserve"> </w:t>
      </w:r>
      <w:r w:rsidRPr="00C6331E">
        <w:t>organizations</w:t>
      </w:r>
      <w:r w:rsidR="00C24685">
        <w:t xml:space="preserve"> </w:t>
      </w:r>
      <w:r w:rsidRPr="00C6331E">
        <w:t>and</w:t>
      </w:r>
      <w:r w:rsidR="00C24685">
        <w:t xml:space="preserve"> </w:t>
      </w:r>
      <w:r w:rsidRPr="00C6331E">
        <w:t>social</w:t>
      </w:r>
      <w:r w:rsidR="00C24685">
        <w:t xml:space="preserve"> </w:t>
      </w:r>
      <w:r w:rsidRPr="00C6331E">
        <w:t>organizations,</w:t>
      </w:r>
      <w:r w:rsidR="00C24685">
        <w:t xml:space="preserve"> </w:t>
      </w:r>
      <w:r w:rsidRPr="00C6331E">
        <w:t>and</w:t>
      </w:r>
      <w:r w:rsidR="00C24685">
        <w:t xml:space="preserve"> </w:t>
      </w:r>
      <w:r w:rsidRPr="00C6331E">
        <w:t>prominent</w:t>
      </w:r>
      <w:r w:rsidR="00C24685">
        <w:t xml:space="preserve"> </w:t>
      </w:r>
      <w:r w:rsidRPr="00C6331E">
        <w:t>individuals</w:t>
      </w:r>
      <w:r w:rsidR="00C24685">
        <w:t xml:space="preserve"> </w:t>
      </w:r>
      <w:r w:rsidRPr="00C6331E">
        <w:t>representing</w:t>
      </w:r>
      <w:r w:rsidR="00C24685">
        <w:t xml:space="preserve"> </w:t>
      </w:r>
      <w:r w:rsidRPr="00C6331E">
        <w:t>their</w:t>
      </w:r>
      <w:r w:rsidR="00C24685">
        <w:t xml:space="preserve"> </w:t>
      </w:r>
      <w:r w:rsidRPr="00C6331E">
        <w:t>class,</w:t>
      </w:r>
      <w:r w:rsidR="00C24685">
        <w:t xml:space="preserve"> </w:t>
      </w:r>
      <w:r w:rsidRPr="00C6331E">
        <w:t>social</w:t>
      </w:r>
      <w:r w:rsidR="00C24685">
        <w:t xml:space="preserve"> </w:t>
      </w:r>
      <w:r w:rsidRPr="00C6331E">
        <w:t>strata,</w:t>
      </w:r>
      <w:r w:rsidR="00C24685">
        <w:t xml:space="preserve"> </w:t>
      </w:r>
      <w:r w:rsidRPr="00C6331E">
        <w:t>ethnicity</w:t>
      </w:r>
      <w:r w:rsidR="00C24685">
        <w:t xml:space="preserve"> </w:t>
      </w:r>
      <w:r w:rsidRPr="00C6331E">
        <w:t>or</w:t>
      </w:r>
      <w:r w:rsidR="00C24685">
        <w:t xml:space="preserve"> </w:t>
      </w:r>
      <w:r w:rsidRPr="00C6331E">
        <w:t>religion</w:t>
      </w:r>
      <w:r w:rsidR="00C24685">
        <w:t xml:space="preserve"> </w:t>
      </w:r>
      <w:r w:rsidRPr="00C6331E">
        <w:t>and</w:t>
      </w:r>
      <w:r w:rsidR="00C24685">
        <w:t xml:space="preserve"> </w:t>
      </w:r>
      <w:r w:rsidRPr="00C6331E">
        <w:t>overseas</w:t>
      </w:r>
      <w:r w:rsidR="00C24685">
        <w:t xml:space="preserve"> </w:t>
      </w:r>
      <w:r w:rsidRPr="00C6331E">
        <w:t>Vietnamese.</w:t>
      </w:r>
      <w:r w:rsidR="00C24685">
        <w:t xml:space="preserve"> </w:t>
      </w:r>
      <w:r w:rsidRPr="00C6331E">
        <w:t>Member</w:t>
      </w:r>
      <w:r w:rsidR="00C24685">
        <w:t xml:space="preserve"> </w:t>
      </w:r>
      <w:r w:rsidRPr="00C6331E">
        <w:t>organisations</w:t>
      </w:r>
      <w:r w:rsidR="00C24685">
        <w:t xml:space="preserve"> </w:t>
      </w:r>
      <w:r w:rsidRPr="00C6331E">
        <w:t>of</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and</w:t>
      </w:r>
      <w:r w:rsidR="00C24685">
        <w:t xml:space="preserve"> </w:t>
      </w:r>
      <w:r w:rsidRPr="00C6331E">
        <w:t>other</w:t>
      </w:r>
      <w:r w:rsidR="00C24685">
        <w:t xml:space="preserve"> </w:t>
      </w:r>
      <w:r w:rsidRPr="00C6331E">
        <w:t>social</w:t>
      </w:r>
      <w:r w:rsidR="00C24685">
        <w:t xml:space="preserve"> </w:t>
      </w:r>
      <w:r w:rsidRPr="00C6331E">
        <w:t>organizations</w:t>
      </w:r>
      <w:r w:rsidR="00C24685">
        <w:t xml:space="preserve"> </w:t>
      </w:r>
      <w:r w:rsidRPr="00C6331E">
        <w:t>shall</w:t>
      </w:r>
      <w:r w:rsidR="00C24685">
        <w:t xml:space="preserve"> </w:t>
      </w:r>
      <w:r w:rsidRPr="00C6331E">
        <w:t>represent</w:t>
      </w:r>
      <w:r w:rsidR="00C24685">
        <w:t xml:space="preserve"> </w:t>
      </w:r>
      <w:r w:rsidRPr="00C6331E">
        <w:t>and</w:t>
      </w:r>
      <w:r w:rsidR="00C24685">
        <w:t xml:space="preserve"> </w:t>
      </w:r>
      <w:r w:rsidRPr="00C6331E">
        <w:t>protect</w:t>
      </w:r>
      <w:r w:rsidR="00C24685">
        <w:t xml:space="preserve"> </w:t>
      </w:r>
      <w:r w:rsidRPr="00C6331E">
        <w:t>the</w:t>
      </w:r>
      <w:r w:rsidR="00C24685">
        <w:t xml:space="preserve"> </w:t>
      </w:r>
      <w:r w:rsidRPr="00C6331E">
        <w:t>lawful</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people;</w:t>
      </w:r>
      <w:r w:rsidR="00C24685">
        <w:t xml:space="preserve"> </w:t>
      </w:r>
      <w:r w:rsidRPr="00C6331E">
        <w:t>promote</w:t>
      </w:r>
      <w:r w:rsidR="00C24685">
        <w:t xml:space="preserve"> </w:t>
      </w:r>
      <w:r w:rsidRPr="00C6331E">
        <w:t>public</w:t>
      </w:r>
      <w:r w:rsidR="00C24685">
        <w:t xml:space="preserve"> </w:t>
      </w:r>
      <w:r w:rsidRPr="00C6331E">
        <w:t>consensus;</w:t>
      </w:r>
      <w:r w:rsidR="00C24685">
        <w:t xml:space="preserve"> </w:t>
      </w:r>
      <w:r w:rsidRPr="00C6331E">
        <w:t>conduct</w:t>
      </w:r>
      <w:r w:rsidR="00C24685">
        <w:t xml:space="preserve"> </w:t>
      </w:r>
      <w:r w:rsidRPr="00C6331E">
        <w:t>supervision</w:t>
      </w:r>
      <w:r w:rsidR="00C24685">
        <w:t xml:space="preserve"> </w:t>
      </w:r>
      <w:r w:rsidRPr="00C6331E">
        <w:t>and</w:t>
      </w:r>
      <w:r w:rsidR="00C24685">
        <w:t xml:space="preserve"> </w:t>
      </w:r>
      <w:r w:rsidRPr="00C6331E">
        <w:t>provide</w:t>
      </w:r>
      <w:r w:rsidR="00C24685">
        <w:t xml:space="preserve"> </w:t>
      </w:r>
      <w:r w:rsidRPr="00C6331E">
        <w:t>feedback</w:t>
      </w:r>
      <w:r w:rsidR="00C24685">
        <w:t xml:space="preserve"> </w:t>
      </w:r>
      <w:r w:rsidRPr="00C6331E">
        <w:t>of</w:t>
      </w:r>
      <w:r w:rsidR="00C24685">
        <w:t xml:space="preserve"> </w:t>
      </w:r>
      <w:r w:rsidRPr="00C6331E">
        <w:t>the</w:t>
      </w:r>
      <w:r w:rsidR="00C24685">
        <w:t xml:space="preserve"> </w:t>
      </w:r>
      <w:r w:rsidRPr="00C6331E">
        <w:t>society</w:t>
      </w:r>
      <w:r w:rsidR="00C24685">
        <w:t xml:space="preserve"> </w:t>
      </w:r>
      <w:r w:rsidR="00347632">
        <w:t>(Article</w:t>
      </w:r>
      <w:r w:rsidR="00C24685">
        <w:t xml:space="preserve"> </w:t>
      </w:r>
      <w:r w:rsidRPr="00C6331E">
        <w:t>9</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Pr="00E60643">
        <w:rPr>
          <w:rStyle w:val="FootnoteReference"/>
        </w:rPr>
        <w:footnoteReference w:id="16"/>
      </w:r>
    </w:p>
    <w:p w:rsidR="00F21141" w:rsidRPr="00C6331E" w:rsidRDefault="00F21141" w:rsidP="003C58BE">
      <w:pPr>
        <w:pStyle w:val="SingleTxtG"/>
      </w:pPr>
      <w:r w:rsidRPr="00C6331E">
        <w:t>34.</w:t>
      </w:r>
      <w:r w:rsidRPr="00C6331E">
        <w:tab/>
        <w:t>Organizations</w:t>
      </w:r>
      <w:r w:rsidR="00C24685">
        <w:t xml:space="preserve"> </w:t>
      </w:r>
      <w:r w:rsidRPr="00C6331E">
        <w:t>and</w:t>
      </w:r>
      <w:r w:rsidR="00C24685">
        <w:t xml:space="preserve"> </w:t>
      </w:r>
      <w:r w:rsidRPr="00C6331E">
        <w:t>individuals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participate</w:t>
      </w:r>
      <w:r w:rsidR="00C24685">
        <w:t xml:space="preserve"> </w:t>
      </w:r>
      <w:r w:rsidRPr="00C6331E">
        <w:t>in</w:t>
      </w:r>
      <w:r w:rsidR="00C24685">
        <w:t xml:space="preserve"> </w:t>
      </w:r>
      <w:r w:rsidRPr="00C6331E">
        <w:t>monitoring</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laws,</w:t>
      </w:r>
      <w:r w:rsidR="00C24685">
        <w:t xml:space="preserve"> </w:t>
      </w:r>
      <w:r w:rsidRPr="00C6331E">
        <w:t>including</w:t>
      </w:r>
      <w:r w:rsidR="00C24685">
        <w:t xml:space="preserve"> </w:t>
      </w:r>
      <w:r w:rsidRPr="00C6331E">
        <w:t>this</w:t>
      </w:r>
      <w:r w:rsidR="00C24685">
        <w:t xml:space="preserve"> </w:t>
      </w:r>
      <w:r w:rsidRPr="00C6331E">
        <w:t>Convention.</w:t>
      </w:r>
      <w:r w:rsidR="00C24685">
        <w:t xml:space="preserve"> </w:t>
      </w:r>
      <w:r w:rsidRPr="00C6331E">
        <w:t>Ministries,</w:t>
      </w:r>
      <w:r w:rsidR="00C24685">
        <w:t xml:space="preserve"> </w:t>
      </w:r>
      <w:r w:rsidRPr="00C6331E">
        <w:t>ministerial-level</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government</w:t>
      </w:r>
      <w:r w:rsidR="00C24685">
        <w:t xml:space="preserve"> </w:t>
      </w:r>
      <w:r w:rsidRPr="00C6331E">
        <w:t>agencies,</w:t>
      </w:r>
      <w:r w:rsidR="00C24685">
        <w:t xml:space="preserve"> </w:t>
      </w:r>
      <w:r w:rsidRPr="00C6331E">
        <w:t>and</w:t>
      </w:r>
      <w:r w:rsidR="00C24685">
        <w:t xml:space="preserve"> </w:t>
      </w:r>
      <w:r w:rsidRPr="00C6331E">
        <w:t>People</w:t>
      </w:r>
      <w:r w:rsidR="008313BC">
        <w:t>’</w:t>
      </w:r>
      <w:r w:rsidRPr="00C6331E">
        <w:t>s</w:t>
      </w:r>
      <w:r w:rsidR="00C24685">
        <w:t xml:space="preserve"> </w:t>
      </w:r>
      <w:r w:rsidRPr="00C6331E">
        <w:t>Committees</w:t>
      </w:r>
      <w:r w:rsidR="00C24685">
        <w:t xml:space="preserve"> </w:t>
      </w:r>
      <w:r w:rsidRPr="00C6331E">
        <w:t>at</w:t>
      </w:r>
      <w:r w:rsidR="00C24685">
        <w:t xml:space="preserve"> </w:t>
      </w:r>
      <w:r w:rsidRPr="00C6331E">
        <w:t>all</w:t>
      </w:r>
      <w:r w:rsidR="00C24685">
        <w:t xml:space="preserve"> </w:t>
      </w:r>
      <w:r w:rsidRPr="00C6331E">
        <w:t>levels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facilitate</w:t>
      </w:r>
      <w:r w:rsidR="00C24685">
        <w:t xml:space="preserve"> </w:t>
      </w:r>
      <w:r w:rsidRPr="00C6331E">
        <w:t>and</w:t>
      </w:r>
      <w:r w:rsidR="00C24685">
        <w:t xml:space="preserve"> </w:t>
      </w:r>
      <w:r w:rsidRPr="00C6331E">
        <w:t>encourage</w:t>
      </w:r>
      <w:r w:rsidR="00C24685">
        <w:t xml:space="preserve"> </w:t>
      </w:r>
      <w:r w:rsidRPr="00C6331E">
        <w:t>organisations</w:t>
      </w:r>
      <w:r w:rsidR="00C24685">
        <w:t xml:space="preserve"> </w:t>
      </w:r>
      <w:r w:rsidRPr="00C6331E">
        <w:t>and</w:t>
      </w:r>
      <w:r w:rsidR="00C24685">
        <w:t xml:space="preserve"> </w:t>
      </w:r>
      <w:r w:rsidRPr="00C6331E">
        <w:t>individuals</w:t>
      </w:r>
      <w:r w:rsidR="008313BC">
        <w:t>’</w:t>
      </w:r>
      <w:r w:rsidR="00C24685">
        <w:t xml:space="preserve"> </w:t>
      </w:r>
      <w:r w:rsidRPr="00C6331E">
        <w:t>participation</w:t>
      </w:r>
      <w:r w:rsidR="00C24685">
        <w:t xml:space="preserve"> </w:t>
      </w:r>
      <w:r w:rsidRPr="00C6331E">
        <w:t>in</w:t>
      </w:r>
      <w:r w:rsidR="00C24685">
        <w:t xml:space="preserve"> </w:t>
      </w:r>
      <w:r w:rsidRPr="00C6331E">
        <w:t>the</w:t>
      </w:r>
      <w:r w:rsidR="00C24685">
        <w:t xml:space="preserve"> </w:t>
      </w:r>
      <w:r w:rsidRPr="00C6331E">
        <w:t>monitoring</w:t>
      </w:r>
      <w:r w:rsidR="00C24685">
        <w:t xml:space="preserve"> </w:t>
      </w:r>
      <w:r w:rsidRPr="00C6331E">
        <w:t>of</w:t>
      </w:r>
      <w:r w:rsidR="00C24685">
        <w:t xml:space="preserve"> </w:t>
      </w:r>
      <w:r w:rsidRPr="00C6331E">
        <w:t>the</w:t>
      </w:r>
      <w:r w:rsidR="00C24685">
        <w:t xml:space="preserve"> </w:t>
      </w:r>
      <w:r w:rsidRPr="00C6331E">
        <w:t>enforcement</w:t>
      </w:r>
      <w:r w:rsidR="00C24685">
        <w:t xml:space="preserve"> </w:t>
      </w:r>
      <w:r w:rsidRPr="00C6331E">
        <w:t>of</w:t>
      </w:r>
      <w:r w:rsidR="00C24685">
        <w:t xml:space="preserve"> </w:t>
      </w:r>
      <w:r w:rsidRPr="00C6331E">
        <w:t>laws.</w:t>
      </w:r>
      <w:r w:rsidR="00C24685">
        <w:t xml:space="preserve"> </w:t>
      </w:r>
      <w:r w:rsidRPr="00C6331E">
        <w:t>Depending</w:t>
      </w:r>
      <w:r w:rsidR="00C24685">
        <w:t xml:space="preserve"> </w:t>
      </w:r>
      <w:r w:rsidRPr="00C6331E">
        <w:t>on</w:t>
      </w:r>
      <w:r w:rsidR="00C24685">
        <w:t xml:space="preserve"> </w:t>
      </w:r>
      <w:r w:rsidRPr="00C6331E">
        <w:t>particular</w:t>
      </w:r>
      <w:r w:rsidR="00C24685">
        <w:t xml:space="preserve"> </w:t>
      </w:r>
      <w:r w:rsidRPr="00C6331E">
        <w:t>circumstances</w:t>
      </w:r>
      <w:r w:rsidR="00C24685">
        <w:t xml:space="preserve"> </w:t>
      </w:r>
      <w:r w:rsidRPr="00C6331E">
        <w:t>of</w:t>
      </w:r>
      <w:r w:rsidR="00C24685">
        <w:t xml:space="preserve"> </w:t>
      </w:r>
      <w:r w:rsidRPr="00C6331E">
        <w:t>the</w:t>
      </w:r>
      <w:r w:rsidR="00C24685">
        <w:t xml:space="preserve"> </w:t>
      </w:r>
      <w:r w:rsidRPr="00C6331E">
        <w:t>monitoring</w:t>
      </w:r>
      <w:r w:rsidR="00C24685">
        <w:t xml:space="preserve"> </w:t>
      </w:r>
      <w:r w:rsidRPr="00C6331E">
        <w:t>of</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laws,</w:t>
      </w:r>
      <w:r w:rsidR="00C24685">
        <w:t xml:space="preserve"> </w:t>
      </w:r>
      <w:r w:rsidRPr="00C6331E">
        <w:t>Ministries,</w:t>
      </w:r>
      <w:r w:rsidR="00C24685">
        <w:t xml:space="preserve"> </w:t>
      </w:r>
      <w:r w:rsidRPr="00C6331E">
        <w:t>ministerial-level</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government</w:t>
      </w:r>
      <w:r w:rsidR="00C24685">
        <w:t xml:space="preserve"> </w:t>
      </w:r>
      <w:r w:rsidRPr="00C6331E">
        <w:t>agencies,</w:t>
      </w:r>
      <w:r w:rsidR="00C24685">
        <w:t xml:space="preserve"> </w:t>
      </w:r>
      <w:r w:rsidRPr="00C6331E">
        <w:t>and</w:t>
      </w:r>
      <w:r w:rsidR="00C24685">
        <w:t xml:space="preserve"> </w:t>
      </w:r>
      <w:r w:rsidRPr="00C6331E">
        <w:t>People</w:t>
      </w:r>
      <w:r w:rsidR="008313BC">
        <w:t>’</w:t>
      </w:r>
      <w:r w:rsidRPr="00C6331E">
        <w:t>s</w:t>
      </w:r>
      <w:r w:rsidR="00C24685">
        <w:t xml:space="preserve"> </w:t>
      </w:r>
      <w:r w:rsidRPr="00C6331E">
        <w:t>Committees</w:t>
      </w:r>
      <w:r w:rsidR="00C24685">
        <w:t xml:space="preserve"> </w:t>
      </w:r>
      <w:r w:rsidRPr="00C6331E">
        <w:t>at</w:t>
      </w:r>
      <w:r w:rsidR="00C24685">
        <w:t xml:space="preserve"> </w:t>
      </w:r>
      <w:r w:rsidRPr="00C6331E">
        <w:t>all</w:t>
      </w:r>
      <w:r w:rsidR="00C24685">
        <w:t xml:space="preserve"> </w:t>
      </w:r>
      <w:r w:rsidRPr="00C6331E">
        <w:t>levels</w:t>
      </w:r>
      <w:r w:rsidR="00C24685">
        <w:t xml:space="preserve"> </w:t>
      </w:r>
      <w:r w:rsidRPr="00C6331E">
        <w:t>shall</w:t>
      </w:r>
      <w:r w:rsidR="00C24685">
        <w:t xml:space="preserve"> </w:t>
      </w:r>
      <w:r w:rsidRPr="00C6331E">
        <w:t>mobilize</w:t>
      </w:r>
      <w:r w:rsidR="00C24685">
        <w:t xml:space="preserve"> </w:t>
      </w:r>
      <w:r w:rsidRPr="00C6331E">
        <w:t>Viet</w:t>
      </w:r>
      <w:r w:rsidR="00C24685">
        <w:t xml:space="preserve"> </w:t>
      </w:r>
      <w:r w:rsidRPr="00C6331E">
        <w:t>Nam</w:t>
      </w:r>
      <w:r w:rsidR="00C24685">
        <w:t xml:space="preserve"> </w:t>
      </w:r>
      <w:r w:rsidRPr="00C6331E">
        <w:t>Lawyer</w:t>
      </w:r>
      <w:r w:rsidR="00C24685">
        <w:t xml:space="preserve"> </w:t>
      </w:r>
      <w:r w:rsidRPr="00C6331E">
        <w:t>Association,</w:t>
      </w:r>
      <w:r w:rsidR="00C24685">
        <w:t xml:space="preserve"> </w:t>
      </w:r>
      <w:r w:rsidRPr="00C6331E">
        <w:t>Viet</w:t>
      </w:r>
      <w:r w:rsidR="00C24685">
        <w:t xml:space="preserve"> </w:t>
      </w:r>
      <w:r w:rsidRPr="00C6331E">
        <w:t>Nam</w:t>
      </w:r>
      <w:r w:rsidR="00C24685">
        <w:t xml:space="preserve"> </w:t>
      </w:r>
      <w:r w:rsidRPr="00C6331E">
        <w:t>Bar</w:t>
      </w:r>
      <w:r w:rsidR="00C24685">
        <w:t xml:space="preserve"> </w:t>
      </w:r>
      <w:r w:rsidRPr="00C6331E">
        <w:t>Association,</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Chamber</w:t>
      </w:r>
      <w:r w:rsidR="00C24685">
        <w:t xml:space="preserve"> </w:t>
      </w:r>
      <w:r w:rsidRPr="00C6331E">
        <w:t>of</w:t>
      </w:r>
      <w:r w:rsidR="00C24685">
        <w:t xml:space="preserve"> </w:t>
      </w:r>
      <w:r w:rsidRPr="00C6331E">
        <w:t>Commerce</w:t>
      </w:r>
      <w:r w:rsidR="00C24685">
        <w:t xml:space="preserve"> </w:t>
      </w:r>
      <w:r w:rsidRPr="00C6331E">
        <w:t>and</w:t>
      </w:r>
      <w:r w:rsidR="00C24685">
        <w:t xml:space="preserve"> </w:t>
      </w:r>
      <w:r w:rsidRPr="00C6331E">
        <w:t>Industry,</w:t>
      </w:r>
      <w:r w:rsidR="00C24685">
        <w:t xml:space="preserve"> </w:t>
      </w:r>
      <w:r w:rsidRPr="00C6331E">
        <w:t>social</w:t>
      </w:r>
      <w:r w:rsidR="00C24685">
        <w:t xml:space="preserve"> </w:t>
      </w:r>
      <w:r w:rsidRPr="00C6331E">
        <w:t>associations,</w:t>
      </w:r>
      <w:r w:rsidR="00C24685">
        <w:t xml:space="preserve"> </w:t>
      </w:r>
      <w:r w:rsidRPr="00C6331E">
        <w:t>professional</w:t>
      </w:r>
      <w:r w:rsidR="00C24685">
        <w:t xml:space="preserve"> </w:t>
      </w:r>
      <w:r w:rsidRPr="00C6331E">
        <w:t>associations,</w:t>
      </w:r>
      <w:r w:rsidR="00C24685">
        <w:t xml:space="preserve"> </w:t>
      </w:r>
      <w:r w:rsidRPr="00C6331E">
        <w:t>organizations</w:t>
      </w:r>
      <w:r w:rsidR="00C24685">
        <w:t xml:space="preserve"> </w:t>
      </w:r>
      <w:r w:rsidRPr="00C6331E">
        <w:t>on</w:t>
      </w:r>
      <w:r w:rsidR="00C24685">
        <w:t xml:space="preserve"> </w:t>
      </w:r>
      <w:r w:rsidRPr="00C6331E">
        <w:t>research</w:t>
      </w:r>
      <w:r w:rsidR="00C24685">
        <w:t xml:space="preserve"> </w:t>
      </w:r>
      <w:r w:rsidRPr="00C6331E">
        <w:t>and</w:t>
      </w:r>
      <w:r w:rsidR="00C24685">
        <w:t xml:space="preserve"> </w:t>
      </w:r>
      <w:r w:rsidRPr="00C6331E">
        <w:t>training</w:t>
      </w:r>
      <w:r w:rsidR="00C24685">
        <w:t xml:space="preserve"> </w:t>
      </w:r>
      <w:r w:rsidRPr="00C6331E">
        <w:t>of</w:t>
      </w:r>
      <w:r w:rsidR="00C24685">
        <w:t xml:space="preserve"> </w:t>
      </w:r>
      <w:r w:rsidRPr="00C6331E">
        <w:t>experts</w:t>
      </w:r>
      <w:r w:rsidR="00C24685">
        <w:t xml:space="preserve"> </w:t>
      </w:r>
      <w:r w:rsidRPr="00C6331E">
        <w:t>and</w:t>
      </w:r>
      <w:r w:rsidR="00C24685">
        <w:t xml:space="preserve"> </w:t>
      </w:r>
      <w:r w:rsidRPr="00C6331E">
        <w:t>scientists</w:t>
      </w:r>
      <w:r w:rsidR="00C24685">
        <w:t xml:space="preserve"> </w:t>
      </w:r>
      <w:r w:rsidRPr="00C6331E">
        <w:t>to</w:t>
      </w:r>
      <w:r w:rsidR="00C24685">
        <w:t xml:space="preserve"> </w:t>
      </w:r>
      <w:r w:rsidRPr="00C6331E">
        <w:t>meet</w:t>
      </w:r>
      <w:r w:rsidR="00C24685">
        <w:t xml:space="preserve"> </w:t>
      </w:r>
      <w:r w:rsidRPr="00C6331E">
        <w:t>requirements</w:t>
      </w:r>
      <w:r w:rsidR="00C24685">
        <w:t xml:space="preserve"> </w:t>
      </w:r>
      <w:r w:rsidRPr="00C6331E">
        <w:t>for</w:t>
      </w:r>
      <w:r w:rsidR="00C24685">
        <w:t xml:space="preserve"> </w:t>
      </w:r>
      <w:r w:rsidRPr="00C6331E">
        <w:t>participating</w:t>
      </w:r>
      <w:r w:rsidR="00C24685">
        <w:t xml:space="preserve"> </w:t>
      </w:r>
      <w:r w:rsidRPr="00C6331E">
        <w:t>in</w:t>
      </w:r>
      <w:r w:rsidR="00C24685">
        <w:t xml:space="preserve"> </w:t>
      </w:r>
      <w:r w:rsidRPr="00C6331E">
        <w:t>the</w:t>
      </w:r>
      <w:r w:rsidR="00C24685">
        <w:t xml:space="preserve"> </w:t>
      </w:r>
      <w:r w:rsidRPr="00C6331E">
        <w:t>monitoring</w:t>
      </w:r>
      <w:r w:rsidR="00C24685">
        <w:t xml:space="preserve"> </w:t>
      </w:r>
      <w:r w:rsidRPr="00C6331E">
        <w:t>of</w:t>
      </w:r>
      <w:r w:rsidR="00C24685">
        <w:t xml:space="preserve"> </w:t>
      </w:r>
      <w:r w:rsidRPr="00C6331E">
        <w:t>the</w:t>
      </w:r>
      <w:r w:rsidR="00C24685">
        <w:t xml:space="preserve"> </w:t>
      </w:r>
      <w:r w:rsidRPr="00C6331E">
        <w:t>enforcement</w:t>
      </w:r>
      <w:r w:rsidR="00C24685">
        <w:t xml:space="preserve"> </w:t>
      </w:r>
      <w:r w:rsidRPr="00C6331E">
        <w:t>of</w:t>
      </w:r>
      <w:r w:rsidR="00C24685">
        <w:t xml:space="preserve"> </w:t>
      </w:r>
      <w:r w:rsidRPr="00C6331E">
        <w:t>laws</w:t>
      </w:r>
      <w:r w:rsidR="00C24685">
        <w:t xml:space="preserve"> </w:t>
      </w:r>
      <w:r w:rsidRPr="00C6331E">
        <w:t>(Art.</w:t>
      </w:r>
      <w:r w:rsidR="00C24685">
        <w:t xml:space="preserve"> </w:t>
      </w:r>
      <w:r w:rsidRPr="00C6331E">
        <w:t>6</w:t>
      </w:r>
      <w:r w:rsidR="00C24685">
        <w:t xml:space="preserve"> </w:t>
      </w:r>
      <w:r w:rsidRPr="00C6331E">
        <w:t>Decree</w:t>
      </w:r>
      <w:r w:rsidR="00C24685">
        <w:t xml:space="preserve"> </w:t>
      </w:r>
      <w:r w:rsidRPr="00C6331E">
        <w:t>59/2012/ND-CP</w:t>
      </w:r>
      <w:r w:rsidR="00C24685">
        <w:t xml:space="preserve"> </w:t>
      </w:r>
      <w:r w:rsidRPr="00C6331E">
        <w:t>of</w:t>
      </w:r>
      <w:r w:rsidR="00C24685">
        <w:t xml:space="preserve"> </w:t>
      </w:r>
      <w:r w:rsidRPr="00C6331E">
        <w:t>23th</w:t>
      </w:r>
      <w:r w:rsidR="00C24685">
        <w:t xml:space="preserve"> </w:t>
      </w:r>
      <w:r w:rsidRPr="00C6331E">
        <w:t>July</w:t>
      </w:r>
      <w:r w:rsidR="00C24685">
        <w:t xml:space="preserve"> </w:t>
      </w:r>
      <w:r w:rsidRPr="00C6331E">
        <w:t>2012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on</w:t>
      </w:r>
      <w:r w:rsidR="00C24685">
        <w:t xml:space="preserve"> </w:t>
      </w:r>
      <w:r w:rsidRPr="00C6331E">
        <w:t>monitoring</w:t>
      </w:r>
      <w:r w:rsidR="00C24685">
        <w:t xml:space="preserve"> </w:t>
      </w:r>
      <w:r w:rsidRPr="00C6331E">
        <w:t>law</w:t>
      </w:r>
      <w:r w:rsidR="00C24685">
        <w:t xml:space="preserve"> </w:t>
      </w:r>
      <w:r w:rsidRPr="00C6331E">
        <w:t>execution</w:t>
      </w:r>
      <w:r w:rsidR="00C24685">
        <w:t xml:space="preserve"> </w:t>
      </w:r>
      <w:r w:rsidRPr="00C6331E">
        <w:t>situation).</w:t>
      </w:r>
    </w:p>
    <w:p w:rsidR="00F21141" w:rsidRPr="00C6331E" w:rsidRDefault="00F21141" w:rsidP="008B7876">
      <w:pPr>
        <w:pStyle w:val="HChG"/>
      </w:pPr>
      <w:r w:rsidRPr="00C6331E">
        <w:tab/>
      </w:r>
      <w:r w:rsidR="008B7876">
        <w:t>IV</w:t>
      </w:r>
      <w:r w:rsidRPr="00C6331E">
        <w:t>.</w:t>
      </w:r>
      <w:r w:rsidRPr="00C6331E">
        <w:tab/>
        <w:t>Difficulties</w:t>
      </w:r>
      <w:r w:rsidR="00C24685">
        <w:t xml:space="preserve"> </w:t>
      </w:r>
      <w:r w:rsidRPr="00C6331E">
        <w:t>and</w:t>
      </w:r>
      <w:r w:rsidR="00C24685">
        <w:t xml:space="preserve"> </w:t>
      </w:r>
      <w:r w:rsidRPr="00C6331E">
        <w:t>challenges</w:t>
      </w:r>
      <w:r w:rsidR="00C24685">
        <w:t xml:space="preserve"> </w:t>
      </w:r>
      <w:r w:rsidRPr="00C6331E">
        <w:t>in</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p>
    <w:p w:rsidR="00F21141" w:rsidRPr="00C6331E" w:rsidRDefault="00F21141" w:rsidP="003C58BE">
      <w:pPr>
        <w:pStyle w:val="SingleTxtG"/>
      </w:pPr>
      <w:r w:rsidRPr="00C6331E">
        <w:t>35.</w:t>
      </w:r>
      <w:r w:rsidRPr="00C6331E">
        <w:tab/>
        <w:t>Viet</w:t>
      </w:r>
      <w:r w:rsidR="00C24685">
        <w:t xml:space="preserve"> </w:t>
      </w:r>
      <w:r w:rsidRPr="00C6331E">
        <w:t>Nam</w:t>
      </w:r>
      <w:r w:rsidR="008313BC">
        <w:t>’</w:t>
      </w:r>
      <w:r w:rsidRPr="00C6331E">
        <w:t>s</w:t>
      </w:r>
      <w:r w:rsidR="00C24685">
        <w:t xml:space="preserve"> </w:t>
      </w:r>
      <w:r w:rsidRPr="00C6331E">
        <w:t>achievements</w:t>
      </w:r>
      <w:r w:rsidR="00C24685">
        <w:t xml:space="preserve"> </w:t>
      </w:r>
      <w:r w:rsidRPr="00C6331E">
        <w:t>in</w:t>
      </w:r>
      <w:r w:rsidR="00C24685">
        <w:t xml:space="preserve"> </w:t>
      </w:r>
      <w:r w:rsidRPr="00C6331E">
        <w:t>the</w:t>
      </w:r>
      <w:r w:rsidR="00C24685">
        <w:t xml:space="preserve"> </w:t>
      </w:r>
      <w:r w:rsidRPr="00C6331E">
        <w:t>country</w:t>
      </w:r>
      <w:r w:rsidR="008313BC">
        <w:t>’</w:t>
      </w:r>
      <w:r w:rsidRPr="00C6331E">
        <w:t>s</w:t>
      </w:r>
      <w:r w:rsidR="00C24685">
        <w:t xml:space="preserve"> </w:t>
      </w:r>
      <w:r w:rsidRPr="00C6331E">
        <w:t>development</w:t>
      </w:r>
      <w:r w:rsidR="00C24685">
        <w:t xml:space="preserve"> </w:t>
      </w:r>
      <w:r w:rsidRPr="00C6331E">
        <w:t>over</w:t>
      </w:r>
      <w:r w:rsidR="00C24685">
        <w:t xml:space="preserve"> </w:t>
      </w:r>
      <w:r w:rsidRPr="00C6331E">
        <w:t>the</w:t>
      </w:r>
      <w:r w:rsidR="00C24685">
        <w:t xml:space="preserve"> </w:t>
      </w:r>
      <w:r w:rsidRPr="00C6331E">
        <w:t>last</w:t>
      </w:r>
      <w:r w:rsidR="00C24685">
        <w:t xml:space="preserve"> </w:t>
      </w:r>
      <w:r w:rsidRPr="00C6331E">
        <w:t>70</w:t>
      </w:r>
      <w:r w:rsidR="00C24685">
        <w:t xml:space="preserve"> </w:t>
      </w:r>
      <w:r w:rsidRPr="00C6331E">
        <w:t>years,</w:t>
      </w:r>
      <w:r w:rsidR="00C24685">
        <w:t xml:space="preserve"> </w:t>
      </w:r>
      <w:r w:rsidRPr="00C6331E">
        <w:t>especially</w:t>
      </w:r>
      <w:r w:rsidR="00C24685">
        <w:t xml:space="preserve"> </w:t>
      </w:r>
      <w:r w:rsidRPr="00C6331E">
        <w:t>in</w:t>
      </w:r>
      <w:r w:rsidR="00C24685">
        <w:t xml:space="preserve"> </w:t>
      </w:r>
      <w:r w:rsidRPr="00C6331E">
        <w:t>the</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maintaining</w:t>
      </w:r>
      <w:r w:rsidR="00C24685">
        <w:t xml:space="preserve"> </w:t>
      </w:r>
      <w:r w:rsidRPr="00C6331E">
        <w:t>of</w:t>
      </w:r>
      <w:r w:rsidR="00C24685">
        <w:t xml:space="preserve"> </w:t>
      </w:r>
      <w:r w:rsidRPr="00C6331E">
        <w:t>political</w:t>
      </w:r>
      <w:r w:rsidR="00C24685">
        <w:t xml:space="preserve"> </w:t>
      </w:r>
      <w:r w:rsidRPr="00C6331E">
        <w:t>stability</w:t>
      </w:r>
      <w:r w:rsidR="00C24685">
        <w:t xml:space="preserve"> </w:t>
      </w:r>
      <w:r w:rsidRPr="00C6331E">
        <w:t>and</w:t>
      </w:r>
      <w:r w:rsidR="00C24685">
        <w:t xml:space="preserve"> </w:t>
      </w:r>
      <w:r w:rsidRPr="00C6331E">
        <w:t>appropriate</w:t>
      </w:r>
      <w:r w:rsidR="00C24685">
        <w:t xml:space="preserve"> </w:t>
      </w:r>
      <w:r w:rsidRPr="00C6331E">
        <w:t>economic</w:t>
      </w:r>
      <w:r w:rsidR="00C24685">
        <w:t xml:space="preserve"> </w:t>
      </w:r>
      <w:r w:rsidRPr="00C6331E">
        <w:t>and</w:t>
      </w:r>
      <w:r w:rsidR="00C24685">
        <w:t xml:space="preserve"> </w:t>
      </w:r>
      <w:r w:rsidRPr="00C6331E">
        <w:t>social</w:t>
      </w:r>
      <w:r w:rsidR="00C24685">
        <w:t xml:space="preserve"> </w:t>
      </w:r>
      <w:r w:rsidRPr="00C6331E">
        <w:t>development</w:t>
      </w:r>
      <w:r w:rsidR="00C24685">
        <w:t xml:space="preserve"> </w:t>
      </w:r>
      <w:r w:rsidRPr="00C6331E">
        <w:t>policies</w:t>
      </w:r>
      <w:r w:rsidR="00C24685">
        <w:t xml:space="preserve"> </w:t>
      </w:r>
      <w:r w:rsidRPr="00C6331E">
        <w:t>and</w:t>
      </w:r>
      <w:r w:rsidR="00C24685">
        <w:t xml:space="preserve"> </w:t>
      </w:r>
      <w:r w:rsidRPr="00C6331E">
        <w:t>trends,</w:t>
      </w:r>
      <w:r w:rsidR="00C24685">
        <w:t xml:space="preserve"> </w:t>
      </w:r>
      <w:r w:rsidRPr="00C6331E">
        <w:t>are</w:t>
      </w:r>
      <w:r w:rsidR="00C24685">
        <w:t xml:space="preserve"> </w:t>
      </w:r>
      <w:r w:rsidRPr="00C6331E">
        <w:t>the</w:t>
      </w:r>
      <w:r w:rsidR="00C24685">
        <w:t xml:space="preserve"> </w:t>
      </w:r>
      <w:r w:rsidRPr="00C6331E">
        <w:t>major</w:t>
      </w:r>
      <w:r w:rsidR="00C24685">
        <w:t xml:space="preserve"> </w:t>
      </w:r>
      <w:r w:rsidRPr="00C6331E">
        <w:t>grounds</w:t>
      </w:r>
      <w:r w:rsidR="00C24685">
        <w:t xml:space="preserve"> </w:t>
      </w:r>
      <w:r w:rsidRPr="00C6331E">
        <w:t>and</w:t>
      </w:r>
      <w:r w:rsidR="00C24685">
        <w:t xml:space="preserve"> </w:t>
      </w:r>
      <w:r w:rsidRPr="00C6331E">
        <w:t>advantages</w:t>
      </w:r>
      <w:r w:rsidR="00C24685">
        <w:t xml:space="preserve"> </w:t>
      </w:r>
      <w:r w:rsidRPr="00C6331E">
        <w:t>for</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the</w:t>
      </w:r>
      <w:r w:rsidR="00C24685">
        <w:t xml:space="preserve"> </w:t>
      </w:r>
      <w:r w:rsidRPr="00C6331E">
        <w:t>UNCAT</w:t>
      </w:r>
      <w:r w:rsidR="00C24685">
        <w:t xml:space="preserve"> </w:t>
      </w:r>
      <w:r w:rsidRPr="00C6331E">
        <w:t>implementation</w:t>
      </w:r>
      <w:r w:rsidR="00C24685">
        <w:t xml:space="preserve"> </w:t>
      </w:r>
      <w:r w:rsidRPr="00C6331E">
        <w:t>process.</w:t>
      </w:r>
      <w:r w:rsidR="00C24685">
        <w:t xml:space="preserve"> </w:t>
      </w:r>
      <w:r w:rsidRPr="00C6331E">
        <w:t>However,</w:t>
      </w:r>
      <w:r w:rsidR="00C24685">
        <w:t xml:space="preserve"> </w:t>
      </w:r>
      <w:r w:rsidRPr="00C6331E">
        <w:t>besides</w:t>
      </w:r>
      <w:r w:rsidR="00C24685">
        <w:t xml:space="preserve"> </w:t>
      </w:r>
      <w:r w:rsidRPr="00C6331E">
        <w:t>those</w:t>
      </w:r>
      <w:r w:rsidR="00C24685">
        <w:t xml:space="preserve"> </w:t>
      </w:r>
      <w:r w:rsidRPr="00C6331E">
        <w:t>achievements,</w:t>
      </w:r>
      <w:r w:rsidR="00C24685">
        <w:t xml:space="preserve"> </w:t>
      </w:r>
      <w:r w:rsidRPr="00C6331E">
        <w:t>Viet</w:t>
      </w:r>
      <w:r w:rsidR="00C24685">
        <w:t xml:space="preserve"> </w:t>
      </w:r>
      <w:r w:rsidRPr="00C6331E">
        <w:t>Nam</w:t>
      </w:r>
      <w:r w:rsidR="00C24685">
        <w:t xml:space="preserve"> </w:t>
      </w:r>
      <w:r w:rsidRPr="00C6331E">
        <w:t>still</w:t>
      </w:r>
      <w:r w:rsidR="00C24685">
        <w:t xml:space="preserve"> </w:t>
      </w:r>
      <w:r w:rsidRPr="00C6331E">
        <w:t>faces</w:t>
      </w:r>
      <w:r w:rsidR="00C24685">
        <w:t xml:space="preserve"> </w:t>
      </w:r>
      <w:r w:rsidRPr="00C6331E">
        <w:t>some</w:t>
      </w:r>
      <w:r w:rsidR="00C24685">
        <w:t xml:space="preserve"> </w:t>
      </w:r>
      <w:r w:rsidRPr="00C6331E">
        <w:t>difficulties</w:t>
      </w:r>
      <w:r w:rsidR="00C24685">
        <w:t xml:space="preserve"> </w:t>
      </w:r>
      <w:r w:rsidRPr="00C6331E">
        <w:t>that</w:t>
      </w:r>
      <w:r w:rsidR="00C24685">
        <w:t xml:space="preserve"> </w:t>
      </w:r>
      <w:r w:rsidRPr="00C6331E">
        <w:t>need</w:t>
      </w:r>
      <w:r w:rsidR="00C24685">
        <w:t xml:space="preserve"> </w:t>
      </w:r>
      <w:r w:rsidRPr="00C6331E">
        <w:t>to</w:t>
      </w:r>
      <w:r w:rsidR="00C24685">
        <w:t xml:space="preserve"> </w:t>
      </w:r>
      <w:r w:rsidRPr="00C6331E">
        <w:t>be</w:t>
      </w:r>
      <w:r w:rsidR="00C24685">
        <w:t xml:space="preserve"> </w:t>
      </w:r>
      <w:r w:rsidRPr="00C6331E">
        <w:t>solved</w:t>
      </w:r>
      <w:r w:rsidR="00C24685">
        <w:t xml:space="preserve"> </w:t>
      </w:r>
      <w:r w:rsidRPr="00C6331E">
        <w:t>to</w:t>
      </w:r>
      <w:r w:rsidR="00C24685">
        <w:t xml:space="preserve"> </w:t>
      </w:r>
      <w:r w:rsidRPr="00C6331E">
        <w:t>implement</w:t>
      </w:r>
      <w:r w:rsidR="00C24685">
        <w:t xml:space="preserve"> </w:t>
      </w:r>
      <w:r w:rsidRPr="00C6331E">
        <w:t>the</w:t>
      </w:r>
      <w:r w:rsidR="00C24685">
        <w:t xml:space="preserve"> </w:t>
      </w:r>
      <w:r w:rsidRPr="00C6331E">
        <w:t>UNCAT</w:t>
      </w:r>
      <w:r w:rsidR="00C24685">
        <w:t xml:space="preserve"> </w:t>
      </w:r>
      <w:r w:rsidRPr="00C6331E">
        <w:t>more</w:t>
      </w:r>
      <w:r w:rsidR="00C24685">
        <w:t xml:space="preserve"> </w:t>
      </w:r>
      <w:r w:rsidRPr="00C6331E">
        <w:t>effectively,</w:t>
      </w:r>
      <w:r w:rsidR="00C24685">
        <w:t xml:space="preserve"> </w:t>
      </w:r>
      <w:r w:rsidRPr="00C6331E">
        <w:t>such</w:t>
      </w:r>
      <w:r w:rsidR="00C24685">
        <w:t xml:space="preserve"> </w:t>
      </w:r>
      <w:r w:rsidRPr="00C6331E">
        <w:t>as:</w:t>
      </w:r>
    </w:p>
    <w:p w:rsidR="00F21141" w:rsidRPr="00C6331E" w:rsidRDefault="00F21141" w:rsidP="003C58BE">
      <w:pPr>
        <w:pStyle w:val="SingleTxtG"/>
      </w:pPr>
      <w:r w:rsidRPr="00C6331E">
        <w:t>36.</w:t>
      </w:r>
      <w:r w:rsidRPr="00C6331E">
        <w:tab/>
        <w:t>Incomplete</w:t>
      </w:r>
      <w:r w:rsidR="00C24685">
        <w:t xml:space="preserve"> </w:t>
      </w:r>
      <w:r w:rsidRPr="00C6331E">
        <w:t>legal</w:t>
      </w:r>
      <w:r w:rsidR="00C24685">
        <w:t xml:space="preserve"> </w:t>
      </w:r>
      <w:r w:rsidRPr="00C6331E">
        <w:t>framework</w:t>
      </w:r>
      <w:r w:rsidR="00C24685">
        <w:t xml:space="preserve"> </w:t>
      </w:r>
      <w:r w:rsidRPr="00C6331E">
        <w:t>on</w:t>
      </w:r>
      <w:r w:rsidR="00C24685">
        <w:t xml:space="preserve"> </w:t>
      </w:r>
      <w:r w:rsidRPr="00C6331E">
        <w:t>human</w:t>
      </w:r>
      <w:r w:rsidR="00C24685">
        <w:t xml:space="preserve"> </w:t>
      </w:r>
      <w:r w:rsidRPr="00C6331E">
        <w:t>rights</w:t>
      </w:r>
      <w:r w:rsidR="00BC59B8">
        <w:t>.</w:t>
      </w:r>
    </w:p>
    <w:p w:rsidR="00F21141" w:rsidRPr="00C6331E" w:rsidRDefault="00F21141" w:rsidP="003C58BE">
      <w:pPr>
        <w:pStyle w:val="SingleTxtG"/>
      </w:pPr>
      <w:r w:rsidRPr="00C6331E">
        <w:t>37.</w:t>
      </w:r>
      <w:r w:rsidRPr="00C6331E">
        <w:tab/>
        <w:t>Shortages</w:t>
      </w:r>
      <w:r w:rsidR="00C24685">
        <w:t xml:space="preserve"> </w:t>
      </w:r>
      <w:r w:rsidRPr="00C6331E">
        <w:t>in</w:t>
      </w:r>
      <w:r w:rsidR="00C24685">
        <w:t xml:space="preserve"> </w:t>
      </w:r>
      <w:r w:rsidRPr="00C6331E">
        <w:t>resources</w:t>
      </w:r>
      <w:r w:rsidR="00C24685">
        <w:t xml:space="preserve"> </w:t>
      </w:r>
      <w:r w:rsidRPr="00C6331E">
        <w:t>to</w:t>
      </w:r>
      <w:r w:rsidR="00C24685">
        <w:t xml:space="preserve"> </w:t>
      </w:r>
      <w:r w:rsidRPr="00C6331E">
        <w:t>promote</w:t>
      </w:r>
      <w:r w:rsidR="00C24685">
        <w:t xml:space="preserve"> </w:t>
      </w:r>
      <w:r w:rsidRPr="00C6331E">
        <w:t>sustainable</w:t>
      </w:r>
      <w:r w:rsidR="00C24685">
        <w:t xml:space="preserve"> </w:t>
      </w:r>
      <w:r w:rsidRPr="00C6331E">
        <w:t>development</w:t>
      </w:r>
      <w:r w:rsidR="00C24685">
        <w:t xml:space="preserve"> </w:t>
      </w:r>
      <w:r w:rsidRPr="00C6331E">
        <w:t>goals,</w:t>
      </w:r>
      <w:r w:rsidR="00C24685">
        <w:t xml:space="preserve"> </w:t>
      </w:r>
      <w:r w:rsidRPr="00C6331E">
        <w:t>social</w:t>
      </w:r>
      <w:r w:rsidR="00C24685">
        <w:t xml:space="preserve"> </w:t>
      </w:r>
      <w:r w:rsidRPr="00C6331E">
        <w:t>development</w:t>
      </w:r>
      <w:r w:rsidR="00C24685">
        <w:t xml:space="preserve"> </w:t>
      </w:r>
      <w:r w:rsidRPr="00C6331E">
        <w:t>and</w:t>
      </w:r>
      <w:r w:rsidR="00C24685">
        <w:t xml:space="preserve"> </w:t>
      </w:r>
      <w:r w:rsidRPr="00C6331E">
        <w:t>economic</w:t>
      </w:r>
      <w:r w:rsidR="00C24685">
        <w:t xml:space="preserve"> </w:t>
      </w:r>
      <w:r w:rsidRPr="00C6331E">
        <w:t>growth,</w:t>
      </w:r>
      <w:r w:rsidR="00C24685">
        <w:t xml:space="preserve"> </w:t>
      </w:r>
      <w:r w:rsidRPr="00C6331E">
        <w:t>environmental</w:t>
      </w:r>
      <w:r w:rsidR="00C24685">
        <w:t xml:space="preserve"> </w:t>
      </w:r>
      <w:r w:rsidRPr="00C6331E">
        <w:t>protection,</w:t>
      </w:r>
      <w:r w:rsidR="00C24685">
        <w:t xml:space="preserve"> </w:t>
      </w:r>
      <w:r w:rsidRPr="00C6331E">
        <w:t>reduce</w:t>
      </w:r>
      <w:r w:rsidR="00C24685">
        <w:t xml:space="preserve"> </w:t>
      </w:r>
      <w:r w:rsidRPr="00C6331E">
        <w:t>regional</w:t>
      </w:r>
      <w:r w:rsidR="00C24685">
        <w:t xml:space="preserve"> </w:t>
      </w:r>
      <w:r w:rsidRPr="00C6331E">
        <w:t>development</w:t>
      </w:r>
      <w:r w:rsidR="00C24685">
        <w:t xml:space="preserve"> </w:t>
      </w:r>
      <w:r w:rsidRPr="00C6331E">
        <w:t>gap.</w:t>
      </w:r>
    </w:p>
    <w:p w:rsidR="00F21141" w:rsidRPr="00C6331E" w:rsidRDefault="00F21141" w:rsidP="003C58BE">
      <w:pPr>
        <w:pStyle w:val="SingleTxtG"/>
      </w:pPr>
      <w:r w:rsidRPr="00C6331E">
        <w:t>38.</w:t>
      </w:r>
      <w:r w:rsidRPr="00C6331E">
        <w:tab/>
        <w:t>The</w:t>
      </w:r>
      <w:r w:rsidR="00C24685">
        <w:t xml:space="preserve"> </w:t>
      </w:r>
      <w:r w:rsidRPr="00C6331E">
        <w:t>UNCAT</w:t>
      </w:r>
      <w:r w:rsidR="00C24685">
        <w:t xml:space="preserve"> </w:t>
      </w:r>
      <w:r w:rsidRPr="00C6331E">
        <w:t>is</w:t>
      </w:r>
      <w:r w:rsidR="00C24685">
        <w:t xml:space="preserve"> </w:t>
      </w:r>
      <w:r w:rsidRPr="00C6331E">
        <w:t>a</w:t>
      </w:r>
      <w:r w:rsidR="00C24685">
        <w:t xml:space="preserve"> </w:t>
      </w:r>
      <w:r w:rsidRPr="00C6331E">
        <w:t>convention</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which</w:t>
      </w:r>
      <w:r w:rsidR="00C24685">
        <w:t xml:space="preserve"> </w:t>
      </w:r>
      <w:r w:rsidRPr="00C6331E">
        <w:t>has</w:t>
      </w:r>
      <w:r w:rsidR="00C24685">
        <w:t xml:space="preserve"> </w:t>
      </w:r>
      <w:r w:rsidRPr="00C6331E">
        <w:t>complicated</w:t>
      </w:r>
      <w:r w:rsidR="00C24685">
        <w:t xml:space="preserve"> </w:t>
      </w:r>
      <w:r w:rsidRPr="00C6331E">
        <w:t>contents</w:t>
      </w:r>
      <w:r w:rsidR="00C24685">
        <w:t xml:space="preserve"> </w:t>
      </w:r>
      <w:r w:rsidRPr="00C6331E">
        <w:t>and</w:t>
      </w:r>
      <w:r w:rsidR="00C24685">
        <w:t xml:space="preserve"> </w:t>
      </w:r>
      <w:r w:rsidRPr="00C6331E">
        <w:t>involves</w:t>
      </w:r>
      <w:r w:rsidR="00C24685">
        <w:t xml:space="preserve"> </w:t>
      </w:r>
      <w:r w:rsidRPr="00C6331E">
        <w:t>various</w:t>
      </w:r>
      <w:r w:rsidR="00C24685">
        <w:t xml:space="preserve"> </w:t>
      </w:r>
      <w:r w:rsidRPr="00C6331E">
        <w:t>areas</w:t>
      </w:r>
      <w:r w:rsidR="00C24685">
        <w:t xml:space="preserve"> </w:t>
      </w:r>
      <w:r w:rsidRPr="00C6331E">
        <w:t>of</w:t>
      </w:r>
      <w:r w:rsidR="00C24685">
        <w:t xml:space="preserve"> </w:t>
      </w:r>
      <w:r w:rsidRPr="00C6331E">
        <w:t>the</w:t>
      </w:r>
      <w:r w:rsidR="00C24685">
        <w:t xml:space="preserve"> </w:t>
      </w:r>
      <w:r w:rsidRPr="00C6331E">
        <w:t>social</w:t>
      </w:r>
      <w:r w:rsidR="00C24685">
        <w:t xml:space="preserve"> </w:t>
      </w:r>
      <w:r w:rsidRPr="00C6331E">
        <w:t>life.</w:t>
      </w:r>
      <w:r w:rsidR="00C24685">
        <w:t xml:space="preserve"> </w:t>
      </w:r>
      <w:r w:rsidRPr="00C6331E">
        <w:t>Thus,</w:t>
      </w:r>
      <w:r w:rsidR="00C24685">
        <w:t xml:space="preserve"> </w:t>
      </w:r>
      <w:r w:rsidRPr="00C6331E">
        <w:t>the</w:t>
      </w:r>
      <w:r w:rsidR="00C24685">
        <w:t xml:space="preserve"> </w:t>
      </w:r>
      <w:r w:rsidRPr="00C6331E">
        <w:t>UNCAT</w:t>
      </w:r>
      <w:r w:rsidR="00C24685">
        <w:t xml:space="preserve"> </w:t>
      </w:r>
      <w:r w:rsidRPr="00C6331E">
        <w:t>should</w:t>
      </w:r>
      <w:r w:rsidR="00C24685">
        <w:t xml:space="preserve"> </w:t>
      </w:r>
      <w:r w:rsidRPr="00C6331E">
        <w:t>be</w:t>
      </w:r>
      <w:r w:rsidR="00C24685">
        <w:t xml:space="preserve"> </w:t>
      </w:r>
      <w:r w:rsidRPr="00C6331E">
        <w:t>implemented</w:t>
      </w:r>
      <w:r w:rsidR="00C24685">
        <w:t xml:space="preserve"> </w:t>
      </w:r>
      <w:r w:rsidRPr="00C6331E">
        <w:t>step</w:t>
      </w:r>
      <w:r w:rsidR="00C24685">
        <w:t xml:space="preserve"> </w:t>
      </w:r>
      <w:r w:rsidRPr="00C6331E">
        <w:t>by</w:t>
      </w:r>
      <w:r w:rsidR="00C24685">
        <w:t xml:space="preserve"> </w:t>
      </w:r>
      <w:r w:rsidRPr="00C6331E">
        <w:t>step,</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specific</w:t>
      </w:r>
      <w:r w:rsidR="00C24685">
        <w:t xml:space="preserve"> </w:t>
      </w:r>
      <w:r w:rsidRPr="00C6331E">
        <w:t>conditions</w:t>
      </w:r>
      <w:r w:rsidR="00C24685">
        <w:t xml:space="preserve"> </w:t>
      </w:r>
      <w:r w:rsidRPr="00C6331E">
        <w:t>and</w:t>
      </w:r>
      <w:r w:rsidR="00C24685">
        <w:t xml:space="preserve"> </w:t>
      </w:r>
      <w:r w:rsidRPr="00C6331E">
        <w:t>situation</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The</w:t>
      </w:r>
      <w:r w:rsidR="00C24685">
        <w:t xml:space="preserve"> </w:t>
      </w:r>
      <w:r w:rsidRPr="00C6331E">
        <w:t>introduction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to</w:t>
      </w:r>
      <w:r w:rsidR="00C24685">
        <w:t xml:space="preserve"> </w:t>
      </w:r>
      <w:r w:rsidRPr="00C6331E">
        <w:t>cadres</w:t>
      </w:r>
      <w:r w:rsidR="00C24685">
        <w:t xml:space="preserve"> </w:t>
      </w:r>
      <w:r w:rsidRPr="00C6331E">
        <w:t>and</w:t>
      </w:r>
      <w:r w:rsidR="00C24685">
        <w:t xml:space="preserve"> </w:t>
      </w:r>
      <w:r w:rsidRPr="00C6331E">
        <w:t>people</w:t>
      </w:r>
      <w:r w:rsidR="00C24685">
        <w:t xml:space="preserve"> </w:t>
      </w:r>
      <w:r w:rsidRPr="00C6331E">
        <w:t>has</w:t>
      </w:r>
      <w:r w:rsidR="00C24685">
        <w:t xml:space="preserve"> </w:t>
      </w:r>
      <w:r w:rsidRPr="00C6331E">
        <w:t>to</w:t>
      </w:r>
      <w:r w:rsidR="00C24685">
        <w:t xml:space="preserve"> </w:t>
      </w:r>
      <w:r w:rsidRPr="00C6331E">
        <w:t>be</w:t>
      </w:r>
      <w:r w:rsidR="00C24685">
        <w:t xml:space="preserve"> </w:t>
      </w:r>
      <w:r w:rsidRPr="00C6331E">
        <w:t>done</w:t>
      </w:r>
      <w:r w:rsidR="00C24685">
        <w:t xml:space="preserve"> </w:t>
      </w:r>
      <w:r w:rsidRPr="00C6331E">
        <w:t>regularly,</w:t>
      </w:r>
      <w:r w:rsidR="00C24685">
        <w:t xml:space="preserve"> </w:t>
      </w:r>
      <w:r w:rsidRPr="00C6331E">
        <w:t>continuously</w:t>
      </w:r>
      <w:r w:rsidR="00C24685">
        <w:t xml:space="preserve"> </w:t>
      </w:r>
      <w:r w:rsidRPr="00C6331E">
        <w:t>in</w:t>
      </w:r>
      <w:r w:rsidR="00C24685">
        <w:t xml:space="preserve"> </w:t>
      </w:r>
      <w:r w:rsidRPr="00C6331E">
        <w:t>a</w:t>
      </w:r>
      <w:r w:rsidR="00C24685">
        <w:t xml:space="preserve"> </w:t>
      </w:r>
      <w:r w:rsidRPr="00C6331E">
        <w:t>way</w:t>
      </w:r>
      <w:r w:rsidR="00C24685">
        <w:t xml:space="preserve"> </w:t>
      </w:r>
      <w:r w:rsidRPr="00C6331E">
        <w:t>that</w:t>
      </w:r>
      <w:r w:rsidR="00C24685">
        <w:t xml:space="preserve"> </w:t>
      </w:r>
      <w:r w:rsidRPr="00C6331E">
        <w:t>can</w:t>
      </w:r>
      <w:r w:rsidR="00C24685">
        <w:t xml:space="preserve"> </w:t>
      </w:r>
      <w:r w:rsidRPr="00C6331E">
        <w:t>be</w:t>
      </w:r>
      <w:r w:rsidR="00C24685">
        <w:t xml:space="preserve"> </w:t>
      </w:r>
      <w:r w:rsidRPr="00C6331E">
        <w:t>easily</w:t>
      </w:r>
      <w:r w:rsidR="00C24685">
        <w:t xml:space="preserve"> </w:t>
      </w:r>
      <w:r w:rsidRPr="00C6331E">
        <w:t>absorbed</w:t>
      </w:r>
      <w:r w:rsidR="00C24685">
        <w:t xml:space="preserve"> </w:t>
      </w:r>
      <w:r w:rsidRPr="00C6331E">
        <w:t>by</w:t>
      </w:r>
      <w:r w:rsidR="00C24685">
        <w:t xml:space="preserve"> </w:t>
      </w:r>
      <w:r w:rsidRPr="00C6331E">
        <w:t>the</w:t>
      </w:r>
      <w:r w:rsidR="00C24685">
        <w:t xml:space="preserve"> </w:t>
      </w:r>
      <w:r w:rsidRPr="00C6331E">
        <w:t>public.</w:t>
      </w:r>
      <w:r w:rsidR="00C24685">
        <w:t xml:space="preserve"> </w:t>
      </w:r>
      <w:r w:rsidRPr="00C6331E">
        <w:t>It</w:t>
      </w:r>
      <w:r w:rsidR="00C24685">
        <w:t xml:space="preserve"> </w:t>
      </w:r>
      <w:r w:rsidRPr="00C6331E">
        <w:t>is</w:t>
      </w:r>
      <w:r w:rsidR="00C24685">
        <w:t xml:space="preserve"> </w:t>
      </w:r>
      <w:r w:rsidRPr="00C6331E">
        <w:t>also</w:t>
      </w:r>
      <w:r w:rsidR="00C24685">
        <w:t xml:space="preserve"> </w:t>
      </w:r>
      <w:r w:rsidRPr="00C6331E">
        <w:t>required</w:t>
      </w:r>
      <w:r w:rsidR="00C24685">
        <w:t xml:space="preserve"> </w:t>
      </w:r>
      <w:r w:rsidRPr="00C6331E">
        <w:t>to</w:t>
      </w:r>
      <w:r w:rsidR="00C24685">
        <w:t xml:space="preserve"> </w:t>
      </w:r>
      <w:r w:rsidRPr="00C6331E">
        <w:t>have</w:t>
      </w:r>
      <w:r w:rsidR="00C24685">
        <w:t xml:space="preserve"> </w:t>
      </w:r>
      <w:r w:rsidRPr="00C6331E">
        <w:t>constantly,</w:t>
      </w:r>
      <w:r w:rsidR="00C24685">
        <w:t xml:space="preserve"> </w:t>
      </w:r>
      <w:r w:rsidRPr="00C6331E">
        <w:t>regularly</w:t>
      </w:r>
      <w:r w:rsidR="00C24685">
        <w:t xml:space="preserve"> </w:t>
      </w:r>
      <w:r w:rsidRPr="00C6331E">
        <w:t>legal</w:t>
      </w:r>
      <w:r w:rsidR="00C24685">
        <w:t xml:space="preserve"> </w:t>
      </w:r>
      <w:r w:rsidRPr="00C6331E">
        <w:t>and</w:t>
      </w:r>
      <w:r w:rsidR="00C24685">
        <w:t xml:space="preserve"> </w:t>
      </w:r>
      <w:r w:rsidRPr="00C6331E">
        <w:t>professional</w:t>
      </w:r>
      <w:r w:rsidR="00C24685">
        <w:t xml:space="preserve"> </w:t>
      </w:r>
      <w:r w:rsidRPr="00C6331E">
        <w:t>training</w:t>
      </w:r>
      <w:r w:rsidR="00C24685">
        <w:t xml:space="preserve"> </w:t>
      </w:r>
      <w:r w:rsidRPr="00C6331E">
        <w:t>and</w:t>
      </w:r>
      <w:r w:rsidR="00C24685">
        <w:t xml:space="preserve"> </w:t>
      </w:r>
      <w:r w:rsidRPr="00C6331E">
        <w:t>instruction</w:t>
      </w:r>
      <w:r w:rsidR="00C24685">
        <w:t xml:space="preserve"> </w:t>
      </w:r>
      <w:r w:rsidRPr="00C6331E">
        <w:t>for</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enhance</w:t>
      </w:r>
      <w:r w:rsidR="00C24685">
        <w:t xml:space="preserve"> </w:t>
      </w:r>
      <w:r w:rsidRPr="00C6331E">
        <w:t>their</w:t>
      </w:r>
      <w:r w:rsidR="00C24685">
        <w:t xml:space="preserve"> </w:t>
      </w:r>
      <w:r w:rsidRPr="00C6331E">
        <w:t>capacity</w:t>
      </w:r>
      <w:r w:rsidR="00C24685">
        <w:t xml:space="preserve"> </w:t>
      </w:r>
      <w:r w:rsidRPr="00C6331E">
        <w:t>and</w:t>
      </w:r>
      <w:r w:rsidR="00C24685">
        <w:t xml:space="preserve"> </w:t>
      </w:r>
      <w:r w:rsidRPr="00C6331E">
        <w:t>knowledge,</w:t>
      </w:r>
      <w:r w:rsidR="00C24685">
        <w:t xml:space="preserve"> </w:t>
      </w:r>
      <w:r w:rsidRPr="00C6331E">
        <w:t>contributing</w:t>
      </w:r>
      <w:r w:rsidR="00C24685">
        <w:t xml:space="preserve"> </w:t>
      </w:r>
      <w:r w:rsidRPr="00C6331E">
        <w:t>to</w:t>
      </w:r>
      <w:r w:rsidR="00C24685">
        <w:t xml:space="preserve"> </w:t>
      </w:r>
      <w:r w:rsidRPr="00C6331E">
        <w:t>preventing</w:t>
      </w:r>
      <w:r w:rsidR="00C24685">
        <w:t xml:space="preserve"> </w:t>
      </w:r>
      <w:r w:rsidRPr="00C6331E">
        <w:t>the</w:t>
      </w:r>
      <w:r w:rsidR="00C24685">
        <w:t xml:space="preserve"> </w:t>
      </w:r>
      <w:r w:rsidRPr="00C6331E">
        <w:t>abuse</w:t>
      </w:r>
      <w:r w:rsidR="00C24685">
        <w:t xml:space="preserve"> </w:t>
      </w:r>
      <w:r w:rsidRPr="00C6331E">
        <w:t>of</w:t>
      </w:r>
      <w:r w:rsidR="00C24685">
        <w:t xml:space="preserve"> </w:t>
      </w:r>
      <w:r w:rsidRPr="00C6331E">
        <w:t>power.</w:t>
      </w:r>
    </w:p>
    <w:p w:rsidR="00F21141" w:rsidRPr="00C6331E" w:rsidRDefault="00F21141" w:rsidP="003C58BE">
      <w:pPr>
        <w:pStyle w:val="SingleTxtG"/>
      </w:pPr>
      <w:r w:rsidRPr="00C6331E">
        <w:t>39.</w:t>
      </w:r>
      <w:r w:rsidRPr="00C6331E">
        <w:tab/>
        <w:t>Legal</w:t>
      </w:r>
      <w:r w:rsidR="00C24685">
        <w:t xml:space="preserve"> </w:t>
      </w:r>
      <w:r w:rsidRPr="00C6331E">
        <w:t>and</w:t>
      </w:r>
      <w:r w:rsidR="00C24685">
        <w:t xml:space="preserve"> </w:t>
      </w:r>
      <w:r w:rsidRPr="00C6331E">
        <w:t>professional</w:t>
      </w:r>
      <w:r w:rsidR="00C24685">
        <w:t xml:space="preserve"> </w:t>
      </w:r>
      <w:r w:rsidRPr="00C6331E">
        <w:t>capacities</w:t>
      </w:r>
      <w:r w:rsidR="00C24685">
        <w:t xml:space="preserve"> </w:t>
      </w:r>
      <w:r w:rsidRPr="00C6331E">
        <w:t>of</w:t>
      </w:r>
      <w:r w:rsidR="00C24685">
        <w:t xml:space="preserve"> </w:t>
      </w:r>
      <w:r w:rsidRPr="00C6331E">
        <w:t>public</w:t>
      </w:r>
      <w:r w:rsidR="00C24685">
        <w:t xml:space="preserve"> </w:t>
      </w:r>
      <w:r w:rsidRPr="00C6331E">
        <w:t>officers</w:t>
      </w:r>
      <w:r w:rsidR="00C24685">
        <w:t xml:space="preserve"> </w:t>
      </w:r>
      <w:r w:rsidRPr="00C6331E">
        <w:t>are</w:t>
      </w:r>
      <w:r w:rsidR="00C24685">
        <w:t xml:space="preserve"> </w:t>
      </w:r>
      <w:r w:rsidRPr="00C6331E">
        <w:t>not</w:t>
      </w:r>
      <w:r w:rsidR="00C24685">
        <w:t xml:space="preserve"> </w:t>
      </w:r>
      <w:r w:rsidRPr="00C6331E">
        <w:t>the</w:t>
      </w:r>
      <w:r w:rsidR="00C24685">
        <w:t xml:space="preserve"> </w:t>
      </w:r>
      <w:r w:rsidRPr="00C6331E">
        <w:t>same,</w:t>
      </w:r>
      <w:r w:rsidR="00C24685">
        <w:t xml:space="preserve"> </w:t>
      </w:r>
      <w:r w:rsidRPr="00C6331E">
        <w:t>so</w:t>
      </w:r>
      <w:r w:rsidR="00C24685">
        <w:t xml:space="preserve"> </w:t>
      </w:r>
      <w:r w:rsidRPr="00C6331E">
        <w:t>they</w:t>
      </w:r>
      <w:r w:rsidR="00C24685">
        <w:t xml:space="preserve"> </w:t>
      </w:r>
      <w:r w:rsidRPr="00C6331E">
        <w:t>may</w:t>
      </w:r>
      <w:r w:rsidR="00C24685">
        <w:t xml:space="preserve"> </w:t>
      </w:r>
      <w:r w:rsidRPr="00C6331E">
        <w:t>misunderstand</w:t>
      </w:r>
      <w:r w:rsidR="00C24685">
        <w:t xml:space="preserve"> </w:t>
      </w:r>
      <w:r w:rsidRPr="00C6331E">
        <w:t>the</w:t>
      </w:r>
      <w:r w:rsidR="00C24685">
        <w:t xml:space="preserve"> </w:t>
      </w:r>
      <w:r w:rsidRPr="00C6331E">
        <w:t>rights</w:t>
      </w:r>
      <w:r w:rsidR="00C24685">
        <w:t xml:space="preserve"> </w:t>
      </w:r>
      <w:r w:rsidRPr="00C6331E">
        <w:t>and</w:t>
      </w:r>
      <w:r w:rsidR="00C24685">
        <w:t xml:space="preserve"> </w:t>
      </w:r>
      <w:r w:rsidRPr="00C6331E">
        <w:t>duties</w:t>
      </w:r>
      <w:r w:rsidR="00C24685">
        <w:t xml:space="preserve"> </w:t>
      </w:r>
      <w:r w:rsidRPr="00C6331E">
        <w:t>of</w:t>
      </w:r>
      <w:r w:rsidR="00C24685">
        <w:t xml:space="preserve"> </w:t>
      </w:r>
      <w:r w:rsidRPr="00C6331E">
        <w:t>individuals.</w:t>
      </w:r>
      <w:r w:rsidR="00C24685">
        <w:t xml:space="preserve"> </w:t>
      </w:r>
      <w:r w:rsidRPr="00C6331E">
        <w:t>Thus,</w:t>
      </w:r>
      <w:r w:rsidR="00C24685">
        <w:t xml:space="preserve"> </w:t>
      </w:r>
      <w:r w:rsidRPr="00C6331E">
        <w:t>the</w:t>
      </w:r>
      <w:r w:rsidR="00C24685">
        <w:t xml:space="preserve"> </w:t>
      </w:r>
      <w:r w:rsidRPr="00C6331E">
        <w:t>cases</w:t>
      </w:r>
      <w:r w:rsidR="00C24685">
        <w:t xml:space="preserve"> </w:t>
      </w:r>
      <w:r w:rsidRPr="00C6331E">
        <w:t>which</w:t>
      </w:r>
      <w:r w:rsidR="00C24685">
        <w:t xml:space="preserve"> </w:t>
      </w:r>
      <w:r w:rsidRPr="00C6331E">
        <w:t>individuals</w:t>
      </w:r>
      <w:r w:rsidR="00C24685">
        <w:t xml:space="preserve"> </w:t>
      </w:r>
      <w:r w:rsidRPr="00C6331E">
        <w:t>abuse</w:t>
      </w:r>
      <w:r w:rsidR="00C24685">
        <w:t xml:space="preserve"> </w:t>
      </w:r>
      <w:r w:rsidRPr="00C6331E">
        <w:t>power</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exercising</w:t>
      </w:r>
      <w:r w:rsidR="00C24685">
        <w:t xml:space="preserve"> </w:t>
      </w:r>
      <w:r w:rsidRPr="00C6331E">
        <w:t>the</w:t>
      </w:r>
      <w:r w:rsidR="00C24685">
        <w:t xml:space="preserve"> </w:t>
      </w:r>
      <w:r w:rsidRPr="00C6331E">
        <w:t>State</w:t>
      </w:r>
      <w:r w:rsidR="008313BC">
        <w:t>’</w:t>
      </w:r>
      <w:r w:rsidRPr="00C6331E">
        <w:t>s</w:t>
      </w:r>
      <w:r w:rsidR="00C24685">
        <w:t xml:space="preserve"> </w:t>
      </w:r>
      <w:r w:rsidRPr="00C6331E">
        <w:t>duties</w:t>
      </w:r>
      <w:r w:rsidR="00C24685">
        <w:t xml:space="preserve"> </w:t>
      </w:r>
      <w:r w:rsidRPr="00C6331E">
        <w:t>still</w:t>
      </w:r>
      <w:r w:rsidR="00C24685">
        <w:t xml:space="preserve"> </w:t>
      </w:r>
      <w:r w:rsidRPr="00C6331E">
        <w:t>happen.</w:t>
      </w:r>
      <w:r w:rsidR="00C24685">
        <w:t xml:space="preserve"> </w:t>
      </w:r>
      <w:r w:rsidRPr="00C6331E">
        <w:t>This</w:t>
      </w:r>
      <w:r w:rsidR="00C24685">
        <w:t xml:space="preserve"> </w:t>
      </w:r>
      <w:r w:rsidRPr="00C6331E">
        <w:t>also</w:t>
      </w:r>
      <w:r w:rsidR="00C24685">
        <w:t xml:space="preserve"> </w:t>
      </w:r>
      <w:r w:rsidRPr="00C6331E">
        <w:t>causes</w:t>
      </w:r>
      <w:r w:rsidR="00C24685">
        <w:t xml:space="preserve"> </w:t>
      </w:r>
      <w:r w:rsidRPr="00C6331E">
        <w:t>certain</w:t>
      </w:r>
      <w:r w:rsidR="00C24685">
        <w:t xml:space="preserve"> </w:t>
      </w:r>
      <w:r w:rsidRPr="00C6331E">
        <w:t>problems</w:t>
      </w:r>
      <w:r w:rsidR="00C24685">
        <w:t xml:space="preserve"> </w:t>
      </w:r>
      <w:r w:rsidRPr="00C6331E">
        <w:t>for</w:t>
      </w:r>
      <w:r w:rsidR="00C24685">
        <w:t xml:space="preserve"> </w:t>
      </w:r>
      <w:r w:rsidRPr="00C6331E">
        <w:t>competent</w:t>
      </w:r>
      <w:r w:rsidR="00C24685">
        <w:t xml:space="preserve"> </w:t>
      </w:r>
      <w:r w:rsidRPr="00C6331E">
        <w:t>authorities</w:t>
      </w:r>
      <w:r w:rsidR="00C24685">
        <w:t xml:space="preserve"> </w:t>
      </w:r>
      <w:r w:rsidRPr="00C6331E">
        <w:t>in</w:t>
      </w:r>
      <w:r w:rsidR="00C24685">
        <w:t xml:space="preserve"> </w:t>
      </w:r>
      <w:r w:rsidRPr="00C6331E">
        <w:t>managing</w:t>
      </w:r>
      <w:r w:rsidR="00C24685">
        <w:t xml:space="preserve"> </w:t>
      </w:r>
      <w:r w:rsidRPr="00C6331E">
        <w:t>and</w:t>
      </w:r>
      <w:r w:rsidR="00C24685">
        <w:t xml:space="preserve"> </w:t>
      </w:r>
      <w:r w:rsidRPr="00C6331E">
        <w:t>training</w:t>
      </w:r>
      <w:r w:rsidR="00C24685">
        <w:t xml:space="preserve"> </w:t>
      </w:r>
      <w:r w:rsidRPr="00C6331E">
        <w:t>cadres.</w:t>
      </w:r>
    </w:p>
    <w:p w:rsidR="00F21141" w:rsidRPr="00C6331E" w:rsidRDefault="00F21141" w:rsidP="003C58BE">
      <w:pPr>
        <w:pStyle w:val="SingleTxtG"/>
      </w:pPr>
      <w:r w:rsidRPr="00C6331E">
        <w:t>40.</w:t>
      </w:r>
      <w:r w:rsidRPr="00C6331E">
        <w:tab/>
        <w:t>In</w:t>
      </w:r>
      <w:r w:rsidR="00C24685">
        <w:t xml:space="preserve"> </w:t>
      </w:r>
      <w:r w:rsidRPr="00C6331E">
        <w:t>some</w:t>
      </w:r>
      <w:r w:rsidR="00C24685">
        <w:t xml:space="preserve"> </w:t>
      </w:r>
      <w:r w:rsidRPr="00C6331E">
        <w:t>local</w:t>
      </w:r>
      <w:r w:rsidR="00C24685">
        <w:t xml:space="preserve"> </w:t>
      </w:r>
      <w:r w:rsidRPr="00C6331E">
        <w:t>areas,</w:t>
      </w:r>
      <w:r w:rsidR="00C24685">
        <w:t xml:space="preserve"> </w:t>
      </w:r>
      <w:r w:rsidRPr="00C6331E">
        <w:t>due</w:t>
      </w:r>
      <w:r w:rsidR="00C24685">
        <w:t xml:space="preserve"> </w:t>
      </w:r>
      <w:r w:rsidRPr="00C6331E">
        <w:t>to</w:t>
      </w:r>
      <w:r w:rsidR="00C24685">
        <w:t xml:space="preserve"> </w:t>
      </w:r>
      <w:r w:rsidRPr="00C6331E">
        <w:t>the</w:t>
      </w:r>
      <w:r w:rsidR="00C24685">
        <w:t xml:space="preserve"> </w:t>
      </w:r>
      <w:r w:rsidRPr="00C6331E">
        <w:t>difficult</w:t>
      </w:r>
      <w:r w:rsidR="00C24685">
        <w:t xml:space="preserve"> </w:t>
      </w:r>
      <w:r w:rsidRPr="00C6331E">
        <w:t>economic</w:t>
      </w:r>
      <w:r w:rsidR="00C24685">
        <w:t xml:space="preserve"> </w:t>
      </w:r>
      <w:r w:rsidRPr="00C6331E">
        <w:t>life</w:t>
      </w:r>
      <w:r w:rsidR="00C24685">
        <w:t xml:space="preserve"> </w:t>
      </w:r>
      <w:r w:rsidRPr="00C6331E">
        <w:t>and</w:t>
      </w:r>
      <w:r w:rsidR="00C24685">
        <w:t xml:space="preserve"> </w:t>
      </w:r>
      <w:r w:rsidRPr="00C6331E">
        <w:t>low</w:t>
      </w:r>
      <w:r w:rsidR="00C24685">
        <w:t xml:space="preserve"> </w:t>
      </w:r>
      <w:r w:rsidRPr="00C6331E">
        <w:t>educational</w:t>
      </w:r>
      <w:r w:rsidR="00C24685">
        <w:t xml:space="preserve"> </w:t>
      </w:r>
      <w:r w:rsidRPr="00C6331E">
        <w:t>level</w:t>
      </w:r>
      <w:r w:rsidR="00C24685">
        <w:t xml:space="preserve"> </w:t>
      </w:r>
      <w:r w:rsidRPr="00C6331E">
        <w:t>of</w:t>
      </w:r>
      <w:r w:rsidR="00C24685">
        <w:t xml:space="preserve"> </w:t>
      </w:r>
      <w:r w:rsidRPr="00C6331E">
        <w:t>the</w:t>
      </w:r>
      <w:r w:rsidR="00C24685">
        <w:t xml:space="preserve"> </w:t>
      </w:r>
      <w:r w:rsidRPr="00C6331E">
        <w:t>people,</w:t>
      </w:r>
      <w:r w:rsidR="00C24685">
        <w:t xml:space="preserve"> </w:t>
      </w:r>
      <w:r w:rsidRPr="00C6331E">
        <w:t>especially</w:t>
      </w:r>
      <w:r w:rsidR="00C24685">
        <w:t xml:space="preserve"> </w:t>
      </w:r>
      <w:r w:rsidRPr="00C6331E">
        <w:t>in</w:t>
      </w:r>
      <w:r w:rsidR="00C24685">
        <w:t xml:space="preserve"> </w:t>
      </w:r>
      <w:r w:rsidRPr="00C6331E">
        <w:t>ethnic</w:t>
      </w:r>
      <w:r w:rsidR="00C24685">
        <w:t xml:space="preserve"> </w:t>
      </w:r>
      <w:r w:rsidRPr="00C6331E">
        <w:t>minority</w:t>
      </w:r>
      <w:r w:rsidR="00C24685">
        <w:t xml:space="preserve"> </w:t>
      </w:r>
      <w:r w:rsidRPr="00C6331E">
        <w:t>regions,</w:t>
      </w:r>
      <w:r w:rsidR="00C24685">
        <w:t xml:space="preserve"> </w:t>
      </w:r>
      <w:r w:rsidRPr="00C6331E">
        <w:t>the</w:t>
      </w:r>
      <w:r w:rsidR="00C24685">
        <w:t xml:space="preserve"> </w:t>
      </w:r>
      <w:r w:rsidRPr="00C6331E">
        <w:t>introduction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and</w:t>
      </w:r>
      <w:r w:rsidR="00C24685">
        <w:t xml:space="preserve"> </w:t>
      </w:r>
      <w:r w:rsidRPr="00C6331E">
        <w:t>relevant</w:t>
      </w:r>
      <w:r w:rsidR="00C24685">
        <w:t xml:space="preserve"> </w:t>
      </w:r>
      <w:r w:rsidRPr="00C6331E">
        <w:t>laws</w:t>
      </w:r>
      <w:r w:rsidR="00C24685">
        <w:t xml:space="preserve"> </w:t>
      </w:r>
      <w:r w:rsidRPr="00C6331E">
        <w:t>face</w:t>
      </w:r>
      <w:r w:rsidR="00C24685">
        <w:t xml:space="preserve"> </w:t>
      </w:r>
      <w:r w:rsidRPr="00C6331E">
        <w:t>more</w:t>
      </w:r>
      <w:r w:rsidR="00C24685">
        <w:t xml:space="preserve"> </w:t>
      </w:r>
      <w:r w:rsidRPr="00C6331E">
        <w:t>difficulties</w:t>
      </w:r>
      <w:r w:rsidR="00C24685">
        <w:t xml:space="preserve"> </w:t>
      </w:r>
      <w:r w:rsidRPr="00C6331E">
        <w:t>because</w:t>
      </w:r>
      <w:r w:rsidR="00C24685">
        <w:t xml:space="preserve"> </w:t>
      </w:r>
      <w:r w:rsidRPr="00C6331E">
        <w:t>of</w:t>
      </w:r>
      <w:r w:rsidR="00C24685">
        <w:t xml:space="preserve"> </w:t>
      </w:r>
      <w:r w:rsidRPr="00C6331E">
        <w:t>the</w:t>
      </w:r>
      <w:r w:rsidR="00C24685">
        <w:t xml:space="preserve"> </w:t>
      </w:r>
      <w:r w:rsidRPr="00C6331E">
        <w:t>differences</w:t>
      </w:r>
      <w:r w:rsidR="00C24685">
        <w:t xml:space="preserve"> </w:t>
      </w:r>
      <w:r w:rsidRPr="00C6331E">
        <w:t>in</w:t>
      </w:r>
      <w:r w:rsidR="00C24685">
        <w:t xml:space="preserve"> </w:t>
      </w:r>
      <w:r w:rsidRPr="00C6331E">
        <w:t>custom,</w:t>
      </w:r>
      <w:r w:rsidR="00C24685">
        <w:t xml:space="preserve"> </w:t>
      </w:r>
      <w:r w:rsidRPr="00C6331E">
        <w:t>culture</w:t>
      </w:r>
      <w:r w:rsidR="00C24685">
        <w:t xml:space="preserve"> </w:t>
      </w:r>
      <w:r w:rsidRPr="00C6331E">
        <w:t>and</w:t>
      </w:r>
      <w:r w:rsidR="00C24685">
        <w:t xml:space="preserve"> </w:t>
      </w:r>
      <w:r w:rsidRPr="00C6331E">
        <w:t>the</w:t>
      </w:r>
      <w:r w:rsidR="00C24685">
        <w:t xml:space="preserve"> </w:t>
      </w:r>
      <w:r w:rsidRPr="00C6331E">
        <w:t>translation</w:t>
      </w:r>
      <w:r w:rsidR="00C24685">
        <w:t xml:space="preserve"> </w:t>
      </w:r>
      <w:r w:rsidRPr="00C6331E">
        <w:t>of</w:t>
      </w:r>
      <w:r w:rsidR="00C24685">
        <w:t xml:space="preserve"> </w:t>
      </w:r>
      <w:r w:rsidRPr="00C6331E">
        <w:t>laws</w:t>
      </w:r>
      <w:r w:rsidR="00C24685">
        <w:t xml:space="preserve"> </w:t>
      </w:r>
      <w:r w:rsidRPr="00C6331E">
        <w:t>into</w:t>
      </w:r>
      <w:r w:rsidR="00C24685">
        <w:t xml:space="preserve"> </w:t>
      </w:r>
      <w:r w:rsidRPr="00C6331E">
        <w:t>ethnic</w:t>
      </w:r>
      <w:r w:rsidR="00C24685">
        <w:t xml:space="preserve"> </w:t>
      </w:r>
      <w:r w:rsidRPr="00C6331E">
        <w:t>languages</w:t>
      </w:r>
      <w:r w:rsidR="00BC59B8">
        <w:t xml:space="preserve"> </w:t>
      </w:r>
      <w:r w:rsidRPr="00C6331E">
        <w:t>…</w:t>
      </w:r>
    </w:p>
    <w:p w:rsidR="00F21141" w:rsidRPr="00C6331E" w:rsidRDefault="00F21141" w:rsidP="008A64B9">
      <w:pPr>
        <w:pStyle w:val="HChG"/>
      </w:pPr>
      <w:r w:rsidRPr="00C6331E">
        <w:tab/>
      </w:r>
      <w:r w:rsidRPr="00C6331E">
        <w:tab/>
        <w:t>Part</w:t>
      </w:r>
      <w:r w:rsidR="00C24685">
        <w:t xml:space="preserve"> </w:t>
      </w:r>
      <w:r w:rsidRPr="00C6331E">
        <w:t>II</w:t>
      </w:r>
      <w:r w:rsidR="00C24685">
        <w:t xml:space="preserve"> </w:t>
      </w:r>
      <w:r w:rsidR="008A64B9">
        <w:br/>
      </w:r>
      <w:r w:rsidRPr="00C6331E">
        <w:t>Substantive</w:t>
      </w:r>
      <w:r w:rsidR="00C24685">
        <w:t xml:space="preserve"> </w:t>
      </w:r>
      <w:r w:rsidRPr="00C6331E">
        <w:t>articles</w:t>
      </w:r>
      <w:r w:rsidR="00C24685">
        <w:t xml:space="preserve"> </w:t>
      </w:r>
    </w:p>
    <w:p w:rsidR="00F21141" w:rsidRPr="00C6331E" w:rsidRDefault="00F21141" w:rsidP="008A64B9">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w:t>
      </w:r>
    </w:p>
    <w:p w:rsidR="00F21141" w:rsidRPr="00C6331E" w:rsidRDefault="00F21141" w:rsidP="008A64B9">
      <w:pPr>
        <w:pStyle w:val="H4G"/>
      </w:pPr>
      <w:r w:rsidRPr="00C6331E">
        <w:tab/>
      </w:r>
      <w:r w:rsidRPr="00C6331E">
        <w:tab/>
        <w:t>The</w:t>
      </w:r>
      <w:r w:rsidR="00C24685">
        <w:t xml:space="preserve"> </w:t>
      </w:r>
      <w:r w:rsidRPr="00C6331E">
        <w:t>definition</w:t>
      </w:r>
      <w:r w:rsidR="00C24685">
        <w:t xml:space="preserve"> </w:t>
      </w:r>
      <w:r w:rsidRPr="00C6331E">
        <w:t>of</w:t>
      </w:r>
      <w:r w:rsidR="00C24685">
        <w:t xml:space="preserve"> </w:t>
      </w:r>
      <w:r w:rsidRPr="00C6331E">
        <w:t>torture</w:t>
      </w:r>
      <w:r w:rsidR="00C24685">
        <w:t xml:space="preserve"> </w:t>
      </w:r>
      <w:r w:rsidRPr="00C6331E">
        <w:t>in</w:t>
      </w:r>
      <w:r w:rsidR="00C24685">
        <w:t xml:space="preserve"> </w:t>
      </w:r>
      <w:r w:rsidRPr="00C6331E">
        <w:t>domestic</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41.</w:t>
      </w:r>
      <w:r w:rsidRPr="00C6331E">
        <w:tab/>
        <w:t>The</w:t>
      </w:r>
      <w:r w:rsidR="00C24685">
        <w:t xml:space="preserve"> </w:t>
      </w:r>
      <w:r w:rsidRPr="00C6331E">
        <w:t>term</w:t>
      </w:r>
      <w:r w:rsidR="00C24685">
        <w:t xml:space="preserve"> </w:t>
      </w:r>
      <w:r w:rsidR="008313BC">
        <w:t>“</w:t>
      </w:r>
      <w:r w:rsidRPr="00C6331E">
        <w:t>torture</w:t>
      </w:r>
      <w:r w:rsidR="008313BC">
        <w:t>”</w:t>
      </w:r>
      <w:r w:rsidR="00C24685">
        <w:t xml:space="preserve"> </w:t>
      </w:r>
      <w:r w:rsidRPr="00C6331E">
        <w:t>and</w:t>
      </w:r>
      <w:r w:rsidR="00C24685">
        <w:t xml:space="preserve"> </w:t>
      </w:r>
      <w:r w:rsidRPr="00C6331E">
        <w:t>the</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have</w:t>
      </w:r>
      <w:r w:rsidR="00C24685">
        <w:t xml:space="preserve"> </w:t>
      </w:r>
      <w:r w:rsidRPr="00C6331E">
        <w:t>been</w:t>
      </w:r>
      <w:r w:rsidR="00C24685">
        <w:t xml:space="preserve"> </w:t>
      </w:r>
      <w:r w:rsidRPr="00C6331E">
        <w:t>provided</w:t>
      </w:r>
      <w:r w:rsidR="00C24685">
        <w:t xml:space="preserve"> </w:t>
      </w:r>
      <w:r w:rsidRPr="00C6331E">
        <w:t>in</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(Art.</w:t>
      </w:r>
      <w:r w:rsidR="007B70A9">
        <w:t xml:space="preserve"> </w:t>
      </w:r>
      <w:r w:rsidRPr="00C6331E">
        <w:t>20),</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w:t>
      </w:r>
      <w:r w:rsidR="007B70A9">
        <w:t xml:space="preserve"> </w:t>
      </w:r>
      <w:r w:rsidRPr="00C6331E">
        <w:t>10),</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(Arts.</w:t>
      </w:r>
      <w:r w:rsidR="00B12665">
        <w:t xml:space="preserve"> </w:t>
      </w:r>
      <w:r w:rsidRPr="00C6331E">
        <w:t>4,</w:t>
      </w:r>
      <w:r w:rsidR="00C24685">
        <w:t xml:space="preserve"> </w:t>
      </w:r>
      <w:r w:rsidRPr="00C6331E">
        <w:t>8),</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(Art.</w:t>
      </w:r>
      <w:r w:rsidR="007B70A9">
        <w:t xml:space="preserve"> </w:t>
      </w:r>
      <w:r w:rsidRPr="00C6331E">
        <w:t>14).</w:t>
      </w:r>
    </w:p>
    <w:p w:rsidR="00F21141" w:rsidRPr="00C6331E" w:rsidRDefault="00F21141" w:rsidP="003C58BE">
      <w:pPr>
        <w:pStyle w:val="SingleTxtG"/>
      </w:pPr>
      <w:r w:rsidRPr="00C6331E">
        <w:t>42.</w:t>
      </w:r>
      <w:r w:rsidRPr="00C6331E">
        <w:tab/>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has</w:t>
      </w:r>
      <w:r w:rsidR="00C24685">
        <w:t xml:space="preserve"> </w:t>
      </w:r>
      <w:r w:rsidRPr="00C6331E">
        <w:t>not</w:t>
      </w:r>
      <w:r w:rsidR="00C24685">
        <w:t xml:space="preserve"> </w:t>
      </w:r>
      <w:r w:rsidRPr="00C6331E">
        <w:t>a</w:t>
      </w:r>
      <w:r w:rsidR="00C24685">
        <w:t xml:space="preserve"> </w:t>
      </w:r>
      <w:r w:rsidRPr="00C6331E">
        <w:t>separate</w:t>
      </w:r>
      <w:r w:rsidR="00C24685">
        <w:t xml:space="preserve"> </w:t>
      </w:r>
      <w:r w:rsidRPr="00C6331E">
        <w:t>provision</w:t>
      </w:r>
      <w:r w:rsidR="00C24685">
        <w:t xml:space="preserve"> </w:t>
      </w:r>
      <w:r w:rsidRPr="00C6331E">
        <w:t>on</w:t>
      </w:r>
      <w:r w:rsidR="00C24685">
        <w:t xml:space="preserve"> </w:t>
      </w:r>
      <w:r w:rsidRPr="00C6331E">
        <w:t>offences</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definition</w:t>
      </w:r>
      <w:r w:rsidR="00C24685">
        <w:t xml:space="preserve"> </w:t>
      </w:r>
      <w:r w:rsidRPr="00C6331E">
        <w:t>of</w:t>
      </w:r>
      <w:r w:rsidR="00C24685">
        <w:t xml:space="preserve"> </w:t>
      </w:r>
      <w:r w:rsidRPr="00C6331E">
        <w:t>torture.</w:t>
      </w:r>
      <w:r w:rsidR="00C24685">
        <w:t xml:space="preserve"> </w:t>
      </w:r>
      <w:r w:rsidRPr="00C6331E">
        <w:t>However,</w:t>
      </w:r>
      <w:r w:rsidR="00C24685">
        <w:t xml:space="preserve"> </w:t>
      </w:r>
      <w:r w:rsidRPr="00C6331E">
        <w:t>every</w:t>
      </w:r>
      <w:r w:rsidR="00C24685">
        <w:t xml:space="preserve"> </w:t>
      </w:r>
      <w:r w:rsidRPr="00C6331E">
        <w:t>act</w:t>
      </w:r>
      <w:r w:rsidR="00C24685">
        <w:t xml:space="preserve"> </w:t>
      </w:r>
      <w:r w:rsidRPr="00C6331E">
        <w:t>which</w:t>
      </w:r>
      <w:r w:rsidR="00C24685">
        <w:t xml:space="preserve"> </w:t>
      </w:r>
      <w:r w:rsidRPr="00C6331E">
        <w:t>has</w:t>
      </w:r>
      <w:r w:rsidR="00C24685">
        <w:t xml:space="preserve"> </w:t>
      </w:r>
      <w:r w:rsidRPr="00C6331E">
        <w:t>torture</w:t>
      </w:r>
      <w:r w:rsidR="00C24685">
        <w:t xml:space="preserve"> </w:t>
      </w:r>
      <w:r w:rsidRPr="00C6331E">
        <w:t>nature,</w:t>
      </w:r>
      <w:r w:rsidR="00C24685">
        <w:t xml:space="preserve"> </w:t>
      </w:r>
      <w:r w:rsidRPr="00C6331E">
        <w:t>has</w:t>
      </w:r>
      <w:r w:rsidR="00C24685">
        <w:t xml:space="preserve"> </w:t>
      </w:r>
      <w:r w:rsidRPr="00C6331E">
        <w:t>been</w:t>
      </w:r>
      <w:r w:rsidR="00C24685">
        <w:t xml:space="preserve"> </w:t>
      </w:r>
      <w:r w:rsidRPr="00C6331E">
        <w:t>defined</w:t>
      </w:r>
      <w:r w:rsidR="00C24685">
        <w:t xml:space="preserve"> </w:t>
      </w:r>
      <w:r w:rsidRPr="00C6331E">
        <w:t>as</w:t>
      </w:r>
      <w:r w:rsidR="00C24685">
        <w:t xml:space="preserve"> </w:t>
      </w:r>
      <w:r w:rsidRPr="00C6331E">
        <w:t>criminal</w:t>
      </w:r>
      <w:r w:rsidR="00C24685">
        <w:t xml:space="preserve"> </w:t>
      </w:r>
      <w:r w:rsidRPr="00C6331E">
        <w:t>acts,</w:t>
      </w:r>
      <w:r w:rsidR="00C24685">
        <w:t xml:space="preserve"> </w:t>
      </w:r>
      <w:r w:rsidRPr="00C6331E">
        <w:t>and</w:t>
      </w:r>
      <w:r w:rsidR="00C24685">
        <w:t xml:space="preserve"> </w:t>
      </w:r>
      <w:r w:rsidRPr="00C6331E">
        <w:t>has</w:t>
      </w:r>
      <w:r w:rsidR="00C24685">
        <w:t xml:space="preserve"> </w:t>
      </w:r>
      <w:r w:rsidRPr="00C6331E">
        <w:t>been</w:t>
      </w:r>
      <w:r w:rsidR="00C24685">
        <w:t xml:space="preserve"> </w:t>
      </w:r>
      <w:r w:rsidRPr="00C6331E">
        <w:t>provided</w:t>
      </w:r>
      <w:r w:rsidR="00C24685">
        <w:t xml:space="preserve"> </w:t>
      </w:r>
      <w:r w:rsidRPr="00C6331E">
        <w:t>directly</w:t>
      </w:r>
      <w:r w:rsidR="00C24685">
        <w:t xml:space="preserve"> </w:t>
      </w:r>
      <w:r w:rsidRPr="00C6331E">
        <w:t>in</w:t>
      </w:r>
      <w:r w:rsidR="00C24685">
        <w:t xml:space="preserve"> </w:t>
      </w:r>
      <w:r w:rsidRPr="00C6331E">
        <w:t>crime</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(Art.</w:t>
      </w:r>
      <w:r w:rsidR="007B70A9">
        <w:t xml:space="preserve"> </w:t>
      </w:r>
      <w:r w:rsidRPr="00C6331E">
        <w:t>298);</w:t>
      </w:r>
      <w:r w:rsidR="00C24685">
        <w:t xml:space="preserve"> </w:t>
      </w:r>
      <w:r w:rsidRPr="00C6331E">
        <w:t>crime</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7B70A9">
        <w:t xml:space="preserve"> </w:t>
      </w:r>
      <w:r w:rsidRPr="00C6331E">
        <w:t>299);</w:t>
      </w:r>
      <w:r w:rsidR="00C24685">
        <w:t xml:space="preserve"> </w:t>
      </w:r>
      <w:r w:rsidRPr="00C6331E">
        <w:t>crime</w:t>
      </w:r>
      <w:r w:rsidR="00C24685">
        <w:t xml:space="preserve"> </w:t>
      </w:r>
      <w:r w:rsidRPr="00C6331E">
        <w:t>of</w:t>
      </w:r>
      <w:r w:rsidR="00C24685">
        <w:t xml:space="preserve"> </w:t>
      </w:r>
      <w:r w:rsidRPr="00C6331E">
        <w:t>bribing</w:t>
      </w:r>
      <w:r w:rsidR="00C24685">
        <w:t xml:space="preserve"> </w:t>
      </w:r>
      <w:r w:rsidRPr="00C6331E">
        <w:t>or</w:t>
      </w:r>
      <w:r w:rsidR="00C24685">
        <w:t xml:space="preserve"> </w:t>
      </w:r>
      <w:r w:rsidRPr="00C6331E">
        <w:t>coercing</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make</w:t>
      </w:r>
      <w:r w:rsidR="00C24685">
        <w:t xml:space="preserve"> </w:t>
      </w:r>
      <w:r w:rsidRPr="00C6331E">
        <w:t>false</w:t>
      </w:r>
      <w:r w:rsidR="00C24685">
        <w:t xml:space="preserve"> </w:t>
      </w:r>
      <w:r w:rsidRPr="00C6331E">
        <w:t>declarations</w:t>
      </w:r>
      <w:r w:rsidR="00C24685">
        <w:t xml:space="preserve"> </w:t>
      </w:r>
      <w:r w:rsidRPr="00C6331E">
        <w:t>or</w:t>
      </w:r>
      <w:r w:rsidR="00C24685">
        <w:t xml:space="preserve"> </w:t>
      </w:r>
      <w:r w:rsidRPr="00C6331E">
        <w:t>to</w:t>
      </w:r>
      <w:r w:rsidR="00C24685">
        <w:t xml:space="preserve"> </w:t>
      </w:r>
      <w:r w:rsidRPr="00C6331E">
        <w:t>supply</w:t>
      </w:r>
      <w:r w:rsidR="00C24685">
        <w:t xml:space="preserve"> </w:t>
      </w:r>
      <w:r w:rsidRPr="00C6331E">
        <w:t>false</w:t>
      </w:r>
      <w:r w:rsidR="00C24685">
        <w:t xml:space="preserve"> </w:t>
      </w:r>
      <w:r w:rsidRPr="00C6331E">
        <w:t>documents</w:t>
      </w:r>
      <w:r w:rsidR="00C24685">
        <w:t xml:space="preserve"> </w:t>
      </w:r>
      <w:r w:rsidRPr="00C6331E">
        <w:t>(Art.</w:t>
      </w:r>
      <w:r w:rsidR="007B70A9">
        <w:t xml:space="preserve"> </w:t>
      </w:r>
      <w:r w:rsidRPr="00C6331E">
        <w:t>309).</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nature</w:t>
      </w:r>
      <w:r w:rsidR="00C24685">
        <w:t xml:space="preserve"> </w:t>
      </w:r>
      <w:r w:rsidRPr="00C6331E">
        <w:t>can</w:t>
      </w:r>
      <w:r w:rsidR="00C24685">
        <w:t xml:space="preserve"> </w:t>
      </w:r>
      <w:r w:rsidRPr="00C6331E">
        <w:t>also</w:t>
      </w:r>
      <w:r w:rsidR="00C24685">
        <w:t xml:space="preserve"> </w:t>
      </w:r>
      <w:r w:rsidRPr="00C6331E">
        <w:t>be</w:t>
      </w:r>
      <w:r w:rsidR="00C24685">
        <w:t xml:space="preserve"> </w:t>
      </w:r>
      <w:r w:rsidRPr="00C6331E">
        <w:t>prosecuted</w:t>
      </w:r>
      <w:r w:rsidR="00C24685">
        <w:t xml:space="preserve"> </w:t>
      </w:r>
      <w:r w:rsidRPr="00C6331E">
        <w:t>under</w:t>
      </w:r>
      <w:r w:rsidR="00C24685">
        <w:t xml:space="preserve"> </w:t>
      </w:r>
      <w:r w:rsidRPr="00C6331E">
        <w:t>other</w:t>
      </w:r>
      <w:r w:rsidR="00C24685">
        <w:t xml:space="preserve"> </w:t>
      </w:r>
      <w:r w:rsidRPr="00C6331E">
        <w:t>crimes</w:t>
      </w:r>
      <w:r w:rsidR="00C24685">
        <w:t xml:space="preserve"> </w:t>
      </w:r>
      <w:r w:rsidRPr="00C6331E">
        <w:t>such</w:t>
      </w:r>
      <w:r w:rsidR="00C24685">
        <w:t xml:space="preserve"> </w:t>
      </w:r>
      <w:r w:rsidRPr="00C6331E">
        <w:t>as:</w:t>
      </w:r>
      <w:r w:rsidR="00C24685">
        <w:t xml:space="preserve"> </w:t>
      </w:r>
      <w:r w:rsidRPr="00C6331E">
        <w:t>murder</w:t>
      </w:r>
      <w:r w:rsidR="00C24685">
        <w:t xml:space="preserve"> </w:t>
      </w:r>
      <w:r w:rsidRPr="00C6331E">
        <w:t>(Art.</w:t>
      </w:r>
      <w:r w:rsidR="007B70A9">
        <w:t xml:space="preserve"> </w:t>
      </w:r>
      <w:r w:rsidRPr="00C6331E">
        <w:t>93);</w:t>
      </w:r>
      <w:r w:rsidR="00C24685">
        <w:t xml:space="preserve"> </w:t>
      </w:r>
      <w:r w:rsidRPr="00C6331E">
        <w:t>causing</w:t>
      </w:r>
      <w:r w:rsidR="00C24685">
        <w:t xml:space="preserve"> </w:t>
      </w:r>
      <w:r w:rsidRPr="00C6331E">
        <w:t>death</w:t>
      </w:r>
      <w:r w:rsidR="00C24685">
        <w:t xml:space="preserve"> </w:t>
      </w:r>
      <w:r w:rsidRPr="00C6331E">
        <w:t>to</w:t>
      </w:r>
      <w:r w:rsidR="00C24685">
        <w:t xml:space="preserve"> </w:t>
      </w:r>
      <w:r w:rsidRPr="00C6331E">
        <w:t>people</w:t>
      </w:r>
      <w:r w:rsidR="00C24685">
        <w:t xml:space="preserve"> </w:t>
      </w:r>
      <w:r w:rsidRPr="00C6331E">
        <w:t>in</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official</w:t>
      </w:r>
      <w:r w:rsidR="00C24685">
        <w:t xml:space="preserve"> </w:t>
      </w:r>
      <w:r w:rsidRPr="00C6331E">
        <w:t>duties</w:t>
      </w:r>
      <w:r w:rsidR="00C24685">
        <w:t xml:space="preserve"> </w:t>
      </w:r>
      <w:r w:rsidRPr="00C6331E">
        <w:t>(Art.</w:t>
      </w:r>
      <w:r w:rsidR="007B70A9">
        <w:t xml:space="preserve"> </w:t>
      </w:r>
      <w:r w:rsidRPr="00C6331E">
        <w:t>97);</w:t>
      </w:r>
      <w:r w:rsidR="00C24685">
        <w:t xml:space="preserve"> </w:t>
      </w:r>
      <w:r w:rsidRPr="00C6331E">
        <w:t>coercing</w:t>
      </w:r>
      <w:r w:rsidR="00C24685">
        <w:t xml:space="preserve"> </w:t>
      </w:r>
      <w:r w:rsidRPr="00C6331E">
        <w:t>suicide</w:t>
      </w:r>
      <w:r w:rsidR="00C24685">
        <w:t xml:space="preserve"> </w:t>
      </w:r>
      <w:r w:rsidRPr="00C6331E">
        <w:t>(Art.</w:t>
      </w:r>
      <w:r w:rsidR="007B70A9">
        <w:t xml:space="preserve"> </w:t>
      </w:r>
      <w:r w:rsidRPr="00C6331E">
        <w:t>100);</w:t>
      </w:r>
      <w:r w:rsidR="00C24685">
        <w:t xml:space="preserve"> </w:t>
      </w:r>
      <w:r w:rsidRPr="00C6331E">
        <w:t>threatening</w:t>
      </w:r>
      <w:r w:rsidR="00C24685">
        <w:t xml:space="preserve"> </w:t>
      </w:r>
      <w:r w:rsidRPr="00C6331E">
        <w:t>to</w:t>
      </w:r>
      <w:r w:rsidR="00C24685">
        <w:t xml:space="preserve"> </w:t>
      </w:r>
      <w:r w:rsidRPr="00C6331E">
        <w:t>murder</w:t>
      </w:r>
      <w:r w:rsidR="00C24685">
        <w:t xml:space="preserve"> </w:t>
      </w:r>
      <w:r w:rsidRPr="00C6331E">
        <w:t>(Art.</w:t>
      </w:r>
      <w:r w:rsidR="007B70A9">
        <w:t xml:space="preserve"> </w:t>
      </w:r>
      <w:r w:rsidRPr="00C6331E">
        <w:t>103);</w:t>
      </w:r>
      <w:r w:rsidR="00C24685">
        <w:t xml:space="preserve"> </w:t>
      </w:r>
      <w:r w:rsidRPr="00C6331E">
        <w:t>inflicting</w:t>
      </w:r>
      <w:r w:rsidR="00C24685">
        <w:t xml:space="preserve"> </w:t>
      </w:r>
      <w:r w:rsidRPr="00C6331E">
        <w:t>injury</w:t>
      </w:r>
      <w:r w:rsidR="00C24685">
        <w:t xml:space="preserve"> </w:t>
      </w:r>
      <w:r w:rsidRPr="00C6331E">
        <w:t>on</w:t>
      </w:r>
      <w:r w:rsidR="00C24685">
        <w:t xml:space="preserve"> </w:t>
      </w:r>
      <w:r w:rsidRPr="00C6331E">
        <w:t>or</w:t>
      </w:r>
      <w:r w:rsidR="00C24685">
        <w:t xml:space="preserve"> </w:t>
      </w:r>
      <w:r w:rsidRPr="00C6331E">
        <w:t>causing</w:t>
      </w:r>
      <w:r w:rsidR="00C24685">
        <w:t xml:space="preserve"> </w:t>
      </w:r>
      <w:r w:rsidRPr="00C6331E">
        <w:t>harm</w:t>
      </w:r>
      <w:r w:rsidR="00C24685">
        <w:t xml:space="preserve"> </w:t>
      </w:r>
      <w:r w:rsidRPr="00C6331E">
        <w:t>to</w:t>
      </w:r>
      <w:r w:rsidR="00C24685">
        <w:t xml:space="preserve"> </w:t>
      </w:r>
      <w:r w:rsidRPr="00C6331E">
        <w:t>the</w:t>
      </w:r>
      <w:r w:rsidR="00C24685">
        <w:t xml:space="preserve"> </w:t>
      </w:r>
      <w:r w:rsidRPr="00C6331E">
        <w:t>health</w:t>
      </w:r>
      <w:r w:rsidR="00C24685">
        <w:t xml:space="preserve"> </w:t>
      </w:r>
      <w:r w:rsidRPr="00C6331E">
        <w:t>of</w:t>
      </w:r>
      <w:r w:rsidR="00C24685">
        <w:t xml:space="preserve"> </w:t>
      </w:r>
      <w:r w:rsidRPr="00C6331E">
        <w:t>other</w:t>
      </w:r>
      <w:r w:rsidR="00C24685">
        <w:t xml:space="preserve"> </w:t>
      </w:r>
      <w:r w:rsidRPr="00C6331E">
        <w:t>persons</w:t>
      </w:r>
      <w:r w:rsidR="00C24685">
        <w:t xml:space="preserve"> </w:t>
      </w:r>
      <w:r w:rsidRPr="00C6331E">
        <w:t>while</w:t>
      </w:r>
      <w:r w:rsidR="00C24685">
        <w:t xml:space="preserve"> </w:t>
      </w:r>
      <w:r w:rsidRPr="00C6331E">
        <w:t>performing</w:t>
      </w:r>
      <w:r w:rsidR="00C24685">
        <w:t xml:space="preserve"> </w:t>
      </w:r>
      <w:r w:rsidRPr="00C6331E">
        <w:t>official</w:t>
      </w:r>
      <w:r w:rsidR="00C24685">
        <w:t xml:space="preserve"> </w:t>
      </w:r>
      <w:r w:rsidRPr="00C6331E">
        <w:t>duty</w:t>
      </w:r>
      <w:r w:rsidR="00C24685">
        <w:t xml:space="preserve"> </w:t>
      </w:r>
      <w:r w:rsidRPr="00C6331E">
        <w:t>(Art.</w:t>
      </w:r>
      <w:r w:rsidR="007B70A9">
        <w:t xml:space="preserve"> </w:t>
      </w:r>
      <w:r w:rsidRPr="00C6331E">
        <w:t>107);</w:t>
      </w:r>
      <w:r w:rsidR="00C24685">
        <w:t xml:space="preserve"> </w:t>
      </w:r>
      <w:r w:rsidRPr="00C6331E">
        <w:t>ill-treating</w:t>
      </w:r>
      <w:r w:rsidR="00C24685">
        <w:t xml:space="preserve"> </w:t>
      </w:r>
      <w:r w:rsidRPr="00C6331E">
        <w:t>other</w:t>
      </w:r>
      <w:r w:rsidR="00C24685">
        <w:t xml:space="preserve"> </w:t>
      </w:r>
      <w:r w:rsidRPr="00C6331E">
        <w:t>persons</w:t>
      </w:r>
      <w:r w:rsidR="00C24685">
        <w:t xml:space="preserve"> </w:t>
      </w:r>
      <w:r w:rsidRPr="00C6331E">
        <w:t>(Art.</w:t>
      </w:r>
      <w:r w:rsidR="007B70A9">
        <w:t xml:space="preserve"> </w:t>
      </w:r>
      <w:r w:rsidRPr="00C6331E">
        <w:t>110);</w:t>
      </w:r>
      <w:r w:rsidR="00C24685">
        <w:t xml:space="preserve"> </w:t>
      </w:r>
      <w:r w:rsidRPr="00C6331E">
        <w:t>humiliating</w:t>
      </w:r>
      <w:r w:rsidR="00C24685">
        <w:t xml:space="preserve"> </w:t>
      </w:r>
      <w:r w:rsidRPr="00C6331E">
        <w:t>other</w:t>
      </w:r>
      <w:r w:rsidR="00C24685">
        <w:t xml:space="preserve"> </w:t>
      </w:r>
      <w:r w:rsidRPr="00C6331E">
        <w:t>persons</w:t>
      </w:r>
      <w:r w:rsidR="00C24685">
        <w:t xml:space="preserve"> </w:t>
      </w:r>
      <w:r w:rsidRPr="00C6331E">
        <w:t>(Art.</w:t>
      </w:r>
      <w:r w:rsidR="007B70A9">
        <w:t xml:space="preserve"> </w:t>
      </w:r>
      <w:r w:rsidRPr="00C6331E">
        <w:t>121);</w:t>
      </w:r>
      <w:r w:rsidR="00C24685">
        <w:t xml:space="preserve"> </w:t>
      </w:r>
      <w:r w:rsidRPr="00C6331E">
        <w:t>illegal</w:t>
      </w:r>
      <w:r w:rsidR="00C24685">
        <w:t xml:space="preserve"> </w:t>
      </w:r>
      <w:r w:rsidRPr="00C6331E">
        <w:t>arrest,</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of</w:t>
      </w:r>
      <w:r w:rsidR="00C24685">
        <w:t xml:space="preserve"> </w:t>
      </w:r>
      <w:r w:rsidRPr="00C6331E">
        <w:t>people</w:t>
      </w:r>
      <w:r w:rsidR="00C24685">
        <w:t xml:space="preserve"> </w:t>
      </w:r>
      <w:r w:rsidRPr="00C6331E">
        <w:t>(Art.</w:t>
      </w:r>
      <w:r w:rsidR="007B70A9">
        <w:t xml:space="preserve"> </w:t>
      </w:r>
      <w:r w:rsidRPr="00C6331E">
        <w:t>123);</w:t>
      </w:r>
      <w:r w:rsidR="00C24685">
        <w:t xml:space="preserve"> </w:t>
      </w:r>
      <w:r w:rsidRPr="00C6331E">
        <w:t>insulting</w:t>
      </w:r>
      <w:r w:rsidR="00C24685">
        <w:t xml:space="preserve"> </w:t>
      </w:r>
      <w:r w:rsidRPr="00C6331E">
        <w:t>or</w:t>
      </w:r>
      <w:r w:rsidR="00C24685">
        <w:t xml:space="preserve"> </w:t>
      </w:r>
      <w:r w:rsidRPr="00C6331E">
        <w:t>assaulting</w:t>
      </w:r>
      <w:r w:rsidR="00C24685">
        <w:t xml:space="preserve"> </w:t>
      </w:r>
      <w:r w:rsidRPr="00C6331E">
        <w:t>commanders</w:t>
      </w:r>
      <w:r w:rsidR="00C24685">
        <w:t xml:space="preserve"> </w:t>
      </w:r>
      <w:r w:rsidRPr="00C6331E">
        <w:t>or</w:t>
      </w:r>
      <w:r w:rsidR="00C24685">
        <w:t xml:space="preserve"> </w:t>
      </w:r>
      <w:r w:rsidRPr="00C6331E">
        <w:t>superiors</w:t>
      </w:r>
      <w:r w:rsidR="00C24685">
        <w:t xml:space="preserve"> </w:t>
      </w:r>
      <w:r w:rsidRPr="00C6331E">
        <w:t>(Art.</w:t>
      </w:r>
      <w:r w:rsidR="007B70A9">
        <w:t xml:space="preserve"> </w:t>
      </w:r>
      <w:r w:rsidRPr="00C6331E">
        <w:t>319);</w:t>
      </w:r>
      <w:r w:rsidR="00C24685">
        <w:t xml:space="preserve"> </w:t>
      </w:r>
      <w:bookmarkStart w:id="1" w:name="dieu_320_name"/>
      <w:r w:rsidRPr="00C6331E">
        <w:t>humiliating</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to</w:t>
      </w:r>
      <w:r w:rsidR="00C24685">
        <w:t xml:space="preserve"> </w:t>
      </w:r>
      <w:r w:rsidRPr="00C6331E">
        <w:t>subordinates</w:t>
      </w:r>
      <w:bookmarkEnd w:id="1"/>
      <w:r w:rsidR="00C24685">
        <w:t xml:space="preserve"> </w:t>
      </w:r>
      <w:r w:rsidRPr="00C6331E">
        <w:t>(Art.</w:t>
      </w:r>
      <w:r w:rsidR="00C24685">
        <w:t xml:space="preserve"> </w:t>
      </w:r>
      <w:r w:rsidRPr="00C6331E">
        <w:t>320);</w:t>
      </w:r>
      <w:r w:rsidR="00C24685">
        <w:t xml:space="preserve"> </w:t>
      </w:r>
      <w:r w:rsidRPr="00C6331E">
        <w:t>humiliating</w:t>
      </w:r>
      <w:r w:rsidR="00C24685">
        <w:t xml:space="preserve"> </w:t>
      </w:r>
      <w:r w:rsidRPr="00C6331E">
        <w:t>or</w:t>
      </w:r>
      <w:r w:rsidR="00C24685">
        <w:t xml:space="preserve"> </w:t>
      </w:r>
      <w:r w:rsidRPr="00C6331E">
        <w:t>assaulting</w:t>
      </w:r>
      <w:r w:rsidR="00C24685">
        <w:t xml:space="preserve"> </w:t>
      </w:r>
      <w:r w:rsidRPr="00C6331E">
        <w:t>companions-in-arms</w:t>
      </w:r>
      <w:r w:rsidR="00C24685">
        <w:t xml:space="preserve"> </w:t>
      </w:r>
      <w:r w:rsidRPr="00C6331E">
        <w:t>(Art.</w:t>
      </w:r>
      <w:r w:rsidR="007B70A9">
        <w:t xml:space="preserve"> </w:t>
      </w:r>
      <w:r w:rsidRPr="00C6331E">
        <w:t>321);</w:t>
      </w:r>
      <w:r w:rsidR="00C24685">
        <w:t xml:space="preserve"> </w:t>
      </w:r>
      <w:r w:rsidRPr="00C6331E">
        <w:t>ill-treating</w:t>
      </w:r>
      <w:r w:rsidR="00C24685">
        <w:t xml:space="preserve"> </w:t>
      </w:r>
      <w:r w:rsidRPr="00C6331E">
        <w:t>prisoners</w:t>
      </w:r>
      <w:r w:rsidR="00C24685">
        <w:t xml:space="preserve"> </w:t>
      </w:r>
      <w:r w:rsidRPr="00C6331E">
        <w:t>of</w:t>
      </w:r>
      <w:r w:rsidR="00C24685">
        <w:t xml:space="preserve"> </w:t>
      </w:r>
      <w:r w:rsidRPr="00C6331E">
        <w:t>war</w:t>
      </w:r>
      <w:r w:rsidR="00C24685">
        <w:t xml:space="preserve"> </w:t>
      </w:r>
      <w:r w:rsidRPr="00C6331E">
        <w:t>and/or</w:t>
      </w:r>
      <w:r w:rsidR="00C24685">
        <w:t xml:space="preserve"> </w:t>
      </w:r>
      <w:r w:rsidRPr="00C6331E">
        <w:t>enemy</w:t>
      </w:r>
      <w:r w:rsidR="00C24685">
        <w:t xml:space="preserve"> </w:t>
      </w:r>
      <w:r w:rsidRPr="00C6331E">
        <w:t>deserters</w:t>
      </w:r>
      <w:r w:rsidR="00C24685">
        <w:t xml:space="preserve"> </w:t>
      </w:r>
      <w:r w:rsidRPr="00C6331E">
        <w:t>(Art.</w:t>
      </w:r>
      <w:r w:rsidR="007B70A9">
        <w:t xml:space="preserve"> </w:t>
      </w:r>
      <w:r w:rsidRPr="00C6331E">
        <w:t>340).</w:t>
      </w:r>
    </w:p>
    <w:p w:rsidR="00F21141" w:rsidRPr="00C6331E" w:rsidRDefault="00F21141" w:rsidP="003C58BE">
      <w:pPr>
        <w:pStyle w:val="SingleTxtG"/>
      </w:pPr>
      <w:r w:rsidRPr="00C6331E">
        <w:t>43.</w:t>
      </w:r>
      <w:r w:rsidRPr="00C6331E">
        <w:tab/>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has</w:t>
      </w:r>
      <w:r w:rsidR="00C24685">
        <w:t xml:space="preserve"> </w:t>
      </w:r>
      <w:r w:rsidRPr="00C6331E">
        <w:t>widened</w:t>
      </w:r>
      <w:r w:rsidR="00C24685">
        <w:t xml:space="preserve"> </w:t>
      </w:r>
      <w:r w:rsidRPr="00C6331E">
        <w:t>criminal</w:t>
      </w:r>
      <w:r w:rsidR="00C24685">
        <w:t xml:space="preserve"> </w:t>
      </w:r>
      <w:r w:rsidRPr="00C6331E">
        <w:t>subjects</w:t>
      </w:r>
      <w:r w:rsidR="00C24685">
        <w:t xml:space="preserve"> </w:t>
      </w:r>
      <w:r w:rsidRPr="00C6331E">
        <w:t>and</w:t>
      </w:r>
      <w:r w:rsidR="00C24685">
        <w:t xml:space="preserve"> </w:t>
      </w:r>
      <w:r w:rsidRPr="00C6331E">
        <w:t>acts</w:t>
      </w:r>
      <w:r w:rsidR="00C24685">
        <w:t xml:space="preserve"> </w:t>
      </w:r>
      <w:r w:rsidRPr="00C6331E">
        <w:t>and</w:t>
      </w:r>
      <w:r w:rsidR="00C24685">
        <w:t xml:space="preserve"> </w:t>
      </w:r>
      <w:r w:rsidRPr="00C6331E">
        <w:t>increased</w:t>
      </w:r>
      <w:r w:rsidR="00C24685">
        <w:t xml:space="preserve"> </w:t>
      </w:r>
      <w:r w:rsidRPr="00C6331E">
        <w:t>punishment</w:t>
      </w:r>
      <w:r w:rsidR="00C24685">
        <w:t xml:space="preserve"> </w:t>
      </w:r>
      <w:r w:rsidRPr="00C6331E">
        <w:t>for</w:t>
      </w:r>
      <w:r w:rsidR="00C24685">
        <w:t xml:space="preserve"> </w:t>
      </w:r>
      <w:r w:rsidRPr="00C6331E">
        <w:t>acts</w:t>
      </w:r>
      <w:r w:rsidR="00C24685">
        <w:t xml:space="preserve"> </w:t>
      </w:r>
      <w:r w:rsidRPr="00C6331E">
        <w:t>relating</w:t>
      </w:r>
      <w:r w:rsidR="00C24685">
        <w:t xml:space="preserve"> </w:t>
      </w:r>
      <w:r w:rsidRPr="00C6331E">
        <w:t>to</w:t>
      </w:r>
      <w:r w:rsidR="00C24685">
        <w:t xml:space="preserve"> </w:t>
      </w:r>
      <w:r w:rsidRPr="00C6331E">
        <w:t>torture.</w:t>
      </w:r>
      <w:r w:rsidR="00C24685">
        <w:t xml:space="preserve"> </w:t>
      </w:r>
      <w:r w:rsidRPr="00C6331E">
        <w:t>Thus,</w:t>
      </w:r>
      <w:r w:rsidR="00C24685">
        <w:t xml:space="preserve"> </w:t>
      </w:r>
      <w:r w:rsidRPr="00C6331E">
        <w:t>it</w:t>
      </w:r>
      <w:r w:rsidR="00C24685">
        <w:t xml:space="preserve"> </w:t>
      </w:r>
      <w:r w:rsidRPr="00C6331E">
        <w:t>has</w:t>
      </w:r>
      <w:r w:rsidR="00C24685">
        <w:t xml:space="preserve"> </w:t>
      </w:r>
      <w:r w:rsidRPr="00C6331E">
        <w:t>been</w:t>
      </w:r>
      <w:r w:rsidR="00C24685">
        <w:t xml:space="preserve"> </w:t>
      </w:r>
      <w:r w:rsidRPr="00C6331E">
        <w:t>more</w:t>
      </w:r>
      <w:r w:rsidR="00C24685">
        <w:t xml:space="preserve"> </w:t>
      </w:r>
      <w:r w:rsidRPr="00C6331E">
        <w:t>conformed</w:t>
      </w:r>
      <w:r w:rsidR="00C24685">
        <w:t xml:space="preserve"> </w:t>
      </w:r>
      <w:r w:rsidRPr="00C6331E">
        <w:t>to</w:t>
      </w:r>
      <w:r w:rsidR="00C24685">
        <w:t xml:space="preserve"> </w:t>
      </w:r>
      <w:r w:rsidRPr="00C6331E">
        <w:t>the</w:t>
      </w:r>
      <w:r w:rsidR="00C24685">
        <w:t xml:space="preserve"> </w:t>
      </w:r>
      <w:r w:rsidRPr="00C6331E">
        <w:t>UNCAT</w:t>
      </w:r>
      <w:r w:rsidR="008313BC">
        <w:t>’</w:t>
      </w:r>
      <w:r w:rsidRPr="00C6331E">
        <w:t>s</w:t>
      </w:r>
      <w:r w:rsidR="00C24685">
        <w:t xml:space="preserve"> </w:t>
      </w:r>
      <w:r w:rsidRPr="00C6331E">
        <w:t>provisions</w:t>
      </w:r>
      <w:r w:rsidR="00C24685">
        <w:t xml:space="preserve"> </w:t>
      </w:r>
      <w:r w:rsidRPr="00C6331E">
        <w:t>and</w:t>
      </w:r>
      <w:r w:rsidR="00C24685">
        <w:t xml:space="preserve"> </w:t>
      </w:r>
      <w:r w:rsidRPr="00C6331E">
        <w:t>specific</w:t>
      </w:r>
      <w:r w:rsidR="00C24685">
        <w:t xml:space="preserve"> </w:t>
      </w:r>
      <w:r w:rsidRPr="00C6331E">
        <w:t>conditions</w:t>
      </w:r>
      <w:r w:rsidR="00C24685">
        <w:t xml:space="preserve"> </w:t>
      </w:r>
      <w:r w:rsidRPr="00C6331E">
        <w:t>and</w:t>
      </w:r>
      <w:r w:rsidR="00C24685">
        <w:t xml:space="preserve"> </w:t>
      </w:r>
      <w:r w:rsidRPr="00C6331E">
        <w:t>situation</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particular,</w:t>
      </w:r>
      <w:r w:rsidR="00C24685">
        <w:t xml:space="preserve"> </w:t>
      </w:r>
      <w:r w:rsidRPr="00C6331E">
        <w:t>crime</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(Art.</w:t>
      </w:r>
      <w:r w:rsidR="00C24685">
        <w:t xml:space="preserve"> </w:t>
      </w:r>
      <w:r w:rsidRPr="00C6331E">
        <w:t>373);</w:t>
      </w:r>
      <w:r w:rsidR="00C24685">
        <w:t xml:space="preserve"> </w:t>
      </w:r>
      <w:r w:rsidRPr="00C6331E">
        <w:t>crime</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C24685">
        <w:t xml:space="preserve"> </w:t>
      </w:r>
      <w:r w:rsidRPr="00C6331E">
        <w:t>374);</w:t>
      </w:r>
      <w:r w:rsidR="00C24685">
        <w:t xml:space="preserve"> </w:t>
      </w:r>
      <w:r w:rsidRPr="00C6331E">
        <w:t>crime</w:t>
      </w:r>
      <w:r w:rsidR="00C24685">
        <w:t xml:space="preserve"> </w:t>
      </w:r>
      <w:r w:rsidRPr="00C6331E">
        <w:t>of</w:t>
      </w:r>
      <w:r w:rsidR="00C24685">
        <w:t xml:space="preserve"> </w:t>
      </w:r>
      <w:r w:rsidRPr="00C6331E">
        <w:t>bribing</w:t>
      </w:r>
      <w:r w:rsidR="00C24685">
        <w:t xml:space="preserve"> </w:t>
      </w:r>
      <w:r w:rsidRPr="00C6331E">
        <w:t>or</w:t>
      </w:r>
      <w:r w:rsidR="00C24685">
        <w:t xml:space="preserve"> </w:t>
      </w:r>
      <w:r w:rsidRPr="00C6331E">
        <w:t>coercing</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make</w:t>
      </w:r>
      <w:r w:rsidR="00C24685">
        <w:t xml:space="preserve"> </w:t>
      </w:r>
      <w:r w:rsidRPr="00C6331E">
        <w:t>false</w:t>
      </w:r>
      <w:r w:rsidR="00C24685">
        <w:t xml:space="preserve"> </w:t>
      </w:r>
      <w:r w:rsidRPr="00C6331E">
        <w:t>declarations</w:t>
      </w:r>
      <w:r w:rsidR="00C24685">
        <w:t xml:space="preserve"> </w:t>
      </w:r>
      <w:r w:rsidRPr="00C6331E">
        <w:t>or</w:t>
      </w:r>
      <w:r w:rsidR="00C24685">
        <w:t xml:space="preserve"> </w:t>
      </w:r>
      <w:r w:rsidRPr="00C6331E">
        <w:t>to</w:t>
      </w:r>
      <w:r w:rsidR="00C24685">
        <w:t xml:space="preserve"> </w:t>
      </w:r>
      <w:r w:rsidRPr="00C6331E">
        <w:t>supply</w:t>
      </w:r>
      <w:r w:rsidR="00C24685">
        <w:t xml:space="preserve"> </w:t>
      </w:r>
      <w:r w:rsidRPr="00C6331E">
        <w:t>false</w:t>
      </w:r>
      <w:r w:rsidR="00C24685">
        <w:t xml:space="preserve"> </w:t>
      </w:r>
      <w:r w:rsidRPr="00C6331E">
        <w:t>documents</w:t>
      </w:r>
      <w:r w:rsidR="00C24685">
        <w:t xml:space="preserve"> </w:t>
      </w:r>
      <w:r w:rsidRPr="00C6331E">
        <w:t>(Art.</w:t>
      </w:r>
      <w:r w:rsidR="00C24685">
        <w:t xml:space="preserve"> </w:t>
      </w:r>
      <w:r w:rsidRPr="00C6331E">
        <w:t>384).</w:t>
      </w:r>
    </w:p>
    <w:p w:rsidR="00F21141" w:rsidRPr="00C6331E" w:rsidRDefault="00F21141" w:rsidP="003C58BE">
      <w:pPr>
        <w:pStyle w:val="SingleTxtG"/>
      </w:pPr>
      <w:r w:rsidRPr="00C6331E">
        <w:t>44.</w:t>
      </w:r>
      <w:r w:rsidRPr="00C6331E">
        <w:tab/>
        <w:t>One</w:t>
      </w:r>
      <w:r w:rsidR="00C24685">
        <w:t xml:space="preserve"> </w:t>
      </w:r>
      <w:r w:rsidRPr="00C6331E">
        <w:t>new</w:t>
      </w:r>
      <w:r w:rsidR="00C24685">
        <w:t xml:space="preserve"> </w:t>
      </w:r>
      <w:r w:rsidRPr="00C6331E">
        <w:t>point</w:t>
      </w:r>
      <w:r w:rsidR="00C24685">
        <w:t xml:space="preserve"> </w:t>
      </w:r>
      <w:r w:rsidRPr="00C6331E">
        <w:t>in</w:t>
      </w:r>
      <w:r w:rsidR="00C24685">
        <w:t xml:space="preserve"> </w:t>
      </w:r>
      <w:r w:rsidRPr="00C6331E">
        <w:t>legal</w:t>
      </w:r>
      <w:r w:rsidR="00C24685">
        <w:t xml:space="preserve"> </w:t>
      </w:r>
      <w:r w:rsidRPr="00C6331E">
        <w:t>system</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can</w:t>
      </w:r>
      <w:r w:rsidR="00C24685">
        <w:t xml:space="preserve"> </w:t>
      </w:r>
      <w:r w:rsidRPr="00C6331E">
        <w:t>be</w:t>
      </w:r>
      <w:r w:rsidR="00C24685">
        <w:t xml:space="preserve"> </w:t>
      </w:r>
      <w:r w:rsidRPr="00C6331E">
        <w:t>applied</w:t>
      </w:r>
      <w:r w:rsidR="00C24685">
        <w:t xml:space="preserve"> </w:t>
      </w:r>
      <w:r w:rsidRPr="00C6331E">
        <w:t>when</w:t>
      </w:r>
      <w:r w:rsidR="00C24685">
        <w:t xml:space="preserve"> </w:t>
      </w:r>
      <w:r w:rsidRPr="00C6331E">
        <w:t>dealing</w:t>
      </w:r>
      <w:r w:rsidR="00C24685">
        <w:t xml:space="preserve"> </w:t>
      </w:r>
      <w:r w:rsidRPr="00C6331E">
        <w:t>with</w:t>
      </w:r>
      <w:r w:rsidR="00C24685">
        <w:t xml:space="preserve"> </w:t>
      </w:r>
      <w:r w:rsidRPr="00C6331E">
        <w:t>torture</w:t>
      </w:r>
      <w:r w:rsidR="00C24685">
        <w:t xml:space="preserve"> </w:t>
      </w:r>
      <w:r w:rsidRPr="00C6331E">
        <w:t>cases</w:t>
      </w:r>
      <w:r w:rsidR="00C24685">
        <w:t xml:space="preserve"> </w:t>
      </w:r>
      <w:r w:rsidRPr="00C6331E">
        <w:t>is</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accepted</w:t>
      </w:r>
      <w:r w:rsidR="00C24685">
        <w:t xml:space="preserve"> </w:t>
      </w:r>
      <w:r w:rsidRPr="00C6331E">
        <w:t>the</w:t>
      </w:r>
      <w:r w:rsidR="00C24685">
        <w:t xml:space="preserve"> </w:t>
      </w:r>
      <w:r w:rsidRPr="00C6331E">
        <w:t>choice</w:t>
      </w:r>
      <w:r w:rsidR="00C24685">
        <w:t xml:space="preserve"> </w:t>
      </w:r>
      <w:r w:rsidRPr="00C6331E">
        <w:t>and</w:t>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legal</w:t>
      </w:r>
      <w:r w:rsidR="00C24685">
        <w:t xml:space="preserve"> </w:t>
      </w:r>
      <w:r w:rsidRPr="00C6331E">
        <w:t>precedents</w:t>
      </w:r>
      <w:r w:rsidR="00C24685">
        <w:t xml:space="preserve"> </w:t>
      </w:r>
      <w:r w:rsidRPr="00C6331E">
        <w:t>in</w:t>
      </w:r>
      <w:r w:rsidR="00C24685">
        <w:t xml:space="preserve"> </w:t>
      </w:r>
      <w:r w:rsidRPr="00C6331E">
        <w:t>adjudication.</w:t>
      </w:r>
      <w:r w:rsidRPr="00E60643">
        <w:rPr>
          <w:rStyle w:val="FootnoteReference"/>
        </w:rPr>
        <w:footnoteReference w:id="17"/>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legal</w:t>
      </w:r>
      <w:r w:rsidR="00C24685">
        <w:t xml:space="preserve"> </w:t>
      </w:r>
      <w:r w:rsidRPr="00C6331E">
        <w:t>precedents</w:t>
      </w:r>
      <w:r w:rsidR="00C24685">
        <w:t xml:space="preserve"> </w:t>
      </w:r>
      <w:r w:rsidRPr="00C6331E">
        <w:t>is</w:t>
      </w:r>
      <w:r w:rsidR="00C24685">
        <w:t xml:space="preserve"> </w:t>
      </w:r>
      <w:r w:rsidRPr="00C6331E">
        <w:t>a</w:t>
      </w:r>
      <w:r w:rsidR="00C24685">
        <w:t xml:space="preserve"> </w:t>
      </w:r>
      <w:r w:rsidRPr="00C6331E">
        <w:t>progress,</w:t>
      </w:r>
      <w:r w:rsidR="00C24685">
        <w:t xml:space="preserve"> </w:t>
      </w:r>
      <w:r w:rsidRPr="00C6331E">
        <w:t>contributing</w:t>
      </w:r>
      <w:r w:rsidR="00C24685">
        <w:t xml:space="preserve"> </w:t>
      </w:r>
      <w:r w:rsidRPr="00C6331E">
        <w:t>to</w:t>
      </w:r>
      <w:r w:rsidR="00C24685">
        <w:t xml:space="preserve"> </w:t>
      </w:r>
      <w:r w:rsidRPr="00C6331E">
        <w:t>flexible</w:t>
      </w:r>
      <w:r w:rsidR="00C24685">
        <w:t xml:space="preserve"> </w:t>
      </w:r>
      <w:r w:rsidRPr="00C6331E">
        <w:t>and</w:t>
      </w:r>
      <w:r w:rsidR="00C24685">
        <w:t xml:space="preserve"> </w:t>
      </w:r>
      <w:r w:rsidRPr="00C6331E">
        <w:t>uniform</w:t>
      </w:r>
      <w:r w:rsidR="00C24685">
        <w:t xml:space="preserve"> </w:t>
      </w:r>
      <w:r w:rsidRPr="00C6331E">
        <w:t>application</w:t>
      </w:r>
      <w:r w:rsidR="00C24685">
        <w:t xml:space="preserve"> </w:t>
      </w:r>
      <w:r w:rsidRPr="00C6331E">
        <w:t>of</w:t>
      </w:r>
      <w:r w:rsidR="00C24685">
        <w:t xml:space="preserve"> </w:t>
      </w:r>
      <w:r w:rsidRPr="00C6331E">
        <w:t>law,</w:t>
      </w:r>
      <w:r w:rsidR="00C24685">
        <w:t xml:space="preserve"> </w:t>
      </w:r>
      <w:r w:rsidRPr="00C6331E">
        <w:t>especially</w:t>
      </w:r>
      <w:r w:rsidR="00C24685">
        <w:t xml:space="preserve"> </w:t>
      </w:r>
      <w:r w:rsidRPr="00C6331E">
        <w:t>in</w:t>
      </w:r>
      <w:r w:rsidR="00C24685">
        <w:t xml:space="preserve"> </w:t>
      </w:r>
      <w:r w:rsidRPr="00C6331E">
        <w:t>the</w:t>
      </w:r>
      <w:r w:rsidR="00C24685">
        <w:t xml:space="preserve"> </w:t>
      </w:r>
      <w:r w:rsidRPr="00C6331E">
        <w:t>field</w:t>
      </w:r>
      <w:r w:rsidR="00C24685">
        <w:t xml:space="preserve"> </w:t>
      </w:r>
      <w:r w:rsidRPr="00C6331E">
        <w:t>that</w:t>
      </w:r>
      <w:r w:rsidR="00C24685">
        <w:t xml:space="preserve"> </w:t>
      </w:r>
      <w:r w:rsidRPr="00C6331E">
        <w:t>may</w:t>
      </w:r>
      <w:r w:rsidR="00C24685">
        <w:t xml:space="preserve"> </w:t>
      </w:r>
      <w:r w:rsidRPr="00C6331E">
        <w:t>have</w:t>
      </w:r>
      <w:r w:rsidR="00C24685">
        <w:t xml:space="preserve"> </w:t>
      </w:r>
      <w:r w:rsidRPr="00C6331E">
        <w:t>different</w:t>
      </w:r>
      <w:r w:rsidR="00C24685">
        <w:t xml:space="preserve"> </w:t>
      </w:r>
      <w:r w:rsidRPr="00C6331E">
        <w:t>interpretations</w:t>
      </w:r>
      <w:r w:rsidR="00C24685">
        <w:t xml:space="preserve"> </w:t>
      </w:r>
      <w:r w:rsidRPr="00C6331E">
        <w:t>like</w:t>
      </w:r>
      <w:r w:rsidR="00C24685">
        <w:t xml:space="preserve"> </w:t>
      </w:r>
      <w:r w:rsidRPr="00C6331E">
        <w:t>law</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law</w:t>
      </w:r>
      <w:r w:rsidR="00C24685">
        <w:t xml:space="preserve"> </w:t>
      </w:r>
      <w:r w:rsidRPr="00C6331E">
        <w:t>concerning</w:t>
      </w:r>
      <w:r w:rsidR="00C24685">
        <w:t xml:space="preserve"> </w:t>
      </w:r>
      <w:r w:rsidRPr="00C6331E">
        <w:t>torture.</w:t>
      </w:r>
      <w:r w:rsidR="00C24685">
        <w:t xml:space="preserve"> </w:t>
      </w:r>
      <w:r w:rsidRPr="00C6331E">
        <w:t>The</w:t>
      </w:r>
      <w:r w:rsidR="00C24685">
        <w:t xml:space="preserve"> </w:t>
      </w:r>
      <w:r w:rsidRPr="00C6331E">
        <w:t>Chief</w:t>
      </w:r>
      <w:r w:rsidR="00C24685">
        <w:t xml:space="preserve"> </w:t>
      </w:r>
      <w:r w:rsidRPr="00C6331E">
        <w:t>Justice</w:t>
      </w:r>
      <w:r w:rsidR="00C24685">
        <w:t xml:space="preserve"> </w:t>
      </w:r>
      <w:r w:rsidRPr="00C6331E">
        <w:t>of</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issued</w:t>
      </w:r>
      <w:r w:rsidR="00C24685">
        <w:t xml:space="preserve"> </w:t>
      </w:r>
      <w:r w:rsidRPr="00C6331E">
        <w:t>Decision</w:t>
      </w:r>
      <w:r w:rsidR="00C24685">
        <w:t xml:space="preserve"> </w:t>
      </w:r>
      <w:r w:rsidRPr="00C6331E">
        <w:t>No.</w:t>
      </w:r>
      <w:r w:rsidR="00C24685">
        <w:t xml:space="preserve"> </w:t>
      </w:r>
      <w:r w:rsidRPr="00C6331E">
        <w:t>220/QD-CA</w:t>
      </w:r>
      <w:r w:rsidR="00C24685">
        <w:t xml:space="preserve"> </w:t>
      </w:r>
      <w:r w:rsidRPr="00C6331E">
        <w:t>of</w:t>
      </w:r>
      <w:r w:rsidR="00C24685">
        <w:t xml:space="preserve"> </w:t>
      </w:r>
      <w:r w:rsidRPr="00C6331E">
        <w:t>6th</w:t>
      </w:r>
      <w:r w:rsidR="00C24685">
        <w:t xml:space="preserve"> </w:t>
      </w:r>
      <w:r w:rsidRPr="00C6331E">
        <w:t>April,</w:t>
      </w:r>
      <w:r w:rsidR="00C24685">
        <w:t xml:space="preserve"> </w:t>
      </w:r>
      <w:r w:rsidRPr="00C6331E">
        <w:t>2016</w:t>
      </w:r>
      <w:r w:rsidR="00C24685">
        <w:t xml:space="preserve"> </w:t>
      </w:r>
      <w:r w:rsidRPr="00C6331E">
        <w:t>and</w:t>
      </w:r>
      <w:r w:rsidR="00C24685">
        <w:t xml:space="preserve"> </w:t>
      </w:r>
      <w:r w:rsidRPr="00C6331E">
        <w:t>Decision</w:t>
      </w:r>
      <w:r w:rsidR="00C24685">
        <w:t xml:space="preserve"> </w:t>
      </w:r>
      <w:r w:rsidRPr="00C6331E">
        <w:t>No.</w:t>
      </w:r>
      <w:r w:rsidR="00C24685">
        <w:t xml:space="preserve"> </w:t>
      </w:r>
      <w:r w:rsidRPr="00C6331E">
        <w:t>698/QD-CA</w:t>
      </w:r>
      <w:r w:rsidR="00C24685">
        <w:t xml:space="preserve"> </w:t>
      </w:r>
      <w:r w:rsidRPr="00C6331E">
        <w:t>of</w:t>
      </w:r>
      <w:r w:rsidR="00C24685">
        <w:t xml:space="preserve"> </w:t>
      </w:r>
      <w:r w:rsidRPr="00C6331E">
        <w:t>17th</w:t>
      </w:r>
      <w:r w:rsidR="00C24685">
        <w:t xml:space="preserve"> </w:t>
      </w:r>
      <w:r w:rsidRPr="00C6331E">
        <w:t>October</w:t>
      </w:r>
      <w:r w:rsidR="00C24685">
        <w:t xml:space="preserve"> </w:t>
      </w:r>
      <w:r w:rsidRPr="00C6331E">
        <w:t>2016</w:t>
      </w:r>
      <w:r w:rsidR="00C24685">
        <w:t xml:space="preserve"> </w:t>
      </w:r>
      <w:r w:rsidRPr="00C6331E">
        <w:t>on</w:t>
      </w:r>
      <w:r w:rsidR="00C24685">
        <w:t xml:space="preserve"> </w:t>
      </w:r>
      <w:r w:rsidRPr="00C6331E">
        <w:t>announced</w:t>
      </w:r>
      <w:r w:rsidR="00C24685">
        <w:t xml:space="preserve"> </w:t>
      </w:r>
      <w:r w:rsidRPr="00C6331E">
        <w:t>precedents</w:t>
      </w:r>
      <w:r w:rsidR="00C24685">
        <w:t xml:space="preserve"> </w:t>
      </w:r>
      <w:r w:rsidRPr="00C6331E">
        <w:t>of</w:t>
      </w:r>
      <w:r w:rsidR="00C24685">
        <w:t xml:space="preserve"> </w:t>
      </w:r>
      <w:r w:rsidRPr="00C6331E">
        <w:t>the</w:t>
      </w:r>
      <w:r w:rsidR="00C24685">
        <w:t xml:space="preserve"> </w:t>
      </w:r>
      <w:r w:rsidRPr="00C6331E">
        <w:t>court.</w:t>
      </w:r>
    </w:p>
    <w:p w:rsidR="00F21141" w:rsidRPr="00C6331E" w:rsidRDefault="00F21141" w:rsidP="00716541">
      <w:pPr>
        <w:pStyle w:val="H4G"/>
      </w:pPr>
      <w:r w:rsidRPr="00C6331E">
        <w:tab/>
      </w:r>
      <w:r w:rsidRPr="00C6331E">
        <w:tab/>
        <w:t>International</w:t>
      </w:r>
      <w:r w:rsidR="00C24685">
        <w:t xml:space="preserve"> </w:t>
      </w:r>
      <w:r w:rsidRPr="00C6331E">
        <w:t>instruments</w:t>
      </w:r>
      <w:r w:rsidR="00C24685">
        <w:t xml:space="preserve"> </w:t>
      </w:r>
      <w:r w:rsidRPr="00C6331E">
        <w:t>binding</w:t>
      </w:r>
      <w:r w:rsidR="00C24685">
        <w:t xml:space="preserve"> </w:t>
      </w:r>
      <w:r w:rsidRPr="00C6331E">
        <w:t>to</w:t>
      </w:r>
      <w:r w:rsidR="00C24685">
        <w:t xml:space="preserve"> </w:t>
      </w:r>
      <w:r w:rsidRPr="00C6331E">
        <w:t>Viet</w:t>
      </w:r>
      <w:r w:rsidR="00C24685">
        <w:t xml:space="preserve"> </w:t>
      </w:r>
      <w:r w:rsidRPr="00C6331E">
        <w:t>Nam</w:t>
      </w:r>
      <w:r w:rsidR="00C24685">
        <w:t xml:space="preserve"> </w:t>
      </w:r>
      <w:r w:rsidRPr="00C6331E">
        <w:t>or</w:t>
      </w:r>
      <w:r w:rsidR="00C24685">
        <w:t xml:space="preserve"> </w:t>
      </w:r>
      <w:r w:rsidRPr="00C6331E">
        <w:t>domestic</w:t>
      </w:r>
      <w:r w:rsidR="00C24685">
        <w:t xml:space="preserve"> </w:t>
      </w:r>
      <w:r w:rsidRPr="00C6331E">
        <w:t>legal</w:t>
      </w:r>
      <w:r w:rsidR="00C24685">
        <w:t xml:space="preserve"> </w:t>
      </w:r>
      <w:r w:rsidRPr="00C6331E">
        <w:t>documents</w:t>
      </w:r>
      <w:r w:rsidR="00C24685">
        <w:t xml:space="preserve"> </w:t>
      </w:r>
      <w:r w:rsidRPr="00C6331E">
        <w:t>may</w:t>
      </w:r>
      <w:r w:rsidR="00C24685">
        <w:t xml:space="preserve"> </w:t>
      </w:r>
      <w:r w:rsidRPr="00C6331E">
        <w:t>contain</w:t>
      </w:r>
      <w:r w:rsidR="00C24685">
        <w:t xml:space="preserve"> </w:t>
      </w:r>
      <w:r w:rsidRPr="00C6331E">
        <w:t>provisions</w:t>
      </w:r>
      <w:r w:rsidR="00C24685">
        <w:t xml:space="preserve"> </w:t>
      </w:r>
      <w:r w:rsidRPr="00C6331E">
        <w:t>of</w:t>
      </w:r>
      <w:r w:rsidR="00C24685">
        <w:t xml:space="preserve"> </w:t>
      </w:r>
      <w:r w:rsidR="008313BC">
        <w:t>“</w:t>
      </w:r>
      <w:r w:rsidRPr="00C6331E">
        <w:t>wider</w:t>
      </w:r>
      <w:r w:rsidR="008313BC">
        <w:t>”</w:t>
      </w:r>
      <w:r w:rsidR="00C24685">
        <w:t xml:space="preserve"> </w:t>
      </w:r>
      <w:r w:rsidRPr="00C6331E">
        <w:t>application</w:t>
      </w:r>
      <w:r w:rsidR="00C24685">
        <w:t xml:space="preserve"> </w:t>
      </w:r>
      <w:r w:rsidRPr="00C6331E">
        <w:t>than</w:t>
      </w:r>
      <w:r w:rsidR="00C24685">
        <w:t xml:space="preserve"> </w:t>
      </w:r>
      <w:r w:rsidRPr="00C6331E">
        <w:t>the</w:t>
      </w:r>
      <w:r w:rsidR="00C24685">
        <w:t xml:space="preserve"> </w:t>
      </w:r>
      <w:r w:rsidRPr="00C6331E">
        <w:t>definition</w:t>
      </w:r>
      <w:r w:rsidR="00C24685">
        <w:t xml:space="preserve"> </w:t>
      </w:r>
      <w:r w:rsidRPr="00C6331E">
        <w:t>of</w:t>
      </w:r>
      <w:r w:rsidR="00C24685">
        <w:t xml:space="preserve"> </w:t>
      </w:r>
      <w:r w:rsidRPr="00C6331E">
        <w:t>torture</w:t>
      </w:r>
      <w:r w:rsidR="00C24685">
        <w:t xml:space="preserve"> </w:t>
      </w:r>
      <w:r w:rsidRPr="00C6331E">
        <w:t>of</w:t>
      </w:r>
      <w:r w:rsidR="00C24685">
        <w:t xml:space="preserve"> </w:t>
      </w:r>
      <w:r w:rsidRPr="00C6331E">
        <w:t>the</w:t>
      </w:r>
      <w:r w:rsidR="00C24685">
        <w:t xml:space="preserve"> </w:t>
      </w:r>
      <w:r w:rsidRPr="00C6331E">
        <w:t>UNCAT.</w:t>
      </w:r>
    </w:p>
    <w:p w:rsidR="00F21141" w:rsidRPr="00C6331E" w:rsidRDefault="00F21141" w:rsidP="003C58BE">
      <w:pPr>
        <w:pStyle w:val="SingleTxtG"/>
      </w:pPr>
      <w:r w:rsidRPr="00C6331E">
        <w:t>45.</w:t>
      </w:r>
      <w:r w:rsidRPr="00C6331E">
        <w:tab/>
        <w:t>Viet</w:t>
      </w:r>
      <w:r w:rsidR="00C24685">
        <w:t xml:space="preserve"> </w:t>
      </w:r>
      <w:r w:rsidRPr="00C6331E">
        <w:t>Nam</w:t>
      </w:r>
      <w:r w:rsidR="00C24685">
        <w:t xml:space="preserve"> </w:t>
      </w:r>
      <w:r w:rsidRPr="00C6331E">
        <w:t>has</w:t>
      </w:r>
      <w:r w:rsidR="00C24685">
        <w:t xml:space="preserve"> </w:t>
      </w:r>
      <w:r w:rsidRPr="00C6331E">
        <w:t>become</w:t>
      </w:r>
      <w:r w:rsidR="00C24685">
        <w:t xml:space="preserve"> </w:t>
      </w:r>
      <w:r w:rsidRPr="00C6331E">
        <w:t>the</w:t>
      </w:r>
      <w:r w:rsidR="00C24685">
        <w:t xml:space="preserve"> </w:t>
      </w:r>
      <w:r w:rsidRPr="00C6331E">
        <w:t>member</w:t>
      </w:r>
      <w:r w:rsidR="00C24685">
        <w:t xml:space="preserve"> </w:t>
      </w:r>
      <w:r w:rsidRPr="00C6331E">
        <w:t>state</w:t>
      </w:r>
      <w:r w:rsidR="00C24685">
        <w:t xml:space="preserve"> </w:t>
      </w:r>
      <w:r w:rsidRPr="00C6331E">
        <w:t>of</w:t>
      </w:r>
      <w:r w:rsidR="00C24685">
        <w:t xml:space="preserve"> </w:t>
      </w:r>
      <w:r w:rsidRPr="00C6331E">
        <w:t>various</w:t>
      </w:r>
      <w:r w:rsidR="00C24685">
        <w:t xml:space="preserve"> </w:t>
      </w:r>
      <w:r w:rsidRPr="00C6331E">
        <w:t>international</w:t>
      </w:r>
      <w:r w:rsidR="00C24685">
        <w:t xml:space="preserve"> </w:t>
      </w:r>
      <w:r w:rsidRPr="00C6331E">
        <w:t>instruments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member</w:t>
      </w:r>
      <w:r w:rsidR="00C24685">
        <w:t xml:space="preserve"> </w:t>
      </w:r>
      <w:r w:rsidRPr="00C6331E">
        <w:t>state</w:t>
      </w:r>
      <w:r w:rsidR="00C24685">
        <w:t xml:space="preserve"> </w:t>
      </w:r>
      <w:r w:rsidRPr="00C6331E">
        <w:t>of</w:t>
      </w:r>
      <w:r w:rsidR="00C24685">
        <w:t xml:space="preserve"> </w:t>
      </w:r>
      <w:r w:rsidRPr="00C6331E">
        <w:t>7</w:t>
      </w:r>
      <w:r w:rsidR="00C24685">
        <w:t xml:space="preserve"> </w:t>
      </w:r>
      <w:r w:rsidRPr="00C6331E">
        <w:t>out</w:t>
      </w:r>
      <w:r w:rsidR="00C24685">
        <w:t xml:space="preserve"> </w:t>
      </w:r>
      <w:r w:rsidRPr="00C6331E">
        <w:t>of</w:t>
      </w:r>
      <w:r w:rsidR="00C24685">
        <w:t xml:space="preserve"> </w:t>
      </w:r>
      <w:r w:rsidRPr="00C6331E">
        <w:t>9</w:t>
      </w:r>
      <w:r w:rsidR="00C24685">
        <w:t xml:space="preserve"> </w:t>
      </w:r>
      <w:r w:rsidRPr="00C6331E">
        <w:t>fundamental</w:t>
      </w:r>
      <w:r w:rsidR="00C24685">
        <w:t xml:space="preserve"> </w:t>
      </w:r>
      <w:r w:rsidRPr="00C6331E">
        <w:t>international</w:t>
      </w:r>
      <w:r w:rsidR="00C24685">
        <w:t xml:space="preserve"> </w:t>
      </w:r>
      <w:r w:rsidRPr="00C6331E">
        <w:t>treaties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including</w:t>
      </w:r>
      <w:r w:rsidR="00C24685">
        <w:t xml:space="preserve"> </w:t>
      </w:r>
      <w:r w:rsidRPr="00C6331E">
        <w:t>instruments</w:t>
      </w:r>
      <w:r w:rsidR="00C24685">
        <w:t xml:space="preserve"> </w:t>
      </w:r>
      <w:r w:rsidRPr="00C6331E">
        <w:t>that</w:t>
      </w:r>
      <w:r w:rsidR="00C24685">
        <w:t xml:space="preserve"> </w:t>
      </w:r>
      <w:r w:rsidRPr="00C6331E">
        <w:t>contain</w:t>
      </w:r>
      <w:r w:rsidR="00C24685">
        <w:t xml:space="preserve"> </w:t>
      </w:r>
      <w:r w:rsidRPr="00C6331E">
        <w:t>provisions</w:t>
      </w:r>
      <w:r w:rsidR="00C24685">
        <w:t xml:space="preserve"> </w:t>
      </w:r>
      <w:r w:rsidRPr="00C6331E">
        <w:t>on</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like:</w:t>
      </w:r>
      <w:r w:rsidR="00C24685">
        <w:t xml:space="preserve"> </w:t>
      </w:r>
      <w:r w:rsidRPr="00C6331E">
        <w:t>the</w:t>
      </w:r>
      <w:r w:rsidR="00C24685">
        <w:t xml:space="preserve"> </w:t>
      </w:r>
      <w:r w:rsidRPr="00C6331E">
        <w:t>Universal</w:t>
      </w:r>
      <w:r w:rsidR="00C24685">
        <w:t xml:space="preserve"> </w:t>
      </w:r>
      <w:r w:rsidRPr="00C6331E">
        <w:t>Declaration</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1948,</w:t>
      </w:r>
      <w:r w:rsidR="00C24685">
        <w:t xml:space="preserve"> </w:t>
      </w:r>
      <w:r w:rsidRPr="00C6331E">
        <w:t>the</w:t>
      </w:r>
      <w:r w:rsidR="00C24685">
        <w:t xml:space="preserve"> </w:t>
      </w:r>
      <w:r w:rsidRPr="00C6331E">
        <w:t>international</w:t>
      </w:r>
      <w:r w:rsidR="00C24685">
        <w:t xml:space="preserve"> </w:t>
      </w:r>
      <w:r w:rsidRPr="00C6331E">
        <w:t>Convention</w:t>
      </w:r>
      <w:r w:rsidR="00C24685">
        <w:t xml:space="preserve"> </w:t>
      </w:r>
      <w:r w:rsidRPr="00C6331E">
        <w:t>on</w:t>
      </w:r>
      <w:r w:rsidR="00C24685">
        <w:t xml:space="preserve"> </w:t>
      </w:r>
      <w:r w:rsidRPr="00C6331E">
        <w:t>Civil</w:t>
      </w:r>
      <w:r w:rsidR="00C24685">
        <w:t xml:space="preserve"> </w:t>
      </w:r>
      <w:r w:rsidRPr="00C6331E">
        <w:t>and</w:t>
      </w:r>
      <w:r w:rsidR="00C24685">
        <w:t xml:space="preserve"> </w:t>
      </w:r>
      <w:r w:rsidRPr="00C6331E">
        <w:t>Political</w:t>
      </w:r>
      <w:r w:rsidR="00C24685">
        <w:t xml:space="preserve"> </w:t>
      </w:r>
      <w:r w:rsidRPr="00C6331E">
        <w:t>Rights</w:t>
      </w:r>
      <w:r w:rsidR="00C24685">
        <w:t xml:space="preserve"> </w:t>
      </w:r>
      <w:r w:rsidRPr="00C6331E">
        <w:t>1966,</w:t>
      </w:r>
      <w:r w:rsidR="00C24685">
        <w:t xml:space="preserve"> </w:t>
      </w:r>
      <w:r w:rsidRPr="00C6331E">
        <w:t>the</w:t>
      </w:r>
      <w:r w:rsidR="00C24685">
        <w:t xml:space="preserve"> </w:t>
      </w:r>
      <w:r w:rsidRPr="00C6331E">
        <w:t>Convention</w:t>
      </w:r>
      <w:r w:rsidR="00C24685">
        <w:t xml:space="preserve"> </w:t>
      </w:r>
      <w:r w:rsidRPr="00C6331E">
        <w:t>on</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the</w:t>
      </w:r>
      <w:r w:rsidR="00C24685">
        <w:t xml:space="preserve"> </w:t>
      </w:r>
      <w:r w:rsidRPr="00C6331E">
        <w:t>Child</w:t>
      </w:r>
      <w:r w:rsidR="00C24685">
        <w:t xml:space="preserve"> </w:t>
      </w:r>
      <w:r w:rsidRPr="00C6331E">
        <w:t>1989,</w:t>
      </w:r>
      <w:r w:rsidR="00C24685">
        <w:t xml:space="preserve"> </w:t>
      </w:r>
      <w:r w:rsidRPr="00C6331E">
        <w:t>the</w:t>
      </w:r>
      <w:r w:rsidR="00C24685">
        <w:t xml:space="preserve"> </w:t>
      </w:r>
      <w:r w:rsidRPr="00C6331E">
        <w:t>Convention</w:t>
      </w:r>
      <w:r w:rsidR="00C24685">
        <w:t xml:space="preserve"> </w:t>
      </w:r>
      <w:r w:rsidRPr="00C6331E">
        <w:t>on</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People</w:t>
      </w:r>
      <w:r w:rsidR="00C24685">
        <w:t xml:space="preserve"> </w:t>
      </w:r>
      <w:r w:rsidRPr="00C6331E">
        <w:t>with</w:t>
      </w:r>
      <w:r w:rsidR="00C24685">
        <w:t xml:space="preserve"> </w:t>
      </w:r>
      <w:r w:rsidRPr="00C6331E">
        <w:t>Disabilities</w:t>
      </w:r>
      <w:r w:rsidR="00C24685">
        <w:t xml:space="preserve"> </w:t>
      </w:r>
      <w:r w:rsidRPr="00C6331E">
        <w:t>2006.</w:t>
      </w:r>
      <w:r w:rsidRPr="00E60643">
        <w:rPr>
          <w:rStyle w:val="FootnoteReference"/>
        </w:rPr>
        <w:footnoteReference w:id="18"/>
      </w:r>
      <w:r w:rsidR="00C24685">
        <w:t xml:space="preserve"> </w:t>
      </w:r>
      <w:r w:rsidRPr="00C6331E">
        <w:t>However,</w:t>
      </w:r>
      <w:r w:rsidR="00C24685">
        <w:t xml:space="preserve"> </w:t>
      </w:r>
      <w:r w:rsidRPr="00C6331E">
        <w:t>none</w:t>
      </w:r>
      <w:r w:rsidR="00C24685">
        <w:t xml:space="preserve"> </w:t>
      </w:r>
      <w:r w:rsidRPr="00C6331E">
        <w:t>of</w:t>
      </w:r>
      <w:r w:rsidR="00C24685">
        <w:t xml:space="preserve"> </w:t>
      </w:r>
      <w:r w:rsidRPr="00C6331E">
        <w:t>them</w:t>
      </w:r>
      <w:r w:rsidR="00C24685">
        <w:t xml:space="preserve"> </w:t>
      </w:r>
      <w:r w:rsidRPr="00C6331E">
        <w:t>provide</w:t>
      </w:r>
      <w:r w:rsidR="00C24685">
        <w:t xml:space="preserve"> </w:t>
      </w:r>
      <w:r w:rsidRPr="00C6331E">
        <w:t>definition</w:t>
      </w:r>
      <w:r w:rsidR="00C24685">
        <w:t xml:space="preserve"> </w:t>
      </w:r>
      <w:r w:rsidRPr="00C6331E">
        <w:t>of</w:t>
      </w:r>
      <w:r w:rsidR="00C24685">
        <w:t xml:space="preserve"> </w:t>
      </w:r>
      <w:r w:rsidRPr="00C6331E">
        <w:t>torture</w:t>
      </w:r>
      <w:r w:rsidR="00C24685">
        <w:t xml:space="preserve"> </w:t>
      </w:r>
      <w:r w:rsidRPr="00C6331E">
        <w:t>as</w:t>
      </w:r>
      <w:r w:rsidR="00C24685">
        <w:t xml:space="preserve"> </w:t>
      </w:r>
      <w:r w:rsidRPr="00C6331E">
        <w:t>wide</w:t>
      </w:r>
      <w:r w:rsidR="00C24685">
        <w:t xml:space="preserve"> </w:t>
      </w:r>
      <w:r w:rsidRPr="00C6331E">
        <w:t>as</w:t>
      </w:r>
      <w:r w:rsidR="00C24685">
        <w:t xml:space="preserve"> </w:t>
      </w:r>
      <w:r w:rsidRPr="00C6331E">
        <w:t>the</w:t>
      </w:r>
      <w:r w:rsidR="00C24685">
        <w:t xml:space="preserve"> </w:t>
      </w:r>
      <w:r w:rsidRPr="00C6331E">
        <w:t>definition</w:t>
      </w:r>
      <w:r w:rsidR="00C24685">
        <w:t xml:space="preserve"> </w:t>
      </w:r>
      <w:r w:rsidRPr="00C6331E">
        <w:t>provided</w:t>
      </w:r>
      <w:r w:rsidR="00C24685">
        <w:t xml:space="preserve"> </w:t>
      </w:r>
      <w:r w:rsidRPr="00C6331E">
        <w:t>in</w:t>
      </w:r>
      <w:r w:rsidR="00C24685">
        <w:t xml:space="preserve"> </w:t>
      </w:r>
      <w:r w:rsidRPr="00C6331E">
        <w:t>the</w:t>
      </w:r>
      <w:r w:rsidR="00C24685">
        <w:t xml:space="preserve"> </w:t>
      </w:r>
      <w:r w:rsidRPr="00C6331E">
        <w:t>UNCAT.</w:t>
      </w:r>
    </w:p>
    <w:p w:rsidR="00F21141" w:rsidRPr="00C6331E" w:rsidRDefault="00F21141" w:rsidP="00716541">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2</w:t>
      </w:r>
    </w:p>
    <w:p w:rsidR="00F21141" w:rsidRPr="00C6331E" w:rsidRDefault="00F21141" w:rsidP="00716541">
      <w:pPr>
        <w:pStyle w:val="H23G"/>
      </w:pPr>
      <w:r w:rsidRPr="00C6331E">
        <w:tab/>
      </w:r>
      <w:r w:rsidRPr="00C6331E">
        <w:tab/>
        <w:t>Paragraph</w:t>
      </w:r>
      <w:r w:rsidR="00C24685">
        <w:t xml:space="preserve"> </w:t>
      </w:r>
      <w:r w:rsidRPr="00C6331E">
        <w:t>1:</w:t>
      </w:r>
      <w:r w:rsidR="00C24685">
        <w:t xml:space="preserve"> </w:t>
      </w:r>
      <w:r w:rsidR="00716541">
        <w:t>T</w:t>
      </w:r>
      <w:r w:rsidRPr="00C6331E">
        <w:t>he</w:t>
      </w:r>
      <w:r w:rsidR="00C24685">
        <w:t xml:space="preserve"> </w:t>
      </w:r>
      <w:r w:rsidRPr="00C6331E">
        <w:t>measures</w:t>
      </w:r>
      <w:r w:rsidR="00C24685">
        <w:t xml:space="preserve"> </w:t>
      </w:r>
      <w:r w:rsidRPr="00C6331E">
        <w:t>of</w:t>
      </w:r>
      <w:r w:rsidR="00C24685">
        <w:t xml:space="preserve"> </w:t>
      </w:r>
      <w:r w:rsidRPr="00C6331E">
        <w:t>prevention</w:t>
      </w:r>
      <w:r w:rsidR="00C24685">
        <w:t xml:space="preserve"> </w:t>
      </w:r>
      <w:r w:rsidRPr="00C6331E">
        <w:t>and</w:t>
      </w:r>
      <w:r w:rsidR="00C24685">
        <w:t xml:space="preserve"> </w:t>
      </w:r>
      <w:r w:rsidRPr="00C6331E">
        <w:t>combat</w:t>
      </w:r>
      <w:r w:rsidR="00C24685">
        <w:t xml:space="preserve"> </w:t>
      </w:r>
      <w:r w:rsidRPr="00C6331E">
        <w:t>against</w:t>
      </w:r>
      <w:r w:rsidR="00C24685">
        <w:t xml:space="preserve"> </w:t>
      </w:r>
      <w:r w:rsidRPr="00C6331E">
        <w:t>acts</w:t>
      </w:r>
      <w:r w:rsidR="00C24685">
        <w:t xml:space="preserve"> </w:t>
      </w:r>
      <w:r w:rsidRPr="00C6331E">
        <w:t>of</w:t>
      </w:r>
      <w:r w:rsidR="00C24685">
        <w:t xml:space="preserve"> </w:t>
      </w:r>
      <w:r w:rsidRPr="00C6331E">
        <w:t>torture</w:t>
      </w:r>
    </w:p>
    <w:p w:rsidR="00F21141" w:rsidRPr="00C6331E" w:rsidRDefault="00F21141" w:rsidP="00716541">
      <w:pPr>
        <w:pStyle w:val="H4G"/>
      </w:pPr>
      <w:r w:rsidRPr="00C6331E">
        <w:tab/>
      </w:r>
      <w:r w:rsidRPr="00C6331E">
        <w:tab/>
        <w:t>Legislative</w:t>
      </w:r>
      <w:r w:rsidR="00C24685">
        <w:t xml:space="preserve"> </w:t>
      </w:r>
      <w:r w:rsidRPr="00C6331E">
        <w:t>measures</w:t>
      </w:r>
    </w:p>
    <w:p w:rsidR="00F21141" w:rsidRPr="00C6331E" w:rsidRDefault="00F21141" w:rsidP="003C58BE">
      <w:pPr>
        <w:pStyle w:val="SingleTxtG"/>
      </w:pPr>
      <w:r w:rsidRPr="00C6331E">
        <w:t>46.</w:t>
      </w:r>
      <w:r w:rsidRPr="00C6331E">
        <w:tab/>
        <w:t>To</w:t>
      </w:r>
      <w:r w:rsidR="00C24685">
        <w:t xml:space="preserve"> </w:t>
      </w:r>
      <w:r w:rsidRPr="00C6331E">
        <w:t>prevent</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taken</w:t>
      </w:r>
      <w:r w:rsidR="00C24685">
        <w:t xml:space="preserve"> </w:t>
      </w:r>
      <w:r w:rsidRPr="00C6331E">
        <w:t>following</w:t>
      </w:r>
      <w:r w:rsidR="00C24685">
        <w:t xml:space="preserve"> </w:t>
      </w:r>
      <w:r w:rsidRPr="00C6331E">
        <w:t>legal</w:t>
      </w:r>
      <w:r w:rsidR="00C24685">
        <w:t xml:space="preserve"> </w:t>
      </w:r>
      <w:r w:rsidRPr="00C6331E">
        <w:t>measures:</w:t>
      </w:r>
      <w:r w:rsidR="00C24685">
        <w:t xml:space="preserve"> </w:t>
      </w:r>
      <w:r w:rsidRPr="00C6331E">
        <w:t>(</w:t>
      </w:r>
      <w:proofErr w:type="spellStart"/>
      <w:r w:rsidRPr="00C6331E">
        <w:t>i</w:t>
      </w:r>
      <w:proofErr w:type="spellEnd"/>
      <w:r w:rsidRPr="00C6331E">
        <w:t>)</w:t>
      </w:r>
      <w:r w:rsidR="00C24685">
        <w:t xml:space="preserve"> </w:t>
      </w:r>
      <w:r w:rsidRPr="00C6331E">
        <w:t>Providing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tortured</w:t>
      </w:r>
      <w:r w:rsidR="00C24685">
        <w:t xml:space="preserve"> </w:t>
      </w:r>
      <w:r w:rsidRPr="00C6331E">
        <w:t>in</w:t>
      </w:r>
      <w:r w:rsidR="00C24685">
        <w:t xml:space="preserve"> </w:t>
      </w:r>
      <w:r w:rsidRPr="00C6331E">
        <w:t>the</w:t>
      </w:r>
      <w:r w:rsidR="00C24685">
        <w:t xml:space="preserve"> </w:t>
      </w:r>
      <w:r w:rsidRPr="00C6331E">
        <w:t>Constitution</w:t>
      </w:r>
      <w:r w:rsidR="00C24685">
        <w:t xml:space="preserve"> </w:t>
      </w:r>
      <w:r w:rsidRPr="00C6331E">
        <w:t>(Art.</w:t>
      </w:r>
      <w:r w:rsidR="007B70A9">
        <w:t xml:space="preserve"> </w:t>
      </w:r>
      <w:r w:rsidRPr="00C6331E">
        <w:t>20</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(ii)</w:t>
      </w:r>
      <w:r w:rsidR="00C24685">
        <w:t xml:space="preserve"> </w:t>
      </w:r>
      <w:r w:rsidRPr="00C6331E">
        <w:t>Implementing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tortured</w:t>
      </w:r>
      <w:r w:rsidR="00C24685">
        <w:t xml:space="preserve"> </w:t>
      </w:r>
      <w:r w:rsidRPr="00C6331E">
        <w:t>at</w:t>
      </w:r>
      <w:r w:rsidR="00C24685">
        <w:t xml:space="preserve"> </w:t>
      </w:r>
      <w:r w:rsidRPr="00C6331E">
        <w:t>Art.</w:t>
      </w:r>
      <w:r w:rsidR="007B70A9">
        <w:t xml:space="preserve"> </w:t>
      </w:r>
      <w:r w:rsidRPr="00C6331E">
        <w:t>20</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and</w:t>
      </w:r>
      <w:r w:rsidR="00C24685">
        <w:t xml:space="preserve"> </w:t>
      </w:r>
      <w:r w:rsidRPr="00C6331E">
        <w:t>including</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into</w:t>
      </w:r>
      <w:r w:rsidR="00C24685">
        <w:t xml:space="preserve"> </w:t>
      </w:r>
      <w:r w:rsidRPr="00C6331E">
        <w:t>domestic</w:t>
      </w:r>
      <w:r w:rsidR="00C24685">
        <w:t xml:space="preserve"> </w:t>
      </w:r>
      <w:r w:rsidRPr="00C6331E">
        <w:t>legal</w:t>
      </w:r>
      <w:r w:rsidR="00C24685">
        <w:t xml:space="preserve"> </w:t>
      </w:r>
      <w:r w:rsidRPr="00C6331E">
        <w:t>system</w:t>
      </w:r>
      <w:r w:rsidR="00C24685">
        <w:t xml:space="preserve"> </w:t>
      </w:r>
      <w:r w:rsidRPr="00C6331E">
        <w:t>of</w:t>
      </w:r>
      <w:r w:rsidR="00C24685">
        <w:t xml:space="preserve"> </w:t>
      </w:r>
      <w:r w:rsidRPr="00C6331E">
        <w:t>criminal</w:t>
      </w:r>
      <w:r w:rsidR="00C24685">
        <w:t xml:space="preserve"> </w:t>
      </w:r>
      <w:r w:rsidRPr="00C6331E">
        <w:t>law,</w:t>
      </w:r>
      <w:r w:rsidR="00C24685">
        <w:t xml:space="preserve"> </w:t>
      </w:r>
      <w:r w:rsidRPr="00C6331E">
        <w:t>criminal</w:t>
      </w:r>
      <w:r w:rsidR="00C24685">
        <w:t xml:space="preserve"> </w:t>
      </w:r>
      <w:r w:rsidRPr="00C6331E">
        <w:t>procedure</w:t>
      </w:r>
      <w:r w:rsidR="00C24685">
        <w:t xml:space="preserve"> </w:t>
      </w:r>
      <w:r w:rsidRPr="00C6331E">
        <w:t>law,</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r w:rsidRPr="00C6331E">
        <w:t>administrative</w:t>
      </w:r>
      <w:r w:rsidR="00C24685">
        <w:t xml:space="preserve"> </w:t>
      </w:r>
      <w:r w:rsidRPr="00C6331E">
        <w:t>law</w:t>
      </w:r>
      <w:r w:rsidR="00015DFC">
        <w:t xml:space="preserve"> </w:t>
      </w:r>
      <w:r w:rsidRPr="00C6331E">
        <w:t>...</w:t>
      </w:r>
      <w:r w:rsidR="00C24685">
        <w:t xml:space="preserve"> </w:t>
      </w:r>
      <w:r w:rsidRPr="00C6331E">
        <w:t>and</w:t>
      </w:r>
      <w:r w:rsidR="00C24685">
        <w:t xml:space="preserve"> </w:t>
      </w:r>
      <w:r w:rsidRPr="00C6331E">
        <w:t>legal</w:t>
      </w:r>
      <w:r w:rsidR="00C24685">
        <w:t xml:space="preserve"> </w:t>
      </w:r>
      <w:r w:rsidRPr="00C6331E">
        <w:t>documents</w:t>
      </w:r>
      <w:r w:rsidR="00C24685">
        <w:t xml:space="preserve"> </w:t>
      </w:r>
      <w:r w:rsidRPr="00C6331E">
        <w:t>on</w:t>
      </w:r>
      <w:r w:rsidR="00C24685">
        <w:t xml:space="preserve"> </w:t>
      </w:r>
      <w:r w:rsidRPr="00C6331E">
        <w:t>human</w:t>
      </w:r>
      <w:r w:rsidR="00C24685">
        <w:t xml:space="preserve"> </w:t>
      </w:r>
      <w:r w:rsidRPr="00C6331E">
        <w:t>rights;</w:t>
      </w:r>
      <w:r w:rsidRPr="00E60643">
        <w:rPr>
          <w:rStyle w:val="FootnoteReference"/>
        </w:rPr>
        <w:footnoteReference w:id="19"/>
      </w:r>
      <w:r w:rsidR="00C24685">
        <w:t xml:space="preserve"> </w:t>
      </w:r>
      <w:r w:rsidRPr="00C6331E">
        <w:t>(iii)</w:t>
      </w:r>
      <w:r w:rsidR="00C24685">
        <w:t xml:space="preserve"> </w:t>
      </w:r>
      <w:r w:rsidRPr="00C6331E">
        <w:t>Studying</w:t>
      </w:r>
      <w:r w:rsidR="00C24685">
        <w:t xml:space="preserve"> </w:t>
      </w:r>
      <w:r w:rsidRPr="00C6331E">
        <w:t>the</w:t>
      </w:r>
      <w:r w:rsidR="00C24685">
        <w:t xml:space="preserve"> </w:t>
      </w:r>
      <w:r w:rsidRPr="00C6331E">
        <w:t>participation</w:t>
      </w:r>
      <w:r w:rsidR="00C24685">
        <w:t xml:space="preserve"> </w:t>
      </w:r>
      <w:r w:rsidRPr="00C6331E">
        <w:t>in</w:t>
      </w:r>
      <w:r w:rsidR="00C24685">
        <w:t xml:space="preserve"> </w:t>
      </w:r>
      <w:r w:rsidRPr="00C6331E">
        <w:t>other</w:t>
      </w:r>
      <w:r w:rsidR="00C24685">
        <w:t xml:space="preserve"> </w:t>
      </w:r>
      <w:r w:rsidRPr="00C6331E">
        <w:t>human</w:t>
      </w:r>
      <w:r w:rsidR="00C24685">
        <w:t xml:space="preserve"> </w:t>
      </w:r>
      <w:r w:rsidRPr="00C6331E">
        <w:t>rights</w:t>
      </w:r>
      <w:r w:rsidR="00C24685">
        <w:t xml:space="preserve"> </w:t>
      </w:r>
      <w:r w:rsidRPr="00C6331E">
        <w:t>treaties</w:t>
      </w:r>
      <w:r w:rsidRPr="00E60643">
        <w:rPr>
          <w:rStyle w:val="FootnoteReference"/>
        </w:rPr>
        <w:footnoteReference w:id="20"/>
      </w:r>
      <w:r w:rsidR="00C24685">
        <w:t xml:space="preserve"> </w:t>
      </w:r>
      <w:r w:rsidRPr="00C6331E">
        <w:t>and</w:t>
      </w:r>
      <w:r w:rsidR="00C24685">
        <w:t xml:space="preserve"> </w:t>
      </w:r>
      <w:r w:rsidRPr="00C6331E">
        <w:t>(iv)</w:t>
      </w:r>
      <w:r w:rsidR="00C24685">
        <w:t xml:space="preserve"> </w:t>
      </w:r>
      <w:r w:rsidRPr="00C6331E">
        <w:t>Providing</w:t>
      </w:r>
      <w:r w:rsidR="00C24685">
        <w:t xml:space="preserve"> </w:t>
      </w:r>
      <w:r w:rsidRPr="00C6331E">
        <w:t>new</w:t>
      </w:r>
      <w:r w:rsidR="00C24685">
        <w:t xml:space="preserve"> </w:t>
      </w:r>
      <w:r w:rsidRPr="00C6331E">
        <w:t>measures</w:t>
      </w:r>
      <w:r w:rsidR="00C24685">
        <w:t xml:space="preserve"> </w:t>
      </w:r>
      <w:r w:rsidRPr="00C6331E">
        <w:t>to</w:t>
      </w:r>
      <w:r w:rsidR="00C24685">
        <w:t xml:space="preserve"> </w:t>
      </w:r>
      <w:r w:rsidRPr="00C6331E">
        <w:t>prevent</w:t>
      </w:r>
      <w:r w:rsidR="00C24685">
        <w:t xml:space="preserve"> </w:t>
      </w:r>
      <w:r w:rsidRPr="00C6331E">
        <w:t>criminal</w:t>
      </w:r>
      <w:r w:rsidR="00C24685">
        <w:t xml:space="preserve"> </w:t>
      </w:r>
      <w:r w:rsidRPr="00C6331E">
        <w:t>acts</w:t>
      </w:r>
      <w:r w:rsidR="00C24685">
        <w:t xml:space="preserve"> </w:t>
      </w:r>
      <w:r w:rsidRPr="00C6331E">
        <w:t>including</w:t>
      </w:r>
      <w:r w:rsidR="00C24685">
        <w:t xml:space="preserve"> </w:t>
      </w:r>
      <w:r w:rsidRPr="00C6331E">
        <w:t>torture</w:t>
      </w:r>
      <w:r w:rsidR="00C24685">
        <w:t xml:space="preserve"> </w:t>
      </w:r>
      <w:r w:rsidRPr="00C6331E">
        <w:t>committed</w:t>
      </w:r>
      <w:r w:rsidR="00C24685">
        <w:t xml:space="preserve"> </w:t>
      </w:r>
      <w:r w:rsidRPr="00C6331E">
        <w:t>by</w:t>
      </w:r>
      <w:r w:rsidR="00C24685">
        <w:t xml:space="preserve"> </w:t>
      </w:r>
      <w:r w:rsidRPr="00C6331E">
        <w:t>public</w:t>
      </w:r>
      <w:r w:rsidR="00C24685">
        <w:t xml:space="preserve"> </w:t>
      </w:r>
      <w:r w:rsidRPr="00C6331E">
        <w:t>officials.</w:t>
      </w:r>
      <w:r w:rsidR="00C24685">
        <w:t xml:space="preserve"> </w:t>
      </w:r>
    </w:p>
    <w:p w:rsidR="00F21141" w:rsidRPr="00C6331E" w:rsidRDefault="00F21141" w:rsidP="003C58BE">
      <w:pPr>
        <w:pStyle w:val="SingleTxtG"/>
      </w:pPr>
      <w:r w:rsidRPr="00C6331E">
        <w:t>47.</w:t>
      </w:r>
      <w:r w:rsidRPr="00C6331E">
        <w:tab/>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improving</w:t>
      </w:r>
      <w:r w:rsidR="00C24685">
        <w:t xml:space="preserve"> </w:t>
      </w:r>
      <w:r w:rsidRPr="00C6331E">
        <w:t>provisions</w:t>
      </w:r>
      <w:r w:rsidR="00C24685">
        <w:t xml:space="preserve"> </w:t>
      </w:r>
      <w:r w:rsidRPr="00C6331E">
        <w:t>of</w:t>
      </w:r>
      <w:r w:rsidR="00C24685">
        <w:t xml:space="preserve"> </w:t>
      </w:r>
      <w:r w:rsidRPr="00C6331E">
        <w:t>criminal</w:t>
      </w:r>
      <w:r w:rsidR="00C24685">
        <w:t xml:space="preserve"> </w:t>
      </w:r>
      <w:r w:rsidRPr="00C6331E">
        <w:t>law,</w:t>
      </w:r>
      <w:r w:rsidR="00C24685">
        <w:t xml:space="preserve"> </w:t>
      </w:r>
      <w:r w:rsidRPr="00C6331E">
        <w:t>criminal</w:t>
      </w:r>
      <w:r w:rsidR="00C24685">
        <w:t xml:space="preserve"> </w:t>
      </w:r>
      <w:r w:rsidRPr="00C6331E">
        <w:t>procedure</w:t>
      </w:r>
      <w:r w:rsidR="00C24685">
        <w:t xml:space="preserve"> </w:t>
      </w:r>
      <w:r w:rsidRPr="00C6331E">
        <w:t>law,</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r w:rsidRPr="00C6331E">
        <w:t>administrative</w:t>
      </w:r>
      <w:r w:rsidR="00C24685">
        <w:t xml:space="preserve"> </w:t>
      </w:r>
      <w:r w:rsidRPr="00C6331E">
        <w:t>law</w:t>
      </w:r>
      <w:r w:rsidR="00015DFC">
        <w:t xml:space="preserve"> </w:t>
      </w:r>
      <w:r w:rsidRPr="00C6331E">
        <w:t>...,</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supplemented</w:t>
      </w:r>
      <w:r w:rsidR="00C24685">
        <w:t xml:space="preserve"> </w:t>
      </w:r>
      <w:r w:rsidRPr="00C6331E">
        <w:t>various</w:t>
      </w:r>
      <w:r w:rsidR="00C24685">
        <w:t xml:space="preserve"> </w:t>
      </w:r>
      <w:r w:rsidRPr="00C6331E">
        <w:t>new</w:t>
      </w:r>
      <w:r w:rsidR="00C24685">
        <w:t xml:space="preserve"> </w:t>
      </w:r>
      <w:r w:rsidRPr="00C6331E">
        <w:t>provisions</w:t>
      </w:r>
      <w:r w:rsidR="00C24685">
        <w:t xml:space="preserve"> </w:t>
      </w:r>
      <w:r w:rsidRPr="00C6331E">
        <w:t>to</w:t>
      </w:r>
      <w:r w:rsidR="00C24685">
        <w:t xml:space="preserve"> </w:t>
      </w:r>
      <w:r w:rsidRPr="00C6331E">
        <w:t>prevent</w:t>
      </w:r>
      <w:r w:rsidR="00C24685">
        <w:t xml:space="preserve"> </w:t>
      </w:r>
      <w:r w:rsidRPr="00C6331E">
        <w:t>infringement</w:t>
      </w:r>
      <w:r w:rsidR="00C24685">
        <w:t xml:space="preserve"> </w:t>
      </w:r>
      <w:r w:rsidRPr="00C6331E">
        <w:t>on</w:t>
      </w:r>
      <w:r w:rsidR="00C24685">
        <w:t xml:space="preserve"> </w:t>
      </w:r>
      <w:r w:rsidRPr="00C6331E">
        <w:t>law</w:t>
      </w:r>
      <w:r w:rsidR="00C24685">
        <w:t xml:space="preserve"> </w:t>
      </w:r>
      <w:r w:rsidRPr="00C6331E">
        <w:t>conducted</w:t>
      </w:r>
      <w:r w:rsidR="00C24685">
        <w:t xml:space="preserve"> </w:t>
      </w:r>
      <w:r w:rsidRPr="00C6331E">
        <w:t>by</w:t>
      </w:r>
      <w:r w:rsidR="00C24685">
        <w:t xml:space="preserve"> </w:t>
      </w:r>
      <w:r w:rsidRPr="00C6331E">
        <w:t>public</w:t>
      </w:r>
      <w:r w:rsidR="00C24685">
        <w:t xml:space="preserve"> </w:t>
      </w:r>
      <w:r w:rsidRPr="00C6331E">
        <w:t>officers</w:t>
      </w:r>
      <w:r w:rsidR="00C24685">
        <w:t xml:space="preserve"> </w:t>
      </w:r>
      <w:r w:rsidRPr="00C6331E">
        <w:t>for</w:t>
      </w:r>
      <w:r w:rsidR="00C24685">
        <w:t xml:space="preserve"> </w:t>
      </w:r>
      <w:r w:rsidRPr="00C6331E">
        <w:t>example: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for</w:t>
      </w:r>
      <w:r w:rsidR="00C24685">
        <w:t xml:space="preserve"> </w:t>
      </w:r>
      <w:r w:rsidRPr="00C6331E">
        <w:t>recording</w:t>
      </w:r>
      <w:r w:rsidR="00C24685">
        <w:t xml:space="preserve"> </w:t>
      </w:r>
      <w:r w:rsidRPr="00C6331E">
        <w:t>audio,</w:t>
      </w:r>
      <w:r w:rsidR="00C24685">
        <w:t xml:space="preserve"> </w:t>
      </w:r>
      <w:r w:rsidRPr="00C6331E">
        <w:t>video</w:t>
      </w:r>
      <w:r w:rsidR="00C24685">
        <w:t xml:space="preserve"> </w:t>
      </w:r>
      <w:r w:rsidRPr="00C6331E">
        <w:t>when</w:t>
      </w:r>
      <w:r w:rsidR="00C24685">
        <w:t xml:space="preserve"> </w:t>
      </w:r>
      <w:r w:rsidRPr="00C6331E">
        <w:t>interviewing</w:t>
      </w:r>
      <w:r w:rsidR="00C24685">
        <w:t xml:space="preserve"> </w:t>
      </w:r>
      <w:r w:rsidRPr="00C6331E">
        <w:t>the</w:t>
      </w:r>
      <w:r w:rsidR="00C24685">
        <w:t xml:space="preserve"> </w:t>
      </w:r>
      <w:r w:rsidRPr="00C6331E">
        <w:t>accused</w:t>
      </w:r>
      <w:r w:rsidR="00C24685">
        <w:t xml:space="preserve"> </w:t>
      </w:r>
      <w:r w:rsidRPr="00C6331E">
        <w:t>(Art.</w:t>
      </w:r>
      <w:r w:rsidR="007B70A9">
        <w:t xml:space="preserve"> </w:t>
      </w:r>
      <w:r w:rsidRPr="00C6331E">
        <w:t>183)</w:t>
      </w:r>
      <w:r w:rsidR="00C24685">
        <w:t xml:space="preserve"> </w:t>
      </w:r>
      <w:r w:rsidRPr="00C6331E">
        <w:t>and</w:t>
      </w:r>
      <w:r w:rsidR="00C24685">
        <w:t xml:space="preserve"> </w:t>
      </w:r>
      <w:r w:rsidRPr="00C6331E">
        <w:t>may</w:t>
      </w:r>
      <w:r w:rsidR="00C24685">
        <w:t xml:space="preserve"> </w:t>
      </w:r>
      <w:r w:rsidRPr="00C6331E">
        <w:t>record</w:t>
      </w:r>
      <w:r w:rsidR="00C24685">
        <w:t xml:space="preserve"> </w:t>
      </w:r>
      <w:r w:rsidRPr="00C6331E">
        <w:t>audio,</w:t>
      </w:r>
      <w:r w:rsidR="00C24685">
        <w:t xml:space="preserve"> </w:t>
      </w:r>
      <w:r w:rsidRPr="00C6331E">
        <w:t>video</w:t>
      </w:r>
      <w:r w:rsidR="00C24685">
        <w:t xml:space="preserve"> </w:t>
      </w:r>
      <w:r w:rsidRPr="00C6331E">
        <w:t>when</w:t>
      </w:r>
      <w:r w:rsidR="00C24685">
        <w:t xml:space="preserve"> </w:t>
      </w:r>
      <w:r w:rsidRPr="00C6331E">
        <w:t>receiving</w:t>
      </w:r>
      <w:r w:rsidR="00C24685">
        <w:t xml:space="preserve"> </w:t>
      </w:r>
      <w:r w:rsidRPr="00C6331E">
        <w:t>denunciations</w:t>
      </w:r>
      <w:r w:rsidR="00C24685">
        <w:t xml:space="preserve"> </w:t>
      </w:r>
      <w:r w:rsidRPr="00C6331E">
        <w:t>and</w:t>
      </w:r>
      <w:r w:rsidR="00C24685">
        <w:t xml:space="preserve"> </w:t>
      </w:r>
      <w:r w:rsidRPr="00C6331E">
        <w:t>reports</w:t>
      </w:r>
      <w:r w:rsidR="00C24685">
        <w:t xml:space="preserve"> </w:t>
      </w:r>
      <w:r w:rsidRPr="00C6331E">
        <w:t>on</w:t>
      </w:r>
      <w:r w:rsidR="00C24685">
        <w:t xml:space="preserve"> </w:t>
      </w:r>
      <w:r w:rsidRPr="00C6331E">
        <w:t>crimes</w:t>
      </w:r>
      <w:r w:rsidR="00C24685">
        <w:t xml:space="preserve"> </w:t>
      </w:r>
      <w:r w:rsidRPr="00C6331E">
        <w:t>and</w:t>
      </w:r>
      <w:r w:rsidR="00C24685">
        <w:t xml:space="preserve"> </w:t>
      </w:r>
      <w:r w:rsidRPr="00C6331E">
        <w:t>proposal</w:t>
      </w:r>
      <w:r w:rsidR="00C24685">
        <w:t xml:space="preserve"> </w:t>
      </w:r>
      <w:r w:rsidRPr="00C6331E">
        <w:t>of</w:t>
      </w:r>
      <w:r w:rsidR="00C24685">
        <w:t xml:space="preserve"> </w:t>
      </w:r>
      <w:r w:rsidRPr="00C6331E">
        <w:t>institution</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(Art.</w:t>
      </w:r>
      <w:r w:rsidR="007B70A9">
        <w:t xml:space="preserve"> </w:t>
      </w:r>
      <w:r w:rsidRPr="00C6331E">
        <w:t>146),</w:t>
      </w:r>
      <w:r w:rsidR="00C24685">
        <w:t xml:space="preserve"> </w:t>
      </w:r>
      <w:r w:rsidRPr="00C6331E">
        <w:t>in</w:t>
      </w:r>
      <w:r w:rsidR="00C24685">
        <w:t xml:space="preserve"> </w:t>
      </w:r>
      <w:r w:rsidRPr="00C6331E">
        <w:t>obtaining</w:t>
      </w:r>
      <w:r w:rsidR="00C24685">
        <w:t xml:space="preserve"> </w:t>
      </w:r>
      <w:r w:rsidRPr="00C6331E">
        <w:t>testimony</w:t>
      </w:r>
      <w:r w:rsidR="00C24685">
        <w:t xml:space="preserve"> </w:t>
      </w:r>
      <w:r w:rsidRPr="00C6331E">
        <w:t>(Arts.</w:t>
      </w:r>
      <w:r w:rsidR="00B12665">
        <w:t xml:space="preserve"> </w:t>
      </w:r>
      <w:r w:rsidRPr="00C6331E">
        <w:t>187,</w:t>
      </w:r>
      <w:r w:rsidR="00C24685">
        <w:t xml:space="preserve"> </w:t>
      </w:r>
      <w:r w:rsidRPr="00C6331E">
        <w:t>188,</w:t>
      </w:r>
      <w:r w:rsidR="00C24685">
        <w:t xml:space="preserve"> </w:t>
      </w:r>
      <w:r w:rsidRPr="00C6331E">
        <w:t>442),</w:t>
      </w:r>
      <w:r w:rsidR="00C24685">
        <w:t xml:space="preserve"> </w:t>
      </w:r>
      <w:r w:rsidRPr="00C6331E">
        <w:t>in</w:t>
      </w:r>
      <w:r w:rsidR="00C24685">
        <w:t xml:space="preserve"> </w:t>
      </w:r>
      <w:r w:rsidRPr="00C6331E">
        <w:t>confrontation</w:t>
      </w:r>
      <w:r w:rsidR="00C24685">
        <w:t xml:space="preserve"> </w:t>
      </w:r>
      <w:r w:rsidRPr="00C6331E">
        <w:t>(Art.</w:t>
      </w:r>
      <w:r w:rsidR="007B70A9">
        <w:t xml:space="preserve"> </w:t>
      </w:r>
      <w:r w:rsidRPr="00C6331E">
        <w:t>189),</w:t>
      </w:r>
      <w:r w:rsidR="00C24685">
        <w:t xml:space="preserve"> </w:t>
      </w:r>
      <w:r w:rsidRPr="00C6331E">
        <w:t>in</w:t>
      </w:r>
      <w:r w:rsidR="00C24685">
        <w:t xml:space="preserve"> </w:t>
      </w:r>
      <w:r w:rsidRPr="00C6331E">
        <w:t>trial</w:t>
      </w:r>
      <w:r w:rsidR="00C24685">
        <w:t xml:space="preserve"> </w:t>
      </w:r>
      <w:r w:rsidRPr="00C6331E">
        <w:t>(Art.</w:t>
      </w:r>
      <w:r w:rsidR="007B70A9">
        <w:t xml:space="preserve"> </w:t>
      </w:r>
      <w:r w:rsidRPr="00C6331E">
        <w:t>258);</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give</w:t>
      </w:r>
      <w:r w:rsidR="00C24685">
        <w:t xml:space="preserve"> </w:t>
      </w:r>
      <w:r w:rsidRPr="00C6331E">
        <w:t>statements</w:t>
      </w:r>
      <w:r w:rsidR="00C24685">
        <w:t xml:space="preserve"> </w:t>
      </w:r>
      <w:r w:rsidRPr="00C6331E">
        <w:t>and</w:t>
      </w:r>
      <w:r w:rsidR="00C24685">
        <w:t xml:space="preserve"> </w:t>
      </w:r>
      <w:r w:rsidRPr="00C6331E">
        <w:t>opinions,</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testify</w:t>
      </w:r>
      <w:r w:rsidR="00C24685">
        <w:t xml:space="preserve"> </w:t>
      </w:r>
      <w:r w:rsidRPr="00C6331E">
        <w:t>against</w:t>
      </w:r>
      <w:r w:rsidR="00C24685">
        <w:t xml:space="preserve"> </w:t>
      </w:r>
      <w:r w:rsidRPr="00C6331E">
        <w:t>themselves</w:t>
      </w:r>
      <w:r w:rsidR="00C24685">
        <w:t xml:space="preserve"> </w:t>
      </w:r>
      <w:r w:rsidRPr="00C6331E">
        <w:t>or</w:t>
      </w:r>
      <w:r w:rsidR="00C24685">
        <w:t xml:space="preserve"> </w:t>
      </w:r>
      <w:r w:rsidRPr="00C6331E">
        <w:t>admit</w:t>
      </w:r>
      <w:r w:rsidR="00C24685">
        <w:t xml:space="preserve"> </w:t>
      </w:r>
      <w:r w:rsidRPr="00C6331E">
        <w:t>to</w:t>
      </w:r>
      <w:r w:rsidR="00C24685">
        <w:t xml:space="preserve"> </w:t>
      </w:r>
      <w:r w:rsidRPr="00C6331E">
        <w:t>guilt</w:t>
      </w:r>
      <w:r w:rsidR="00C24685">
        <w:t xml:space="preserve"> </w:t>
      </w:r>
      <w:r w:rsidRPr="00C6331E">
        <w:t>of</w:t>
      </w:r>
      <w:r w:rsidR="00C24685">
        <w:t xml:space="preserve"> </w:t>
      </w:r>
      <w:r w:rsidRPr="00C6331E">
        <w:t>persons</w:t>
      </w:r>
      <w:r w:rsidR="00C24685">
        <w:t xml:space="preserve"> </w:t>
      </w:r>
      <w:r w:rsidRPr="00C6331E">
        <w:t>kept</w:t>
      </w:r>
      <w:r w:rsidR="00C24685">
        <w:t xml:space="preserve"> </w:t>
      </w:r>
      <w:r w:rsidRPr="00C6331E">
        <w:t>in</w:t>
      </w:r>
      <w:r w:rsidR="00C24685">
        <w:t xml:space="preserve"> </w:t>
      </w:r>
      <w:r w:rsidRPr="00C6331E">
        <w:t>emergency</w:t>
      </w:r>
      <w:r w:rsidR="00C24685">
        <w:t xml:space="preserve"> </w:t>
      </w:r>
      <w:r w:rsidRPr="00C6331E">
        <w:t>situation,</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009B6223" w:rsidRPr="00C6331E">
        <w:t>detention</w:t>
      </w:r>
      <w:r w:rsidRPr="00C6331E">
        <w:t>,</w:t>
      </w:r>
      <w:r w:rsidR="00C24685">
        <w:t xml:space="preserve"> </w:t>
      </w:r>
      <w:r w:rsidRPr="00C6331E">
        <w:t>arrestees,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legal</w:t>
      </w:r>
      <w:r w:rsidR="00C24685">
        <w:t xml:space="preserve"> </w:t>
      </w:r>
      <w:r w:rsidRPr="00C6331E">
        <w:t>representatives</w:t>
      </w:r>
      <w:r w:rsidR="00C24685">
        <w:t xml:space="preserve"> </w:t>
      </w:r>
      <w:r w:rsidRPr="00C6331E">
        <w:t>of</w:t>
      </w:r>
      <w:r w:rsidR="00C24685">
        <w:t xml:space="preserve"> </w:t>
      </w:r>
      <w:r w:rsidRPr="00C6331E">
        <w:t>legal</w:t>
      </w:r>
      <w:r w:rsidR="00C24685">
        <w:t xml:space="preserve"> </w:t>
      </w:r>
      <w:r w:rsidRPr="00C6331E">
        <w:t>entities</w:t>
      </w:r>
      <w:r w:rsidR="00C24685">
        <w:t xml:space="preserve"> </w:t>
      </w:r>
      <w:r w:rsidRPr="00C6331E">
        <w:t>(Arts.</w:t>
      </w:r>
      <w:r w:rsidR="007B70A9">
        <w:t xml:space="preserve"> </w:t>
      </w:r>
      <w:r w:rsidRPr="00C6331E">
        <w:t>58,</w:t>
      </w:r>
      <w:r w:rsidR="00C24685">
        <w:t xml:space="preserve"> </w:t>
      </w:r>
      <w:r w:rsidRPr="00C6331E">
        <w:t>59,</w:t>
      </w:r>
      <w:r w:rsidR="00C24685">
        <w:t xml:space="preserve"> </w:t>
      </w:r>
      <w:r w:rsidRPr="00C6331E">
        <w:t>60,</w:t>
      </w:r>
      <w:r w:rsidR="00C24685">
        <w:t xml:space="preserve"> </w:t>
      </w:r>
      <w:r w:rsidRPr="00C6331E">
        <w:t>61,</w:t>
      </w:r>
      <w:r w:rsidR="00C24685">
        <w:t xml:space="preserve"> </w:t>
      </w:r>
      <w:r w:rsidRPr="00C6331E">
        <w:t>435);</w:t>
      </w:r>
      <w:r w:rsidR="00C24685">
        <w:t xml:space="preserve"> </w:t>
      </w:r>
      <w:r w:rsidRPr="00C6331E">
        <w:t>the</w:t>
      </w:r>
      <w:r w:rsidR="00C24685">
        <w:t xml:space="preserve"> </w:t>
      </w:r>
      <w:r w:rsidRPr="00C6331E">
        <w:t>right</w:t>
      </w:r>
      <w:r w:rsidR="00C24685">
        <w:t xml:space="preserve"> </w:t>
      </w:r>
      <w:r w:rsidRPr="00C6331E">
        <w:t>of</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to</w:t>
      </w:r>
      <w:r w:rsidR="00C24685">
        <w:t xml:space="preserve"> </w:t>
      </w:r>
      <w:r w:rsidRPr="00C6331E">
        <w:t>participate</w:t>
      </w:r>
      <w:r w:rsidR="00C24685">
        <w:t xml:space="preserve"> </w:t>
      </w:r>
      <w:r w:rsidRPr="00C6331E">
        <w:t>from</w:t>
      </w:r>
      <w:r w:rsidR="00C24685">
        <w:t xml:space="preserve"> </w:t>
      </w:r>
      <w:r w:rsidRPr="00C6331E">
        <w:t>the</w:t>
      </w:r>
      <w:r w:rsidR="00C24685">
        <w:t xml:space="preserve"> </w:t>
      </w:r>
      <w:r w:rsidRPr="00C6331E">
        <w:t>time</w:t>
      </w:r>
      <w:r w:rsidR="00C24685">
        <w:t xml:space="preserve"> </w:t>
      </w:r>
      <w:r w:rsidRPr="00C6331E">
        <w:t>of</w:t>
      </w:r>
      <w:r w:rsidR="00C24685">
        <w:t xml:space="preserve"> </w:t>
      </w:r>
      <w:r w:rsidRPr="00C6331E">
        <w:t>arrest,</w:t>
      </w:r>
      <w:r w:rsidR="00C24685">
        <w:t xml:space="preserve"> </w:t>
      </w:r>
      <w:r w:rsidRPr="00C6331E">
        <w:t>engage</w:t>
      </w:r>
      <w:r w:rsidR="00C24685">
        <w:t xml:space="preserve"> </w:t>
      </w:r>
      <w:r w:rsidRPr="00C6331E">
        <w:t>in</w:t>
      </w:r>
      <w:r w:rsidR="00C24685">
        <w:t xml:space="preserve"> </w:t>
      </w:r>
      <w:r w:rsidRPr="00C6331E">
        <w:t>the</w:t>
      </w:r>
      <w:r w:rsidR="00C24685">
        <w:t xml:space="preserve"> </w:t>
      </w:r>
      <w:r w:rsidRPr="00C6331E">
        <w:t>activities</w:t>
      </w:r>
      <w:r w:rsidR="00C24685">
        <w:t xml:space="preserve"> </w:t>
      </w:r>
      <w:r w:rsidRPr="00C6331E">
        <w:t>of</w:t>
      </w:r>
      <w:r w:rsidR="00C24685">
        <w:t xml:space="preserve"> </w:t>
      </w:r>
      <w:r w:rsidRPr="00C6331E">
        <w:t>confrontation,</w:t>
      </w:r>
      <w:r w:rsidR="00C24685">
        <w:t xml:space="preserve"> </w:t>
      </w:r>
      <w:r w:rsidRPr="00C6331E">
        <w:t>identification,</w:t>
      </w:r>
      <w:r w:rsidR="00C24685">
        <w:t xml:space="preserve"> </w:t>
      </w:r>
      <w:r w:rsidRPr="00C6331E">
        <w:t>recognition</w:t>
      </w:r>
      <w:r w:rsidR="00C24685">
        <w:t xml:space="preserve"> </w:t>
      </w:r>
      <w:r w:rsidRPr="00C6331E">
        <w:t>of</w:t>
      </w:r>
      <w:r w:rsidR="00C24685">
        <w:t xml:space="preserve"> </w:t>
      </w:r>
      <w:r w:rsidRPr="00C6331E">
        <w:t>voice</w:t>
      </w:r>
      <w:r w:rsidR="00C24685">
        <w:t xml:space="preserve"> </w:t>
      </w:r>
      <w:r w:rsidRPr="00C6331E">
        <w:t>and</w:t>
      </w:r>
      <w:r w:rsidR="00C24685">
        <w:t xml:space="preserve"> </w:t>
      </w:r>
      <w:r w:rsidRPr="00C6331E">
        <w:t>petition</w:t>
      </w:r>
      <w:r w:rsidR="00C24685">
        <w:t xml:space="preserve"> </w:t>
      </w:r>
      <w:r w:rsidRPr="00C6331E">
        <w:t>for</w:t>
      </w:r>
      <w:r w:rsidR="00C24685">
        <w:t xml:space="preserve"> </w:t>
      </w:r>
      <w:r w:rsidRPr="00C6331E">
        <w:t>legal</w:t>
      </w:r>
      <w:r w:rsidR="00C24685">
        <w:t xml:space="preserve"> </w:t>
      </w:r>
      <w:r w:rsidRPr="00C6331E">
        <w:t>proceedings</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law</w:t>
      </w:r>
      <w:r w:rsidR="00C24685">
        <w:t xml:space="preserve"> </w:t>
      </w:r>
      <w:r w:rsidRPr="00C6331E">
        <w:t>(Arts.</w:t>
      </w:r>
      <w:r w:rsidR="00B12665">
        <w:t xml:space="preserve"> </w:t>
      </w:r>
      <w:r w:rsidRPr="00C6331E">
        <w:t>73,</w:t>
      </w:r>
      <w:r w:rsidR="00C24685">
        <w:t xml:space="preserve"> </w:t>
      </w:r>
      <w:r w:rsidRPr="00C6331E">
        <w:t>80).</w:t>
      </w:r>
      <w:r w:rsidRPr="00E60643">
        <w:rPr>
          <w:rStyle w:val="FootnoteReference"/>
        </w:rPr>
        <w:footnoteReference w:id="21"/>
      </w:r>
    </w:p>
    <w:p w:rsidR="00F21141" w:rsidRPr="00C6331E" w:rsidRDefault="00F21141" w:rsidP="003C58BE">
      <w:pPr>
        <w:pStyle w:val="SingleTxtG"/>
      </w:pPr>
      <w:r w:rsidRPr="00C6331E">
        <w:t>48.</w:t>
      </w:r>
      <w:r w:rsidRPr="00C6331E">
        <w:tab/>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Handling</w:t>
      </w:r>
      <w:r w:rsidR="00C24685">
        <w:t xml:space="preserve"> </w:t>
      </w:r>
      <w:r w:rsidRPr="00C6331E">
        <w:t>Administrative</w:t>
      </w:r>
      <w:r w:rsidR="00C24685">
        <w:t xml:space="preserve"> </w:t>
      </w:r>
      <w:r w:rsidRPr="00C6331E">
        <w:t>Violations</w:t>
      </w:r>
      <w:r w:rsidR="00C24685">
        <w:t xml:space="preserve"> </w:t>
      </w:r>
      <w:r w:rsidRPr="00C6331E">
        <w:t>prescribes</w:t>
      </w:r>
      <w:r w:rsidR="00C24685">
        <w:t xml:space="preserve"> </w:t>
      </w:r>
      <w:r w:rsidRPr="00C6331E">
        <w:t>35</w:t>
      </w:r>
      <w:r w:rsidR="00C24685">
        <w:t xml:space="preserve"> </w:t>
      </w:r>
      <w:r w:rsidRPr="00C6331E">
        <w:t>official</w:t>
      </w:r>
      <w:r w:rsidR="00C24685">
        <w:t xml:space="preserve"> </w:t>
      </w:r>
      <w:r w:rsidRPr="00C6331E">
        <w:t>positions</w:t>
      </w:r>
      <w:r w:rsidR="00C24685">
        <w:t xml:space="preserve"> </w:t>
      </w:r>
      <w:r w:rsidRPr="00C6331E">
        <w:t>having</w:t>
      </w:r>
      <w:r w:rsidR="00C24685">
        <w:t xml:space="preserve"> </w:t>
      </w:r>
      <w:r w:rsidRPr="00C6331E">
        <w:t>authority</w:t>
      </w:r>
      <w:r w:rsidR="00C24685">
        <w:t xml:space="preserve"> </w:t>
      </w:r>
      <w:r w:rsidRPr="00C6331E">
        <w:t>to</w:t>
      </w:r>
      <w:r w:rsidR="00C24685">
        <w:t xml:space="preserve"> </w:t>
      </w:r>
      <w:r w:rsidRPr="00C6331E">
        <w:t>make</w:t>
      </w:r>
      <w:r w:rsidR="00C24685">
        <w:t xml:space="preserve"> </w:t>
      </w:r>
      <w:r w:rsidRPr="00C6331E">
        <w:t>decision</w:t>
      </w:r>
      <w:r w:rsidR="00C24685">
        <w:t xml:space="preserve"> </w:t>
      </w:r>
      <w:r w:rsidRPr="00C6331E">
        <w:t>on</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of</w:t>
      </w:r>
      <w:r w:rsidR="00C24685">
        <w:t xml:space="preserve"> </w:t>
      </w:r>
      <w:r w:rsidRPr="00C6331E">
        <w:t>persons</w:t>
      </w:r>
      <w:r w:rsidR="00C24685">
        <w:t xml:space="preserve"> </w:t>
      </w:r>
      <w:r w:rsidRPr="00C6331E">
        <w:t>according</w:t>
      </w:r>
      <w:r w:rsidR="00C24685">
        <w:t xml:space="preserve"> </w:t>
      </w:r>
      <w:r w:rsidRPr="00C6331E">
        <w:t>to</w:t>
      </w:r>
      <w:r w:rsidR="00C24685">
        <w:t xml:space="preserve"> </w:t>
      </w:r>
      <w:r w:rsidR="00716541" w:rsidRPr="00C6331E">
        <w:t>administrative</w:t>
      </w:r>
      <w:r w:rsidR="00C24685">
        <w:t xml:space="preserve"> </w:t>
      </w:r>
      <w:r w:rsidRPr="00C6331E">
        <w:t>procedures</w:t>
      </w:r>
      <w:r w:rsidR="00C24685">
        <w:t xml:space="preserve"> </w:t>
      </w:r>
      <w:r w:rsidRPr="00C6331E">
        <w:t>and</w:t>
      </w:r>
      <w:r w:rsidR="00C24685">
        <w:t xml:space="preserve"> </w:t>
      </w:r>
      <w:r w:rsidRPr="00C6331E">
        <w:t>places</w:t>
      </w:r>
      <w:r w:rsidR="00C24685">
        <w:t xml:space="preserve"> </w:t>
      </w:r>
      <w:r w:rsidRPr="00C6331E">
        <w:t>used</w:t>
      </w:r>
      <w:r w:rsidR="00C24685">
        <w:t xml:space="preserve"> </w:t>
      </w:r>
      <w:r w:rsidRPr="00C6331E">
        <w:t>for</w:t>
      </w:r>
      <w:r w:rsidR="00C24685">
        <w:t xml:space="preserve"> </w:t>
      </w:r>
      <w:r w:rsidRPr="00C6331E">
        <w:t>temporary</w:t>
      </w:r>
      <w:r w:rsidR="00C24685">
        <w:t xml:space="preserve"> </w:t>
      </w:r>
      <w:r w:rsidRPr="00C6331E">
        <w:t>custody</w:t>
      </w:r>
      <w:r w:rsidR="00C24685">
        <w:t xml:space="preserve"> </w:t>
      </w:r>
      <w:r w:rsidRPr="00C6331E">
        <w:t>of</w:t>
      </w:r>
      <w:r w:rsidR="00C24685">
        <w:t xml:space="preserve"> </w:t>
      </w:r>
      <w:r w:rsidRPr="00C6331E">
        <w:t>persons</w:t>
      </w:r>
      <w:r w:rsidR="00C24685">
        <w:t xml:space="preserve"> </w:t>
      </w:r>
      <w:r w:rsidRPr="00C6331E">
        <w:t>according</w:t>
      </w:r>
      <w:r w:rsidR="00C24685">
        <w:t xml:space="preserve"> </w:t>
      </w:r>
      <w:r w:rsidRPr="00C6331E">
        <w:t>to</w:t>
      </w:r>
      <w:r w:rsidR="00C24685">
        <w:t xml:space="preserve"> </w:t>
      </w:r>
      <w:r w:rsidRPr="00C6331E">
        <w:t>administrative</w:t>
      </w:r>
      <w:r w:rsidR="00C24685">
        <w:t xml:space="preserve"> </w:t>
      </w:r>
      <w:r w:rsidRPr="00C6331E">
        <w:t>procedures.</w:t>
      </w:r>
    </w:p>
    <w:p w:rsidR="00F21141" w:rsidRPr="00C6331E" w:rsidRDefault="00F21141" w:rsidP="00716541">
      <w:pPr>
        <w:pStyle w:val="H4G"/>
      </w:pPr>
      <w:r w:rsidRPr="00C6331E">
        <w:tab/>
      </w:r>
      <w:r w:rsidRPr="00C6331E">
        <w:tab/>
        <w:t>Administrative</w:t>
      </w:r>
      <w:r w:rsidR="00C24685">
        <w:t xml:space="preserve"> </w:t>
      </w:r>
      <w:r w:rsidRPr="00C6331E">
        <w:t>measures</w:t>
      </w:r>
    </w:p>
    <w:p w:rsidR="00F21141" w:rsidRPr="00C6331E" w:rsidRDefault="00F21141" w:rsidP="003C58BE">
      <w:pPr>
        <w:pStyle w:val="SingleTxtG"/>
      </w:pPr>
      <w:r w:rsidRPr="00C6331E">
        <w:t>49.</w:t>
      </w:r>
      <w:r w:rsidRPr="00C6331E">
        <w:tab/>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has</w:t>
      </w:r>
      <w:r w:rsidR="00C24685">
        <w:t xml:space="preserve"> </w:t>
      </w:r>
      <w:r w:rsidRPr="00C6331E">
        <w:t>been</w:t>
      </w:r>
      <w:r w:rsidR="00C24685">
        <w:t xml:space="preserve"> </w:t>
      </w:r>
      <w:r w:rsidRPr="00C6331E">
        <w:t>carried</w:t>
      </w:r>
      <w:r w:rsidR="00C24685">
        <w:t xml:space="preserve"> </w:t>
      </w:r>
      <w:r w:rsidRPr="00C6331E">
        <w:t>out</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with</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strategies</w:t>
      </w:r>
      <w:r w:rsidR="00C24685">
        <w:t xml:space="preserve"> </w:t>
      </w:r>
      <w:r w:rsidRPr="00C6331E">
        <w:t>on</w:t>
      </w:r>
      <w:r w:rsidR="00C24685">
        <w:t xml:space="preserve"> </w:t>
      </w:r>
      <w:r w:rsidRPr="00C6331E">
        <w:t>judicial</w:t>
      </w:r>
      <w:r w:rsidR="00C24685">
        <w:t xml:space="preserve"> </w:t>
      </w:r>
      <w:r w:rsidRPr="00C6331E">
        <w:t>reform</w:t>
      </w:r>
      <w:r w:rsidR="00C24685">
        <w:t xml:space="preserve"> </w:t>
      </w:r>
      <w:r w:rsidRPr="00C6331E">
        <w:t>and</w:t>
      </w:r>
      <w:r w:rsidR="00C24685">
        <w:t xml:space="preserve"> </w:t>
      </w:r>
      <w:r w:rsidRPr="00C6331E">
        <w:t>the</w:t>
      </w:r>
      <w:r w:rsidR="00C24685">
        <w:t xml:space="preserve"> </w:t>
      </w:r>
      <w:r w:rsidRPr="00C6331E">
        <w:t>promotion</w:t>
      </w:r>
      <w:r w:rsidR="00C24685">
        <w:t xml:space="preserve"> </w:t>
      </w:r>
      <w:r w:rsidRPr="00C6331E">
        <w:t>of</w:t>
      </w:r>
      <w:r w:rsidR="00C24685">
        <w:t xml:space="preserve"> </w:t>
      </w:r>
      <w:r w:rsidRPr="00C6331E">
        <w:t>administrative</w:t>
      </w:r>
      <w:r w:rsidR="00C24685">
        <w:t xml:space="preserve"> </w:t>
      </w:r>
      <w:r w:rsidRPr="00C6331E">
        <w:t>reform</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Therefore,</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taken</w:t>
      </w:r>
      <w:r w:rsidR="00C24685">
        <w:t xml:space="preserve"> </w:t>
      </w:r>
      <w:r w:rsidRPr="00C6331E">
        <w:t>measures</w:t>
      </w:r>
      <w:r w:rsidR="00C24685">
        <w:t xml:space="preserve"> </w:t>
      </w:r>
      <w:r w:rsidRPr="00C6331E">
        <w:t>to</w:t>
      </w:r>
      <w:r w:rsidR="00C24685">
        <w:t xml:space="preserve"> </w:t>
      </w:r>
      <w:r w:rsidRPr="00C6331E">
        <w:t>simplify</w:t>
      </w:r>
      <w:r w:rsidR="00C24685">
        <w:t xml:space="preserve"> </w:t>
      </w:r>
      <w:r w:rsidRPr="00C6331E">
        <w:t>administrative</w:t>
      </w:r>
      <w:r w:rsidR="00C24685">
        <w:t xml:space="preserve"> </w:t>
      </w:r>
      <w:r w:rsidRPr="00C6331E">
        <w:t>procedures</w:t>
      </w:r>
      <w:r w:rsidR="00C24685">
        <w:t xml:space="preserve"> </w:t>
      </w:r>
      <w:r w:rsidRPr="00C6331E">
        <w:t>to</w:t>
      </w:r>
      <w:r w:rsidR="00C24685">
        <w:t xml:space="preserve"> </w:t>
      </w:r>
      <w:r w:rsidRPr="00C6331E">
        <w:t>eliminate</w:t>
      </w:r>
      <w:r w:rsidR="00C24685">
        <w:t xml:space="preserve"> </w:t>
      </w:r>
      <w:r w:rsidRPr="00C6331E">
        <w:t>circumstances</w:t>
      </w:r>
      <w:r w:rsidR="00C24685">
        <w:t xml:space="preserve"> </w:t>
      </w:r>
      <w:r w:rsidRPr="00C6331E">
        <w:t>that</w:t>
      </w:r>
      <w:r w:rsidR="00C24685">
        <w:t xml:space="preserve"> </w:t>
      </w:r>
      <w:r w:rsidRPr="00C6331E">
        <w:t>cadres</w:t>
      </w:r>
      <w:r w:rsidR="00C24685">
        <w:t xml:space="preserve"> </w:t>
      </w:r>
      <w:r w:rsidRPr="00C6331E">
        <w:t>may</w:t>
      </w:r>
      <w:r w:rsidR="00C24685">
        <w:t xml:space="preserve"> </w:t>
      </w:r>
      <w:r w:rsidRPr="00C6331E">
        <w:t>abuse</w:t>
      </w:r>
      <w:r w:rsidR="00C24685">
        <w:t xml:space="preserve"> </w:t>
      </w:r>
      <w:r w:rsidRPr="00C6331E">
        <w:t>public</w:t>
      </w:r>
      <w:r w:rsidR="00C24685">
        <w:t xml:space="preserve"> </w:t>
      </w:r>
      <w:r w:rsidRPr="00C6331E">
        <w:t>powers</w:t>
      </w:r>
      <w:r w:rsidR="00C24685">
        <w:t xml:space="preserve"> </w:t>
      </w:r>
      <w:r w:rsidRPr="00C6331E">
        <w:t>to</w:t>
      </w:r>
      <w:r w:rsidR="00C24685">
        <w:t xml:space="preserve"> </w:t>
      </w:r>
      <w:r w:rsidRPr="00C6331E">
        <w:t>cause</w:t>
      </w:r>
      <w:r w:rsidR="00C24685">
        <w:t xml:space="preserve"> </w:t>
      </w:r>
      <w:r w:rsidRPr="00C6331E">
        <w:t>disadvantages</w:t>
      </w:r>
      <w:r w:rsidR="00C24685">
        <w:t xml:space="preserve"> </w:t>
      </w:r>
      <w:r w:rsidRPr="00C6331E">
        <w:t>for</w:t>
      </w:r>
      <w:r w:rsidR="00C24685">
        <w:t xml:space="preserve"> </w:t>
      </w:r>
      <w:r w:rsidRPr="00C6331E">
        <w:t>people,</w:t>
      </w:r>
      <w:r w:rsidRPr="00E60643">
        <w:rPr>
          <w:rStyle w:val="FootnoteReference"/>
        </w:rPr>
        <w:footnoteReference w:id="22"/>
      </w:r>
      <w:r w:rsidR="00C24685">
        <w:t xml:space="preserve"> </w:t>
      </w:r>
      <w:r w:rsidRPr="00C6331E">
        <w:t>for</w:t>
      </w:r>
      <w:r w:rsidR="00C24685">
        <w:t xml:space="preserve"> </w:t>
      </w:r>
      <w:r w:rsidRPr="00C6331E">
        <w:t>example:</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single</w:t>
      </w:r>
      <w:r w:rsidR="00C24685">
        <w:t xml:space="preserve"> </w:t>
      </w:r>
      <w:r w:rsidRPr="00C6331E">
        <w:t>window</w:t>
      </w:r>
      <w:r w:rsidR="00C24685">
        <w:t xml:space="preserve"> </w:t>
      </w:r>
      <w:r w:rsidRPr="00C6331E">
        <w:t>mechanism,</w:t>
      </w:r>
      <w:r w:rsidR="00C24685">
        <w:t xml:space="preserve"> </w:t>
      </w:r>
      <w:r w:rsidRPr="00C6331E">
        <w:t>one-stop-shop</w:t>
      </w:r>
      <w:r w:rsidR="00C24685">
        <w:t xml:space="preserve"> </w:t>
      </w:r>
      <w:r w:rsidRPr="00C6331E">
        <w:t>mechanism</w:t>
      </w:r>
      <w:r w:rsidR="00C24685">
        <w:t xml:space="preserve"> </w:t>
      </w:r>
      <w:r w:rsidRPr="00C6331E">
        <w:t>in</w:t>
      </w:r>
      <w:r w:rsidR="00C24685">
        <w:t xml:space="preserve"> </w:t>
      </w:r>
      <w:r w:rsidRPr="00C6331E">
        <w:t>the</w:t>
      </w:r>
      <w:r w:rsidR="00C24685">
        <w:t xml:space="preserve"> </w:t>
      </w:r>
      <w:r w:rsidRPr="00C6331E">
        <w:t>State</w:t>
      </w:r>
      <w:r w:rsidR="008313BC">
        <w:t>’</w:t>
      </w:r>
      <w:r w:rsidRPr="00C6331E">
        <w:t>s</w:t>
      </w:r>
      <w:r w:rsidR="00C24685">
        <w:t xml:space="preserve"> </w:t>
      </w:r>
      <w:r w:rsidRPr="00C6331E">
        <w:t>administrative</w:t>
      </w:r>
      <w:r w:rsidR="00C24685">
        <w:t xml:space="preserve"> </w:t>
      </w:r>
      <w:r w:rsidRPr="00C6331E">
        <w:t>agencies</w:t>
      </w:r>
      <w:r w:rsidR="00C24685">
        <w:t xml:space="preserve"> </w:t>
      </w:r>
      <w:r w:rsidRPr="00C6331E">
        <w:t>in</w:t>
      </w:r>
      <w:r w:rsidR="00C24685">
        <w:t xml:space="preserve"> </w:t>
      </w:r>
      <w:r w:rsidRPr="00C6331E">
        <w:t>all</w:t>
      </w:r>
      <w:r w:rsidR="00C24685">
        <w:t xml:space="preserve"> </w:t>
      </w:r>
      <w:r w:rsidRPr="00C6331E">
        <w:t>cities;</w:t>
      </w:r>
      <w:r w:rsidR="00C24685">
        <w:t xml:space="preserve"> </w:t>
      </w:r>
      <w:r w:rsidRPr="00C6331E">
        <w:t>forming</w:t>
      </w:r>
      <w:r w:rsidR="00C24685">
        <w:t xml:space="preserve"> </w:t>
      </w:r>
      <w:r w:rsidRPr="00C6331E">
        <w:t>national</w:t>
      </w:r>
      <w:r w:rsidR="00C24685">
        <w:t xml:space="preserve"> </w:t>
      </w:r>
      <w:r w:rsidRPr="00C6331E">
        <w:t>database</w:t>
      </w:r>
      <w:r w:rsidR="00C24685">
        <w:t xml:space="preserve"> </w:t>
      </w:r>
      <w:r w:rsidRPr="00C6331E">
        <w:t>for</w:t>
      </w:r>
      <w:r w:rsidR="00C24685">
        <w:t xml:space="preserve"> </w:t>
      </w:r>
      <w:r w:rsidRPr="00C6331E">
        <w:t>all</w:t>
      </w:r>
      <w:r w:rsidR="00C24685">
        <w:t xml:space="preserve"> </w:t>
      </w:r>
      <w:r w:rsidRPr="00C6331E">
        <w:t>public</w:t>
      </w:r>
      <w:r w:rsidR="00C24685">
        <w:t xml:space="preserve"> </w:t>
      </w:r>
      <w:r w:rsidRPr="00C6331E">
        <w:t>administrative</w:t>
      </w:r>
      <w:r w:rsidR="00C24685">
        <w:t xml:space="preserve"> </w:t>
      </w:r>
      <w:r w:rsidRPr="00C6331E">
        <w:t>services;</w:t>
      </w:r>
      <w:r w:rsidR="00C24685">
        <w:t xml:space="preserve"> </w:t>
      </w:r>
      <w:r w:rsidRPr="00C6331E">
        <w:t>setting</w:t>
      </w:r>
      <w:r w:rsidR="00C24685">
        <w:t xml:space="preserve"> </w:t>
      </w:r>
      <w:r w:rsidRPr="00C6331E">
        <w:t>up</w:t>
      </w:r>
      <w:r w:rsidR="00C24685">
        <w:t xml:space="preserve"> </w:t>
      </w:r>
      <w:r w:rsidRPr="00C6331E">
        <w:t>hotlines</w:t>
      </w:r>
      <w:r w:rsidR="00C24685">
        <w:t xml:space="preserve"> </w:t>
      </w:r>
      <w:r w:rsidRPr="00C6331E">
        <w:t>for</w:t>
      </w:r>
      <w:r w:rsidR="00C24685">
        <w:t xml:space="preserve"> </w:t>
      </w:r>
      <w:r w:rsidRPr="00C6331E">
        <w:t>opinion/complaint</w:t>
      </w:r>
      <w:r w:rsidR="00C24685">
        <w:t xml:space="preserve"> </w:t>
      </w:r>
      <w:r w:rsidRPr="00C6331E">
        <w:t>collection;</w:t>
      </w:r>
      <w:r w:rsidR="00C24685">
        <w:t xml:space="preserve"> </w:t>
      </w:r>
      <w:r w:rsidRPr="00C6331E">
        <w:t>applying</w:t>
      </w:r>
      <w:r w:rsidR="00C24685">
        <w:t xml:space="preserve"> </w:t>
      </w:r>
      <w:r w:rsidRPr="00C6331E">
        <w:t>new</w:t>
      </w:r>
      <w:r w:rsidR="00C24685">
        <w:t xml:space="preserve"> </w:t>
      </w:r>
      <w:r w:rsidRPr="00C6331E">
        <w:t>information</w:t>
      </w:r>
      <w:r w:rsidR="00C24685">
        <w:t xml:space="preserve"> </w:t>
      </w:r>
      <w:r w:rsidRPr="00C6331E">
        <w:t>technology</w:t>
      </w:r>
      <w:r w:rsidR="00C24685">
        <w:t xml:space="preserve"> </w:t>
      </w:r>
      <w:r w:rsidRPr="00C6331E">
        <w:t>in</w:t>
      </w:r>
      <w:r w:rsidR="00C24685">
        <w:t xml:space="preserve"> </w:t>
      </w:r>
      <w:r w:rsidRPr="00C6331E">
        <w:t>the</w:t>
      </w:r>
      <w:r w:rsidR="00C24685">
        <w:t xml:space="preserve"> </w:t>
      </w:r>
      <w:r w:rsidRPr="00C6331E">
        <w:t>services;</w:t>
      </w:r>
      <w:r w:rsidR="00C24685">
        <w:t xml:space="preserve"> </w:t>
      </w:r>
      <w:r w:rsidRPr="00C6331E">
        <w:t>launching</w:t>
      </w:r>
      <w:r w:rsidR="00C24685">
        <w:t xml:space="preserve"> </w:t>
      </w:r>
      <w:r w:rsidRPr="00C6331E">
        <w:t>website</w:t>
      </w:r>
      <w:r w:rsidR="00C24685">
        <w:t xml:space="preserve"> </w:t>
      </w:r>
      <w:r w:rsidRPr="00C6331E">
        <w:t>to</w:t>
      </w:r>
      <w:r w:rsidR="00C24685">
        <w:t xml:space="preserve"> </w:t>
      </w:r>
      <w:r w:rsidRPr="00C6331E">
        <w:t>perform</w:t>
      </w:r>
      <w:r w:rsidR="00C24685">
        <w:t xml:space="preserve"> </w:t>
      </w:r>
      <w:r w:rsidRPr="00C6331E">
        <w:t>administrative</w:t>
      </w:r>
      <w:r w:rsidR="00C24685">
        <w:t xml:space="preserve"> </w:t>
      </w:r>
      <w:r w:rsidRPr="00C6331E">
        <w:t>services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avoid</w:t>
      </w:r>
      <w:r w:rsidR="00C24685">
        <w:t xml:space="preserve"> </w:t>
      </w:r>
      <w:r w:rsidRPr="00C6331E">
        <w:t>personal</w:t>
      </w:r>
      <w:r w:rsidR="00C24685">
        <w:t xml:space="preserve"> </w:t>
      </w:r>
      <w:r w:rsidRPr="00C6331E">
        <w:t>contact</w:t>
      </w:r>
      <w:r w:rsidR="00C24685">
        <w:t xml:space="preserve"> </w:t>
      </w:r>
      <w:r w:rsidRPr="00C6331E">
        <w:t>between</w:t>
      </w:r>
      <w:r w:rsidR="00C24685">
        <w:t xml:space="preserve"> </w:t>
      </w:r>
      <w:r w:rsidR="00396368" w:rsidRPr="00C6331E">
        <w:t>people</w:t>
      </w:r>
      <w:r w:rsidR="00C24685">
        <w:t xml:space="preserve"> </w:t>
      </w:r>
      <w:r w:rsidRPr="00C6331E">
        <w:t>and</w:t>
      </w:r>
      <w:r w:rsidR="00C24685">
        <w:t xml:space="preserve"> </w:t>
      </w:r>
      <w:r w:rsidRPr="00C6331E">
        <w:t>officers</w:t>
      </w:r>
      <w:r w:rsidR="00396368">
        <w:t xml:space="preserve"> </w:t>
      </w:r>
      <w:r w:rsidRPr="00C6331E">
        <w:t>...</w:t>
      </w:r>
      <w:r w:rsidR="00C24685">
        <w:t xml:space="preserve"> </w:t>
      </w:r>
    </w:p>
    <w:p w:rsidR="00F21141" w:rsidRPr="00C6331E" w:rsidRDefault="00F21141" w:rsidP="003C58BE">
      <w:pPr>
        <w:pStyle w:val="SingleTxtG"/>
      </w:pPr>
      <w:r w:rsidRPr="00C6331E">
        <w:t>50.</w:t>
      </w:r>
      <w:r w:rsidRPr="00C6331E">
        <w:tab/>
        <w:t>Ministries</w:t>
      </w:r>
      <w:r w:rsidR="00C24685">
        <w:t xml:space="preserve"> </w:t>
      </w:r>
      <w:r w:rsidRPr="00C6331E">
        <w:t>and</w:t>
      </w:r>
      <w:r w:rsidR="00C24685">
        <w:t xml:space="preserve"> </w:t>
      </w:r>
      <w:r w:rsidRPr="00C6331E">
        <w:t>agencies</w:t>
      </w:r>
      <w:r w:rsidR="00C24685">
        <w:t xml:space="preserve"> </w:t>
      </w:r>
      <w:r w:rsidRPr="00C6331E">
        <w:t>have</w:t>
      </w:r>
      <w:r w:rsidR="00C24685">
        <w:t xml:space="preserve"> </w:t>
      </w:r>
      <w:r w:rsidRPr="00C6331E">
        <w:t>promulgated</w:t>
      </w:r>
      <w:r w:rsidR="00C24685">
        <w:t xml:space="preserve"> </w:t>
      </w:r>
      <w:r w:rsidRPr="00C6331E">
        <w:t>regulations</w:t>
      </w:r>
      <w:r w:rsidR="00C24685">
        <w:t xml:space="preserve"> </w:t>
      </w:r>
      <w:r w:rsidRPr="00C6331E">
        <w:t>on</w:t>
      </w:r>
      <w:r w:rsidR="00C24685">
        <w:t xml:space="preserve"> </w:t>
      </w:r>
      <w:r w:rsidRPr="00C6331E">
        <w:t>professional</w:t>
      </w:r>
      <w:r w:rsidR="00C24685">
        <w:t xml:space="preserve"> </w:t>
      </w:r>
      <w:r w:rsidRPr="00C6331E">
        <w:t>moral</w:t>
      </w:r>
      <w:r w:rsidR="00C24685">
        <w:t xml:space="preserve"> </w:t>
      </w:r>
      <w:r w:rsidRPr="00C6331E">
        <w:t>standards</w:t>
      </w:r>
      <w:r w:rsidR="00C24685">
        <w:t xml:space="preserve"> </w:t>
      </w:r>
      <w:r w:rsidRPr="00C6331E">
        <w:t>and</w:t>
      </w:r>
      <w:r w:rsidR="00C24685">
        <w:t xml:space="preserve"> </w:t>
      </w:r>
      <w:r w:rsidRPr="00C6331E">
        <w:t>responsibilities</w:t>
      </w:r>
      <w:r w:rsidR="00C24685">
        <w:t xml:space="preserve"> </w:t>
      </w:r>
      <w:r w:rsidRPr="00C6331E">
        <w:t>of</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their</w:t>
      </w:r>
      <w:r w:rsidR="00C24685">
        <w:t xml:space="preserve"> </w:t>
      </w:r>
      <w:r w:rsidRPr="00C6331E">
        <w:t>prohibitions,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increase</w:t>
      </w:r>
      <w:r w:rsidR="00C24685">
        <w:t xml:space="preserve"> </w:t>
      </w:r>
      <w:r w:rsidRPr="00C6331E">
        <w:t>responsibilities</w:t>
      </w:r>
      <w:r w:rsidR="00C24685">
        <w:t xml:space="preserve"> </w:t>
      </w:r>
      <w:r w:rsidRPr="00C6331E">
        <w:t>of</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to</w:t>
      </w:r>
      <w:r w:rsidR="00C24685">
        <w:t xml:space="preserve"> </w:t>
      </w:r>
      <w:r w:rsidRPr="00C6331E">
        <w:t>form</w:t>
      </w:r>
      <w:r w:rsidR="00C24685">
        <w:t xml:space="preserve"> </w:t>
      </w:r>
      <w:proofErr w:type="spellStart"/>
      <w:r w:rsidRPr="00C6331E">
        <w:t>ethic</w:t>
      </w:r>
      <w:proofErr w:type="spellEnd"/>
      <w:r w:rsidR="00C24685">
        <w:t xml:space="preserve"> </w:t>
      </w:r>
      <w:r w:rsidRPr="00C6331E">
        <w:t>standards</w:t>
      </w:r>
      <w:r w:rsidR="00C24685">
        <w:t xml:space="preserve"> </w:t>
      </w:r>
      <w:r w:rsidRPr="00C6331E">
        <w:t>for</w:t>
      </w:r>
      <w:r w:rsidR="00C24685">
        <w:t xml:space="preserve"> </w:t>
      </w:r>
      <w:r w:rsidRPr="00C6331E">
        <w:t>public</w:t>
      </w:r>
      <w:r w:rsidR="00C24685">
        <w:t xml:space="preserve"> </w:t>
      </w:r>
      <w:r w:rsidRPr="00C6331E">
        <w:t>administration</w:t>
      </w:r>
      <w:r w:rsidR="00C24685">
        <w:t xml:space="preserve"> </w:t>
      </w:r>
      <w:r w:rsidRPr="00C6331E">
        <w:t>representatives.</w:t>
      </w:r>
    </w:p>
    <w:p w:rsidR="00F21141" w:rsidRPr="00C6331E" w:rsidRDefault="00F21141" w:rsidP="00DC2E30">
      <w:pPr>
        <w:pStyle w:val="H4G"/>
      </w:pPr>
      <w:r w:rsidRPr="00C6331E">
        <w:tab/>
      </w:r>
      <w:r w:rsidRPr="00C6331E">
        <w:tab/>
        <w:t>Judicial</w:t>
      </w:r>
      <w:r w:rsidR="00C24685">
        <w:t xml:space="preserve"> </w:t>
      </w:r>
      <w:r w:rsidRPr="00C6331E">
        <w:t>measures</w:t>
      </w:r>
      <w:r w:rsidR="00C24685">
        <w:t xml:space="preserve"> </w:t>
      </w:r>
      <w:r w:rsidRPr="00C6331E">
        <w:t>or</w:t>
      </w:r>
      <w:r w:rsidR="00C24685">
        <w:t xml:space="preserve"> </w:t>
      </w:r>
      <w:r w:rsidRPr="00C6331E">
        <w:t>other</w:t>
      </w:r>
      <w:r w:rsidR="00C24685">
        <w:t xml:space="preserve"> </w:t>
      </w:r>
      <w:r w:rsidRPr="00C6331E">
        <w:t>measures</w:t>
      </w:r>
    </w:p>
    <w:p w:rsidR="00F21141" w:rsidRPr="00C6331E" w:rsidRDefault="00F21141" w:rsidP="003C58BE">
      <w:pPr>
        <w:pStyle w:val="SingleTxtG"/>
      </w:pPr>
      <w:r w:rsidRPr="00C6331E">
        <w:t>51.</w:t>
      </w:r>
      <w:r w:rsidRPr="00C6331E">
        <w:tab/>
        <w:t>Depending</w:t>
      </w:r>
      <w:r w:rsidR="00C24685">
        <w:t xml:space="preserve"> </w:t>
      </w:r>
      <w:r w:rsidRPr="00C6331E">
        <w:t>on</w:t>
      </w:r>
      <w:r w:rsidR="00C24685">
        <w:t xml:space="preserve"> </w:t>
      </w:r>
      <w:r w:rsidRPr="00C6331E">
        <w:t>person</w:t>
      </w:r>
      <w:r w:rsidR="00C24685">
        <w:t xml:space="preserve"> </w:t>
      </w:r>
      <w:r w:rsidRPr="00C6331E">
        <w:t>and</w:t>
      </w:r>
      <w:r w:rsidR="00C24685">
        <w:t xml:space="preserve"> </w:t>
      </w:r>
      <w:r w:rsidRPr="00C6331E">
        <w:t>purpose</w:t>
      </w:r>
      <w:r w:rsidR="00C24685">
        <w:t xml:space="preserve"> </w:t>
      </w:r>
      <w:r w:rsidRPr="00C6331E">
        <w:t>of</w:t>
      </w:r>
      <w:r w:rsidR="00C24685">
        <w:t xml:space="preserve"> </w:t>
      </w:r>
      <w:r w:rsidRPr="00C6331E">
        <w:t>its</w:t>
      </w:r>
      <w:r w:rsidR="00C24685">
        <w:t xml:space="preserve"> </w:t>
      </w:r>
      <w:r w:rsidRPr="00C6331E">
        <w:t>application,</w:t>
      </w:r>
      <w:r w:rsidR="00C24685">
        <w:t xml:space="preserve"> </w:t>
      </w:r>
      <w:r w:rsidRPr="00C6331E">
        <w:t>deterrent</w:t>
      </w:r>
      <w:r w:rsidR="00C24685">
        <w:t xml:space="preserve"> </w:t>
      </w:r>
      <w:r w:rsidRPr="00C6331E">
        <w:t>measures</w:t>
      </w:r>
      <w:r w:rsidR="00C24685">
        <w:t xml:space="preserve"> </w:t>
      </w:r>
      <w:r w:rsidRPr="00C6331E">
        <w:t>in</w:t>
      </w:r>
      <w:r w:rsidR="00C24685">
        <w:t xml:space="preserve"> </w:t>
      </w:r>
      <w:r w:rsidRPr="00C6331E">
        <w:t>criminal</w:t>
      </w:r>
      <w:r w:rsidR="00C24685">
        <w:t xml:space="preserve"> </w:t>
      </w:r>
      <w:r w:rsidRPr="00C6331E">
        <w:t>proceedings</w:t>
      </w:r>
      <w:r w:rsidR="00C24685">
        <w:t xml:space="preserve"> </w:t>
      </w:r>
      <w:r w:rsidRPr="00C6331E">
        <w:t>have</w:t>
      </w:r>
      <w:r w:rsidR="00C24685">
        <w:t xml:space="preserve"> </w:t>
      </w:r>
      <w:r w:rsidRPr="00C6331E">
        <w:t>been</w:t>
      </w:r>
      <w:r w:rsidR="00C24685">
        <w:t xml:space="preserve"> </w:t>
      </w:r>
      <w:r w:rsidRPr="00C6331E">
        <w:t>divided</w:t>
      </w:r>
      <w:r w:rsidR="00C24685">
        <w:t xml:space="preserve"> </w:t>
      </w:r>
      <w:r w:rsidRPr="00C6331E">
        <w:t>into</w:t>
      </w:r>
      <w:r w:rsidR="00C24685">
        <w:t xml:space="preserve"> </w:t>
      </w:r>
      <w:r w:rsidRPr="00C6331E">
        <w:t>2</w:t>
      </w:r>
      <w:r w:rsidR="00C24685">
        <w:t xml:space="preserve"> </w:t>
      </w:r>
      <w:r w:rsidRPr="00C6331E">
        <w:t>groups:</w:t>
      </w:r>
      <w:r w:rsidR="00C24685">
        <w:t xml:space="preserve"> </w:t>
      </w:r>
      <w:r w:rsidRPr="00C6331E">
        <w:t>(</w:t>
      </w:r>
      <w:proofErr w:type="spellStart"/>
      <w:r w:rsidRPr="00C6331E">
        <w:t>i</w:t>
      </w:r>
      <w:proofErr w:type="spellEnd"/>
      <w:r w:rsidRPr="00C6331E">
        <w:t>)</w:t>
      </w:r>
      <w:r w:rsidR="00C24685">
        <w:t xml:space="preserve"> </w:t>
      </w:r>
      <w:r w:rsidRPr="00C6331E">
        <w:t>the</w:t>
      </w:r>
      <w:r w:rsidR="00C24685">
        <w:t xml:space="preserve"> </w:t>
      </w:r>
      <w:r w:rsidRPr="00C6331E">
        <w:t>first</w:t>
      </w:r>
      <w:r w:rsidR="00C24685">
        <w:t xml:space="preserve"> </w:t>
      </w:r>
      <w:r w:rsidRPr="00C6331E">
        <w:t>one</w:t>
      </w:r>
      <w:r w:rsidR="00C24685">
        <w:t xml:space="preserve"> </w:t>
      </w:r>
      <w:r w:rsidRPr="00C6331E">
        <w:t>are</w:t>
      </w:r>
      <w:r w:rsidR="00C24685">
        <w:t xml:space="preserve"> </w:t>
      </w:r>
      <w:r w:rsidRPr="00C6331E">
        <w:t>general</w:t>
      </w:r>
      <w:r w:rsidR="00C24685">
        <w:t xml:space="preserve"> </w:t>
      </w:r>
      <w:r w:rsidRPr="00C6331E">
        <w:t>measures</w:t>
      </w:r>
      <w:r w:rsidR="00C24685">
        <w:t xml:space="preserve"> </w:t>
      </w:r>
      <w:r w:rsidRPr="00C6331E">
        <w:t>applied</w:t>
      </w:r>
      <w:r w:rsidR="00C24685">
        <w:t xml:space="preserve"> </w:t>
      </w:r>
      <w:r w:rsidRPr="00C6331E">
        <w:t>to</w:t>
      </w:r>
      <w:r w:rsidR="00C24685">
        <w:t xml:space="preserve"> </w:t>
      </w:r>
      <w:r w:rsidRPr="00C6331E">
        <w:t>all</w:t>
      </w:r>
      <w:r w:rsidR="00C24685">
        <w:t xml:space="preserve"> </w:t>
      </w:r>
      <w:r w:rsidR="009B6223" w:rsidRPr="00C6331E">
        <w:t>committed</w:t>
      </w:r>
      <w:r w:rsidR="00C24685">
        <w:t xml:space="preserve"> </w:t>
      </w:r>
      <w:r w:rsidRPr="00C6331E">
        <w:t>persons</w:t>
      </w:r>
      <w:r w:rsidR="00C24685">
        <w:t xml:space="preserve"> </w:t>
      </w:r>
      <w:r w:rsidRPr="00C6331E">
        <w:t>and</w:t>
      </w:r>
      <w:r w:rsidR="00C24685">
        <w:t xml:space="preserve"> </w:t>
      </w:r>
      <w:r w:rsidRPr="00C6331E">
        <w:t>only</w:t>
      </w:r>
      <w:r w:rsidR="00C24685">
        <w:t xml:space="preserve"> </w:t>
      </w:r>
      <w:r w:rsidRPr="00C6331E">
        <w:t>served</w:t>
      </w:r>
      <w:r w:rsidR="00C24685">
        <w:t xml:space="preserve"> </w:t>
      </w:r>
      <w:r w:rsidRPr="00C6331E">
        <w:t>as</w:t>
      </w:r>
      <w:r w:rsidR="00C24685">
        <w:t xml:space="preserve"> </w:t>
      </w:r>
      <w:r w:rsidRPr="00C6331E">
        <w:t>supporting</w:t>
      </w:r>
      <w:r w:rsidR="00C24685">
        <w:t xml:space="preserve"> </w:t>
      </w:r>
      <w:r w:rsidRPr="00C6331E">
        <w:t>measure</w:t>
      </w:r>
      <w:r w:rsidR="00C24685">
        <w:t xml:space="preserve"> </w:t>
      </w:r>
      <w:r w:rsidRPr="00C6331E">
        <w:t>for</w:t>
      </w:r>
      <w:r w:rsidR="00C24685">
        <w:t xml:space="preserve"> </w:t>
      </w:r>
      <w:r w:rsidRPr="00C6331E">
        <w:t>the</w:t>
      </w:r>
      <w:r w:rsidR="00C24685">
        <w:t xml:space="preserve"> </w:t>
      </w:r>
      <w:r w:rsidRPr="00C6331E">
        <w:t>punishment</w:t>
      </w:r>
      <w:r w:rsidR="00C24685">
        <w:t xml:space="preserve"> </w:t>
      </w:r>
      <w:r w:rsidRPr="00C6331E">
        <w:t>as</w:t>
      </w:r>
      <w:r w:rsidR="00C24685">
        <w:t xml:space="preserve"> </w:t>
      </w:r>
      <w:r w:rsidRPr="00C6331E">
        <w:t>stipulated</w:t>
      </w:r>
      <w:r w:rsidR="00C24685">
        <w:t xml:space="preserve"> </w:t>
      </w:r>
      <w:r w:rsidRPr="00C6331E">
        <w:t>in</w:t>
      </w:r>
      <w:r w:rsidR="00C24685">
        <w:t xml:space="preserve"> </w:t>
      </w:r>
      <w:r w:rsidRPr="00C6331E">
        <w:t>Art.</w:t>
      </w:r>
      <w:r w:rsidR="00C24685">
        <w:t xml:space="preserve"> </w:t>
      </w:r>
      <w:r w:rsidRPr="00C6331E">
        <w:t>41,</w:t>
      </w:r>
      <w:r w:rsidR="00C24685">
        <w:t xml:space="preserve"> </w:t>
      </w:r>
      <w:r w:rsidRPr="00C6331E">
        <w:t>42</w:t>
      </w:r>
      <w:r w:rsidR="00C24685">
        <w:t xml:space="preserve"> </w:t>
      </w:r>
      <w:r w:rsidRPr="00C6331E">
        <w:t>and</w:t>
      </w:r>
      <w:r w:rsidR="00C24685">
        <w:t xml:space="preserve"> </w:t>
      </w:r>
      <w:r w:rsidRPr="00C6331E">
        <w:t>43</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including:</w:t>
      </w:r>
      <w:r w:rsidR="00C24685">
        <w:t xml:space="preserve"> </w:t>
      </w:r>
      <w:bookmarkStart w:id="2" w:name="dieu_41_name"/>
      <w:r w:rsidRPr="00C6331E">
        <w:t>Confiscation</w:t>
      </w:r>
      <w:r w:rsidR="00C24685">
        <w:t xml:space="preserve"> </w:t>
      </w:r>
      <w:r w:rsidRPr="00C6331E">
        <w:t>of</w:t>
      </w:r>
      <w:r w:rsidR="00C24685">
        <w:t xml:space="preserve"> </w:t>
      </w:r>
      <w:r w:rsidRPr="00C6331E">
        <w:t>objects</w:t>
      </w:r>
      <w:r w:rsidR="00C24685">
        <w:t xml:space="preserve"> </w:t>
      </w:r>
      <w:r w:rsidRPr="00C6331E">
        <w:t>and</w:t>
      </w:r>
      <w:r w:rsidR="00C24685">
        <w:t xml:space="preserve"> </w:t>
      </w:r>
      <w:r w:rsidRPr="00C6331E">
        <w:t>money</w:t>
      </w:r>
      <w:r w:rsidR="00C24685">
        <w:t xml:space="preserve"> </w:t>
      </w:r>
      <w:r w:rsidRPr="00C6331E">
        <w:t>directly</w:t>
      </w:r>
      <w:r w:rsidR="00C24685">
        <w:t xml:space="preserve"> </w:t>
      </w:r>
      <w:r w:rsidRPr="00C6331E">
        <w:t>related</w:t>
      </w:r>
      <w:r w:rsidR="00C24685">
        <w:t xml:space="preserve"> </w:t>
      </w:r>
      <w:r w:rsidRPr="00C6331E">
        <w:t>to</w:t>
      </w:r>
      <w:r w:rsidR="00C24685">
        <w:t xml:space="preserve"> </w:t>
      </w:r>
      <w:r w:rsidRPr="00C6331E">
        <w:t>crimes</w:t>
      </w:r>
      <w:bookmarkEnd w:id="2"/>
      <w:r w:rsidRPr="00C6331E">
        <w:t>;</w:t>
      </w:r>
      <w:r w:rsidR="00C24685">
        <w:t xml:space="preserve"> </w:t>
      </w:r>
      <w:r w:rsidRPr="00C6331E">
        <w:t>Return</w:t>
      </w:r>
      <w:r w:rsidR="00C24685">
        <w:t xml:space="preserve"> </w:t>
      </w:r>
      <w:r w:rsidRPr="00C6331E">
        <w:t>of</w:t>
      </w:r>
      <w:r w:rsidR="00C24685">
        <w:t xml:space="preserve"> </w:t>
      </w:r>
      <w:r w:rsidRPr="00C6331E">
        <w:t>property,</w:t>
      </w:r>
      <w:r w:rsidR="00C24685">
        <w:t xml:space="preserve"> </w:t>
      </w:r>
      <w:r w:rsidRPr="00C6331E">
        <w:t>remedies</w:t>
      </w:r>
      <w:r w:rsidR="00C24685">
        <w:t xml:space="preserve"> </w:t>
      </w:r>
      <w:r w:rsidRPr="00C6331E">
        <w:t>or</w:t>
      </w:r>
      <w:r w:rsidR="00C24685">
        <w:t xml:space="preserve"> </w:t>
      </w:r>
      <w:r w:rsidRPr="00C6331E">
        <w:t>compensation</w:t>
      </w:r>
      <w:r w:rsidR="00C24685">
        <w:t xml:space="preserve"> </w:t>
      </w:r>
      <w:r w:rsidRPr="00C6331E">
        <w:t>for</w:t>
      </w:r>
      <w:r w:rsidR="00C24685">
        <w:t xml:space="preserve"> </w:t>
      </w:r>
      <w:r w:rsidRPr="00C6331E">
        <w:t>damage;</w:t>
      </w:r>
      <w:r w:rsidR="00C24685">
        <w:t xml:space="preserve"> </w:t>
      </w:r>
      <w:r w:rsidRPr="00C6331E">
        <w:t>compelling</w:t>
      </w:r>
      <w:r w:rsidR="00C24685">
        <w:t xml:space="preserve"> </w:t>
      </w:r>
      <w:r w:rsidRPr="00C6331E">
        <w:t>to</w:t>
      </w:r>
      <w:r w:rsidR="00C24685">
        <w:t xml:space="preserve"> </w:t>
      </w:r>
      <w:r w:rsidRPr="00C6331E">
        <w:t>make</w:t>
      </w:r>
      <w:r w:rsidR="00C24685">
        <w:t xml:space="preserve"> </w:t>
      </w:r>
      <w:r w:rsidRPr="00C6331E">
        <w:t>public</w:t>
      </w:r>
      <w:r w:rsidR="00C24685">
        <w:t xml:space="preserve"> </w:t>
      </w:r>
      <w:r w:rsidRPr="00C6331E">
        <w:t>apologies;</w:t>
      </w:r>
      <w:r w:rsidR="00C24685">
        <w:t xml:space="preserve"> </w:t>
      </w:r>
      <w:bookmarkStart w:id="3" w:name="dieu_43_name"/>
      <w:r w:rsidRPr="00C6331E">
        <w:t>Compulsory</w:t>
      </w:r>
      <w:r w:rsidR="00C24685">
        <w:t xml:space="preserve"> </w:t>
      </w:r>
      <w:r w:rsidRPr="00C6331E">
        <w:t>medical</w:t>
      </w:r>
      <w:r w:rsidR="00C24685">
        <w:t xml:space="preserve"> </w:t>
      </w:r>
      <w:r w:rsidRPr="00C6331E">
        <w:t>treatment</w:t>
      </w:r>
      <w:bookmarkEnd w:id="3"/>
      <w:r w:rsidRPr="00C6331E">
        <w:t>;</w:t>
      </w:r>
      <w:r w:rsidR="00C24685">
        <w:t xml:space="preserve"> </w:t>
      </w:r>
      <w:r w:rsidRPr="00C6331E">
        <w:t>(ii)</w:t>
      </w:r>
      <w:r w:rsidR="00C24685">
        <w:t xml:space="preserve"> </w:t>
      </w:r>
      <w:r w:rsidRPr="00C6331E">
        <w:t>the</w:t>
      </w:r>
      <w:r w:rsidR="00C24685">
        <w:t xml:space="preserve"> </w:t>
      </w:r>
      <w:r w:rsidRPr="00C6331E">
        <w:t>second</w:t>
      </w:r>
      <w:r w:rsidR="00C24685">
        <w:t xml:space="preserve"> </w:t>
      </w:r>
      <w:r w:rsidRPr="00C6331E">
        <w:t>one</w:t>
      </w:r>
      <w:r w:rsidR="00C24685">
        <w:t xml:space="preserve"> </w:t>
      </w:r>
      <w:r w:rsidRPr="00C6331E">
        <w:t>are</w:t>
      </w:r>
      <w:r w:rsidR="00C24685">
        <w:t xml:space="preserve"> </w:t>
      </w:r>
      <w:r w:rsidRPr="00C6331E">
        <w:t>deterrent</w:t>
      </w:r>
      <w:r w:rsidR="00C24685">
        <w:t xml:space="preserve"> </w:t>
      </w:r>
      <w:r w:rsidRPr="00C6331E">
        <w:t>measures</w:t>
      </w:r>
      <w:r w:rsidR="00C24685">
        <w:t xml:space="preserve"> </w:t>
      </w:r>
      <w:r w:rsidRPr="00C6331E">
        <w:t>applied</w:t>
      </w:r>
      <w:r w:rsidR="00C24685">
        <w:t xml:space="preserve"> </w:t>
      </w:r>
      <w:r w:rsidRPr="00C6331E">
        <w:t>to</w:t>
      </w:r>
      <w:r w:rsidR="00C24685">
        <w:t xml:space="preserve"> </w:t>
      </w:r>
      <w:r w:rsidRPr="00C6331E">
        <w:t>juvenile</w:t>
      </w:r>
      <w:r w:rsidR="00C24685">
        <w:t xml:space="preserve"> </w:t>
      </w:r>
      <w:r w:rsidRPr="00C6331E">
        <w:t>delinquents</w:t>
      </w:r>
      <w:r w:rsidR="00C24685">
        <w:t xml:space="preserve"> </w:t>
      </w:r>
      <w:r w:rsidRPr="00C6331E">
        <w:t>for</w:t>
      </w:r>
      <w:r w:rsidR="00C24685">
        <w:t xml:space="preserve"> </w:t>
      </w:r>
      <w:r w:rsidRPr="00C6331E">
        <w:t>the</w:t>
      </w:r>
      <w:r w:rsidR="00C24685">
        <w:t xml:space="preserve"> </w:t>
      </w:r>
      <w:r w:rsidRPr="00C6331E">
        <w:t>purpose</w:t>
      </w:r>
      <w:r w:rsidR="00C24685">
        <w:t xml:space="preserve"> </w:t>
      </w:r>
      <w:r w:rsidRPr="00C6331E">
        <w:t>of</w:t>
      </w:r>
      <w:r w:rsidR="00C24685">
        <w:t xml:space="preserve"> </w:t>
      </w:r>
      <w:r w:rsidRPr="00C6331E">
        <w:t>punishment</w:t>
      </w:r>
      <w:r w:rsidR="00C24685">
        <w:t xml:space="preserve"> </w:t>
      </w:r>
      <w:r w:rsidRPr="00C6331E">
        <w:t>replacement</w:t>
      </w:r>
      <w:r w:rsidR="00C24685">
        <w:t xml:space="preserve"> </w:t>
      </w:r>
      <w:r w:rsidRPr="00C6331E">
        <w:t>as</w:t>
      </w:r>
      <w:r w:rsidR="00C24685">
        <w:t xml:space="preserve"> </w:t>
      </w:r>
      <w:r w:rsidRPr="00C6331E">
        <w:t>stipulated</w:t>
      </w:r>
      <w:r w:rsidR="00C24685">
        <w:t xml:space="preserve"> </w:t>
      </w:r>
      <w:r w:rsidRPr="00C6331E">
        <w:t>in</w:t>
      </w:r>
      <w:r w:rsidR="00C24685">
        <w:t xml:space="preserve"> </w:t>
      </w:r>
      <w:r w:rsidRPr="00C6331E">
        <w:t>Art.</w:t>
      </w:r>
      <w:r w:rsidR="00C24685">
        <w:t xml:space="preserve"> </w:t>
      </w:r>
      <w:r w:rsidRPr="00C6331E">
        <w:t>70</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including:</w:t>
      </w:r>
      <w:r w:rsidR="00C24685">
        <w:t xml:space="preserve"> </w:t>
      </w:r>
      <w:r w:rsidRPr="00C6331E">
        <w:t>Education</w:t>
      </w:r>
      <w:r w:rsidR="00C24685">
        <w:t xml:space="preserve"> </w:t>
      </w:r>
      <w:r w:rsidRPr="00C6331E">
        <w:t>at</w:t>
      </w:r>
      <w:r w:rsidR="00C24685">
        <w:t xml:space="preserve"> </w:t>
      </w:r>
      <w:r w:rsidRPr="00C6331E">
        <w:t>communes,</w:t>
      </w:r>
      <w:r w:rsidR="00C24685">
        <w:t xml:space="preserve"> </w:t>
      </w:r>
      <w:r w:rsidRPr="00C6331E">
        <w:t>wards</w:t>
      </w:r>
      <w:r w:rsidR="00C24685">
        <w:t xml:space="preserve"> </w:t>
      </w:r>
      <w:r w:rsidRPr="00C6331E">
        <w:t>or</w:t>
      </w:r>
      <w:r w:rsidR="00C24685">
        <w:t xml:space="preserve"> </w:t>
      </w:r>
      <w:r w:rsidRPr="00C6331E">
        <w:t>district</w:t>
      </w:r>
      <w:r w:rsidR="00C24685">
        <w:t xml:space="preserve"> </w:t>
      </w:r>
      <w:r w:rsidRPr="00C6331E">
        <w:t>towns;</w:t>
      </w:r>
      <w:r w:rsidR="00C24685">
        <w:t xml:space="preserve"> </w:t>
      </w:r>
      <w:r w:rsidRPr="00C6331E">
        <w:t>sending</w:t>
      </w:r>
      <w:r w:rsidR="00C24685">
        <w:t xml:space="preserve"> </w:t>
      </w:r>
      <w:r w:rsidRPr="00C6331E">
        <w:t>to</w:t>
      </w:r>
      <w:r w:rsidR="00C24685">
        <w:t xml:space="preserve"> </w:t>
      </w:r>
      <w:r w:rsidRPr="00C6331E">
        <w:t>reform</w:t>
      </w:r>
      <w:r w:rsidR="00C24685">
        <w:t xml:space="preserve"> </w:t>
      </w:r>
      <w:r w:rsidRPr="00C6331E">
        <w:t>schools.</w:t>
      </w:r>
    </w:p>
    <w:p w:rsidR="00F21141" w:rsidRPr="00C6331E" w:rsidRDefault="00F21141" w:rsidP="003C58BE">
      <w:pPr>
        <w:pStyle w:val="SingleTxtG"/>
      </w:pPr>
      <w:r w:rsidRPr="00C6331E">
        <w:t>52.</w:t>
      </w:r>
      <w:r w:rsidRPr="00C6331E">
        <w:tab/>
        <w:t>In</w:t>
      </w:r>
      <w:r w:rsidR="00C24685">
        <w:t xml:space="preserve"> </w:t>
      </w:r>
      <w:r w:rsidRPr="00C6331E">
        <w:t>order</w:t>
      </w:r>
      <w:r w:rsidR="00C24685">
        <w:t xml:space="preserve"> </w:t>
      </w:r>
      <w:r w:rsidRPr="00C6331E">
        <w:t>to</w:t>
      </w:r>
      <w:r w:rsidR="00C24685">
        <w:t xml:space="preserve"> </w:t>
      </w:r>
      <w:r w:rsidRPr="00C6331E">
        <w:t>prevent</w:t>
      </w:r>
      <w:r w:rsidR="00C24685">
        <w:t xml:space="preserve"> </w:t>
      </w:r>
      <w:r w:rsidRPr="00C6331E">
        <w:t>crimes</w:t>
      </w:r>
      <w:r w:rsidR="00C24685">
        <w:t xml:space="preserve"> </w:t>
      </w:r>
      <w:r w:rsidRPr="00C6331E">
        <w:t>in</w:t>
      </w:r>
      <w:r w:rsidR="00C24685">
        <w:t xml:space="preserve"> </w:t>
      </w:r>
      <w:r w:rsidRPr="00C6331E">
        <w:t>time</w:t>
      </w:r>
      <w:r w:rsidR="00C24685">
        <w:t xml:space="preserve"> </w:t>
      </w:r>
      <w:r w:rsidRPr="00C6331E">
        <w:t>or</w:t>
      </w:r>
      <w:r w:rsidR="00C24685">
        <w:t xml:space="preserve"> </w:t>
      </w:r>
      <w:r w:rsidRPr="00C6331E">
        <w:t>when</w:t>
      </w:r>
      <w:r w:rsidR="00C24685">
        <w:t xml:space="preserve"> </w:t>
      </w:r>
      <w:r w:rsidRPr="00C6331E">
        <w:t>there</w:t>
      </w:r>
      <w:r w:rsidR="00C24685">
        <w:t xml:space="preserve"> </w:t>
      </w:r>
      <w:r w:rsidRPr="00C6331E">
        <w:t>are</w:t>
      </w:r>
      <w:r w:rsidR="00C24685">
        <w:t xml:space="preserve"> </w:t>
      </w:r>
      <w:r w:rsidRPr="00C6331E">
        <w:t>grounds</w:t>
      </w:r>
      <w:r w:rsidR="00C24685">
        <w:t xml:space="preserve"> </w:t>
      </w:r>
      <w:r w:rsidRPr="00C6331E">
        <w:t>proving</w:t>
      </w:r>
      <w:r w:rsidR="00C24685">
        <w:t xml:space="preserve"> </w:t>
      </w:r>
      <w:r w:rsidRPr="00C6331E">
        <w:t>that</w:t>
      </w:r>
      <w:r w:rsidR="00C24685">
        <w:t xml:space="preserve"> </w:t>
      </w:r>
      <w:r w:rsidRPr="00C6331E">
        <w:t>the</w:t>
      </w:r>
      <w:r w:rsidR="00C24685">
        <w:t xml:space="preserve"> </w:t>
      </w:r>
      <w:r w:rsidRPr="00C6331E">
        <w:t>accused</w:t>
      </w:r>
      <w:r w:rsidR="00C24685">
        <w:t xml:space="preserve"> </w:t>
      </w:r>
      <w:r w:rsidRPr="00C6331E">
        <w:t>or</w:t>
      </w:r>
      <w:r w:rsidR="00C24685">
        <w:t xml:space="preserve"> </w:t>
      </w:r>
      <w:r w:rsidRPr="00C6331E">
        <w:t>defendants</w:t>
      </w:r>
      <w:r w:rsidR="00C24685">
        <w:t xml:space="preserve"> </w:t>
      </w:r>
      <w:r w:rsidRPr="00C6331E">
        <w:t>would</w:t>
      </w:r>
      <w:r w:rsidR="00C24685">
        <w:t xml:space="preserve"> </w:t>
      </w:r>
      <w:r w:rsidRPr="00C6331E">
        <w:t>cause</w:t>
      </w:r>
      <w:r w:rsidR="00C24685">
        <w:t xml:space="preserve"> </w:t>
      </w:r>
      <w:r w:rsidRPr="00C6331E">
        <w:t>difficulties</w:t>
      </w:r>
      <w:r w:rsidR="00C24685">
        <w:t xml:space="preserve"> </w:t>
      </w:r>
      <w:r w:rsidRPr="00C6331E">
        <w:t>to</w:t>
      </w:r>
      <w:r w:rsidR="00C24685">
        <w:t xml:space="preserve"> </w:t>
      </w:r>
      <w:r w:rsidRPr="00C6331E">
        <w:t>the</w:t>
      </w:r>
      <w:r w:rsidR="00C24685">
        <w:t xml:space="preserve"> </w:t>
      </w:r>
      <w:r w:rsidRPr="00C6331E">
        <w:t>investigation,</w:t>
      </w:r>
      <w:r w:rsidR="00C24685">
        <w:t xml:space="preserve"> </w:t>
      </w:r>
      <w:r w:rsidRPr="00C6331E">
        <w:t>prosecution</w:t>
      </w:r>
      <w:r w:rsidR="00C24685">
        <w:t xml:space="preserve"> </w:t>
      </w:r>
      <w:r w:rsidRPr="00C6331E">
        <w:t>or</w:t>
      </w:r>
      <w:r w:rsidR="00C24685">
        <w:t xml:space="preserve"> </w:t>
      </w:r>
      <w:r w:rsidRPr="00C6331E">
        <w:t>adjudication,</w:t>
      </w:r>
      <w:r w:rsidR="00C24685">
        <w:t xml:space="preserve"> </w:t>
      </w:r>
      <w:r w:rsidRPr="00C6331E">
        <w:t>or</w:t>
      </w:r>
      <w:r w:rsidR="00C24685">
        <w:t xml:space="preserve"> </w:t>
      </w:r>
      <w:r w:rsidRPr="00C6331E">
        <w:t>they</w:t>
      </w:r>
      <w:r w:rsidR="00C24685">
        <w:t xml:space="preserve"> </w:t>
      </w:r>
      <w:r w:rsidRPr="00C6331E">
        <w:t>would</w:t>
      </w:r>
      <w:r w:rsidR="00C24685">
        <w:t xml:space="preserve"> </w:t>
      </w:r>
      <w:r w:rsidRPr="00C6331E">
        <w:t>continue</w:t>
      </w:r>
      <w:r w:rsidR="00C24685">
        <w:t xml:space="preserve"> </w:t>
      </w:r>
      <w:r w:rsidRPr="00C6331E">
        <w:t>committing</w:t>
      </w:r>
      <w:r w:rsidR="00C24685">
        <w:t xml:space="preserve"> </w:t>
      </w:r>
      <w:r w:rsidRPr="00C6331E">
        <w:t>offences,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when</w:t>
      </w:r>
      <w:r w:rsidR="00C24685">
        <w:t xml:space="preserve"> </w:t>
      </w:r>
      <w:r w:rsidRPr="00C6331E">
        <w:t>it</w:t>
      </w:r>
      <w:r w:rsidR="00C24685">
        <w:t xml:space="preserve"> </w:t>
      </w:r>
      <w:r w:rsidRPr="00C6331E">
        <w:t>is</w:t>
      </w:r>
      <w:r w:rsidR="00C24685">
        <w:t xml:space="preserve"> </w:t>
      </w:r>
      <w:r w:rsidRPr="00C6331E">
        <w:t>necessary</w:t>
      </w:r>
      <w:r w:rsidR="00C24685">
        <w:t xml:space="preserve"> </w:t>
      </w:r>
      <w:r w:rsidRPr="00C6331E">
        <w:t>to</w:t>
      </w:r>
      <w:r w:rsidR="00C24685">
        <w:t xml:space="preserve"> </w:t>
      </w:r>
      <w:r w:rsidRPr="00C6331E">
        <w:t>secure</w:t>
      </w:r>
      <w:r w:rsidR="00C24685">
        <w:t xml:space="preserve"> </w:t>
      </w:r>
      <w:r w:rsidRPr="00C6331E">
        <w:t>the</w:t>
      </w:r>
      <w:r w:rsidR="00C24685">
        <w:t xml:space="preserve"> </w:t>
      </w:r>
      <w:r w:rsidRPr="00C6331E">
        <w:t>judgment</w:t>
      </w:r>
      <w:r w:rsidR="00C24685">
        <w:t xml:space="preserve"> </w:t>
      </w:r>
      <w:r w:rsidRPr="00C6331E">
        <w:t>execution,</w:t>
      </w:r>
      <w:r w:rsidR="00C24685">
        <w:t xml:space="preserve"> </w:t>
      </w:r>
      <w:r w:rsidRPr="00C6331E">
        <w:t>competent</w:t>
      </w:r>
      <w:r w:rsidR="00C24685">
        <w:t xml:space="preserve"> </w:t>
      </w:r>
      <w:r w:rsidRPr="00C6331E">
        <w:t>agencies</w:t>
      </w:r>
      <w:r w:rsidR="00C24685">
        <w:t xml:space="preserve"> </w:t>
      </w:r>
      <w:r w:rsidRPr="00C6331E">
        <w:t>and</w:t>
      </w:r>
      <w:r w:rsidR="00C24685">
        <w:t xml:space="preserve"> </w:t>
      </w:r>
      <w:r w:rsidRPr="00C6331E">
        <w:t>authorities</w:t>
      </w:r>
      <w:r w:rsidR="00C24685">
        <w:t xml:space="preserve"> </w:t>
      </w:r>
      <w:r w:rsidRPr="00C6331E">
        <w:t>within</w:t>
      </w:r>
      <w:r w:rsidR="00C24685">
        <w:t xml:space="preserve"> </w:t>
      </w:r>
      <w:r w:rsidRPr="00C6331E">
        <w:t>the</w:t>
      </w:r>
      <w:r w:rsidR="00C24685">
        <w:t xml:space="preserve"> </w:t>
      </w:r>
      <w:r w:rsidRPr="00C6331E">
        <w:t>scope</w:t>
      </w:r>
      <w:r w:rsidR="00C24685">
        <w:t xml:space="preserve"> </w:t>
      </w:r>
      <w:r w:rsidRPr="00C6331E">
        <w:t>of</w:t>
      </w:r>
      <w:r w:rsidR="00C24685">
        <w:t xml:space="preserve"> </w:t>
      </w:r>
      <w:r w:rsidRPr="00C6331E">
        <w:t>their</w:t>
      </w:r>
      <w:r w:rsidR="00C24685">
        <w:t xml:space="preserve"> </w:t>
      </w:r>
      <w:r w:rsidRPr="00C6331E">
        <w:t>jurisdiction</w:t>
      </w:r>
      <w:r w:rsidR="00C24685">
        <w:t xml:space="preserve"> </w:t>
      </w:r>
      <w:r w:rsidRPr="00C6331E">
        <w:t>may</w:t>
      </w:r>
      <w:r w:rsidR="00C24685">
        <w:t xml:space="preserve"> </w:t>
      </w:r>
      <w:r w:rsidRPr="00C6331E">
        <w:t>apply</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following</w:t>
      </w:r>
      <w:r w:rsidR="00C24685">
        <w:t xml:space="preserve"> </w:t>
      </w:r>
      <w:r w:rsidRPr="00C6331E">
        <w:t>deterrent</w:t>
      </w:r>
      <w:r w:rsidR="00C24685">
        <w:t xml:space="preserve"> </w:t>
      </w:r>
      <w:r w:rsidRPr="00C6331E">
        <w:t>measures:</w:t>
      </w:r>
      <w:r w:rsidR="00C24685">
        <w:t xml:space="preserve"> </w:t>
      </w:r>
      <w:r w:rsidRPr="00C6331E">
        <w:t>arrest,</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ban</w:t>
      </w:r>
      <w:r w:rsidR="00C24685">
        <w:t xml:space="preserve"> </w:t>
      </w:r>
      <w:r w:rsidRPr="00C6331E">
        <w:t>from</w:t>
      </w:r>
      <w:r w:rsidR="00C24685">
        <w:t xml:space="preserve"> </w:t>
      </w:r>
      <w:r w:rsidRPr="00C6331E">
        <w:t>travel</w:t>
      </w:r>
      <w:r w:rsidR="00C24685">
        <w:t xml:space="preserve"> </w:t>
      </w:r>
      <w:r w:rsidRPr="00C6331E">
        <w:t>outside</w:t>
      </w:r>
      <w:r w:rsidR="00C24685">
        <w:t xml:space="preserve"> </w:t>
      </w:r>
      <w:r w:rsidRPr="00C6331E">
        <w:t>one</w:t>
      </w:r>
      <w:r w:rsidR="008313BC">
        <w:t>’</w:t>
      </w:r>
      <w:r w:rsidRPr="00C6331E">
        <w:t>s</w:t>
      </w:r>
      <w:r w:rsidR="00C24685">
        <w:t xml:space="preserve"> </w:t>
      </w:r>
      <w:r w:rsidRPr="00C6331E">
        <w:t>residence,</w:t>
      </w:r>
      <w:r w:rsidR="00C24685">
        <w:t xml:space="preserve"> </w:t>
      </w:r>
      <w:r w:rsidRPr="00C6331E">
        <w:t>guaranty,</w:t>
      </w:r>
      <w:r w:rsidR="00C24685">
        <w:t xml:space="preserve"> </w:t>
      </w:r>
      <w:r w:rsidRPr="00C6331E">
        <w:t>deposit</w:t>
      </w:r>
      <w:r w:rsidR="00C24685">
        <w:t xml:space="preserve"> </w:t>
      </w:r>
      <w:r w:rsidRPr="00C6331E">
        <w:t>of</w:t>
      </w:r>
      <w:r w:rsidR="00C24685">
        <w:t xml:space="preserve"> </w:t>
      </w:r>
      <w:r w:rsidRPr="00C6331E">
        <w:t>money</w:t>
      </w:r>
      <w:r w:rsidR="00C24685">
        <w:t xml:space="preserve"> </w:t>
      </w:r>
      <w:r w:rsidRPr="00C6331E">
        <w:t>or</w:t>
      </w:r>
      <w:r w:rsidR="00C24685">
        <w:t xml:space="preserve"> </w:t>
      </w:r>
      <w:r w:rsidRPr="00C6331E">
        <w:t>valuable</w:t>
      </w:r>
      <w:r w:rsidR="00C24685">
        <w:t xml:space="preserve"> </w:t>
      </w:r>
      <w:r w:rsidRPr="00C6331E">
        <w:t>property</w:t>
      </w:r>
      <w:r w:rsidR="00C24685">
        <w:t xml:space="preserve"> </w:t>
      </w:r>
      <w:r w:rsidRPr="00C6331E">
        <w:t>as</w:t>
      </w:r>
      <w:r w:rsidR="00C24685">
        <w:t xml:space="preserve"> </w:t>
      </w:r>
      <w:r w:rsidRPr="00C6331E">
        <w:t>bail</w:t>
      </w:r>
      <w:r w:rsidR="00C24685">
        <w:t xml:space="preserve"> </w:t>
      </w:r>
      <w:r w:rsidRPr="00C6331E">
        <w:t>(Chapter</w:t>
      </w:r>
      <w:r w:rsidR="00C24685">
        <w:t xml:space="preserve"> </w:t>
      </w:r>
      <w:r w:rsidRPr="00C6331E">
        <w:t>VI</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This</w:t>
      </w:r>
      <w:r w:rsidR="00C24685">
        <w:t xml:space="preserve"> </w:t>
      </w:r>
      <w:r w:rsidRPr="00C6331E">
        <w:t>regulation</w:t>
      </w:r>
      <w:r w:rsidR="00C24685">
        <w:t xml:space="preserve"> </w:t>
      </w:r>
      <w:r w:rsidRPr="00C6331E">
        <w:t>has</w:t>
      </w:r>
      <w:r w:rsidR="00C24685">
        <w:t xml:space="preserve"> </w:t>
      </w:r>
      <w:r w:rsidRPr="00C6331E">
        <w:t>been</w:t>
      </w:r>
      <w:r w:rsidR="00C24685">
        <w:t xml:space="preserve"> </w:t>
      </w:r>
      <w:r w:rsidRPr="00C6331E">
        <w:t>supplemented</w:t>
      </w:r>
      <w:r w:rsidR="00C24685">
        <w:t xml:space="preserve"> </w:t>
      </w:r>
      <w:r w:rsidRPr="00C6331E">
        <w:t>and</w:t>
      </w:r>
      <w:r w:rsidR="00C24685">
        <w:t xml:space="preserve"> </w:t>
      </w:r>
      <w:r w:rsidRPr="00C6331E">
        <w:t>amended</w:t>
      </w:r>
      <w:r w:rsidR="00C24685">
        <w:t xml:space="preserve"> </w:t>
      </w:r>
      <w:r w:rsidRPr="00C6331E">
        <w:t>in</w:t>
      </w:r>
      <w:r w:rsidR="00C24685">
        <w:t xml:space="preserve"> </w:t>
      </w:r>
      <w:r w:rsidRPr="00C6331E">
        <w:t>Chapter</w:t>
      </w:r>
      <w:r w:rsidR="00C24685">
        <w:t xml:space="preserve"> </w:t>
      </w:r>
      <w:r w:rsidRPr="00C6331E">
        <w:t>VII</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including:</w:t>
      </w:r>
      <w:r w:rsidR="00C24685">
        <w:t xml:space="preserve"> </w:t>
      </w:r>
      <w:r w:rsidRPr="00C6331E">
        <w:t>holding</w:t>
      </w:r>
      <w:r w:rsidR="00C24685">
        <w:t xml:space="preserve"> </w:t>
      </w:r>
      <w:r w:rsidRPr="00C6331E">
        <w:t>persons</w:t>
      </w:r>
      <w:r w:rsidR="00C24685">
        <w:t xml:space="preserve"> </w:t>
      </w:r>
      <w:r w:rsidRPr="00C6331E">
        <w:t>in</w:t>
      </w:r>
      <w:r w:rsidR="00C24685">
        <w:t xml:space="preserve"> </w:t>
      </w:r>
      <w:r w:rsidRPr="00C6331E">
        <w:t>emergency</w:t>
      </w:r>
      <w:r w:rsidR="00C24685">
        <w:t xml:space="preserve"> </w:t>
      </w:r>
      <w:r w:rsidRPr="00C6331E">
        <w:t>situation,</w:t>
      </w:r>
      <w:r w:rsidR="00C24685">
        <w:t xml:space="preserve"> </w:t>
      </w:r>
      <w:r w:rsidRPr="00C6331E">
        <w:t>arrest,</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bail,</w:t>
      </w:r>
      <w:r w:rsidR="00C24685">
        <w:t xml:space="preserve"> </w:t>
      </w:r>
      <w:r w:rsidRPr="00C6331E">
        <w:t>surety,</w:t>
      </w:r>
      <w:r w:rsidR="00C24685">
        <w:t xml:space="preserve"> </w:t>
      </w:r>
      <w:r w:rsidRPr="00C6331E">
        <w:t>residential</w:t>
      </w:r>
      <w:r w:rsidR="00C24685">
        <w:t xml:space="preserve"> </w:t>
      </w:r>
      <w:r w:rsidRPr="00C6331E">
        <w:t>confinement,</w:t>
      </w:r>
      <w:r w:rsidR="00C24685">
        <w:t xml:space="preserve"> </w:t>
      </w:r>
      <w:r w:rsidRPr="00C6331E">
        <w:t>exit</w:t>
      </w:r>
      <w:r w:rsidR="00C24685">
        <w:t xml:space="preserve"> </w:t>
      </w:r>
      <w:r w:rsidRPr="00C6331E">
        <w:t>restriction</w:t>
      </w:r>
      <w:r w:rsidR="00015DFC">
        <w:t xml:space="preserve"> </w:t>
      </w:r>
      <w:r w:rsidRPr="00C6331E">
        <w:t>...</w:t>
      </w:r>
      <w:r w:rsidR="00C24685">
        <w:t xml:space="preserve"> </w:t>
      </w:r>
      <w:r w:rsidRPr="00C6331E">
        <w:t>Apart</w:t>
      </w:r>
      <w:r w:rsidR="00C24685">
        <w:t xml:space="preserve"> </w:t>
      </w:r>
      <w:r w:rsidRPr="00C6331E">
        <w:t>from</w:t>
      </w:r>
      <w:r w:rsidR="00C24685">
        <w:t xml:space="preserve"> </w:t>
      </w:r>
      <w:r w:rsidRPr="00C6331E">
        <w:t>that,</w:t>
      </w:r>
      <w:r w:rsidR="00C24685">
        <w:t xml:space="preserve"> </w:t>
      </w:r>
      <w:r w:rsidRPr="00C6331E">
        <w:t>Chapter</w:t>
      </w:r>
      <w:r w:rsidR="00C24685">
        <w:t xml:space="preserve"> </w:t>
      </w:r>
      <w:r w:rsidRPr="00C6331E">
        <w:t>XXXVI</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also</w:t>
      </w:r>
      <w:r w:rsidR="00C24685">
        <w:t xml:space="preserve"> </w:t>
      </w:r>
      <w:r w:rsidRPr="00C6331E">
        <w:t>provides</w:t>
      </w:r>
      <w:r w:rsidR="00C24685">
        <w:t xml:space="preserve"> </w:t>
      </w:r>
      <w:r w:rsidRPr="00C6331E">
        <w:t>preventive</w:t>
      </w:r>
      <w:r w:rsidR="00C24685">
        <w:t xml:space="preserve"> </w:t>
      </w:r>
      <w:r w:rsidRPr="00C6331E">
        <w:t>measures</w:t>
      </w:r>
      <w:r w:rsidR="00C24685">
        <w:t xml:space="preserve"> </w:t>
      </w:r>
      <w:r w:rsidRPr="00C6331E">
        <w:t>that</w:t>
      </w:r>
      <w:r w:rsidR="00C24685">
        <w:t xml:space="preserve"> </w:t>
      </w:r>
      <w:r w:rsidRPr="00C6331E">
        <w:t>enable</w:t>
      </w:r>
      <w:r w:rsidR="00C24685">
        <w:t xml:space="preserve"> </w:t>
      </w:r>
      <w:r w:rsidRPr="00C6331E">
        <w:t>the</w:t>
      </w:r>
      <w:r w:rsidR="00C24685">
        <w:t xml:space="preserve"> </w:t>
      </w:r>
      <w:r w:rsidRPr="00C6331E">
        <w:t>consideration</w:t>
      </w:r>
      <w:r w:rsidR="00C24685">
        <w:t xml:space="preserve"> </w:t>
      </w:r>
      <w:r w:rsidRPr="00C6331E">
        <w:t>of</w:t>
      </w:r>
      <w:r w:rsidR="00C24685">
        <w:t xml:space="preserve"> </w:t>
      </w:r>
      <w:r w:rsidRPr="00C6331E">
        <w:t>requisitions</w:t>
      </w:r>
      <w:r w:rsidR="00C24685">
        <w:t xml:space="preserve"> </w:t>
      </w:r>
      <w:r w:rsidRPr="00C6331E">
        <w:t>for</w:t>
      </w:r>
      <w:r w:rsidR="00C24685">
        <w:t xml:space="preserve"> </w:t>
      </w:r>
      <w:r w:rsidRPr="00C6331E">
        <w:t>extradition</w:t>
      </w:r>
      <w:r w:rsidR="00C24685">
        <w:t xml:space="preserve"> </w:t>
      </w:r>
      <w:r w:rsidRPr="00C6331E">
        <w:t>or</w:t>
      </w:r>
      <w:r w:rsidR="00C24685">
        <w:t xml:space="preserve"> </w:t>
      </w:r>
      <w:r w:rsidRPr="00C6331E">
        <w:t>execution</w:t>
      </w:r>
      <w:r w:rsidR="00C24685">
        <w:t xml:space="preserve"> </w:t>
      </w:r>
      <w:r w:rsidRPr="00C6331E">
        <w:t>of</w:t>
      </w:r>
      <w:r w:rsidR="00C24685">
        <w:t xml:space="preserve"> </w:t>
      </w:r>
      <w:r w:rsidRPr="00C6331E">
        <w:t>extradition</w:t>
      </w:r>
      <w:r w:rsidR="00C24685">
        <w:t xml:space="preserve"> </w:t>
      </w:r>
      <w:r w:rsidRPr="00C6331E">
        <w:t>(Art.</w:t>
      </w:r>
      <w:r w:rsidR="00C24685">
        <w:t xml:space="preserve"> </w:t>
      </w:r>
      <w:r w:rsidRPr="00C6331E">
        <w:t>502).</w:t>
      </w:r>
    </w:p>
    <w:p w:rsidR="00F21141" w:rsidRPr="00C6331E" w:rsidRDefault="00F21141" w:rsidP="003C58BE">
      <w:pPr>
        <w:pStyle w:val="SingleTxtG"/>
      </w:pPr>
      <w:r w:rsidRPr="00C6331E">
        <w:t>53.</w:t>
      </w:r>
      <w:r w:rsidRPr="00C6331E">
        <w:tab/>
        <w:t>Under</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arrest</w:t>
      </w:r>
      <w:r w:rsidR="00C24685">
        <w:t xml:space="preserve"> </w:t>
      </w:r>
      <w:r w:rsidRPr="00C6331E">
        <w:t>warrant</w:t>
      </w:r>
      <w:r w:rsidR="00C24685">
        <w:t xml:space="preserve"> </w:t>
      </w:r>
      <w:r w:rsidRPr="00C6331E">
        <w:t>issuers</w:t>
      </w:r>
      <w:r w:rsidR="00C24685">
        <w:t xml:space="preserve"> </w:t>
      </w:r>
      <w:r w:rsidRPr="00C6331E">
        <w:t>and</w:t>
      </w:r>
      <w:r w:rsidR="00C24685">
        <w:t xml:space="preserve"> </w:t>
      </w:r>
      <w:r w:rsidRPr="00C6331E">
        <w:t>the</w:t>
      </w:r>
      <w:r w:rsidR="00C24685">
        <w:t xml:space="preserve"> </w:t>
      </w:r>
      <w:r w:rsidRPr="00C6331E">
        <w:t>arrestee-receiving</w:t>
      </w:r>
      <w:r w:rsidR="00C24685">
        <w:t xml:space="preserve"> </w:t>
      </w:r>
      <w:r w:rsidRPr="00C6331E">
        <w:t>Investigation</w:t>
      </w:r>
      <w:r w:rsidR="00C24685">
        <w:t xml:space="preserve"> </w:t>
      </w:r>
      <w:r w:rsidRPr="00C6331E">
        <w:t>Agencies</w:t>
      </w:r>
      <w:r w:rsidR="00C24685">
        <w:t xml:space="preserve"> </w:t>
      </w:r>
      <w:r w:rsidRPr="00C6331E">
        <w:t>must</w:t>
      </w:r>
      <w:r w:rsidR="00C24685">
        <w:t xml:space="preserve"> </w:t>
      </w:r>
      <w:r w:rsidRPr="00C6331E">
        <w:t>immediately</w:t>
      </w:r>
      <w:r w:rsidR="00C24685">
        <w:t xml:space="preserve"> </w:t>
      </w:r>
      <w:r w:rsidRPr="00C6331E">
        <w:t>notify</w:t>
      </w:r>
      <w:r w:rsidR="00C24685">
        <w:t xml:space="preserve"> </w:t>
      </w:r>
      <w:r w:rsidRPr="00C6331E">
        <w:t>the</w:t>
      </w:r>
      <w:r w:rsidR="00C24685">
        <w:t xml:space="preserve"> </w:t>
      </w:r>
      <w:r w:rsidRPr="00C6331E">
        <w:t>arrests</w:t>
      </w:r>
      <w:r w:rsidR="00C24685">
        <w:t xml:space="preserve"> </w:t>
      </w:r>
      <w:r w:rsidRPr="00C6331E">
        <w:t>to</w:t>
      </w:r>
      <w:r w:rsidR="00C24685">
        <w:t xml:space="preserve"> </w:t>
      </w:r>
      <w:r w:rsidRPr="00C6331E">
        <w:t>the</w:t>
      </w:r>
      <w:r w:rsidR="00C24685">
        <w:t xml:space="preserve"> </w:t>
      </w:r>
      <w:r w:rsidRPr="00C6331E">
        <w:t>arrestee</w:t>
      </w:r>
      <w:r w:rsidR="008313BC">
        <w:t>’</w:t>
      </w:r>
      <w:r w:rsidRPr="00C6331E">
        <w:t>s</w:t>
      </w:r>
      <w:r w:rsidR="00C24685">
        <w:t xml:space="preserve"> </w:t>
      </w:r>
      <w:r w:rsidRPr="00C6331E">
        <w:t>families,</w:t>
      </w:r>
      <w:r w:rsidR="00C24685">
        <w:t xml:space="preserve"> </w:t>
      </w:r>
      <w:r w:rsidRPr="00C6331E">
        <w:t>the</w:t>
      </w:r>
      <w:r w:rsidR="00C24685">
        <w:t xml:space="preserve"> </w:t>
      </w:r>
      <w:r w:rsidRPr="00C6331E">
        <w:t>administration</w:t>
      </w:r>
      <w:r w:rsidR="00C24685">
        <w:t xml:space="preserve"> </w:t>
      </w:r>
      <w:r w:rsidRPr="00C6331E">
        <w:t>of</w:t>
      </w:r>
      <w:r w:rsidR="00C24685">
        <w:t xml:space="preserve"> </w:t>
      </w:r>
      <w:r w:rsidRPr="00C6331E">
        <w:t>the</w:t>
      </w:r>
      <w:r w:rsidR="00C24685">
        <w:t xml:space="preserve"> </w:t>
      </w:r>
      <w:r w:rsidRPr="00C6331E">
        <w:t>communes,</w:t>
      </w:r>
      <w:r w:rsidR="00C24685">
        <w:t xml:space="preserve"> </w:t>
      </w:r>
      <w:r w:rsidRPr="00C6331E">
        <w:t>wards</w:t>
      </w:r>
      <w:r w:rsidR="00C24685">
        <w:t xml:space="preserve"> </w:t>
      </w:r>
      <w:r w:rsidRPr="00C6331E">
        <w:t>or</w:t>
      </w:r>
      <w:r w:rsidR="00C24685">
        <w:t xml:space="preserve"> </w:t>
      </w:r>
      <w:r w:rsidRPr="00C6331E">
        <w:t>townships</w:t>
      </w:r>
      <w:r w:rsidR="00C24685">
        <w:t xml:space="preserve"> </w:t>
      </w:r>
      <w:r w:rsidRPr="00C6331E">
        <w:t>where</w:t>
      </w:r>
      <w:r w:rsidR="00C24685">
        <w:t xml:space="preserve"> </w:t>
      </w:r>
      <w:r w:rsidRPr="00C6331E">
        <w:t>the</w:t>
      </w:r>
      <w:r w:rsidR="00C24685">
        <w:t xml:space="preserve"> </w:t>
      </w:r>
      <w:r w:rsidRPr="00C6331E">
        <w:t>arrestees</w:t>
      </w:r>
      <w:r w:rsidR="00C24685">
        <w:t xml:space="preserve"> </w:t>
      </w:r>
      <w:r w:rsidRPr="00C6331E">
        <w:t>reside</w:t>
      </w:r>
      <w:r w:rsidR="00C24685">
        <w:t xml:space="preserve"> </w:t>
      </w:r>
      <w:r w:rsidRPr="00C6331E">
        <w:t>or</w:t>
      </w:r>
      <w:r w:rsidR="00C24685">
        <w:t xml:space="preserve"> </w:t>
      </w:r>
      <w:r w:rsidRPr="00C6331E">
        <w:t>the</w:t>
      </w:r>
      <w:r w:rsidR="00C24685">
        <w:t xml:space="preserve"> </w:t>
      </w:r>
      <w:r w:rsidRPr="00C6331E">
        <w:t>agencies</w:t>
      </w:r>
      <w:r w:rsidR="00C24685">
        <w:t xml:space="preserve"> </w:t>
      </w:r>
      <w:r w:rsidRPr="00C6331E">
        <w:t>or</w:t>
      </w:r>
      <w:r w:rsidR="00C24685">
        <w:t xml:space="preserve"> </w:t>
      </w:r>
      <w:r w:rsidRPr="00C6331E">
        <w:t>organisations</w:t>
      </w:r>
      <w:r w:rsidR="00C24685">
        <w:t xml:space="preserve"> </w:t>
      </w:r>
      <w:r w:rsidRPr="00C6331E">
        <w:t>where</w:t>
      </w:r>
      <w:r w:rsidR="00C24685">
        <w:t xml:space="preserve"> </w:t>
      </w:r>
      <w:r w:rsidRPr="00C6331E">
        <w:t>they</w:t>
      </w:r>
      <w:r w:rsidR="00C24685">
        <w:t xml:space="preserve"> </w:t>
      </w:r>
      <w:r w:rsidRPr="00C6331E">
        <w:t>work.</w:t>
      </w:r>
      <w:r w:rsidR="00C24685">
        <w:t xml:space="preserve"> </w:t>
      </w:r>
      <w:r w:rsidRPr="00C6331E">
        <w:t>If</w:t>
      </w:r>
      <w:r w:rsidR="00C24685">
        <w:t xml:space="preserve"> </w:t>
      </w:r>
      <w:r w:rsidRPr="00C6331E">
        <w:t>such</w:t>
      </w:r>
      <w:r w:rsidR="00C24685">
        <w:t xml:space="preserve"> </w:t>
      </w:r>
      <w:r w:rsidRPr="00C6331E">
        <w:t>notification</w:t>
      </w:r>
      <w:r w:rsidR="00C24685">
        <w:t xml:space="preserve"> </w:t>
      </w:r>
      <w:r w:rsidRPr="00C6331E">
        <w:t>can</w:t>
      </w:r>
      <w:r w:rsidR="00C24685">
        <w:t xml:space="preserve"> </w:t>
      </w:r>
      <w:r w:rsidRPr="00C6331E">
        <w:t>impede</w:t>
      </w:r>
      <w:r w:rsidR="00C24685">
        <w:t xml:space="preserve"> </w:t>
      </w:r>
      <w:r w:rsidRPr="00C6331E">
        <w:t>the</w:t>
      </w:r>
      <w:r w:rsidR="00C24685">
        <w:t xml:space="preserve"> </w:t>
      </w:r>
      <w:r w:rsidRPr="00C6331E">
        <w:t>investigation,</w:t>
      </w:r>
      <w:r w:rsidR="00C24685">
        <w:t xml:space="preserve"> </w:t>
      </w:r>
      <w:r w:rsidRPr="00C6331E">
        <w:t>after</w:t>
      </w:r>
      <w:r w:rsidR="00C24685">
        <w:t xml:space="preserve"> </w:t>
      </w:r>
      <w:r w:rsidRPr="00C6331E">
        <w:t>the</w:t>
      </w:r>
      <w:r w:rsidR="00C24685">
        <w:t xml:space="preserve"> </w:t>
      </w:r>
      <w:r w:rsidRPr="00C6331E">
        <w:t>impediment</w:t>
      </w:r>
      <w:r w:rsidR="00C24685">
        <w:t xml:space="preserve"> </w:t>
      </w:r>
      <w:r w:rsidRPr="00C6331E">
        <w:t>no</w:t>
      </w:r>
      <w:r w:rsidR="00C24685">
        <w:t xml:space="preserve"> </w:t>
      </w:r>
      <w:r w:rsidRPr="00C6331E">
        <w:t>longer</w:t>
      </w:r>
      <w:r w:rsidR="00C24685">
        <w:t xml:space="preserve"> </w:t>
      </w:r>
      <w:r w:rsidRPr="00C6331E">
        <w:t>exists,</w:t>
      </w:r>
      <w:r w:rsidR="00C24685">
        <w:t xml:space="preserve"> </w:t>
      </w:r>
      <w:r w:rsidRPr="00C6331E">
        <w:t>the</w:t>
      </w:r>
      <w:r w:rsidR="00C24685">
        <w:t xml:space="preserve"> </w:t>
      </w:r>
      <w:r w:rsidRPr="00C6331E">
        <w:t>arrest</w:t>
      </w:r>
      <w:r w:rsidR="00C24685">
        <w:t xml:space="preserve"> </w:t>
      </w:r>
      <w:r w:rsidRPr="00C6331E">
        <w:t>warrant</w:t>
      </w:r>
      <w:r w:rsidR="00C24685">
        <w:t xml:space="preserve"> </w:t>
      </w:r>
      <w:r w:rsidRPr="00C6331E">
        <w:t>issuers</w:t>
      </w:r>
      <w:r w:rsidR="00C24685">
        <w:t xml:space="preserve"> </w:t>
      </w:r>
      <w:r w:rsidRPr="00C6331E">
        <w:t>of</w:t>
      </w:r>
      <w:r w:rsidR="00C24685">
        <w:t xml:space="preserve"> </w:t>
      </w:r>
      <w:r w:rsidRPr="00C6331E">
        <w:t>the</w:t>
      </w:r>
      <w:r w:rsidR="00C24685">
        <w:t xml:space="preserve"> </w:t>
      </w:r>
      <w:r w:rsidRPr="00C6331E">
        <w:t>arrestee-receiving</w:t>
      </w:r>
      <w:r w:rsidR="00C24685">
        <w:t xml:space="preserve"> </w:t>
      </w:r>
      <w:r w:rsidRPr="00C6331E">
        <w:t>Investigation</w:t>
      </w:r>
      <w:r w:rsidR="00C24685">
        <w:t xml:space="preserve"> </w:t>
      </w:r>
      <w:r w:rsidRPr="00C6331E">
        <w:t>Agencies</w:t>
      </w:r>
      <w:r w:rsidR="00C24685">
        <w:t xml:space="preserve"> </w:t>
      </w:r>
      <w:r w:rsidRPr="00C6331E">
        <w:t>must</w:t>
      </w:r>
      <w:r w:rsidR="00C24685">
        <w:t xml:space="preserve"> </w:t>
      </w:r>
      <w:r w:rsidRPr="00C6331E">
        <w:t>immediately</w:t>
      </w:r>
      <w:r w:rsidR="00C24685">
        <w:t xml:space="preserve"> </w:t>
      </w:r>
      <w:r w:rsidRPr="00C6331E">
        <w:t>effect</w:t>
      </w:r>
      <w:r w:rsidR="00C24685">
        <w:t xml:space="preserve"> </w:t>
      </w:r>
      <w:r w:rsidRPr="00C6331E">
        <w:t>such</w:t>
      </w:r>
      <w:r w:rsidR="00C24685">
        <w:t xml:space="preserve"> </w:t>
      </w:r>
      <w:r w:rsidRPr="00C6331E">
        <w:t>notification</w:t>
      </w:r>
      <w:r w:rsidR="00C24685">
        <w:t xml:space="preserve"> </w:t>
      </w:r>
      <w:r w:rsidRPr="00C6331E">
        <w:t>(Art.</w:t>
      </w:r>
      <w:r w:rsidR="007B70A9">
        <w:t xml:space="preserve"> </w:t>
      </w:r>
      <w:r w:rsidRPr="00C6331E">
        <w:t>85).</w:t>
      </w:r>
    </w:p>
    <w:p w:rsidR="00F21141" w:rsidRPr="00C6331E" w:rsidRDefault="00F21141" w:rsidP="003C58BE">
      <w:pPr>
        <w:pStyle w:val="SingleTxtG"/>
      </w:pPr>
      <w:r w:rsidRPr="00C6331E">
        <w:t>54.</w:t>
      </w:r>
      <w:r w:rsidRPr="00C6331E">
        <w:tab/>
        <w:t>In</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there</w:t>
      </w:r>
      <w:r w:rsidR="00C24685">
        <w:t xml:space="preserve"> </w:t>
      </w:r>
      <w:r w:rsidRPr="00C6331E">
        <w:t>are</w:t>
      </w:r>
      <w:r w:rsidR="00C24685">
        <w:t xml:space="preserve"> </w:t>
      </w:r>
      <w:r w:rsidRPr="00C6331E">
        <w:t>new</w:t>
      </w:r>
      <w:r w:rsidR="00C24685">
        <w:t xml:space="preserve"> </w:t>
      </w:r>
      <w:r w:rsidRPr="00C6331E">
        <w:t>and</w:t>
      </w:r>
      <w:r w:rsidR="00C24685">
        <w:t xml:space="preserve"> </w:t>
      </w:r>
      <w:r w:rsidRPr="00C6331E">
        <w:t>more</w:t>
      </w:r>
      <w:r w:rsidR="00C24685">
        <w:t xml:space="preserve"> </w:t>
      </w:r>
      <w:r w:rsidRPr="00C6331E">
        <w:t>progressive</w:t>
      </w:r>
      <w:r w:rsidR="00C24685">
        <w:t xml:space="preserve"> </w:t>
      </w:r>
      <w:r w:rsidRPr="00C6331E">
        <w:t>provisions</w:t>
      </w:r>
      <w:r w:rsidR="00C24685">
        <w:t xml:space="preserve"> </w:t>
      </w:r>
      <w:r w:rsidRPr="00C6331E">
        <w:t>on</w:t>
      </w:r>
      <w:r w:rsidR="00C24685">
        <w:t xml:space="preserve"> </w:t>
      </w:r>
      <w:r w:rsidRPr="00C6331E">
        <w:t>judicial</w:t>
      </w:r>
      <w:r w:rsidR="00C24685">
        <w:t xml:space="preserve"> </w:t>
      </w:r>
      <w:r w:rsidRPr="00C6331E">
        <w:t>measures</w:t>
      </w:r>
      <w:r w:rsidR="00C24685">
        <w:t xml:space="preserve"> </w:t>
      </w:r>
      <w:r w:rsidRPr="00C6331E">
        <w:t>or</w:t>
      </w:r>
      <w:r w:rsidR="00C24685">
        <w:t xml:space="preserve"> </w:t>
      </w:r>
      <w:r w:rsidRPr="00C6331E">
        <w:t>other</w:t>
      </w:r>
      <w:r w:rsidR="00C24685">
        <w:t xml:space="preserve"> </w:t>
      </w:r>
      <w:r w:rsidRPr="00C6331E">
        <w:t>measures</w:t>
      </w:r>
      <w:r w:rsidR="00C24685">
        <w:t xml:space="preserve"> </w:t>
      </w:r>
      <w:r w:rsidRPr="00C6331E">
        <w:t>compared</w:t>
      </w:r>
      <w:r w:rsidR="00C24685">
        <w:t xml:space="preserve"> </w:t>
      </w:r>
      <w:r w:rsidRPr="00C6331E">
        <w:t>with</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for</w:t>
      </w:r>
      <w:r w:rsidR="00C24685">
        <w:t xml:space="preserve"> </w:t>
      </w:r>
      <w:r w:rsidRPr="00C6331E">
        <w:t>example:</w:t>
      </w:r>
      <w:r w:rsidR="00C24685">
        <w:t xml:space="preserve"> </w:t>
      </w:r>
      <w:r w:rsidRPr="00C6331E">
        <w:t>upon</w:t>
      </w:r>
      <w:r w:rsidR="00C24685">
        <w:t xml:space="preserve"> </w:t>
      </w:r>
      <w:r w:rsidRPr="00C6331E">
        <w:t>holding</w:t>
      </w:r>
      <w:r w:rsidR="00C24685">
        <w:t xml:space="preserve"> </w:t>
      </w:r>
      <w:r w:rsidRPr="00C6331E">
        <w:t>person</w:t>
      </w:r>
      <w:r w:rsidR="00C24685">
        <w:t xml:space="preserve"> </w:t>
      </w:r>
      <w:r w:rsidRPr="00C6331E">
        <w:t>in</w:t>
      </w:r>
      <w:r w:rsidR="00C24685">
        <w:t xml:space="preserve"> </w:t>
      </w:r>
      <w:r w:rsidRPr="00C6331E">
        <w:t>custody,</w:t>
      </w:r>
      <w:r w:rsidR="00C24685">
        <w:t xml:space="preserve"> </w:t>
      </w:r>
      <w:r w:rsidRPr="00C6331E">
        <w:t>arresting</w:t>
      </w:r>
      <w:r w:rsidR="00C24685">
        <w:t xml:space="preserve"> </w:t>
      </w:r>
      <w:r w:rsidRPr="00C6331E">
        <w:t>persons,</w:t>
      </w:r>
      <w:r w:rsidR="00C24685">
        <w:t xml:space="preserve"> </w:t>
      </w:r>
      <w:r w:rsidRPr="00C6331E">
        <w:t>acquisition</w:t>
      </w:r>
      <w:r w:rsidR="00C24685">
        <w:t xml:space="preserve"> </w:t>
      </w:r>
      <w:r w:rsidRPr="00C6331E">
        <w:t>of</w:t>
      </w:r>
      <w:r w:rsidR="00C24685">
        <w:t xml:space="preserve"> </w:t>
      </w:r>
      <w:r w:rsidRPr="00C6331E">
        <w:t>arrestees</w:t>
      </w:r>
      <w:r w:rsidR="00C24685">
        <w:t xml:space="preserve"> </w:t>
      </w:r>
      <w:r w:rsidRPr="00C6331E">
        <w:t>and</w:t>
      </w:r>
      <w:r w:rsidR="00C24685">
        <w:t xml:space="preserve"> </w:t>
      </w:r>
      <w:r w:rsidRPr="00C6331E">
        <w:t>detainees,</w:t>
      </w:r>
      <w:r w:rsidR="00C24685">
        <w:t xml:space="preserve"> </w:t>
      </w:r>
      <w:r w:rsidRPr="00C6331E">
        <w:t>competent</w:t>
      </w:r>
      <w:r w:rsidR="00C24685">
        <w:t xml:space="preserve"> </w:t>
      </w:r>
      <w:r w:rsidRPr="00C6331E">
        <w:t>authorities</w:t>
      </w:r>
      <w:r w:rsidR="00C24685">
        <w:t xml:space="preserve"> </w:t>
      </w:r>
      <w:r w:rsidRPr="00C6331E">
        <w:t>or</w:t>
      </w:r>
      <w:r w:rsidR="00C24685">
        <w:t xml:space="preserve"> </w:t>
      </w:r>
      <w:r w:rsidRPr="00C6331E">
        <w:t>persons</w:t>
      </w:r>
      <w:r w:rsidR="00C24685">
        <w:t xml:space="preserve"> </w:t>
      </w:r>
      <w:r w:rsidRPr="00C6331E">
        <w:t>have</w:t>
      </w:r>
      <w:r w:rsidR="00C24685">
        <w:t xml:space="preserve"> </w:t>
      </w:r>
      <w:r w:rsidRPr="00C6331E">
        <w:t>to</w:t>
      </w:r>
      <w:r w:rsidR="00C24685">
        <w:t xml:space="preserve"> </w:t>
      </w:r>
      <w:r w:rsidRPr="00C6331E">
        <w:t>inform</w:t>
      </w:r>
      <w:r w:rsidR="00C24685">
        <w:t xml:space="preserve"> </w:t>
      </w:r>
      <w:r w:rsidRPr="00C6331E">
        <w:t>their</w:t>
      </w:r>
      <w:r w:rsidR="00C24685">
        <w:t xml:space="preserve"> </w:t>
      </w:r>
      <w:r w:rsidRPr="00C6331E">
        <w:t>family</w:t>
      </w:r>
      <w:r w:rsidR="00C24685">
        <w:t xml:space="preserve"> </w:t>
      </w:r>
      <w:r w:rsidRPr="00C6331E">
        <w:t>members,</w:t>
      </w:r>
      <w:r w:rsidR="00C24685">
        <w:t xml:space="preserve"> </w:t>
      </w:r>
      <w:r w:rsidRPr="00C6331E">
        <w:t>organization,</w:t>
      </w:r>
      <w:r w:rsidR="00C24685">
        <w:t xml:space="preserve"> </w:t>
      </w:r>
      <w:r w:rsidRPr="00C6331E">
        <w:t>educational</w:t>
      </w:r>
      <w:r w:rsidR="00C24685">
        <w:t xml:space="preserve"> </w:t>
      </w:r>
      <w:r w:rsidRPr="00C6331E">
        <w:t>facility</w:t>
      </w:r>
      <w:r w:rsidR="00C24685">
        <w:t xml:space="preserve"> </w:t>
      </w:r>
      <w:r w:rsidRPr="00C6331E">
        <w:t>or</w:t>
      </w:r>
      <w:r w:rsidR="00C24685">
        <w:t xml:space="preserve"> </w:t>
      </w:r>
      <w:r w:rsidRPr="00C6331E">
        <w:t>local</w:t>
      </w:r>
      <w:r w:rsidR="00C24685">
        <w:t xml:space="preserve"> </w:t>
      </w:r>
      <w:r w:rsidRPr="00C6331E">
        <w:t>authorities</w:t>
      </w:r>
      <w:r w:rsidR="00C24685">
        <w:t xml:space="preserve"> </w:t>
      </w:r>
      <w:r w:rsidRPr="00C6331E">
        <w:t>in</w:t>
      </w:r>
      <w:r w:rsidR="00C24685">
        <w:t xml:space="preserve"> </w:t>
      </w:r>
      <w:r w:rsidRPr="00C6331E">
        <w:t>the</w:t>
      </w:r>
      <w:r w:rsidR="00C24685">
        <w:t xml:space="preserve"> </w:t>
      </w:r>
      <w:r w:rsidRPr="00C6331E">
        <w:t>commune,</w:t>
      </w:r>
      <w:r w:rsidR="00C24685">
        <w:t xml:space="preserve"> </w:t>
      </w:r>
      <w:r w:rsidRPr="00C6331E">
        <w:t>ward</w:t>
      </w:r>
      <w:r w:rsidR="00C24685">
        <w:t xml:space="preserve"> </w:t>
      </w:r>
      <w:r w:rsidRPr="00C6331E">
        <w:t>or</w:t>
      </w:r>
      <w:r w:rsidR="00C24685">
        <w:t xml:space="preserve"> </w:t>
      </w:r>
      <w:r w:rsidRPr="00C6331E">
        <w:t>town</w:t>
      </w:r>
      <w:r w:rsidR="00C24685">
        <w:t xml:space="preserve"> </w:t>
      </w:r>
      <w:r w:rsidRPr="00C6331E">
        <w:t>where</w:t>
      </w:r>
      <w:r w:rsidR="00C24685">
        <w:t xml:space="preserve"> </w:t>
      </w:r>
      <w:r w:rsidRPr="00C6331E">
        <w:t>they</w:t>
      </w:r>
      <w:r w:rsidR="00C24685">
        <w:t xml:space="preserve"> </w:t>
      </w:r>
      <w:r w:rsidRPr="00C6331E">
        <w:t>reside;</w:t>
      </w:r>
      <w:r w:rsidR="00C24685">
        <w:t xml:space="preserve"> </w:t>
      </w:r>
      <w:r w:rsidRPr="00C6331E">
        <w:t>if</w:t>
      </w:r>
      <w:r w:rsidR="00C24685">
        <w:t xml:space="preserve"> </w:t>
      </w:r>
      <w:r w:rsidRPr="00C6331E">
        <w:t>detainees</w:t>
      </w:r>
      <w:r w:rsidR="00C24685">
        <w:t xml:space="preserve"> </w:t>
      </w:r>
      <w:r w:rsidRPr="00C6331E">
        <w:t>and</w:t>
      </w:r>
      <w:r w:rsidR="00C24685">
        <w:t xml:space="preserve"> </w:t>
      </w:r>
      <w:r w:rsidRPr="00C6331E">
        <w:t>arrestees</w:t>
      </w:r>
      <w:r w:rsidR="00C24685">
        <w:t xml:space="preserve"> </w:t>
      </w:r>
      <w:r w:rsidRPr="00C6331E">
        <w:t>are</w:t>
      </w:r>
      <w:r w:rsidR="00C24685">
        <w:t xml:space="preserve"> </w:t>
      </w:r>
      <w:r w:rsidRPr="00C6331E">
        <w:t>foreigners,</w:t>
      </w:r>
      <w:r w:rsidR="00C24685">
        <w:t xml:space="preserve"> </w:t>
      </w:r>
      <w:r w:rsidRPr="00C6331E">
        <w:t>Vietnamese</w:t>
      </w:r>
      <w:r w:rsidR="00C24685">
        <w:t xml:space="preserve"> </w:t>
      </w:r>
      <w:r w:rsidRPr="00C6331E">
        <w:t>diplomatic</w:t>
      </w:r>
      <w:r w:rsidR="00C24685">
        <w:t xml:space="preserve"> </w:t>
      </w:r>
      <w:r w:rsidRPr="00C6331E">
        <w:t>authorities</w:t>
      </w:r>
      <w:r w:rsidR="00C24685">
        <w:t xml:space="preserve"> </w:t>
      </w:r>
      <w:r w:rsidRPr="00C6331E">
        <w:t>must</w:t>
      </w:r>
      <w:r w:rsidR="00C24685">
        <w:t xml:space="preserve"> </w:t>
      </w:r>
      <w:r w:rsidRPr="00C6331E">
        <w:t>be</w:t>
      </w:r>
      <w:r w:rsidR="00C24685">
        <w:t xml:space="preserve"> </w:t>
      </w:r>
      <w:r w:rsidRPr="00C6331E">
        <w:t>informed</w:t>
      </w:r>
      <w:r w:rsidR="00C24685">
        <w:t xml:space="preserve"> </w:t>
      </w:r>
      <w:r w:rsidRPr="00C6331E">
        <w:t>to</w:t>
      </w:r>
      <w:r w:rsidR="00C24685">
        <w:t xml:space="preserve"> </w:t>
      </w:r>
      <w:r w:rsidRPr="00C6331E">
        <w:t>deliver</w:t>
      </w:r>
      <w:r w:rsidR="00C24685">
        <w:t xml:space="preserve"> </w:t>
      </w:r>
      <w:r w:rsidRPr="00C6331E">
        <w:t>notices</w:t>
      </w:r>
      <w:r w:rsidR="00C24685">
        <w:t xml:space="preserve"> </w:t>
      </w:r>
      <w:r w:rsidRPr="00C6331E">
        <w:t>to</w:t>
      </w:r>
      <w:r w:rsidR="00C24685">
        <w:t xml:space="preserve"> </w:t>
      </w:r>
      <w:r w:rsidRPr="00C6331E">
        <w:t>diplomatic</w:t>
      </w:r>
      <w:r w:rsidR="00C24685">
        <w:t xml:space="preserve"> </w:t>
      </w:r>
      <w:r w:rsidRPr="00C6331E">
        <w:t>missions</w:t>
      </w:r>
      <w:r w:rsidR="00C24685">
        <w:t xml:space="preserve"> </w:t>
      </w:r>
      <w:r w:rsidRPr="00C6331E">
        <w:t>of</w:t>
      </w:r>
      <w:r w:rsidR="00C24685">
        <w:t xml:space="preserve"> </w:t>
      </w:r>
      <w:r w:rsidRPr="00C6331E">
        <w:t>countries</w:t>
      </w:r>
      <w:r w:rsidR="00C24685">
        <w:t xml:space="preserve"> </w:t>
      </w:r>
      <w:r w:rsidRPr="00C6331E">
        <w:t>whose</w:t>
      </w:r>
      <w:r w:rsidR="00C24685">
        <w:t xml:space="preserve"> </w:t>
      </w:r>
      <w:r w:rsidRPr="00C6331E">
        <w:t>nationals</w:t>
      </w:r>
      <w:r w:rsidR="00C24685">
        <w:t xml:space="preserve"> </w:t>
      </w:r>
      <w:r w:rsidRPr="00C6331E">
        <w:t>are</w:t>
      </w:r>
      <w:r w:rsidR="00C24685">
        <w:t xml:space="preserve"> </w:t>
      </w:r>
      <w:r w:rsidRPr="00C6331E">
        <w:t>detained</w:t>
      </w:r>
      <w:r w:rsidR="00C24685">
        <w:t xml:space="preserve"> </w:t>
      </w:r>
      <w:r w:rsidRPr="00C6331E">
        <w:t>or</w:t>
      </w:r>
      <w:r w:rsidR="00C24685">
        <w:t xml:space="preserve"> </w:t>
      </w:r>
      <w:r w:rsidRPr="00C6331E">
        <w:t>arrested.</w:t>
      </w:r>
      <w:r w:rsidR="00C24685">
        <w:t xml:space="preserve"> </w:t>
      </w:r>
      <w:r w:rsidRPr="00C6331E">
        <w:t>If</w:t>
      </w:r>
      <w:r w:rsidR="00C24685">
        <w:t xml:space="preserve"> </w:t>
      </w:r>
      <w:r w:rsidRPr="00C6331E">
        <w:t>such</w:t>
      </w:r>
      <w:r w:rsidR="00C24685">
        <w:t xml:space="preserve"> </w:t>
      </w:r>
      <w:r w:rsidRPr="00C6331E">
        <w:t>notice</w:t>
      </w:r>
      <w:r w:rsidR="00C24685">
        <w:t xml:space="preserve"> </w:t>
      </w:r>
      <w:r w:rsidRPr="00C6331E">
        <w:t>obstructs</w:t>
      </w:r>
      <w:r w:rsidR="00C24685">
        <w:t xml:space="preserve"> </w:t>
      </w:r>
      <w:r w:rsidRPr="00C6331E">
        <w:t>the</w:t>
      </w:r>
      <w:r w:rsidR="00C24685">
        <w:t xml:space="preserve"> </w:t>
      </w:r>
      <w:r w:rsidRPr="00C6331E">
        <w:t>pursuit</w:t>
      </w:r>
      <w:r w:rsidR="00C24685">
        <w:t xml:space="preserve"> </w:t>
      </w:r>
      <w:r w:rsidRPr="00C6331E">
        <w:t>of</w:t>
      </w:r>
      <w:r w:rsidR="00C24685">
        <w:t xml:space="preserve"> </w:t>
      </w:r>
      <w:r w:rsidRPr="00C6331E">
        <w:t>suspects</w:t>
      </w:r>
      <w:r w:rsidR="00C24685">
        <w:t xml:space="preserve"> </w:t>
      </w:r>
      <w:r w:rsidRPr="00C6331E">
        <w:t>or</w:t>
      </w:r>
      <w:r w:rsidR="00C24685">
        <w:t xml:space="preserve"> </w:t>
      </w:r>
      <w:r w:rsidRPr="00C6331E">
        <w:t>investigating</w:t>
      </w:r>
      <w:r w:rsidR="00C24685">
        <w:t xml:space="preserve"> </w:t>
      </w:r>
      <w:r w:rsidRPr="00C6331E">
        <w:t>activities,</w:t>
      </w:r>
      <w:r w:rsidR="00C24685">
        <w:t xml:space="preserve"> </w:t>
      </w:r>
      <w:r w:rsidRPr="00C6331E">
        <w:t>investigation</w:t>
      </w:r>
      <w:r w:rsidR="00C24685">
        <w:t xml:space="preserve"> </w:t>
      </w:r>
      <w:r w:rsidRPr="00C6331E">
        <w:t>authorities</w:t>
      </w:r>
      <w:r w:rsidR="00C24685">
        <w:t xml:space="preserve"> </w:t>
      </w:r>
      <w:r w:rsidRPr="00C6331E">
        <w:t>taking</w:t>
      </w:r>
      <w:r w:rsidR="00C24685">
        <w:t xml:space="preserve"> </w:t>
      </w:r>
      <w:r w:rsidRPr="00C6331E">
        <w:t>in</w:t>
      </w:r>
      <w:r w:rsidR="00C24685">
        <w:t xml:space="preserve"> </w:t>
      </w:r>
      <w:r w:rsidRPr="00C6331E">
        <w:t>detainees</w:t>
      </w:r>
      <w:r w:rsidR="00C24685">
        <w:t xml:space="preserve"> </w:t>
      </w:r>
      <w:r w:rsidRPr="00C6331E">
        <w:t>and</w:t>
      </w:r>
      <w:r w:rsidR="00C24685">
        <w:t xml:space="preserve"> </w:t>
      </w:r>
      <w:r w:rsidRPr="00C6331E">
        <w:t>arrestees</w:t>
      </w:r>
      <w:r w:rsidR="00C24685">
        <w:t xml:space="preserve"> </w:t>
      </w:r>
      <w:r w:rsidRPr="00C6331E">
        <w:t>shall</w:t>
      </w:r>
      <w:r w:rsidR="00C24685">
        <w:t xml:space="preserve"> </w:t>
      </w:r>
      <w:r w:rsidRPr="00C6331E">
        <w:t>release</w:t>
      </w:r>
      <w:r w:rsidR="00C24685">
        <w:t xml:space="preserve"> </w:t>
      </w:r>
      <w:r w:rsidRPr="00C6331E">
        <w:t>notices</w:t>
      </w:r>
      <w:r w:rsidR="00C24685">
        <w:t xml:space="preserve"> </w:t>
      </w:r>
      <w:r w:rsidRPr="00C6331E">
        <w:t>after</w:t>
      </w:r>
      <w:r w:rsidR="00C24685">
        <w:t xml:space="preserve"> </w:t>
      </w:r>
      <w:r w:rsidRPr="00C6331E">
        <w:t>such</w:t>
      </w:r>
      <w:r w:rsidR="00C24685">
        <w:t xml:space="preserve"> </w:t>
      </w:r>
      <w:r w:rsidRPr="00C6331E">
        <w:t>obstructions</w:t>
      </w:r>
      <w:r w:rsidR="00C24685">
        <w:t xml:space="preserve"> </w:t>
      </w:r>
      <w:r w:rsidRPr="00C6331E">
        <w:t>suspend</w:t>
      </w:r>
      <w:r w:rsidR="00C24685">
        <w:t xml:space="preserve"> </w:t>
      </w:r>
      <w:r w:rsidRPr="00C6331E">
        <w:t>to</w:t>
      </w:r>
      <w:r w:rsidR="00C24685">
        <w:t xml:space="preserve"> </w:t>
      </w:r>
      <w:r w:rsidRPr="00C6331E">
        <w:t>exist</w:t>
      </w:r>
      <w:r w:rsidR="00C24685">
        <w:t xml:space="preserve"> </w:t>
      </w:r>
      <w:r w:rsidRPr="00C6331E">
        <w:t>(Art.</w:t>
      </w:r>
      <w:r w:rsidR="007B70A9">
        <w:t xml:space="preserve"> </w:t>
      </w:r>
      <w:r w:rsidRPr="00C6331E">
        <w:t>116).</w:t>
      </w:r>
      <w:r w:rsidR="00C24685">
        <w:t xml:space="preserve"> </w:t>
      </w:r>
      <w:r w:rsidRPr="00C6331E">
        <w:t>Investigation</w:t>
      </w:r>
      <w:r w:rsidR="00C24685">
        <w:t xml:space="preserve"> </w:t>
      </w:r>
      <w:r w:rsidRPr="00C6331E">
        <w:t>authorities</w:t>
      </w:r>
      <w:r w:rsidR="00C24685">
        <w:t xml:space="preserve"> </w:t>
      </w:r>
      <w:r w:rsidRPr="00C6331E">
        <w:t>must</w:t>
      </w:r>
      <w:r w:rsidR="00C24685">
        <w:t xml:space="preserve"> </w:t>
      </w:r>
      <w:r w:rsidRPr="00C6331E">
        <w:t>inspect</w:t>
      </w:r>
      <w:r w:rsidR="00C24685">
        <w:t xml:space="preserve"> </w:t>
      </w:r>
      <w:r w:rsidRPr="00C6331E">
        <w:t>identity</w:t>
      </w:r>
      <w:r w:rsidR="00C24685">
        <w:t xml:space="preserve"> </w:t>
      </w:r>
      <w:r w:rsidRPr="00C6331E">
        <w:t>documents</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and</w:t>
      </w:r>
      <w:r w:rsidR="00C24685">
        <w:t xml:space="preserve"> </w:t>
      </w:r>
      <w:r w:rsidRPr="00C6331E">
        <w:t>inform</w:t>
      </w:r>
      <w:r w:rsidR="00C24685">
        <w:t xml:space="preserve"> </w:t>
      </w:r>
      <w:r w:rsidRPr="00C6331E">
        <w:t>their</w:t>
      </w:r>
      <w:r w:rsidR="00C24685">
        <w:t xml:space="preserve"> </w:t>
      </w:r>
      <w:r w:rsidRPr="00C6331E">
        <w:t>family</w:t>
      </w:r>
      <w:r w:rsidR="00C24685">
        <w:t xml:space="preserve"> </w:t>
      </w:r>
      <w:r w:rsidRPr="00C6331E">
        <w:t>members,</w:t>
      </w:r>
      <w:r w:rsidR="00C24685">
        <w:t xml:space="preserve"> </w:t>
      </w:r>
      <w:r w:rsidRPr="00C6331E">
        <w:t>workplace,</w:t>
      </w:r>
      <w:r w:rsidR="00C24685">
        <w:t xml:space="preserve"> </w:t>
      </w:r>
      <w:r w:rsidRPr="00C6331E">
        <w:t>educational</w:t>
      </w:r>
      <w:r w:rsidR="00C24685">
        <w:t xml:space="preserve"> </w:t>
      </w:r>
      <w:r w:rsidRPr="00C6331E">
        <w:t>facility</w:t>
      </w:r>
      <w:r w:rsidR="00C24685">
        <w:t xml:space="preserve"> </w:t>
      </w:r>
      <w:r w:rsidRPr="00C6331E">
        <w:t>or</w:t>
      </w:r>
      <w:r w:rsidR="00C24685">
        <w:t xml:space="preserve"> </w:t>
      </w:r>
      <w:r w:rsidRPr="00C6331E">
        <w:t>local</w:t>
      </w:r>
      <w:r w:rsidR="00C24685">
        <w:t xml:space="preserve"> </w:t>
      </w:r>
      <w:r w:rsidRPr="00C6331E">
        <w:t>authorities</w:t>
      </w:r>
      <w:r w:rsidR="00C24685">
        <w:t xml:space="preserve"> </w:t>
      </w:r>
      <w:r w:rsidRPr="00C6331E">
        <w:t>in</w:t>
      </w:r>
      <w:r w:rsidR="00C24685">
        <w:t xml:space="preserve"> </w:t>
      </w:r>
      <w:r w:rsidRPr="00C6331E">
        <w:t>the</w:t>
      </w:r>
      <w:r w:rsidR="00C24685">
        <w:t xml:space="preserve"> </w:t>
      </w:r>
      <w:r w:rsidRPr="00C6331E">
        <w:t>commune,</w:t>
      </w:r>
      <w:r w:rsidR="00C24685">
        <w:t xml:space="preserve"> </w:t>
      </w:r>
      <w:r w:rsidRPr="00C6331E">
        <w:t>ward</w:t>
      </w:r>
      <w:r w:rsidR="00C24685">
        <w:t xml:space="preserve"> </w:t>
      </w:r>
      <w:r w:rsidRPr="00C6331E">
        <w:t>or</w:t>
      </w:r>
      <w:r w:rsidR="00C24685">
        <w:t xml:space="preserve"> </w:t>
      </w:r>
      <w:r w:rsidRPr="00C6331E">
        <w:t>town</w:t>
      </w:r>
      <w:r w:rsidR="00C24685">
        <w:t xml:space="preserve"> </w:t>
      </w:r>
      <w:r w:rsidRPr="00C6331E">
        <w:t>where</w:t>
      </w:r>
      <w:r w:rsidR="00C24685">
        <w:t xml:space="preserve"> </w:t>
      </w:r>
      <w:r w:rsidRPr="00C6331E">
        <w:t>they</w:t>
      </w:r>
      <w:r w:rsidR="00C24685">
        <w:t xml:space="preserve"> </w:t>
      </w:r>
      <w:r w:rsidRPr="00C6331E">
        <w:t>reside</w:t>
      </w:r>
      <w:r w:rsidR="00C24685">
        <w:t xml:space="preserve"> </w:t>
      </w:r>
      <w:r w:rsidRPr="00C6331E">
        <w:t>(Art.</w:t>
      </w:r>
      <w:r w:rsidR="00C24685">
        <w:t xml:space="preserve"> </w:t>
      </w:r>
      <w:r w:rsidRPr="00C6331E">
        <w:t>119).</w:t>
      </w:r>
      <w:r w:rsidR="00C24685">
        <w:t xml:space="preserve"> </w:t>
      </w:r>
      <w:r w:rsidRPr="00C6331E">
        <w:t>Persons</w:t>
      </w:r>
      <w:r w:rsidR="00C24685">
        <w:t xml:space="preserve"> </w:t>
      </w:r>
      <w:r w:rsidRPr="00C6331E">
        <w:t>kept</w:t>
      </w:r>
      <w:r w:rsidR="00C24685">
        <w:t xml:space="preserve"> </w:t>
      </w:r>
      <w:r w:rsidRPr="00C6331E">
        <w:t>in</w:t>
      </w:r>
      <w:r w:rsidR="00C24685">
        <w:t xml:space="preserve"> </w:t>
      </w:r>
      <w:r w:rsidRPr="00C6331E">
        <w:t>emergency</w:t>
      </w:r>
      <w:r w:rsidR="00C24685">
        <w:t xml:space="preserve"> </w:t>
      </w:r>
      <w:r w:rsidRPr="00C6331E">
        <w:t>situation</w:t>
      </w:r>
      <w:r w:rsidR="00C24685">
        <w:t xml:space="preserve"> </w:t>
      </w:r>
      <w:r w:rsidRPr="00C6331E">
        <w:t>or</w:t>
      </w:r>
      <w:r w:rsidR="00C24685">
        <w:t xml:space="preserve"> </w:t>
      </w:r>
      <w:r w:rsidRPr="00C6331E">
        <w:t>arrestees</w:t>
      </w:r>
      <w:r w:rsidR="00C24685">
        <w:t xml:space="preserve"> </w:t>
      </w:r>
      <w:r w:rsidRPr="00C6331E">
        <w:t>for</w:t>
      </w:r>
      <w:r w:rsidR="00C24685">
        <w:t xml:space="preserve"> </w:t>
      </w:r>
      <w:r w:rsidRPr="00C6331E">
        <w:t>criminal</w:t>
      </w:r>
      <w:r w:rsidR="00C24685">
        <w:t xml:space="preserve"> </w:t>
      </w:r>
      <w:r w:rsidRPr="00C6331E">
        <w:t>acts</w:t>
      </w:r>
      <w:r w:rsidR="00C24685">
        <w:t xml:space="preserve"> </w:t>
      </w:r>
      <w:r w:rsidRPr="00C6331E">
        <w:t>in</w:t>
      </w:r>
      <w:r w:rsidR="00C24685">
        <w:t xml:space="preserve"> </w:t>
      </w:r>
      <w:r w:rsidRPr="00C6331E">
        <w:t>flagrante</w:t>
      </w:r>
      <w:r w:rsidR="00C24685">
        <w:t xml:space="preserve"> </w:t>
      </w:r>
      <w:r w:rsidRPr="00C6331E">
        <w:t>and</w:t>
      </w:r>
      <w:r w:rsidR="00C24685">
        <w:t xml:space="preserve"> </w:t>
      </w:r>
      <w:r w:rsidRPr="00C6331E">
        <w:t>wanted</w:t>
      </w:r>
      <w:r w:rsidR="00C24685">
        <w:t xml:space="preserve"> </w:t>
      </w:r>
      <w:r w:rsidRPr="00C6331E">
        <w:t>notices</w:t>
      </w:r>
      <w:r w:rsidR="00C24685">
        <w:t xml:space="preserve"> </w:t>
      </w:r>
      <w:r w:rsidRPr="00C6331E">
        <w:t>are</w:t>
      </w:r>
      <w:r w:rsidR="00C24685">
        <w:t xml:space="preserve"> </w:t>
      </w:r>
      <w:r w:rsidRPr="00C6331E">
        <w:t>entitled</w:t>
      </w:r>
      <w:r w:rsidR="00C24685">
        <w:t xml:space="preserve"> </w:t>
      </w:r>
      <w:r w:rsidRPr="00C6331E">
        <w:t>to</w:t>
      </w:r>
      <w:r w:rsidR="00C24685">
        <w:t xml:space="preserve"> </w:t>
      </w:r>
      <w:r w:rsidRPr="00C6331E">
        <w:t>demand</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engage</w:t>
      </w:r>
      <w:r w:rsidR="00C24685">
        <w:t xml:space="preserve"> </w:t>
      </w:r>
      <w:r w:rsidRPr="00C6331E">
        <w:t>in</w:t>
      </w:r>
      <w:r w:rsidR="00C24685">
        <w:t xml:space="preserve"> </w:t>
      </w:r>
      <w:r w:rsidRPr="00C6331E">
        <w:t>legal</w:t>
      </w:r>
      <w:r w:rsidR="00C24685">
        <w:t xml:space="preserve"> </w:t>
      </w:r>
      <w:r w:rsidRPr="00C6331E">
        <w:t>proceedings</w:t>
      </w:r>
      <w:r w:rsidR="00C24685">
        <w:t xml:space="preserve"> </w:t>
      </w:r>
      <w:r w:rsidRPr="00C6331E">
        <w:t>since</w:t>
      </w:r>
      <w:r w:rsidR="00C24685">
        <w:t xml:space="preserve"> </w:t>
      </w:r>
      <w:r w:rsidRPr="00C6331E">
        <w:t>it</w:t>
      </w:r>
      <w:r w:rsidR="00C24685">
        <w:t xml:space="preserve"> </w:t>
      </w:r>
      <w:r w:rsidRPr="00C6331E">
        <w:t>is</w:t>
      </w:r>
      <w:r w:rsidR="00C24685">
        <w:t xml:space="preserve"> </w:t>
      </w:r>
      <w:r w:rsidRPr="00C6331E">
        <w:t>initiated</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ensure</w:t>
      </w:r>
      <w:r w:rsidR="00C24685">
        <w:t xml:space="preserve"> </w:t>
      </w:r>
      <w:r w:rsidRPr="00C6331E">
        <w:t>their</w:t>
      </w:r>
      <w:r w:rsidR="00C24685">
        <w:t xml:space="preserve"> </w:t>
      </w:r>
      <w:r w:rsidRPr="00C6331E">
        <w:t>benefits,</w:t>
      </w:r>
      <w:r w:rsidR="00C24685">
        <w:t xml:space="preserve"> </w:t>
      </w:r>
      <w:r w:rsidRPr="00C6331E">
        <w:t>including</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7B70A9">
        <w:t xml:space="preserve"> </w:t>
      </w:r>
      <w:r w:rsidRPr="00C6331E">
        <w:t>74).</w:t>
      </w:r>
    </w:p>
    <w:p w:rsidR="00F21141" w:rsidRPr="00C6331E" w:rsidRDefault="00F21141" w:rsidP="003C58BE">
      <w:pPr>
        <w:pStyle w:val="SingleTxtG"/>
      </w:pPr>
      <w:r w:rsidRPr="00C6331E">
        <w:t>55.</w:t>
      </w:r>
      <w:r w:rsidRPr="00C6331E">
        <w:tab/>
        <w:t>The</w:t>
      </w:r>
      <w:r w:rsidR="00C24685">
        <w:t xml:space="preserve"> </w:t>
      </w:r>
      <w:r w:rsidRPr="00C6331E">
        <w:t>period</w:t>
      </w:r>
      <w:r w:rsidR="00C24685">
        <w:t xml:space="preserve"> </w:t>
      </w:r>
      <w:r w:rsidRPr="00C6331E">
        <w:t>of</w:t>
      </w:r>
      <w:r w:rsidR="00C24685">
        <w:t xml:space="preserve"> </w:t>
      </w:r>
      <w:r w:rsidRPr="00C6331E">
        <w:t>temporary</w:t>
      </w:r>
      <w:r w:rsidR="00C24685">
        <w:t xml:space="preserve"> </w:t>
      </w:r>
      <w:r w:rsidRPr="00C6331E">
        <w:t>detainment/custody</w:t>
      </w:r>
      <w:r w:rsidR="00C24685">
        <w:t xml:space="preserve"> </w:t>
      </w:r>
      <w:r w:rsidRPr="00C6331E">
        <w:t>shall</w:t>
      </w:r>
      <w:r w:rsidR="00C24685">
        <w:t xml:space="preserve"> </w:t>
      </w:r>
      <w:r w:rsidRPr="00C6331E">
        <w:t>not</w:t>
      </w:r>
      <w:r w:rsidR="00C24685">
        <w:t xml:space="preserve"> </w:t>
      </w:r>
      <w:r w:rsidRPr="00C6331E">
        <w:t>exceed</w:t>
      </w:r>
      <w:r w:rsidR="00C24685">
        <w:t xml:space="preserve"> </w:t>
      </w:r>
      <w:r w:rsidRPr="00C6331E">
        <w:t>03</w:t>
      </w:r>
      <w:r w:rsidR="00C24685">
        <w:t xml:space="preserve"> </w:t>
      </w:r>
      <w:r w:rsidRPr="00C6331E">
        <w:t>days.</w:t>
      </w:r>
      <w:r w:rsidR="00C24685">
        <w:t xml:space="preserve"> </w:t>
      </w:r>
      <w:r w:rsidRPr="00C6331E">
        <w:t>If</w:t>
      </w:r>
      <w:r w:rsidR="00C24685">
        <w:t xml:space="preserve"> </w:t>
      </w:r>
      <w:r w:rsidRPr="00C6331E">
        <w:t>necessary,</w:t>
      </w:r>
      <w:r w:rsidR="00C24685">
        <w:t xml:space="preserve"> </w:t>
      </w:r>
      <w:r w:rsidRPr="00C6331E">
        <w:t>it</w:t>
      </w:r>
      <w:r w:rsidR="00C24685">
        <w:t xml:space="preserve"> </w:t>
      </w:r>
      <w:r w:rsidRPr="00C6331E">
        <w:t>can</w:t>
      </w:r>
      <w:r w:rsidR="00C24685">
        <w:t xml:space="preserve"> </w:t>
      </w:r>
      <w:r w:rsidRPr="00C6331E">
        <w:t>be</w:t>
      </w:r>
      <w:r w:rsidR="00C24685">
        <w:t xml:space="preserve"> </w:t>
      </w:r>
      <w:r w:rsidRPr="00C6331E">
        <w:t>extended</w:t>
      </w:r>
      <w:r w:rsidR="00C24685">
        <w:t xml:space="preserve"> </w:t>
      </w:r>
      <w:r w:rsidRPr="00C6331E">
        <w:t>for</w:t>
      </w:r>
      <w:r w:rsidR="00C24685">
        <w:t xml:space="preserve"> </w:t>
      </w:r>
      <w:r w:rsidRPr="00C6331E">
        <w:t>03</w:t>
      </w:r>
      <w:r w:rsidR="00C24685">
        <w:t xml:space="preserve"> </w:t>
      </w:r>
      <w:r w:rsidRPr="00C6331E">
        <w:t>days</w:t>
      </w:r>
      <w:r w:rsidR="00C24685">
        <w:t xml:space="preserve"> </w:t>
      </w:r>
      <w:r w:rsidRPr="00C6331E">
        <w:t>as</w:t>
      </w:r>
      <w:r w:rsidR="00C24685">
        <w:t xml:space="preserve"> </w:t>
      </w:r>
      <w:r w:rsidRPr="00C6331E">
        <w:t>maximum</w:t>
      </w:r>
      <w:r w:rsidR="00C24685">
        <w:t xml:space="preserve"> </w:t>
      </w:r>
      <w:r w:rsidRPr="00C6331E">
        <w:t>and</w:t>
      </w:r>
      <w:r w:rsidR="00C24685">
        <w:t xml:space="preserve"> </w:t>
      </w:r>
      <w:r w:rsidRPr="00C6331E">
        <w:t>in</w:t>
      </w:r>
      <w:r w:rsidR="00C24685">
        <w:t xml:space="preserve"> </w:t>
      </w:r>
      <w:r w:rsidRPr="00C6331E">
        <w:t>special</w:t>
      </w:r>
      <w:r w:rsidR="00C24685">
        <w:t xml:space="preserve"> </w:t>
      </w:r>
      <w:r w:rsidRPr="00C6331E">
        <w:t>events,</w:t>
      </w:r>
      <w:r w:rsidR="00C24685">
        <w:t xml:space="preserve"> </w:t>
      </w:r>
      <w:r w:rsidRPr="00C6331E">
        <w:t>it</w:t>
      </w:r>
      <w:r w:rsidR="00C24685">
        <w:t xml:space="preserve"> </w:t>
      </w:r>
      <w:r w:rsidRPr="00C6331E">
        <w:t>can</w:t>
      </w:r>
      <w:r w:rsidR="00C24685">
        <w:t xml:space="preserve"> </w:t>
      </w:r>
      <w:r w:rsidRPr="00C6331E">
        <w:t>be</w:t>
      </w:r>
      <w:r w:rsidR="00C24685">
        <w:t xml:space="preserve"> </w:t>
      </w:r>
      <w:r w:rsidRPr="00C6331E">
        <w:t>given</w:t>
      </w:r>
      <w:r w:rsidR="00C24685">
        <w:t xml:space="preserve"> </w:t>
      </w:r>
      <w:r w:rsidRPr="00C6331E">
        <w:t>second</w:t>
      </w:r>
      <w:r w:rsidR="00C24685">
        <w:t xml:space="preserve"> </w:t>
      </w:r>
      <w:r w:rsidRPr="00C6331E">
        <w:t>extension</w:t>
      </w:r>
      <w:r w:rsidR="00C24685">
        <w:t xml:space="preserve"> </w:t>
      </w:r>
      <w:r w:rsidRPr="00C6331E">
        <w:t>for</w:t>
      </w:r>
      <w:r w:rsidR="00C24685">
        <w:t xml:space="preserve"> </w:t>
      </w:r>
      <w:r w:rsidRPr="00C6331E">
        <w:t>at</w:t>
      </w:r>
      <w:r w:rsidR="00C24685">
        <w:t xml:space="preserve"> </w:t>
      </w:r>
      <w:r w:rsidRPr="00C6331E">
        <w:t>most</w:t>
      </w:r>
      <w:r w:rsidR="00C24685">
        <w:t xml:space="preserve"> </w:t>
      </w:r>
      <w:r w:rsidRPr="00C6331E">
        <w:t>3</w:t>
      </w:r>
      <w:r w:rsidR="00C24685">
        <w:t xml:space="preserve"> </w:t>
      </w:r>
      <w:r w:rsidRPr="00C6331E">
        <w:t>more</w:t>
      </w:r>
      <w:r w:rsidR="00C24685">
        <w:t xml:space="preserve"> </w:t>
      </w:r>
      <w:r w:rsidRPr="00C6331E">
        <w:t>days</w:t>
      </w:r>
      <w:r w:rsidR="00C24685">
        <w:t xml:space="preserve"> </w:t>
      </w:r>
      <w:r w:rsidRPr="00C6331E">
        <w:t>as</w:t>
      </w:r>
      <w:r w:rsidR="00C24685">
        <w:t xml:space="preserve"> </w:t>
      </w:r>
      <w:r w:rsidRPr="00C6331E">
        <w:t>maximum.</w:t>
      </w:r>
      <w:r w:rsidR="00C24685">
        <w:t xml:space="preserve"> </w:t>
      </w:r>
      <w:r w:rsidRPr="00C6331E">
        <w:t>Extension</w:t>
      </w:r>
      <w:r w:rsidR="00C24685">
        <w:t xml:space="preserve"> </w:t>
      </w:r>
      <w:r w:rsidRPr="00C6331E">
        <w:t>of</w:t>
      </w:r>
      <w:r w:rsidR="00C24685">
        <w:t xml:space="preserve"> </w:t>
      </w:r>
      <w:r w:rsidRPr="00C6331E">
        <w:t>temporary</w:t>
      </w:r>
      <w:r w:rsidR="00C24685">
        <w:t xml:space="preserve"> </w:t>
      </w:r>
      <w:r w:rsidRPr="00C6331E">
        <w:t>detainment</w:t>
      </w:r>
      <w:r w:rsidR="00C24685">
        <w:t xml:space="preserve"> </w:t>
      </w:r>
      <w:r w:rsidRPr="00C6331E">
        <w:t>must</w:t>
      </w:r>
      <w:r w:rsidR="00C24685">
        <w:t xml:space="preserve"> </w:t>
      </w:r>
      <w:r w:rsidRPr="00C6331E">
        <w:t>be</w:t>
      </w:r>
      <w:r w:rsidR="00C24685">
        <w:t xml:space="preserve"> </w:t>
      </w:r>
      <w:r w:rsidRPr="00C6331E">
        <w:t>approved</w:t>
      </w:r>
      <w:r w:rsidR="00C24685">
        <w:t xml:space="preserve"> </w:t>
      </w:r>
      <w:r w:rsidRPr="00C6331E">
        <w:t>by</w:t>
      </w:r>
      <w:r w:rsidR="00C24685">
        <w:t xml:space="preserve"> </w:t>
      </w:r>
      <w:r w:rsidRPr="00C6331E">
        <w:t>the</w:t>
      </w:r>
      <w:r w:rsidR="00C24685">
        <w:t xml:space="preserve"> </w:t>
      </w:r>
      <w:r w:rsidRPr="00C6331E">
        <w:t>equivalent</w:t>
      </w:r>
      <w:r w:rsidR="00C24685">
        <w:t xml:space="preserve"> </w:t>
      </w:r>
      <w:proofErr w:type="spellStart"/>
      <w:r w:rsidRPr="00C6331E">
        <w:t>Procuracy</w:t>
      </w:r>
      <w:proofErr w:type="spellEnd"/>
      <w:r w:rsidR="00C24685">
        <w:t xml:space="preserve"> </w:t>
      </w:r>
      <w:r w:rsidRPr="00C6331E">
        <w:t>or</w:t>
      </w:r>
      <w:r w:rsidR="00C24685">
        <w:t xml:space="preserve"> </w:t>
      </w:r>
      <w:r w:rsidRPr="00C6331E">
        <w:t>a</w:t>
      </w:r>
      <w:r w:rsidR="00C24685">
        <w:t xml:space="preserve"> </w:t>
      </w:r>
      <w:r w:rsidRPr="00C6331E">
        <w:t>competent</w:t>
      </w:r>
      <w:r w:rsidR="00C24685">
        <w:t xml:space="preserve"> </w:t>
      </w:r>
      <w:proofErr w:type="spellStart"/>
      <w:r w:rsidRPr="00C6331E">
        <w:t>Procuracy</w:t>
      </w:r>
      <w:proofErr w:type="spellEnd"/>
      <w:r w:rsidRPr="00C6331E">
        <w:t>.</w:t>
      </w:r>
      <w:r w:rsidR="00C24685">
        <w:t xml:space="preserve"> </w:t>
      </w:r>
      <w:r w:rsidRPr="00C6331E">
        <w:t>If</w:t>
      </w:r>
      <w:r w:rsidR="00C24685">
        <w:t xml:space="preserve"> </w:t>
      </w:r>
      <w:r w:rsidRPr="00C6331E">
        <w:t>grounds</w:t>
      </w:r>
      <w:r w:rsidR="00C24685">
        <w:t xml:space="preserve"> </w:t>
      </w:r>
      <w:r w:rsidRPr="00C6331E">
        <w:t>for</w:t>
      </w:r>
      <w:r w:rsidR="00C24685">
        <w:t xml:space="preserve"> </w:t>
      </w:r>
      <w:r w:rsidRPr="00C6331E">
        <w:t>prosecution</w:t>
      </w:r>
      <w:r w:rsidR="00C24685">
        <w:t xml:space="preserve"> </w:t>
      </w:r>
      <w:r w:rsidRPr="00C6331E">
        <w:t>do</w:t>
      </w:r>
      <w:r w:rsidR="00C24685">
        <w:t xml:space="preserve"> </w:t>
      </w:r>
      <w:r w:rsidRPr="00C6331E">
        <w:t>not</w:t>
      </w:r>
      <w:r w:rsidR="00C24685">
        <w:t xml:space="preserve"> </w:t>
      </w:r>
      <w:r w:rsidRPr="00C6331E">
        <w:t>suffice</w:t>
      </w:r>
      <w:r w:rsidR="00C24685">
        <w:t xml:space="preserve"> </w:t>
      </w:r>
      <w:r w:rsidRPr="00C6331E">
        <w:t>during</w:t>
      </w:r>
      <w:r w:rsidR="00C24685">
        <w:t xml:space="preserve"> </w:t>
      </w:r>
      <w:r w:rsidRPr="00C6331E">
        <w:t>the</w:t>
      </w:r>
      <w:r w:rsidR="00C24685">
        <w:t xml:space="preserve"> </w:t>
      </w:r>
      <w:r w:rsidRPr="00C6331E">
        <w:t>period</w:t>
      </w:r>
      <w:r w:rsidR="00C24685">
        <w:t xml:space="preserve"> </w:t>
      </w:r>
      <w:r w:rsidRPr="00C6331E">
        <w:t>of</w:t>
      </w:r>
      <w:r w:rsidR="00C24685">
        <w:t xml:space="preserve"> </w:t>
      </w:r>
      <w:r w:rsidRPr="00C6331E">
        <w:t>temporary</w:t>
      </w:r>
      <w:r w:rsidR="00C24685">
        <w:t xml:space="preserve"> </w:t>
      </w:r>
      <w:r w:rsidRPr="00C6331E">
        <w:t>detainment,</w:t>
      </w:r>
      <w:r w:rsidR="00C24685">
        <w:t xml:space="preserve"> </w:t>
      </w:r>
      <w:r w:rsidRPr="00C6331E">
        <w:t>the</w:t>
      </w:r>
      <w:r w:rsidR="00C24685">
        <w:t xml:space="preserve"> </w:t>
      </w:r>
      <w:r w:rsidRPr="00C6331E">
        <w:t>detainees</w:t>
      </w:r>
      <w:r w:rsidR="00C24685">
        <w:t xml:space="preserve"> </w:t>
      </w:r>
      <w:r w:rsidRPr="00C6331E">
        <w:t>on</w:t>
      </w:r>
      <w:r w:rsidR="00C24685">
        <w:t xml:space="preserve"> </w:t>
      </w:r>
      <w:r w:rsidRPr="00C6331E">
        <w:t>temporary</w:t>
      </w:r>
      <w:r w:rsidR="00C24685">
        <w:t xml:space="preserve"> </w:t>
      </w:r>
      <w:r w:rsidRPr="00C6331E">
        <w:t>detainment</w:t>
      </w:r>
      <w:r w:rsidR="00C24685">
        <w:t xml:space="preserve"> </w:t>
      </w:r>
      <w:r w:rsidRPr="00C6331E">
        <w:t>must</w:t>
      </w:r>
      <w:r w:rsidR="00C24685">
        <w:t xml:space="preserve"> </w:t>
      </w:r>
      <w:r w:rsidRPr="00C6331E">
        <w:t>be</w:t>
      </w:r>
      <w:r w:rsidR="00C24685">
        <w:t xml:space="preserve"> </w:t>
      </w:r>
      <w:r w:rsidRPr="00C6331E">
        <w:t>promptly</w:t>
      </w:r>
      <w:r w:rsidR="00C24685">
        <w:t xml:space="preserve"> </w:t>
      </w:r>
      <w:r w:rsidRPr="00C6331E">
        <w:t>discharged.</w:t>
      </w:r>
      <w:r w:rsidR="00C24685">
        <w:t xml:space="preserve"> </w:t>
      </w:r>
      <w:r w:rsidRPr="00C6331E">
        <w:t>The</w:t>
      </w:r>
      <w:r w:rsidR="00C24685">
        <w:t xml:space="preserve"> </w:t>
      </w:r>
      <w:r w:rsidRPr="00C6331E">
        <w:t>time</w:t>
      </w:r>
      <w:r w:rsidR="00C24685">
        <w:t xml:space="preserve"> </w:t>
      </w:r>
      <w:r w:rsidRPr="00C6331E">
        <w:t>spent</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shall</w:t>
      </w:r>
      <w:r w:rsidR="00C24685">
        <w:t xml:space="preserve"> </w:t>
      </w:r>
      <w:r w:rsidRPr="00C6331E">
        <w:t>be</w:t>
      </w:r>
      <w:r w:rsidR="00C24685">
        <w:t xml:space="preserve"> </w:t>
      </w:r>
      <w:r w:rsidR="009B6223" w:rsidRPr="00C6331E">
        <w:t>subtracted</w:t>
      </w:r>
      <w:r w:rsidR="00C24685">
        <w:t xml:space="preserve"> </w:t>
      </w:r>
      <w:r w:rsidRPr="00C6331E">
        <w:t>from</w:t>
      </w:r>
      <w:r w:rsidR="00C24685">
        <w:t xml:space="preserve"> </w:t>
      </w:r>
      <w:r w:rsidRPr="00C6331E">
        <w:t>the</w:t>
      </w:r>
      <w:r w:rsidR="00C24685">
        <w:t xml:space="preserve"> </w:t>
      </w:r>
      <w:r w:rsidRPr="00C6331E">
        <w:t>time</w:t>
      </w:r>
      <w:r w:rsidR="00C24685">
        <w:t xml:space="preserve"> </w:t>
      </w:r>
      <w:r w:rsidRPr="00C6331E">
        <w:t>spent</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One</w:t>
      </w:r>
      <w:r w:rsidR="00C24685">
        <w:t xml:space="preserve"> </w:t>
      </w:r>
      <w:r w:rsidRPr="00C6331E">
        <w:t>day</w:t>
      </w:r>
      <w:r w:rsidR="00C24685">
        <w:t xml:space="preserve"> </w:t>
      </w:r>
      <w:r w:rsidRPr="00C6331E">
        <w:t>spent</w:t>
      </w:r>
      <w:r w:rsidR="00C24685">
        <w:t xml:space="preserve"> </w:t>
      </w:r>
      <w:r w:rsidRPr="00C6331E">
        <w:t>in</w:t>
      </w:r>
      <w:r w:rsidR="00C24685">
        <w:t xml:space="preserve"> </w:t>
      </w:r>
      <w:r w:rsidR="009B6223" w:rsidRPr="00C6331E">
        <w:t>temporary</w:t>
      </w:r>
      <w:r w:rsidR="00C24685">
        <w:t xml:space="preserve"> </w:t>
      </w:r>
      <w:r w:rsidRPr="00C6331E">
        <w:t>custody</w:t>
      </w:r>
      <w:r w:rsidR="00C24685">
        <w:t xml:space="preserve"> </w:t>
      </w:r>
      <w:r w:rsidRPr="00C6331E">
        <w:t>is</w:t>
      </w:r>
      <w:r w:rsidR="00C24685">
        <w:t xml:space="preserve"> </w:t>
      </w:r>
      <w:r w:rsidRPr="00C6331E">
        <w:t>counted</w:t>
      </w:r>
      <w:r w:rsidR="00C24685">
        <w:t xml:space="preserve"> </w:t>
      </w:r>
      <w:r w:rsidRPr="00C6331E">
        <w:t>as</w:t>
      </w:r>
      <w:r w:rsidR="00C24685">
        <w:t xml:space="preserve"> </w:t>
      </w:r>
      <w:r w:rsidRPr="00C6331E">
        <w:t>one</w:t>
      </w:r>
      <w:r w:rsidR="00C24685">
        <w:t xml:space="preserve"> </w:t>
      </w:r>
      <w:r w:rsidRPr="00C6331E">
        <w:t>day</w:t>
      </w:r>
      <w:r w:rsidR="008313BC">
        <w:t>’</w:t>
      </w:r>
      <w:r w:rsidRPr="00C6331E">
        <w:t>s</w:t>
      </w:r>
      <w:r w:rsidR="00C24685">
        <w:t xml:space="preserve"> </w:t>
      </w:r>
      <w:r w:rsidRPr="00C6331E">
        <w:t>credit</w:t>
      </w:r>
      <w:r w:rsidR="00C24685">
        <w:t xml:space="preserve"> </w:t>
      </w:r>
      <w:r w:rsidRPr="00C6331E">
        <w:t>toward</w:t>
      </w:r>
      <w:r w:rsidR="00C24685">
        <w:t xml:space="preserve"> </w:t>
      </w:r>
      <w:r w:rsidRPr="00C6331E">
        <w:t>the</w:t>
      </w:r>
      <w:r w:rsidR="00C24685">
        <w:t xml:space="preserve"> </w:t>
      </w:r>
      <w:r w:rsidRPr="00C6331E">
        <w:t>time</w:t>
      </w:r>
      <w:r w:rsidR="00C24685">
        <w:t xml:space="preserve"> </w:t>
      </w:r>
      <w:r w:rsidRPr="00C6331E">
        <w:t>passed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(Art.</w:t>
      </w:r>
      <w:r w:rsidR="00C24685">
        <w:t xml:space="preserve"> </w:t>
      </w:r>
      <w:r w:rsidRPr="00C6331E">
        <w:t>87</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Art.</w:t>
      </w:r>
      <w:r w:rsidR="00C24685">
        <w:t xml:space="preserve"> </w:t>
      </w:r>
      <w:r w:rsidRPr="00C6331E">
        <w:t>118</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p>
    <w:p w:rsidR="00F21141" w:rsidRPr="00C6331E" w:rsidRDefault="00F21141" w:rsidP="003C58BE">
      <w:pPr>
        <w:pStyle w:val="SingleTxtG"/>
      </w:pPr>
      <w:r w:rsidRPr="00C6331E">
        <w:t>56.</w:t>
      </w:r>
      <w:r w:rsidRPr="00C6331E">
        <w:tab/>
        <w:t>The</w:t>
      </w:r>
      <w:r w:rsidR="00C24685">
        <w:t xml:space="preserve"> </w:t>
      </w:r>
      <w:r w:rsidRPr="00C6331E">
        <w:t>time</w:t>
      </w:r>
      <w:r w:rsidR="00C24685">
        <w:t xml:space="preserve"> </w:t>
      </w:r>
      <w:r w:rsidRPr="00C6331E">
        <w:t>limit</w:t>
      </w:r>
      <w:r w:rsidR="00C24685">
        <w:t xml:space="preserve"> </w:t>
      </w:r>
      <w:r w:rsidRPr="00C6331E">
        <w:t>for</w:t>
      </w:r>
      <w:r w:rsidR="00C24685">
        <w:t xml:space="preserve"> </w:t>
      </w:r>
      <w:r w:rsidRPr="00C6331E">
        <w:t>temporary</w:t>
      </w:r>
      <w:r w:rsidR="00C24685">
        <w:t xml:space="preserve"> </w:t>
      </w:r>
      <w:r w:rsidRPr="00C6331E">
        <w:t>detention</w:t>
      </w:r>
      <w:r w:rsidR="00C24685">
        <w:t xml:space="preserve"> </w:t>
      </w:r>
      <w:r w:rsidRPr="00C6331E">
        <w:t>of</w:t>
      </w:r>
      <w:r w:rsidR="00C24685">
        <w:t xml:space="preserve"> </w:t>
      </w:r>
      <w:r w:rsidRPr="00C6331E">
        <w:t>suspects</w:t>
      </w:r>
      <w:r w:rsidR="00C24685">
        <w:t xml:space="preserve"> </w:t>
      </w:r>
      <w:r w:rsidRPr="00C6331E">
        <w:t>for</w:t>
      </w:r>
      <w:r w:rsidR="00C24685">
        <w:t xml:space="preserve"> </w:t>
      </w:r>
      <w:r w:rsidRPr="00C6331E">
        <w:t>investigation</w:t>
      </w:r>
      <w:r w:rsidR="00C24685">
        <w:t xml:space="preserve"> </w:t>
      </w:r>
      <w:r w:rsidRPr="00C6331E">
        <w:t>shall</w:t>
      </w:r>
      <w:r w:rsidR="00C24685">
        <w:t xml:space="preserve"> </w:t>
      </w:r>
      <w:r w:rsidRPr="00C6331E">
        <w:t>not</w:t>
      </w:r>
      <w:r w:rsidR="00C24685">
        <w:t xml:space="preserve"> </w:t>
      </w:r>
      <w:r w:rsidRPr="00C6331E">
        <w:t>exceed</w:t>
      </w:r>
      <w:r w:rsidR="00C24685">
        <w:t xml:space="preserve"> </w:t>
      </w:r>
      <w:r w:rsidRPr="00C6331E">
        <w:t>02</w:t>
      </w:r>
      <w:r w:rsidR="00C24685">
        <w:t xml:space="preserve"> </w:t>
      </w:r>
      <w:r w:rsidRPr="00C6331E">
        <w:t>months</w:t>
      </w:r>
      <w:r w:rsidR="00C24685">
        <w:t xml:space="preserve"> </w:t>
      </w:r>
      <w:r w:rsidRPr="00C6331E">
        <w:t>for</w:t>
      </w:r>
      <w:r w:rsidR="00C24685">
        <w:t xml:space="preserve"> </w:t>
      </w:r>
      <w:r w:rsidRPr="00C6331E">
        <w:t>less</w:t>
      </w:r>
      <w:r w:rsidR="00C24685">
        <w:t xml:space="preserve"> </w:t>
      </w:r>
      <w:r w:rsidRPr="00C6331E">
        <w:t>serious</w:t>
      </w:r>
      <w:r w:rsidR="00C24685">
        <w:t xml:space="preserve"> </w:t>
      </w:r>
      <w:r w:rsidRPr="00C6331E">
        <w:t>offences,</w:t>
      </w:r>
      <w:r w:rsidR="00C24685">
        <w:t xml:space="preserve"> </w:t>
      </w:r>
      <w:r w:rsidRPr="00C6331E">
        <w:t>not</w:t>
      </w:r>
      <w:r w:rsidR="00C24685">
        <w:t xml:space="preserve"> </w:t>
      </w:r>
      <w:r w:rsidRPr="00C6331E">
        <w:t>exceed</w:t>
      </w:r>
      <w:r w:rsidR="00C24685">
        <w:t xml:space="preserve"> </w:t>
      </w:r>
      <w:r w:rsidRPr="00C6331E">
        <w:t>three</w:t>
      </w:r>
      <w:r w:rsidR="00C24685">
        <w:t xml:space="preserve"> </w:t>
      </w:r>
      <w:r w:rsidRPr="00C6331E">
        <w:t>months</w:t>
      </w:r>
      <w:r w:rsidR="00C24685">
        <w:t xml:space="preserve"> </w:t>
      </w:r>
      <w:r w:rsidRPr="00C6331E">
        <w:t>for</w:t>
      </w:r>
      <w:r w:rsidR="00C24685">
        <w:t xml:space="preserve"> </w:t>
      </w:r>
      <w:r w:rsidRPr="00C6331E">
        <w:t>serious</w:t>
      </w:r>
      <w:r w:rsidR="00C24685">
        <w:t xml:space="preserve"> </w:t>
      </w:r>
      <w:r w:rsidRPr="00C6331E">
        <w:t>offences,</w:t>
      </w:r>
      <w:r w:rsidR="00C24685">
        <w:t xml:space="preserve"> </w:t>
      </w:r>
      <w:r w:rsidRPr="00C6331E">
        <w:t>not</w:t>
      </w:r>
      <w:r w:rsidR="00C24685">
        <w:t xml:space="preserve"> </w:t>
      </w:r>
      <w:r w:rsidRPr="00C6331E">
        <w:t>exceed</w:t>
      </w:r>
      <w:r w:rsidR="00C24685">
        <w:t xml:space="preserve"> </w:t>
      </w:r>
      <w:r w:rsidRPr="00C6331E">
        <w:t>four</w:t>
      </w:r>
      <w:r w:rsidR="00C24685">
        <w:t xml:space="preserve"> </w:t>
      </w:r>
      <w:r w:rsidRPr="00C6331E">
        <w:t>months</w:t>
      </w:r>
      <w:r w:rsidR="00C24685">
        <w:t xml:space="preserve"> </w:t>
      </w:r>
      <w:r w:rsidRPr="00C6331E">
        <w:t>for</w:t>
      </w:r>
      <w:r w:rsidR="00C24685">
        <w:t xml:space="preserve"> </w:t>
      </w:r>
      <w:r w:rsidRPr="00C6331E">
        <w:t>very</w:t>
      </w:r>
      <w:r w:rsidR="00C24685">
        <w:t xml:space="preserve"> </w:t>
      </w:r>
      <w:r w:rsidRPr="00C6331E">
        <w:t>serious</w:t>
      </w:r>
      <w:r w:rsidR="00C24685">
        <w:t xml:space="preserve"> </w:t>
      </w:r>
      <w:r w:rsidRPr="00C6331E">
        <w:t>offences</w:t>
      </w:r>
      <w:r w:rsidR="00C24685">
        <w:t xml:space="preserve"> </w:t>
      </w:r>
      <w:r w:rsidRPr="00C6331E">
        <w:t>and</w:t>
      </w:r>
      <w:r w:rsidR="00C24685">
        <w:t xml:space="preserve"> </w:t>
      </w:r>
      <w:r w:rsidRPr="00C6331E">
        <w:t>especially</w:t>
      </w:r>
      <w:r w:rsidR="00C24685">
        <w:t xml:space="preserve"> </w:t>
      </w:r>
      <w:r w:rsidRPr="00C6331E">
        <w:t>serious</w:t>
      </w:r>
      <w:r w:rsidR="00C24685">
        <w:t xml:space="preserve"> </w:t>
      </w:r>
      <w:r w:rsidRPr="00C6331E">
        <w:t>offences.</w:t>
      </w:r>
      <w:r w:rsidR="00C24685">
        <w:t xml:space="preserve"> </w:t>
      </w:r>
      <w:r w:rsidRPr="00C6331E">
        <w:t>The</w:t>
      </w:r>
      <w:r w:rsidR="00C24685">
        <w:t xml:space="preserve"> </w:t>
      </w:r>
      <w:r w:rsidRPr="00C6331E">
        <w:t>extension</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is</w:t>
      </w:r>
      <w:r w:rsidR="00C24685">
        <w:t xml:space="preserve"> </w:t>
      </w:r>
      <w:r w:rsidRPr="00C6331E">
        <w:t>carried</w:t>
      </w:r>
      <w:r w:rsidR="00C24685">
        <w:t xml:space="preserve"> </w:t>
      </w:r>
      <w:r w:rsidRPr="00C6331E">
        <w:t>out</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legal</w:t>
      </w:r>
      <w:r w:rsidR="00C24685">
        <w:t xml:space="preserve"> </w:t>
      </w:r>
      <w:r w:rsidRPr="00C6331E">
        <w:t>provisions</w:t>
      </w:r>
      <w:r w:rsidR="00C24685">
        <w:t xml:space="preserve"> </w:t>
      </w:r>
      <w:r w:rsidRPr="00C6331E">
        <w:t>(Art</w:t>
      </w:r>
      <w:r w:rsidR="007B70A9">
        <w:t xml:space="preserve">icle </w:t>
      </w:r>
      <w:r w:rsidRPr="00C6331E">
        <w:t>120</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Art</w:t>
      </w:r>
      <w:r w:rsidR="007B70A9">
        <w:t xml:space="preserve">icle </w:t>
      </w:r>
      <w:r w:rsidRPr="00C6331E">
        <w:t>173</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progresses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2015</w:t>
      </w:r>
      <w:r w:rsidR="00C24685">
        <w:t xml:space="preserve"> </w:t>
      </w:r>
      <w:r w:rsidRPr="00C6331E">
        <w:t>comparing</w:t>
      </w:r>
      <w:r w:rsidR="00C24685">
        <w:t xml:space="preserve"> </w:t>
      </w:r>
      <w:r w:rsidRPr="00C6331E">
        <w:t>to</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are:</w:t>
      </w:r>
      <w:r w:rsidR="00C24685">
        <w:t xml:space="preserve"> </w:t>
      </w:r>
      <w:r w:rsidRPr="00C6331E">
        <w:t>the</w:t>
      </w:r>
      <w:r w:rsidR="00C24685">
        <w:t xml:space="preserve"> </w:t>
      </w:r>
      <w:r w:rsidRPr="00C6331E">
        <w:t>extension</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reduced</w:t>
      </w:r>
      <w:r w:rsidR="00C24685">
        <w:t xml:space="preserve"> </w:t>
      </w:r>
      <w:r w:rsidRPr="00C6331E">
        <w:t>from</w:t>
      </w:r>
      <w:r w:rsidR="00C24685">
        <w:t xml:space="preserve"> </w:t>
      </w:r>
      <w:r w:rsidRPr="00C6331E">
        <w:t>2</w:t>
      </w:r>
      <w:r w:rsidR="00C24685">
        <w:t xml:space="preserve"> </w:t>
      </w:r>
      <w:r w:rsidRPr="00C6331E">
        <w:t>times</w:t>
      </w:r>
      <w:r w:rsidR="00C24685">
        <w:t xml:space="preserve"> </w:t>
      </w:r>
      <w:r w:rsidRPr="00C6331E">
        <w:t>to</w:t>
      </w:r>
      <w:r w:rsidR="00C24685">
        <w:t xml:space="preserve"> </w:t>
      </w:r>
      <w:r w:rsidRPr="00C6331E">
        <w:t>1</w:t>
      </w:r>
      <w:r w:rsidR="00C24685">
        <w:t xml:space="preserve"> </w:t>
      </w:r>
      <w:r w:rsidRPr="00C6331E">
        <w:t>time</w:t>
      </w:r>
      <w:r w:rsidR="00C24685">
        <w:t xml:space="preserve"> </w:t>
      </w:r>
      <w:r w:rsidRPr="00C6331E">
        <w:t>for</w:t>
      </w:r>
      <w:r w:rsidR="00C24685">
        <w:t xml:space="preserve"> </w:t>
      </w:r>
      <w:r w:rsidRPr="00C6331E">
        <w:t>serious</w:t>
      </w:r>
      <w:r w:rsidR="00C24685">
        <w:t xml:space="preserve"> </w:t>
      </w:r>
      <w:r w:rsidRPr="00C6331E">
        <w:t>offences</w:t>
      </w:r>
      <w:r w:rsidR="00C24685">
        <w:t xml:space="preserve"> </w:t>
      </w:r>
      <w:r w:rsidRPr="00C6331E">
        <w:t>and</w:t>
      </w:r>
      <w:r w:rsidR="00C24685">
        <w:t xml:space="preserve"> </w:t>
      </w:r>
      <w:r w:rsidRPr="00C6331E">
        <w:t>very</w:t>
      </w:r>
      <w:r w:rsidR="00C24685">
        <w:t xml:space="preserve"> </w:t>
      </w:r>
      <w:r w:rsidRPr="00C6331E">
        <w:t>serious</w:t>
      </w:r>
      <w:r w:rsidR="00C24685">
        <w:t xml:space="preserve"> </w:t>
      </w:r>
      <w:r w:rsidRPr="00C6331E">
        <w:t>offences,</w:t>
      </w:r>
      <w:r w:rsidR="00C24685">
        <w:t xml:space="preserve"> </w:t>
      </w:r>
      <w:r w:rsidRPr="00C6331E">
        <w:t>from</w:t>
      </w:r>
      <w:r w:rsidR="00C24685">
        <w:t xml:space="preserve"> </w:t>
      </w:r>
      <w:r w:rsidRPr="00C6331E">
        <w:t>3</w:t>
      </w:r>
      <w:r w:rsidR="00C24685">
        <w:t xml:space="preserve"> </w:t>
      </w:r>
      <w:r w:rsidRPr="00C6331E">
        <w:t>times</w:t>
      </w:r>
      <w:r w:rsidR="00C24685">
        <w:t xml:space="preserve"> </w:t>
      </w:r>
      <w:r w:rsidRPr="00C6331E">
        <w:t>to</w:t>
      </w:r>
      <w:r w:rsidR="00C24685">
        <w:t xml:space="preserve"> </w:t>
      </w:r>
      <w:r w:rsidRPr="00C6331E">
        <w:t>2</w:t>
      </w:r>
      <w:r w:rsidR="00C24685">
        <w:t xml:space="preserve"> </w:t>
      </w:r>
      <w:r w:rsidRPr="00C6331E">
        <w:t>times</w:t>
      </w:r>
      <w:r w:rsidR="00C24685">
        <w:t xml:space="preserve"> </w:t>
      </w:r>
      <w:r w:rsidRPr="00C6331E">
        <w:t>for</w:t>
      </w:r>
      <w:r w:rsidR="00C24685">
        <w:t xml:space="preserve"> </w:t>
      </w:r>
      <w:r w:rsidRPr="00C6331E">
        <w:t>especially</w:t>
      </w:r>
      <w:r w:rsidR="00C24685">
        <w:t xml:space="preserve"> </w:t>
      </w:r>
      <w:r w:rsidRPr="00C6331E">
        <w:t>serious</w:t>
      </w:r>
      <w:r w:rsidR="00C24685">
        <w:t xml:space="preserve"> </w:t>
      </w:r>
      <w:r w:rsidRPr="00C6331E">
        <w:t>offences,</w:t>
      </w:r>
      <w:r w:rsidR="00C24685">
        <w:t xml:space="preserve"> </w:t>
      </w:r>
      <w:r w:rsidRPr="00C6331E">
        <w:t>hence,</w:t>
      </w:r>
      <w:r w:rsidR="00C24685">
        <w:t xml:space="preserve"> </w:t>
      </w:r>
      <w:r w:rsidRPr="00C6331E">
        <w:t>decreasing</w:t>
      </w:r>
      <w:r w:rsidR="00C24685">
        <w:t xml:space="preserve"> </w:t>
      </w:r>
      <w:r w:rsidRPr="00C6331E">
        <w:t>total</w:t>
      </w:r>
      <w:r w:rsidR="00C24685">
        <w:t xml:space="preserve"> </w:t>
      </w:r>
      <w:r w:rsidRPr="00C6331E">
        <w:t>duration</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for</w:t>
      </w:r>
      <w:r w:rsidR="00C24685">
        <w:t xml:space="preserve"> </w:t>
      </w:r>
      <w:r w:rsidRPr="00C6331E">
        <w:t>detainees.</w:t>
      </w:r>
      <w:r w:rsidR="00C24685">
        <w:t xml:space="preserve"> </w:t>
      </w:r>
      <w:r w:rsidRPr="00C6331E">
        <w:t>This</w:t>
      </w:r>
      <w:r w:rsidR="00C24685">
        <w:t xml:space="preserve"> </w:t>
      </w:r>
      <w:r w:rsidRPr="00C6331E">
        <w:t>is</w:t>
      </w:r>
      <w:r w:rsidR="00C24685">
        <w:t xml:space="preserve"> </w:t>
      </w:r>
      <w:r w:rsidRPr="00C6331E">
        <w:t>a</w:t>
      </w:r>
      <w:r w:rsidR="00C24685">
        <w:t xml:space="preserve"> </w:t>
      </w:r>
      <w:r w:rsidRPr="00C6331E">
        <w:t>progress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w:t>
      </w:r>
      <w:r w:rsidR="00C24685">
        <w:t xml:space="preserve"> </w:t>
      </w:r>
      <w:r w:rsidRPr="00C6331E">
        <w:t>protecting</w:t>
      </w:r>
      <w:r w:rsidR="00C24685">
        <w:t xml:space="preserve"> </w:t>
      </w:r>
      <w:r w:rsidRPr="00C6331E">
        <w:t>the</w:t>
      </w:r>
      <w:r w:rsidR="00C24685">
        <w:t xml:space="preserve"> </w:t>
      </w:r>
      <w:r w:rsidRPr="00C6331E">
        <w:t>right</w:t>
      </w:r>
      <w:r w:rsidR="00C24685">
        <w:t xml:space="preserve"> </w:t>
      </w:r>
      <w:r w:rsidRPr="00C6331E">
        <w:t>of</w:t>
      </w:r>
      <w:r w:rsidR="00C24685">
        <w:t xml:space="preserve"> </w:t>
      </w:r>
      <w:r w:rsidRPr="00C6331E">
        <w:t>the</w:t>
      </w:r>
      <w:r w:rsidR="00C24685">
        <w:t xml:space="preserve"> </w:t>
      </w:r>
      <w:r w:rsidRPr="00C6331E">
        <w:t>accused.</w:t>
      </w:r>
    </w:p>
    <w:p w:rsidR="00F21141" w:rsidRPr="00C6331E" w:rsidRDefault="00F21141" w:rsidP="003C58BE">
      <w:pPr>
        <w:pStyle w:val="SingleTxtG"/>
      </w:pPr>
      <w:r w:rsidRPr="00C6331E">
        <w:t>57.</w:t>
      </w:r>
      <w:r w:rsidRPr="00C6331E">
        <w:tab/>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7th</w:t>
      </w:r>
      <w:r w:rsidR="00C24685">
        <w:t xml:space="preserve"> </w:t>
      </w:r>
      <w:r w:rsidRPr="00C6331E">
        <w:t>November,</w:t>
      </w:r>
      <w:r w:rsidR="00C24685">
        <w:t xml:space="preserve"> </w:t>
      </w:r>
      <w:r w:rsidRPr="00C6331E">
        <w:t>1998</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issuing</w:t>
      </w:r>
      <w:r w:rsidR="00C24685">
        <w:t xml:space="preserve"> </w:t>
      </w:r>
      <w:r w:rsidRPr="00C6331E">
        <w:t>Regulation</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and</w:t>
      </w:r>
      <w:r w:rsidR="00C24685">
        <w:t xml:space="preserve"> </w:t>
      </w:r>
      <w:r w:rsidRPr="00C6331E">
        <w:t>Decree</w:t>
      </w:r>
      <w:r w:rsidR="00C24685">
        <w:t xml:space="preserve"> </w:t>
      </w:r>
      <w:r w:rsidRPr="00C6331E">
        <w:t>No.</w:t>
      </w:r>
      <w:r w:rsidR="00C24685">
        <w:t xml:space="preserve"> </w:t>
      </w:r>
      <w:r w:rsidRPr="00C6331E">
        <w:t>98/2002/ND-CP</w:t>
      </w:r>
      <w:r w:rsidR="00C24685">
        <w:t xml:space="preserve"> </w:t>
      </w:r>
      <w:r w:rsidRPr="00C6331E">
        <w:t>dated</w:t>
      </w:r>
      <w:r w:rsidR="00C24685">
        <w:t xml:space="preserve"> </w:t>
      </w:r>
      <w:r w:rsidRPr="00C6331E">
        <w:t>27th</w:t>
      </w:r>
      <w:r w:rsidR="00C24685">
        <w:t xml:space="preserve"> </w:t>
      </w:r>
      <w:r w:rsidRPr="00C6331E">
        <w:t>November,</w:t>
      </w:r>
      <w:r w:rsidR="00C24685">
        <w:t xml:space="preserve"> </w:t>
      </w:r>
      <w:r w:rsidRPr="00C6331E">
        <w:t>2002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articles</w:t>
      </w:r>
      <w:r w:rsidR="00C24685">
        <w:t xml:space="preserve"> </w:t>
      </w:r>
      <w:r w:rsidRPr="00C6331E">
        <w:t>of</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of</w:t>
      </w:r>
      <w:r w:rsidR="00C24685">
        <w:t xml:space="preserve"> </w:t>
      </w:r>
      <w:r w:rsidRPr="00C6331E">
        <w:t>the</w:t>
      </w:r>
      <w:r w:rsidR="00C24685">
        <w:t xml:space="preserve"> </w:t>
      </w:r>
      <w:r w:rsidRPr="00C6331E">
        <w:t>government</w:t>
      </w:r>
      <w:r w:rsidR="008313BC">
        <w:t>’</w:t>
      </w:r>
      <w:r w:rsidRPr="00C6331E">
        <w:t>s</w:t>
      </w:r>
      <w:r w:rsidR="00C24685">
        <w:t xml:space="preserve"> </w:t>
      </w:r>
      <w:r w:rsidRPr="00C6331E">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7th</w:t>
      </w:r>
      <w:r w:rsidR="00C24685">
        <w:t xml:space="preserve"> </w:t>
      </w:r>
      <w:r w:rsidRPr="00C6331E">
        <w:t>November,</w:t>
      </w:r>
      <w:r w:rsidR="00C24685">
        <w:t xml:space="preserve"> </w:t>
      </w:r>
      <w:r w:rsidRPr="00C6331E">
        <w:t>1998</w:t>
      </w:r>
      <w:r w:rsidR="00C24685">
        <w:t xml:space="preserve"> </w:t>
      </w:r>
      <w:r w:rsidRPr="00C6331E">
        <w:t>provide</w:t>
      </w:r>
      <w:r w:rsidR="00C24685">
        <w:t xml:space="preserve"> </w:t>
      </w:r>
      <w:r w:rsidRPr="00C6331E">
        <w:t>that:</w:t>
      </w:r>
    </w:p>
    <w:p w:rsidR="00F21141" w:rsidRPr="00C6331E" w:rsidRDefault="00F21141" w:rsidP="00DC2E30">
      <w:pPr>
        <w:pStyle w:val="Bullet1G"/>
      </w:pPr>
      <w:r w:rsidRPr="00C6331E">
        <w:t>When</w:t>
      </w:r>
      <w:r w:rsidR="00C24685">
        <w:t xml:space="preserve"> </w:t>
      </w:r>
      <w:r w:rsidRPr="00C6331E">
        <w:t>receiving</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heads</w:t>
      </w:r>
      <w:r w:rsidR="00C24685">
        <w:t xml:space="preserve"> </w:t>
      </w:r>
      <w:r w:rsidRPr="00C6331E">
        <w:t>of</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supervisors</w:t>
      </w:r>
      <w:r w:rsidR="00C24685">
        <w:t xml:space="preserve"> </w:t>
      </w:r>
      <w:r w:rsidRPr="00C6331E">
        <w:t>of</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shall</w:t>
      </w:r>
      <w:r w:rsidR="00C24685">
        <w:t xml:space="preserve"> </w:t>
      </w:r>
      <w:r w:rsidRPr="00C6331E">
        <w:t>carry</w:t>
      </w:r>
      <w:r w:rsidR="00C24685">
        <w:t xml:space="preserve"> </w:t>
      </w:r>
      <w:r w:rsidRPr="00C6331E">
        <w:t>out</w:t>
      </w:r>
      <w:r w:rsidR="00C24685">
        <w:t xml:space="preserve"> </w:t>
      </w:r>
      <w:r w:rsidRPr="00C6331E">
        <w:t>the</w:t>
      </w:r>
      <w:r w:rsidR="00C24685">
        <w:t xml:space="preserve"> </w:t>
      </w:r>
      <w:r w:rsidRPr="00C6331E">
        <w:t>following</w:t>
      </w:r>
      <w:r w:rsidR="00C24685">
        <w:t xml:space="preserve"> </w:t>
      </w:r>
      <w:r w:rsidRPr="00C6331E">
        <w:t>procedures:</w:t>
      </w:r>
      <w:r w:rsidR="00C24685">
        <w:t xml:space="preserve"> </w:t>
      </w:r>
      <w:r w:rsidRPr="00C6331E">
        <w:t>examine</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orders,</w:t>
      </w:r>
      <w:r w:rsidR="00C24685">
        <w:t xml:space="preserve"> </w:t>
      </w:r>
      <w:r w:rsidRPr="00C6331E">
        <w:t>detention</w:t>
      </w:r>
      <w:r w:rsidR="00C24685">
        <w:t xml:space="preserve"> </w:t>
      </w:r>
      <w:r w:rsidRPr="00C6331E">
        <w:t>orders,</w:t>
      </w:r>
      <w:r w:rsidR="00C24685">
        <w:t xml:space="preserve"> </w:t>
      </w:r>
      <w:r w:rsidRPr="00C6331E">
        <w:t>wanted</w:t>
      </w:r>
      <w:r w:rsidR="00C24685">
        <w:t xml:space="preserve"> </w:t>
      </w:r>
      <w:r w:rsidRPr="00C6331E">
        <w:t>orders</w:t>
      </w:r>
      <w:r w:rsidR="00C24685">
        <w:t xml:space="preserve"> </w:t>
      </w:r>
      <w:r w:rsidRPr="00C6331E">
        <w:t>and</w:t>
      </w:r>
      <w:r w:rsidR="00C24685">
        <w:t xml:space="preserve"> </w:t>
      </w:r>
      <w:r w:rsidRPr="00C6331E">
        <w:t>other</w:t>
      </w:r>
      <w:r w:rsidR="00C24685">
        <w:t xml:space="preserve"> </w:t>
      </w:r>
      <w:r w:rsidRPr="00C6331E">
        <w:t>documents</w:t>
      </w:r>
      <w:r w:rsidR="00C24685">
        <w:t xml:space="preserve"> </w:t>
      </w:r>
      <w:r w:rsidRPr="00C6331E">
        <w:t>and</w:t>
      </w:r>
      <w:r w:rsidR="00C24685">
        <w:t xml:space="preserve"> </w:t>
      </w:r>
      <w:r w:rsidRPr="00C6331E">
        <w:t>to</w:t>
      </w:r>
      <w:r w:rsidR="00C24685">
        <w:t xml:space="preserve"> </w:t>
      </w:r>
      <w:r w:rsidRPr="00C6331E">
        <w:t>go</w:t>
      </w:r>
      <w:r w:rsidR="00C24685">
        <w:t xml:space="preserve"> </w:t>
      </w:r>
      <w:r w:rsidRPr="00C6331E">
        <w:t>through</w:t>
      </w:r>
      <w:r w:rsidR="00C24685">
        <w:t xml:space="preserve"> </w:t>
      </w:r>
      <w:r w:rsidRPr="00C6331E">
        <w:t>other</w:t>
      </w:r>
      <w:r w:rsidR="00C24685">
        <w:t xml:space="preserve"> </w:t>
      </w:r>
      <w:r w:rsidRPr="00C6331E">
        <w:t>necessary</w:t>
      </w:r>
      <w:r w:rsidR="00C24685">
        <w:t xml:space="preserve"> </w:t>
      </w:r>
      <w:r w:rsidRPr="00C6331E">
        <w:t>procedures</w:t>
      </w:r>
      <w:r w:rsidR="00C24685">
        <w:t xml:space="preserve"> </w:t>
      </w:r>
      <w:r w:rsidRPr="00C6331E">
        <w:t>to</w:t>
      </w:r>
      <w:r w:rsidR="00C24685">
        <w:t xml:space="preserve"> </w:t>
      </w:r>
      <w:r w:rsidRPr="00C6331E">
        <w:t>ensure</w:t>
      </w:r>
      <w:r w:rsidR="00C24685">
        <w:t xml:space="preserve"> </w:t>
      </w:r>
      <w:r w:rsidRPr="00C6331E">
        <w:t>detainment</w:t>
      </w:r>
      <w:r w:rsidR="00C24685">
        <w:t xml:space="preserve"> </w:t>
      </w:r>
      <w:r w:rsidRPr="00C6331E">
        <w:t>and</w:t>
      </w:r>
      <w:r w:rsidR="00C24685">
        <w:t xml:space="preserve"> </w:t>
      </w:r>
      <w:r w:rsidRPr="00C6331E">
        <w:t>keeping</w:t>
      </w:r>
      <w:r w:rsidR="00C24685">
        <w:t xml:space="preserve"> </w:t>
      </w:r>
      <w:r w:rsidRPr="00C6331E">
        <w:t>in</w:t>
      </w:r>
      <w:r w:rsidR="00C24685">
        <w:t xml:space="preserve"> </w:t>
      </w:r>
      <w:r w:rsidRPr="00C6331E">
        <w:t>custody</w:t>
      </w:r>
      <w:r w:rsidR="00C24685">
        <w:t xml:space="preserve"> </w:t>
      </w:r>
      <w:r w:rsidRPr="00C6331E">
        <w:t>of</w:t>
      </w:r>
      <w:r w:rsidR="00C24685">
        <w:t xml:space="preserve"> </w:t>
      </w:r>
      <w:r w:rsidRPr="00C6331E">
        <w:t>the</w:t>
      </w:r>
      <w:r w:rsidR="00C24685">
        <w:t xml:space="preserve"> </w:t>
      </w:r>
      <w:r w:rsidRPr="00C6331E">
        <w:t>right</w:t>
      </w:r>
      <w:r w:rsidR="00C24685">
        <w:t xml:space="preserve"> </w:t>
      </w:r>
      <w:r w:rsidRPr="00C6331E">
        <w:t>persons</w:t>
      </w:r>
      <w:r w:rsidR="00C24685">
        <w:t xml:space="preserve"> </w:t>
      </w:r>
      <w:r w:rsidRPr="00C6331E">
        <w:t>and</w:t>
      </w:r>
      <w:r w:rsidR="00C24685">
        <w:t xml:space="preserve"> </w:t>
      </w:r>
      <w:r w:rsidRPr="00C6331E">
        <w:t>in</w:t>
      </w:r>
      <w:r w:rsidR="00C24685">
        <w:t xml:space="preserve"> </w:t>
      </w:r>
      <w:r w:rsidRPr="00C6331E">
        <w:t>conformity</w:t>
      </w:r>
      <w:r w:rsidR="00C24685">
        <w:t xml:space="preserve"> </w:t>
      </w:r>
      <w:r w:rsidRPr="00C6331E">
        <w:t>with</w:t>
      </w:r>
      <w:r w:rsidR="00C24685">
        <w:t xml:space="preserve"> </w:t>
      </w:r>
      <w:r w:rsidRPr="00C6331E">
        <w:t>law;</w:t>
      </w:r>
      <w:r w:rsidR="00C24685">
        <w:t xml:space="preserve"> </w:t>
      </w:r>
      <w:r w:rsidRPr="00C6331E">
        <w:t>make</w:t>
      </w:r>
      <w:r w:rsidR="00C24685">
        <w:t xml:space="preserve"> </w:t>
      </w:r>
      <w:r w:rsidRPr="00C6331E">
        <w:t>records</w:t>
      </w:r>
      <w:r w:rsidR="00C24685">
        <w:t xml:space="preserve"> </w:t>
      </w:r>
      <w:r w:rsidRPr="00C6331E">
        <w:t>on</w:t>
      </w:r>
      <w:r w:rsidR="00C24685">
        <w:t xml:space="preserve"> </w:t>
      </w:r>
      <w:r w:rsidRPr="00C6331E">
        <w:t>the</w:t>
      </w:r>
      <w:r w:rsidR="00C24685">
        <w:t xml:space="preserve"> </w:t>
      </w:r>
      <w:r w:rsidRPr="00C6331E">
        <w:t>receipt</w:t>
      </w:r>
      <w:r w:rsidR="00C24685">
        <w:t xml:space="preserve"> </w:t>
      </w:r>
      <w:r w:rsidRPr="00C6331E">
        <w:t>of</w:t>
      </w:r>
      <w:r w:rsidR="00C24685">
        <w:t xml:space="preserve"> </w:t>
      </w:r>
      <w:r w:rsidRPr="00C6331E">
        <w:t>dossiers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to</w:t>
      </w:r>
      <w:r w:rsidR="00C24685">
        <w:t xml:space="preserve"> </w:t>
      </w:r>
      <w:r w:rsidRPr="00C6331E">
        <w:t>ascertain</w:t>
      </w:r>
      <w:r w:rsidR="00C24685">
        <w:t xml:space="preserve"> </w:t>
      </w:r>
      <w:r w:rsidRPr="00C6331E">
        <w:t>the</w:t>
      </w:r>
      <w:r w:rsidR="00C24685">
        <w:t xml:space="preserve"> </w:t>
      </w:r>
      <w:r w:rsidRPr="00C6331E">
        <w:t>state</w:t>
      </w:r>
      <w:r w:rsidR="00C24685">
        <w:t xml:space="preserve"> </w:t>
      </w:r>
      <w:r w:rsidRPr="00C6331E">
        <w:t>of</w:t>
      </w:r>
      <w:r w:rsidR="00C24685">
        <w:t xml:space="preserve"> </w:t>
      </w:r>
      <w:r w:rsidRPr="00C6331E">
        <w:t>their</w:t>
      </w:r>
      <w:r w:rsidR="00C24685">
        <w:t xml:space="preserve"> </w:t>
      </w:r>
      <w:r w:rsidRPr="00C6331E">
        <w:t>health;</w:t>
      </w:r>
      <w:r w:rsidR="00C24685">
        <w:t xml:space="preserve"> </w:t>
      </w:r>
      <w:r w:rsidRPr="00C6331E">
        <w:t>make</w:t>
      </w:r>
      <w:r w:rsidR="00C24685">
        <w:t xml:space="preserve"> </w:t>
      </w:r>
      <w:r w:rsidRPr="00C6331E">
        <w:t>identification</w:t>
      </w:r>
      <w:r w:rsidR="00C24685">
        <w:t xml:space="preserve"> </w:t>
      </w:r>
      <w:r w:rsidRPr="00C6331E">
        <w:t>and</w:t>
      </w:r>
      <w:r w:rsidR="00C24685">
        <w:t xml:space="preserve"> </w:t>
      </w:r>
      <w:r w:rsidRPr="00C6331E">
        <w:t>name</w:t>
      </w:r>
      <w:r w:rsidR="00C24685">
        <w:t xml:space="preserve"> </w:t>
      </w:r>
      <w:r w:rsidRPr="00C6331E">
        <w:t>slips,</w:t>
      </w:r>
      <w:r w:rsidR="00C24685">
        <w:t xml:space="preserve"> </w:t>
      </w:r>
      <w:r w:rsidRPr="00C6331E">
        <w:t>photographing</w:t>
      </w:r>
      <w:r w:rsidR="00C24685">
        <w:t xml:space="preserve"> </w:t>
      </w:r>
      <w:r w:rsidRPr="00C6331E">
        <w:t>and</w:t>
      </w:r>
      <w:r w:rsidR="00C24685">
        <w:t xml:space="preserve"> </w:t>
      </w:r>
      <w:r w:rsidRPr="00C6331E">
        <w:t>to</w:t>
      </w:r>
      <w:r w:rsidR="00C24685">
        <w:t xml:space="preserve"> </w:t>
      </w:r>
      <w:r w:rsidRPr="00C6331E">
        <w:t>make</w:t>
      </w:r>
      <w:r w:rsidR="00C24685">
        <w:t xml:space="preserve"> </w:t>
      </w:r>
      <w:r w:rsidRPr="00C6331E">
        <w:t>entry</w:t>
      </w:r>
      <w:r w:rsidR="00C24685">
        <w:t xml:space="preserve"> </w:t>
      </w:r>
      <w:r w:rsidRPr="00C6331E">
        <w:t>in</w:t>
      </w:r>
      <w:r w:rsidR="00C24685">
        <w:t xml:space="preserve"> </w:t>
      </w:r>
      <w:r w:rsidRPr="00C6331E">
        <w:t>the</w:t>
      </w:r>
      <w:r w:rsidR="00C24685">
        <w:t xml:space="preserve"> </w:t>
      </w:r>
      <w:r w:rsidRPr="00C6331E">
        <w:t>registry</w:t>
      </w:r>
      <w:r w:rsidR="00C24685">
        <w:t xml:space="preserve"> </w:t>
      </w:r>
      <w:r w:rsidRPr="00C6331E">
        <w:t>to</w:t>
      </w:r>
      <w:r w:rsidR="00C24685">
        <w:t xml:space="preserve"> </w:t>
      </w:r>
      <w:r w:rsidRPr="00C6331E">
        <w:t>follow</w:t>
      </w:r>
      <w:r w:rsidR="00C24685">
        <w:t xml:space="preserve"> </w:t>
      </w:r>
      <w:r w:rsidRPr="00C6331E">
        <w:t>up</w:t>
      </w:r>
      <w:r w:rsidR="00C24685">
        <w:t xml:space="preserve"> </w:t>
      </w:r>
      <w:r w:rsidRPr="00C6331E">
        <w:t>lists</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disseminate</w:t>
      </w:r>
      <w:r w:rsidR="00C24685">
        <w:t xml:space="preserve"> </w:t>
      </w:r>
      <w:r w:rsidRPr="00C6331E">
        <w:t>the</w:t>
      </w:r>
      <w:r w:rsidR="00C24685">
        <w:t xml:space="preserve"> </w:t>
      </w:r>
      <w:r w:rsidRPr="00C6331E">
        <w:t>internal</w:t>
      </w:r>
      <w:r w:rsidR="00C24685">
        <w:t xml:space="preserve"> </w:t>
      </w:r>
      <w:r w:rsidRPr="00C6331E">
        <w:t>rules</w:t>
      </w:r>
      <w:r w:rsidR="00C24685">
        <w:t xml:space="preserve"> </w:t>
      </w:r>
      <w:r w:rsidRPr="00C6331E">
        <w:t>of</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to</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to</w:t>
      </w:r>
      <w:r w:rsidR="00C24685">
        <w:t xml:space="preserve"> </w:t>
      </w:r>
      <w:r w:rsidRPr="00C6331E">
        <w:t>check</w:t>
      </w:r>
      <w:r w:rsidR="00C24685">
        <w:t xml:space="preserve"> </w:t>
      </w:r>
      <w:r w:rsidRPr="00C6331E">
        <w:t>their</w:t>
      </w:r>
      <w:r w:rsidR="00C24685">
        <w:t xml:space="preserve"> </w:t>
      </w:r>
      <w:r w:rsidRPr="00C6331E">
        <w:t>body</w:t>
      </w:r>
      <w:r w:rsidR="00C24685">
        <w:t xml:space="preserve"> </w:t>
      </w:r>
      <w:r w:rsidRPr="00C6331E">
        <w:t>and</w:t>
      </w:r>
      <w:r w:rsidR="00C24685">
        <w:t xml:space="preserve"> </w:t>
      </w:r>
      <w:r w:rsidRPr="00C6331E">
        <w:t>their</w:t>
      </w:r>
      <w:r w:rsidR="00C24685">
        <w:t xml:space="preserve"> </w:t>
      </w:r>
      <w:r w:rsidRPr="00C6331E">
        <w:t>belongings</w:t>
      </w:r>
      <w:r w:rsidR="00C24685">
        <w:t xml:space="preserve"> </w:t>
      </w:r>
      <w:r w:rsidRPr="00C6331E">
        <w:t>before</w:t>
      </w:r>
      <w:r w:rsidR="00C24685">
        <w:t xml:space="preserve"> </w:t>
      </w:r>
      <w:r w:rsidRPr="00C6331E">
        <w:t>taking</w:t>
      </w:r>
      <w:r w:rsidR="00C24685">
        <w:t xml:space="preserve"> </w:t>
      </w:r>
      <w:r w:rsidRPr="00C6331E">
        <w:t>them</w:t>
      </w:r>
      <w:r w:rsidR="00C24685">
        <w:t xml:space="preserve"> </w:t>
      </w:r>
      <w:r w:rsidRPr="00C6331E">
        <w:t>to</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rooms.</w:t>
      </w:r>
      <w:r w:rsidR="00C24685">
        <w:t xml:space="preserve"> </w:t>
      </w:r>
      <w:r w:rsidRPr="00C6331E">
        <w:t>Body</w:t>
      </w:r>
      <w:r w:rsidR="00C24685">
        <w:t xml:space="preserve"> </w:t>
      </w:r>
      <w:r w:rsidRPr="00C6331E">
        <w:t>check</w:t>
      </w:r>
      <w:r w:rsidR="00C24685">
        <w:t xml:space="preserve"> </w:t>
      </w:r>
      <w:r w:rsidRPr="00C6331E">
        <w:t>of</w:t>
      </w:r>
      <w:r w:rsidR="00C24685">
        <w:t xml:space="preserve"> </w:t>
      </w:r>
      <w:r w:rsidRPr="00C6331E">
        <w:t>male</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male</w:t>
      </w:r>
      <w:r w:rsidR="00C24685">
        <w:t xml:space="preserve"> </w:t>
      </w:r>
      <w:r w:rsidRPr="00C6331E">
        <w:t>detainees</w:t>
      </w:r>
      <w:r w:rsidR="00C24685">
        <w:t xml:space="preserve"> </w:t>
      </w:r>
      <w:r w:rsidRPr="00C6331E">
        <w:t>shall</w:t>
      </w:r>
      <w:r w:rsidR="00C24685">
        <w:t xml:space="preserve"> </w:t>
      </w:r>
      <w:r w:rsidRPr="00C6331E">
        <w:t>be</w:t>
      </w:r>
      <w:r w:rsidR="00C24685">
        <w:t xml:space="preserve"> </w:t>
      </w:r>
      <w:r w:rsidRPr="00C6331E">
        <w:t>made</w:t>
      </w:r>
      <w:r w:rsidR="00C24685">
        <w:t xml:space="preserve"> </w:t>
      </w:r>
      <w:r w:rsidRPr="00C6331E">
        <w:t>by</w:t>
      </w:r>
      <w:r w:rsidR="00C24685">
        <w:t xml:space="preserve"> </w:t>
      </w:r>
      <w:r w:rsidRPr="00C6331E">
        <w:t>male</w:t>
      </w:r>
      <w:r w:rsidR="00C24685">
        <w:t xml:space="preserve"> </w:t>
      </w:r>
      <w:r w:rsidRPr="00C6331E">
        <w:t>officials</w:t>
      </w:r>
      <w:r w:rsidR="00C24685">
        <w:t xml:space="preserve"> </w:t>
      </w:r>
      <w:r w:rsidRPr="00C6331E">
        <w:t>and</w:t>
      </w:r>
      <w:r w:rsidR="00C24685">
        <w:t xml:space="preserve"> </w:t>
      </w:r>
      <w:r w:rsidRPr="00C6331E">
        <w:t>of</w:t>
      </w:r>
      <w:r w:rsidR="00C24685">
        <w:t xml:space="preserve"> </w:t>
      </w:r>
      <w:r w:rsidRPr="00C6331E">
        <w:t>female</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female</w:t>
      </w:r>
      <w:r w:rsidR="00C24685">
        <w:t xml:space="preserve"> </w:t>
      </w:r>
      <w:r w:rsidRPr="00C6331E">
        <w:t>detainees</w:t>
      </w:r>
      <w:r w:rsidR="00C24685">
        <w:t xml:space="preserve"> </w:t>
      </w:r>
      <w:r w:rsidRPr="00C6331E">
        <w:t>by</w:t>
      </w:r>
      <w:r w:rsidR="00C24685">
        <w:t xml:space="preserve"> </w:t>
      </w:r>
      <w:r w:rsidRPr="00C6331E">
        <w:t>female</w:t>
      </w:r>
      <w:r w:rsidR="00C24685">
        <w:t xml:space="preserve"> </w:t>
      </w:r>
      <w:r w:rsidRPr="00C6331E">
        <w:t>officials</w:t>
      </w:r>
      <w:r w:rsidR="00C24685">
        <w:t xml:space="preserve"> </w:t>
      </w:r>
      <w:r w:rsidRPr="00C6331E">
        <w:t>and</w:t>
      </w:r>
      <w:r w:rsidR="00C24685">
        <w:t xml:space="preserve"> </w:t>
      </w:r>
      <w:r w:rsidRPr="00C6331E">
        <w:t>shall</w:t>
      </w:r>
      <w:r w:rsidR="00C24685">
        <w:t xml:space="preserve"> </w:t>
      </w:r>
      <w:r w:rsidRPr="00C6331E">
        <w:t>be</w:t>
      </w:r>
      <w:r w:rsidR="00C24685">
        <w:t xml:space="preserve"> </w:t>
      </w:r>
      <w:r w:rsidRPr="00C6331E">
        <w:t>carried</w:t>
      </w:r>
      <w:r w:rsidR="00C24685">
        <w:t xml:space="preserve"> </w:t>
      </w:r>
      <w:r w:rsidRPr="00C6331E">
        <w:t>out</w:t>
      </w:r>
      <w:r w:rsidR="00C24685">
        <w:t xml:space="preserve"> </w:t>
      </w:r>
      <w:r w:rsidRPr="00C6331E">
        <w:t>in</w:t>
      </w:r>
      <w:r w:rsidR="00C24685">
        <w:t xml:space="preserve"> </w:t>
      </w:r>
      <w:r w:rsidRPr="00C6331E">
        <w:t>private</w:t>
      </w:r>
      <w:r w:rsidR="00C24685">
        <w:t xml:space="preserve"> </w:t>
      </w:r>
      <w:r w:rsidRPr="00C6331E">
        <w:t>rooms</w:t>
      </w:r>
      <w:r w:rsidR="00C24685">
        <w:t xml:space="preserve"> </w:t>
      </w:r>
      <w:r w:rsidRPr="00C6331E">
        <w:t>(Art.</w:t>
      </w:r>
      <w:r w:rsidR="007B70A9">
        <w:t xml:space="preserve"> </w:t>
      </w:r>
      <w:r w:rsidRPr="00C6331E">
        <w:t>16).</w:t>
      </w:r>
    </w:p>
    <w:p w:rsidR="00F21141" w:rsidRPr="00C6331E" w:rsidRDefault="00F21141" w:rsidP="00DC2E30">
      <w:pPr>
        <w:pStyle w:val="Bullet1G"/>
      </w:pPr>
      <w:r w:rsidRPr="00C6331E">
        <w:t>Detention</w:t>
      </w:r>
      <w:r w:rsidR="00C24685">
        <w:t xml:space="preserve"> </w:t>
      </w:r>
      <w:r w:rsidRPr="00C6331E">
        <w:t>and</w:t>
      </w:r>
      <w:r w:rsidR="00C24685">
        <w:t xml:space="preserve"> </w:t>
      </w:r>
      <w:r w:rsidRPr="00C6331E">
        <w:t>custody</w:t>
      </w:r>
      <w:r w:rsidR="00C24685">
        <w:t xml:space="preserve"> </w:t>
      </w:r>
      <w:r w:rsidRPr="00C6331E">
        <w:t>shall</w:t>
      </w:r>
      <w:r w:rsidR="00C24685">
        <w:t xml:space="preserve"> </w:t>
      </w:r>
      <w:r w:rsidRPr="00C6331E">
        <w:t>be</w:t>
      </w:r>
      <w:r w:rsidR="00C24685">
        <w:t xml:space="preserve"> </w:t>
      </w:r>
      <w:r w:rsidRPr="00C6331E">
        <w:t>kept</w:t>
      </w:r>
      <w:r w:rsidR="00C24685">
        <w:t xml:space="preserve"> </w:t>
      </w:r>
      <w:r w:rsidRPr="00C6331E">
        <w:t>and</w:t>
      </w:r>
      <w:r w:rsidR="00C24685">
        <w:t xml:space="preserve"> </w:t>
      </w:r>
      <w:r w:rsidRPr="00C6331E">
        <w:t>held</w:t>
      </w:r>
      <w:r w:rsidR="00C24685">
        <w:t xml:space="preserve"> </w:t>
      </w:r>
      <w:r w:rsidRPr="00C6331E">
        <w:t>in</w:t>
      </w:r>
      <w:r w:rsidR="00C24685">
        <w:t xml:space="preserve"> </w:t>
      </w:r>
      <w:r w:rsidRPr="00C6331E">
        <w:t>different</w:t>
      </w:r>
      <w:r w:rsidR="00C24685">
        <w:t xml:space="preserve"> </w:t>
      </w:r>
      <w:r w:rsidRPr="00C6331E">
        <w:t>areas</w:t>
      </w:r>
      <w:r w:rsidR="00C24685">
        <w:t xml:space="preserve"> </w:t>
      </w:r>
      <w:r w:rsidRPr="00C6331E">
        <w:t>and</w:t>
      </w:r>
      <w:r w:rsidR="00C24685">
        <w:t xml:space="preserve"> </w:t>
      </w:r>
      <w:r w:rsidRPr="00C6331E">
        <w:t>classified</w:t>
      </w:r>
      <w:r w:rsidR="00C24685">
        <w:t xml:space="preserve"> </w:t>
      </w:r>
      <w:r w:rsidRPr="00C6331E">
        <w:t>as</w:t>
      </w:r>
      <w:r w:rsidR="00C24685">
        <w:t xml:space="preserve"> </w:t>
      </w:r>
      <w:r w:rsidRPr="00C6331E">
        <w:t>follows:</w:t>
      </w:r>
      <w:r w:rsidR="00C24685">
        <w:t xml:space="preserve"> </w:t>
      </w:r>
      <w:r w:rsidRPr="00C6331E">
        <w:t>women;</w:t>
      </w:r>
      <w:r w:rsidR="00C24685">
        <w:t xml:space="preserve"> </w:t>
      </w:r>
      <w:r w:rsidRPr="00C6331E">
        <w:t>minors;</w:t>
      </w:r>
      <w:r w:rsidR="00C24685">
        <w:t xml:space="preserve"> </w:t>
      </w:r>
      <w:r w:rsidRPr="00C6331E">
        <w:t>foreigners;</w:t>
      </w:r>
      <w:r w:rsidR="00C24685">
        <w:t xml:space="preserve"> </w:t>
      </w:r>
      <w:r w:rsidRPr="00C6331E">
        <w:t>persons</w:t>
      </w:r>
      <w:r w:rsidR="00C24685">
        <w:t xml:space="preserve"> </w:t>
      </w:r>
      <w:r w:rsidRPr="00C6331E">
        <w:t>contracted</w:t>
      </w:r>
      <w:r w:rsidR="00C24685">
        <w:t xml:space="preserve"> </w:t>
      </w:r>
      <w:r w:rsidRPr="00C6331E">
        <w:t>dangerous</w:t>
      </w:r>
      <w:r w:rsidR="00C24685">
        <w:t xml:space="preserve"> </w:t>
      </w:r>
      <w:r w:rsidRPr="00C6331E">
        <w:t>contagious</w:t>
      </w:r>
      <w:r w:rsidR="00C24685">
        <w:t xml:space="preserve"> </w:t>
      </w:r>
      <w:r w:rsidRPr="00C6331E">
        <w:t>diseases</w:t>
      </w:r>
      <w:r w:rsidR="00C24685">
        <w:t xml:space="preserve"> </w:t>
      </w:r>
      <w:r w:rsidRPr="00C6331E">
        <w:t>....</w:t>
      </w:r>
      <w:r w:rsidR="00C24685">
        <w:t xml:space="preserve"> </w:t>
      </w:r>
      <w:r w:rsidRPr="00C6331E">
        <w:t>Foreigners</w:t>
      </w:r>
      <w:r w:rsidR="00C24685">
        <w:t xml:space="preserve"> </w:t>
      </w:r>
      <w:r w:rsidRPr="00C6331E">
        <w:t>who</w:t>
      </w:r>
      <w:r w:rsidR="00C24685">
        <w:t xml:space="preserve"> </w:t>
      </w:r>
      <w:r w:rsidRPr="00C6331E">
        <w:t>are</w:t>
      </w:r>
      <w:r w:rsidR="00C24685">
        <w:t xml:space="preserve"> </w:t>
      </w:r>
      <w:r w:rsidRPr="00C6331E">
        <w:t>held</w:t>
      </w:r>
      <w:r w:rsidR="00C24685">
        <w:t xml:space="preserve"> </w:t>
      </w:r>
      <w:r w:rsidRPr="00C6331E">
        <w:t>in</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may</w:t>
      </w:r>
      <w:r w:rsidR="00C24685">
        <w:t xml:space="preserve"> </w:t>
      </w:r>
      <w:r w:rsidRPr="00C6331E">
        <w:t>be</w:t>
      </w:r>
      <w:r w:rsidR="00C24685">
        <w:t xml:space="preserve"> </w:t>
      </w:r>
      <w:r w:rsidRPr="00C6331E">
        <w:t>detained</w:t>
      </w:r>
      <w:r w:rsidR="00C24685">
        <w:t xml:space="preserve"> </w:t>
      </w:r>
      <w:r w:rsidRPr="00C6331E">
        <w:t>or</w:t>
      </w:r>
      <w:r w:rsidR="00C24685">
        <w:t xml:space="preserve"> </w:t>
      </w:r>
      <w:r w:rsidRPr="00C6331E">
        <w:t>kept</w:t>
      </w:r>
      <w:r w:rsidR="00C24685">
        <w:t xml:space="preserve"> </w:t>
      </w:r>
      <w:r w:rsidRPr="00C6331E">
        <w:t>in</w:t>
      </w:r>
      <w:r w:rsidR="00C24685">
        <w:t xml:space="preserve"> </w:t>
      </w:r>
      <w:r w:rsidRPr="00C6331E">
        <w:t>separate</w:t>
      </w:r>
      <w:r w:rsidR="00C24685">
        <w:t xml:space="preserve"> </w:t>
      </w:r>
      <w:r w:rsidRPr="00C6331E">
        <w:t>rooms</w:t>
      </w:r>
      <w:r w:rsidR="00C24685">
        <w:t xml:space="preserve"> </w:t>
      </w:r>
      <w:r w:rsidRPr="00C6331E">
        <w:t>in</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(Art.</w:t>
      </w:r>
      <w:r w:rsidR="007B70A9">
        <w:t xml:space="preserve"> </w:t>
      </w:r>
      <w:r w:rsidRPr="00C6331E">
        <w:t>15).</w:t>
      </w:r>
    </w:p>
    <w:p w:rsidR="00F21141" w:rsidRPr="00C6331E" w:rsidRDefault="00F21141" w:rsidP="00DC2E30">
      <w:pPr>
        <w:pStyle w:val="Bullet1G"/>
      </w:pPr>
      <w:r w:rsidRPr="00C6331E">
        <w:t>Regimes</w:t>
      </w:r>
      <w:r w:rsidR="00C24685">
        <w:t xml:space="preserve"> </w:t>
      </w:r>
      <w:r w:rsidRPr="00C6331E">
        <w:t>on</w:t>
      </w:r>
      <w:r w:rsidR="00C24685">
        <w:t xml:space="preserve"> </w:t>
      </w:r>
      <w:r w:rsidRPr="00C6331E">
        <w:t>food,</w:t>
      </w:r>
      <w:r w:rsidR="00C24685">
        <w:t xml:space="preserve"> </w:t>
      </w:r>
      <w:r w:rsidR="009B6223" w:rsidRPr="00C6331E">
        <w:t>accommodation</w:t>
      </w:r>
      <w:r w:rsidRPr="00C6331E">
        <w:t>,</w:t>
      </w:r>
      <w:r w:rsidR="00C24685">
        <w:t xml:space="preserve"> </w:t>
      </w:r>
      <w:r w:rsidRPr="00C6331E">
        <w:t>medical</w:t>
      </w:r>
      <w:r w:rsidR="00C24685">
        <w:t xml:space="preserve"> </w:t>
      </w:r>
      <w:r w:rsidRPr="00C6331E">
        <w:t>care,</w:t>
      </w:r>
      <w:r w:rsidR="00C24685">
        <w:t xml:space="preserve"> </w:t>
      </w:r>
      <w:r w:rsidRPr="00C6331E">
        <w:t>activities,</w:t>
      </w:r>
      <w:r w:rsidR="00C24685">
        <w:t xml:space="preserve"> </w:t>
      </w:r>
      <w:r w:rsidRPr="00C6331E">
        <w:t>visit</w:t>
      </w:r>
      <w:r w:rsidR="00015DFC">
        <w:t xml:space="preserve"> </w:t>
      </w:r>
      <w:r w:rsidRPr="00C6331E">
        <w:t>...</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have</w:t>
      </w:r>
      <w:r w:rsidR="00C24685">
        <w:t xml:space="preserve"> </w:t>
      </w:r>
      <w:r w:rsidRPr="00C6331E">
        <w:t>been</w:t>
      </w:r>
      <w:r w:rsidR="00C24685">
        <w:t xml:space="preserve"> </w:t>
      </w:r>
      <w:r w:rsidRPr="00C6331E">
        <w:t>provided</w:t>
      </w:r>
      <w:r w:rsidR="00C24685">
        <w:t xml:space="preserve"> </w:t>
      </w:r>
      <w:r w:rsidRPr="00C6331E">
        <w:t>in</w:t>
      </w:r>
      <w:r w:rsidR="00C24685">
        <w:t xml:space="preserve"> </w:t>
      </w:r>
      <w:r w:rsidRPr="00C6331E">
        <w:t>detail.</w:t>
      </w:r>
      <w:r w:rsidRPr="00E60643">
        <w:rPr>
          <w:rStyle w:val="FootnoteReference"/>
        </w:rPr>
        <w:footnoteReference w:id="23"/>
      </w:r>
    </w:p>
    <w:p w:rsidR="00F21141" w:rsidRPr="00C6331E" w:rsidRDefault="00F21141" w:rsidP="003C58BE">
      <w:pPr>
        <w:pStyle w:val="SingleTxtG"/>
      </w:pPr>
      <w:r w:rsidRPr="00C6331E">
        <w:t>58.</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has</w:t>
      </w:r>
      <w:r w:rsidR="00C24685">
        <w:t xml:space="preserve"> </w:t>
      </w:r>
      <w:r w:rsidRPr="00C6331E">
        <w:t>some</w:t>
      </w:r>
      <w:r w:rsidR="00C24685">
        <w:t xml:space="preserve"> </w:t>
      </w:r>
      <w:r w:rsidRPr="00C6331E">
        <w:t>provisions</w:t>
      </w:r>
      <w:r w:rsidR="00C24685">
        <w:t xml:space="preserve"> </w:t>
      </w:r>
      <w:r w:rsidRPr="00C6331E">
        <w:t>which</w:t>
      </w:r>
      <w:r w:rsidR="00C24685">
        <w:t xml:space="preserve"> </w:t>
      </w:r>
      <w:r w:rsidRPr="00C6331E">
        <w:t>are</w:t>
      </w:r>
      <w:r w:rsidR="00C24685">
        <w:t xml:space="preserve"> </w:t>
      </w:r>
      <w:r w:rsidRPr="00C6331E">
        <w:t>more</w:t>
      </w:r>
      <w:r w:rsidR="00C24685">
        <w:t xml:space="preserve"> </w:t>
      </w:r>
      <w:r w:rsidRPr="00C6331E">
        <w:t>progressive</w:t>
      </w:r>
      <w:r w:rsidR="00C24685">
        <w:t xml:space="preserve"> </w:t>
      </w:r>
      <w:r w:rsidRPr="00C6331E">
        <w:t>than</w:t>
      </w:r>
      <w:r w:rsidR="00C24685">
        <w:t xml:space="preserve"> </w:t>
      </w:r>
      <w:r w:rsidRPr="00C6331E">
        <w:t>before,</w:t>
      </w:r>
      <w:r w:rsidR="00C24685">
        <w:t xml:space="preserve"> </w:t>
      </w:r>
      <w:r w:rsidRPr="00C6331E">
        <w:t>for</w:t>
      </w:r>
      <w:r w:rsidR="00C24685">
        <w:t xml:space="preserve"> </w:t>
      </w:r>
      <w:r w:rsidRPr="00C6331E">
        <w:t>example:</w:t>
      </w:r>
    </w:p>
    <w:p w:rsidR="00F21141" w:rsidRPr="00C6331E" w:rsidRDefault="00F21141" w:rsidP="00DC2E30">
      <w:pPr>
        <w:pStyle w:val="Bullet1G"/>
      </w:pP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are</w:t>
      </w:r>
      <w:r w:rsidR="00C24685">
        <w:t xml:space="preserve"> </w:t>
      </w:r>
      <w:r w:rsidRPr="00C6331E">
        <w:t>arranged</w:t>
      </w:r>
      <w:r w:rsidR="00C24685">
        <w:t xml:space="preserve"> </w:t>
      </w:r>
      <w:r w:rsidRPr="00C6331E">
        <w:t>in</w:t>
      </w:r>
      <w:r w:rsidR="00C24685">
        <w:t xml:space="preserve"> </w:t>
      </w:r>
      <w:r w:rsidRPr="00C6331E">
        <w:t>areas</w:t>
      </w:r>
      <w:r w:rsidR="00C24685">
        <w:t xml:space="preserve"> </w:t>
      </w:r>
      <w:r w:rsidRPr="00C6331E">
        <w:t>and</w:t>
      </w:r>
      <w:r w:rsidR="00C24685">
        <w:t xml:space="preserve"> </w:t>
      </w:r>
      <w:r w:rsidRPr="00C6331E">
        <w:t>classified</w:t>
      </w:r>
      <w:r w:rsidR="00C24685">
        <w:t xml:space="preserve"> </w:t>
      </w:r>
      <w:r w:rsidRPr="00C6331E">
        <w:t>as</w:t>
      </w:r>
      <w:r w:rsidR="00C24685">
        <w:t xml:space="preserve"> </w:t>
      </w:r>
      <w:r w:rsidRPr="00C6331E">
        <w:t>follows:</w:t>
      </w:r>
      <w:r w:rsidR="00C24685">
        <w:t xml:space="preserve"> </w:t>
      </w:r>
      <w:r w:rsidRPr="00C6331E">
        <w:t>(</w:t>
      </w:r>
      <w:proofErr w:type="spellStart"/>
      <w:r w:rsidRPr="00C6331E">
        <w:t>i</w:t>
      </w:r>
      <w:proofErr w:type="spellEnd"/>
      <w:r w:rsidRPr="00C6331E">
        <w:t>)</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persons</w:t>
      </w:r>
      <w:r w:rsidR="00C24685">
        <w:t xml:space="preserve"> </w:t>
      </w:r>
      <w:r w:rsidRPr="00C6331E">
        <w:t>under</w:t>
      </w:r>
      <w:r w:rsidR="00C24685">
        <w:t xml:space="preserve"> </w:t>
      </w:r>
      <w:r w:rsidRPr="00C6331E">
        <w:t>18</w:t>
      </w:r>
      <w:r w:rsidR="00C24685">
        <w:t xml:space="preserve"> </w:t>
      </w:r>
      <w:r w:rsidRPr="00C6331E">
        <w:t>years</w:t>
      </w:r>
      <w:r w:rsidR="00C24685">
        <w:t xml:space="preserve"> </w:t>
      </w:r>
      <w:r w:rsidRPr="00C6331E">
        <w:t>old;</w:t>
      </w:r>
      <w:r w:rsidR="00C24685">
        <w:t xml:space="preserve"> </w:t>
      </w:r>
      <w:r w:rsidRPr="00C6331E">
        <w:t>women;</w:t>
      </w:r>
      <w:r w:rsidR="00C24685">
        <w:t xml:space="preserve"> </w:t>
      </w:r>
      <w:r w:rsidRPr="00C6331E">
        <w:t>foreigners;</w:t>
      </w:r>
      <w:r w:rsidR="00C24685">
        <w:t xml:space="preserve"> </w:t>
      </w:r>
      <w:r w:rsidRPr="00C6331E">
        <w:t>persons</w:t>
      </w:r>
      <w:r w:rsidR="00C24685">
        <w:t xml:space="preserve"> </w:t>
      </w:r>
      <w:r w:rsidRPr="00C6331E">
        <w:t>committing</w:t>
      </w:r>
      <w:r w:rsidR="00C24685">
        <w:t xml:space="preserve"> </w:t>
      </w:r>
      <w:r w:rsidRPr="00C6331E">
        <w:t>criminal</w:t>
      </w:r>
      <w:r w:rsidR="00C24685">
        <w:t xml:space="preserve"> </w:t>
      </w:r>
      <w:r w:rsidRPr="00C6331E">
        <w:t>acts</w:t>
      </w:r>
      <w:r w:rsidR="00C24685">
        <w:t xml:space="preserve"> </w:t>
      </w:r>
      <w:r w:rsidRPr="00C6331E">
        <w:t>with</w:t>
      </w:r>
      <w:r w:rsidR="00C24685">
        <w:t xml:space="preserve"> </w:t>
      </w:r>
      <w:r w:rsidRPr="00C6331E">
        <w:t>delinquent</w:t>
      </w:r>
      <w:r w:rsidR="00C24685">
        <w:t xml:space="preserve"> </w:t>
      </w:r>
      <w:r w:rsidRPr="00C6331E">
        <w:t>nature;</w:t>
      </w:r>
      <w:r w:rsidR="00C24685">
        <w:t xml:space="preserve"> </w:t>
      </w:r>
      <w:r w:rsidRPr="00C6331E">
        <w:t>murder;</w:t>
      </w:r>
      <w:r w:rsidR="00C24685">
        <w:t xml:space="preserve"> </w:t>
      </w:r>
      <w:r w:rsidRPr="00C6331E">
        <w:t>robbery</w:t>
      </w:r>
      <w:r w:rsidR="00C24685">
        <w:t xml:space="preserve"> </w:t>
      </w:r>
      <w:r w:rsidRPr="00C6331E">
        <w:t>subject</w:t>
      </w:r>
      <w:r w:rsidR="00C24685">
        <w:t xml:space="preserve"> </w:t>
      </w:r>
      <w:r w:rsidRPr="00C6331E">
        <w:t>to</w:t>
      </w:r>
      <w:r w:rsidR="00C24685">
        <w:t xml:space="preserve"> </w:t>
      </w:r>
      <w:r w:rsidRPr="00C6331E">
        <w:t>the</w:t>
      </w:r>
      <w:r w:rsidR="00C24685">
        <w:t xml:space="preserve"> </w:t>
      </w:r>
      <w:r w:rsidRPr="00C6331E">
        <w:t>type</w:t>
      </w:r>
      <w:r w:rsidR="00C24685">
        <w:t xml:space="preserve"> </w:t>
      </w:r>
      <w:r w:rsidRPr="00C6331E">
        <w:t>of</w:t>
      </w:r>
      <w:r w:rsidR="00C24685">
        <w:t xml:space="preserve"> </w:t>
      </w:r>
      <w:r w:rsidRPr="00C6331E">
        <w:t>particularly</w:t>
      </w:r>
      <w:r w:rsidR="00C24685">
        <w:t xml:space="preserve"> </w:t>
      </w:r>
      <w:r w:rsidRPr="00C6331E">
        <w:t>serious</w:t>
      </w:r>
      <w:r w:rsidR="00C24685">
        <w:t xml:space="preserve"> </w:t>
      </w:r>
      <w:r w:rsidRPr="00C6331E">
        <w:t>crime;</w:t>
      </w:r>
      <w:r w:rsidR="00C24685">
        <w:t xml:space="preserve"> </w:t>
      </w:r>
      <w:r w:rsidRPr="00C6331E">
        <w:t>dangerous</w:t>
      </w:r>
      <w:r w:rsidR="00C24685">
        <w:t xml:space="preserve"> </w:t>
      </w:r>
      <w:r w:rsidRPr="00C6331E">
        <w:t>recidivism;</w:t>
      </w:r>
      <w:r w:rsidR="00C24685">
        <w:t xml:space="preserve"> </w:t>
      </w:r>
      <w:r w:rsidRPr="00C6331E">
        <w:t>persons</w:t>
      </w:r>
      <w:r w:rsidR="00C24685">
        <w:t xml:space="preserve"> </w:t>
      </w:r>
      <w:r w:rsidRPr="00C6331E">
        <w:t>committing</w:t>
      </w:r>
      <w:r w:rsidR="00C24685">
        <w:t xml:space="preserve"> </w:t>
      </w:r>
      <w:r w:rsidRPr="00C6331E">
        <w:t>acts</w:t>
      </w:r>
      <w:r w:rsidR="00C24685">
        <w:t xml:space="preserve"> </w:t>
      </w:r>
      <w:r w:rsidRPr="00C6331E">
        <w:t>of</w:t>
      </w:r>
      <w:r w:rsidR="00C24685">
        <w:t xml:space="preserve"> </w:t>
      </w:r>
      <w:r w:rsidRPr="00C6331E">
        <w:t>national</w:t>
      </w:r>
      <w:r w:rsidR="00C24685">
        <w:t xml:space="preserve"> </w:t>
      </w:r>
      <w:r w:rsidRPr="00C6331E">
        <w:t>security</w:t>
      </w:r>
      <w:r w:rsidR="00C24685">
        <w:t xml:space="preserve"> </w:t>
      </w:r>
      <w:r w:rsidRPr="00C6331E">
        <w:t>infringement;</w:t>
      </w:r>
      <w:r w:rsidR="00C24685">
        <w:t xml:space="preserve"> </w:t>
      </w:r>
      <w:r w:rsidRPr="00C6331E">
        <w:t>persons</w:t>
      </w:r>
      <w:r w:rsidR="00C24685">
        <w:t xml:space="preserve"> </w:t>
      </w:r>
      <w:r w:rsidRPr="00C6331E">
        <w:t>waiting</w:t>
      </w:r>
      <w:r w:rsidR="00C24685">
        <w:t xml:space="preserve"> </w:t>
      </w:r>
      <w:r w:rsidRPr="00C6331E">
        <w:t>for</w:t>
      </w:r>
      <w:r w:rsidR="00C24685">
        <w:t xml:space="preserve"> </w:t>
      </w:r>
      <w:r w:rsidRPr="00C6331E">
        <w:t>execution</w:t>
      </w:r>
      <w:r w:rsidR="00C24685">
        <w:t xml:space="preserve"> </w:t>
      </w:r>
      <w:r w:rsidRPr="00C6331E">
        <w:t>of</w:t>
      </w:r>
      <w:r w:rsidR="00C24685">
        <w:t xml:space="preserve"> </w:t>
      </w:r>
      <w:r w:rsidRPr="00C6331E">
        <w:t>imprisonment;</w:t>
      </w:r>
      <w:r w:rsidR="00C24685">
        <w:t xml:space="preserve"> </w:t>
      </w:r>
      <w:r w:rsidRPr="00C6331E">
        <w:t>persons</w:t>
      </w:r>
      <w:r w:rsidR="00C24685">
        <w:t xml:space="preserve"> </w:t>
      </w:r>
      <w:r w:rsidRPr="00C6331E">
        <w:t>regularly</w:t>
      </w:r>
      <w:r w:rsidR="00C24685">
        <w:t xml:space="preserve"> </w:t>
      </w:r>
      <w:r w:rsidRPr="00C6331E">
        <w:t>breaching</w:t>
      </w:r>
      <w:r w:rsidR="00C24685">
        <w:t xml:space="preserve"> </w:t>
      </w:r>
      <w:r w:rsidRPr="00C6331E">
        <w:t>the</w:t>
      </w:r>
      <w:r w:rsidR="00C24685">
        <w:t xml:space="preserve"> </w:t>
      </w:r>
      <w:r w:rsidRPr="00C6331E">
        <w:t>rules</w:t>
      </w:r>
      <w:r w:rsidR="00C24685">
        <w:t xml:space="preserve"> </w:t>
      </w:r>
      <w:r w:rsidRPr="00C6331E">
        <w:t>of</w:t>
      </w:r>
      <w:r w:rsidR="00C24685">
        <w:t xml:space="preserve"> </w:t>
      </w:r>
      <w:r w:rsidRPr="00C6331E">
        <w:t>custody</w:t>
      </w:r>
      <w:r w:rsidR="00C24685">
        <w:t xml:space="preserve"> </w:t>
      </w:r>
      <w:r w:rsidRPr="00C6331E">
        <w:t>facility;</w:t>
      </w:r>
      <w:r w:rsidR="00C24685">
        <w:t xml:space="preserve"> </w:t>
      </w:r>
      <w:r w:rsidRPr="00C6331E">
        <w:t>(ii)</w:t>
      </w:r>
      <w:r w:rsidR="00C24685">
        <w:t xml:space="preserve"> </w:t>
      </w:r>
      <w:r w:rsidRPr="00C6331E">
        <w:t>Persons</w:t>
      </w:r>
      <w:r w:rsidR="00C24685">
        <w:t xml:space="preserve"> </w:t>
      </w:r>
      <w:r w:rsidRPr="00C6331E">
        <w:t>with</w:t>
      </w:r>
      <w:r w:rsidR="00C24685">
        <w:t xml:space="preserve"> </w:t>
      </w:r>
      <w:r w:rsidRPr="00C6331E">
        <w:t>infectious</w:t>
      </w:r>
      <w:r w:rsidR="00C24685">
        <w:t xml:space="preserve"> </w:t>
      </w:r>
      <w:r w:rsidRPr="00C6331E">
        <w:t>diseases</w:t>
      </w:r>
      <w:r w:rsidR="00C24685">
        <w:t xml:space="preserve"> </w:t>
      </w:r>
      <w:r w:rsidRPr="00C6331E">
        <w:t>of</w:t>
      </w:r>
      <w:r w:rsidR="00C24685">
        <w:t xml:space="preserve"> </w:t>
      </w:r>
      <w:r w:rsidRPr="00C6331E">
        <w:t>Group</w:t>
      </w:r>
      <w:r w:rsidR="00C24685">
        <w:t xml:space="preserve"> </w:t>
      </w:r>
      <w:r w:rsidRPr="00C6331E">
        <w:t>A;</w:t>
      </w:r>
      <w:r w:rsidR="00C24685">
        <w:t xml:space="preserve"> </w:t>
      </w:r>
      <w:r w:rsidRPr="00C6331E">
        <w:t>persons</w:t>
      </w:r>
      <w:r w:rsidR="00C24685">
        <w:t xml:space="preserve"> </w:t>
      </w:r>
      <w:r w:rsidRPr="00C6331E">
        <w:t>sentenced</w:t>
      </w:r>
      <w:r w:rsidR="00C24685">
        <w:t xml:space="preserve"> </w:t>
      </w:r>
      <w:r w:rsidRPr="00C6331E">
        <w:t>with</w:t>
      </w:r>
      <w:r w:rsidR="00C24685">
        <w:t xml:space="preserve"> </w:t>
      </w:r>
      <w:r w:rsidRPr="00C6331E">
        <w:t>death</w:t>
      </w:r>
      <w:r w:rsidR="00C24685">
        <w:t xml:space="preserve"> </w:t>
      </w:r>
      <w:r w:rsidRPr="00C6331E">
        <w:t>penalties;</w:t>
      </w:r>
      <w:r w:rsidR="00C24685">
        <w:t xml:space="preserve"> </w:t>
      </w:r>
      <w:r w:rsidRPr="00C6331E">
        <w:t>persons</w:t>
      </w:r>
      <w:r w:rsidR="00C24685">
        <w:t xml:space="preserve"> </w:t>
      </w:r>
      <w:r w:rsidRPr="00C6331E">
        <w:t>with</w:t>
      </w:r>
      <w:r w:rsidR="00C24685">
        <w:t xml:space="preserve"> </w:t>
      </w:r>
      <w:r w:rsidRPr="00C6331E">
        <w:t>signs</w:t>
      </w:r>
      <w:r w:rsidR="00C24685">
        <w:t xml:space="preserve"> </w:t>
      </w:r>
      <w:r w:rsidRPr="00C6331E">
        <w:t>of</w:t>
      </w:r>
      <w:r w:rsidR="00C24685">
        <w:t xml:space="preserve"> </w:t>
      </w:r>
      <w:r w:rsidRPr="00C6331E">
        <w:t>mental</w:t>
      </w:r>
      <w:r w:rsidR="00C24685">
        <w:t xml:space="preserve"> </w:t>
      </w:r>
      <w:r w:rsidRPr="00C6331E">
        <w:t>illness</w:t>
      </w:r>
      <w:r w:rsidR="00C24685">
        <w:t xml:space="preserve"> </w:t>
      </w:r>
      <w:r w:rsidRPr="00C6331E">
        <w:t>or</w:t>
      </w:r>
      <w:r w:rsidR="00C24685">
        <w:t xml:space="preserve"> </w:t>
      </w:r>
      <w:r w:rsidRPr="00C6331E">
        <w:t>another</w:t>
      </w:r>
      <w:r w:rsidR="00C24685">
        <w:t xml:space="preserve"> </w:t>
      </w:r>
      <w:r w:rsidRPr="00C6331E">
        <w:t>illness</w:t>
      </w:r>
      <w:r w:rsidR="00C24685">
        <w:t xml:space="preserve"> </w:t>
      </w:r>
      <w:r w:rsidRPr="00C6331E">
        <w:t>which</w:t>
      </w:r>
      <w:r w:rsidR="00C24685">
        <w:t xml:space="preserve"> </w:t>
      </w:r>
      <w:r w:rsidRPr="00C6331E">
        <w:t>causes</w:t>
      </w:r>
      <w:r w:rsidR="00C24685">
        <w:t xml:space="preserve"> </w:t>
      </w:r>
      <w:r w:rsidRPr="00C6331E">
        <w:t>the</w:t>
      </w:r>
      <w:r w:rsidR="00C24685">
        <w:t xml:space="preserve"> </w:t>
      </w:r>
      <w:r w:rsidRPr="00C6331E">
        <w:t>loss</w:t>
      </w:r>
      <w:r w:rsidR="00C24685">
        <w:t xml:space="preserve"> </w:t>
      </w:r>
      <w:r w:rsidRPr="00C6331E">
        <w:t>of</w:t>
      </w:r>
      <w:r w:rsidR="00C24685">
        <w:t xml:space="preserve"> </w:t>
      </w:r>
      <w:r w:rsidRPr="00C6331E">
        <w:t>ability</w:t>
      </w:r>
      <w:r w:rsidR="00C24685">
        <w:t xml:space="preserve"> </w:t>
      </w:r>
      <w:r w:rsidRPr="00C6331E">
        <w:t>to</w:t>
      </w:r>
      <w:r w:rsidR="00C24685">
        <w:t xml:space="preserve"> </w:t>
      </w:r>
      <w:r w:rsidRPr="00C6331E">
        <w:t>perceive</w:t>
      </w:r>
      <w:r w:rsidR="00C24685">
        <w:t xml:space="preserve"> </w:t>
      </w:r>
      <w:r w:rsidRPr="00C6331E">
        <w:t>or</w:t>
      </w:r>
      <w:r w:rsidR="00C24685">
        <w:t xml:space="preserve"> </w:t>
      </w:r>
      <w:r w:rsidRPr="00C6331E">
        <w:t>ability</w:t>
      </w:r>
      <w:r w:rsidR="00C24685">
        <w:t xml:space="preserve"> </w:t>
      </w:r>
      <w:r w:rsidRPr="00C6331E">
        <w:t>to</w:t>
      </w:r>
      <w:r w:rsidR="00C24685">
        <w:t xml:space="preserve"> </w:t>
      </w:r>
      <w:r w:rsidRPr="00C6331E">
        <w:t>control</w:t>
      </w:r>
      <w:r w:rsidR="00C24685">
        <w:t xml:space="preserve"> </w:t>
      </w:r>
      <w:r w:rsidRPr="00C6331E">
        <w:t>their</w:t>
      </w:r>
      <w:r w:rsidR="00C24685">
        <w:t xml:space="preserve"> </w:t>
      </w:r>
      <w:r w:rsidRPr="00C6331E">
        <w:t>acts</w:t>
      </w:r>
      <w:r w:rsidR="00C24685">
        <w:t xml:space="preserve"> </w:t>
      </w:r>
      <w:r w:rsidRPr="00C6331E">
        <w:t>but</w:t>
      </w:r>
      <w:r w:rsidR="00C24685">
        <w:t xml:space="preserve"> </w:t>
      </w:r>
      <w:r w:rsidRPr="00C6331E">
        <w:t>have</w:t>
      </w:r>
      <w:r w:rsidR="00C24685">
        <w:t xml:space="preserve"> </w:t>
      </w:r>
      <w:r w:rsidRPr="00C6331E">
        <w:t>not</w:t>
      </w:r>
      <w:r w:rsidR="00C24685">
        <w:t xml:space="preserve"> </w:t>
      </w:r>
      <w:r w:rsidRPr="00C6331E">
        <w:t>been</w:t>
      </w:r>
      <w:r w:rsidR="00C24685">
        <w:t xml:space="preserve"> </w:t>
      </w:r>
      <w:r w:rsidRPr="00C6331E">
        <w:t>assessed,</w:t>
      </w:r>
      <w:r w:rsidR="00C24685">
        <w:t xml:space="preserve"> </w:t>
      </w:r>
      <w:r w:rsidRPr="00C6331E">
        <w:t>waiting</w:t>
      </w:r>
      <w:r w:rsidR="00C24685">
        <w:t xml:space="preserve"> </w:t>
      </w:r>
      <w:r w:rsidRPr="00C6331E">
        <w:t>for</w:t>
      </w:r>
      <w:r w:rsidR="00C24685">
        <w:t xml:space="preserve"> </w:t>
      </w:r>
      <w:r w:rsidRPr="00C6331E">
        <w:t>the</w:t>
      </w:r>
      <w:r w:rsidR="00C24685">
        <w:t xml:space="preserve"> </w:t>
      </w:r>
      <w:r w:rsidRPr="00C6331E">
        <w:t>results</w:t>
      </w:r>
      <w:r w:rsidR="00C24685">
        <w:t xml:space="preserve"> </w:t>
      </w:r>
      <w:r w:rsidRPr="00C6331E">
        <w:t>of</w:t>
      </w:r>
      <w:r w:rsidR="00C24685">
        <w:t xml:space="preserve"> </w:t>
      </w:r>
      <w:r w:rsidRPr="00C6331E">
        <w:t>the</w:t>
      </w:r>
      <w:r w:rsidR="00C24685">
        <w:t xml:space="preserve"> </w:t>
      </w:r>
      <w:r w:rsidRPr="00C6331E">
        <w:t>assessment</w:t>
      </w:r>
      <w:r w:rsidR="00C24685">
        <w:t xml:space="preserve"> </w:t>
      </w:r>
      <w:r w:rsidRPr="00C6331E">
        <w:t>or</w:t>
      </w:r>
      <w:r w:rsidR="00C24685">
        <w:t xml:space="preserve"> </w:t>
      </w:r>
      <w:r w:rsidRPr="00C6331E">
        <w:t>being</w:t>
      </w:r>
      <w:r w:rsidR="00C24685">
        <w:t xml:space="preserve"> </w:t>
      </w:r>
      <w:r w:rsidRPr="00C6331E">
        <w:t>sent</w:t>
      </w:r>
      <w:r w:rsidR="00C24685">
        <w:t xml:space="preserve"> </w:t>
      </w:r>
      <w:r w:rsidRPr="00C6331E">
        <w:t>to</w:t>
      </w:r>
      <w:r w:rsidR="00C24685">
        <w:t xml:space="preserve"> </w:t>
      </w:r>
      <w:r w:rsidRPr="00C6331E">
        <w:t>the</w:t>
      </w:r>
      <w:r w:rsidR="00C24685">
        <w:t xml:space="preserve"> </w:t>
      </w:r>
      <w:r w:rsidRPr="00C6331E">
        <w:t>compulsory</w:t>
      </w:r>
      <w:r w:rsidR="00C24685">
        <w:t xml:space="preserve"> </w:t>
      </w:r>
      <w:r w:rsidRPr="00C6331E">
        <w:t>medical</w:t>
      </w:r>
      <w:r w:rsidR="00C24685">
        <w:t xml:space="preserve"> </w:t>
      </w:r>
      <w:r w:rsidRPr="00C6331E">
        <w:t>facilities.</w:t>
      </w:r>
    </w:p>
    <w:p w:rsidR="00F21141" w:rsidRPr="00C6331E" w:rsidRDefault="00F21141" w:rsidP="00DC2E30">
      <w:pPr>
        <w:pStyle w:val="Bullet1G"/>
      </w:pP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who</w:t>
      </w:r>
      <w:r w:rsidR="00C24685">
        <w:t xml:space="preserve"> </w:t>
      </w:r>
      <w:r w:rsidRPr="00C6331E">
        <w:t>are</w:t>
      </w:r>
      <w:r w:rsidR="00C24685">
        <w:t xml:space="preserve"> </w:t>
      </w:r>
      <w:r w:rsidRPr="00C6331E">
        <w:t>gays/lesbians,</w:t>
      </w:r>
      <w:r w:rsidR="00C24685">
        <w:t xml:space="preserve"> </w:t>
      </w:r>
      <w:r w:rsidRPr="00C6331E">
        <w:t>transgender</w:t>
      </w:r>
      <w:r w:rsidR="00C24685">
        <w:t xml:space="preserve"> </w:t>
      </w:r>
      <w:r w:rsidRPr="00C6331E">
        <w:t>people;</w:t>
      </w:r>
      <w:r w:rsidR="00C24685">
        <w:t xml:space="preserve"> </w:t>
      </w:r>
      <w:r w:rsidRPr="00C6331E">
        <w:t>pregnant</w:t>
      </w:r>
      <w:r w:rsidR="00C24685">
        <w:t xml:space="preserve"> </w:t>
      </w:r>
      <w:r w:rsidRPr="00C6331E">
        <w:t>women</w:t>
      </w:r>
      <w:r w:rsidR="00C24685">
        <w:t xml:space="preserve"> </w:t>
      </w:r>
      <w:r w:rsidRPr="00C6331E">
        <w:t>or</w:t>
      </w:r>
      <w:r w:rsidR="00C24685">
        <w:t xml:space="preserve"> </w:t>
      </w:r>
      <w:r w:rsidRPr="00C6331E">
        <w:t>women</w:t>
      </w:r>
      <w:r w:rsidR="00C24685">
        <w:t xml:space="preserve"> </w:t>
      </w:r>
      <w:r w:rsidRPr="00C6331E">
        <w:t>having</w:t>
      </w:r>
      <w:r w:rsidR="00C24685">
        <w:t xml:space="preserve"> </w:t>
      </w:r>
      <w:r w:rsidRPr="00C6331E">
        <w:t>child</w:t>
      </w:r>
      <w:r w:rsidR="00C24685">
        <w:t xml:space="preserve"> </w:t>
      </w:r>
      <w:r w:rsidRPr="00C6331E">
        <w:t>under</w:t>
      </w:r>
      <w:r w:rsidR="00C24685">
        <w:t xml:space="preserve"> </w:t>
      </w:r>
      <w:r w:rsidRPr="00C6331E">
        <w:t>36</w:t>
      </w:r>
      <w:r w:rsidR="00C24685">
        <w:t xml:space="preserve"> </w:t>
      </w:r>
      <w:r w:rsidRPr="00C6331E">
        <w:t>months</w:t>
      </w:r>
      <w:r w:rsidR="00C24685">
        <w:t xml:space="preserve"> </w:t>
      </w:r>
      <w:r w:rsidRPr="00C6331E">
        <w:t>of</w:t>
      </w:r>
      <w:r w:rsidR="00C24685">
        <w:t xml:space="preserve"> </w:t>
      </w:r>
      <w:r w:rsidRPr="00C6331E">
        <w:t>age</w:t>
      </w:r>
      <w:r w:rsidR="00C24685">
        <w:t xml:space="preserve"> </w:t>
      </w:r>
      <w:r w:rsidRPr="00C6331E">
        <w:t>sharing</w:t>
      </w:r>
      <w:r w:rsidR="00C24685">
        <w:t xml:space="preserve"> </w:t>
      </w:r>
      <w:r w:rsidRPr="00C6331E">
        <w:t>the</w:t>
      </w:r>
      <w:r w:rsidR="00C24685">
        <w:t xml:space="preserve"> </w:t>
      </w:r>
      <w:r w:rsidRPr="00C6331E">
        <w:t>same</w:t>
      </w:r>
      <w:r w:rsidR="00C24685">
        <w:t xml:space="preserve"> </w:t>
      </w:r>
      <w:r w:rsidRPr="00C6331E">
        <w:t>cell;</w:t>
      </w:r>
      <w:r w:rsidR="00C24685">
        <w:t xml:space="preserve"> </w:t>
      </w:r>
      <w:r w:rsidRPr="00C6331E">
        <w:t>persons</w:t>
      </w:r>
      <w:r w:rsidR="00C24685">
        <w:t xml:space="preserve"> </w:t>
      </w:r>
      <w:r w:rsidRPr="00C6331E">
        <w:t>with</w:t>
      </w:r>
      <w:r w:rsidR="00C24685">
        <w:t xml:space="preserve"> </w:t>
      </w:r>
      <w:r w:rsidRPr="00C6331E">
        <w:t>infectious</w:t>
      </w:r>
      <w:r w:rsidR="00C24685">
        <w:t xml:space="preserve"> </w:t>
      </w:r>
      <w:r w:rsidRPr="00C6331E">
        <w:t>diseases</w:t>
      </w:r>
      <w:r w:rsidR="00C24685">
        <w:t xml:space="preserve"> </w:t>
      </w:r>
      <w:r w:rsidRPr="00C6331E">
        <w:t>of</w:t>
      </w:r>
      <w:r w:rsidR="00C24685">
        <w:t xml:space="preserve"> </w:t>
      </w:r>
      <w:r w:rsidRPr="00C6331E">
        <w:t>Group</w:t>
      </w:r>
      <w:r w:rsidR="00C24685">
        <w:t xml:space="preserve"> </w:t>
      </w:r>
      <w:r w:rsidRPr="00C6331E">
        <w:t>A;</w:t>
      </w:r>
      <w:r w:rsidR="00C24685">
        <w:t xml:space="preserve"> </w:t>
      </w:r>
      <w:r w:rsidRPr="00C6331E">
        <w:t>persons</w:t>
      </w:r>
      <w:r w:rsidR="00C24685">
        <w:t xml:space="preserve"> </w:t>
      </w:r>
      <w:r w:rsidRPr="00C6331E">
        <w:t>sentenced</w:t>
      </w:r>
      <w:r w:rsidR="00C24685">
        <w:t xml:space="preserve"> </w:t>
      </w:r>
      <w:r w:rsidRPr="00C6331E">
        <w:t>with</w:t>
      </w:r>
      <w:r w:rsidR="00C24685">
        <w:t xml:space="preserve"> </w:t>
      </w:r>
      <w:r w:rsidRPr="00C6331E">
        <w:t>death</w:t>
      </w:r>
      <w:r w:rsidR="00C24685">
        <w:t xml:space="preserve"> </w:t>
      </w:r>
      <w:r w:rsidRPr="00C6331E">
        <w:t>penalties;</w:t>
      </w:r>
      <w:r w:rsidR="00C24685">
        <w:t xml:space="preserve"> </w:t>
      </w:r>
      <w:r w:rsidRPr="00C6331E">
        <w:t>persons</w:t>
      </w:r>
      <w:r w:rsidR="00C24685">
        <w:t xml:space="preserve"> </w:t>
      </w:r>
      <w:r w:rsidRPr="00C6331E">
        <w:t>with</w:t>
      </w:r>
      <w:r w:rsidR="00C24685">
        <w:t xml:space="preserve"> </w:t>
      </w:r>
      <w:r w:rsidRPr="00C6331E">
        <w:t>signs</w:t>
      </w:r>
      <w:r w:rsidR="00C24685">
        <w:t xml:space="preserve"> </w:t>
      </w:r>
      <w:r w:rsidRPr="00C6331E">
        <w:t>of</w:t>
      </w:r>
      <w:r w:rsidR="00C24685">
        <w:t xml:space="preserve"> </w:t>
      </w:r>
      <w:r w:rsidRPr="00C6331E">
        <w:t>mental</w:t>
      </w:r>
      <w:r w:rsidR="00C24685">
        <w:t xml:space="preserve"> </w:t>
      </w:r>
      <w:r w:rsidRPr="00C6331E">
        <w:t>illness</w:t>
      </w:r>
      <w:r w:rsidR="00C24685">
        <w:t xml:space="preserve"> </w:t>
      </w:r>
      <w:r w:rsidRPr="00C6331E">
        <w:t>or</w:t>
      </w:r>
      <w:r w:rsidR="00C24685">
        <w:t xml:space="preserve"> </w:t>
      </w:r>
      <w:r w:rsidRPr="00C6331E">
        <w:t>another</w:t>
      </w:r>
      <w:r w:rsidR="00C24685">
        <w:t xml:space="preserve"> </w:t>
      </w:r>
      <w:r w:rsidRPr="00C6331E">
        <w:t>illness</w:t>
      </w:r>
      <w:r w:rsidR="00C24685">
        <w:t xml:space="preserve"> </w:t>
      </w:r>
      <w:r w:rsidRPr="00C6331E">
        <w:t>which</w:t>
      </w:r>
      <w:r w:rsidR="00C24685">
        <w:t xml:space="preserve"> </w:t>
      </w:r>
      <w:r w:rsidRPr="00C6331E">
        <w:t>causes</w:t>
      </w:r>
      <w:r w:rsidR="00C24685">
        <w:t xml:space="preserve"> </w:t>
      </w:r>
      <w:r w:rsidRPr="00C6331E">
        <w:t>the</w:t>
      </w:r>
      <w:r w:rsidR="00C24685">
        <w:t xml:space="preserve"> </w:t>
      </w:r>
      <w:r w:rsidRPr="00C6331E">
        <w:t>loss</w:t>
      </w:r>
      <w:r w:rsidR="00C24685">
        <w:t xml:space="preserve"> </w:t>
      </w:r>
      <w:r w:rsidRPr="00C6331E">
        <w:t>of</w:t>
      </w:r>
      <w:r w:rsidR="00C24685">
        <w:t xml:space="preserve"> </w:t>
      </w:r>
      <w:r w:rsidRPr="00C6331E">
        <w:t>ability</w:t>
      </w:r>
      <w:r w:rsidR="00C24685">
        <w:t xml:space="preserve"> </w:t>
      </w:r>
      <w:r w:rsidRPr="00C6331E">
        <w:t>to</w:t>
      </w:r>
      <w:r w:rsidR="00C24685">
        <w:t xml:space="preserve"> </w:t>
      </w:r>
      <w:r w:rsidRPr="00C6331E">
        <w:t>perceive</w:t>
      </w:r>
      <w:r w:rsidR="00C24685">
        <w:t xml:space="preserve"> </w:t>
      </w:r>
      <w:r w:rsidRPr="00C6331E">
        <w:t>or</w:t>
      </w:r>
      <w:r w:rsidR="00C24685">
        <w:t xml:space="preserve"> </w:t>
      </w:r>
      <w:r w:rsidRPr="00C6331E">
        <w:t>ability</w:t>
      </w:r>
      <w:r w:rsidR="00C24685">
        <w:t xml:space="preserve"> </w:t>
      </w:r>
      <w:r w:rsidRPr="00C6331E">
        <w:t>to</w:t>
      </w:r>
      <w:r w:rsidR="00C24685">
        <w:t xml:space="preserve"> </w:t>
      </w:r>
      <w:r w:rsidRPr="00C6331E">
        <w:t>control</w:t>
      </w:r>
      <w:r w:rsidR="00C24685">
        <w:t xml:space="preserve"> </w:t>
      </w:r>
      <w:r w:rsidRPr="00C6331E">
        <w:t>their</w:t>
      </w:r>
      <w:r w:rsidR="00C24685">
        <w:t xml:space="preserve"> </w:t>
      </w:r>
      <w:r w:rsidRPr="00C6331E">
        <w:t>acts</w:t>
      </w:r>
      <w:r w:rsidR="00C24685">
        <w:t xml:space="preserve"> </w:t>
      </w:r>
      <w:r w:rsidRPr="00C6331E">
        <w:t>but</w:t>
      </w:r>
      <w:r w:rsidR="00C24685">
        <w:t xml:space="preserve"> </w:t>
      </w:r>
      <w:r w:rsidRPr="00C6331E">
        <w:t>have</w:t>
      </w:r>
      <w:r w:rsidR="00C24685">
        <w:t xml:space="preserve"> </w:t>
      </w:r>
      <w:r w:rsidRPr="00C6331E">
        <w:t>not</w:t>
      </w:r>
      <w:r w:rsidR="00C24685">
        <w:t xml:space="preserve"> </w:t>
      </w:r>
      <w:r w:rsidRPr="00C6331E">
        <w:t>been</w:t>
      </w:r>
      <w:r w:rsidR="00C24685">
        <w:t xml:space="preserve"> </w:t>
      </w:r>
      <w:r w:rsidRPr="00C6331E">
        <w:t>assessed,</w:t>
      </w:r>
      <w:r w:rsidR="00C24685">
        <w:t xml:space="preserve"> </w:t>
      </w:r>
      <w:r w:rsidRPr="00C6331E">
        <w:t>waiting</w:t>
      </w:r>
      <w:r w:rsidR="00C24685">
        <w:t xml:space="preserve"> </w:t>
      </w:r>
      <w:r w:rsidRPr="00C6331E">
        <w:t>for</w:t>
      </w:r>
      <w:r w:rsidR="00C24685">
        <w:t xml:space="preserve"> </w:t>
      </w:r>
      <w:r w:rsidRPr="00C6331E">
        <w:t>the</w:t>
      </w:r>
      <w:r w:rsidR="00C24685">
        <w:t xml:space="preserve"> </w:t>
      </w:r>
      <w:r w:rsidRPr="00C6331E">
        <w:t>results</w:t>
      </w:r>
      <w:r w:rsidR="00C24685">
        <w:t xml:space="preserve"> </w:t>
      </w:r>
      <w:r w:rsidRPr="00C6331E">
        <w:t>of</w:t>
      </w:r>
      <w:r w:rsidR="00C24685">
        <w:t xml:space="preserve"> </w:t>
      </w:r>
      <w:r w:rsidRPr="00C6331E">
        <w:t>the</w:t>
      </w:r>
      <w:r w:rsidR="00C24685">
        <w:t xml:space="preserve"> </w:t>
      </w:r>
      <w:r w:rsidRPr="00C6331E">
        <w:t>assessment</w:t>
      </w:r>
      <w:r w:rsidR="00C24685">
        <w:t xml:space="preserve"> </w:t>
      </w:r>
      <w:r w:rsidRPr="00C6331E">
        <w:t>or</w:t>
      </w:r>
      <w:r w:rsidR="00C24685">
        <w:t xml:space="preserve"> </w:t>
      </w:r>
      <w:r w:rsidRPr="00C6331E">
        <w:t>being</w:t>
      </w:r>
      <w:r w:rsidR="00C24685">
        <w:t xml:space="preserve"> </w:t>
      </w:r>
      <w:r w:rsidRPr="00C6331E">
        <w:t>sent</w:t>
      </w:r>
      <w:r w:rsidR="00C24685">
        <w:t xml:space="preserve"> </w:t>
      </w:r>
      <w:r w:rsidRPr="00C6331E">
        <w:t>to</w:t>
      </w:r>
      <w:r w:rsidR="00C24685">
        <w:t xml:space="preserve"> </w:t>
      </w:r>
      <w:r w:rsidRPr="00C6331E">
        <w:t>the</w:t>
      </w:r>
      <w:r w:rsidR="00C24685">
        <w:t xml:space="preserve"> </w:t>
      </w:r>
      <w:r w:rsidRPr="00C6331E">
        <w:t>compulsory</w:t>
      </w:r>
      <w:r w:rsidR="00C24685">
        <w:t xml:space="preserve"> </w:t>
      </w:r>
      <w:r w:rsidRPr="00C6331E">
        <w:t>medical</w:t>
      </w:r>
      <w:r w:rsidR="00C24685">
        <w:t xml:space="preserve"> </w:t>
      </w:r>
      <w:r w:rsidRPr="00C6331E">
        <w:t>facility</w:t>
      </w:r>
      <w:r w:rsidR="00C24685">
        <w:t xml:space="preserve"> </w:t>
      </w:r>
      <w:r w:rsidRPr="00C6331E">
        <w:t>can</w:t>
      </w:r>
      <w:r w:rsidR="00C24685">
        <w:t xml:space="preserve"> </w:t>
      </w:r>
      <w:r w:rsidRPr="00C6331E">
        <w:t>be</w:t>
      </w:r>
      <w:r w:rsidR="00C24685">
        <w:t xml:space="preserve"> </w:t>
      </w:r>
      <w:r w:rsidRPr="00C6331E">
        <w:t>detained</w:t>
      </w:r>
      <w:r w:rsidR="00C24685">
        <w:t xml:space="preserve"> </w:t>
      </w:r>
      <w:r w:rsidRPr="00C6331E">
        <w:t>in</w:t>
      </w:r>
      <w:r w:rsidR="00C24685">
        <w:t xml:space="preserve"> </w:t>
      </w:r>
      <w:r w:rsidRPr="00C6331E">
        <w:t>separate</w:t>
      </w:r>
      <w:r w:rsidR="00C24685">
        <w:t xml:space="preserve"> </w:t>
      </w:r>
      <w:r w:rsidRPr="00C6331E">
        <w:t>cells.</w:t>
      </w:r>
    </w:p>
    <w:p w:rsidR="00F21141" w:rsidRPr="00C6331E" w:rsidRDefault="00F21141" w:rsidP="00DC2E30">
      <w:pPr>
        <w:pStyle w:val="Bullet1G"/>
      </w:pPr>
      <w:r w:rsidRPr="00C6331E">
        <w:t>This</w:t>
      </w:r>
      <w:r w:rsidR="00C24685">
        <w:t xml:space="preserve"> </w:t>
      </w:r>
      <w:r w:rsidRPr="00C6331E">
        <w:t>new</w:t>
      </w:r>
      <w:r w:rsidR="00C24685">
        <w:t xml:space="preserve"> </w:t>
      </w:r>
      <w:r w:rsidRPr="00C6331E">
        <w:t>law</w:t>
      </w:r>
      <w:r w:rsidR="00C24685">
        <w:t xml:space="preserve"> </w:t>
      </w:r>
      <w:r w:rsidRPr="00C6331E">
        <w:t>reserves</w:t>
      </w:r>
      <w:r w:rsidR="00C24685">
        <w:t xml:space="preserve"> </w:t>
      </w:r>
      <w:r w:rsidRPr="00C6331E">
        <w:t>one</w:t>
      </w:r>
      <w:r w:rsidR="00C24685">
        <w:t xml:space="preserve"> </w:t>
      </w:r>
      <w:r w:rsidRPr="00C6331E">
        <w:t>chapter</w:t>
      </w:r>
      <w:r w:rsidR="00C24685">
        <w:t xml:space="preserve"> </w:t>
      </w:r>
      <w:r w:rsidRPr="00C6331E">
        <w:t>(Chapter</w:t>
      </w:r>
      <w:r w:rsidR="00C24685">
        <w:t xml:space="preserve"> </w:t>
      </w:r>
      <w:r w:rsidRPr="00C6331E">
        <w:t>V)</w:t>
      </w:r>
      <w:r w:rsidR="00C24685">
        <w:t xml:space="preserve"> </w:t>
      </w:r>
      <w:r w:rsidRPr="00C6331E">
        <w:t>to</w:t>
      </w:r>
      <w:r w:rsidR="00C24685">
        <w:t xml:space="preserve"> </w:t>
      </w:r>
      <w:r w:rsidRPr="00C6331E">
        <w:t>regulate</w:t>
      </w:r>
      <w:r w:rsidR="00C24685">
        <w:t xml:space="preserve"> </w:t>
      </w:r>
      <w:r w:rsidRPr="00C6331E">
        <w:t>on</w:t>
      </w:r>
      <w:r w:rsidR="00C24685">
        <w:t xml:space="preserve"> </w:t>
      </w:r>
      <w:r w:rsidRPr="00C6331E">
        <w:t>benefits</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who</w:t>
      </w:r>
      <w:r w:rsidR="00C24685">
        <w:t xml:space="preserve"> </w:t>
      </w:r>
      <w:r w:rsidRPr="00C6331E">
        <w:t>are</w:t>
      </w:r>
      <w:r w:rsidR="00C24685">
        <w:t xml:space="preserve"> </w:t>
      </w:r>
      <w:r w:rsidRPr="00C6331E">
        <w:t>under</w:t>
      </w:r>
      <w:r w:rsidR="00C24685">
        <w:t xml:space="preserve"> </w:t>
      </w:r>
      <w:r w:rsidRPr="00C6331E">
        <w:t>18</w:t>
      </w:r>
      <w:r w:rsidR="00C24685">
        <w:t xml:space="preserve"> </w:t>
      </w:r>
      <w:r w:rsidRPr="00C6331E">
        <w:t>years</w:t>
      </w:r>
      <w:r w:rsidR="00C24685">
        <w:t xml:space="preserve"> </w:t>
      </w:r>
      <w:r w:rsidRPr="00C6331E">
        <w:t>of</w:t>
      </w:r>
      <w:r w:rsidR="00C24685">
        <w:t xml:space="preserve"> </w:t>
      </w:r>
      <w:r w:rsidRPr="00C6331E">
        <w:t>age,</w:t>
      </w:r>
      <w:r w:rsidR="00C24685">
        <w:t xml:space="preserve"> </w:t>
      </w:r>
      <w:r w:rsidRPr="00C6331E">
        <w:t>pregnant</w:t>
      </w:r>
      <w:r w:rsidR="00C24685">
        <w:t xml:space="preserve"> </w:t>
      </w:r>
      <w:r w:rsidRPr="00C6331E">
        <w:t>women</w:t>
      </w:r>
      <w:r w:rsidR="00C24685">
        <w:t xml:space="preserve"> </w:t>
      </w:r>
      <w:r w:rsidRPr="00C6331E">
        <w:t>or</w:t>
      </w:r>
      <w:r w:rsidR="00C24685">
        <w:t xml:space="preserve"> </w:t>
      </w:r>
      <w:r w:rsidRPr="00C6331E">
        <w:t>women</w:t>
      </w:r>
      <w:r w:rsidR="00C24685">
        <w:t xml:space="preserve"> </w:t>
      </w:r>
      <w:r w:rsidRPr="00C6331E">
        <w:t>with</w:t>
      </w:r>
      <w:r w:rsidR="00C24685">
        <w:t xml:space="preserve"> </w:t>
      </w:r>
      <w:r w:rsidRPr="00C6331E">
        <w:t>children</w:t>
      </w:r>
      <w:r w:rsidR="00C24685">
        <w:t xml:space="preserve"> </w:t>
      </w:r>
      <w:r w:rsidRPr="00C6331E">
        <w:t>under</w:t>
      </w:r>
      <w:r w:rsidR="00C24685">
        <w:t xml:space="preserve"> </w:t>
      </w:r>
      <w:r w:rsidRPr="00C6331E">
        <w:t>36</w:t>
      </w:r>
      <w:r w:rsidR="00C24685">
        <w:t xml:space="preserve"> </w:t>
      </w:r>
      <w:r w:rsidRPr="00C6331E">
        <w:t>months</w:t>
      </w:r>
      <w:r w:rsidR="00C24685">
        <w:t xml:space="preserve"> </w:t>
      </w:r>
      <w:r w:rsidRPr="00C6331E">
        <w:t>of</w:t>
      </w:r>
      <w:r w:rsidR="00C24685">
        <w:t xml:space="preserve"> </w:t>
      </w:r>
      <w:r w:rsidRPr="00C6331E">
        <w:t>age.</w:t>
      </w:r>
    </w:p>
    <w:p w:rsidR="00F21141" w:rsidRPr="00C6331E" w:rsidRDefault="00F21141" w:rsidP="00837596">
      <w:pPr>
        <w:pStyle w:val="H4G"/>
      </w:pPr>
      <w:r w:rsidRPr="00C6331E">
        <w:tab/>
      </w:r>
      <w:r w:rsidRPr="00C6331E">
        <w:tab/>
        <w:t>The</w:t>
      </w:r>
      <w:r w:rsidR="00C24685">
        <w:t xml:space="preserve"> </w:t>
      </w:r>
      <w:r w:rsidRPr="00C6331E">
        <w:t>effectiveness</w:t>
      </w:r>
      <w:r w:rsidR="00C24685">
        <w:t xml:space="preserve"> </w:t>
      </w:r>
      <w:r w:rsidRPr="00C6331E">
        <w:t>of</w:t>
      </w:r>
      <w:r w:rsidR="00C24685">
        <w:t xml:space="preserve"> </w:t>
      </w:r>
      <w:r w:rsidRPr="00C6331E">
        <w:t>the</w:t>
      </w:r>
      <w:r w:rsidR="00C24685">
        <w:t xml:space="preserve"> </w:t>
      </w:r>
      <w:r w:rsidRPr="00C6331E">
        <w:t>measures</w:t>
      </w:r>
      <w:r w:rsidR="00C24685">
        <w:t xml:space="preserve"> </w:t>
      </w:r>
      <w:r w:rsidRPr="00C6331E">
        <w:t>taken</w:t>
      </w:r>
      <w:r w:rsidR="00C24685">
        <w:t xml:space="preserve"> </w:t>
      </w:r>
      <w:r w:rsidRPr="00C6331E">
        <w:t>to</w:t>
      </w:r>
      <w:r w:rsidR="00C24685">
        <w:t xml:space="preserve"> </w:t>
      </w:r>
      <w:r w:rsidRPr="00C6331E">
        <w:t>prevent</w:t>
      </w:r>
      <w:r w:rsidR="00C24685">
        <w:t xml:space="preserve"> </w:t>
      </w:r>
      <w:r w:rsidRPr="00C6331E">
        <w:t>torture</w:t>
      </w:r>
    </w:p>
    <w:p w:rsidR="00F21141" w:rsidRPr="00C6331E" w:rsidRDefault="00F21141" w:rsidP="003C58BE">
      <w:pPr>
        <w:pStyle w:val="SingleTxtG"/>
      </w:pPr>
      <w:r w:rsidRPr="00C6331E">
        <w:t>59.</w:t>
      </w:r>
      <w:r w:rsidRPr="00C6331E">
        <w:tab/>
        <w:t>Even</w:t>
      </w:r>
      <w:r w:rsidR="00C24685">
        <w:t xml:space="preserve"> </w:t>
      </w:r>
      <w:r w:rsidRPr="00C6331E">
        <w:t>before</w:t>
      </w:r>
      <w:r w:rsidR="00C24685">
        <w:t xml:space="preserve"> </w:t>
      </w:r>
      <w:r w:rsidRPr="00C6331E">
        <w:t>ratifying</w:t>
      </w:r>
      <w:r w:rsidR="00C24685">
        <w:t xml:space="preserve"> </w:t>
      </w:r>
      <w:r w:rsidRPr="00C6331E">
        <w:t>the</w:t>
      </w:r>
      <w:r w:rsidR="00C24685">
        <w:t xml:space="preserve"> </w:t>
      </w:r>
      <w:r w:rsidRPr="00C6331E">
        <w:t>UNCAT,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respected</w:t>
      </w:r>
      <w:r w:rsidR="00C24685">
        <w:t xml:space="preserve"> </w:t>
      </w:r>
      <w:r w:rsidRPr="00C6331E">
        <w:t>and</w:t>
      </w:r>
      <w:r w:rsidR="00C24685">
        <w:t xml:space="preserve"> </w:t>
      </w:r>
      <w:r w:rsidRPr="00C6331E">
        <w:t>protected</w:t>
      </w:r>
      <w:r w:rsidR="00C24685">
        <w:t xml:space="preserve"> </w:t>
      </w:r>
      <w:r w:rsidRPr="00C6331E">
        <w:t>human</w:t>
      </w:r>
      <w:r w:rsidR="00C24685">
        <w:t xml:space="preserve"> </w:t>
      </w:r>
      <w:r w:rsidRPr="00C6331E">
        <w:t>rights</w:t>
      </w:r>
      <w:r w:rsidR="00C24685">
        <w:t xml:space="preserve"> </w:t>
      </w:r>
      <w:r w:rsidRPr="00C6331E">
        <w:t>values</w:t>
      </w:r>
      <w:r w:rsidR="00C24685">
        <w:t xml:space="preserve"> </w:t>
      </w:r>
      <w:r w:rsidRPr="00C6331E">
        <w:t>by</w:t>
      </w:r>
      <w:r w:rsidR="00C24685">
        <w:t xml:space="preserve"> </w:t>
      </w:r>
      <w:r w:rsidRPr="00C6331E">
        <w:t>promulgation</w:t>
      </w:r>
      <w:r w:rsidR="00C24685">
        <w:t xml:space="preserve"> </w:t>
      </w:r>
      <w:r w:rsidRPr="00C6331E">
        <w:t>of</w:t>
      </w:r>
      <w:r w:rsidR="00C24685">
        <w:t xml:space="preserve"> </w:t>
      </w:r>
      <w:r w:rsidRPr="00C6331E">
        <w:t>policies,</w:t>
      </w:r>
      <w:r w:rsidR="00C24685">
        <w:t xml:space="preserve"> </w:t>
      </w:r>
      <w:r w:rsidRPr="00C6331E">
        <w:t>laws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and</w:t>
      </w:r>
      <w:r w:rsidR="00C24685">
        <w:t xml:space="preserve"> </w:t>
      </w:r>
      <w:r w:rsidRPr="00C6331E">
        <w:t>implementation</w:t>
      </w:r>
      <w:r w:rsidR="00C24685">
        <w:t xml:space="preserve"> </w:t>
      </w:r>
      <w:r w:rsidRPr="00C6331E">
        <w:t>in</w:t>
      </w:r>
      <w:r w:rsidR="00C24685">
        <w:t xml:space="preserve"> </w:t>
      </w:r>
      <w:r w:rsidRPr="00C6331E">
        <w:t>reality.</w:t>
      </w:r>
      <w:r w:rsidR="00C24685">
        <w:t xml:space="preserve"> </w:t>
      </w:r>
      <w:r w:rsidRPr="00C6331E">
        <w:t>The</w:t>
      </w:r>
      <w:r w:rsidR="00C24685">
        <w:t xml:space="preserve"> </w:t>
      </w:r>
      <w:r w:rsidRPr="00C6331E">
        <w:t>participation</w:t>
      </w:r>
      <w:r w:rsidR="00C24685">
        <w:t xml:space="preserve"> </w:t>
      </w:r>
      <w:r w:rsidRPr="00C6331E">
        <w:t>in</w:t>
      </w:r>
      <w:r w:rsidR="00C24685">
        <w:t xml:space="preserve"> </w:t>
      </w:r>
      <w:r w:rsidRPr="00C6331E">
        <w:t>the</w:t>
      </w:r>
      <w:r w:rsidR="00C24685">
        <w:t xml:space="preserve"> </w:t>
      </w:r>
      <w:r w:rsidRPr="00C6331E">
        <w:t>UNCAT</w:t>
      </w:r>
      <w:r w:rsidR="00C24685">
        <w:t xml:space="preserve"> </w:t>
      </w:r>
      <w:r w:rsidRPr="00C6331E">
        <w:t>is</w:t>
      </w:r>
      <w:r w:rsidR="00C24685">
        <w:t xml:space="preserve"> </w:t>
      </w:r>
      <w:r w:rsidRPr="00C6331E">
        <w:t>one</w:t>
      </w:r>
      <w:r w:rsidR="00C24685">
        <w:t xml:space="preserve"> </w:t>
      </w:r>
      <w:r w:rsidRPr="00C6331E">
        <w:t>of</w:t>
      </w:r>
      <w:r w:rsidR="00C24685">
        <w:t xml:space="preserve"> </w:t>
      </w:r>
      <w:r w:rsidRPr="00C6331E">
        <w:t>important</w:t>
      </w:r>
      <w:r w:rsidR="00C24685">
        <w:t xml:space="preserve"> </w:t>
      </w:r>
      <w:r w:rsidRPr="00C6331E">
        <w:t>progress</w:t>
      </w:r>
      <w:r w:rsidR="00C24685">
        <w:t xml:space="preserve"> </w:t>
      </w:r>
      <w:r w:rsidRPr="00C6331E">
        <w:t>of</w:t>
      </w:r>
      <w:r w:rsidR="00C24685">
        <w:t xml:space="preserve"> </w:t>
      </w:r>
      <w:r w:rsidRPr="00C6331E">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continuing</w:t>
      </w:r>
      <w:r w:rsidR="00C24685">
        <w:t xml:space="preserve"> </w:t>
      </w:r>
      <w:r w:rsidRPr="00C6331E">
        <w:t>process</w:t>
      </w:r>
      <w:r w:rsidR="00C24685">
        <w:t xml:space="preserve"> </w:t>
      </w:r>
      <w:r w:rsidRPr="00C6331E">
        <w:t>of</w:t>
      </w:r>
      <w:r w:rsidR="00C24685">
        <w:t xml:space="preserve"> </w:t>
      </w:r>
      <w:r w:rsidRPr="00C6331E">
        <w:t>building,</w:t>
      </w:r>
      <w:r w:rsidR="00C24685">
        <w:t xml:space="preserve"> </w:t>
      </w:r>
      <w:r w:rsidRPr="00C6331E">
        <w:t>improving</w:t>
      </w:r>
      <w:r w:rsidR="00C24685">
        <w:t xml:space="preserve"> </w:t>
      </w:r>
      <w:r w:rsidRPr="00C6331E">
        <w:t>regimes,</w:t>
      </w:r>
      <w:r w:rsidR="00C24685">
        <w:t xml:space="preserve"> </w:t>
      </w:r>
      <w:r w:rsidRPr="00C6331E">
        <w:t>policies</w:t>
      </w:r>
      <w:r w:rsidR="00C24685">
        <w:t xml:space="preserve"> </w:t>
      </w:r>
      <w:r w:rsidRPr="00C6331E">
        <w:t>and</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including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This</w:t>
      </w:r>
      <w:r w:rsidR="00C24685">
        <w:t xml:space="preserve"> </w:t>
      </w:r>
      <w:r w:rsidRPr="00C6331E">
        <w:t>is</w:t>
      </w:r>
      <w:r w:rsidR="00C24685">
        <w:t xml:space="preserve"> </w:t>
      </w:r>
      <w:r w:rsidRPr="00C6331E">
        <w:t>also</w:t>
      </w:r>
      <w:r w:rsidR="00C24685">
        <w:t xml:space="preserve"> </w:t>
      </w:r>
      <w:r w:rsidRPr="00C6331E">
        <w:t>a</w:t>
      </w:r>
      <w:r w:rsidR="00C24685">
        <w:t xml:space="preserve"> </w:t>
      </w:r>
      <w:r w:rsidRPr="00C6331E">
        <w:t>chance</w:t>
      </w:r>
      <w:r w:rsidR="00C24685">
        <w:t xml:space="preserve"> </w:t>
      </w:r>
      <w:r w:rsidRPr="00C6331E">
        <w:t>for</w:t>
      </w:r>
      <w:r w:rsidR="00C24685">
        <w:t xml:space="preserve"> </w:t>
      </w:r>
      <w:r w:rsidRPr="00C6331E">
        <w:t>competent</w:t>
      </w:r>
      <w:r w:rsidR="00C24685">
        <w:t xml:space="preserve"> </w:t>
      </w:r>
      <w:r w:rsidRPr="00C6331E">
        <w:t>authorities</w:t>
      </w:r>
      <w:r w:rsidR="00C24685">
        <w:t xml:space="preserve"> </w:t>
      </w:r>
      <w:r w:rsidRPr="00C6331E">
        <w:t>to</w:t>
      </w:r>
      <w:r w:rsidR="00C24685">
        <w:t xml:space="preserve"> </w:t>
      </w:r>
      <w:r w:rsidRPr="00C6331E">
        <w:t>take</w:t>
      </w:r>
      <w:r w:rsidR="00C24685">
        <w:t xml:space="preserve"> </w:t>
      </w:r>
      <w:r w:rsidRPr="00C6331E">
        <w:t>uniform</w:t>
      </w:r>
      <w:r w:rsidR="00C24685">
        <w:t xml:space="preserve"> </w:t>
      </w:r>
      <w:r w:rsidRPr="00C6331E">
        <w:t>preventive</w:t>
      </w:r>
      <w:r w:rsidR="00C24685">
        <w:t xml:space="preserve"> </w:t>
      </w:r>
      <w:r w:rsidRPr="00C6331E">
        <w:t>measures</w:t>
      </w:r>
      <w:r w:rsidR="00C24685">
        <w:t xml:space="preserve"> </w:t>
      </w:r>
      <w:r w:rsidRPr="00C6331E">
        <w:t>and</w:t>
      </w:r>
      <w:r w:rsidR="00C24685">
        <w:t xml:space="preserve"> </w:t>
      </w:r>
      <w:r w:rsidRPr="00C6331E">
        <w:t>other</w:t>
      </w:r>
      <w:r w:rsidR="00C24685">
        <w:t xml:space="preserve"> </w:t>
      </w:r>
      <w:r w:rsidRPr="00C6331E">
        <w:t>measures</w:t>
      </w:r>
      <w:r w:rsidR="00C24685">
        <w:t xml:space="preserve"> </w:t>
      </w:r>
      <w:r w:rsidRPr="00C6331E">
        <w:t>fighting</w:t>
      </w:r>
      <w:r w:rsidR="00C24685">
        <w:t xml:space="preserve"> </w:t>
      </w:r>
      <w:r w:rsidRPr="00C6331E">
        <w:t>against</w:t>
      </w:r>
      <w:r w:rsidR="00C24685">
        <w:t xml:space="preserve"> </w:t>
      </w:r>
      <w:r w:rsidRPr="00C6331E">
        <w:t>torture</w:t>
      </w:r>
      <w:r w:rsidR="00C24685">
        <w:t xml:space="preserve"> </w:t>
      </w:r>
      <w:r w:rsidRPr="00C6331E">
        <w:t>so</w:t>
      </w:r>
      <w:r w:rsidR="00C24685">
        <w:t xml:space="preserve"> </w:t>
      </w:r>
      <w:r w:rsidRPr="00C6331E">
        <w:t>as</w:t>
      </w:r>
      <w:r w:rsidR="00C24685">
        <w:t xml:space="preserve"> </w:t>
      </w:r>
      <w:r w:rsidRPr="00C6331E">
        <w:t>to</w:t>
      </w:r>
      <w:r w:rsidR="00C24685">
        <w:t xml:space="preserve"> </w:t>
      </w:r>
      <w:r w:rsidRPr="00C6331E">
        <w:t>prevent</w:t>
      </w:r>
      <w:r w:rsidR="00C24685">
        <w:t xml:space="preserve"> </w:t>
      </w:r>
      <w:r w:rsidRPr="00C6331E">
        <w:t>torture</w:t>
      </w:r>
      <w:r w:rsidR="00C24685">
        <w:t xml:space="preserve"> </w:t>
      </w:r>
      <w:r w:rsidRPr="00C6331E">
        <w:t>from</w:t>
      </w:r>
      <w:r w:rsidR="00C24685">
        <w:t xml:space="preserve"> </w:t>
      </w:r>
      <w:r w:rsidRPr="00C6331E">
        <w:t>being</w:t>
      </w:r>
      <w:r w:rsidR="00C24685">
        <w:t xml:space="preserve"> </w:t>
      </w:r>
      <w:r w:rsidRPr="00C6331E">
        <w:t>practiced</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The</w:t>
      </w:r>
      <w:r w:rsidR="00C24685">
        <w:t xml:space="preserve"> </w:t>
      </w:r>
      <w:r w:rsidRPr="00C6331E">
        <w:t>effectiveness</w:t>
      </w:r>
      <w:r w:rsidR="00C24685">
        <w:t xml:space="preserve"> </w:t>
      </w:r>
      <w:r w:rsidRPr="00C6331E">
        <w:t>of</w:t>
      </w:r>
      <w:r w:rsidR="00C24685">
        <w:t xml:space="preserve"> </w:t>
      </w:r>
      <w:r w:rsidRPr="00C6331E">
        <w:t>these</w:t>
      </w:r>
      <w:r w:rsidR="00C24685">
        <w:t xml:space="preserve"> </w:t>
      </w:r>
      <w:r w:rsidRPr="00C6331E">
        <w:t>measures</w:t>
      </w:r>
      <w:r w:rsidR="00C24685">
        <w:t xml:space="preserve"> </w:t>
      </w:r>
      <w:r w:rsidRPr="00C6331E">
        <w:t>can</w:t>
      </w:r>
      <w:r w:rsidR="00C24685">
        <w:t xml:space="preserve"> </w:t>
      </w:r>
      <w:r w:rsidRPr="00C6331E">
        <w:t>be</w:t>
      </w:r>
      <w:r w:rsidR="00C24685">
        <w:t xml:space="preserve"> </w:t>
      </w:r>
      <w:r w:rsidRPr="00C6331E">
        <w:t>recognized</w:t>
      </w:r>
      <w:r w:rsidR="00C24685">
        <w:t xml:space="preserve"> </w:t>
      </w:r>
      <w:r w:rsidRPr="00C6331E">
        <w:t>as</w:t>
      </w:r>
      <w:r w:rsidR="00C24685">
        <w:t xml:space="preserve"> </w:t>
      </w:r>
      <w:r w:rsidRPr="00C6331E">
        <w:t>following:</w:t>
      </w:r>
    </w:p>
    <w:p w:rsidR="00F21141" w:rsidRPr="00C6331E" w:rsidRDefault="00F21141" w:rsidP="00837596">
      <w:pPr>
        <w:pStyle w:val="Bullet1G"/>
      </w:pPr>
      <w:r w:rsidRPr="00C6331E">
        <w:t>Right</w:t>
      </w:r>
      <w:r w:rsidR="00C24685">
        <w:t xml:space="preserve"> </w:t>
      </w:r>
      <w:r w:rsidRPr="00C6331E">
        <w:t>from</w:t>
      </w:r>
      <w:r w:rsidR="00C24685">
        <w:t xml:space="preserve"> </w:t>
      </w:r>
      <w:r w:rsidRPr="00C6331E">
        <w:t>the</w:t>
      </w:r>
      <w:r w:rsidR="00C24685">
        <w:t xml:space="preserve"> </w:t>
      </w:r>
      <w:r w:rsidRPr="00C6331E">
        <w:t>time</w:t>
      </w:r>
      <w:r w:rsidR="00C24685">
        <w:t xml:space="preserve"> </w:t>
      </w:r>
      <w:r w:rsidRPr="00C6331E">
        <w:t>of</w:t>
      </w:r>
      <w:r w:rsidR="00C24685">
        <w:t xml:space="preserve"> </w:t>
      </w:r>
      <w:r w:rsidRPr="00C6331E">
        <w:t>studying</w:t>
      </w:r>
      <w:r w:rsidR="00C24685">
        <w:t xml:space="preserve"> </w:t>
      </w:r>
      <w:r w:rsidRPr="00C6331E">
        <w:t>the</w:t>
      </w:r>
      <w:r w:rsidR="00C24685">
        <w:t xml:space="preserve"> </w:t>
      </w:r>
      <w:r w:rsidRPr="00C6331E">
        <w:t>UNCAT</w:t>
      </w:r>
      <w:r w:rsidR="008313BC">
        <w:t>’</w:t>
      </w:r>
      <w:r w:rsidRPr="00C6331E">
        <w:t>s</w:t>
      </w:r>
      <w:r w:rsidR="00C24685">
        <w:t xml:space="preserve"> </w:t>
      </w:r>
      <w:r w:rsidRPr="00C6331E">
        <w:t>accession,</w:t>
      </w:r>
      <w:r w:rsidR="00C24685">
        <w:t xml:space="preserve"> </w:t>
      </w:r>
      <w:r w:rsidRPr="00C6331E">
        <w:t>the</w:t>
      </w:r>
      <w:r w:rsidR="00C24685">
        <w:t xml:space="preserve"> </w:t>
      </w:r>
      <w:r w:rsidRPr="00C6331E">
        <w:t>Drafting</w:t>
      </w:r>
      <w:r w:rsidR="00C24685">
        <w:t xml:space="preserve"> </w:t>
      </w:r>
      <w:r w:rsidRPr="00C6331E">
        <w:t>Committee</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9B6223">
        <w:t xml:space="preserve"> </w:t>
      </w:r>
      <w:r w:rsidRPr="00C6331E">
        <w:t>etc.</w:t>
      </w:r>
      <w:r w:rsidR="00C24685">
        <w:t xml:space="preserve"> </w:t>
      </w:r>
      <w:r w:rsidRPr="00C6331E">
        <w:t>has</w:t>
      </w:r>
      <w:r w:rsidR="00C24685">
        <w:t xml:space="preserve"> </w:t>
      </w:r>
      <w:r w:rsidRPr="00C6331E">
        <w:t>studied</w:t>
      </w:r>
      <w:r w:rsidR="00C24685">
        <w:t xml:space="preserve"> </w:t>
      </w:r>
      <w:r w:rsidRPr="00C6331E">
        <w:t>and</w:t>
      </w:r>
      <w:r w:rsidR="00C24685">
        <w:t xml:space="preserve"> </w:t>
      </w:r>
      <w:r w:rsidRPr="00C6331E">
        <w:t>proposed</w:t>
      </w:r>
      <w:r w:rsidR="00C24685">
        <w:t xml:space="preserve"> </w:t>
      </w:r>
      <w:r w:rsidRPr="00C6331E">
        <w:t>the</w:t>
      </w:r>
      <w:r w:rsidR="00C24685">
        <w:t xml:space="preserve"> </w:t>
      </w:r>
      <w:r w:rsidRPr="00C6331E">
        <w:t>transformation</w:t>
      </w:r>
      <w:r w:rsidR="00C24685">
        <w:t xml:space="preserve"> </w:t>
      </w:r>
      <w:r w:rsidRPr="00C6331E">
        <w:t>of</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into</w:t>
      </w:r>
      <w:r w:rsidR="00C24685">
        <w:t xml:space="preserve"> </w:t>
      </w:r>
      <w:r w:rsidRPr="00C6331E">
        <w:t>internal</w:t>
      </w:r>
      <w:r w:rsidR="00C24685">
        <w:t xml:space="preserve"> </w:t>
      </w:r>
      <w:r w:rsidRPr="00C6331E">
        <w:t>laws.</w:t>
      </w:r>
      <w:r w:rsidR="00C24685">
        <w:t xml:space="preserve"> </w:t>
      </w:r>
      <w:r w:rsidRPr="00C6331E">
        <w:t>The</w:t>
      </w:r>
      <w:r w:rsidR="00C24685">
        <w:t xml:space="preserve"> </w:t>
      </w:r>
      <w:r w:rsidRPr="00C6331E">
        <w:t>results</w:t>
      </w:r>
      <w:r w:rsidR="00C24685">
        <w:t xml:space="preserve"> </w:t>
      </w:r>
      <w:r w:rsidRPr="00C6331E">
        <w:t>can</w:t>
      </w:r>
      <w:r w:rsidR="00C24685">
        <w:t xml:space="preserve"> </w:t>
      </w:r>
      <w:r w:rsidRPr="00C6331E">
        <w:t>be</w:t>
      </w:r>
      <w:r w:rsidR="00C24685">
        <w:t xml:space="preserve"> </w:t>
      </w:r>
      <w:r w:rsidRPr="00C6331E">
        <w:t>seen</w:t>
      </w:r>
      <w:r w:rsidR="00C24685">
        <w:t xml:space="preserve"> </w:t>
      </w:r>
      <w:r w:rsidRPr="00C6331E">
        <w:t>in</w:t>
      </w:r>
      <w:r w:rsidR="00C24685">
        <w:t xml:space="preserve"> </w:t>
      </w:r>
      <w:r w:rsidRPr="00C6331E">
        <w:t>provisions</w:t>
      </w:r>
      <w:r w:rsidR="00C24685">
        <w:t xml:space="preserve"> </w:t>
      </w:r>
      <w:r w:rsidRPr="00C6331E">
        <w:t>of</w:t>
      </w:r>
      <w:r w:rsidR="00C24685">
        <w:t xml:space="preserve"> </w:t>
      </w:r>
      <w:r w:rsidRPr="00C6331E">
        <w:t>laws,</w:t>
      </w:r>
      <w:r w:rsidR="00C24685">
        <w:t xml:space="preserve"> </w:t>
      </w:r>
      <w:r w:rsidRPr="00C6331E">
        <w:t>which</w:t>
      </w:r>
      <w:r w:rsidR="00C24685">
        <w:t xml:space="preserve"> </w:t>
      </w:r>
      <w:r w:rsidRPr="00C6331E">
        <w:t>are</w:t>
      </w:r>
      <w:r w:rsidR="00C24685">
        <w:t xml:space="preserve"> </w:t>
      </w:r>
      <w:r w:rsidRPr="00C6331E">
        <w:t>adopted</w:t>
      </w:r>
      <w:r w:rsidR="00C24685">
        <w:t xml:space="preserve"> </w:t>
      </w:r>
      <w:r w:rsidRPr="00C6331E">
        <w:t>in</w:t>
      </w:r>
      <w:r w:rsidR="00C24685">
        <w:t xml:space="preserve"> </w:t>
      </w:r>
      <w:r w:rsidRPr="00C6331E">
        <w:t>2015.</w:t>
      </w:r>
      <w:r w:rsidR="00C24685">
        <w:t xml:space="preserve"> </w:t>
      </w:r>
      <w:r w:rsidRPr="00C6331E">
        <w:t>Hence,</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actively</w:t>
      </w:r>
      <w:r w:rsidR="00C24685">
        <w:t xml:space="preserve"> </w:t>
      </w:r>
      <w:r w:rsidRPr="00C6331E">
        <w:t>transformed</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into</w:t>
      </w:r>
      <w:r w:rsidR="00C24685">
        <w:t xml:space="preserve"> </w:t>
      </w:r>
      <w:r w:rsidRPr="00C6331E">
        <w:t>internal</w:t>
      </w:r>
      <w:r w:rsidR="00C24685">
        <w:t xml:space="preserve"> </w:t>
      </w:r>
      <w:r w:rsidRPr="00C6331E">
        <w:t>laws</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year</w:t>
      </w:r>
      <w:r w:rsidR="00C24685">
        <w:t xml:space="preserve"> </w:t>
      </w:r>
      <w:r w:rsidRPr="00C6331E">
        <w:t>after</w:t>
      </w:r>
      <w:r w:rsidR="00C24685">
        <w:t xml:space="preserve"> </w:t>
      </w:r>
      <w:r w:rsidRPr="00C6331E">
        <w:t>becoming</w:t>
      </w:r>
      <w:r w:rsidR="00C24685">
        <w:t xml:space="preserve"> </w:t>
      </w:r>
      <w:r w:rsidRPr="00C6331E">
        <w:t>State</w:t>
      </w:r>
      <w:r w:rsidR="00C24685">
        <w:t xml:space="preserve"> </w:t>
      </w:r>
      <w:r w:rsidRPr="00C6331E">
        <w:t>Party</w:t>
      </w:r>
      <w:r w:rsidR="00C24685">
        <w:t xml:space="preserve"> </w:t>
      </w:r>
      <w:r w:rsidRPr="00C6331E">
        <w:t>of</w:t>
      </w:r>
      <w:r w:rsidR="00C24685">
        <w:t xml:space="preserve"> </w:t>
      </w:r>
      <w:r w:rsidRPr="00C6331E">
        <w:t>the</w:t>
      </w:r>
      <w:r w:rsidR="00C24685">
        <w:t xml:space="preserve"> </w:t>
      </w:r>
      <w:r w:rsidRPr="00C6331E">
        <w:t>UNCAT.</w:t>
      </w:r>
    </w:p>
    <w:p w:rsidR="00F21141" w:rsidRPr="00C6331E" w:rsidRDefault="00F21141" w:rsidP="00837596">
      <w:pPr>
        <w:pStyle w:val="Bullet1G"/>
      </w:pPr>
      <w:r w:rsidRPr="00C6331E">
        <w:t>Viet</w:t>
      </w:r>
      <w:r w:rsidR="00C24685">
        <w:t xml:space="preserve"> </w:t>
      </w:r>
      <w:r w:rsidRPr="00C6331E">
        <w:t>Nam</w:t>
      </w:r>
      <w:r w:rsidR="00C24685">
        <w:t xml:space="preserve"> </w:t>
      </w:r>
      <w:r w:rsidRPr="00C6331E">
        <w:t>has</w:t>
      </w:r>
      <w:r w:rsidR="00C24685">
        <w:t xml:space="preserve"> </w:t>
      </w:r>
      <w:r w:rsidRPr="00C6331E">
        <w:t>made</w:t>
      </w:r>
      <w:r w:rsidR="00C24685">
        <w:t xml:space="preserve"> </w:t>
      </w:r>
      <w:r w:rsidRPr="00C6331E">
        <w:t>action</w:t>
      </w:r>
      <w:r w:rsidR="00C24685">
        <w:t xml:space="preserve"> </w:t>
      </w:r>
      <w:r w:rsidRPr="00C6331E">
        <w:t>plan</w:t>
      </w:r>
      <w:r w:rsidR="00C24685">
        <w:t xml:space="preserve"> </w:t>
      </w:r>
      <w:r w:rsidRPr="00C6331E">
        <w:t>and</w:t>
      </w:r>
      <w:r w:rsidR="00C24685">
        <w:t xml:space="preserve"> </w:t>
      </w:r>
      <w:r w:rsidRPr="00C6331E">
        <w:t>introduced</w:t>
      </w:r>
      <w:r w:rsidR="00C24685">
        <w:t xml:space="preserve"> </w:t>
      </w:r>
      <w:r w:rsidRPr="00C6331E">
        <w:t>the</w:t>
      </w:r>
      <w:r w:rsidR="00C24685">
        <w:t xml:space="preserve"> </w:t>
      </w:r>
      <w:r w:rsidRPr="00C6331E">
        <w:t>UNCAT</w:t>
      </w:r>
      <w:r w:rsidR="00C24685">
        <w:t xml:space="preserve"> </w:t>
      </w:r>
      <w:r w:rsidRPr="00C6331E">
        <w:t>and</w:t>
      </w:r>
      <w:r w:rsidR="00C24685">
        <w:t xml:space="preserve"> </w:t>
      </w:r>
      <w:r w:rsidRPr="00C6331E">
        <w:t>relevant</w:t>
      </w:r>
      <w:r w:rsidR="00C24685">
        <w:t xml:space="preserve"> </w:t>
      </w:r>
      <w:r w:rsidRPr="00C6331E">
        <w:t>provisions</w:t>
      </w:r>
      <w:r w:rsidR="00C24685">
        <w:t xml:space="preserve"> </w:t>
      </w:r>
      <w:r w:rsidRPr="00C6331E">
        <w:t>of</w:t>
      </w:r>
      <w:r w:rsidR="00C24685">
        <w:t xml:space="preserve"> </w:t>
      </w:r>
      <w:r w:rsidRPr="00C6331E">
        <w:t>Vietnamese</w:t>
      </w:r>
      <w:r w:rsidR="00C24685">
        <w:t xml:space="preserve"> </w:t>
      </w:r>
      <w:r w:rsidRPr="00C6331E">
        <w:t>laws</w:t>
      </w:r>
      <w:r w:rsidR="00C24685">
        <w:t xml:space="preserve"> </w:t>
      </w:r>
      <w:r w:rsidRPr="00C6331E">
        <w:t>all</w:t>
      </w:r>
      <w:r w:rsidR="00C24685">
        <w:t xml:space="preserve"> </w:t>
      </w:r>
      <w:r w:rsidRPr="00C6331E">
        <w:t>over</w:t>
      </w:r>
      <w:r w:rsidR="00C24685">
        <w:t xml:space="preserve"> </w:t>
      </w:r>
      <w:r w:rsidRPr="00C6331E">
        <w:t>the</w:t>
      </w:r>
      <w:r w:rsidR="00C24685">
        <w:t xml:space="preserve"> </w:t>
      </w:r>
      <w:r w:rsidRPr="00C6331E">
        <w:t>countries.</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at</w:t>
      </w:r>
      <w:r w:rsidR="00C24685">
        <w:t xml:space="preserve"> </w:t>
      </w:r>
      <w:r w:rsidRPr="00C6331E">
        <w:t>different</w:t>
      </w:r>
      <w:r w:rsidR="00C24685">
        <w:t xml:space="preserve"> </w:t>
      </w:r>
      <w:r w:rsidRPr="00C6331E">
        <w:t>levels</w:t>
      </w:r>
      <w:r w:rsidR="00C24685">
        <w:t xml:space="preserve"> </w:t>
      </w:r>
      <w:r w:rsidRPr="00C6331E">
        <w:t>make</w:t>
      </w:r>
      <w:r w:rsidR="00C24685">
        <w:t xml:space="preserve"> </w:t>
      </w:r>
      <w:r w:rsidRPr="00C6331E">
        <w:t>plans</w:t>
      </w:r>
      <w:r w:rsidR="00C24685">
        <w:t xml:space="preserve"> </w:t>
      </w:r>
      <w:r w:rsidRPr="00C6331E">
        <w:t>on</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Pr="00E60643">
        <w:rPr>
          <w:rStyle w:val="FootnoteReference"/>
        </w:rPr>
        <w:footnoteReference w:id="24"/>
      </w:r>
    </w:p>
    <w:p w:rsidR="00F21141" w:rsidRPr="00C6331E" w:rsidRDefault="00F21141" w:rsidP="00837596">
      <w:pPr>
        <w:pStyle w:val="Bullet1G"/>
      </w:pPr>
      <w:r w:rsidRPr="00C6331E">
        <w:t>In</w:t>
      </w:r>
      <w:r w:rsidR="00C24685">
        <w:t xml:space="preserve"> </w:t>
      </w:r>
      <w:r w:rsidRPr="00C6331E">
        <w:t>Viet</w:t>
      </w:r>
      <w:r w:rsidR="00C24685">
        <w:t xml:space="preserve"> </w:t>
      </w:r>
      <w:r w:rsidRPr="00C6331E">
        <w:t>Nam,</w:t>
      </w:r>
      <w:r w:rsidR="00C24685">
        <w:t xml:space="preserve"> </w:t>
      </w:r>
      <w:r w:rsidRPr="00C6331E">
        <w:t>crimes</w:t>
      </w:r>
      <w:r w:rsidR="00C24685">
        <w:t xml:space="preserve"> </w:t>
      </w:r>
      <w:r w:rsidRPr="00C6331E">
        <w:t>having</w:t>
      </w:r>
      <w:r w:rsidR="00C24685">
        <w:t xml:space="preserve"> </w:t>
      </w:r>
      <w:r w:rsidRPr="00C6331E">
        <w:t>torture</w:t>
      </w:r>
      <w:r w:rsidR="00C24685">
        <w:t xml:space="preserve"> </w:t>
      </w:r>
      <w:r w:rsidRPr="00C6331E">
        <w:t>nature</w:t>
      </w:r>
      <w:r w:rsidR="00C24685">
        <w:t xml:space="preserve"> </w:t>
      </w:r>
      <w:r w:rsidRPr="00C6331E">
        <w:t>are</w:t>
      </w:r>
      <w:r w:rsidR="00C24685">
        <w:t xml:space="preserve"> </w:t>
      </w:r>
      <w:r w:rsidRPr="00C6331E">
        <w:t>not</w:t>
      </w:r>
      <w:r w:rsidR="00C24685">
        <w:t xml:space="preserve"> </w:t>
      </w:r>
      <w:r w:rsidRPr="00C6331E">
        <w:t>popular,</w:t>
      </w:r>
      <w:r w:rsidR="00C24685">
        <w:t xml:space="preserve"> </w:t>
      </w:r>
      <w:r w:rsidRPr="00C6331E">
        <w:t>accounting</w:t>
      </w:r>
      <w:r w:rsidR="00C24685">
        <w:t xml:space="preserve"> </w:t>
      </w:r>
      <w:r w:rsidRPr="00C6331E">
        <w:t>for</w:t>
      </w:r>
      <w:r w:rsidR="00C24685">
        <w:t xml:space="preserve"> </w:t>
      </w:r>
      <w:r w:rsidRPr="00C6331E">
        <w:t>a</w:t>
      </w:r>
      <w:r w:rsidR="00C24685">
        <w:t xml:space="preserve"> </w:t>
      </w:r>
      <w:r w:rsidRPr="00C6331E">
        <w:t>small</w:t>
      </w:r>
      <w:r w:rsidR="00C24685">
        <w:t xml:space="preserve"> </w:t>
      </w:r>
      <w:r w:rsidRPr="00C6331E">
        <w:t>proportion</w:t>
      </w:r>
      <w:r w:rsidR="00C24685">
        <w:t xml:space="preserve"> </w:t>
      </w:r>
      <w:r w:rsidRPr="00C6331E">
        <w:t>in</w:t>
      </w:r>
      <w:r w:rsidR="00C24685">
        <w:t xml:space="preserve"> </w:t>
      </w:r>
      <w:r w:rsidRPr="00C6331E">
        <w:t>overall</w:t>
      </w:r>
      <w:r w:rsidR="00C24685">
        <w:t xml:space="preserve"> </w:t>
      </w:r>
      <w:r w:rsidRPr="00C6331E">
        <w:t>crimes</w:t>
      </w:r>
      <w:r w:rsidR="00C24685">
        <w:t xml:space="preserve"> </w:t>
      </w:r>
      <w:r w:rsidRPr="00C6331E">
        <w:t>committed.</w:t>
      </w:r>
      <w:r w:rsidR="00C24685">
        <w:t xml:space="preserve"> </w:t>
      </w:r>
      <w:r w:rsidRPr="00C6331E">
        <w:t>From</w:t>
      </w:r>
      <w:r w:rsidR="00C24685">
        <w:t xml:space="preserve"> </w:t>
      </w:r>
      <w:r w:rsidRPr="00C6331E">
        <w:t>2011</w:t>
      </w:r>
      <w:r w:rsidR="00C24685">
        <w:t xml:space="preserve"> </w:t>
      </w:r>
      <w:r w:rsidRPr="00C6331E">
        <w:t>to</w:t>
      </w:r>
      <w:r w:rsidR="00C24685">
        <w:t xml:space="preserve"> </w:t>
      </w:r>
      <w:r w:rsidRPr="00C6331E">
        <w:t>2015,</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have</w:t>
      </w:r>
      <w:r w:rsidR="00C24685">
        <w:t xml:space="preserve"> </w:t>
      </w:r>
      <w:r w:rsidRPr="00C6331E">
        <w:t>handled</w:t>
      </w:r>
      <w:r w:rsidR="00C24685">
        <w:t xml:space="preserve"> </w:t>
      </w:r>
      <w:r w:rsidRPr="00C6331E">
        <w:t>and</w:t>
      </w:r>
      <w:r w:rsidR="00C24685">
        <w:t xml:space="preserve"> </w:t>
      </w:r>
      <w:r w:rsidRPr="00C6331E">
        <w:t>tried</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instance</w:t>
      </w:r>
      <w:r w:rsidR="00C24685">
        <w:t xml:space="preserve"> </w:t>
      </w:r>
      <w:r w:rsidRPr="00C6331E">
        <w:t>10</w:t>
      </w:r>
      <w:r w:rsidR="00C24685">
        <w:t xml:space="preserve"> </w:t>
      </w:r>
      <w:r w:rsidRPr="00C6331E">
        <w:t>cases</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there</w:t>
      </w:r>
      <w:r w:rsidR="00C24685">
        <w:t xml:space="preserve"> </w:t>
      </w:r>
      <w:r w:rsidRPr="00C6331E">
        <w:t>haven</w:t>
      </w:r>
      <w:r w:rsidR="008313BC">
        <w:t>’</w:t>
      </w:r>
      <w:r w:rsidRPr="00C6331E">
        <w:t>t</w:t>
      </w:r>
      <w:r w:rsidR="00C24685">
        <w:t xml:space="preserve"> </w:t>
      </w:r>
      <w:r w:rsidRPr="00C6331E">
        <w:t>got</w:t>
      </w:r>
      <w:r w:rsidR="00C24685">
        <w:t xml:space="preserve"> </w:t>
      </w:r>
      <w:r w:rsidRPr="00C6331E">
        <w:t>any</w:t>
      </w:r>
      <w:r w:rsidR="00C24685">
        <w:t xml:space="preserve"> </w:t>
      </w:r>
      <w:r w:rsidRPr="00C6331E">
        <w:t>case</w:t>
      </w:r>
      <w:r w:rsidR="00C24685">
        <w:t xml:space="preserve"> </w:t>
      </w:r>
      <w:r w:rsidRPr="00C6331E">
        <w:t>of</w:t>
      </w:r>
      <w:r w:rsidR="00C24685">
        <w:t xml:space="preserve"> </w:t>
      </w:r>
      <w:r w:rsidRPr="00C6331E">
        <w:t>offence</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offence</w:t>
      </w:r>
      <w:r w:rsidR="00C24685">
        <w:t xml:space="preserve"> </w:t>
      </w:r>
      <w:r w:rsidRPr="00C6331E">
        <w:t>of</w:t>
      </w:r>
      <w:r w:rsidR="00C24685">
        <w:t xml:space="preserve"> </w:t>
      </w:r>
      <w:r w:rsidRPr="00C6331E">
        <w:t>bribing</w:t>
      </w:r>
      <w:r w:rsidR="00C24685">
        <w:t xml:space="preserve"> </w:t>
      </w:r>
      <w:r w:rsidRPr="00C6331E">
        <w:t>or</w:t>
      </w:r>
      <w:r w:rsidR="00C24685">
        <w:t xml:space="preserve"> </w:t>
      </w:r>
      <w:r w:rsidRPr="00C6331E">
        <w:t>coercing</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make</w:t>
      </w:r>
      <w:r w:rsidR="00C24685">
        <w:t xml:space="preserve"> </w:t>
      </w:r>
      <w:r w:rsidRPr="00C6331E">
        <w:t>false</w:t>
      </w:r>
      <w:r w:rsidR="00C24685">
        <w:t xml:space="preserve"> </w:t>
      </w:r>
      <w:r w:rsidRPr="00C6331E">
        <w:t>declarations</w:t>
      </w:r>
      <w:r w:rsidR="00C24685">
        <w:t xml:space="preserve"> </w:t>
      </w:r>
      <w:r w:rsidRPr="00C6331E">
        <w:t>or</w:t>
      </w:r>
      <w:r w:rsidR="00C24685">
        <w:t xml:space="preserve"> </w:t>
      </w:r>
      <w:r w:rsidRPr="00C6331E">
        <w:t>to</w:t>
      </w:r>
      <w:r w:rsidR="00C24685">
        <w:t xml:space="preserve"> </w:t>
      </w:r>
      <w:r w:rsidRPr="00C6331E">
        <w:t>supply</w:t>
      </w:r>
      <w:r w:rsidR="00C24685">
        <w:t xml:space="preserve"> </w:t>
      </w:r>
      <w:r w:rsidRPr="00C6331E">
        <w:t>false</w:t>
      </w:r>
      <w:r w:rsidR="00C24685">
        <w:t xml:space="preserve"> </w:t>
      </w:r>
      <w:r w:rsidRPr="00C6331E">
        <w:t>documents.</w:t>
      </w:r>
      <w:r w:rsidR="00C24685">
        <w:t xml:space="preserve"> </w:t>
      </w:r>
      <w:r w:rsidRPr="00C6331E">
        <w:t>According</w:t>
      </w:r>
      <w:r w:rsidR="00C24685">
        <w:t xml:space="preserve"> </w:t>
      </w:r>
      <w:r w:rsidRPr="00C6331E">
        <w:t>to</w:t>
      </w:r>
      <w:r w:rsidR="00C24685">
        <w:t xml:space="preserve"> </w:t>
      </w:r>
      <w:r w:rsidRPr="00C6331E">
        <w:t>statistics</w:t>
      </w:r>
      <w:r w:rsidR="00C24685">
        <w:t xml:space="preserve"> </w:t>
      </w:r>
      <w:r w:rsidRPr="00C6331E">
        <w:t>in</w:t>
      </w:r>
      <w:r w:rsidR="00C24685">
        <w:t xml:space="preserve"> </w:t>
      </w:r>
      <w:r w:rsidRPr="00C6331E">
        <w:t>2010</w:t>
      </w:r>
      <w:r w:rsidR="00C24685">
        <w:t xml:space="preserve"> </w:t>
      </w:r>
      <w:r w:rsidRPr="00C6331E">
        <w:t>and</w:t>
      </w:r>
      <w:r w:rsidR="00C24685">
        <w:t xml:space="preserve"> </w:t>
      </w:r>
      <w:r w:rsidRPr="00C6331E">
        <w:t>2011,</w:t>
      </w:r>
      <w:r w:rsidR="00C24685">
        <w:t xml:space="preserve"> </w:t>
      </w:r>
      <w:r w:rsidRPr="00C6331E">
        <w:t>there</w:t>
      </w:r>
      <w:r w:rsidR="00C24685">
        <w:t xml:space="preserve"> </w:t>
      </w:r>
      <w:r w:rsidRPr="00C6331E">
        <w:t>was</w:t>
      </w:r>
      <w:r w:rsidR="00C24685">
        <w:t xml:space="preserve"> </w:t>
      </w:r>
      <w:r w:rsidRPr="00C6331E">
        <w:t>no</w:t>
      </w:r>
      <w:r w:rsidR="00C24685">
        <w:t xml:space="preserve"> </w:t>
      </w:r>
      <w:r w:rsidRPr="00C6331E">
        <w:t>case;</w:t>
      </w:r>
      <w:r w:rsidR="00C24685">
        <w:t xml:space="preserve"> </w:t>
      </w:r>
      <w:r w:rsidRPr="00C6331E">
        <w:t>in</w:t>
      </w:r>
      <w:r w:rsidR="00C24685">
        <w:t xml:space="preserve"> </w:t>
      </w:r>
      <w:r w:rsidRPr="00C6331E">
        <w:t>2012,</w:t>
      </w:r>
      <w:r w:rsidR="00C24685">
        <w:t xml:space="preserve"> </w:t>
      </w:r>
      <w:r w:rsidRPr="00C6331E">
        <w:t>there</w:t>
      </w:r>
      <w:r w:rsidR="00C24685">
        <w:t xml:space="preserve"> </w:t>
      </w:r>
      <w:r w:rsidRPr="00C6331E">
        <w:t>were</w:t>
      </w:r>
      <w:r w:rsidR="00C24685">
        <w:t xml:space="preserve"> </w:t>
      </w:r>
      <w:r w:rsidRPr="00C6331E">
        <w:t>4</w:t>
      </w:r>
      <w:r w:rsidR="00C24685">
        <w:t xml:space="preserve"> </w:t>
      </w:r>
      <w:r w:rsidRPr="00C6331E">
        <w:t>cases</w:t>
      </w:r>
      <w:r w:rsidR="00C24685">
        <w:t xml:space="preserve"> </w:t>
      </w:r>
      <w:r w:rsidRPr="00C6331E">
        <w:t>(0.0061%</w:t>
      </w:r>
      <w:r w:rsidR="00C24685">
        <w:t xml:space="preserve"> </w:t>
      </w:r>
      <w:r w:rsidRPr="00C6331E">
        <w:t>of</w:t>
      </w:r>
      <w:r w:rsidR="00C24685">
        <w:t xml:space="preserve"> </w:t>
      </w:r>
      <w:r w:rsidRPr="00C6331E">
        <w:t>total</w:t>
      </w:r>
      <w:r w:rsidR="00C24685">
        <w:t xml:space="preserve"> </w:t>
      </w:r>
      <w:r w:rsidRPr="00C6331E">
        <w:t>cases</w:t>
      </w:r>
      <w:r w:rsidR="00C24685">
        <w:t xml:space="preserve"> </w:t>
      </w:r>
      <w:r w:rsidRPr="00C6331E">
        <w:t>tried);</w:t>
      </w:r>
      <w:r w:rsidR="00C24685">
        <w:t xml:space="preserve"> </w:t>
      </w:r>
      <w:r w:rsidRPr="00C6331E">
        <w:t>in</w:t>
      </w:r>
      <w:r w:rsidR="00C24685">
        <w:t xml:space="preserve"> </w:t>
      </w:r>
      <w:r w:rsidRPr="00C6331E">
        <w:t>2013,</w:t>
      </w:r>
      <w:r w:rsidR="00C24685">
        <w:t xml:space="preserve"> </w:t>
      </w:r>
      <w:r w:rsidRPr="00C6331E">
        <w:t>there</w:t>
      </w:r>
      <w:r w:rsidR="00C24685">
        <w:t xml:space="preserve"> </w:t>
      </w:r>
      <w:r w:rsidRPr="00C6331E">
        <w:t>was</w:t>
      </w:r>
      <w:r w:rsidR="00C24685">
        <w:t xml:space="preserve"> </w:t>
      </w:r>
      <w:r w:rsidRPr="00C6331E">
        <w:t>01</w:t>
      </w:r>
      <w:r w:rsidR="00C24685">
        <w:t xml:space="preserve"> </w:t>
      </w:r>
      <w:r w:rsidRPr="00C6331E">
        <w:t>case</w:t>
      </w:r>
      <w:r w:rsidR="00C24685">
        <w:t xml:space="preserve"> </w:t>
      </w:r>
      <w:r w:rsidRPr="00C6331E">
        <w:t>(0.003%</w:t>
      </w:r>
      <w:r w:rsidR="00C24685">
        <w:t xml:space="preserve"> </w:t>
      </w:r>
      <w:r w:rsidRPr="00C6331E">
        <w:t>of</w:t>
      </w:r>
      <w:r w:rsidR="00C24685">
        <w:t xml:space="preserve"> </w:t>
      </w:r>
      <w:r w:rsidRPr="00C6331E">
        <w:t>total</w:t>
      </w:r>
      <w:r w:rsidR="00C24685">
        <w:t xml:space="preserve"> </w:t>
      </w:r>
      <w:r w:rsidRPr="00C6331E">
        <w:t>cases</w:t>
      </w:r>
      <w:r w:rsidR="00C24685">
        <w:t xml:space="preserve"> </w:t>
      </w:r>
      <w:r w:rsidRPr="00C6331E">
        <w:t>tried</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instance);</w:t>
      </w:r>
      <w:r w:rsidR="00C24685">
        <w:t xml:space="preserve"> </w:t>
      </w:r>
      <w:r w:rsidRPr="00C6331E">
        <w:t>in</w:t>
      </w:r>
      <w:r w:rsidR="00C24685">
        <w:t xml:space="preserve"> </w:t>
      </w:r>
      <w:r w:rsidRPr="00C6331E">
        <w:t>2014</w:t>
      </w:r>
      <w:r w:rsidR="00C24685">
        <w:t xml:space="preserve"> </w:t>
      </w:r>
      <w:r w:rsidRPr="00C6331E">
        <w:t>there</w:t>
      </w:r>
      <w:r w:rsidR="00C24685">
        <w:t xml:space="preserve"> </w:t>
      </w:r>
      <w:r w:rsidRPr="00C6331E">
        <w:t>were</w:t>
      </w:r>
      <w:r w:rsidR="00C24685">
        <w:t xml:space="preserve"> </w:t>
      </w:r>
      <w:r w:rsidRPr="00C6331E">
        <w:t>3</w:t>
      </w:r>
      <w:r w:rsidR="00C24685">
        <w:t xml:space="preserve"> </w:t>
      </w:r>
      <w:r w:rsidRPr="00C6331E">
        <w:t>cases</w:t>
      </w:r>
      <w:r w:rsidR="00C24685">
        <w:t xml:space="preserve"> </w:t>
      </w:r>
      <w:r w:rsidRPr="00C6331E">
        <w:t>(0.0045%</w:t>
      </w:r>
      <w:r w:rsidR="00C24685">
        <w:t xml:space="preserve"> </w:t>
      </w:r>
      <w:r w:rsidRPr="00C6331E">
        <w:t>on</w:t>
      </w:r>
      <w:r w:rsidR="00C24685">
        <w:t xml:space="preserve"> </w:t>
      </w:r>
      <w:r w:rsidRPr="00C6331E">
        <w:t>total</w:t>
      </w:r>
      <w:r w:rsidR="00C24685">
        <w:t xml:space="preserve"> </w:t>
      </w:r>
      <w:r w:rsidRPr="00C6331E">
        <w:t>cases</w:t>
      </w:r>
      <w:r w:rsidR="00C24685">
        <w:t xml:space="preserve"> </w:t>
      </w:r>
      <w:r w:rsidRPr="00C6331E">
        <w:t>tried</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instance);</w:t>
      </w:r>
      <w:r w:rsidR="00C24685">
        <w:t xml:space="preserve"> </w:t>
      </w:r>
      <w:r w:rsidRPr="00C6331E">
        <w:t>in</w:t>
      </w:r>
      <w:r w:rsidR="00C24685">
        <w:t xml:space="preserve"> </w:t>
      </w:r>
      <w:r w:rsidRPr="00C6331E">
        <w:t>2015</w:t>
      </w:r>
      <w:r w:rsidR="00C24685">
        <w:t xml:space="preserve"> </w:t>
      </w:r>
      <w:r w:rsidRPr="00C6331E">
        <w:t>there</w:t>
      </w:r>
      <w:r w:rsidR="00C24685">
        <w:t xml:space="preserve"> </w:t>
      </w:r>
      <w:r w:rsidRPr="00C6331E">
        <w:t>were</w:t>
      </w:r>
      <w:r w:rsidR="00C24685">
        <w:t xml:space="preserve"> </w:t>
      </w:r>
      <w:r w:rsidRPr="00C6331E">
        <w:t>02</w:t>
      </w:r>
      <w:r w:rsidR="00C24685">
        <w:t xml:space="preserve"> </w:t>
      </w:r>
      <w:r w:rsidRPr="00C6331E">
        <w:t>cases</w:t>
      </w:r>
      <w:r w:rsidR="00C24685">
        <w:t xml:space="preserve"> </w:t>
      </w:r>
      <w:r w:rsidRPr="00C6331E">
        <w:t>(0.0033%</w:t>
      </w:r>
      <w:r w:rsidR="00C24685">
        <w:t xml:space="preserve"> </w:t>
      </w:r>
      <w:r w:rsidRPr="00C6331E">
        <w:t>on</w:t>
      </w:r>
      <w:r w:rsidR="00C24685">
        <w:t xml:space="preserve"> </w:t>
      </w:r>
      <w:r w:rsidRPr="00C6331E">
        <w:t>total</w:t>
      </w:r>
      <w:r w:rsidR="00C24685">
        <w:t xml:space="preserve"> </w:t>
      </w:r>
      <w:r w:rsidRPr="00C6331E">
        <w:t>cases</w:t>
      </w:r>
      <w:r w:rsidR="00C24685">
        <w:t xml:space="preserve"> </w:t>
      </w:r>
      <w:r w:rsidRPr="00C6331E">
        <w:t>tried</w:t>
      </w:r>
      <w:r w:rsidR="00C24685">
        <w:t xml:space="preserve"> </w:t>
      </w:r>
      <w:r w:rsidRPr="00C6331E">
        <w:t>in</w:t>
      </w:r>
      <w:r w:rsidR="00C24685">
        <w:t xml:space="preserve"> </w:t>
      </w:r>
      <w:r w:rsidRPr="00C6331E">
        <w:t>the</w:t>
      </w:r>
      <w:r w:rsidR="00C24685">
        <w:t xml:space="preserve"> </w:t>
      </w:r>
      <w:r w:rsidRPr="00C6331E">
        <w:t>first</w:t>
      </w:r>
      <w:r w:rsidR="00C24685">
        <w:t xml:space="preserve"> </w:t>
      </w:r>
      <w:r w:rsidRPr="00C6331E">
        <w:t>instance).</w:t>
      </w:r>
    </w:p>
    <w:p w:rsidR="00F21141" w:rsidRPr="00C6331E" w:rsidRDefault="00F21141" w:rsidP="00837596">
      <w:pPr>
        <w:pStyle w:val="H23G"/>
      </w:pPr>
      <w:r w:rsidRPr="00C6331E">
        <w:tab/>
      </w:r>
      <w:r w:rsidRPr="00C6331E">
        <w:tab/>
        <w:t>Paragraph</w:t>
      </w:r>
      <w:r w:rsidR="00C24685">
        <w:t xml:space="preserve"> </w:t>
      </w:r>
      <w:r w:rsidRPr="00C6331E">
        <w:t>2</w:t>
      </w:r>
    </w:p>
    <w:p w:rsidR="00F21141" w:rsidRPr="00C6331E" w:rsidRDefault="00837596" w:rsidP="00837596">
      <w:pPr>
        <w:pStyle w:val="H4G"/>
      </w:pPr>
      <w:r>
        <w:tab/>
      </w:r>
      <w:r>
        <w:tab/>
      </w:r>
      <w:r w:rsidR="00F21141" w:rsidRPr="00C6331E">
        <w:t>Legal</w:t>
      </w:r>
      <w:r w:rsidR="00C24685">
        <w:t xml:space="preserve"> </w:t>
      </w:r>
      <w:r w:rsidR="00F21141" w:rsidRPr="00C6331E">
        <w:t>provisions</w:t>
      </w:r>
      <w:r w:rsidR="00C24685">
        <w:t xml:space="preserve"> </w:t>
      </w:r>
      <w:r w:rsidR="00F21141" w:rsidRPr="00C6331E">
        <w:t>of</w:t>
      </w:r>
      <w:r w:rsidR="00C24685">
        <w:t xml:space="preserve"> </w:t>
      </w:r>
      <w:r w:rsidR="00F21141" w:rsidRPr="00C6331E">
        <w:t>right</w:t>
      </w:r>
      <w:r w:rsidR="00C24685">
        <w:t xml:space="preserve"> </w:t>
      </w:r>
      <w:r w:rsidR="00F21141" w:rsidRPr="00C6331E">
        <w:t>not</w:t>
      </w:r>
      <w:r w:rsidR="00C24685">
        <w:t xml:space="preserve"> </w:t>
      </w:r>
      <w:r w:rsidR="00F21141" w:rsidRPr="00C6331E">
        <w:t>to</w:t>
      </w:r>
      <w:r w:rsidR="00C24685">
        <w:t xml:space="preserve"> </w:t>
      </w:r>
      <w:r w:rsidR="00F21141" w:rsidRPr="00C6331E">
        <w:t>be</w:t>
      </w:r>
      <w:r w:rsidR="00C24685">
        <w:t xml:space="preserve"> </w:t>
      </w:r>
      <w:r w:rsidR="00F21141" w:rsidRPr="00C6331E">
        <w:t>subjected</w:t>
      </w:r>
      <w:r w:rsidR="00C24685">
        <w:t xml:space="preserve"> </w:t>
      </w:r>
      <w:r w:rsidR="00F21141" w:rsidRPr="00C6331E">
        <w:t>to</w:t>
      </w:r>
      <w:r w:rsidR="00C24685">
        <w:t xml:space="preserve"> </w:t>
      </w:r>
      <w:r w:rsidR="00F21141" w:rsidRPr="00C6331E">
        <w:t>torture</w:t>
      </w:r>
      <w:r w:rsidR="00C24685">
        <w:t xml:space="preserve"> </w:t>
      </w:r>
      <w:r w:rsidR="00F21141" w:rsidRPr="00C6331E">
        <w:t>is</w:t>
      </w:r>
      <w:r w:rsidR="00C24685">
        <w:t xml:space="preserve"> </w:t>
      </w:r>
      <w:r w:rsidR="00F21141" w:rsidRPr="00C6331E">
        <w:t>not</w:t>
      </w:r>
      <w:r w:rsidR="00C24685">
        <w:t xml:space="preserve"> </w:t>
      </w:r>
      <w:r w:rsidR="00F21141" w:rsidRPr="00C6331E">
        <w:t>derogated</w:t>
      </w:r>
      <w:r w:rsidR="00C24685">
        <w:t xml:space="preserve"> </w:t>
      </w:r>
      <w:r w:rsidR="00F21141" w:rsidRPr="00C6331E">
        <w:t>even</w:t>
      </w:r>
      <w:r w:rsidR="00C24685">
        <w:t xml:space="preserve"> </w:t>
      </w:r>
      <w:r w:rsidR="00F21141" w:rsidRPr="00C6331E">
        <w:t>in</w:t>
      </w:r>
      <w:r w:rsidR="00C24685">
        <w:t xml:space="preserve"> </w:t>
      </w:r>
      <w:r w:rsidR="00F21141" w:rsidRPr="00C6331E">
        <w:t>the</w:t>
      </w:r>
      <w:r w:rsidR="00C24685">
        <w:t xml:space="preserve"> </w:t>
      </w:r>
      <w:r w:rsidR="00F21141" w:rsidRPr="00C6331E">
        <w:t>cases</w:t>
      </w:r>
      <w:r w:rsidR="00C24685">
        <w:t xml:space="preserve"> </w:t>
      </w:r>
      <w:r w:rsidR="00F21141" w:rsidRPr="00C6331E">
        <w:t>of</w:t>
      </w:r>
      <w:r w:rsidR="00C24685">
        <w:t xml:space="preserve"> </w:t>
      </w:r>
      <w:r w:rsidR="00F21141" w:rsidRPr="00C6331E">
        <w:t>the</w:t>
      </w:r>
      <w:r w:rsidR="00C24685">
        <w:t xml:space="preserve"> </w:t>
      </w:r>
      <w:r w:rsidR="00F21141" w:rsidRPr="00C6331E">
        <w:t>state</w:t>
      </w:r>
      <w:r w:rsidR="00C24685">
        <w:t xml:space="preserve"> </w:t>
      </w:r>
      <w:r w:rsidR="00F21141" w:rsidRPr="00C6331E">
        <w:t>of</w:t>
      </w:r>
      <w:r w:rsidR="00C24685">
        <w:t xml:space="preserve"> </w:t>
      </w:r>
      <w:r w:rsidR="00F21141" w:rsidRPr="00C6331E">
        <w:t>emergency</w:t>
      </w:r>
      <w:r w:rsidR="00C24685">
        <w:t xml:space="preserve"> </w:t>
      </w:r>
      <w:r w:rsidR="00F21141" w:rsidRPr="00C6331E">
        <w:t>or</w:t>
      </w:r>
      <w:r w:rsidR="00C24685">
        <w:t xml:space="preserve"> </w:t>
      </w:r>
      <w:r w:rsidR="00F21141" w:rsidRPr="00C6331E">
        <w:t>anti-terrorism</w:t>
      </w:r>
    </w:p>
    <w:p w:rsidR="00F21141" w:rsidRPr="00C6331E" w:rsidRDefault="00F21141" w:rsidP="003C58BE">
      <w:pPr>
        <w:pStyle w:val="SingleTxtG"/>
      </w:pPr>
      <w:r w:rsidRPr="00C6331E">
        <w:t>60.</w:t>
      </w:r>
      <w:r w:rsidRPr="00C6331E">
        <w:tab/>
        <w:t>According</w:t>
      </w:r>
      <w:r w:rsidR="00C24685">
        <w:t xml:space="preserve"> </w:t>
      </w:r>
      <w:r w:rsidRPr="00C6331E">
        <w:t>to</w:t>
      </w:r>
      <w:r w:rsidR="00C24685">
        <w:t xml:space="preserve"> </w:t>
      </w:r>
      <w:r w:rsidRPr="00C6331E">
        <w:t>provisions</w:t>
      </w:r>
      <w:r w:rsidR="00C24685">
        <w:t xml:space="preserve"> </w:t>
      </w:r>
      <w:r w:rsidRPr="00C6331E">
        <w:t>of</w:t>
      </w:r>
      <w:r w:rsidR="00C24685">
        <w:t xml:space="preserve"> </w:t>
      </w:r>
      <w:r w:rsidRPr="00C6331E">
        <w:t>paragraph</w:t>
      </w:r>
      <w:r w:rsidR="00C24685">
        <w:t xml:space="preserve"> </w:t>
      </w:r>
      <w:r w:rsidRPr="00C6331E">
        <w:t>2</w:t>
      </w:r>
      <w:r w:rsidR="00C24685">
        <w:t xml:space="preserve"> </w:t>
      </w:r>
      <w:r w:rsidRPr="00C6331E">
        <w:t>of</w:t>
      </w:r>
      <w:r w:rsidR="00C24685">
        <w:t xml:space="preserve"> </w:t>
      </w:r>
      <w:r w:rsidRPr="00C6331E">
        <w:t>Article</w:t>
      </w:r>
      <w:r w:rsidR="00C24685">
        <w:t xml:space="preserve"> </w:t>
      </w:r>
      <w:r w:rsidRPr="00C6331E">
        <w:t>14</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human</w:t>
      </w:r>
      <w:r w:rsidR="00C24685">
        <w:t xml:space="preserve"> </w:t>
      </w:r>
      <w:r w:rsidRPr="00C6331E">
        <w:t>rights,</w:t>
      </w:r>
      <w:r w:rsidR="00C24685">
        <w:t xml:space="preserve"> </w:t>
      </w:r>
      <w:r w:rsidRPr="00C6331E">
        <w:t>citizen</w:t>
      </w:r>
      <w:r w:rsidR="00C24685">
        <w:t xml:space="preserve"> </w:t>
      </w:r>
      <w:r w:rsidRPr="00C6331E">
        <w:t>rights</w:t>
      </w:r>
      <w:r w:rsidR="00C24685">
        <w:t xml:space="preserve"> </w:t>
      </w:r>
      <w:r w:rsidRPr="00C6331E">
        <w:t>are</w:t>
      </w:r>
      <w:r w:rsidR="00C24685">
        <w:t xml:space="preserve"> </w:t>
      </w:r>
      <w:r w:rsidRPr="00C6331E">
        <w:t>only</w:t>
      </w:r>
      <w:r w:rsidR="00C24685">
        <w:t xml:space="preserve"> </w:t>
      </w:r>
      <w:r w:rsidRPr="00C6331E">
        <w:t>restricted</w:t>
      </w:r>
      <w:r w:rsidR="00C24685">
        <w:t xml:space="preserve"> </w:t>
      </w:r>
      <w:r w:rsidRPr="00C6331E">
        <w:t>under</w:t>
      </w:r>
      <w:r w:rsidR="00C24685">
        <w:t xml:space="preserve"> </w:t>
      </w:r>
      <w:r w:rsidRPr="00C6331E">
        <w:t>legal</w:t>
      </w:r>
      <w:r w:rsidR="00C24685">
        <w:t xml:space="preserve"> </w:t>
      </w:r>
      <w:r w:rsidRPr="00C6331E">
        <w:t>provisions</w:t>
      </w:r>
      <w:r w:rsidR="00C24685">
        <w:t xml:space="preserve"> </w:t>
      </w:r>
      <w:r w:rsidRPr="00C6331E">
        <w:t>in</w:t>
      </w:r>
      <w:r w:rsidR="00C24685">
        <w:t xml:space="preserve"> </w:t>
      </w:r>
      <w:r w:rsidRPr="00C6331E">
        <w:t>necessary</w:t>
      </w:r>
      <w:r w:rsidR="00C24685">
        <w:t xml:space="preserve"> </w:t>
      </w:r>
      <w:r w:rsidRPr="00C6331E">
        <w:t>cases</w:t>
      </w:r>
      <w:r w:rsidR="00C24685">
        <w:t xml:space="preserve"> </w:t>
      </w:r>
      <w:r w:rsidRPr="00C6331E">
        <w:t>for</w:t>
      </w:r>
      <w:r w:rsidR="00C24685">
        <w:t xml:space="preserve"> </w:t>
      </w:r>
      <w:r w:rsidRPr="00C6331E">
        <w:t>reason</w:t>
      </w:r>
      <w:r w:rsidR="00C24685">
        <w:t xml:space="preserve"> </w:t>
      </w:r>
      <w:r w:rsidRPr="00C6331E">
        <w:t>of</w:t>
      </w:r>
      <w:r w:rsidR="00C24685">
        <w:t xml:space="preserve"> </w:t>
      </w:r>
      <w:r w:rsidRPr="00C6331E">
        <w:t>national</w:t>
      </w:r>
      <w:r w:rsidR="00C24685">
        <w:t xml:space="preserve"> </w:t>
      </w:r>
      <w:r w:rsidRPr="00C6331E">
        <w:t>defence,</w:t>
      </w:r>
      <w:r w:rsidR="00C24685">
        <w:t xml:space="preserve"> </w:t>
      </w:r>
      <w:r w:rsidRPr="00C6331E">
        <w:t>national</w:t>
      </w:r>
      <w:r w:rsidR="00C24685">
        <w:t xml:space="preserve"> </w:t>
      </w:r>
      <w:r w:rsidRPr="00C6331E">
        <w:t>security,</w:t>
      </w:r>
      <w:r w:rsidR="00C24685">
        <w:t xml:space="preserve"> </w:t>
      </w:r>
      <w:r w:rsidRPr="00C6331E">
        <w:t>social</w:t>
      </w:r>
      <w:r w:rsidR="00C24685">
        <w:t xml:space="preserve"> </w:t>
      </w:r>
      <w:r w:rsidRPr="00C6331E">
        <w:t>order</w:t>
      </w:r>
      <w:r w:rsidR="00C24685">
        <w:t xml:space="preserve"> </w:t>
      </w:r>
      <w:r w:rsidRPr="00C6331E">
        <w:t>and</w:t>
      </w:r>
      <w:r w:rsidR="00C24685">
        <w:t xml:space="preserve"> </w:t>
      </w:r>
      <w:r w:rsidRPr="00C6331E">
        <w:t>safety,</w:t>
      </w:r>
      <w:r w:rsidR="00C24685">
        <w:t xml:space="preserve"> </w:t>
      </w:r>
      <w:r w:rsidRPr="00C6331E">
        <w:t>social</w:t>
      </w:r>
      <w:r w:rsidR="00C24685">
        <w:t xml:space="preserve"> </w:t>
      </w:r>
      <w:r w:rsidRPr="00C6331E">
        <w:t>morality,</w:t>
      </w:r>
      <w:r w:rsidR="00C24685">
        <w:t xml:space="preserve"> </w:t>
      </w:r>
      <w:r w:rsidRPr="00C6331E">
        <w:t>community</w:t>
      </w:r>
      <w:r w:rsidR="00C24685">
        <w:t xml:space="preserve"> </w:t>
      </w:r>
      <w:r w:rsidRPr="00C6331E">
        <w:t>health.</w:t>
      </w:r>
      <w:r w:rsidR="00C24685">
        <w:t xml:space="preserve"> </w:t>
      </w:r>
    </w:p>
    <w:p w:rsidR="00F21141" w:rsidRPr="00C6331E" w:rsidRDefault="00F21141" w:rsidP="003C58BE">
      <w:pPr>
        <w:pStyle w:val="SingleTxtG"/>
      </w:pPr>
      <w:r w:rsidRPr="00C6331E">
        <w:t>61.</w:t>
      </w:r>
      <w:r w:rsidRPr="00C6331E">
        <w:tab/>
        <w:t>The</w:t>
      </w:r>
      <w:r w:rsidR="00C24685">
        <w:t xml:space="preserve"> </w:t>
      </w:r>
      <w:r w:rsidRPr="00C6331E">
        <w:t>2013</w:t>
      </w:r>
      <w:r w:rsidR="00C24685">
        <w:t xml:space="preserve"> </w:t>
      </w:r>
      <w:r w:rsidRPr="00C6331E">
        <w:t>Law</w:t>
      </w:r>
      <w:r w:rsidR="00C24685">
        <w:t xml:space="preserve"> </w:t>
      </w:r>
      <w:r w:rsidRPr="00C6331E">
        <w:t>on</w:t>
      </w:r>
      <w:r w:rsidR="00C24685">
        <w:t xml:space="preserve"> </w:t>
      </w:r>
      <w:r w:rsidRPr="00C6331E">
        <w:t>Anti-terrorism</w:t>
      </w:r>
      <w:r w:rsidR="00C24685">
        <w:t xml:space="preserve"> </w:t>
      </w:r>
      <w:r w:rsidRPr="00C6331E">
        <w:t>provides</w:t>
      </w:r>
      <w:r w:rsidR="00C24685">
        <w:t xml:space="preserve"> </w:t>
      </w:r>
      <w:r w:rsidRPr="00C6331E">
        <w:t>that</w:t>
      </w:r>
      <w:r w:rsidR="00C24685">
        <w:t xml:space="preserve"> </w:t>
      </w:r>
      <w:r w:rsidRPr="00C6331E">
        <w:t>acts</w:t>
      </w:r>
      <w:r w:rsidR="00C24685">
        <w:t xml:space="preserve"> </w:t>
      </w:r>
      <w:r w:rsidRPr="00C6331E">
        <w:t>of</w:t>
      </w:r>
      <w:r w:rsidR="00C24685">
        <w:t xml:space="preserve"> </w:t>
      </w:r>
      <w:r w:rsidRPr="00C6331E">
        <w:t>preventing</w:t>
      </w:r>
      <w:r w:rsidR="00C24685">
        <w:t xml:space="preserve"> </w:t>
      </w:r>
      <w:r w:rsidRPr="00C6331E">
        <w:t>and</w:t>
      </w:r>
      <w:r w:rsidR="00C24685">
        <w:t xml:space="preserve"> </w:t>
      </w:r>
      <w:r w:rsidRPr="00C6331E">
        <w:t>fighting</w:t>
      </w:r>
      <w:r w:rsidR="00C24685">
        <w:t xml:space="preserve"> </w:t>
      </w:r>
      <w:r w:rsidRPr="00C6331E">
        <w:t>of</w:t>
      </w:r>
      <w:r w:rsidR="00C24685">
        <w:t xml:space="preserve"> </w:t>
      </w:r>
      <w:r w:rsidRPr="00C6331E">
        <w:t>terrorism</w:t>
      </w:r>
      <w:r w:rsidR="00C24685">
        <w:t xml:space="preserve"> </w:t>
      </w:r>
      <w:r w:rsidRPr="00C6331E">
        <w:t>have</w:t>
      </w:r>
      <w:r w:rsidR="00C24685">
        <w:t xml:space="preserve"> </w:t>
      </w:r>
      <w:r w:rsidRPr="00C6331E">
        <w:t>to</w:t>
      </w:r>
      <w:r w:rsidR="00C24685">
        <w:t xml:space="preserve"> </w:t>
      </w:r>
      <w:r w:rsidRPr="00C6331E">
        <w:t>comply</w:t>
      </w:r>
      <w:r w:rsidR="00C24685">
        <w:t xml:space="preserve"> </w:t>
      </w:r>
      <w:r w:rsidRPr="00C6331E">
        <w:t>with</w:t>
      </w:r>
      <w:r w:rsidR="00C24685">
        <w:t xml:space="preserve"> </w:t>
      </w:r>
      <w:r w:rsidRPr="00C6331E">
        <w:t>the</w:t>
      </w:r>
      <w:r w:rsidR="00C24685">
        <w:t xml:space="preserve"> </w:t>
      </w:r>
      <w:r w:rsidRPr="00C6331E">
        <w:t>Constitution</w:t>
      </w:r>
      <w:r w:rsidR="00C24685">
        <w:t xml:space="preserve"> </w:t>
      </w:r>
      <w:r w:rsidRPr="00C6331E">
        <w:t>and</w:t>
      </w:r>
      <w:r w:rsidR="00C24685">
        <w:t xml:space="preserve"> </w:t>
      </w:r>
      <w:r w:rsidRPr="00C6331E">
        <w:t>laws;</w:t>
      </w:r>
      <w:r w:rsidR="00C24685">
        <w:t xml:space="preserve"> </w:t>
      </w:r>
      <w:r w:rsidRPr="00C6331E">
        <w:t>ensure</w:t>
      </w:r>
      <w:r w:rsidR="00C24685">
        <w:t xml:space="preserve"> </w:t>
      </w:r>
      <w:r w:rsidRPr="00C6331E">
        <w:t>and</w:t>
      </w:r>
      <w:r w:rsidR="00C24685">
        <w:t xml:space="preserve"> </w:t>
      </w:r>
      <w:r w:rsidRPr="00C6331E">
        <w:t>protect</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protect</w:t>
      </w:r>
      <w:r w:rsidR="00C24685">
        <w:t xml:space="preserve"> </w:t>
      </w:r>
      <w:r w:rsidRPr="00C6331E">
        <w:t>the</w:t>
      </w:r>
      <w:r w:rsidR="00C24685">
        <w:t xml:space="preserve"> </w:t>
      </w:r>
      <w:r w:rsidRPr="00C6331E">
        <w:t>safety</w:t>
      </w:r>
      <w:r w:rsidR="00C24685">
        <w:t xml:space="preserve"> </w:t>
      </w:r>
      <w:r w:rsidRPr="00C6331E">
        <w:t>of</w:t>
      </w:r>
      <w:r w:rsidR="00C24685">
        <w:t xml:space="preserve"> </w:t>
      </w:r>
      <w:r w:rsidRPr="00C6331E">
        <w:t>human</w:t>
      </w:r>
      <w:r w:rsidR="00C24685">
        <w:t xml:space="preserve"> </w:t>
      </w:r>
      <w:r w:rsidRPr="00C6331E">
        <w:t>lives</w:t>
      </w:r>
      <w:r w:rsidR="00C24685">
        <w:t xml:space="preserve"> </w:t>
      </w:r>
      <w:r w:rsidRPr="00C6331E">
        <w:t>and</w:t>
      </w:r>
      <w:r w:rsidR="00C24685">
        <w:t xml:space="preserve"> </w:t>
      </w:r>
      <w:r w:rsidRPr="00C6331E">
        <w:t>health</w:t>
      </w:r>
      <w:r w:rsidR="00C24685">
        <w:t xml:space="preserve"> </w:t>
      </w:r>
      <w:r w:rsidRPr="00C6331E">
        <w:t>(Art.</w:t>
      </w:r>
      <w:r w:rsidR="007B70A9">
        <w:t xml:space="preserve"> </w:t>
      </w:r>
      <w:r w:rsidRPr="00C6331E">
        <w:t>4);</w:t>
      </w:r>
      <w:r w:rsidR="00C24685">
        <w:t xml:space="preserve"> </w:t>
      </w:r>
      <w:r w:rsidRPr="00C6331E">
        <w:t>prohibit</w:t>
      </w:r>
      <w:r w:rsidR="00C24685">
        <w:t xml:space="preserve"> </w:t>
      </w:r>
      <w:r w:rsidRPr="00C6331E">
        <w:t>abusing</w:t>
      </w:r>
      <w:r w:rsidR="00C24685">
        <w:t xml:space="preserve"> </w:t>
      </w:r>
      <w:r w:rsidRPr="00C6331E">
        <w:t>position</w:t>
      </w:r>
      <w:r w:rsidR="00C24685">
        <w:t xml:space="preserve"> </w:t>
      </w:r>
      <w:r w:rsidRPr="00C6331E">
        <w:t>and/or</w:t>
      </w:r>
      <w:r w:rsidR="00C24685">
        <w:t xml:space="preserve"> </w:t>
      </w:r>
      <w:r w:rsidRPr="00C6331E">
        <w:t>power</w:t>
      </w:r>
      <w:r w:rsidR="00C24685">
        <w:t xml:space="preserve"> </w:t>
      </w:r>
      <w:r w:rsidRPr="00C6331E">
        <w:t>in</w:t>
      </w:r>
      <w:r w:rsidR="00C24685">
        <w:t xml:space="preserve"> </w:t>
      </w:r>
      <w:r w:rsidRPr="00C6331E">
        <w:t>anti-terrorism</w:t>
      </w:r>
      <w:r w:rsidR="00C24685">
        <w:t xml:space="preserve"> </w:t>
      </w:r>
      <w:r w:rsidRPr="00C6331E">
        <w:t>to</w:t>
      </w:r>
      <w:r w:rsidR="00C24685">
        <w:t xml:space="preserve"> </w:t>
      </w:r>
      <w:r w:rsidRPr="00C6331E">
        <w:t>infringe</w:t>
      </w:r>
      <w:r w:rsidR="00C24685">
        <w:t xml:space="preserve"> </w:t>
      </w:r>
      <w:r w:rsidRPr="00C6331E">
        <w:t>upon</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organisations</w:t>
      </w:r>
      <w:r w:rsidR="00C24685">
        <w:t xml:space="preserve"> </w:t>
      </w:r>
      <w:r w:rsidRPr="00C6331E">
        <w:t>or</w:t>
      </w:r>
      <w:r w:rsidR="00C24685">
        <w:t xml:space="preserve"> </w:t>
      </w:r>
      <w:r w:rsidRPr="00C6331E">
        <w:t>individuals</w:t>
      </w:r>
      <w:r w:rsidR="00C24685">
        <w:t xml:space="preserve"> </w:t>
      </w:r>
      <w:r w:rsidRPr="00C6331E">
        <w:t>(Art.</w:t>
      </w:r>
      <w:r w:rsidR="007B70A9">
        <w:t xml:space="preserve"> </w:t>
      </w:r>
      <w:r w:rsidRPr="00C6331E">
        <w:t>6);</w:t>
      </w:r>
      <w:r w:rsidR="00C24685">
        <w:t xml:space="preserve"> </w:t>
      </w:r>
      <w:r w:rsidRPr="00C6331E">
        <w:t>the</w:t>
      </w:r>
      <w:r w:rsidR="00C24685">
        <w:t xml:space="preserve"> </w:t>
      </w:r>
      <w:r w:rsidRPr="00C6331E">
        <w:t>investigation,</w:t>
      </w:r>
      <w:r w:rsidR="00C24685">
        <w:t xml:space="preserve"> </w:t>
      </w:r>
      <w:r w:rsidRPr="00C6331E">
        <w:t>prosecution</w:t>
      </w:r>
      <w:r w:rsidR="00C24685">
        <w:t xml:space="preserve"> </w:t>
      </w:r>
      <w:r w:rsidRPr="00C6331E">
        <w:t>and</w:t>
      </w:r>
      <w:r w:rsidR="00C24685">
        <w:t xml:space="preserve"> </w:t>
      </w:r>
      <w:r w:rsidRPr="00C6331E">
        <w:t>trial</w:t>
      </w:r>
      <w:r w:rsidR="00C24685">
        <w:t xml:space="preserve"> </w:t>
      </w:r>
      <w:r w:rsidRPr="00C6331E">
        <w:t>of</w:t>
      </w:r>
      <w:r w:rsidR="00C24685">
        <w:t xml:space="preserve"> </w:t>
      </w:r>
      <w:r w:rsidRPr="00C6331E">
        <w:t>terrorism</w:t>
      </w:r>
      <w:r w:rsidR="00C24685">
        <w:t xml:space="preserve"> </w:t>
      </w:r>
      <w:r w:rsidRPr="00C6331E">
        <w:t>and</w:t>
      </w:r>
      <w:r w:rsidR="00C24685">
        <w:t xml:space="preserve"> </w:t>
      </w:r>
      <w:r w:rsidRPr="00C6331E">
        <w:t>terrorist</w:t>
      </w:r>
      <w:r w:rsidR="00C24685">
        <w:t xml:space="preserve"> </w:t>
      </w:r>
      <w:r w:rsidRPr="00C6331E">
        <w:t>financing</w:t>
      </w:r>
      <w:r w:rsidR="00C24685">
        <w:t xml:space="preserve"> </w:t>
      </w:r>
      <w:r w:rsidRPr="00C6331E">
        <w:t>crimes</w:t>
      </w:r>
      <w:r w:rsidR="00C24685">
        <w:t xml:space="preserve"> </w:t>
      </w:r>
      <w:r w:rsidRPr="00C6331E">
        <w:t>shall</w:t>
      </w:r>
      <w:r w:rsidR="00C24685">
        <w:t xml:space="preserve"> </w:t>
      </w:r>
      <w:r w:rsidRPr="00C6331E">
        <w:t>comply</w:t>
      </w:r>
      <w:r w:rsidR="00C24685">
        <w:t xml:space="preserve"> </w:t>
      </w:r>
      <w:r w:rsidRPr="00C6331E">
        <w:t>with</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other</w:t>
      </w:r>
      <w:r w:rsidR="00C24685">
        <w:t xml:space="preserve"> </w:t>
      </w:r>
      <w:r w:rsidRPr="00C6331E">
        <w:t>relevant</w:t>
      </w:r>
      <w:r w:rsidR="00C24685">
        <w:t xml:space="preserve"> </w:t>
      </w:r>
      <w:r w:rsidRPr="00C6331E">
        <w:t>laws</w:t>
      </w:r>
      <w:r w:rsidR="00C24685">
        <w:t xml:space="preserve"> </w:t>
      </w:r>
      <w:r w:rsidRPr="00C6331E">
        <w:t>(Art.</w:t>
      </w:r>
      <w:r w:rsidR="00C24685">
        <w:t xml:space="preserve"> </w:t>
      </w:r>
      <w:r w:rsidRPr="00C6331E">
        <w:t>9).</w:t>
      </w:r>
    </w:p>
    <w:p w:rsidR="00F21141" w:rsidRPr="00C6331E" w:rsidRDefault="00F21141" w:rsidP="003C58BE">
      <w:pPr>
        <w:pStyle w:val="SingleTxtG"/>
      </w:pPr>
      <w:r w:rsidRPr="00C6331E">
        <w:t>62.</w:t>
      </w:r>
      <w:r w:rsidRPr="00C6331E">
        <w:tab/>
        <w:t>Para.</w:t>
      </w:r>
      <w:r w:rsidR="007B70A9">
        <w:t xml:space="preserve"> </w:t>
      </w:r>
      <w:r w:rsidRPr="00C6331E">
        <w:t>6,</w:t>
      </w:r>
      <w:r w:rsidR="00C24685">
        <w:t xml:space="preserve"> </w:t>
      </w:r>
      <w:r w:rsidR="00347632">
        <w:t>Article</w:t>
      </w:r>
      <w:r w:rsidR="007B70A9">
        <w:t xml:space="preserve"> </w:t>
      </w:r>
      <w:r w:rsidRPr="00C6331E">
        <w:t>2</w:t>
      </w:r>
      <w:r w:rsidR="00C24685">
        <w:t xml:space="preserve"> </w:t>
      </w:r>
      <w:r w:rsidRPr="00C6331E">
        <w:t>of</w:t>
      </w:r>
      <w:r w:rsidR="00C24685">
        <w:t xml:space="preserve"> </w:t>
      </w:r>
      <w:r w:rsidRPr="00C6331E">
        <w:t>Decree</w:t>
      </w:r>
      <w:r w:rsidR="00C24685">
        <w:t xml:space="preserve"> </w:t>
      </w:r>
      <w:r w:rsidRPr="00C6331E">
        <w:t>No.</w:t>
      </w:r>
      <w:r w:rsidR="00C24685">
        <w:t xml:space="preserve"> </w:t>
      </w:r>
      <w:r w:rsidRPr="00C6331E">
        <w:t>71/2002/ND-CP</w:t>
      </w:r>
      <w:r w:rsidR="00C24685">
        <w:t xml:space="preserve"> </w:t>
      </w:r>
      <w:r w:rsidRPr="00C6331E">
        <w:t>dated</w:t>
      </w:r>
      <w:r w:rsidR="00C24685">
        <w:t xml:space="preserve"> </w:t>
      </w:r>
      <w:r w:rsidRPr="00C6331E">
        <w:t>23rd</w:t>
      </w:r>
      <w:r w:rsidR="00C24685">
        <w:t xml:space="preserve"> </w:t>
      </w:r>
      <w:r w:rsidRPr="00C6331E">
        <w:t>July,</w:t>
      </w:r>
      <w:r w:rsidR="00C24685">
        <w:t xml:space="preserve"> </w:t>
      </w:r>
      <w:r w:rsidRPr="00C6331E">
        <w:t>2002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articles</w:t>
      </w:r>
      <w:r w:rsidR="00C24685">
        <w:t xml:space="preserve"> </w:t>
      </w:r>
      <w:r w:rsidRPr="00C6331E">
        <w:t>of</w:t>
      </w:r>
      <w:r w:rsidR="00C24685">
        <w:t xml:space="preserve"> </w:t>
      </w:r>
      <w:r w:rsidRPr="00C6331E">
        <w:t>the</w:t>
      </w:r>
      <w:r w:rsidR="00C24685">
        <w:t xml:space="preserve"> </w:t>
      </w:r>
      <w:r w:rsidRPr="00C6331E">
        <w:t>Ordinance</w:t>
      </w:r>
      <w:r w:rsidR="00C24685">
        <w:t xml:space="preserve"> </w:t>
      </w:r>
      <w:r w:rsidRPr="00C6331E">
        <w:t>on</w:t>
      </w:r>
      <w:r w:rsidR="00C24685">
        <w:t xml:space="preserve"> </w:t>
      </w:r>
      <w:r w:rsidRPr="00C6331E">
        <w:t>the</w:t>
      </w:r>
      <w:r w:rsidR="00C24685">
        <w:t xml:space="preserve"> </w:t>
      </w:r>
      <w:r w:rsidRPr="00C6331E">
        <w:t>State</w:t>
      </w:r>
      <w:r w:rsidR="00C24685">
        <w:t xml:space="preserve"> </w:t>
      </w:r>
      <w:r w:rsidRPr="00C6331E">
        <w:t>of</w:t>
      </w:r>
      <w:r w:rsidR="00C24685">
        <w:t xml:space="preserve"> </w:t>
      </w:r>
      <w:r w:rsidRPr="00C6331E">
        <w:t>Emergency</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disasters</w:t>
      </w:r>
      <w:r w:rsidR="00C24685">
        <w:t xml:space="preserve"> </w:t>
      </w:r>
      <w:r w:rsidRPr="00C6331E">
        <w:t>or</w:t>
      </w:r>
      <w:r w:rsidR="00C24685">
        <w:t xml:space="preserve"> </w:t>
      </w:r>
      <w:r w:rsidRPr="00C6331E">
        <w:t>dangerous</w:t>
      </w:r>
      <w:r w:rsidR="00C24685">
        <w:t xml:space="preserve"> </w:t>
      </w:r>
      <w:r w:rsidRPr="00C6331E">
        <w:t>epidemics,</w:t>
      </w:r>
      <w:r w:rsidR="00C24685">
        <w:t xml:space="preserve"> </w:t>
      </w:r>
      <w:r w:rsidRPr="00C6331E">
        <w:t>strictly</w:t>
      </w:r>
      <w:r w:rsidR="00C24685">
        <w:t xml:space="preserve"> </w:t>
      </w:r>
      <w:r w:rsidRPr="00C6331E">
        <w:t>prohibits</w:t>
      </w:r>
      <w:r w:rsidR="00C24685">
        <w:t xml:space="preserve"> </w:t>
      </w:r>
      <w:r w:rsidRPr="00C6331E">
        <w:t>the</w:t>
      </w:r>
      <w:r w:rsidR="00C24685">
        <w:t xml:space="preserve"> </w:t>
      </w:r>
      <w:r w:rsidRPr="00C6331E">
        <w:t>taking</w:t>
      </w:r>
      <w:r w:rsidR="00C24685">
        <w:t xml:space="preserve"> </w:t>
      </w:r>
      <w:r w:rsidRPr="00C6331E">
        <w:t>of</w:t>
      </w:r>
      <w:r w:rsidR="00C24685">
        <w:t xml:space="preserve"> </w:t>
      </w:r>
      <w:r w:rsidRPr="00C6331E">
        <w:t>advantage</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of</w:t>
      </w:r>
      <w:r w:rsidR="00C24685">
        <w:t xml:space="preserve"> </w:t>
      </w:r>
      <w:r w:rsidRPr="00C6331E">
        <w:t>emergency</w:t>
      </w:r>
      <w:r w:rsidR="00C24685">
        <w:t xml:space="preserve"> </w:t>
      </w:r>
      <w:r w:rsidRPr="00C6331E">
        <w:t>to</w:t>
      </w:r>
      <w:r w:rsidR="00C24685">
        <w:t xml:space="preserve"> </w:t>
      </w:r>
      <w:r w:rsidRPr="00C6331E">
        <w:t>infringe</w:t>
      </w:r>
      <w:r w:rsidR="00C24685">
        <w:t xml:space="preserve"> </w:t>
      </w:r>
      <w:r w:rsidRPr="00C6331E">
        <w:t>upon</w:t>
      </w:r>
      <w:r w:rsidR="00C24685">
        <w:t xml:space="preserve"> </w:t>
      </w:r>
      <w:r w:rsidRPr="00C6331E">
        <w:t>rights</w:t>
      </w:r>
      <w:r w:rsidR="00C24685">
        <w:t xml:space="preserve"> </w:t>
      </w:r>
      <w:r w:rsidRPr="00C6331E">
        <w:t>and</w:t>
      </w:r>
      <w:r w:rsidR="00C24685">
        <w:t xml:space="preserve"> </w:t>
      </w:r>
      <w:r w:rsidRPr="00C6331E">
        <w:t>legitimate</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p>
    <w:p w:rsidR="00F21141" w:rsidRPr="00C6331E" w:rsidRDefault="00F21141" w:rsidP="003C58BE">
      <w:pPr>
        <w:pStyle w:val="SingleTxtG"/>
      </w:pPr>
      <w:r w:rsidRPr="00C6331E">
        <w:t>63.</w:t>
      </w:r>
      <w:r w:rsidRPr="00C6331E">
        <w:tab/>
        <w:t>Under</w:t>
      </w:r>
      <w:r w:rsidR="00C24685">
        <w:t xml:space="preserve"> </w:t>
      </w:r>
      <w:r w:rsidRPr="00C6331E">
        <w:t>Vietnamese</w:t>
      </w:r>
      <w:r w:rsidR="00C24685">
        <w:t xml:space="preserve"> </w:t>
      </w:r>
      <w:r w:rsidRPr="00C6331E">
        <w:t>laws,</w:t>
      </w:r>
      <w:r w:rsidR="00C24685">
        <w:t xml:space="preserve"> </w:t>
      </w:r>
      <w:r w:rsidRPr="00C6331E">
        <w:t>in</w:t>
      </w:r>
      <w:r w:rsidR="00C24685">
        <w:t xml:space="preserve"> </w:t>
      </w:r>
      <w:r w:rsidRPr="00C6331E">
        <w:t>any</w:t>
      </w:r>
      <w:r w:rsidR="00C24685">
        <w:t xml:space="preserve"> </w:t>
      </w:r>
      <w:r w:rsidRPr="00C6331E">
        <w:t>case,</w:t>
      </w:r>
      <w:r w:rsidR="00C24685">
        <w:t xml:space="preserve"> </w:t>
      </w:r>
      <w:r w:rsidRPr="00C6331E">
        <w:t>even</w:t>
      </w:r>
      <w:r w:rsidR="00C24685">
        <w:t xml:space="preserve"> </w:t>
      </w:r>
      <w:r w:rsidRPr="00C6331E">
        <w:t>in</w:t>
      </w:r>
      <w:r w:rsidR="00C24685">
        <w:t xml:space="preserve"> </w:t>
      </w:r>
      <w:r w:rsidRPr="00C6331E">
        <w:t>state</w:t>
      </w:r>
      <w:r w:rsidR="00C24685">
        <w:t xml:space="preserve"> </w:t>
      </w:r>
      <w:r w:rsidRPr="00C6331E">
        <w:t>of</w:t>
      </w:r>
      <w:r w:rsidR="00C24685">
        <w:t xml:space="preserve"> </w:t>
      </w:r>
      <w:r w:rsidRPr="00C6331E">
        <w:t>emergency</w:t>
      </w:r>
      <w:r w:rsidR="00C24685">
        <w:t xml:space="preserve"> </w:t>
      </w:r>
      <w:r w:rsidRPr="00C6331E">
        <w:t>and</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anti-terrorism,</w:t>
      </w:r>
      <w:r w:rsidR="00C24685">
        <w:t xml:space="preserve"> </w:t>
      </w:r>
      <w:r w:rsidRPr="00C6331E">
        <w:t>fundamental</w:t>
      </w:r>
      <w:r w:rsidR="00C24685">
        <w:t xml:space="preserve"> </w:t>
      </w:r>
      <w:r w:rsidRPr="00C6331E">
        <w:t>human</w:t>
      </w:r>
      <w:r w:rsidR="00C24685">
        <w:t xml:space="preserve"> </w:t>
      </w:r>
      <w:r w:rsidRPr="00C6331E">
        <w:t>rights,</w:t>
      </w:r>
      <w:r w:rsidR="00C24685">
        <w:t xml:space="preserve"> </w:t>
      </w:r>
      <w:r w:rsidRPr="00C6331E">
        <w:t>including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are</w:t>
      </w:r>
      <w:r w:rsidR="00C24685">
        <w:t xml:space="preserve"> </w:t>
      </w:r>
      <w:r w:rsidRPr="00C6331E">
        <w:t>protected</w:t>
      </w:r>
      <w:r w:rsidR="00C24685">
        <w:t xml:space="preserve"> </w:t>
      </w:r>
      <w:r w:rsidRPr="00C6331E">
        <w:t>and</w:t>
      </w:r>
      <w:r w:rsidR="00C24685">
        <w:t xml:space="preserve"> </w:t>
      </w:r>
      <w:r w:rsidRPr="00C6331E">
        <w:t>all</w:t>
      </w:r>
      <w:r w:rsidR="00C24685">
        <w:t xml:space="preserve"> </w:t>
      </w:r>
      <w:r w:rsidRPr="00C6331E">
        <w:t>acts</w:t>
      </w:r>
      <w:r w:rsidR="00C24685">
        <w:t xml:space="preserve"> </w:t>
      </w:r>
      <w:r w:rsidRPr="00C6331E">
        <w:t>of</w:t>
      </w:r>
      <w:r w:rsidR="00C24685">
        <w:t xml:space="preserve"> </w:t>
      </w:r>
      <w:r w:rsidRPr="00C6331E">
        <w:t>State</w:t>
      </w:r>
      <w:r w:rsidR="008313BC">
        <w:t>’</w:t>
      </w:r>
      <w:r w:rsidRPr="00C6331E">
        <w:t>s</w:t>
      </w:r>
      <w:r w:rsidR="00C24685">
        <w:t xml:space="preserve"> </w:t>
      </w:r>
      <w:r w:rsidRPr="00C6331E">
        <w:t>authorities</w:t>
      </w:r>
      <w:r w:rsidR="00C24685">
        <w:t xml:space="preserve"> </w:t>
      </w:r>
      <w:r w:rsidRPr="00C6331E">
        <w:t>in</w:t>
      </w:r>
      <w:r w:rsidR="00C24685">
        <w:t xml:space="preserve"> </w:t>
      </w:r>
      <w:r w:rsidRPr="00C6331E">
        <w:t>emergency</w:t>
      </w:r>
      <w:r w:rsidR="00C24685">
        <w:t xml:space="preserve"> </w:t>
      </w:r>
      <w:r w:rsidRPr="00C6331E">
        <w:t>case</w:t>
      </w:r>
      <w:r w:rsidR="00C24685">
        <w:t xml:space="preserve"> </w:t>
      </w:r>
      <w:r w:rsidRPr="00C6331E">
        <w:t>or</w:t>
      </w:r>
      <w:r w:rsidR="00C24685">
        <w:t xml:space="preserve"> </w:t>
      </w:r>
      <w:r w:rsidRPr="00C6331E">
        <w:t>anti-terrorism</w:t>
      </w:r>
      <w:r w:rsidR="00C24685">
        <w:t xml:space="preserve"> </w:t>
      </w:r>
      <w:r w:rsidRPr="00C6331E">
        <w:t>situation</w:t>
      </w:r>
      <w:r w:rsidR="00C24685">
        <w:t xml:space="preserve"> </w:t>
      </w:r>
      <w:r w:rsidRPr="00C6331E">
        <w:t>have</w:t>
      </w:r>
      <w:r w:rsidR="00C24685">
        <w:t xml:space="preserve"> </w:t>
      </w:r>
      <w:r w:rsidRPr="00C6331E">
        <w:t>to</w:t>
      </w:r>
      <w:r w:rsidR="00C24685">
        <w:t xml:space="preserve"> </w:t>
      </w:r>
      <w:r w:rsidRPr="00C6331E">
        <w:t>obey</w:t>
      </w:r>
      <w:r w:rsidR="00C24685">
        <w:t xml:space="preserve"> </w:t>
      </w:r>
      <w:r w:rsidRPr="00C6331E">
        <w:t>laws</w:t>
      </w:r>
      <w:r w:rsidR="00C24685">
        <w:t xml:space="preserve"> </w:t>
      </w:r>
      <w:r w:rsidRPr="00C6331E">
        <w:t>concerning</w:t>
      </w:r>
      <w:r w:rsidR="00C24685">
        <w:t xml:space="preserve"> </w:t>
      </w:r>
      <w:r w:rsidRPr="00C6331E">
        <w:t>human</w:t>
      </w:r>
      <w:r w:rsidR="00C24685">
        <w:t xml:space="preserve"> </w:t>
      </w:r>
      <w:r w:rsidRPr="00C6331E">
        <w:t>rights</w:t>
      </w:r>
      <w:r w:rsidR="008313BC">
        <w:t>’</w:t>
      </w:r>
      <w:r w:rsidR="00C24685">
        <w:t xml:space="preserve"> </w:t>
      </w:r>
      <w:r w:rsidRPr="00C6331E">
        <w:t>protection.</w:t>
      </w:r>
    </w:p>
    <w:p w:rsidR="00F21141" w:rsidRPr="00C6331E" w:rsidRDefault="00F21141" w:rsidP="00837596">
      <w:pPr>
        <w:pStyle w:val="H23G"/>
      </w:pPr>
      <w:r w:rsidRPr="00C6331E">
        <w:tab/>
      </w:r>
      <w:r w:rsidRPr="00C6331E">
        <w:tab/>
        <w:t>Paragraph</w:t>
      </w:r>
      <w:r w:rsidR="00C24685">
        <w:t xml:space="preserve"> </w:t>
      </w:r>
      <w:r w:rsidRPr="00C6331E">
        <w:t>3</w:t>
      </w:r>
    </w:p>
    <w:p w:rsidR="00F21141" w:rsidRPr="00C6331E" w:rsidRDefault="00F21141" w:rsidP="00837596">
      <w:pPr>
        <w:pStyle w:val="H4G"/>
      </w:pPr>
      <w:r w:rsidRPr="00C6331E">
        <w:tab/>
      </w:r>
      <w:r w:rsidRPr="00C6331E">
        <w:tab/>
        <w:t>Provisions</w:t>
      </w:r>
      <w:r w:rsidR="00C24685">
        <w:t xml:space="preserve"> </w:t>
      </w:r>
      <w:r w:rsidRPr="00C6331E">
        <w:t>relating</w:t>
      </w:r>
      <w:r w:rsidR="00C24685">
        <w:t xml:space="preserve"> </w:t>
      </w:r>
      <w:r w:rsidRPr="00C6331E">
        <w:t>to</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superior</w:t>
      </w:r>
      <w:r w:rsidR="00C24685">
        <w:t xml:space="preserve"> </w:t>
      </w:r>
      <w:r w:rsidRPr="00C6331E">
        <w:t>order</w:t>
      </w:r>
      <w:r w:rsidR="00C24685">
        <w:t xml:space="preserve"> </w:t>
      </w:r>
      <w:r w:rsidRPr="00C6331E">
        <w:t>and</w:t>
      </w:r>
      <w:r w:rsidR="00C24685">
        <w:t xml:space="preserve"> </w:t>
      </w:r>
      <w:r w:rsidRPr="00C6331E">
        <w:t>direction</w:t>
      </w:r>
      <w:r w:rsidR="00C24685">
        <w:t xml:space="preserve"> </w:t>
      </w:r>
      <w:r w:rsidRPr="00C6331E">
        <w:t>in</w:t>
      </w:r>
      <w:r w:rsidR="00C24685">
        <w:t xml:space="preserve"> </w:t>
      </w:r>
      <w:r w:rsidRPr="00C6331E">
        <w:t>the</w:t>
      </w:r>
      <w:r w:rsidR="00C24685">
        <w:t xml:space="preserve"> </w:t>
      </w:r>
      <w:r w:rsidRPr="00C6331E">
        <w:t>State</w:t>
      </w:r>
      <w:r w:rsidR="008313BC">
        <w:t>’</w:t>
      </w:r>
      <w:r w:rsidR="00C24685">
        <w:t xml:space="preserve"> </w:t>
      </w:r>
      <w:r w:rsidRPr="00C6331E">
        <w:t>agencies</w:t>
      </w:r>
    </w:p>
    <w:p w:rsidR="00F21141" w:rsidRPr="00C6331E" w:rsidRDefault="00F21141" w:rsidP="003C58BE">
      <w:pPr>
        <w:pStyle w:val="SingleTxtG"/>
      </w:pPr>
      <w:r w:rsidRPr="00C6331E">
        <w:t>64.</w:t>
      </w:r>
      <w:r w:rsidRPr="00C6331E">
        <w:tab/>
        <w:t>Article</w:t>
      </w:r>
      <w:r w:rsidR="00C24685">
        <w:t xml:space="preserve"> </w:t>
      </w:r>
      <w:r w:rsidRPr="00C6331E">
        <w:t>30</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bookmarkStart w:id="4" w:name="dieu_30_name"/>
      <w:r w:rsidRPr="00C6331E">
        <w:t>provides</w:t>
      </w:r>
      <w:r w:rsidR="00C24685">
        <w:t xml:space="preserve"> </w:t>
      </w:r>
      <w:r w:rsidRPr="00C6331E">
        <w:t>obligations</w:t>
      </w:r>
      <w:r w:rsidR="00C24685">
        <w:t xml:space="preserve"> </w:t>
      </w:r>
      <w:r w:rsidRPr="00C6331E">
        <w:t>and</w:t>
      </w:r>
      <w:r w:rsidR="00C24685">
        <w:t xml:space="preserve"> </w:t>
      </w:r>
      <w:r w:rsidRPr="00C6331E">
        <w:t>responsibilities</w:t>
      </w:r>
      <w:r w:rsidR="00C24685">
        <w:t xml:space="preserve"> </w:t>
      </w:r>
      <w:r w:rsidRPr="00C6331E">
        <w:t>of</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officers,</w:t>
      </w:r>
      <w:r w:rsidR="00C24685">
        <w:t xml:space="preserve"> </w:t>
      </w:r>
      <w:r w:rsidRPr="00C6331E">
        <w:t>non</w:t>
      </w:r>
      <w:r w:rsidR="00837596">
        <w:t>-</w:t>
      </w:r>
      <w:r w:rsidRPr="00C6331E">
        <w:t>commissioned</w:t>
      </w:r>
      <w:r w:rsidR="00C24685">
        <w:t xml:space="preserve"> </w:t>
      </w:r>
      <w:r w:rsidRPr="00C6331E">
        <w:t>officers</w:t>
      </w:r>
      <w:bookmarkEnd w:id="4"/>
      <w:r w:rsidR="00C24685">
        <w:t xml:space="preserve"> </w:t>
      </w:r>
      <w:r w:rsidRPr="00C6331E">
        <w:t>to</w:t>
      </w:r>
      <w:r w:rsidR="00C24685">
        <w:t xml:space="preserve"> </w:t>
      </w:r>
      <w:r w:rsidRPr="00C6331E">
        <w:t>strictly</w:t>
      </w:r>
      <w:r w:rsidR="00C24685">
        <w:t xml:space="preserve"> </w:t>
      </w:r>
      <w:r w:rsidRPr="00C6331E">
        <w:t>obey</w:t>
      </w:r>
      <w:r w:rsidR="00C24685">
        <w:t xml:space="preserve"> </w:t>
      </w:r>
      <w:r w:rsidRPr="00C6331E">
        <w:t>directions</w:t>
      </w:r>
      <w:r w:rsidR="00C24685">
        <w:t xml:space="preserve"> </w:t>
      </w:r>
      <w:r w:rsidRPr="00C6331E">
        <w:t>and</w:t>
      </w:r>
      <w:r w:rsidR="00C24685">
        <w:t xml:space="preserve"> </w:t>
      </w:r>
      <w:r w:rsidRPr="00C6331E">
        <w:t>directives</w:t>
      </w:r>
      <w:r w:rsidR="00C24685">
        <w:t xml:space="preserve"> </w:t>
      </w:r>
      <w:r w:rsidRPr="00C6331E">
        <w:t>and</w:t>
      </w:r>
      <w:r w:rsidR="00C24685">
        <w:t xml:space="preserve"> </w:t>
      </w:r>
      <w:r w:rsidRPr="00C6331E">
        <w:t>orders</w:t>
      </w:r>
      <w:r w:rsidR="00C24685">
        <w:t xml:space="preserve"> </w:t>
      </w:r>
      <w:r w:rsidRPr="00C6331E">
        <w:t>of</w:t>
      </w:r>
      <w:r w:rsidR="00C24685">
        <w:t xml:space="preserve"> </w:t>
      </w:r>
      <w:r w:rsidRPr="00C6331E">
        <w:t>their</w:t>
      </w:r>
      <w:r w:rsidR="00C24685">
        <w:t xml:space="preserve"> </w:t>
      </w:r>
      <w:r w:rsidRPr="00C6331E">
        <w:t>superiors.</w:t>
      </w:r>
      <w:r w:rsidR="00C24685">
        <w:t xml:space="preserve"> </w:t>
      </w:r>
      <w:r w:rsidRPr="00C6331E">
        <w:t>However,</w:t>
      </w:r>
      <w:r w:rsidR="00C24685">
        <w:t xml:space="preserve"> </w:t>
      </w:r>
      <w:r w:rsidRPr="00C6331E">
        <w:t>this</w:t>
      </w:r>
      <w:r w:rsidR="00C24685">
        <w:t xml:space="preserve"> </w:t>
      </w:r>
      <w:r w:rsidRPr="00C6331E">
        <w:t>law</w:t>
      </w:r>
      <w:r w:rsidR="00C24685">
        <w:t xml:space="preserve"> </w:t>
      </w:r>
      <w:r w:rsidRPr="00C6331E">
        <w:t>also</w:t>
      </w:r>
      <w:r w:rsidR="00C24685">
        <w:t xml:space="preserve"> </w:t>
      </w:r>
      <w:r w:rsidRPr="00C6331E">
        <w:t>provides</w:t>
      </w:r>
      <w:r w:rsidR="00C24685">
        <w:t xml:space="preserve"> </w:t>
      </w:r>
      <w:r w:rsidRPr="00C6331E">
        <w:t>that</w:t>
      </w:r>
      <w:r w:rsidR="00C24685">
        <w:t xml:space="preserve"> </w:t>
      </w:r>
      <w:r w:rsidRPr="00C6331E">
        <w:t>upon</w:t>
      </w:r>
      <w:r w:rsidR="00C24685">
        <w:t xml:space="preserve"> </w:t>
      </w:r>
      <w:r w:rsidRPr="00C6331E">
        <w:t>receipt</w:t>
      </w:r>
      <w:r w:rsidR="00C24685">
        <w:t xml:space="preserve"> </w:t>
      </w:r>
      <w:r w:rsidRPr="00C6331E">
        <w:t>of</w:t>
      </w:r>
      <w:r w:rsidR="00C24685">
        <w:t xml:space="preserve"> </w:t>
      </w:r>
      <w:r w:rsidRPr="00C6331E">
        <w:t>commanders</w:t>
      </w:r>
      <w:r w:rsidR="008313BC">
        <w:t>’</w:t>
      </w:r>
      <w:r w:rsidR="00C24685">
        <w:t xml:space="preserve"> </w:t>
      </w:r>
      <w:r w:rsidRPr="00C6331E">
        <w:t>orders,</w:t>
      </w:r>
      <w:r w:rsidR="00C24685">
        <w:t xml:space="preserve"> </w:t>
      </w:r>
      <w:r w:rsidRPr="00C6331E">
        <w:t>if</w:t>
      </w:r>
      <w:r w:rsidR="00C24685">
        <w:t xml:space="preserve"> </w:t>
      </w:r>
      <w:r w:rsidRPr="00C6331E">
        <w:t>having</w:t>
      </w:r>
      <w:r w:rsidR="00C24685">
        <w:t xml:space="preserve"> </w:t>
      </w:r>
      <w:r w:rsidRPr="00C6331E">
        <w:t>grounds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such</w:t>
      </w:r>
      <w:r w:rsidR="00C24685">
        <w:t xml:space="preserve"> </w:t>
      </w:r>
      <w:r w:rsidRPr="00C6331E">
        <w:t>orders</w:t>
      </w:r>
      <w:r w:rsidR="00C24685">
        <w:t xml:space="preserve"> </w:t>
      </w:r>
      <w:r w:rsidRPr="00C6331E">
        <w:t>are</w:t>
      </w:r>
      <w:r w:rsidR="00C24685">
        <w:t xml:space="preserve"> </w:t>
      </w:r>
      <w:r w:rsidRPr="00C6331E">
        <w:t>unlawful,</w:t>
      </w:r>
      <w:r w:rsidR="00C24685">
        <w:t xml:space="preserve"> </w:t>
      </w:r>
      <w:r w:rsidRPr="00C6331E">
        <w:t>officers</w:t>
      </w:r>
      <w:r w:rsidR="00C24685">
        <w:t xml:space="preserve"> </w:t>
      </w:r>
      <w:r w:rsidRPr="00C6331E">
        <w:t>have</w:t>
      </w:r>
      <w:r w:rsidR="00C24685">
        <w:t xml:space="preserve"> </w:t>
      </w:r>
      <w:r w:rsidRPr="00C6331E">
        <w:t>to</w:t>
      </w:r>
      <w:r w:rsidR="00C24685">
        <w:t xml:space="preserve"> </w:t>
      </w:r>
      <w:r w:rsidRPr="00C6331E">
        <w:t>immediately</w:t>
      </w:r>
      <w:r w:rsidR="00C24685">
        <w:t xml:space="preserve"> </w:t>
      </w:r>
      <w:r w:rsidRPr="00C6331E">
        <w:t>report</w:t>
      </w:r>
      <w:r w:rsidR="00C24685">
        <w:t xml:space="preserve"> </w:t>
      </w:r>
      <w:r w:rsidRPr="00C6331E">
        <w:t>them</w:t>
      </w:r>
      <w:r w:rsidR="00C24685">
        <w:t xml:space="preserve"> </w:t>
      </w:r>
      <w:r w:rsidRPr="00C6331E">
        <w:t>to</w:t>
      </w:r>
      <w:r w:rsidR="00C24685">
        <w:t xml:space="preserve"> </w:t>
      </w:r>
      <w:r w:rsidRPr="00C6331E">
        <w:t>the</w:t>
      </w:r>
      <w:r w:rsidR="00C24685">
        <w:t xml:space="preserve"> </w:t>
      </w:r>
      <w:r w:rsidRPr="00C6331E">
        <w:t>persons</w:t>
      </w:r>
      <w:r w:rsidR="00C24685">
        <w:t xml:space="preserve"> </w:t>
      </w:r>
      <w:r w:rsidRPr="00C6331E">
        <w:t>who</w:t>
      </w:r>
      <w:r w:rsidR="00C24685">
        <w:t xml:space="preserve"> </w:t>
      </w:r>
      <w:r w:rsidRPr="00C6331E">
        <w:t>have</w:t>
      </w:r>
      <w:r w:rsidR="00C24685">
        <w:t xml:space="preserve"> </w:t>
      </w:r>
      <w:r w:rsidRPr="00C6331E">
        <w:t>issued</w:t>
      </w:r>
      <w:r w:rsidR="00C24685">
        <w:t xml:space="preserve"> </w:t>
      </w:r>
      <w:r w:rsidRPr="00C6331E">
        <w:t>the</w:t>
      </w:r>
      <w:r w:rsidR="00C24685">
        <w:t xml:space="preserve"> </w:t>
      </w:r>
      <w:r w:rsidRPr="00C6331E">
        <w:t>orders;</w:t>
      </w:r>
      <w:r w:rsidR="00C24685">
        <w:t xml:space="preserve"> </w:t>
      </w:r>
      <w:r w:rsidRPr="00C6331E">
        <w:t>if</w:t>
      </w:r>
      <w:r w:rsidR="00C24685">
        <w:t xml:space="preserve"> </w:t>
      </w:r>
      <w:r w:rsidRPr="00C6331E">
        <w:t>still</w:t>
      </w:r>
      <w:r w:rsidR="00C24685">
        <w:t xml:space="preserve"> </w:t>
      </w:r>
      <w:r w:rsidRPr="00C6331E">
        <w:t>having</w:t>
      </w:r>
      <w:r w:rsidR="00C24685">
        <w:t xml:space="preserve"> </w:t>
      </w:r>
      <w:r w:rsidRPr="00C6331E">
        <w:t>to</w:t>
      </w:r>
      <w:r w:rsidR="00C24685">
        <w:t xml:space="preserve"> </w:t>
      </w:r>
      <w:r w:rsidRPr="00C6331E">
        <w:t>obey</w:t>
      </w:r>
      <w:r w:rsidR="00C24685">
        <w:t xml:space="preserve"> </w:t>
      </w:r>
      <w:r w:rsidRPr="00C6331E">
        <w:t>the</w:t>
      </w:r>
      <w:r w:rsidR="00C24685">
        <w:t xml:space="preserve"> </w:t>
      </w:r>
      <w:r w:rsidRPr="00C6331E">
        <w:t>orders,</w:t>
      </w:r>
      <w:r w:rsidR="00C24685">
        <w:t xml:space="preserve"> </w:t>
      </w:r>
      <w:r w:rsidRPr="00C6331E">
        <w:t>officers</w:t>
      </w:r>
      <w:r w:rsidR="00C24685">
        <w:t xml:space="preserve"> </w:t>
      </w:r>
      <w:r w:rsidRPr="00C6331E">
        <w:t>have</w:t>
      </w:r>
      <w:r w:rsidR="00C24685">
        <w:t xml:space="preserve"> </w:t>
      </w:r>
      <w:r w:rsidRPr="00C6331E">
        <w:t>to</w:t>
      </w:r>
      <w:r w:rsidR="00C24685">
        <w:t xml:space="preserve"> </w:t>
      </w:r>
      <w:r w:rsidRPr="00C6331E">
        <w:t>promptly</w:t>
      </w:r>
      <w:r w:rsidR="00C24685">
        <w:t xml:space="preserve"> </w:t>
      </w:r>
      <w:r w:rsidRPr="00C6331E">
        <w:t>report</w:t>
      </w:r>
      <w:r w:rsidR="00C24685">
        <w:t xml:space="preserve"> </w:t>
      </w:r>
      <w:r w:rsidRPr="00C6331E">
        <w:t>them</w:t>
      </w:r>
      <w:r w:rsidR="00C24685">
        <w:t xml:space="preserve"> </w:t>
      </w:r>
      <w:r w:rsidRPr="00C6331E">
        <w:t>to</w:t>
      </w:r>
      <w:r w:rsidR="00C24685">
        <w:t xml:space="preserve"> </w:t>
      </w:r>
      <w:r w:rsidRPr="00C6331E">
        <w:t>the</w:t>
      </w:r>
      <w:r w:rsidR="00C24685">
        <w:t xml:space="preserve"> </w:t>
      </w:r>
      <w:r w:rsidRPr="00C6331E">
        <w:t>immediate</w:t>
      </w:r>
      <w:r w:rsidR="00C24685">
        <w:t xml:space="preserve"> </w:t>
      </w:r>
      <w:r w:rsidRPr="00C6331E">
        <w:t>superiors</w:t>
      </w:r>
      <w:r w:rsidR="00C24685">
        <w:t xml:space="preserve"> </w:t>
      </w:r>
      <w:r w:rsidRPr="00C6331E">
        <w:t>of</w:t>
      </w:r>
      <w:r w:rsidR="00C24685">
        <w:t xml:space="preserve"> </w:t>
      </w:r>
      <w:r w:rsidRPr="00C6331E">
        <w:t>the</w:t>
      </w:r>
      <w:r w:rsidR="00C24685">
        <w:t xml:space="preserve"> </w:t>
      </w:r>
      <w:r w:rsidRPr="00C6331E">
        <w:t>order</w:t>
      </w:r>
      <w:r w:rsidR="00C24685">
        <w:t xml:space="preserve"> </w:t>
      </w:r>
      <w:r w:rsidRPr="00C6331E">
        <w:t>issuers</w:t>
      </w:r>
      <w:r w:rsidR="00C24685">
        <w:t xml:space="preserve"> </w:t>
      </w:r>
      <w:r w:rsidRPr="00C6331E">
        <w:t>and</w:t>
      </w:r>
      <w:r w:rsidR="00C24685">
        <w:t xml:space="preserve"> </w:t>
      </w:r>
      <w:r w:rsidRPr="00C6331E">
        <w:t>to</w:t>
      </w:r>
      <w:r w:rsidR="00C24685">
        <w:t xml:space="preserve"> </w:t>
      </w:r>
      <w:r w:rsidRPr="00C6331E">
        <w:t>bear</w:t>
      </w:r>
      <w:r w:rsidR="00C24685">
        <w:t xml:space="preserve"> </w:t>
      </w:r>
      <w:r w:rsidRPr="00C6331E">
        <w:t>no</w:t>
      </w:r>
      <w:r w:rsidR="00C24685">
        <w:t xml:space="preserve"> </w:t>
      </w:r>
      <w:r w:rsidRPr="00C6331E">
        <w:t>responsibility</w:t>
      </w:r>
      <w:r w:rsidR="00C24685">
        <w:t xml:space="preserve"> </w:t>
      </w:r>
      <w:r w:rsidRPr="00C6331E">
        <w:t>for</w:t>
      </w:r>
      <w:r w:rsidR="00C24685">
        <w:t xml:space="preserve"> </w:t>
      </w:r>
      <w:r w:rsidRPr="00C6331E">
        <w:t>the</w:t>
      </w:r>
      <w:r w:rsidR="00C24685">
        <w:t xml:space="preserve"> </w:t>
      </w:r>
      <w:r w:rsidRPr="00C6331E">
        <w:t>consequences</w:t>
      </w:r>
      <w:r w:rsidR="00C24685">
        <w:t xml:space="preserve"> </w:t>
      </w:r>
      <w:r w:rsidRPr="00C6331E">
        <w:t>of</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such</w:t>
      </w:r>
      <w:r w:rsidR="00C24685">
        <w:t xml:space="preserve"> </w:t>
      </w:r>
      <w:r w:rsidRPr="00C6331E">
        <w:t>orders.</w:t>
      </w:r>
    </w:p>
    <w:p w:rsidR="00F21141" w:rsidRPr="00C6331E" w:rsidRDefault="00F21141" w:rsidP="003C58BE">
      <w:pPr>
        <w:pStyle w:val="SingleTxtG"/>
      </w:pPr>
      <w:r w:rsidRPr="00C6331E">
        <w:t>65.</w:t>
      </w:r>
      <w:r w:rsidRPr="00C6331E">
        <w:tab/>
        <w:t>Para.</w:t>
      </w:r>
      <w:r w:rsidR="00C24685">
        <w:t xml:space="preserve"> </w:t>
      </w:r>
      <w:r w:rsidRPr="00C6331E">
        <w:t>3,</w:t>
      </w:r>
      <w:r w:rsidR="00C24685">
        <w:t xml:space="preserve"> </w:t>
      </w:r>
      <w:r w:rsidRPr="00C6331E">
        <w:t>Art.</w:t>
      </w:r>
      <w:r w:rsidR="00B44D3A">
        <w:t xml:space="preserve"> </w:t>
      </w:r>
      <w:r w:rsidRPr="00C6331E">
        <w:t>27</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Officers,</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2008</w:t>
      </w:r>
      <w:r w:rsidR="00C24685">
        <w:t xml:space="preserve"> </w:t>
      </w:r>
      <w:r w:rsidRPr="00C6331E">
        <w:t>and</w:t>
      </w:r>
      <w:r w:rsidR="00C24685">
        <w:t xml:space="preserve"> </w:t>
      </w:r>
      <w:r w:rsidRPr="00C6331E">
        <w:t>2014)</w:t>
      </w:r>
      <w:r w:rsidR="00C24685">
        <w:t xml:space="preserve"> </w:t>
      </w:r>
      <w:r w:rsidRPr="00C6331E">
        <w:t>also</w:t>
      </w:r>
      <w:r w:rsidR="00C24685">
        <w:t xml:space="preserve"> </w:t>
      </w:r>
      <w:r w:rsidRPr="00C6331E">
        <w:t>provides</w:t>
      </w:r>
      <w:r w:rsidR="00C24685">
        <w:t xml:space="preserve"> </w:t>
      </w:r>
      <w:r w:rsidRPr="00C6331E">
        <w:t>the</w:t>
      </w:r>
      <w:r w:rsidR="00C24685">
        <w:t xml:space="preserve"> </w:t>
      </w:r>
      <w:r w:rsidRPr="00C6331E">
        <w:t>similar</w:t>
      </w:r>
      <w:r w:rsidR="00C24685">
        <w:t xml:space="preserve"> </w:t>
      </w:r>
      <w:r w:rsidRPr="00C6331E">
        <w:t>principles.</w:t>
      </w:r>
    </w:p>
    <w:p w:rsidR="00F21141" w:rsidRPr="00C6331E" w:rsidRDefault="00F21141" w:rsidP="003C58BE">
      <w:pPr>
        <w:pStyle w:val="SingleTxtG"/>
      </w:pPr>
      <w:r w:rsidRPr="00C6331E">
        <w:t>66.</w:t>
      </w:r>
      <w:r w:rsidRPr="00C6331E">
        <w:tab/>
        <w:t>The</w:t>
      </w:r>
      <w:r w:rsidR="00C24685">
        <w:t xml:space="preserve"> </w:t>
      </w:r>
      <w:r w:rsidRPr="00C6331E">
        <w:t>2008</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(para.</w:t>
      </w:r>
      <w:r w:rsidR="00B44D3A">
        <w:t xml:space="preserve"> </w:t>
      </w:r>
      <w:r w:rsidRPr="00C6331E">
        <w:t>6,</w:t>
      </w:r>
      <w:r w:rsidR="00C24685">
        <w:t xml:space="preserve"> </w:t>
      </w:r>
      <w:r w:rsidRPr="00C6331E">
        <w:t>Art.</w:t>
      </w:r>
      <w:r w:rsidR="00B44D3A">
        <w:t xml:space="preserve"> </w:t>
      </w:r>
      <w:r w:rsidRPr="00C6331E">
        <w:t>9)</w:t>
      </w:r>
      <w:r w:rsidR="00C24685">
        <w:t xml:space="preserve"> </w:t>
      </w:r>
      <w:r w:rsidRPr="00C6331E">
        <w:t>provides</w:t>
      </w:r>
      <w:r w:rsidR="00C24685">
        <w:t xml:space="preserve"> </w:t>
      </w:r>
      <w:r w:rsidRPr="00C6331E">
        <w:t>that</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directions</w:t>
      </w:r>
      <w:r w:rsidR="00C24685">
        <w:t xml:space="preserve"> </w:t>
      </w:r>
      <w:r w:rsidRPr="00C6331E">
        <w:t>are</w:t>
      </w:r>
      <w:r w:rsidR="00C24685">
        <w:t xml:space="preserve"> </w:t>
      </w:r>
      <w:r w:rsidRPr="00C6331E">
        <w:t>responsible</w:t>
      </w:r>
      <w:r w:rsidR="00C24685">
        <w:t xml:space="preserve"> </w:t>
      </w:r>
      <w:r w:rsidRPr="00C6331E">
        <w:t>for</w:t>
      </w:r>
      <w:r w:rsidR="00C24685">
        <w:t xml:space="preserve"> </w:t>
      </w:r>
      <w:r w:rsidRPr="00C6331E">
        <w:t>implementing</w:t>
      </w:r>
      <w:r w:rsidR="00C24685">
        <w:t xml:space="preserve"> </w:t>
      </w:r>
      <w:r w:rsidRPr="00C6331E">
        <w:t>decisions</w:t>
      </w:r>
      <w:r w:rsidR="00C24685">
        <w:t xml:space="preserve"> </w:t>
      </w:r>
      <w:r w:rsidRPr="00C6331E">
        <w:t>of</w:t>
      </w:r>
      <w:r w:rsidR="00C24685">
        <w:t xml:space="preserve"> </w:t>
      </w:r>
      <w:r w:rsidRPr="00C6331E">
        <w:t>their</w:t>
      </w:r>
      <w:r w:rsidR="00C24685">
        <w:t xml:space="preserve"> </w:t>
      </w:r>
      <w:r w:rsidRPr="00C6331E">
        <w:t>superiors.</w:t>
      </w:r>
      <w:r w:rsidR="00C24685">
        <w:t xml:space="preserve"> </w:t>
      </w:r>
      <w:r w:rsidRPr="00C6331E">
        <w:t>When</w:t>
      </w:r>
      <w:r w:rsidR="00C24685">
        <w:t xml:space="preserve"> </w:t>
      </w:r>
      <w:r w:rsidRPr="00C6331E">
        <w:t>having</w:t>
      </w:r>
      <w:r w:rsidR="00C24685">
        <w:t xml:space="preserve"> </w:t>
      </w:r>
      <w:r w:rsidRPr="00C6331E">
        <w:t>grounds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such</w:t>
      </w:r>
      <w:r w:rsidR="00C24685">
        <w:t xml:space="preserve"> </w:t>
      </w:r>
      <w:r w:rsidRPr="00C6331E">
        <w:t>decision</w:t>
      </w:r>
      <w:r w:rsidR="00C24685">
        <w:t xml:space="preserve"> </w:t>
      </w:r>
      <w:r w:rsidRPr="00C6331E">
        <w:t>is</w:t>
      </w:r>
      <w:r w:rsidR="00C24685">
        <w:t xml:space="preserve"> </w:t>
      </w:r>
      <w:r w:rsidRPr="00C6331E">
        <w:t>illegal,</w:t>
      </w:r>
      <w:r w:rsidR="00C24685">
        <w:t xml:space="preserve"> </w:t>
      </w:r>
      <w:r w:rsidRPr="00C6331E">
        <w:t>the</w:t>
      </w:r>
      <w:r w:rsidR="00C24685">
        <w:t xml:space="preserve"> </w:t>
      </w:r>
      <w:r w:rsidRPr="00C6331E">
        <w:t>implementer</w:t>
      </w:r>
      <w:r w:rsidR="00C24685">
        <w:t xml:space="preserve"> </w:t>
      </w:r>
      <w:r w:rsidRPr="00C6331E">
        <w:t>has</w:t>
      </w:r>
      <w:r w:rsidR="00C24685">
        <w:t xml:space="preserve"> </w:t>
      </w:r>
      <w:r w:rsidRPr="00C6331E">
        <w:t>to</w:t>
      </w:r>
      <w:r w:rsidR="00C24685">
        <w:t xml:space="preserve"> </w:t>
      </w:r>
      <w:r w:rsidRPr="00C6331E">
        <w:t>immediately</w:t>
      </w:r>
      <w:r w:rsidR="00C24685">
        <w:t xml:space="preserve"> </w:t>
      </w:r>
      <w:r w:rsidRPr="00C6331E">
        <w:t>report</w:t>
      </w:r>
      <w:r w:rsidR="00C24685">
        <w:t xml:space="preserve"> </w:t>
      </w:r>
      <w:r w:rsidRPr="00C6331E">
        <w:t>in</w:t>
      </w:r>
      <w:r w:rsidR="00C24685">
        <w:t xml:space="preserve"> </w:t>
      </w:r>
      <w:r w:rsidRPr="00C6331E">
        <w:t>writing</w:t>
      </w:r>
      <w:r w:rsidR="00C24685">
        <w:t xml:space="preserve"> </w:t>
      </w:r>
      <w:r w:rsidRPr="00C6331E">
        <w:t>to</w:t>
      </w:r>
      <w:r w:rsidR="00C24685">
        <w:t xml:space="preserve"> </w:t>
      </w:r>
      <w:r w:rsidRPr="00C6331E">
        <w:t>its</w:t>
      </w:r>
      <w:r w:rsidR="00C24685">
        <w:t xml:space="preserve"> </w:t>
      </w:r>
      <w:r w:rsidRPr="00C6331E">
        <w:t>issuer;</w:t>
      </w:r>
      <w:r w:rsidR="00C24685">
        <w:t xml:space="preserve"> </w:t>
      </w:r>
      <w:r w:rsidRPr="00C6331E">
        <w:t>the</w:t>
      </w:r>
      <w:r w:rsidR="00C24685">
        <w:t xml:space="preserve"> </w:t>
      </w:r>
      <w:r w:rsidRPr="00C6331E">
        <w:t>issuer</w:t>
      </w:r>
      <w:r w:rsidR="00C24685">
        <w:t xml:space="preserve"> </w:t>
      </w:r>
      <w:r w:rsidRPr="00C6331E">
        <w:t>who</w:t>
      </w:r>
      <w:r w:rsidR="00C24685">
        <w:t xml:space="preserve"> </w:t>
      </w:r>
      <w:r w:rsidRPr="00C6331E">
        <w:t>upholds</w:t>
      </w:r>
      <w:r w:rsidR="00C24685">
        <w:t xml:space="preserve"> </w:t>
      </w:r>
      <w:r w:rsidRPr="00C6331E">
        <w:t>his/her</w:t>
      </w:r>
      <w:r w:rsidR="00C24685">
        <w:t xml:space="preserve"> </w:t>
      </w:r>
      <w:r w:rsidRPr="00C6331E">
        <w:t>decision</w:t>
      </w:r>
      <w:r w:rsidR="00C24685">
        <w:t xml:space="preserve"> </w:t>
      </w:r>
      <w:r w:rsidRPr="00C6331E">
        <w:t>shall</w:t>
      </w:r>
      <w:r w:rsidR="00C24685">
        <w:t xml:space="preserve"> </w:t>
      </w:r>
      <w:r w:rsidRPr="00C6331E">
        <w:t>issue</w:t>
      </w:r>
      <w:r w:rsidR="00C24685">
        <w:t xml:space="preserve"> </w:t>
      </w:r>
      <w:r w:rsidRPr="00C6331E">
        <w:t>a</w:t>
      </w:r>
      <w:r w:rsidR="00C24685">
        <w:t xml:space="preserve"> </w:t>
      </w:r>
      <w:r w:rsidRPr="00C6331E">
        <w:t>document</w:t>
      </w:r>
      <w:r w:rsidR="00C24685">
        <w:t xml:space="preserve"> </w:t>
      </w:r>
      <w:r w:rsidRPr="00C6331E">
        <w:t>to</w:t>
      </w:r>
      <w:r w:rsidR="00C24685">
        <w:t xml:space="preserve"> </w:t>
      </w:r>
      <w:r w:rsidRPr="00C6331E">
        <w:t>this</w:t>
      </w:r>
      <w:r w:rsidR="00C24685">
        <w:t xml:space="preserve"> </w:t>
      </w:r>
      <w:r w:rsidRPr="00C6331E">
        <w:t>effect</w:t>
      </w:r>
      <w:r w:rsidR="00C24685">
        <w:t xml:space="preserve"> </w:t>
      </w:r>
      <w:r w:rsidRPr="00C6331E">
        <w:t>while</w:t>
      </w:r>
      <w:r w:rsidR="00C24685">
        <w:t xml:space="preserve"> </w:t>
      </w:r>
      <w:r w:rsidRPr="00C6331E">
        <w:t>the</w:t>
      </w:r>
      <w:r w:rsidR="00C24685">
        <w:t xml:space="preserve"> </w:t>
      </w:r>
      <w:r w:rsidRPr="00C6331E">
        <w:t>implementer</w:t>
      </w:r>
      <w:r w:rsidR="00C24685">
        <w:t xml:space="preserve"> </w:t>
      </w:r>
      <w:r w:rsidRPr="00C6331E">
        <w:t>shall</w:t>
      </w:r>
      <w:r w:rsidR="00C24685">
        <w:t xml:space="preserve"> </w:t>
      </w:r>
      <w:r w:rsidRPr="00C6331E">
        <w:t>implement</w:t>
      </w:r>
      <w:r w:rsidR="00C24685">
        <w:t xml:space="preserve"> </w:t>
      </w:r>
      <w:r w:rsidRPr="00C6331E">
        <w:t>the</w:t>
      </w:r>
      <w:r w:rsidR="00C24685">
        <w:t xml:space="preserve"> </w:t>
      </w:r>
      <w:r w:rsidRPr="00C6331E">
        <w:t>decision</w:t>
      </w:r>
      <w:r w:rsidR="00C24685">
        <w:t xml:space="preserve"> </w:t>
      </w:r>
      <w:r w:rsidRPr="00C6331E">
        <w:t>but</w:t>
      </w:r>
      <w:r w:rsidR="00C24685">
        <w:t xml:space="preserve"> </w:t>
      </w:r>
      <w:r w:rsidRPr="00C6331E">
        <w:t>is</w:t>
      </w:r>
      <w:r w:rsidR="00C24685">
        <w:t xml:space="preserve"> </w:t>
      </w:r>
      <w:r w:rsidRPr="00C6331E">
        <w:t>not</w:t>
      </w:r>
      <w:r w:rsidR="00C24685">
        <w:t xml:space="preserve"> </w:t>
      </w:r>
      <w:r w:rsidRPr="00C6331E">
        <w:t>held</w:t>
      </w:r>
      <w:r w:rsidR="00C24685">
        <w:t xml:space="preserve"> </w:t>
      </w:r>
      <w:r w:rsidRPr="00C6331E">
        <w:t>responsible</w:t>
      </w:r>
      <w:r w:rsidR="00C24685">
        <w:t xml:space="preserve"> </w:t>
      </w:r>
      <w:r w:rsidRPr="00C6331E">
        <w:t>for</w:t>
      </w:r>
      <w:r w:rsidR="00C24685">
        <w:t xml:space="preserve"> </w:t>
      </w:r>
      <w:r w:rsidRPr="00C6331E">
        <w:t>implementation</w:t>
      </w:r>
      <w:r w:rsidR="00C24685">
        <w:t xml:space="preserve"> </w:t>
      </w:r>
      <w:r w:rsidRPr="00C6331E">
        <w:t>consequences,</w:t>
      </w:r>
      <w:r w:rsidR="00C24685">
        <w:t xml:space="preserve"> </w:t>
      </w:r>
      <w:r w:rsidRPr="00C6331E">
        <w:t>and</w:t>
      </w:r>
      <w:r w:rsidR="00C24685">
        <w:t xml:space="preserve"> </w:t>
      </w:r>
      <w:r w:rsidRPr="00C6331E">
        <w:t>shall</w:t>
      </w:r>
      <w:r w:rsidR="00C24685">
        <w:t xml:space="preserve"> </w:t>
      </w:r>
      <w:r w:rsidRPr="00C6331E">
        <w:t>report</w:t>
      </w:r>
      <w:r w:rsidR="00C24685">
        <w:t xml:space="preserve"> </w:t>
      </w:r>
      <w:r w:rsidRPr="00C6331E">
        <w:t>to</w:t>
      </w:r>
      <w:r w:rsidR="00C24685">
        <w:t xml:space="preserve"> </w:t>
      </w:r>
      <w:r w:rsidRPr="00C6331E">
        <w:t>the</w:t>
      </w:r>
      <w:r w:rsidR="00C24685">
        <w:t xml:space="preserve"> </w:t>
      </w:r>
      <w:r w:rsidRPr="00C6331E">
        <w:t>immediately</w:t>
      </w:r>
      <w:r w:rsidR="00C24685">
        <w:t xml:space="preserve"> </w:t>
      </w:r>
      <w:r w:rsidRPr="00C6331E">
        <w:t>higher</w:t>
      </w:r>
      <w:r w:rsidR="00C24685">
        <w:t xml:space="preserve"> </w:t>
      </w:r>
      <w:r w:rsidRPr="00C6331E">
        <w:t>authority</w:t>
      </w:r>
      <w:r w:rsidR="00C24685">
        <w:t xml:space="preserve"> </w:t>
      </w:r>
      <w:r w:rsidRPr="00C6331E">
        <w:t>of</w:t>
      </w:r>
      <w:r w:rsidR="00C24685">
        <w:t xml:space="preserve"> </w:t>
      </w:r>
      <w:r w:rsidRPr="00C6331E">
        <w:t>the</w:t>
      </w:r>
      <w:r w:rsidR="00C24685">
        <w:t xml:space="preserve"> </w:t>
      </w:r>
      <w:r w:rsidRPr="00C6331E">
        <w:t>decision</w:t>
      </w:r>
      <w:r w:rsidR="00C24685">
        <w:t xml:space="preserve"> </w:t>
      </w:r>
      <w:r w:rsidRPr="00C6331E">
        <w:t>issuer.</w:t>
      </w:r>
      <w:r w:rsidR="00C24685">
        <w:t xml:space="preserve"> </w:t>
      </w:r>
      <w:r w:rsidRPr="00C6331E">
        <w:t>The</w:t>
      </w:r>
      <w:r w:rsidR="00C24685">
        <w:t xml:space="preserve"> </w:t>
      </w:r>
      <w:r w:rsidRPr="00C6331E">
        <w:t>person</w:t>
      </w:r>
      <w:r w:rsidR="00C24685">
        <w:t xml:space="preserve"> </w:t>
      </w:r>
      <w:r w:rsidRPr="00C6331E">
        <w:t>who</w:t>
      </w:r>
      <w:r w:rsidR="00C24685">
        <w:t xml:space="preserve"> </w:t>
      </w:r>
      <w:r w:rsidRPr="00C6331E">
        <w:t>issues</w:t>
      </w:r>
      <w:r w:rsidR="00C24685">
        <w:t xml:space="preserve"> </w:t>
      </w:r>
      <w:r w:rsidRPr="00C6331E">
        <w:t>a</w:t>
      </w:r>
      <w:r w:rsidR="00C24685">
        <w:t xml:space="preserve"> </w:t>
      </w:r>
      <w:r w:rsidRPr="00C6331E">
        <w:t>decision</w:t>
      </w:r>
      <w:r w:rsidR="00C24685">
        <w:t xml:space="preserve"> </w:t>
      </w:r>
      <w:r w:rsidRPr="00C6331E">
        <w:t>shall</w:t>
      </w:r>
      <w:r w:rsidR="00C24685">
        <w:t xml:space="preserve"> </w:t>
      </w:r>
      <w:r w:rsidRPr="00C6331E">
        <w:t>take</w:t>
      </w:r>
      <w:r w:rsidR="00C24685">
        <w:t xml:space="preserve"> </w:t>
      </w:r>
      <w:r w:rsidRPr="00C6331E">
        <w:t>responsibility</w:t>
      </w:r>
      <w:r w:rsidR="00C24685">
        <w:t xml:space="preserve"> </w:t>
      </w:r>
      <w:r w:rsidRPr="00C6331E">
        <w:t>before</w:t>
      </w:r>
      <w:r w:rsidR="00C24685">
        <w:t xml:space="preserve"> </w:t>
      </w:r>
      <w:r w:rsidRPr="00C6331E">
        <w:t>law</w:t>
      </w:r>
      <w:r w:rsidR="00C24685">
        <w:t xml:space="preserve"> </w:t>
      </w:r>
      <w:r w:rsidRPr="00C6331E">
        <w:t>for</w:t>
      </w:r>
      <w:r w:rsidR="00C24685">
        <w:t xml:space="preserve"> </w:t>
      </w:r>
      <w:r w:rsidRPr="00C6331E">
        <w:t>his/her</w:t>
      </w:r>
      <w:r w:rsidR="00C24685">
        <w:t xml:space="preserve"> </w:t>
      </w:r>
      <w:r w:rsidRPr="00C6331E">
        <w:t>decision.</w:t>
      </w:r>
    </w:p>
    <w:p w:rsidR="00F21141" w:rsidRPr="00C6331E" w:rsidRDefault="00F21141" w:rsidP="003C58BE">
      <w:pPr>
        <w:pStyle w:val="SingleTxtG"/>
      </w:pPr>
      <w:r w:rsidRPr="00C6331E">
        <w:t>67.</w:t>
      </w:r>
      <w:r w:rsidRPr="00C6331E">
        <w:tab/>
        <w:t>Regulations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this</w:t>
      </w:r>
      <w:r w:rsidR="00C24685">
        <w:t xml:space="preserve"> </w:t>
      </w:r>
      <w:r w:rsidRPr="00C6331E">
        <w:t>situation</w:t>
      </w:r>
      <w:r w:rsidR="00C24685">
        <w:t xml:space="preserve"> </w:t>
      </w:r>
      <w:r w:rsidRPr="00C6331E">
        <w:t>have</w:t>
      </w:r>
      <w:r w:rsidR="00C24685">
        <w:t xml:space="preserve"> </w:t>
      </w:r>
      <w:r w:rsidRPr="00C6331E">
        <w:t>not</w:t>
      </w:r>
      <w:r w:rsidR="00C24685">
        <w:t xml:space="preserve"> </w:t>
      </w:r>
      <w:r w:rsidRPr="00C6331E">
        <w:t>fully</w:t>
      </w:r>
      <w:r w:rsidR="00C24685">
        <w:t xml:space="preserve"> </w:t>
      </w:r>
      <w:r w:rsidRPr="00C6331E">
        <w:t>met</w:t>
      </w:r>
      <w:r w:rsidR="00C24685">
        <w:t xml:space="preserve"> </w:t>
      </w:r>
      <w:r w:rsidRPr="00C6331E">
        <w:t>the</w:t>
      </w:r>
      <w:r w:rsidR="00C24685">
        <w:t xml:space="preserve"> </w:t>
      </w:r>
      <w:r w:rsidRPr="00C6331E">
        <w:t>requirements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However,</w:t>
      </w:r>
      <w:r w:rsidR="00C24685">
        <w:t xml:space="preserve"> </w:t>
      </w:r>
      <w:r w:rsidRPr="00C6331E">
        <w:t>at</w:t>
      </w:r>
      <w:r w:rsidR="00C24685">
        <w:t xml:space="preserve"> </w:t>
      </w:r>
      <w:r w:rsidRPr="00C6331E">
        <w:t>present,</w:t>
      </w:r>
      <w:r w:rsidR="00C24685">
        <w:t xml:space="preserve"> </w:t>
      </w:r>
      <w:r w:rsidRPr="00C6331E">
        <w:t>no</w:t>
      </w:r>
      <w:r w:rsidR="00C24685">
        <w:t xml:space="preserve"> </w:t>
      </w:r>
      <w:r w:rsidRPr="00C6331E">
        <w:t>case</w:t>
      </w:r>
      <w:r w:rsidR="00C24685">
        <w:t xml:space="preserve"> </w:t>
      </w:r>
      <w:r w:rsidRPr="00C6331E">
        <w:t>has</w:t>
      </w:r>
      <w:r w:rsidR="00C24685">
        <w:t xml:space="preserve"> </w:t>
      </w:r>
      <w:r w:rsidRPr="00C6331E">
        <w:t>been</w:t>
      </w:r>
      <w:r w:rsidR="00C24685">
        <w:t xml:space="preserve"> </w:t>
      </w:r>
      <w:r w:rsidRPr="00C6331E">
        <w:t>reported</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that</w:t>
      </w:r>
      <w:r w:rsidR="00C24685">
        <w:t xml:space="preserve"> </w:t>
      </w:r>
      <w:r w:rsidR="008313BC">
        <w:t>“</w:t>
      </w:r>
      <w:r w:rsidRPr="00C6331E">
        <w:t>superior</w:t>
      </w:r>
      <w:r w:rsidR="00C24685">
        <w:t xml:space="preserve"> </w:t>
      </w:r>
      <w:r w:rsidRPr="00C6331E">
        <w:t>order</w:t>
      </w:r>
      <w:r w:rsidR="008313BC">
        <w:t>”</w:t>
      </w:r>
      <w:r w:rsidR="00C24685">
        <w:t xml:space="preserve"> </w:t>
      </w:r>
      <w:r w:rsidRPr="00C6331E">
        <w:t>was</w:t>
      </w:r>
      <w:r w:rsidR="00C24685">
        <w:t xml:space="preserve"> </w:t>
      </w:r>
      <w:r w:rsidRPr="00C6331E">
        <w:t>invoked</w:t>
      </w:r>
      <w:r w:rsidR="00C24685">
        <w:t xml:space="preserve"> </w:t>
      </w:r>
      <w:r w:rsidRPr="00C6331E">
        <w:t>as</w:t>
      </w:r>
      <w:r w:rsidR="00C24685">
        <w:t xml:space="preserve"> </w:t>
      </w:r>
      <w:r w:rsidRPr="00C6331E">
        <w:t>a</w:t>
      </w:r>
      <w:r w:rsidR="00C24685">
        <w:t xml:space="preserve"> </w:t>
      </w:r>
      <w:r w:rsidRPr="00C6331E">
        <w:t>justification</w:t>
      </w:r>
      <w:r w:rsidR="00C24685">
        <w:t xml:space="preserve"> </w:t>
      </w:r>
      <w:r w:rsidRPr="00C6331E">
        <w:t>of</w:t>
      </w:r>
      <w:r w:rsidR="00C24685">
        <w:t xml:space="preserve"> </w:t>
      </w:r>
      <w:r w:rsidRPr="00C6331E">
        <w:t>torture.</w:t>
      </w:r>
    </w:p>
    <w:p w:rsidR="00F21141" w:rsidRPr="00C6331E" w:rsidRDefault="00F21141" w:rsidP="002D5B48">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3</w:t>
      </w:r>
    </w:p>
    <w:p w:rsidR="00F21141" w:rsidRPr="00C6331E" w:rsidRDefault="00F21141" w:rsidP="002D5B48">
      <w:pPr>
        <w:pStyle w:val="H4G"/>
      </w:pPr>
      <w:r w:rsidRPr="00C6331E">
        <w:tab/>
      </w:r>
      <w:r w:rsidRPr="00C6331E">
        <w:tab/>
        <w:t>Deportation</w:t>
      </w:r>
    </w:p>
    <w:p w:rsidR="00F21141" w:rsidRPr="00C6331E" w:rsidRDefault="00F21141" w:rsidP="003C58BE">
      <w:pPr>
        <w:pStyle w:val="SingleTxtG"/>
      </w:pPr>
      <w:r w:rsidRPr="00C6331E">
        <w:t>68.</w:t>
      </w:r>
      <w:r w:rsidRPr="00C6331E">
        <w:tab/>
        <w:t>Deportation</w:t>
      </w:r>
      <w:r w:rsidR="00C24685">
        <w:t xml:space="preserve"> </w:t>
      </w:r>
      <w:r w:rsidRPr="00C6331E">
        <w:t>is</w:t>
      </w:r>
      <w:r w:rsidR="00C24685">
        <w:t xml:space="preserve"> </w:t>
      </w:r>
      <w:r w:rsidRPr="00C6331E">
        <w:t>the</w:t>
      </w:r>
      <w:r w:rsidR="00C24685">
        <w:t xml:space="preserve"> </w:t>
      </w:r>
      <w:r w:rsidRPr="00C6331E">
        <w:t>major</w:t>
      </w:r>
      <w:r w:rsidR="00C24685">
        <w:t xml:space="preserve"> </w:t>
      </w:r>
      <w:r w:rsidRPr="00C6331E">
        <w:t>or</w:t>
      </w:r>
      <w:r w:rsidR="00C24685">
        <w:t xml:space="preserve"> </w:t>
      </w:r>
      <w:r w:rsidRPr="00C6331E">
        <w:t>supplementary</w:t>
      </w:r>
      <w:r w:rsidR="00C24685">
        <w:t xml:space="preserve"> </w:t>
      </w:r>
      <w:r w:rsidRPr="00C6331E">
        <w:t>punishment</w:t>
      </w:r>
      <w:r w:rsidR="00C24685">
        <w:t xml:space="preserve"> </w:t>
      </w:r>
      <w:r w:rsidRPr="00C6331E">
        <w:t>which</w:t>
      </w:r>
      <w:r w:rsidR="00C24685">
        <w:t xml:space="preserve"> </w:t>
      </w:r>
      <w:r w:rsidRPr="00C6331E">
        <w:t>is</w:t>
      </w:r>
      <w:r w:rsidR="00C24685">
        <w:t xml:space="preserve"> </w:t>
      </w:r>
      <w:r w:rsidRPr="00C6331E">
        <w:t>regulated</w:t>
      </w:r>
      <w:r w:rsidR="00C24685">
        <w:t xml:space="preserve"> </w:t>
      </w:r>
      <w:r w:rsidRPr="00C6331E">
        <w:t>at</w:t>
      </w:r>
      <w:r w:rsidR="00C24685">
        <w:t xml:space="preserve"> </w:t>
      </w:r>
      <w:r w:rsidRPr="00C6331E">
        <w:t>Article</w:t>
      </w:r>
      <w:r w:rsidR="00C24685">
        <w:t xml:space="preserve"> </w:t>
      </w:r>
      <w:r w:rsidRPr="00C6331E">
        <w:t>28</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Article</w:t>
      </w:r>
      <w:r w:rsidR="00C24685">
        <w:t xml:space="preserve"> </w:t>
      </w:r>
      <w:r w:rsidRPr="00C6331E">
        <w:t>32</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or</w:t>
      </w:r>
      <w:r w:rsidR="00C24685">
        <w:t xml:space="preserve"> </w:t>
      </w:r>
      <w:r w:rsidRPr="00C6331E">
        <w:t>is</w:t>
      </w:r>
      <w:r w:rsidR="00C24685">
        <w:t xml:space="preserve"> </w:t>
      </w:r>
      <w:r w:rsidRPr="00C6331E">
        <w:t>a</w:t>
      </w:r>
      <w:r w:rsidR="00C24685">
        <w:t xml:space="preserve"> </w:t>
      </w:r>
      <w:r w:rsidRPr="00C6331E">
        <w:t>form</w:t>
      </w:r>
      <w:r w:rsidR="00C24685">
        <w:t xml:space="preserve"> </w:t>
      </w:r>
      <w:r w:rsidRPr="00C6331E">
        <w:t>of</w:t>
      </w:r>
      <w:r w:rsidR="00C24685">
        <w:t xml:space="preserve"> </w:t>
      </w:r>
      <w:r w:rsidRPr="00C6331E">
        <w:t>administrative</w:t>
      </w:r>
      <w:r w:rsidR="00C24685">
        <w:t xml:space="preserve"> </w:t>
      </w:r>
      <w:r w:rsidRPr="00C6331E">
        <w:t>violation</w:t>
      </w:r>
      <w:r w:rsidR="00C24685">
        <w:t xml:space="preserve"> </w:t>
      </w:r>
      <w:r w:rsidRPr="00C6331E">
        <w:t>handling</w:t>
      </w:r>
      <w:r w:rsidR="00C24685">
        <w:t xml:space="preserve"> </w:t>
      </w:r>
      <w:r w:rsidRPr="00C6331E">
        <w:t>which</w:t>
      </w:r>
      <w:r w:rsidR="00C24685">
        <w:t xml:space="preserve"> </w:t>
      </w:r>
      <w:r w:rsidRPr="00C6331E">
        <w:t>is</w:t>
      </w:r>
      <w:r w:rsidR="00C24685">
        <w:t xml:space="preserve"> </w:t>
      </w:r>
      <w:r w:rsidRPr="00C6331E">
        <w:t>regulated</w:t>
      </w:r>
      <w:r w:rsidR="00C24685">
        <w:t xml:space="preserve"> </w:t>
      </w:r>
      <w:r w:rsidRPr="00C6331E">
        <w:t>at</w:t>
      </w:r>
      <w:r w:rsidR="00C24685">
        <w:t xml:space="preserve"> </w:t>
      </w:r>
      <w:r w:rsidRPr="00C6331E">
        <w:t>Article</w:t>
      </w:r>
      <w:r w:rsidR="00C24685">
        <w:t xml:space="preserve"> </w:t>
      </w:r>
      <w:r w:rsidRPr="00C6331E">
        <w:t>27</w:t>
      </w:r>
      <w:r w:rsidR="00C24685">
        <w:t xml:space="preserve"> </w:t>
      </w:r>
      <w:r w:rsidRPr="00C6331E">
        <w:t>of</w:t>
      </w:r>
      <w:r w:rsidR="00C24685">
        <w:t xml:space="preserve"> </w:t>
      </w:r>
      <w:r w:rsidRPr="00C6331E">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Handling</w:t>
      </w:r>
      <w:r w:rsidR="00C24685">
        <w:t xml:space="preserve"> </w:t>
      </w:r>
      <w:r w:rsidRPr="00C6331E">
        <w:t>Administrative</w:t>
      </w:r>
      <w:r w:rsidR="00C24685">
        <w:t xml:space="preserve"> </w:t>
      </w:r>
      <w:r w:rsidRPr="00C6331E">
        <w:t>Violations.</w:t>
      </w:r>
    </w:p>
    <w:p w:rsidR="00F21141" w:rsidRPr="00C6331E" w:rsidRDefault="00F21141" w:rsidP="003C58BE">
      <w:pPr>
        <w:pStyle w:val="SingleTxtG"/>
      </w:pPr>
      <w:r w:rsidRPr="00C6331E">
        <w:t>69.</w:t>
      </w:r>
      <w:r w:rsidRPr="00C6331E">
        <w:tab/>
        <w:t>Compelled</w:t>
      </w:r>
      <w:r w:rsidR="00C24685">
        <w:t xml:space="preserve"> </w:t>
      </w:r>
      <w:r w:rsidRPr="00C6331E">
        <w:t>exit</w:t>
      </w:r>
      <w:r w:rsidR="00C24685">
        <w:t xml:space="preserve"> </w:t>
      </w:r>
      <w:r w:rsidRPr="00C6331E">
        <w:t>is</w:t>
      </w:r>
      <w:r w:rsidR="00C24685">
        <w:t xml:space="preserve"> </w:t>
      </w:r>
      <w:r w:rsidRPr="00C6331E">
        <w:t>a</w:t>
      </w:r>
      <w:r w:rsidR="00C24685">
        <w:t xml:space="preserve"> </w:t>
      </w:r>
      <w:r w:rsidRPr="00C6331E">
        <w:t>measure</w:t>
      </w:r>
      <w:r w:rsidR="00C24685">
        <w:t xml:space="preserve"> </w:t>
      </w:r>
      <w:r w:rsidRPr="00C6331E">
        <w:t>stipulated</w:t>
      </w:r>
      <w:r w:rsidR="00C24685">
        <w:t xml:space="preserve"> </w:t>
      </w:r>
      <w:r w:rsidRPr="00C6331E">
        <w:t>in</w:t>
      </w:r>
      <w:r w:rsidR="00C24685">
        <w:t xml:space="preserve"> </w:t>
      </w:r>
      <w:r w:rsidRPr="00C6331E">
        <w:t>para.</w:t>
      </w:r>
      <w:r w:rsidR="00B12665">
        <w:t xml:space="preserve"> </w:t>
      </w:r>
      <w:r w:rsidRPr="00C6331E">
        <w:t>8,</w:t>
      </w:r>
      <w:r w:rsidR="00C24685">
        <w:t xml:space="preserve"> </w:t>
      </w:r>
      <w:r w:rsidR="00347632">
        <w:t>Article</w:t>
      </w:r>
      <w:r w:rsidR="00B44D3A">
        <w:t xml:space="preserve"> </w:t>
      </w:r>
      <w:r w:rsidRPr="00C6331E">
        <w:t>3</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foreigners</w:t>
      </w:r>
      <w:r w:rsidR="008313BC">
        <w:t>’</w:t>
      </w:r>
      <w:r w:rsidR="00C24685">
        <w:t xml:space="preserve"> </w:t>
      </w:r>
      <w:r w:rsidRPr="00C6331E">
        <w:t>entry</w:t>
      </w:r>
      <w:r w:rsidR="00C24685">
        <w:t xml:space="preserve"> </w:t>
      </w:r>
      <w:r w:rsidRPr="00C6331E">
        <w:t>into,</w:t>
      </w:r>
      <w:r w:rsidR="00C24685">
        <w:t xml:space="preserve"> </w:t>
      </w:r>
      <w:r w:rsidRPr="00C6331E">
        <w:t>exit</w:t>
      </w:r>
      <w:r w:rsidR="00C24685">
        <w:t xml:space="preserve"> </w:t>
      </w:r>
      <w:r w:rsidRPr="00C6331E">
        <w:t>from,</w:t>
      </w:r>
      <w:r w:rsidR="00C24685">
        <w:t xml:space="preserve"> </w:t>
      </w:r>
      <w:r w:rsidRPr="00C6331E">
        <w:t>transit</w:t>
      </w:r>
      <w:r w:rsidR="00C24685">
        <w:t xml:space="preserve"> </w:t>
      </w:r>
      <w:r w:rsidRPr="00C6331E">
        <w:t>through</w:t>
      </w:r>
      <w:r w:rsidR="00C24685">
        <w:t xml:space="preserve"> </w:t>
      </w:r>
      <w:r w:rsidRPr="00C6331E">
        <w:t>and</w:t>
      </w:r>
      <w:r w:rsidR="00C24685">
        <w:t xml:space="preserve"> </w:t>
      </w:r>
      <w:r w:rsidRPr="00C6331E">
        <w:t>residence</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w:t>
      </w:r>
      <w:r w:rsidR="00C24685">
        <w:t xml:space="preserve"> </w:t>
      </w:r>
      <w:r w:rsidRPr="00C6331E">
        <w:t>foreigner</w:t>
      </w:r>
      <w:r w:rsidR="00C24685">
        <w:t xml:space="preserve"> </w:t>
      </w:r>
      <w:r w:rsidRPr="00C6331E">
        <w:t>may</w:t>
      </w:r>
      <w:r w:rsidR="00C24685">
        <w:t xml:space="preserve"> </w:t>
      </w:r>
      <w:r w:rsidRPr="00C6331E">
        <w:t>be</w:t>
      </w:r>
      <w:r w:rsidR="00C24685">
        <w:t xml:space="preserve"> </w:t>
      </w:r>
      <w:r w:rsidRPr="00C6331E">
        <w:t>compelled</w:t>
      </w:r>
      <w:r w:rsidR="00C24685">
        <w:t xml:space="preserve"> </w:t>
      </w:r>
      <w:r w:rsidRPr="00C6331E">
        <w:t>to</w:t>
      </w:r>
      <w:r w:rsidR="00C24685">
        <w:t xml:space="preserve"> </w:t>
      </w:r>
      <w:r w:rsidRPr="00C6331E">
        <w:t>exit</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the</w:t>
      </w:r>
      <w:r w:rsidR="00C24685">
        <w:t xml:space="preserve"> </w:t>
      </w:r>
      <w:r w:rsidRPr="00C6331E">
        <w:t>following</w:t>
      </w:r>
      <w:r w:rsidR="00C24685">
        <w:t xml:space="preserve"> </w:t>
      </w:r>
      <w:r w:rsidRPr="00C6331E">
        <w:t>cases:</w:t>
      </w:r>
      <w:r w:rsidR="00C24685">
        <w:t xml:space="preserve"> </w:t>
      </w:r>
      <w:r w:rsidRPr="00C6331E">
        <w:t>his</w:t>
      </w:r>
      <w:r w:rsidR="00C24685">
        <w:t xml:space="preserve"> </w:t>
      </w:r>
      <w:r w:rsidRPr="00C6331E">
        <w:t>or</w:t>
      </w:r>
      <w:r w:rsidR="00C24685">
        <w:t xml:space="preserve"> </w:t>
      </w:r>
      <w:r w:rsidRPr="00C6331E">
        <w:t>her</w:t>
      </w:r>
      <w:r w:rsidR="00C24685">
        <w:t xml:space="preserve"> </w:t>
      </w:r>
      <w:r w:rsidRPr="00C6331E">
        <w:t>temporary</w:t>
      </w:r>
      <w:r w:rsidR="00C24685">
        <w:t xml:space="preserve"> </w:t>
      </w:r>
      <w:r w:rsidRPr="00C6331E">
        <w:t>residence</w:t>
      </w:r>
      <w:r w:rsidR="00C24685">
        <w:t xml:space="preserve"> </w:t>
      </w:r>
      <w:r w:rsidRPr="00C6331E">
        <w:t>duration</w:t>
      </w:r>
      <w:r w:rsidR="00C24685">
        <w:t xml:space="preserve"> </w:t>
      </w:r>
      <w:r w:rsidRPr="00C6331E">
        <w:t>has</w:t>
      </w:r>
      <w:r w:rsidR="00C24685">
        <w:t xml:space="preserve"> </w:t>
      </w:r>
      <w:r w:rsidRPr="00C6331E">
        <w:t>expired</w:t>
      </w:r>
      <w:r w:rsidR="00C24685">
        <w:t xml:space="preserve"> </w:t>
      </w:r>
      <w:r w:rsidRPr="00C6331E">
        <w:t>but</w:t>
      </w:r>
      <w:r w:rsidR="00C24685">
        <w:t xml:space="preserve"> </w:t>
      </w:r>
      <w:r w:rsidRPr="00C6331E">
        <w:t>he/she</w:t>
      </w:r>
      <w:r w:rsidR="00C24685">
        <w:t xml:space="preserve"> </w:t>
      </w:r>
      <w:r w:rsidRPr="00C6331E">
        <w:t>does</w:t>
      </w:r>
      <w:r w:rsidR="00C24685">
        <w:t xml:space="preserve"> </w:t>
      </w:r>
      <w:r w:rsidRPr="00C6331E">
        <w:t>not</w:t>
      </w:r>
      <w:r w:rsidR="00C24685">
        <w:t xml:space="preserve"> </w:t>
      </w:r>
      <w:r w:rsidRPr="00C6331E">
        <w:t>leave</w:t>
      </w:r>
      <w:r w:rsidR="00C24685">
        <w:t xml:space="preserve"> </w:t>
      </w:r>
      <w:r w:rsidRPr="00C6331E">
        <w:t>Viet</w:t>
      </w:r>
      <w:r w:rsidR="00C24685">
        <w:t xml:space="preserve"> </w:t>
      </w:r>
      <w:r w:rsidRPr="00C6331E">
        <w:t>Nam</w:t>
      </w:r>
      <w:r w:rsidR="00C24685">
        <w:t xml:space="preserve"> </w:t>
      </w:r>
      <w:r w:rsidRPr="00C6331E">
        <w:t>or</w:t>
      </w:r>
      <w:r w:rsidR="00C24685">
        <w:t xml:space="preserve"> </w:t>
      </w:r>
      <w:r w:rsidRPr="00C6331E">
        <w:t>for</w:t>
      </w:r>
      <w:r w:rsidR="00C24685">
        <w:t xml:space="preserve"> </w:t>
      </w:r>
      <w:r w:rsidRPr="00C6331E">
        <w:t>the</w:t>
      </w:r>
      <w:r w:rsidR="00C24685">
        <w:t xml:space="preserve"> </w:t>
      </w:r>
      <w:r w:rsidRPr="00C6331E">
        <w:t>reason</w:t>
      </w:r>
      <w:r w:rsidR="00C24685">
        <w:t xml:space="preserve"> </w:t>
      </w:r>
      <w:r w:rsidRPr="00C6331E">
        <w:t>of</w:t>
      </w:r>
      <w:r w:rsidR="00C24685">
        <w:t xml:space="preserve"> </w:t>
      </w:r>
      <w:r w:rsidRPr="00C6331E">
        <w:t>national</w:t>
      </w:r>
      <w:r w:rsidR="00C24685">
        <w:t xml:space="preserve"> </w:t>
      </w:r>
      <w:r w:rsidRPr="00C6331E">
        <w:t>defence,</w:t>
      </w:r>
      <w:r w:rsidR="00C24685">
        <w:t xml:space="preserve"> </w:t>
      </w:r>
      <w:r w:rsidRPr="00C6331E">
        <w:t>security</w:t>
      </w:r>
      <w:r w:rsidR="00C24685">
        <w:t xml:space="preserve"> </w:t>
      </w:r>
      <w:r w:rsidRPr="00C6331E">
        <w:t>or</w:t>
      </w:r>
      <w:r w:rsidR="00C24685">
        <w:t xml:space="preserve"> </w:t>
      </w:r>
      <w:r w:rsidRPr="00C6331E">
        <w:t>social</w:t>
      </w:r>
      <w:r w:rsidR="00C24685">
        <w:t xml:space="preserve"> </w:t>
      </w:r>
      <w:r w:rsidRPr="00C6331E">
        <w:t>order</w:t>
      </w:r>
      <w:r w:rsidR="00C24685">
        <w:t xml:space="preserve"> </w:t>
      </w:r>
      <w:r w:rsidRPr="00C6331E">
        <w:t>and</w:t>
      </w:r>
      <w:r w:rsidR="00C24685">
        <w:t xml:space="preserve"> </w:t>
      </w:r>
      <w:r w:rsidRPr="00C6331E">
        <w:t>safety</w:t>
      </w:r>
      <w:r w:rsidR="00C24685">
        <w:t xml:space="preserve"> </w:t>
      </w:r>
      <w:r w:rsidRPr="00C6331E">
        <w:t>(para.</w:t>
      </w:r>
      <w:r w:rsidR="00B44D3A">
        <w:t xml:space="preserve"> </w:t>
      </w:r>
      <w:r w:rsidRPr="00C6331E">
        <w:t>1,</w:t>
      </w:r>
      <w:r w:rsidR="00C24685">
        <w:t xml:space="preserve"> </w:t>
      </w:r>
      <w:r w:rsidRPr="00C6331E">
        <w:t>Art.</w:t>
      </w:r>
      <w:r w:rsidR="00B44D3A">
        <w:t xml:space="preserve"> </w:t>
      </w:r>
      <w:r w:rsidRPr="00C6331E">
        <w:t>30).</w:t>
      </w:r>
      <w:r w:rsidR="00C24685">
        <w:t xml:space="preserve"> </w:t>
      </w:r>
      <w:r w:rsidRPr="00C6331E">
        <w:t>Since</w:t>
      </w:r>
      <w:r w:rsidR="00C24685">
        <w:t xml:space="preserve"> </w:t>
      </w:r>
      <w:r w:rsidRPr="00C6331E">
        <w:t>this</w:t>
      </w:r>
      <w:r w:rsidR="00C24685">
        <w:t xml:space="preserve"> </w:t>
      </w:r>
      <w:r w:rsidRPr="00C6331E">
        <w:t>Law</w:t>
      </w:r>
      <w:r w:rsidR="008313BC">
        <w:t>’</w:t>
      </w:r>
      <w:r w:rsidRPr="00C6331E">
        <w:t>s</w:t>
      </w:r>
      <w:r w:rsidR="00C24685">
        <w:t xml:space="preserve"> </w:t>
      </w:r>
      <w:r w:rsidRPr="00C6331E">
        <w:t>entry</w:t>
      </w:r>
      <w:r w:rsidR="00C24685">
        <w:t xml:space="preserve"> </w:t>
      </w:r>
      <w:r w:rsidRPr="00C6331E">
        <w:t>into</w:t>
      </w:r>
      <w:r w:rsidR="00C24685">
        <w:t xml:space="preserve"> </w:t>
      </w:r>
      <w:r w:rsidRPr="00C6331E">
        <w:t>force</w:t>
      </w:r>
      <w:r w:rsidR="00C24685">
        <w:t xml:space="preserve"> </w:t>
      </w:r>
      <w:r w:rsidRPr="00C6331E">
        <w:t>(1st</w:t>
      </w:r>
      <w:r w:rsidR="00C24685">
        <w:t xml:space="preserve"> </w:t>
      </w:r>
      <w:r w:rsidRPr="00C6331E">
        <w:t>January,</w:t>
      </w:r>
      <w:r w:rsidR="00C24685">
        <w:t xml:space="preserve"> </w:t>
      </w:r>
      <w:r w:rsidRPr="00C6331E">
        <w:t>2015),</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compelled</w:t>
      </w:r>
      <w:r w:rsidR="00C24685">
        <w:t xml:space="preserve"> </w:t>
      </w:r>
      <w:r w:rsidRPr="00C6331E">
        <w:t>any</w:t>
      </w:r>
      <w:r w:rsidR="00C24685">
        <w:t xml:space="preserve"> </w:t>
      </w:r>
      <w:r w:rsidRPr="00C6331E">
        <w:t>foreigners</w:t>
      </w:r>
      <w:r w:rsidR="00C24685">
        <w:t xml:space="preserve"> </w:t>
      </w:r>
      <w:r w:rsidRPr="00C6331E">
        <w:t>to</w:t>
      </w:r>
      <w:r w:rsidR="00C24685">
        <w:t xml:space="preserve"> </w:t>
      </w:r>
      <w:r w:rsidRPr="00C6331E">
        <w:t>exit</w:t>
      </w:r>
      <w:r w:rsidR="00C24685">
        <w:t xml:space="preserve"> </w:t>
      </w:r>
      <w:r w:rsidRPr="00C6331E">
        <w:t>the</w:t>
      </w:r>
      <w:r w:rsidR="00C24685">
        <w:t xml:space="preserve"> </w:t>
      </w:r>
      <w:r w:rsidRPr="00C6331E">
        <w:t>country.</w:t>
      </w:r>
    </w:p>
    <w:p w:rsidR="00F21141" w:rsidRPr="00C6331E" w:rsidRDefault="00F21141" w:rsidP="003C58BE">
      <w:pPr>
        <w:pStyle w:val="SingleTxtG"/>
      </w:pPr>
      <w:r w:rsidRPr="00C6331E">
        <w:t>70.</w:t>
      </w:r>
      <w:r w:rsidRPr="00C6331E">
        <w:tab/>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Handling</w:t>
      </w:r>
      <w:r w:rsidR="00C24685">
        <w:t xml:space="preserve"> </w:t>
      </w:r>
      <w:r w:rsidRPr="00C6331E">
        <w:t>Administrative</w:t>
      </w:r>
      <w:r w:rsidR="00C24685">
        <w:t xml:space="preserve"> </w:t>
      </w:r>
      <w:r w:rsidRPr="00C6331E">
        <w:t>Violations</w:t>
      </w:r>
      <w:r w:rsidR="00C24685">
        <w:t xml:space="preserve"> </w:t>
      </w:r>
      <w:r w:rsidRPr="00C6331E">
        <w:t>specifically</w:t>
      </w:r>
      <w:r w:rsidR="00C24685">
        <w:t xml:space="preserve"> </w:t>
      </w:r>
      <w:r w:rsidRPr="00C6331E">
        <w:t>provides</w:t>
      </w:r>
      <w:r w:rsidR="00C24685">
        <w:t xml:space="preserve"> </w:t>
      </w:r>
      <w:r w:rsidRPr="00C6331E">
        <w:t>procedure</w:t>
      </w:r>
      <w:r w:rsidR="00C24685">
        <w:t xml:space="preserve"> </w:t>
      </w:r>
      <w:r w:rsidRPr="00C6331E">
        <w:t>and</w:t>
      </w:r>
      <w:r w:rsidR="00C24685">
        <w:t xml:space="preserve"> </w:t>
      </w:r>
      <w:r w:rsidRPr="00C6331E">
        <w:t>power</w:t>
      </w:r>
      <w:r w:rsidR="00C24685">
        <w:t xml:space="preserve"> </w:t>
      </w:r>
      <w:r w:rsidRPr="00C6331E">
        <w:t>for</w:t>
      </w:r>
      <w:r w:rsidR="00C24685">
        <w:t xml:space="preserve"> </w:t>
      </w:r>
      <w:r w:rsidRPr="00C6331E">
        <w:t>expulsion</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administrative</w:t>
      </w:r>
      <w:r w:rsidR="00C24685">
        <w:t xml:space="preserve"> </w:t>
      </w:r>
      <w:r w:rsidRPr="00C6331E">
        <w:t>procedure.</w:t>
      </w:r>
    </w:p>
    <w:p w:rsidR="00F21141" w:rsidRPr="00C6331E" w:rsidRDefault="00F21141" w:rsidP="003C58BE">
      <w:pPr>
        <w:pStyle w:val="SingleTxtG"/>
      </w:pPr>
      <w:r w:rsidRPr="00C6331E">
        <w:t>71.</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Judgements</w:t>
      </w:r>
      <w:r w:rsidR="00C24685">
        <w:t xml:space="preserve"> </w:t>
      </w:r>
      <w:r w:rsidRPr="00C6331E">
        <w:t>defines</w:t>
      </w:r>
      <w:r w:rsidR="00C24685">
        <w:t xml:space="preserve"> </w:t>
      </w:r>
      <w:r w:rsidRPr="00C6331E">
        <w:t>specifically</w:t>
      </w:r>
      <w:r w:rsidR="00C24685">
        <w:t xml:space="preserve"> </w:t>
      </w:r>
      <w:r w:rsidRPr="00C6331E">
        <w:t>principle,</w:t>
      </w:r>
      <w:r w:rsidR="00C24685">
        <w:t xml:space="preserve"> </w:t>
      </w:r>
      <w:r w:rsidRPr="00C6331E">
        <w:t>procedure,</w:t>
      </w:r>
      <w:r w:rsidR="00C24685">
        <w:t xml:space="preserve"> </w:t>
      </w:r>
      <w:r w:rsidRPr="00C6331E">
        <w:t>organisation,</w:t>
      </w:r>
      <w:r w:rsidR="00C24685">
        <w:t xml:space="preserve"> </w:t>
      </w:r>
      <w:r w:rsidRPr="00C6331E">
        <w:t>duty,</w:t>
      </w:r>
      <w:r w:rsidR="00C24685">
        <w:t xml:space="preserve"> </w:t>
      </w:r>
      <w:r w:rsidRPr="00C6331E">
        <w:t>power</w:t>
      </w:r>
      <w:r w:rsidR="00C24685">
        <w:t xml:space="preserve"> </w:t>
      </w:r>
      <w:r w:rsidRPr="00C6331E">
        <w:t>of</w:t>
      </w:r>
      <w:r w:rsidR="00C24685">
        <w:t xml:space="preserve"> </w:t>
      </w:r>
      <w:r w:rsidRPr="00C6331E">
        <w:t>the</w:t>
      </w:r>
      <w:r w:rsidR="00C24685">
        <w:t xml:space="preserve"> </w:t>
      </w:r>
      <w:r w:rsidRPr="00C6331E">
        <w:t>authorised</w:t>
      </w:r>
      <w:r w:rsidR="00C24685">
        <w:t xml:space="preserve"> </w:t>
      </w:r>
      <w:r w:rsidRPr="00C6331E">
        <w:t>agencies</w:t>
      </w:r>
      <w:r w:rsidR="00C24685">
        <w:t xml:space="preserve"> </w:t>
      </w:r>
      <w:r w:rsidRPr="00C6331E">
        <w:t>in</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deportation</w:t>
      </w:r>
      <w:r w:rsidR="00C24685">
        <w:t xml:space="preserve"> </w:t>
      </w:r>
      <w:r w:rsidRPr="00C6331E">
        <w:t>penalty;</w:t>
      </w:r>
      <w:r w:rsidR="00C24685">
        <w:t xml:space="preserve"> </w:t>
      </w:r>
      <w:r w:rsidRPr="00C6331E">
        <w:t>rights,</w:t>
      </w:r>
      <w:r w:rsidR="00C24685">
        <w:t xml:space="preserve"> </w:t>
      </w:r>
      <w:r w:rsidRPr="00C6331E">
        <w:t>duties</w:t>
      </w:r>
      <w:r w:rsidR="00C24685">
        <w:t xml:space="preserve"> </w:t>
      </w:r>
      <w:r w:rsidRPr="00C6331E">
        <w:t>of</w:t>
      </w:r>
      <w:r w:rsidR="00C24685">
        <w:t xml:space="preserve"> </w:t>
      </w:r>
      <w:r w:rsidRPr="00C6331E">
        <w:t>the</w:t>
      </w:r>
      <w:r w:rsidR="00C24685">
        <w:t xml:space="preserve"> </w:t>
      </w:r>
      <w:r w:rsidRPr="00C6331E">
        <w:t>person</w:t>
      </w:r>
      <w:r w:rsidR="00C24685">
        <w:t xml:space="preserve"> </w:t>
      </w:r>
      <w:r w:rsidRPr="00C6331E">
        <w:t>who</w:t>
      </w:r>
      <w:r w:rsidR="00C24685">
        <w:t xml:space="preserve"> </w:t>
      </w:r>
      <w:r w:rsidRPr="00C6331E">
        <w:t>was</w:t>
      </w:r>
      <w:r w:rsidR="00C24685">
        <w:t xml:space="preserve"> </w:t>
      </w:r>
      <w:r w:rsidRPr="00C6331E">
        <w:t>charged</w:t>
      </w:r>
      <w:r w:rsidR="00C24685">
        <w:t xml:space="preserve"> </w:t>
      </w:r>
      <w:r w:rsidRPr="00C6331E">
        <w:t>with</w:t>
      </w:r>
      <w:r w:rsidR="00C24685">
        <w:t xml:space="preserve"> </w:t>
      </w:r>
      <w:r w:rsidRPr="00C6331E">
        <w:t>deportation</w:t>
      </w:r>
      <w:r w:rsidR="00C24685">
        <w:t xml:space="preserve"> </w:t>
      </w:r>
      <w:r w:rsidRPr="00C6331E">
        <w:t>penalty;</w:t>
      </w:r>
      <w:r w:rsidR="00C24685">
        <w:t xml:space="preserve"> </w:t>
      </w:r>
      <w:r w:rsidRPr="00C6331E">
        <w:t>duties</w:t>
      </w:r>
      <w:r w:rsidR="00C24685">
        <w:t xml:space="preserve"> </w:t>
      </w:r>
      <w:r w:rsidRPr="00C6331E">
        <w:t>of</w:t>
      </w:r>
      <w:r w:rsidR="00C24685">
        <w:t xml:space="preserve"> </w:t>
      </w:r>
      <w:r w:rsidRPr="00C6331E">
        <w:t>organs,</w:t>
      </w:r>
      <w:r w:rsidR="00C24685">
        <w:t xml:space="preserve"> </w:t>
      </w:r>
      <w:r w:rsidRPr="00C6331E">
        <w:t>organisations,</w:t>
      </w:r>
      <w:r w:rsidR="00C24685">
        <w:t xml:space="preserve"> </w:t>
      </w:r>
      <w:r w:rsidRPr="00C6331E">
        <w:t>individuals</w:t>
      </w:r>
      <w:r w:rsidR="00C24685">
        <w:t xml:space="preserve"> </w:t>
      </w:r>
      <w:r w:rsidRPr="00C6331E">
        <w:t>concerning</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deportation</w:t>
      </w:r>
      <w:r w:rsidR="00C24685">
        <w:t xml:space="preserve"> </w:t>
      </w:r>
      <w:r w:rsidRPr="00C6331E">
        <w:t>penalty.</w:t>
      </w:r>
    </w:p>
    <w:p w:rsidR="00F21141" w:rsidRPr="00C6331E" w:rsidRDefault="00F21141" w:rsidP="003C58BE">
      <w:pPr>
        <w:pStyle w:val="SingleTxtG"/>
      </w:pPr>
      <w:r w:rsidRPr="00C6331E">
        <w:t>72.</w:t>
      </w:r>
      <w:r w:rsidRPr="00C6331E">
        <w:tab/>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Inter-Agency</w:t>
      </w:r>
      <w:r w:rsidR="00C24685">
        <w:t xml:space="preserve"> </w:t>
      </w:r>
      <w:r w:rsidRPr="00C6331E">
        <w:t>Circular</w:t>
      </w:r>
      <w:r w:rsidR="00C24685">
        <w:t xml:space="preserve"> </w:t>
      </w:r>
      <w:r w:rsidRPr="00C6331E">
        <w:t>No.</w:t>
      </w:r>
      <w:r w:rsidR="00C24685">
        <w:t xml:space="preserve"> </w:t>
      </w:r>
      <w:r w:rsidRPr="00C6331E">
        <w:t>07/2011/TTLT-BCA-BQP-BNG</w:t>
      </w:r>
      <w:r w:rsidR="00C24685">
        <w:t xml:space="preserve"> </w:t>
      </w:r>
      <w:r w:rsidRPr="00C6331E">
        <w:t>dated</w:t>
      </w:r>
      <w:r w:rsidR="00C24685">
        <w:t xml:space="preserve"> </w:t>
      </w:r>
      <w:r w:rsidRPr="00C6331E">
        <w:t>16/11/2011</w:t>
      </w:r>
      <w:r w:rsidR="00C24685">
        <w:t xml:space="preserve"> </w:t>
      </w:r>
      <w:r w:rsidRPr="00C6331E">
        <w:t>of</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00396368">
        <w:t>—</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00396368">
        <w:t>—</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on</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the</w:t>
      </w:r>
      <w:r w:rsidR="00C24685">
        <w:t xml:space="preserve"> </w:t>
      </w:r>
      <w:r w:rsidRPr="00C6331E">
        <w:t>deportation</w:t>
      </w:r>
      <w:r w:rsidR="00C24685">
        <w:t xml:space="preserve"> </w:t>
      </w:r>
      <w:r w:rsidRPr="00C6331E">
        <w:t>penalty,</w:t>
      </w:r>
      <w:r w:rsidR="00C24685">
        <w:t xml:space="preserve"> </w:t>
      </w:r>
      <w:r w:rsidRPr="00C6331E">
        <w:t>this</w:t>
      </w:r>
      <w:r w:rsidR="00C24685">
        <w:t xml:space="preserve"> </w:t>
      </w:r>
      <w:r w:rsidRPr="00C6331E">
        <w:t>penalty</w:t>
      </w:r>
      <w:r w:rsidR="00C24685">
        <w:t xml:space="preserve"> </w:t>
      </w:r>
      <w:r w:rsidRPr="00C6331E">
        <w:t>is</w:t>
      </w:r>
      <w:r w:rsidR="00C24685">
        <w:t xml:space="preserve"> </w:t>
      </w:r>
      <w:r w:rsidRPr="00C6331E">
        <w:t>imposed</w:t>
      </w:r>
      <w:r w:rsidR="00C24685">
        <w:t xml:space="preserve"> </w:t>
      </w:r>
      <w:r w:rsidRPr="00C6331E">
        <w:t>on</w:t>
      </w:r>
      <w:r w:rsidR="00C24685">
        <w:t xml:space="preserve"> </w:t>
      </w:r>
      <w:r w:rsidRPr="00C6331E">
        <w:t>offenders</w:t>
      </w:r>
      <w:r w:rsidR="00C24685">
        <w:t xml:space="preserve"> </w:t>
      </w:r>
      <w:r w:rsidRPr="00C6331E">
        <w:t>who</w:t>
      </w:r>
      <w:r w:rsidR="00C24685">
        <w:t xml:space="preserve"> </w:t>
      </w:r>
      <w:r w:rsidRPr="00C6331E">
        <w:t>are</w:t>
      </w:r>
      <w:r w:rsidR="00C24685">
        <w:t xml:space="preserve"> </w:t>
      </w:r>
      <w:r w:rsidRPr="00C6331E">
        <w:t>foreigners</w:t>
      </w:r>
      <w:r w:rsidR="00C24685">
        <w:t xml:space="preserve"> </w:t>
      </w:r>
      <w:r w:rsidRPr="00C6331E">
        <w:t>and</w:t>
      </w:r>
      <w:r w:rsidR="00C24685">
        <w:t xml:space="preserve"> </w:t>
      </w:r>
      <w:r w:rsidRPr="00C6331E">
        <w:t>force</w:t>
      </w:r>
      <w:r w:rsidR="00C24685">
        <w:t xml:space="preserve"> </w:t>
      </w:r>
      <w:r w:rsidRPr="00C6331E">
        <w:t>those</w:t>
      </w:r>
      <w:r w:rsidR="00C24685">
        <w:t xml:space="preserve"> </w:t>
      </w:r>
      <w:r w:rsidRPr="00C6331E">
        <w:t>persons</w:t>
      </w:r>
      <w:r w:rsidR="00C24685">
        <w:t xml:space="preserve"> </w:t>
      </w:r>
      <w:r w:rsidRPr="00C6331E">
        <w:t>to</w:t>
      </w:r>
      <w:r w:rsidR="00C24685">
        <w:t xml:space="preserve"> </w:t>
      </w:r>
      <w:r w:rsidRPr="00C6331E">
        <w:t>leave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a</w:t>
      </w:r>
      <w:r w:rsidR="00C24685">
        <w:t xml:space="preserve"> </w:t>
      </w:r>
      <w:r w:rsidRPr="00C6331E">
        <w:t>certain</w:t>
      </w:r>
      <w:r w:rsidR="00C24685">
        <w:t xml:space="preserve"> </w:t>
      </w:r>
      <w:r w:rsidRPr="00C6331E">
        <w:t>time.</w:t>
      </w:r>
      <w:r w:rsidR="00C24685">
        <w:t xml:space="preserve"> </w:t>
      </w:r>
      <w:r w:rsidRPr="00C6331E">
        <w:t>Deportation</w:t>
      </w:r>
      <w:r w:rsidR="00C24685">
        <w:t xml:space="preserve"> </w:t>
      </w:r>
      <w:r w:rsidRPr="00C6331E">
        <w:t>penalty</w:t>
      </w:r>
      <w:r w:rsidR="00C24685">
        <w:t xml:space="preserve"> </w:t>
      </w:r>
      <w:r w:rsidRPr="00C6331E">
        <w:t>may</w:t>
      </w:r>
      <w:r w:rsidR="00C24685">
        <w:t xml:space="preserve"> </w:t>
      </w:r>
      <w:r w:rsidRPr="00C6331E">
        <w:t>be</w:t>
      </w:r>
      <w:r w:rsidR="00C24685">
        <w:t xml:space="preserve"> </w:t>
      </w:r>
      <w:r w:rsidRPr="00C6331E">
        <w:t>applied</w:t>
      </w:r>
      <w:r w:rsidR="00C24685">
        <w:t xml:space="preserve"> </w:t>
      </w:r>
      <w:r w:rsidRPr="00C6331E">
        <w:t>to</w:t>
      </w:r>
      <w:r w:rsidR="00C24685">
        <w:t xml:space="preserve"> </w:t>
      </w:r>
      <w:r w:rsidRPr="00C6331E">
        <w:t>foreigners</w:t>
      </w:r>
      <w:r w:rsidR="00C24685">
        <w:t xml:space="preserve"> </w:t>
      </w:r>
      <w:r w:rsidRPr="00C6331E">
        <w:t>committing</w:t>
      </w:r>
      <w:r w:rsidR="00C24685">
        <w:t xml:space="preserve"> </w:t>
      </w:r>
      <w:r w:rsidRPr="00C6331E">
        <w:t>any</w:t>
      </w:r>
      <w:r w:rsidR="00C24685">
        <w:t xml:space="preserve"> </w:t>
      </w:r>
      <w:r w:rsidRPr="00C6331E">
        <w:t>offences,</w:t>
      </w:r>
      <w:r w:rsidR="00C24685">
        <w:t xml:space="preserve"> </w:t>
      </w:r>
      <w:r w:rsidRPr="00C6331E">
        <w:t>which</w:t>
      </w:r>
      <w:r w:rsidR="00C24685">
        <w:t xml:space="preserve"> </w:t>
      </w:r>
      <w:r w:rsidRPr="00C6331E">
        <w:t>are</w:t>
      </w:r>
      <w:r w:rsidR="00C24685">
        <w:t xml:space="preserve"> </w:t>
      </w:r>
      <w:r w:rsidRPr="00C6331E">
        <w:t>provided</w:t>
      </w:r>
      <w:r w:rsidR="00C24685">
        <w:t xml:space="preserve"> </w:t>
      </w:r>
      <w:r w:rsidRPr="00C6331E">
        <w:t>in</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In</w:t>
      </w:r>
      <w:r w:rsidR="00C24685">
        <w:t xml:space="preserve"> </w:t>
      </w:r>
      <w:r w:rsidRPr="00C6331E">
        <w:t>certain</w:t>
      </w:r>
      <w:r w:rsidR="00C24685">
        <w:t xml:space="preserve"> </w:t>
      </w:r>
      <w:r w:rsidRPr="00C6331E">
        <w:t>circumstances</w:t>
      </w:r>
      <w:r w:rsidR="00C24685">
        <w:t xml:space="preserve"> </w:t>
      </w:r>
      <w:r w:rsidRPr="00C6331E">
        <w:t>and</w:t>
      </w:r>
      <w:r w:rsidR="00C24685">
        <w:t xml:space="preserve"> </w:t>
      </w:r>
      <w:r w:rsidRPr="00C6331E">
        <w:t>considering</w:t>
      </w:r>
      <w:r w:rsidR="00C24685">
        <w:t xml:space="preserve"> </w:t>
      </w:r>
      <w:r w:rsidRPr="00C6331E">
        <w:t>all</w:t>
      </w:r>
      <w:r w:rsidR="00C24685">
        <w:t xml:space="preserve"> </w:t>
      </w:r>
      <w:r w:rsidRPr="00C6331E">
        <w:t>details</w:t>
      </w:r>
      <w:r w:rsidR="00C24685">
        <w:t xml:space="preserve"> </w:t>
      </w:r>
      <w:r w:rsidRPr="00C6331E">
        <w:t>of</w:t>
      </w:r>
      <w:r w:rsidR="00C24685">
        <w:t xml:space="preserve"> </w:t>
      </w:r>
      <w:r w:rsidRPr="00C6331E">
        <w:t>a</w:t>
      </w:r>
      <w:r w:rsidR="00C24685">
        <w:t xml:space="preserve"> </w:t>
      </w:r>
      <w:r w:rsidRPr="00C6331E">
        <w:t>case,</w:t>
      </w:r>
      <w:r w:rsidR="00C24685">
        <w:t xml:space="preserve"> </w:t>
      </w:r>
      <w:r w:rsidRPr="00C6331E">
        <w:t>if</w:t>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expulsion</w:t>
      </w:r>
      <w:r w:rsidR="00C24685">
        <w:t xml:space="preserve"> </w:t>
      </w:r>
      <w:r w:rsidRPr="00C6331E">
        <w:t>penalty</w:t>
      </w:r>
      <w:r w:rsidR="00C24685">
        <w:t xml:space="preserve"> </w:t>
      </w:r>
      <w:r w:rsidRPr="00C6331E">
        <w:t>is</w:t>
      </w:r>
      <w:r w:rsidR="00C24685">
        <w:t xml:space="preserve"> </w:t>
      </w:r>
      <w:r w:rsidRPr="00C6331E">
        <w:t>necessary</w:t>
      </w:r>
      <w:r w:rsidR="00C24685">
        <w:t xml:space="preserve"> </w:t>
      </w:r>
      <w:r w:rsidRPr="00C6331E">
        <w:t>and</w:t>
      </w:r>
      <w:r w:rsidR="00C24685">
        <w:t xml:space="preserve"> </w:t>
      </w:r>
      <w:r w:rsidRPr="00C6331E">
        <w:t>for</w:t>
      </w:r>
      <w:r w:rsidR="00C24685">
        <w:t xml:space="preserve"> </w:t>
      </w:r>
      <w:r w:rsidRPr="00C6331E">
        <w:t>the</w:t>
      </w:r>
      <w:r w:rsidR="00C24685">
        <w:t xml:space="preserve"> </w:t>
      </w:r>
      <w:r w:rsidRPr="00C6331E">
        <w:t>purpose</w:t>
      </w:r>
      <w:r w:rsidR="00C24685">
        <w:t xml:space="preserve"> </w:t>
      </w:r>
      <w:r w:rsidRPr="00C6331E">
        <w:t>of</w:t>
      </w:r>
      <w:r w:rsidR="00C24685">
        <w:t xml:space="preserve"> </w:t>
      </w:r>
      <w:r w:rsidRPr="00C6331E">
        <w:t>penalty,</w:t>
      </w:r>
      <w:r w:rsidR="00C24685">
        <w:t xml:space="preserve"> </w:t>
      </w:r>
      <w:r w:rsidRPr="00C6331E">
        <w:t>the</w:t>
      </w:r>
      <w:r w:rsidR="00C24685">
        <w:t xml:space="preserve"> </w:t>
      </w:r>
      <w:r w:rsidRPr="00C6331E">
        <w:t>court</w:t>
      </w:r>
      <w:r w:rsidR="00C24685">
        <w:t xml:space="preserve"> </w:t>
      </w:r>
      <w:r w:rsidRPr="00C6331E">
        <w:t>may</w:t>
      </w:r>
      <w:r w:rsidR="00C24685">
        <w:t xml:space="preserve"> </w:t>
      </w:r>
      <w:r w:rsidRPr="00C6331E">
        <w:t>apply</w:t>
      </w:r>
      <w:r w:rsidR="00C24685">
        <w:t xml:space="preserve"> </w:t>
      </w:r>
      <w:r w:rsidRPr="00C6331E">
        <w:t>deportation</w:t>
      </w:r>
      <w:r w:rsidR="00C24685">
        <w:t xml:space="preserve"> </w:t>
      </w:r>
      <w:r w:rsidRPr="00C6331E">
        <w:t>to</w:t>
      </w:r>
      <w:r w:rsidR="00C24685">
        <w:t xml:space="preserve"> </w:t>
      </w:r>
      <w:r w:rsidRPr="00C6331E">
        <w:t>the</w:t>
      </w:r>
      <w:r w:rsidR="00C24685">
        <w:t xml:space="preserve"> </w:t>
      </w:r>
      <w:r w:rsidRPr="00C6331E">
        <w:t>criminal</w:t>
      </w:r>
      <w:r w:rsidR="00C24685">
        <w:t xml:space="preserve"> </w:t>
      </w:r>
      <w:r w:rsidRPr="00C6331E">
        <w:t>offender.</w:t>
      </w:r>
      <w:r w:rsidR="00C24685">
        <w:t xml:space="preserve"> </w:t>
      </w:r>
    </w:p>
    <w:p w:rsidR="00F21141" w:rsidRPr="00C6331E" w:rsidRDefault="00F21141" w:rsidP="003C58BE">
      <w:pPr>
        <w:pStyle w:val="SingleTxtG"/>
      </w:pPr>
      <w:r w:rsidRPr="00C6331E">
        <w:t>73.</w:t>
      </w:r>
      <w:r w:rsidRPr="00C6331E">
        <w:tab/>
        <w:t>From</w:t>
      </w:r>
      <w:r w:rsidR="00C24685">
        <w:t xml:space="preserve"> </w:t>
      </w:r>
      <w:r w:rsidRPr="00C6331E">
        <w:t>2011</w:t>
      </w:r>
      <w:r w:rsidR="00C24685">
        <w:t xml:space="preserve"> </w:t>
      </w:r>
      <w:r w:rsidRPr="00C6331E">
        <w:t>to</w:t>
      </w:r>
      <w:r w:rsidR="00C24685">
        <w:t xml:space="preserve"> </w:t>
      </w:r>
      <w:r w:rsidRPr="00C6331E">
        <w:t>2016,</w:t>
      </w:r>
      <w:r w:rsidR="00C24685">
        <w:t xml:space="preserve"> </w:t>
      </w:r>
      <w:r w:rsidRPr="00C6331E">
        <w:t>the</w:t>
      </w:r>
      <w:r w:rsidR="00C24685">
        <w:t xml:space="preserve"> </w:t>
      </w:r>
      <w:r w:rsidRPr="00C6331E">
        <w:t>Vietnamese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has</w:t>
      </w:r>
      <w:r w:rsidR="00C24685">
        <w:t xml:space="preserve"> </w:t>
      </w:r>
      <w:r w:rsidRPr="00C6331E">
        <w:t>executed</w:t>
      </w:r>
      <w:r w:rsidR="00C24685">
        <w:t xml:space="preserve"> </w:t>
      </w:r>
      <w:r w:rsidRPr="00C6331E">
        <w:t>criminal</w:t>
      </w:r>
      <w:r w:rsidR="00C24685">
        <w:t xml:space="preserve"> </w:t>
      </w:r>
      <w:r w:rsidRPr="00C6331E">
        <w:t>deportation</w:t>
      </w:r>
      <w:r w:rsidR="00C24685">
        <w:t xml:space="preserve"> </w:t>
      </w:r>
      <w:r w:rsidRPr="00C6331E">
        <w:t>of</w:t>
      </w:r>
      <w:r w:rsidR="00C24685">
        <w:t xml:space="preserve"> </w:t>
      </w:r>
      <w:r w:rsidRPr="00C6331E">
        <w:t>54</w:t>
      </w:r>
      <w:r w:rsidR="00C24685">
        <w:t xml:space="preserve"> </w:t>
      </w:r>
      <w:r w:rsidRPr="00C6331E">
        <w:t>persons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decisions</w:t>
      </w:r>
      <w:r w:rsidR="00C24685">
        <w:t xml:space="preserve"> </w:t>
      </w:r>
      <w:r w:rsidRPr="00C6331E">
        <w:t>of</w:t>
      </w:r>
      <w:r w:rsidR="00C24685">
        <w:t xml:space="preserve"> </w:t>
      </w:r>
      <w:r w:rsidRPr="00C6331E">
        <w:t>the</w:t>
      </w:r>
      <w:r w:rsidR="00C24685">
        <w:t xml:space="preserve"> </w:t>
      </w:r>
      <w:r w:rsidRPr="00C6331E">
        <w:t>Court;</w:t>
      </w:r>
      <w:r w:rsidR="00C24685">
        <w:t xml:space="preserve"> </w:t>
      </w:r>
      <w:r w:rsidRPr="00C6331E">
        <w:t>deported</w:t>
      </w:r>
      <w:r w:rsidR="00C24685">
        <w:t xml:space="preserve"> </w:t>
      </w:r>
      <w:r w:rsidRPr="00C6331E">
        <w:t>167</w:t>
      </w:r>
      <w:r w:rsidR="00C24685">
        <w:t xml:space="preserve"> </w:t>
      </w:r>
      <w:r w:rsidRPr="00C6331E">
        <w:t>persons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administrative</w:t>
      </w:r>
      <w:r w:rsidR="00C24685">
        <w:t xml:space="preserve"> </w:t>
      </w:r>
      <w:r w:rsidRPr="00C6331E">
        <w:t>procedure.</w:t>
      </w:r>
      <w:r w:rsidRPr="00E60643">
        <w:rPr>
          <w:rStyle w:val="FootnoteReference"/>
        </w:rPr>
        <w:footnoteReference w:id="25"/>
      </w:r>
    </w:p>
    <w:p w:rsidR="00F21141" w:rsidRPr="00C6331E" w:rsidRDefault="00F21141" w:rsidP="003C58BE">
      <w:pPr>
        <w:pStyle w:val="SingleTxtG"/>
      </w:pPr>
      <w:r w:rsidRPr="00C6331E">
        <w:t>74.</w:t>
      </w:r>
      <w:r w:rsidRPr="00C6331E">
        <w:tab/>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does</w:t>
      </w:r>
      <w:r w:rsidR="00C24685">
        <w:t xml:space="preserve"> </w:t>
      </w:r>
      <w:r w:rsidRPr="00C6331E">
        <w:t>not</w:t>
      </w:r>
      <w:r w:rsidR="00C24685">
        <w:t xml:space="preserve"> </w:t>
      </w:r>
      <w:r w:rsidRPr="00C6331E">
        <w:t>have</w:t>
      </w:r>
      <w:r w:rsidR="00C24685">
        <w:t xml:space="preserve"> </w:t>
      </w:r>
      <w:r w:rsidRPr="00C6331E">
        <w:t>specific</w:t>
      </w:r>
      <w:r w:rsidR="00C24685">
        <w:t xml:space="preserve"> </w:t>
      </w:r>
      <w:r w:rsidRPr="00C6331E">
        <w:t>provision</w:t>
      </w:r>
      <w:r w:rsidR="00C24685">
        <w:t xml:space="preserve"> </w:t>
      </w:r>
      <w:r w:rsidRPr="00C6331E">
        <w:t>on</w:t>
      </w:r>
      <w:r w:rsidR="00C24685">
        <w:t xml:space="preserve"> </w:t>
      </w:r>
      <w:r w:rsidRPr="00C6331E">
        <w:t>non-expulsion</w:t>
      </w:r>
      <w:r w:rsidR="00C24685">
        <w:t xml:space="preserve"> </w:t>
      </w:r>
      <w:r w:rsidRPr="00C6331E">
        <w:t>cases</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a</w:t>
      </w:r>
      <w:r w:rsidR="00C24685">
        <w:t xml:space="preserve"> </w:t>
      </w:r>
      <w:r w:rsidRPr="00C6331E">
        <w:t>ground</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deported</w:t>
      </w:r>
      <w:r w:rsidR="00C24685">
        <w:t xml:space="preserve"> </w:t>
      </w:r>
      <w:r w:rsidRPr="00C6331E">
        <w:t>person</w:t>
      </w:r>
      <w:r w:rsidR="00C24685">
        <w:t xml:space="preserve"> </w:t>
      </w:r>
      <w:r w:rsidRPr="00C6331E">
        <w:t>shall</w:t>
      </w:r>
      <w:r w:rsidR="00C24685">
        <w:t xml:space="preserve"> </w:t>
      </w:r>
      <w:r w:rsidRPr="00C6331E">
        <w:t>be</w:t>
      </w:r>
      <w:r w:rsidR="00C24685">
        <w:t xml:space="preserve"> </w:t>
      </w:r>
      <w:r w:rsidRPr="00C6331E">
        <w:t>tortured.</w:t>
      </w:r>
      <w:r w:rsidR="00C24685">
        <w:t xml:space="preserve"> </w:t>
      </w:r>
      <w:r w:rsidRPr="00C6331E">
        <w:t>However,</w:t>
      </w:r>
      <w:r w:rsidR="00C24685">
        <w:t xml:space="preserve"> </w:t>
      </w:r>
      <w:r w:rsidRPr="00C6331E">
        <w:t>when</w:t>
      </w:r>
      <w:r w:rsidR="00C24685">
        <w:t xml:space="preserve"> </w:t>
      </w:r>
      <w:r w:rsidRPr="00C6331E">
        <w:t>deciding</w:t>
      </w:r>
      <w:r w:rsidR="00C24685">
        <w:t xml:space="preserve"> </w:t>
      </w:r>
      <w:r w:rsidRPr="00C6331E">
        <w:t>to</w:t>
      </w:r>
      <w:r w:rsidR="00C24685">
        <w:t xml:space="preserve"> </w:t>
      </w:r>
      <w:r w:rsidRPr="00C6331E">
        <w:t>apply</w:t>
      </w:r>
      <w:r w:rsidR="00C24685">
        <w:t xml:space="preserve"> </w:t>
      </w:r>
      <w:r w:rsidRPr="00C6331E">
        <w:t>expulsion</w:t>
      </w:r>
      <w:r w:rsidR="00C24685">
        <w:t xml:space="preserve"> </w:t>
      </w:r>
      <w:r w:rsidRPr="00C6331E">
        <w:t>penalty,</w:t>
      </w:r>
      <w:r w:rsidR="00C24685">
        <w:t xml:space="preserve"> </w:t>
      </w:r>
      <w:r w:rsidRPr="00C6331E">
        <w:t>the</w:t>
      </w:r>
      <w:r w:rsidR="00C24685">
        <w:t xml:space="preserve"> </w:t>
      </w:r>
      <w:r w:rsidRPr="00C6331E">
        <w:t>court</w:t>
      </w:r>
      <w:r w:rsidR="00C24685">
        <w:t xml:space="preserve"> </w:t>
      </w:r>
      <w:r w:rsidRPr="00C6331E">
        <w:t>or</w:t>
      </w:r>
      <w:r w:rsidR="00C24685">
        <w:t xml:space="preserve"> </w:t>
      </w:r>
      <w:r w:rsidRPr="00C6331E">
        <w:t>competent</w:t>
      </w:r>
      <w:r w:rsidR="00C24685">
        <w:t xml:space="preserve"> </w:t>
      </w:r>
      <w:r w:rsidRPr="00C6331E">
        <w:t>person</w:t>
      </w:r>
      <w:r w:rsidR="00C24685">
        <w:t xml:space="preserve"> </w:t>
      </w:r>
      <w:r w:rsidRPr="00C6331E">
        <w:t>has</w:t>
      </w:r>
      <w:r w:rsidR="00C24685">
        <w:t xml:space="preserve"> </w:t>
      </w:r>
      <w:r w:rsidRPr="00C6331E">
        <w:t>to</w:t>
      </w:r>
      <w:r w:rsidR="00C24685">
        <w:t xml:space="preserve"> </w:t>
      </w:r>
      <w:r w:rsidRPr="00C6331E">
        <w:t>consider</w:t>
      </w:r>
      <w:r w:rsidR="00C24685">
        <w:t xml:space="preserve"> </w:t>
      </w:r>
      <w:r w:rsidRPr="00C6331E">
        <w:t>benefits</w:t>
      </w:r>
      <w:r w:rsidR="00C24685">
        <w:t xml:space="preserve"> </w:t>
      </w:r>
      <w:r w:rsidRPr="00C6331E">
        <w:t>of</w:t>
      </w:r>
      <w:r w:rsidR="00C24685">
        <w:t xml:space="preserve"> </w:t>
      </w:r>
      <w:r w:rsidRPr="00C6331E">
        <w:t>the</w:t>
      </w:r>
      <w:r w:rsidR="00C24685">
        <w:t xml:space="preserve"> </w:t>
      </w:r>
      <w:r w:rsidRPr="00C6331E">
        <w:t>deported</w:t>
      </w:r>
      <w:r w:rsidR="00C24685">
        <w:t xml:space="preserve"> </w:t>
      </w:r>
      <w:r w:rsidRPr="00C6331E">
        <w:t>person,</w:t>
      </w:r>
      <w:r w:rsidR="00C24685">
        <w:t xml:space="preserve"> </w:t>
      </w:r>
      <w:r w:rsidRPr="00C6331E">
        <w:t>provisions</w:t>
      </w:r>
      <w:r w:rsidR="00C24685">
        <w:t xml:space="preserve"> </w:t>
      </w:r>
      <w:r w:rsidRPr="00C6331E">
        <w:t>of</w:t>
      </w:r>
      <w:r w:rsidR="00C24685">
        <w:t xml:space="preserve"> </w:t>
      </w:r>
      <w:r w:rsidRPr="00C6331E">
        <w:t>domestic</w:t>
      </w:r>
      <w:r w:rsidR="00C24685">
        <w:t xml:space="preserve"> </w:t>
      </w:r>
      <w:r w:rsidRPr="00C6331E">
        <w:t>law</w:t>
      </w:r>
      <w:r w:rsidR="00C24685">
        <w:t xml:space="preserve"> </w:t>
      </w:r>
      <w:r w:rsidRPr="00C6331E">
        <w:t>or</w:t>
      </w:r>
      <w:r w:rsidR="00C24685">
        <w:t xml:space="preserve"> </w:t>
      </w:r>
      <w:r w:rsidRPr="00C6331E">
        <w:t>international</w:t>
      </w:r>
      <w:r w:rsidR="00C24685">
        <w:t xml:space="preserve"> </w:t>
      </w:r>
      <w:r w:rsidRPr="00C6331E">
        <w:t>law</w:t>
      </w:r>
      <w:r w:rsidR="00C24685">
        <w:t xml:space="preserve"> </w:t>
      </w:r>
      <w:r w:rsidRPr="00C6331E">
        <w:t>including</w:t>
      </w:r>
      <w:r w:rsidR="00C24685">
        <w:t xml:space="preserve"> </w:t>
      </w:r>
      <w:r w:rsidRPr="00C6331E">
        <w:t>Article</w:t>
      </w:r>
      <w:r w:rsidR="00C24685">
        <w:t xml:space="preserve"> </w:t>
      </w:r>
      <w:r w:rsidRPr="00C6331E">
        <w:t>3</w:t>
      </w:r>
      <w:r w:rsidR="00C24685">
        <w:t xml:space="preserve"> </w:t>
      </w:r>
      <w:r w:rsidRPr="00C6331E">
        <w:t>of</w:t>
      </w:r>
      <w:r w:rsidR="00C24685">
        <w:t xml:space="preserve"> </w:t>
      </w:r>
      <w:r w:rsidRPr="00C6331E">
        <w:t>the</w:t>
      </w:r>
      <w:r w:rsidR="00C24685">
        <w:t xml:space="preserve"> </w:t>
      </w:r>
      <w:r w:rsidRPr="00C6331E">
        <w:t>CAT</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decision.</w:t>
      </w:r>
    </w:p>
    <w:p w:rsidR="00F21141" w:rsidRPr="00C6331E" w:rsidRDefault="00F21141" w:rsidP="00E56242">
      <w:pPr>
        <w:pStyle w:val="H4G"/>
      </w:pPr>
      <w:r w:rsidRPr="00C6331E">
        <w:tab/>
      </w:r>
      <w:r w:rsidRPr="00C6331E">
        <w:tab/>
        <w:t>Extradition</w:t>
      </w:r>
    </w:p>
    <w:p w:rsidR="00F21141" w:rsidRPr="00C6331E" w:rsidRDefault="00F21141" w:rsidP="003C58BE">
      <w:pPr>
        <w:pStyle w:val="SingleTxtG"/>
      </w:pPr>
      <w:r w:rsidRPr="00C6331E">
        <w:t>75.</w:t>
      </w:r>
      <w:r w:rsidRPr="00C6331E">
        <w:tab/>
        <w:t>Extradition</w:t>
      </w:r>
      <w:r w:rsidR="00C24685">
        <w:t xml:space="preserve"> </w:t>
      </w:r>
      <w:r w:rsidRPr="00C6331E">
        <w:t>is</w:t>
      </w:r>
      <w:r w:rsidR="00C24685">
        <w:t xml:space="preserve"> </w:t>
      </w:r>
      <w:r w:rsidRPr="00C6331E">
        <w:t>regulated</w:t>
      </w:r>
      <w:r w:rsidR="00C24685">
        <w:t xml:space="preserve"> </w:t>
      </w:r>
      <w:r w:rsidRPr="00C6331E">
        <w:t>in</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and</w:t>
      </w:r>
      <w:r w:rsidR="00C24685">
        <w:t xml:space="preserve"> </w:t>
      </w:r>
      <w:r w:rsidRPr="00C6331E">
        <w:t>in</w:t>
      </w:r>
      <w:r w:rsidR="00C24685">
        <w:t xml:space="preserve"> </w:t>
      </w:r>
      <w:r w:rsidRPr="00C6331E">
        <w:t>13</w:t>
      </w:r>
      <w:r w:rsidR="00C24685">
        <w:t xml:space="preserve"> </w:t>
      </w:r>
      <w:r w:rsidRPr="00C6331E">
        <w:t>treaties</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on</w:t>
      </w:r>
      <w:r w:rsidR="00C24685">
        <w:t xml:space="preserve"> </w:t>
      </w:r>
      <w:r w:rsidRPr="00C6331E">
        <w:t>criminal,</w:t>
      </w:r>
      <w:r w:rsidR="00C24685">
        <w:t xml:space="preserve"> </w:t>
      </w:r>
      <w:r w:rsidRPr="00C6331E">
        <w:t>civil,</w:t>
      </w:r>
      <w:r w:rsidR="00C24685">
        <w:t xml:space="preserve"> </w:t>
      </w:r>
      <w:r w:rsidRPr="00C6331E">
        <w:t>marriage</w:t>
      </w:r>
      <w:r w:rsidR="00C24685">
        <w:t xml:space="preserve"> </w:t>
      </w:r>
      <w:r w:rsidRPr="00C6331E">
        <w:t>and</w:t>
      </w:r>
      <w:r w:rsidR="00C24685">
        <w:t xml:space="preserve"> </w:t>
      </w:r>
      <w:r w:rsidRPr="00C6331E">
        <w:t>family</w:t>
      </w:r>
      <w:r w:rsidR="00C24685">
        <w:t xml:space="preserve"> </w:t>
      </w:r>
      <w:r w:rsidRPr="00C6331E">
        <w:t>matters</w:t>
      </w:r>
      <w:r w:rsidR="00C24685">
        <w:t xml:space="preserve"> </w:t>
      </w:r>
      <w:r w:rsidRPr="00C6331E">
        <w:t>and</w:t>
      </w:r>
      <w:r w:rsidR="00C24685">
        <w:t xml:space="preserve"> </w:t>
      </w:r>
      <w:r w:rsidRPr="00C6331E">
        <w:t>12</w:t>
      </w:r>
      <w:r w:rsidR="00C24685">
        <w:t xml:space="preserve"> </w:t>
      </w:r>
      <w:r w:rsidRPr="00C6331E">
        <w:t>treaties</w:t>
      </w:r>
      <w:r w:rsidR="00C24685">
        <w:t xml:space="preserve"> </w:t>
      </w:r>
      <w:r w:rsidRPr="00C6331E">
        <w:t>on</w:t>
      </w:r>
      <w:r w:rsidR="00C24685">
        <w:t xml:space="preserve"> </w:t>
      </w:r>
      <w:r w:rsidRPr="00C6331E">
        <w:t>extradition…</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concluded</w:t>
      </w:r>
      <w:r w:rsidR="00C24685">
        <w:t xml:space="preserve"> </w:t>
      </w:r>
      <w:r w:rsidRPr="00C6331E">
        <w:t>or</w:t>
      </w:r>
      <w:r w:rsidR="00C24685">
        <w:t xml:space="preserve"> </w:t>
      </w:r>
      <w:r w:rsidRPr="00C6331E">
        <w:t>is</w:t>
      </w:r>
      <w:r w:rsidR="00C24685">
        <w:t xml:space="preserve"> </w:t>
      </w:r>
      <w:r w:rsidRPr="00C6331E">
        <w:t>expected</w:t>
      </w:r>
      <w:r w:rsidR="00C24685">
        <w:t xml:space="preserve"> </w:t>
      </w:r>
      <w:r w:rsidRPr="00C6331E">
        <w:t>to</w:t>
      </w:r>
      <w:r w:rsidR="00C24685">
        <w:t xml:space="preserve"> </w:t>
      </w:r>
      <w:r w:rsidRPr="00C6331E">
        <w:t>conclude</w:t>
      </w:r>
      <w:r w:rsidR="00C24685">
        <w:t xml:space="preserve"> </w:t>
      </w:r>
      <w:r w:rsidRPr="00C6331E">
        <w:t>with</w:t>
      </w:r>
      <w:r w:rsidR="00C24685">
        <w:t xml:space="preserve"> </w:t>
      </w:r>
      <w:r w:rsidRPr="00C6331E">
        <w:t>other</w:t>
      </w:r>
      <w:r w:rsidR="00C24685">
        <w:t xml:space="preserve"> </w:t>
      </w:r>
      <w:r w:rsidRPr="00C6331E">
        <w:t>countries.</w:t>
      </w:r>
      <w:r w:rsidRPr="00E60643">
        <w:rPr>
          <w:rStyle w:val="FootnoteReference"/>
        </w:rPr>
        <w:footnoteReference w:id="26"/>
      </w:r>
      <w:r w:rsidR="00C24685">
        <w:t xml:space="preserve"> </w:t>
      </w:r>
      <w:r w:rsidRPr="00C6331E">
        <w:t>Most</w:t>
      </w:r>
      <w:r w:rsidR="00C24685">
        <w:t xml:space="preserve"> </w:t>
      </w:r>
      <w:r w:rsidRPr="00C6331E">
        <w:t>of</w:t>
      </w:r>
      <w:r w:rsidR="00C24685">
        <w:t xml:space="preserve"> </w:t>
      </w:r>
      <w:r w:rsidRPr="00C6331E">
        <w:t>the</w:t>
      </w:r>
      <w:r w:rsidR="00C24685">
        <w:t xml:space="preserve"> </w:t>
      </w:r>
      <w:r w:rsidRPr="00C6331E">
        <w:t>above-mentioned</w:t>
      </w:r>
      <w:r w:rsidR="00C24685">
        <w:t xml:space="preserve"> </w:t>
      </w:r>
      <w:r w:rsidRPr="00C6331E">
        <w:t>treaties</w:t>
      </w:r>
      <w:r w:rsidR="00C24685">
        <w:t xml:space="preserve"> </w:t>
      </w:r>
      <w:r w:rsidRPr="00C6331E">
        <w:t>specifically</w:t>
      </w:r>
      <w:r w:rsidR="00C24685">
        <w:t xml:space="preserve"> </w:t>
      </w:r>
      <w:r w:rsidRPr="00C6331E">
        <w:t>stipulate</w:t>
      </w:r>
      <w:r w:rsidR="00C24685">
        <w:t xml:space="preserve"> </w:t>
      </w:r>
      <w:r w:rsidRPr="00C6331E">
        <w:t>extradition</w:t>
      </w:r>
      <w:r w:rsidR="00C24685">
        <w:t xml:space="preserve"> </w:t>
      </w:r>
      <w:r w:rsidRPr="00C6331E">
        <w:t>refusal</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suspicion</w:t>
      </w:r>
      <w:r w:rsidR="00C24685">
        <w:t xml:space="preserve"> </w:t>
      </w:r>
      <w:r w:rsidRPr="00C6331E">
        <w:t>that</w:t>
      </w:r>
      <w:r w:rsidR="00C24685">
        <w:t xml:space="preserve"> </w:t>
      </w:r>
      <w:r w:rsidRPr="00C6331E">
        <w:t>the</w:t>
      </w:r>
      <w:r w:rsidR="00C24685">
        <w:t xml:space="preserve"> </w:t>
      </w:r>
      <w:r w:rsidRPr="00C6331E">
        <w:t>person</w:t>
      </w:r>
      <w:r w:rsidR="00C24685">
        <w:t xml:space="preserve"> </w:t>
      </w:r>
      <w:r w:rsidRPr="00C6331E">
        <w:t>whose</w:t>
      </w:r>
      <w:r w:rsidR="00C24685">
        <w:t xml:space="preserve"> </w:t>
      </w:r>
      <w:r w:rsidRPr="00C6331E">
        <w:t>extradition</w:t>
      </w:r>
      <w:r w:rsidR="00C24685">
        <w:t xml:space="preserve"> </w:t>
      </w:r>
      <w:r w:rsidRPr="00C6331E">
        <w:t>is</w:t>
      </w:r>
      <w:r w:rsidR="00C24685">
        <w:t xml:space="preserve"> </w:t>
      </w:r>
      <w:r w:rsidRPr="00C6331E">
        <w:t>sought</w:t>
      </w:r>
      <w:r w:rsidR="00C24685">
        <w:t xml:space="preserve"> </w:t>
      </w:r>
      <w:r w:rsidRPr="00C6331E">
        <w:t>may</w:t>
      </w:r>
      <w:r w:rsidR="00C24685">
        <w:t xml:space="preserve"> </w:t>
      </w:r>
      <w:r w:rsidRPr="00C6331E">
        <w:t>suffer</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in</w:t>
      </w:r>
      <w:r w:rsidR="00C24685">
        <w:t xml:space="preserve"> </w:t>
      </w:r>
      <w:r w:rsidRPr="00C6331E">
        <w:t>the</w:t>
      </w:r>
      <w:r w:rsidR="00C24685">
        <w:t xml:space="preserve"> </w:t>
      </w:r>
      <w:r w:rsidRPr="00C6331E">
        <w:t>requesting</w:t>
      </w:r>
      <w:r w:rsidR="00C24685">
        <w:t xml:space="preserve"> </w:t>
      </w:r>
      <w:r w:rsidRPr="00C6331E">
        <w:t>state.</w:t>
      </w:r>
      <w:r w:rsidR="00C24685">
        <w:t xml:space="preserve"> </w:t>
      </w:r>
      <w:r w:rsidRPr="00C6331E">
        <w:t>Besides,</w:t>
      </w:r>
      <w:r w:rsidR="00C24685">
        <w:t xml:space="preserve"> </w:t>
      </w:r>
      <w:r w:rsidRPr="00C6331E">
        <w:t>point</w:t>
      </w:r>
      <w:r w:rsidR="00C24685">
        <w:t xml:space="preserve"> </w:t>
      </w:r>
      <w:r w:rsidRPr="00C6331E">
        <w:t>d,</w:t>
      </w:r>
      <w:r w:rsidR="00C24685">
        <w:t xml:space="preserve"> </w:t>
      </w:r>
      <w:r w:rsidRPr="00C6331E">
        <w:t>para.</w:t>
      </w:r>
      <w:r w:rsidR="00B44D3A">
        <w:t xml:space="preserve"> </w:t>
      </w:r>
      <w:r w:rsidRPr="00C6331E">
        <w:t>1,</w:t>
      </w:r>
      <w:r w:rsidR="00C24685">
        <w:t xml:space="preserve"> </w:t>
      </w:r>
      <w:r w:rsidRPr="00C6331E">
        <w:t>Art.</w:t>
      </w:r>
      <w:r w:rsidR="00B44D3A">
        <w:t xml:space="preserve"> </w:t>
      </w:r>
      <w:r w:rsidRPr="00C6331E">
        <w:t>344</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point</w:t>
      </w:r>
      <w:r w:rsidR="00C24685">
        <w:t xml:space="preserve"> </w:t>
      </w:r>
      <w:r w:rsidRPr="00C6331E">
        <w:t>d,</w:t>
      </w:r>
      <w:r w:rsidR="00C24685">
        <w:t xml:space="preserve"> </w:t>
      </w:r>
      <w:r w:rsidRPr="00C6331E">
        <w:t>para.</w:t>
      </w:r>
      <w:r w:rsidR="00B44D3A">
        <w:t xml:space="preserve"> </w:t>
      </w:r>
      <w:r w:rsidRPr="00C6331E">
        <w:t>1,</w:t>
      </w:r>
      <w:r w:rsidR="00C24685">
        <w:t xml:space="preserve"> </w:t>
      </w:r>
      <w:r w:rsidRPr="00C6331E">
        <w:t>Art.</w:t>
      </w:r>
      <w:r w:rsidR="00B44D3A">
        <w:t xml:space="preserve"> </w:t>
      </w:r>
      <w:r w:rsidRPr="00C6331E">
        <w:t>35</w:t>
      </w:r>
      <w:r w:rsidR="00C24685">
        <w:t xml:space="preserve"> </w:t>
      </w:r>
      <w:r w:rsidRPr="00C6331E">
        <w:t>of</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specifies</w:t>
      </w:r>
      <w:r w:rsidR="00C24685">
        <w:t xml:space="preserve"> </w:t>
      </w:r>
      <w:r w:rsidRPr="00C6331E">
        <w:t>cases</w:t>
      </w:r>
      <w:r w:rsidR="00C24685">
        <w:t xml:space="preserve"> </w:t>
      </w:r>
      <w:r w:rsidRPr="00C6331E">
        <w:t>of</w:t>
      </w:r>
      <w:r w:rsidR="00C24685">
        <w:t xml:space="preserve"> </w:t>
      </w:r>
      <w:r w:rsidRPr="00C6331E">
        <w:t>extradition</w:t>
      </w:r>
      <w:r w:rsidR="00C24685">
        <w:t xml:space="preserve"> </w:t>
      </w:r>
      <w:r w:rsidRPr="00C6331E">
        <w:t>refusal,</w:t>
      </w:r>
      <w:r w:rsidR="00C24685">
        <w:t xml:space="preserve"> </w:t>
      </w:r>
      <w:r w:rsidRPr="00C6331E">
        <w:t>including</w:t>
      </w:r>
      <w:r w:rsidR="00C24685">
        <w:t xml:space="preserve"> </w:t>
      </w:r>
      <w:r w:rsidRPr="00C6331E">
        <w:t>the</w:t>
      </w:r>
      <w:r w:rsidR="00C24685">
        <w:t xml:space="preserve"> </w:t>
      </w:r>
      <w:r w:rsidRPr="00C6331E">
        <w:t>denial</w:t>
      </w:r>
      <w:r w:rsidR="00C24685">
        <w:t xml:space="preserve"> </w:t>
      </w:r>
      <w:r w:rsidRPr="00C6331E">
        <w:t>case</w:t>
      </w:r>
      <w:r w:rsidR="00C24685">
        <w:t xml:space="preserve"> </w:t>
      </w:r>
      <w:r w:rsidRPr="00C6331E">
        <w:t>for</w:t>
      </w:r>
      <w:r w:rsidR="00C24685">
        <w:t xml:space="preserve"> </w:t>
      </w:r>
      <w:r w:rsidRPr="00C6331E">
        <w:t>the</w:t>
      </w:r>
      <w:r w:rsidR="00C24685">
        <w:t xml:space="preserve"> </w:t>
      </w:r>
      <w:r w:rsidRPr="00C6331E">
        <w:t>reason</w:t>
      </w:r>
      <w:r w:rsidR="00C24685">
        <w:t xml:space="preserve"> </w:t>
      </w:r>
      <w:r w:rsidRPr="00C6331E">
        <w:t>the</w:t>
      </w:r>
      <w:r w:rsidR="00C24685">
        <w:t xml:space="preserve"> </w:t>
      </w:r>
      <w:r w:rsidRPr="00C6331E">
        <w:t>requested</w:t>
      </w:r>
      <w:r w:rsidR="00C24685">
        <w:t xml:space="preserve"> </w:t>
      </w:r>
      <w:r w:rsidRPr="00C6331E">
        <w:t>person</w:t>
      </w:r>
      <w:r w:rsidR="00C24685">
        <w:t xml:space="preserve"> </w:t>
      </w:r>
      <w:r w:rsidRPr="00C6331E">
        <w:t>is</w:t>
      </w:r>
      <w:r w:rsidR="00C24685">
        <w:t xml:space="preserve"> </w:t>
      </w:r>
      <w:r w:rsidRPr="00C6331E">
        <w:t>residing</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may</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or</w:t>
      </w:r>
      <w:r w:rsidR="00C24685">
        <w:t xml:space="preserve"> </w:t>
      </w:r>
      <w:r w:rsidRPr="00C6331E">
        <w:t>coercion</w:t>
      </w:r>
      <w:r w:rsidR="00C24685">
        <w:t xml:space="preserve"> </w:t>
      </w:r>
      <w:r w:rsidRPr="00C6331E">
        <w:t>in</w:t>
      </w:r>
      <w:r w:rsidR="00C24685">
        <w:t xml:space="preserve"> </w:t>
      </w:r>
      <w:r w:rsidRPr="00C6331E">
        <w:t>the</w:t>
      </w:r>
      <w:r w:rsidR="00C24685">
        <w:t xml:space="preserve"> </w:t>
      </w:r>
      <w:r w:rsidRPr="00C6331E">
        <w:t>requesting</w:t>
      </w:r>
      <w:r w:rsidR="00C24685">
        <w:t xml:space="preserve"> </w:t>
      </w:r>
      <w:r w:rsidRPr="00C6331E">
        <w:t>state</w:t>
      </w:r>
      <w:r w:rsidR="00C24685">
        <w:t xml:space="preserve"> </w:t>
      </w:r>
      <w:r w:rsidRPr="00C6331E">
        <w:t>because</w:t>
      </w:r>
      <w:r w:rsidR="00C24685">
        <w:t xml:space="preserve"> </w:t>
      </w:r>
      <w:r w:rsidRPr="00C6331E">
        <w:t>of</w:t>
      </w:r>
      <w:r w:rsidR="00C24685">
        <w:t xml:space="preserve"> </w:t>
      </w:r>
      <w:r w:rsidRPr="00C6331E">
        <w:t>the</w:t>
      </w:r>
      <w:r w:rsidR="00C24685">
        <w:t xml:space="preserve"> </w:t>
      </w:r>
      <w:r w:rsidRPr="00C6331E">
        <w:t>discrimination</w:t>
      </w:r>
      <w:r w:rsidR="00C24685">
        <w:t xml:space="preserve"> </w:t>
      </w:r>
      <w:r w:rsidRPr="00C6331E">
        <w:t>on</w:t>
      </w:r>
      <w:r w:rsidR="00C24685">
        <w:t xml:space="preserve"> </w:t>
      </w:r>
      <w:r w:rsidRPr="00C6331E">
        <w:t>race,</w:t>
      </w:r>
      <w:r w:rsidR="00C24685">
        <w:t xml:space="preserve"> </w:t>
      </w:r>
      <w:r w:rsidRPr="00C6331E">
        <w:t>religious,</w:t>
      </w:r>
      <w:r w:rsidR="00C24685">
        <w:t xml:space="preserve"> </w:t>
      </w:r>
      <w:r w:rsidRPr="00C6331E">
        <w:t>sex,</w:t>
      </w:r>
      <w:r w:rsidR="00C24685">
        <w:t xml:space="preserve"> </w:t>
      </w:r>
      <w:r w:rsidRPr="00C6331E">
        <w:t>nationality,</w:t>
      </w:r>
      <w:r w:rsidR="00C24685">
        <w:t xml:space="preserve"> </w:t>
      </w:r>
      <w:r w:rsidRPr="00C6331E">
        <w:t>ethnicity,</w:t>
      </w:r>
      <w:r w:rsidR="00C24685">
        <w:t xml:space="preserve"> </w:t>
      </w:r>
      <w:r w:rsidRPr="00C6331E">
        <w:t>social</w:t>
      </w:r>
      <w:r w:rsidR="00C24685">
        <w:t xml:space="preserve"> </w:t>
      </w:r>
      <w:r w:rsidRPr="00C6331E">
        <w:t>position</w:t>
      </w:r>
      <w:r w:rsidR="00C24685">
        <w:t xml:space="preserve"> </w:t>
      </w:r>
      <w:r w:rsidRPr="00C6331E">
        <w:t>and</w:t>
      </w:r>
      <w:r w:rsidR="00C24685">
        <w:t xml:space="preserve"> </w:t>
      </w:r>
      <w:r w:rsidRPr="00C6331E">
        <w:t>political</w:t>
      </w:r>
      <w:r w:rsidR="00C24685">
        <w:t xml:space="preserve"> </w:t>
      </w:r>
      <w:r w:rsidRPr="00C6331E">
        <w:t>view.</w:t>
      </w:r>
    </w:p>
    <w:p w:rsidR="00F21141" w:rsidRPr="00C6331E" w:rsidRDefault="00F21141" w:rsidP="003C58BE">
      <w:pPr>
        <w:pStyle w:val="SingleTxtG"/>
      </w:pPr>
      <w:r w:rsidRPr="00C6331E">
        <w:t>76.</w:t>
      </w:r>
      <w:r w:rsidRPr="00C6331E">
        <w:tab/>
        <w:t>Therefore,</w:t>
      </w:r>
      <w:r w:rsidR="00C24685">
        <w:t xml:space="preserve"> </w:t>
      </w:r>
      <w:r w:rsidRPr="00C6331E">
        <w:t>even</w:t>
      </w:r>
      <w:r w:rsidR="00C24685">
        <w:t xml:space="preserve"> </w:t>
      </w:r>
      <w:r w:rsidRPr="00C6331E">
        <w:t>before</w:t>
      </w:r>
      <w:r w:rsidR="00C24685">
        <w:t xml:space="preserve"> </w:t>
      </w:r>
      <w:r w:rsidRPr="00C6331E">
        <w:t>ratifying</w:t>
      </w:r>
      <w:r w:rsidR="00C24685">
        <w:t xml:space="preserve"> </w:t>
      </w:r>
      <w:r w:rsidRPr="00C6331E">
        <w:t>the</w:t>
      </w:r>
      <w:r w:rsidR="00C24685">
        <w:t xml:space="preserve"> </w:t>
      </w:r>
      <w:r w:rsidRPr="00C6331E">
        <w:t>UNCAT,</w:t>
      </w:r>
      <w:r w:rsidR="00C24685">
        <w:t xml:space="preserve"> </w:t>
      </w:r>
      <w:r w:rsidRPr="00C6331E">
        <w:t>the</w:t>
      </w:r>
      <w:r w:rsidR="00C24685">
        <w:t xml:space="preserve"> </w:t>
      </w:r>
      <w:r w:rsidRPr="00C6331E">
        <w:t>provision</w:t>
      </w:r>
      <w:r w:rsidR="00C24685">
        <w:t xml:space="preserve"> </w:t>
      </w:r>
      <w:r w:rsidRPr="00C6331E">
        <w:t>of</w:t>
      </w:r>
      <w:r w:rsidR="00C24685">
        <w:t xml:space="preserve"> </w:t>
      </w:r>
      <w:r w:rsidRPr="00C6331E">
        <w:t>extradition</w:t>
      </w:r>
      <w:r w:rsidR="00C24685">
        <w:t xml:space="preserve"> </w:t>
      </w:r>
      <w:r w:rsidRPr="00C6331E">
        <w:t>refusal</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a</w:t>
      </w:r>
      <w:r w:rsidR="00C24685">
        <w:t xml:space="preserve"> </w:t>
      </w:r>
      <w:r w:rsidRPr="00C6331E">
        <w:t>suspicion</w:t>
      </w:r>
      <w:r w:rsidR="00C24685">
        <w:t xml:space="preserve"> </w:t>
      </w:r>
      <w:r w:rsidRPr="00C6331E">
        <w:t>the</w:t>
      </w:r>
      <w:r w:rsidR="00C24685">
        <w:t xml:space="preserve"> </w:t>
      </w:r>
      <w:r w:rsidRPr="00C6331E">
        <w:t>person</w:t>
      </w:r>
      <w:r w:rsidR="00C24685">
        <w:t xml:space="preserve"> </w:t>
      </w:r>
      <w:r w:rsidRPr="00C6331E">
        <w:t>whose</w:t>
      </w:r>
      <w:r w:rsidR="00C24685">
        <w:t xml:space="preserve"> </w:t>
      </w:r>
      <w:r w:rsidRPr="00C6331E">
        <w:t>extradition</w:t>
      </w:r>
      <w:r w:rsidR="00C24685">
        <w:t xml:space="preserve"> </w:t>
      </w:r>
      <w:r w:rsidRPr="00C6331E">
        <w:t>is</w:t>
      </w:r>
      <w:r w:rsidR="00C24685">
        <w:t xml:space="preserve"> </w:t>
      </w:r>
      <w:r w:rsidRPr="00C6331E">
        <w:t>sought</w:t>
      </w:r>
      <w:r w:rsidR="00C24685">
        <w:t xml:space="preserve"> </w:t>
      </w:r>
      <w:r w:rsidRPr="00C6331E">
        <w:t>may</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or</w:t>
      </w:r>
      <w:r w:rsidR="00C24685">
        <w:t xml:space="preserve"> </w:t>
      </w:r>
      <w:r w:rsidRPr="00C6331E">
        <w:t>coercion</w:t>
      </w:r>
      <w:r w:rsidR="00C24685">
        <w:t xml:space="preserve"> </w:t>
      </w:r>
      <w:r w:rsidRPr="00C6331E">
        <w:t>in</w:t>
      </w:r>
      <w:r w:rsidR="00C24685">
        <w:t xml:space="preserve"> </w:t>
      </w:r>
      <w:r w:rsidRPr="00C6331E">
        <w:t>the</w:t>
      </w:r>
      <w:r w:rsidR="00C24685">
        <w:t xml:space="preserve"> </w:t>
      </w:r>
      <w:r w:rsidRPr="00C6331E">
        <w:t>requesting</w:t>
      </w:r>
      <w:r w:rsidR="00C24685">
        <w:t xml:space="preserve"> </w:t>
      </w:r>
      <w:r w:rsidRPr="00C6331E">
        <w:t>state</w:t>
      </w:r>
      <w:r w:rsidR="00C24685">
        <w:t xml:space="preserve"> </w:t>
      </w:r>
      <w:r w:rsidRPr="00C6331E">
        <w:t>has</w:t>
      </w:r>
      <w:r w:rsidR="00C24685">
        <w:t xml:space="preserve"> </w:t>
      </w:r>
      <w:r w:rsidRPr="00C6331E">
        <w:t>been</w:t>
      </w:r>
      <w:r w:rsidR="00C24685">
        <w:t xml:space="preserve"> </w:t>
      </w:r>
      <w:r w:rsidRPr="00C6331E">
        <w:t>established</w:t>
      </w:r>
      <w:r w:rsidR="00C24685">
        <w:t xml:space="preserve"> </w:t>
      </w:r>
      <w:r w:rsidRPr="00C6331E">
        <w:t>in</w:t>
      </w:r>
      <w:r w:rsidR="00C24685">
        <w:t xml:space="preserve"> </w:t>
      </w:r>
      <w:r w:rsidRPr="00C6331E">
        <w:t>extradition</w:t>
      </w:r>
      <w:r w:rsidR="00C24685">
        <w:t xml:space="preserve"> </w:t>
      </w:r>
      <w:r w:rsidRPr="00C6331E">
        <w:t>treaties</w:t>
      </w:r>
      <w:r w:rsidR="00C24685">
        <w:t xml:space="preserve"> </w:t>
      </w:r>
      <w:r w:rsidRPr="00C6331E">
        <w:t>of</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signatory</w:t>
      </w:r>
      <w:r w:rsidR="00C24685">
        <w:t xml:space="preserve"> </w:t>
      </w:r>
      <w:r w:rsidRPr="00C6331E">
        <w:t>and</w:t>
      </w:r>
      <w:r w:rsidR="00C24685">
        <w:t xml:space="preserve"> </w:t>
      </w:r>
      <w:r w:rsidRPr="00C6331E">
        <w:t>draft</w:t>
      </w:r>
      <w:r w:rsidR="00C24685">
        <w:t xml:space="preserve"> </w:t>
      </w:r>
      <w:r w:rsidRPr="00C6331E">
        <w:t>extradition</w:t>
      </w:r>
      <w:r w:rsidR="00C24685">
        <w:t xml:space="preserve"> </w:t>
      </w:r>
      <w:r w:rsidRPr="00C6331E">
        <w:t>treaties</w:t>
      </w:r>
      <w:r w:rsidR="00C24685">
        <w:t xml:space="preserve"> </w:t>
      </w:r>
      <w:r w:rsidRPr="00C6331E">
        <w:t>between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foreign</w:t>
      </w:r>
      <w:r w:rsidR="00C24685">
        <w:t xml:space="preserve"> </w:t>
      </w:r>
      <w:r w:rsidRPr="00C6331E">
        <w:t>countries.</w:t>
      </w:r>
      <w:r w:rsidR="00BC3348">
        <w:t xml:space="preserve"> </w:t>
      </w:r>
    </w:p>
    <w:p w:rsidR="00F21141" w:rsidRPr="00C6331E" w:rsidRDefault="00F21141" w:rsidP="003C58BE">
      <w:pPr>
        <w:pStyle w:val="SingleTxtG"/>
      </w:pPr>
      <w:r w:rsidRPr="00C6331E">
        <w:t>77.</w:t>
      </w:r>
      <w:r w:rsidRPr="00C6331E">
        <w:tab/>
        <w:t>From</w:t>
      </w:r>
      <w:r w:rsidR="00C24685">
        <w:t xml:space="preserve"> </w:t>
      </w:r>
      <w:r w:rsidRPr="00C6331E">
        <w:t>2012</w:t>
      </w:r>
      <w:r w:rsidR="00C24685">
        <w:t xml:space="preserve"> </w:t>
      </w:r>
      <w:r w:rsidRPr="00C6331E">
        <w:t>to</w:t>
      </w:r>
      <w:r w:rsidR="00C24685">
        <w:t xml:space="preserve"> </w:t>
      </w:r>
      <w:r w:rsidRPr="00C6331E">
        <w:t>2016,</w:t>
      </w:r>
      <w:r w:rsidR="00C24685">
        <w:t xml:space="preserve"> </w:t>
      </w:r>
      <w:r w:rsidRPr="00C6331E">
        <w:t>all</w:t>
      </w:r>
      <w:r w:rsidR="00C24685">
        <w:t xml:space="preserve"> </w:t>
      </w:r>
      <w:r w:rsidRPr="00C6331E">
        <w:t>extradition</w:t>
      </w:r>
      <w:r w:rsidR="00C24685">
        <w:t xml:space="preserve"> </w:t>
      </w:r>
      <w:r w:rsidRPr="00C6331E">
        <w:t>requests</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sent</w:t>
      </w:r>
      <w:r w:rsidR="00C24685">
        <w:t xml:space="preserve"> </w:t>
      </w:r>
      <w:r w:rsidRPr="00C6331E">
        <w:t>to</w:t>
      </w:r>
      <w:r w:rsidR="00C24685">
        <w:t xml:space="preserve"> </w:t>
      </w:r>
      <w:r w:rsidRPr="00C6331E">
        <w:t>other</w:t>
      </w:r>
      <w:r w:rsidR="00C24685">
        <w:t xml:space="preserve"> </w:t>
      </w:r>
      <w:r w:rsidRPr="00C6331E">
        <w:t>countries</w:t>
      </w:r>
      <w:r w:rsidRPr="00E60643">
        <w:rPr>
          <w:rStyle w:val="FootnoteReference"/>
        </w:rPr>
        <w:footnoteReference w:id="27"/>
      </w:r>
      <w:r w:rsidR="00C24685">
        <w:t xml:space="preserve"> </w:t>
      </w:r>
      <w:r w:rsidRPr="00C6331E">
        <w:t>guarantee</w:t>
      </w:r>
      <w:r w:rsidR="00C24685">
        <w:t xml:space="preserve"> </w:t>
      </w:r>
      <w:r w:rsidRPr="00C6331E">
        <w:t>that</w:t>
      </w:r>
      <w:r w:rsidR="00C24685">
        <w:t xml:space="preserve"> </w:t>
      </w:r>
      <w:r w:rsidRPr="00C6331E">
        <w:t>the</w:t>
      </w:r>
      <w:r w:rsidR="00C24685">
        <w:t xml:space="preserve"> </w:t>
      </w:r>
      <w:r w:rsidRPr="00C6331E">
        <w:t>person</w:t>
      </w:r>
      <w:r w:rsidR="00C24685">
        <w:t xml:space="preserve"> </w:t>
      </w:r>
      <w:r w:rsidRPr="00C6331E">
        <w:t>whose</w:t>
      </w:r>
      <w:r w:rsidR="00C24685">
        <w:t xml:space="preserve"> </w:t>
      </w:r>
      <w:r w:rsidRPr="00C6331E">
        <w:t>extradition</w:t>
      </w:r>
      <w:r w:rsidR="00C24685">
        <w:t xml:space="preserve"> </w:t>
      </w:r>
      <w:r w:rsidRPr="00C6331E">
        <w:t>is</w:t>
      </w:r>
      <w:r w:rsidR="00C24685">
        <w:t xml:space="preserve"> </w:t>
      </w:r>
      <w:r w:rsidRPr="00C6331E">
        <w:t>requested</w:t>
      </w:r>
      <w:r w:rsidR="00C24685">
        <w:t xml:space="preserve"> </w:t>
      </w:r>
      <w:r w:rsidRPr="00C6331E">
        <w:t>shall</w:t>
      </w:r>
      <w:r w:rsidR="00C24685">
        <w:t xml:space="preserve"> </w:t>
      </w:r>
      <w:r w:rsidRPr="00C6331E">
        <w:t>not</w:t>
      </w:r>
      <w:r w:rsidR="00C24685">
        <w:t xml:space="preserve"> </w:t>
      </w:r>
      <w:r w:rsidRPr="00C6331E">
        <w:t>be</w:t>
      </w:r>
      <w:r w:rsidR="00C24685">
        <w:t xml:space="preserve"> </w:t>
      </w:r>
      <w:r w:rsidRPr="00C6331E">
        <w:t>tortured</w:t>
      </w:r>
      <w:r w:rsidR="00C24685">
        <w:t xml:space="preserve"> </w:t>
      </w:r>
      <w:r w:rsidRPr="00C6331E">
        <w:t>or</w:t>
      </w:r>
      <w:r w:rsidR="00C24685">
        <w:t xml:space="preserve"> </w:t>
      </w:r>
      <w:r w:rsidRPr="00C6331E">
        <w:t>suffered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or</w:t>
      </w:r>
      <w:r w:rsidR="00C24685">
        <w:t xml:space="preserve"> </w:t>
      </w:r>
      <w:r w:rsidRPr="00C6331E">
        <w:t>prosecuted</w:t>
      </w:r>
      <w:r w:rsidR="00C24685">
        <w:t xml:space="preserve"> </w:t>
      </w:r>
      <w:r w:rsidRPr="00C6331E">
        <w:t>on</w:t>
      </w:r>
      <w:r w:rsidR="00C24685">
        <w:t xml:space="preserve"> </w:t>
      </w:r>
      <w:r w:rsidRPr="00C6331E">
        <w:t>account</w:t>
      </w:r>
      <w:r w:rsidR="00C24685">
        <w:t xml:space="preserve"> </w:t>
      </w:r>
      <w:r w:rsidRPr="00C6331E">
        <w:t>of</w:t>
      </w:r>
      <w:r w:rsidR="00C24685">
        <w:t xml:space="preserve"> </w:t>
      </w:r>
      <w:r w:rsidRPr="00C6331E">
        <w:t>that</w:t>
      </w:r>
      <w:r w:rsidR="00C24685">
        <w:t xml:space="preserve"> </w:t>
      </w:r>
      <w:r w:rsidRPr="00C6331E">
        <w:t>person</w:t>
      </w:r>
      <w:r w:rsidR="008313BC">
        <w:t>’</w:t>
      </w:r>
      <w:r w:rsidRPr="00C6331E">
        <w:t>s</w:t>
      </w:r>
      <w:r w:rsidR="00C24685">
        <w:t xml:space="preserve"> </w:t>
      </w:r>
      <w:r w:rsidRPr="00C6331E">
        <w:t>race,</w:t>
      </w:r>
      <w:r w:rsidR="00C24685">
        <w:t xml:space="preserve"> </w:t>
      </w:r>
      <w:r w:rsidRPr="00C6331E">
        <w:t>religion,</w:t>
      </w:r>
      <w:r w:rsidR="00C24685">
        <w:t xml:space="preserve"> </w:t>
      </w:r>
      <w:r w:rsidRPr="00C6331E">
        <w:t>sex,</w:t>
      </w:r>
      <w:r w:rsidR="00C24685">
        <w:t xml:space="preserve"> </w:t>
      </w:r>
      <w:r w:rsidRPr="00C6331E">
        <w:t>nationality,</w:t>
      </w:r>
      <w:r w:rsidR="00C24685">
        <w:t xml:space="preserve"> </w:t>
      </w:r>
      <w:r w:rsidRPr="00C6331E">
        <w:t>gender,</w:t>
      </w:r>
      <w:r w:rsidR="00C24685">
        <w:t xml:space="preserve"> </w:t>
      </w:r>
      <w:r w:rsidRPr="00C6331E">
        <w:t>ethnic</w:t>
      </w:r>
      <w:r w:rsidR="00C24685">
        <w:t xml:space="preserve"> </w:t>
      </w:r>
      <w:r w:rsidRPr="00C6331E">
        <w:t>origin,</w:t>
      </w:r>
      <w:r w:rsidR="00C24685">
        <w:t xml:space="preserve"> </w:t>
      </w:r>
      <w:r w:rsidRPr="00C6331E">
        <w:t>social</w:t>
      </w:r>
      <w:r w:rsidR="00C24685">
        <w:t xml:space="preserve"> </w:t>
      </w:r>
      <w:r w:rsidRPr="00C6331E">
        <w:t>position</w:t>
      </w:r>
      <w:r w:rsidR="00C24685">
        <w:t xml:space="preserve"> </w:t>
      </w:r>
      <w:r w:rsidRPr="00C6331E">
        <w:t>or</w:t>
      </w:r>
      <w:r w:rsidR="00C24685">
        <w:t xml:space="preserve"> </w:t>
      </w:r>
      <w:r w:rsidRPr="00C6331E">
        <w:t>political</w:t>
      </w:r>
      <w:r w:rsidR="00C24685">
        <w:t xml:space="preserve"> </w:t>
      </w:r>
      <w:r w:rsidRPr="00C6331E">
        <w:t>opinion.</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Viet</w:t>
      </w:r>
      <w:r w:rsidR="00C24685">
        <w:t xml:space="preserve"> </w:t>
      </w:r>
      <w:r w:rsidRPr="00C6331E">
        <w:t>Nam</w:t>
      </w:r>
      <w:r w:rsidR="00C24685">
        <w:t xml:space="preserve"> </w:t>
      </w:r>
      <w:r w:rsidRPr="00C6331E">
        <w:t>also</w:t>
      </w:r>
      <w:r w:rsidR="00C24685">
        <w:t xml:space="preserve"> </w:t>
      </w:r>
      <w:r w:rsidRPr="00C6331E">
        <w:t>requests</w:t>
      </w:r>
      <w:r w:rsidR="00C24685">
        <w:t xml:space="preserve"> </w:t>
      </w:r>
      <w:r w:rsidRPr="00C6331E">
        <w:t>the</w:t>
      </w:r>
      <w:r w:rsidR="00C24685">
        <w:t xml:space="preserve"> </w:t>
      </w:r>
      <w:r w:rsidRPr="00C6331E">
        <w:t>requesting</w:t>
      </w:r>
      <w:r w:rsidR="00C24685">
        <w:t xml:space="preserve"> </w:t>
      </w:r>
      <w:r w:rsidRPr="00C6331E">
        <w:t>state</w:t>
      </w:r>
      <w:r w:rsidR="00C24685">
        <w:t xml:space="preserve"> </w:t>
      </w:r>
      <w:r w:rsidRPr="00C6331E">
        <w:t>to</w:t>
      </w:r>
      <w:r w:rsidR="00C24685">
        <w:t xml:space="preserve"> </w:t>
      </w:r>
      <w:r w:rsidRPr="00C6331E">
        <w:t>ensure</w:t>
      </w:r>
      <w:r w:rsidR="00C24685">
        <w:t xml:space="preserve"> </w:t>
      </w:r>
      <w:r w:rsidRPr="00C6331E">
        <w:t>the</w:t>
      </w:r>
      <w:r w:rsidR="00C24685">
        <w:t xml:space="preserve"> </w:t>
      </w:r>
      <w:r w:rsidRPr="00C6331E">
        <w:t>similar</w:t>
      </w:r>
      <w:r w:rsidR="00C24685">
        <w:t xml:space="preserve"> </w:t>
      </w:r>
      <w:r w:rsidRPr="00C6331E">
        <w:t>conditions.</w:t>
      </w:r>
      <w:r w:rsidRPr="00E60643">
        <w:rPr>
          <w:rStyle w:val="FootnoteReference"/>
        </w:rPr>
        <w:footnoteReference w:id="28"/>
      </w:r>
    </w:p>
    <w:p w:rsidR="00F21141" w:rsidRPr="00C6331E" w:rsidRDefault="00F21141" w:rsidP="00E56242">
      <w:pPr>
        <w:pStyle w:val="H4G"/>
      </w:pPr>
      <w:r w:rsidRPr="00C6331E">
        <w:tab/>
      </w:r>
      <w:r w:rsidRPr="00C6331E">
        <w:tab/>
        <w:t>Transfer</w:t>
      </w:r>
      <w:r w:rsidR="00C24685">
        <w:t xml:space="preserve"> </w:t>
      </w:r>
      <w:r w:rsidRPr="00C6331E">
        <w:t>of</w:t>
      </w:r>
      <w:r w:rsidR="00C24685">
        <w:t xml:space="preserve"> </w:t>
      </w:r>
      <w:r w:rsidRPr="00C6331E">
        <w:t>sentenced</w:t>
      </w:r>
      <w:r w:rsidR="00C24685">
        <w:t xml:space="preserve"> </w:t>
      </w:r>
      <w:r w:rsidRPr="00C6331E">
        <w:t>person</w:t>
      </w:r>
    </w:p>
    <w:p w:rsidR="00F21141" w:rsidRPr="00C6331E" w:rsidRDefault="00F21141" w:rsidP="003C58BE">
      <w:pPr>
        <w:pStyle w:val="SingleTxtG"/>
      </w:pPr>
      <w:r w:rsidRPr="00C6331E">
        <w:t>78.</w:t>
      </w:r>
      <w:r w:rsidRPr="00C6331E">
        <w:tab/>
        <w:t>Concerning</w:t>
      </w:r>
      <w:r w:rsidR="00C24685">
        <w:t xml:space="preserve"> </w:t>
      </w:r>
      <w:r w:rsidRPr="00C6331E">
        <w:t>the</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provides</w:t>
      </w:r>
      <w:r w:rsidR="00C24685">
        <w:t xml:space="preserve"> </w:t>
      </w:r>
      <w:r w:rsidRPr="00C6331E">
        <w:t>the</w:t>
      </w:r>
      <w:r w:rsidR="00C24685">
        <w:t xml:space="preserve"> </w:t>
      </w:r>
      <w:r w:rsidRPr="00C6331E">
        <w:t>transfer</w:t>
      </w:r>
      <w:r w:rsidR="00C24685">
        <w:t xml:space="preserve"> </w:t>
      </w:r>
      <w:r w:rsidRPr="00C6331E">
        <w:t>shall</w:t>
      </w:r>
      <w:r w:rsidR="00C24685">
        <w:t xml:space="preserve"> </w:t>
      </w:r>
      <w:r w:rsidRPr="00C6331E">
        <w:t>be</w:t>
      </w:r>
      <w:r w:rsidR="00C24685">
        <w:t xml:space="preserve"> </w:t>
      </w:r>
      <w:r w:rsidRPr="00C6331E">
        <w:t>refused</w:t>
      </w:r>
      <w:r w:rsidR="00C24685">
        <w:t xml:space="preserve"> </w:t>
      </w:r>
      <w:r w:rsidRPr="00C6331E">
        <w:t>if</w:t>
      </w:r>
      <w:r w:rsidR="00C24685">
        <w:t xml:space="preserve"> </w:t>
      </w:r>
      <w:r w:rsidRPr="00C6331E">
        <w:t>there</w:t>
      </w:r>
      <w:r w:rsidR="00C24685">
        <w:t xml:space="preserve"> </w:t>
      </w:r>
      <w:r w:rsidRPr="00C6331E">
        <w:t>exist</w:t>
      </w:r>
      <w:r w:rsidR="00C24685">
        <w:t xml:space="preserve"> </w:t>
      </w:r>
      <w:r w:rsidRPr="00C6331E">
        <w:t>grounds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the</w:t>
      </w:r>
      <w:r w:rsidR="00C24685">
        <w:t xml:space="preserve"> </w:t>
      </w:r>
      <w:r w:rsidRPr="00C6331E">
        <w:t>sentenced</w:t>
      </w:r>
      <w:r w:rsidR="00C24685">
        <w:t xml:space="preserve"> </w:t>
      </w:r>
      <w:r w:rsidRPr="00C6331E">
        <w:t>person</w:t>
      </w:r>
      <w:r w:rsidR="00C24685">
        <w:t xml:space="preserve"> </w:t>
      </w:r>
      <w:r w:rsidRPr="00C6331E">
        <w:t>would</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retaliation</w:t>
      </w:r>
      <w:r w:rsidR="00C24685">
        <w:t xml:space="preserve"> </w:t>
      </w:r>
      <w:r w:rsidRPr="00C6331E">
        <w:t>or</w:t>
      </w:r>
      <w:r w:rsidR="00C24685">
        <w:t xml:space="preserve"> </w:t>
      </w:r>
      <w:r w:rsidRPr="00C6331E">
        <w:t>suppression</w:t>
      </w:r>
      <w:r w:rsidR="00C24685">
        <w:t xml:space="preserve"> </w:t>
      </w:r>
      <w:r w:rsidRPr="00C6331E">
        <w:t>in</w:t>
      </w:r>
      <w:r w:rsidR="00C24685">
        <w:t xml:space="preserve"> </w:t>
      </w:r>
      <w:r w:rsidRPr="00C6331E">
        <w:t>the</w:t>
      </w:r>
      <w:r w:rsidR="00C24685">
        <w:t xml:space="preserve"> </w:t>
      </w:r>
      <w:r w:rsidRPr="00C6331E">
        <w:t>receiving</w:t>
      </w:r>
      <w:r w:rsidR="00C24685">
        <w:t xml:space="preserve"> </w:t>
      </w:r>
      <w:r w:rsidRPr="00C6331E">
        <w:t>state</w:t>
      </w:r>
      <w:r w:rsidR="00C24685">
        <w:t xml:space="preserve"> </w:t>
      </w:r>
      <w:r w:rsidRPr="00C6331E">
        <w:t>(para.</w:t>
      </w:r>
      <w:r w:rsidR="00B12665">
        <w:t xml:space="preserve"> </w:t>
      </w:r>
      <w:r w:rsidRPr="00C6331E">
        <w:t>1,</w:t>
      </w:r>
      <w:r w:rsidR="00C24685">
        <w:t xml:space="preserve"> </w:t>
      </w:r>
      <w:r w:rsidRPr="00C6331E">
        <w:t>Art.</w:t>
      </w:r>
      <w:r w:rsidR="00B44D3A">
        <w:t xml:space="preserve"> </w:t>
      </w:r>
      <w:r w:rsidRPr="00C6331E">
        <w:t>51).</w:t>
      </w:r>
      <w:r w:rsidR="00C24685">
        <w:t xml:space="preserve"> </w:t>
      </w:r>
      <w:r w:rsidRPr="00C6331E">
        <w:t>Besides,</w:t>
      </w:r>
      <w:r w:rsidR="00C24685">
        <w:t xml:space="preserve"> </w:t>
      </w:r>
      <w:r w:rsidRPr="00C6331E">
        <w:t>from</w:t>
      </w:r>
      <w:r w:rsidR="00C24685">
        <w:t xml:space="preserve"> </w:t>
      </w:r>
      <w:r w:rsidRPr="00C6331E">
        <w:t>2012</w:t>
      </w:r>
      <w:r w:rsidR="00C24685">
        <w:t xml:space="preserve"> </w:t>
      </w:r>
      <w:r w:rsidRPr="00C6331E">
        <w:t>to</w:t>
      </w:r>
      <w:r w:rsidR="00C24685">
        <w:t xml:space="preserve"> </w:t>
      </w:r>
      <w:r w:rsidRPr="00C6331E">
        <w:t>2016,</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signed</w:t>
      </w:r>
      <w:r w:rsidR="00C24685">
        <w:t xml:space="preserve"> </w:t>
      </w:r>
      <w:r w:rsidRPr="00C6331E">
        <w:t>02</w:t>
      </w:r>
      <w:r w:rsidR="00C24685">
        <w:t xml:space="preserve"> </w:t>
      </w:r>
      <w:r w:rsidRPr="00C6331E">
        <w:t>treaties</w:t>
      </w:r>
      <w:r w:rsidR="00C24685">
        <w:t xml:space="preserve"> </w:t>
      </w:r>
      <w:r w:rsidRPr="00C6331E">
        <w:t>on</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w:t>
      </w:r>
      <w:r w:rsidR="00C24685">
        <w:t xml:space="preserve"> </w:t>
      </w:r>
      <w:r w:rsidRPr="00C6331E">
        <w:t>with</w:t>
      </w:r>
      <w:r w:rsidR="00C24685">
        <w:t xml:space="preserve"> </w:t>
      </w:r>
      <w:r w:rsidRPr="00C6331E">
        <w:t>the</w:t>
      </w:r>
      <w:r w:rsidR="00C24685">
        <w:t xml:space="preserve"> </w:t>
      </w:r>
      <w:r w:rsidRPr="00C6331E">
        <w:t>Republic</w:t>
      </w:r>
      <w:r w:rsidR="00C24685">
        <w:t xml:space="preserve"> </w:t>
      </w:r>
      <w:r w:rsidRPr="00C6331E">
        <w:t>of</w:t>
      </w:r>
      <w:r w:rsidR="00C24685">
        <w:t xml:space="preserve"> </w:t>
      </w:r>
      <w:r w:rsidRPr="00C6331E">
        <w:t>Hungary</w:t>
      </w:r>
      <w:r w:rsidR="00C24685">
        <w:t xml:space="preserve"> </w:t>
      </w:r>
      <w:r w:rsidRPr="00C6331E">
        <w:t>(2013)</w:t>
      </w:r>
      <w:r w:rsidR="00C24685">
        <w:t xml:space="preserve"> </w:t>
      </w:r>
      <w:r w:rsidRPr="00C6331E">
        <w:t>and</w:t>
      </w:r>
      <w:r w:rsidR="00C24685">
        <w:t xml:space="preserve"> </w:t>
      </w:r>
      <w:r w:rsidRPr="00C6331E">
        <w:t>the</w:t>
      </w:r>
      <w:r w:rsidR="00C24685">
        <w:t xml:space="preserve"> </w:t>
      </w:r>
      <w:r w:rsidRPr="00C6331E">
        <w:t>Democratic</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Sri</w:t>
      </w:r>
      <w:r w:rsidR="00C24685">
        <w:t xml:space="preserve"> </w:t>
      </w:r>
      <w:r w:rsidRPr="00C6331E">
        <w:t>Lanka</w:t>
      </w:r>
      <w:r w:rsidR="00C24685">
        <w:t xml:space="preserve"> </w:t>
      </w:r>
      <w:r w:rsidRPr="00C6331E">
        <w:t>(2014)</w:t>
      </w:r>
      <w:r w:rsidRPr="00E60643">
        <w:rPr>
          <w:rStyle w:val="FootnoteReference"/>
        </w:rPr>
        <w:footnoteReference w:id="29"/>
      </w:r>
      <w:r w:rsidR="00C24685">
        <w:t xml:space="preserve"> </w:t>
      </w:r>
      <w:r w:rsidRPr="00C6331E">
        <w:t>containing</w:t>
      </w:r>
      <w:r w:rsidR="00C24685">
        <w:t xml:space="preserve"> </w:t>
      </w:r>
      <w:r w:rsidRPr="00C6331E">
        <w:t>provision</w:t>
      </w:r>
      <w:r w:rsidR="00C24685">
        <w:t xml:space="preserve"> </w:t>
      </w:r>
      <w:r w:rsidRPr="00C6331E">
        <w:t>of</w:t>
      </w:r>
      <w:r w:rsidR="00C24685">
        <w:t xml:space="preserve"> </w:t>
      </w:r>
      <w:r w:rsidRPr="00C6331E">
        <w:t>transfer</w:t>
      </w:r>
      <w:r w:rsidR="00C24685">
        <w:t xml:space="preserve"> </w:t>
      </w:r>
      <w:r w:rsidRPr="00C6331E">
        <w:t>refusal</w:t>
      </w:r>
      <w:r w:rsidR="00C24685">
        <w:t xml:space="preserve"> </w:t>
      </w:r>
      <w:r w:rsidRPr="00C6331E">
        <w:t>when</w:t>
      </w:r>
      <w:r w:rsidR="00C24685">
        <w:t xml:space="preserve"> </w:t>
      </w:r>
      <w:r w:rsidRPr="00C6331E">
        <w:t>there</w:t>
      </w:r>
      <w:r w:rsidR="00C24685">
        <w:t xml:space="preserve"> </w:t>
      </w:r>
      <w:r w:rsidRPr="00C6331E">
        <w:t>exist</w:t>
      </w:r>
      <w:r w:rsidR="00C24685">
        <w:t xml:space="preserve"> </w:t>
      </w:r>
      <w:r w:rsidRPr="00C6331E">
        <w:t>grounds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the</w:t>
      </w:r>
      <w:r w:rsidR="00C24685">
        <w:t xml:space="preserve"> </w:t>
      </w:r>
      <w:r w:rsidRPr="00C6331E">
        <w:t>sentenced</w:t>
      </w:r>
      <w:r w:rsidR="00C24685">
        <w:t xml:space="preserve"> </w:t>
      </w:r>
      <w:r w:rsidRPr="00C6331E">
        <w:t>person</w:t>
      </w:r>
      <w:r w:rsidR="00C24685">
        <w:t xml:space="preserve"> </w:t>
      </w:r>
      <w:r w:rsidRPr="00C6331E">
        <w:t>would</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retaliation</w:t>
      </w:r>
      <w:r w:rsidR="00C24685">
        <w:t xml:space="preserve"> </w:t>
      </w:r>
      <w:r w:rsidRPr="00C6331E">
        <w:t>or</w:t>
      </w:r>
      <w:r w:rsidR="00C24685">
        <w:t xml:space="preserve"> </w:t>
      </w:r>
      <w:r w:rsidRPr="00C6331E">
        <w:t>suppression</w:t>
      </w:r>
      <w:r w:rsidR="00C24685">
        <w:t xml:space="preserve"> </w:t>
      </w:r>
      <w:r w:rsidRPr="00C6331E">
        <w:t>in</w:t>
      </w:r>
      <w:r w:rsidR="00C24685">
        <w:t xml:space="preserve"> </w:t>
      </w:r>
      <w:r w:rsidRPr="00C6331E">
        <w:t>the</w:t>
      </w:r>
      <w:r w:rsidR="00C24685">
        <w:t xml:space="preserve"> </w:t>
      </w:r>
      <w:r w:rsidRPr="00C6331E">
        <w:t>receiving</w:t>
      </w:r>
      <w:r w:rsidR="00C24685">
        <w:t xml:space="preserve"> </w:t>
      </w:r>
      <w:r w:rsidRPr="00C6331E">
        <w:t>state</w:t>
      </w:r>
      <w:r w:rsidR="00C24685">
        <w:t xml:space="preserve"> </w:t>
      </w:r>
      <w:r w:rsidRPr="00C6331E">
        <w:t>of</w:t>
      </w:r>
      <w:r w:rsidR="00C24685">
        <w:t xml:space="preserve"> </w:t>
      </w:r>
      <w:r w:rsidRPr="00C6331E">
        <w:t>which</w:t>
      </w:r>
      <w:r w:rsidR="00C24685">
        <w:t xml:space="preserve"> </w:t>
      </w:r>
      <w:r w:rsidRPr="00C6331E">
        <w:t>that</w:t>
      </w:r>
      <w:r w:rsidR="00C24685">
        <w:t xml:space="preserve"> </w:t>
      </w:r>
      <w:r w:rsidRPr="00C6331E">
        <w:t>person</w:t>
      </w:r>
      <w:r w:rsidR="00C24685">
        <w:t xml:space="preserve"> </w:t>
      </w:r>
      <w:r w:rsidRPr="00C6331E">
        <w:t>is</w:t>
      </w:r>
      <w:r w:rsidR="00C24685">
        <w:t xml:space="preserve"> </w:t>
      </w:r>
      <w:r w:rsidRPr="00C6331E">
        <w:t>a</w:t>
      </w:r>
      <w:r w:rsidR="00C24685">
        <w:t xml:space="preserve"> </w:t>
      </w:r>
      <w:r w:rsidRPr="00C6331E">
        <w:t>national.</w:t>
      </w:r>
    </w:p>
    <w:p w:rsidR="00F21141" w:rsidRPr="00C6331E" w:rsidRDefault="00F21141" w:rsidP="003C58BE">
      <w:pPr>
        <w:pStyle w:val="SingleTxtG"/>
      </w:pPr>
      <w:r w:rsidRPr="00C6331E">
        <w:t>79.</w:t>
      </w:r>
      <w:r w:rsidRPr="00C6331E">
        <w:tab/>
        <w:t>The</w:t>
      </w:r>
      <w:r w:rsidR="00C24685">
        <w:t xml:space="preserve"> </w:t>
      </w:r>
      <w:r w:rsidRPr="00C6331E">
        <w:t>surrender</w:t>
      </w:r>
      <w:r w:rsidR="00C24685">
        <w:t xml:space="preserve"> </w:t>
      </w:r>
      <w:r w:rsidRPr="00C6331E">
        <w:t>of</w:t>
      </w:r>
      <w:r w:rsidR="00C24685">
        <w:t xml:space="preserve"> </w:t>
      </w:r>
      <w:r w:rsidRPr="00C6331E">
        <w:t>foreign</w:t>
      </w:r>
      <w:r w:rsidR="00C24685">
        <w:t xml:space="preserve"> </w:t>
      </w:r>
      <w:r w:rsidRPr="00C6331E">
        <w:t>offenders:</w:t>
      </w:r>
      <w:r w:rsidR="00C24685">
        <w:t xml:space="preserve"> </w:t>
      </w:r>
      <w:r w:rsidRPr="00C6331E">
        <w:t>authorized</w:t>
      </w:r>
      <w:r w:rsidR="00C24685">
        <w:t xml:space="preserve"> </w:t>
      </w:r>
      <w:r w:rsidRPr="00C6331E">
        <w:t>organs</w:t>
      </w:r>
      <w:r w:rsidR="00C24685">
        <w:t xml:space="preserve"> </w:t>
      </w:r>
      <w:r w:rsidRPr="00C6331E">
        <w:t>of</w:t>
      </w:r>
      <w:r w:rsidR="00C24685">
        <w:t xml:space="preserve"> </w:t>
      </w:r>
      <w:r w:rsidRPr="00C6331E">
        <w:t>the</w:t>
      </w:r>
      <w:r w:rsidR="00C24685">
        <w:t xml:space="preserve"> </w:t>
      </w:r>
      <w:r w:rsidRPr="00C6331E">
        <w:t>Vietnamese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on</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Constitution</w:t>
      </w:r>
      <w:r w:rsidR="00C24685">
        <w:t xml:space="preserve"> </w:t>
      </w:r>
      <w:r w:rsidRPr="00C6331E">
        <w:t>of</w:t>
      </w:r>
      <w:r w:rsidR="00C24685">
        <w:t xml:space="preserve"> </w:t>
      </w:r>
      <w:r w:rsidRPr="00C6331E">
        <w:t>the</w:t>
      </w:r>
      <w:r w:rsidR="00C24685">
        <w:t xml:space="preserve"> </w:t>
      </w:r>
      <w:r w:rsidRPr="00C6331E">
        <w:t>International</w:t>
      </w:r>
      <w:r w:rsidR="00C24685">
        <w:t xml:space="preserve"> </w:t>
      </w:r>
      <w:r w:rsidRPr="00C6331E">
        <w:t>Criminal</w:t>
      </w:r>
      <w:r w:rsidR="00C24685">
        <w:t xml:space="preserve"> </w:t>
      </w:r>
      <w:r w:rsidRPr="00C6331E">
        <w:t>Police</w:t>
      </w:r>
      <w:r w:rsidR="00C24685">
        <w:t xml:space="preserve"> </w:t>
      </w:r>
      <w:r w:rsidRPr="00C6331E">
        <w:t>Organisation</w:t>
      </w:r>
      <w:r w:rsidR="00C24685">
        <w:t xml:space="preserve"> </w:t>
      </w:r>
      <w:r w:rsidRPr="00C6331E">
        <w:t>(INTERPOL),</w:t>
      </w:r>
      <w:r w:rsidR="00C24685">
        <w:t xml:space="preserve"> </w:t>
      </w:r>
      <w:r w:rsidRPr="00C6331E">
        <w:t>will</w:t>
      </w:r>
      <w:r w:rsidR="00C24685">
        <w:t xml:space="preserve"> </w:t>
      </w:r>
      <w:r w:rsidRPr="00C6331E">
        <w:t>examine,</w:t>
      </w:r>
      <w:r w:rsidR="00C24685">
        <w:t xml:space="preserve"> </w:t>
      </w:r>
      <w:r w:rsidRPr="00C6331E">
        <w:t>identify</w:t>
      </w:r>
      <w:r w:rsidR="00C24685">
        <w:t xml:space="preserve"> </w:t>
      </w:r>
      <w:r w:rsidRPr="00C6331E">
        <w:t>offenders</w:t>
      </w:r>
      <w:r w:rsidR="00C24685">
        <w:t xml:space="preserve"> </w:t>
      </w:r>
      <w:r w:rsidRPr="00C6331E">
        <w:t>who</w:t>
      </w:r>
      <w:r w:rsidR="00C24685">
        <w:t xml:space="preserve"> </w:t>
      </w:r>
      <w:r w:rsidRPr="00C6331E">
        <w:t>are</w:t>
      </w:r>
      <w:r w:rsidR="00C24685">
        <w:t xml:space="preserve"> </w:t>
      </w:r>
      <w:r w:rsidRPr="00C6331E">
        <w:t>located</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wanted</w:t>
      </w:r>
      <w:r w:rsidR="00C24685">
        <w:t xml:space="preserve"> </w:t>
      </w:r>
      <w:r w:rsidRPr="00C6331E">
        <w:t>by</w:t>
      </w:r>
      <w:r w:rsidR="00C24685">
        <w:t xml:space="preserve"> </w:t>
      </w:r>
      <w:r w:rsidRPr="00C6331E">
        <w:t>foreign</w:t>
      </w:r>
      <w:r w:rsidR="00C24685">
        <w:t xml:space="preserve"> </w:t>
      </w:r>
      <w:r w:rsidRPr="00C6331E">
        <w:t>authorities,</w:t>
      </w:r>
      <w:r w:rsidR="00C24685">
        <w:t xml:space="preserve"> </w:t>
      </w:r>
      <w:r w:rsidRPr="00C6331E">
        <w:t>international</w:t>
      </w:r>
      <w:r w:rsidR="00C24685">
        <w:t xml:space="preserve"> </w:t>
      </w:r>
      <w:r w:rsidRPr="00C6331E">
        <w:t>police</w:t>
      </w:r>
      <w:r w:rsidR="00C24685">
        <w:t xml:space="preserve"> </w:t>
      </w:r>
      <w:r w:rsidRPr="00C6331E">
        <w:t>and</w:t>
      </w:r>
      <w:r w:rsidR="00C24685">
        <w:t xml:space="preserve"> </w:t>
      </w:r>
      <w:r w:rsidRPr="00C6331E">
        <w:t>cooperate</w:t>
      </w:r>
      <w:r w:rsidR="00C24685">
        <w:t xml:space="preserve"> </w:t>
      </w:r>
      <w:r w:rsidRPr="00C6331E">
        <w:t>with</w:t>
      </w:r>
      <w:r w:rsidR="00C24685">
        <w:t xml:space="preserve"> </w:t>
      </w:r>
      <w:r w:rsidRPr="00C6331E">
        <w:t>related</w:t>
      </w:r>
      <w:r w:rsidR="00C24685">
        <w:t xml:space="preserve"> </w:t>
      </w:r>
      <w:r w:rsidRPr="00C6331E">
        <w:t>offices</w:t>
      </w:r>
      <w:r w:rsidR="00C24685">
        <w:t xml:space="preserve"> </w:t>
      </w:r>
      <w:r w:rsidRPr="00C6331E">
        <w:t>to</w:t>
      </w:r>
      <w:r w:rsidR="00C24685">
        <w:t xml:space="preserve"> </w:t>
      </w:r>
      <w:r w:rsidRPr="00C6331E">
        <w:t>conduct</w:t>
      </w:r>
      <w:r w:rsidR="00C24685">
        <w:t xml:space="preserve"> </w:t>
      </w:r>
      <w:r w:rsidRPr="00C6331E">
        <w:t>necessary</w:t>
      </w:r>
      <w:r w:rsidR="00C24685">
        <w:t xml:space="preserve"> </w:t>
      </w:r>
      <w:r w:rsidRPr="00C6331E">
        <w:t>procedures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hand</w:t>
      </w:r>
      <w:r w:rsidR="00C24685">
        <w:t xml:space="preserve"> </w:t>
      </w:r>
      <w:r w:rsidRPr="00C6331E">
        <w:t>over</w:t>
      </w:r>
      <w:r w:rsidR="00C24685">
        <w:t xml:space="preserve"> </w:t>
      </w:r>
      <w:r w:rsidRPr="00C6331E">
        <w:t>them</w:t>
      </w:r>
      <w:r w:rsidR="00C24685">
        <w:t xml:space="preserve"> </w:t>
      </w:r>
      <w:r w:rsidRPr="00C6331E">
        <w:t>to</w:t>
      </w:r>
      <w:r w:rsidR="00C24685">
        <w:t xml:space="preserve"> </w:t>
      </w:r>
      <w:r w:rsidRPr="00C6331E">
        <w:t>the</w:t>
      </w:r>
      <w:r w:rsidR="00C24685">
        <w:t xml:space="preserve"> </w:t>
      </w:r>
      <w:r w:rsidRPr="00C6331E">
        <w:t>foreign</w:t>
      </w:r>
      <w:r w:rsidR="00C24685">
        <w:t xml:space="preserve"> </w:t>
      </w:r>
      <w:r w:rsidRPr="00C6331E">
        <w:t>authorities.</w:t>
      </w:r>
      <w:r w:rsidR="00C24685">
        <w:t xml:space="preserve"> </w:t>
      </w:r>
      <w:r w:rsidRPr="00C6331E">
        <w:t>In</w:t>
      </w:r>
      <w:r w:rsidR="00C24685">
        <w:t xml:space="preserve"> </w:t>
      </w:r>
      <w:r w:rsidRPr="00C6331E">
        <w:t>2015,</w:t>
      </w:r>
      <w:r w:rsidR="00C24685">
        <w:t xml:space="preserve"> </w:t>
      </w:r>
      <w:r w:rsidRPr="00C6331E">
        <w:t>agencies</w:t>
      </w:r>
      <w:r w:rsidR="00C24685">
        <w:t xml:space="preserve"> </w:t>
      </w:r>
      <w:r w:rsidRPr="00C6331E">
        <w:t>under</w:t>
      </w:r>
      <w:r w:rsidR="00C24685">
        <w:t xml:space="preserve"> </w:t>
      </w:r>
      <w:r w:rsidRPr="00C6331E">
        <w:t>the</w:t>
      </w:r>
      <w:r w:rsidR="00C24685">
        <w:t xml:space="preserve"> </w:t>
      </w:r>
      <w:r w:rsidRPr="00C6331E">
        <w:t>Vietnamese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have</w:t>
      </w:r>
      <w:r w:rsidR="00C24685">
        <w:t xml:space="preserve"> </w:t>
      </w:r>
      <w:r w:rsidRPr="00C6331E">
        <w:t>handed</w:t>
      </w:r>
      <w:r w:rsidR="00C24685">
        <w:t xml:space="preserve"> </w:t>
      </w:r>
      <w:r w:rsidRPr="00C6331E">
        <w:t>over</w:t>
      </w:r>
      <w:r w:rsidR="00C24685">
        <w:t xml:space="preserve"> </w:t>
      </w:r>
      <w:r w:rsidRPr="00C6331E">
        <w:t>32</w:t>
      </w:r>
      <w:r w:rsidR="00C24685">
        <w:t xml:space="preserve"> </w:t>
      </w:r>
      <w:r w:rsidRPr="00C6331E">
        <w:t>persons</w:t>
      </w:r>
      <w:r w:rsidR="00C24685">
        <w:t xml:space="preserve"> </w:t>
      </w:r>
      <w:r w:rsidRPr="00C6331E">
        <w:t>on</w:t>
      </w:r>
      <w:r w:rsidR="00C24685">
        <w:t xml:space="preserve"> </w:t>
      </w:r>
      <w:r w:rsidRPr="00C6331E">
        <w:t>the</w:t>
      </w:r>
      <w:r w:rsidR="00C24685">
        <w:t xml:space="preserve"> </w:t>
      </w:r>
      <w:r w:rsidRPr="00C6331E">
        <w:t>INTERPOL</w:t>
      </w:r>
      <w:r w:rsidR="00C24685">
        <w:t xml:space="preserve"> </w:t>
      </w:r>
      <w:r w:rsidRPr="00C6331E">
        <w:t>wanted</w:t>
      </w:r>
      <w:r w:rsidR="00C24685">
        <w:t xml:space="preserve"> </w:t>
      </w:r>
      <w:r w:rsidRPr="00C6331E">
        <w:t>list.</w:t>
      </w:r>
    </w:p>
    <w:p w:rsidR="00F21141" w:rsidRPr="00C6331E" w:rsidRDefault="00F21141" w:rsidP="003C58BE">
      <w:pPr>
        <w:pStyle w:val="SingleTxtG"/>
      </w:pPr>
      <w:r w:rsidRPr="00C6331E">
        <w:t>80.</w:t>
      </w:r>
      <w:r w:rsidRPr="00C6331E">
        <w:tab/>
        <w:t>At</w:t>
      </w:r>
      <w:r w:rsidR="00C24685">
        <w:t xml:space="preserve"> </w:t>
      </w:r>
      <w:r w:rsidRPr="00C6331E">
        <w:t>present,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experienced</w:t>
      </w:r>
      <w:r w:rsidR="00C24685">
        <w:t xml:space="preserve"> </w:t>
      </w:r>
      <w:r w:rsidRPr="00C6331E">
        <w:t>any</w:t>
      </w:r>
      <w:r w:rsidR="00C24685">
        <w:t xml:space="preserve"> </w:t>
      </w:r>
      <w:r w:rsidRPr="00C6331E">
        <w:t>torture-related</w:t>
      </w:r>
      <w:r w:rsidR="00C24685">
        <w:t xml:space="preserve"> </w:t>
      </w:r>
      <w:r w:rsidRPr="00C6331E">
        <w:t>expulsion,</w:t>
      </w:r>
      <w:r w:rsidR="00C24685">
        <w:t xml:space="preserve"> </w:t>
      </w:r>
      <w:r w:rsidRPr="00C6331E">
        <w:t>transfer</w:t>
      </w:r>
      <w:r w:rsidR="00C24685">
        <w:t xml:space="preserve"> </w:t>
      </w:r>
      <w:r w:rsidRPr="00C6331E">
        <w:t>or</w:t>
      </w:r>
      <w:r w:rsidR="00C24685">
        <w:t xml:space="preserve"> </w:t>
      </w:r>
      <w:r w:rsidRPr="00C6331E">
        <w:t>extradition</w:t>
      </w:r>
      <w:r w:rsidR="00C24685">
        <w:t xml:space="preserve"> </w:t>
      </w:r>
      <w:r w:rsidRPr="00C6331E">
        <w:t>cases.</w:t>
      </w:r>
    </w:p>
    <w:p w:rsidR="00F21141" w:rsidRPr="00C6331E" w:rsidRDefault="00F21141" w:rsidP="003C58BE">
      <w:pPr>
        <w:pStyle w:val="SingleTxtG"/>
      </w:pPr>
      <w:r w:rsidRPr="00C6331E">
        <w:t>81.</w:t>
      </w:r>
      <w:r w:rsidRPr="00C6331E">
        <w:tab/>
        <w:t>In</w:t>
      </w:r>
      <w:r w:rsidR="00C24685">
        <w:t xml:space="preserve"> </w:t>
      </w:r>
      <w:r w:rsidRPr="00C6331E">
        <w:t>the</w:t>
      </w:r>
      <w:r w:rsidR="00C24685">
        <w:t xml:space="preserve"> </w:t>
      </w:r>
      <w:r w:rsidRPr="00C6331E">
        <w:t>area</w:t>
      </w:r>
      <w:r w:rsidR="00C24685">
        <w:t xml:space="preserve"> </w:t>
      </w:r>
      <w:r w:rsidRPr="00C6331E">
        <w:t>of</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criminal</w:t>
      </w:r>
      <w:r w:rsidR="00C24685">
        <w:t xml:space="preserve"> </w:t>
      </w:r>
      <w:r w:rsidRPr="00C6331E">
        <w:t>legal</w:t>
      </w:r>
      <w:r w:rsidR="00C24685">
        <w:t xml:space="preserve"> </w:t>
      </w:r>
      <w:r w:rsidRPr="00C6331E">
        <w:t>mandates</w:t>
      </w:r>
      <w:r w:rsidR="00C24685">
        <w:t xml:space="preserve"> </w:t>
      </w:r>
      <w:r w:rsidRPr="00C6331E">
        <w:t>of</w:t>
      </w:r>
      <w:r w:rsidR="00C24685">
        <w:t xml:space="preserve"> </w:t>
      </w:r>
      <w:r w:rsidRPr="00C6331E">
        <w:t>foreign</w:t>
      </w:r>
      <w:r w:rsidR="00C24685">
        <w:t xml:space="preserve"> </w:t>
      </w:r>
      <w:r w:rsidRPr="00C6331E">
        <w:t>countries</w:t>
      </w:r>
      <w:r w:rsidR="00C24685">
        <w:t xml:space="preserve"> </w:t>
      </w:r>
      <w:r w:rsidRPr="00C6331E">
        <w:t>shall</w:t>
      </w:r>
      <w:r w:rsidR="00C24685">
        <w:t xml:space="preserve"> </w:t>
      </w:r>
      <w:r w:rsidRPr="00C6331E">
        <w:t>be</w:t>
      </w:r>
      <w:r w:rsidR="00C24685">
        <w:t xml:space="preserve"> </w:t>
      </w:r>
      <w:r w:rsidRPr="00C6331E">
        <w:t>rejected</w:t>
      </w:r>
      <w:r w:rsidR="00C24685">
        <w:t xml:space="preserve"> </w:t>
      </w:r>
      <w:r w:rsidRPr="00C6331E">
        <w:t>to</w:t>
      </w:r>
      <w:r w:rsidR="00C24685">
        <w:t xml:space="preserve"> </w:t>
      </w:r>
      <w:r w:rsidRPr="00C6331E">
        <w:t>perform</w:t>
      </w:r>
      <w:r w:rsidR="00C24685">
        <w:t xml:space="preserve"> </w:t>
      </w:r>
      <w:r w:rsidRPr="00C6331E">
        <w:t>if</w:t>
      </w:r>
      <w:r w:rsidR="00C24685">
        <w:t xml:space="preserve"> </w:t>
      </w:r>
      <w:r w:rsidR="008313BC">
        <w:t>“</w:t>
      </w:r>
      <w:r w:rsidRPr="00C6331E">
        <w:t>they</w:t>
      </w:r>
      <w:r w:rsidR="00C24685">
        <w:t xml:space="preserve"> </w:t>
      </w:r>
      <w:r w:rsidRPr="00C6331E">
        <w:t>do</w:t>
      </w:r>
      <w:r w:rsidR="00C24685">
        <w:t xml:space="preserve"> </w:t>
      </w:r>
      <w:r w:rsidRPr="00C6331E">
        <w:t>not</w:t>
      </w:r>
      <w:r w:rsidR="00C24685">
        <w:t xml:space="preserve"> </w:t>
      </w:r>
      <w:r w:rsidRPr="00C6331E">
        <w:t>conform</w:t>
      </w:r>
      <w:r w:rsidR="00C24685">
        <w:t xml:space="preserve"> </w:t>
      </w:r>
      <w:r w:rsidRPr="00C6331E">
        <w:t>to</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contracting</w:t>
      </w:r>
      <w:r w:rsidR="00C24685">
        <w:t xml:space="preserve"> </w:t>
      </w:r>
      <w:r w:rsidRPr="00C6331E">
        <w:t>party</w:t>
      </w:r>
      <w:r w:rsidR="008313BC">
        <w:t>”</w:t>
      </w:r>
      <w:r w:rsidR="00C24685">
        <w:t xml:space="preserve"> </w:t>
      </w:r>
      <w:r w:rsidRPr="00C6331E">
        <w:t>(subparagraph</w:t>
      </w:r>
      <w:r w:rsidR="00C24685">
        <w:t xml:space="preserve"> </w:t>
      </w:r>
      <w:r w:rsidRPr="00C6331E">
        <w:t>a,</w:t>
      </w:r>
      <w:r w:rsidR="00C24685">
        <w:t xml:space="preserve"> </w:t>
      </w:r>
      <w:r w:rsidRPr="00C6331E">
        <w:t>paragraph</w:t>
      </w:r>
      <w:r w:rsidR="00C24685">
        <w:t xml:space="preserve"> </w:t>
      </w:r>
      <w:r w:rsidRPr="00C6331E">
        <w:t>1,</w:t>
      </w:r>
      <w:r w:rsidR="00C24685">
        <w:t xml:space="preserve"> </w:t>
      </w:r>
      <w:r w:rsidRPr="00C6331E">
        <w:t>Article</w:t>
      </w:r>
      <w:r w:rsidR="00C24685">
        <w:t xml:space="preserve"> </w:t>
      </w:r>
      <w:r w:rsidRPr="00C6331E">
        <w:t>21</w:t>
      </w:r>
      <w:r w:rsidR="00C24685">
        <w:t xml:space="preserve"> </w:t>
      </w:r>
      <w:r w:rsidRPr="00C6331E">
        <w:t>of</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a</w:t>
      </w:r>
      <w:r w:rsidR="00C24685">
        <w:t xml:space="preserve"> </w:t>
      </w:r>
      <w:r w:rsidRPr="00C6331E">
        <w:t>need</w:t>
      </w:r>
      <w:r w:rsidR="00C24685">
        <w:t xml:space="preserve"> </w:t>
      </w:r>
      <w:r w:rsidRPr="00C6331E">
        <w:t>to</w:t>
      </w:r>
      <w:r w:rsidR="00C24685">
        <w:t xml:space="preserve"> </w:t>
      </w:r>
      <w:r w:rsidRPr="00C6331E">
        <w:t>transfer</w:t>
      </w:r>
      <w:r w:rsidR="00C24685">
        <w:t xml:space="preserve"> </w:t>
      </w:r>
      <w:r w:rsidRPr="00C6331E">
        <w:t>persons</w:t>
      </w:r>
      <w:r w:rsidR="00C24685">
        <w:t xml:space="preserve"> </w:t>
      </w:r>
      <w:r w:rsidRPr="00C6331E">
        <w:t>who</w:t>
      </w:r>
      <w:r w:rsidR="00C24685">
        <w:t xml:space="preserve"> </w:t>
      </w:r>
      <w:r w:rsidRPr="00C6331E">
        <w:t>are</w:t>
      </w:r>
      <w:r w:rsidR="00C24685">
        <w:t xml:space="preserve"> </w:t>
      </w:r>
      <w:r w:rsidRPr="00C6331E">
        <w:t>serving</w:t>
      </w:r>
      <w:r w:rsidR="00C24685">
        <w:t xml:space="preserve"> </w:t>
      </w:r>
      <w:r w:rsidRPr="00C6331E">
        <w:t>their</w:t>
      </w:r>
      <w:r w:rsidR="00C24685">
        <w:t xml:space="preserve"> </w:t>
      </w:r>
      <w:r w:rsidRPr="00C6331E">
        <w:t>imprisonment</w:t>
      </w:r>
      <w:r w:rsidR="00C24685">
        <w:t xml:space="preserve"> </w:t>
      </w:r>
      <w:r w:rsidRPr="00C6331E">
        <w:t>sentence</w:t>
      </w:r>
      <w:r w:rsidR="00C24685">
        <w:t xml:space="preserve"> </w:t>
      </w:r>
      <w:r w:rsidRPr="00C6331E">
        <w:t>for</w:t>
      </w:r>
      <w:r w:rsidR="00C24685">
        <w:t xml:space="preserve"> </w:t>
      </w:r>
      <w:r w:rsidRPr="00C6331E">
        <w:t>supply</w:t>
      </w:r>
      <w:r w:rsidR="00C24685">
        <w:t xml:space="preserve"> </w:t>
      </w:r>
      <w:r w:rsidRPr="00C6331E">
        <w:t>of</w:t>
      </w:r>
      <w:r w:rsidR="00C24685">
        <w:t xml:space="preserve"> </w:t>
      </w:r>
      <w:r w:rsidRPr="00C6331E">
        <w:t>evidence,</w:t>
      </w:r>
      <w:r w:rsidR="00C24685">
        <w:t xml:space="preserve"> </w:t>
      </w:r>
      <w:r w:rsidRPr="00C6331E">
        <w:t>competent</w:t>
      </w:r>
      <w:r w:rsidR="00C24685">
        <w:t xml:space="preserve"> </w:t>
      </w:r>
      <w:r w:rsidRPr="00C6331E">
        <w:t>bodies</w:t>
      </w:r>
      <w:r w:rsidR="00C24685">
        <w:t xml:space="preserve"> </w:t>
      </w:r>
      <w:r w:rsidRPr="00C6331E">
        <w:t>of</w:t>
      </w:r>
      <w:r w:rsidR="00C24685">
        <w:t xml:space="preserve"> </w:t>
      </w:r>
      <w:r w:rsidRPr="00C6331E">
        <w:t>the</w:t>
      </w:r>
      <w:r w:rsidR="00C24685">
        <w:t xml:space="preserve"> </w:t>
      </w:r>
      <w:r w:rsidRPr="00C6331E">
        <w:t>requesting</w:t>
      </w:r>
      <w:r w:rsidR="00C24685">
        <w:t xml:space="preserve"> </w:t>
      </w:r>
      <w:r w:rsidRPr="00C6331E">
        <w:t>countries</w:t>
      </w:r>
      <w:r w:rsidR="00C24685">
        <w:t xml:space="preserve"> </w:t>
      </w:r>
      <w:r w:rsidRPr="00C6331E">
        <w:t>shall</w:t>
      </w:r>
      <w:r w:rsidR="00C24685">
        <w:t xml:space="preserve"> </w:t>
      </w:r>
      <w:r w:rsidRPr="00C6331E">
        <w:t>commit</w:t>
      </w:r>
      <w:r w:rsidR="00C24685">
        <w:t xml:space="preserve"> </w:t>
      </w:r>
      <w:r w:rsidRPr="00C6331E">
        <w:t>in</w:t>
      </w:r>
      <w:r w:rsidR="00C24685">
        <w:t xml:space="preserve"> </w:t>
      </w:r>
      <w:r w:rsidRPr="00C6331E">
        <w:t>writing</w:t>
      </w:r>
      <w:r w:rsidR="00C24685">
        <w:t xml:space="preserve"> </w:t>
      </w:r>
      <w:r w:rsidRPr="00C6331E">
        <w:t>to</w:t>
      </w:r>
      <w:r w:rsidR="00C24685">
        <w:t xml:space="preserve"> </w:t>
      </w:r>
      <w:r w:rsidRPr="00C6331E">
        <w:t>ensure</w:t>
      </w:r>
      <w:r w:rsidR="00C24685">
        <w:t xml:space="preserve"> </w:t>
      </w:r>
      <w:r w:rsidRPr="00C6331E">
        <w:t>their</w:t>
      </w:r>
      <w:r w:rsidR="00C24685">
        <w:t xml:space="preserve"> </w:t>
      </w:r>
      <w:r w:rsidRPr="00C6331E">
        <w:t>life</w:t>
      </w:r>
      <w:r w:rsidR="00C24685">
        <w:t xml:space="preserve"> </w:t>
      </w:r>
      <w:r w:rsidRPr="00C6331E">
        <w:t>safety,</w:t>
      </w:r>
      <w:r w:rsidR="00C24685">
        <w:t xml:space="preserve"> </w:t>
      </w:r>
      <w:r w:rsidRPr="00C6331E">
        <w:t>health,</w:t>
      </w:r>
      <w:r w:rsidR="00C24685">
        <w:t xml:space="preserve"> </w:t>
      </w:r>
      <w:r w:rsidRPr="00C6331E">
        <w:t>accommodation</w:t>
      </w:r>
      <w:r w:rsidR="00C24685">
        <w:t xml:space="preserve"> </w:t>
      </w:r>
      <w:r w:rsidRPr="00C6331E">
        <w:t>and</w:t>
      </w:r>
      <w:r w:rsidR="00C24685">
        <w:t xml:space="preserve"> </w:t>
      </w:r>
      <w:r w:rsidRPr="00C6331E">
        <w:t>meal,</w:t>
      </w:r>
      <w:r w:rsidR="00C24685">
        <w:t xml:space="preserve"> </w:t>
      </w:r>
      <w:r w:rsidRPr="00C6331E">
        <w:t>travel</w:t>
      </w:r>
      <w:r w:rsidR="00C24685">
        <w:t xml:space="preserve"> </w:t>
      </w:r>
      <w:r w:rsidRPr="00C6331E">
        <w:t>conditions,</w:t>
      </w:r>
      <w:r w:rsidR="00C24685">
        <w:t xml:space="preserve"> </w:t>
      </w:r>
      <w:r w:rsidRPr="00C6331E">
        <w:t>duration</w:t>
      </w:r>
      <w:r w:rsidR="00C24685">
        <w:t xml:space="preserve"> </w:t>
      </w:r>
      <w:r w:rsidRPr="00C6331E">
        <w:t>and</w:t>
      </w:r>
      <w:r w:rsidR="00C24685">
        <w:t xml:space="preserve"> </w:t>
      </w:r>
      <w:r w:rsidRPr="00C6331E">
        <w:t>mode</w:t>
      </w:r>
      <w:r w:rsidR="00C24685">
        <w:t xml:space="preserve"> </w:t>
      </w:r>
      <w:r w:rsidRPr="00C6331E">
        <w:t>of</w:t>
      </w:r>
      <w:r w:rsidR="00C24685">
        <w:t xml:space="preserve"> </w:t>
      </w:r>
      <w:r w:rsidRPr="00C6331E">
        <w:t>receipt</w:t>
      </w:r>
      <w:r w:rsidR="00C24685">
        <w:t xml:space="preserve"> </w:t>
      </w:r>
      <w:r w:rsidRPr="00C6331E">
        <w:t>and</w:t>
      </w:r>
      <w:r w:rsidR="00C24685">
        <w:t xml:space="preserve"> </w:t>
      </w:r>
      <w:r w:rsidRPr="00C6331E">
        <w:t>return</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other</w:t>
      </w:r>
      <w:r w:rsidR="00C24685">
        <w:t xml:space="preserve"> </w:t>
      </w:r>
      <w:r w:rsidRPr="00C6331E">
        <w:t>specific</w:t>
      </w:r>
      <w:r w:rsidR="00C24685">
        <w:t xml:space="preserve"> </w:t>
      </w:r>
      <w:r w:rsidRPr="00C6331E">
        <w:t>conditions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transfer</w:t>
      </w:r>
      <w:r w:rsidR="00C24685">
        <w:t xml:space="preserve"> </w:t>
      </w:r>
      <w:r w:rsidRPr="00C6331E">
        <w:t>as</w:t>
      </w:r>
      <w:r w:rsidR="00C24685">
        <w:t xml:space="preserve"> </w:t>
      </w:r>
      <w:r w:rsidRPr="00C6331E">
        <w:t>proposed</w:t>
      </w:r>
      <w:r w:rsidR="00C24685">
        <w:t xml:space="preserve"> </w:t>
      </w:r>
      <w:r w:rsidRPr="00C6331E">
        <w:t>by</w:t>
      </w:r>
      <w:r w:rsidR="00C24685">
        <w:t xml:space="preserve"> </w:t>
      </w:r>
      <w:r w:rsidRPr="00C6331E">
        <w:t>competent</w:t>
      </w:r>
      <w:r w:rsidR="00C24685">
        <w:t xml:space="preserve"> </w:t>
      </w:r>
      <w:r w:rsidRPr="00C6331E">
        <w:t>proceedings-conducting</w:t>
      </w:r>
      <w:r w:rsidR="00C24685">
        <w:t xml:space="preserve"> </w:t>
      </w:r>
      <w:r w:rsidRPr="00C6331E">
        <w:t>agencies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(subparagraph</w:t>
      </w:r>
      <w:r w:rsidR="00C24685">
        <w:t xml:space="preserve"> </w:t>
      </w:r>
      <w:r w:rsidRPr="00C6331E">
        <w:t>b,</w:t>
      </w:r>
      <w:r w:rsidR="00C24685">
        <w:t xml:space="preserve"> </w:t>
      </w:r>
      <w:r w:rsidRPr="00C6331E">
        <w:t>para.</w:t>
      </w:r>
      <w:r w:rsidR="00B12665">
        <w:t xml:space="preserve"> </w:t>
      </w:r>
      <w:r w:rsidRPr="00C6331E">
        <w:t>2,</w:t>
      </w:r>
      <w:r w:rsidR="00C24685">
        <w:t xml:space="preserve"> </w:t>
      </w:r>
      <w:r w:rsidRPr="00C6331E">
        <w:t>Art</w:t>
      </w:r>
      <w:r w:rsidR="00B12665">
        <w:t>icle</w:t>
      </w:r>
      <w:r w:rsidR="00B44D3A">
        <w:t xml:space="preserve"> </w:t>
      </w:r>
      <w:r w:rsidRPr="00C6331E">
        <w:t>25</w:t>
      </w:r>
      <w:r w:rsidR="00C24685">
        <w:t xml:space="preserve"> </w:t>
      </w:r>
      <w:r w:rsidRPr="00C6331E">
        <w:t>of</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avoid</w:t>
      </w:r>
      <w:r w:rsidR="00C24685">
        <w:t xml:space="preserve"> </w:t>
      </w:r>
      <w:r w:rsidRPr="00C6331E">
        <w:t>the</w:t>
      </w:r>
      <w:r w:rsidR="00C24685">
        <w:t xml:space="preserve"> </w:t>
      </w:r>
      <w:r w:rsidRPr="00C6331E">
        <w:t>punishment</w:t>
      </w:r>
      <w:r w:rsidR="00C24685">
        <w:t xml:space="preserve"> </w:t>
      </w:r>
      <w:r w:rsidRPr="00C6331E">
        <w:t>or</w:t>
      </w:r>
      <w:r w:rsidR="00C24685">
        <w:t xml:space="preserve"> </w:t>
      </w:r>
      <w:r w:rsidRPr="00C6331E">
        <w:t>torture</w:t>
      </w:r>
      <w:r w:rsidR="00C24685">
        <w:t xml:space="preserve"> </w:t>
      </w:r>
      <w:r w:rsidRPr="00C6331E">
        <w:t>of</w:t>
      </w:r>
      <w:r w:rsidR="00C24685">
        <w:t xml:space="preserve"> </w:t>
      </w:r>
      <w:r w:rsidRPr="00C6331E">
        <w:t>the</w:t>
      </w:r>
      <w:r w:rsidR="00C24685">
        <w:t xml:space="preserve"> </w:t>
      </w:r>
      <w:r w:rsidRPr="00C6331E">
        <w:t>requested</w:t>
      </w:r>
      <w:r w:rsidR="00C24685">
        <w:t xml:space="preserve"> </w:t>
      </w:r>
      <w:r w:rsidRPr="00C6331E">
        <w:t>state.</w:t>
      </w:r>
      <w:r w:rsidR="00C24685">
        <w:t xml:space="preserve"> </w:t>
      </w:r>
    </w:p>
    <w:p w:rsidR="00F21141" w:rsidRPr="00C6331E" w:rsidRDefault="00F21141" w:rsidP="00E56242">
      <w:pPr>
        <w:pStyle w:val="H4G"/>
      </w:pPr>
      <w:r w:rsidRPr="00C6331E">
        <w:tab/>
      </w:r>
      <w:r w:rsidRPr="00C6331E">
        <w:tab/>
        <w:t>Introduction</w:t>
      </w:r>
      <w:r w:rsidR="00C24685">
        <w:t xml:space="preserve"> </w:t>
      </w:r>
      <w:r w:rsidRPr="00C6331E">
        <w:t>of</w:t>
      </w:r>
      <w:r w:rsidR="00C24685">
        <w:t xml:space="preserve"> </w:t>
      </w:r>
      <w:r w:rsidRPr="00C6331E">
        <w:t>training/education</w:t>
      </w:r>
      <w:r w:rsidR="00C24685">
        <w:t xml:space="preserve"> </w:t>
      </w:r>
      <w:r w:rsidRPr="00C6331E">
        <w:t>tasks</w:t>
      </w:r>
      <w:r w:rsidR="00C24685">
        <w:t xml:space="preserve"> </w:t>
      </w:r>
      <w:r w:rsidRPr="00C6331E">
        <w:t>for</w:t>
      </w:r>
      <w:r w:rsidR="00C24685">
        <w:t xml:space="preserve"> </w:t>
      </w:r>
      <w:r w:rsidRPr="00C6331E">
        <w:t>officers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expulsion,</w:t>
      </w:r>
      <w:r w:rsidR="00C24685">
        <w:t xml:space="preserve"> </w:t>
      </w:r>
      <w:r w:rsidRPr="00C6331E">
        <w:t>return</w:t>
      </w:r>
      <w:r w:rsidR="00C24685">
        <w:t xml:space="preserve"> </w:t>
      </w:r>
      <w:r w:rsidRPr="00C6331E">
        <w:t>or</w:t>
      </w:r>
      <w:r w:rsidR="00C24685">
        <w:t xml:space="preserve"> </w:t>
      </w:r>
      <w:r w:rsidRPr="00C6331E">
        <w:t>extradition</w:t>
      </w:r>
      <w:r w:rsidR="00C24685">
        <w:t xml:space="preserve"> </w:t>
      </w:r>
      <w:r w:rsidRPr="00C6331E">
        <w:t>of</w:t>
      </w:r>
      <w:r w:rsidR="00C24685">
        <w:t xml:space="preserve"> </w:t>
      </w:r>
      <w:r w:rsidRPr="00C6331E">
        <w:t>foreign</w:t>
      </w:r>
      <w:r w:rsidR="00C24685">
        <w:t xml:space="preserve"> </w:t>
      </w:r>
      <w:r w:rsidRPr="00C6331E">
        <w:t>offenders</w:t>
      </w:r>
    </w:p>
    <w:p w:rsidR="00F21141" w:rsidRPr="00C6331E" w:rsidRDefault="00F21141" w:rsidP="003C58BE">
      <w:pPr>
        <w:pStyle w:val="SingleTxtG"/>
      </w:pPr>
      <w:r w:rsidRPr="00C6331E">
        <w:t>82.</w:t>
      </w:r>
      <w:r w:rsidRPr="00C6331E">
        <w:tab/>
        <w:t>The</w:t>
      </w:r>
      <w:r w:rsidR="00C24685">
        <w:t xml:space="preserve"> </w:t>
      </w:r>
      <w:r w:rsidRPr="00C6331E">
        <w:t>Police</w:t>
      </w:r>
      <w:r w:rsidR="00C24685">
        <w:t xml:space="preserve"> </w:t>
      </w:r>
      <w:r w:rsidRPr="00C6331E">
        <w:t>General</w:t>
      </w:r>
      <w:r w:rsidR="00C24685">
        <w:t xml:space="preserve"> </w:t>
      </w:r>
      <w:r w:rsidRPr="00C6331E">
        <w:t>Department</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has</w:t>
      </w:r>
      <w:r w:rsidR="00C24685">
        <w:t xml:space="preserve"> </w:t>
      </w:r>
      <w:r w:rsidR="009B6223" w:rsidRPr="00C6331E">
        <w:t>organised</w:t>
      </w:r>
      <w:r w:rsidR="00C24685">
        <w:t xml:space="preserve"> </w:t>
      </w:r>
      <w:r w:rsidRPr="00C6331E">
        <w:t>the</w:t>
      </w:r>
      <w:r w:rsidR="00C24685">
        <w:t xml:space="preserve"> </w:t>
      </w:r>
      <w:r w:rsidRPr="00C6331E">
        <w:t>training</w:t>
      </w:r>
      <w:r w:rsidR="00C24685">
        <w:t xml:space="preserve"> </w:t>
      </w:r>
      <w:r w:rsidRPr="00C6331E">
        <w:t>courses</w:t>
      </w:r>
      <w:r w:rsidR="00C24685">
        <w:t xml:space="preserve"> </w:t>
      </w:r>
      <w:r w:rsidRPr="00C6331E">
        <w:t>on</w:t>
      </w:r>
      <w:r w:rsidR="00C24685">
        <w:t xml:space="preserve"> </w:t>
      </w:r>
      <w:r w:rsidRPr="00C6331E">
        <w:t>the</w:t>
      </w:r>
      <w:r w:rsidR="00C24685">
        <w:t xml:space="preserve"> </w:t>
      </w:r>
      <w:r w:rsidRPr="00C6331E">
        <w:t>Guidance</w:t>
      </w:r>
      <w:r w:rsidR="00C24685">
        <w:t xml:space="preserve"> </w:t>
      </w:r>
      <w:r w:rsidRPr="00C6331E">
        <w:t>No.</w:t>
      </w:r>
      <w:r w:rsidR="00467C46">
        <w:t xml:space="preserve"> </w:t>
      </w:r>
      <w:r w:rsidRPr="00C6331E">
        <w:t>65</w:t>
      </w:r>
      <w:r w:rsidR="00C24685">
        <w:t xml:space="preserve"> </w:t>
      </w:r>
      <w:r w:rsidRPr="00C6331E">
        <w:t>dated</w:t>
      </w:r>
      <w:r w:rsidR="00C24685">
        <w:t xml:space="preserve"> </w:t>
      </w:r>
      <w:r w:rsidRPr="00C6331E">
        <w:t>05/01/2011</w:t>
      </w:r>
      <w:r w:rsidR="00C24685">
        <w:t xml:space="preserve"> </w:t>
      </w:r>
      <w:r w:rsidRPr="00C6331E">
        <w:t>on</w:t>
      </w:r>
      <w:r w:rsidR="00C24685">
        <w:t xml:space="preserve"> </w:t>
      </w:r>
      <w:r w:rsidRPr="00C6331E">
        <w:t>INTERPOL,</w:t>
      </w:r>
      <w:r w:rsidR="00C24685">
        <w:t xml:space="preserve"> </w:t>
      </w:r>
      <w:r w:rsidRPr="00C6331E">
        <w:t>ASEANAPOL</w:t>
      </w:r>
      <w:r w:rsidR="00C24685">
        <w:t xml:space="preserve"> </w:t>
      </w:r>
      <w:r w:rsidRPr="00C6331E">
        <w:t>for</w:t>
      </w:r>
      <w:r w:rsidR="00C24685">
        <w:t xml:space="preserve"> </w:t>
      </w:r>
      <w:r w:rsidRPr="00C6331E">
        <w:t>cooperation</w:t>
      </w:r>
      <w:r w:rsidR="00C24685">
        <w:t xml:space="preserve"> </w:t>
      </w:r>
      <w:r w:rsidRPr="00C6331E">
        <w:t>on</w:t>
      </w:r>
      <w:r w:rsidR="00C24685">
        <w:t xml:space="preserve"> </w:t>
      </w:r>
      <w:r w:rsidRPr="00C6331E">
        <w:t>handling</w:t>
      </w:r>
      <w:r w:rsidR="00C24685">
        <w:t xml:space="preserve"> </w:t>
      </w:r>
      <w:r w:rsidRPr="00C6331E">
        <w:t>Viet</w:t>
      </w:r>
      <w:r w:rsidR="00C24685">
        <w:t xml:space="preserve"> </w:t>
      </w:r>
      <w:r w:rsidRPr="00C6331E">
        <w:t>Nam-related</w:t>
      </w:r>
      <w:r w:rsidR="00C24685">
        <w:t xml:space="preserve"> </w:t>
      </w:r>
      <w:r w:rsidRPr="00C6331E">
        <w:t>foreign</w:t>
      </w:r>
      <w:r w:rsidR="00C24685">
        <w:t xml:space="preserve"> </w:t>
      </w:r>
      <w:r w:rsidRPr="00C6331E">
        <w:t>and</w:t>
      </w:r>
      <w:r w:rsidR="00C24685">
        <w:t xml:space="preserve"> </w:t>
      </w:r>
      <w:r w:rsidRPr="00C6331E">
        <w:t>transnational</w:t>
      </w:r>
      <w:r w:rsidR="00C24685">
        <w:t xml:space="preserve"> </w:t>
      </w:r>
      <w:r w:rsidRPr="00C6331E">
        <w:t>cases</w:t>
      </w:r>
      <w:r w:rsidR="00C24685">
        <w:t xml:space="preserve"> </w:t>
      </w:r>
      <w:r w:rsidRPr="00C6331E">
        <w:t>and</w:t>
      </w:r>
      <w:r w:rsidR="00C24685">
        <w:t xml:space="preserve"> </w:t>
      </w:r>
      <w:r w:rsidRPr="00C6331E">
        <w:t>Guidance</w:t>
      </w:r>
      <w:r w:rsidR="00C24685">
        <w:t xml:space="preserve"> </w:t>
      </w:r>
      <w:r w:rsidRPr="00C6331E">
        <w:t>No.</w:t>
      </w:r>
      <w:r w:rsidR="00C24685">
        <w:t xml:space="preserve"> </w:t>
      </w:r>
      <w:r w:rsidRPr="00C6331E">
        <w:t>2454</w:t>
      </w:r>
      <w:r w:rsidR="00C24685">
        <w:t xml:space="preserve"> </w:t>
      </w:r>
      <w:r w:rsidRPr="00C6331E">
        <w:t>dated</w:t>
      </w:r>
      <w:r w:rsidR="00C24685">
        <w:t xml:space="preserve"> </w:t>
      </w:r>
      <w:r w:rsidRPr="00C6331E">
        <w:t>12/7/2011</w:t>
      </w:r>
      <w:r w:rsidR="00C24685">
        <w:t xml:space="preserve"> </w:t>
      </w:r>
      <w:r w:rsidRPr="00C6331E">
        <w:t>on</w:t>
      </w:r>
      <w:r w:rsidR="00C24685">
        <w:t xml:space="preserve"> </w:t>
      </w:r>
      <w:r w:rsidRPr="00C6331E">
        <w:t>the</w:t>
      </w:r>
      <w:r w:rsidR="00C24685">
        <w:t xml:space="preserve"> </w:t>
      </w:r>
      <w:r w:rsidRPr="00C6331E">
        <w:t>international</w:t>
      </w:r>
      <w:r w:rsidR="00C24685">
        <w:t xml:space="preserve"> </w:t>
      </w:r>
      <w:r w:rsidRPr="00C6331E">
        <w:t>wanted</w:t>
      </w:r>
      <w:r w:rsidR="00C24685">
        <w:t xml:space="preserve"> </w:t>
      </w:r>
      <w:r w:rsidRPr="00C6331E">
        <w:t>tasks</w:t>
      </w:r>
      <w:r w:rsidR="00C24685">
        <w:t xml:space="preserve"> </w:t>
      </w:r>
      <w:r w:rsidRPr="00C6331E">
        <w:t>by</w:t>
      </w:r>
      <w:r w:rsidR="00C24685">
        <w:t xml:space="preserve"> </w:t>
      </w:r>
      <w:r w:rsidRPr="00C6331E">
        <w:t>Interpol</w:t>
      </w:r>
      <w:r w:rsidR="00C24685">
        <w:t xml:space="preserve"> </w:t>
      </w:r>
      <w:r w:rsidRPr="00C6331E">
        <w:t>channel</w:t>
      </w:r>
      <w:r w:rsidR="00C24685">
        <w:t xml:space="preserve"> </w:t>
      </w:r>
      <w:r w:rsidRPr="00C6331E">
        <w:t>and</w:t>
      </w:r>
      <w:r w:rsidR="00C24685">
        <w:t xml:space="preserve"> </w:t>
      </w:r>
      <w:r w:rsidRPr="00C6331E">
        <w:t>organisation</w:t>
      </w:r>
      <w:r w:rsidR="00C24685">
        <w:t xml:space="preserve"> </w:t>
      </w:r>
      <w:r w:rsidRPr="00C6331E">
        <w:t>of</w:t>
      </w:r>
      <w:r w:rsidR="00C24685">
        <w:t xml:space="preserve"> </w:t>
      </w:r>
      <w:r w:rsidRPr="00C6331E">
        <w:t>training</w:t>
      </w:r>
      <w:r w:rsidR="00C24685">
        <w:t xml:space="preserve"> </w:t>
      </w:r>
      <w:r w:rsidRPr="00C6331E">
        <w:t>courses</w:t>
      </w:r>
      <w:r w:rsidR="00C24685">
        <w:t xml:space="preserve"> </w:t>
      </w:r>
      <w:r w:rsidRPr="00C6331E">
        <w:t>on</w:t>
      </w:r>
      <w:r w:rsidR="00C24685">
        <w:t xml:space="preserve"> </w:t>
      </w:r>
      <w:r w:rsidRPr="00C6331E">
        <w:t>these</w:t>
      </w:r>
      <w:r w:rsidR="00C24685">
        <w:t xml:space="preserve"> </w:t>
      </w:r>
      <w:r w:rsidRPr="00C6331E">
        <w:t>two</w:t>
      </w:r>
      <w:r w:rsidR="00C24685">
        <w:t xml:space="preserve"> </w:t>
      </w:r>
      <w:r w:rsidRPr="00C6331E">
        <w:t>Guidance</w:t>
      </w:r>
      <w:r w:rsidR="00C24685">
        <w:t xml:space="preserve"> </w:t>
      </w:r>
      <w:r w:rsidRPr="00C6331E">
        <w:t>documents</w:t>
      </w:r>
      <w:r w:rsidR="00C24685">
        <w:t xml:space="preserve"> </w:t>
      </w:r>
      <w:r w:rsidRPr="00C6331E">
        <w:t>for</w:t>
      </w:r>
      <w:r w:rsidR="00C24685">
        <w:t xml:space="preserve"> </w:t>
      </w:r>
      <w:r w:rsidRPr="00C6331E">
        <w:t>police</w:t>
      </w:r>
      <w:r w:rsidR="00C24685">
        <w:t xml:space="preserve"> </w:t>
      </w:r>
      <w:r w:rsidRPr="00C6331E">
        <w:t>officers</w:t>
      </w:r>
      <w:r w:rsidR="00C24685">
        <w:t xml:space="preserve"> </w:t>
      </w:r>
      <w:r w:rsidRPr="00C6331E">
        <w:t>at</w:t>
      </w:r>
      <w:r w:rsidR="00C24685">
        <w:t xml:space="preserve"> </w:t>
      </w:r>
      <w:r w:rsidRPr="00C6331E">
        <w:t>the</w:t>
      </w:r>
      <w:r w:rsidR="00C24685">
        <w:t xml:space="preserve"> </w:t>
      </w:r>
      <w:r w:rsidRPr="00C6331E">
        <w:t>central</w:t>
      </w:r>
      <w:r w:rsidR="00C24685">
        <w:t xml:space="preserve"> </w:t>
      </w:r>
      <w:r w:rsidRPr="00C6331E">
        <w:t>and</w:t>
      </w:r>
      <w:r w:rsidR="00C24685">
        <w:t xml:space="preserve"> </w:t>
      </w:r>
      <w:r w:rsidRPr="00C6331E">
        <w:t>local</w:t>
      </w:r>
      <w:r w:rsidR="00C24685">
        <w:t xml:space="preserve"> </w:t>
      </w:r>
      <w:r w:rsidRPr="00C6331E">
        <w:t>levels.</w:t>
      </w:r>
    </w:p>
    <w:p w:rsidR="00F21141" w:rsidRPr="00C6331E" w:rsidRDefault="00F21141" w:rsidP="00E56242">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4</w:t>
      </w:r>
    </w:p>
    <w:p w:rsidR="00F21141" w:rsidRPr="00C6331E" w:rsidRDefault="00F21141" w:rsidP="00E56242">
      <w:pPr>
        <w:pStyle w:val="H4G"/>
      </w:pPr>
      <w:r w:rsidRPr="00C6331E">
        <w:tab/>
      </w:r>
      <w:r w:rsidRPr="00C6331E">
        <w:tab/>
        <w:t>Duty</w:t>
      </w:r>
      <w:r w:rsidR="00C24685">
        <w:t xml:space="preserve"> </w:t>
      </w:r>
      <w:r w:rsidRPr="00C6331E">
        <w:t>to</w:t>
      </w:r>
      <w:r w:rsidR="00C24685">
        <w:t xml:space="preserve"> </w:t>
      </w:r>
      <w:r w:rsidRPr="00C6331E">
        <w:t>ensure</w:t>
      </w:r>
      <w:r w:rsidR="00C24685">
        <w:t xml:space="preserve"> </w:t>
      </w:r>
      <w:r w:rsidRPr="00C6331E">
        <w:t>all</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nature</w:t>
      </w:r>
      <w:r w:rsidR="00C24685">
        <w:t xml:space="preserve"> </w:t>
      </w:r>
      <w:r w:rsidRPr="00C6331E">
        <w:t>are</w:t>
      </w:r>
      <w:r w:rsidR="00C24685">
        <w:t xml:space="preserve"> </w:t>
      </w:r>
      <w:r w:rsidRPr="00C6331E">
        <w:t>criminal</w:t>
      </w:r>
      <w:r w:rsidR="00C24685">
        <w:t xml:space="preserve"> </w:t>
      </w:r>
      <w:r w:rsidRPr="00C6331E">
        <w:t>under</w:t>
      </w:r>
      <w:r w:rsidR="00C24685">
        <w:t xml:space="preserve"> </w:t>
      </w:r>
      <w:r w:rsidRPr="00C6331E">
        <w:t>national</w:t>
      </w:r>
      <w:r w:rsidR="00C24685">
        <w:t xml:space="preserve"> </w:t>
      </w:r>
      <w:r w:rsidRPr="00C6331E">
        <w:t>criminal</w:t>
      </w:r>
      <w:r w:rsidR="00C24685">
        <w:t xml:space="preserve"> </w:t>
      </w:r>
      <w:r w:rsidRPr="00C6331E">
        <w:t>law</w:t>
      </w:r>
      <w:r w:rsidR="00C24685">
        <w:t xml:space="preserve"> </w:t>
      </w:r>
      <w:r w:rsidRPr="00C6331E">
        <w:t>in</w:t>
      </w:r>
      <w:r w:rsidR="00C24685">
        <w:t xml:space="preserve"> </w:t>
      </w:r>
      <w:r w:rsidR="009B6223" w:rsidRPr="00C6331E">
        <w:t>conformity</w:t>
      </w:r>
      <w:r w:rsidR="00C24685">
        <w:t xml:space="preserve"> </w:t>
      </w:r>
      <w:r w:rsidRPr="00C6331E">
        <w:t>with</w:t>
      </w:r>
      <w:r w:rsidR="00C24685">
        <w:t xml:space="preserve"> </w:t>
      </w:r>
      <w:r w:rsidRPr="00C6331E">
        <w:t>definition</w:t>
      </w:r>
      <w:r w:rsidR="00C24685">
        <w:t xml:space="preserve"> </w:t>
      </w:r>
      <w:r w:rsidRPr="00C6331E">
        <w:t>of</w:t>
      </w:r>
      <w:r w:rsidR="00C24685">
        <w:t xml:space="preserve"> </w:t>
      </w:r>
      <w:r w:rsidRPr="00C6331E">
        <w:t>Article</w:t>
      </w:r>
      <w:r w:rsidR="00C24685">
        <w:t xml:space="preserve"> </w:t>
      </w:r>
      <w:r w:rsidRPr="00C6331E">
        <w:t>1.</w:t>
      </w:r>
    </w:p>
    <w:p w:rsidR="00F21141" w:rsidRPr="00C6331E" w:rsidRDefault="00F21141" w:rsidP="003C58BE">
      <w:pPr>
        <w:pStyle w:val="SingleTxtG"/>
      </w:pPr>
      <w:r w:rsidRPr="00C6331E">
        <w:t>83.</w:t>
      </w:r>
      <w:r w:rsidRPr="00C6331E">
        <w:tab/>
        <w:t>As</w:t>
      </w:r>
      <w:r w:rsidR="00C24685">
        <w:t xml:space="preserve"> </w:t>
      </w:r>
      <w:r w:rsidRPr="00C6331E">
        <w:t>emphasized</w:t>
      </w:r>
      <w:r w:rsidR="00C24685">
        <w:t xml:space="preserve"> </w:t>
      </w:r>
      <w:r w:rsidRPr="00C6331E">
        <w:t>in</w:t>
      </w:r>
      <w:r w:rsidR="00C24685">
        <w:t xml:space="preserve"> </w:t>
      </w:r>
      <w:r w:rsidRPr="00C6331E">
        <w:t>paragraph</w:t>
      </w:r>
      <w:r w:rsidR="00C24685">
        <w:t xml:space="preserve"> </w:t>
      </w:r>
      <w:r w:rsidRPr="00C6331E">
        <w:t>42</w:t>
      </w:r>
      <w:r w:rsidR="00C24685">
        <w:t xml:space="preserve"> </w:t>
      </w:r>
      <w:r w:rsidRPr="00C6331E">
        <w:t>of</w:t>
      </w:r>
      <w:r w:rsidR="00C24685">
        <w:t xml:space="preserve"> </w:t>
      </w:r>
      <w:r w:rsidRPr="00C6331E">
        <w:t>this</w:t>
      </w:r>
      <w:r w:rsidR="00C24685">
        <w:t xml:space="preserve"> </w:t>
      </w:r>
      <w:r w:rsidRPr="00C6331E">
        <w:t>Report,</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does</w:t>
      </w:r>
      <w:r w:rsidR="00C24685">
        <w:t xml:space="preserve"> </w:t>
      </w:r>
      <w:r w:rsidRPr="00C6331E">
        <w:t>not</w:t>
      </w:r>
      <w:r w:rsidR="00C24685">
        <w:t xml:space="preserve"> </w:t>
      </w:r>
      <w:r w:rsidRPr="00C6331E">
        <w:t>provide</w:t>
      </w:r>
      <w:r w:rsidR="00C24685">
        <w:t xml:space="preserve"> </w:t>
      </w:r>
      <w:r w:rsidRPr="00C6331E">
        <w:t>the</w:t>
      </w:r>
      <w:r w:rsidR="00C24685">
        <w:t xml:space="preserve"> </w:t>
      </w:r>
      <w:r w:rsidRPr="00C6331E">
        <w:t>definition</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torture</w:t>
      </w:r>
      <w:r w:rsidR="00C24685">
        <w:t xml:space="preserve"> </w:t>
      </w:r>
      <w:r w:rsidRPr="00C6331E">
        <w:t>offences,</w:t>
      </w:r>
      <w:r w:rsidR="00C24685">
        <w:t xml:space="preserve"> </w:t>
      </w:r>
      <w:r w:rsidRPr="00C6331E">
        <w:t>however,</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nature</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definition</w:t>
      </w:r>
      <w:r w:rsidR="00C24685">
        <w:t xml:space="preserve"> </w:t>
      </w:r>
      <w:r w:rsidRPr="00C6331E">
        <w:t>in</w:t>
      </w:r>
      <w:r w:rsidR="00C24685">
        <w:t xml:space="preserve"> </w:t>
      </w:r>
      <w:r w:rsidRPr="00C6331E">
        <w:t>Article</w:t>
      </w:r>
      <w:r w:rsidR="00C24685">
        <w:t xml:space="preserve"> </w:t>
      </w:r>
      <w:r w:rsidRPr="00C6331E">
        <w:t>1</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are</w:t>
      </w:r>
      <w:r w:rsidR="00C24685">
        <w:t xml:space="preserve"> </w:t>
      </w:r>
      <w:r w:rsidRPr="00C6331E">
        <w:t>provided</w:t>
      </w:r>
      <w:r w:rsidR="00C24685">
        <w:t xml:space="preserve"> </w:t>
      </w:r>
      <w:r w:rsidRPr="00C6331E">
        <w:t>in</w:t>
      </w:r>
      <w:r w:rsidR="00C24685">
        <w:t xml:space="preserve"> </w:t>
      </w:r>
      <w:r w:rsidRPr="00C6331E">
        <w:t>articles</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and</w:t>
      </w:r>
      <w:r w:rsidR="00C24685">
        <w:t xml:space="preserve"> </w:t>
      </w:r>
      <w:r w:rsidRPr="00C6331E">
        <w:t>offenders</w:t>
      </w:r>
      <w:r w:rsidR="00C24685">
        <w:t xml:space="preserve"> </w:t>
      </w:r>
      <w:r w:rsidRPr="00C6331E">
        <w:t>must</w:t>
      </w:r>
      <w:r w:rsidR="00C24685">
        <w:t xml:space="preserve"> </w:t>
      </w:r>
      <w:r w:rsidRPr="00C6331E">
        <w:t>take</w:t>
      </w:r>
      <w:r w:rsidR="00C24685">
        <w:t xml:space="preserve"> </w:t>
      </w:r>
      <w:r w:rsidRPr="00C6331E">
        <w:t>criminal</w:t>
      </w:r>
      <w:r w:rsidR="00C24685">
        <w:t xml:space="preserve"> </w:t>
      </w:r>
      <w:r w:rsidRPr="00C6331E">
        <w:t>liability.</w:t>
      </w:r>
      <w:r w:rsidR="00C24685">
        <w:t xml:space="preserve"> </w:t>
      </w:r>
    </w:p>
    <w:p w:rsidR="00F21141" w:rsidRPr="00C6331E" w:rsidRDefault="00F21141" w:rsidP="003C58BE">
      <w:pPr>
        <w:pStyle w:val="SingleTxtG"/>
      </w:pPr>
      <w:r w:rsidRPr="00C6331E">
        <w:t>84.</w:t>
      </w:r>
      <w:r w:rsidRPr="00C6331E">
        <w:tab/>
        <w:t>The</w:t>
      </w:r>
      <w:r w:rsidR="00C24685">
        <w:t xml:space="preserve"> </w:t>
      </w:r>
      <w:r w:rsidRPr="00C6331E">
        <w:t>sentence</w:t>
      </w:r>
      <w:r w:rsidR="00C24685">
        <w:t xml:space="preserve"> </w:t>
      </w:r>
      <w:r w:rsidRPr="00C6331E">
        <w:t>term</w:t>
      </w:r>
      <w:r w:rsidR="00C24685">
        <w:t xml:space="preserve"> </w:t>
      </w:r>
      <w:r w:rsidRPr="00C6331E">
        <w:t>for</w:t>
      </w:r>
      <w:r w:rsidR="00C24685">
        <w:t xml:space="preserve"> </w:t>
      </w:r>
      <w:r w:rsidRPr="00C6331E">
        <w:t>offences</w:t>
      </w:r>
      <w:r w:rsidR="00C24685">
        <w:t xml:space="preserve"> </w:t>
      </w:r>
      <w:r w:rsidRPr="00C6331E">
        <w:t>in</w:t>
      </w:r>
      <w:r w:rsidR="00C24685">
        <w:t xml:space="preserve"> </w:t>
      </w:r>
      <w:r w:rsidRPr="00C6331E">
        <w:t>general</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torture</w:t>
      </w:r>
      <w:r w:rsidR="00C24685">
        <w:t xml:space="preserve"> </w:t>
      </w:r>
      <w:r w:rsidRPr="00C6331E">
        <w:t>offences</w:t>
      </w:r>
      <w:r w:rsidR="00C24685">
        <w:t xml:space="preserve"> </w:t>
      </w:r>
      <w:r w:rsidRPr="00C6331E">
        <w:t>is</w:t>
      </w:r>
      <w:r w:rsidR="00C24685">
        <w:t xml:space="preserve"> </w:t>
      </w:r>
      <w:r w:rsidRPr="00C6331E">
        <w:t>provided</w:t>
      </w:r>
      <w:r w:rsidR="00C24685">
        <w:t xml:space="preserve"> </w:t>
      </w:r>
      <w:r w:rsidRPr="00C6331E">
        <w:t>in</w:t>
      </w:r>
      <w:r w:rsidR="00C24685">
        <w:t xml:space="preserve"> </w:t>
      </w:r>
      <w:r w:rsidRPr="00C6331E">
        <w:t>Article</w:t>
      </w:r>
      <w:r w:rsidR="00C24685">
        <w:t xml:space="preserve"> </w:t>
      </w:r>
      <w:r w:rsidRPr="00C6331E">
        <w:t>23</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Article</w:t>
      </w:r>
      <w:r w:rsidR="00C24685">
        <w:t xml:space="preserve"> </w:t>
      </w:r>
      <w:r w:rsidRPr="00C6331E">
        <w:t>27</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follows:</w:t>
      </w:r>
      <w:r w:rsidR="00C24685">
        <w:t xml:space="preserve"> </w:t>
      </w:r>
      <w:r w:rsidRPr="00C6331E">
        <w:t>Five</w:t>
      </w:r>
      <w:r w:rsidR="00C24685">
        <w:t xml:space="preserve"> </w:t>
      </w:r>
      <w:r w:rsidRPr="00C6331E">
        <w:t>years</w:t>
      </w:r>
      <w:r w:rsidR="00C24685">
        <w:t xml:space="preserve"> </w:t>
      </w:r>
      <w:r w:rsidRPr="00C6331E">
        <w:t>for</w:t>
      </w:r>
      <w:r w:rsidR="00C24685">
        <w:t xml:space="preserve"> </w:t>
      </w:r>
      <w:r w:rsidRPr="00C6331E">
        <w:t>less</w:t>
      </w:r>
      <w:r w:rsidR="00C24685">
        <w:t xml:space="preserve"> </w:t>
      </w:r>
      <w:r w:rsidRPr="00C6331E">
        <w:t>serious</w:t>
      </w:r>
      <w:r w:rsidR="00C24685">
        <w:t xml:space="preserve"> </w:t>
      </w:r>
      <w:r w:rsidRPr="00C6331E">
        <w:t>crimes;</w:t>
      </w:r>
      <w:r w:rsidR="00C24685">
        <w:t xml:space="preserve"> </w:t>
      </w:r>
      <w:r w:rsidRPr="00C6331E">
        <w:t>Ten</w:t>
      </w:r>
      <w:r w:rsidR="00C24685">
        <w:t xml:space="preserve"> </w:t>
      </w:r>
      <w:r w:rsidRPr="00C6331E">
        <w:t>years</w:t>
      </w:r>
      <w:r w:rsidR="00C24685">
        <w:t xml:space="preserve"> </w:t>
      </w:r>
      <w:r w:rsidRPr="00C6331E">
        <w:t>for</w:t>
      </w:r>
      <w:r w:rsidR="00C24685">
        <w:t xml:space="preserve"> </w:t>
      </w:r>
      <w:r w:rsidRPr="00C6331E">
        <w:t>serious</w:t>
      </w:r>
      <w:r w:rsidR="00C24685">
        <w:t xml:space="preserve"> </w:t>
      </w:r>
      <w:r w:rsidRPr="00C6331E">
        <w:t>crimes;</w:t>
      </w:r>
      <w:r w:rsidR="00C24685">
        <w:t xml:space="preserve"> </w:t>
      </w:r>
      <w:r w:rsidRPr="00C6331E">
        <w:t>Fifteen</w:t>
      </w:r>
      <w:r w:rsidR="00C24685">
        <w:t xml:space="preserve"> </w:t>
      </w:r>
      <w:r w:rsidRPr="00C6331E">
        <w:t>years</w:t>
      </w:r>
      <w:r w:rsidR="00C24685">
        <w:t xml:space="preserve"> </w:t>
      </w:r>
      <w:r w:rsidRPr="00C6331E">
        <w:t>for</w:t>
      </w:r>
      <w:r w:rsidR="00C24685">
        <w:t xml:space="preserve"> </w:t>
      </w:r>
      <w:r w:rsidRPr="00C6331E">
        <w:t>very</w:t>
      </w:r>
      <w:r w:rsidR="00C24685">
        <w:t xml:space="preserve"> </w:t>
      </w:r>
      <w:r w:rsidRPr="00C6331E">
        <w:t>serious</w:t>
      </w:r>
      <w:r w:rsidR="00C24685">
        <w:t xml:space="preserve"> </w:t>
      </w:r>
      <w:r w:rsidRPr="00C6331E">
        <w:t>crimes;</w:t>
      </w:r>
      <w:r w:rsidR="00C24685">
        <w:t xml:space="preserve"> </w:t>
      </w:r>
      <w:r w:rsidRPr="00C6331E">
        <w:t>Twenty</w:t>
      </w:r>
      <w:r w:rsidR="00C24685">
        <w:t xml:space="preserve"> </w:t>
      </w:r>
      <w:r w:rsidRPr="00C6331E">
        <w:t>years</w:t>
      </w:r>
      <w:r w:rsidR="00C24685">
        <w:t xml:space="preserve"> </w:t>
      </w:r>
      <w:r w:rsidRPr="00C6331E">
        <w:t>for</w:t>
      </w:r>
      <w:r w:rsidR="00C24685">
        <w:t xml:space="preserve"> </w:t>
      </w:r>
      <w:r w:rsidRPr="00C6331E">
        <w:t>especially</w:t>
      </w:r>
      <w:r w:rsidR="00C24685">
        <w:t xml:space="preserve"> </w:t>
      </w:r>
      <w:r w:rsidRPr="00C6331E">
        <w:t>serious</w:t>
      </w:r>
      <w:r w:rsidR="00C24685">
        <w:t xml:space="preserve"> </w:t>
      </w:r>
      <w:r w:rsidRPr="00C6331E">
        <w:t>crimes.</w:t>
      </w:r>
    </w:p>
    <w:p w:rsidR="00F21141" w:rsidRPr="00C6331E" w:rsidRDefault="00F21141" w:rsidP="003C58BE">
      <w:pPr>
        <w:pStyle w:val="SingleTxtG"/>
      </w:pPr>
      <w:r w:rsidRPr="00C6331E">
        <w:t>85.</w:t>
      </w:r>
      <w:r w:rsidRPr="00C6331E">
        <w:tab/>
        <w:t>Provisions</w:t>
      </w:r>
      <w:r w:rsidR="00C24685">
        <w:t xml:space="preserve"> </w:t>
      </w:r>
      <w:r w:rsidRPr="00C6331E">
        <w:t>regarding</w:t>
      </w:r>
      <w:r w:rsidR="00C24685">
        <w:t xml:space="preserve"> </w:t>
      </w:r>
      <w:r w:rsidRPr="00C6331E">
        <w:t>torture</w:t>
      </w:r>
      <w:r w:rsidR="00C24685">
        <w:t xml:space="preserve"> </w:t>
      </w:r>
      <w:r w:rsidRPr="00C6331E">
        <w:t>offences</w:t>
      </w:r>
      <w:r w:rsidR="00C24685">
        <w:t xml:space="preserve"> </w:t>
      </w:r>
      <w:r w:rsidRPr="00C6331E">
        <w:t>in</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were</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as</w:t>
      </w:r>
      <w:r w:rsidR="00C24685">
        <w:t xml:space="preserve"> </w:t>
      </w:r>
      <w:r w:rsidRPr="00C6331E">
        <w:t>follows:</w:t>
      </w:r>
    </w:p>
    <w:p w:rsidR="00F21141" w:rsidRPr="00C6331E" w:rsidRDefault="00F21141" w:rsidP="003C58BE">
      <w:pPr>
        <w:pStyle w:val="SingleTxtG"/>
      </w:pPr>
      <w:r w:rsidRPr="00C6331E">
        <w:t>86.</w:t>
      </w:r>
      <w:r w:rsidRPr="00C6331E">
        <w:tab/>
        <w:t>Amending</w:t>
      </w:r>
      <w:r w:rsidR="00C24685">
        <w:t xml:space="preserve"> </w:t>
      </w:r>
      <w:r w:rsidRPr="00C6331E">
        <w:t>the</w:t>
      </w:r>
      <w:r w:rsidR="00C24685">
        <w:t xml:space="preserve"> </w:t>
      </w:r>
      <w:r w:rsidRPr="00C6331E">
        <w:t>offences</w:t>
      </w:r>
      <w:r w:rsidR="00C24685">
        <w:t xml:space="preserve"> </w:t>
      </w:r>
      <w:r w:rsidRPr="00C6331E">
        <w:t>for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(Art.</w:t>
      </w:r>
      <w:r w:rsidR="00B44D3A">
        <w:t xml:space="preserve"> </w:t>
      </w:r>
      <w:r w:rsidRPr="00C6331E">
        <w:t>373):</w:t>
      </w:r>
    </w:p>
    <w:p w:rsidR="00F21141" w:rsidRPr="00C6331E" w:rsidRDefault="00F21141" w:rsidP="00E56242">
      <w:pPr>
        <w:pStyle w:val="Bullet1G"/>
      </w:pPr>
      <w:r w:rsidRPr="00C6331E">
        <w:t>Supplementing</w:t>
      </w:r>
      <w:r w:rsidR="00C24685">
        <w:t xml:space="preserve"> </w:t>
      </w:r>
      <w:r w:rsidRPr="00C6331E">
        <w:t>the</w:t>
      </w:r>
      <w:r w:rsidR="00C24685">
        <w:t xml:space="preserve"> </w:t>
      </w:r>
      <w:r w:rsidRPr="00C6331E">
        <w:t>act</w:t>
      </w:r>
      <w:r w:rsidR="00C24685">
        <w:t xml:space="preserve"> </w:t>
      </w:r>
      <w:r w:rsidRPr="00C6331E">
        <w:t>of</w:t>
      </w:r>
      <w:r w:rsidR="00C24685">
        <w:t xml:space="preserve"> </w:t>
      </w:r>
      <w:r w:rsidRPr="00C6331E">
        <w:t>cruel,</w:t>
      </w:r>
      <w:r w:rsidR="00C24685">
        <w:t xml:space="preserve"> </w:t>
      </w:r>
      <w:r w:rsidRPr="00C6331E">
        <w:t>degrading</w:t>
      </w:r>
      <w:r w:rsidR="00C24685">
        <w:t xml:space="preserve"> </w:t>
      </w:r>
      <w:r w:rsidRPr="00C6331E">
        <w:t>treatment</w:t>
      </w:r>
      <w:r w:rsidR="00C24685">
        <w:t xml:space="preserve"> </w:t>
      </w:r>
      <w:r w:rsidRPr="00C6331E">
        <w:t>to</w:t>
      </w:r>
      <w:r w:rsidR="00C24685">
        <w:t xml:space="preserve"> </w:t>
      </w:r>
      <w:r w:rsidRPr="00C6331E">
        <w:t>another</w:t>
      </w:r>
      <w:r w:rsidR="00C24685">
        <w:t xml:space="preserve"> </w:t>
      </w:r>
      <w:r w:rsidRPr="00C6331E">
        <w:t>person</w:t>
      </w:r>
      <w:r w:rsidR="00C24685">
        <w:t xml:space="preserve"> </w:t>
      </w:r>
      <w:r w:rsidRPr="00C6331E">
        <w:t>is</w:t>
      </w:r>
      <w:r w:rsidR="00C24685">
        <w:t xml:space="preserve"> </w:t>
      </w:r>
      <w:r w:rsidRPr="00C6331E">
        <w:t>constitution</w:t>
      </w:r>
      <w:r w:rsidR="00C24685">
        <w:t xml:space="preserve"> </w:t>
      </w:r>
      <w:r w:rsidRPr="00C6331E">
        <w:t>of</w:t>
      </w:r>
      <w:r w:rsidR="00C24685">
        <w:t xml:space="preserve"> </w:t>
      </w:r>
      <w:r w:rsidRPr="00C6331E">
        <w:t>this</w:t>
      </w:r>
      <w:r w:rsidR="00C24685">
        <w:t xml:space="preserve"> </w:t>
      </w:r>
      <w:r w:rsidRPr="00C6331E">
        <w:t>crime</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cover</w:t>
      </w:r>
      <w:r w:rsidR="00C24685">
        <w:t xml:space="preserve"> </w:t>
      </w:r>
      <w:r w:rsidRPr="00C6331E">
        <w:t>acts</w:t>
      </w:r>
      <w:r w:rsidR="00C24685">
        <w:t xml:space="preserve"> </w:t>
      </w:r>
      <w:r w:rsidRPr="00C6331E">
        <w:t>of</w:t>
      </w:r>
      <w:r w:rsidR="00C24685">
        <w:t xml:space="preserve"> </w:t>
      </w:r>
      <w:r w:rsidRPr="00C6331E">
        <w:t>mental</w:t>
      </w:r>
      <w:r w:rsidR="00C24685">
        <w:t xml:space="preserve"> </w:t>
      </w:r>
      <w:r w:rsidRPr="00C6331E">
        <w:t>torture</w:t>
      </w:r>
      <w:r w:rsidR="00C65285">
        <w:t>;</w:t>
      </w:r>
    </w:p>
    <w:p w:rsidR="00F21141" w:rsidRPr="00C6331E" w:rsidRDefault="00F21141" w:rsidP="00E56242">
      <w:pPr>
        <w:pStyle w:val="Bullet1G"/>
      </w:pPr>
      <w:r w:rsidRPr="00C6331E">
        <w:t>Widening</w:t>
      </w:r>
      <w:r w:rsidR="00C24685">
        <w:t xml:space="preserve"> </w:t>
      </w:r>
      <w:r w:rsidRPr="00C6331E">
        <w:t>the</w:t>
      </w:r>
      <w:r w:rsidR="00C24685">
        <w:t xml:space="preserve"> </w:t>
      </w:r>
      <w:r w:rsidRPr="00C6331E">
        <w:t>provision</w:t>
      </w:r>
      <w:r w:rsidR="00C24685">
        <w:t xml:space="preserve"> </w:t>
      </w:r>
      <w:r w:rsidRPr="00C6331E">
        <w:t>for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offences</w:t>
      </w:r>
      <w:r w:rsidR="00C24685">
        <w:t xml:space="preserve"> </w:t>
      </w:r>
      <w:r w:rsidRPr="00C6331E">
        <w:t>applicable</w:t>
      </w:r>
      <w:r w:rsidR="00C24685">
        <w:t xml:space="preserve"> </w:t>
      </w:r>
      <w:r w:rsidRPr="00C6331E">
        <w:t>to</w:t>
      </w:r>
      <w:r w:rsidR="00C24685">
        <w:t xml:space="preserve"> </w:t>
      </w:r>
      <w:r w:rsidRPr="00C6331E">
        <w:t>any</w:t>
      </w:r>
      <w:r w:rsidR="00C24685">
        <w:t xml:space="preserve"> </w:t>
      </w:r>
      <w:r w:rsidRPr="00C6331E">
        <w:t>person</w:t>
      </w:r>
      <w:r w:rsidR="00C24685">
        <w:t xml:space="preserve"> </w:t>
      </w:r>
      <w:r w:rsidRPr="00C6331E">
        <w:t>in</w:t>
      </w:r>
      <w:r w:rsidR="00C24685">
        <w:t xml:space="preserve"> </w:t>
      </w:r>
      <w:r w:rsidRPr="00C6331E">
        <w:t>the</w:t>
      </w:r>
      <w:r w:rsidR="00C24685">
        <w:t xml:space="preserve"> </w:t>
      </w:r>
      <w:r w:rsidRPr="00C6331E">
        <w:t>course</w:t>
      </w:r>
      <w:r w:rsidR="00C24685">
        <w:t xml:space="preserve"> </w:t>
      </w:r>
      <w:r w:rsidRPr="00C6331E">
        <w:t>of</w:t>
      </w:r>
      <w:r w:rsidR="00C24685">
        <w:t xml:space="preserve"> </w:t>
      </w:r>
      <w:r w:rsidRPr="00C6331E">
        <w:t>proceedings,</w:t>
      </w:r>
      <w:r w:rsidR="00C24685">
        <w:t xml:space="preserve"> </w:t>
      </w:r>
      <w:r w:rsidRPr="00C6331E">
        <w:t>sentence</w:t>
      </w:r>
      <w:r w:rsidR="00C24685">
        <w:t xml:space="preserve"> </w:t>
      </w:r>
      <w:r w:rsidRPr="00C6331E">
        <w:t>execution,</w:t>
      </w:r>
      <w:r w:rsidR="00C24685">
        <w:t xml:space="preserve"> </w:t>
      </w:r>
      <w:r w:rsidRPr="00C6331E">
        <w:t>or</w:t>
      </w:r>
      <w:r w:rsidR="00C24685">
        <w:t xml:space="preserve"> </w:t>
      </w:r>
      <w:r w:rsidRPr="00C6331E">
        <w:t>implementation</w:t>
      </w:r>
      <w:r w:rsidR="00C24685">
        <w:t xml:space="preserve"> </w:t>
      </w:r>
      <w:r w:rsidRPr="00C6331E">
        <w:t>of</w:t>
      </w:r>
      <w:r w:rsidR="00C24685">
        <w:t xml:space="preserve"> </w:t>
      </w:r>
      <w:r w:rsidRPr="00C6331E">
        <w:t>measures,</w:t>
      </w:r>
      <w:r w:rsidR="00C24685">
        <w:t xml:space="preserve"> </w:t>
      </w:r>
      <w:r w:rsidRPr="00C6331E">
        <w:t>including</w:t>
      </w:r>
      <w:r w:rsidR="00C24685">
        <w:t xml:space="preserve"> </w:t>
      </w:r>
      <w:r w:rsidRPr="00C6331E">
        <w:t>mandatory</w:t>
      </w:r>
      <w:r w:rsidR="00C24685">
        <w:t xml:space="preserve"> </w:t>
      </w:r>
      <w:r w:rsidRPr="00C6331E">
        <w:t>attendance</w:t>
      </w:r>
      <w:r w:rsidR="00C24685">
        <w:t xml:space="preserve"> </w:t>
      </w:r>
      <w:r w:rsidRPr="00C6331E">
        <w:t>at</w:t>
      </w:r>
      <w:r w:rsidR="00C24685">
        <w:t xml:space="preserve"> </w:t>
      </w:r>
      <w:r w:rsidRPr="00C6331E">
        <w:t>a</w:t>
      </w:r>
      <w:r w:rsidR="00C24685">
        <w:t xml:space="preserve"> </w:t>
      </w:r>
      <w:r w:rsidRPr="00C6331E">
        <w:t>correctional</w:t>
      </w:r>
      <w:r w:rsidR="00C24685">
        <w:t xml:space="preserve"> </w:t>
      </w:r>
      <w:r w:rsidRPr="00C6331E">
        <w:t>institution</w:t>
      </w:r>
      <w:r w:rsidR="00C24685">
        <w:t xml:space="preserve"> </w:t>
      </w:r>
      <w:r w:rsidRPr="00C6331E">
        <w:t>or</w:t>
      </w:r>
      <w:r w:rsidR="00C24685">
        <w:t xml:space="preserve"> </w:t>
      </w:r>
      <w:r w:rsidRPr="00C6331E">
        <w:t>rehabilitation</w:t>
      </w:r>
      <w:r w:rsidR="00C24685">
        <w:t xml:space="preserve"> </w:t>
      </w:r>
      <w:proofErr w:type="spellStart"/>
      <w:r w:rsidRPr="00C6331E">
        <w:t>center</w:t>
      </w:r>
      <w:proofErr w:type="spellEnd"/>
      <w:r w:rsidRPr="00C6331E">
        <w:t>,</w:t>
      </w:r>
      <w:r w:rsidR="00C24685">
        <w:t xml:space="preserve"> </w:t>
      </w:r>
      <w:r w:rsidRPr="00C6331E">
        <w:t>detoxification</w:t>
      </w:r>
      <w:r w:rsidR="00C24685">
        <w:t xml:space="preserve"> </w:t>
      </w:r>
      <w:r w:rsidRPr="00C6331E">
        <w:t>facilities;</w:t>
      </w:r>
    </w:p>
    <w:p w:rsidR="00F21141" w:rsidRPr="00C6331E" w:rsidRDefault="00F21141" w:rsidP="00E56242">
      <w:pPr>
        <w:pStyle w:val="Bullet1G"/>
      </w:pPr>
      <w:r w:rsidRPr="00C6331E">
        <w:t>Concretizing</w:t>
      </w:r>
      <w:r w:rsidR="00C24685">
        <w:t xml:space="preserve"> </w:t>
      </w:r>
      <w:r w:rsidRPr="00C6331E">
        <w:t>sentence</w:t>
      </w:r>
      <w:r w:rsidR="00C24685">
        <w:t xml:space="preserve"> </w:t>
      </w:r>
      <w:r w:rsidRPr="00C6331E">
        <w:t>bracket</w:t>
      </w:r>
      <w:r w:rsidR="00C24685">
        <w:t xml:space="preserve"> </w:t>
      </w:r>
      <w:r w:rsidRPr="00C6331E">
        <w:t>of</w:t>
      </w:r>
      <w:r w:rsidR="00C24685">
        <w:t xml:space="preserve"> </w:t>
      </w:r>
      <w:r w:rsidRPr="00C6331E">
        <w:t>aggravating</w:t>
      </w:r>
      <w:r w:rsidR="00C24685">
        <w:t xml:space="preserve"> </w:t>
      </w:r>
      <w:r w:rsidRPr="00C6331E">
        <w:t>factors</w:t>
      </w:r>
      <w:r w:rsidR="00C24685">
        <w:t xml:space="preserve"> </w:t>
      </w:r>
      <w:r w:rsidRPr="00C6331E">
        <w:t>and</w:t>
      </w:r>
      <w:r w:rsidR="00C24685">
        <w:t xml:space="preserve"> </w:t>
      </w:r>
      <w:r w:rsidRPr="00C6331E">
        <w:t>adding</w:t>
      </w:r>
      <w:r w:rsidR="00C24685">
        <w:t xml:space="preserve"> </w:t>
      </w:r>
      <w:r w:rsidRPr="00C6331E">
        <w:t>a</w:t>
      </w:r>
      <w:r w:rsidR="00C24685">
        <w:t xml:space="preserve"> </w:t>
      </w:r>
      <w:r w:rsidRPr="00C6331E">
        <w:t>new</w:t>
      </w:r>
      <w:r w:rsidR="00C24685">
        <w:t xml:space="preserve"> </w:t>
      </w:r>
      <w:r w:rsidRPr="00C6331E">
        <w:t>paragraph</w:t>
      </w:r>
      <w:r w:rsidR="00C24685">
        <w:t xml:space="preserve"> </w:t>
      </w:r>
      <w:r w:rsidRPr="00C6331E">
        <w:t>(para.</w:t>
      </w:r>
      <w:r w:rsidR="00B12665">
        <w:t xml:space="preserve"> </w:t>
      </w:r>
      <w:r w:rsidRPr="00C6331E">
        <w:t>4)</w:t>
      </w:r>
      <w:r w:rsidR="00C24685">
        <w:t xml:space="preserve"> </w:t>
      </w:r>
      <w:r w:rsidRPr="00C6331E">
        <w:t>to</w:t>
      </w:r>
      <w:r w:rsidR="00C24685">
        <w:t xml:space="preserve"> </w:t>
      </w:r>
      <w:r w:rsidRPr="00C6331E">
        <w:t>aggravate</w:t>
      </w:r>
      <w:r w:rsidR="00C24685">
        <w:t xml:space="preserve"> </w:t>
      </w:r>
      <w:r w:rsidRPr="00C6331E">
        <w:t>criminal</w:t>
      </w:r>
      <w:r w:rsidR="00C24685">
        <w:t xml:space="preserve"> </w:t>
      </w:r>
      <w:r w:rsidRPr="00C6331E">
        <w:t>responsibility</w:t>
      </w:r>
      <w:r w:rsidR="00C24685">
        <w:t xml:space="preserve"> </w:t>
      </w:r>
      <w:r w:rsidRPr="00C6331E">
        <w:t>for</w:t>
      </w:r>
      <w:r w:rsidR="00C24685">
        <w:t xml:space="preserve"> </w:t>
      </w:r>
      <w:r w:rsidRPr="00C6331E">
        <w:t>a</w:t>
      </w:r>
      <w:r w:rsidR="00C24685">
        <w:t xml:space="preserve"> </w:t>
      </w:r>
      <w:r w:rsidRPr="00C6331E">
        <w:t>penalty</w:t>
      </w:r>
      <w:r w:rsidR="00C24685">
        <w:t xml:space="preserve"> </w:t>
      </w:r>
      <w:r w:rsidRPr="00C6331E">
        <w:t>of</w:t>
      </w:r>
      <w:r w:rsidR="00C24685">
        <w:t xml:space="preserve"> </w:t>
      </w:r>
      <w:r w:rsidRPr="00C6331E">
        <w:t>12-20</w:t>
      </w:r>
      <w:r w:rsidR="00C24685">
        <w:t xml:space="preserve"> </w:t>
      </w:r>
      <w:r w:rsidRPr="00C6331E">
        <w:t>years</w:t>
      </w:r>
      <w:r w:rsidR="00C24685">
        <w:t xml:space="preserve"> </w:t>
      </w:r>
      <w:r w:rsidRPr="00C6331E">
        <w:t>imprisonment</w:t>
      </w:r>
      <w:r w:rsidR="00C24685">
        <w:t xml:space="preserve"> </w:t>
      </w:r>
      <w:r w:rsidRPr="00C6331E">
        <w:t>or</w:t>
      </w:r>
      <w:r w:rsidR="00C24685">
        <w:t xml:space="preserve"> </w:t>
      </w:r>
      <w:r w:rsidRPr="00C6331E">
        <w:t>life</w:t>
      </w:r>
      <w:r w:rsidR="00C24685">
        <w:t xml:space="preserve"> </w:t>
      </w:r>
      <w:r w:rsidRPr="00C6331E">
        <w:t>imprisonment</w:t>
      </w:r>
      <w:r w:rsidR="00C24685">
        <w:t xml:space="preserve"> </w:t>
      </w:r>
      <w:r w:rsidRPr="00C6331E">
        <w:t>in</w:t>
      </w:r>
      <w:r w:rsidR="00C24685">
        <w:t xml:space="preserve"> </w:t>
      </w:r>
      <w:r w:rsidRPr="00C6331E">
        <w:t>case</w:t>
      </w:r>
      <w:r w:rsidR="00C24685">
        <w:t xml:space="preserve"> </w:t>
      </w:r>
      <w:r w:rsidRPr="00C6331E">
        <w:t>the</w:t>
      </w:r>
      <w:r w:rsidR="00C24685">
        <w:t xml:space="preserve"> </w:t>
      </w:r>
      <w:r w:rsidRPr="00C6331E">
        <w:t>offence</w:t>
      </w:r>
      <w:r w:rsidR="00C24685">
        <w:t xml:space="preserve"> </w:t>
      </w:r>
      <w:r w:rsidRPr="00C6331E">
        <w:t>results</w:t>
      </w:r>
      <w:r w:rsidR="00C24685">
        <w:t xml:space="preserve"> </w:t>
      </w:r>
      <w:r w:rsidRPr="00C6331E">
        <w:t>in</w:t>
      </w:r>
      <w:r w:rsidR="00C24685">
        <w:t xml:space="preserve"> </w:t>
      </w:r>
      <w:r w:rsidRPr="00C6331E">
        <w:t>the</w:t>
      </w:r>
      <w:r w:rsidR="00C24685">
        <w:t xml:space="preserve"> </w:t>
      </w:r>
      <w:r w:rsidRPr="00C6331E">
        <w:t>death</w:t>
      </w:r>
      <w:r w:rsidR="00C24685">
        <w:t xml:space="preserve"> </w:t>
      </w:r>
      <w:r w:rsidRPr="00C6331E">
        <w:t>of</w:t>
      </w:r>
      <w:r w:rsidR="00C24685">
        <w:t xml:space="preserve"> </w:t>
      </w:r>
      <w:r w:rsidRPr="00C6331E">
        <w:t>the</w:t>
      </w:r>
      <w:r w:rsidR="00C24685">
        <w:t xml:space="preserve"> </w:t>
      </w:r>
      <w:r w:rsidRPr="00C6331E">
        <w:t>tortured</w:t>
      </w:r>
      <w:r w:rsidR="00C24685">
        <w:t xml:space="preserve"> </w:t>
      </w:r>
      <w:r w:rsidRPr="00C6331E">
        <w:t>person.</w:t>
      </w:r>
    </w:p>
    <w:p w:rsidR="00F21141" w:rsidRPr="00C6331E" w:rsidRDefault="00F21141" w:rsidP="00984534">
      <w:pPr>
        <w:pStyle w:val="SingleTxtG"/>
        <w:keepNext/>
        <w:keepLines/>
      </w:pPr>
      <w:r w:rsidRPr="00C6331E">
        <w:t>87.</w:t>
      </w:r>
      <w:r w:rsidRPr="00C6331E">
        <w:tab/>
        <w:t>Amending</w:t>
      </w:r>
      <w:r w:rsidR="00C24685">
        <w:t xml:space="preserve"> </w:t>
      </w:r>
      <w:r w:rsidRPr="00C6331E">
        <w:t>the</w:t>
      </w:r>
      <w:r w:rsidR="00C24685">
        <w:t xml:space="preserve"> </w:t>
      </w:r>
      <w:r w:rsidRPr="00C6331E">
        <w:t>obtainment</w:t>
      </w:r>
      <w:r w:rsidR="00C24685">
        <w:t xml:space="preserve"> </w:t>
      </w:r>
      <w:r w:rsidRPr="00C6331E">
        <w:t>of</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B44D3A">
        <w:t xml:space="preserve"> </w:t>
      </w:r>
      <w:r w:rsidRPr="00C6331E">
        <w:t>374):</w:t>
      </w:r>
    </w:p>
    <w:p w:rsidR="00F21141" w:rsidRPr="00C6331E" w:rsidRDefault="00F21141" w:rsidP="00984534">
      <w:pPr>
        <w:pStyle w:val="Bullet1G"/>
      </w:pPr>
      <w:r w:rsidRPr="00C6331E">
        <w:t>Expanding</w:t>
      </w:r>
      <w:r w:rsidR="00C24685">
        <w:t xml:space="preserve"> </w:t>
      </w:r>
      <w:r w:rsidRPr="00C6331E">
        <w:t>the</w:t>
      </w:r>
      <w:r w:rsidR="00C24685">
        <w:t xml:space="preserve"> </w:t>
      </w:r>
      <w:r w:rsidRPr="00C6331E">
        <w:t>provision</w:t>
      </w:r>
      <w:r w:rsidR="00C24685">
        <w:t xml:space="preserve"> </w:t>
      </w:r>
      <w:r w:rsidRPr="00C6331E">
        <w:t>for</w:t>
      </w:r>
      <w:r w:rsidR="00C24685">
        <w:t xml:space="preserve"> </w:t>
      </w:r>
      <w:r w:rsidRPr="00C6331E">
        <w:t>this</w:t>
      </w:r>
      <w:r w:rsidR="00C24685">
        <w:t xml:space="preserve"> </w:t>
      </w:r>
      <w:r w:rsidRPr="00C6331E">
        <w:t>offence</w:t>
      </w:r>
      <w:r w:rsidR="00C24685">
        <w:t xml:space="preserve"> </w:t>
      </w:r>
      <w:r w:rsidRPr="00C6331E">
        <w:t>applicable</w:t>
      </w:r>
      <w:r w:rsidR="00C24685">
        <w:t xml:space="preserve"> </w:t>
      </w:r>
      <w:r w:rsidRPr="00C6331E">
        <w:t>to</w:t>
      </w:r>
      <w:r w:rsidR="00C24685">
        <w:t xml:space="preserve"> </w:t>
      </w:r>
      <w:r w:rsidRPr="00C6331E">
        <w:t>not</w:t>
      </w:r>
      <w:r w:rsidR="00C24685">
        <w:t xml:space="preserve"> </w:t>
      </w:r>
      <w:r w:rsidRPr="00C6331E">
        <w:t>only</w:t>
      </w:r>
      <w:r w:rsidR="00C24685">
        <w:t xml:space="preserve"> </w:t>
      </w:r>
      <w:r w:rsidRPr="00C6331E">
        <w:t>authorised</w:t>
      </w:r>
      <w:r w:rsidR="00C24685">
        <w:t xml:space="preserve"> </w:t>
      </w:r>
      <w:r w:rsidRPr="00C6331E">
        <w:t>persons</w:t>
      </w:r>
      <w:r w:rsidR="00C24685">
        <w:t xml:space="preserve"> </w:t>
      </w:r>
      <w:r w:rsidRPr="00C6331E">
        <w:t>in</w:t>
      </w:r>
      <w:r w:rsidR="00C24685">
        <w:t xml:space="preserve"> </w:t>
      </w:r>
      <w:r w:rsidRPr="00C6331E">
        <w:t>questioning</w:t>
      </w:r>
      <w:r w:rsidR="00C24685">
        <w:t xml:space="preserve"> </w:t>
      </w:r>
      <w:r w:rsidRPr="00C6331E">
        <w:t>of</w:t>
      </w:r>
      <w:r w:rsidR="00C24685">
        <w:t xml:space="preserve"> </w:t>
      </w:r>
      <w:r w:rsidRPr="00C6331E">
        <w:t>suspects,</w:t>
      </w:r>
      <w:r w:rsidR="00C24685">
        <w:t xml:space="preserve"> </w:t>
      </w:r>
      <w:r w:rsidRPr="00C6331E">
        <w:t>defendants</w:t>
      </w:r>
      <w:r w:rsidR="00C24685">
        <w:t xml:space="preserve"> </w:t>
      </w:r>
      <w:r w:rsidRPr="00C6331E">
        <w:t>in</w:t>
      </w:r>
      <w:r w:rsidR="00C24685">
        <w:t xml:space="preserve"> </w:t>
      </w:r>
      <w:r w:rsidRPr="00C6331E">
        <w:t>criminal</w:t>
      </w:r>
      <w:r w:rsidR="00C24685">
        <w:t xml:space="preserve"> </w:t>
      </w:r>
      <w:r w:rsidRPr="00C6331E">
        <w:t>cases</w:t>
      </w:r>
      <w:r w:rsidR="00C24685">
        <w:t xml:space="preserve"> </w:t>
      </w:r>
      <w:r w:rsidRPr="00C6331E">
        <w:t>but</w:t>
      </w:r>
      <w:r w:rsidR="00C24685">
        <w:t xml:space="preserve"> </w:t>
      </w:r>
      <w:r w:rsidRPr="00C6331E">
        <w:t>also</w:t>
      </w:r>
      <w:r w:rsidR="00C24685">
        <w:t xml:space="preserve"> </w:t>
      </w:r>
      <w:r w:rsidRPr="00C6331E">
        <w:t>authorised</w:t>
      </w:r>
      <w:r w:rsidR="00C24685">
        <w:t xml:space="preserve"> </w:t>
      </w:r>
      <w:r w:rsidRPr="00C6331E">
        <w:t>persons</w:t>
      </w:r>
      <w:r w:rsidR="00C24685">
        <w:t xml:space="preserve"> </w:t>
      </w:r>
      <w:r w:rsidRPr="00C6331E">
        <w:t>in</w:t>
      </w:r>
      <w:r w:rsidR="00C24685">
        <w:t xml:space="preserve"> </w:t>
      </w:r>
      <w:r w:rsidRPr="00C6331E">
        <w:t>the</w:t>
      </w:r>
      <w:r w:rsidR="00C24685">
        <w:t xml:space="preserve"> </w:t>
      </w:r>
      <w:r w:rsidRPr="00C6331E">
        <w:t>course</w:t>
      </w:r>
      <w:r w:rsidR="00C24685">
        <w:t xml:space="preserve"> </w:t>
      </w:r>
      <w:r w:rsidRPr="00C6331E">
        <w:t>of</w:t>
      </w:r>
      <w:r w:rsidR="00C24685">
        <w:t xml:space="preserve"> </w:t>
      </w:r>
      <w:r w:rsidRPr="00C6331E">
        <w:t>interview</w:t>
      </w:r>
      <w:r w:rsidR="00C24685">
        <w:t xml:space="preserve"> </w:t>
      </w:r>
      <w:r w:rsidRPr="00C6331E">
        <w:t>for</w:t>
      </w:r>
      <w:r w:rsidR="00C24685">
        <w:t xml:space="preserve"> </w:t>
      </w:r>
      <w:r w:rsidRPr="00C6331E">
        <w:t>obtaining</w:t>
      </w:r>
      <w:r w:rsidR="00C24685">
        <w:t xml:space="preserve"> </w:t>
      </w:r>
      <w:r w:rsidRPr="00C6331E">
        <w:t>testimony</w:t>
      </w:r>
      <w:r w:rsidR="00C24685">
        <w:t xml:space="preserve"> </w:t>
      </w:r>
      <w:r w:rsidRPr="00C6331E">
        <w:t>of</w:t>
      </w:r>
      <w:r w:rsidR="00C24685">
        <w:t xml:space="preserve"> </w:t>
      </w:r>
      <w:r w:rsidRPr="00C6331E">
        <w:t>witnesses,</w:t>
      </w:r>
      <w:r w:rsidR="00C24685">
        <w:t xml:space="preserve"> </w:t>
      </w:r>
      <w:r w:rsidRPr="00C6331E">
        <w:t>victims,</w:t>
      </w:r>
      <w:r w:rsidR="00C24685">
        <w:t xml:space="preserve"> </w:t>
      </w:r>
      <w:r w:rsidRPr="00C6331E">
        <w:t>and</w:t>
      </w:r>
      <w:r w:rsidR="00C24685">
        <w:t xml:space="preserve"> </w:t>
      </w:r>
      <w:r w:rsidRPr="00C6331E">
        <w:t>other</w:t>
      </w:r>
      <w:r w:rsidR="00C24685">
        <w:t xml:space="preserve"> </w:t>
      </w:r>
      <w:r w:rsidRPr="00C6331E">
        <w:t>related</w:t>
      </w:r>
      <w:r w:rsidR="00C24685">
        <w:t xml:space="preserve"> </w:t>
      </w:r>
      <w:r w:rsidRPr="00C6331E">
        <w:t>persons</w:t>
      </w:r>
      <w:r w:rsidR="00C24685">
        <w:t xml:space="preserve"> </w:t>
      </w:r>
      <w:r w:rsidRPr="00C6331E">
        <w:t>in</w:t>
      </w:r>
      <w:r w:rsidR="00C24685">
        <w:t xml:space="preserve"> </w:t>
      </w:r>
      <w:r w:rsidRPr="00C6331E">
        <w:t>criminal,</w:t>
      </w:r>
      <w:r w:rsidR="00C24685">
        <w:t xml:space="preserve"> </w:t>
      </w:r>
      <w:r w:rsidRPr="00C6331E">
        <w:t>civil,</w:t>
      </w:r>
      <w:r w:rsidR="00C24685">
        <w:t xml:space="preserve"> </w:t>
      </w:r>
      <w:r w:rsidRPr="00C6331E">
        <w:t>labour,</w:t>
      </w:r>
      <w:r w:rsidR="00C24685">
        <w:t xml:space="preserve"> </w:t>
      </w:r>
      <w:r w:rsidRPr="00C6331E">
        <w:t>and</w:t>
      </w:r>
      <w:r w:rsidR="00C24685">
        <w:t xml:space="preserve"> </w:t>
      </w:r>
      <w:r w:rsidRPr="00C6331E">
        <w:t>administrative</w:t>
      </w:r>
      <w:r w:rsidR="00C24685">
        <w:t xml:space="preserve"> </w:t>
      </w:r>
      <w:r w:rsidRPr="00C6331E">
        <w:t>cases</w:t>
      </w:r>
      <w:r w:rsidR="00C24685">
        <w:t xml:space="preserve"> </w:t>
      </w:r>
      <w:r w:rsidRPr="00C6331E">
        <w:t>etc.</w:t>
      </w:r>
      <w:r w:rsidR="00B44D3A">
        <w:t xml:space="preserve"> .</w:t>
      </w:r>
      <w:r w:rsidRPr="00C6331E">
        <w:t>..;</w:t>
      </w:r>
    </w:p>
    <w:p w:rsidR="00F21141" w:rsidRPr="00C6331E" w:rsidRDefault="00F21141" w:rsidP="00984534">
      <w:pPr>
        <w:pStyle w:val="Bullet1G"/>
      </w:pPr>
      <w:r w:rsidRPr="00C6331E">
        <w:t>Concretizing</w:t>
      </w:r>
      <w:r w:rsidR="00C24685">
        <w:t xml:space="preserve"> </w:t>
      </w:r>
      <w:r w:rsidRPr="00C6331E">
        <w:t>sentence</w:t>
      </w:r>
      <w:r w:rsidR="00C24685">
        <w:t xml:space="preserve"> </w:t>
      </w:r>
      <w:r w:rsidRPr="00C6331E">
        <w:t>bracket</w:t>
      </w:r>
      <w:r w:rsidR="00C24685">
        <w:t xml:space="preserve"> </w:t>
      </w:r>
      <w:r w:rsidRPr="00C6331E">
        <w:t>of</w:t>
      </w:r>
      <w:r w:rsidR="00C24685">
        <w:t xml:space="preserve"> </w:t>
      </w:r>
      <w:r w:rsidRPr="00C6331E">
        <w:t>aggravating</w:t>
      </w:r>
      <w:r w:rsidR="00C24685">
        <w:t xml:space="preserve"> </w:t>
      </w:r>
      <w:r w:rsidRPr="00C6331E">
        <w:t>factors,</w:t>
      </w:r>
      <w:r w:rsidR="00C24685">
        <w:t xml:space="preserve"> </w:t>
      </w:r>
      <w:r w:rsidRPr="00C6331E">
        <w:t>including</w:t>
      </w:r>
      <w:r w:rsidR="00C24685">
        <w:t xml:space="preserve"> </w:t>
      </w:r>
      <w:r w:rsidRPr="00C6331E">
        <w:t>the</w:t>
      </w:r>
      <w:r w:rsidR="00C24685">
        <w:t xml:space="preserve"> </w:t>
      </w:r>
      <w:r w:rsidRPr="00C6331E">
        <w:t>acts</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cruel,</w:t>
      </w:r>
      <w:r w:rsidR="00C24685">
        <w:t xml:space="preserve"> </w:t>
      </w:r>
      <w:r w:rsidRPr="00C6331E">
        <w:t>degrading</w:t>
      </w:r>
      <w:r w:rsidR="00C24685">
        <w:t xml:space="preserve"> </w:t>
      </w:r>
      <w:r w:rsidRPr="00C6331E">
        <w:t>treatment</w:t>
      </w:r>
      <w:r w:rsidR="00C24685">
        <w:t xml:space="preserve"> </w:t>
      </w:r>
      <w:r w:rsidRPr="00C6331E">
        <w:t>to</w:t>
      </w:r>
      <w:r w:rsidR="00C24685">
        <w:t xml:space="preserve"> </w:t>
      </w:r>
      <w:r w:rsidRPr="00C6331E">
        <w:t>the</w:t>
      </w:r>
      <w:r w:rsidR="00C24685">
        <w:t xml:space="preserve"> </w:t>
      </w:r>
      <w:r w:rsidRPr="00C6331E">
        <w:t>persons</w:t>
      </w:r>
      <w:r w:rsidR="00C24685">
        <w:t xml:space="preserve"> </w:t>
      </w:r>
      <w:r w:rsidRPr="00C6331E">
        <w:t>who</w:t>
      </w:r>
      <w:r w:rsidR="00C24685">
        <w:t xml:space="preserve"> </w:t>
      </w:r>
      <w:r w:rsidRPr="00C6331E">
        <w:t>are</w:t>
      </w:r>
      <w:r w:rsidR="00C24685">
        <w:t xml:space="preserve"> </w:t>
      </w:r>
      <w:r w:rsidRPr="00C6331E">
        <w:t>taken</w:t>
      </w:r>
      <w:r w:rsidR="00C24685">
        <w:t xml:space="preserve"> </w:t>
      </w:r>
      <w:r w:rsidRPr="00C6331E">
        <w:t>the</w:t>
      </w:r>
      <w:r w:rsidR="00C24685">
        <w:t xml:space="preserve"> </w:t>
      </w:r>
      <w:r w:rsidRPr="00C6331E">
        <w:t>testimony</w:t>
      </w:r>
      <w:r w:rsidR="00C24685">
        <w:t xml:space="preserve"> </w:t>
      </w:r>
      <w:r w:rsidRPr="00C6331E">
        <w:t>or</w:t>
      </w:r>
      <w:r w:rsidR="00C24685">
        <w:t xml:space="preserve"> </w:t>
      </w:r>
      <w:r w:rsidRPr="00C6331E">
        <w:t>statements</w:t>
      </w:r>
      <w:r w:rsidR="00C24685">
        <w:t xml:space="preserve"> </w:t>
      </w:r>
      <w:r w:rsidRPr="00C6331E">
        <w:t>or</w:t>
      </w:r>
      <w:r w:rsidR="00C24685">
        <w:t xml:space="preserve"> </w:t>
      </w:r>
      <w:r w:rsidRPr="00C6331E">
        <w:t>interviewed;</w:t>
      </w:r>
      <w:r w:rsidR="00C24685">
        <w:t xml:space="preserve"> </w:t>
      </w:r>
      <w:r w:rsidRPr="00C6331E">
        <w:t>adding</w:t>
      </w:r>
      <w:r w:rsidR="00C24685">
        <w:t xml:space="preserve"> </w:t>
      </w:r>
      <w:r w:rsidRPr="00C6331E">
        <w:t>a</w:t>
      </w:r>
      <w:r w:rsidR="00C24685">
        <w:t xml:space="preserve"> </w:t>
      </w:r>
      <w:r w:rsidRPr="00C6331E">
        <w:t>new</w:t>
      </w:r>
      <w:r w:rsidR="00C24685">
        <w:t xml:space="preserve"> </w:t>
      </w:r>
      <w:r w:rsidRPr="00C6331E">
        <w:t>paragraph</w:t>
      </w:r>
      <w:r w:rsidR="00C24685">
        <w:t xml:space="preserve"> </w:t>
      </w:r>
      <w:r w:rsidRPr="00C6331E">
        <w:t>(para.</w:t>
      </w:r>
      <w:r w:rsidR="00B12665">
        <w:t xml:space="preserve"> </w:t>
      </w:r>
      <w:r w:rsidRPr="00C6331E">
        <w:t>4)</w:t>
      </w:r>
      <w:r w:rsidR="00C24685">
        <w:t xml:space="preserve"> </w:t>
      </w:r>
      <w:r w:rsidRPr="00C6331E">
        <w:t>to</w:t>
      </w:r>
      <w:r w:rsidR="00C24685">
        <w:t xml:space="preserve"> </w:t>
      </w:r>
      <w:r w:rsidRPr="00C6331E">
        <w:t>aggravate</w:t>
      </w:r>
      <w:r w:rsidR="00C24685">
        <w:t xml:space="preserve"> </w:t>
      </w:r>
      <w:r w:rsidRPr="00C6331E">
        <w:t>criminal</w:t>
      </w:r>
      <w:r w:rsidR="00C24685">
        <w:t xml:space="preserve"> </w:t>
      </w:r>
      <w:r w:rsidRPr="00C6331E">
        <w:t>responsibility</w:t>
      </w:r>
      <w:r w:rsidR="00C24685">
        <w:t xml:space="preserve"> </w:t>
      </w:r>
      <w:r w:rsidRPr="00C6331E">
        <w:t>for</w:t>
      </w:r>
      <w:r w:rsidR="00C24685">
        <w:t xml:space="preserve"> </w:t>
      </w:r>
      <w:r w:rsidRPr="00C6331E">
        <w:t>a</w:t>
      </w:r>
      <w:r w:rsidR="00C24685">
        <w:t xml:space="preserve"> </w:t>
      </w:r>
      <w:r w:rsidRPr="00C6331E">
        <w:t>penalty</w:t>
      </w:r>
      <w:r w:rsidR="00C24685">
        <w:t xml:space="preserve"> </w:t>
      </w:r>
      <w:r w:rsidRPr="00C6331E">
        <w:t>of</w:t>
      </w:r>
      <w:r w:rsidR="00C24685">
        <w:t xml:space="preserve"> </w:t>
      </w:r>
      <w:r w:rsidRPr="00C6331E">
        <w:t>12-20</w:t>
      </w:r>
      <w:r w:rsidR="00C24685">
        <w:t xml:space="preserve"> </w:t>
      </w:r>
      <w:r w:rsidRPr="00C6331E">
        <w:t>years</w:t>
      </w:r>
      <w:r w:rsidR="00C24685">
        <w:t xml:space="preserve"> </w:t>
      </w:r>
      <w:r w:rsidRPr="00C6331E">
        <w:t>imprisonment</w:t>
      </w:r>
      <w:r w:rsidR="00C24685">
        <w:t xml:space="preserve"> </w:t>
      </w:r>
      <w:r w:rsidRPr="00C6331E">
        <w:t>or</w:t>
      </w:r>
      <w:r w:rsidR="00C24685">
        <w:t xml:space="preserve"> </w:t>
      </w:r>
      <w:r w:rsidRPr="00C6331E">
        <w:t>life</w:t>
      </w:r>
      <w:r w:rsidR="00C24685">
        <w:t xml:space="preserve"> </w:t>
      </w:r>
      <w:r w:rsidRPr="00C6331E">
        <w:t>imprisonment</w:t>
      </w:r>
      <w:r w:rsidR="00C24685">
        <w:t xml:space="preserve"> </w:t>
      </w:r>
      <w:r w:rsidRPr="00C6331E">
        <w:t>in</w:t>
      </w:r>
      <w:r w:rsidR="00C24685">
        <w:t xml:space="preserve"> </w:t>
      </w:r>
      <w:r w:rsidRPr="00C6331E">
        <w:t>one</w:t>
      </w:r>
      <w:r w:rsidR="00C24685">
        <w:t xml:space="preserve"> </w:t>
      </w:r>
      <w:r w:rsidRPr="00C6331E">
        <w:t>of</w:t>
      </w:r>
      <w:r w:rsidR="00C24685">
        <w:t xml:space="preserve"> </w:t>
      </w:r>
      <w:r w:rsidRPr="00C6331E">
        <w:t>following</w:t>
      </w:r>
      <w:r w:rsidR="00C24685">
        <w:t xml:space="preserve"> </w:t>
      </w:r>
      <w:r w:rsidRPr="00C6331E">
        <w:t>cases:</w:t>
      </w:r>
      <w:r w:rsidR="00C24685">
        <w:t xml:space="preserve"> </w:t>
      </w:r>
      <w:r w:rsidRPr="00C6331E">
        <w:t>causing</w:t>
      </w:r>
      <w:r w:rsidR="00C24685">
        <w:t xml:space="preserve"> </w:t>
      </w:r>
      <w:r w:rsidRPr="00C6331E">
        <w:t>the</w:t>
      </w:r>
      <w:r w:rsidR="00C24685">
        <w:t xml:space="preserve"> </w:t>
      </w:r>
      <w:r w:rsidRPr="00C6331E">
        <w:t>death</w:t>
      </w:r>
      <w:r w:rsidR="00C24685">
        <w:t xml:space="preserve"> </w:t>
      </w:r>
      <w:r w:rsidRPr="00C6331E">
        <w:t>of</w:t>
      </w:r>
      <w:r w:rsidR="00C24685">
        <w:t xml:space="preserve"> </w:t>
      </w:r>
      <w:r w:rsidRPr="00C6331E">
        <w:t>the</w:t>
      </w:r>
      <w:r w:rsidR="00C24685">
        <w:t xml:space="preserve"> </w:t>
      </w:r>
      <w:r w:rsidRPr="00C6331E">
        <w:t>tortured</w:t>
      </w:r>
      <w:r w:rsidR="00C24685">
        <w:t xml:space="preserve"> </w:t>
      </w:r>
      <w:r w:rsidRPr="00C6331E">
        <w:t>person;</w:t>
      </w:r>
      <w:r w:rsidR="00C24685">
        <w:t xml:space="preserve"> </w:t>
      </w:r>
      <w:r w:rsidRPr="00C6331E">
        <w:t>wrongful</w:t>
      </w:r>
      <w:r w:rsidR="00C24685">
        <w:t xml:space="preserve"> </w:t>
      </w:r>
      <w:r w:rsidRPr="00C6331E">
        <w:t>conviction</w:t>
      </w:r>
      <w:r w:rsidR="00C24685">
        <w:t xml:space="preserve"> </w:t>
      </w:r>
      <w:r w:rsidRPr="00C6331E">
        <w:t>of</w:t>
      </w:r>
      <w:r w:rsidR="00C24685">
        <w:t xml:space="preserve"> </w:t>
      </w:r>
      <w:r w:rsidRPr="00C6331E">
        <w:t>an</w:t>
      </w:r>
      <w:r w:rsidR="00C24685">
        <w:t xml:space="preserve"> </w:t>
      </w:r>
      <w:r w:rsidRPr="00C6331E">
        <w:t>innocent</w:t>
      </w:r>
      <w:r w:rsidR="00C24685">
        <w:t xml:space="preserve"> </w:t>
      </w:r>
      <w:r w:rsidRPr="00C6331E">
        <w:t>person;</w:t>
      </w:r>
      <w:r w:rsidR="00C24685">
        <w:t xml:space="preserve"> </w:t>
      </w:r>
      <w:r w:rsidRPr="00C6331E">
        <w:t>omission</w:t>
      </w:r>
      <w:r w:rsidR="00C24685">
        <w:t xml:space="preserve"> </w:t>
      </w:r>
      <w:r w:rsidRPr="00C6331E">
        <w:t>of</w:t>
      </w:r>
      <w:r w:rsidR="00C24685">
        <w:t xml:space="preserve"> </w:t>
      </w:r>
      <w:r w:rsidRPr="00C6331E">
        <w:t>a</w:t>
      </w:r>
      <w:r w:rsidR="00C24685">
        <w:t xml:space="preserve"> </w:t>
      </w:r>
      <w:r w:rsidRPr="00C6331E">
        <w:t>very</w:t>
      </w:r>
      <w:r w:rsidR="00C24685">
        <w:t xml:space="preserve"> </w:t>
      </w:r>
      <w:r w:rsidRPr="00C6331E">
        <w:t>serious</w:t>
      </w:r>
      <w:r w:rsidR="00C24685">
        <w:t xml:space="preserve"> </w:t>
      </w:r>
      <w:r w:rsidRPr="00C6331E">
        <w:t>crime</w:t>
      </w:r>
      <w:r w:rsidR="00C24685">
        <w:t xml:space="preserve"> </w:t>
      </w:r>
      <w:r w:rsidRPr="00C6331E">
        <w:t>or</w:t>
      </w:r>
      <w:r w:rsidR="00C24685">
        <w:t xml:space="preserve"> </w:t>
      </w:r>
      <w:r w:rsidRPr="00C6331E">
        <w:t>especially</w:t>
      </w:r>
      <w:r w:rsidR="00C24685">
        <w:t xml:space="preserve"> </w:t>
      </w:r>
      <w:r w:rsidRPr="00C6331E">
        <w:t>serious</w:t>
      </w:r>
      <w:r w:rsidR="00C24685">
        <w:t xml:space="preserve"> </w:t>
      </w:r>
      <w:r w:rsidRPr="00C6331E">
        <w:t>crime.</w:t>
      </w:r>
    </w:p>
    <w:p w:rsidR="00F21141" w:rsidRPr="00C6331E" w:rsidRDefault="00F21141" w:rsidP="003C58BE">
      <w:pPr>
        <w:pStyle w:val="SingleTxtG"/>
      </w:pPr>
      <w:r w:rsidRPr="00C6331E">
        <w:t>88.</w:t>
      </w:r>
      <w:r w:rsidRPr="00C6331E">
        <w:tab/>
        <w:t>Amending,</w:t>
      </w:r>
      <w:r w:rsidR="00C24685">
        <w:t xml:space="preserve"> </w:t>
      </w:r>
      <w:r w:rsidRPr="00C6331E">
        <w:t>supplementing</w:t>
      </w:r>
      <w:r w:rsidR="00C24685">
        <w:t xml:space="preserve"> </w:t>
      </w:r>
      <w:r w:rsidRPr="00C6331E">
        <w:t>the</w:t>
      </w:r>
      <w:r w:rsidR="00C24685">
        <w:t xml:space="preserve"> </w:t>
      </w:r>
      <w:r w:rsidRPr="00C6331E">
        <w:t>offences</w:t>
      </w:r>
      <w:r w:rsidR="00C24685">
        <w:t xml:space="preserve"> </w:t>
      </w:r>
      <w:r w:rsidRPr="00C6331E">
        <w:t>of</w:t>
      </w:r>
      <w:r w:rsidR="00C24685">
        <w:t xml:space="preserve"> </w:t>
      </w:r>
      <w:r w:rsidRPr="00C6331E">
        <w:t>bribing</w:t>
      </w:r>
      <w:r w:rsidR="00C24685">
        <w:t xml:space="preserve"> </w:t>
      </w:r>
      <w:r w:rsidRPr="00C6331E">
        <w:t>or</w:t>
      </w:r>
      <w:r w:rsidR="00C24685">
        <w:t xml:space="preserve"> </w:t>
      </w:r>
      <w:r w:rsidRPr="00C6331E">
        <w:t>forcing</w:t>
      </w:r>
      <w:r w:rsidR="00C24685">
        <w:t xml:space="preserve"> </w:t>
      </w:r>
      <w:r w:rsidRPr="00C6331E">
        <w:t>another</w:t>
      </w:r>
      <w:r w:rsidR="00C24685">
        <w:t xml:space="preserve"> </w:t>
      </w:r>
      <w:r w:rsidRPr="00C6331E">
        <w:t>person</w:t>
      </w:r>
      <w:r w:rsidR="00C24685">
        <w:t xml:space="preserve"> </w:t>
      </w:r>
      <w:r w:rsidRPr="00C6331E">
        <w:t>to</w:t>
      </w:r>
      <w:r w:rsidR="00C24685">
        <w:t xml:space="preserve"> </w:t>
      </w:r>
      <w:r w:rsidRPr="00C6331E">
        <w:t>give</w:t>
      </w:r>
      <w:r w:rsidR="00C24685">
        <w:t xml:space="preserve"> </w:t>
      </w:r>
      <w:r w:rsidRPr="00C6331E">
        <w:t>testimony</w:t>
      </w:r>
      <w:r w:rsidR="00C24685">
        <w:t xml:space="preserve"> </w:t>
      </w:r>
      <w:r w:rsidRPr="00C6331E">
        <w:t>or</w:t>
      </w:r>
      <w:r w:rsidR="00C24685">
        <w:t xml:space="preserve"> </w:t>
      </w:r>
      <w:r w:rsidRPr="00C6331E">
        <w:t>provide</w:t>
      </w:r>
      <w:r w:rsidR="00C24685">
        <w:t xml:space="preserve"> </w:t>
      </w:r>
      <w:r w:rsidRPr="00C6331E">
        <w:t>documents</w:t>
      </w:r>
      <w:r w:rsidR="00C24685">
        <w:t xml:space="preserve"> </w:t>
      </w:r>
      <w:r w:rsidRPr="00C6331E">
        <w:t>(Art.</w:t>
      </w:r>
      <w:r w:rsidR="00B44D3A">
        <w:t xml:space="preserve"> </w:t>
      </w:r>
      <w:r w:rsidRPr="00C6331E">
        <w:t>384):</w:t>
      </w:r>
    </w:p>
    <w:p w:rsidR="00F21141" w:rsidRPr="00C6331E" w:rsidRDefault="00F21141" w:rsidP="00984534">
      <w:pPr>
        <w:pStyle w:val="Bullet1G"/>
      </w:pPr>
      <w:r w:rsidRPr="00C6331E">
        <w:t>Amending</w:t>
      </w:r>
      <w:r w:rsidR="00C24685">
        <w:t xml:space="preserve"> </w:t>
      </w:r>
      <w:r w:rsidRPr="00C6331E">
        <w:t>the</w:t>
      </w:r>
      <w:r w:rsidR="00C24685">
        <w:t xml:space="preserve"> </w:t>
      </w:r>
      <w:r w:rsidRPr="00C6331E">
        <w:t>provision</w:t>
      </w:r>
      <w:r w:rsidR="00C24685">
        <w:t xml:space="preserve"> </w:t>
      </w:r>
      <w:r w:rsidRPr="00C6331E">
        <w:t>for</w:t>
      </w:r>
      <w:r w:rsidR="00C24685">
        <w:t xml:space="preserve"> </w:t>
      </w:r>
      <w:r w:rsidRPr="00C6331E">
        <w:t>offences</w:t>
      </w:r>
      <w:r w:rsidR="00C24685">
        <w:t xml:space="preserve"> </w:t>
      </w:r>
      <w:r w:rsidRPr="00C6331E">
        <w:t>not</w:t>
      </w:r>
      <w:r w:rsidR="00C24685">
        <w:t xml:space="preserve"> </w:t>
      </w:r>
      <w:r w:rsidRPr="00C6331E">
        <w:t>only</w:t>
      </w:r>
      <w:r w:rsidR="00C24685">
        <w:t xml:space="preserve"> </w:t>
      </w:r>
      <w:r w:rsidRPr="00C6331E">
        <w:t>applicable</w:t>
      </w:r>
      <w:r w:rsidR="00C24685">
        <w:t xml:space="preserve"> </w:t>
      </w:r>
      <w:r w:rsidRPr="00C6331E">
        <w:t>to</w:t>
      </w:r>
      <w:r w:rsidR="00C24685">
        <w:t xml:space="preserve"> </w:t>
      </w:r>
      <w:r w:rsidRPr="00C6331E">
        <w:t>bribing</w:t>
      </w:r>
      <w:r w:rsidR="00C24685">
        <w:t xml:space="preserve"> </w:t>
      </w:r>
      <w:r w:rsidRPr="00C6331E">
        <w:t>or</w:t>
      </w:r>
      <w:r w:rsidR="00C24685">
        <w:t xml:space="preserve"> </w:t>
      </w:r>
      <w:r w:rsidRPr="00C6331E">
        <w:t>forcing</w:t>
      </w:r>
      <w:r w:rsidR="00C24685">
        <w:t xml:space="preserve"> </w:t>
      </w:r>
      <w:r w:rsidRPr="00C6331E">
        <w:t>related</w:t>
      </w:r>
      <w:r w:rsidR="00C24685">
        <w:t xml:space="preserve"> </w:t>
      </w:r>
      <w:r w:rsidRPr="00C6331E">
        <w:t>persons</w:t>
      </w:r>
      <w:r w:rsidR="00C24685">
        <w:t xml:space="preserve"> </w:t>
      </w:r>
      <w:r w:rsidRPr="00C6331E">
        <w:t>to</w:t>
      </w:r>
      <w:r w:rsidR="00C24685">
        <w:t xml:space="preserve"> </w:t>
      </w:r>
      <w:r w:rsidRPr="00C6331E">
        <w:t>give</w:t>
      </w:r>
      <w:r w:rsidR="00C24685">
        <w:t xml:space="preserve"> </w:t>
      </w:r>
      <w:r w:rsidRPr="00C6331E">
        <w:t>false</w:t>
      </w:r>
      <w:r w:rsidR="00C24685">
        <w:t xml:space="preserve"> </w:t>
      </w:r>
      <w:r w:rsidRPr="00C6331E">
        <w:t>testimony</w:t>
      </w:r>
      <w:r w:rsidR="00C24685">
        <w:t xml:space="preserve"> </w:t>
      </w:r>
      <w:r w:rsidRPr="00C6331E">
        <w:t>or</w:t>
      </w:r>
      <w:r w:rsidR="00C24685">
        <w:t xml:space="preserve"> </w:t>
      </w:r>
      <w:r w:rsidRPr="00C6331E">
        <w:t>provide</w:t>
      </w:r>
      <w:r w:rsidR="00C24685">
        <w:t xml:space="preserve"> </w:t>
      </w:r>
      <w:r w:rsidRPr="00C6331E">
        <w:t>false</w:t>
      </w:r>
      <w:r w:rsidR="00C24685">
        <w:t xml:space="preserve"> </w:t>
      </w:r>
      <w:r w:rsidRPr="00C6331E">
        <w:t>documents</w:t>
      </w:r>
      <w:r w:rsidR="00C24685">
        <w:t xml:space="preserve"> </w:t>
      </w:r>
      <w:r w:rsidRPr="00C6331E">
        <w:t>but</w:t>
      </w:r>
      <w:r w:rsidR="00C24685">
        <w:t xml:space="preserve"> </w:t>
      </w:r>
      <w:r w:rsidRPr="00C6331E">
        <w:t>also</w:t>
      </w:r>
      <w:r w:rsidR="00C24685">
        <w:t xml:space="preserve"> </w:t>
      </w:r>
      <w:r w:rsidRPr="00C6331E">
        <w:t>to</w:t>
      </w:r>
      <w:r w:rsidR="00C24685">
        <w:t xml:space="preserve"> </w:t>
      </w:r>
      <w:r w:rsidRPr="00C6331E">
        <w:t>bribing</w:t>
      </w:r>
      <w:r w:rsidR="00C24685">
        <w:t xml:space="preserve"> </w:t>
      </w:r>
      <w:r w:rsidRPr="00C6331E">
        <w:t>or</w:t>
      </w:r>
      <w:r w:rsidR="00C24685">
        <w:t xml:space="preserve"> </w:t>
      </w:r>
      <w:r w:rsidRPr="00C6331E">
        <w:t>forcing</w:t>
      </w:r>
      <w:r w:rsidR="00C24685">
        <w:t xml:space="preserve"> </w:t>
      </w:r>
      <w:r w:rsidRPr="00C6331E">
        <w:t>them</w:t>
      </w:r>
      <w:r w:rsidR="00C24685">
        <w:t xml:space="preserve"> </w:t>
      </w:r>
      <w:r w:rsidRPr="00C6331E">
        <w:t>not</w:t>
      </w:r>
      <w:r w:rsidR="00C24685">
        <w:t xml:space="preserve"> </w:t>
      </w:r>
      <w:r w:rsidRPr="00C6331E">
        <w:t>to</w:t>
      </w:r>
      <w:r w:rsidR="00C24685">
        <w:t xml:space="preserve"> </w:t>
      </w:r>
      <w:r w:rsidRPr="00C6331E">
        <w:t>declare</w:t>
      </w:r>
      <w:r w:rsidR="00C24685">
        <w:t xml:space="preserve"> </w:t>
      </w:r>
      <w:r w:rsidRPr="00C6331E">
        <w:t>or</w:t>
      </w:r>
      <w:r w:rsidR="00C24685">
        <w:t xml:space="preserve"> </w:t>
      </w:r>
      <w:r w:rsidRPr="00C6331E">
        <w:t>provide</w:t>
      </w:r>
      <w:r w:rsidR="00C24685">
        <w:t xml:space="preserve"> </w:t>
      </w:r>
      <w:r w:rsidRPr="00C6331E">
        <w:t>documents</w:t>
      </w:r>
      <w:r w:rsidR="00C24685">
        <w:t xml:space="preserve"> </w:t>
      </w:r>
      <w:r w:rsidRPr="00C6331E">
        <w:t>for</w:t>
      </w:r>
      <w:r w:rsidR="00C24685">
        <w:t xml:space="preserve"> </w:t>
      </w:r>
      <w:r w:rsidRPr="00C6331E">
        <w:t>the</w:t>
      </w:r>
      <w:r w:rsidR="00C24685">
        <w:t xml:space="preserve"> </w:t>
      </w:r>
      <w:r w:rsidRPr="00C6331E">
        <w:t>handling</w:t>
      </w:r>
      <w:r w:rsidR="00C24685">
        <w:t xml:space="preserve"> </w:t>
      </w:r>
      <w:r w:rsidRPr="00C6331E">
        <w:t>of</w:t>
      </w:r>
      <w:r w:rsidR="00C24685">
        <w:t xml:space="preserve"> </w:t>
      </w:r>
      <w:r w:rsidRPr="00C6331E">
        <w:t>criminal</w:t>
      </w:r>
      <w:r w:rsidR="00C24685">
        <w:t xml:space="preserve"> </w:t>
      </w:r>
      <w:r w:rsidRPr="00C6331E">
        <w:t>cases;</w:t>
      </w:r>
    </w:p>
    <w:p w:rsidR="00F21141" w:rsidRPr="00C6331E" w:rsidRDefault="00F21141" w:rsidP="00984534">
      <w:pPr>
        <w:pStyle w:val="Bullet1G"/>
      </w:pPr>
      <w:r w:rsidRPr="00C6331E">
        <w:t>Expanding</w:t>
      </w:r>
      <w:r w:rsidR="00C24685">
        <w:t xml:space="preserve"> </w:t>
      </w:r>
      <w:r w:rsidRPr="00C6331E">
        <w:t>the</w:t>
      </w:r>
      <w:r w:rsidR="00C24685">
        <w:t xml:space="preserve"> </w:t>
      </w:r>
      <w:r w:rsidRPr="00C6331E">
        <w:t>provision</w:t>
      </w:r>
      <w:r w:rsidR="00C24685">
        <w:t xml:space="preserve"> </w:t>
      </w:r>
      <w:r w:rsidRPr="00C6331E">
        <w:t>on</w:t>
      </w:r>
      <w:r w:rsidR="00C24685">
        <w:t xml:space="preserve"> </w:t>
      </w:r>
      <w:r w:rsidRPr="00C6331E">
        <w:t>definition</w:t>
      </w:r>
      <w:r w:rsidR="00C24685">
        <w:t xml:space="preserve"> </w:t>
      </w:r>
      <w:r w:rsidRPr="00C6331E">
        <w:t>of</w:t>
      </w:r>
      <w:r w:rsidR="00C24685">
        <w:t xml:space="preserve"> </w:t>
      </w:r>
      <w:r w:rsidRPr="00C6331E">
        <w:t>persons</w:t>
      </w:r>
      <w:r w:rsidR="00C24685">
        <w:t xml:space="preserve"> </w:t>
      </w:r>
      <w:r w:rsidRPr="00C6331E">
        <w:t>who</w:t>
      </w:r>
      <w:r w:rsidR="00C24685">
        <w:t xml:space="preserve"> </w:t>
      </w:r>
      <w:r w:rsidRPr="00C6331E">
        <w:t>are</w:t>
      </w:r>
      <w:r w:rsidR="00C24685">
        <w:t xml:space="preserve"> </w:t>
      </w:r>
      <w:r w:rsidRPr="00C6331E">
        <w:t>bribed</w:t>
      </w:r>
      <w:r w:rsidR="00C24685">
        <w:t xml:space="preserve"> </w:t>
      </w:r>
      <w:r w:rsidRPr="00C6331E">
        <w:t>or</w:t>
      </w:r>
      <w:r w:rsidR="00C24685">
        <w:t xml:space="preserve"> </w:t>
      </w:r>
      <w:r w:rsidRPr="00C6331E">
        <w:t>forced</w:t>
      </w:r>
      <w:r w:rsidR="00C24685">
        <w:t xml:space="preserve"> </w:t>
      </w:r>
      <w:r w:rsidRPr="00C6331E">
        <w:t>to</w:t>
      </w:r>
      <w:r w:rsidR="00C24685">
        <w:t xml:space="preserve"> </w:t>
      </w:r>
      <w:r w:rsidRPr="00C6331E">
        <w:t>give</w:t>
      </w:r>
      <w:r w:rsidR="00C24685">
        <w:t xml:space="preserve"> </w:t>
      </w:r>
      <w:r w:rsidRPr="00C6331E">
        <w:t>testimony</w:t>
      </w:r>
      <w:r w:rsidR="00C24685">
        <w:t xml:space="preserve"> </w:t>
      </w:r>
      <w:r w:rsidRPr="00C6331E">
        <w:t>or</w:t>
      </w:r>
      <w:r w:rsidR="00C24685">
        <w:t xml:space="preserve"> </w:t>
      </w:r>
      <w:r w:rsidRPr="00C6331E">
        <w:t>provides</w:t>
      </w:r>
      <w:r w:rsidR="00C24685">
        <w:t xml:space="preserve"> </w:t>
      </w:r>
      <w:r w:rsidRPr="00C6331E">
        <w:t>documents:</w:t>
      </w:r>
      <w:r w:rsidR="00C24685">
        <w:t xml:space="preserve"> </w:t>
      </w:r>
      <w:r w:rsidRPr="00C6331E">
        <w:t>witnesses,</w:t>
      </w:r>
      <w:r w:rsidR="00C24685">
        <w:t xml:space="preserve"> </w:t>
      </w:r>
      <w:r w:rsidRPr="00C6331E">
        <w:t>victims,</w:t>
      </w:r>
      <w:r w:rsidR="00C24685">
        <w:t xml:space="preserve"> </w:t>
      </w:r>
      <w:r w:rsidRPr="00C6331E">
        <w:t>litigants</w:t>
      </w:r>
      <w:r w:rsidR="00C24685">
        <w:t xml:space="preserve"> </w:t>
      </w:r>
      <w:r w:rsidRPr="00C6331E">
        <w:t>in</w:t>
      </w:r>
      <w:r w:rsidR="00C24685">
        <w:t xml:space="preserve"> </w:t>
      </w:r>
      <w:r w:rsidRPr="00C6331E">
        <w:t>a</w:t>
      </w:r>
      <w:r w:rsidR="00C24685">
        <w:t xml:space="preserve"> </w:t>
      </w:r>
      <w:r w:rsidRPr="00C6331E">
        <w:t>criminal,</w:t>
      </w:r>
      <w:r w:rsidR="00C24685">
        <w:t xml:space="preserve"> </w:t>
      </w:r>
      <w:r w:rsidRPr="00C6331E">
        <w:t>administrative,</w:t>
      </w:r>
      <w:r w:rsidR="00C24685">
        <w:t xml:space="preserve"> </w:t>
      </w:r>
      <w:r w:rsidRPr="00C6331E">
        <w:t>civil,</w:t>
      </w:r>
      <w:r w:rsidR="00C24685">
        <w:t xml:space="preserve"> </w:t>
      </w:r>
      <w:r w:rsidRPr="00C6331E">
        <w:t>economic,</w:t>
      </w:r>
      <w:r w:rsidR="00C24685">
        <w:t xml:space="preserve"> </w:t>
      </w:r>
      <w:r w:rsidRPr="00C6331E">
        <w:t>labour</w:t>
      </w:r>
      <w:r w:rsidR="00C24685">
        <w:t xml:space="preserve"> </w:t>
      </w:r>
      <w:r w:rsidRPr="00C6331E">
        <w:t>cases,</w:t>
      </w:r>
      <w:r w:rsidR="00C24685">
        <w:t xml:space="preserve"> </w:t>
      </w:r>
      <w:r w:rsidRPr="00C6331E">
        <w:t>experts</w:t>
      </w:r>
      <w:r w:rsidR="00C24685">
        <w:t xml:space="preserve"> </w:t>
      </w:r>
      <w:r w:rsidRPr="00C6331E">
        <w:t>or</w:t>
      </w:r>
      <w:r w:rsidR="00C24685">
        <w:t xml:space="preserve"> </w:t>
      </w:r>
      <w:r w:rsidRPr="00C6331E">
        <w:t>valuators,</w:t>
      </w:r>
      <w:r w:rsidR="00C24685">
        <w:t xml:space="preserve"> </w:t>
      </w:r>
      <w:r w:rsidRPr="00C6331E">
        <w:t>translators</w:t>
      </w:r>
      <w:r w:rsidR="00C24685">
        <w:t xml:space="preserve"> </w:t>
      </w:r>
      <w:r w:rsidRPr="00C6331E">
        <w:t>or</w:t>
      </w:r>
      <w:r w:rsidR="00C24685">
        <w:t xml:space="preserve"> </w:t>
      </w:r>
      <w:r w:rsidRPr="00C6331E">
        <w:t>interpreters</w:t>
      </w:r>
      <w:r w:rsidR="00C65285">
        <w:t>;</w:t>
      </w:r>
    </w:p>
    <w:p w:rsidR="00F21141" w:rsidRPr="00C6331E" w:rsidRDefault="00F21141" w:rsidP="00984534">
      <w:pPr>
        <w:pStyle w:val="Bullet1G"/>
      </w:pPr>
      <w:r w:rsidRPr="00C6331E">
        <w:t>Adding</w:t>
      </w:r>
      <w:r w:rsidR="00C24685">
        <w:t xml:space="preserve"> </w:t>
      </w:r>
      <w:r w:rsidRPr="00C6331E">
        <w:t>the</w:t>
      </w:r>
      <w:r w:rsidR="00C24685">
        <w:t xml:space="preserve"> </w:t>
      </w:r>
      <w:r w:rsidRPr="00C6331E">
        <w:t>aggravating</w:t>
      </w:r>
      <w:r w:rsidR="00C24685">
        <w:t xml:space="preserve"> </w:t>
      </w:r>
      <w:r w:rsidRPr="00C6331E">
        <w:t>factors</w:t>
      </w:r>
      <w:r w:rsidR="00C24685">
        <w:t xml:space="preserve"> </w:t>
      </w:r>
      <w:r w:rsidRPr="00C6331E">
        <w:t>for</w:t>
      </w:r>
      <w:r w:rsidR="00C24685">
        <w:t xml:space="preserve"> </w:t>
      </w:r>
      <w:r w:rsidRPr="00C6331E">
        <w:t>acts</w:t>
      </w:r>
      <w:r w:rsidR="00C24685">
        <w:t xml:space="preserve"> </w:t>
      </w:r>
      <w:r w:rsidRPr="00C6331E">
        <w:t>which</w:t>
      </w:r>
      <w:r w:rsidR="00C24685">
        <w:t xml:space="preserve"> </w:t>
      </w:r>
      <w:r w:rsidRPr="00C6331E">
        <w:t>results</w:t>
      </w:r>
      <w:r w:rsidR="00C24685">
        <w:t xml:space="preserve"> </w:t>
      </w:r>
      <w:r w:rsidRPr="00C6331E">
        <w:t>in</w:t>
      </w:r>
      <w:r w:rsidR="00C24685">
        <w:t xml:space="preserve"> </w:t>
      </w:r>
      <w:r w:rsidR="00984534" w:rsidRPr="00C6331E">
        <w:t>misjudgement</w:t>
      </w:r>
      <w:r w:rsidR="00C24685">
        <w:t xml:space="preserve"> </w:t>
      </w:r>
      <w:r w:rsidRPr="00C6331E">
        <w:t>of</w:t>
      </w:r>
      <w:r w:rsidR="00C24685">
        <w:t xml:space="preserve"> </w:t>
      </w:r>
      <w:r w:rsidRPr="00C6331E">
        <w:t>the</w:t>
      </w:r>
      <w:r w:rsidR="00C24685">
        <w:t xml:space="preserve"> </w:t>
      </w:r>
      <w:r w:rsidRPr="00C6331E">
        <w:t>case.</w:t>
      </w:r>
    </w:p>
    <w:p w:rsidR="00F21141" w:rsidRPr="00C6331E" w:rsidRDefault="00F21141" w:rsidP="003C58BE">
      <w:pPr>
        <w:pStyle w:val="SingleTxtG"/>
      </w:pPr>
      <w:r w:rsidRPr="00C6331E">
        <w:t>89.</w:t>
      </w:r>
      <w:r w:rsidRPr="00C6331E">
        <w:tab/>
        <w:t>Other</w:t>
      </w:r>
      <w:r w:rsidR="00C24685">
        <w:t xml:space="preserve"> </w:t>
      </w:r>
      <w:r w:rsidRPr="00C6331E">
        <w:t>related</w:t>
      </w:r>
      <w:r w:rsidR="00C24685">
        <w:t xml:space="preserve"> </w:t>
      </w:r>
      <w:r w:rsidRPr="00C6331E">
        <w:t>offences</w:t>
      </w:r>
      <w:r w:rsidR="00C24685">
        <w:t xml:space="preserve"> </w:t>
      </w:r>
      <w:r w:rsidRPr="00C6331E">
        <w:t>are</w:t>
      </w:r>
      <w:r w:rsidR="00C24685">
        <w:t xml:space="preserve"> </w:t>
      </w:r>
      <w:r w:rsidRPr="00C6331E">
        <w:t>also</w:t>
      </w:r>
      <w:r w:rsidR="00C24685">
        <w:t xml:space="preserve"> </w:t>
      </w:r>
      <w:r w:rsidRPr="00C6331E">
        <w:t>amended,</w:t>
      </w:r>
      <w:r w:rsidR="00C24685">
        <w:t xml:space="preserve"> </w:t>
      </w:r>
      <w:r w:rsidRPr="00C6331E">
        <w:t>supplemented:</w:t>
      </w:r>
      <w:r w:rsidR="00C24685">
        <w:t xml:space="preserve"> </w:t>
      </w:r>
      <w:r w:rsidR="008313BC">
        <w:t>“</w:t>
      </w:r>
      <w:r w:rsidRPr="00C6331E">
        <w:t>the</w:t>
      </w:r>
      <w:r w:rsidR="00C24685">
        <w:t xml:space="preserve"> </w:t>
      </w:r>
      <w:r w:rsidRPr="00C6331E">
        <w:t>offence</w:t>
      </w:r>
      <w:r w:rsidR="00C24685">
        <w:t xml:space="preserve"> </w:t>
      </w:r>
      <w:r w:rsidRPr="00C6331E">
        <w:t>involves</w:t>
      </w:r>
      <w:r w:rsidR="00C24685">
        <w:t xml:space="preserve"> </w:t>
      </w:r>
      <w:r w:rsidRPr="00C6331E">
        <w:t>abuse</w:t>
      </w:r>
      <w:r w:rsidR="00C24685">
        <w:t xml:space="preserve"> </w:t>
      </w:r>
      <w:r w:rsidRPr="00C6331E">
        <w:t>of</w:t>
      </w:r>
      <w:r w:rsidR="00C24685">
        <w:t xml:space="preserve"> </w:t>
      </w:r>
      <w:r w:rsidRPr="00C6331E">
        <w:t>the</w:t>
      </w:r>
      <w:r w:rsidR="00C24685">
        <w:t xml:space="preserve"> </w:t>
      </w:r>
      <w:r w:rsidRPr="00C6331E">
        <w:t>offender</w:t>
      </w:r>
      <w:r w:rsidR="008313BC">
        <w:t>’</w:t>
      </w:r>
      <w:r w:rsidRPr="00C6331E">
        <w:t>s</w:t>
      </w:r>
      <w:r w:rsidR="00C24685">
        <w:t xml:space="preserve"> </w:t>
      </w:r>
      <w:r w:rsidRPr="00C6331E">
        <w:t>position</w:t>
      </w:r>
      <w:r w:rsidR="00C24685">
        <w:t xml:space="preserve"> </w:t>
      </w:r>
      <w:r w:rsidRPr="00C6331E">
        <w:t>or</w:t>
      </w:r>
      <w:r w:rsidR="00C24685">
        <w:t xml:space="preserve"> </w:t>
      </w:r>
      <w:r w:rsidRPr="00C6331E">
        <w:t>power</w:t>
      </w:r>
      <w:r w:rsidR="008313BC">
        <w:t>”</w:t>
      </w:r>
      <w:r w:rsidR="00C24685">
        <w:t xml:space="preserve"> </w:t>
      </w:r>
      <w:r w:rsidRPr="00C6331E">
        <w:t>is</w:t>
      </w:r>
      <w:r w:rsidR="00C24685">
        <w:t xml:space="preserve"> </w:t>
      </w:r>
      <w:r w:rsidRPr="00C6331E">
        <w:t>a</w:t>
      </w:r>
      <w:r w:rsidR="00984534">
        <w:t>n</w:t>
      </w:r>
      <w:r w:rsidR="00C24685">
        <w:t xml:space="preserve"> </w:t>
      </w:r>
      <w:r w:rsidRPr="00C6331E">
        <w:t>aggravating</w:t>
      </w:r>
      <w:r w:rsidR="00C24685">
        <w:t xml:space="preserve"> </w:t>
      </w:r>
      <w:r w:rsidRPr="00C6331E">
        <w:t>factor,</w:t>
      </w:r>
      <w:r w:rsidR="00C24685">
        <w:t xml:space="preserve"> </w:t>
      </w:r>
      <w:r w:rsidRPr="00C6331E">
        <w:t>including</w:t>
      </w:r>
      <w:r w:rsidR="00C24685">
        <w:t xml:space="preserve"> </w:t>
      </w:r>
      <w:r w:rsidRPr="00C6331E">
        <w:t>offences:</w:t>
      </w:r>
      <w:r w:rsidR="00C24685">
        <w:t xml:space="preserve"> </w:t>
      </w:r>
      <w:r w:rsidRPr="00C6331E">
        <w:t>threat</w:t>
      </w:r>
      <w:r w:rsidR="00C24685">
        <w:t xml:space="preserve"> </w:t>
      </w:r>
      <w:r w:rsidRPr="00C6331E">
        <w:t>of</w:t>
      </w:r>
      <w:r w:rsidR="00C24685">
        <w:t xml:space="preserve"> </w:t>
      </w:r>
      <w:r w:rsidRPr="00C6331E">
        <w:t>murder</w:t>
      </w:r>
      <w:r w:rsidR="00C24685">
        <w:t xml:space="preserve"> </w:t>
      </w:r>
      <w:r w:rsidRPr="00C6331E">
        <w:t>(Art.</w:t>
      </w:r>
      <w:r w:rsidR="00B44D3A">
        <w:t xml:space="preserve"> </w:t>
      </w:r>
      <w:r w:rsidRPr="00C6331E">
        <w:t>133);</w:t>
      </w:r>
      <w:r w:rsidR="00C24685">
        <w:t xml:space="preserve"> </w:t>
      </w:r>
      <w:r w:rsidRPr="00C6331E">
        <w:t>deliberate</w:t>
      </w:r>
      <w:r w:rsidR="00C24685">
        <w:t xml:space="preserve"> </w:t>
      </w:r>
      <w:r w:rsidRPr="00C6331E">
        <w:t>infliction</w:t>
      </w:r>
      <w:r w:rsidR="00C24685">
        <w:t xml:space="preserve"> </w:t>
      </w:r>
      <w:r w:rsidRPr="00C6331E">
        <w:t>of</w:t>
      </w:r>
      <w:r w:rsidR="00C24685">
        <w:t xml:space="preserve"> </w:t>
      </w:r>
      <w:r w:rsidRPr="00C6331E">
        <w:t>bodily</w:t>
      </w:r>
      <w:r w:rsidR="00C24685">
        <w:t xml:space="preserve"> </w:t>
      </w:r>
      <w:r w:rsidRPr="00C6331E">
        <w:t>harm</w:t>
      </w:r>
      <w:r w:rsidR="00C24685">
        <w:t xml:space="preserve"> </w:t>
      </w:r>
      <w:r w:rsidRPr="00C6331E">
        <w:t>upon</w:t>
      </w:r>
      <w:r w:rsidR="00C24685">
        <w:t xml:space="preserve"> </w:t>
      </w:r>
      <w:r w:rsidRPr="00C6331E">
        <w:t>another</w:t>
      </w:r>
      <w:r w:rsidR="00C24685">
        <w:t xml:space="preserve"> </w:t>
      </w:r>
      <w:r w:rsidRPr="00C6331E">
        <w:t>person</w:t>
      </w:r>
      <w:r w:rsidR="00C24685">
        <w:t xml:space="preserve"> </w:t>
      </w:r>
      <w:r w:rsidRPr="00C6331E">
        <w:t>(Art.</w:t>
      </w:r>
      <w:r w:rsidR="00B44D3A">
        <w:t xml:space="preserve"> </w:t>
      </w:r>
      <w:r w:rsidRPr="00C6331E">
        <w:t>134).</w:t>
      </w:r>
    </w:p>
    <w:p w:rsidR="00F21141" w:rsidRPr="00C6331E" w:rsidRDefault="00F21141" w:rsidP="003C58BE">
      <w:pPr>
        <w:pStyle w:val="SingleTxtG"/>
      </w:pPr>
      <w:r w:rsidRPr="00C6331E">
        <w:t>90.</w:t>
      </w:r>
      <w:r w:rsidRPr="00C6331E">
        <w:tab/>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the</w:t>
      </w:r>
      <w:r w:rsidR="00C24685">
        <w:t xml:space="preserve"> </w:t>
      </w:r>
      <w:r w:rsidRPr="00C6331E">
        <w:t>aggravating</w:t>
      </w:r>
      <w:r w:rsidR="00C24685">
        <w:t xml:space="preserve"> </w:t>
      </w:r>
      <w:r w:rsidRPr="00C6331E">
        <w:t>factors</w:t>
      </w:r>
      <w:r w:rsidR="00C24685">
        <w:t xml:space="preserve"> </w:t>
      </w:r>
      <w:r w:rsidRPr="00C6331E">
        <w:t>of</w:t>
      </w:r>
      <w:r w:rsidR="00C24685">
        <w:t xml:space="preserve"> </w:t>
      </w:r>
      <w:r w:rsidRPr="00C6331E">
        <w:t>criminal</w:t>
      </w:r>
      <w:r w:rsidR="00C24685">
        <w:t xml:space="preserve"> </w:t>
      </w:r>
      <w:r w:rsidRPr="00C6331E">
        <w:t>responsibility</w:t>
      </w:r>
      <w:r w:rsidR="00C24685">
        <w:t xml:space="preserve"> </w:t>
      </w:r>
      <w:r w:rsidRPr="00C6331E">
        <w:t>of</w:t>
      </w:r>
      <w:r w:rsidR="00C24685">
        <w:t xml:space="preserve"> </w:t>
      </w:r>
      <w:r w:rsidRPr="00C6331E">
        <w:t>offences</w:t>
      </w:r>
      <w:r w:rsidR="00C24685">
        <w:t xml:space="preserve"> </w:t>
      </w:r>
      <w:r w:rsidRPr="00C6331E">
        <w:t>of</w:t>
      </w:r>
      <w:r w:rsidR="00C24685">
        <w:t xml:space="preserve"> </w:t>
      </w:r>
      <w:r w:rsidRPr="00C6331E">
        <w:t>illegal</w:t>
      </w:r>
      <w:r w:rsidR="00C24685">
        <w:t xml:space="preserve"> </w:t>
      </w:r>
      <w:r w:rsidRPr="00C6331E">
        <w:t>arrest,</w:t>
      </w:r>
      <w:r w:rsidR="00C24685">
        <w:t xml:space="preserve"> </w:t>
      </w:r>
      <w:r w:rsidRPr="00C6331E">
        <w:t>detention</w:t>
      </w:r>
      <w:r w:rsidR="00C24685">
        <w:t xml:space="preserve"> </w:t>
      </w:r>
      <w:r w:rsidRPr="00C6331E">
        <w:t>or</w:t>
      </w:r>
      <w:r w:rsidR="00C24685">
        <w:t xml:space="preserve"> </w:t>
      </w:r>
      <w:r w:rsidRPr="00C6331E">
        <w:t>imprisonment</w:t>
      </w:r>
      <w:r w:rsidR="00C24685">
        <w:t xml:space="preserve"> </w:t>
      </w:r>
      <w:r w:rsidRPr="00C6331E">
        <w:t>of</w:t>
      </w:r>
      <w:r w:rsidR="00C24685">
        <w:t xml:space="preserve"> </w:t>
      </w:r>
      <w:r w:rsidRPr="00C6331E">
        <w:t>a</w:t>
      </w:r>
      <w:r w:rsidR="00C24685">
        <w:t xml:space="preserve"> </w:t>
      </w:r>
      <w:r w:rsidRPr="00C6331E">
        <w:t>person</w:t>
      </w:r>
      <w:r w:rsidR="00C24685">
        <w:t xml:space="preserve"> </w:t>
      </w:r>
      <w:r w:rsidRPr="00C6331E">
        <w:t>(Art.</w:t>
      </w:r>
      <w:r w:rsidR="00B44D3A">
        <w:t xml:space="preserve"> </w:t>
      </w:r>
      <w:r w:rsidRPr="00C6331E">
        <w:t>157)</w:t>
      </w:r>
      <w:r w:rsidR="00C24685">
        <w:t xml:space="preserve"> </w:t>
      </w:r>
      <w:r w:rsidRPr="00C6331E">
        <w:t>are</w:t>
      </w:r>
      <w:r w:rsidR="00C24685">
        <w:t xml:space="preserve"> </w:t>
      </w:r>
      <w:r w:rsidR="00984534" w:rsidRPr="00C6331E">
        <w:t>also</w:t>
      </w:r>
      <w:r w:rsidR="00C24685">
        <w:t xml:space="preserve"> </w:t>
      </w:r>
      <w:r w:rsidR="00984534" w:rsidRPr="00C6331E">
        <w:t>supplemented</w:t>
      </w:r>
      <w:r w:rsidR="00C24685">
        <w:t xml:space="preserve"> </w:t>
      </w:r>
      <w:r w:rsidRPr="00C6331E">
        <w:t>the</w:t>
      </w:r>
      <w:r w:rsidR="00C24685">
        <w:t xml:space="preserve"> </w:t>
      </w:r>
      <w:r w:rsidRPr="00C6331E">
        <w:t>factor:</w:t>
      </w:r>
      <w:r w:rsidR="00C24685">
        <w:t xml:space="preserve"> </w:t>
      </w:r>
      <w:r w:rsidR="008313BC">
        <w:t>“</w:t>
      </w:r>
      <w:r w:rsidRPr="00C6331E">
        <w:t>torture,</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or</w:t>
      </w:r>
      <w:r w:rsidR="00C24685">
        <w:t xml:space="preserve"> </w:t>
      </w:r>
      <w:r w:rsidRPr="00C6331E">
        <w:t>destroying</w:t>
      </w:r>
      <w:r w:rsidR="00C24685">
        <w:t xml:space="preserve"> </w:t>
      </w:r>
      <w:r w:rsidRPr="00C6331E">
        <w:t>the</w:t>
      </w:r>
      <w:r w:rsidR="00C24685">
        <w:t xml:space="preserve"> </w:t>
      </w:r>
      <w:r w:rsidRPr="00C6331E">
        <w:t>victim</w:t>
      </w:r>
      <w:r w:rsidR="008313BC">
        <w:t>’</w:t>
      </w:r>
      <w:r w:rsidRPr="00C6331E">
        <w:t>s</w:t>
      </w:r>
      <w:r w:rsidR="00C24685">
        <w:t xml:space="preserve"> </w:t>
      </w:r>
      <w:r w:rsidRPr="00C6331E">
        <w:t>dignity</w:t>
      </w:r>
      <w:r w:rsidR="008313BC">
        <w:t>”</w:t>
      </w:r>
      <w:r w:rsidRPr="00C6331E">
        <w:t>.</w:t>
      </w:r>
    </w:p>
    <w:p w:rsidR="00F21141" w:rsidRPr="00C6331E" w:rsidRDefault="00F21141" w:rsidP="00674234">
      <w:pPr>
        <w:pStyle w:val="H4G"/>
      </w:pPr>
      <w:r w:rsidRPr="00C6331E">
        <w:tab/>
      </w:r>
      <w:r w:rsidRPr="00C6331E">
        <w:tab/>
        <w:t>Legal</w:t>
      </w:r>
      <w:r w:rsidR="00C24685">
        <w:t xml:space="preserve"> </w:t>
      </w:r>
      <w:r w:rsidRPr="00C6331E">
        <w:t>responsibility</w:t>
      </w:r>
      <w:r w:rsidR="00C24685">
        <w:t xml:space="preserve"> </w:t>
      </w:r>
      <w:r w:rsidRPr="00C6331E">
        <w:t>for</w:t>
      </w:r>
      <w:r w:rsidR="00C24685">
        <w:t xml:space="preserve"> </w:t>
      </w:r>
      <w:r w:rsidRPr="00C6331E">
        <w:t>complicity</w:t>
      </w:r>
      <w:r w:rsidR="00C24685">
        <w:t xml:space="preserve"> </w:t>
      </w:r>
      <w:r w:rsidRPr="00C6331E">
        <w:t>acts</w:t>
      </w:r>
      <w:r w:rsidR="00C24685">
        <w:t xml:space="preserve"> </w:t>
      </w:r>
      <w:r w:rsidRPr="00C6331E">
        <w:t>or</w:t>
      </w:r>
      <w:r w:rsidR="00C24685">
        <w:t xml:space="preserve"> </w:t>
      </w:r>
      <w:r w:rsidR="00984534" w:rsidRPr="00C6331E">
        <w:t>participation</w:t>
      </w:r>
      <w:r w:rsidR="00C24685">
        <w:t xml:space="preserve"> </w:t>
      </w:r>
      <w:r w:rsidRPr="00C6331E">
        <w:t>in</w:t>
      </w:r>
      <w:r w:rsidR="00C24685">
        <w:t xml:space="preserve"> </w:t>
      </w:r>
      <w:r w:rsidRPr="00C6331E">
        <w:t>torture</w:t>
      </w:r>
      <w:r w:rsidR="00C24685">
        <w:t xml:space="preserve"> </w:t>
      </w:r>
      <w:r w:rsidRPr="00C6331E">
        <w:t>crime</w:t>
      </w:r>
      <w:r w:rsidR="00C24685">
        <w:t xml:space="preserve"> </w:t>
      </w:r>
      <w:r w:rsidRPr="00C6331E">
        <w:t>or</w:t>
      </w:r>
      <w:r w:rsidR="00C24685">
        <w:t xml:space="preserve"> </w:t>
      </w:r>
      <w:r w:rsidRPr="00C6331E">
        <w:t>above-mentioned</w:t>
      </w:r>
      <w:r w:rsidR="00C24685">
        <w:t xml:space="preserve"> </w:t>
      </w:r>
      <w:r w:rsidRPr="00C6331E">
        <w:t>related</w:t>
      </w:r>
      <w:r w:rsidR="00C24685">
        <w:t xml:space="preserve"> </w:t>
      </w:r>
      <w:r w:rsidRPr="00C6331E">
        <w:t>crimes.</w:t>
      </w:r>
    </w:p>
    <w:p w:rsidR="00F21141" w:rsidRPr="00C6331E" w:rsidRDefault="00F21141" w:rsidP="003C58BE">
      <w:pPr>
        <w:pStyle w:val="SingleTxtG"/>
      </w:pPr>
      <w:r w:rsidRPr="00C6331E">
        <w:t>91.</w:t>
      </w:r>
      <w:r w:rsidRPr="00C6331E">
        <w:tab/>
        <w:t>Accomplice</w:t>
      </w:r>
      <w:r w:rsidR="00C24685">
        <w:t xml:space="preserve"> </w:t>
      </w:r>
      <w:r w:rsidRPr="00C6331E">
        <w:t>is</w:t>
      </w:r>
      <w:r w:rsidR="00C24685">
        <w:t xml:space="preserve"> </w:t>
      </w:r>
      <w:r w:rsidRPr="00C6331E">
        <w:t>provided</w:t>
      </w:r>
      <w:r w:rsidR="00C24685">
        <w:t xml:space="preserve"> </w:t>
      </w:r>
      <w:r w:rsidRPr="00C6331E">
        <w:t>at</w:t>
      </w:r>
      <w:r w:rsidR="00C24685">
        <w:t xml:space="preserve"> </w:t>
      </w:r>
      <w:r w:rsidRPr="00C6331E">
        <w:t>Article</w:t>
      </w:r>
      <w:r w:rsidR="00C24685">
        <w:t xml:space="preserve"> </w:t>
      </w:r>
      <w:r w:rsidRPr="00C6331E">
        <w:t>20</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Article</w:t>
      </w:r>
      <w:r w:rsidR="00C24685">
        <w:t xml:space="preserve"> </w:t>
      </w:r>
      <w:r w:rsidRPr="00C6331E">
        <w:t>17</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Accomplice</w:t>
      </w:r>
      <w:r w:rsidR="00C24685">
        <w:t xml:space="preserve"> </w:t>
      </w:r>
      <w:r w:rsidRPr="00C6331E">
        <w:t>is</w:t>
      </w:r>
      <w:r w:rsidR="00C24685">
        <w:t xml:space="preserve"> </w:t>
      </w:r>
      <w:r w:rsidRPr="00C6331E">
        <w:t>a</w:t>
      </w:r>
      <w:r w:rsidR="00C24685">
        <w:t xml:space="preserve"> </w:t>
      </w:r>
      <w:r w:rsidRPr="00C6331E">
        <w:t>situation</w:t>
      </w:r>
      <w:r w:rsidR="00C24685">
        <w:t xml:space="preserve"> </w:t>
      </w:r>
      <w:r w:rsidRPr="00C6331E">
        <w:t>in</w:t>
      </w:r>
      <w:r w:rsidR="00C24685">
        <w:t xml:space="preserve"> </w:t>
      </w:r>
      <w:r w:rsidRPr="00C6331E">
        <w:t>which</w:t>
      </w:r>
      <w:r w:rsidR="00C24685">
        <w:t xml:space="preserve"> </w:t>
      </w:r>
      <w:r w:rsidRPr="00C6331E">
        <w:t>two</w:t>
      </w:r>
      <w:r w:rsidR="00C24685">
        <w:t xml:space="preserve"> </w:t>
      </w:r>
      <w:r w:rsidRPr="00C6331E">
        <w:t>or</w:t>
      </w:r>
      <w:r w:rsidR="00C24685">
        <w:t xml:space="preserve"> </w:t>
      </w:r>
      <w:r w:rsidRPr="00C6331E">
        <w:t>more</w:t>
      </w:r>
      <w:r w:rsidR="00C24685">
        <w:t xml:space="preserve"> </w:t>
      </w:r>
      <w:r w:rsidRPr="00C6331E">
        <w:t>people</w:t>
      </w:r>
      <w:r w:rsidR="00C24685">
        <w:t xml:space="preserve"> </w:t>
      </w:r>
      <w:r w:rsidRPr="00C6331E">
        <w:t>deliberately</w:t>
      </w:r>
      <w:r w:rsidR="00C24685">
        <w:t xml:space="preserve"> </w:t>
      </w:r>
      <w:r w:rsidRPr="00C6331E">
        <w:t>commit</w:t>
      </w:r>
      <w:r w:rsidR="00C24685">
        <w:t xml:space="preserve"> </w:t>
      </w:r>
      <w:r w:rsidRPr="00C6331E">
        <w:t>a</w:t>
      </w:r>
      <w:r w:rsidR="00C24685">
        <w:t xml:space="preserve"> </w:t>
      </w:r>
      <w:r w:rsidRPr="00C6331E">
        <w:t>certain</w:t>
      </w:r>
      <w:r w:rsidR="00C24685">
        <w:t xml:space="preserve"> </w:t>
      </w:r>
      <w:r w:rsidRPr="00C6331E">
        <w:t>crime.</w:t>
      </w:r>
      <w:r w:rsidR="00C24685">
        <w:t xml:space="preserve"> </w:t>
      </w:r>
      <w:r w:rsidRPr="00C6331E">
        <w:t>The</w:t>
      </w:r>
      <w:r w:rsidR="00C24685">
        <w:t xml:space="preserve"> </w:t>
      </w:r>
      <w:r w:rsidRPr="00C6331E">
        <w:t>accomplice</w:t>
      </w:r>
      <w:r w:rsidR="00C24685">
        <w:t xml:space="preserve"> </w:t>
      </w:r>
      <w:r w:rsidRPr="00C6331E">
        <w:t>is</w:t>
      </w:r>
      <w:r w:rsidR="00C24685">
        <w:t xml:space="preserve"> </w:t>
      </w:r>
      <w:r w:rsidRPr="00C6331E">
        <w:t>responsible</w:t>
      </w:r>
      <w:r w:rsidR="00C24685">
        <w:t xml:space="preserve"> </w:t>
      </w:r>
      <w:r w:rsidRPr="00C6331E">
        <w:t>for</w:t>
      </w:r>
      <w:r w:rsidR="00C24685">
        <w:t xml:space="preserve"> </w:t>
      </w:r>
      <w:r w:rsidRPr="00C6331E">
        <w:t>his/her</w:t>
      </w:r>
      <w:r w:rsidR="00C24685">
        <w:t xml:space="preserve"> </w:t>
      </w:r>
      <w:r w:rsidRPr="00C6331E">
        <w:t>criminal</w:t>
      </w:r>
      <w:r w:rsidR="00C24685">
        <w:t xml:space="preserve"> </w:t>
      </w:r>
      <w:r w:rsidRPr="00C6331E">
        <w:t>liability,</w:t>
      </w:r>
      <w:r w:rsidR="00C24685">
        <w:t xml:space="preserve"> </w:t>
      </w:r>
      <w:r w:rsidRPr="00C6331E">
        <w:t>however,</w:t>
      </w:r>
      <w:r w:rsidR="00C24685">
        <w:t xml:space="preserve"> </w:t>
      </w:r>
      <w:r w:rsidRPr="00C6331E">
        <w:t>shall</w:t>
      </w:r>
      <w:r w:rsidR="00C24685">
        <w:t xml:space="preserve"> </w:t>
      </w:r>
      <w:r w:rsidRPr="00C6331E">
        <w:t>not</w:t>
      </w:r>
      <w:r w:rsidR="00C24685">
        <w:t xml:space="preserve"> </w:t>
      </w:r>
      <w:r w:rsidRPr="00C6331E">
        <w:t>take</w:t>
      </w:r>
      <w:r w:rsidR="00C24685">
        <w:t xml:space="preserve"> </w:t>
      </w:r>
      <w:r w:rsidRPr="00C6331E">
        <w:t>criminal</w:t>
      </w:r>
      <w:r w:rsidR="00C24685">
        <w:t xml:space="preserve"> </w:t>
      </w:r>
      <w:r w:rsidRPr="00C6331E">
        <w:t>responsibility</w:t>
      </w:r>
      <w:r w:rsidR="00C24685">
        <w:t xml:space="preserve"> </w:t>
      </w:r>
      <w:r w:rsidRPr="00C6331E">
        <w:t>for</w:t>
      </w:r>
      <w:r w:rsidR="00C24685">
        <w:t xml:space="preserve"> </w:t>
      </w:r>
      <w:r w:rsidRPr="00C6331E">
        <w:t>unjustified</w:t>
      </w:r>
      <w:r w:rsidR="00C24685">
        <w:t xml:space="preserve"> </w:t>
      </w:r>
      <w:r w:rsidRPr="00C6331E">
        <w:t>force</w:t>
      </w:r>
      <w:r w:rsidR="00C24685">
        <w:t xml:space="preserve"> </w:t>
      </w:r>
      <w:r w:rsidRPr="00C6331E">
        <w:t>used</w:t>
      </w:r>
      <w:r w:rsidR="00C24685">
        <w:t xml:space="preserve"> </w:t>
      </w:r>
      <w:r w:rsidRPr="00C6331E">
        <w:t>by</w:t>
      </w:r>
      <w:r w:rsidR="00C24685">
        <w:t xml:space="preserve"> </w:t>
      </w:r>
      <w:r w:rsidRPr="00C6331E">
        <w:t>the</w:t>
      </w:r>
      <w:r w:rsidR="00C24685">
        <w:t xml:space="preserve"> </w:t>
      </w:r>
      <w:r w:rsidRPr="00C6331E">
        <w:t>perpetrator.</w:t>
      </w:r>
      <w:r w:rsidR="00C24685">
        <w:t xml:space="preserve"> </w:t>
      </w:r>
      <w:r w:rsidRPr="00C6331E">
        <w:t>Accomplices</w:t>
      </w:r>
      <w:r w:rsidR="00C24685">
        <w:t xml:space="preserve"> </w:t>
      </w:r>
      <w:r w:rsidRPr="00C6331E">
        <w:t>comprise</w:t>
      </w:r>
      <w:r w:rsidR="00C24685">
        <w:t xml:space="preserve"> </w:t>
      </w:r>
      <w:r w:rsidRPr="00C6331E">
        <w:t>of</w:t>
      </w:r>
      <w:r w:rsidR="00C24685">
        <w:t xml:space="preserve"> </w:t>
      </w:r>
      <w:r w:rsidRPr="00C6331E">
        <w:t>organizer,</w:t>
      </w:r>
      <w:r w:rsidR="00C24685">
        <w:t xml:space="preserve"> </w:t>
      </w:r>
      <w:r w:rsidRPr="00C6331E">
        <w:t>perpetrator,</w:t>
      </w:r>
      <w:r w:rsidR="00C24685">
        <w:t xml:space="preserve"> </w:t>
      </w:r>
      <w:r w:rsidRPr="00C6331E">
        <w:t>instigator,</w:t>
      </w:r>
      <w:r w:rsidR="00C24685">
        <w:t xml:space="preserve"> </w:t>
      </w:r>
      <w:r w:rsidRPr="00C6331E">
        <w:t>or</w:t>
      </w:r>
      <w:r w:rsidR="00C24685">
        <w:t xml:space="preserve"> </w:t>
      </w:r>
      <w:r w:rsidRPr="00C6331E">
        <w:t>abettor.</w:t>
      </w:r>
      <w:r w:rsidR="00C24685">
        <w:t xml:space="preserve"> </w:t>
      </w:r>
      <w:r w:rsidRPr="00C6331E">
        <w:t>Therefore,</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has</w:t>
      </w:r>
      <w:r w:rsidR="00C24685">
        <w:t xml:space="preserve"> </w:t>
      </w:r>
      <w:r w:rsidRPr="00C6331E">
        <w:t>complicity</w:t>
      </w:r>
      <w:r w:rsidR="00C24685">
        <w:t xml:space="preserve"> </w:t>
      </w:r>
      <w:r w:rsidRPr="00C6331E">
        <w:t>acts</w:t>
      </w:r>
      <w:r w:rsidR="00C24685">
        <w:t xml:space="preserve"> </w:t>
      </w:r>
      <w:r w:rsidRPr="00C6331E">
        <w:t>or</w:t>
      </w:r>
      <w:r w:rsidR="00C24685">
        <w:t xml:space="preserve"> </w:t>
      </w:r>
      <w:r w:rsidRPr="00C6331E">
        <w:t>participation</w:t>
      </w:r>
      <w:r w:rsidR="00C24685">
        <w:t xml:space="preserve"> </w:t>
      </w:r>
      <w:r w:rsidRPr="00C6331E">
        <w:t>in</w:t>
      </w:r>
      <w:r w:rsidR="00C24685">
        <w:t xml:space="preserve"> </w:t>
      </w:r>
      <w:r w:rsidRPr="00C6331E">
        <w:t>torture-characterized</w:t>
      </w:r>
      <w:r w:rsidR="00C24685">
        <w:t xml:space="preserve"> </w:t>
      </w:r>
      <w:r w:rsidRPr="00C6331E">
        <w:t>offences</w:t>
      </w:r>
      <w:r w:rsidR="00C24685">
        <w:t xml:space="preserve"> </w:t>
      </w:r>
      <w:r w:rsidRPr="00C6331E">
        <w:t>and</w:t>
      </w:r>
      <w:r w:rsidR="00C24685">
        <w:t xml:space="preserve"> </w:t>
      </w:r>
      <w:r w:rsidRPr="00C6331E">
        <w:t>related</w:t>
      </w:r>
      <w:r w:rsidR="00C24685">
        <w:t xml:space="preserve"> </w:t>
      </w:r>
      <w:r w:rsidRPr="00C6331E">
        <w:t>offences</w:t>
      </w:r>
      <w:r w:rsidR="00C24685">
        <w:t xml:space="preserve"> </w:t>
      </w:r>
      <w:r w:rsidRPr="00C6331E">
        <w:t>must</w:t>
      </w:r>
      <w:r w:rsidR="00C24685">
        <w:t xml:space="preserve"> </w:t>
      </w:r>
      <w:r w:rsidRPr="00C6331E">
        <w:t>take</w:t>
      </w:r>
      <w:r w:rsidR="00C24685">
        <w:t xml:space="preserve"> </w:t>
      </w:r>
      <w:r w:rsidRPr="00C6331E">
        <w:t>criminal</w:t>
      </w:r>
      <w:r w:rsidR="00C24685">
        <w:t xml:space="preserve"> </w:t>
      </w:r>
      <w:r w:rsidRPr="00C6331E">
        <w:t>responsibility</w:t>
      </w:r>
      <w:r w:rsidR="00C24685">
        <w:t xml:space="preserve"> </w:t>
      </w:r>
      <w:r w:rsidRPr="00C6331E">
        <w:t>for</w:t>
      </w:r>
      <w:r w:rsidR="00C24685">
        <w:t xml:space="preserve"> </w:t>
      </w:r>
      <w:r w:rsidRPr="00C6331E">
        <w:t>his/her</w:t>
      </w:r>
      <w:r w:rsidR="00C24685">
        <w:t xml:space="preserve"> </w:t>
      </w:r>
      <w:r w:rsidRPr="00C6331E">
        <w:t>crime</w:t>
      </w:r>
      <w:r w:rsidR="00C24685">
        <w:t xml:space="preserve"> </w:t>
      </w:r>
      <w:r w:rsidRPr="00C6331E">
        <w:t>on</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nature</w:t>
      </w:r>
      <w:r w:rsidR="00C24685">
        <w:t xml:space="preserve"> </w:t>
      </w:r>
      <w:r w:rsidRPr="00C6331E">
        <w:t>and</w:t>
      </w:r>
      <w:r w:rsidR="00C24685">
        <w:t xml:space="preserve"> </w:t>
      </w:r>
      <w:r w:rsidRPr="00C6331E">
        <w:t>degree</w:t>
      </w:r>
      <w:r w:rsidR="00C24685">
        <w:t xml:space="preserve"> </w:t>
      </w:r>
      <w:r w:rsidRPr="00C6331E">
        <w:t>of</w:t>
      </w:r>
      <w:r w:rsidR="00C24685">
        <w:t xml:space="preserve"> </w:t>
      </w:r>
      <w:r w:rsidRPr="00C6331E">
        <w:t>participation.</w:t>
      </w:r>
    </w:p>
    <w:p w:rsidR="00F21141" w:rsidRPr="00C6331E" w:rsidRDefault="00F21141" w:rsidP="00674234">
      <w:pPr>
        <w:pStyle w:val="H4G"/>
      </w:pPr>
      <w:r w:rsidRPr="00C6331E">
        <w:tab/>
      </w:r>
      <w:r w:rsidRPr="00C6331E">
        <w:tab/>
        <w:t>Current</w:t>
      </w:r>
      <w:r w:rsidR="00C24685">
        <w:t xml:space="preserve"> </w:t>
      </w:r>
      <w:r w:rsidRPr="00C6331E">
        <w:t>provisions</w:t>
      </w:r>
      <w:r w:rsidR="00C24685">
        <w:t xml:space="preserve"> </w:t>
      </w:r>
      <w:r w:rsidRPr="00C6331E">
        <w:t>on</w:t>
      </w:r>
      <w:r w:rsidR="00C24685">
        <w:t xml:space="preserve"> </w:t>
      </w:r>
      <w:r w:rsidRPr="00C6331E">
        <w:t>application</w:t>
      </w:r>
      <w:r w:rsidR="00C24685">
        <w:t xml:space="preserve"> </w:t>
      </w:r>
      <w:r w:rsidRPr="00C6331E">
        <w:t>of</w:t>
      </w:r>
      <w:r w:rsidR="00C24685">
        <w:t xml:space="preserve"> </w:t>
      </w:r>
      <w:r w:rsidR="002207CF" w:rsidRPr="00C6331E">
        <w:t>discipline</w:t>
      </w:r>
      <w:r w:rsidR="00C24685">
        <w:t xml:space="preserve"> </w:t>
      </w:r>
      <w:r w:rsidRPr="00C6331E">
        <w:t>measures</w:t>
      </w:r>
      <w:r w:rsidR="00C24685">
        <w:t xml:space="preserve"> </w:t>
      </w:r>
      <w:r w:rsidRPr="00C6331E">
        <w:t>in</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investigating</w:t>
      </w:r>
      <w:r w:rsidR="00C24685">
        <w:t xml:space="preserve"> </w:t>
      </w:r>
      <w:r w:rsidRPr="00C6331E">
        <w:t>a</w:t>
      </w:r>
      <w:r w:rsidR="00C24685">
        <w:t xml:space="preserve"> </w:t>
      </w:r>
      <w:r w:rsidRPr="00C6331E">
        <w:t>torture</w:t>
      </w:r>
      <w:r w:rsidR="00C24685">
        <w:t xml:space="preserve"> </w:t>
      </w:r>
      <w:r w:rsidRPr="00C6331E">
        <w:t>case</w:t>
      </w:r>
      <w:r w:rsidR="00C24685">
        <w:t xml:space="preserve"> </w:t>
      </w:r>
      <w:r w:rsidRPr="00C6331E">
        <w:t>to</w:t>
      </w:r>
      <w:r w:rsidR="00C24685">
        <w:t xml:space="preserve"> </w:t>
      </w:r>
      <w:r w:rsidRPr="00C6331E">
        <w:t>a</w:t>
      </w:r>
      <w:r w:rsidR="00C24685">
        <w:t xml:space="preserve"> </w:t>
      </w:r>
      <w:r w:rsidRPr="00C6331E">
        <w:t>law</w:t>
      </w:r>
      <w:r w:rsidR="00C24685">
        <w:t xml:space="preserve"> </w:t>
      </w:r>
      <w:r w:rsidRPr="00C6331E">
        <w:t>executive</w:t>
      </w:r>
      <w:r w:rsidR="00C24685">
        <w:t xml:space="preserve"> </w:t>
      </w:r>
      <w:r w:rsidRPr="00C6331E">
        <w:t>officer</w:t>
      </w:r>
      <w:r w:rsidR="00C24685">
        <w:t xml:space="preserve"> </w:t>
      </w:r>
      <w:r w:rsidRPr="00C6331E">
        <w:t>who</w:t>
      </w:r>
      <w:r w:rsidR="00C24685">
        <w:t xml:space="preserve"> </w:t>
      </w:r>
      <w:r w:rsidRPr="00C6331E">
        <w:t>is</w:t>
      </w:r>
      <w:r w:rsidR="00C24685">
        <w:t xml:space="preserve"> </w:t>
      </w:r>
      <w:r w:rsidRPr="00C6331E">
        <w:t>accused</w:t>
      </w:r>
      <w:r w:rsidR="00C24685">
        <w:t xml:space="preserve"> </w:t>
      </w:r>
      <w:r w:rsidRPr="00C6331E">
        <w:t>of</w:t>
      </w:r>
      <w:r w:rsidR="00C24685">
        <w:t xml:space="preserve"> </w:t>
      </w:r>
      <w:r w:rsidRPr="00C6331E">
        <w:t>conducting</w:t>
      </w:r>
      <w:r w:rsidR="00C24685">
        <w:t xml:space="preserve"> </w:t>
      </w:r>
      <w:r w:rsidRPr="00C6331E">
        <w:t>torture</w:t>
      </w:r>
      <w:r w:rsidR="00C24685">
        <w:t xml:space="preserve"> </w:t>
      </w:r>
      <w:r w:rsidRPr="00C6331E">
        <w:t>acts</w:t>
      </w:r>
    </w:p>
    <w:p w:rsidR="00F21141" w:rsidRPr="00C6331E" w:rsidRDefault="00F21141" w:rsidP="003C58BE">
      <w:pPr>
        <w:pStyle w:val="SingleTxtG"/>
      </w:pPr>
      <w:r w:rsidRPr="00C6331E">
        <w:t>92.</w:t>
      </w:r>
      <w:r w:rsidRPr="00C6331E">
        <w:tab/>
        <w:t>Decree</w:t>
      </w:r>
      <w:r w:rsidR="00C24685">
        <w:t xml:space="preserve"> </w:t>
      </w:r>
      <w:r w:rsidRPr="00C6331E">
        <w:t>No.</w:t>
      </w:r>
      <w:r w:rsidR="00467C46">
        <w:t xml:space="preserve"> </w:t>
      </w:r>
      <w:r w:rsidRPr="00C6331E">
        <w:t>34/2011/ND-CP</w:t>
      </w:r>
      <w:r w:rsidR="00C24685">
        <w:t xml:space="preserve"> </w:t>
      </w:r>
      <w:r w:rsidRPr="00C6331E">
        <w:t>dated</w:t>
      </w:r>
      <w:r w:rsidR="00C24685">
        <w:t xml:space="preserve"> </w:t>
      </w:r>
      <w:r w:rsidRPr="00C6331E">
        <w:t>17/5/2011</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on</w:t>
      </w:r>
      <w:r w:rsidR="00C24685">
        <w:t xml:space="preserve"> </w:t>
      </w:r>
      <w:r w:rsidRPr="00C6331E">
        <w:t>discipline</w:t>
      </w:r>
      <w:r w:rsidR="00C24685">
        <w:t xml:space="preserve"> </w:t>
      </w:r>
      <w:r w:rsidRPr="00C6331E">
        <w:t>measures</w:t>
      </w:r>
      <w:r w:rsidR="00C24685">
        <w:t xml:space="preserve"> </w:t>
      </w:r>
      <w:r w:rsidRPr="00C6331E">
        <w:t>to</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Decree</w:t>
      </w:r>
      <w:r w:rsidR="00C24685">
        <w:t xml:space="preserve"> </w:t>
      </w:r>
      <w:r w:rsidRPr="00C6331E">
        <w:t>No.</w:t>
      </w:r>
      <w:r w:rsidR="00467C46">
        <w:t xml:space="preserve"> </w:t>
      </w:r>
      <w:r w:rsidRPr="00C6331E">
        <w:t>27/2012/ND-CP</w:t>
      </w:r>
      <w:r w:rsidR="00C24685">
        <w:t xml:space="preserve"> </w:t>
      </w:r>
      <w:r w:rsidRPr="00C6331E">
        <w:t>dated</w:t>
      </w:r>
      <w:r w:rsidR="00C24685">
        <w:t xml:space="preserve"> </w:t>
      </w:r>
      <w:r w:rsidRPr="00C6331E">
        <w:t>06/4/2012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on</w:t>
      </w:r>
      <w:r w:rsidR="00C24685">
        <w:t xml:space="preserve"> </w:t>
      </w:r>
      <w:r w:rsidRPr="00C6331E">
        <w:t>discipline</w:t>
      </w:r>
      <w:r w:rsidR="00C24685">
        <w:t xml:space="preserve"> </w:t>
      </w:r>
      <w:r w:rsidRPr="00C6331E">
        <w:t>measures</w:t>
      </w:r>
      <w:r w:rsidR="00C24685">
        <w:t xml:space="preserve"> </w:t>
      </w:r>
      <w:r w:rsidRPr="00C6331E">
        <w:t>to</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responsibility</w:t>
      </w:r>
      <w:r w:rsidR="00C24685">
        <w:t xml:space="preserve"> </w:t>
      </w:r>
      <w:r w:rsidRPr="00C6331E">
        <w:t>of</w:t>
      </w:r>
      <w:r w:rsidR="00C24685">
        <w:t xml:space="preserve"> </w:t>
      </w:r>
      <w:r w:rsidRPr="00C6331E">
        <w:t>compensation,</w:t>
      </w:r>
      <w:r w:rsidR="00C24685">
        <w:t xml:space="preserve"> </w:t>
      </w:r>
      <w:r w:rsidRPr="00C6331E">
        <w:t>refund</w:t>
      </w:r>
      <w:r w:rsidR="00C24685">
        <w:t xml:space="preserve"> </w:t>
      </w:r>
      <w:r w:rsidRPr="00C6331E">
        <w:t>of</w:t>
      </w:r>
      <w:r w:rsidR="00C24685">
        <w:t xml:space="preserve"> </w:t>
      </w:r>
      <w:r w:rsidRPr="00C6331E">
        <w:t>public</w:t>
      </w:r>
      <w:r w:rsidR="00C24685">
        <w:t xml:space="preserve"> </w:t>
      </w:r>
      <w:r w:rsidRPr="00C6331E">
        <w:t>employees,</w:t>
      </w:r>
      <w:r w:rsidR="00C24685">
        <w:t xml:space="preserve"> </w:t>
      </w:r>
      <w:r w:rsidRPr="00C6331E">
        <w:t>containing</w:t>
      </w:r>
      <w:r w:rsidR="00C24685">
        <w:t xml:space="preserve"> </w:t>
      </w:r>
      <w:r w:rsidRPr="00C6331E">
        <w:t>forms</w:t>
      </w:r>
      <w:r w:rsidR="00C24685">
        <w:t xml:space="preserve"> </w:t>
      </w:r>
      <w:r w:rsidRPr="00C6331E">
        <w:t>of</w:t>
      </w:r>
      <w:r w:rsidR="00C24685">
        <w:t xml:space="preserve"> </w:t>
      </w:r>
      <w:r w:rsidRPr="00C6331E">
        <w:t>discipline</w:t>
      </w:r>
      <w:r w:rsidR="00C24685">
        <w:t xml:space="preserve"> </w:t>
      </w:r>
      <w:r w:rsidRPr="00C6331E">
        <w:t>measures</w:t>
      </w:r>
      <w:r w:rsidR="00C24685">
        <w:t xml:space="preserve"> </w:t>
      </w:r>
      <w:r w:rsidRPr="00C6331E">
        <w:t>as</w:t>
      </w:r>
      <w:r w:rsidR="00C24685">
        <w:t xml:space="preserve"> </w:t>
      </w:r>
      <w:r w:rsidRPr="00C6331E">
        <w:t>follows:</w:t>
      </w:r>
      <w:r w:rsidR="00C24685">
        <w:t xml:space="preserve"> </w:t>
      </w:r>
      <w:r w:rsidRPr="00C6331E">
        <w:t>reprimand,</w:t>
      </w:r>
      <w:r w:rsidR="00C24685">
        <w:t xml:space="preserve"> </w:t>
      </w:r>
      <w:r w:rsidRPr="00C6331E">
        <w:t>warning,</w:t>
      </w:r>
      <w:r w:rsidR="00C24685">
        <w:t xml:space="preserve"> </w:t>
      </w:r>
      <w:r w:rsidRPr="00C6331E">
        <w:t>wage</w:t>
      </w:r>
      <w:r w:rsidR="00C24685">
        <w:t xml:space="preserve"> </w:t>
      </w:r>
      <w:r w:rsidRPr="00C6331E">
        <w:t>reduction,</w:t>
      </w:r>
      <w:r w:rsidR="00C24685">
        <w:t xml:space="preserve"> </w:t>
      </w:r>
      <w:r w:rsidRPr="00C6331E">
        <w:t>demotion</w:t>
      </w:r>
      <w:r w:rsidR="00C24685">
        <w:t xml:space="preserve"> </w:t>
      </w:r>
      <w:r w:rsidRPr="00C6331E">
        <w:t>and</w:t>
      </w:r>
      <w:r w:rsidR="00C24685">
        <w:t xml:space="preserve"> </w:t>
      </w:r>
      <w:r w:rsidRPr="00C6331E">
        <w:t>dismissal.</w:t>
      </w:r>
      <w:r w:rsidR="00C24685">
        <w:t xml:space="preserve"> </w:t>
      </w:r>
      <w:r w:rsidRPr="00C6331E">
        <w:t>Accordingly,</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shall</w:t>
      </w:r>
      <w:r w:rsidR="00C24685">
        <w:t xml:space="preserve"> </w:t>
      </w:r>
      <w:r w:rsidRPr="00C6331E">
        <w:t>face</w:t>
      </w:r>
      <w:r w:rsidR="00C24685">
        <w:t xml:space="preserve"> </w:t>
      </w:r>
      <w:r w:rsidRPr="00C6331E">
        <w:t>discipline</w:t>
      </w:r>
      <w:r w:rsidR="00C24685">
        <w:t xml:space="preserve"> </w:t>
      </w:r>
      <w:r w:rsidRPr="00C6331E">
        <w:t>measures</w:t>
      </w:r>
      <w:r w:rsidR="00C24685">
        <w:t xml:space="preserve"> </w:t>
      </w:r>
      <w:r w:rsidRPr="00C6331E">
        <w:t>if</w:t>
      </w:r>
      <w:r w:rsidR="00C24685">
        <w:t xml:space="preserve"> </w:t>
      </w:r>
      <w:r w:rsidRPr="00C6331E">
        <w:t>they</w:t>
      </w:r>
      <w:r w:rsidR="00C24685">
        <w:t xml:space="preserve"> </w:t>
      </w:r>
      <w:r w:rsidRPr="00C6331E">
        <w:t>violate</w:t>
      </w:r>
      <w:r w:rsidR="00C24685">
        <w:t xml:space="preserve"> </w:t>
      </w:r>
      <w:r w:rsidRPr="00C6331E">
        <w:t>prohibitions</w:t>
      </w:r>
      <w:r w:rsidR="00C24685">
        <w:t xml:space="preserve"> </w:t>
      </w:r>
      <w:r w:rsidRPr="00C6331E">
        <w:t>under</w:t>
      </w:r>
      <w:r w:rsidR="00C24685">
        <w:t xml:space="preserve"> </w:t>
      </w:r>
      <w:r w:rsidRPr="00C6331E">
        <w:t>the</w:t>
      </w:r>
      <w:r w:rsidR="00C24685">
        <w:t xml:space="preserve"> </w:t>
      </w:r>
      <w:r w:rsidRPr="00C6331E">
        <w:t>2008</w:t>
      </w:r>
      <w:r w:rsidR="00C24685">
        <w:t xml:space="preserve"> </w:t>
      </w:r>
      <w:r w:rsidRPr="00C6331E">
        <w:t>Law</w:t>
      </w:r>
      <w:r w:rsidR="00C24685">
        <w:t xml:space="preserve"> </w:t>
      </w:r>
      <w:r w:rsidRPr="00C6331E">
        <w:t>on</w:t>
      </w:r>
      <w:r w:rsidR="00C24685">
        <w:t xml:space="preserve"> </w:t>
      </w:r>
      <w:r w:rsidR="00BC59B8">
        <w:t>ca</w:t>
      </w:r>
      <w:r w:rsidRPr="00C6331E">
        <w:t>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public</w:t>
      </w:r>
      <w:r w:rsidR="00C24685">
        <w:t xml:space="preserve"> </w:t>
      </w:r>
      <w:r w:rsidRPr="00C6331E">
        <w:t>employees.</w:t>
      </w:r>
      <w:r w:rsidR="00C24685">
        <w:t xml:space="preserve"> </w:t>
      </w:r>
      <w:r w:rsidRPr="00C6331E">
        <w:t>However,</w:t>
      </w:r>
      <w:r w:rsidR="00C24685">
        <w:t xml:space="preserve"> </w:t>
      </w:r>
      <w:r w:rsidRPr="00C6331E">
        <w:t>if</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are</w:t>
      </w:r>
      <w:r w:rsidR="00C24685">
        <w:t xml:space="preserve"> </w:t>
      </w:r>
      <w:r w:rsidRPr="00C6331E">
        <w:t>suspected</w:t>
      </w:r>
      <w:r w:rsidR="00C24685">
        <w:t xml:space="preserve"> </w:t>
      </w:r>
      <w:r w:rsidRPr="00C6331E">
        <w:t>or</w:t>
      </w:r>
      <w:r w:rsidR="00C24685">
        <w:t xml:space="preserve"> </w:t>
      </w:r>
      <w:r w:rsidRPr="00C6331E">
        <w:t>accused</w:t>
      </w:r>
      <w:r w:rsidR="00C24685">
        <w:t xml:space="preserve"> </w:t>
      </w:r>
      <w:r w:rsidRPr="00C6331E">
        <w:t>of</w:t>
      </w:r>
      <w:r w:rsidR="00C24685">
        <w:t xml:space="preserve"> </w:t>
      </w:r>
      <w:r w:rsidRPr="00C6331E">
        <w:t>violations</w:t>
      </w:r>
      <w:r w:rsidR="00C24685">
        <w:t xml:space="preserve"> </w:t>
      </w:r>
      <w:r w:rsidRPr="00C6331E">
        <w:t>but</w:t>
      </w:r>
      <w:r w:rsidR="00C24685">
        <w:t xml:space="preserve"> </w:t>
      </w:r>
      <w:r w:rsidRPr="00C6331E">
        <w:t>there</w:t>
      </w:r>
      <w:r w:rsidR="00C24685">
        <w:t xml:space="preserve"> </w:t>
      </w:r>
      <w:r w:rsidRPr="00C6331E">
        <w:t>is</w:t>
      </w:r>
      <w:r w:rsidR="00C24685">
        <w:t xml:space="preserve"> </w:t>
      </w:r>
      <w:r w:rsidRPr="00C6331E">
        <w:t>not</w:t>
      </w:r>
      <w:r w:rsidR="00C24685">
        <w:t xml:space="preserve"> </w:t>
      </w:r>
      <w:r w:rsidRPr="00C6331E">
        <w:t>conclusion</w:t>
      </w:r>
      <w:r w:rsidR="00C24685">
        <w:t xml:space="preserve"> </w:t>
      </w:r>
      <w:r w:rsidRPr="00C6331E">
        <w:t>of</w:t>
      </w:r>
      <w:r w:rsidR="00C24685">
        <w:t xml:space="preserve"> </w:t>
      </w:r>
      <w:r w:rsidRPr="00C6331E">
        <w:t>authorized</w:t>
      </w:r>
      <w:r w:rsidR="00C24685">
        <w:t xml:space="preserve"> </w:t>
      </w:r>
      <w:r w:rsidRPr="00C6331E">
        <w:t>investigation,</w:t>
      </w:r>
      <w:r w:rsidR="00C24685">
        <w:t xml:space="preserve"> </w:t>
      </w:r>
      <w:r w:rsidRPr="00C6331E">
        <w:t>prosecution</w:t>
      </w:r>
      <w:r w:rsidR="00C24685">
        <w:t xml:space="preserve"> </w:t>
      </w:r>
      <w:r w:rsidRPr="00C6331E">
        <w:t>and</w:t>
      </w:r>
      <w:r w:rsidR="00C24685">
        <w:t xml:space="preserve"> </w:t>
      </w:r>
      <w:r w:rsidRPr="00C6331E">
        <w:t>court</w:t>
      </w:r>
      <w:r w:rsidR="00C24685">
        <w:t xml:space="preserve"> </w:t>
      </w:r>
      <w:r w:rsidRPr="00C6331E">
        <w:t>agencies,</w:t>
      </w:r>
      <w:r w:rsidR="00C24685">
        <w:t xml:space="preserve"> </w:t>
      </w:r>
      <w:r w:rsidRPr="00C6331E">
        <w:t>they</w:t>
      </w:r>
      <w:r w:rsidR="00C24685">
        <w:t xml:space="preserve"> </w:t>
      </w:r>
      <w:r w:rsidRPr="00C6331E">
        <w:t>shall</w:t>
      </w:r>
      <w:r w:rsidR="00C24685">
        <w:t xml:space="preserve"> </w:t>
      </w:r>
      <w:r w:rsidRPr="00C6331E">
        <w:t>not</w:t>
      </w:r>
      <w:r w:rsidR="00C24685">
        <w:t xml:space="preserve"> </w:t>
      </w:r>
      <w:r w:rsidRPr="00C6331E">
        <w:t>be</w:t>
      </w:r>
      <w:r w:rsidR="00C24685">
        <w:t xml:space="preserve"> </w:t>
      </w:r>
      <w:r w:rsidRPr="00C6331E">
        <w:t>disciplined.</w:t>
      </w:r>
      <w:r w:rsidR="00C24685">
        <w:t xml:space="preserve"> </w:t>
      </w:r>
      <w:r w:rsidRPr="00C6331E">
        <w:t>The</w:t>
      </w:r>
      <w:r w:rsidR="00C24685">
        <w:t xml:space="preserve"> </w:t>
      </w:r>
      <w:r w:rsidRPr="00C6331E">
        <w:t>civil</w:t>
      </w:r>
      <w:r w:rsidR="00C24685">
        <w:t xml:space="preserve"> </w:t>
      </w:r>
      <w:r w:rsidRPr="00C6331E">
        <w:t>servant</w:t>
      </w:r>
      <w:r w:rsidR="00C24685">
        <w:t xml:space="preserve"> </w:t>
      </w:r>
      <w:r w:rsidRPr="00C6331E">
        <w:t>is</w:t>
      </w:r>
      <w:r w:rsidR="00C24685">
        <w:t xml:space="preserve"> </w:t>
      </w:r>
      <w:r w:rsidRPr="00C6331E">
        <w:t>the</w:t>
      </w:r>
      <w:r w:rsidR="00C24685">
        <w:t xml:space="preserve"> </w:t>
      </w:r>
      <w:r w:rsidRPr="00C6331E">
        <w:t>head</w:t>
      </w:r>
      <w:r w:rsidR="00C24685">
        <w:t xml:space="preserve"> </w:t>
      </w:r>
      <w:r w:rsidRPr="00C6331E">
        <w:t>of</w:t>
      </w:r>
      <w:r w:rsidR="00C24685">
        <w:t xml:space="preserve"> </w:t>
      </w:r>
      <w:r w:rsidRPr="00C6331E">
        <w:t>office,</w:t>
      </w:r>
      <w:r w:rsidR="00C24685">
        <w:t xml:space="preserve"> </w:t>
      </w:r>
      <w:r w:rsidRPr="00C6331E">
        <w:t>organisation</w:t>
      </w:r>
      <w:r w:rsidR="00C24685">
        <w:t xml:space="preserve"> </w:t>
      </w:r>
      <w:r w:rsidRPr="00C6331E">
        <w:t>where</w:t>
      </w:r>
      <w:r w:rsidR="00C24685">
        <w:t xml:space="preserve"> </w:t>
      </w:r>
      <w:r w:rsidRPr="00C6331E">
        <w:t>occur</w:t>
      </w:r>
      <w:r w:rsidR="00C24685">
        <w:t xml:space="preserve"> </w:t>
      </w:r>
      <w:r w:rsidRPr="00C6331E">
        <w:t>serious</w:t>
      </w:r>
      <w:r w:rsidR="00C24685">
        <w:t xml:space="preserve"> </w:t>
      </w:r>
      <w:r w:rsidRPr="00C6331E">
        <w:t>violations</w:t>
      </w:r>
      <w:r w:rsidR="00C24685">
        <w:t xml:space="preserve"> </w:t>
      </w:r>
      <w:r w:rsidRPr="00C6331E">
        <w:t>without</w:t>
      </w:r>
      <w:r w:rsidR="00C24685">
        <w:t xml:space="preserve"> </w:t>
      </w:r>
      <w:r w:rsidRPr="00C6331E">
        <w:t>any</w:t>
      </w:r>
      <w:r w:rsidR="00C24685">
        <w:t xml:space="preserve"> </w:t>
      </w:r>
      <w:r w:rsidRPr="00C6331E">
        <w:t>measure</w:t>
      </w:r>
      <w:r w:rsidR="00C24685">
        <w:t xml:space="preserve"> </w:t>
      </w:r>
      <w:r w:rsidRPr="00C6331E">
        <w:t>of</w:t>
      </w:r>
      <w:r w:rsidR="00C24685">
        <w:t xml:space="preserve"> </w:t>
      </w:r>
      <w:r w:rsidRPr="00C6331E">
        <w:t>prevention</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discipline</w:t>
      </w:r>
      <w:r w:rsidR="00C24685">
        <w:t xml:space="preserve"> </w:t>
      </w:r>
      <w:r w:rsidRPr="00C6331E">
        <w:t>form</w:t>
      </w:r>
      <w:r w:rsidR="00C24685">
        <w:t xml:space="preserve"> </w:t>
      </w:r>
      <w:r w:rsidRPr="00C6331E">
        <w:t>of</w:t>
      </w:r>
      <w:r w:rsidR="00C24685">
        <w:t xml:space="preserve"> </w:t>
      </w:r>
      <w:r w:rsidRPr="00C6331E">
        <w:t>demotion</w:t>
      </w:r>
      <w:r w:rsidR="00C24685">
        <w:t xml:space="preserve"> </w:t>
      </w:r>
      <w:r w:rsidRPr="00C6331E">
        <w:t>(Art.</w:t>
      </w:r>
      <w:r w:rsidR="00B44D3A">
        <w:t xml:space="preserve"> </w:t>
      </w:r>
      <w:r w:rsidRPr="00C6331E">
        <w:t>12</w:t>
      </w:r>
      <w:r w:rsidR="00C24685">
        <w:t xml:space="preserve"> </w:t>
      </w:r>
      <w:r w:rsidRPr="00C6331E">
        <w:t>of</w:t>
      </w:r>
      <w:r w:rsidR="00C24685">
        <w:t xml:space="preserve"> </w:t>
      </w:r>
      <w:r w:rsidRPr="00C6331E">
        <w:t>Decree</w:t>
      </w:r>
      <w:r w:rsidR="00C24685">
        <w:t xml:space="preserve"> </w:t>
      </w:r>
      <w:r w:rsidRPr="00C6331E">
        <w:t>No.</w:t>
      </w:r>
      <w:r w:rsidR="00B44D3A">
        <w:t xml:space="preserve"> </w:t>
      </w:r>
      <w:r w:rsidRPr="00C6331E">
        <w:t>34/2011/ND-CP).</w:t>
      </w:r>
      <w:r w:rsidR="00C24685">
        <w:t xml:space="preserve"> </w:t>
      </w:r>
      <w:r w:rsidRPr="00C6331E">
        <w:t>This</w:t>
      </w:r>
      <w:r w:rsidR="00C24685">
        <w:t xml:space="preserve"> </w:t>
      </w:r>
      <w:r w:rsidRPr="00C6331E">
        <w:t>provision</w:t>
      </w:r>
      <w:r w:rsidR="00C24685">
        <w:t xml:space="preserve"> </w:t>
      </w:r>
      <w:r w:rsidRPr="00C6331E">
        <w:t>also</w:t>
      </w:r>
      <w:r w:rsidR="00C24685">
        <w:t xml:space="preserve"> </w:t>
      </w:r>
      <w:r w:rsidRPr="00C6331E">
        <w:t>applies</w:t>
      </w:r>
      <w:r w:rsidR="00C24685">
        <w:t xml:space="preserve"> </w:t>
      </w:r>
      <w:r w:rsidRPr="00C6331E">
        <w:t>to</w:t>
      </w:r>
      <w:r w:rsidR="00C24685">
        <w:t xml:space="preserve"> </w:t>
      </w:r>
      <w:r w:rsidRPr="00C6331E">
        <w:t>the</w:t>
      </w:r>
      <w:r w:rsidR="00C24685">
        <w:t xml:space="preserve"> </w:t>
      </w:r>
      <w:r w:rsidRPr="00C6331E">
        <w:t>officers</w:t>
      </w:r>
      <w:r w:rsidR="00C24685">
        <w:t xml:space="preserve"> </w:t>
      </w:r>
      <w:r w:rsidRPr="00C6331E">
        <w:t>who</w:t>
      </w:r>
      <w:r w:rsidR="00C24685">
        <w:t xml:space="preserve"> </w:t>
      </w:r>
      <w:r w:rsidRPr="00C6331E">
        <w:t>were</w:t>
      </w:r>
      <w:r w:rsidR="00C24685">
        <w:t xml:space="preserve"> </w:t>
      </w:r>
      <w:r w:rsidRPr="00C6331E">
        <w:t>accused</w:t>
      </w:r>
      <w:r w:rsidR="00C24685">
        <w:t xml:space="preserve"> </w:t>
      </w:r>
      <w:r w:rsidRPr="00C6331E">
        <w:t>of</w:t>
      </w:r>
      <w:r w:rsidR="00C24685">
        <w:t xml:space="preserve"> </w:t>
      </w:r>
      <w:r w:rsidRPr="00C6331E">
        <w:t>torture</w:t>
      </w:r>
      <w:r w:rsidR="00C24685">
        <w:t xml:space="preserve"> </w:t>
      </w:r>
      <w:r w:rsidRPr="00C6331E">
        <w:t>acts.</w:t>
      </w:r>
      <w:r w:rsidR="00C24685">
        <w:t xml:space="preserve"> </w:t>
      </w:r>
      <w:r w:rsidRPr="00C6331E">
        <w:t>It</w:t>
      </w:r>
      <w:r w:rsidR="00C24685">
        <w:t xml:space="preserve"> </w:t>
      </w:r>
      <w:r w:rsidRPr="00C6331E">
        <w:t>means</w:t>
      </w:r>
      <w:r w:rsidR="00C24685">
        <w:t xml:space="preserve"> </w:t>
      </w:r>
      <w:r w:rsidRPr="00C6331E">
        <w:t>that</w:t>
      </w:r>
      <w:r w:rsidR="00C24685">
        <w:t xml:space="preserve"> </w:t>
      </w:r>
      <w:r w:rsidRPr="00C6331E">
        <w:t>the</w:t>
      </w:r>
      <w:r w:rsidR="00C24685">
        <w:t xml:space="preserve"> </w:t>
      </w:r>
      <w:r w:rsidRPr="00C6331E">
        <w:t>discipline</w:t>
      </w:r>
      <w:r w:rsidR="00C24685">
        <w:t xml:space="preserve"> </w:t>
      </w:r>
      <w:r w:rsidRPr="00C6331E">
        <w:t>measure</w:t>
      </w:r>
      <w:r w:rsidR="00C24685">
        <w:t xml:space="preserve"> </w:t>
      </w:r>
      <w:r w:rsidRPr="00C6331E">
        <w:t>is</w:t>
      </w:r>
      <w:r w:rsidR="00C24685">
        <w:t xml:space="preserve"> </w:t>
      </w:r>
      <w:r w:rsidRPr="00C6331E">
        <w:t>not</w:t>
      </w:r>
      <w:r w:rsidR="00C24685">
        <w:t xml:space="preserve"> </w:t>
      </w:r>
      <w:r w:rsidRPr="00C6331E">
        <w:t>imposed</w:t>
      </w:r>
      <w:r w:rsidR="00C24685">
        <w:t xml:space="preserve"> </w:t>
      </w:r>
      <w:r w:rsidRPr="00C6331E">
        <w:t>when</w:t>
      </w:r>
      <w:r w:rsidR="00C24685">
        <w:t xml:space="preserve"> </w:t>
      </w:r>
      <w:r w:rsidRPr="00C6331E">
        <w:t>there</w:t>
      </w:r>
      <w:r w:rsidR="00C24685">
        <w:t xml:space="preserve"> </w:t>
      </w:r>
      <w:r w:rsidRPr="00C6331E">
        <w:t>have</w:t>
      </w:r>
      <w:r w:rsidR="00C24685">
        <w:t xml:space="preserve"> </w:t>
      </w:r>
      <w:r w:rsidRPr="00C6331E">
        <w:t>not</w:t>
      </w:r>
      <w:r w:rsidR="00C24685">
        <w:t xml:space="preserve"> </w:t>
      </w:r>
      <w:r w:rsidRPr="00C6331E">
        <w:t>been</w:t>
      </w:r>
      <w:r w:rsidR="00C24685">
        <w:t xml:space="preserve"> </w:t>
      </w:r>
      <w:r w:rsidRPr="00C6331E">
        <w:t>decision</w:t>
      </w:r>
      <w:r w:rsidR="00C24685">
        <w:t xml:space="preserve"> </w:t>
      </w:r>
      <w:r w:rsidRPr="00C6331E">
        <w:t>of</w:t>
      </w:r>
      <w:r w:rsidR="00C24685">
        <w:t xml:space="preserve"> </w:t>
      </w:r>
      <w:r w:rsidRPr="00C6331E">
        <w:t>competent</w:t>
      </w:r>
      <w:r w:rsidR="00C24685">
        <w:t xml:space="preserve"> </w:t>
      </w:r>
      <w:r w:rsidRPr="00C6331E">
        <w:t>authority</w:t>
      </w:r>
      <w:r w:rsidR="00C24685">
        <w:t xml:space="preserve"> </w:t>
      </w:r>
      <w:r w:rsidRPr="00C6331E">
        <w:t>on</w:t>
      </w:r>
      <w:r w:rsidR="00C24685">
        <w:t xml:space="preserve"> </w:t>
      </w:r>
      <w:r w:rsidRPr="00C6331E">
        <w:t>illegal</w:t>
      </w:r>
      <w:r w:rsidR="00C24685">
        <w:t xml:space="preserve"> </w:t>
      </w:r>
      <w:r w:rsidRPr="00C6331E">
        <w:t>acts</w:t>
      </w:r>
      <w:r w:rsidR="00C24685">
        <w:t xml:space="preserve"> </w:t>
      </w:r>
      <w:r w:rsidRPr="00C6331E">
        <w:t>of</w:t>
      </w:r>
      <w:r w:rsidR="00C24685">
        <w:t xml:space="preserve"> </w:t>
      </w:r>
      <w:r w:rsidRPr="00C6331E">
        <w:t>those</w:t>
      </w:r>
      <w:r w:rsidR="00C24685">
        <w:t xml:space="preserve"> </w:t>
      </w:r>
      <w:r w:rsidRPr="00C6331E">
        <w:t>persons.</w:t>
      </w:r>
      <w:r w:rsidR="00C24685">
        <w:t xml:space="preserve"> </w:t>
      </w:r>
      <w:r w:rsidRPr="00C6331E">
        <w:t>Civil</w:t>
      </w:r>
      <w:r w:rsidR="00C24685">
        <w:t xml:space="preserve"> </w:t>
      </w:r>
      <w:r w:rsidRPr="00C6331E">
        <w:t>servants</w:t>
      </w:r>
      <w:r w:rsidR="00C24685">
        <w:t xml:space="preserve"> </w:t>
      </w:r>
      <w:r w:rsidRPr="00C6331E">
        <w:t>or</w:t>
      </w:r>
      <w:r w:rsidR="00C24685">
        <w:t xml:space="preserve"> </w:t>
      </w:r>
      <w:r w:rsidRPr="00C6331E">
        <w:t>public</w:t>
      </w:r>
      <w:r w:rsidR="00C24685">
        <w:t xml:space="preserve"> </w:t>
      </w:r>
      <w:r w:rsidRPr="00C6331E">
        <w:t>employees</w:t>
      </w:r>
      <w:r w:rsidR="00C24685">
        <w:t xml:space="preserve"> </w:t>
      </w:r>
      <w:r w:rsidRPr="00C6331E">
        <w:t>working</w:t>
      </w:r>
      <w:r w:rsidR="00C24685">
        <w:t xml:space="preserve"> </w:t>
      </w:r>
      <w:r w:rsidRPr="00C6331E">
        <w:t>in</w:t>
      </w:r>
      <w:r w:rsidR="00C24685">
        <w:t xml:space="preserve"> </w:t>
      </w:r>
      <w:r w:rsidRPr="00C6331E">
        <w:t>different</w:t>
      </w:r>
      <w:r w:rsidR="00C24685">
        <w:t xml:space="preserve"> </w:t>
      </w:r>
      <w:r w:rsidRPr="00C6331E">
        <w:t>departments</w:t>
      </w:r>
      <w:r w:rsidR="00C24685">
        <w:t xml:space="preserve"> </w:t>
      </w:r>
      <w:r w:rsidRPr="00C6331E">
        <w:t>committing</w:t>
      </w:r>
      <w:r w:rsidR="00C24685">
        <w:t xml:space="preserve"> </w:t>
      </w:r>
      <w:r w:rsidRPr="00C6331E">
        <w:t>acts</w:t>
      </w:r>
      <w:r w:rsidR="00C24685">
        <w:t xml:space="preserve"> </w:t>
      </w:r>
      <w:r w:rsidRPr="00C6331E">
        <w:t>of</w:t>
      </w:r>
      <w:r w:rsidR="00C24685">
        <w:t xml:space="preserve"> </w:t>
      </w:r>
      <w:r w:rsidRPr="00C6331E">
        <w:t>violation</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discipline</w:t>
      </w:r>
      <w:r w:rsidR="00C24685">
        <w:t xml:space="preserve"> </w:t>
      </w:r>
      <w:r w:rsidRPr="00C6331E">
        <w:t>measures</w:t>
      </w:r>
      <w:r w:rsidR="00C24685">
        <w:t xml:space="preserve"> </w:t>
      </w:r>
      <w:r w:rsidRPr="00C6331E">
        <w:t>mentioned</w:t>
      </w:r>
      <w:r w:rsidR="00C24685">
        <w:t xml:space="preserve"> </w:t>
      </w:r>
      <w:r w:rsidRPr="00C6331E">
        <w:t>above.</w:t>
      </w:r>
    </w:p>
    <w:p w:rsidR="00F21141" w:rsidRPr="00C6331E" w:rsidRDefault="00F21141" w:rsidP="003C58BE">
      <w:pPr>
        <w:pStyle w:val="SingleTxtG"/>
      </w:pPr>
      <w:r w:rsidRPr="00C6331E">
        <w:t>93.</w:t>
      </w:r>
      <w:r w:rsidRPr="00C6331E">
        <w:tab/>
        <w:t>There</w:t>
      </w:r>
      <w:r w:rsidR="00C24685">
        <w:t xml:space="preserve"> </w:t>
      </w:r>
      <w:r w:rsidRPr="00C6331E">
        <w:t>are</w:t>
      </w:r>
      <w:r w:rsidR="00C24685">
        <w:t xml:space="preserve"> </w:t>
      </w:r>
      <w:r w:rsidRPr="00C6331E">
        <w:t>special</w:t>
      </w:r>
      <w:r w:rsidR="00C24685">
        <w:t xml:space="preserve"> </w:t>
      </w:r>
      <w:r w:rsidRPr="00C6331E">
        <w:t>provisions</w:t>
      </w:r>
      <w:r w:rsidR="00C24685">
        <w:t xml:space="preserve"> </w:t>
      </w:r>
      <w:r w:rsidRPr="00C6331E">
        <w:t>applicable</w:t>
      </w:r>
      <w:r w:rsidR="00C24685">
        <w:t xml:space="preserve"> </w:t>
      </w:r>
      <w:r w:rsidRPr="00C6331E">
        <w:t>to</w:t>
      </w:r>
      <w:r w:rsidR="00C24685">
        <w:t xml:space="preserve"> </w:t>
      </w:r>
      <w:r w:rsidRPr="00C6331E">
        <w:t>some</w:t>
      </w:r>
      <w:r w:rsidR="00C24685">
        <w:t xml:space="preserve"> </w:t>
      </w:r>
      <w:r w:rsidRPr="00C6331E">
        <w:t>special</w:t>
      </w:r>
      <w:r w:rsidR="00C24685">
        <w:t xml:space="preserve"> </w:t>
      </w:r>
      <w:r w:rsidRPr="00C6331E">
        <w:t>agencies,</w:t>
      </w:r>
      <w:r w:rsidR="00C24685">
        <w:t xml:space="preserve"> </w:t>
      </w:r>
      <w:r w:rsidRPr="00C6331E">
        <w:t>for</w:t>
      </w:r>
      <w:r w:rsidR="00C24685">
        <w:t xml:space="preserve"> </w:t>
      </w:r>
      <w:r w:rsidRPr="00C6331E">
        <w:t>example:</w:t>
      </w:r>
    </w:p>
    <w:p w:rsidR="00F21141" w:rsidRPr="00C6331E" w:rsidRDefault="00F21141" w:rsidP="003C58BE">
      <w:pPr>
        <w:pStyle w:val="SingleTxtG"/>
      </w:pPr>
      <w:r w:rsidRPr="00C6331E">
        <w:t>94.</w:t>
      </w:r>
      <w:r w:rsidRPr="00C6331E">
        <w:tab/>
        <w:t>For</w:t>
      </w:r>
      <w:r w:rsidR="00C24685">
        <w:t xml:space="preserve"> </w:t>
      </w:r>
      <w:r w:rsidRPr="00C6331E">
        <w:t>investigators: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Article</w:t>
      </w:r>
      <w:r w:rsidR="00C24685">
        <w:t xml:space="preserve"> </w:t>
      </w:r>
      <w:r w:rsidRPr="00C6331E">
        <w:t>56</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the</w:t>
      </w:r>
      <w:r w:rsidR="00C24685">
        <w:t xml:space="preserve"> </w:t>
      </w:r>
      <w:r w:rsidRPr="00C6331E">
        <w:t>title</w:t>
      </w:r>
      <w:r w:rsidR="00C24685">
        <w:t xml:space="preserve"> </w:t>
      </w:r>
      <w:r w:rsidRPr="00C6331E">
        <w:t>of</w:t>
      </w:r>
      <w:r w:rsidR="00C24685">
        <w:t xml:space="preserve"> </w:t>
      </w:r>
      <w:r w:rsidRPr="00C6331E">
        <w:t>investigator</w:t>
      </w:r>
      <w:r w:rsidR="00C24685">
        <w:t xml:space="preserve"> </w:t>
      </w:r>
      <w:r w:rsidRPr="00C6331E">
        <w:t>shall</w:t>
      </w:r>
      <w:r w:rsidR="00C24685">
        <w:t xml:space="preserve"> </w:t>
      </w:r>
      <w:r w:rsidRPr="00C6331E">
        <w:t>automatically</w:t>
      </w:r>
      <w:r w:rsidR="00C24685">
        <w:t xml:space="preserve"> </w:t>
      </w:r>
      <w:r w:rsidRPr="00C6331E">
        <w:t>be</w:t>
      </w:r>
      <w:r w:rsidR="00C24685">
        <w:t xml:space="preserve"> </w:t>
      </w:r>
      <w:r w:rsidRPr="00C6331E">
        <w:t>removed</w:t>
      </w:r>
      <w:r w:rsidR="00C24685">
        <w:t xml:space="preserve"> </w:t>
      </w:r>
      <w:r w:rsidRPr="00C6331E">
        <w:t>when</w:t>
      </w:r>
      <w:r w:rsidR="00C24685">
        <w:t xml:space="preserve"> </w:t>
      </w:r>
      <w:r w:rsidRPr="00C6331E">
        <w:t>they</w:t>
      </w:r>
      <w:r w:rsidR="00C24685">
        <w:t xml:space="preserve"> </w:t>
      </w:r>
      <w:r w:rsidRPr="00C6331E">
        <w:t>are</w:t>
      </w:r>
      <w:r w:rsidR="00C24685">
        <w:t xml:space="preserve"> </w:t>
      </w:r>
      <w:r w:rsidRPr="00C6331E">
        <w:t>convicted</w:t>
      </w:r>
      <w:r w:rsidR="00C24685">
        <w:t xml:space="preserve"> </w:t>
      </w:r>
      <w:r w:rsidRPr="00C6331E">
        <w:t>under</w:t>
      </w:r>
      <w:r w:rsidR="00C24685">
        <w:t xml:space="preserve"> </w:t>
      </w:r>
      <w:r w:rsidRPr="00C6331E">
        <w:t>legally</w:t>
      </w:r>
      <w:r w:rsidR="00C24685">
        <w:t xml:space="preserve"> </w:t>
      </w:r>
      <w:r w:rsidRPr="00C6331E">
        <w:t>effective</w:t>
      </w:r>
      <w:r w:rsidR="00C24685">
        <w:t xml:space="preserve"> </w:t>
      </w:r>
      <w:r w:rsidRPr="00C6331E">
        <w:t>court</w:t>
      </w:r>
      <w:r w:rsidR="00C24685">
        <w:t xml:space="preserve"> </w:t>
      </w:r>
      <w:r w:rsidRPr="00C6331E">
        <w:t>judgments</w:t>
      </w:r>
      <w:r w:rsidR="00C24685">
        <w:t xml:space="preserve"> </w:t>
      </w:r>
      <w:r w:rsidRPr="00C6331E">
        <w:t>or</w:t>
      </w:r>
      <w:r w:rsidR="00C24685">
        <w:t xml:space="preserve"> </w:t>
      </w:r>
      <w:r w:rsidRPr="00C6331E">
        <w:t>are</w:t>
      </w:r>
      <w:r w:rsidR="00C24685">
        <w:t xml:space="preserve"> </w:t>
      </w:r>
      <w:r w:rsidRPr="00C6331E">
        <w:t>subject</w:t>
      </w:r>
      <w:r w:rsidR="00C24685">
        <w:t xml:space="preserve"> </w:t>
      </w:r>
      <w:r w:rsidRPr="00C6331E">
        <w:t>to</w:t>
      </w:r>
      <w:r w:rsidR="00C24685">
        <w:t xml:space="preserve"> </w:t>
      </w:r>
      <w:r w:rsidRPr="00C6331E">
        <w:t>the</w:t>
      </w:r>
      <w:r w:rsidR="00C24685">
        <w:t xml:space="preserve"> </w:t>
      </w:r>
      <w:r w:rsidRPr="00C6331E">
        <w:t>discipline</w:t>
      </w:r>
      <w:r w:rsidR="00C24685">
        <w:t xml:space="preserve"> </w:t>
      </w:r>
      <w:r w:rsidRPr="00C6331E">
        <w:t>measure</w:t>
      </w:r>
      <w:r w:rsidR="00C24685">
        <w:t xml:space="preserve"> </w:t>
      </w:r>
      <w:r w:rsidRPr="00C6331E">
        <w:t>of</w:t>
      </w:r>
      <w:r w:rsidR="00C24685">
        <w:t xml:space="preserve"> </w:t>
      </w:r>
      <w:r w:rsidRPr="00C6331E">
        <w:t>strip</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title</w:t>
      </w:r>
      <w:r w:rsidR="00C24685">
        <w:t xml:space="preserve"> </w:t>
      </w:r>
      <w:r w:rsidRPr="00C6331E">
        <w:t>or</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w:t>
      </w:r>
      <w:r w:rsidR="00C24685">
        <w:t xml:space="preserve"> </w:t>
      </w:r>
      <w:r w:rsidRPr="00C6331E">
        <w:t>rank</w:t>
      </w:r>
      <w:r w:rsidR="00C24685">
        <w:t xml:space="preserve"> </w:t>
      </w:r>
      <w:r w:rsidRPr="00C6331E">
        <w:t>or</w:t>
      </w:r>
      <w:r w:rsidR="00C24685">
        <w:t xml:space="preserve"> </w:t>
      </w:r>
      <w:r w:rsidRPr="00C6331E">
        <w:t>dismissal.</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severity</w:t>
      </w:r>
      <w:r w:rsidR="00C24685">
        <w:t xml:space="preserve"> </w:t>
      </w:r>
      <w:r w:rsidRPr="00C6331E">
        <w:t>of</w:t>
      </w:r>
      <w:r w:rsidR="00C24685">
        <w:t xml:space="preserve"> </w:t>
      </w:r>
      <w:r w:rsidRPr="00C6331E">
        <w:t>their</w:t>
      </w:r>
      <w:r w:rsidR="00C24685">
        <w:t xml:space="preserve"> </w:t>
      </w:r>
      <w:r w:rsidRPr="00C6331E">
        <w:t>violations,</w:t>
      </w:r>
      <w:r w:rsidR="00C24685">
        <w:t xml:space="preserve"> </w:t>
      </w:r>
      <w:r w:rsidRPr="00C6331E">
        <w:t>investigators</w:t>
      </w:r>
      <w:r w:rsidR="00C24685">
        <w:t xml:space="preserve"> </w:t>
      </w:r>
      <w:r w:rsidRPr="00C6331E">
        <w:t>may</w:t>
      </w:r>
      <w:r w:rsidR="00C24685">
        <w:t xml:space="preserve"> </w:t>
      </w:r>
      <w:r w:rsidRPr="00C6331E">
        <w:t>be</w:t>
      </w:r>
      <w:r w:rsidR="00C24685">
        <w:t xml:space="preserve"> </w:t>
      </w:r>
      <w:r w:rsidRPr="00C6331E">
        <w:t>removed</w:t>
      </w:r>
      <w:r w:rsidR="00C24685">
        <w:t xml:space="preserve"> </w:t>
      </w:r>
      <w:r w:rsidRPr="00C6331E">
        <w:t>from</w:t>
      </w:r>
      <w:r w:rsidR="00C24685">
        <w:t xml:space="preserve"> </w:t>
      </w:r>
      <w:r w:rsidRPr="00C6331E">
        <w:t>the</w:t>
      </w:r>
      <w:r w:rsidR="00C24685">
        <w:t xml:space="preserve"> </w:t>
      </w:r>
      <w:r w:rsidRPr="00C6331E">
        <w:t>title</w:t>
      </w:r>
      <w:r w:rsidR="00C24685">
        <w:t xml:space="preserve"> </w:t>
      </w:r>
      <w:r w:rsidRPr="00C6331E">
        <w:t>of</w:t>
      </w:r>
      <w:r w:rsidR="00C24685">
        <w:t xml:space="preserve"> </w:t>
      </w:r>
      <w:r w:rsidRPr="00C6331E">
        <w:t>investigator</w:t>
      </w:r>
      <w:r w:rsidR="00C24685">
        <w:t xml:space="preserve"> </w:t>
      </w:r>
      <w:r w:rsidRPr="00C6331E">
        <w:t>if</w:t>
      </w:r>
      <w:r w:rsidR="00C24685">
        <w:t xml:space="preserve"> </w:t>
      </w:r>
      <w:r w:rsidRPr="00C6331E">
        <w:t>their</w:t>
      </w:r>
      <w:r w:rsidR="00C24685">
        <w:t xml:space="preserve"> </w:t>
      </w:r>
      <w:r w:rsidRPr="00C6331E">
        <w:t>violations</w:t>
      </w:r>
      <w:r w:rsidR="00C24685">
        <w:t xml:space="preserve"> </w:t>
      </w:r>
      <w:r w:rsidRPr="00C6331E">
        <w:t>fall</w:t>
      </w:r>
      <w:r w:rsidR="00C24685">
        <w:t xml:space="preserve"> </w:t>
      </w:r>
      <w:r w:rsidRPr="00C6331E">
        <w:t>into</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following</w:t>
      </w:r>
      <w:r w:rsidR="00C24685">
        <w:t xml:space="preserve"> </w:t>
      </w:r>
      <w:r w:rsidRPr="00C6331E">
        <w:t>cases:</w:t>
      </w:r>
      <w:r w:rsidR="00C24685">
        <w:t xml:space="preserve"> </w:t>
      </w:r>
      <w:r w:rsidRPr="00C6331E">
        <w:t>violate</w:t>
      </w:r>
      <w:r w:rsidR="00C24685">
        <w:t xml:space="preserve"> </w:t>
      </w:r>
      <w:r w:rsidRPr="00C6331E">
        <w:t>the</w:t>
      </w:r>
      <w:r w:rsidR="00C24685">
        <w:t xml:space="preserve"> </w:t>
      </w:r>
      <w:r w:rsidRPr="00C6331E">
        <w:t>investigation</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violate</w:t>
      </w:r>
      <w:r w:rsidR="00C24685">
        <w:t xml:space="preserve"> </w:t>
      </w:r>
      <w:r w:rsidRPr="00C6331E">
        <w:t>the</w:t>
      </w:r>
      <w:r w:rsidR="00C24685">
        <w:t xml:space="preserve"> </w:t>
      </w:r>
      <w:r w:rsidRPr="00C6331E">
        <w:t>prohibition</w:t>
      </w:r>
      <w:r w:rsidR="00C24685">
        <w:t xml:space="preserve"> </w:t>
      </w:r>
      <w:r w:rsidRPr="00C6331E">
        <w:t>provisions</w:t>
      </w:r>
      <w:r w:rsidR="00C24685">
        <w:t xml:space="preserve"> </w:t>
      </w:r>
      <w:r w:rsidRPr="00C6331E">
        <w:t>which</w:t>
      </w:r>
      <w:r w:rsidR="00C24685">
        <w:t xml:space="preserve"> </w:t>
      </w:r>
      <w:r w:rsidRPr="00C6331E">
        <w:t>covers</w:t>
      </w:r>
      <w:r w:rsidR="00C24685">
        <w:t xml:space="preserve"> </w:t>
      </w:r>
      <w:r w:rsidRPr="00C6331E">
        <w:t>forms</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and</w:t>
      </w:r>
      <w:r w:rsidR="00C24685">
        <w:t xml:space="preserve"> </w:t>
      </w:r>
      <w:r w:rsidRPr="00C6331E">
        <w:t>punishment</w:t>
      </w:r>
      <w:r w:rsidR="00C24685">
        <w:t xml:space="preserve"> </w:t>
      </w:r>
      <w:r w:rsidRPr="00C6331E">
        <w:t>or</w:t>
      </w:r>
      <w:r w:rsidR="00C24685">
        <w:t xml:space="preserve"> </w:t>
      </w:r>
      <w:r w:rsidRPr="00C6331E">
        <w:t>humiliation</w:t>
      </w:r>
      <w:r w:rsidR="00C24685">
        <w:t xml:space="preserve"> </w:t>
      </w:r>
      <w:r w:rsidRPr="00C6331E">
        <w:t>or</w:t>
      </w:r>
      <w:r w:rsidR="00C24685">
        <w:t xml:space="preserve"> </w:t>
      </w:r>
      <w:r w:rsidRPr="00C6331E">
        <w:t>any</w:t>
      </w:r>
      <w:r w:rsidR="00C24685">
        <w:t xml:space="preserve"> </w:t>
      </w:r>
      <w:r w:rsidRPr="00C6331E">
        <w:t>acts</w:t>
      </w:r>
      <w:r w:rsidR="00C24685">
        <w:t xml:space="preserve"> </w:t>
      </w:r>
      <w:r w:rsidRPr="00C6331E">
        <w:t>infringing</w:t>
      </w:r>
      <w:r w:rsidR="00C24685">
        <w:t xml:space="preserve"> </w:t>
      </w:r>
      <w:r w:rsidRPr="00C6331E">
        <w:t>upon</w:t>
      </w:r>
      <w:r w:rsidR="00C24685">
        <w:t xml:space="preserve"> </w:t>
      </w:r>
      <w:r w:rsidRPr="00C6331E">
        <w:t>the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to</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the</w:t>
      </w:r>
      <w:r w:rsidR="00C24685">
        <w:t xml:space="preserve"> </w:t>
      </w:r>
      <w:r w:rsidRPr="00C6331E">
        <w:t>discipline</w:t>
      </w:r>
      <w:r w:rsidR="00C24685">
        <w:t xml:space="preserve"> </w:t>
      </w:r>
      <w:r w:rsidRPr="00C6331E">
        <w:t>measure</w:t>
      </w:r>
      <w:r w:rsidR="00C24685">
        <w:t xml:space="preserve"> </w:t>
      </w:r>
      <w:r w:rsidRPr="00C6331E">
        <w:t>of</w:t>
      </w:r>
      <w:r w:rsidR="00C24685">
        <w:t xml:space="preserve"> </w:t>
      </w:r>
      <w:r w:rsidRPr="00C6331E">
        <w:t>dismissal</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violate</w:t>
      </w:r>
      <w:r w:rsidR="00C24685">
        <w:t xml:space="preserve"> </w:t>
      </w:r>
      <w:r w:rsidRPr="00C6331E">
        <w:t>the</w:t>
      </w:r>
      <w:r w:rsidR="00C24685">
        <w:t xml:space="preserve"> </w:t>
      </w:r>
      <w:r w:rsidRPr="00C6331E">
        <w:t>regulations</w:t>
      </w:r>
      <w:r w:rsidR="00C24685">
        <w:t xml:space="preserve"> </w:t>
      </w:r>
      <w:r w:rsidRPr="00C6331E">
        <w:t>on</w:t>
      </w:r>
      <w:r w:rsidR="00C24685">
        <w:t xml:space="preserve"> </w:t>
      </w:r>
      <w:r w:rsidRPr="00C6331E">
        <w:t>ethical</w:t>
      </w:r>
      <w:r w:rsidR="00C24685">
        <w:t xml:space="preserve"> </w:t>
      </w:r>
      <w:r w:rsidRPr="00C6331E">
        <w:t>quality.</w:t>
      </w:r>
    </w:p>
    <w:p w:rsidR="00F21141" w:rsidRPr="00C6331E" w:rsidRDefault="00F21141" w:rsidP="003C58BE">
      <w:pPr>
        <w:pStyle w:val="SingleTxtG"/>
      </w:pPr>
      <w:r w:rsidRPr="00C6331E">
        <w:t>95.</w:t>
      </w:r>
      <w:r w:rsidRPr="00C6331E">
        <w:tab/>
        <w:t>For</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officers</w:t>
      </w:r>
      <w:r w:rsidR="00C24685">
        <w:t xml:space="preserve"> </w:t>
      </w:r>
      <w:r w:rsidRPr="00C6331E">
        <w:t>and</w:t>
      </w:r>
      <w:r w:rsidR="00C24685">
        <w:t xml:space="preserve"> </w:t>
      </w:r>
      <w:r w:rsidRPr="00C6331E">
        <w:t>non-commissioned</w:t>
      </w:r>
      <w:r w:rsidR="00C24685">
        <w:t xml:space="preserve"> </w:t>
      </w:r>
      <w:r w:rsidRPr="00C6331E">
        <w:t>officers</w:t>
      </w:r>
      <w:r w:rsidR="00C24685">
        <w:t xml:space="preserve"> </w:t>
      </w:r>
      <w:r w:rsidRPr="00C6331E">
        <w:t>shall</w:t>
      </w:r>
      <w:r w:rsidR="00C24685">
        <w:t xml:space="preserve"> </w:t>
      </w:r>
      <w:r w:rsidRPr="00C6331E">
        <w:t>not</w:t>
      </w:r>
      <w:r w:rsidR="00C24685">
        <w:t xml:space="preserve"> </w:t>
      </w:r>
      <w:r w:rsidRPr="00C6331E">
        <w:t>use</w:t>
      </w:r>
      <w:r w:rsidR="00C24685">
        <w:t xml:space="preserve"> </w:t>
      </w:r>
      <w:r w:rsidRPr="00C6331E">
        <w:t>the</w:t>
      </w:r>
      <w:r w:rsidR="00C24685">
        <w:t xml:space="preserve"> </w:t>
      </w:r>
      <w:r w:rsidRPr="00C6331E">
        <w:t>public-security</w:t>
      </w:r>
      <w:r w:rsidR="00C24685">
        <w:t xml:space="preserve"> </w:t>
      </w:r>
      <w:r w:rsidRPr="00C6331E">
        <w:t>insignias,</w:t>
      </w:r>
      <w:r w:rsidR="00C24685">
        <w:t xml:space="preserve"> </w:t>
      </w:r>
      <w:r w:rsidRPr="00C6331E">
        <w:t>stripes</w:t>
      </w:r>
      <w:r w:rsidR="00C24685">
        <w:t xml:space="preserve"> </w:t>
      </w:r>
      <w:r w:rsidRPr="00C6331E">
        <w:t>and</w:t>
      </w:r>
      <w:r w:rsidR="00C24685">
        <w:t xml:space="preserve"> </w:t>
      </w:r>
      <w:r w:rsidRPr="00C6331E">
        <w:t>badges</w:t>
      </w:r>
      <w:r w:rsidR="00C24685">
        <w:t xml:space="preserve"> </w:t>
      </w:r>
      <w:r w:rsidRPr="00C6331E">
        <w:t>when</w:t>
      </w:r>
      <w:r w:rsidR="00C24685">
        <w:t xml:space="preserve"> </w:t>
      </w:r>
      <w:r w:rsidRPr="00C6331E">
        <w:t>criminal</w:t>
      </w:r>
      <w:r w:rsidR="00C24685">
        <w:t xml:space="preserve"> </w:t>
      </w:r>
      <w:r w:rsidRPr="00C6331E">
        <w:t>cases</w:t>
      </w:r>
      <w:r w:rsidR="00C24685">
        <w:t xml:space="preserve"> </w:t>
      </w:r>
      <w:r w:rsidRPr="00C6331E">
        <w:t>are</w:t>
      </w:r>
      <w:r w:rsidR="00C24685">
        <w:t xml:space="preserve"> </w:t>
      </w:r>
      <w:r w:rsidRPr="00C6331E">
        <w:t>instituted</w:t>
      </w:r>
      <w:r w:rsidR="00C24685">
        <w:t xml:space="preserve"> </w:t>
      </w:r>
      <w:r w:rsidRPr="00C6331E">
        <w:t>against</w:t>
      </w:r>
      <w:r w:rsidR="00C24685">
        <w:t xml:space="preserve"> </w:t>
      </w:r>
      <w:r w:rsidRPr="00C6331E">
        <w:t>them</w:t>
      </w:r>
      <w:r w:rsidR="00C24685">
        <w:t xml:space="preserve"> </w:t>
      </w:r>
      <w:r w:rsidRPr="00C6331E">
        <w:t>or</w:t>
      </w:r>
      <w:r w:rsidR="00C24685">
        <w:t xml:space="preserve"> </w:t>
      </w:r>
      <w:r w:rsidRPr="00C6331E">
        <w:t>they</w:t>
      </w:r>
      <w:r w:rsidR="00C24685">
        <w:t xml:space="preserve"> </w:t>
      </w:r>
      <w:r w:rsidRPr="00C6331E">
        <w:t>are</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00B44D3A">
        <w:t xml:space="preserve">(Article </w:t>
      </w:r>
      <w:r w:rsidRPr="00C6331E">
        <w:t>42</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p>
    <w:p w:rsidR="00F21141" w:rsidRPr="00C6331E" w:rsidRDefault="00F21141" w:rsidP="003C58BE">
      <w:pPr>
        <w:pStyle w:val="SingleTxtG"/>
      </w:pPr>
      <w:r w:rsidRPr="00C6331E">
        <w:t>96.</w:t>
      </w:r>
      <w:r w:rsidRPr="00C6331E">
        <w:tab/>
        <w:t>For</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Forces,</w:t>
      </w:r>
      <w:r w:rsidR="00C24685">
        <w:t xml:space="preserve"> </w:t>
      </w:r>
      <w:r w:rsidRPr="00C6331E">
        <w:t>officers</w:t>
      </w:r>
      <w:r w:rsidR="00C24685">
        <w:t xml:space="preserve"> </w:t>
      </w:r>
      <w:r w:rsidRPr="00C6331E">
        <w:t>shall</w:t>
      </w:r>
      <w:r w:rsidR="00C24685">
        <w:t xml:space="preserve"> </w:t>
      </w:r>
      <w:r w:rsidRPr="00C6331E">
        <w:t>temporarily</w:t>
      </w:r>
      <w:r w:rsidR="00C24685">
        <w:t xml:space="preserve"> </w:t>
      </w:r>
      <w:r w:rsidRPr="00C6331E">
        <w:t>not</w:t>
      </w:r>
      <w:r w:rsidR="00C24685">
        <w:t xml:space="preserve"> </w:t>
      </w:r>
      <w:r w:rsidRPr="00C6331E">
        <w:t>wear</w:t>
      </w:r>
      <w:r w:rsidR="00C24685">
        <w:t xml:space="preserve"> </w:t>
      </w:r>
      <w:r w:rsidRPr="00C6331E">
        <w:t>shoulder</w:t>
      </w:r>
      <w:r w:rsidR="00C24685">
        <w:t xml:space="preserve"> </w:t>
      </w:r>
      <w:r w:rsidRPr="00C6331E">
        <w:t>straps</w:t>
      </w:r>
      <w:r w:rsidR="00C24685">
        <w:t xml:space="preserve"> </w:t>
      </w:r>
      <w:r w:rsidRPr="00C6331E">
        <w:t>when</w:t>
      </w:r>
      <w:r w:rsidR="00C24685">
        <w:t xml:space="preserve"> </w:t>
      </w:r>
      <w:r w:rsidRPr="00C6331E">
        <w:t>being</w:t>
      </w:r>
      <w:r w:rsidR="00C24685">
        <w:t xml:space="preserve"> </w:t>
      </w:r>
      <w:r w:rsidRPr="00C6331E">
        <w:t>prosecuted,</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officers</w:t>
      </w:r>
      <w:r w:rsidR="00C24685">
        <w:t xml:space="preserve"> </w:t>
      </w:r>
      <w:r w:rsidRPr="00C6331E">
        <w:t>sentenced</w:t>
      </w:r>
      <w:r w:rsidR="00C24685">
        <w:t xml:space="preserve"> </w:t>
      </w:r>
      <w:r w:rsidRPr="00C6331E">
        <w:t>to</w:t>
      </w:r>
      <w:r w:rsidR="00C24685">
        <w:t xml:space="preserve"> </w:t>
      </w:r>
      <w:r w:rsidRPr="00C6331E">
        <w:t>imprisonment</w:t>
      </w:r>
      <w:r w:rsidR="00C24685">
        <w:t xml:space="preserve"> </w:t>
      </w:r>
      <w:r w:rsidRPr="00C6331E">
        <w:t>shall</w:t>
      </w:r>
      <w:r w:rsidR="00C24685">
        <w:t xml:space="preserve"> </w:t>
      </w:r>
      <w:r w:rsidRPr="00C6331E">
        <w:t>be</w:t>
      </w:r>
      <w:r w:rsidR="00C24685">
        <w:t xml:space="preserve"> </w:t>
      </w:r>
      <w:r w:rsidRPr="00C6331E">
        <w:t>automatically</w:t>
      </w:r>
      <w:r w:rsidR="00C24685">
        <w:t xml:space="preserve"> </w:t>
      </w:r>
      <w:r w:rsidRPr="00C6331E">
        <w:t>stripped</w:t>
      </w:r>
      <w:r w:rsidR="00C24685">
        <w:t xml:space="preserve"> </w:t>
      </w:r>
      <w:r w:rsidRPr="00C6331E">
        <w:t>of</w:t>
      </w:r>
      <w:r w:rsidR="00C24685">
        <w:t xml:space="preserve"> </w:t>
      </w:r>
      <w:r w:rsidRPr="00C6331E">
        <w:t>their</w:t>
      </w:r>
      <w:r w:rsidR="00C24685">
        <w:t xml:space="preserve"> </w:t>
      </w:r>
      <w:r w:rsidRPr="00C6331E">
        <w:t>army</w:t>
      </w:r>
      <w:r w:rsidR="00C24685">
        <w:t xml:space="preserve"> </w:t>
      </w:r>
      <w:r w:rsidRPr="00C6331E">
        <w:t>ranks</w:t>
      </w:r>
      <w:r w:rsidR="00C24685">
        <w:t xml:space="preserve"> </w:t>
      </w:r>
      <w:r w:rsidRPr="00C6331E">
        <w:t>when</w:t>
      </w:r>
      <w:r w:rsidR="00C24685">
        <w:t xml:space="preserve"> </w:t>
      </w:r>
      <w:r w:rsidRPr="00C6331E">
        <w:t>the</w:t>
      </w:r>
      <w:r w:rsidR="00C24685">
        <w:t xml:space="preserve"> </w:t>
      </w:r>
      <w:r w:rsidRPr="00C6331E">
        <w:t>judgments</w:t>
      </w:r>
      <w:r w:rsidR="00C24685">
        <w:t xml:space="preserve"> </w:t>
      </w:r>
      <w:r w:rsidRPr="00C6331E">
        <w:t>take</w:t>
      </w:r>
      <w:r w:rsidR="00C24685">
        <w:t xml:space="preserve"> </w:t>
      </w:r>
      <w:r w:rsidRPr="00C6331E">
        <w:t>legal</w:t>
      </w:r>
      <w:r w:rsidR="00C24685">
        <w:t xml:space="preserve"> </w:t>
      </w:r>
      <w:r w:rsidRPr="00C6331E">
        <w:t>effect</w:t>
      </w:r>
      <w:r w:rsidR="00C24685">
        <w:t xml:space="preserve"> </w:t>
      </w:r>
      <w:r w:rsidRPr="00C6331E">
        <w:t>(Art</w:t>
      </w:r>
      <w:r w:rsidR="00B44D3A">
        <w:t xml:space="preserve">icle </w:t>
      </w:r>
      <w:r w:rsidRPr="00C6331E">
        <w:t>49</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2008</w:t>
      </w:r>
      <w:r w:rsidR="00C24685">
        <w:t xml:space="preserve"> </w:t>
      </w:r>
      <w:r w:rsidRPr="00C6331E">
        <w:t>and</w:t>
      </w:r>
      <w:r w:rsidR="00C24685">
        <w:t xml:space="preserve"> </w:t>
      </w:r>
      <w:r w:rsidRPr="00C6331E">
        <w:t>2014).</w:t>
      </w:r>
    </w:p>
    <w:p w:rsidR="00F21141" w:rsidRPr="00C6331E" w:rsidRDefault="00F21141" w:rsidP="003C58BE">
      <w:pPr>
        <w:pStyle w:val="SingleTxtG"/>
      </w:pPr>
      <w:r w:rsidRPr="00C6331E">
        <w:t>97.</w:t>
      </w:r>
      <w:r w:rsidRPr="00C6331E">
        <w:tab/>
        <w:t>For</w:t>
      </w:r>
      <w:r w:rsidR="00C24685">
        <w:t xml:space="preserve"> </w:t>
      </w:r>
      <w:r w:rsidRPr="00C6331E">
        <w:t>officers</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other</w:t>
      </w:r>
      <w:r w:rsidR="00C24685">
        <w:t xml:space="preserve"> </w:t>
      </w:r>
      <w:r w:rsidRPr="00C6331E">
        <w:t>employees</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perform</w:t>
      </w:r>
      <w:r w:rsidR="00C24685">
        <w:t xml:space="preserve"> </w:t>
      </w:r>
      <w:r w:rsidRPr="00C6331E">
        <w:t>their</w:t>
      </w:r>
      <w:r w:rsidR="00C24685">
        <w:t xml:space="preserve"> </w:t>
      </w:r>
      <w:r w:rsidRPr="00C6331E">
        <w:t>duties,</w:t>
      </w:r>
      <w:r w:rsidR="00C24685">
        <w:t xml:space="preserve"> </w:t>
      </w:r>
      <w:r w:rsidRPr="00C6331E">
        <w:t>exercise</w:t>
      </w:r>
      <w:r w:rsidR="00C24685">
        <w:t xml:space="preserve"> </w:t>
      </w:r>
      <w:r w:rsidRPr="00C6331E">
        <w:t>their</w:t>
      </w:r>
      <w:r w:rsidR="00C24685">
        <w:t xml:space="preserve"> </w:t>
      </w:r>
      <w:r w:rsidRPr="00C6331E">
        <w:t>powers</w:t>
      </w:r>
      <w:r w:rsidR="00C24685">
        <w:t xml:space="preserve"> </w:t>
      </w:r>
      <w:r w:rsidRPr="00C6331E">
        <w:t>and</w:t>
      </w:r>
      <w:r w:rsidR="00C24685">
        <w:t xml:space="preserve"> </w:t>
      </w:r>
      <w:r w:rsidRPr="00C6331E">
        <w:t>be</w:t>
      </w:r>
      <w:r w:rsidR="00C24685">
        <w:t xml:space="preserve"> </w:t>
      </w:r>
      <w:r w:rsidRPr="00C6331E">
        <w:t>held</w:t>
      </w:r>
      <w:r w:rsidR="00C24685">
        <w:t xml:space="preserve"> </w:t>
      </w:r>
      <w:r w:rsidRPr="00C6331E">
        <w:t>responsible</w:t>
      </w:r>
      <w:r w:rsidR="00C24685">
        <w:t xml:space="preserve"> </w:t>
      </w:r>
      <w:r w:rsidRPr="00C6331E">
        <w:t>before</w:t>
      </w:r>
      <w:r w:rsidR="00C24685">
        <w:t xml:space="preserve"> </w:t>
      </w:r>
      <w:r w:rsidRPr="00C6331E">
        <w:t>law</w:t>
      </w:r>
      <w:r w:rsidR="00C24685">
        <w:t xml:space="preserve"> </w:t>
      </w:r>
      <w:r w:rsidRPr="00C6331E">
        <w:t>for</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00B44D3A">
        <w:t xml:space="preserve">(Article </w:t>
      </w:r>
      <w:r w:rsidRPr="00C6331E">
        <w:t>59</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Procurators</w:t>
      </w:r>
      <w:r w:rsidR="00C24685">
        <w:t xml:space="preserve"> </w:t>
      </w:r>
      <w:r w:rsidRPr="00C6331E">
        <w:t>shall</w:t>
      </w:r>
      <w:r w:rsidR="00C24685">
        <w:t xml:space="preserve"> </w:t>
      </w:r>
      <w:r w:rsidRPr="00C6331E">
        <w:t>be</w:t>
      </w:r>
      <w:r w:rsidR="00C24685">
        <w:t xml:space="preserve"> </w:t>
      </w:r>
      <w:r w:rsidRPr="00C6331E">
        <w:t>automatically</w:t>
      </w:r>
      <w:r w:rsidR="00C24685">
        <w:t xml:space="preserve"> </w:t>
      </w:r>
      <w:r w:rsidRPr="00C6331E">
        <w:t>dismissed</w:t>
      </w:r>
      <w:r w:rsidR="00C24685">
        <w:t xml:space="preserve"> </w:t>
      </w:r>
      <w:r w:rsidRPr="00C6331E">
        <w:t>when</w:t>
      </w:r>
      <w:r w:rsidR="00C24685">
        <w:t xml:space="preserve"> </w:t>
      </w:r>
      <w:r w:rsidRPr="00C6331E">
        <w:t>they</w:t>
      </w:r>
      <w:r w:rsidR="00C24685">
        <w:t xml:space="preserve"> </w:t>
      </w:r>
      <w:r w:rsidRPr="00C6331E">
        <w:t>are</w:t>
      </w:r>
      <w:r w:rsidR="00C24685">
        <w:t xml:space="preserve"> </w:t>
      </w:r>
      <w:r w:rsidRPr="00C6331E">
        <w:t>convicted</w:t>
      </w:r>
      <w:r w:rsidR="00C24685">
        <w:t xml:space="preserve"> </w:t>
      </w:r>
      <w:r w:rsidRPr="00C6331E">
        <w:t>by</w:t>
      </w:r>
      <w:r w:rsidR="00C24685">
        <w:t xml:space="preserve"> </w:t>
      </w:r>
      <w:r w:rsidRPr="00C6331E">
        <w:t>a</w:t>
      </w:r>
      <w:r w:rsidR="00C24685">
        <w:t xml:space="preserve"> </w:t>
      </w:r>
      <w:r w:rsidRPr="00C6331E">
        <w:t>court</w:t>
      </w:r>
      <w:r w:rsidR="00C24685">
        <w:t xml:space="preserve"> </w:t>
      </w:r>
      <w:r w:rsidRPr="00C6331E">
        <w:t>under</w:t>
      </w:r>
      <w:r w:rsidR="00C24685">
        <w:t xml:space="preserve"> </w:t>
      </w:r>
      <w:r w:rsidRPr="00C6331E">
        <w:t>legally</w:t>
      </w:r>
      <w:r w:rsidR="00C24685">
        <w:t xml:space="preserve"> </w:t>
      </w:r>
      <w:r w:rsidRPr="00C6331E">
        <w:t>effective</w:t>
      </w:r>
      <w:r w:rsidR="00C24685">
        <w:t xml:space="preserve"> </w:t>
      </w:r>
      <w:r w:rsidRPr="00C6331E">
        <w:t>judgments.</w:t>
      </w:r>
      <w:r w:rsidR="00C24685">
        <w:t xml:space="preserve"> </w:t>
      </w:r>
      <w:r w:rsidRPr="00C6331E">
        <w:t>Besides,</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seriousness</w:t>
      </w:r>
      <w:r w:rsidR="00C24685">
        <w:t xml:space="preserve"> </w:t>
      </w:r>
      <w:r w:rsidRPr="00C6331E">
        <w:t>of</w:t>
      </w:r>
      <w:r w:rsidR="00C24685">
        <w:t xml:space="preserve"> </w:t>
      </w:r>
      <w:r w:rsidRPr="00C6331E">
        <w:t>violations,</w:t>
      </w:r>
      <w:r w:rsidR="00C24685">
        <w:t xml:space="preserve"> </w:t>
      </w:r>
      <w:r w:rsidRPr="00C6331E">
        <w:t>procurators</w:t>
      </w:r>
      <w:r w:rsidR="00C24685">
        <w:t xml:space="preserve"> </w:t>
      </w:r>
      <w:r w:rsidRPr="00C6331E">
        <w:t>may</w:t>
      </w:r>
      <w:r w:rsidR="00C24685">
        <w:t xml:space="preserve"> </w:t>
      </w:r>
      <w:r w:rsidRPr="00C6331E">
        <w:t>be</w:t>
      </w:r>
      <w:r w:rsidR="00C24685">
        <w:t xml:space="preserve"> </w:t>
      </w:r>
      <w:r w:rsidRPr="00C6331E">
        <w:t>dismissed</w:t>
      </w:r>
      <w:r w:rsidR="00C24685">
        <w:t xml:space="preserve"> </w:t>
      </w:r>
      <w:r w:rsidRPr="00C6331E">
        <w:t>in</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following</w:t>
      </w:r>
      <w:r w:rsidR="00C24685">
        <w:t xml:space="preserve"> </w:t>
      </w:r>
      <w:r w:rsidRPr="00C6331E">
        <w:t>cases:</w:t>
      </w:r>
      <w:r w:rsidR="00C24685">
        <w:t xml:space="preserve"> </w:t>
      </w:r>
      <w:r w:rsidRPr="00C6331E">
        <w:t>committing</w:t>
      </w:r>
      <w:r w:rsidR="00C24685">
        <w:t xml:space="preserve"> </w:t>
      </w:r>
      <w:r w:rsidRPr="00C6331E">
        <w:t>a</w:t>
      </w:r>
      <w:r w:rsidR="00C24685">
        <w:t xml:space="preserve"> </w:t>
      </w:r>
      <w:r w:rsidRPr="00C6331E">
        <w:t>violation</w:t>
      </w:r>
      <w:r w:rsidR="00C24685">
        <w:t xml:space="preserve"> </w:t>
      </w:r>
      <w:r w:rsidRPr="00C6331E">
        <w:t>in</w:t>
      </w:r>
      <w:r w:rsidR="00C24685">
        <w:t xml:space="preserve"> </w:t>
      </w:r>
      <w:r w:rsidRPr="00C6331E">
        <w:t>exercising</w:t>
      </w:r>
      <w:r w:rsidR="00C24685">
        <w:t xml:space="preserve"> </w:t>
      </w:r>
      <w:r w:rsidRPr="00C6331E">
        <w:t>the</w:t>
      </w:r>
      <w:r w:rsidR="00C24685">
        <w:t xml:space="preserve"> </w:t>
      </w:r>
      <w:r w:rsidRPr="00C6331E">
        <w:t>power</w:t>
      </w:r>
      <w:r w:rsidR="00C24685">
        <w:t xml:space="preserve"> </w:t>
      </w:r>
      <w:r w:rsidRPr="00C6331E">
        <w:t>to</w:t>
      </w:r>
      <w:r w:rsidR="00C24685">
        <w:t xml:space="preserve"> </w:t>
      </w:r>
      <w:r w:rsidRPr="00C6331E">
        <w:t>prosecute</w:t>
      </w:r>
      <w:r w:rsidR="00C24685">
        <w:t xml:space="preserve"> </w:t>
      </w:r>
      <w:r w:rsidRPr="00C6331E">
        <w:t>and</w:t>
      </w:r>
      <w:r w:rsidR="00C24685">
        <w:t xml:space="preserve"> </w:t>
      </w:r>
      <w:r w:rsidRPr="00C6331E">
        <w:t>supervise</w:t>
      </w:r>
      <w:r w:rsidR="00C24685">
        <w:t xml:space="preserve"> </w:t>
      </w:r>
      <w:r w:rsidRPr="00C6331E">
        <w:t>judicial</w:t>
      </w:r>
      <w:r w:rsidR="00C24685">
        <w:t xml:space="preserve"> </w:t>
      </w:r>
      <w:r w:rsidRPr="00C6331E">
        <w:t>activities;</w:t>
      </w:r>
      <w:r w:rsidR="00C24685">
        <w:t xml:space="preserve"> </w:t>
      </w:r>
      <w:r w:rsidRPr="00C6331E">
        <w:t>violating</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Article</w:t>
      </w:r>
      <w:r w:rsidR="00C24685">
        <w:t xml:space="preserve"> </w:t>
      </w:r>
      <w:r w:rsidRPr="00C6331E">
        <w:t>84</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violation</w:t>
      </w:r>
      <w:r w:rsidR="00C24685">
        <w:t xml:space="preserve"> </w:t>
      </w:r>
      <w:r w:rsidRPr="00C6331E">
        <w:t>of</w:t>
      </w:r>
      <w:r w:rsidR="00C24685">
        <w:t xml:space="preserve"> </w:t>
      </w:r>
      <w:r w:rsidRPr="00C6331E">
        <w:t>ethical</w:t>
      </w:r>
      <w:r w:rsidR="00C24685">
        <w:t xml:space="preserve"> </w:t>
      </w:r>
      <w:r w:rsidRPr="00C6331E">
        <w:t>qualities;</w:t>
      </w:r>
      <w:r w:rsidR="00C24685">
        <w:t xml:space="preserve"> </w:t>
      </w:r>
      <w:r w:rsidRPr="00C6331E">
        <w:t>committing</w:t>
      </w:r>
      <w:r w:rsidR="00C24685">
        <w:t xml:space="preserve"> </w:t>
      </w:r>
      <w:r w:rsidRPr="00C6331E">
        <w:t>another</w:t>
      </w:r>
      <w:r w:rsidR="00C24685">
        <w:t xml:space="preserve"> </w:t>
      </w:r>
      <w:r w:rsidRPr="00C6331E">
        <w:t>illegal</w:t>
      </w:r>
      <w:r w:rsidR="00C24685">
        <w:t xml:space="preserve"> </w:t>
      </w:r>
      <w:r w:rsidRPr="00C6331E">
        <w:t>act.</w:t>
      </w:r>
    </w:p>
    <w:p w:rsidR="00F21141" w:rsidRPr="00C6331E" w:rsidRDefault="00F21141" w:rsidP="003C58BE">
      <w:pPr>
        <w:pStyle w:val="SingleTxtG"/>
      </w:pPr>
      <w:r w:rsidRPr="00C6331E">
        <w:t>98.</w:t>
      </w:r>
      <w:r w:rsidRPr="00C6331E">
        <w:tab/>
        <w:t>For</w:t>
      </w:r>
      <w:r w:rsidR="00C24685">
        <w:t xml:space="preserve"> </w:t>
      </w:r>
      <w:r w:rsidRPr="00C6331E">
        <w:t>judges:</w:t>
      </w:r>
      <w:r w:rsidR="00C24685">
        <w:t xml:space="preserve"> </w:t>
      </w:r>
      <w:r w:rsidRPr="00C6331E">
        <w:t>Judges</w:t>
      </w:r>
      <w:r w:rsidR="00C24685">
        <w:t xml:space="preserve"> </w:t>
      </w:r>
      <w:r w:rsidRPr="00C6331E">
        <w:t>shall</w:t>
      </w:r>
      <w:r w:rsidR="00C24685">
        <w:t xml:space="preserve"> </w:t>
      </w:r>
      <w:r w:rsidRPr="00C6331E">
        <w:t>take</w:t>
      </w:r>
      <w:r w:rsidR="00C24685">
        <w:t xml:space="preserve"> </w:t>
      </w:r>
      <w:r w:rsidRPr="00C6331E">
        <w:t>responsibility</w:t>
      </w:r>
      <w:r w:rsidR="00C24685">
        <w:t xml:space="preserve"> </w:t>
      </w:r>
      <w:r w:rsidRPr="00C6331E">
        <w:t>before</w:t>
      </w:r>
      <w:r w:rsidR="00C24685">
        <w:t xml:space="preserve"> </w:t>
      </w:r>
      <w:r w:rsidRPr="00C6331E">
        <w:t>law</w:t>
      </w:r>
      <w:r w:rsidR="00C24685">
        <w:t xml:space="preserve"> </w:t>
      </w:r>
      <w:r w:rsidRPr="00C6331E">
        <w:t>for</w:t>
      </w:r>
      <w:r w:rsidR="00C24685">
        <w:t xml:space="preserve"> </w:t>
      </w:r>
      <w:r w:rsidRPr="00C6331E">
        <w:t>their</w:t>
      </w:r>
      <w:r w:rsidR="00C24685">
        <w:t xml:space="preserve"> </w:t>
      </w:r>
      <w:r w:rsidRPr="00C6331E">
        <w:t>performance</w:t>
      </w:r>
      <w:r w:rsidR="00C24685">
        <w:t xml:space="preserve"> </w:t>
      </w:r>
      <w:r w:rsidRPr="00C6331E">
        <w:t>of</w:t>
      </w:r>
      <w:r w:rsidR="00C24685">
        <w:t xml:space="preserve"> </w:t>
      </w:r>
      <w:r w:rsidRPr="00C6331E">
        <w:t>duties,</w:t>
      </w:r>
      <w:r w:rsidR="00C24685">
        <w:t xml:space="preserve"> </w:t>
      </w:r>
      <w:r w:rsidRPr="00C6331E">
        <w:t>powers</w:t>
      </w:r>
      <w:r w:rsidR="00C24685">
        <w:t xml:space="preserve"> </w:t>
      </w:r>
      <w:r w:rsidRPr="00C6331E">
        <w:t>and</w:t>
      </w:r>
      <w:r w:rsidR="00C24685">
        <w:t xml:space="preserve"> </w:t>
      </w:r>
      <w:r w:rsidRPr="00C6331E">
        <w:t>decisions.</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seriousness</w:t>
      </w:r>
      <w:r w:rsidR="00C24685">
        <w:t xml:space="preserve"> </w:t>
      </w:r>
      <w:r w:rsidRPr="00C6331E">
        <w:t>of</w:t>
      </w:r>
      <w:r w:rsidR="00C24685">
        <w:t xml:space="preserve"> </w:t>
      </w:r>
      <w:r w:rsidRPr="00C6331E">
        <w:t>violations,</w:t>
      </w:r>
      <w:r w:rsidR="00C24685">
        <w:t xml:space="preserve"> </w:t>
      </w:r>
      <w:r w:rsidRPr="00C6331E">
        <w:t>judges</w:t>
      </w:r>
      <w:r w:rsidR="00C24685">
        <w:t xml:space="preserve"> </w:t>
      </w:r>
      <w:r w:rsidRPr="00C6331E">
        <w:t>committing</w:t>
      </w:r>
      <w:r w:rsidR="00C24685">
        <w:t xml:space="preserve"> </w:t>
      </w:r>
      <w:r w:rsidRPr="00C6331E">
        <w:t>illegal</w:t>
      </w:r>
      <w:r w:rsidR="00C24685">
        <w:t xml:space="preserve"> </w:t>
      </w:r>
      <w:r w:rsidRPr="00C6331E">
        <w:t>acts</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discipline</w:t>
      </w:r>
      <w:r w:rsidR="00C24685">
        <w:t xml:space="preserve"> </w:t>
      </w:r>
      <w:r w:rsidRPr="00C6331E">
        <w:t>measures</w:t>
      </w:r>
      <w:r w:rsidR="00C24685">
        <w:t xml:space="preserve"> </w:t>
      </w:r>
      <w:r w:rsidRPr="00C6331E">
        <w:t>or</w:t>
      </w:r>
      <w:r w:rsidR="00C24685">
        <w:t xml:space="preserve"> </w:t>
      </w:r>
      <w:r w:rsidRPr="00C6331E">
        <w:t>prosecuted</w:t>
      </w:r>
      <w:r w:rsidR="00C24685">
        <w:t xml:space="preserve"> </w:t>
      </w:r>
      <w:r w:rsidRPr="00C6331E">
        <w:t>under</w:t>
      </w:r>
      <w:r w:rsidR="00C24685">
        <w:t xml:space="preserve"> </w:t>
      </w:r>
      <w:r w:rsidRPr="00C6331E">
        <w:t>provisions</w:t>
      </w:r>
      <w:r w:rsidR="00C24685">
        <w:t xml:space="preserve"> </w:t>
      </w:r>
      <w:r w:rsidRPr="00C6331E">
        <w:t>of</w:t>
      </w:r>
      <w:r w:rsidR="00C24685">
        <w:t xml:space="preserve"> </w:t>
      </w:r>
      <w:r w:rsidRPr="00C6331E">
        <w:t>law</w:t>
      </w:r>
      <w:r w:rsidR="00C24685">
        <w:t xml:space="preserve"> </w:t>
      </w:r>
      <w:r w:rsidR="00B44D3A">
        <w:t xml:space="preserve">(Article </w:t>
      </w:r>
      <w:r w:rsidRPr="00C6331E">
        <w:t>77</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Judges</w:t>
      </w:r>
      <w:r w:rsidR="00C24685">
        <w:t xml:space="preserve"> </w:t>
      </w:r>
      <w:r w:rsidRPr="00C6331E">
        <w:t>shall</w:t>
      </w:r>
      <w:r w:rsidR="00C24685">
        <w:t xml:space="preserve"> </w:t>
      </w:r>
      <w:r w:rsidRPr="00C6331E">
        <w:t>be</w:t>
      </w:r>
      <w:r w:rsidR="00C24685">
        <w:t xml:space="preserve"> </w:t>
      </w:r>
      <w:r w:rsidRPr="00C6331E">
        <w:t>automatically</w:t>
      </w:r>
      <w:r w:rsidR="00C24685">
        <w:t xml:space="preserve"> </w:t>
      </w:r>
      <w:r w:rsidRPr="00C6331E">
        <w:t>dismissed</w:t>
      </w:r>
      <w:r w:rsidR="00C24685">
        <w:t xml:space="preserve"> </w:t>
      </w:r>
      <w:r w:rsidRPr="00C6331E">
        <w:t>when</w:t>
      </w:r>
      <w:r w:rsidR="00C24685">
        <w:t xml:space="preserve"> </w:t>
      </w:r>
      <w:r w:rsidRPr="00C6331E">
        <w:t>they</w:t>
      </w:r>
      <w:r w:rsidR="00C24685">
        <w:t xml:space="preserve"> </w:t>
      </w:r>
      <w:r w:rsidRPr="00C6331E">
        <w:t>are</w:t>
      </w:r>
      <w:r w:rsidR="00C24685">
        <w:t xml:space="preserve"> </w:t>
      </w:r>
      <w:r w:rsidRPr="00C6331E">
        <w:t>convicted</w:t>
      </w:r>
      <w:r w:rsidR="00C24685">
        <w:t xml:space="preserve"> </w:t>
      </w:r>
      <w:r w:rsidRPr="00C6331E">
        <w:t>by</w:t>
      </w:r>
      <w:r w:rsidR="00C24685">
        <w:t xml:space="preserve"> </w:t>
      </w:r>
      <w:r w:rsidRPr="00C6331E">
        <w:t>a</w:t>
      </w:r>
      <w:r w:rsidR="00C24685">
        <w:t xml:space="preserve"> </w:t>
      </w:r>
      <w:r w:rsidRPr="00C6331E">
        <w:t>court</w:t>
      </w:r>
      <w:r w:rsidR="00C24685">
        <w:t xml:space="preserve"> </w:t>
      </w:r>
      <w:r w:rsidRPr="00C6331E">
        <w:t>under</w:t>
      </w:r>
      <w:r w:rsidR="00C24685">
        <w:t xml:space="preserve"> </w:t>
      </w:r>
      <w:r w:rsidRPr="00C6331E">
        <w:t>legally</w:t>
      </w:r>
      <w:r w:rsidR="00C24685">
        <w:t xml:space="preserve"> </w:t>
      </w:r>
      <w:r w:rsidRPr="00C6331E">
        <w:t>effective</w:t>
      </w:r>
      <w:r w:rsidR="00C24685">
        <w:t xml:space="preserve"> </w:t>
      </w:r>
      <w:r w:rsidRPr="00C6331E">
        <w:t>sentences.</w:t>
      </w:r>
      <w:r w:rsidR="00C24685">
        <w:t xml:space="preserve"> </w:t>
      </w:r>
      <w:r w:rsidRPr="00C6331E">
        <w:t>Besides,</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seriousness</w:t>
      </w:r>
      <w:r w:rsidR="00C24685">
        <w:t xml:space="preserve"> </w:t>
      </w:r>
      <w:r w:rsidRPr="00C6331E">
        <w:t>of</w:t>
      </w:r>
      <w:r w:rsidR="00C24685">
        <w:t xml:space="preserve"> </w:t>
      </w:r>
      <w:r w:rsidRPr="00C6331E">
        <w:t>their</w:t>
      </w:r>
      <w:r w:rsidR="00C24685">
        <w:t xml:space="preserve"> </w:t>
      </w:r>
      <w:r w:rsidRPr="00C6331E">
        <w:t>violations,</w:t>
      </w:r>
      <w:r w:rsidR="00C24685">
        <w:t xml:space="preserve"> </w:t>
      </w:r>
      <w:r w:rsidRPr="00C6331E">
        <w:t>judges</w:t>
      </w:r>
      <w:r w:rsidR="00C24685">
        <w:t xml:space="preserve"> </w:t>
      </w:r>
      <w:r w:rsidRPr="00C6331E">
        <w:t>may</w:t>
      </w:r>
      <w:r w:rsidR="00C24685">
        <w:t xml:space="preserve"> </w:t>
      </w:r>
      <w:r w:rsidRPr="00C6331E">
        <w:t>be</w:t>
      </w:r>
      <w:r w:rsidR="00C24685">
        <w:t xml:space="preserve"> </w:t>
      </w:r>
      <w:r w:rsidRPr="00C6331E">
        <w:t>dismissed</w:t>
      </w:r>
      <w:r w:rsidR="00C24685">
        <w:t xml:space="preserve"> </w:t>
      </w:r>
      <w:r w:rsidRPr="00C6331E">
        <w:t>when:</w:t>
      </w:r>
      <w:r w:rsidR="00C24685">
        <w:t xml:space="preserve"> </w:t>
      </w:r>
      <w:r w:rsidRPr="00C6331E">
        <w:t>committing</w:t>
      </w:r>
      <w:r w:rsidR="00C24685">
        <w:t xml:space="preserve"> </w:t>
      </w:r>
      <w:r w:rsidRPr="00C6331E">
        <w:t>a</w:t>
      </w:r>
      <w:r w:rsidR="00C24685">
        <w:t xml:space="preserve"> </w:t>
      </w:r>
      <w:r w:rsidRPr="00C6331E">
        <w:t>violation</w:t>
      </w:r>
      <w:r w:rsidR="00C24685">
        <w:t xml:space="preserve"> </w:t>
      </w:r>
      <w:r w:rsidRPr="00C6331E">
        <w:t>in</w:t>
      </w:r>
      <w:r w:rsidR="00C24685">
        <w:t xml:space="preserve"> </w:t>
      </w:r>
      <w:r w:rsidRPr="00C6331E">
        <w:t>the</w:t>
      </w:r>
      <w:r w:rsidR="00C24685">
        <w:t xml:space="preserve"> </w:t>
      </w:r>
      <w:r w:rsidRPr="00C6331E">
        <w:t>adjudication</w:t>
      </w:r>
      <w:r w:rsidR="00C24685">
        <w:t xml:space="preserve"> </w:t>
      </w:r>
      <w:r w:rsidRPr="00C6331E">
        <w:t>or</w:t>
      </w:r>
      <w:r w:rsidR="00C24685">
        <w:t xml:space="preserve"> </w:t>
      </w:r>
      <w:r w:rsidRPr="00C6331E">
        <w:t>when</w:t>
      </w:r>
      <w:r w:rsidR="00C24685">
        <w:t xml:space="preserve"> </w:t>
      </w:r>
      <w:r w:rsidRPr="00C6331E">
        <w:t>addressing</w:t>
      </w:r>
      <w:r w:rsidR="00C24685">
        <w:t xml:space="preserve"> </w:t>
      </w:r>
      <w:r w:rsidRPr="00C6331E">
        <w:t>matters</w:t>
      </w:r>
      <w:r w:rsidR="00C24685">
        <w:t xml:space="preserve"> </w:t>
      </w:r>
      <w:r w:rsidRPr="00C6331E">
        <w:t>under</w:t>
      </w:r>
      <w:r w:rsidR="00C24685">
        <w:t xml:space="preserve"> </w:t>
      </w:r>
      <w:r w:rsidRPr="00C6331E">
        <w:t>the</w:t>
      </w:r>
      <w:r w:rsidR="00C24685">
        <w:t xml:space="preserve"> </w:t>
      </w:r>
      <w:r w:rsidRPr="00C6331E">
        <w:t>jurisdiction</w:t>
      </w:r>
      <w:r w:rsidR="00C24685">
        <w:t xml:space="preserve"> </w:t>
      </w:r>
      <w:r w:rsidRPr="00C6331E">
        <w:t>of</w:t>
      </w:r>
      <w:r w:rsidR="00C24685">
        <w:t xml:space="preserve"> </w:t>
      </w:r>
      <w:r w:rsidRPr="00C6331E">
        <w:t>their</w:t>
      </w:r>
      <w:r w:rsidR="00C24685">
        <w:t xml:space="preserve"> </w:t>
      </w:r>
      <w:r w:rsidRPr="00C6331E">
        <w:t>court;</w:t>
      </w:r>
      <w:r w:rsidR="00C24685">
        <w:t xml:space="preserve"> </w:t>
      </w:r>
      <w:r w:rsidRPr="00C6331E">
        <w:t>violating</w:t>
      </w:r>
      <w:r w:rsidR="00C24685">
        <w:t xml:space="preserve"> </w:t>
      </w:r>
      <w:r w:rsidRPr="00C6331E">
        <w:t>the</w:t>
      </w:r>
      <w:r w:rsidR="00C24685">
        <w:t xml:space="preserve"> </w:t>
      </w:r>
      <w:r w:rsidRPr="00C6331E">
        <w:t>provisions</w:t>
      </w:r>
      <w:r w:rsidR="00C24685">
        <w:t xml:space="preserve"> </w:t>
      </w:r>
      <w:r w:rsidRPr="00C6331E">
        <w:t>on</w:t>
      </w:r>
      <w:bookmarkStart w:id="5" w:name="dieu_77_name"/>
      <w:r w:rsidR="00C24685">
        <w:t xml:space="preserve"> </w:t>
      </w:r>
      <w:r w:rsidRPr="00C6331E">
        <w:t>prohibited</w:t>
      </w:r>
      <w:r w:rsidR="00C24685">
        <w:t xml:space="preserve"> </w:t>
      </w:r>
      <w:r w:rsidRPr="00C6331E">
        <w:t>acts</w:t>
      </w:r>
      <w:r w:rsidR="00C24685">
        <w:t xml:space="preserve"> </w:t>
      </w:r>
      <w:r w:rsidRPr="00C6331E">
        <w:t>of</w:t>
      </w:r>
      <w:r w:rsidR="00C24685">
        <w:t xml:space="preserve"> </w:t>
      </w:r>
      <w:r w:rsidRPr="00C6331E">
        <w:t>judges</w:t>
      </w:r>
      <w:bookmarkEnd w:id="5"/>
      <w:r w:rsidR="00C24685">
        <w:t xml:space="preserve"> </w:t>
      </w:r>
      <w:r w:rsidRPr="00C6331E">
        <w:t>in</w:t>
      </w:r>
      <w:r w:rsidR="00C24685">
        <w:t xml:space="preserve"> </w:t>
      </w:r>
      <w:r w:rsidRPr="00C6331E">
        <w:t>Article</w:t>
      </w:r>
      <w:r w:rsidR="00C24685">
        <w:t xml:space="preserve"> </w:t>
      </w:r>
      <w:r w:rsidRPr="00C6331E">
        <w:t>77</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violating</w:t>
      </w:r>
      <w:r w:rsidR="00C24685">
        <w:t xml:space="preserve"> </w:t>
      </w:r>
      <w:r w:rsidRPr="00C6331E">
        <w:t>ethical</w:t>
      </w:r>
      <w:r w:rsidR="00C24685">
        <w:t xml:space="preserve"> </w:t>
      </w:r>
      <w:r w:rsidRPr="00C6331E">
        <w:t>qualities;</w:t>
      </w:r>
      <w:r w:rsidR="00C24685">
        <w:t xml:space="preserve"> </w:t>
      </w:r>
      <w:r w:rsidRPr="00C6331E">
        <w:t>violating</w:t>
      </w:r>
      <w:r w:rsidR="00C24685">
        <w:t xml:space="preserve"> </w:t>
      </w:r>
      <w:r w:rsidRPr="00C6331E">
        <w:t>the</w:t>
      </w:r>
      <w:r w:rsidR="00C24685">
        <w:t xml:space="preserve"> </w:t>
      </w:r>
      <w:r w:rsidRPr="00C6331E">
        <w:t>professional</w:t>
      </w:r>
      <w:r w:rsidR="00C24685">
        <w:t xml:space="preserve"> </w:t>
      </w:r>
      <w:r w:rsidRPr="00C6331E">
        <w:t>code</w:t>
      </w:r>
      <w:r w:rsidR="00C24685">
        <w:t xml:space="preserve"> </w:t>
      </w:r>
      <w:r w:rsidRPr="00C6331E">
        <w:t>of</w:t>
      </w:r>
      <w:r w:rsidR="00C24685">
        <w:t xml:space="preserve"> </w:t>
      </w:r>
      <w:r w:rsidRPr="00C6331E">
        <w:t>conduct</w:t>
      </w:r>
      <w:r w:rsidR="00C24685">
        <w:t xml:space="preserve"> </w:t>
      </w:r>
      <w:r w:rsidRPr="00C6331E">
        <w:t>and</w:t>
      </w:r>
      <w:r w:rsidR="00C24685">
        <w:t xml:space="preserve"> </w:t>
      </w:r>
      <w:r w:rsidRPr="00C6331E">
        <w:t>ethics</w:t>
      </w:r>
      <w:r w:rsidR="00C24685">
        <w:t xml:space="preserve"> </w:t>
      </w:r>
      <w:r w:rsidRPr="00C6331E">
        <w:t>of</w:t>
      </w:r>
      <w:r w:rsidR="00C24685">
        <w:t xml:space="preserve"> </w:t>
      </w:r>
      <w:r w:rsidRPr="00C6331E">
        <w:t>judges;</w:t>
      </w:r>
      <w:r w:rsidR="00C24685">
        <w:t xml:space="preserve"> </w:t>
      </w:r>
      <w:r w:rsidRPr="00C6331E">
        <w:t>committing</w:t>
      </w:r>
      <w:r w:rsidR="00C24685">
        <w:t xml:space="preserve"> </w:t>
      </w:r>
      <w:r w:rsidRPr="00C6331E">
        <w:t>another</w:t>
      </w:r>
      <w:r w:rsidR="00C24685">
        <w:t xml:space="preserve"> </w:t>
      </w:r>
      <w:r w:rsidRPr="00C6331E">
        <w:t>illegal</w:t>
      </w:r>
      <w:r w:rsidR="00C24685">
        <w:t xml:space="preserve"> </w:t>
      </w:r>
      <w:r w:rsidRPr="00C6331E">
        <w:t>act.</w:t>
      </w:r>
      <w:r w:rsidR="00C24685">
        <w:t xml:space="preserve"> </w:t>
      </w:r>
      <w:r w:rsidRPr="00C6331E">
        <w:t>Moreover,</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is</w:t>
      </w:r>
      <w:r w:rsidR="00C24685">
        <w:t xml:space="preserve"> </w:t>
      </w:r>
      <w:r w:rsidRPr="00C6331E">
        <w:t>drafting</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the</w:t>
      </w:r>
      <w:r w:rsidR="00C24685">
        <w:t xml:space="preserve"> </w:t>
      </w:r>
      <w:r w:rsidRPr="00C6331E">
        <w:t>handling</w:t>
      </w:r>
      <w:r w:rsidR="00C24685">
        <w:t xml:space="preserve"> </w:t>
      </w:r>
      <w:r w:rsidRPr="00C6331E">
        <w:t>of</w:t>
      </w:r>
      <w:r w:rsidR="00C24685">
        <w:t xml:space="preserve"> </w:t>
      </w:r>
      <w:r w:rsidRPr="00C6331E">
        <w:t>persons</w:t>
      </w:r>
      <w:r w:rsidR="00C24685">
        <w:t xml:space="preserve"> </w:t>
      </w:r>
      <w:r w:rsidRPr="00C6331E">
        <w:t>with</w:t>
      </w:r>
      <w:r w:rsidR="00C24685">
        <w:t xml:space="preserve"> </w:t>
      </w:r>
      <w:r w:rsidRPr="00C6331E">
        <w:t>judicial</w:t>
      </w:r>
      <w:r w:rsidR="00C24685">
        <w:t xml:space="preserve"> </w:t>
      </w:r>
      <w:r w:rsidRPr="00C6331E">
        <w:t>titles</w:t>
      </w:r>
      <w:r w:rsidR="00C24685">
        <w:t xml:space="preserve"> </w:t>
      </w:r>
      <w:r w:rsidRPr="00C6331E">
        <w:t>in</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to</w:t>
      </w:r>
      <w:r w:rsidR="00C24685">
        <w:t xml:space="preserve"> </w:t>
      </w:r>
      <w:r w:rsidRPr="00C6331E">
        <w:t>tighten</w:t>
      </w:r>
      <w:r w:rsidR="00C24685">
        <w:t xml:space="preserve"> </w:t>
      </w:r>
      <w:r w:rsidRPr="00C6331E">
        <w:t>rules,</w:t>
      </w:r>
      <w:r w:rsidR="00C24685">
        <w:t xml:space="preserve"> </w:t>
      </w:r>
      <w:r w:rsidRPr="00C6331E">
        <w:t>discipline</w:t>
      </w:r>
      <w:r w:rsidR="00C24685">
        <w:t xml:space="preserve"> </w:t>
      </w:r>
      <w:r w:rsidRPr="00C6331E">
        <w:t>and</w:t>
      </w:r>
      <w:r w:rsidR="00C24685">
        <w:t xml:space="preserve"> </w:t>
      </w:r>
      <w:r w:rsidRPr="00C6331E">
        <w:t>to</w:t>
      </w:r>
      <w:r w:rsidR="00C24685">
        <w:t xml:space="preserve"> </w:t>
      </w:r>
      <w:r w:rsidRPr="00C6331E">
        <w:t>increase</w:t>
      </w:r>
      <w:r w:rsidR="00C24685">
        <w:t xml:space="preserve"> </w:t>
      </w:r>
      <w:r w:rsidRPr="00C6331E">
        <w:t>their</w:t>
      </w:r>
      <w:r w:rsidR="00C24685">
        <w:t xml:space="preserve"> </w:t>
      </w:r>
      <w:r w:rsidRPr="00C6331E">
        <w:t>responsibility.</w:t>
      </w:r>
    </w:p>
    <w:p w:rsidR="00F21141" w:rsidRPr="00C6331E" w:rsidRDefault="00F21141" w:rsidP="003C58BE">
      <w:pPr>
        <w:pStyle w:val="SingleTxtG"/>
      </w:pPr>
      <w:r w:rsidRPr="00C6331E">
        <w:t>99.</w:t>
      </w:r>
      <w:r w:rsidRPr="00C6331E">
        <w:tab/>
        <w:t>For</w:t>
      </w:r>
      <w:r w:rsidR="00C24685">
        <w:t xml:space="preserve"> </w:t>
      </w:r>
      <w:r w:rsidRPr="00C6331E">
        <w:t>persons</w:t>
      </w:r>
      <w:r w:rsidR="00C24685">
        <w:t xml:space="preserve"> </w:t>
      </w:r>
      <w:r w:rsidRPr="00C6331E">
        <w:t>authorized</w:t>
      </w:r>
      <w:r w:rsidR="00C24685">
        <w:t xml:space="preserve"> </w:t>
      </w:r>
      <w:r w:rsidRPr="00C6331E">
        <w:t>to</w:t>
      </w:r>
      <w:r w:rsidR="00C24685">
        <w:t xml:space="preserve"> </w:t>
      </w:r>
      <w:r w:rsidRPr="00C6331E">
        <w:t>conduct</w:t>
      </w:r>
      <w:r w:rsidR="00C24685">
        <w:t xml:space="preserve"> </w:t>
      </w:r>
      <w:r w:rsidRPr="00C6331E">
        <w:t>certain</w:t>
      </w:r>
      <w:r w:rsidR="00C24685">
        <w:t xml:space="preserve"> </w:t>
      </w:r>
      <w:r w:rsidRPr="00C6331E">
        <w:t>activities</w:t>
      </w:r>
      <w:r w:rsidR="00C24685">
        <w:t xml:space="preserve"> </w:t>
      </w:r>
      <w:r w:rsidRPr="00C6331E">
        <w:t>of</w:t>
      </w:r>
      <w:r w:rsidR="00C24685">
        <w:t xml:space="preserve"> </w:t>
      </w:r>
      <w:r w:rsidRPr="00C6331E">
        <w:t>investigation</w:t>
      </w:r>
      <w:r w:rsidR="00C24685">
        <w:t xml:space="preserve"> </w:t>
      </w:r>
      <w:r w:rsidRPr="00C6331E">
        <w:t>in</w:t>
      </w:r>
      <w:r w:rsidR="00C24685">
        <w:t xml:space="preserve"> </w:t>
      </w:r>
      <w:r w:rsidRPr="00C6331E">
        <w:t>the</w:t>
      </w:r>
      <w:r w:rsidR="00C24685">
        <w:t xml:space="preserve"> </w:t>
      </w:r>
      <w:r w:rsidRPr="00C6331E">
        <w:t>forestry</w:t>
      </w:r>
      <w:r w:rsidR="00C24685">
        <w:t xml:space="preserve"> </w:t>
      </w:r>
      <w:r w:rsidRPr="00C6331E">
        <w:t>and</w:t>
      </w:r>
      <w:r w:rsidR="00C24685">
        <w:t xml:space="preserve"> </w:t>
      </w:r>
      <w:r w:rsidRPr="00C6331E">
        <w:t>customs</w:t>
      </w:r>
      <w:r w:rsidR="00C24685">
        <w:t xml:space="preserve"> </w:t>
      </w:r>
      <w:r w:rsidRPr="00C6331E">
        <w:t>sectors: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these</w:t>
      </w:r>
      <w:r w:rsidR="00C24685">
        <w:t xml:space="preserve"> </w:t>
      </w:r>
      <w:r w:rsidRPr="00C6331E">
        <w:t>persons</w:t>
      </w:r>
      <w:r w:rsidR="00C24685">
        <w:t xml:space="preserve"> </w:t>
      </w:r>
      <w:r w:rsidRPr="00C6331E">
        <w:t>may</w:t>
      </w:r>
      <w:r w:rsidR="00C24685">
        <w:t xml:space="preserve"> </w:t>
      </w:r>
      <w:r w:rsidRPr="00C6331E">
        <w:t>be</w:t>
      </w:r>
      <w:r w:rsidR="00C24685">
        <w:t xml:space="preserve"> </w:t>
      </w:r>
      <w:r w:rsidRPr="00C6331E">
        <w:t>civil</w:t>
      </w:r>
      <w:r w:rsidR="00C24685">
        <w:t xml:space="preserve"> </w:t>
      </w:r>
      <w:r w:rsidRPr="00C6331E">
        <w:t>servants</w:t>
      </w:r>
      <w:r w:rsidR="00C24685">
        <w:t xml:space="preserve"> </w:t>
      </w:r>
      <w:r w:rsidRPr="00C6331E">
        <w:t>or</w:t>
      </w:r>
      <w:r w:rsidR="00C24685">
        <w:t xml:space="preserve"> </w:t>
      </w:r>
      <w:r w:rsidRPr="00C6331E">
        <w:t>public</w:t>
      </w:r>
      <w:r w:rsidR="00C24685">
        <w:t xml:space="preserve"> </w:t>
      </w:r>
      <w:r w:rsidRPr="00C6331E">
        <w:t>employees.</w:t>
      </w:r>
      <w:r w:rsidR="00C24685">
        <w:t xml:space="preserve"> </w:t>
      </w:r>
      <w:r w:rsidRPr="00C6331E">
        <w:t>Therefore,</w:t>
      </w:r>
      <w:r w:rsidR="00C24685">
        <w:t xml:space="preserve"> </w:t>
      </w:r>
      <w:r w:rsidRPr="00C6331E">
        <w:t>the</w:t>
      </w:r>
      <w:r w:rsidR="00C24685">
        <w:t xml:space="preserve"> </w:t>
      </w:r>
      <w:r w:rsidRPr="00C6331E">
        <w:t>current</w:t>
      </w:r>
      <w:r w:rsidR="00C24685">
        <w:t xml:space="preserve"> </w:t>
      </w:r>
      <w:r w:rsidRPr="00C6331E">
        <w:t>provisions</w:t>
      </w:r>
      <w:r w:rsidR="00C24685">
        <w:t xml:space="preserve"> </w:t>
      </w:r>
      <w:r w:rsidRPr="00C6331E">
        <w:t>on</w:t>
      </w:r>
      <w:r w:rsidR="00C24685">
        <w:t xml:space="preserve"> </w:t>
      </w:r>
      <w:r w:rsidRPr="00C6331E">
        <w:t>discipline</w:t>
      </w:r>
      <w:r w:rsidR="00C24685">
        <w:t xml:space="preserve"> </w:t>
      </w:r>
      <w:r w:rsidRPr="00C6331E">
        <w:t>measures</w:t>
      </w:r>
      <w:r w:rsidR="00C24685">
        <w:t xml:space="preserve"> </w:t>
      </w:r>
      <w:r w:rsidRPr="00C6331E">
        <w:t>to</w:t>
      </w:r>
      <w:r w:rsidR="00C24685">
        <w:t xml:space="preserve"> </w:t>
      </w:r>
      <w:r w:rsidRPr="00C6331E">
        <w:t>these</w:t>
      </w:r>
      <w:r w:rsidR="00C24685">
        <w:t xml:space="preserve"> </w:t>
      </w:r>
      <w:r w:rsidRPr="00C6331E">
        <w:t>persons</w:t>
      </w:r>
      <w:r w:rsidR="00C24685">
        <w:t xml:space="preserve"> </w:t>
      </w:r>
      <w:r w:rsidRPr="00C6331E">
        <w:t>are</w:t>
      </w:r>
      <w:r w:rsidR="00C24685">
        <w:t xml:space="preserve"> </w:t>
      </w:r>
      <w:r w:rsidRPr="00C6331E">
        <w:t>specified</w:t>
      </w:r>
      <w:r w:rsidR="00C24685">
        <w:t xml:space="preserve"> </w:t>
      </w:r>
      <w:r w:rsidRPr="00C6331E">
        <w:t>by</w:t>
      </w:r>
      <w:r w:rsidR="00C24685">
        <w:t xml:space="preserve"> </w:t>
      </w:r>
      <w:r w:rsidRPr="00C6331E">
        <w:t>Decree</w:t>
      </w:r>
      <w:r w:rsidR="00C24685">
        <w:t xml:space="preserve"> </w:t>
      </w:r>
      <w:r w:rsidRPr="00C6331E">
        <w:t>No.</w:t>
      </w:r>
      <w:r w:rsidR="00C24685">
        <w:t xml:space="preserve"> </w:t>
      </w:r>
      <w:r w:rsidRPr="00C6331E">
        <w:t>34/2011/ND-CP</w:t>
      </w:r>
      <w:r w:rsidR="00C24685">
        <w:t xml:space="preserve"> </w:t>
      </w:r>
      <w:r w:rsidRPr="00C6331E">
        <w:t>dated</w:t>
      </w:r>
      <w:r w:rsidR="00C24685">
        <w:t xml:space="preserve"> </w:t>
      </w:r>
      <w:r w:rsidRPr="00C6331E">
        <w:t>17/5/2011</w:t>
      </w:r>
      <w:r w:rsidR="00C24685">
        <w:t xml:space="preserve"> </w:t>
      </w:r>
      <w:r w:rsidRPr="00C6331E">
        <w:t>of</w:t>
      </w:r>
      <w:r w:rsidR="00C24685">
        <w:t xml:space="preserve"> </w:t>
      </w:r>
      <w:r w:rsidRPr="00C6331E">
        <w:t>Government</w:t>
      </w:r>
      <w:r w:rsidR="00C24685">
        <w:t xml:space="preserve"> </w:t>
      </w:r>
      <w:r w:rsidRPr="00C6331E">
        <w:t>providing</w:t>
      </w:r>
      <w:r w:rsidR="00C24685">
        <w:t xml:space="preserve"> </w:t>
      </w:r>
      <w:r w:rsidRPr="00C6331E">
        <w:t>the</w:t>
      </w:r>
      <w:r w:rsidR="00C24685">
        <w:t xml:space="preserve"> </w:t>
      </w:r>
      <w:r w:rsidRPr="00C6331E">
        <w:t>discipline</w:t>
      </w:r>
      <w:r w:rsidR="00C24685">
        <w:t xml:space="preserve"> </w:t>
      </w:r>
      <w:r w:rsidRPr="00C6331E">
        <w:t>measures</w:t>
      </w:r>
      <w:r w:rsidR="00C24685">
        <w:t xml:space="preserve"> </w:t>
      </w:r>
      <w:r w:rsidRPr="00C6331E">
        <w:t>to</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Decree</w:t>
      </w:r>
      <w:r w:rsidR="00C24685">
        <w:t xml:space="preserve"> </w:t>
      </w:r>
      <w:r w:rsidRPr="00C6331E">
        <w:t>No.</w:t>
      </w:r>
      <w:r w:rsidR="00C24685">
        <w:t xml:space="preserve"> </w:t>
      </w:r>
      <w:r w:rsidRPr="00C6331E">
        <w:t>27/2012/ND-CP</w:t>
      </w:r>
      <w:r w:rsidR="00C24685">
        <w:t xml:space="preserve"> </w:t>
      </w:r>
      <w:r w:rsidRPr="00C6331E">
        <w:t>dated</w:t>
      </w:r>
      <w:r w:rsidR="00C24685">
        <w:t xml:space="preserve"> </w:t>
      </w:r>
      <w:r w:rsidRPr="00C6331E">
        <w:t>06/4/2012</w:t>
      </w:r>
      <w:r w:rsidR="00C24685">
        <w:t xml:space="preserve"> </w:t>
      </w:r>
      <w:r w:rsidRPr="00C6331E">
        <w:t>providing</w:t>
      </w:r>
      <w:r w:rsidR="00C24685">
        <w:t xml:space="preserve"> </w:t>
      </w:r>
      <w:r w:rsidRPr="00C6331E">
        <w:t>the</w:t>
      </w:r>
      <w:r w:rsidR="00C24685">
        <w:t xml:space="preserve"> </w:t>
      </w:r>
      <w:r w:rsidRPr="00C6331E">
        <w:t>discipline</w:t>
      </w:r>
      <w:r w:rsidR="00C24685">
        <w:t xml:space="preserve"> </w:t>
      </w:r>
      <w:r w:rsidRPr="00C6331E">
        <w:t>measures</w:t>
      </w:r>
      <w:r w:rsidR="00C24685">
        <w:t xml:space="preserve"> </w:t>
      </w:r>
      <w:r w:rsidRPr="00C6331E">
        <w:t>to</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liabilities</w:t>
      </w:r>
      <w:r w:rsidR="00C24685">
        <w:t xml:space="preserve"> </w:t>
      </w:r>
      <w:r w:rsidRPr="00C6331E">
        <w:t>for</w:t>
      </w:r>
      <w:r w:rsidR="00C24685">
        <w:t xml:space="preserve"> </w:t>
      </w:r>
      <w:r w:rsidRPr="00C6331E">
        <w:t>compensation</w:t>
      </w:r>
      <w:r w:rsidR="00C24685">
        <w:t xml:space="preserve"> </w:t>
      </w:r>
      <w:r w:rsidRPr="00C6331E">
        <w:t>and</w:t>
      </w:r>
      <w:r w:rsidR="00C24685">
        <w:t xml:space="preserve"> </w:t>
      </w:r>
      <w:r w:rsidRPr="00C6331E">
        <w:t>refund</w:t>
      </w:r>
      <w:r w:rsidR="00C24685">
        <w:t xml:space="preserve"> </w:t>
      </w:r>
      <w:r w:rsidRPr="00C6331E">
        <w:t>of</w:t>
      </w:r>
      <w:r w:rsidR="00C24685">
        <w:t xml:space="preserve"> </w:t>
      </w:r>
      <w:r w:rsidRPr="00C6331E">
        <w:t>public</w:t>
      </w:r>
      <w:r w:rsidR="00C24685">
        <w:t xml:space="preserve"> </w:t>
      </w:r>
      <w:r w:rsidRPr="00C6331E">
        <w:t>employees</w:t>
      </w:r>
      <w:r w:rsidR="00C24685">
        <w:t xml:space="preserve"> </w:t>
      </w:r>
      <w:r w:rsidRPr="00C6331E">
        <w:t>as</w:t>
      </w:r>
      <w:r w:rsidR="00C24685">
        <w:t xml:space="preserve"> </w:t>
      </w:r>
      <w:r w:rsidRPr="00C6331E">
        <w:t>mentioned</w:t>
      </w:r>
      <w:r w:rsidR="00C24685">
        <w:t xml:space="preserve"> </w:t>
      </w:r>
      <w:r w:rsidRPr="00C6331E">
        <w:t>at</w:t>
      </w:r>
      <w:r w:rsidR="00C24685">
        <w:t xml:space="preserve"> </w:t>
      </w:r>
      <w:r w:rsidRPr="00C6331E">
        <w:t>the</w:t>
      </w:r>
      <w:r w:rsidR="00C24685">
        <w:t xml:space="preserve"> </w:t>
      </w:r>
      <w:r w:rsidRPr="00C6331E">
        <w:t>paragraph</w:t>
      </w:r>
      <w:r w:rsidR="00C24685">
        <w:t xml:space="preserve"> </w:t>
      </w:r>
      <w:r w:rsidRPr="00C6331E">
        <w:t>92</w:t>
      </w:r>
      <w:r w:rsidR="00C24685">
        <w:t xml:space="preserve"> </w:t>
      </w:r>
      <w:r w:rsidRPr="00C6331E">
        <w:t>of</w:t>
      </w:r>
      <w:r w:rsidR="00C24685">
        <w:t xml:space="preserve"> </w:t>
      </w:r>
      <w:r w:rsidRPr="00C6331E">
        <w:t>this</w:t>
      </w:r>
      <w:r w:rsidR="00C24685">
        <w:t xml:space="preserve"> </w:t>
      </w:r>
      <w:r w:rsidRPr="00C6331E">
        <w:t>Report.</w:t>
      </w:r>
    </w:p>
    <w:p w:rsidR="00F21141" w:rsidRPr="00C6331E" w:rsidRDefault="00F21141" w:rsidP="00674234">
      <w:pPr>
        <w:pStyle w:val="H23G"/>
      </w:pPr>
      <w:r w:rsidRPr="00C6331E">
        <w:tab/>
      </w:r>
      <w:r w:rsidRPr="00C6331E">
        <w:tab/>
        <w:t>Statistics</w:t>
      </w:r>
      <w:r w:rsidR="00C24685">
        <w:t xml:space="preserve"> </w:t>
      </w:r>
      <w:r w:rsidRPr="00C6331E">
        <w:t>on</w:t>
      </w:r>
      <w:r w:rsidR="00C24685">
        <w:t xml:space="preserve"> </w:t>
      </w:r>
      <w:r w:rsidR="00396368" w:rsidRPr="00C6331E">
        <w:t>torture</w:t>
      </w:r>
      <w:r w:rsidRPr="00C6331E">
        <w:t>-related</w:t>
      </w:r>
      <w:r w:rsidR="00C24685">
        <w:t xml:space="preserve"> </w:t>
      </w:r>
      <w:r w:rsidRPr="00C6331E">
        <w:t>cases</w:t>
      </w:r>
      <w:r w:rsidR="00C24685">
        <w:t xml:space="preserve"> </w:t>
      </w:r>
    </w:p>
    <w:p w:rsidR="00F21141" w:rsidRPr="00C6331E" w:rsidRDefault="00F21141" w:rsidP="003C58BE">
      <w:pPr>
        <w:pStyle w:val="SingleTxtG"/>
      </w:pPr>
      <w:r w:rsidRPr="00C6331E">
        <w:t>100.</w:t>
      </w:r>
      <w:r w:rsidRPr="00C6331E">
        <w:tab/>
        <w:t>From</w:t>
      </w:r>
      <w:r w:rsidR="00C24685">
        <w:t xml:space="preserve"> </w:t>
      </w:r>
      <w:r w:rsidRPr="00C6331E">
        <w:t>2010</w:t>
      </w:r>
      <w:r w:rsidR="00C24685">
        <w:t xml:space="preserve"> </w:t>
      </w:r>
      <w:r w:rsidRPr="00C6331E">
        <w:t>to</w:t>
      </w:r>
      <w:r w:rsidR="00C24685">
        <w:t xml:space="preserve"> </w:t>
      </w:r>
      <w:r w:rsidRPr="00C6331E">
        <w:t>2015,</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had</w:t>
      </w:r>
      <w:r w:rsidR="00C24685">
        <w:t xml:space="preserve"> </w:t>
      </w:r>
      <w:r w:rsidRPr="00C6331E">
        <w:t>not</w:t>
      </w:r>
      <w:r w:rsidR="00C24685">
        <w:t xml:space="preserve"> </w:t>
      </w:r>
      <w:r w:rsidRPr="00C6331E">
        <w:t>handled</w:t>
      </w:r>
      <w:r w:rsidR="00C24685">
        <w:t xml:space="preserve"> </w:t>
      </w:r>
      <w:r w:rsidRPr="00C6331E">
        <w:t>any</w:t>
      </w:r>
      <w:r w:rsidR="00C24685">
        <w:t xml:space="preserve"> </w:t>
      </w:r>
      <w:r w:rsidRPr="00C6331E">
        <w:t>cases</w:t>
      </w:r>
      <w:r w:rsidR="00C24685">
        <w:t xml:space="preserve"> </w:t>
      </w:r>
      <w:r w:rsidRPr="00C6331E">
        <w:t>regarding</w:t>
      </w:r>
      <w:r w:rsidR="00C24685">
        <w:t xml:space="preserve"> </w:t>
      </w:r>
      <w:r w:rsidRPr="00C6331E">
        <w:t>the</w:t>
      </w:r>
      <w:r w:rsidR="00C24685">
        <w:t xml:space="preserve"> </w:t>
      </w:r>
      <w:r w:rsidRPr="00C6331E">
        <w:t>obtainment</w:t>
      </w:r>
      <w:r w:rsidR="00C24685">
        <w:t xml:space="preserve"> </w:t>
      </w:r>
      <w:r w:rsidRPr="00C6331E">
        <w:t>of</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and</w:t>
      </w:r>
      <w:r w:rsidR="00C24685">
        <w:t xml:space="preserve"> </w:t>
      </w:r>
      <w:r w:rsidRPr="00C6331E">
        <w:t>bribing</w:t>
      </w:r>
      <w:r w:rsidR="00C24685">
        <w:t xml:space="preserve"> </w:t>
      </w:r>
      <w:r w:rsidRPr="00C6331E">
        <w:t>or</w:t>
      </w:r>
      <w:r w:rsidR="00C24685">
        <w:t xml:space="preserve"> </w:t>
      </w:r>
      <w:r w:rsidRPr="00C6331E">
        <w:t>forcing</w:t>
      </w:r>
      <w:r w:rsidR="00C24685">
        <w:t xml:space="preserve"> </w:t>
      </w:r>
      <w:r w:rsidRPr="00C6331E">
        <w:t>another</w:t>
      </w:r>
      <w:r w:rsidR="00C24685">
        <w:t xml:space="preserve"> </w:t>
      </w:r>
      <w:r w:rsidRPr="00C6331E">
        <w:t>person</w:t>
      </w:r>
      <w:r w:rsidR="00C24685">
        <w:t xml:space="preserve"> </w:t>
      </w:r>
      <w:r w:rsidRPr="00C6331E">
        <w:t>to</w:t>
      </w:r>
      <w:r w:rsidR="00C24685">
        <w:t xml:space="preserve"> </w:t>
      </w:r>
      <w:r w:rsidRPr="00C6331E">
        <w:t>give</w:t>
      </w:r>
      <w:r w:rsidR="00C24685">
        <w:t xml:space="preserve"> </w:t>
      </w:r>
      <w:r w:rsidRPr="00C6331E">
        <w:t>false</w:t>
      </w:r>
      <w:r w:rsidR="00C24685">
        <w:t xml:space="preserve"> </w:t>
      </w:r>
      <w:r w:rsidRPr="00C6331E">
        <w:t>testimony</w:t>
      </w:r>
      <w:r w:rsidR="00C24685">
        <w:t xml:space="preserve"> </w:t>
      </w:r>
      <w:r w:rsidRPr="00C6331E">
        <w:t>or</w:t>
      </w:r>
      <w:r w:rsidR="00C24685">
        <w:t xml:space="preserve"> </w:t>
      </w:r>
      <w:r w:rsidRPr="00C6331E">
        <w:t>provide</w:t>
      </w:r>
      <w:r w:rsidR="00C24685">
        <w:t xml:space="preserve"> </w:t>
      </w:r>
      <w:r w:rsidRPr="00C6331E">
        <w:t>false</w:t>
      </w:r>
      <w:r w:rsidR="00C24685">
        <w:t xml:space="preserve"> </w:t>
      </w:r>
      <w:r w:rsidRPr="00C6331E">
        <w:t>documents;</w:t>
      </w:r>
      <w:r w:rsidR="00C24685">
        <w:t xml:space="preserve"> </w:t>
      </w:r>
      <w:r w:rsidRPr="00C6331E">
        <w:t>Courts</w:t>
      </w:r>
      <w:r w:rsidR="00C24685">
        <w:t xml:space="preserve"> </w:t>
      </w:r>
      <w:r w:rsidRPr="00C6331E">
        <w:t>had</w:t>
      </w:r>
      <w:r w:rsidR="00C24685">
        <w:t xml:space="preserve"> </w:t>
      </w:r>
      <w:r w:rsidRPr="00C6331E">
        <w:t>handled</w:t>
      </w:r>
      <w:r w:rsidR="00C24685">
        <w:t xml:space="preserve"> </w:t>
      </w:r>
      <w:r w:rsidRPr="00C6331E">
        <w:t>and</w:t>
      </w:r>
      <w:r w:rsidR="00C24685">
        <w:t xml:space="preserve"> </w:t>
      </w:r>
      <w:r w:rsidRPr="00C6331E">
        <w:t>tried</w:t>
      </w:r>
      <w:r w:rsidR="00C24685">
        <w:t xml:space="preserve"> </w:t>
      </w:r>
      <w:r w:rsidRPr="00C6331E">
        <w:t>10</w:t>
      </w:r>
      <w:r w:rsidR="00C24685">
        <w:t xml:space="preserve"> </w:t>
      </w:r>
      <w:r w:rsidRPr="00C6331E">
        <w:t>cases</w:t>
      </w:r>
      <w:r w:rsidR="00C24685">
        <w:t xml:space="preserve"> </w:t>
      </w:r>
      <w:r w:rsidRPr="00C6331E">
        <w:t>with</w:t>
      </w:r>
      <w:r w:rsidR="00C24685">
        <w:t xml:space="preserve"> </w:t>
      </w:r>
      <w:r w:rsidRPr="00C6331E">
        <w:t>the</w:t>
      </w:r>
      <w:r w:rsidR="00C24685">
        <w:t xml:space="preserve"> </w:t>
      </w:r>
      <w:r w:rsidRPr="00C6331E">
        <w:t>total</w:t>
      </w:r>
      <w:r w:rsidR="00C24685">
        <w:t xml:space="preserve"> </w:t>
      </w:r>
      <w:r w:rsidRPr="00C6331E">
        <w:t>26</w:t>
      </w:r>
      <w:r w:rsidR="00C24685">
        <w:t xml:space="preserve"> </w:t>
      </w:r>
      <w:r w:rsidRPr="00C6331E">
        <w:t>defendants</w:t>
      </w:r>
      <w:r w:rsidR="00C24685">
        <w:t xml:space="preserve"> </w:t>
      </w:r>
      <w:r w:rsidRPr="00C6331E">
        <w:t>who</w:t>
      </w:r>
      <w:r w:rsidR="00C24685">
        <w:t xml:space="preserve"> </w:t>
      </w:r>
      <w:r w:rsidR="00396368" w:rsidRPr="00C6331E">
        <w:t>committed</w:t>
      </w:r>
      <w:r w:rsidR="00C24685">
        <w:t xml:space="preserve"> </w:t>
      </w:r>
      <w:r w:rsidRPr="00C6331E">
        <w:t>torture</w:t>
      </w:r>
      <w:r w:rsidR="00C24685">
        <w:t xml:space="preserve"> </w:t>
      </w:r>
      <w:r w:rsidRPr="00C6331E">
        <w:t>offences.</w:t>
      </w:r>
      <w:r w:rsidR="00C24685">
        <w:t xml:space="preserve"> </w:t>
      </w:r>
      <w:r w:rsidRPr="00C6331E">
        <w:t>In</w:t>
      </w:r>
      <w:r w:rsidR="00C24685">
        <w:t xml:space="preserve"> </w:t>
      </w:r>
      <w:r w:rsidRPr="00C6331E">
        <w:t>2010:</w:t>
      </w:r>
      <w:r w:rsidR="00C24685">
        <w:t xml:space="preserve"> </w:t>
      </w:r>
      <w:r w:rsidRPr="00C6331E">
        <w:t>there</w:t>
      </w:r>
      <w:r w:rsidR="00C24685">
        <w:t xml:space="preserve"> </w:t>
      </w:r>
      <w:r w:rsidRPr="00C6331E">
        <w:t>were</w:t>
      </w:r>
      <w:r w:rsidR="00C24685">
        <w:t xml:space="preserve"> </w:t>
      </w:r>
      <w:r w:rsidRPr="00C6331E">
        <w:t>0</w:t>
      </w:r>
      <w:r w:rsidR="00C24685">
        <w:t xml:space="preserve"> </w:t>
      </w:r>
      <w:r w:rsidRPr="00C6331E">
        <w:t>case</w:t>
      </w:r>
      <w:r w:rsidR="00C24685">
        <w:t xml:space="preserve"> </w:t>
      </w:r>
      <w:r w:rsidRPr="00C6331E">
        <w:t>and</w:t>
      </w:r>
      <w:r w:rsidR="00C24685">
        <w:t xml:space="preserve"> </w:t>
      </w:r>
      <w:r w:rsidRPr="00C6331E">
        <w:t>0</w:t>
      </w:r>
      <w:r w:rsidR="00C24685">
        <w:t xml:space="preserve"> </w:t>
      </w:r>
      <w:r w:rsidRPr="00C6331E">
        <w:t>defendant/52.545</w:t>
      </w:r>
      <w:r w:rsidR="00C24685">
        <w:t xml:space="preserve"> </w:t>
      </w:r>
      <w:r w:rsidRPr="00C6331E">
        <w:t>criminal</w:t>
      </w:r>
      <w:r w:rsidR="00C24685">
        <w:t xml:space="preserve"> </w:t>
      </w:r>
      <w:r w:rsidRPr="00C6331E">
        <w:t>cases</w:t>
      </w:r>
      <w:r w:rsidR="00C24685">
        <w:t xml:space="preserve"> </w:t>
      </w:r>
      <w:r w:rsidRPr="00C6331E">
        <w:t>and</w:t>
      </w:r>
      <w:r w:rsidR="00C24685">
        <w:t xml:space="preserve"> </w:t>
      </w:r>
      <w:r w:rsidRPr="00C6331E">
        <w:t>88.967</w:t>
      </w:r>
      <w:r w:rsidR="00C24685">
        <w:t xml:space="preserve"> </w:t>
      </w:r>
      <w:r w:rsidRPr="00C6331E">
        <w:t>defendants</w:t>
      </w:r>
      <w:r w:rsidR="00C24685">
        <w:t xml:space="preserve"> </w:t>
      </w:r>
      <w:r w:rsidRPr="00C6331E">
        <w:t>(0%);</w:t>
      </w:r>
      <w:r w:rsidR="00C24685">
        <w:t xml:space="preserve"> </w:t>
      </w:r>
      <w:r w:rsidRPr="00C6331E">
        <w:t>in</w:t>
      </w:r>
      <w:r w:rsidR="00C24685">
        <w:t xml:space="preserve"> </w:t>
      </w:r>
      <w:r w:rsidRPr="00C6331E">
        <w:t>2011:</w:t>
      </w:r>
      <w:r w:rsidR="00C24685">
        <w:t xml:space="preserve"> </w:t>
      </w:r>
      <w:r w:rsidRPr="00C6331E">
        <w:t>0</w:t>
      </w:r>
      <w:r w:rsidR="00C24685">
        <w:t xml:space="preserve"> </w:t>
      </w:r>
      <w:r w:rsidRPr="00C6331E">
        <w:t>case</w:t>
      </w:r>
      <w:r w:rsidR="00C24685">
        <w:t xml:space="preserve"> </w:t>
      </w:r>
      <w:r w:rsidRPr="00C6331E">
        <w:t>and</w:t>
      </w:r>
      <w:r w:rsidR="00C24685">
        <w:t xml:space="preserve"> </w:t>
      </w:r>
      <w:r w:rsidRPr="00C6331E">
        <w:t>0</w:t>
      </w:r>
      <w:r w:rsidR="00C24685">
        <w:t xml:space="preserve"> </w:t>
      </w:r>
      <w:r w:rsidRPr="00C6331E">
        <w:t>defendant/58.277</w:t>
      </w:r>
      <w:r w:rsidR="00C24685">
        <w:t xml:space="preserve"> </w:t>
      </w:r>
      <w:r w:rsidRPr="00C6331E">
        <w:t>criminal</w:t>
      </w:r>
      <w:r w:rsidR="00C24685">
        <w:t xml:space="preserve"> </w:t>
      </w:r>
      <w:r w:rsidRPr="00C6331E">
        <w:t>cases</w:t>
      </w:r>
      <w:r w:rsidR="00C24685">
        <w:t xml:space="preserve"> </w:t>
      </w:r>
      <w:r w:rsidRPr="00C6331E">
        <w:t>with</w:t>
      </w:r>
      <w:r w:rsidR="00C24685">
        <w:t xml:space="preserve"> </w:t>
      </w:r>
      <w:r w:rsidRPr="00C6331E">
        <w:t>100.667</w:t>
      </w:r>
      <w:r w:rsidR="00C24685">
        <w:t xml:space="preserve"> </w:t>
      </w:r>
      <w:r w:rsidRPr="00C6331E">
        <w:t>defendants</w:t>
      </w:r>
      <w:r w:rsidR="00C24685">
        <w:t xml:space="preserve"> </w:t>
      </w:r>
      <w:r w:rsidRPr="00C6331E">
        <w:t>(0%);</w:t>
      </w:r>
      <w:r w:rsidR="00C24685">
        <w:t xml:space="preserve"> </w:t>
      </w:r>
      <w:r w:rsidRPr="00C6331E">
        <w:t>in</w:t>
      </w:r>
      <w:r w:rsidR="00C24685">
        <w:t xml:space="preserve"> </w:t>
      </w:r>
      <w:r w:rsidRPr="00C6331E">
        <w:t>2012:</w:t>
      </w:r>
      <w:r w:rsidR="00C24685">
        <w:t xml:space="preserve"> </w:t>
      </w:r>
      <w:r w:rsidRPr="00C6331E">
        <w:t>4</w:t>
      </w:r>
      <w:r w:rsidR="00C24685">
        <w:t xml:space="preserve"> </w:t>
      </w:r>
      <w:r w:rsidRPr="00C6331E">
        <w:t>cases</w:t>
      </w:r>
      <w:r w:rsidR="00C24685">
        <w:t xml:space="preserve"> </w:t>
      </w:r>
      <w:r w:rsidRPr="00C6331E">
        <w:t>and</w:t>
      </w:r>
      <w:r w:rsidR="00C24685">
        <w:t xml:space="preserve"> </w:t>
      </w:r>
      <w:r w:rsidRPr="00C6331E">
        <w:t>8</w:t>
      </w:r>
      <w:r w:rsidR="00C24685">
        <w:t xml:space="preserve"> </w:t>
      </w:r>
      <w:r w:rsidRPr="00C6331E">
        <w:t>defendants/64.935</w:t>
      </w:r>
      <w:r w:rsidR="00C24685">
        <w:t xml:space="preserve"> </w:t>
      </w:r>
      <w:r w:rsidRPr="00C6331E">
        <w:t>criminal</w:t>
      </w:r>
      <w:r w:rsidR="00C24685">
        <w:t xml:space="preserve"> </w:t>
      </w:r>
      <w:r w:rsidRPr="00C6331E">
        <w:t>cases</w:t>
      </w:r>
      <w:r w:rsidR="00C24685">
        <w:t xml:space="preserve"> </w:t>
      </w:r>
      <w:r w:rsidRPr="00C6331E">
        <w:t>with</w:t>
      </w:r>
      <w:r w:rsidR="00C24685">
        <w:t xml:space="preserve"> </w:t>
      </w:r>
      <w:r w:rsidRPr="00C6331E">
        <w:t>116.907</w:t>
      </w:r>
      <w:r w:rsidR="00C24685">
        <w:t xml:space="preserve"> </w:t>
      </w:r>
      <w:r w:rsidRPr="00C6331E">
        <w:t>defendants</w:t>
      </w:r>
      <w:r w:rsidR="00C24685">
        <w:t xml:space="preserve"> </w:t>
      </w:r>
      <w:r w:rsidRPr="00C6331E">
        <w:t>(0,006%);</w:t>
      </w:r>
      <w:r w:rsidR="00C24685">
        <w:t xml:space="preserve"> </w:t>
      </w:r>
      <w:r w:rsidRPr="00C6331E">
        <w:t>in</w:t>
      </w:r>
      <w:r w:rsidR="00C24685">
        <w:t xml:space="preserve"> </w:t>
      </w:r>
      <w:r w:rsidRPr="00C6331E">
        <w:t>2013:</w:t>
      </w:r>
      <w:r w:rsidR="00C24685">
        <w:t xml:space="preserve"> </w:t>
      </w:r>
      <w:r w:rsidRPr="00C6331E">
        <w:t>1</w:t>
      </w:r>
      <w:r w:rsidR="00C24685">
        <w:t xml:space="preserve"> </w:t>
      </w:r>
      <w:r w:rsidRPr="00C6331E">
        <w:t>case</w:t>
      </w:r>
      <w:r w:rsidR="00C24685">
        <w:t xml:space="preserve"> </w:t>
      </w:r>
      <w:r w:rsidRPr="00C6331E">
        <w:t>and</w:t>
      </w:r>
      <w:r w:rsidR="00C24685">
        <w:t xml:space="preserve"> </w:t>
      </w:r>
      <w:r w:rsidRPr="00C6331E">
        <w:t>2</w:t>
      </w:r>
      <w:r w:rsidR="00C24685">
        <w:t xml:space="preserve"> </w:t>
      </w:r>
      <w:r w:rsidRPr="00C6331E">
        <w:t>defendants/66.107</w:t>
      </w:r>
      <w:r w:rsidR="00C24685">
        <w:t xml:space="preserve"> </w:t>
      </w:r>
      <w:r w:rsidRPr="00C6331E">
        <w:t>criminal</w:t>
      </w:r>
      <w:r w:rsidR="00C24685">
        <w:t xml:space="preserve"> </w:t>
      </w:r>
      <w:r w:rsidRPr="00C6331E">
        <w:t>cases</w:t>
      </w:r>
      <w:r w:rsidR="00C24685">
        <w:t xml:space="preserve"> </w:t>
      </w:r>
      <w:r w:rsidRPr="00C6331E">
        <w:t>with</w:t>
      </w:r>
      <w:r w:rsidR="00C24685">
        <w:t xml:space="preserve"> </w:t>
      </w:r>
      <w:r w:rsidRPr="00C6331E">
        <w:t>117.502</w:t>
      </w:r>
      <w:r w:rsidR="00C24685">
        <w:t xml:space="preserve"> </w:t>
      </w:r>
      <w:r w:rsidRPr="00C6331E">
        <w:t>defendants</w:t>
      </w:r>
      <w:r w:rsidR="00C24685">
        <w:t xml:space="preserve"> </w:t>
      </w:r>
      <w:r w:rsidRPr="00C6331E">
        <w:t>(0,0015%);</w:t>
      </w:r>
      <w:r w:rsidR="00C24685">
        <w:t xml:space="preserve"> </w:t>
      </w:r>
      <w:r w:rsidRPr="00C6331E">
        <w:t>in</w:t>
      </w:r>
      <w:r w:rsidR="00C24685">
        <w:t xml:space="preserve"> </w:t>
      </w:r>
      <w:r w:rsidRPr="00C6331E">
        <w:t>2014:</w:t>
      </w:r>
      <w:r w:rsidR="00C24685">
        <w:t xml:space="preserve"> </w:t>
      </w:r>
      <w:r w:rsidRPr="00C6331E">
        <w:t>3</w:t>
      </w:r>
      <w:r w:rsidR="00C24685">
        <w:t xml:space="preserve"> </w:t>
      </w:r>
      <w:r w:rsidRPr="00C6331E">
        <w:t>cases</w:t>
      </w:r>
      <w:r w:rsidR="00C24685">
        <w:t xml:space="preserve"> </w:t>
      </w:r>
      <w:r w:rsidRPr="00C6331E">
        <w:t>and</w:t>
      </w:r>
      <w:r w:rsidR="00C24685">
        <w:t xml:space="preserve"> </w:t>
      </w:r>
      <w:r w:rsidRPr="00C6331E">
        <w:t>7</w:t>
      </w:r>
      <w:r w:rsidR="00C24685">
        <w:t xml:space="preserve"> </w:t>
      </w:r>
      <w:r w:rsidRPr="00C6331E">
        <w:t>defendants/65.858</w:t>
      </w:r>
      <w:r w:rsidR="00C24685">
        <w:t xml:space="preserve"> </w:t>
      </w:r>
      <w:r w:rsidRPr="00C6331E">
        <w:t>criminal</w:t>
      </w:r>
      <w:r w:rsidR="00C24685">
        <w:t xml:space="preserve"> </w:t>
      </w:r>
      <w:r w:rsidRPr="00C6331E">
        <w:t>cases</w:t>
      </w:r>
      <w:r w:rsidR="00C24685">
        <w:t xml:space="preserve"> </w:t>
      </w:r>
      <w:r w:rsidRPr="00C6331E">
        <w:t>with</w:t>
      </w:r>
      <w:r w:rsidR="00C24685">
        <w:t xml:space="preserve"> </w:t>
      </w:r>
      <w:r w:rsidRPr="00C6331E">
        <w:t>118.372</w:t>
      </w:r>
      <w:r w:rsidR="00C24685">
        <w:t xml:space="preserve"> </w:t>
      </w:r>
      <w:r w:rsidRPr="00C6331E">
        <w:t>defendants</w:t>
      </w:r>
      <w:r w:rsidR="00C24685">
        <w:t xml:space="preserve"> </w:t>
      </w:r>
      <w:r w:rsidRPr="00C6331E">
        <w:t>(0,0045%);</w:t>
      </w:r>
      <w:r w:rsidR="00C24685">
        <w:t xml:space="preserve"> </w:t>
      </w:r>
      <w:r w:rsidRPr="00C6331E">
        <w:t>in</w:t>
      </w:r>
      <w:r w:rsidR="00C24685">
        <w:t xml:space="preserve"> </w:t>
      </w:r>
      <w:r w:rsidRPr="00C6331E">
        <w:t>2015:</w:t>
      </w:r>
      <w:r w:rsidR="00C24685">
        <w:t xml:space="preserve"> </w:t>
      </w:r>
      <w:r w:rsidRPr="00C6331E">
        <w:t>2</w:t>
      </w:r>
      <w:r w:rsidR="00C24685">
        <w:t xml:space="preserve"> </w:t>
      </w:r>
      <w:r w:rsidRPr="00C6331E">
        <w:t>cases</w:t>
      </w:r>
      <w:r w:rsidR="00C24685">
        <w:t xml:space="preserve"> </w:t>
      </w:r>
      <w:r w:rsidRPr="00C6331E">
        <w:t>and</w:t>
      </w:r>
      <w:r w:rsidR="00C24685">
        <w:t xml:space="preserve"> </w:t>
      </w:r>
      <w:r w:rsidRPr="00C6331E">
        <w:t>9</w:t>
      </w:r>
      <w:r w:rsidR="00C24685">
        <w:t xml:space="preserve"> </w:t>
      </w:r>
      <w:r w:rsidRPr="00C6331E">
        <w:t>defendants/59.196</w:t>
      </w:r>
      <w:r w:rsidR="00C24685">
        <w:t xml:space="preserve"> </w:t>
      </w:r>
      <w:r w:rsidRPr="00C6331E">
        <w:t>criminal</w:t>
      </w:r>
      <w:r w:rsidR="00C24685">
        <w:t xml:space="preserve"> </w:t>
      </w:r>
      <w:r w:rsidRPr="00C6331E">
        <w:t>cases</w:t>
      </w:r>
      <w:r w:rsidR="00C24685">
        <w:t xml:space="preserve"> </w:t>
      </w:r>
      <w:r w:rsidRPr="00C6331E">
        <w:t>with</w:t>
      </w:r>
      <w:r w:rsidR="00C24685">
        <w:t xml:space="preserve"> </w:t>
      </w:r>
      <w:r w:rsidRPr="00C6331E">
        <w:t>106.078</w:t>
      </w:r>
      <w:r w:rsidR="00C24685">
        <w:t xml:space="preserve"> </w:t>
      </w:r>
      <w:r w:rsidRPr="00C6331E">
        <w:t>defendants</w:t>
      </w:r>
      <w:r w:rsidR="00C24685">
        <w:t xml:space="preserve"> </w:t>
      </w:r>
      <w:r w:rsidRPr="00C6331E">
        <w:t>(0.0033%).</w:t>
      </w:r>
      <w:r w:rsidRPr="00E60643">
        <w:rPr>
          <w:rStyle w:val="FootnoteReference"/>
        </w:rPr>
        <w:footnoteReference w:id="30"/>
      </w:r>
    </w:p>
    <w:p w:rsidR="00F21141" w:rsidRPr="00C6331E" w:rsidRDefault="00F21141" w:rsidP="00674234">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5</w:t>
      </w:r>
    </w:p>
    <w:p w:rsidR="00F21141" w:rsidRPr="00C6331E" w:rsidRDefault="00F21141" w:rsidP="00674234">
      <w:pPr>
        <w:pStyle w:val="H4G"/>
      </w:pPr>
      <w:r w:rsidRPr="00C6331E">
        <w:tab/>
      </w:r>
      <w:r w:rsidRPr="00C6331E">
        <w:tab/>
        <w:t>Measures</w:t>
      </w:r>
      <w:r w:rsidR="00C24685">
        <w:t xml:space="preserve"> </w:t>
      </w:r>
      <w:r w:rsidRPr="00C6331E">
        <w:t>to</w:t>
      </w:r>
      <w:r w:rsidR="00C24685">
        <w:t xml:space="preserve"> </w:t>
      </w:r>
      <w:r w:rsidRPr="00C6331E">
        <w:t>establish</w:t>
      </w:r>
      <w:r w:rsidR="00C24685">
        <w:t xml:space="preserve"> </w:t>
      </w:r>
      <w:r w:rsidRPr="00C6331E">
        <w:t>jurisdiction</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101.</w:t>
      </w:r>
      <w:r w:rsidRPr="00C6331E">
        <w:tab/>
        <w:t>The</w:t>
      </w:r>
      <w:r w:rsidR="00C24685">
        <w:t xml:space="preserve"> </w:t>
      </w:r>
      <w:r w:rsidRPr="00C6331E">
        <w:t>jurisdiction</w:t>
      </w:r>
      <w:r w:rsidR="00C24685">
        <w:t xml:space="preserve"> </w:t>
      </w:r>
      <w:r w:rsidRPr="00C6331E">
        <w:t>over</w:t>
      </w:r>
      <w:r w:rsidR="00C24685">
        <w:t xml:space="preserve"> </w:t>
      </w:r>
      <w:r w:rsidRPr="00C6331E">
        <w:t>crimes</w:t>
      </w:r>
      <w:r w:rsidR="00C24685">
        <w:t xml:space="preserve"> </w:t>
      </w:r>
      <w:r w:rsidRPr="00C6331E">
        <w:t>carrying</w:t>
      </w:r>
      <w:r w:rsidR="00C24685">
        <w:t xml:space="preserve"> </w:t>
      </w:r>
      <w:r w:rsidRPr="00C6331E">
        <w:t>torture</w:t>
      </w:r>
      <w:r w:rsidR="00C24685">
        <w:t xml:space="preserve"> </w:t>
      </w:r>
      <w:r w:rsidRPr="00C6331E">
        <w:t>acts</w:t>
      </w:r>
      <w:r w:rsidR="00C24685">
        <w:t xml:space="preserve"> </w:t>
      </w:r>
      <w:r w:rsidRPr="00C6331E">
        <w:t>is</w:t>
      </w:r>
      <w:r w:rsidR="00C24685">
        <w:t xml:space="preserve"> </w:t>
      </w:r>
      <w:r w:rsidRPr="00C6331E">
        <w:t>provided</w:t>
      </w:r>
      <w:r w:rsidR="00C24685">
        <w:t xml:space="preserve"> </w:t>
      </w:r>
      <w:r w:rsidRPr="00C6331E">
        <w:t>in</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specifically</w:t>
      </w:r>
      <w:r w:rsidR="00C24685">
        <w:t xml:space="preserve"> </w:t>
      </w:r>
      <w:r w:rsidRPr="00C6331E">
        <w:t>Articles</w:t>
      </w:r>
      <w:r w:rsidR="00C24685">
        <w:t xml:space="preserve"> </w:t>
      </w:r>
      <w:r w:rsidRPr="00C6331E">
        <w:t>5</w:t>
      </w:r>
      <w:r w:rsidR="00C24685">
        <w:t xml:space="preserve"> </w:t>
      </w:r>
      <w:r w:rsidRPr="00C6331E">
        <w:t>and</w:t>
      </w:r>
      <w:r w:rsidR="00C24685">
        <w:t xml:space="preserve"> </w:t>
      </w:r>
      <w:r w:rsidRPr="00C6331E">
        <w:t>6</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in</w:t>
      </w:r>
      <w:r w:rsidR="00C24685">
        <w:t xml:space="preserve"> </w:t>
      </w:r>
      <w:r w:rsidRPr="00C6331E">
        <w:t>2009)</w:t>
      </w:r>
      <w:r w:rsidR="00C24685">
        <w:t xml:space="preserve"> </w:t>
      </w:r>
      <w:r w:rsidRPr="00C6331E">
        <w:t>which</w:t>
      </w:r>
      <w:r w:rsidR="00C24685">
        <w:t xml:space="preserve"> </w:t>
      </w:r>
      <w:r w:rsidRPr="00C6331E">
        <w:t>applies</w:t>
      </w:r>
      <w:r w:rsidR="00C24685">
        <w:t xml:space="preserve"> </w:t>
      </w:r>
      <w:r w:rsidRPr="00C6331E">
        <w:t>to</w:t>
      </w:r>
      <w:r w:rsidR="00C24685">
        <w:t xml:space="preserve"> </w:t>
      </w:r>
      <w:r w:rsidRPr="00C6331E">
        <w:t>all</w:t>
      </w:r>
      <w:r w:rsidR="00C24685">
        <w:t xml:space="preserve"> </w:t>
      </w:r>
      <w:r w:rsidRPr="00C6331E">
        <w:t>acts</w:t>
      </w:r>
      <w:r w:rsidR="00C24685">
        <w:t xml:space="preserve"> </w:t>
      </w:r>
      <w:r w:rsidRPr="00C6331E">
        <w:t>of</w:t>
      </w:r>
      <w:r w:rsidR="00C24685">
        <w:t xml:space="preserve"> </w:t>
      </w:r>
      <w:r w:rsidRPr="00C6331E">
        <w:t>criminal</w:t>
      </w:r>
      <w:r w:rsidR="00C24685">
        <w:t xml:space="preserve"> </w:t>
      </w:r>
      <w:r w:rsidRPr="00C6331E">
        <w:t>offences</w:t>
      </w:r>
      <w:r w:rsidR="00C24685">
        <w:t xml:space="preserve"> </w:t>
      </w:r>
      <w:r w:rsidRPr="00C6331E">
        <w:t>committed</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regardless</w:t>
      </w:r>
      <w:r w:rsidR="00C24685">
        <w:t xml:space="preserve"> </w:t>
      </w:r>
      <w:r w:rsidRPr="00C6331E">
        <w:t>of</w:t>
      </w:r>
      <w:r w:rsidR="00C24685">
        <w:t xml:space="preserve"> </w:t>
      </w:r>
      <w:r w:rsidRPr="00C6331E">
        <w:t>whether</w:t>
      </w:r>
      <w:r w:rsidR="00C24685">
        <w:t xml:space="preserve"> </w:t>
      </w:r>
      <w:r w:rsidRPr="00C6331E">
        <w:t>such</w:t>
      </w:r>
      <w:r w:rsidR="00C24685">
        <w:t xml:space="preserve"> </w:t>
      </w:r>
      <w:r w:rsidRPr="00C6331E">
        <w:t>acts</w:t>
      </w:r>
      <w:r w:rsidR="00C24685">
        <w:t xml:space="preserve"> </w:t>
      </w:r>
      <w:r w:rsidRPr="00C6331E">
        <w:t>are</w:t>
      </w:r>
      <w:r w:rsidR="00C24685">
        <w:t xml:space="preserve"> </w:t>
      </w:r>
      <w:r w:rsidRPr="00C6331E">
        <w:t>committed</w:t>
      </w:r>
      <w:r w:rsidR="00C24685">
        <w:t xml:space="preserve"> </w:t>
      </w:r>
      <w:r w:rsidRPr="00C6331E">
        <w:t>by</w:t>
      </w:r>
      <w:r w:rsidR="00C24685">
        <w:t xml:space="preserve"> </w:t>
      </w:r>
      <w:r w:rsidRPr="00C6331E">
        <w:t>Vietnamese</w:t>
      </w:r>
      <w:r w:rsidR="00C24685">
        <w:t xml:space="preserve"> </w:t>
      </w:r>
      <w:r w:rsidRPr="00C6331E">
        <w:t>nationals</w:t>
      </w:r>
      <w:r w:rsidR="00C24685">
        <w:t xml:space="preserve"> </w:t>
      </w:r>
      <w:r w:rsidRPr="00C6331E">
        <w:t>or</w:t>
      </w:r>
      <w:r w:rsidR="00C24685">
        <w:t xml:space="preserve"> </w:t>
      </w:r>
      <w:r w:rsidRPr="00C6331E">
        <w:t>foreigners.</w:t>
      </w:r>
      <w:r w:rsidR="00C24685">
        <w:t xml:space="preserve"> </w:t>
      </w:r>
      <w:r w:rsidRPr="00C6331E">
        <w:t>For</w:t>
      </w:r>
      <w:r w:rsidR="00C24685">
        <w:t xml:space="preserve"> </w:t>
      </w:r>
      <w:r w:rsidRPr="00C6331E">
        <w:t>foreigners</w:t>
      </w:r>
      <w:r w:rsidR="00C24685">
        <w:t xml:space="preserve"> </w:t>
      </w:r>
      <w:r w:rsidRPr="00C6331E">
        <w:t>who</w:t>
      </w:r>
      <w:r w:rsidR="00C24685">
        <w:t xml:space="preserve"> </w:t>
      </w:r>
      <w:r w:rsidRPr="00C6331E">
        <w:t>commit</w:t>
      </w:r>
      <w:r w:rsidR="00C24685">
        <w:t xml:space="preserve"> </w:t>
      </w:r>
      <w:r w:rsidRPr="00C6331E">
        <w:t>offences</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but</w:t>
      </w:r>
      <w:r w:rsidR="00C24685">
        <w:t xml:space="preserve"> </w:t>
      </w:r>
      <w:r w:rsidRPr="00C6331E">
        <w:t>are</w:t>
      </w:r>
      <w:r w:rsidR="00C24685">
        <w:t xml:space="preserve"> </w:t>
      </w:r>
      <w:r w:rsidRPr="00C6331E">
        <w:t>entitled</w:t>
      </w:r>
      <w:r w:rsidR="00C24685">
        <w:t xml:space="preserve"> </w:t>
      </w:r>
      <w:r w:rsidRPr="00C6331E">
        <w:t>to</w:t>
      </w:r>
      <w:r w:rsidR="00C24685">
        <w:t xml:space="preserve"> </w:t>
      </w:r>
      <w:r w:rsidRPr="00C6331E">
        <w:t>diplomatic</w:t>
      </w:r>
      <w:r w:rsidR="00C24685">
        <w:t xml:space="preserve"> </w:t>
      </w:r>
      <w:r w:rsidRPr="00C6331E">
        <w:t>immunities</w:t>
      </w:r>
      <w:r w:rsidR="00C24685">
        <w:t xml:space="preserve"> </w:t>
      </w:r>
      <w:r w:rsidRPr="00C6331E">
        <w:t>or</w:t>
      </w:r>
      <w:r w:rsidR="00C24685">
        <w:t xml:space="preserve"> </w:t>
      </w:r>
      <w:r w:rsidRPr="00C6331E">
        <w:t>consular</w:t>
      </w:r>
      <w:r w:rsidR="00C24685">
        <w:t xml:space="preserve"> </w:t>
      </w:r>
      <w:r w:rsidRPr="00C6331E">
        <w:t>privileges</w:t>
      </w:r>
      <w:r w:rsidR="00C24685">
        <w:t xml:space="preserve"> </w:t>
      </w:r>
      <w:r w:rsidRPr="00C6331E">
        <w:t>and</w:t>
      </w:r>
      <w:r w:rsidR="00C24685">
        <w:t xml:space="preserve"> </w:t>
      </w:r>
      <w:r w:rsidRPr="00C6331E">
        <w:t>immunities</w:t>
      </w:r>
      <w:r w:rsidR="00C24685">
        <w:t xml:space="preserve"> </w:t>
      </w:r>
      <w:r w:rsidRPr="00C6331E">
        <w:t>under</w:t>
      </w:r>
      <w:r w:rsidR="00C24685">
        <w:t xml:space="preserve"> </w:t>
      </w:r>
      <w:r w:rsidRPr="00C6331E">
        <w:t>Vietnamese</w:t>
      </w:r>
      <w:r w:rsidR="00C24685">
        <w:t xml:space="preserve"> </w:t>
      </w:r>
      <w:r w:rsidRPr="00C6331E">
        <w:t>laws,</w:t>
      </w:r>
      <w:r w:rsidR="00C24685">
        <w:t xml:space="preserve"> </w:t>
      </w:r>
      <w:r w:rsidRPr="00C6331E">
        <w:t>international</w:t>
      </w:r>
      <w:r w:rsidR="00C24685">
        <w:t xml:space="preserve"> </w:t>
      </w:r>
      <w:r w:rsidRPr="00C6331E">
        <w:t>treaties</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signed</w:t>
      </w:r>
      <w:r w:rsidR="00C24685">
        <w:t xml:space="preserve"> </w:t>
      </w:r>
      <w:r w:rsidRPr="00C6331E">
        <w:t>or</w:t>
      </w:r>
      <w:r w:rsidR="00C24685">
        <w:t xml:space="preserve"> </w:t>
      </w:r>
      <w:r w:rsidRPr="00C6331E">
        <w:t>acceded</w:t>
      </w:r>
      <w:r w:rsidR="00C24685">
        <w:t xml:space="preserve"> </w:t>
      </w:r>
      <w:r w:rsidRPr="00C6331E">
        <w:t>to</w:t>
      </w:r>
      <w:r w:rsidR="00C24685">
        <w:t xml:space="preserve"> </w:t>
      </w:r>
      <w:r w:rsidRPr="00C6331E">
        <w:t>or</w:t>
      </w:r>
      <w:r w:rsidR="00C24685">
        <w:t xml:space="preserve"> </w:t>
      </w:r>
      <w:r w:rsidRPr="00C6331E">
        <w:t>under</w:t>
      </w:r>
      <w:r w:rsidR="00C24685">
        <w:t xml:space="preserve"> </w:t>
      </w:r>
      <w:r w:rsidRPr="00C6331E">
        <w:t>international</w:t>
      </w:r>
      <w:r w:rsidR="00C24685">
        <w:t xml:space="preserve"> </w:t>
      </w:r>
      <w:r w:rsidRPr="00C6331E">
        <w:t>practices,</w:t>
      </w:r>
      <w:r w:rsidR="00C24685">
        <w:t xml:space="preserve"> </w:t>
      </w:r>
      <w:r w:rsidRPr="00C6331E">
        <w:t>their</w:t>
      </w:r>
      <w:r w:rsidR="00C24685">
        <w:t xml:space="preserve"> </w:t>
      </w:r>
      <w:r w:rsidRPr="00C6331E">
        <w:t>criminal</w:t>
      </w:r>
      <w:r w:rsidR="00C24685">
        <w:t xml:space="preserve"> </w:t>
      </w:r>
      <w:r w:rsidRPr="00C6331E">
        <w:t>liabilities</w:t>
      </w:r>
      <w:r w:rsidR="00C24685">
        <w:t xml:space="preserve"> </w:t>
      </w:r>
      <w:r w:rsidRPr="00C6331E">
        <w:t>shall</w:t>
      </w:r>
      <w:r w:rsidR="00C24685">
        <w:t xml:space="preserve"> </w:t>
      </w:r>
      <w:r w:rsidRPr="00C6331E">
        <w:t>be</w:t>
      </w:r>
      <w:r w:rsidR="00C24685">
        <w:t xml:space="preserve"> </w:t>
      </w:r>
      <w:r w:rsidRPr="00C6331E">
        <w:t>settled</w:t>
      </w:r>
      <w:r w:rsidR="00C24685">
        <w:t xml:space="preserve"> </w:t>
      </w:r>
      <w:r w:rsidRPr="00C6331E">
        <w:t>through</w:t>
      </w:r>
      <w:r w:rsidR="00C24685">
        <w:t xml:space="preserve"> </w:t>
      </w:r>
      <w:r w:rsidRPr="00C6331E">
        <w:t>the</w:t>
      </w:r>
      <w:r w:rsidR="00C24685">
        <w:t xml:space="preserve"> </w:t>
      </w:r>
      <w:r w:rsidRPr="00C6331E">
        <w:t>diplomatic</w:t>
      </w:r>
      <w:r w:rsidR="00C24685">
        <w:t xml:space="preserve"> </w:t>
      </w:r>
      <w:r w:rsidRPr="00C6331E">
        <w:t>channel.</w:t>
      </w:r>
      <w:r w:rsidR="00C24685">
        <w:t xml:space="preserve"> </w:t>
      </w:r>
      <w:r w:rsidRPr="00C6331E">
        <w:t>Vietnamese</w:t>
      </w:r>
      <w:r w:rsidR="00C24685">
        <w:t xml:space="preserve"> </w:t>
      </w:r>
      <w:r w:rsidRPr="00C6331E">
        <w:t>nationals</w:t>
      </w:r>
      <w:r w:rsidR="00C24685">
        <w:t xml:space="preserve"> </w:t>
      </w:r>
      <w:r w:rsidRPr="00C6331E">
        <w:t>or</w:t>
      </w:r>
      <w:r w:rsidR="00C24685">
        <w:t xml:space="preserve"> </w:t>
      </w:r>
      <w:r w:rsidRPr="00C6331E">
        <w:t>stateless</w:t>
      </w:r>
      <w:r w:rsidR="00C24685">
        <w:t xml:space="preserve"> </w:t>
      </w:r>
      <w:r w:rsidRPr="00C6331E">
        <w:t>persons</w:t>
      </w:r>
      <w:r w:rsidR="00C24685">
        <w:t xml:space="preserve"> </w:t>
      </w:r>
      <w:r w:rsidRPr="00C6331E">
        <w:t>permanently</w:t>
      </w:r>
      <w:r w:rsidR="00C24685">
        <w:t xml:space="preserve"> </w:t>
      </w:r>
      <w:r w:rsidRPr="00C6331E">
        <w:t>residing</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committing</w:t>
      </w:r>
      <w:r w:rsidR="00C24685">
        <w:t xml:space="preserve"> </w:t>
      </w:r>
      <w:r w:rsidRPr="00C6331E">
        <w:t>offences</w:t>
      </w:r>
      <w:r w:rsidR="00C24685">
        <w:t xml:space="preserve"> </w:t>
      </w:r>
      <w:r w:rsidRPr="00C6331E">
        <w:t>outside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may</w:t>
      </w:r>
      <w:r w:rsidR="00C24685">
        <w:t xml:space="preserve"> </w:t>
      </w:r>
      <w:r w:rsidRPr="00C6331E">
        <w:t>be</w:t>
      </w:r>
      <w:r w:rsidR="00C24685">
        <w:t xml:space="preserve"> </w:t>
      </w:r>
      <w:r w:rsidRPr="00C6331E">
        <w:t>examined</w:t>
      </w:r>
      <w:r w:rsidR="00C24685">
        <w:t xml:space="preserve"> </w:t>
      </w:r>
      <w:r w:rsidRPr="00C6331E">
        <w:t>for</w:t>
      </w:r>
      <w:r w:rsidR="00C24685">
        <w:t xml:space="preserve"> </w:t>
      </w:r>
      <w:r w:rsidRPr="00C6331E">
        <w:t>penal</w:t>
      </w:r>
      <w:r w:rsidR="00C24685">
        <w:t xml:space="preserve"> </w:t>
      </w:r>
      <w:r w:rsidRPr="00C6331E">
        <w:t>liability</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Foreigners</w:t>
      </w:r>
      <w:r w:rsidR="00C24685">
        <w:t xml:space="preserve"> </w:t>
      </w:r>
      <w:r w:rsidRPr="00C6331E">
        <w:t>committing</w:t>
      </w:r>
      <w:r w:rsidR="00C24685">
        <w:t xml:space="preserve"> </w:t>
      </w:r>
      <w:r w:rsidRPr="00C6331E">
        <w:t>offences</w:t>
      </w:r>
      <w:r w:rsidR="00C24685">
        <w:t xml:space="preserve"> </w:t>
      </w:r>
      <w:r w:rsidRPr="00C6331E">
        <w:t>outside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may</w:t>
      </w:r>
      <w:r w:rsidR="00C24685">
        <w:t xml:space="preserve"> </w:t>
      </w:r>
      <w:r w:rsidRPr="00C6331E">
        <w:t>be</w:t>
      </w:r>
      <w:r w:rsidR="00C24685">
        <w:t xml:space="preserve"> </w:t>
      </w:r>
      <w:r w:rsidRPr="00C6331E">
        <w:t>examined</w:t>
      </w:r>
      <w:r w:rsidR="00C24685">
        <w:t xml:space="preserve"> </w:t>
      </w:r>
      <w:r w:rsidRPr="00C6331E">
        <w:t>for</w:t>
      </w:r>
      <w:r w:rsidR="00C24685">
        <w:t xml:space="preserve"> </w:t>
      </w:r>
      <w:r w:rsidRPr="00C6331E">
        <w:t>penal</w:t>
      </w:r>
      <w:r w:rsidR="00C24685">
        <w:t xml:space="preserve"> </w:t>
      </w:r>
      <w:r w:rsidRPr="00C6331E">
        <w:t>liability</w:t>
      </w:r>
      <w:r w:rsidR="00C24685">
        <w:t xml:space="preserve"> </w:t>
      </w:r>
      <w:r w:rsidRPr="00C6331E">
        <w:t>in</w:t>
      </w:r>
      <w:r w:rsidR="00C24685">
        <w:t xml:space="preserve"> </w:t>
      </w:r>
      <w:r w:rsidRPr="00C6331E">
        <w:t>circumstances</w:t>
      </w:r>
      <w:r w:rsidR="00C24685">
        <w:t xml:space="preserve"> </w:t>
      </w:r>
      <w:r w:rsidRPr="00C6331E">
        <w:t>provided</w:t>
      </w:r>
      <w:r w:rsidR="00C24685">
        <w:t xml:space="preserve"> </w:t>
      </w:r>
      <w:r w:rsidRPr="00C6331E">
        <w:t>for</w:t>
      </w:r>
      <w:r w:rsidR="00C24685">
        <w:t xml:space="preserve"> </w:t>
      </w:r>
      <w:r w:rsidRPr="00C6331E">
        <w:t>in</w:t>
      </w:r>
      <w:r w:rsidR="00C24685">
        <w:t xml:space="preserve"> </w:t>
      </w:r>
      <w:r w:rsidRPr="00C6331E">
        <w:t>the</w:t>
      </w:r>
      <w:r w:rsidR="00C24685">
        <w:t xml:space="preserve"> </w:t>
      </w:r>
      <w:r w:rsidRPr="00C6331E">
        <w:t>international</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signed</w:t>
      </w:r>
      <w:r w:rsidR="00C24685">
        <w:t xml:space="preserve"> </w:t>
      </w:r>
      <w:r w:rsidRPr="00C6331E">
        <w:t>or</w:t>
      </w:r>
      <w:r w:rsidR="00C24685">
        <w:t xml:space="preserve"> </w:t>
      </w:r>
      <w:r w:rsidRPr="00C6331E">
        <w:t>acceded.</w:t>
      </w:r>
    </w:p>
    <w:p w:rsidR="00F21141" w:rsidRPr="00C6331E" w:rsidRDefault="00F21141" w:rsidP="003C58BE">
      <w:pPr>
        <w:pStyle w:val="SingleTxtG"/>
      </w:pPr>
      <w:r w:rsidRPr="00C6331E">
        <w:t>102.</w:t>
      </w:r>
      <w:r w:rsidRPr="00C6331E">
        <w:tab/>
        <w:t>Besides,</w:t>
      </w:r>
      <w:r w:rsidR="00C24685">
        <w:t xml:space="preserve"> </w:t>
      </w:r>
      <w:r w:rsidRPr="00C6331E">
        <w:t>Articles</w:t>
      </w:r>
      <w:r w:rsidR="00C24685">
        <w:t xml:space="preserve"> </w:t>
      </w:r>
      <w:r w:rsidRPr="00C6331E">
        <w:t>171</w:t>
      </w:r>
      <w:r w:rsidR="00C24685">
        <w:t xml:space="preserve"> </w:t>
      </w:r>
      <w:r w:rsidRPr="00C6331E">
        <w:t>and</w:t>
      </w:r>
      <w:r w:rsidR="00C24685">
        <w:t xml:space="preserve"> </w:t>
      </w:r>
      <w:r w:rsidRPr="00C6331E">
        <w:t>172</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stipulate</w:t>
      </w:r>
      <w:r w:rsidR="00C24685">
        <w:t xml:space="preserve"> </w:t>
      </w:r>
      <w:r w:rsidRPr="00C6331E">
        <w:t>that</w:t>
      </w:r>
      <w:r w:rsidR="00C24685">
        <w:t xml:space="preserve"> </w:t>
      </w:r>
      <w:r w:rsidRPr="00C6331E">
        <w:t>the</w:t>
      </w:r>
      <w:r w:rsidR="00C24685">
        <w:t xml:space="preserve"> </w:t>
      </w:r>
      <w:r w:rsidRPr="00C6331E">
        <w:t>courts</w:t>
      </w:r>
      <w:r w:rsidR="00C24685">
        <w:t xml:space="preserve"> </w:t>
      </w:r>
      <w:r w:rsidRPr="00C6331E">
        <w:t>competent</w:t>
      </w:r>
      <w:r w:rsidR="00C24685">
        <w:t xml:space="preserve"> </w:t>
      </w:r>
      <w:r w:rsidRPr="00C6331E">
        <w:t>to</w:t>
      </w:r>
      <w:r w:rsidR="00C24685">
        <w:t xml:space="preserve"> </w:t>
      </w:r>
      <w:r w:rsidRPr="00C6331E">
        <w:t>adjudicate</w:t>
      </w:r>
      <w:r w:rsidR="00C24685">
        <w:t xml:space="preserve"> </w:t>
      </w:r>
      <w:r w:rsidRPr="00C6331E">
        <w:t>criminal</w:t>
      </w:r>
      <w:r w:rsidR="00C24685">
        <w:t xml:space="preserve"> </w:t>
      </w:r>
      <w:r w:rsidRPr="00C6331E">
        <w:t>cases</w:t>
      </w:r>
      <w:r w:rsidR="00C24685">
        <w:t xml:space="preserve"> </w:t>
      </w:r>
      <w:r w:rsidRPr="00C6331E">
        <w:t>are</w:t>
      </w:r>
      <w:r w:rsidR="00C24685">
        <w:t xml:space="preserve"> </w:t>
      </w:r>
      <w:r w:rsidRPr="00C6331E">
        <w:t>the</w:t>
      </w:r>
      <w:r w:rsidR="00C24685">
        <w:t xml:space="preserve"> </w:t>
      </w:r>
      <w:r w:rsidRPr="00C6331E">
        <w:t>courts</w:t>
      </w:r>
      <w:r w:rsidR="00C24685">
        <w:t xml:space="preserve"> </w:t>
      </w:r>
      <w:r w:rsidRPr="00C6331E">
        <w:t>of</w:t>
      </w:r>
      <w:r w:rsidR="00C24685">
        <w:t xml:space="preserve"> </w:t>
      </w:r>
      <w:r w:rsidRPr="00C6331E">
        <w:t>the</w:t>
      </w:r>
      <w:r w:rsidR="00C24685">
        <w:t xml:space="preserve"> </w:t>
      </w:r>
      <w:r w:rsidRPr="00C6331E">
        <w:t>places</w:t>
      </w:r>
      <w:r w:rsidR="00C24685">
        <w:t xml:space="preserve"> </w:t>
      </w:r>
      <w:r w:rsidRPr="00C6331E">
        <w:t>where</w:t>
      </w:r>
      <w:r w:rsidR="00C24685">
        <w:t xml:space="preserve"> </w:t>
      </w:r>
      <w:r w:rsidRPr="00C6331E">
        <w:t>the</w:t>
      </w:r>
      <w:r w:rsidR="00C24685">
        <w:t xml:space="preserve"> </w:t>
      </w:r>
      <w:r w:rsidRPr="00C6331E">
        <w:t>offences</w:t>
      </w:r>
      <w:r w:rsidR="00C24685">
        <w:t xml:space="preserve"> </w:t>
      </w:r>
      <w:r w:rsidRPr="00C6331E">
        <w:t>were</w:t>
      </w:r>
      <w:r w:rsidR="00C24685">
        <w:t xml:space="preserve"> </w:t>
      </w:r>
      <w:r w:rsidRPr="00C6331E">
        <w:t>committed.</w:t>
      </w:r>
      <w:r w:rsidR="00C24685">
        <w:t xml:space="preserve"> </w:t>
      </w:r>
      <w:r w:rsidRPr="00C6331E">
        <w:t>If</w:t>
      </w:r>
      <w:r w:rsidR="00C24685">
        <w:t xml:space="preserve"> </w:t>
      </w:r>
      <w:r w:rsidRPr="00C6331E">
        <w:t>an</w:t>
      </w:r>
      <w:r w:rsidR="00C24685">
        <w:t xml:space="preserve"> </w:t>
      </w:r>
      <w:r w:rsidRPr="00C6331E">
        <w:t>offence</w:t>
      </w:r>
      <w:r w:rsidR="00C24685">
        <w:t xml:space="preserve"> </w:t>
      </w:r>
      <w:r w:rsidRPr="00C6331E">
        <w:t>is</w:t>
      </w:r>
      <w:r w:rsidR="00C24685">
        <w:t xml:space="preserve"> </w:t>
      </w:r>
      <w:r w:rsidRPr="00C6331E">
        <w:t>committed</w:t>
      </w:r>
      <w:r w:rsidR="00C24685">
        <w:t xml:space="preserve"> </w:t>
      </w:r>
      <w:r w:rsidRPr="00C6331E">
        <w:t>in</w:t>
      </w:r>
      <w:r w:rsidR="00C24685">
        <w:t xml:space="preserve"> </w:t>
      </w:r>
      <w:r w:rsidRPr="00C6331E">
        <w:t>different</w:t>
      </w:r>
      <w:r w:rsidR="00C24685">
        <w:t xml:space="preserve"> </w:t>
      </w:r>
      <w:r w:rsidRPr="00C6331E">
        <w:t>places</w:t>
      </w:r>
      <w:r w:rsidR="00C24685">
        <w:t xml:space="preserve"> </w:t>
      </w:r>
      <w:r w:rsidRPr="00C6331E">
        <w:t>or</w:t>
      </w:r>
      <w:r w:rsidR="00C24685">
        <w:t xml:space="preserve"> </w:t>
      </w:r>
      <w:r w:rsidRPr="00C6331E">
        <w:t>if</w:t>
      </w:r>
      <w:r w:rsidR="00C24685">
        <w:t xml:space="preserve"> </w:t>
      </w:r>
      <w:r w:rsidRPr="00C6331E">
        <w:t>the</w:t>
      </w:r>
      <w:r w:rsidR="00C24685">
        <w:t xml:space="preserve"> </w:t>
      </w:r>
      <w:r w:rsidRPr="00C6331E">
        <w:t>place</w:t>
      </w:r>
      <w:r w:rsidR="00C24685">
        <w:t xml:space="preserve"> </w:t>
      </w:r>
      <w:r w:rsidRPr="00C6331E">
        <w:t>where</w:t>
      </w:r>
      <w:r w:rsidR="00C24685">
        <w:t xml:space="preserve"> </w:t>
      </w:r>
      <w:r w:rsidRPr="00C6331E">
        <w:t>an</w:t>
      </w:r>
      <w:r w:rsidR="00C24685">
        <w:t xml:space="preserve"> </w:t>
      </w:r>
      <w:r w:rsidRPr="00C6331E">
        <w:t>offence</w:t>
      </w:r>
      <w:r w:rsidR="00C24685">
        <w:t xml:space="preserve"> </w:t>
      </w:r>
      <w:r w:rsidRPr="00C6331E">
        <w:t>was</w:t>
      </w:r>
      <w:r w:rsidR="00C24685">
        <w:t xml:space="preserve"> </w:t>
      </w:r>
      <w:r w:rsidRPr="00C6331E">
        <w:t>committed</w:t>
      </w:r>
      <w:r w:rsidR="00C24685">
        <w:t xml:space="preserve"> </w:t>
      </w:r>
      <w:r w:rsidRPr="00C6331E">
        <w:t>is</w:t>
      </w:r>
      <w:r w:rsidR="00C24685">
        <w:t xml:space="preserve"> </w:t>
      </w:r>
      <w:r w:rsidRPr="00C6331E">
        <w:t>not</w:t>
      </w:r>
      <w:r w:rsidR="00C24685">
        <w:t xml:space="preserve"> </w:t>
      </w:r>
      <w:r w:rsidRPr="00C6331E">
        <w:t>identified,</w:t>
      </w:r>
      <w:r w:rsidR="00C24685">
        <w:t xml:space="preserve"> </w:t>
      </w:r>
      <w:r w:rsidRPr="00C6331E">
        <w:t>the</w:t>
      </w:r>
      <w:r w:rsidR="00C24685">
        <w:t xml:space="preserve"> </w:t>
      </w:r>
      <w:r w:rsidRPr="00C6331E">
        <w:t>court</w:t>
      </w:r>
      <w:r w:rsidR="00C24685">
        <w:t xml:space="preserve"> </w:t>
      </w:r>
      <w:r w:rsidRPr="00C6331E">
        <w:t>competent</w:t>
      </w:r>
      <w:r w:rsidR="00C24685">
        <w:t xml:space="preserve"> </w:t>
      </w:r>
      <w:r w:rsidRPr="00C6331E">
        <w:t>to</w:t>
      </w:r>
      <w:r w:rsidR="00C24685">
        <w:t xml:space="preserve"> </w:t>
      </w:r>
      <w:r w:rsidRPr="00C6331E">
        <w:t>adjudicate</w:t>
      </w:r>
      <w:r w:rsidR="00C24685">
        <w:t xml:space="preserve"> </w:t>
      </w:r>
      <w:r w:rsidRPr="00C6331E">
        <w:t>the</w:t>
      </w:r>
      <w:r w:rsidR="00C24685">
        <w:t xml:space="preserve"> </w:t>
      </w:r>
      <w:r w:rsidRPr="00C6331E">
        <w:t>case</w:t>
      </w:r>
      <w:r w:rsidR="00C24685">
        <w:t xml:space="preserve"> </w:t>
      </w:r>
      <w:r w:rsidRPr="00C6331E">
        <w:t>shall</w:t>
      </w:r>
      <w:r w:rsidR="00C24685">
        <w:t xml:space="preserve"> </w:t>
      </w:r>
      <w:r w:rsidRPr="00C6331E">
        <w:t>be</w:t>
      </w:r>
      <w:r w:rsidR="00C24685">
        <w:t xml:space="preserve"> </w:t>
      </w:r>
      <w:r w:rsidRPr="00C6331E">
        <w:t>the</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place</w:t>
      </w:r>
      <w:r w:rsidR="00C24685">
        <w:t xml:space="preserve"> </w:t>
      </w:r>
      <w:r w:rsidRPr="00C6331E">
        <w:t>where</w:t>
      </w:r>
      <w:r w:rsidR="00C24685">
        <w:t xml:space="preserve"> </w:t>
      </w:r>
      <w:r w:rsidRPr="00C6331E">
        <w:t>the</w:t>
      </w:r>
      <w:r w:rsidR="00C24685">
        <w:t xml:space="preserve"> </w:t>
      </w:r>
      <w:r w:rsidRPr="00C6331E">
        <w:t>investigation</w:t>
      </w:r>
      <w:r w:rsidR="00C24685">
        <w:t xml:space="preserve"> </w:t>
      </w:r>
      <w:r w:rsidRPr="00C6331E">
        <w:t>is</w:t>
      </w:r>
      <w:r w:rsidR="00C24685">
        <w:t xml:space="preserve"> </w:t>
      </w:r>
      <w:r w:rsidRPr="00C6331E">
        <w:t>completed.</w:t>
      </w:r>
      <w:r w:rsidR="00C24685">
        <w:t xml:space="preserve"> </w:t>
      </w:r>
      <w:r w:rsidRPr="00C6331E">
        <w:t>Offences</w:t>
      </w:r>
      <w:r w:rsidR="00C24685">
        <w:t xml:space="preserve"> </w:t>
      </w:r>
      <w:r w:rsidRPr="00C6331E">
        <w:t>committed</w:t>
      </w:r>
      <w:r w:rsidR="00C24685">
        <w:t xml:space="preserve"> </w:t>
      </w:r>
      <w:r w:rsidRPr="00C6331E">
        <w:t>on</w:t>
      </w:r>
      <w:r w:rsidR="00C24685">
        <w:t xml:space="preserve"> </w:t>
      </w:r>
      <w:r w:rsidRPr="00C6331E">
        <w:t>board</w:t>
      </w:r>
      <w:r w:rsidR="00C24685">
        <w:t xml:space="preserve"> </w:t>
      </w:r>
      <w:r w:rsidRPr="00C6331E">
        <w:t>an</w:t>
      </w:r>
      <w:r w:rsidR="00C24685">
        <w:t xml:space="preserve"> </w:t>
      </w:r>
      <w:r w:rsidRPr="00C6331E">
        <w:t>aircraft</w:t>
      </w:r>
      <w:r w:rsidR="00C24685">
        <w:t xml:space="preserve"> </w:t>
      </w:r>
      <w:r w:rsidRPr="00C6331E">
        <w:t>or</w:t>
      </w:r>
      <w:r w:rsidR="00C24685">
        <w:t xml:space="preserve"> </w:t>
      </w:r>
      <w:r w:rsidRPr="00C6331E">
        <w:t>a</w:t>
      </w:r>
      <w:r w:rsidR="00C24685">
        <w:t xml:space="preserve"> </w:t>
      </w:r>
      <w:r w:rsidRPr="00C6331E">
        <w:t>sea-going</w:t>
      </w:r>
      <w:r w:rsidR="00C24685">
        <w:t xml:space="preserve"> </w:t>
      </w:r>
      <w:r w:rsidRPr="00C6331E">
        <w:t>ship</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operating</w:t>
      </w:r>
      <w:r w:rsidR="00C24685">
        <w:t xml:space="preserve"> </w:t>
      </w:r>
      <w:r w:rsidRPr="00C6331E">
        <w:t>outside</w:t>
      </w:r>
      <w:r w:rsidR="00C24685">
        <w:t xml:space="preserve"> </w:t>
      </w:r>
      <w:r w:rsidRPr="00C6331E">
        <w:t>the</w:t>
      </w:r>
      <w:r w:rsidR="00C24685">
        <w:t xml:space="preserve"> </w:t>
      </w:r>
      <w:r w:rsidRPr="00C6331E">
        <w:t>airspace</w:t>
      </w:r>
      <w:r w:rsidR="00C24685">
        <w:t xml:space="preserve"> </w:t>
      </w:r>
      <w:r w:rsidRPr="00C6331E">
        <w:t>or</w:t>
      </w:r>
      <w:r w:rsidR="00C24685">
        <w:t xml:space="preserve"> </w:t>
      </w:r>
      <w:r w:rsidRPr="00C6331E">
        <w:t>territorial</w:t>
      </w:r>
      <w:r w:rsidR="00C24685">
        <w:t xml:space="preserve"> </w:t>
      </w:r>
      <w:r w:rsidRPr="00C6331E">
        <w:t>seas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shall</w:t>
      </w:r>
      <w:r w:rsidR="00C24685">
        <w:t xml:space="preserve"> </w:t>
      </w:r>
      <w:r w:rsidRPr="00C6331E">
        <w:t>fall</w:t>
      </w:r>
      <w:r w:rsidR="00C24685">
        <w:t xml:space="preserve"> </w:t>
      </w:r>
      <w:r w:rsidRPr="00C6331E">
        <w:t>under</w:t>
      </w:r>
      <w:r w:rsidR="00C24685">
        <w:t xml:space="preserve"> </w:t>
      </w:r>
      <w:r w:rsidRPr="00C6331E">
        <w:t>the</w:t>
      </w:r>
      <w:r w:rsidR="00C24685">
        <w:t xml:space="preserve"> </w:t>
      </w:r>
      <w:r w:rsidRPr="00C6331E">
        <w:t>jurisdiction</w:t>
      </w:r>
      <w:r w:rsidR="00C24685">
        <w:t xml:space="preserve"> </w:t>
      </w:r>
      <w:r w:rsidRPr="00C6331E">
        <w:t>of</w:t>
      </w:r>
      <w:r w:rsidR="00C24685">
        <w:t xml:space="preserve"> </w:t>
      </w:r>
      <w:r w:rsidRPr="00C6331E">
        <w:t>the</w:t>
      </w:r>
      <w:r w:rsidR="00C24685">
        <w:t xml:space="preserve"> </w:t>
      </w:r>
      <w:r w:rsidRPr="00C6331E">
        <w:t>Vietnamese</w:t>
      </w:r>
      <w:r w:rsidR="00C24685">
        <w:t xml:space="preserve"> </w:t>
      </w:r>
      <w:r w:rsidRPr="00C6331E">
        <w:t>courts</w:t>
      </w:r>
      <w:r w:rsidR="00C24685">
        <w:t xml:space="preserve"> </w:t>
      </w:r>
      <w:r w:rsidRPr="00C6331E">
        <w:t>of</w:t>
      </w:r>
      <w:r w:rsidR="00C24685">
        <w:t xml:space="preserve"> </w:t>
      </w:r>
      <w:r w:rsidRPr="00C6331E">
        <w:t>the</w:t>
      </w:r>
      <w:r w:rsidR="00C24685">
        <w:t xml:space="preserve"> </w:t>
      </w:r>
      <w:r w:rsidRPr="00C6331E">
        <w:t>places</w:t>
      </w:r>
      <w:r w:rsidR="00C24685">
        <w:t xml:space="preserve"> </w:t>
      </w:r>
      <w:r w:rsidRPr="00C6331E">
        <w:t>of</w:t>
      </w:r>
      <w:r w:rsidR="00C24685">
        <w:t xml:space="preserve"> </w:t>
      </w:r>
      <w:r w:rsidRPr="00C6331E">
        <w:t>the</w:t>
      </w:r>
      <w:r w:rsidR="00C24685">
        <w:t xml:space="preserve"> </w:t>
      </w:r>
      <w:r w:rsidRPr="00C6331E">
        <w:t>first</w:t>
      </w:r>
      <w:r w:rsidR="00C24685">
        <w:t xml:space="preserve"> </w:t>
      </w:r>
      <w:r w:rsidRPr="00C6331E">
        <w:t>return</w:t>
      </w:r>
      <w:r w:rsidR="00C24685">
        <w:t xml:space="preserve"> </w:t>
      </w:r>
      <w:r w:rsidRPr="00C6331E">
        <w:t>airports</w:t>
      </w:r>
      <w:r w:rsidR="00C24685">
        <w:t xml:space="preserve"> </w:t>
      </w:r>
      <w:r w:rsidRPr="00C6331E">
        <w:t>or</w:t>
      </w:r>
      <w:r w:rsidR="00C24685">
        <w:t xml:space="preserve"> </w:t>
      </w:r>
      <w:r w:rsidRPr="00C6331E">
        <w:t>seaports</w:t>
      </w:r>
      <w:r w:rsidR="00C24685">
        <w:t xml:space="preserve"> </w:t>
      </w:r>
      <w:r w:rsidRPr="00C6331E">
        <w:t>or</w:t>
      </w:r>
      <w:r w:rsidR="00C24685">
        <w:t xml:space="preserve"> </w:t>
      </w:r>
      <w:r w:rsidRPr="00C6331E">
        <w:t>the</w:t>
      </w:r>
      <w:r w:rsidR="00C24685">
        <w:t xml:space="preserve"> </w:t>
      </w:r>
      <w:r w:rsidRPr="00C6331E">
        <w:t>places</w:t>
      </w:r>
      <w:r w:rsidR="00C24685">
        <w:t xml:space="preserve"> </w:t>
      </w:r>
      <w:r w:rsidRPr="00C6331E">
        <w:t>where</w:t>
      </w:r>
      <w:r w:rsidR="00C24685">
        <w:t xml:space="preserve"> </w:t>
      </w:r>
      <w:r w:rsidRPr="00C6331E">
        <w:t>such</w:t>
      </w:r>
      <w:r w:rsidR="00C24685">
        <w:t xml:space="preserve"> </w:t>
      </w:r>
      <w:r w:rsidRPr="00C6331E">
        <w:t>an</w:t>
      </w:r>
      <w:r w:rsidR="00C24685">
        <w:t xml:space="preserve"> </w:t>
      </w:r>
      <w:r w:rsidRPr="00C6331E">
        <w:t>aircraft</w:t>
      </w:r>
      <w:r w:rsidR="00C24685">
        <w:t xml:space="preserve"> </w:t>
      </w:r>
      <w:r w:rsidRPr="00C6331E">
        <w:t>or</w:t>
      </w:r>
      <w:r w:rsidR="00C24685">
        <w:t xml:space="preserve"> </w:t>
      </w:r>
      <w:r w:rsidRPr="00C6331E">
        <w:t>sea-going</w:t>
      </w:r>
      <w:r w:rsidR="00C24685">
        <w:t xml:space="preserve"> </w:t>
      </w:r>
      <w:r w:rsidRPr="00C6331E">
        <w:t>ship</w:t>
      </w:r>
      <w:r w:rsidR="00C24685">
        <w:t xml:space="preserve"> </w:t>
      </w:r>
      <w:r w:rsidRPr="00C6331E">
        <w:t>is</w:t>
      </w:r>
      <w:r w:rsidR="00C24685">
        <w:t xml:space="preserve"> </w:t>
      </w:r>
      <w:r w:rsidRPr="00C6331E">
        <w:t>registered.</w:t>
      </w:r>
    </w:p>
    <w:p w:rsidR="00F21141" w:rsidRPr="00C6331E" w:rsidRDefault="00F21141" w:rsidP="003C58BE">
      <w:pPr>
        <w:pStyle w:val="SingleTxtG"/>
      </w:pPr>
      <w:r w:rsidRPr="00C6331E">
        <w:t>103.</w:t>
      </w:r>
      <w:r w:rsidRPr="00C6331E">
        <w:tab/>
        <w:t>The</w:t>
      </w:r>
      <w:r w:rsidR="00C24685">
        <w:t xml:space="preserve"> </w:t>
      </w:r>
      <w:r w:rsidRPr="00C6331E">
        <w:t>Criminal</w:t>
      </w:r>
      <w:r w:rsidR="00C24685">
        <w:t xml:space="preserve"> </w:t>
      </w:r>
      <w:r w:rsidRPr="00C6331E">
        <w:t>Code</w:t>
      </w:r>
      <w:r w:rsidR="00C24685">
        <w:t xml:space="preserve"> </w:t>
      </w:r>
      <w:r w:rsidRPr="00C6331E">
        <w:t>of</w:t>
      </w:r>
      <w:r w:rsidR="00C24685">
        <w:t xml:space="preserve"> </w:t>
      </w:r>
      <w:r w:rsidRPr="00C6331E">
        <w:t>2015</w:t>
      </w:r>
      <w:r w:rsidR="00C24685">
        <w:t xml:space="preserve"> </w:t>
      </w:r>
      <w:r w:rsidRPr="00C6331E">
        <w:t>succeeds</w:t>
      </w:r>
      <w:r w:rsidR="00C24685">
        <w:t xml:space="preserve"> </w:t>
      </w:r>
      <w:r w:rsidRPr="00C6331E">
        <w:t>to</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contains</w:t>
      </w:r>
      <w:r w:rsidR="00C24685">
        <w:t xml:space="preserve"> </w:t>
      </w:r>
      <w:r w:rsidRPr="00C6331E">
        <w:t>the</w:t>
      </w:r>
      <w:r w:rsidR="00C24685">
        <w:t xml:space="preserve"> </w:t>
      </w:r>
      <w:r w:rsidRPr="00C6331E">
        <w:t>following</w:t>
      </w:r>
      <w:r w:rsidR="00C24685">
        <w:t xml:space="preserve"> </w:t>
      </w:r>
      <w:r w:rsidRPr="00C6331E">
        <w:t>amendments:</w:t>
      </w:r>
    </w:p>
    <w:p w:rsidR="00F21141" w:rsidRPr="00C6331E" w:rsidRDefault="00F21141" w:rsidP="00674234">
      <w:pPr>
        <w:pStyle w:val="Bullet1G"/>
      </w:pPr>
      <w:r w:rsidRPr="00C6331E">
        <w:t>Regarding</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on</w:t>
      </w:r>
      <w:r w:rsidR="00C24685">
        <w:t xml:space="preserve"> </w:t>
      </w:r>
      <w:r w:rsidRPr="00C6331E">
        <w:t>criminal</w:t>
      </w:r>
      <w:r w:rsidR="00C24685">
        <w:t xml:space="preserve"> </w:t>
      </w:r>
      <w:r w:rsidRPr="00C6331E">
        <w:t>offences</w:t>
      </w:r>
      <w:r w:rsidR="00C24685">
        <w:t xml:space="preserve"> </w:t>
      </w:r>
      <w:r w:rsidRPr="00C6331E">
        <w:t>committed</w:t>
      </w:r>
      <w:r w:rsidR="00C24685">
        <w:t xml:space="preserve"> </w:t>
      </w:r>
      <w:r w:rsidRPr="00C6331E">
        <w:t>within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674234">
      <w:pPr>
        <w:pStyle w:val="Bullet2G"/>
      </w:pPr>
      <w:r w:rsidRPr="00C6331E">
        <w:t>Supplementing</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on</w:t>
      </w:r>
      <w:r w:rsidR="00C24685">
        <w:t xml:space="preserve"> </w:t>
      </w:r>
      <w:r w:rsidRPr="00C6331E">
        <w:t>criminal</w:t>
      </w:r>
      <w:r w:rsidR="00C24685">
        <w:t xml:space="preserve"> </w:t>
      </w:r>
      <w:r w:rsidRPr="00C6331E">
        <w:t>offences</w:t>
      </w:r>
      <w:r w:rsidR="00C24685">
        <w:t xml:space="preserve"> </w:t>
      </w:r>
      <w:r w:rsidRPr="00C6331E">
        <w:t>committed</w:t>
      </w:r>
      <w:r w:rsidR="00C24685">
        <w:t xml:space="preserve"> </w:t>
      </w:r>
      <w:r w:rsidRPr="00C6331E">
        <w:t>on</w:t>
      </w:r>
      <w:r w:rsidR="00C24685">
        <w:t xml:space="preserve"> </w:t>
      </w:r>
      <w:r w:rsidRPr="00C6331E">
        <w:t>sea-going</w:t>
      </w:r>
      <w:r w:rsidR="00C24685">
        <w:t xml:space="preserve"> </w:t>
      </w:r>
      <w:r w:rsidRPr="00C6331E">
        <w:t>vessels</w:t>
      </w:r>
      <w:r w:rsidR="00C24685">
        <w:t xml:space="preserve"> </w:t>
      </w:r>
      <w:r w:rsidRPr="00C6331E">
        <w:t>and</w:t>
      </w:r>
      <w:r w:rsidR="00C24685">
        <w:t xml:space="preserve"> </w:t>
      </w:r>
      <w:r w:rsidRPr="00C6331E">
        <w:t>airplanes</w:t>
      </w:r>
      <w:r w:rsidR="00C24685">
        <w:t xml:space="preserve"> </w:t>
      </w:r>
      <w:r w:rsidRPr="00C6331E">
        <w:t>bearing</w:t>
      </w:r>
      <w:r w:rsidR="00C24685">
        <w:t xml:space="preserve"> </w:t>
      </w:r>
      <w:r w:rsidRPr="00C6331E">
        <w:t>Vietnamese</w:t>
      </w:r>
      <w:r w:rsidR="00C24685">
        <w:t xml:space="preserve"> </w:t>
      </w:r>
      <w:r w:rsidRPr="00C6331E">
        <w:t>nationality:</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applies</w:t>
      </w:r>
      <w:r w:rsidR="00C24685">
        <w:t xml:space="preserve"> </w:t>
      </w:r>
      <w:r w:rsidRPr="00C6331E">
        <w:t>to</w:t>
      </w:r>
      <w:r w:rsidR="00C24685">
        <w:t xml:space="preserve"> </w:t>
      </w:r>
      <w:r w:rsidRPr="00C6331E">
        <w:t>every</w:t>
      </w:r>
      <w:r w:rsidR="00C24685">
        <w:t xml:space="preserve"> </w:t>
      </w:r>
      <w:r w:rsidRPr="00C6331E">
        <w:t>criminal</w:t>
      </w:r>
      <w:r w:rsidR="00C24685">
        <w:t xml:space="preserve"> </w:t>
      </w:r>
      <w:r w:rsidRPr="00C6331E">
        <w:t>offence</w:t>
      </w:r>
      <w:r w:rsidR="00C24685">
        <w:t xml:space="preserve"> </w:t>
      </w:r>
      <w:r w:rsidRPr="00C6331E">
        <w:t>committed</w:t>
      </w:r>
      <w:r w:rsidR="00C24685">
        <w:t xml:space="preserve"> </w:t>
      </w:r>
      <w:r w:rsidRPr="00C6331E">
        <w:t>within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It</w:t>
      </w:r>
      <w:r w:rsidR="00C24685">
        <w:t xml:space="preserve"> </w:t>
      </w:r>
      <w:r w:rsidRPr="00C6331E">
        <w:t>also</w:t>
      </w:r>
      <w:r w:rsidR="00C24685">
        <w:t xml:space="preserve"> </w:t>
      </w:r>
      <w:r w:rsidRPr="00C6331E">
        <w:t>applies</w:t>
      </w:r>
      <w:r w:rsidR="00C24685">
        <w:t xml:space="preserve"> </w:t>
      </w:r>
      <w:r w:rsidRPr="00C6331E">
        <w:t>to</w:t>
      </w:r>
      <w:r w:rsidR="00C24685">
        <w:t xml:space="preserve"> </w:t>
      </w:r>
      <w:r w:rsidRPr="00C6331E">
        <w:t>criminal</w:t>
      </w:r>
      <w:r w:rsidR="00C24685">
        <w:t xml:space="preserve"> </w:t>
      </w:r>
      <w:r w:rsidRPr="00C6331E">
        <w:t>offences</w:t>
      </w:r>
      <w:r w:rsidR="00C24685">
        <w:t xml:space="preserve"> </w:t>
      </w:r>
      <w:r w:rsidRPr="00C6331E">
        <w:t>committed</w:t>
      </w:r>
      <w:r w:rsidR="00C24685">
        <w:t xml:space="preserve"> </w:t>
      </w:r>
      <w:r w:rsidRPr="00C6331E">
        <w:t>on</w:t>
      </w:r>
      <w:r w:rsidR="00C24685">
        <w:t xml:space="preserve"> </w:t>
      </w:r>
      <w:r w:rsidRPr="00C6331E">
        <w:t>sea-going</w:t>
      </w:r>
      <w:r w:rsidR="00C24685">
        <w:t xml:space="preserve"> </w:t>
      </w:r>
      <w:r w:rsidRPr="00C6331E">
        <w:t>vessels</w:t>
      </w:r>
      <w:r w:rsidR="00C24685">
        <w:t xml:space="preserve"> </w:t>
      </w:r>
      <w:r w:rsidRPr="00C6331E">
        <w:t>and</w:t>
      </w:r>
      <w:r w:rsidR="00C24685">
        <w:t xml:space="preserve"> </w:t>
      </w:r>
      <w:r w:rsidRPr="00C6331E">
        <w:t>airplanes</w:t>
      </w:r>
      <w:r w:rsidR="00C24685">
        <w:t xml:space="preserve"> </w:t>
      </w:r>
      <w:r w:rsidRPr="00C6331E">
        <w:t>bearing</w:t>
      </w:r>
      <w:r w:rsidR="00C24685">
        <w:t xml:space="preserve"> </w:t>
      </w:r>
      <w:r w:rsidRPr="00C6331E">
        <w:t>Vietnamese</w:t>
      </w:r>
      <w:r w:rsidR="00C24685">
        <w:t xml:space="preserve"> </w:t>
      </w:r>
      <w:r w:rsidRPr="00C6331E">
        <w:t>nationality</w:t>
      </w:r>
      <w:r w:rsidR="00C24685">
        <w:t xml:space="preserve"> </w:t>
      </w:r>
      <w:r w:rsidRPr="00C6331E">
        <w:t>or</w:t>
      </w:r>
      <w:r w:rsidR="00C24685">
        <w:t xml:space="preserve"> </w:t>
      </w:r>
      <w:r w:rsidRPr="00C6331E">
        <w:t>operating</w:t>
      </w:r>
      <w:r w:rsidR="00C24685">
        <w:t xml:space="preserve"> </w:t>
      </w:r>
      <w:r w:rsidRPr="00C6331E">
        <w:t>in</w:t>
      </w:r>
      <w:r w:rsidR="00C24685">
        <w:t xml:space="preserve"> </w:t>
      </w:r>
      <w:r w:rsidRPr="00C6331E">
        <w:t>Viet</w:t>
      </w:r>
      <w:r w:rsidR="00C24685">
        <w:t xml:space="preserve"> </w:t>
      </w:r>
      <w:r w:rsidRPr="00C6331E">
        <w:t>Nam</w:t>
      </w:r>
      <w:r w:rsidR="008313BC">
        <w:t>’</w:t>
      </w:r>
      <w:r w:rsidRPr="00C6331E">
        <w:t>s</w:t>
      </w:r>
      <w:r w:rsidR="00C24685">
        <w:t xml:space="preserve"> </w:t>
      </w:r>
      <w:r w:rsidRPr="00C6331E">
        <w:t>exclusive</w:t>
      </w:r>
      <w:r w:rsidR="00C24685">
        <w:t xml:space="preserve"> </w:t>
      </w:r>
      <w:r w:rsidRPr="00C6331E">
        <w:t>economic</w:t>
      </w:r>
      <w:r w:rsidR="00C24685">
        <w:t xml:space="preserve"> </w:t>
      </w:r>
      <w:r w:rsidRPr="00C6331E">
        <w:t>zones</w:t>
      </w:r>
      <w:r w:rsidR="00C24685">
        <w:t xml:space="preserve"> </w:t>
      </w:r>
      <w:r w:rsidRPr="00C6331E">
        <w:t>or</w:t>
      </w:r>
      <w:r w:rsidR="00C24685">
        <w:t xml:space="preserve"> </w:t>
      </w:r>
      <w:r w:rsidRPr="00C6331E">
        <w:t>continental</w:t>
      </w:r>
      <w:r w:rsidR="00C24685">
        <w:t xml:space="preserve"> </w:t>
      </w:r>
      <w:r w:rsidRPr="00C6331E">
        <w:t>shelves.</w:t>
      </w:r>
    </w:p>
    <w:p w:rsidR="00F21141" w:rsidRPr="00C6331E" w:rsidRDefault="00F21141" w:rsidP="00674234">
      <w:pPr>
        <w:pStyle w:val="Bullet2G"/>
      </w:pPr>
      <w:r w:rsidRPr="00C6331E">
        <w:t>Providing</w:t>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to</w:t>
      </w:r>
      <w:r w:rsidR="00C24685">
        <w:t xml:space="preserve"> </w:t>
      </w:r>
      <w:r w:rsidRPr="00C6331E">
        <w:t>foreigners</w:t>
      </w:r>
      <w:r w:rsidR="00C24685">
        <w:t xml:space="preserve"> </w:t>
      </w:r>
      <w:r w:rsidRPr="00C6331E">
        <w:t>who</w:t>
      </w:r>
      <w:r w:rsidR="00C24685">
        <w:t xml:space="preserve"> </w:t>
      </w:r>
      <w:r w:rsidRPr="00C6331E">
        <w:t>commit</w:t>
      </w:r>
      <w:r w:rsidR="00C24685">
        <w:t xml:space="preserve"> </w:t>
      </w:r>
      <w:r w:rsidRPr="00C6331E">
        <w:t>criminal</w:t>
      </w:r>
      <w:r w:rsidR="00C24685">
        <w:t xml:space="preserve"> </w:t>
      </w:r>
      <w:r w:rsidRPr="00C6331E">
        <w:t>offences</w:t>
      </w:r>
      <w:r w:rsidR="00C24685">
        <w:t xml:space="preserve"> </w:t>
      </w:r>
      <w:r w:rsidRPr="00C6331E">
        <w:t>within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the</w:t>
      </w:r>
      <w:r w:rsidR="00C24685">
        <w:t xml:space="preserve"> </w:t>
      </w:r>
      <w:r w:rsidRPr="00C6331E">
        <w:t>criminal</w:t>
      </w:r>
      <w:r w:rsidR="00C24685">
        <w:t xml:space="preserve"> </w:t>
      </w:r>
      <w:r w:rsidRPr="00C6331E">
        <w:t>liability</w:t>
      </w:r>
      <w:r w:rsidR="00C24685">
        <w:t xml:space="preserve"> </w:t>
      </w:r>
      <w:r w:rsidRPr="00C6331E">
        <w:t>of</w:t>
      </w:r>
      <w:r w:rsidR="00C24685">
        <w:t xml:space="preserve"> </w:t>
      </w:r>
      <w:r w:rsidRPr="00C6331E">
        <w:t>foreigners</w:t>
      </w:r>
      <w:r w:rsidR="00C24685">
        <w:t xml:space="preserve"> </w:t>
      </w:r>
      <w:r w:rsidRPr="00C6331E">
        <w:t>who</w:t>
      </w:r>
      <w:r w:rsidR="00C24685">
        <w:t xml:space="preserve"> </w:t>
      </w:r>
      <w:r w:rsidRPr="00C6331E">
        <w:t>commit</w:t>
      </w:r>
      <w:r w:rsidR="00C24685">
        <w:t xml:space="preserve"> </w:t>
      </w:r>
      <w:r w:rsidRPr="00C6331E">
        <w:t>criminal</w:t>
      </w:r>
      <w:r w:rsidR="00C24685">
        <w:t xml:space="preserve"> </w:t>
      </w:r>
      <w:r w:rsidRPr="00C6331E">
        <w:t>offences</w:t>
      </w:r>
      <w:r w:rsidR="00C24685">
        <w:t xml:space="preserve"> </w:t>
      </w:r>
      <w:r w:rsidRPr="00C6331E">
        <w:t>within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are</w:t>
      </w:r>
      <w:r w:rsidR="00C24685">
        <w:t xml:space="preserve"> </w:t>
      </w:r>
      <w:r w:rsidRPr="00C6331E">
        <w:t>granted</w:t>
      </w:r>
      <w:r w:rsidR="00C24685">
        <w:t xml:space="preserve"> </w:t>
      </w:r>
      <w:r w:rsidRPr="00C6331E">
        <w:t>diplomatic</w:t>
      </w:r>
      <w:r w:rsidR="00C24685">
        <w:t xml:space="preserve"> </w:t>
      </w:r>
      <w:r w:rsidRPr="00C6331E">
        <w:t>immunity</w:t>
      </w:r>
      <w:r w:rsidR="00C24685">
        <w:t xml:space="preserve"> </w:t>
      </w:r>
      <w:r w:rsidRPr="00C6331E">
        <w:t>according</w:t>
      </w:r>
      <w:r w:rsidR="00C24685">
        <w:t xml:space="preserve"> </w:t>
      </w:r>
      <w:r w:rsidRPr="00C6331E">
        <w:t>to</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or</w:t>
      </w:r>
      <w:r w:rsidR="00C24685">
        <w:t xml:space="preserve"> </w:t>
      </w:r>
      <w:r w:rsidRPr="00C6331E">
        <w:t>under</w:t>
      </w:r>
      <w:r w:rsidR="00C24685">
        <w:t xml:space="preserve"> </w:t>
      </w:r>
      <w:r w:rsidRPr="00C6331E">
        <w:t>an</w:t>
      </w:r>
      <w:r w:rsidR="00C24685">
        <w:t xml:space="preserve"> </w:t>
      </w:r>
      <w:r w:rsidRPr="00C6331E">
        <w:t>international</w:t>
      </w:r>
      <w:r w:rsidR="00C24685">
        <w:t xml:space="preserve"> </w:t>
      </w:r>
      <w:r w:rsidRPr="00C6331E">
        <w:t>agreement</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signatory</w:t>
      </w:r>
      <w:r w:rsidR="00C24685">
        <w:t xml:space="preserve"> </w:t>
      </w:r>
      <w:r w:rsidRPr="00C6331E">
        <w:t>or</w:t>
      </w:r>
      <w:r w:rsidR="00C24685">
        <w:t xml:space="preserve"> </w:t>
      </w:r>
      <w:r w:rsidRPr="00C6331E">
        <w:t>according</w:t>
      </w:r>
      <w:r w:rsidR="00C24685">
        <w:t xml:space="preserve"> </w:t>
      </w:r>
      <w:r w:rsidRPr="00C6331E">
        <w:t>to</w:t>
      </w:r>
      <w:r w:rsidR="00C24685">
        <w:t xml:space="preserve"> </w:t>
      </w:r>
      <w:r w:rsidRPr="00C6331E">
        <w:t>an</w:t>
      </w:r>
      <w:r w:rsidR="00C24685">
        <w:t xml:space="preserve"> </w:t>
      </w:r>
      <w:r w:rsidRPr="00C6331E">
        <w:t>international</w:t>
      </w:r>
      <w:r w:rsidR="00C24685">
        <w:t xml:space="preserve"> </w:t>
      </w:r>
      <w:r w:rsidRPr="00C6331E">
        <w:t>practice</w:t>
      </w:r>
      <w:r w:rsidR="00C24685">
        <w:t xml:space="preserve"> </w:t>
      </w:r>
      <w:r w:rsidRPr="00C6331E">
        <w:t>shall</w:t>
      </w:r>
      <w:r w:rsidR="00C24685">
        <w:t xml:space="preserve"> </w:t>
      </w:r>
      <w:r w:rsidRPr="00C6331E">
        <w:t>be</w:t>
      </w:r>
      <w:r w:rsidR="00C24685">
        <w:t xml:space="preserve"> </w:t>
      </w:r>
      <w:r w:rsidRPr="00C6331E">
        <w:t>dealt</w:t>
      </w:r>
      <w:r w:rsidR="00C24685">
        <w:t xml:space="preserve"> </w:t>
      </w:r>
      <w:r w:rsidRPr="00C6331E">
        <w:t>with</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that</w:t>
      </w:r>
      <w:r w:rsidR="00C24685">
        <w:t xml:space="preserve"> </w:t>
      </w:r>
      <w:r w:rsidRPr="00C6331E">
        <w:t>international</w:t>
      </w:r>
      <w:r w:rsidR="00C24685">
        <w:t xml:space="preserve"> </w:t>
      </w:r>
      <w:r w:rsidRPr="00C6331E">
        <w:t>agreement</w:t>
      </w:r>
      <w:r w:rsidR="00C24685">
        <w:t xml:space="preserve"> </w:t>
      </w:r>
      <w:r w:rsidRPr="00C6331E">
        <w:t>or</w:t>
      </w:r>
      <w:r w:rsidR="00C24685">
        <w:t xml:space="preserve"> </w:t>
      </w:r>
      <w:r w:rsidRPr="00C6331E">
        <w:t>international</w:t>
      </w:r>
      <w:r w:rsidR="00C24685">
        <w:t xml:space="preserve"> </w:t>
      </w:r>
      <w:r w:rsidRPr="00C6331E">
        <w:t>practice.</w:t>
      </w:r>
      <w:r w:rsidR="00C24685">
        <w:t xml:space="preserve"> </w:t>
      </w:r>
      <w:r w:rsidRPr="00C6331E">
        <w:t>If</w:t>
      </w:r>
      <w:r w:rsidR="00C24685">
        <w:t xml:space="preserve"> </w:t>
      </w:r>
      <w:r w:rsidRPr="00C6331E">
        <w:t>the</w:t>
      </w:r>
      <w:r w:rsidR="00C24685">
        <w:t xml:space="preserve"> </w:t>
      </w:r>
      <w:r w:rsidRPr="00C6331E">
        <w:t>case</w:t>
      </w:r>
      <w:r w:rsidR="00C24685">
        <w:t xml:space="preserve"> </w:t>
      </w:r>
      <w:r w:rsidRPr="00C6331E">
        <w:t>is</w:t>
      </w:r>
      <w:r w:rsidR="00C24685">
        <w:t xml:space="preserve"> </w:t>
      </w:r>
      <w:r w:rsidRPr="00C6331E">
        <w:t>not</w:t>
      </w:r>
      <w:r w:rsidR="00C24685">
        <w:t xml:space="preserve"> </w:t>
      </w:r>
      <w:r w:rsidRPr="00C6331E">
        <w:t>set</w:t>
      </w:r>
      <w:r w:rsidR="00C24685">
        <w:t xml:space="preserve"> </w:t>
      </w:r>
      <w:r w:rsidRPr="00C6331E">
        <w:t>out</w:t>
      </w:r>
      <w:r w:rsidR="00C24685">
        <w:t xml:space="preserve"> </w:t>
      </w:r>
      <w:r w:rsidRPr="00C6331E">
        <w:t>in</w:t>
      </w:r>
      <w:r w:rsidR="00C24685">
        <w:t xml:space="preserve"> </w:t>
      </w:r>
      <w:r w:rsidRPr="00C6331E">
        <w:t>any</w:t>
      </w:r>
      <w:r w:rsidR="00C24685">
        <w:t xml:space="preserve"> </w:t>
      </w:r>
      <w:r w:rsidRPr="00C6331E">
        <w:t>international</w:t>
      </w:r>
      <w:r w:rsidR="00C24685">
        <w:t xml:space="preserve"> </w:t>
      </w:r>
      <w:r w:rsidRPr="00C6331E">
        <w:t>agreement</w:t>
      </w:r>
      <w:r w:rsidR="00C24685">
        <w:t xml:space="preserve"> </w:t>
      </w:r>
      <w:r w:rsidRPr="00C6331E">
        <w:t>or</w:t>
      </w:r>
      <w:r w:rsidR="00C24685">
        <w:t xml:space="preserve"> </w:t>
      </w:r>
      <w:r w:rsidRPr="00C6331E">
        <w:t>there</w:t>
      </w:r>
      <w:r w:rsidR="00C24685">
        <w:t xml:space="preserve"> </w:t>
      </w:r>
      <w:r w:rsidRPr="00C6331E">
        <w:t>is</w:t>
      </w:r>
      <w:r w:rsidR="00C24685">
        <w:t xml:space="preserve"> </w:t>
      </w:r>
      <w:r w:rsidRPr="00C6331E">
        <w:t>no</w:t>
      </w:r>
      <w:r w:rsidR="00C24685">
        <w:t xml:space="preserve"> </w:t>
      </w:r>
      <w:r w:rsidRPr="00C6331E">
        <w:t>such</w:t>
      </w:r>
      <w:r w:rsidR="00C24685">
        <w:t xml:space="preserve"> </w:t>
      </w:r>
      <w:r w:rsidRPr="00C6331E">
        <w:t>international</w:t>
      </w:r>
      <w:r w:rsidR="00C24685">
        <w:t xml:space="preserve"> </w:t>
      </w:r>
      <w:r w:rsidRPr="00C6331E">
        <w:t>practice,</w:t>
      </w:r>
      <w:r w:rsidR="00C24685">
        <w:t xml:space="preserve"> </w:t>
      </w:r>
      <w:r w:rsidRPr="00C6331E">
        <w:t>their</w:t>
      </w:r>
      <w:r w:rsidR="00C24685">
        <w:t xml:space="preserve"> </w:t>
      </w:r>
      <w:r w:rsidRPr="00C6331E">
        <w:t>criminal</w:t>
      </w:r>
      <w:r w:rsidR="00C24685">
        <w:t xml:space="preserve"> </w:t>
      </w:r>
      <w:r w:rsidRPr="00C6331E">
        <w:t>liability</w:t>
      </w:r>
      <w:r w:rsidR="00C24685">
        <w:t xml:space="preserve"> </w:t>
      </w:r>
      <w:r w:rsidRPr="00C6331E">
        <w:t>shall</w:t>
      </w:r>
      <w:r w:rsidR="00C24685">
        <w:t xml:space="preserve"> </w:t>
      </w:r>
      <w:r w:rsidRPr="00C6331E">
        <w:t>be</w:t>
      </w:r>
      <w:r w:rsidR="00C24685">
        <w:t xml:space="preserve"> </w:t>
      </w:r>
      <w:r w:rsidRPr="00C6331E">
        <w:t>dealt</w:t>
      </w:r>
      <w:r w:rsidR="00C24685">
        <w:t xml:space="preserve"> </w:t>
      </w:r>
      <w:r w:rsidRPr="00C6331E">
        <w:t>with</w:t>
      </w:r>
      <w:r w:rsidR="00C24685">
        <w:t xml:space="preserve"> </w:t>
      </w:r>
      <w:r w:rsidRPr="00C6331E">
        <w:t>through</w:t>
      </w:r>
      <w:r w:rsidR="00C24685">
        <w:t xml:space="preserve"> </w:t>
      </w:r>
      <w:r w:rsidRPr="00C6331E">
        <w:t>the</w:t>
      </w:r>
      <w:r w:rsidR="00C24685">
        <w:t xml:space="preserve"> </w:t>
      </w:r>
      <w:r w:rsidRPr="00C6331E">
        <w:t>diplomatic</w:t>
      </w:r>
      <w:r w:rsidR="00C24685">
        <w:t xml:space="preserve"> </w:t>
      </w:r>
      <w:r w:rsidRPr="00C6331E">
        <w:t>channel.</w:t>
      </w:r>
    </w:p>
    <w:p w:rsidR="00F21141" w:rsidRPr="00C6331E" w:rsidRDefault="00F21141" w:rsidP="008C4398">
      <w:pPr>
        <w:pStyle w:val="Bullet1G"/>
      </w:pPr>
      <w:r w:rsidRPr="00C6331E">
        <w:t>Regarding</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on</w:t>
      </w:r>
      <w:r w:rsidR="00C24685">
        <w:t xml:space="preserve"> </w:t>
      </w:r>
      <w:r w:rsidRPr="00C6331E">
        <w:t>criminal</w:t>
      </w:r>
      <w:r w:rsidR="00C24685">
        <w:t xml:space="preserve"> </w:t>
      </w:r>
      <w:r w:rsidRPr="00C6331E">
        <w:t>offences</w:t>
      </w:r>
      <w:r w:rsidR="00C24685">
        <w:t xml:space="preserve"> </w:t>
      </w:r>
      <w:r w:rsidRPr="00C6331E">
        <w:t>committed</w:t>
      </w:r>
      <w:r w:rsidR="00C24685">
        <w:t xml:space="preserve"> </w:t>
      </w:r>
      <w:r w:rsidRPr="00C6331E">
        <w:t>outside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8C4398">
      <w:pPr>
        <w:pStyle w:val="Bullet2G"/>
      </w:pPr>
      <w:r w:rsidRPr="00C6331E">
        <w:t>Supplementing</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on</w:t>
      </w:r>
      <w:r w:rsidR="00C24685">
        <w:t xml:space="preserve"> </w:t>
      </w:r>
      <w:r w:rsidRPr="00C6331E">
        <w:t>Vietnamese</w:t>
      </w:r>
      <w:r w:rsidR="00C24685">
        <w:t xml:space="preserve"> </w:t>
      </w:r>
      <w:r w:rsidRPr="00C6331E">
        <w:t>corporate</w:t>
      </w:r>
      <w:r w:rsidR="00C24685">
        <w:t xml:space="preserve"> </w:t>
      </w:r>
      <w:r w:rsidRPr="00C6331E">
        <w:t>legal</w:t>
      </w:r>
      <w:r w:rsidR="00C24685">
        <w:t xml:space="preserve"> </w:t>
      </w:r>
      <w:r w:rsidRPr="00C6331E">
        <w:t>entities</w:t>
      </w:r>
      <w:r w:rsidR="00C24685">
        <w:t xml:space="preserve"> </w:t>
      </w:r>
      <w:r w:rsidRPr="00C6331E">
        <w:t>committing</w:t>
      </w:r>
      <w:r w:rsidR="00C24685">
        <w:t xml:space="preserve"> </w:t>
      </w:r>
      <w:r w:rsidRPr="00C6331E">
        <w:t>offences</w:t>
      </w:r>
      <w:r w:rsidR="00C24685">
        <w:t xml:space="preserve"> </w:t>
      </w:r>
      <w:r w:rsidRPr="00C6331E">
        <w:t>outside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8C4398">
      <w:pPr>
        <w:pStyle w:val="Bullet2G"/>
      </w:pPr>
      <w:r w:rsidRPr="00C6331E">
        <w:t>Supplementing</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on</w:t>
      </w:r>
      <w:r w:rsidR="00C24685">
        <w:t xml:space="preserve"> </w:t>
      </w:r>
      <w:r w:rsidRPr="00C6331E">
        <w:t>foreign</w:t>
      </w:r>
      <w:r w:rsidR="00C24685">
        <w:t xml:space="preserve"> </w:t>
      </w:r>
      <w:r w:rsidRPr="00C6331E">
        <w:t>corporate</w:t>
      </w:r>
      <w:r w:rsidR="00C24685">
        <w:t xml:space="preserve"> </w:t>
      </w:r>
      <w:r w:rsidRPr="00C6331E">
        <w:t>legal</w:t>
      </w:r>
      <w:r w:rsidR="00C24685">
        <w:t xml:space="preserve"> </w:t>
      </w:r>
      <w:r w:rsidRPr="00C6331E">
        <w:t>entities</w:t>
      </w:r>
      <w:r w:rsidR="00C24685">
        <w:t xml:space="preserve"> </w:t>
      </w:r>
      <w:r w:rsidRPr="00C6331E">
        <w:t>committing</w:t>
      </w:r>
      <w:r w:rsidR="00C24685">
        <w:t xml:space="preserve"> </w:t>
      </w:r>
      <w:r w:rsidRPr="00C6331E">
        <w:t>offences</w:t>
      </w:r>
      <w:r w:rsidR="00C24685">
        <w:t xml:space="preserve"> </w:t>
      </w:r>
      <w:r w:rsidRPr="00C6331E">
        <w:t>outside</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supplementing</w:t>
      </w:r>
      <w:r w:rsidR="00C24685">
        <w:t xml:space="preserve"> </w:t>
      </w:r>
      <w:r w:rsidRPr="00C6331E">
        <w:t>some</w:t>
      </w:r>
      <w:r w:rsidR="00C24685">
        <w:t xml:space="preserve"> </w:t>
      </w:r>
      <w:r w:rsidRPr="00C6331E">
        <w:t>cases</w:t>
      </w:r>
      <w:r w:rsidR="00C24685">
        <w:t xml:space="preserve"> </w:t>
      </w:r>
      <w:r w:rsidRPr="00C6331E">
        <w:t>in</w:t>
      </w:r>
      <w:r w:rsidR="00C24685">
        <w:t xml:space="preserve"> </w:t>
      </w:r>
      <w:r w:rsidRPr="00C6331E">
        <w:t>which</w:t>
      </w:r>
      <w:r w:rsidR="00C24685">
        <w:t xml:space="preserve"> </w:t>
      </w:r>
      <w:r w:rsidRPr="00C6331E">
        <w:t>criminal</w:t>
      </w:r>
      <w:r w:rsidR="00C24685">
        <w:t xml:space="preserve"> </w:t>
      </w:r>
      <w:r w:rsidRPr="00C6331E">
        <w:t>liability</w:t>
      </w:r>
      <w:r w:rsidR="00C24685">
        <w:t xml:space="preserve"> </w:t>
      </w:r>
      <w:r w:rsidRPr="00C6331E">
        <w:t>may</w:t>
      </w:r>
      <w:r w:rsidR="00C24685">
        <w:t xml:space="preserve"> </w:t>
      </w:r>
      <w:r w:rsidRPr="00C6331E">
        <w:t>be</w:t>
      </w:r>
      <w:r w:rsidR="00C24685">
        <w:t xml:space="preserve"> </w:t>
      </w:r>
      <w:r w:rsidRPr="00C6331E">
        <w:t>examined.</w:t>
      </w:r>
    </w:p>
    <w:p w:rsidR="00F21141" w:rsidRPr="00C6331E" w:rsidRDefault="00F21141" w:rsidP="008C4398">
      <w:pPr>
        <w:pStyle w:val="Bullet2G"/>
      </w:pPr>
      <w:r w:rsidRPr="00C6331E">
        <w:t>Supplementing</w:t>
      </w:r>
      <w:r w:rsidR="00C24685">
        <w:t xml:space="preserve"> </w:t>
      </w:r>
      <w:r w:rsidRPr="00C6331E">
        <w:t>provisions</w:t>
      </w:r>
      <w:r w:rsidR="00C24685">
        <w:t xml:space="preserve"> </w:t>
      </w:r>
      <w:r w:rsidRPr="00C6331E">
        <w:t>applied</w:t>
      </w:r>
      <w:r w:rsidR="00C24685">
        <w:t xml:space="preserve"> </w:t>
      </w:r>
      <w:r w:rsidRPr="00C6331E">
        <w:t>to</w:t>
      </w:r>
      <w:r w:rsidR="00C24685">
        <w:t xml:space="preserve"> </w:t>
      </w:r>
      <w:r w:rsidRPr="00C6331E">
        <w:t>an</w:t>
      </w:r>
      <w:r w:rsidR="00C24685">
        <w:t xml:space="preserve"> </w:t>
      </w:r>
      <w:r w:rsidRPr="00C6331E">
        <w:t>airplane</w:t>
      </w:r>
      <w:r w:rsidR="00C24685">
        <w:t xml:space="preserve"> </w:t>
      </w:r>
      <w:r w:rsidRPr="00C6331E">
        <w:t>or</w:t>
      </w:r>
      <w:r w:rsidR="00C24685">
        <w:t xml:space="preserve"> </w:t>
      </w:r>
      <w:r w:rsidRPr="00C6331E">
        <w:t>a</w:t>
      </w:r>
      <w:r w:rsidR="00C24685">
        <w:t xml:space="preserve"> </w:t>
      </w:r>
      <w:r w:rsidRPr="00C6331E">
        <w:t>sea-going</w:t>
      </w:r>
      <w:r w:rsidR="00C24685">
        <w:t xml:space="preserve"> </w:t>
      </w:r>
      <w:r w:rsidRPr="00C6331E">
        <w:t>vessel</w:t>
      </w:r>
      <w:r w:rsidR="00C24685">
        <w:t xml:space="preserve"> </w:t>
      </w:r>
      <w:r w:rsidRPr="00C6331E">
        <w:t>not</w:t>
      </w:r>
      <w:r w:rsidR="00C24685">
        <w:t xml:space="preserve"> </w:t>
      </w:r>
      <w:r w:rsidRPr="00C6331E">
        <w:t>bearing</w:t>
      </w:r>
      <w:r w:rsidR="00C24685">
        <w:t xml:space="preserve"> </w:t>
      </w:r>
      <w:r w:rsidRPr="00C6331E">
        <w:t>Vietnamese</w:t>
      </w:r>
      <w:r w:rsidR="00C24685">
        <w:t xml:space="preserve"> </w:t>
      </w:r>
      <w:r w:rsidRPr="00C6331E">
        <w:t>nationality</w:t>
      </w:r>
      <w:r w:rsidR="00C24685">
        <w:t xml:space="preserve"> </w:t>
      </w:r>
      <w:r w:rsidRPr="00C6331E">
        <w:t>outside</w:t>
      </w:r>
      <w:r w:rsidR="00C24685">
        <w:t xml:space="preserve"> </w:t>
      </w:r>
      <w:r w:rsidRPr="00C6331E">
        <w:t>Viet</w:t>
      </w:r>
      <w:r w:rsidR="00C24685">
        <w:t xml:space="preserve"> </w:t>
      </w:r>
      <w:r w:rsidRPr="00C6331E">
        <w:t>Nam</w:t>
      </w:r>
      <w:r w:rsidR="008313BC">
        <w:t>’</w:t>
      </w:r>
      <w:r w:rsidRPr="00C6331E">
        <w:t>s</w:t>
      </w:r>
      <w:r w:rsidR="00C24685">
        <w:t xml:space="preserve"> </w:t>
      </w:r>
      <w:r w:rsidRPr="00C6331E">
        <w:t>territory.</w:t>
      </w:r>
    </w:p>
    <w:p w:rsidR="00F21141" w:rsidRPr="00C6331E" w:rsidRDefault="00F21141" w:rsidP="003C58BE">
      <w:pPr>
        <w:pStyle w:val="SingleTxtG"/>
      </w:pPr>
      <w:r w:rsidRPr="00C6331E">
        <w:t>104.</w:t>
      </w:r>
      <w:r w:rsidRPr="00C6331E">
        <w:tab/>
        <w:t>Regarding</w:t>
      </w:r>
      <w:r w:rsidR="00C24685">
        <w:t xml:space="preserve"> </w:t>
      </w:r>
      <w:r w:rsidRPr="00C6331E">
        <w:t>the</w:t>
      </w:r>
      <w:r w:rsidR="00C24685">
        <w:t xml:space="preserve"> </w:t>
      </w:r>
      <w:r w:rsidRPr="00C6331E">
        <w:t>trial</w:t>
      </w:r>
      <w:r w:rsidR="00C24685">
        <w:t xml:space="preserve"> </w:t>
      </w:r>
      <w:r w:rsidRPr="00C6331E">
        <w:t>jurisdiction,</w:t>
      </w:r>
      <w:r w:rsidR="00C24685">
        <w:t xml:space="preserve"> </w:t>
      </w:r>
      <w:r w:rsidRPr="00C6331E">
        <w:t>compared</w:t>
      </w:r>
      <w:r w:rsidR="00C24685">
        <w:t xml:space="preserve"> </w:t>
      </w:r>
      <w:r w:rsidRPr="00C6331E">
        <w:t>to</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supplements</w:t>
      </w:r>
      <w:r w:rsidR="00C24685">
        <w:t xml:space="preserve"> </w:t>
      </w:r>
      <w:r w:rsidRPr="00C6331E">
        <w:t>the</w:t>
      </w:r>
      <w:r w:rsidR="00C24685">
        <w:t xml:space="preserve"> </w:t>
      </w:r>
      <w:r w:rsidRPr="00C6331E">
        <w:t>following</w:t>
      </w:r>
      <w:r w:rsidR="00C24685">
        <w:t xml:space="preserve"> </w:t>
      </w:r>
      <w:r w:rsidRPr="00C6331E">
        <w:t>provisions:</w:t>
      </w:r>
      <w:r w:rsidR="00C24685">
        <w:t xml:space="preserve"> </w:t>
      </w:r>
      <w:r w:rsidRPr="00C6331E">
        <w:t>The</w:t>
      </w:r>
      <w:r w:rsidR="00C24685">
        <w:t xml:space="preserve"> </w:t>
      </w:r>
      <w:r w:rsidRPr="00C6331E">
        <w:t>provincial</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at</w:t>
      </w:r>
      <w:r w:rsidR="00C24685">
        <w:t xml:space="preserve"> </w:t>
      </w:r>
      <w:r w:rsidRPr="00C6331E">
        <w:t>the</w:t>
      </w:r>
      <w:r w:rsidR="00C24685">
        <w:t xml:space="preserve"> </w:t>
      </w:r>
      <w:r w:rsidRPr="00C6331E">
        <w:t>last</w:t>
      </w:r>
      <w:r w:rsidR="00C24685">
        <w:t xml:space="preserve"> </w:t>
      </w:r>
      <w:r w:rsidRPr="00C6331E">
        <w:t>residential</w:t>
      </w:r>
      <w:r w:rsidR="00C24685">
        <w:t xml:space="preserve"> </w:t>
      </w:r>
      <w:r w:rsidRPr="00C6331E">
        <w:t>place</w:t>
      </w:r>
      <w:r w:rsidR="00C24685">
        <w:t xml:space="preserve"> </w:t>
      </w:r>
      <w:r w:rsidRPr="00C6331E">
        <w:t>of</w:t>
      </w:r>
      <w:r w:rsidR="00C24685">
        <w:t xml:space="preserve"> </w:t>
      </w:r>
      <w:r w:rsidRPr="00C6331E">
        <w:t>a</w:t>
      </w:r>
      <w:r w:rsidR="00C24685">
        <w:t xml:space="preserve"> </w:t>
      </w:r>
      <w:r w:rsidRPr="00C6331E">
        <w:t>defendant</w:t>
      </w:r>
      <w:r w:rsidR="00C24685">
        <w:t xml:space="preserve"> </w:t>
      </w:r>
      <w:r w:rsidRPr="00C6331E">
        <w:t>committing</w:t>
      </w:r>
      <w:r w:rsidR="00C24685">
        <w:t xml:space="preserve"> </w:t>
      </w:r>
      <w:r w:rsidRPr="00C6331E">
        <w:t>a</w:t>
      </w:r>
      <w:r w:rsidR="00C24685">
        <w:t xml:space="preserve"> </w:t>
      </w:r>
      <w:r w:rsidRPr="00C6331E">
        <w:t>crime</w:t>
      </w:r>
      <w:r w:rsidR="00C24685">
        <w:t xml:space="preserve"> </w:t>
      </w:r>
      <w:r w:rsidRPr="00C6331E">
        <w:t>abroad</w:t>
      </w:r>
      <w:r w:rsidR="00C24685">
        <w:t xml:space="preserve"> </w:t>
      </w:r>
      <w:r w:rsidRPr="00C6331E">
        <w:t>shall</w:t>
      </w:r>
      <w:r w:rsidR="00C24685">
        <w:t xml:space="preserve"> </w:t>
      </w:r>
      <w:r w:rsidRPr="00C6331E">
        <w:t>have</w:t>
      </w:r>
      <w:r w:rsidR="00C24685">
        <w:t xml:space="preserve"> </w:t>
      </w:r>
      <w:r w:rsidRPr="00C6331E">
        <w:t>jurisdiction</w:t>
      </w:r>
      <w:r w:rsidR="00C24685">
        <w:t xml:space="preserve"> </w:t>
      </w:r>
      <w:r w:rsidRPr="00C6331E">
        <w:t>if</w:t>
      </w:r>
      <w:r w:rsidR="00C24685">
        <w:t xml:space="preserve"> </w:t>
      </w:r>
      <w:r w:rsidRPr="00C6331E">
        <w:t>such</w:t>
      </w:r>
      <w:r w:rsidR="00C24685">
        <w:t xml:space="preserve"> </w:t>
      </w:r>
      <w:r w:rsidRPr="00C6331E">
        <w:t>person</w:t>
      </w:r>
      <w:r w:rsidR="00C24685">
        <w:t xml:space="preserve"> </w:t>
      </w:r>
      <w:r w:rsidRPr="00C6331E">
        <w:t>is</w:t>
      </w:r>
      <w:r w:rsidR="00C24685">
        <w:t xml:space="preserve"> </w:t>
      </w:r>
      <w:r w:rsidRPr="00C6331E">
        <w:t>tried</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If</w:t>
      </w:r>
      <w:r w:rsidR="00C24685">
        <w:t xml:space="preserve"> </w:t>
      </w:r>
      <w:r w:rsidRPr="00C6331E">
        <w:t>a</w:t>
      </w:r>
      <w:r w:rsidR="00C24685">
        <w:t xml:space="preserve"> </w:t>
      </w:r>
      <w:r w:rsidRPr="00C6331E">
        <w:t>defendant</w:t>
      </w:r>
      <w:r w:rsidR="008313BC">
        <w:t>’</w:t>
      </w:r>
      <w:r w:rsidRPr="00C6331E">
        <w:t>s</w:t>
      </w:r>
      <w:r w:rsidR="00C24685">
        <w:t xml:space="preserve"> </w:t>
      </w:r>
      <w:r w:rsidRPr="00C6331E">
        <w:t>last</w:t>
      </w:r>
      <w:r w:rsidR="00C24685">
        <w:t xml:space="preserve"> </w:t>
      </w:r>
      <w:r w:rsidRPr="00C6331E">
        <w:t>residential</w:t>
      </w:r>
      <w:r w:rsidR="00C24685">
        <w:t xml:space="preserve"> </w:t>
      </w:r>
      <w:r w:rsidRPr="00C6331E">
        <w:t>place</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unknown,</w:t>
      </w:r>
      <w:r w:rsidR="00C24685">
        <w:t xml:space="preserve"> </w:t>
      </w:r>
      <w:r w:rsidRPr="00C6331E">
        <w:t>the</w:t>
      </w:r>
      <w:r w:rsidR="00C24685">
        <w:t xml:space="preserve"> </w:t>
      </w:r>
      <w:r w:rsidRPr="00C6331E">
        <w:t>Chief</w:t>
      </w:r>
      <w:r w:rsidR="00C24685">
        <w:t xml:space="preserve"> </w:t>
      </w:r>
      <w:r w:rsidRPr="00C6331E">
        <w:t>Justice</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shall,</w:t>
      </w:r>
      <w:r w:rsidR="00C24685">
        <w:t xml:space="preserve"> </w:t>
      </w:r>
      <w:r w:rsidRPr="00C6331E">
        <w:t>as</w:t>
      </w:r>
      <w:r w:rsidR="00C24685">
        <w:t xml:space="preserve"> </w:t>
      </w:r>
      <w:r w:rsidRPr="00C6331E">
        <w:t>the</w:t>
      </w:r>
      <w:r w:rsidR="00C24685">
        <w:t xml:space="preserve"> </w:t>
      </w:r>
      <w:r w:rsidRPr="00C6331E">
        <w:t>case</w:t>
      </w:r>
      <w:r w:rsidR="00C24685">
        <w:t xml:space="preserve"> </w:t>
      </w:r>
      <w:r w:rsidRPr="00C6331E">
        <w:t>may</w:t>
      </w:r>
      <w:r w:rsidR="00C24685">
        <w:t xml:space="preserve"> </w:t>
      </w:r>
      <w:r w:rsidRPr="00C6331E">
        <w:t>be,</w:t>
      </w:r>
      <w:r w:rsidR="00C24685">
        <w:t xml:space="preserve"> </w:t>
      </w:r>
      <w:r w:rsidRPr="00C6331E">
        <w:t>decide</w:t>
      </w:r>
      <w:r w:rsidR="00C24685">
        <w:t xml:space="preserve"> </w:t>
      </w:r>
      <w:r w:rsidRPr="00C6331E">
        <w:t>to</w:t>
      </w:r>
      <w:r w:rsidR="00C24685">
        <w:t xml:space="preserve"> </w:t>
      </w:r>
      <w:r w:rsidRPr="00C6331E">
        <w:t>assign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of</w:t>
      </w:r>
      <w:r w:rsidR="00C24685">
        <w:t xml:space="preserve"> </w:t>
      </w:r>
      <w:r w:rsidRPr="00C6331E">
        <w:t>the</w:t>
      </w:r>
      <w:r w:rsidR="00C24685">
        <w:t xml:space="preserve"> </w:t>
      </w:r>
      <w:r w:rsidRPr="00C6331E">
        <w:t>city</w:t>
      </w:r>
      <w:r w:rsidR="00C24685">
        <w:t xml:space="preserve"> </w:t>
      </w:r>
      <w:r w:rsidRPr="00C6331E">
        <w:t>of</w:t>
      </w:r>
      <w:r w:rsidR="00C24685">
        <w:t xml:space="preserve"> </w:t>
      </w:r>
      <w:r w:rsidRPr="00C6331E">
        <w:t>Hanoi</w:t>
      </w:r>
      <w:r w:rsidR="00C24685">
        <w:t xml:space="preserve"> </w:t>
      </w:r>
      <w:r w:rsidRPr="00C6331E">
        <w:t>or</w:t>
      </w:r>
      <w:r w:rsidR="00C24685">
        <w:t xml:space="preserve"> </w:t>
      </w:r>
      <w:r w:rsidRPr="00C6331E">
        <w:t>the</w:t>
      </w:r>
      <w:r w:rsidR="00C24685">
        <w:t xml:space="preserve"> </w:t>
      </w:r>
      <w:r w:rsidRPr="00C6331E">
        <w:t>city</w:t>
      </w:r>
      <w:r w:rsidR="00C24685">
        <w:t xml:space="preserve"> </w:t>
      </w:r>
      <w:r w:rsidRPr="00C6331E">
        <w:t>of</w:t>
      </w:r>
      <w:r w:rsidR="00C24685">
        <w:t xml:space="preserve"> </w:t>
      </w:r>
      <w:proofErr w:type="spellStart"/>
      <w:r w:rsidRPr="00C6331E">
        <w:t>Ho</w:t>
      </w:r>
      <w:proofErr w:type="spellEnd"/>
      <w:r w:rsidR="00C24685">
        <w:t xml:space="preserve"> </w:t>
      </w:r>
      <w:r w:rsidRPr="00C6331E">
        <w:t>Chi</w:t>
      </w:r>
      <w:r w:rsidR="00C24685">
        <w:t xml:space="preserve"> </w:t>
      </w:r>
      <w:r w:rsidRPr="00C6331E">
        <w:t>Minh</w:t>
      </w:r>
      <w:r w:rsidR="00C24685">
        <w:t xml:space="preserve"> </w:t>
      </w:r>
      <w:r w:rsidRPr="00C6331E">
        <w:t>or</w:t>
      </w:r>
      <w:r w:rsidR="00C24685">
        <w:t xml:space="preserve"> </w:t>
      </w:r>
      <w:r w:rsidRPr="00C6331E">
        <w:t>the</w:t>
      </w:r>
      <w:r w:rsidR="00C24685">
        <w:t xml:space="preserve"> </w:t>
      </w:r>
      <w:r w:rsidRPr="00C6331E">
        <w:t>city</w:t>
      </w:r>
      <w:r w:rsidR="00C24685">
        <w:t xml:space="preserve"> </w:t>
      </w:r>
      <w:r w:rsidRPr="00C6331E">
        <w:t>of</w:t>
      </w:r>
      <w:r w:rsidR="00C24685">
        <w:t xml:space="preserve"> </w:t>
      </w:r>
      <w:r w:rsidRPr="00C6331E">
        <w:t>Da</w:t>
      </w:r>
      <w:r w:rsidR="00C24685">
        <w:t xml:space="preserve"> </w:t>
      </w:r>
      <w:r w:rsidRPr="00C6331E">
        <w:t>Nang</w:t>
      </w:r>
      <w:r w:rsidR="00C24685">
        <w:t xml:space="preserve"> </w:t>
      </w:r>
      <w:r w:rsidRPr="00C6331E">
        <w:t>to</w:t>
      </w:r>
      <w:r w:rsidR="00C24685">
        <w:t xml:space="preserve"> </w:t>
      </w:r>
      <w:r w:rsidRPr="00C6331E">
        <w:t>hear</w:t>
      </w:r>
      <w:r w:rsidR="00C24685">
        <w:t xml:space="preserve"> </w:t>
      </w:r>
      <w:r w:rsidRPr="00C6331E">
        <w:t>the</w:t>
      </w:r>
      <w:r w:rsidR="00C24685">
        <w:t xml:space="preserve"> </w:t>
      </w:r>
      <w:r w:rsidRPr="00C6331E">
        <w:t>case.</w:t>
      </w:r>
      <w:r w:rsidR="00C24685">
        <w:t xml:space="preserve"> </w:t>
      </w:r>
      <w:r w:rsidRPr="00C6331E">
        <w:t>A</w:t>
      </w:r>
      <w:r w:rsidR="00C24685">
        <w:t xml:space="preserve"> </w:t>
      </w:r>
      <w:r w:rsidRPr="00C6331E">
        <w:t>defendant</w:t>
      </w:r>
      <w:r w:rsidR="00C24685">
        <w:t xml:space="preserve"> </w:t>
      </w:r>
      <w:r w:rsidRPr="00C6331E">
        <w:t>committing</w:t>
      </w:r>
      <w:r w:rsidR="00C24685">
        <w:t xml:space="preserve"> </w:t>
      </w:r>
      <w:r w:rsidRPr="00C6331E">
        <w:t>a</w:t>
      </w:r>
      <w:r w:rsidR="00C24685">
        <w:t xml:space="preserve"> </w:t>
      </w:r>
      <w:r w:rsidRPr="00C6331E">
        <w:t>crime</w:t>
      </w:r>
      <w:r w:rsidR="00C24685">
        <w:t xml:space="preserve"> </w:t>
      </w:r>
      <w:r w:rsidRPr="00C6331E">
        <w:t>abroad,</w:t>
      </w:r>
      <w:r w:rsidR="00C24685">
        <w:t xml:space="preserve"> </w:t>
      </w:r>
      <w:r w:rsidRPr="00C6331E">
        <w:t>if</w:t>
      </w:r>
      <w:r w:rsidR="00C24685">
        <w:t xml:space="preserve"> </w:t>
      </w:r>
      <w:r w:rsidRPr="00C6331E">
        <w:t>falling</w:t>
      </w:r>
      <w:r w:rsidR="00C24685">
        <w:t xml:space="preserve"> </w:t>
      </w:r>
      <w:r w:rsidRPr="00C6331E">
        <w:t>within</w:t>
      </w:r>
      <w:r w:rsidR="00C24685">
        <w:t xml:space="preserve"> </w:t>
      </w:r>
      <w:r w:rsidRPr="00C6331E">
        <w:t>the</w:t>
      </w:r>
      <w:r w:rsidR="00C24685">
        <w:t xml:space="preserve"> </w:t>
      </w:r>
      <w:r w:rsidRPr="00C6331E">
        <w:t>jurisdiction</w:t>
      </w:r>
      <w:r w:rsidR="00C24685">
        <w:t xml:space="preserve"> </w:t>
      </w:r>
      <w:r w:rsidRPr="00C6331E">
        <w:t>of</w:t>
      </w:r>
      <w:r w:rsidR="00C24685">
        <w:t xml:space="preserve"> </w:t>
      </w:r>
      <w:r w:rsidRPr="00C6331E">
        <w:t>a</w:t>
      </w:r>
      <w:r w:rsidR="00C24685">
        <w:t xml:space="preserve"> </w:t>
      </w:r>
      <w:r w:rsidRPr="00C6331E">
        <w:t>military</w:t>
      </w:r>
      <w:r w:rsidR="00C24685">
        <w:t xml:space="preserve"> </w:t>
      </w:r>
      <w:r w:rsidRPr="00C6331E">
        <w:t>court,</w:t>
      </w:r>
      <w:r w:rsidR="00C24685">
        <w:t xml:space="preserve"> </w:t>
      </w:r>
      <w:r w:rsidRPr="00C6331E">
        <w:t>shall</w:t>
      </w:r>
      <w:r w:rsidR="00C24685">
        <w:t xml:space="preserve"> </w:t>
      </w:r>
      <w:r w:rsidRPr="00C6331E">
        <w:t>be</w:t>
      </w:r>
      <w:r w:rsidR="00C24685">
        <w:t xml:space="preserve"> </w:t>
      </w:r>
      <w:r w:rsidRPr="00C6331E">
        <w:t>tried</w:t>
      </w:r>
      <w:r w:rsidR="00C24685">
        <w:t xml:space="preserve"> </w:t>
      </w:r>
      <w:r w:rsidRPr="00C6331E">
        <w:t>by</w:t>
      </w:r>
      <w:r w:rsidR="00C24685">
        <w:t xml:space="preserve"> </w:t>
      </w:r>
      <w:r w:rsidRPr="00C6331E">
        <w:t>the</w:t>
      </w:r>
      <w:r w:rsidR="00C24685">
        <w:t xml:space="preserve"> </w:t>
      </w:r>
      <w:r w:rsidRPr="00C6331E">
        <w:t>military</w:t>
      </w:r>
      <w:r w:rsidR="00C24685">
        <w:t xml:space="preserve"> </w:t>
      </w:r>
      <w:r w:rsidRPr="00C6331E">
        <w:t>court</w:t>
      </w:r>
      <w:r w:rsidR="00C24685">
        <w:t xml:space="preserve"> </w:t>
      </w:r>
      <w:r w:rsidRPr="00C6331E">
        <w:t>of</w:t>
      </w:r>
      <w:r w:rsidR="00C24685">
        <w:t xml:space="preserve"> </w:t>
      </w:r>
      <w:r w:rsidRPr="00C6331E">
        <w:t>a</w:t>
      </w:r>
      <w:r w:rsidR="00C24685">
        <w:t xml:space="preserve"> </w:t>
      </w:r>
      <w:r w:rsidRPr="00C6331E">
        <w:t>military</w:t>
      </w:r>
      <w:r w:rsidR="00C24685">
        <w:t xml:space="preserve"> </w:t>
      </w:r>
      <w:r w:rsidRPr="00C6331E">
        <w:t>zone</w:t>
      </w:r>
      <w:r w:rsidR="00C24685">
        <w:t xml:space="preserve"> </w:t>
      </w:r>
      <w:r w:rsidRPr="00C6331E">
        <w:t>as</w:t>
      </w:r>
      <w:r w:rsidR="00C24685">
        <w:t xml:space="preserve"> </w:t>
      </w:r>
      <w:r w:rsidRPr="00C6331E">
        <w:t>per</w:t>
      </w:r>
      <w:r w:rsidR="00C24685">
        <w:t xml:space="preserve"> </w:t>
      </w:r>
      <w:r w:rsidRPr="00C6331E">
        <w:t>the</w:t>
      </w:r>
      <w:r w:rsidR="00C24685">
        <w:t xml:space="preserve"> </w:t>
      </w:r>
      <w:r w:rsidRPr="00C6331E">
        <w:t>decision</w:t>
      </w:r>
      <w:r w:rsidR="00C24685">
        <w:t xml:space="preserve"> </w:t>
      </w:r>
      <w:r w:rsidRPr="00C6331E">
        <w:t>by</w:t>
      </w:r>
      <w:r w:rsidR="00C24685">
        <w:t xml:space="preserve"> </w:t>
      </w:r>
      <w:r w:rsidRPr="00C6331E">
        <w:t>the</w:t>
      </w:r>
      <w:r w:rsidR="00C24685">
        <w:t xml:space="preserve"> </w:t>
      </w:r>
      <w:r w:rsidRPr="00C6331E">
        <w:t>President</w:t>
      </w:r>
      <w:r w:rsidR="00C24685">
        <w:t xml:space="preserve"> </w:t>
      </w:r>
      <w:r w:rsidRPr="00C6331E">
        <w:t>of</w:t>
      </w:r>
      <w:r w:rsidR="00C24685">
        <w:t xml:space="preserve"> </w:t>
      </w:r>
      <w:r w:rsidRPr="00C6331E">
        <w:t>the</w:t>
      </w:r>
      <w:r w:rsidR="00C24685">
        <w:t xml:space="preserve"> </w:t>
      </w:r>
      <w:r w:rsidRPr="00C6331E">
        <w:t>central</w:t>
      </w:r>
      <w:r w:rsidR="00C24685">
        <w:t xml:space="preserve"> </w:t>
      </w:r>
      <w:r w:rsidRPr="00C6331E">
        <w:t>military</w:t>
      </w:r>
      <w:r w:rsidR="00C24685">
        <w:t xml:space="preserve"> </w:t>
      </w:r>
      <w:r w:rsidRPr="00C6331E">
        <w:t>court.</w:t>
      </w:r>
    </w:p>
    <w:p w:rsidR="00F21141" w:rsidRPr="00C6331E" w:rsidRDefault="00F21141" w:rsidP="008C4398">
      <w:pPr>
        <w:pStyle w:val="H4G"/>
      </w:pPr>
      <w:r w:rsidRPr="00C6331E">
        <w:tab/>
      </w:r>
      <w:r w:rsidRPr="00C6331E">
        <w:tab/>
        <w:t>Measures</w:t>
      </w:r>
      <w:r w:rsidR="00C24685">
        <w:t xml:space="preserve"> </w:t>
      </w:r>
      <w:r w:rsidRPr="00C6331E">
        <w:t>may</w:t>
      </w:r>
      <w:r w:rsidR="00C24685">
        <w:t xml:space="preserve"> </w:t>
      </w:r>
      <w:r w:rsidRPr="00C6331E">
        <w:t>be</w:t>
      </w:r>
      <w:r w:rsidR="00C24685">
        <w:t xml:space="preserve"> </w:t>
      </w:r>
      <w:r w:rsidRPr="00C6331E">
        <w:t>carried</w:t>
      </w:r>
      <w:r w:rsidR="00C24685">
        <w:t xml:space="preserve"> </w:t>
      </w:r>
      <w:r w:rsidRPr="00C6331E">
        <w:t>out</w:t>
      </w:r>
      <w:r w:rsidR="00C24685">
        <w:t xml:space="preserve"> </w:t>
      </w:r>
      <w:r w:rsidRPr="00C6331E">
        <w:t>to</w:t>
      </w:r>
      <w:r w:rsidR="00C24685">
        <w:t xml:space="preserve"> </w:t>
      </w:r>
      <w:r w:rsidRPr="00C6331E">
        <w:t>establish</w:t>
      </w:r>
      <w:r w:rsidR="00C24685">
        <w:t xml:space="preserve"> </w:t>
      </w:r>
      <w:r w:rsidRPr="00C6331E">
        <w:t>jurisdiction</w:t>
      </w:r>
      <w:r w:rsidR="00C24685">
        <w:t xml:space="preserve"> </w:t>
      </w:r>
      <w:r w:rsidRPr="00C6331E">
        <w:t>over</w:t>
      </w:r>
      <w:r w:rsidR="00C24685">
        <w:t xml:space="preserve"> </w:t>
      </w:r>
      <w:r w:rsidRPr="00C6331E">
        <w:t>cases</w:t>
      </w:r>
      <w:r w:rsidR="00C24685">
        <w:t xml:space="preserve"> </w:t>
      </w:r>
      <w:r w:rsidRPr="00C6331E">
        <w:t>in</w:t>
      </w:r>
      <w:r w:rsidR="00C24685">
        <w:t xml:space="preserve"> </w:t>
      </w:r>
      <w:r w:rsidRPr="00C6331E">
        <w:t>which</w:t>
      </w:r>
      <w:r w:rsidR="00C24685">
        <w:t xml:space="preserve"> </w:t>
      </w:r>
      <w:r w:rsidRPr="00C6331E">
        <w:t>offenders</w:t>
      </w:r>
      <w:r w:rsidR="00C24685">
        <w:t xml:space="preserve"> </w:t>
      </w:r>
      <w:r w:rsidRPr="00C6331E">
        <w:t>are</w:t>
      </w:r>
      <w:r w:rsidR="00C24685">
        <w:t xml:space="preserve"> </w:t>
      </w:r>
      <w:r w:rsidRPr="00C6331E">
        <w:t>not</w:t>
      </w:r>
      <w:r w:rsidR="00C24685">
        <w:t xml:space="preserve"> </w:t>
      </w:r>
      <w:r w:rsidRPr="00C6331E">
        <w:t>extradited</w:t>
      </w:r>
      <w:r w:rsidR="00C24685">
        <w:t xml:space="preserve"> </w:t>
      </w:r>
      <w:r w:rsidRPr="00C6331E">
        <w:t>to</w:t>
      </w:r>
      <w:r w:rsidR="00C24685">
        <w:t xml:space="preserve"> </w:t>
      </w:r>
      <w:r w:rsidRPr="00C6331E">
        <w:t>other</w:t>
      </w:r>
      <w:r w:rsidR="00C24685">
        <w:t xml:space="preserve"> </w:t>
      </w:r>
      <w:r w:rsidRPr="00C6331E">
        <w:t>states.</w:t>
      </w:r>
    </w:p>
    <w:p w:rsidR="00F21141" w:rsidRPr="00C6331E" w:rsidRDefault="00F21141" w:rsidP="003C58BE">
      <w:pPr>
        <w:pStyle w:val="SingleTxtG"/>
      </w:pPr>
      <w:r w:rsidRPr="00C6331E">
        <w:t>105.</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the</w:t>
      </w:r>
      <w:r w:rsidR="00C24685">
        <w:t xml:space="preserve"> </w:t>
      </w:r>
      <w:r w:rsidRPr="00C6331E">
        <w:t>handling</w:t>
      </w:r>
      <w:r w:rsidR="00C24685">
        <w:t xml:space="preserve"> </w:t>
      </w:r>
      <w:r w:rsidRPr="00C6331E">
        <w:t>of</w:t>
      </w:r>
      <w:r w:rsidR="00C24685">
        <w:t xml:space="preserve"> </w:t>
      </w:r>
      <w:r w:rsidRPr="00C6331E">
        <w:t>cases</w:t>
      </w:r>
      <w:r w:rsidR="00C24685">
        <w:t xml:space="preserve"> </w:t>
      </w:r>
      <w:r w:rsidRPr="00C6331E">
        <w:t>in</w:t>
      </w:r>
      <w:r w:rsidR="00C24685">
        <w:t xml:space="preserve"> </w:t>
      </w:r>
      <w:r w:rsidRPr="00C6331E">
        <w:t>which</w:t>
      </w:r>
      <w:r w:rsidR="00C24685">
        <w:t xml:space="preserve"> </w:t>
      </w:r>
      <w:r w:rsidRPr="00C6331E">
        <w:t>the</w:t>
      </w:r>
      <w:r w:rsidR="00C24685">
        <w:t xml:space="preserve"> </w:t>
      </w:r>
      <w:r w:rsidRPr="00C6331E">
        <w:t>extradition</w:t>
      </w:r>
      <w:r w:rsidR="00C24685">
        <w:t xml:space="preserve"> </w:t>
      </w:r>
      <w:r w:rsidRPr="00C6331E">
        <w:t>of</w:t>
      </w:r>
      <w:r w:rsidR="00C24685">
        <w:t xml:space="preserve"> </w:t>
      </w:r>
      <w:r w:rsidRPr="00C6331E">
        <w:t>Vietnamese</w:t>
      </w:r>
      <w:r w:rsidR="00C24685">
        <w:t xml:space="preserve"> </w:t>
      </w:r>
      <w:r w:rsidRPr="00C6331E">
        <w:t>nationals</w:t>
      </w:r>
      <w:r w:rsidR="00C24685">
        <w:t xml:space="preserve"> </w:t>
      </w:r>
      <w:r w:rsidRPr="00C6331E">
        <w:t>is</w:t>
      </w:r>
      <w:r w:rsidR="00C24685">
        <w:t xml:space="preserve"> </w:t>
      </w:r>
      <w:r w:rsidRPr="00C6331E">
        <w:t>refused</w:t>
      </w:r>
      <w:r w:rsidR="00C24685">
        <w:t xml:space="preserve"> </w:t>
      </w:r>
      <w:r w:rsidRPr="00C6331E">
        <w:t>(Art.</w:t>
      </w:r>
      <w:r w:rsidR="00B44D3A">
        <w:t xml:space="preserve"> </w:t>
      </w:r>
      <w:r w:rsidRPr="00C6331E">
        <w:t>498).</w:t>
      </w:r>
      <w:r w:rsidR="00C24685">
        <w:t xml:space="preserve"> </w:t>
      </w:r>
      <w:r w:rsidRPr="00C6331E">
        <w:t>Accordingly,</w:t>
      </w:r>
      <w:r w:rsidR="00C24685">
        <w:t xml:space="preserve"> </w:t>
      </w:r>
      <w:r w:rsidRPr="00C6331E">
        <w:t>Vietnamese</w:t>
      </w:r>
      <w:r w:rsidR="00C24685">
        <w:t xml:space="preserve"> </w:t>
      </w:r>
      <w:r w:rsidRPr="00C6331E">
        <w:t>competent</w:t>
      </w:r>
      <w:r w:rsidR="00C24685">
        <w:t xml:space="preserve"> </w:t>
      </w:r>
      <w:r w:rsidRPr="00C6331E">
        <w:t>authorities</w:t>
      </w:r>
      <w:r w:rsidR="00C24685">
        <w:t xml:space="preserve"> </w:t>
      </w:r>
      <w:r w:rsidRPr="00C6331E">
        <w:t>shall</w:t>
      </w:r>
      <w:r w:rsidR="00C24685">
        <w:t xml:space="preserve"> </w:t>
      </w:r>
      <w:r w:rsidRPr="00C6331E">
        <w:t>be</w:t>
      </w:r>
      <w:r w:rsidR="00C24685">
        <w:t xml:space="preserve"> </w:t>
      </w:r>
      <w:r w:rsidRPr="00C6331E">
        <w:t>held</w:t>
      </w:r>
      <w:r w:rsidR="00C24685">
        <w:t xml:space="preserve"> </w:t>
      </w:r>
      <w:r w:rsidRPr="00C6331E">
        <w:t>responsible</w:t>
      </w:r>
      <w:r w:rsidR="00C24685">
        <w:t xml:space="preserve"> </w:t>
      </w:r>
      <w:r w:rsidRPr="00C6331E">
        <w:t>for</w:t>
      </w:r>
      <w:r w:rsidR="00C24685">
        <w:t xml:space="preserve"> </w:t>
      </w:r>
      <w:r w:rsidRPr="00C6331E">
        <w:t>considering</w:t>
      </w:r>
      <w:r w:rsidR="00C24685">
        <w:t xml:space="preserve"> </w:t>
      </w:r>
      <w:r w:rsidRPr="00C6331E">
        <w:t>requests</w:t>
      </w:r>
      <w:r w:rsidR="00C24685">
        <w:t xml:space="preserve"> </w:t>
      </w:r>
      <w:r w:rsidRPr="00C6331E">
        <w:t>by</w:t>
      </w:r>
      <w:r w:rsidR="00C24685">
        <w:t xml:space="preserve"> </w:t>
      </w:r>
      <w:r w:rsidRPr="00C6331E">
        <w:t>foreign</w:t>
      </w:r>
      <w:r w:rsidR="00C24685">
        <w:t xml:space="preserve"> </w:t>
      </w:r>
      <w:r w:rsidRPr="00C6331E">
        <w:t>competent</w:t>
      </w:r>
      <w:r w:rsidR="00C24685">
        <w:t xml:space="preserve"> </w:t>
      </w:r>
      <w:r w:rsidRPr="00C6331E">
        <w:t>authorities</w:t>
      </w:r>
      <w:r w:rsidR="00C24685">
        <w:t xml:space="preserve"> </w:t>
      </w:r>
      <w:r w:rsidRPr="00C6331E">
        <w:t>to</w:t>
      </w:r>
      <w:r w:rsidR="00C24685">
        <w:t xml:space="preserve"> </w:t>
      </w:r>
      <w:r w:rsidRPr="00C6331E">
        <w:t>initiate</w:t>
      </w:r>
      <w:r w:rsidR="00C24685">
        <w:t xml:space="preserve"> </w:t>
      </w:r>
      <w:r w:rsidRPr="00C6331E">
        <w:t>criminal</w:t>
      </w:r>
      <w:r w:rsidR="00C24685">
        <w:t xml:space="preserve"> </w:t>
      </w:r>
      <w:r w:rsidRPr="00C6331E">
        <w:t>prosecution</w:t>
      </w:r>
      <w:r w:rsidR="00C24685">
        <w:t xml:space="preserve"> </w:t>
      </w:r>
      <w:r w:rsidRPr="00C6331E">
        <w:t>or</w:t>
      </w:r>
      <w:r w:rsidR="00C24685">
        <w:t xml:space="preserve"> </w:t>
      </w:r>
      <w:r w:rsidRPr="00C6331E">
        <w:t>enforce</w:t>
      </w:r>
      <w:r w:rsidR="00C24685">
        <w:t xml:space="preserve"> </w:t>
      </w:r>
      <w:r w:rsidRPr="00C6331E">
        <w:t>a</w:t>
      </w:r>
      <w:r w:rsidR="00C24685">
        <w:t xml:space="preserve"> </w:t>
      </w:r>
      <w:r w:rsidRPr="00C6331E">
        <w:t>foreign</w:t>
      </w:r>
      <w:r w:rsidR="00C24685">
        <w:t xml:space="preserve"> </w:t>
      </w:r>
      <w:r w:rsidRPr="00C6331E">
        <w:t>Court</w:t>
      </w:r>
      <w:r w:rsidR="008313BC">
        <w:t>’</w:t>
      </w:r>
      <w:r w:rsidRPr="00C6331E">
        <w:t>s</w:t>
      </w:r>
      <w:r w:rsidR="00C24685">
        <w:t xml:space="preserve"> </w:t>
      </w:r>
      <w:r w:rsidRPr="00C6331E">
        <w:t>criminal</w:t>
      </w:r>
      <w:r w:rsidR="00C24685">
        <w:t xml:space="preserve"> </w:t>
      </w:r>
      <w:r w:rsidRPr="00C6331E">
        <w:t>sentences</w:t>
      </w:r>
      <w:r w:rsidR="00C24685">
        <w:t xml:space="preserve"> </w:t>
      </w:r>
      <w:r w:rsidRPr="00C6331E">
        <w:t>and</w:t>
      </w:r>
      <w:r w:rsidR="00C24685">
        <w:t xml:space="preserve"> </w:t>
      </w:r>
      <w:r w:rsidRPr="00C6331E">
        <w:t>rulings</w:t>
      </w:r>
      <w:r w:rsidR="00C24685">
        <w:t xml:space="preserve"> </w:t>
      </w:r>
      <w:r w:rsidRPr="00C6331E">
        <w:t>against</w:t>
      </w:r>
      <w:r w:rsidR="00C24685">
        <w:t xml:space="preserve"> </w:t>
      </w:r>
      <w:r w:rsidRPr="00C6331E">
        <w:t>Vietnamese</w:t>
      </w:r>
      <w:r w:rsidR="00C24685">
        <w:t xml:space="preserve"> </w:t>
      </w:r>
      <w:r w:rsidRPr="00C6331E">
        <w:t>nationals</w:t>
      </w:r>
      <w:r w:rsidR="00C24685">
        <w:t xml:space="preserve"> </w:t>
      </w:r>
      <w:r w:rsidRPr="00C6331E">
        <w:t>whose</w:t>
      </w:r>
      <w:r w:rsidR="00C24685">
        <w:t xml:space="preserve"> </w:t>
      </w:r>
      <w:r w:rsidRPr="00C6331E">
        <w:t>extradition</w:t>
      </w:r>
      <w:r w:rsidR="00C24685">
        <w:t xml:space="preserve"> </w:t>
      </w:r>
      <w:r w:rsidRPr="00C6331E">
        <w:t>is</w:t>
      </w:r>
      <w:r w:rsidR="00C24685">
        <w:t xml:space="preserve"> </w:t>
      </w:r>
      <w:r w:rsidRPr="00C6331E">
        <w:t>refused.</w:t>
      </w:r>
    </w:p>
    <w:p w:rsidR="00F21141" w:rsidRPr="00C6331E" w:rsidRDefault="00F21141" w:rsidP="003C58BE">
      <w:pPr>
        <w:pStyle w:val="SingleTxtG"/>
      </w:pPr>
      <w:r w:rsidRPr="00C6331E">
        <w:t>106.</w:t>
      </w:r>
      <w:r w:rsidRPr="00C6331E">
        <w:tab/>
        <w:t>Article</w:t>
      </w:r>
      <w:r w:rsidR="00C24685">
        <w:t xml:space="preserve"> </w:t>
      </w:r>
      <w:r w:rsidRPr="00C6331E">
        <w:t>29</w:t>
      </w:r>
      <w:r w:rsidR="00C24685">
        <w:t xml:space="preserve"> </w:t>
      </w:r>
      <w:r w:rsidRPr="00C6331E">
        <w:t>of</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specifically</w:t>
      </w:r>
      <w:r w:rsidR="00C24685">
        <w:t xml:space="preserve"> </w:t>
      </w:r>
      <w:r w:rsidRPr="00C6331E">
        <w:t>provides</w:t>
      </w:r>
      <w:r w:rsidR="00C24685">
        <w:t xml:space="preserve"> </w:t>
      </w:r>
      <w:r w:rsidRPr="00C6331E">
        <w:t>how</w:t>
      </w:r>
      <w:r w:rsidR="00C24685">
        <w:t xml:space="preserve"> </w:t>
      </w:r>
      <w:r w:rsidRPr="00C6331E">
        <w:t>to</w:t>
      </w:r>
      <w:r w:rsidR="00C24685">
        <w:t xml:space="preserve"> </w:t>
      </w:r>
      <w:r w:rsidRPr="00C6331E">
        <w:t>consider</w:t>
      </w:r>
      <w:r w:rsidR="00C24685">
        <w:t xml:space="preserve"> </w:t>
      </w:r>
      <w:r w:rsidRPr="00C6331E">
        <w:t>requests</w:t>
      </w:r>
      <w:r w:rsidR="00C24685">
        <w:t xml:space="preserve"> </w:t>
      </w:r>
      <w:r w:rsidRPr="00C6331E">
        <w:t>of</w:t>
      </w:r>
      <w:r w:rsidR="00C24685">
        <w:t xml:space="preserve"> </w:t>
      </w:r>
      <w:r w:rsidRPr="00C6331E">
        <w:t>competent</w:t>
      </w:r>
      <w:r w:rsidR="00C24685">
        <w:t xml:space="preserve"> </w:t>
      </w:r>
      <w:r w:rsidRPr="00C6331E">
        <w:t>bodies</w:t>
      </w:r>
      <w:r w:rsidR="00C24685">
        <w:t xml:space="preserve"> </w:t>
      </w:r>
      <w:r w:rsidRPr="00C6331E">
        <w:t>of</w:t>
      </w:r>
      <w:r w:rsidR="00C24685">
        <w:t xml:space="preserve"> </w:t>
      </w:r>
      <w:r w:rsidRPr="00C6331E">
        <w:t>foreign</w:t>
      </w:r>
      <w:r w:rsidR="00C24685">
        <w:t xml:space="preserve"> </w:t>
      </w:r>
      <w:r w:rsidRPr="00C6331E">
        <w:t>countries</w:t>
      </w:r>
      <w:r w:rsidR="00C24685">
        <w:t xml:space="preserve"> </w:t>
      </w:r>
      <w:r w:rsidRPr="00C6331E">
        <w:t>for</w:t>
      </w:r>
      <w:r w:rsidR="00C24685">
        <w:t xml:space="preserve"> </w:t>
      </w:r>
      <w:r w:rsidRPr="00C6331E">
        <w:t>further</w:t>
      </w:r>
      <w:r w:rsidR="00C24685">
        <w:t xml:space="preserve"> </w:t>
      </w:r>
      <w:r w:rsidRPr="00C6331E">
        <w:t>penal</w:t>
      </w:r>
      <w:r w:rsidR="00C24685">
        <w:t xml:space="preserve"> </w:t>
      </w:r>
      <w:r w:rsidRPr="00C6331E">
        <w:t>liability</w:t>
      </w:r>
      <w:r w:rsidR="00C24685">
        <w:t xml:space="preserve"> </w:t>
      </w:r>
      <w:r w:rsidRPr="00C6331E">
        <w:t>examination</w:t>
      </w:r>
      <w:r w:rsidR="00C24685">
        <w:t xml:space="preserve"> </w:t>
      </w:r>
      <w:r w:rsidRPr="00C6331E">
        <w:t>of</w:t>
      </w:r>
      <w:r w:rsidR="00C24685">
        <w:t xml:space="preserve"> </w:t>
      </w:r>
      <w:r w:rsidRPr="00C6331E">
        <w:t>Vietnamese</w:t>
      </w:r>
      <w:r w:rsidR="00C24685">
        <w:t xml:space="preserve"> </w:t>
      </w:r>
      <w:r w:rsidRPr="00C6331E">
        <w:t>nationals</w:t>
      </w:r>
      <w:r w:rsidR="00C24685">
        <w:t xml:space="preserve"> </w:t>
      </w:r>
      <w:r w:rsidRPr="00C6331E">
        <w:t>who</w:t>
      </w:r>
      <w:r w:rsidR="00C24685">
        <w:t xml:space="preserve"> </w:t>
      </w:r>
      <w:r w:rsidRPr="00C6331E">
        <w:t>committed</w:t>
      </w:r>
      <w:r w:rsidR="00C24685">
        <w:t xml:space="preserve"> </w:t>
      </w:r>
      <w:r w:rsidRPr="00C6331E">
        <w:t>crimes</w:t>
      </w:r>
      <w:r w:rsidR="00C24685">
        <w:t xml:space="preserve"> </w:t>
      </w:r>
      <w:r w:rsidRPr="00C6331E">
        <w:t>overseas</w:t>
      </w:r>
      <w:r w:rsidR="00C24685">
        <w:t xml:space="preserve"> </w:t>
      </w:r>
      <w:r w:rsidRPr="00C6331E">
        <w:t>and</w:t>
      </w:r>
      <w:r w:rsidR="00C24685">
        <w:t xml:space="preserve"> </w:t>
      </w:r>
      <w:r w:rsidRPr="00C6331E">
        <w:t>are</w:t>
      </w:r>
      <w:r w:rsidR="00C24685">
        <w:t xml:space="preserve"> </w:t>
      </w:r>
      <w:r w:rsidRPr="00C6331E">
        <w:t>present</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Extradition</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signatory</w:t>
      </w:r>
      <w:r w:rsidR="00C24685">
        <w:t xml:space="preserve"> </w:t>
      </w:r>
      <w:r w:rsidRPr="00C6331E">
        <w:t>also</w:t>
      </w:r>
      <w:r w:rsidR="00C24685">
        <w:t xml:space="preserve"> </w:t>
      </w:r>
      <w:r w:rsidRPr="00C6331E">
        <w:t>provide</w:t>
      </w:r>
      <w:r w:rsidR="00C24685">
        <w:t xml:space="preserve"> </w:t>
      </w:r>
      <w:r w:rsidRPr="00C6331E">
        <w:t>duty</w:t>
      </w:r>
      <w:r w:rsidR="00C24685">
        <w:t xml:space="preserve"> </w:t>
      </w:r>
      <w:r w:rsidRPr="00C6331E">
        <w:t>to</w:t>
      </w:r>
      <w:r w:rsidR="00C24685">
        <w:t xml:space="preserve"> </w:t>
      </w:r>
      <w:r w:rsidRPr="00C6331E">
        <w:t>examine</w:t>
      </w:r>
      <w:r w:rsidR="00C24685">
        <w:t xml:space="preserve"> </w:t>
      </w:r>
      <w:r w:rsidRPr="00C6331E">
        <w:t>criminal</w:t>
      </w:r>
      <w:r w:rsidR="00C24685">
        <w:t xml:space="preserve"> </w:t>
      </w:r>
      <w:r w:rsidRPr="00C6331E">
        <w:t>liability</w:t>
      </w:r>
      <w:r w:rsidR="00C24685">
        <w:t xml:space="preserve"> </w:t>
      </w:r>
      <w:r w:rsidRPr="00C6331E">
        <w:t>when</w:t>
      </w:r>
      <w:r w:rsidR="00C24685">
        <w:t xml:space="preserve"> </w:t>
      </w:r>
      <w:r w:rsidRPr="00C6331E">
        <w:t>refusing</w:t>
      </w:r>
      <w:r w:rsidR="00C24685">
        <w:t xml:space="preserve"> </w:t>
      </w:r>
      <w:r w:rsidRPr="00C6331E">
        <w:t>extradition</w:t>
      </w:r>
      <w:r w:rsidR="00C24685">
        <w:t xml:space="preserve"> </w:t>
      </w:r>
      <w:r w:rsidRPr="00C6331E">
        <w:t>for</w:t>
      </w:r>
      <w:r w:rsidR="00C24685">
        <w:t xml:space="preserve"> </w:t>
      </w:r>
      <w:r w:rsidRPr="00C6331E">
        <w:t>the</w:t>
      </w:r>
      <w:r w:rsidR="00C24685">
        <w:t xml:space="preserve"> </w:t>
      </w:r>
      <w:r w:rsidRPr="00C6331E">
        <w:t>nationality</w:t>
      </w:r>
      <w:r w:rsidR="00C24685">
        <w:t xml:space="preserve"> </w:t>
      </w:r>
      <w:r w:rsidRPr="00C6331E">
        <w:t>reason</w:t>
      </w:r>
      <w:r w:rsidR="00C24685">
        <w:t xml:space="preserve"> </w:t>
      </w:r>
      <w:r w:rsidRPr="00C6331E">
        <w:t>of</w:t>
      </w:r>
      <w:r w:rsidR="00C24685">
        <w:t xml:space="preserve"> </w:t>
      </w:r>
      <w:r w:rsidRPr="00C6331E">
        <w:t>the</w:t>
      </w:r>
      <w:r w:rsidR="00C24685">
        <w:t xml:space="preserve"> </w:t>
      </w:r>
      <w:r w:rsidRPr="00C6331E">
        <w:t>requested</w:t>
      </w:r>
      <w:r w:rsidR="00C24685">
        <w:t xml:space="preserve"> </w:t>
      </w:r>
      <w:r w:rsidRPr="00C6331E">
        <w:t>person.</w:t>
      </w:r>
      <w:r w:rsidR="00C24685">
        <w:t xml:space="preserve"> </w:t>
      </w:r>
      <w:r w:rsidRPr="00C6331E">
        <w:t>On</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related</w:t>
      </w:r>
      <w:r w:rsidR="00C24685">
        <w:t xml:space="preserve"> </w:t>
      </w:r>
      <w:r w:rsidRPr="00C6331E">
        <w:t>provisions,</w:t>
      </w:r>
      <w:r w:rsidR="00C24685">
        <w:t xml:space="preserve"> </w:t>
      </w:r>
      <w:r w:rsidRPr="00C6331E">
        <w:t>the</w:t>
      </w:r>
      <w:r w:rsidR="00C24685">
        <w:t xml:space="preserve"> </w:t>
      </w:r>
      <w:r w:rsidRPr="00C6331E">
        <w:t>Vietnamese</w:t>
      </w:r>
      <w:r w:rsidR="00C24685">
        <w:t xml:space="preserve"> </w:t>
      </w:r>
      <w:r w:rsidRPr="00C6331E">
        <w:t>competent</w:t>
      </w:r>
      <w:r w:rsidR="00C24685">
        <w:t xml:space="preserve"> </w:t>
      </w:r>
      <w:r w:rsidRPr="00C6331E">
        <w:t>authority</w:t>
      </w:r>
      <w:r w:rsidR="00C24685">
        <w:t xml:space="preserve"> </w:t>
      </w:r>
      <w:r w:rsidRPr="00C6331E">
        <w:t>shall</w:t>
      </w:r>
      <w:r w:rsidR="00C24685">
        <w:t xml:space="preserve"> </w:t>
      </w:r>
      <w:r w:rsidRPr="00C6331E">
        <w:t>establish</w:t>
      </w:r>
      <w:r w:rsidR="00C24685">
        <w:t xml:space="preserve"> </w:t>
      </w:r>
      <w:r w:rsidRPr="00C6331E">
        <w:t>its</w:t>
      </w:r>
      <w:r w:rsidR="00C24685">
        <w:t xml:space="preserve"> </w:t>
      </w:r>
      <w:r w:rsidRPr="00C6331E">
        <w:t>jurisdiction.</w:t>
      </w:r>
    </w:p>
    <w:p w:rsidR="00F21141" w:rsidRPr="00C6331E" w:rsidRDefault="00F21141" w:rsidP="003C58BE">
      <w:pPr>
        <w:pStyle w:val="SingleTxtG"/>
      </w:pPr>
      <w:r w:rsidRPr="00C6331E">
        <w:t>107.</w:t>
      </w:r>
      <w:r w:rsidRPr="00C6331E">
        <w:tab/>
        <w:t>Diplomatic</w:t>
      </w:r>
      <w:r w:rsidR="00C24685">
        <w:t xml:space="preserve"> </w:t>
      </w:r>
      <w:r w:rsidRPr="00C6331E">
        <w:t>measure:</w:t>
      </w:r>
      <w:r w:rsidR="00C24685">
        <w:t xml:space="preserve"> </w:t>
      </w:r>
      <w:r w:rsidRPr="00C6331E">
        <w:t>when</w:t>
      </w:r>
      <w:r w:rsidR="00C24685">
        <w:t xml:space="preserve"> </w:t>
      </w:r>
      <w:r w:rsidRPr="00C6331E">
        <w:t>refusing</w:t>
      </w:r>
      <w:r w:rsidR="00C24685">
        <w:t xml:space="preserve"> </w:t>
      </w:r>
      <w:r w:rsidRPr="00C6331E">
        <w:t>to</w:t>
      </w:r>
      <w:r w:rsidR="00C24685">
        <w:t xml:space="preserve"> </w:t>
      </w:r>
      <w:r w:rsidRPr="00C6331E">
        <w:t>extradite</w:t>
      </w:r>
      <w:r w:rsidR="00C24685">
        <w:t xml:space="preserve"> </w:t>
      </w:r>
      <w:r w:rsidRPr="00C6331E">
        <w:t>an</w:t>
      </w:r>
      <w:r w:rsidR="00C24685">
        <w:t xml:space="preserve"> </w:t>
      </w:r>
      <w:r w:rsidRPr="00C6331E">
        <w:t>alleged</w:t>
      </w:r>
      <w:r w:rsidR="00C24685">
        <w:t xml:space="preserve"> </w:t>
      </w:r>
      <w:r w:rsidRPr="00C6331E">
        <w:t>offender</w:t>
      </w:r>
      <w:r w:rsidR="00C24685">
        <w:t xml:space="preserve"> </w:t>
      </w:r>
      <w:r w:rsidRPr="00C6331E">
        <w:t>who</w:t>
      </w:r>
      <w:r w:rsidR="00C24685">
        <w:t xml:space="preserve"> </w:t>
      </w:r>
      <w:r w:rsidRPr="00C6331E">
        <w:t>is</w:t>
      </w:r>
      <w:r w:rsidR="00C24685">
        <w:t xml:space="preserve"> </w:t>
      </w:r>
      <w:r w:rsidRPr="00C6331E">
        <w:t>present</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cases</w:t>
      </w:r>
      <w:r w:rsidR="00C24685">
        <w:t xml:space="preserve"> </w:t>
      </w:r>
      <w:r w:rsidRPr="00C6331E">
        <w:t>provided</w:t>
      </w:r>
      <w:r w:rsidR="00C24685">
        <w:t xml:space="preserve"> </w:t>
      </w:r>
      <w:r w:rsidRPr="00C6331E">
        <w:t>by</w:t>
      </w:r>
      <w:r w:rsidR="00C24685">
        <w:t xml:space="preserve"> </w:t>
      </w:r>
      <w:r w:rsidRPr="00C6331E">
        <w:t>law,</w:t>
      </w:r>
      <w:r w:rsidR="00C24685">
        <w:t xml:space="preserve"> </w:t>
      </w:r>
      <w:r w:rsidRPr="00C6331E">
        <w:t>Vietnamese</w:t>
      </w:r>
      <w:r w:rsidR="00C24685">
        <w:t xml:space="preserve"> </w:t>
      </w:r>
      <w:r w:rsidRPr="00C6331E">
        <w:t>competent</w:t>
      </w:r>
      <w:r w:rsidR="00C24685">
        <w:t xml:space="preserve"> </w:t>
      </w:r>
      <w:r w:rsidRPr="00C6331E">
        <w:t>authorities,</w:t>
      </w:r>
      <w:r w:rsidR="00C24685">
        <w:t xml:space="preserve"> </w:t>
      </w:r>
      <w:r w:rsidRPr="00C6331E">
        <w:t>apart</w:t>
      </w:r>
      <w:r w:rsidR="00C24685">
        <w:t xml:space="preserve"> </w:t>
      </w:r>
      <w:r w:rsidRPr="00C6331E">
        <w:t>from</w:t>
      </w:r>
      <w:r w:rsidR="00C24685">
        <w:t xml:space="preserve"> </w:t>
      </w:r>
      <w:r w:rsidRPr="00C6331E">
        <w:t>applying</w:t>
      </w:r>
      <w:r w:rsidR="00C24685">
        <w:t xml:space="preserve"> </w:t>
      </w:r>
      <w:r w:rsidRPr="00C6331E">
        <w:t>legal</w:t>
      </w:r>
      <w:r w:rsidR="00C24685">
        <w:t xml:space="preserve"> </w:t>
      </w:r>
      <w:r w:rsidRPr="00C6331E">
        <w:t>measures</w:t>
      </w:r>
      <w:r w:rsidR="00C24685">
        <w:t xml:space="preserve"> </w:t>
      </w:r>
      <w:r w:rsidRPr="00C6331E">
        <w:t>to</w:t>
      </w:r>
      <w:r w:rsidR="00C24685">
        <w:t xml:space="preserve"> </w:t>
      </w:r>
      <w:r w:rsidRPr="00C6331E">
        <w:t>examine</w:t>
      </w:r>
      <w:r w:rsidR="00C24685">
        <w:t xml:space="preserve"> </w:t>
      </w:r>
      <w:r w:rsidRPr="00C6331E">
        <w:t>criminal</w:t>
      </w:r>
      <w:r w:rsidR="00C24685">
        <w:t xml:space="preserve"> </w:t>
      </w:r>
      <w:r w:rsidRPr="00C6331E">
        <w:t>liability</w:t>
      </w:r>
      <w:r w:rsidR="00C24685">
        <w:t xml:space="preserve"> </w:t>
      </w:r>
      <w:r w:rsidRPr="00C6331E">
        <w:t>of</w:t>
      </w:r>
      <w:r w:rsidR="00C24685">
        <w:t xml:space="preserve"> </w:t>
      </w:r>
      <w:r w:rsidRPr="00C6331E">
        <w:t>that</w:t>
      </w:r>
      <w:r w:rsidR="00C24685">
        <w:t xml:space="preserve"> </w:t>
      </w:r>
      <w:r w:rsidRPr="00C6331E">
        <w:t>person</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as</w:t>
      </w:r>
      <w:r w:rsidR="00C24685">
        <w:t xml:space="preserve"> </w:t>
      </w:r>
      <w:r w:rsidRPr="00C6331E">
        <w:t>mentioned</w:t>
      </w:r>
      <w:r w:rsidR="00C24685">
        <w:t xml:space="preserve"> </w:t>
      </w:r>
      <w:r w:rsidRPr="00C6331E">
        <w:t>above,</w:t>
      </w:r>
      <w:r w:rsidR="00C24685">
        <w:t xml:space="preserve"> </w:t>
      </w:r>
      <w:r w:rsidRPr="00C6331E">
        <w:t>also</w:t>
      </w:r>
      <w:r w:rsidR="00C24685">
        <w:t xml:space="preserve"> </w:t>
      </w:r>
      <w:r w:rsidRPr="00C6331E">
        <w:t>apply</w:t>
      </w:r>
      <w:r w:rsidR="00C24685">
        <w:t xml:space="preserve"> </w:t>
      </w:r>
      <w:r w:rsidRPr="00C6331E">
        <w:t>measures</w:t>
      </w:r>
      <w:r w:rsidR="00C24685">
        <w:t xml:space="preserve"> </w:t>
      </w:r>
      <w:r w:rsidRPr="00C6331E">
        <w:t>through</w:t>
      </w:r>
      <w:r w:rsidR="00C24685">
        <w:t xml:space="preserve"> </w:t>
      </w:r>
      <w:r w:rsidRPr="00C6331E">
        <w:t>diplomatic</w:t>
      </w:r>
      <w:r w:rsidR="00C24685">
        <w:t xml:space="preserve"> </w:t>
      </w:r>
      <w:r w:rsidRPr="00C6331E">
        <w:t>missions</w:t>
      </w:r>
      <w:r w:rsidR="00C24685">
        <w:t xml:space="preserve"> </w:t>
      </w:r>
      <w:r w:rsidRPr="00C6331E">
        <w:t>and</w:t>
      </w:r>
      <w:r w:rsidR="00C24685">
        <w:t xml:space="preserve"> </w:t>
      </w:r>
      <w:r w:rsidRPr="00C6331E">
        <w:t>representative</w:t>
      </w:r>
      <w:r w:rsidR="00C24685">
        <w:t xml:space="preserve"> </w:t>
      </w:r>
      <w:r w:rsidRPr="00C6331E">
        <w:t>offices,</w:t>
      </w:r>
      <w:r w:rsidR="00C24685">
        <w:t xml:space="preserve"> </w:t>
      </w:r>
      <w:r w:rsidRPr="00C6331E">
        <w:t>consular</w:t>
      </w:r>
      <w:r w:rsidR="00C24685">
        <w:t xml:space="preserve"> </w:t>
      </w:r>
      <w:r w:rsidRPr="00C6331E">
        <w:t>offices,</w:t>
      </w:r>
      <w:r w:rsidR="00C24685">
        <w:t xml:space="preserve"> </w:t>
      </w:r>
      <w:r w:rsidRPr="00C6331E">
        <w:t>external</w:t>
      </w:r>
      <w:r w:rsidR="00C24685">
        <w:t xml:space="preserve"> </w:t>
      </w:r>
      <w:r w:rsidRPr="00C6331E">
        <w:t>relations</w:t>
      </w:r>
      <w:r w:rsidR="00C24685">
        <w:t xml:space="preserve"> </w:t>
      </w:r>
      <w:r w:rsidRPr="00C6331E">
        <w:t>offices</w:t>
      </w:r>
      <w:r w:rsidR="00C24685">
        <w:t xml:space="preserve"> </w:t>
      </w:r>
      <w:r w:rsidRPr="00C6331E">
        <w:t>to</w:t>
      </w:r>
      <w:r w:rsidR="00C24685">
        <w:t xml:space="preserve"> </w:t>
      </w:r>
      <w:r w:rsidRPr="00C6331E">
        <w:t>inform</w:t>
      </w:r>
      <w:r w:rsidR="00C24685">
        <w:t xml:space="preserve"> </w:t>
      </w:r>
      <w:r w:rsidRPr="00C6331E">
        <w:t>foreign</w:t>
      </w:r>
      <w:r w:rsidR="00C24685">
        <w:t xml:space="preserve"> </w:t>
      </w:r>
      <w:r w:rsidRPr="00C6331E">
        <w:t>counterparts</w:t>
      </w:r>
      <w:r w:rsidR="00C24685">
        <w:t xml:space="preserve"> </w:t>
      </w:r>
      <w:r w:rsidRPr="00C6331E">
        <w:t>about</w:t>
      </w:r>
      <w:r w:rsidR="00C24685">
        <w:t xml:space="preserve"> </w:t>
      </w:r>
      <w:r w:rsidRPr="00C6331E">
        <w:t>the</w:t>
      </w:r>
      <w:r w:rsidR="00C24685">
        <w:t xml:space="preserve"> </w:t>
      </w:r>
      <w:r w:rsidRPr="00C6331E">
        <w:t>jurisdiction</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over</w:t>
      </w:r>
      <w:r w:rsidR="00C24685">
        <w:t xml:space="preserve"> </w:t>
      </w:r>
      <w:r w:rsidRPr="00C6331E">
        <w:t>the</w:t>
      </w:r>
      <w:r w:rsidR="00C24685">
        <w:t xml:space="preserve"> </w:t>
      </w:r>
      <w:r w:rsidRPr="00C6331E">
        <w:t>person</w:t>
      </w:r>
      <w:r w:rsidR="00C24685">
        <w:t xml:space="preserve"> </w:t>
      </w:r>
      <w:r w:rsidRPr="00C6331E">
        <w:t>who</w:t>
      </w:r>
      <w:r w:rsidR="00C24685">
        <w:t xml:space="preserve"> </w:t>
      </w:r>
      <w:r w:rsidRPr="00C6331E">
        <w:t>committed</w:t>
      </w:r>
      <w:r w:rsidR="00C24685">
        <w:t xml:space="preserve"> </w:t>
      </w:r>
      <w:r w:rsidRPr="00C6331E">
        <w:t>that</w:t>
      </w:r>
      <w:r w:rsidR="00C24685">
        <w:t xml:space="preserve"> </w:t>
      </w:r>
      <w:r w:rsidRPr="00C6331E">
        <w:t>crime.</w:t>
      </w:r>
      <w:r w:rsidR="00C24685">
        <w:t xml:space="preserve"> </w:t>
      </w:r>
      <w:r w:rsidRPr="00C6331E">
        <w:t>Besides,</w:t>
      </w:r>
      <w:r w:rsidR="00C24685">
        <w:t xml:space="preserve"> </w:t>
      </w:r>
      <w:r w:rsidRPr="00C6331E">
        <w:t>procedure-conducting</w:t>
      </w:r>
      <w:r w:rsidR="00C24685">
        <w:t xml:space="preserve"> </w:t>
      </w:r>
      <w:r w:rsidRPr="00C6331E">
        <w:t>agencies</w:t>
      </w:r>
      <w:r w:rsidR="00C24685">
        <w:t xml:space="preserve"> </w:t>
      </w:r>
      <w:r w:rsidRPr="00C6331E">
        <w:t>may</w:t>
      </w:r>
      <w:r w:rsidR="00C24685">
        <w:t xml:space="preserve"> </w:t>
      </w:r>
      <w:r w:rsidRPr="00C6331E">
        <w:t>conduct</w:t>
      </w:r>
      <w:r w:rsidR="00C24685">
        <w:t xml:space="preserve"> </w:t>
      </w:r>
      <w:r w:rsidRPr="00C6331E">
        <w:t>the</w:t>
      </w:r>
      <w:r w:rsidR="00C24685">
        <w:t xml:space="preserve"> </w:t>
      </w:r>
      <w:r w:rsidRPr="00C6331E">
        <w:t>consultation,</w:t>
      </w:r>
      <w:r w:rsidR="00C24685">
        <w:t xml:space="preserve"> </w:t>
      </w:r>
      <w:r w:rsidRPr="00C6331E">
        <w:t>negotiation,</w:t>
      </w:r>
      <w:r w:rsidR="00C24685">
        <w:t xml:space="preserve"> </w:t>
      </w:r>
      <w:r w:rsidRPr="00C6331E">
        <w:t>exchange</w:t>
      </w:r>
      <w:r w:rsidR="00C24685">
        <w:t xml:space="preserve"> </w:t>
      </w:r>
      <w:r w:rsidRPr="00C6331E">
        <w:t>of</w:t>
      </w:r>
      <w:r w:rsidR="00C24685">
        <w:t xml:space="preserve"> </w:t>
      </w:r>
      <w:r w:rsidRPr="00C6331E">
        <w:t>related</w:t>
      </w:r>
      <w:r w:rsidR="00C24685">
        <w:t xml:space="preserve"> </w:t>
      </w:r>
      <w:r w:rsidRPr="00C6331E">
        <w:t>information</w:t>
      </w:r>
      <w:r w:rsidR="00C24685">
        <w:t xml:space="preserve"> </w:t>
      </w:r>
      <w:r w:rsidRPr="00C6331E">
        <w:t>and</w:t>
      </w:r>
      <w:r w:rsidR="00C24685">
        <w:t xml:space="preserve"> </w:t>
      </w:r>
      <w:r w:rsidRPr="00C6331E">
        <w:t>cooperation</w:t>
      </w:r>
      <w:r w:rsidR="00C24685">
        <w:t xml:space="preserve"> </w:t>
      </w:r>
      <w:r w:rsidRPr="00C6331E">
        <w:t>with</w:t>
      </w:r>
      <w:r w:rsidR="00C24685">
        <w:t xml:space="preserve"> </w:t>
      </w:r>
      <w:r w:rsidRPr="00C6331E">
        <w:t>foreigner</w:t>
      </w:r>
      <w:r w:rsidR="00C24685">
        <w:t xml:space="preserve"> </w:t>
      </w:r>
      <w:r w:rsidRPr="00C6331E">
        <w:t>parties</w:t>
      </w:r>
      <w:r w:rsidR="00C24685">
        <w:t xml:space="preserve"> </w:t>
      </w:r>
      <w:r w:rsidRPr="00C6331E">
        <w:t>to</w:t>
      </w:r>
      <w:r w:rsidR="00C24685">
        <w:t xml:space="preserve"> </w:t>
      </w:r>
      <w:r w:rsidRPr="00C6331E">
        <w:t>combat</w:t>
      </w:r>
      <w:r w:rsidR="00C24685">
        <w:t xml:space="preserve"> </w:t>
      </w:r>
      <w:r w:rsidRPr="00C6331E">
        <w:t>crime</w:t>
      </w:r>
      <w:r w:rsidR="00C24685">
        <w:t xml:space="preserve"> </w:t>
      </w:r>
      <w:r w:rsidRPr="00C6331E">
        <w:t>effectively.</w:t>
      </w:r>
    </w:p>
    <w:p w:rsidR="00F21141" w:rsidRPr="00C6331E" w:rsidRDefault="00F21141" w:rsidP="003C58BE">
      <w:pPr>
        <w:pStyle w:val="SingleTxtG"/>
      </w:pPr>
      <w:r w:rsidRPr="00C6331E">
        <w:t>108.</w:t>
      </w:r>
      <w:r w:rsidRPr="00C6331E">
        <w:tab/>
        <w:t>Measures</w:t>
      </w:r>
      <w:r w:rsidR="00C24685">
        <w:t xml:space="preserve"> </w:t>
      </w:r>
      <w:r w:rsidRPr="00C6331E">
        <w:t>in</w:t>
      </w:r>
      <w:r w:rsidR="00C24685">
        <w:t xml:space="preserve"> </w:t>
      </w:r>
      <w:r w:rsidRPr="00C6331E">
        <w:t>criminal</w:t>
      </w:r>
      <w:r w:rsidR="00C24685">
        <w:t xml:space="preserve"> </w:t>
      </w:r>
      <w:r w:rsidRPr="00C6331E">
        <w:t>proceedings:</w:t>
      </w:r>
    </w:p>
    <w:p w:rsidR="00F21141" w:rsidRPr="00C6331E" w:rsidRDefault="00F21141" w:rsidP="008C4398">
      <w:pPr>
        <w:pStyle w:val="Bullet1G"/>
      </w:pPr>
      <w:r w:rsidRPr="00C6331E">
        <w:t>Deterrent</w:t>
      </w:r>
      <w:r w:rsidR="00C24685">
        <w:t xml:space="preserve"> </w:t>
      </w:r>
      <w:r w:rsidRPr="00C6331E">
        <w:t>measures:</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extradition</w:t>
      </w:r>
      <w:r w:rsidR="00C24685">
        <w:t xml:space="preserve"> </w:t>
      </w:r>
      <w:r w:rsidRPr="00C6331E">
        <w:t>refusal</w:t>
      </w:r>
      <w:r w:rsidR="00C24685">
        <w:t xml:space="preserve"> </w:t>
      </w:r>
      <w:r w:rsidRPr="00C6331E">
        <w:t>and</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perform</w:t>
      </w:r>
      <w:r w:rsidR="00C24685">
        <w:t xml:space="preserve"> </w:t>
      </w:r>
      <w:r w:rsidRPr="00C6331E">
        <w:t>the</w:t>
      </w:r>
      <w:r w:rsidR="00C24685">
        <w:t xml:space="preserve"> </w:t>
      </w:r>
      <w:r w:rsidRPr="00C6331E">
        <w:t>examination</w:t>
      </w:r>
      <w:r w:rsidR="00C24685">
        <w:t xml:space="preserve"> </w:t>
      </w:r>
      <w:r w:rsidRPr="00C6331E">
        <w:t>of</w:t>
      </w:r>
      <w:r w:rsidR="00C24685">
        <w:t xml:space="preserve"> </w:t>
      </w:r>
      <w:r w:rsidRPr="00C6331E">
        <w:t>criminal</w:t>
      </w:r>
      <w:r w:rsidR="00C24685">
        <w:t xml:space="preserve"> </w:t>
      </w:r>
      <w:r w:rsidRPr="00C6331E">
        <w:t>liability</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Vietnamese</w:t>
      </w:r>
      <w:r w:rsidR="00C24685">
        <w:t xml:space="preserve"> </w:t>
      </w:r>
      <w:r w:rsidRPr="00C6331E">
        <w:t>competent</w:t>
      </w:r>
      <w:r w:rsidR="00C24685">
        <w:t xml:space="preserve"> </w:t>
      </w:r>
      <w:r w:rsidRPr="00C6331E">
        <w:t>authorities</w:t>
      </w:r>
      <w:r w:rsidR="00C24685">
        <w:t xml:space="preserve"> </w:t>
      </w:r>
      <w:r w:rsidRPr="00C6331E">
        <w:t>may</w:t>
      </w:r>
      <w:r w:rsidR="00C24685">
        <w:t xml:space="preserve"> </w:t>
      </w:r>
      <w:r w:rsidRPr="00C6331E">
        <w:t>apply</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deterrent</w:t>
      </w:r>
      <w:r w:rsidR="00C24685">
        <w:t xml:space="preserve"> </w:t>
      </w:r>
      <w:r w:rsidRPr="00C6331E">
        <w:t>measures</w:t>
      </w:r>
      <w:r w:rsidR="00C24685">
        <w:t xml:space="preserve"> </w:t>
      </w:r>
      <w:r w:rsidRPr="00C6331E">
        <w:t>provided</w:t>
      </w:r>
      <w:r w:rsidR="00C24685">
        <w:t xml:space="preserve"> </w:t>
      </w:r>
      <w:r w:rsidRPr="00C6331E">
        <w:t>at</w:t>
      </w:r>
      <w:r w:rsidR="00C24685">
        <w:t xml:space="preserve"> </w:t>
      </w:r>
      <w:r w:rsidRPr="00C6331E">
        <w:t>Article</w:t>
      </w:r>
      <w:r w:rsidR="00C24685">
        <w:t xml:space="preserve"> </w:t>
      </w:r>
      <w:r w:rsidRPr="00C6331E">
        <w:t>79</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including:</w:t>
      </w:r>
      <w:r w:rsidR="00C24685">
        <w:t xml:space="preserve"> </w:t>
      </w:r>
      <w:r w:rsidRPr="00C6331E">
        <w:t>arrest,</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ban</w:t>
      </w:r>
      <w:r w:rsidR="00C24685">
        <w:t xml:space="preserve"> </w:t>
      </w:r>
      <w:r w:rsidRPr="00C6331E">
        <w:t>from</w:t>
      </w:r>
      <w:r w:rsidR="00C24685">
        <w:t xml:space="preserve"> </w:t>
      </w:r>
      <w:r w:rsidRPr="00C6331E">
        <w:t>travel</w:t>
      </w:r>
      <w:r w:rsidR="00C24685">
        <w:t xml:space="preserve"> </w:t>
      </w:r>
      <w:r w:rsidRPr="00C6331E">
        <w:t>outside</w:t>
      </w:r>
      <w:r w:rsidR="00C24685">
        <w:t xml:space="preserve"> </w:t>
      </w:r>
      <w:r w:rsidRPr="00C6331E">
        <w:t>one</w:t>
      </w:r>
      <w:r w:rsidR="008313BC">
        <w:t>’</w:t>
      </w:r>
      <w:r w:rsidRPr="00C6331E">
        <w:t>s</w:t>
      </w:r>
      <w:r w:rsidR="00C24685">
        <w:t xml:space="preserve"> </w:t>
      </w:r>
      <w:r w:rsidRPr="00C6331E">
        <w:t>residence</w:t>
      </w:r>
      <w:r w:rsidR="00C24685">
        <w:t xml:space="preserve"> </w:t>
      </w:r>
      <w:r w:rsidRPr="00C6331E">
        <w:t>place,</w:t>
      </w:r>
      <w:r w:rsidR="00C24685">
        <w:t xml:space="preserve"> </w:t>
      </w:r>
      <w:r w:rsidRPr="00C6331E">
        <w:t>guarantee,</w:t>
      </w:r>
      <w:r w:rsidR="00C24685">
        <w:t xml:space="preserve"> </w:t>
      </w:r>
      <w:r w:rsidRPr="00C6331E">
        <w:t>depositing</w:t>
      </w:r>
      <w:r w:rsidR="00C24685">
        <w:t xml:space="preserve"> </w:t>
      </w:r>
      <w:r w:rsidRPr="00C6331E">
        <w:t>money</w:t>
      </w:r>
      <w:r w:rsidR="00C24685">
        <w:t xml:space="preserve"> </w:t>
      </w:r>
      <w:r w:rsidRPr="00C6331E">
        <w:t>or</w:t>
      </w:r>
      <w:r w:rsidR="00C24685">
        <w:t xml:space="preserve"> </w:t>
      </w:r>
      <w:r w:rsidRPr="00C6331E">
        <w:t>valuable</w:t>
      </w:r>
      <w:r w:rsidR="00C24685">
        <w:t xml:space="preserve"> </w:t>
      </w:r>
      <w:r w:rsidRPr="00C6331E">
        <w:t>property</w:t>
      </w:r>
      <w:r w:rsidR="00C24685">
        <w:t xml:space="preserve"> </w:t>
      </w:r>
      <w:r w:rsidRPr="00C6331E">
        <w:t>as</w:t>
      </w:r>
      <w:r w:rsidR="00C24685">
        <w:t xml:space="preserve"> </w:t>
      </w:r>
      <w:r w:rsidRPr="00C6331E">
        <w:t>bail.</w:t>
      </w:r>
      <w:r w:rsidR="00C24685">
        <w:t xml:space="preserve"> </w:t>
      </w:r>
      <w:r w:rsidRPr="00C6331E">
        <w:t>Following</w:t>
      </w:r>
      <w:r w:rsidR="00C24685">
        <w:t xml:space="preserve"> </w:t>
      </w:r>
      <w:r w:rsidRPr="00C6331E">
        <w:t>the</w:t>
      </w:r>
      <w:r w:rsidR="00C24685">
        <w:t xml:space="preserve"> </w:t>
      </w:r>
      <w:r w:rsidRPr="00C6331E">
        <w:t>entry</w:t>
      </w:r>
      <w:r w:rsidR="00C24685">
        <w:t xml:space="preserve"> </w:t>
      </w:r>
      <w:r w:rsidRPr="00C6331E">
        <w:t>into</w:t>
      </w:r>
      <w:r w:rsidR="00C24685">
        <w:t xml:space="preserve"> </w:t>
      </w:r>
      <w:r w:rsidRPr="00C6331E">
        <w:t>force</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Vietnamese</w:t>
      </w:r>
      <w:r w:rsidR="00C24685">
        <w:t xml:space="preserve"> </w:t>
      </w:r>
      <w:r w:rsidRPr="00C6331E">
        <w:t>competent</w:t>
      </w:r>
      <w:r w:rsidR="00C24685">
        <w:t xml:space="preserve"> </w:t>
      </w:r>
      <w:r w:rsidRPr="00C6331E">
        <w:t>authorities</w:t>
      </w:r>
      <w:r w:rsidR="00C24685">
        <w:t xml:space="preserve"> </w:t>
      </w:r>
      <w:r w:rsidRPr="00C6331E">
        <w:t>may</w:t>
      </w:r>
      <w:r w:rsidR="00C24685">
        <w:t xml:space="preserve"> </w:t>
      </w:r>
      <w:r w:rsidRPr="00C6331E">
        <w:t>apply</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deterrent</w:t>
      </w:r>
      <w:r w:rsidR="00C24685">
        <w:t xml:space="preserve"> </w:t>
      </w:r>
      <w:r w:rsidRPr="00C6331E">
        <w:t>measures</w:t>
      </w:r>
      <w:r w:rsidR="00C24685">
        <w:t xml:space="preserve"> </w:t>
      </w:r>
      <w:r w:rsidRPr="00C6331E">
        <w:t>provided</w:t>
      </w:r>
      <w:r w:rsidR="00C24685">
        <w:t xml:space="preserve"> </w:t>
      </w:r>
      <w:r w:rsidRPr="00C6331E">
        <w:t>at</w:t>
      </w:r>
      <w:r w:rsidR="00C24685">
        <w:t xml:space="preserve"> </w:t>
      </w:r>
      <w:r w:rsidRPr="00C6331E">
        <w:t>Article</w:t>
      </w:r>
      <w:r w:rsidR="00C24685">
        <w:t xml:space="preserve"> </w:t>
      </w:r>
      <w:r w:rsidRPr="00C6331E">
        <w:t>109</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including:</w:t>
      </w:r>
      <w:r w:rsidR="00C24685">
        <w:t xml:space="preserve"> </w:t>
      </w:r>
      <w:r w:rsidRPr="00C6331E">
        <w:t>holding</w:t>
      </w:r>
      <w:r w:rsidR="00C24685">
        <w:t xml:space="preserve"> </w:t>
      </w:r>
      <w:r w:rsidRPr="00C6331E">
        <w:t>persons</w:t>
      </w:r>
      <w:r w:rsidR="00C24685">
        <w:t xml:space="preserve"> </w:t>
      </w:r>
      <w:r w:rsidRPr="00C6331E">
        <w:t>in</w:t>
      </w:r>
      <w:r w:rsidR="00C24685">
        <w:t xml:space="preserve"> </w:t>
      </w:r>
      <w:r w:rsidRPr="00C6331E">
        <w:t>emergency</w:t>
      </w:r>
      <w:r w:rsidR="00C24685">
        <w:t xml:space="preserve"> </w:t>
      </w:r>
      <w:r w:rsidRPr="00C6331E">
        <w:t>situations,</w:t>
      </w:r>
      <w:r w:rsidR="00C24685">
        <w:t xml:space="preserve"> </w:t>
      </w:r>
      <w:r w:rsidRPr="00C6331E">
        <w:t>arrest,</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guarantee,</w:t>
      </w:r>
      <w:r w:rsidR="00C24685">
        <w:t xml:space="preserve"> </w:t>
      </w:r>
      <w:r w:rsidRPr="00C6331E">
        <w:t>bail,</w:t>
      </w:r>
      <w:r w:rsidR="00C24685">
        <w:t xml:space="preserve"> </w:t>
      </w:r>
      <w:r w:rsidRPr="00C6331E">
        <w:t>ban</w:t>
      </w:r>
      <w:r w:rsidR="00C24685">
        <w:t xml:space="preserve"> </w:t>
      </w:r>
      <w:r w:rsidRPr="00C6331E">
        <w:t>from</w:t>
      </w:r>
      <w:r w:rsidR="00C24685">
        <w:t xml:space="preserve"> </w:t>
      </w:r>
      <w:r w:rsidRPr="00C6331E">
        <w:t>travel</w:t>
      </w:r>
      <w:r w:rsidR="00C24685">
        <w:t xml:space="preserve"> </w:t>
      </w:r>
      <w:r w:rsidRPr="00C6331E">
        <w:t>outside</w:t>
      </w:r>
      <w:r w:rsidR="00C24685">
        <w:t xml:space="preserve"> </w:t>
      </w:r>
      <w:r w:rsidRPr="00C6331E">
        <w:t>one</w:t>
      </w:r>
      <w:r w:rsidR="008313BC">
        <w:t>’</w:t>
      </w:r>
      <w:r w:rsidRPr="00C6331E">
        <w:t>s</w:t>
      </w:r>
      <w:r w:rsidR="00C24685">
        <w:t xml:space="preserve"> </w:t>
      </w:r>
      <w:r w:rsidRPr="00C6331E">
        <w:t>residence</w:t>
      </w:r>
      <w:r w:rsidR="00C24685">
        <w:t xml:space="preserve"> </w:t>
      </w:r>
      <w:r w:rsidRPr="00C6331E">
        <w:t>place,</w:t>
      </w:r>
      <w:r w:rsidR="00C24685">
        <w:t xml:space="preserve"> </w:t>
      </w:r>
      <w:r w:rsidRPr="00C6331E">
        <w:t>exit</w:t>
      </w:r>
      <w:r w:rsidR="00C24685">
        <w:t xml:space="preserve"> </w:t>
      </w:r>
      <w:r w:rsidRPr="00C6331E">
        <w:t>restriction.</w:t>
      </w:r>
    </w:p>
    <w:p w:rsidR="00F21141" w:rsidRPr="00C6331E" w:rsidRDefault="00F21141" w:rsidP="008C4398">
      <w:pPr>
        <w:pStyle w:val="Bullet1G"/>
      </w:pPr>
      <w:r w:rsidRPr="00C6331E">
        <w:t>Conducting</w:t>
      </w:r>
      <w:r w:rsidR="00C24685">
        <w:t xml:space="preserve"> </w:t>
      </w:r>
      <w:r w:rsidRPr="00C6331E">
        <w:t>the</w:t>
      </w:r>
      <w:r w:rsidR="00C24685">
        <w:t xml:space="preserve"> </w:t>
      </w:r>
      <w:r w:rsidRPr="00C6331E">
        <w:t>recognition</w:t>
      </w:r>
      <w:r w:rsidR="00C24685">
        <w:t xml:space="preserve"> </w:t>
      </w:r>
      <w:r w:rsidRPr="00C6331E">
        <w:t>and</w:t>
      </w:r>
      <w:r w:rsidR="00C24685">
        <w:t xml:space="preserve"> </w:t>
      </w:r>
      <w:r w:rsidRPr="00C6331E">
        <w:t>execution</w:t>
      </w:r>
      <w:r w:rsidR="00C24685">
        <w:t xml:space="preserve"> </w:t>
      </w:r>
      <w:r w:rsidRPr="00C6331E">
        <w:t>of</w:t>
      </w:r>
      <w:r w:rsidR="00C24685">
        <w:t xml:space="preserve"> </w:t>
      </w:r>
      <w:r w:rsidRPr="00C6331E">
        <w:t>the</w:t>
      </w:r>
      <w:r w:rsidR="00C24685">
        <w:t xml:space="preserve"> </w:t>
      </w:r>
      <w:r w:rsidRPr="00C6331E">
        <w:t>foreign</w:t>
      </w:r>
      <w:r w:rsidR="00C24685">
        <w:t xml:space="preserve"> </w:t>
      </w:r>
      <w:r w:rsidRPr="00C6331E">
        <w:t>court</w:t>
      </w:r>
      <w:r w:rsidR="008313BC">
        <w:t>’</w:t>
      </w:r>
      <w:r w:rsidRPr="00C6331E">
        <w:t>s</w:t>
      </w:r>
      <w:r w:rsidR="00C24685">
        <w:t xml:space="preserve"> </w:t>
      </w:r>
      <w:r w:rsidRPr="00C6331E">
        <w:t>criminal</w:t>
      </w:r>
      <w:r w:rsidR="00C24685">
        <w:t xml:space="preserve"> </w:t>
      </w:r>
      <w:r w:rsidRPr="00C6331E">
        <w:t>sentences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Article</w:t>
      </w:r>
      <w:r w:rsidR="00C24685">
        <w:t xml:space="preserve"> </w:t>
      </w:r>
      <w:r w:rsidRPr="00C6331E">
        <w:t>500</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allows</w:t>
      </w:r>
      <w:r w:rsidR="00C24685">
        <w:t xml:space="preserve"> </w:t>
      </w:r>
      <w:r w:rsidRPr="00C6331E">
        <w:t>the</w:t>
      </w:r>
      <w:r w:rsidR="00C24685">
        <w:t xml:space="preserve"> </w:t>
      </w:r>
      <w:r w:rsidRPr="00C6331E">
        <w:t>recognition</w:t>
      </w:r>
      <w:r w:rsidR="00C24685">
        <w:t xml:space="preserve"> </w:t>
      </w:r>
      <w:r w:rsidRPr="00C6331E">
        <w:t>and</w:t>
      </w:r>
      <w:r w:rsidR="00C24685">
        <w:t xml:space="preserve"> </w:t>
      </w:r>
      <w:r w:rsidRPr="00C6331E">
        <w:t>execution</w:t>
      </w:r>
      <w:r w:rsidR="00C24685">
        <w:t xml:space="preserve"> </w:t>
      </w:r>
      <w:r w:rsidRPr="00C6331E">
        <w:t>of</w:t>
      </w:r>
      <w:r w:rsidR="00C24685">
        <w:t xml:space="preserve"> </w:t>
      </w:r>
      <w:r w:rsidRPr="00C6331E">
        <w:t>the</w:t>
      </w:r>
      <w:r w:rsidR="00C24685">
        <w:t xml:space="preserve"> </w:t>
      </w:r>
      <w:r w:rsidRPr="00C6331E">
        <w:t>foreign</w:t>
      </w:r>
      <w:r w:rsidR="00C24685">
        <w:t xml:space="preserve"> </w:t>
      </w:r>
      <w:r w:rsidRPr="00C6331E">
        <w:t>court</w:t>
      </w:r>
      <w:r w:rsidR="008313BC">
        <w:t>’</w:t>
      </w:r>
      <w:r w:rsidRPr="00C6331E">
        <w:t>s</w:t>
      </w:r>
      <w:r w:rsidR="00C24685">
        <w:t xml:space="preserve"> </w:t>
      </w:r>
      <w:r w:rsidRPr="00C6331E">
        <w:t>criminal</w:t>
      </w:r>
      <w:r w:rsidR="00C24685">
        <w:t xml:space="preserve"> </w:t>
      </w:r>
      <w:r w:rsidRPr="00C6331E">
        <w:t>sentences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extradition</w:t>
      </w:r>
      <w:r w:rsidR="00C24685">
        <w:t xml:space="preserve"> </w:t>
      </w:r>
      <w:r w:rsidRPr="00C6331E">
        <w:t>refusal</w:t>
      </w:r>
      <w:r w:rsidR="00C24685">
        <w:t xml:space="preserve"> </w:t>
      </w:r>
      <w:r w:rsidRPr="00C6331E">
        <w:t>of</w:t>
      </w:r>
      <w:r w:rsidR="00C24685">
        <w:t xml:space="preserve"> </w:t>
      </w:r>
      <w:r w:rsidRPr="00C6331E">
        <w:t>Vietnamese</w:t>
      </w:r>
      <w:r w:rsidR="00C24685">
        <w:t xml:space="preserve"> </w:t>
      </w:r>
      <w:r w:rsidRPr="00C6331E">
        <w:t>nationals</w:t>
      </w:r>
      <w:r w:rsidR="00C24685">
        <w:t xml:space="preserve"> </w:t>
      </w:r>
      <w:r w:rsidRPr="00C6331E">
        <w:t>who</w:t>
      </w:r>
      <w:r w:rsidR="00C24685">
        <w:t xml:space="preserve"> </w:t>
      </w:r>
      <w:r w:rsidRPr="00C6331E">
        <w:t>committed</w:t>
      </w:r>
      <w:r w:rsidR="00C24685">
        <w:t xml:space="preserve"> </w:t>
      </w:r>
      <w:r w:rsidRPr="00C6331E">
        <w:t>crimes</w:t>
      </w:r>
      <w:r w:rsidR="00C24685">
        <w:t xml:space="preserve"> </w:t>
      </w:r>
      <w:r w:rsidRPr="00C6331E">
        <w:t>overseas,</w:t>
      </w:r>
      <w:r w:rsidR="00C24685">
        <w:t xml:space="preserve"> </w:t>
      </w:r>
      <w:r w:rsidRPr="00C6331E">
        <w:t>were</w:t>
      </w:r>
      <w:r w:rsidR="00C24685">
        <w:t xml:space="preserve"> </w:t>
      </w:r>
      <w:r w:rsidRPr="00C6331E">
        <w:t>sentenced</w:t>
      </w:r>
      <w:r w:rsidR="00C24685">
        <w:t xml:space="preserve"> </w:t>
      </w:r>
      <w:r w:rsidRPr="00C6331E">
        <w:t>by</w:t>
      </w:r>
      <w:r w:rsidR="00C24685">
        <w:t xml:space="preserve"> </w:t>
      </w:r>
      <w:r w:rsidRPr="00C6331E">
        <w:t>the</w:t>
      </w:r>
      <w:r w:rsidR="00C24685">
        <w:t xml:space="preserve"> </w:t>
      </w:r>
      <w:r w:rsidRPr="00C6331E">
        <w:t>foreign</w:t>
      </w:r>
      <w:r w:rsidR="00C24685">
        <w:t xml:space="preserve"> </w:t>
      </w:r>
      <w:r w:rsidRPr="00C6331E">
        <w:t>competent</w:t>
      </w:r>
      <w:r w:rsidR="00C24685">
        <w:t xml:space="preserve"> </w:t>
      </w:r>
      <w:r w:rsidRPr="00C6331E">
        <w:t>court</w:t>
      </w:r>
      <w:r w:rsidR="008313BC">
        <w:t>’</w:t>
      </w:r>
      <w:r w:rsidRPr="00C6331E">
        <w:t>s</w:t>
      </w:r>
      <w:r w:rsidR="00C24685">
        <w:t xml:space="preserve"> </w:t>
      </w:r>
      <w:r w:rsidRPr="00C6331E">
        <w:t>final</w:t>
      </w:r>
      <w:r w:rsidR="00C24685">
        <w:t xml:space="preserve"> </w:t>
      </w:r>
      <w:r w:rsidRPr="00C6331E">
        <w:t>decision</w:t>
      </w:r>
      <w:r w:rsidR="00C24685">
        <w:t xml:space="preserve"> </w:t>
      </w:r>
      <w:r w:rsidRPr="00C6331E">
        <w:t>or</w:t>
      </w:r>
      <w:r w:rsidR="00C24685">
        <w:t xml:space="preserve"> </w:t>
      </w:r>
      <w:r w:rsidRPr="00C6331E">
        <w:t>were</w:t>
      </w:r>
      <w:r w:rsidR="00C24685">
        <w:t xml:space="preserve"> </w:t>
      </w:r>
      <w:r w:rsidRPr="00C6331E">
        <w:t>executing</w:t>
      </w:r>
      <w:r w:rsidR="00C24685">
        <w:t xml:space="preserve"> </w:t>
      </w:r>
      <w:r w:rsidRPr="00C6331E">
        <w:t>imprisonment</w:t>
      </w:r>
      <w:r w:rsidR="00C24685">
        <w:t xml:space="preserve"> </w:t>
      </w:r>
      <w:r w:rsidRPr="00C6331E">
        <w:t>penalty</w:t>
      </w:r>
      <w:r w:rsidR="00C24685">
        <w:t xml:space="preserve"> </w:t>
      </w:r>
      <w:r w:rsidRPr="00C6331E">
        <w:t>abroad</w:t>
      </w:r>
      <w:r w:rsidR="00C24685">
        <w:t xml:space="preserve"> </w:t>
      </w:r>
      <w:r w:rsidRPr="00C6331E">
        <w:t>but</w:t>
      </w:r>
      <w:r w:rsidR="00C24685">
        <w:t xml:space="preserve"> </w:t>
      </w:r>
      <w:r w:rsidRPr="00C6331E">
        <w:t>escape</w:t>
      </w:r>
      <w:r w:rsidR="00C24685">
        <w:t xml:space="preserve"> </w:t>
      </w:r>
      <w:r w:rsidRPr="00C6331E">
        <w:t>to</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109.</w:t>
      </w:r>
      <w:r w:rsidRPr="00C6331E">
        <w:tab/>
        <w:t>Until</w:t>
      </w:r>
      <w:r w:rsidR="00C24685">
        <w:t xml:space="preserve"> </w:t>
      </w:r>
      <w:r w:rsidRPr="00C6331E">
        <w:t>now,</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received</w:t>
      </w:r>
      <w:r w:rsidR="00C24685">
        <w:t xml:space="preserve"> </w:t>
      </w:r>
      <w:r w:rsidRPr="00C6331E">
        <w:t>and</w:t>
      </w:r>
      <w:r w:rsidR="00C24685">
        <w:t xml:space="preserve"> </w:t>
      </w:r>
      <w:r w:rsidRPr="00C6331E">
        <w:t>executed</w:t>
      </w:r>
      <w:r w:rsidR="00C24685">
        <w:t xml:space="preserve"> </w:t>
      </w:r>
      <w:r w:rsidRPr="00C6331E">
        <w:t>any</w:t>
      </w:r>
      <w:r w:rsidR="00C24685">
        <w:t xml:space="preserve"> </w:t>
      </w:r>
      <w:r w:rsidRPr="00C6331E">
        <w:t>extradition</w:t>
      </w:r>
      <w:r w:rsidR="00C24685">
        <w:t xml:space="preserve"> </w:t>
      </w:r>
      <w:r w:rsidRPr="00C6331E">
        <w:t>requests</w:t>
      </w:r>
      <w:r w:rsidR="00C24685">
        <w:t xml:space="preserve"> </w:t>
      </w:r>
      <w:r w:rsidRPr="00C6331E">
        <w:t>concerning</w:t>
      </w:r>
      <w:r w:rsidR="00C24685">
        <w:t xml:space="preserve"> </w:t>
      </w:r>
      <w:r w:rsidRPr="00C6331E">
        <w:t>torture.</w:t>
      </w:r>
      <w:r w:rsidRPr="00E60643">
        <w:rPr>
          <w:rStyle w:val="FootnoteReference"/>
        </w:rPr>
        <w:footnoteReference w:id="31"/>
      </w:r>
    </w:p>
    <w:p w:rsidR="00F21141" w:rsidRPr="00C6331E" w:rsidRDefault="00F21141" w:rsidP="008C4398">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6</w:t>
      </w:r>
    </w:p>
    <w:p w:rsidR="00F21141" w:rsidRPr="00C6331E" w:rsidRDefault="00F21141" w:rsidP="008C4398">
      <w:pPr>
        <w:pStyle w:val="H4G"/>
      </w:pPr>
      <w:r w:rsidRPr="00C6331E">
        <w:tab/>
      </w:r>
      <w:r w:rsidRPr="00C6331E">
        <w:tab/>
        <w:t>Legal</w:t>
      </w:r>
      <w:r w:rsidR="00C24685">
        <w:t xml:space="preserve"> </w:t>
      </w:r>
      <w:r w:rsidRPr="00C6331E">
        <w:t>provisions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regarding</w:t>
      </w:r>
      <w:r w:rsidR="00C24685">
        <w:t xml:space="preserve"> </w:t>
      </w:r>
      <w:r w:rsidRPr="00C6331E">
        <w:t>the</w:t>
      </w:r>
      <w:r w:rsidR="00C24685">
        <w:t xml:space="preserve"> </w:t>
      </w:r>
      <w:r w:rsidRPr="00C6331E">
        <w:t>arrest,</w:t>
      </w:r>
      <w:r w:rsidR="00C24685">
        <w:t xml:space="preserve"> </w:t>
      </w:r>
      <w:r w:rsidRPr="00C6331E">
        <w:t>custody</w:t>
      </w:r>
      <w:r w:rsidR="00C24685">
        <w:t xml:space="preserve"> </w:t>
      </w:r>
      <w:r w:rsidRPr="00C6331E">
        <w:t>of</w:t>
      </w:r>
      <w:r w:rsidR="00C24685">
        <w:t xml:space="preserve"> </w:t>
      </w:r>
      <w:r w:rsidRPr="00C6331E">
        <w:t>foreigners</w:t>
      </w:r>
      <w:r w:rsidR="00C24685">
        <w:t xml:space="preserve"> </w:t>
      </w:r>
      <w:r w:rsidRPr="00C6331E">
        <w:t>or</w:t>
      </w:r>
      <w:r w:rsidR="00C24685">
        <w:t xml:space="preserve"> </w:t>
      </w:r>
      <w:r w:rsidRPr="00C6331E">
        <w:t>other</w:t>
      </w:r>
      <w:r w:rsidR="00C24685">
        <w:t xml:space="preserve"> </w:t>
      </w:r>
      <w:r w:rsidRPr="00C6331E">
        <w:t>measures</w:t>
      </w:r>
      <w:r w:rsidR="00C24685">
        <w:t xml:space="preserve"> </w:t>
      </w:r>
      <w:r w:rsidRPr="00C6331E">
        <w:t>to</w:t>
      </w:r>
      <w:r w:rsidR="00C24685">
        <w:t xml:space="preserve"> </w:t>
      </w:r>
      <w:r w:rsidRPr="00C6331E">
        <w:t>ensure</w:t>
      </w:r>
      <w:r w:rsidR="00C24685">
        <w:t xml:space="preserve"> </w:t>
      </w:r>
      <w:r w:rsidRPr="00C6331E">
        <w:t>the</w:t>
      </w:r>
      <w:r w:rsidR="00C24685">
        <w:t xml:space="preserve"> </w:t>
      </w:r>
      <w:r w:rsidRPr="00C6331E">
        <w:t>presence</w:t>
      </w:r>
      <w:r w:rsidR="00C24685">
        <w:t xml:space="preserve"> </w:t>
      </w:r>
      <w:r w:rsidRPr="00C6331E">
        <w:t>of</w:t>
      </w:r>
      <w:r w:rsidR="00C24685">
        <w:t xml:space="preserve"> </w:t>
      </w:r>
      <w:r w:rsidRPr="00C6331E">
        <w:t>foreigners</w:t>
      </w:r>
      <w:r w:rsidR="00C24685">
        <w:t xml:space="preserve"> </w:t>
      </w:r>
      <w:r w:rsidRPr="00C6331E">
        <w:t>who</w:t>
      </w:r>
      <w:r w:rsidR="00C24685">
        <w:t xml:space="preserve"> </w:t>
      </w:r>
      <w:r w:rsidRPr="00C6331E">
        <w:t>are</w:t>
      </w:r>
      <w:r w:rsidR="00C24685">
        <w:t xml:space="preserve"> </w:t>
      </w:r>
      <w:r w:rsidRPr="00C6331E">
        <w:t>charged</w:t>
      </w:r>
      <w:r w:rsidR="00C24685">
        <w:t xml:space="preserve"> </w:t>
      </w:r>
      <w:r w:rsidRPr="00C6331E">
        <w:t>with</w:t>
      </w:r>
      <w:r w:rsidR="00C24685">
        <w:t xml:space="preserve"> </w:t>
      </w:r>
      <w:r w:rsidRPr="00C6331E">
        <w:t>torture</w:t>
      </w:r>
      <w:r w:rsidR="00C24685">
        <w:t xml:space="preserve"> </w:t>
      </w:r>
      <w:r w:rsidRPr="00C6331E">
        <w:t>offences.</w:t>
      </w:r>
    </w:p>
    <w:p w:rsidR="00F21141" w:rsidRPr="00C6331E" w:rsidRDefault="00F21141" w:rsidP="003C58BE">
      <w:pPr>
        <w:pStyle w:val="SingleTxtG"/>
      </w:pPr>
      <w:r w:rsidRPr="00C6331E">
        <w:t>110.</w:t>
      </w:r>
      <w:r w:rsidRPr="00C6331E">
        <w:tab/>
        <w:t>The</w:t>
      </w:r>
      <w:r w:rsidR="00C24685">
        <w:t xml:space="preserve"> </w:t>
      </w:r>
      <w:r w:rsidRPr="00C6331E">
        <w:t>application</w:t>
      </w:r>
      <w:r w:rsidR="00C24685">
        <w:t xml:space="preserve"> </w:t>
      </w:r>
      <w:r w:rsidRPr="00C6331E">
        <w:t>of</w:t>
      </w:r>
      <w:r w:rsidR="00C24685">
        <w:t xml:space="preserve"> </w:t>
      </w:r>
      <w:r w:rsidRPr="00C6331E">
        <w:t>deterrent</w:t>
      </w:r>
      <w:r w:rsidR="00C24685">
        <w:t xml:space="preserve"> </w:t>
      </w:r>
      <w:r w:rsidRPr="00C6331E">
        <w:t>measures</w:t>
      </w:r>
      <w:r w:rsidR="00C24685">
        <w:t xml:space="preserve"> </w:t>
      </w:r>
      <w:r w:rsidRPr="00C6331E">
        <w:t>to</w:t>
      </w:r>
      <w:r w:rsidR="00C24685">
        <w:t xml:space="preserve"> </w:t>
      </w:r>
      <w:r w:rsidRPr="00C6331E">
        <w:t>foreign</w:t>
      </w:r>
      <w:r w:rsidR="00C24685">
        <w:t xml:space="preserve"> </w:t>
      </w:r>
      <w:r w:rsidRPr="00C6331E">
        <w:t>offenders</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similar</w:t>
      </w:r>
      <w:r w:rsidR="00C24685">
        <w:t xml:space="preserve"> </w:t>
      </w:r>
      <w:r w:rsidRPr="00C6331E">
        <w:t>to</w:t>
      </w:r>
      <w:r w:rsidR="00C24685">
        <w:t xml:space="preserve"> </w:t>
      </w:r>
      <w:r w:rsidRPr="00C6331E">
        <w:t>Vietnamese</w:t>
      </w:r>
      <w:r w:rsidR="00C24685">
        <w:t xml:space="preserve"> </w:t>
      </w:r>
      <w:r w:rsidRPr="00C6331E">
        <w:t>offenders.</w:t>
      </w:r>
      <w:r w:rsidR="00C24685">
        <w:t xml:space="preserve"> </w:t>
      </w:r>
      <w:r w:rsidRPr="00C6331E">
        <w:t>Cases</w:t>
      </w:r>
      <w:r w:rsidR="00C24685">
        <w:t xml:space="preserve"> </w:t>
      </w:r>
      <w:r w:rsidRPr="00C6331E">
        <w:t>of</w:t>
      </w:r>
      <w:r w:rsidR="00C24685">
        <w:t xml:space="preserve"> </w:t>
      </w:r>
      <w:r w:rsidRPr="00C6331E">
        <w:t>arrest</w:t>
      </w:r>
      <w:r w:rsidR="00C24685">
        <w:t xml:space="preserve"> </w:t>
      </w:r>
      <w:r w:rsidRPr="00C6331E">
        <w:t>include:</w:t>
      </w:r>
      <w:r w:rsidR="00C24685">
        <w:t xml:space="preserve"> </w:t>
      </w:r>
      <w:r w:rsidRPr="00C6331E">
        <w:t>arrest</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emergency</w:t>
      </w:r>
      <w:r w:rsidR="00C24685">
        <w:t xml:space="preserve"> </w:t>
      </w:r>
      <w:r w:rsidRPr="00C6331E">
        <w:t>situations,</w:t>
      </w:r>
      <w:r w:rsidR="00C24685">
        <w:t xml:space="preserve"> </w:t>
      </w:r>
      <w:r w:rsidRPr="00C6331E">
        <w:t>arrest</w:t>
      </w:r>
      <w:r w:rsidR="00C24685">
        <w:t xml:space="preserve"> </w:t>
      </w:r>
      <w:r w:rsidRPr="00C6331E">
        <w:t>of</w:t>
      </w:r>
      <w:r w:rsidR="00C24685">
        <w:t xml:space="preserve"> </w:t>
      </w:r>
      <w:r w:rsidRPr="00C6331E">
        <w:t>perpetrators</w:t>
      </w:r>
      <w:r w:rsidR="00C24685">
        <w:t xml:space="preserve"> </w:t>
      </w:r>
      <w:r w:rsidRPr="00C6331E">
        <w:t>of</w:t>
      </w:r>
      <w:r w:rsidR="00C24685">
        <w:t xml:space="preserve"> </w:t>
      </w:r>
      <w:r w:rsidRPr="00C6331E">
        <w:t>crimes</w:t>
      </w:r>
      <w:r w:rsidR="00C24685">
        <w:t xml:space="preserve"> </w:t>
      </w:r>
      <w:r w:rsidRPr="00C6331E">
        <w:t>in</w:t>
      </w:r>
      <w:r w:rsidR="00C24685">
        <w:t xml:space="preserve"> </w:t>
      </w:r>
      <w:r w:rsidRPr="00C6331E">
        <w:t>red-handed</w:t>
      </w:r>
      <w:r w:rsidR="00C24685">
        <w:t xml:space="preserve"> </w:t>
      </w:r>
      <w:r w:rsidRPr="00C6331E">
        <w:t>cases,</w:t>
      </w:r>
      <w:r w:rsidR="00C24685">
        <w:t xml:space="preserve"> </w:t>
      </w:r>
      <w:r w:rsidRPr="00C6331E">
        <w:t>apprehension</w:t>
      </w:r>
      <w:r w:rsidR="00C24685">
        <w:t xml:space="preserve"> </w:t>
      </w:r>
      <w:r w:rsidRPr="00C6331E">
        <w:t>of</w:t>
      </w:r>
      <w:r w:rsidR="00C24685">
        <w:t xml:space="preserve"> </w:t>
      </w:r>
      <w:r w:rsidRPr="00C6331E">
        <w:t>wanted</w:t>
      </w:r>
      <w:r w:rsidR="00C24685">
        <w:t xml:space="preserve"> </w:t>
      </w:r>
      <w:r w:rsidRPr="00C6331E">
        <w:t>persons,</w:t>
      </w:r>
      <w:r w:rsidR="00C24685">
        <w:t xml:space="preserve"> </w:t>
      </w:r>
      <w:r w:rsidRPr="00C6331E">
        <w:t>apprehension</w:t>
      </w:r>
      <w:r w:rsidR="00C24685">
        <w:t xml:space="preserve"> </w:t>
      </w:r>
      <w:r w:rsidRPr="00C6331E">
        <w:t>of</w:t>
      </w:r>
      <w:r w:rsidR="00C24685">
        <w:t xml:space="preserve"> </w:t>
      </w:r>
      <w:r w:rsidRPr="00C6331E">
        <w:t>suspects</w:t>
      </w:r>
      <w:r w:rsidR="00C24685">
        <w:t xml:space="preserve"> </w:t>
      </w:r>
      <w:r w:rsidRPr="00C6331E">
        <w:t>and</w:t>
      </w:r>
      <w:r w:rsidR="00C24685">
        <w:t xml:space="preserve"> </w:t>
      </w:r>
      <w:r w:rsidRPr="00C6331E">
        <w:t>defendants</w:t>
      </w:r>
      <w:r w:rsidR="00C24685">
        <w:t xml:space="preserve"> </w:t>
      </w:r>
      <w:r w:rsidRPr="00C6331E">
        <w:t>for</w:t>
      </w:r>
      <w:r w:rsidR="00C24685">
        <w:t xml:space="preserve"> </w:t>
      </w:r>
      <w:r w:rsidRPr="00C6331E">
        <w:t>detention,</w:t>
      </w:r>
      <w:r w:rsidR="00C24685">
        <w:t xml:space="preserve"> </w:t>
      </w:r>
      <w:r w:rsidRPr="00C6331E">
        <w:t>and</w:t>
      </w:r>
      <w:r w:rsidR="00C24685">
        <w:t xml:space="preserve"> </w:t>
      </w:r>
      <w:r w:rsidRPr="00C6331E">
        <w:t>arrest</w:t>
      </w:r>
      <w:r w:rsidR="00C24685">
        <w:t xml:space="preserve"> </w:t>
      </w:r>
      <w:r w:rsidRPr="00C6331E">
        <w:t>of</w:t>
      </w:r>
      <w:r w:rsidR="00C24685">
        <w:t xml:space="preserve"> </w:t>
      </w:r>
      <w:r w:rsidRPr="00C6331E">
        <w:t>persons</w:t>
      </w:r>
      <w:r w:rsidR="00C24685">
        <w:t xml:space="preserve"> </w:t>
      </w:r>
      <w:r w:rsidRPr="00C6331E">
        <w:t>whose</w:t>
      </w:r>
      <w:r w:rsidR="00C24685">
        <w:t xml:space="preserve"> </w:t>
      </w:r>
      <w:r w:rsidRPr="00C6331E">
        <w:t>extradition</w:t>
      </w:r>
      <w:r w:rsidR="00C24685">
        <w:t xml:space="preserve"> </w:t>
      </w:r>
      <w:r w:rsidRPr="00C6331E">
        <w:t>is</w:t>
      </w:r>
      <w:r w:rsidR="00C24685">
        <w:t xml:space="preserve"> </w:t>
      </w:r>
      <w:r w:rsidRPr="00C6331E">
        <w:t>requested.</w:t>
      </w:r>
      <w:r w:rsidRPr="00E60643">
        <w:rPr>
          <w:rStyle w:val="FootnoteReference"/>
        </w:rPr>
        <w:footnoteReference w:id="32"/>
      </w:r>
    </w:p>
    <w:p w:rsidR="00F21141" w:rsidRPr="00C6331E" w:rsidRDefault="00F21141" w:rsidP="003C58BE">
      <w:pPr>
        <w:pStyle w:val="SingleTxtG"/>
      </w:pPr>
      <w:r w:rsidRPr="00C6331E">
        <w:t>111.</w:t>
      </w:r>
      <w:r w:rsidRPr="00C6331E">
        <w:tab/>
        <w:t>Concerning</w:t>
      </w:r>
      <w:r w:rsidR="00C24685">
        <w:t xml:space="preserve"> </w:t>
      </w:r>
      <w:r w:rsidRPr="00C6331E">
        <w:t>the</w:t>
      </w:r>
      <w:r w:rsidR="00C24685">
        <w:t xml:space="preserve"> </w:t>
      </w:r>
      <w:r w:rsidRPr="00C6331E">
        <w:t>power</w:t>
      </w:r>
      <w:r w:rsidR="00C24685">
        <w:t xml:space="preserve"> </w:t>
      </w:r>
      <w:r w:rsidRPr="00C6331E">
        <w:t>of</w:t>
      </w:r>
      <w:r w:rsidR="00C24685">
        <w:t xml:space="preserve"> </w:t>
      </w:r>
      <w:r w:rsidRPr="00C6331E">
        <w:t>investigation,</w:t>
      </w:r>
      <w:r w:rsidR="00C24685">
        <w:t xml:space="preserve"> </w:t>
      </w:r>
      <w:r w:rsidRPr="00C6331E">
        <w:t>prosecution</w:t>
      </w:r>
      <w:r w:rsidR="00C24685">
        <w:t xml:space="preserve"> </w:t>
      </w:r>
      <w:r w:rsidRPr="00C6331E">
        <w:t>and</w:t>
      </w:r>
      <w:r w:rsidR="00C24685">
        <w:t xml:space="preserve"> </w:t>
      </w:r>
      <w:r w:rsidRPr="00C6331E">
        <w:t>hearing,</w:t>
      </w:r>
      <w:r w:rsidR="00C24685">
        <w:t xml:space="preserve"> </w:t>
      </w:r>
      <w:r w:rsidRPr="00C6331E">
        <w:t>Investigation</w:t>
      </w:r>
      <w:r w:rsidR="00C24685">
        <w:t xml:space="preserve"> </w:t>
      </w:r>
      <w:r w:rsidRPr="00C6331E">
        <w:t>Agencies,</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and</w:t>
      </w:r>
      <w:r w:rsidR="00C24685">
        <w:t xml:space="preserve"> </w:t>
      </w:r>
      <w:r w:rsidRPr="00C6331E">
        <w:t>People</w:t>
      </w:r>
      <w:r w:rsidR="008313BC">
        <w:t>’</w:t>
      </w:r>
      <w:r w:rsidRPr="00C6331E">
        <w:t>s</w:t>
      </w:r>
      <w:r w:rsidR="00C24685">
        <w:t xml:space="preserve"> </w:t>
      </w:r>
      <w:r w:rsidRPr="00C6331E">
        <w:t>Courts</w:t>
      </w:r>
      <w:r w:rsidRPr="00E60643">
        <w:rPr>
          <w:rStyle w:val="FootnoteReference"/>
        </w:rPr>
        <w:footnoteReference w:id="33"/>
      </w:r>
      <w:r w:rsidR="00C24685">
        <w:t xml:space="preserve"> </w:t>
      </w:r>
      <w:r w:rsidRPr="00C6331E">
        <w:t>are</w:t>
      </w:r>
      <w:r w:rsidR="00C24685">
        <w:t xml:space="preserve"> </w:t>
      </w:r>
      <w:r w:rsidRPr="00C6331E">
        <w:t>bodies</w:t>
      </w:r>
      <w:r w:rsidR="00C24685">
        <w:t xml:space="preserve"> </w:t>
      </w:r>
      <w:r w:rsidRPr="00C6331E">
        <w:t>entitled</w:t>
      </w:r>
      <w:r w:rsidR="00C24685">
        <w:t xml:space="preserve"> </w:t>
      </w:r>
      <w:r w:rsidRPr="00C6331E">
        <w:t>to</w:t>
      </w:r>
      <w:r w:rsidR="00C24685">
        <w:t xml:space="preserve"> </w:t>
      </w:r>
      <w:r w:rsidRPr="00C6331E">
        <w:t>investigate,</w:t>
      </w:r>
      <w:r w:rsidR="00C24685">
        <w:t xml:space="preserve"> </w:t>
      </w:r>
      <w:r w:rsidRPr="00C6331E">
        <w:t>prosecute</w:t>
      </w:r>
      <w:r w:rsidR="00C24685">
        <w:t xml:space="preserve"> </w:t>
      </w:r>
      <w:r w:rsidRPr="00C6331E">
        <w:t>and</w:t>
      </w:r>
      <w:r w:rsidR="00C24685">
        <w:t xml:space="preserve"> </w:t>
      </w:r>
      <w:r w:rsidRPr="00C6331E">
        <w:t>try</w:t>
      </w:r>
      <w:r w:rsidR="00C24685">
        <w:t xml:space="preserve"> </w:t>
      </w:r>
      <w:r w:rsidRPr="00C6331E">
        <w:t>the</w:t>
      </w:r>
      <w:r w:rsidR="00C24685">
        <w:t xml:space="preserve"> </w:t>
      </w:r>
      <w:r w:rsidRPr="00C6331E">
        <w:t>alleged</w:t>
      </w:r>
      <w:r w:rsidR="00C24685">
        <w:t xml:space="preserve"> </w:t>
      </w:r>
      <w:r w:rsidRPr="00C6331E">
        <w:t>offenders</w:t>
      </w:r>
      <w:r w:rsidR="00C24685">
        <w:t xml:space="preserve"> </w:t>
      </w:r>
      <w:r w:rsidRPr="00C6331E">
        <w:t>of</w:t>
      </w:r>
      <w:r w:rsidR="00C24685">
        <w:t xml:space="preserve"> </w:t>
      </w:r>
      <w:r w:rsidRPr="00C6331E">
        <w:t>torture</w:t>
      </w:r>
      <w:r w:rsidR="00C24685">
        <w:t xml:space="preserve"> </w:t>
      </w:r>
      <w:r w:rsidRPr="00C6331E">
        <w:t>acts.</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constitution</w:t>
      </w:r>
      <w:r w:rsidR="00C24685">
        <w:t xml:space="preserve"> </w:t>
      </w:r>
      <w:r w:rsidRPr="00C6331E">
        <w:t>of</w:t>
      </w:r>
      <w:r w:rsidR="00C24685">
        <w:t xml:space="preserve"> </w:t>
      </w:r>
      <w:r w:rsidRPr="00C6331E">
        <w:t>crime</w:t>
      </w:r>
      <w:r w:rsidR="00C24685">
        <w:t xml:space="preserve"> </w:t>
      </w:r>
      <w:r w:rsidRPr="00C6331E">
        <w:t>and</w:t>
      </w:r>
      <w:r w:rsidR="00C24685">
        <w:t xml:space="preserve"> </w:t>
      </w:r>
      <w:r w:rsidRPr="00C6331E">
        <w:t>facts</w:t>
      </w:r>
      <w:r w:rsidR="00C24685">
        <w:t xml:space="preserve"> </w:t>
      </w:r>
      <w:r w:rsidRPr="00C6331E">
        <w:t>of</w:t>
      </w:r>
      <w:r w:rsidR="00C24685">
        <w:t xml:space="preserve"> </w:t>
      </w:r>
      <w:r w:rsidRPr="00C6331E">
        <w:t>criminal</w:t>
      </w:r>
      <w:r w:rsidR="00C24685">
        <w:t xml:space="preserve"> </w:t>
      </w:r>
      <w:r w:rsidRPr="00C6331E">
        <w:t>case,</w:t>
      </w:r>
      <w:r w:rsidR="00C24685">
        <w:t xml:space="preserve"> </w:t>
      </w:r>
      <w:r w:rsidRPr="00C6331E">
        <w:t>power</w:t>
      </w:r>
      <w:r w:rsidR="00C24685">
        <w:t xml:space="preserve"> </w:t>
      </w:r>
      <w:r w:rsidRPr="00C6331E">
        <w:t>of</w:t>
      </w:r>
      <w:r w:rsidR="00C24685">
        <w:t xml:space="preserve"> </w:t>
      </w:r>
      <w:r w:rsidRPr="00C6331E">
        <w:t>investigation,</w:t>
      </w:r>
      <w:r w:rsidR="00C24685">
        <w:t xml:space="preserve"> </w:t>
      </w:r>
      <w:r w:rsidRPr="00C6331E">
        <w:t>prosecution</w:t>
      </w:r>
      <w:r w:rsidR="00C24685">
        <w:t xml:space="preserve"> </w:t>
      </w:r>
      <w:r w:rsidRPr="00C6331E">
        <w:t>and</w:t>
      </w:r>
      <w:r w:rsidR="00C24685">
        <w:t xml:space="preserve"> </w:t>
      </w:r>
      <w:r w:rsidRPr="00C6331E">
        <w:t>trial</w:t>
      </w:r>
      <w:r w:rsidR="00C24685">
        <w:t xml:space="preserve"> </w:t>
      </w:r>
      <w:r w:rsidRPr="00C6331E">
        <w:t>shall</w:t>
      </w:r>
      <w:r w:rsidR="00C24685">
        <w:t xml:space="preserve"> </w:t>
      </w:r>
      <w:r w:rsidRPr="00C6331E">
        <w:t>be</w:t>
      </w:r>
      <w:r w:rsidR="00C24685">
        <w:t xml:space="preserve"> </w:t>
      </w:r>
      <w:r w:rsidRPr="00C6331E">
        <w:t>empowered</w:t>
      </w:r>
      <w:r w:rsidR="00C24685">
        <w:t xml:space="preserve"> </w:t>
      </w:r>
      <w:r w:rsidRPr="00C6331E">
        <w:t>to</w:t>
      </w:r>
      <w:r w:rsidR="00C24685">
        <w:t xml:space="preserve"> </w:t>
      </w:r>
      <w:r w:rsidRPr="00C6331E">
        <w:t>Investigation</w:t>
      </w:r>
      <w:r w:rsidR="00C24685">
        <w:t xml:space="preserve"> </w:t>
      </w:r>
      <w:r w:rsidRPr="00C6331E">
        <w:t>Agencies,</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and</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at</w:t>
      </w:r>
      <w:r w:rsidR="00C24685">
        <w:t xml:space="preserve"> </w:t>
      </w:r>
      <w:r w:rsidRPr="00C6331E">
        <w:t>corresponding</w:t>
      </w:r>
      <w:r w:rsidR="00C24685">
        <w:t xml:space="preserve"> </w:t>
      </w:r>
      <w:r w:rsidRPr="00C6331E">
        <w:t>level</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or</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when</w:t>
      </w:r>
      <w:r w:rsidR="00C24685">
        <w:t xml:space="preserve"> </w:t>
      </w:r>
      <w:r w:rsidRPr="00C6331E">
        <w:t>it</w:t>
      </w:r>
      <w:r w:rsidR="00C24685">
        <w:t xml:space="preserve"> </w:t>
      </w:r>
      <w:r w:rsidRPr="00C6331E">
        <w:t>enters</w:t>
      </w:r>
      <w:r w:rsidR="00C24685">
        <w:t xml:space="preserve"> </w:t>
      </w:r>
      <w:r w:rsidRPr="00C6331E">
        <w:t>into</w:t>
      </w:r>
      <w:r w:rsidR="00C24685">
        <w:t xml:space="preserve"> </w:t>
      </w:r>
      <w:r w:rsidRPr="00C6331E">
        <w:t>force.</w:t>
      </w:r>
    </w:p>
    <w:p w:rsidR="00F21141" w:rsidRPr="00C6331E" w:rsidRDefault="00F21141" w:rsidP="003C58BE">
      <w:pPr>
        <w:pStyle w:val="SingleTxtG"/>
      </w:pPr>
      <w:r w:rsidRPr="00C6331E">
        <w:t>112.</w:t>
      </w:r>
      <w:r w:rsidRPr="00C6331E">
        <w:tab/>
        <w:t>The</w:t>
      </w:r>
      <w:r w:rsidR="00C24685">
        <w:t xml:space="preserve"> </w:t>
      </w:r>
      <w:r w:rsidRPr="00C6331E">
        <w:t>notification</w:t>
      </w:r>
      <w:r w:rsidR="00C24685">
        <w:t xml:space="preserve"> </w:t>
      </w:r>
      <w:r w:rsidRPr="00C6331E">
        <w:t>and</w:t>
      </w:r>
      <w:r w:rsidR="00C24685">
        <w:t xml:space="preserve"> </w:t>
      </w:r>
      <w:r w:rsidRPr="00C6331E">
        <w:t>organization</w:t>
      </w:r>
      <w:r w:rsidR="00C24685">
        <w:t xml:space="preserve"> </w:t>
      </w:r>
      <w:r w:rsidRPr="00C6331E">
        <w:t>of</w:t>
      </w:r>
      <w:r w:rsidR="00C24685">
        <w:t xml:space="preserve"> </w:t>
      </w:r>
      <w:r w:rsidRPr="00C6331E">
        <w:t>consular</w:t>
      </w:r>
      <w:r w:rsidR="00C24685">
        <w:t xml:space="preserve"> </w:t>
      </w:r>
      <w:r w:rsidRPr="00C6331E">
        <w:t>visit</w:t>
      </w:r>
      <w:r w:rsidR="00C24685">
        <w:t xml:space="preserve"> </w:t>
      </w:r>
      <w:r w:rsidRPr="00C6331E">
        <w:t>and</w:t>
      </w:r>
      <w:r w:rsidR="00C24685">
        <w:t xml:space="preserve"> </w:t>
      </w:r>
      <w:r w:rsidRPr="00C6331E">
        <w:t>contact</w:t>
      </w:r>
      <w:r w:rsidR="00C24685">
        <w:t xml:space="preserve"> </w:t>
      </w:r>
      <w:r w:rsidRPr="00C6331E">
        <w:t>which</w:t>
      </w:r>
      <w:r w:rsidR="00C24685">
        <w:t xml:space="preserve"> </w:t>
      </w:r>
      <w:r w:rsidRPr="00C6331E">
        <w:t>are</w:t>
      </w:r>
      <w:r w:rsidR="00C24685">
        <w:t xml:space="preserve"> </w:t>
      </w:r>
      <w:r w:rsidRPr="00C6331E">
        <w:t>applied</w:t>
      </w:r>
      <w:r w:rsidR="00C24685">
        <w:t xml:space="preserve"> </w:t>
      </w:r>
      <w:r w:rsidRPr="00C6331E">
        <w:t>to</w:t>
      </w:r>
      <w:r w:rsidR="00C24685">
        <w:t xml:space="preserve"> </w:t>
      </w:r>
      <w:r w:rsidRPr="00C6331E">
        <w:t>diplomatic</w:t>
      </w:r>
      <w:r w:rsidR="00C24685">
        <w:t xml:space="preserve"> </w:t>
      </w:r>
      <w:r w:rsidRPr="00C6331E">
        <w:t>missions</w:t>
      </w:r>
      <w:r w:rsidR="00C24685">
        <w:t xml:space="preserve"> </w:t>
      </w:r>
      <w:r w:rsidRPr="00C6331E">
        <w:t>and</w:t>
      </w:r>
      <w:r w:rsidR="00C24685">
        <w:t xml:space="preserve"> </w:t>
      </w:r>
      <w:r w:rsidRPr="00C6331E">
        <w:t>consular</w:t>
      </w:r>
      <w:r w:rsidR="00C24685">
        <w:t xml:space="preserve"> </w:t>
      </w:r>
      <w:r w:rsidRPr="00C6331E">
        <w:t>offices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prisons,</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foreign</w:t>
      </w:r>
      <w:r w:rsidR="00C24685">
        <w:t xml:space="preserve"> </w:t>
      </w:r>
      <w:r w:rsidRPr="00C6331E">
        <w:t>prisoners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the</w:t>
      </w:r>
      <w:r w:rsidR="00C24685">
        <w:t xml:space="preserve"> </w:t>
      </w:r>
      <w:r w:rsidRPr="00C6331E">
        <w:t>related</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r w:rsidR="00C24685">
        <w:t xml:space="preserve"> </w:t>
      </w:r>
      <w:r w:rsidRPr="00C6331E">
        <w:t>are</w:t>
      </w:r>
      <w:r w:rsidR="00C24685">
        <w:t xml:space="preserve"> </w:t>
      </w:r>
      <w:r w:rsidRPr="00C6331E">
        <w:t>conducted</w:t>
      </w:r>
      <w:r w:rsidR="00C24685">
        <w:t xml:space="preserve"> </w:t>
      </w:r>
      <w:r w:rsidRPr="00C6331E">
        <w:t>according</w:t>
      </w:r>
      <w:r w:rsidR="00C24685">
        <w:t xml:space="preserve"> </w:t>
      </w:r>
      <w:r w:rsidRPr="00C6331E">
        <w:t>to</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Inter-Ministerial</w:t>
      </w:r>
      <w:r w:rsidR="00C24685">
        <w:t xml:space="preserve"> </w:t>
      </w:r>
      <w:r w:rsidRPr="00C6331E">
        <w:t>Circular</w:t>
      </w:r>
      <w:r w:rsidR="00C24685">
        <w:t xml:space="preserve"> </w:t>
      </w:r>
      <w:r w:rsidRPr="00C6331E">
        <w:t>No.</w:t>
      </w:r>
      <w:r w:rsidR="00467C46">
        <w:t xml:space="preserve"> </w:t>
      </w:r>
      <w:r w:rsidRPr="00C6331E">
        <w:t>03/2012/TTLT-BCA-BQP-BNG</w:t>
      </w:r>
      <w:r w:rsidR="00C24685">
        <w:t xml:space="preserve"> </w:t>
      </w:r>
      <w:r w:rsidRPr="00C6331E">
        <w:t>dated</w:t>
      </w:r>
      <w:r w:rsidR="00C24685">
        <w:t xml:space="preserve"> </w:t>
      </w:r>
      <w:r w:rsidRPr="00C6331E">
        <w:t>13/02/2012</w:t>
      </w:r>
      <w:r w:rsidR="00C24685">
        <w:t xml:space="preserve"> </w:t>
      </w:r>
      <w:r w:rsidRPr="00C6331E">
        <w:t>of</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00C24685">
        <w:t xml:space="preserve"> </w:t>
      </w:r>
      <w:r w:rsidRPr="00C6331E">
        <w:t>and</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guiding</w:t>
      </w:r>
      <w:r w:rsidR="00C24685">
        <w:t xml:space="preserve"> </w:t>
      </w:r>
      <w:r w:rsidRPr="00C6331E">
        <w:t>the</w:t>
      </w:r>
      <w:r w:rsidR="00C24685">
        <w:t xml:space="preserve"> </w:t>
      </w:r>
      <w:r w:rsidRPr="00C6331E">
        <w:t>consular</w:t>
      </w:r>
      <w:r w:rsidR="00C24685">
        <w:t xml:space="preserve"> </w:t>
      </w:r>
      <w:r w:rsidRPr="00C6331E">
        <w:t>visit</w:t>
      </w:r>
      <w:r w:rsidR="00C24685">
        <w:t xml:space="preserve"> </w:t>
      </w:r>
      <w:r w:rsidRPr="00C6331E">
        <w:t>and</w:t>
      </w:r>
      <w:r w:rsidR="00C24685">
        <w:t xml:space="preserve"> </w:t>
      </w:r>
      <w:r w:rsidRPr="00C6331E">
        <w:t>contact</w:t>
      </w:r>
      <w:r w:rsidR="00C24685">
        <w:t xml:space="preserve"> </w:t>
      </w:r>
      <w:r w:rsidRPr="00C6331E">
        <w:t>with</w:t>
      </w:r>
      <w:r w:rsidR="00C24685">
        <w:t xml:space="preserve"> </w:t>
      </w:r>
      <w:r w:rsidRPr="00C6331E">
        <w:t>foreign</w:t>
      </w:r>
      <w:r w:rsidR="00C24685">
        <w:t xml:space="preserve"> </w:t>
      </w:r>
      <w:r w:rsidRPr="00C6331E">
        <w:t>prisoners</w:t>
      </w:r>
      <w:r w:rsidR="00C24685">
        <w:t xml:space="preserve"> </w:t>
      </w:r>
      <w:r w:rsidRPr="00C6331E">
        <w:t>and</w:t>
      </w:r>
      <w:r w:rsidR="00C24685">
        <w:t xml:space="preserve"> </w:t>
      </w:r>
      <w:r w:rsidRPr="00C6331E">
        <w:t>complying</w:t>
      </w:r>
      <w:r w:rsidR="00C24685">
        <w:t xml:space="preserve"> </w:t>
      </w:r>
      <w:r w:rsidRPr="00C6331E">
        <w:t>with</w:t>
      </w:r>
      <w:r w:rsidR="00C24685">
        <w:t xml:space="preserve"> </w:t>
      </w:r>
      <w:r w:rsidRPr="00C6331E">
        <w:t>international</w:t>
      </w:r>
      <w:r w:rsidR="00C24685">
        <w:t xml:space="preserve"> </w:t>
      </w:r>
      <w:r w:rsidRPr="00C6331E">
        <w:t>treaties</w:t>
      </w:r>
      <w:r w:rsidR="00C24685">
        <w:t xml:space="preserve"> </w:t>
      </w:r>
      <w:r w:rsidRPr="00C6331E">
        <w:t>of</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member</w:t>
      </w:r>
      <w:r w:rsidR="00C24685">
        <w:t xml:space="preserve"> </w:t>
      </w:r>
      <w:r w:rsidRPr="00C6331E">
        <w:t>including</w:t>
      </w:r>
      <w:r w:rsidR="00C24685">
        <w:t xml:space="preserve"> </w:t>
      </w:r>
      <w:r w:rsidRPr="00C6331E">
        <w:t>the</w:t>
      </w:r>
      <w:r w:rsidR="00C24685">
        <w:t xml:space="preserve"> </w:t>
      </w:r>
      <w:r w:rsidRPr="00C6331E">
        <w:t>Vienna</w:t>
      </w:r>
      <w:r w:rsidR="00C24685">
        <w:t xml:space="preserve"> </w:t>
      </w:r>
      <w:r w:rsidRPr="00C6331E">
        <w:t>Convention</w:t>
      </w:r>
      <w:r w:rsidR="00C24685">
        <w:t xml:space="preserve"> </w:t>
      </w:r>
      <w:r w:rsidRPr="00C6331E">
        <w:t>on</w:t>
      </w:r>
      <w:r w:rsidR="00C24685">
        <w:t xml:space="preserve"> </w:t>
      </w:r>
      <w:r w:rsidRPr="00C6331E">
        <w:t>Consular</w:t>
      </w:r>
      <w:r w:rsidR="00C24685">
        <w:t xml:space="preserve"> </w:t>
      </w:r>
      <w:r w:rsidRPr="00C6331E">
        <w:t>Relations</w:t>
      </w:r>
      <w:r w:rsidR="00C24685">
        <w:t xml:space="preserve"> </w:t>
      </w:r>
      <w:r w:rsidRPr="00C6331E">
        <w:t>1963.</w:t>
      </w:r>
      <w:r w:rsidR="00C24685">
        <w:t xml:space="preserve"> </w:t>
      </w:r>
      <w:r w:rsidRPr="00C6331E">
        <w:t>Diplomatic</w:t>
      </w:r>
      <w:r w:rsidR="00C24685">
        <w:t xml:space="preserve"> </w:t>
      </w:r>
      <w:r w:rsidRPr="00C6331E">
        <w:t>and</w:t>
      </w:r>
      <w:r w:rsidR="00C24685">
        <w:t xml:space="preserve"> </w:t>
      </w:r>
      <w:r w:rsidRPr="00C6331E">
        <w:t>consular</w:t>
      </w:r>
      <w:r w:rsidR="00C24685">
        <w:t xml:space="preserve"> </w:t>
      </w:r>
      <w:r w:rsidRPr="00C6331E">
        <w:t>officers</w:t>
      </w:r>
      <w:r w:rsidR="00C24685">
        <w:t xml:space="preserve"> </w:t>
      </w:r>
      <w:r w:rsidRPr="00C6331E">
        <w:t>may</w:t>
      </w:r>
      <w:r w:rsidR="00C24685">
        <w:t xml:space="preserve"> </w:t>
      </w:r>
      <w:r w:rsidRPr="00C6331E">
        <w:t>visit</w:t>
      </w:r>
      <w:r w:rsidR="00C24685">
        <w:t xml:space="preserve"> </w:t>
      </w:r>
      <w:r w:rsidRPr="00C6331E">
        <w:t>and</w:t>
      </w:r>
      <w:r w:rsidR="00C24685">
        <w:t xml:space="preserve"> </w:t>
      </w:r>
      <w:r w:rsidRPr="00C6331E">
        <w:t>contact</w:t>
      </w:r>
      <w:r w:rsidR="00C24685">
        <w:t xml:space="preserve"> </w:t>
      </w:r>
      <w:r w:rsidRPr="00C6331E">
        <w:t>with</w:t>
      </w:r>
      <w:r w:rsidR="00C24685">
        <w:t xml:space="preserve"> </w:t>
      </w:r>
      <w:r w:rsidRPr="00C6331E">
        <w:t>their</w:t>
      </w:r>
      <w:r w:rsidR="00C24685">
        <w:t xml:space="preserve"> </w:t>
      </w:r>
      <w:r w:rsidRPr="00C6331E">
        <w:t>nationals</w:t>
      </w:r>
      <w:r w:rsidR="00C24685">
        <w:t xml:space="preserve"> </w:t>
      </w:r>
      <w:r w:rsidRPr="00C6331E">
        <w:t>who</w:t>
      </w:r>
      <w:r w:rsidR="00C24685">
        <w:t xml:space="preserve"> </w:t>
      </w:r>
      <w:r w:rsidRPr="00C6331E">
        <w:t>are</w:t>
      </w:r>
      <w:r w:rsidR="00C24685">
        <w:t xml:space="preserve"> </w:t>
      </w:r>
      <w:r w:rsidRPr="00C6331E">
        <w:t>prisoners</w:t>
      </w:r>
      <w:r w:rsidR="00C24685">
        <w:t xml:space="preserve"> </w:t>
      </w:r>
      <w:r w:rsidRPr="00C6331E">
        <w:t>in</w:t>
      </w:r>
      <w:r w:rsidR="00C24685">
        <w:t xml:space="preserve"> </w:t>
      </w:r>
      <w:r w:rsidRPr="00C6331E">
        <w:t>prisons,</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after</w:t>
      </w:r>
      <w:r w:rsidR="00C24685">
        <w:t xml:space="preserve"> </w:t>
      </w:r>
      <w:r w:rsidRPr="00C6331E">
        <w:t>receiving</w:t>
      </w:r>
      <w:r w:rsidR="00C24685">
        <w:t xml:space="preserve"> </w:t>
      </w:r>
      <w:r w:rsidRPr="00C6331E">
        <w:t>permission</w:t>
      </w:r>
      <w:r w:rsidR="00C24685">
        <w:t xml:space="preserve"> </w:t>
      </w:r>
      <w:r w:rsidRPr="00C6331E">
        <w:t>paper</w:t>
      </w:r>
      <w:r w:rsidR="00C24685">
        <w:t xml:space="preserve"> </w:t>
      </w:r>
      <w:r w:rsidRPr="00C6331E">
        <w:t>granted</w:t>
      </w:r>
      <w:r w:rsidR="00C24685">
        <w:t xml:space="preserve"> </w:t>
      </w:r>
      <w:r w:rsidRPr="00C6331E">
        <w:t>by</w:t>
      </w:r>
      <w:r w:rsidR="00C24685">
        <w:t xml:space="preserve"> </w:t>
      </w:r>
      <w:r w:rsidRPr="00C6331E">
        <w:t>the</w:t>
      </w:r>
      <w:r w:rsidR="00C24685">
        <w:t xml:space="preserve"> </w:t>
      </w:r>
      <w:r w:rsidRPr="00C6331E">
        <w:t>authorized</w:t>
      </w:r>
      <w:r w:rsidR="00C24685">
        <w:t xml:space="preserve"> </w:t>
      </w:r>
      <w:r w:rsidRPr="00C6331E">
        <w:t>offices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executing</w:t>
      </w:r>
      <w:r w:rsidR="00C24685">
        <w:t xml:space="preserve"> </w:t>
      </w:r>
      <w:r w:rsidRPr="00C6331E">
        <w:t>criminal</w:t>
      </w:r>
      <w:r w:rsidR="00C24685">
        <w:t xml:space="preserve"> </w:t>
      </w:r>
      <w:r w:rsidRPr="00C6331E">
        <w:t>judgements</w:t>
      </w:r>
      <w:r w:rsidR="00C24685">
        <w:t xml:space="preserve"> </w:t>
      </w:r>
      <w:r w:rsidRPr="00C6331E">
        <w:t>of</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or</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Pr="00C6331E">
        <w:t>.</w:t>
      </w:r>
      <w:r w:rsidR="00C24685">
        <w:t xml:space="preserve"> </w:t>
      </w:r>
      <w:r w:rsidRPr="00C6331E">
        <w:t>The</w:t>
      </w:r>
      <w:r w:rsidR="00C24685">
        <w:t xml:space="preserve"> </w:t>
      </w:r>
      <w:r w:rsidRPr="00C6331E">
        <w:t>prisoners</w:t>
      </w:r>
      <w:r w:rsidR="00C24685">
        <w:t xml:space="preserve"> </w:t>
      </w:r>
      <w:r w:rsidRPr="00C6331E">
        <w:t>are</w:t>
      </w:r>
      <w:r w:rsidR="00C24685">
        <w:t xml:space="preserve"> </w:t>
      </w:r>
      <w:r w:rsidRPr="00C6331E">
        <w:t>allowed</w:t>
      </w:r>
      <w:r w:rsidR="00C24685">
        <w:t xml:space="preserve"> </w:t>
      </w:r>
      <w:r w:rsidRPr="00C6331E">
        <w:t>to</w:t>
      </w:r>
      <w:r w:rsidR="00C24685">
        <w:t xml:space="preserve"> </w:t>
      </w:r>
      <w:r w:rsidRPr="00C6331E">
        <w:t>have</w:t>
      </w:r>
      <w:r w:rsidR="00C24685">
        <w:t xml:space="preserve"> </w:t>
      </w:r>
      <w:r w:rsidRPr="00C6331E">
        <w:t>consular</w:t>
      </w:r>
      <w:r w:rsidR="00C24685">
        <w:t xml:space="preserve"> </w:t>
      </w:r>
      <w:r w:rsidRPr="00C6331E">
        <w:t>visit</w:t>
      </w:r>
      <w:r w:rsidR="00C24685">
        <w:t xml:space="preserve"> </w:t>
      </w:r>
      <w:r w:rsidRPr="00C6331E">
        <w:t>and</w:t>
      </w:r>
      <w:r w:rsidR="00C24685">
        <w:t xml:space="preserve"> </w:t>
      </w:r>
      <w:r w:rsidRPr="00C6331E">
        <w:t>contact</w:t>
      </w:r>
      <w:r w:rsidR="00C24685">
        <w:t xml:space="preserve"> </w:t>
      </w:r>
      <w:r w:rsidRPr="00C6331E">
        <w:t>once</w:t>
      </w:r>
      <w:r w:rsidR="00C24685">
        <w:t xml:space="preserve"> </w:t>
      </w:r>
      <w:r w:rsidRPr="00C6331E">
        <w:t>a</w:t>
      </w:r>
      <w:r w:rsidR="00C24685">
        <w:t xml:space="preserve"> </w:t>
      </w:r>
      <w:r w:rsidRPr="00C6331E">
        <w:t>month</w:t>
      </w:r>
      <w:r w:rsidR="00C24685">
        <w:t xml:space="preserve"> </w:t>
      </w:r>
      <w:r w:rsidRPr="00C6331E">
        <w:t>and</w:t>
      </w:r>
      <w:r w:rsidR="00C24685">
        <w:t xml:space="preserve"> </w:t>
      </w:r>
      <w:r w:rsidRPr="00C6331E">
        <w:t>not</w:t>
      </w:r>
      <w:r w:rsidR="00C24685">
        <w:t xml:space="preserve"> </w:t>
      </w:r>
      <w:r w:rsidRPr="00C6331E">
        <w:t>lasting</w:t>
      </w:r>
      <w:r w:rsidR="00C24685">
        <w:t xml:space="preserve"> </w:t>
      </w:r>
      <w:r w:rsidRPr="00C6331E">
        <w:t>more</w:t>
      </w:r>
      <w:r w:rsidR="00C24685">
        <w:t xml:space="preserve"> </w:t>
      </w:r>
      <w:r w:rsidRPr="00C6331E">
        <w:t>than</w:t>
      </w:r>
      <w:r w:rsidR="00C24685">
        <w:t xml:space="preserve"> </w:t>
      </w:r>
      <w:r w:rsidRPr="00C6331E">
        <w:t>1</w:t>
      </w:r>
      <w:r w:rsidR="00C24685">
        <w:t xml:space="preserve"> </w:t>
      </w:r>
      <w:r w:rsidRPr="00C6331E">
        <w:t>hour</w:t>
      </w:r>
      <w:r w:rsidR="00C24685">
        <w:t xml:space="preserve"> </w:t>
      </w:r>
      <w:r w:rsidRPr="00C6331E">
        <w:t>for</w:t>
      </w:r>
      <w:r w:rsidR="00C24685">
        <w:t xml:space="preserve"> </w:t>
      </w:r>
      <w:r w:rsidRPr="00C6331E">
        <w:t>normal</w:t>
      </w:r>
      <w:r w:rsidR="00C24685">
        <w:t xml:space="preserve"> </w:t>
      </w:r>
      <w:r w:rsidRPr="00C6331E">
        <w:t>case,</w:t>
      </w:r>
      <w:r w:rsidR="00C24685">
        <w:t xml:space="preserve"> </w:t>
      </w:r>
      <w:r w:rsidRPr="00C6331E">
        <w:t>not</w:t>
      </w:r>
      <w:r w:rsidR="00C24685">
        <w:t xml:space="preserve"> </w:t>
      </w:r>
      <w:r w:rsidRPr="00C6331E">
        <w:t>more</w:t>
      </w:r>
      <w:r w:rsidR="00C24685">
        <w:t xml:space="preserve"> </w:t>
      </w:r>
      <w:r w:rsidRPr="00C6331E">
        <w:t>2</w:t>
      </w:r>
      <w:r w:rsidR="00C24685">
        <w:t xml:space="preserve"> </w:t>
      </w:r>
      <w:r w:rsidRPr="00C6331E">
        <w:t>hours</w:t>
      </w:r>
      <w:r w:rsidR="00C24685">
        <w:t xml:space="preserve"> </w:t>
      </w:r>
      <w:r w:rsidRPr="00C6331E">
        <w:t>for</w:t>
      </w:r>
      <w:r w:rsidR="00C24685">
        <w:t xml:space="preserve"> </w:t>
      </w:r>
      <w:r w:rsidRPr="00C6331E">
        <w:t>special</w:t>
      </w:r>
      <w:r w:rsidR="00C24685">
        <w:t xml:space="preserve"> </w:t>
      </w:r>
      <w:r w:rsidRPr="00C6331E">
        <w:t>case.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when</w:t>
      </w:r>
      <w:r w:rsidR="00C24685">
        <w:t xml:space="preserve"> </w:t>
      </w:r>
      <w:r w:rsidRPr="00C6331E">
        <w:t>foreign</w:t>
      </w:r>
      <w:r w:rsidR="00C24685">
        <w:t xml:space="preserve"> </w:t>
      </w:r>
      <w:r w:rsidRPr="00C6331E">
        <w:t>nationals</w:t>
      </w:r>
      <w:r w:rsidR="00C24685">
        <w:t xml:space="preserve"> </w:t>
      </w:r>
      <w:r w:rsidRPr="00C6331E">
        <w:t>are</w:t>
      </w:r>
      <w:r w:rsidR="00C24685">
        <w:t xml:space="preserve"> </w:t>
      </w:r>
      <w:r w:rsidRPr="00C6331E">
        <w:t>arrested</w:t>
      </w:r>
      <w:r w:rsidR="00C24685">
        <w:t xml:space="preserve"> </w:t>
      </w:r>
      <w:r w:rsidRPr="00C6331E">
        <w:t>or</w:t>
      </w:r>
      <w:r w:rsidR="00C24685">
        <w:t xml:space="preserve"> </w:t>
      </w:r>
      <w:r w:rsidRPr="00C6331E">
        <w:t>detained,</w:t>
      </w:r>
      <w:r w:rsidR="00C24685">
        <w:t xml:space="preserve"> </w:t>
      </w:r>
      <w:r w:rsidRPr="00C6331E">
        <w:t>authorized</w:t>
      </w:r>
      <w:r w:rsidR="00C24685">
        <w:t xml:space="preserve"> </w:t>
      </w:r>
      <w:r w:rsidRPr="00C6331E">
        <w:t>offices</w:t>
      </w:r>
      <w:r w:rsidR="00C24685">
        <w:t xml:space="preserve"> </w:t>
      </w:r>
      <w:r w:rsidRPr="00C6331E">
        <w:t>and</w:t>
      </w:r>
      <w:r w:rsidR="00C24685">
        <w:t xml:space="preserve"> </w:t>
      </w:r>
      <w:r w:rsidRPr="00C6331E">
        <w:t>persons</w:t>
      </w:r>
      <w:r w:rsidR="00C24685">
        <w:t xml:space="preserve"> </w:t>
      </w:r>
      <w:r w:rsidRPr="00C6331E">
        <w:t>have</w:t>
      </w:r>
      <w:r w:rsidR="00C24685">
        <w:t xml:space="preserve"> </w:t>
      </w:r>
      <w:r w:rsidRPr="00C6331E">
        <w:t>to</w:t>
      </w:r>
      <w:r w:rsidR="00C24685">
        <w:t xml:space="preserve"> </w:t>
      </w:r>
      <w:r w:rsidRPr="00C6331E">
        <w:t>inform</w:t>
      </w:r>
      <w:r w:rsidR="00C24685">
        <w:t xml:space="preserve"> </w:t>
      </w:r>
      <w:r w:rsidRPr="00C6331E">
        <w:t>the</w:t>
      </w:r>
      <w:r w:rsidR="00C24685">
        <w:t xml:space="preserve"> </w:t>
      </w:r>
      <w:r w:rsidRPr="00C6331E">
        <w:t>diplomatic</w:t>
      </w:r>
      <w:r w:rsidR="00C24685">
        <w:t xml:space="preserve"> </w:t>
      </w:r>
      <w:r w:rsidRPr="00C6331E">
        <w:t>authorities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these</w:t>
      </w:r>
      <w:r w:rsidR="00C24685">
        <w:t xml:space="preserve"> </w:t>
      </w:r>
      <w:r w:rsidRPr="00C6331E">
        <w:t>authorities</w:t>
      </w:r>
      <w:r w:rsidR="00C24685">
        <w:t xml:space="preserve"> </w:t>
      </w:r>
      <w:r w:rsidRPr="00C6331E">
        <w:t>must</w:t>
      </w:r>
      <w:r w:rsidR="00C24685">
        <w:t xml:space="preserve"> </w:t>
      </w:r>
      <w:r w:rsidRPr="00C6331E">
        <w:t>deliver</w:t>
      </w:r>
      <w:r w:rsidR="00C24685">
        <w:t xml:space="preserve"> </w:t>
      </w:r>
      <w:r w:rsidRPr="00C6331E">
        <w:t>notices</w:t>
      </w:r>
      <w:r w:rsidR="00C24685">
        <w:t xml:space="preserve"> </w:t>
      </w:r>
      <w:r w:rsidRPr="00C6331E">
        <w:t>to</w:t>
      </w:r>
      <w:r w:rsidR="00C24685">
        <w:t xml:space="preserve"> </w:t>
      </w:r>
      <w:r w:rsidRPr="00C6331E">
        <w:t>diplomatic</w:t>
      </w:r>
      <w:r w:rsidR="00C24685">
        <w:t xml:space="preserve"> </w:t>
      </w:r>
      <w:r w:rsidRPr="00C6331E">
        <w:t>missions</w:t>
      </w:r>
      <w:r w:rsidR="00C24685">
        <w:t xml:space="preserve"> </w:t>
      </w:r>
      <w:r w:rsidRPr="00C6331E">
        <w:t>of</w:t>
      </w:r>
      <w:r w:rsidR="00C24685">
        <w:t xml:space="preserve"> </w:t>
      </w:r>
      <w:r w:rsidRPr="00C6331E">
        <w:t>countries</w:t>
      </w:r>
      <w:r w:rsidR="00C24685">
        <w:t xml:space="preserve"> </w:t>
      </w:r>
      <w:r w:rsidRPr="00C6331E">
        <w:t>whose</w:t>
      </w:r>
      <w:r w:rsidR="00C24685">
        <w:t xml:space="preserve"> </w:t>
      </w:r>
      <w:r w:rsidRPr="00C6331E">
        <w:t>nationals</w:t>
      </w:r>
      <w:r w:rsidR="00C24685">
        <w:t xml:space="preserve"> </w:t>
      </w:r>
      <w:r w:rsidRPr="00C6331E">
        <w:t>are</w:t>
      </w:r>
      <w:r w:rsidR="00C24685">
        <w:t xml:space="preserve"> </w:t>
      </w:r>
      <w:r w:rsidRPr="00C6331E">
        <w:t>detained</w:t>
      </w:r>
      <w:r w:rsidR="00C24685">
        <w:t xml:space="preserve"> </w:t>
      </w:r>
      <w:r w:rsidRPr="00C6331E">
        <w:t>or</w:t>
      </w:r>
      <w:r w:rsidR="00C24685">
        <w:t xml:space="preserve"> </w:t>
      </w:r>
      <w:r w:rsidRPr="00C6331E">
        <w:t>arrested</w:t>
      </w:r>
      <w:r w:rsidR="00C24685">
        <w:t xml:space="preserve"> </w:t>
      </w:r>
      <w:r w:rsidRPr="00C6331E">
        <w:t>(Art.</w:t>
      </w:r>
      <w:r w:rsidR="00B44D3A">
        <w:t xml:space="preserve"> </w:t>
      </w:r>
      <w:r w:rsidRPr="00C6331E">
        <w:t>116).</w:t>
      </w:r>
    </w:p>
    <w:p w:rsidR="00F21141" w:rsidRPr="00C6331E" w:rsidRDefault="00F21141" w:rsidP="003C58BE">
      <w:pPr>
        <w:pStyle w:val="SingleTxtG"/>
      </w:pPr>
      <w:r w:rsidRPr="00C6331E">
        <w:t>113.</w:t>
      </w:r>
      <w:r w:rsidRPr="00C6331E">
        <w:tab/>
        <w:t>From</w:t>
      </w:r>
      <w:r w:rsidR="00C24685">
        <w:t xml:space="preserve"> </w:t>
      </w:r>
      <w:r w:rsidRPr="00C6331E">
        <w:t>2011</w:t>
      </w:r>
      <w:r w:rsidR="00C24685">
        <w:t xml:space="preserve"> </w:t>
      </w:r>
      <w:r w:rsidRPr="00C6331E">
        <w:t>to</w:t>
      </w:r>
      <w:r w:rsidR="00C24685">
        <w:t xml:space="preserve"> </w:t>
      </w:r>
      <w:r w:rsidRPr="00C6331E">
        <w:t>the</w:t>
      </w:r>
      <w:r w:rsidR="00C24685">
        <w:t xml:space="preserve"> </w:t>
      </w:r>
      <w:r w:rsidRPr="00C6331E">
        <w:t>end</w:t>
      </w:r>
      <w:r w:rsidR="00C24685">
        <w:t xml:space="preserve"> </w:t>
      </w:r>
      <w:r w:rsidRPr="00C6331E">
        <w:t>of</w:t>
      </w:r>
      <w:r w:rsidR="00C24685">
        <w:t xml:space="preserve"> </w:t>
      </w:r>
      <w:r w:rsidRPr="00C6331E">
        <w:t>2015,</w:t>
      </w:r>
      <w:r w:rsidR="00C24685">
        <w:t xml:space="preserve"> </w:t>
      </w:r>
      <w:r w:rsidRPr="00C6331E">
        <w:t>there</w:t>
      </w:r>
      <w:r w:rsidR="00C24685">
        <w:t xml:space="preserve"> </w:t>
      </w:r>
      <w:r w:rsidRPr="00C6331E">
        <w:t>were</w:t>
      </w:r>
      <w:r w:rsidR="00C24685">
        <w:t xml:space="preserve"> </w:t>
      </w:r>
      <w:r w:rsidRPr="00C6331E">
        <w:t>85</w:t>
      </w:r>
      <w:r w:rsidR="00C24685">
        <w:t xml:space="preserve"> </w:t>
      </w:r>
      <w:r w:rsidRPr="00C6331E">
        <w:t>times</w:t>
      </w:r>
      <w:r w:rsidR="00C24685">
        <w:t xml:space="preserve"> </w:t>
      </w:r>
      <w:r w:rsidRPr="00C6331E">
        <w:t>representatives</w:t>
      </w:r>
      <w:r w:rsidR="00C24685">
        <w:t xml:space="preserve"> </w:t>
      </w:r>
      <w:r w:rsidRPr="00C6331E">
        <w:t>of</w:t>
      </w:r>
      <w:r w:rsidR="00C24685">
        <w:t xml:space="preserve"> </w:t>
      </w:r>
      <w:r w:rsidRPr="00C6331E">
        <w:t>diplomatic</w:t>
      </w:r>
      <w:r w:rsidR="00C24685">
        <w:t xml:space="preserve"> </w:t>
      </w:r>
      <w:r w:rsidRPr="00C6331E">
        <w:t>missions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conducted</w:t>
      </w:r>
      <w:r w:rsidR="00C24685">
        <w:t xml:space="preserve"> </w:t>
      </w:r>
      <w:r w:rsidRPr="00C6331E">
        <w:t>consular</w:t>
      </w:r>
      <w:r w:rsidR="00C24685">
        <w:t xml:space="preserve"> </w:t>
      </w:r>
      <w:r w:rsidRPr="00C6331E">
        <w:t>visit</w:t>
      </w:r>
      <w:r w:rsidR="00C24685">
        <w:t xml:space="preserve"> </w:t>
      </w:r>
      <w:r w:rsidRPr="00C6331E">
        <w:t>or</w:t>
      </w:r>
      <w:r w:rsidR="00C24685">
        <w:t xml:space="preserve"> </w:t>
      </w:r>
      <w:r w:rsidRPr="00C6331E">
        <w:t>contact</w:t>
      </w:r>
      <w:r w:rsidR="00C24685">
        <w:t xml:space="preserve"> </w:t>
      </w:r>
      <w:r w:rsidRPr="00C6331E">
        <w:t>with</w:t>
      </w:r>
      <w:r w:rsidR="00C24685">
        <w:t xml:space="preserve"> </w:t>
      </w:r>
      <w:r w:rsidRPr="00C6331E">
        <w:t>1,526</w:t>
      </w:r>
      <w:r w:rsidR="00C24685">
        <w:t xml:space="preserve"> </w:t>
      </w:r>
      <w:r w:rsidRPr="00C6331E">
        <w:t>prisoners;</w:t>
      </w:r>
      <w:r w:rsidR="00C24685">
        <w:t xml:space="preserve"> </w:t>
      </w:r>
      <w:r w:rsidRPr="00C6331E">
        <w:t>about</w:t>
      </w:r>
      <w:r w:rsidR="00C24685">
        <w:t xml:space="preserve"> </w:t>
      </w:r>
      <w:r w:rsidRPr="00C6331E">
        <w:t>20</w:t>
      </w:r>
      <w:r w:rsidR="00C24685">
        <w:t xml:space="preserve"> </w:t>
      </w:r>
      <w:r w:rsidRPr="00C6331E">
        <w:t>delegations</w:t>
      </w:r>
      <w:r w:rsidR="00C24685">
        <w:t xml:space="preserve"> </w:t>
      </w:r>
      <w:r w:rsidRPr="00C6331E">
        <w:t>of</w:t>
      </w:r>
      <w:r w:rsidR="00C24685">
        <w:t xml:space="preserve"> </w:t>
      </w:r>
      <w:r w:rsidRPr="00C6331E">
        <w:t>international</w:t>
      </w:r>
      <w:r w:rsidR="00C24685">
        <w:t xml:space="preserve"> </w:t>
      </w:r>
      <w:r w:rsidRPr="00C6331E">
        <w:t>organizations</w:t>
      </w:r>
      <w:r w:rsidR="00C24685">
        <w:t xml:space="preserve"> </w:t>
      </w:r>
      <w:r w:rsidRPr="00C6331E">
        <w:t>visited</w:t>
      </w:r>
      <w:r w:rsidR="00C24685">
        <w:t xml:space="preserve"> </w:t>
      </w:r>
      <w:r w:rsidRPr="00C6331E">
        <w:t>prisons</w:t>
      </w:r>
      <w:r w:rsidR="00C24685">
        <w:t xml:space="preserve"> </w:t>
      </w:r>
      <w:r w:rsidRPr="00C6331E">
        <w:t>and</w:t>
      </w:r>
      <w:r w:rsidR="00C24685">
        <w:t xml:space="preserve"> </w:t>
      </w:r>
      <w:r w:rsidRPr="00C6331E">
        <w:t>contacted</w:t>
      </w:r>
      <w:r w:rsidR="00C24685">
        <w:t xml:space="preserve"> </w:t>
      </w:r>
      <w:r w:rsidRPr="00C6331E">
        <w:t>with</w:t>
      </w:r>
      <w:r w:rsidR="00C24685">
        <w:t xml:space="preserve"> </w:t>
      </w:r>
      <w:r w:rsidRPr="00C6331E">
        <w:t>foreign</w:t>
      </w:r>
      <w:r w:rsidR="00C24685">
        <w:t xml:space="preserve"> </w:t>
      </w:r>
      <w:r w:rsidRPr="00C6331E">
        <w:t>prisoners;</w:t>
      </w:r>
      <w:r w:rsidR="00C24685">
        <w:t xml:space="preserve"> </w:t>
      </w:r>
      <w:r w:rsidRPr="00C6331E">
        <w:t>there</w:t>
      </w:r>
      <w:r w:rsidR="00C24685">
        <w:t xml:space="preserve"> </w:t>
      </w:r>
      <w:r w:rsidRPr="00C6331E">
        <w:t>were</w:t>
      </w:r>
      <w:r w:rsidR="00C24685">
        <w:t xml:space="preserve"> </w:t>
      </w:r>
      <w:r w:rsidRPr="00C6331E">
        <w:t>796</w:t>
      </w:r>
      <w:r w:rsidR="00C24685">
        <w:t xml:space="preserve"> </w:t>
      </w:r>
      <w:r w:rsidRPr="00C6331E">
        <w:t>visits</w:t>
      </w:r>
      <w:r w:rsidR="00C24685">
        <w:t xml:space="preserve"> </w:t>
      </w:r>
      <w:r w:rsidRPr="00C6331E">
        <w:t>of</w:t>
      </w:r>
      <w:r w:rsidR="00C24685">
        <w:t xml:space="preserve"> </w:t>
      </w:r>
      <w:r w:rsidRPr="00C6331E">
        <w:t>family</w:t>
      </w:r>
      <w:r w:rsidR="00C24685">
        <w:t xml:space="preserve"> </w:t>
      </w:r>
      <w:r w:rsidRPr="00C6331E">
        <w:t>members</w:t>
      </w:r>
      <w:r w:rsidR="00C24685">
        <w:t xml:space="preserve"> </w:t>
      </w:r>
      <w:r w:rsidRPr="00C6331E">
        <w:t>with</w:t>
      </w:r>
      <w:r w:rsidR="00C24685">
        <w:t xml:space="preserve"> </w:t>
      </w:r>
      <w:r w:rsidRPr="00C6331E">
        <w:t>foreign</w:t>
      </w:r>
      <w:r w:rsidR="00C24685">
        <w:t xml:space="preserve"> </w:t>
      </w:r>
      <w:r w:rsidRPr="00C6331E">
        <w:t>prisoners.</w:t>
      </w:r>
      <w:r w:rsidRPr="00E60643">
        <w:rPr>
          <w:rStyle w:val="FootnoteReference"/>
        </w:rPr>
        <w:footnoteReference w:id="34"/>
      </w:r>
    </w:p>
    <w:p w:rsidR="00F21141" w:rsidRPr="00C6331E" w:rsidRDefault="00F21141" w:rsidP="00964F85">
      <w:pPr>
        <w:pStyle w:val="H4G"/>
      </w:pPr>
      <w:r w:rsidRPr="00C6331E">
        <w:tab/>
      </w:r>
      <w:r w:rsidRPr="00C6331E">
        <w:tab/>
        <w:t>Provisions</w:t>
      </w:r>
      <w:r w:rsidR="00C24685">
        <w:t xml:space="preserve"> </w:t>
      </w:r>
      <w:r w:rsidRPr="00C6331E">
        <w:t>concerning</w:t>
      </w:r>
      <w:r w:rsidR="00C24685">
        <w:t xml:space="preserve"> </w:t>
      </w:r>
      <w:r w:rsidRPr="00C6331E">
        <w:t>the</w:t>
      </w:r>
      <w:r w:rsidR="00C24685">
        <w:t xml:space="preserve"> </w:t>
      </w:r>
      <w:r w:rsidRPr="00C6331E">
        <w:t>procedure,</w:t>
      </w:r>
      <w:r w:rsidR="00C24685">
        <w:t xml:space="preserve"> </w:t>
      </w:r>
      <w:r w:rsidRPr="00C6331E">
        <w:t>order,</w:t>
      </w:r>
      <w:r w:rsidR="00C24685">
        <w:t xml:space="preserve"> </w:t>
      </w:r>
      <w:r w:rsidRPr="00C6331E">
        <w:t>power…</w:t>
      </w:r>
      <w:r w:rsidR="00C24685">
        <w:t xml:space="preserve"> </w:t>
      </w:r>
      <w:r w:rsidRPr="00C6331E">
        <w:t>to</w:t>
      </w:r>
      <w:r w:rsidR="00C24685">
        <w:t xml:space="preserve"> </w:t>
      </w:r>
      <w:r w:rsidRPr="00C6331E">
        <w:t>inform</w:t>
      </w:r>
      <w:r w:rsidR="00C24685">
        <w:t xml:space="preserve"> </w:t>
      </w:r>
      <w:r w:rsidRPr="00C6331E">
        <w:t>other</w:t>
      </w:r>
      <w:r w:rsidR="00C24685">
        <w:t xml:space="preserve"> </w:t>
      </w:r>
      <w:r w:rsidRPr="00C6331E">
        <w:t>states</w:t>
      </w:r>
    </w:p>
    <w:p w:rsidR="00F21141" w:rsidRPr="00C6331E" w:rsidRDefault="00F21141" w:rsidP="003C58BE">
      <w:pPr>
        <w:pStyle w:val="SingleTxtG"/>
      </w:pPr>
      <w:r w:rsidRPr="00C6331E">
        <w:t>114.</w:t>
      </w:r>
      <w:r w:rsidRPr="00C6331E">
        <w:tab/>
        <w:t>Forms</w:t>
      </w:r>
      <w:r w:rsidR="00C24685">
        <w:t xml:space="preserve"> </w:t>
      </w:r>
      <w:r w:rsidRPr="00C6331E">
        <w:t>of</w:t>
      </w:r>
      <w:r w:rsidR="00C24685">
        <w:t xml:space="preserve"> </w:t>
      </w:r>
      <w:r w:rsidRPr="00C6331E">
        <w:t>notification</w:t>
      </w:r>
      <w:r w:rsidR="00C24685">
        <w:t xml:space="preserve"> </w:t>
      </w:r>
      <w:r w:rsidRPr="00C6331E">
        <w:t>include:</w:t>
      </w:r>
    </w:p>
    <w:p w:rsidR="00F21141" w:rsidRPr="00C6331E" w:rsidRDefault="00F21141" w:rsidP="00964F85">
      <w:pPr>
        <w:pStyle w:val="Bullet1G"/>
      </w:pPr>
      <w:r w:rsidRPr="00C6331E">
        <w:t>Through</w:t>
      </w:r>
      <w:r w:rsidR="00C24685">
        <w:t xml:space="preserve"> </w:t>
      </w:r>
      <w:r w:rsidRPr="00C6331E">
        <w:t>diplomatic</w:t>
      </w:r>
      <w:r w:rsidR="00C24685">
        <w:t xml:space="preserve"> </w:t>
      </w:r>
      <w:r w:rsidRPr="00C6331E">
        <w:t>missions,</w:t>
      </w:r>
      <w:r w:rsidR="00C24685">
        <w:t xml:space="preserve"> </w:t>
      </w:r>
      <w:r w:rsidRPr="00C6331E">
        <w:t>consular</w:t>
      </w:r>
      <w:r w:rsidR="00C24685">
        <w:t xml:space="preserve"> </w:t>
      </w:r>
      <w:r w:rsidRPr="00C6331E">
        <w:t>offices:</w:t>
      </w:r>
      <w:r w:rsidR="00C24685">
        <w:t xml:space="preserve"> </w:t>
      </w:r>
      <w:r w:rsidRPr="00C6331E">
        <w:t>notification</w:t>
      </w:r>
      <w:r w:rsidR="00C24685">
        <w:t xml:space="preserve"> </w:t>
      </w:r>
      <w:r w:rsidRPr="00C6331E">
        <w:t>to</w:t>
      </w:r>
      <w:r w:rsidR="00C24685">
        <w:t xml:space="preserve"> </w:t>
      </w:r>
      <w:r w:rsidRPr="00C6331E">
        <w:t>other</w:t>
      </w:r>
      <w:r w:rsidR="00C24685">
        <w:t xml:space="preserve"> </w:t>
      </w:r>
      <w:r w:rsidRPr="00C6331E">
        <w:t>concerning</w:t>
      </w:r>
      <w:r w:rsidR="00C24685">
        <w:t xml:space="preserve"> </w:t>
      </w:r>
      <w:r w:rsidRPr="00C6331E">
        <w:t>countries</w:t>
      </w:r>
      <w:r w:rsidR="00C24685">
        <w:t xml:space="preserve"> </w:t>
      </w:r>
      <w:r w:rsidRPr="00C6331E">
        <w:t>about</w:t>
      </w:r>
      <w:r w:rsidR="00C24685">
        <w:t xml:space="preserve"> </w:t>
      </w:r>
      <w:r w:rsidRPr="00C6331E">
        <w:t>the</w:t>
      </w:r>
      <w:r w:rsidR="00C24685">
        <w:t xml:space="preserve"> </w:t>
      </w:r>
      <w:r w:rsidRPr="00C6331E">
        <w:t>cases</w:t>
      </w:r>
      <w:r w:rsidR="00C24685">
        <w:t xml:space="preserve"> </w:t>
      </w:r>
      <w:r w:rsidRPr="00C6331E">
        <w:t>involving</w:t>
      </w:r>
      <w:r w:rsidR="00C24685">
        <w:t xml:space="preserve"> </w:t>
      </w:r>
      <w:r w:rsidRPr="00C6331E">
        <w:t>foreign</w:t>
      </w:r>
      <w:r w:rsidR="00C24685">
        <w:t xml:space="preserve"> </w:t>
      </w:r>
      <w:r w:rsidRPr="00C6331E">
        <w:t>elements</w:t>
      </w:r>
      <w:r w:rsidR="00C24685">
        <w:t xml:space="preserve"> </w:t>
      </w:r>
      <w:r w:rsidRPr="00C6331E">
        <w:t>may</w:t>
      </w:r>
      <w:r w:rsidR="00C24685">
        <w:t xml:space="preserve"> </w:t>
      </w:r>
      <w:r w:rsidRPr="00C6331E">
        <w:t>be</w:t>
      </w:r>
      <w:r w:rsidR="00C24685">
        <w:t xml:space="preserve"> </w:t>
      </w:r>
      <w:r w:rsidRPr="00C6331E">
        <w:t>conducted</w:t>
      </w:r>
      <w:r w:rsidR="00C24685">
        <w:t xml:space="preserve"> </w:t>
      </w:r>
      <w:r w:rsidRPr="00C6331E">
        <w:t>through</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This</w:t>
      </w:r>
      <w:r w:rsidR="00C24685">
        <w:t xml:space="preserve"> </w:t>
      </w:r>
      <w:r w:rsidRPr="00C6331E">
        <w:t>function</w:t>
      </w:r>
      <w:r w:rsidR="00C24685">
        <w:t xml:space="preserve"> </w:t>
      </w:r>
      <w:r w:rsidRPr="00C6331E">
        <w:t>was</w:t>
      </w:r>
      <w:r w:rsidR="00C24685">
        <w:t xml:space="preserve"> </w:t>
      </w:r>
      <w:r w:rsidRPr="00C6331E">
        <w:t>provided</w:t>
      </w:r>
      <w:r w:rsidR="00C24685">
        <w:t xml:space="preserve"> </w:t>
      </w:r>
      <w:r w:rsidRPr="00C6331E">
        <w:t>in</w:t>
      </w:r>
      <w:r w:rsidR="00C24685">
        <w:t xml:space="preserve"> </w:t>
      </w:r>
      <w:r w:rsidRPr="00C6331E">
        <w:t>Decree</w:t>
      </w:r>
      <w:r w:rsidR="00C24685">
        <w:t xml:space="preserve"> </w:t>
      </w:r>
      <w:r w:rsidRPr="00C6331E">
        <w:t>No.</w:t>
      </w:r>
      <w:r w:rsidR="00467C46">
        <w:t xml:space="preserve"> </w:t>
      </w:r>
      <w:r w:rsidRPr="00C6331E">
        <w:t>26/2017/ND-CP</w:t>
      </w:r>
      <w:r w:rsidR="00C24685">
        <w:t xml:space="preserve"> </w:t>
      </w:r>
      <w:r w:rsidRPr="00C6331E">
        <w:t>dated</w:t>
      </w:r>
      <w:r w:rsidR="00C24685">
        <w:t xml:space="preserve"> </w:t>
      </w:r>
      <w:r w:rsidRPr="00C6331E">
        <w:t>14/3/2017</w:t>
      </w:r>
      <w:r w:rsidR="00C24685">
        <w:t xml:space="preserve"> </w:t>
      </w:r>
      <w:r w:rsidRPr="00C6331E">
        <w:t>of</w:t>
      </w:r>
      <w:r w:rsidR="00C24685">
        <w:t xml:space="preserve"> </w:t>
      </w:r>
      <w:r w:rsidRPr="00C6331E">
        <w:t>the</w:t>
      </w:r>
      <w:r w:rsidR="00C24685">
        <w:t xml:space="preserve"> </w:t>
      </w:r>
      <w:r w:rsidRPr="00C6331E">
        <w:t>Vietnamese</w:t>
      </w:r>
      <w:r w:rsidR="00C24685">
        <w:t xml:space="preserve"> </w:t>
      </w:r>
      <w:r w:rsidRPr="00C6331E">
        <w:t>Government</w:t>
      </w:r>
      <w:r w:rsidR="00C24685">
        <w:t xml:space="preserve"> </w:t>
      </w:r>
      <w:r w:rsidRPr="00C6331E">
        <w:t>defining</w:t>
      </w:r>
      <w:r w:rsidR="00C24685">
        <w:t xml:space="preserve"> </w:t>
      </w:r>
      <w:r w:rsidRPr="00C6331E">
        <w:t>function,</w:t>
      </w:r>
      <w:r w:rsidR="00C24685">
        <w:t xml:space="preserve"> </w:t>
      </w:r>
      <w:r w:rsidRPr="00C6331E">
        <w:t>tasks,</w:t>
      </w:r>
      <w:r w:rsidR="00C24685">
        <w:t xml:space="preserve"> </w:t>
      </w:r>
      <w:r w:rsidRPr="00C6331E">
        <w:t>power</w:t>
      </w:r>
      <w:r w:rsidR="00C24685">
        <w:t xml:space="preserve"> </w:t>
      </w:r>
      <w:r w:rsidRPr="00C6331E">
        <w:t>and</w:t>
      </w:r>
      <w:r w:rsidR="00C24685">
        <w:t xml:space="preserve"> </w:t>
      </w:r>
      <w:r w:rsidRPr="00C6331E">
        <w:t>organizational</w:t>
      </w:r>
      <w:r w:rsidR="00C24685">
        <w:t xml:space="preserve"> </w:t>
      </w:r>
      <w:r w:rsidRPr="00C6331E">
        <w:t>structure</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The</w:t>
      </w:r>
      <w:r w:rsidR="00C24685">
        <w:t xml:space="preserve"> </w:t>
      </w:r>
      <w:r w:rsidRPr="00C6331E">
        <w:t>general</w:t>
      </w:r>
      <w:r w:rsidR="00C24685">
        <w:t xml:space="preserve"> </w:t>
      </w:r>
      <w:r w:rsidRPr="00C6331E">
        <w:t>procedure</w:t>
      </w:r>
      <w:r w:rsidR="00C24685">
        <w:t xml:space="preserve"> </w:t>
      </w:r>
      <w:r w:rsidRPr="00C6331E">
        <w:t>is:</w:t>
      </w:r>
      <w:r w:rsidR="00C24685">
        <w:t xml:space="preserve"> </w:t>
      </w:r>
      <w:r w:rsidRPr="00C6331E">
        <w:t>(</w:t>
      </w:r>
      <w:proofErr w:type="spellStart"/>
      <w:r w:rsidRPr="00C6331E">
        <w:t>i</w:t>
      </w:r>
      <w:proofErr w:type="spellEnd"/>
      <w:r w:rsidRPr="00C6331E">
        <w:t>)</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notice</w:t>
      </w:r>
      <w:r w:rsidR="00C24685">
        <w:t xml:space="preserve"> </w:t>
      </w:r>
      <w:r w:rsidRPr="00C6331E">
        <w:t>to</w:t>
      </w:r>
      <w:r w:rsidR="00C24685">
        <w:t xml:space="preserve"> </w:t>
      </w:r>
      <w:r w:rsidRPr="00C6331E">
        <w:t>competent</w:t>
      </w:r>
      <w:r w:rsidR="00C24685">
        <w:t xml:space="preserve"> </w:t>
      </w:r>
      <w:r w:rsidRPr="00C6331E">
        <w:t>agencies</w:t>
      </w:r>
      <w:r w:rsidR="00C24685">
        <w:t xml:space="preserve"> </w:t>
      </w:r>
      <w:r w:rsidRPr="00C6331E">
        <w:t>of</w:t>
      </w:r>
      <w:r w:rsidR="00C24685">
        <w:t xml:space="preserve"> </w:t>
      </w:r>
      <w:r w:rsidRPr="00C6331E">
        <w:t>other</w:t>
      </w:r>
      <w:r w:rsidR="00C24685">
        <w:t xml:space="preserve"> </w:t>
      </w:r>
      <w:r w:rsidRPr="00C6331E">
        <w:t>countries,</w:t>
      </w:r>
      <w:r w:rsidR="00C24685">
        <w:t xml:space="preserve"> </w:t>
      </w:r>
      <w:r w:rsidRPr="00C6331E">
        <w:t>notice</w:t>
      </w:r>
      <w:r w:rsidR="00C24685">
        <w:t xml:space="preserve"> </w:t>
      </w:r>
      <w:r w:rsidRPr="00C6331E">
        <w:t>may</w:t>
      </w:r>
      <w:r w:rsidR="00C24685">
        <w:t xml:space="preserve"> </w:t>
      </w:r>
      <w:r w:rsidRPr="00C6331E">
        <w:t>be</w:t>
      </w:r>
      <w:r w:rsidR="00C24685">
        <w:t xml:space="preserve"> </w:t>
      </w:r>
      <w:r w:rsidRPr="00C6331E">
        <w:t>delivered</w:t>
      </w:r>
      <w:r w:rsidR="00C24685">
        <w:t xml:space="preserve"> </w:t>
      </w:r>
      <w:r w:rsidRPr="00C6331E">
        <w:t>through</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to</w:t>
      </w:r>
      <w:r w:rsidR="00C24685">
        <w:t xml:space="preserve"> </w:t>
      </w:r>
      <w:r w:rsidRPr="00C6331E">
        <w:t>their</w:t>
      </w:r>
      <w:r w:rsidR="00C24685">
        <w:t xml:space="preserve"> </w:t>
      </w:r>
      <w:r w:rsidRPr="00C6331E">
        <w:t>diplomatic</w:t>
      </w:r>
      <w:r w:rsidR="00C24685">
        <w:t xml:space="preserve"> </w:t>
      </w:r>
      <w:r w:rsidRPr="00C6331E">
        <w:t>representative</w:t>
      </w:r>
      <w:r w:rsidR="00C24685">
        <w:t xml:space="preserve"> </w:t>
      </w:r>
      <w:r w:rsidRPr="00C6331E">
        <w:t>offices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(or</w:t>
      </w:r>
      <w:r w:rsidR="00C24685">
        <w:t xml:space="preserve"> </w:t>
      </w:r>
      <w:r w:rsidRPr="00C6331E">
        <w:t>concurrent</w:t>
      </w:r>
      <w:r w:rsidR="00C24685">
        <w:t xml:space="preserve"> </w:t>
      </w:r>
      <w:r w:rsidRPr="00C6331E">
        <w:t>office);</w:t>
      </w:r>
      <w:r w:rsidR="00C24685">
        <w:t xml:space="preserve"> </w:t>
      </w:r>
      <w:r w:rsidRPr="00C6331E">
        <w:t>(ii)</w:t>
      </w:r>
      <w:r w:rsidR="00C24685">
        <w:t xml:space="preserve"> </w:t>
      </w:r>
      <w:r w:rsidRPr="00C6331E">
        <w:t>In</w:t>
      </w:r>
      <w:r w:rsidR="00C24685">
        <w:t xml:space="preserve"> </w:t>
      </w:r>
      <w:r w:rsidRPr="00C6331E">
        <w:t>case</w:t>
      </w:r>
      <w:r w:rsidR="00C24685">
        <w:t xml:space="preserve"> </w:t>
      </w:r>
      <w:r w:rsidRPr="00C6331E">
        <w:t>foreign</w:t>
      </w:r>
      <w:r w:rsidR="00C24685">
        <w:t xml:space="preserve"> </w:t>
      </w:r>
      <w:r w:rsidRPr="00C6331E">
        <w:t>competent</w:t>
      </w:r>
      <w:r w:rsidR="00C24685">
        <w:t xml:space="preserve"> </w:t>
      </w:r>
      <w:r w:rsidRPr="00C6331E">
        <w:t>offices</w:t>
      </w:r>
      <w:r w:rsidR="00C24685">
        <w:t xml:space="preserve"> </w:t>
      </w:r>
      <w:r w:rsidRPr="00C6331E">
        <w:t>request</w:t>
      </w:r>
      <w:r w:rsidR="00C24685">
        <w:t xml:space="preserve"> </w:t>
      </w:r>
      <w:r w:rsidRPr="00C6331E">
        <w:t>competent</w:t>
      </w:r>
      <w:r w:rsidR="00C24685">
        <w:t xml:space="preserve"> </w:t>
      </w:r>
      <w:r w:rsidRPr="00C6331E">
        <w:t>offices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to</w:t>
      </w:r>
      <w:r w:rsidR="00C24685">
        <w:t xml:space="preserve"> </w:t>
      </w:r>
      <w:r w:rsidRPr="00C6331E">
        <w:t>provide</w:t>
      </w:r>
      <w:r w:rsidR="00C24685">
        <w:t xml:space="preserve"> </w:t>
      </w:r>
      <w:r w:rsidRPr="00C6331E">
        <w:t>information,</w:t>
      </w:r>
      <w:r w:rsidR="00C24685">
        <w:t xml:space="preserve"> </w:t>
      </w:r>
      <w:r w:rsidRPr="00C6331E">
        <w:t>they</w:t>
      </w:r>
      <w:r w:rsidR="00C24685">
        <w:t xml:space="preserve"> </w:t>
      </w:r>
      <w:r w:rsidRPr="00C6331E">
        <w:t>may</w:t>
      </w:r>
      <w:r w:rsidR="00C24685">
        <w:t xml:space="preserve"> </w:t>
      </w:r>
      <w:r w:rsidRPr="00C6331E">
        <w:t>send</w:t>
      </w:r>
      <w:r w:rsidR="00C24685">
        <w:t xml:space="preserve"> </w:t>
      </w:r>
      <w:r w:rsidRPr="00C6331E">
        <w:t>requests</w:t>
      </w:r>
      <w:r w:rsidR="00C24685">
        <w:t xml:space="preserve"> </w:t>
      </w:r>
      <w:r w:rsidRPr="00C6331E">
        <w:t>through</w:t>
      </w:r>
      <w:r w:rsidR="00C24685">
        <w:t xml:space="preserve"> </w:t>
      </w:r>
      <w:r w:rsidRPr="00C6331E">
        <w:t>their</w:t>
      </w:r>
      <w:r w:rsidR="00C24685">
        <w:t xml:space="preserve"> </w:t>
      </w:r>
      <w:r w:rsidRPr="00C6331E">
        <w:t>diplomatic</w:t>
      </w:r>
      <w:r w:rsidR="00C24685">
        <w:t xml:space="preserve"> </w:t>
      </w:r>
      <w:r w:rsidRPr="00C6331E">
        <w:t>missions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(or</w:t>
      </w:r>
      <w:r w:rsidR="00C24685">
        <w:t xml:space="preserve"> </w:t>
      </w:r>
      <w:r w:rsidRPr="00C6331E">
        <w:t>concurrent</w:t>
      </w:r>
      <w:r w:rsidR="00C24685">
        <w:t xml:space="preserve"> </w:t>
      </w:r>
      <w:r w:rsidRPr="00C6331E">
        <w:t>office)</w:t>
      </w:r>
      <w:r w:rsidR="00C24685">
        <w:t xml:space="preserve"> </w:t>
      </w:r>
      <w:r w:rsidRPr="00C6331E">
        <w:t>to</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which</w:t>
      </w:r>
      <w:r w:rsidR="00C24685">
        <w:t xml:space="preserve"> </w:t>
      </w:r>
      <w:r w:rsidRPr="00C6331E">
        <w:t>subsequently</w:t>
      </w:r>
      <w:r w:rsidR="00C24685">
        <w:t xml:space="preserve"> </w:t>
      </w:r>
      <w:r w:rsidRPr="00C6331E">
        <w:t>will</w:t>
      </w:r>
      <w:r w:rsidR="00C24685">
        <w:t xml:space="preserve"> </w:t>
      </w:r>
      <w:r w:rsidRPr="00C6331E">
        <w:t>forward</w:t>
      </w:r>
      <w:r w:rsidR="00C24685">
        <w:t xml:space="preserve"> </w:t>
      </w:r>
      <w:r w:rsidRPr="00C6331E">
        <w:t>those</w:t>
      </w:r>
      <w:r w:rsidR="00C24685">
        <w:t xml:space="preserve"> </w:t>
      </w:r>
      <w:r w:rsidRPr="00C6331E">
        <w:t>requests</w:t>
      </w:r>
      <w:r w:rsidR="00C24685">
        <w:t xml:space="preserve"> </w:t>
      </w:r>
      <w:r w:rsidRPr="00C6331E">
        <w:t>to</w:t>
      </w:r>
      <w:r w:rsidR="00C24685">
        <w:t xml:space="preserve"> </w:t>
      </w:r>
      <w:r w:rsidRPr="00C6331E">
        <w:t>Vietnamese</w:t>
      </w:r>
      <w:r w:rsidR="00C24685">
        <w:t xml:space="preserve"> </w:t>
      </w:r>
      <w:r w:rsidRPr="00C6331E">
        <w:t>competent</w:t>
      </w:r>
      <w:r w:rsidR="00C24685">
        <w:t xml:space="preserve"> </w:t>
      </w:r>
      <w:r w:rsidRPr="00C6331E">
        <w:t>agencies</w:t>
      </w:r>
      <w:r w:rsidR="00C24685">
        <w:t xml:space="preserve"> </w:t>
      </w:r>
      <w:r w:rsidRPr="00C6331E">
        <w:t>for</w:t>
      </w:r>
      <w:r w:rsidR="00C24685">
        <w:t xml:space="preserve"> </w:t>
      </w:r>
      <w:r w:rsidRPr="00C6331E">
        <w:t>consideration</w:t>
      </w:r>
      <w:r w:rsidR="00C24685">
        <w:t xml:space="preserve"> </w:t>
      </w:r>
      <w:r w:rsidRPr="00C6331E">
        <w:t>and</w:t>
      </w:r>
      <w:r w:rsidR="00C24685">
        <w:t xml:space="preserve"> </w:t>
      </w:r>
      <w:r w:rsidRPr="00C6331E">
        <w:t>execution.</w:t>
      </w:r>
    </w:p>
    <w:p w:rsidR="00F21141" w:rsidRPr="00C6331E" w:rsidRDefault="00F21141" w:rsidP="00964F85">
      <w:pPr>
        <w:pStyle w:val="Bullet1G"/>
      </w:pPr>
      <w:r w:rsidRPr="00C6331E">
        <w:t>Through</w:t>
      </w:r>
      <w:r w:rsidR="00C24685">
        <w:t xml:space="preserve"> </w:t>
      </w:r>
      <w:r w:rsidRPr="00C6331E">
        <w:t>the</w:t>
      </w:r>
      <w:r w:rsidR="00C24685">
        <w:t xml:space="preserve"> </w:t>
      </w:r>
      <w:r w:rsidRPr="00C6331E">
        <w:t>central</w:t>
      </w:r>
      <w:r w:rsidR="00C24685">
        <w:t xml:space="preserve"> </w:t>
      </w:r>
      <w:r w:rsidRPr="00C6331E">
        <w:t>authority:</w:t>
      </w:r>
      <w:r w:rsidR="00C24685">
        <w:t xml:space="preserve"> </w:t>
      </w:r>
      <w:r w:rsidRPr="00C6331E">
        <w:t>Article</w:t>
      </w:r>
      <w:r w:rsidR="00C24685">
        <w:t xml:space="preserve"> </w:t>
      </w:r>
      <w:r w:rsidRPr="00C6331E">
        <w:t>493</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stipulates</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as</w:t>
      </w:r>
      <w:r w:rsidR="00C24685">
        <w:t xml:space="preserve"> </w:t>
      </w:r>
      <w:r w:rsidRPr="00C6331E">
        <w:t>the</w:t>
      </w:r>
      <w:r w:rsidR="00C24685">
        <w:t xml:space="preserve"> </w:t>
      </w:r>
      <w:r w:rsidRPr="00C6331E">
        <w:t>Central</w:t>
      </w:r>
      <w:r w:rsidR="00C24685">
        <w:t xml:space="preserve"> </w:t>
      </w:r>
      <w:r w:rsidRPr="00C6331E">
        <w:t>Authority</w:t>
      </w:r>
      <w:r w:rsidR="00C24685">
        <w:t xml:space="preserve"> </w:t>
      </w:r>
      <w:r w:rsidRPr="00C6331E">
        <w:t>for</w:t>
      </w:r>
      <w:r w:rsidR="00C24685">
        <w:t xml:space="preserve"> </w:t>
      </w:r>
      <w:r w:rsidRPr="00C6331E">
        <w:t>extradition</w:t>
      </w:r>
      <w:r w:rsidR="00C24685">
        <w:t xml:space="preserve"> </w:t>
      </w:r>
      <w:r w:rsidRPr="00C6331E">
        <w:t>and</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persons;</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as</w:t>
      </w:r>
      <w:r w:rsidR="00C24685">
        <w:t xml:space="preserve"> </w:t>
      </w:r>
      <w:r w:rsidRPr="00C6331E">
        <w:t>the</w:t>
      </w:r>
      <w:r w:rsidR="00C24685">
        <w:t xml:space="preserve"> </w:t>
      </w:r>
      <w:r w:rsidRPr="00C6331E">
        <w:t>Central</w:t>
      </w:r>
      <w:r w:rsidR="00C24685">
        <w:t xml:space="preserve"> </w:t>
      </w:r>
      <w:r w:rsidRPr="00C6331E">
        <w:t>Authority</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for</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Furthermore,</w:t>
      </w:r>
      <w:r w:rsidR="00C24685">
        <w:t xml:space="preserve"> </w:t>
      </w:r>
      <w:r w:rsidRPr="00C6331E">
        <w:t>these</w:t>
      </w:r>
      <w:r w:rsidR="00C24685">
        <w:t xml:space="preserve"> </w:t>
      </w:r>
      <w:r w:rsidRPr="00C6331E">
        <w:t>authorities</w:t>
      </w:r>
      <w:r w:rsidR="00C24685">
        <w:t xml:space="preserve"> </w:t>
      </w:r>
      <w:r w:rsidRPr="00C6331E">
        <w:t>are</w:t>
      </w:r>
      <w:r w:rsidR="00C24685">
        <w:t xml:space="preserve"> </w:t>
      </w:r>
      <w:r w:rsidRPr="00C6331E">
        <w:t>also</w:t>
      </w:r>
      <w:r w:rsidR="00C24685">
        <w:t xml:space="preserve"> </w:t>
      </w:r>
      <w:r w:rsidRPr="00C6331E">
        <w:t>stipulated</w:t>
      </w:r>
      <w:r w:rsidR="00C24685">
        <w:t xml:space="preserve"> </w:t>
      </w:r>
      <w:r w:rsidRPr="00C6331E">
        <w:t>in</w:t>
      </w:r>
      <w:r w:rsidR="00C24685">
        <w:t xml:space="preserve"> </w:t>
      </w:r>
      <w:r w:rsidRPr="00C6331E">
        <w:t>treaties</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on</w:t>
      </w:r>
      <w:r w:rsidR="00C24685">
        <w:t xml:space="preserve"> </w:t>
      </w:r>
      <w:r w:rsidRPr="00C6331E">
        <w:t>extradition,</w:t>
      </w:r>
      <w:r w:rsidR="00C24685">
        <w:t xml:space="preserve"> </w:t>
      </w:r>
      <w:r w:rsidRPr="00C6331E">
        <w:t>on</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persons.</w:t>
      </w:r>
      <w:r w:rsidRPr="00E60643">
        <w:rPr>
          <w:rStyle w:val="FootnoteReference"/>
        </w:rPr>
        <w:footnoteReference w:id="35"/>
      </w:r>
      <w:r w:rsidR="00C24685">
        <w:t xml:space="preserve"> </w:t>
      </w:r>
      <w:r w:rsidRPr="00C6331E">
        <w:t>The</w:t>
      </w:r>
      <w:r w:rsidR="00C24685">
        <w:t xml:space="preserve"> </w:t>
      </w:r>
      <w:r w:rsidRPr="00C6331E">
        <w:t>central</w:t>
      </w:r>
      <w:r w:rsidR="00C24685">
        <w:t xml:space="preserve"> </w:t>
      </w:r>
      <w:r w:rsidRPr="00C6331E">
        <w:t>authorities</w:t>
      </w:r>
      <w:r w:rsidR="00C24685">
        <w:t xml:space="preserve"> </w:t>
      </w:r>
      <w:r w:rsidRPr="00C6331E">
        <w:t>shall</w:t>
      </w:r>
      <w:r w:rsidR="00C24685">
        <w:t xml:space="preserve"> </w:t>
      </w:r>
      <w:r w:rsidRPr="00C6331E">
        <w:t>take</w:t>
      </w:r>
      <w:r w:rsidR="00C24685">
        <w:t xml:space="preserve"> </w:t>
      </w:r>
      <w:r w:rsidRPr="00C6331E">
        <w:t>responsibility</w:t>
      </w:r>
      <w:r w:rsidR="00C24685">
        <w:t xml:space="preserve"> </w:t>
      </w:r>
      <w:r w:rsidRPr="00C6331E">
        <w:t>for</w:t>
      </w:r>
      <w:r w:rsidR="00C24685">
        <w:t xml:space="preserve"> </w:t>
      </w:r>
      <w:r w:rsidRPr="00C6331E">
        <w:t>exchanging</w:t>
      </w:r>
      <w:r w:rsidR="00C24685">
        <w:t xml:space="preserve"> </w:t>
      </w:r>
      <w:r w:rsidRPr="00C6331E">
        <w:t>information</w:t>
      </w:r>
      <w:r w:rsidR="00C24685">
        <w:t xml:space="preserve"> </w:t>
      </w:r>
      <w:r w:rsidRPr="00C6331E">
        <w:t>about</w:t>
      </w:r>
      <w:r w:rsidR="00C24685">
        <w:t xml:space="preserve"> </w:t>
      </w:r>
      <w:r w:rsidRPr="00C6331E">
        <w:t>the</w:t>
      </w:r>
      <w:r w:rsidR="00C24685">
        <w:t xml:space="preserve"> </w:t>
      </w:r>
      <w:r w:rsidRPr="00C6331E">
        <w:t>procedure</w:t>
      </w:r>
      <w:r w:rsidR="00C24685">
        <w:t xml:space="preserve"> </w:t>
      </w:r>
      <w:r w:rsidRPr="00C6331E">
        <w:t>to</w:t>
      </w:r>
      <w:r w:rsidR="00C24685">
        <w:t xml:space="preserve"> </w:t>
      </w:r>
      <w:r w:rsidRPr="00C6331E">
        <w:t>handle</w:t>
      </w:r>
      <w:r w:rsidR="00C24685">
        <w:t xml:space="preserve"> </w:t>
      </w:r>
      <w:r w:rsidRPr="00C6331E">
        <w:t>cases</w:t>
      </w:r>
      <w:r w:rsidR="00C24685">
        <w:t xml:space="preserve"> </w:t>
      </w:r>
      <w:r w:rsidRPr="00C6331E">
        <w:t>concerning</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and</w:t>
      </w:r>
      <w:r w:rsidR="00C24685">
        <w:t xml:space="preserve"> </w:t>
      </w:r>
      <w:r w:rsidRPr="00C6331E">
        <w:t>extradition.</w:t>
      </w:r>
    </w:p>
    <w:p w:rsidR="00F21141" w:rsidRPr="00C6331E" w:rsidRDefault="00F21141" w:rsidP="00964F85">
      <w:pPr>
        <w:pStyle w:val="Bullet1G"/>
      </w:pPr>
      <w:r w:rsidRPr="00C6331E">
        <w:t>Through</w:t>
      </w:r>
      <w:r w:rsidR="00C24685">
        <w:t xml:space="preserve"> </w:t>
      </w:r>
      <w:r w:rsidRPr="00C6331E">
        <w:t>INTERPOL</w:t>
      </w:r>
      <w:r w:rsidR="00C24685">
        <w:t xml:space="preserve"> </w:t>
      </w:r>
      <w:r w:rsidRPr="00C6331E">
        <w:t>channel:</w:t>
      </w:r>
      <w:r w:rsidR="00C24685">
        <w:t xml:space="preserve"> </w:t>
      </w:r>
      <w:r w:rsidRPr="00C6331E">
        <w:t>the</w:t>
      </w:r>
      <w:r w:rsidR="00C24685">
        <w:t xml:space="preserve"> </w:t>
      </w:r>
      <w:r w:rsidRPr="00C6331E">
        <w:t>exchange</w:t>
      </w:r>
      <w:r w:rsidR="00C24685">
        <w:t xml:space="preserve"> </w:t>
      </w:r>
      <w:r w:rsidRPr="00C6331E">
        <w:t>of</w:t>
      </w:r>
      <w:r w:rsidR="00C24685">
        <w:t xml:space="preserve"> </w:t>
      </w:r>
      <w:r w:rsidRPr="00C6331E">
        <w:t>information</w:t>
      </w:r>
      <w:r w:rsidR="00C24685">
        <w:t xml:space="preserve"> </w:t>
      </w:r>
      <w:r w:rsidRPr="00C6331E">
        <w:t>through</w:t>
      </w:r>
      <w:r w:rsidR="00C24685">
        <w:t xml:space="preserve"> </w:t>
      </w:r>
      <w:r w:rsidRPr="00C6331E">
        <w:t>INTERPOL</w:t>
      </w:r>
      <w:r w:rsidR="00C24685">
        <w:t xml:space="preserve"> </w:t>
      </w:r>
      <w:r w:rsidRPr="00C6331E">
        <w:t>channel</w:t>
      </w:r>
      <w:r w:rsidR="00C24685">
        <w:t xml:space="preserve"> </w:t>
      </w:r>
      <w:r w:rsidRPr="00C6331E">
        <w:t>is</w:t>
      </w:r>
      <w:r w:rsidR="00C24685">
        <w:t xml:space="preserve"> </w:t>
      </w:r>
      <w:r w:rsidRPr="00C6331E">
        <w:t>executed</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INTERPOL</w:t>
      </w:r>
      <w:r w:rsidR="00C24685">
        <w:t xml:space="preserve"> </w:t>
      </w:r>
      <w:r w:rsidRPr="00C6331E">
        <w:t>Constitution</w:t>
      </w:r>
      <w:r w:rsidR="00C24685">
        <w:t xml:space="preserve"> </w:t>
      </w:r>
      <w:r w:rsidRPr="00C6331E">
        <w:t>and</w:t>
      </w:r>
      <w:r w:rsidR="00C24685">
        <w:t xml:space="preserve"> </w:t>
      </w:r>
      <w:r w:rsidRPr="00C6331E">
        <w:t>provisions</w:t>
      </w:r>
      <w:r w:rsidR="00C24685">
        <w:t xml:space="preserve"> </w:t>
      </w:r>
      <w:r w:rsidRPr="00C6331E">
        <w:t>on</w:t>
      </w:r>
      <w:r w:rsidR="00C24685">
        <w:t xml:space="preserve"> </w:t>
      </w:r>
      <w:r w:rsidRPr="00C6331E">
        <w:t>the</w:t>
      </w:r>
      <w:r w:rsidR="00C24685">
        <w:t xml:space="preserve"> </w:t>
      </w:r>
      <w:r w:rsidRPr="00C6331E">
        <w:t>organization</w:t>
      </w:r>
      <w:r w:rsidR="00C24685">
        <w:t xml:space="preserve"> </w:t>
      </w:r>
      <w:r w:rsidRPr="00C6331E">
        <w:t>and</w:t>
      </w:r>
      <w:r w:rsidR="00C24685">
        <w:t xml:space="preserve"> </w:t>
      </w:r>
      <w:r w:rsidRPr="00C6331E">
        <w:t>tasks</w:t>
      </w:r>
      <w:r w:rsidR="00C24685">
        <w:t xml:space="preserve"> </w:t>
      </w:r>
      <w:r w:rsidRPr="00C6331E">
        <w:t>of</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INTERPOL</w:t>
      </w:r>
      <w:r w:rsidR="00C24685">
        <w:t xml:space="preserve"> </w:t>
      </w:r>
      <w:r w:rsidRPr="00C6331E">
        <w:t>Office.</w:t>
      </w:r>
    </w:p>
    <w:p w:rsidR="00F21141" w:rsidRPr="00C6331E" w:rsidRDefault="00F21141" w:rsidP="00964F85">
      <w:pPr>
        <w:pStyle w:val="SingleTxtG"/>
      </w:pPr>
      <w:r w:rsidRPr="00C6331E">
        <w:t>115.</w:t>
      </w:r>
      <w:r w:rsidRPr="00C6331E">
        <w:tab/>
        <w:t>As</w:t>
      </w:r>
      <w:r w:rsidR="00C24685">
        <w:t xml:space="preserve"> </w:t>
      </w:r>
      <w:r w:rsidRPr="00C6331E">
        <w:t>mentioned</w:t>
      </w:r>
      <w:r w:rsidR="00C24685">
        <w:t xml:space="preserve"> </w:t>
      </w:r>
      <w:r w:rsidRPr="00C6331E">
        <w:t>in</w:t>
      </w:r>
      <w:r w:rsidR="00C24685">
        <w:t xml:space="preserve"> </w:t>
      </w:r>
      <w:r w:rsidRPr="00C6331E">
        <w:t>the</w:t>
      </w:r>
      <w:r w:rsidR="00C24685">
        <w:t xml:space="preserve"> </w:t>
      </w:r>
      <w:r w:rsidRPr="00C6331E">
        <w:t>paragraph</w:t>
      </w:r>
      <w:r w:rsidR="00C24685">
        <w:t xml:space="preserve"> </w:t>
      </w:r>
      <w:r w:rsidRPr="00C6331E">
        <w:t>80,</w:t>
      </w:r>
      <w:r w:rsidR="00C24685">
        <w:t xml:space="preserve"> </w:t>
      </w:r>
      <w:r w:rsidRPr="00C6331E">
        <w:t>(until</w:t>
      </w:r>
      <w:r w:rsidR="00C24685">
        <w:t xml:space="preserve"> </w:t>
      </w:r>
      <w:r w:rsidRPr="00C6331E">
        <w:t>March,</w:t>
      </w:r>
      <w:r w:rsidR="00C24685">
        <w:t xml:space="preserve"> </w:t>
      </w:r>
      <w:r w:rsidRPr="00C6331E">
        <w:t>2017)</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received</w:t>
      </w:r>
      <w:r w:rsidR="00C24685">
        <w:t xml:space="preserve"> </w:t>
      </w:r>
      <w:r w:rsidRPr="00C6331E">
        <w:t>requests</w:t>
      </w:r>
      <w:r w:rsidR="00C24685">
        <w:t xml:space="preserve"> </w:t>
      </w:r>
      <w:r w:rsidRPr="00C6331E">
        <w:t>for</w:t>
      </w:r>
      <w:r w:rsidR="00C24685">
        <w:t xml:space="preserve"> </w:t>
      </w:r>
      <w:r w:rsidRPr="00C6331E">
        <w:t>extradition</w:t>
      </w:r>
      <w:r w:rsidR="00C24685">
        <w:t xml:space="preserve"> </w:t>
      </w:r>
      <w:r w:rsidRPr="00C6331E">
        <w:t>or</w:t>
      </w:r>
      <w:r w:rsidR="00C24685">
        <w:t xml:space="preserve"> </w:t>
      </w:r>
      <w:r w:rsidRPr="00C6331E">
        <w:t>for</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concerning</w:t>
      </w:r>
      <w:r w:rsidR="00C24685">
        <w:t xml:space="preserve"> </w:t>
      </w:r>
      <w:r w:rsidRPr="00C6331E">
        <w:t>foreigner</w:t>
      </w:r>
      <w:r w:rsidR="00C24685">
        <w:t xml:space="preserve"> </w:t>
      </w:r>
      <w:r w:rsidRPr="00C6331E">
        <w:t>committing</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found</w:t>
      </w:r>
      <w:r w:rsidR="00C24685">
        <w:t xml:space="preserve"> </w:t>
      </w:r>
      <w:r w:rsidRPr="00C6331E">
        <w:t>in</w:t>
      </w:r>
      <w:r w:rsidR="00C24685">
        <w:t xml:space="preserve"> </w:t>
      </w:r>
      <w:r w:rsidRPr="00C6331E">
        <w:t>the</w:t>
      </w:r>
      <w:r w:rsidR="00C24685">
        <w:t xml:space="preserve"> </w:t>
      </w:r>
      <w:r w:rsidRPr="00C6331E">
        <w:t>territory</w:t>
      </w:r>
      <w:r w:rsidR="00C24685">
        <w:t xml:space="preserve"> </w:t>
      </w:r>
      <w:r w:rsidRPr="00C6331E">
        <w:t>of</w:t>
      </w:r>
      <w:r w:rsidR="00C24685">
        <w:t xml:space="preserve"> </w:t>
      </w:r>
      <w:r w:rsidRPr="00C6331E">
        <w:t>Viet</w:t>
      </w:r>
      <w:r w:rsidR="00C24685">
        <w:t xml:space="preserve"> </w:t>
      </w:r>
      <w:r w:rsidRPr="00C6331E">
        <w:t>Nam.</w:t>
      </w:r>
      <w:r w:rsidR="00C24685">
        <w:t xml:space="preserve"> </w:t>
      </w:r>
    </w:p>
    <w:p w:rsidR="00F21141" w:rsidRPr="00C6331E" w:rsidRDefault="00F21141" w:rsidP="00964F85">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7</w:t>
      </w:r>
    </w:p>
    <w:p w:rsidR="00F21141" w:rsidRPr="00C6331E" w:rsidRDefault="00F21141" w:rsidP="00964F85">
      <w:pPr>
        <w:pStyle w:val="H4G"/>
      </w:pPr>
      <w:r w:rsidRPr="00C6331E">
        <w:tab/>
      </w:r>
      <w:r w:rsidRPr="00C6331E">
        <w:tab/>
        <w:t>Measures</w:t>
      </w:r>
      <w:r w:rsidR="00C24685">
        <w:t xml:space="preserve"> </w:t>
      </w:r>
      <w:r w:rsidRPr="00C6331E">
        <w:t>to</w:t>
      </w:r>
      <w:r w:rsidR="00C24685">
        <w:t xml:space="preserve"> </w:t>
      </w:r>
      <w:r w:rsidRPr="00C6331E">
        <w:t>ensure</w:t>
      </w:r>
      <w:r w:rsidR="00C24685">
        <w:t xml:space="preserve"> </w:t>
      </w:r>
      <w:r w:rsidRPr="00C6331E">
        <w:t>fair</w:t>
      </w:r>
      <w:r w:rsidR="00C24685">
        <w:t xml:space="preserve"> </w:t>
      </w:r>
      <w:r w:rsidRPr="00C6331E">
        <w:t>treatment</w:t>
      </w:r>
      <w:r w:rsidR="00C24685">
        <w:t xml:space="preserve"> </w:t>
      </w:r>
      <w:r w:rsidRPr="00C6331E">
        <w:t>of</w:t>
      </w:r>
      <w:r w:rsidR="00C24685">
        <w:t xml:space="preserve"> </w:t>
      </w:r>
      <w:r w:rsidRPr="00C6331E">
        <w:t>the</w:t>
      </w:r>
      <w:r w:rsidR="00C24685">
        <w:t xml:space="preserve"> </w:t>
      </w:r>
      <w:r w:rsidRPr="00C6331E">
        <w:t>alleged</w:t>
      </w:r>
      <w:r w:rsidR="00C24685">
        <w:t xml:space="preserve"> </w:t>
      </w:r>
      <w:r w:rsidRPr="00C6331E">
        <w:t>offender</w:t>
      </w:r>
      <w:r w:rsidR="00C24685">
        <w:t xml:space="preserve"> </w:t>
      </w:r>
      <w:r w:rsidRPr="00C6331E">
        <w:t>at</w:t>
      </w:r>
      <w:r w:rsidR="00C24685">
        <w:t xml:space="preserve"> </w:t>
      </w:r>
      <w:r w:rsidRPr="00C6331E">
        <w:t>all</w:t>
      </w:r>
      <w:r w:rsidR="00C24685">
        <w:t xml:space="preserve"> </w:t>
      </w:r>
      <w:r w:rsidRPr="00C6331E">
        <w:t>stages</w:t>
      </w:r>
      <w:r w:rsidR="00C24685">
        <w:t xml:space="preserve"> </w:t>
      </w:r>
      <w:r w:rsidRPr="00C6331E">
        <w:t>of</w:t>
      </w:r>
      <w:r w:rsidR="00C24685">
        <w:t xml:space="preserve"> </w:t>
      </w:r>
      <w:r w:rsidRPr="00C6331E">
        <w:t>the</w:t>
      </w:r>
      <w:r w:rsidR="00C24685">
        <w:t xml:space="preserve"> </w:t>
      </w:r>
      <w:r w:rsidRPr="00C6331E">
        <w:t>proceedings</w:t>
      </w:r>
    </w:p>
    <w:p w:rsidR="00F21141" w:rsidRPr="00C6331E" w:rsidRDefault="00F21141" w:rsidP="003C58BE">
      <w:pPr>
        <w:pStyle w:val="SingleTxtG"/>
      </w:pPr>
      <w:r w:rsidRPr="00C6331E">
        <w:t>116.</w:t>
      </w:r>
      <w:r w:rsidRPr="00C6331E">
        <w:tab/>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Vietnamese</w:t>
      </w:r>
      <w:r w:rsidR="00C24685">
        <w:t xml:space="preserve"> </w:t>
      </w:r>
      <w:r w:rsidRPr="00C6331E">
        <w:t>laws,</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shall</w:t>
      </w:r>
      <w:r w:rsidR="00C24685">
        <w:t xml:space="preserve"> </w:t>
      </w:r>
      <w:r w:rsidRPr="00C6331E">
        <w:t>be</w:t>
      </w:r>
      <w:r w:rsidR="00C24685">
        <w:t xml:space="preserve"> </w:t>
      </w:r>
      <w:r w:rsidRPr="00C6331E">
        <w:t>conducted</w:t>
      </w:r>
      <w:r w:rsidR="00C24685">
        <w:t xml:space="preserve"> </w:t>
      </w:r>
      <w:r w:rsidRPr="00C6331E">
        <w:t>on</w:t>
      </w:r>
      <w:r w:rsidR="00C24685">
        <w:t xml:space="preserve"> </w:t>
      </w:r>
      <w:r w:rsidRPr="00C6331E">
        <w:t>the</w:t>
      </w:r>
      <w:r w:rsidR="00C24685">
        <w:t xml:space="preserve"> </w:t>
      </w:r>
      <w:r w:rsidRPr="00C6331E">
        <w:t>principle</w:t>
      </w:r>
      <w:r w:rsidR="00C24685">
        <w:t xml:space="preserve"> </w:t>
      </w:r>
      <w:r w:rsidRPr="00C6331E">
        <w:t>that</w:t>
      </w:r>
      <w:r w:rsidR="00C24685">
        <w:t xml:space="preserve"> </w:t>
      </w:r>
      <w:r w:rsidRPr="00C6331E">
        <w:t>all</w:t>
      </w:r>
      <w:r w:rsidR="00C24685">
        <w:t xml:space="preserve"> </w:t>
      </w:r>
      <w:r w:rsidRPr="00C6331E">
        <w:t>citizens</w:t>
      </w:r>
      <w:r w:rsidR="00C24685">
        <w:t xml:space="preserve"> </w:t>
      </w:r>
      <w:r w:rsidRPr="00C6331E">
        <w:t>are</w:t>
      </w:r>
      <w:r w:rsidR="00C24685">
        <w:t xml:space="preserve"> </w:t>
      </w:r>
      <w:r w:rsidRPr="00C6331E">
        <w:t>equal</w:t>
      </w:r>
      <w:r w:rsidR="00C24685">
        <w:t xml:space="preserve"> </w:t>
      </w:r>
      <w:r w:rsidRPr="00C6331E">
        <w:t>before</w:t>
      </w:r>
      <w:r w:rsidR="00C24685">
        <w:t xml:space="preserve"> </w:t>
      </w:r>
      <w:r w:rsidRPr="00C6331E">
        <w:t>law,</w:t>
      </w:r>
      <w:r w:rsidR="00C24685">
        <w:t xml:space="preserve"> </w:t>
      </w:r>
      <w:r w:rsidRPr="00C6331E">
        <w:t>regardless</w:t>
      </w:r>
      <w:r w:rsidR="00C24685">
        <w:t xml:space="preserve"> </w:t>
      </w:r>
      <w:r w:rsidRPr="00C6331E">
        <w:t>of</w:t>
      </w:r>
      <w:r w:rsidR="00C24685">
        <w:t xml:space="preserve"> </w:t>
      </w:r>
      <w:r w:rsidRPr="00C6331E">
        <w:t>their</w:t>
      </w:r>
      <w:r w:rsidR="00C24685">
        <w:t xml:space="preserve"> </w:t>
      </w:r>
      <w:r w:rsidRPr="00C6331E">
        <w:t>nationality,</w:t>
      </w:r>
      <w:r w:rsidR="00C24685">
        <w:t xml:space="preserve"> </w:t>
      </w:r>
      <w:r w:rsidRPr="00C6331E">
        <w:t>gender,</w:t>
      </w:r>
      <w:r w:rsidR="00C24685">
        <w:t xml:space="preserve"> </w:t>
      </w:r>
      <w:r w:rsidRPr="00C6331E">
        <w:t>belief,</w:t>
      </w:r>
      <w:r w:rsidR="00C24685">
        <w:t xml:space="preserve"> </w:t>
      </w:r>
      <w:r w:rsidRPr="00C6331E">
        <w:t>religion,</w:t>
      </w:r>
      <w:r w:rsidR="00C24685">
        <w:t xml:space="preserve"> </w:t>
      </w:r>
      <w:r w:rsidRPr="00C6331E">
        <w:t>social</w:t>
      </w:r>
      <w:r w:rsidR="00C24685">
        <w:t xml:space="preserve"> </w:t>
      </w:r>
      <w:r w:rsidRPr="00C6331E">
        <w:t>class</w:t>
      </w:r>
      <w:r w:rsidR="00C24685">
        <w:t xml:space="preserve"> </w:t>
      </w:r>
      <w:r w:rsidRPr="00C6331E">
        <w:t>and</w:t>
      </w:r>
      <w:r w:rsidR="00C24685">
        <w:t xml:space="preserve"> </w:t>
      </w:r>
      <w:r w:rsidRPr="00C6331E">
        <w:t>position</w:t>
      </w:r>
      <w:r w:rsidR="00C24685">
        <w:t xml:space="preserve"> </w:t>
      </w:r>
      <w:r w:rsidR="00B44D3A">
        <w:t xml:space="preserve">(Article </w:t>
      </w:r>
      <w:r w:rsidRPr="00C6331E">
        <w:t>5</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00B44D3A">
        <w:t xml:space="preserve">Article </w:t>
      </w:r>
      <w:r w:rsidRPr="00C6331E">
        <w:t>9</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Thus,</w:t>
      </w:r>
      <w:r w:rsidR="00C24685">
        <w:t xml:space="preserve"> </w:t>
      </w:r>
      <w:r w:rsidRPr="00C6331E">
        <w:t>the</w:t>
      </w:r>
      <w:r w:rsidR="00C24685">
        <w:t xml:space="preserve"> </w:t>
      </w:r>
      <w:r w:rsidRPr="00C6331E">
        <w:t>alleged</w:t>
      </w:r>
      <w:r w:rsidR="00C24685">
        <w:t xml:space="preserve"> </w:t>
      </w:r>
      <w:r w:rsidRPr="00C6331E">
        <w:t>offender</w:t>
      </w:r>
      <w:r w:rsidR="00C24685">
        <w:t xml:space="preserve"> </w:t>
      </w:r>
      <w:r w:rsidRPr="00C6331E">
        <w:t>committing</w:t>
      </w:r>
      <w:r w:rsidR="00C24685">
        <w:t xml:space="preserve"> </w:t>
      </w:r>
      <w:r w:rsidRPr="00C6331E">
        <w:t>act</w:t>
      </w:r>
      <w:r w:rsidR="00C24685">
        <w:t xml:space="preserve"> </w:t>
      </w:r>
      <w:r w:rsidRPr="00C6331E">
        <w:t>of</w:t>
      </w:r>
      <w:r w:rsidR="00C24685">
        <w:t xml:space="preserve"> </w:t>
      </w:r>
      <w:r w:rsidRPr="00C6331E">
        <w:t>torture</w:t>
      </w:r>
      <w:r w:rsidR="00C24685">
        <w:t xml:space="preserve"> </w:t>
      </w:r>
      <w:r w:rsidRPr="00C6331E">
        <w:t>shall</w:t>
      </w:r>
      <w:r w:rsidR="00C24685">
        <w:t xml:space="preserve"> </w:t>
      </w:r>
      <w:r w:rsidRPr="00C6331E">
        <w:t>have</w:t>
      </w:r>
      <w:r w:rsidR="00C24685">
        <w:t xml:space="preserve"> </w:t>
      </w:r>
      <w:r w:rsidRPr="00C6331E">
        <w:t>rights</w:t>
      </w:r>
      <w:r w:rsidR="00C24685">
        <w:t xml:space="preserve"> </w:t>
      </w:r>
      <w:r w:rsidRPr="00C6331E">
        <w:t>similar</w:t>
      </w:r>
      <w:r w:rsidR="00C24685">
        <w:t xml:space="preserve"> </w:t>
      </w:r>
      <w:r w:rsidRPr="00C6331E">
        <w:t>to</w:t>
      </w:r>
      <w:r w:rsidR="00C24685">
        <w:t xml:space="preserve"> </w:t>
      </w:r>
      <w:r w:rsidRPr="00C6331E">
        <w:t>the</w:t>
      </w:r>
      <w:r w:rsidR="00C24685">
        <w:t xml:space="preserve"> </w:t>
      </w:r>
      <w:r w:rsidRPr="00C6331E">
        <w:t>alleged</w:t>
      </w:r>
      <w:r w:rsidR="00C24685">
        <w:t xml:space="preserve"> </w:t>
      </w:r>
      <w:r w:rsidRPr="00C6331E">
        <w:t>offender</w:t>
      </w:r>
      <w:r w:rsidR="00C24685">
        <w:t xml:space="preserve"> </w:t>
      </w:r>
      <w:r w:rsidRPr="00C6331E">
        <w:t>committing</w:t>
      </w:r>
      <w:r w:rsidR="00C24685">
        <w:t xml:space="preserve"> </w:t>
      </w:r>
      <w:r w:rsidRPr="00C6331E">
        <w:t>other</w:t>
      </w:r>
      <w:r w:rsidR="00C24685">
        <w:t xml:space="preserve"> </w:t>
      </w:r>
      <w:r w:rsidRPr="00C6331E">
        <w:t>offences.</w:t>
      </w:r>
      <w:r w:rsidR="00BC3348">
        <w:t xml:space="preserve"> </w:t>
      </w:r>
    </w:p>
    <w:p w:rsidR="00F21141" w:rsidRPr="00C6331E" w:rsidRDefault="00F21141" w:rsidP="003C58BE">
      <w:pPr>
        <w:pStyle w:val="SingleTxtG"/>
      </w:pPr>
      <w:r w:rsidRPr="00C6331E">
        <w:t>117.</w:t>
      </w:r>
      <w:r w:rsidRPr="00C6331E">
        <w:tab/>
        <w:t>To</w:t>
      </w:r>
      <w:r w:rsidR="00C24685">
        <w:t xml:space="preserve"> </w:t>
      </w:r>
      <w:r w:rsidRPr="00C6331E">
        <w:t>ensure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alleged</w:t>
      </w:r>
      <w:r w:rsidR="00C24685">
        <w:t xml:space="preserve"> </w:t>
      </w:r>
      <w:r w:rsidRPr="00C6331E">
        <w:t>offender</w:t>
      </w:r>
      <w:r w:rsidR="00C24685">
        <w:t xml:space="preserve"> </w:t>
      </w:r>
      <w:r w:rsidRPr="00C6331E">
        <w:t>at</w:t>
      </w:r>
      <w:r w:rsidR="00C24685">
        <w:t xml:space="preserve"> </w:t>
      </w:r>
      <w:r w:rsidRPr="00C6331E">
        <w:t>all</w:t>
      </w:r>
      <w:r w:rsidR="00C24685">
        <w:t xml:space="preserve"> </w:t>
      </w:r>
      <w:r w:rsidRPr="00C6331E">
        <w:t>stages</w:t>
      </w:r>
      <w:r w:rsidR="00C24685">
        <w:t xml:space="preserve"> </w:t>
      </w:r>
      <w:r w:rsidRPr="00C6331E">
        <w:t>of</w:t>
      </w:r>
      <w:r w:rsidR="00C24685">
        <w:t xml:space="preserve"> </w:t>
      </w:r>
      <w:r w:rsidRPr="00C6331E">
        <w:t>the</w:t>
      </w:r>
      <w:r w:rsidR="00C24685">
        <w:t xml:space="preserve"> </w:t>
      </w:r>
      <w:r w:rsidRPr="00C6331E">
        <w:t>proceedings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to</w:t>
      </w:r>
      <w:r w:rsidR="00C24685">
        <w:t xml:space="preserve"> </w:t>
      </w:r>
      <w:r w:rsidRPr="00C6331E">
        <w:t>ensure</w:t>
      </w:r>
      <w:r w:rsidR="00C24685">
        <w:t xml:space="preserve"> </w:t>
      </w:r>
      <w:r w:rsidRPr="00C6331E">
        <w:t>all</w:t>
      </w:r>
      <w:r w:rsidR="00C24685">
        <w:t xml:space="preserve"> </w:t>
      </w:r>
      <w:r w:rsidRPr="00C6331E">
        <w:t>criminal</w:t>
      </w:r>
      <w:r w:rsidR="00C24685">
        <w:t xml:space="preserve"> </w:t>
      </w:r>
      <w:r w:rsidRPr="00C6331E">
        <w:t>procedure</w:t>
      </w:r>
      <w:r w:rsidR="00C24685">
        <w:t xml:space="preserve"> </w:t>
      </w:r>
      <w:r w:rsidRPr="00C6331E">
        <w:t>activities</w:t>
      </w:r>
      <w:r w:rsidR="00C24685">
        <w:t xml:space="preserve"> </w:t>
      </w:r>
      <w:r w:rsidRPr="00C6331E">
        <w:t>are</w:t>
      </w:r>
      <w:r w:rsidR="00C24685">
        <w:t xml:space="preserve"> </w:t>
      </w:r>
      <w:r w:rsidRPr="00C6331E">
        <w:t>conducted</w:t>
      </w:r>
      <w:r w:rsidR="00C24685">
        <w:t xml:space="preserve"> </w:t>
      </w:r>
      <w:r w:rsidRPr="00C6331E">
        <w:t>according</w:t>
      </w:r>
      <w:r w:rsidR="00C24685">
        <w:t xml:space="preserve"> </w:t>
      </w:r>
      <w:r w:rsidRPr="00C6331E">
        <w:t>to</w:t>
      </w:r>
      <w:r w:rsidR="00C24685">
        <w:t xml:space="preserve"> </w:t>
      </w:r>
      <w:r w:rsidRPr="00C6331E">
        <w:t>legal</w:t>
      </w:r>
      <w:r w:rsidR="00C24685">
        <w:t xml:space="preserve"> </w:t>
      </w:r>
      <w:r w:rsidRPr="00C6331E">
        <w:t>provisions,</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has</w:t>
      </w:r>
      <w:r w:rsidR="00C24685">
        <w:t xml:space="preserve"> </w:t>
      </w:r>
      <w:r w:rsidRPr="00C6331E">
        <w:t>a</w:t>
      </w:r>
      <w:r w:rsidR="00C24685">
        <w:t xml:space="preserve"> </w:t>
      </w:r>
      <w:r w:rsidRPr="00C6331E">
        <w:t>chapter</w:t>
      </w:r>
      <w:r w:rsidR="00C24685">
        <w:t xml:space="preserve"> </w:t>
      </w:r>
      <w:r w:rsidRPr="00C6331E">
        <w:t>including</w:t>
      </w:r>
      <w:r w:rsidR="00C24685">
        <w:t xml:space="preserve"> </w:t>
      </w:r>
      <w:r w:rsidRPr="00C6331E">
        <w:t>30</w:t>
      </w:r>
      <w:r w:rsidR="00C24685">
        <w:t xml:space="preserve"> </w:t>
      </w:r>
      <w:r w:rsidRPr="00C6331E">
        <w:t>articles</w:t>
      </w:r>
      <w:r w:rsidR="00C24685">
        <w:t xml:space="preserve"> </w:t>
      </w:r>
      <w:r w:rsidRPr="00C6331E">
        <w:t>which</w:t>
      </w:r>
      <w:r w:rsidR="00C24685">
        <w:t xml:space="preserve"> </w:t>
      </w:r>
      <w:r w:rsidRPr="00C6331E">
        <w:t>provides</w:t>
      </w:r>
      <w:r w:rsidR="00C24685">
        <w:t xml:space="preserve"> </w:t>
      </w:r>
      <w:r w:rsidRPr="00C6331E">
        <w:t>fundamental</w:t>
      </w:r>
      <w:r w:rsidR="00C24685">
        <w:t xml:space="preserve"> </w:t>
      </w:r>
      <w:r w:rsidRPr="00C6331E">
        <w:t>principles</w:t>
      </w:r>
      <w:r w:rsidR="00C24685">
        <w:t xml:space="preserve"> </w:t>
      </w:r>
      <w:r w:rsidRPr="00C6331E">
        <w:t>of</w:t>
      </w:r>
      <w:r w:rsidR="00C24685">
        <w:t xml:space="preserve"> </w:t>
      </w:r>
      <w:r w:rsidRPr="00C6331E">
        <w:t>criminal</w:t>
      </w:r>
      <w:r w:rsidR="00C24685">
        <w:t xml:space="preserve"> </w:t>
      </w:r>
      <w:r w:rsidRPr="00C6331E">
        <w:t>procedure.</w:t>
      </w:r>
    </w:p>
    <w:p w:rsidR="00F21141" w:rsidRPr="00C6331E" w:rsidRDefault="00F21141" w:rsidP="003C58BE">
      <w:pPr>
        <w:pStyle w:val="SingleTxtG"/>
      </w:pPr>
      <w:r w:rsidRPr="00C6331E">
        <w:t>118.</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also</w:t>
      </w:r>
      <w:r w:rsidR="00C24685">
        <w:t xml:space="preserve"> </w:t>
      </w:r>
      <w:r w:rsidRPr="00C6331E">
        <w:t>has</w:t>
      </w:r>
      <w:r w:rsidR="00C24685">
        <w:t xml:space="preserve"> </w:t>
      </w:r>
      <w:r w:rsidRPr="00C6331E">
        <w:t>a</w:t>
      </w:r>
      <w:r w:rsidR="00C24685">
        <w:t xml:space="preserve"> </w:t>
      </w:r>
      <w:r w:rsidRPr="00C6331E">
        <w:t>chapter</w:t>
      </w:r>
      <w:r w:rsidR="00C24685">
        <w:t xml:space="preserve"> </w:t>
      </w:r>
      <w:r w:rsidRPr="00C6331E">
        <w:t>with</w:t>
      </w:r>
      <w:r w:rsidR="00C24685">
        <w:t xml:space="preserve"> </w:t>
      </w:r>
      <w:r w:rsidRPr="00C6331E">
        <w:t>27</w:t>
      </w:r>
      <w:r w:rsidR="00C24685">
        <w:t xml:space="preserve"> </w:t>
      </w:r>
      <w:r w:rsidRPr="00C6331E">
        <w:t>articles</w:t>
      </w:r>
      <w:r w:rsidR="00C24685">
        <w:t xml:space="preserve"> </w:t>
      </w:r>
      <w:r w:rsidRPr="00C6331E">
        <w:t>which</w:t>
      </w:r>
      <w:r w:rsidR="00C24685">
        <w:t xml:space="preserve"> </w:t>
      </w:r>
      <w:r w:rsidRPr="00C6331E">
        <w:t>provides</w:t>
      </w:r>
      <w:r w:rsidR="00C24685">
        <w:t xml:space="preserve"> </w:t>
      </w:r>
      <w:r w:rsidRPr="00C6331E">
        <w:t>fundamental</w:t>
      </w:r>
      <w:r w:rsidR="00C24685">
        <w:t xml:space="preserve"> </w:t>
      </w:r>
      <w:r w:rsidRPr="00C6331E">
        <w:t>principles</w:t>
      </w:r>
      <w:r w:rsidR="00C24685">
        <w:t xml:space="preserve"> </w:t>
      </w:r>
      <w:r w:rsidRPr="00C6331E">
        <w:t>of</w:t>
      </w:r>
      <w:r w:rsidR="00C24685">
        <w:t xml:space="preserve"> </w:t>
      </w:r>
      <w:r w:rsidRPr="00C6331E">
        <w:t>criminal</w:t>
      </w:r>
      <w:r w:rsidR="00C24685">
        <w:t xml:space="preserve"> </w:t>
      </w:r>
      <w:r w:rsidRPr="00C6331E">
        <w:t>procedure:</w:t>
      </w:r>
      <w:bookmarkStart w:id="6" w:name="dieu_13"/>
    </w:p>
    <w:p w:rsidR="00F21141" w:rsidRPr="00C6331E" w:rsidRDefault="00F21141" w:rsidP="00964F85">
      <w:pPr>
        <w:pStyle w:val="Bullet1G"/>
      </w:pPr>
      <w:r w:rsidRPr="00C6331E">
        <w:t>Presumption</w:t>
      </w:r>
      <w:r w:rsidR="00C24685">
        <w:t xml:space="preserve"> </w:t>
      </w:r>
      <w:r w:rsidRPr="00C6331E">
        <w:t>of</w:t>
      </w:r>
      <w:r w:rsidR="00C24685">
        <w:t xml:space="preserve"> </w:t>
      </w:r>
      <w:r w:rsidRPr="00C6331E">
        <w:t>innocence</w:t>
      </w:r>
      <w:bookmarkEnd w:id="6"/>
      <w:r w:rsidR="00C24685">
        <w:t xml:space="preserve"> </w:t>
      </w:r>
      <w:r w:rsidRPr="00C6331E">
        <w:t>(Art.</w:t>
      </w:r>
      <w:r w:rsidR="00B44D3A">
        <w:t xml:space="preserve"> </w:t>
      </w:r>
      <w:r w:rsidRPr="00C6331E">
        <w:t>13):</w:t>
      </w:r>
      <w:r w:rsidR="00C24685">
        <w:t xml:space="preserve"> </w:t>
      </w:r>
      <w:r w:rsidRPr="00C6331E">
        <w:t>An</w:t>
      </w:r>
      <w:r w:rsidR="00C24685">
        <w:t xml:space="preserve"> </w:t>
      </w:r>
      <w:r w:rsidRPr="00C6331E">
        <w:t>accused</w:t>
      </w:r>
      <w:r w:rsidR="00C24685">
        <w:t xml:space="preserve"> </w:t>
      </w:r>
      <w:r w:rsidRPr="00C6331E">
        <w:t>person</w:t>
      </w:r>
      <w:r w:rsidR="00C24685">
        <w:t xml:space="preserve"> </w:t>
      </w:r>
      <w:r w:rsidRPr="00C6331E">
        <w:t>is</w:t>
      </w:r>
      <w:r w:rsidR="00C24685">
        <w:t xml:space="preserve"> </w:t>
      </w:r>
      <w:r w:rsidRPr="00C6331E">
        <w:t>deemed</w:t>
      </w:r>
      <w:r w:rsidR="00C24685">
        <w:t xml:space="preserve"> </w:t>
      </w:r>
      <w:r w:rsidRPr="00C6331E">
        <w:t>innocent</w:t>
      </w:r>
      <w:r w:rsidR="00C24685">
        <w:t xml:space="preserve"> </w:t>
      </w:r>
      <w:r w:rsidRPr="00C6331E">
        <w:t>until</w:t>
      </w:r>
      <w:r w:rsidR="00C24685">
        <w:t xml:space="preserve"> </w:t>
      </w:r>
      <w:r w:rsidRPr="00C6331E">
        <w:t>his</w:t>
      </w:r>
      <w:r w:rsidR="00C24685">
        <w:t xml:space="preserve"> </w:t>
      </w:r>
      <w:r w:rsidRPr="00C6331E">
        <w:t>guilt</w:t>
      </w:r>
      <w:r w:rsidR="00C24685">
        <w:t xml:space="preserve"> </w:t>
      </w:r>
      <w:r w:rsidRPr="00C6331E">
        <w:t>is</w:t>
      </w:r>
      <w:r w:rsidR="00C24685">
        <w:t xml:space="preserve"> </w:t>
      </w:r>
      <w:r w:rsidRPr="00C6331E">
        <w:t>evidenced</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procedures</w:t>
      </w:r>
      <w:r w:rsidR="00C24685">
        <w:t xml:space="preserve"> </w:t>
      </w:r>
      <w:r w:rsidRPr="00C6331E">
        <w:t>and</w:t>
      </w:r>
      <w:r w:rsidR="00C24685">
        <w:t xml:space="preserve"> </w:t>
      </w:r>
      <w:r w:rsidRPr="00C6331E">
        <w:t>formalities</w:t>
      </w:r>
      <w:r w:rsidR="00C24685">
        <w:t xml:space="preserve"> </w:t>
      </w:r>
      <w:r w:rsidRPr="00C6331E">
        <w:t>as</w:t>
      </w:r>
      <w:r w:rsidR="00C24685">
        <w:t xml:space="preserve"> </w:t>
      </w:r>
      <w:r w:rsidRPr="00C6331E">
        <w:t>defined</w:t>
      </w:r>
      <w:r w:rsidR="00C24685">
        <w:t xml:space="preserve"> </w:t>
      </w:r>
      <w:r w:rsidRPr="00C6331E">
        <w:t>in</w:t>
      </w:r>
      <w:r w:rsidR="00C24685">
        <w:t xml:space="preserve"> </w:t>
      </w:r>
      <w:r w:rsidRPr="00C6331E">
        <w:t>this</w:t>
      </w:r>
      <w:r w:rsidR="00C24685">
        <w:t xml:space="preserve"> </w:t>
      </w:r>
      <w:r w:rsidRPr="00C6331E">
        <w:t>Law</w:t>
      </w:r>
      <w:r w:rsidR="00C24685">
        <w:t xml:space="preserve"> </w:t>
      </w:r>
      <w:r w:rsidRPr="00C6331E">
        <w:t>and</w:t>
      </w:r>
      <w:r w:rsidR="00C24685">
        <w:t xml:space="preserve"> </w:t>
      </w:r>
      <w:r w:rsidRPr="00C6331E">
        <w:t>a</w:t>
      </w:r>
      <w:r w:rsidR="00C24685">
        <w:t xml:space="preserve"> </w:t>
      </w:r>
      <w:r w:rsidRPr="00C6331E">
        <w:t>Court</w:t>
      </w:r>
      <w:r w:rsidR="00C24685">
        <w:t xml:space="preserve"> </w:t>
      </w:r>
      <w:r w:rsidRPr="00C6331E">
        <w:t>passes</w:t>
      </w:r>
      <w:r w:rsidR="00C24685">
        <w:t xml:space="preserve"> </w:t>
      </w:r>
      <w:r w:rsidRPr="00C6331E">
        <w:t>a</w:t>
      </w:r>
      <w:r w:rsidR="00C24685">
        <w:t xml:space="preserve"> </w:t>
      </w:r>
      <w:r w:rsidRPr="00C6331E">
        <w:t>valid</w:t>
      </w:r>
      <w:r w:rsidR="00C24685">
        <w:t xml:space="preserve"> </w:t>
      </w:r>
      <w:r w:rsidRPr="00C6331E">
        <w:t>judgment.</w:t>
      </w:r>
      <w:r w:rsidR="00C24685">
        <w:t xml:space="preserve"> </w:t>
      </w:r>
      <w:r w:rsidRPr="00C6331E">
        <w:t>If</w:t>
      </w:r>
      <w:r w:rsidR="00C24685">
        <w:t xml:space="preserve"> </w:t>
      </w:r>
      <w:r w:rsidRPr="00C6331E">
        <w:t>grounds</w:t>
      </w:r>
      <w:r w:rsidR="00C24685">
        <w:t xml:space="preserve"> </w:t>
      </w:r>
      <w:r w:rsidRPr="00C6331E">
        <w:t>for</w:t>
      </w:r>
      <w:r w:rsidR="00C24685">
        <w:t xml:space="preserve"> </w:t>
      </w:r>
      <w:r w:rsidRPr="00C6331E">
        <w:t>conviction,</w:t>
      </w:r>
      <w:r w:rsidR="00C24685">
        <w:t xml:space="preserve"> </w:t>
      </w:r>
      <w:r w:rsidRPr="00C6331E">
        <w:t>as</w:t>
      </w:r>
      <w:r w:rsidR="00C24685">
        <w:t xml:space="preserve"> </w:t>
      </w:r>
      <w:r w:rsidRPr="00C6331E">
        <w:t>per</w:t>
      </w:r>
      <w:r w:rsidR="00C24685">
        <w:t xml:space="preserve"> </w:t>
      </w:r>
      <w:r w:rsidRPr="00C6331E">
        <w:t>the</w:t>
      </w:r>
      <w:r w:rsidR="00C24685">
        <w:t xml:space="preserve"> </w:t>
      </w:r>
      <w:r w:rsidRPr="00C6331E">
        <w:t>procedures</w:t>
      </w:r>
      <w:r w:rsidR="00C24685">
        <w:t xml:space="preserve"> </w:t>
      </w:r>
      <w:r w:rsidRPr="00C6331E">
        <w:t>and</w:t>
      </w:r>
      <w:r w:rsidR="00C24685">
        <w:t xml:space="preserve"> </w:t>
      </w:r>
      <w:r w:rsidRPr="00C6331E">
        <w:t>formalities</w:t>
      </w:r>
      <w:r w:rsidR="00C24685">
        <w:t xml:space="preserve"> </w:t>
      </w:r>
      <w:r w:rsidRPr="00C6331E">
        <w:t>in</w:t>
      </w:r>
      <w:r w:rsidR="00C24685">
        <w:t xml:space="preserve"> </w:t>
      </w:r>
      <w:r w:rsidRPr="00C6331E">
        <w:t>this</w:t>
      </w:r>
      <w:r w:rsidR="00C24685">
        <w:t xml:space="preserve"> </w:t>
      </w:r>
      <w:r w:rsidRPr="00C6331E">
        <w:t>Law,</w:t>
      </w:r>
      <w:r w:rsidR="00C24685">
        <w:t xml:space="preserve"> </w:t>
      </w:r>
      <w:r w:rsidRPr="00C6331E">
        <w:t>do</w:t>
      </w:r>
      <w:r w:rsidR="00C24685">
        <w:t xml:space="preserve"> </w:t>
      </w:r>
      <w:r w:rsidRPr="00C6331E">
        <w:t>not</w:t>
      </w:r>
      <w:r w:rsidR="00C24685">
        <w:t xml:space="preserve"> </w:t>
      </w:r>
      <w:r w:rsidRPr="00C6331E">
        <w:t>suffice,</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shall</w:t>
      </w:r>
      <w:r w:rsidR="00C24685">
        <w:t xml:space="preserve"> </w:t>
      </w:r>
      <w:r w:rsidRPr="00C6331E">
        <w:t>adjudge</w:t>
      </w:r>
      <w:r w:rsidR="00C24685">
        <w:t xml:space="preserve"> </w:t>
      </w:r>
      <w:r w:rsidRPr="00C6331E">
        <w:t>the</w:t>
      </w:r>
      <w:r w:rsidR="00C24685">
        <w:t xml:space="preserve"> </w:t>
      </w:r>
      <w:bookmarkStart w:id="7" w:name="dieu_16"/>
      <w:r w:rsidRPr="00C6331E">
        <w:t>accused</w:t>
      </w:r>
      <w:r w:rsidR="00C24685">
        <w:t xml:space="preserve"> </w:t>
      </w:r>
      <w:r w:rsidRPr="00C6331E">
        <w:t>person</w:t>
      </w:r>
      <w:r w:rsidR="00C24685">
        <w:t xml:space="preserve"> </w:t>
      </w:r>
      <w:r w:rsidRPr="00C6331E">
        <w:t>to</w:t>
      </w:r>
      <w:r w:rsidR="00C24685">
        <w:t xml:space="preserve"> </w:t>
      </w:r>
      <w:r w:rsidRPr="00C6331E">
        <w:t>be</w:t>
      </w:r>
      <w:r w:rsidR="00C24685">
        <w:t xml:space="preserve"> </w:t>
      </w:r>
      <w:r w:rsidRPr="00C6331E">
        <w:t>not</w:t>
      </w:r>
      <w:r w:rsidR="00C24685">
        <w:t xml:space="preserve"> </w:t>
      </w:r>
      <w:r w:rsidRPr="00C6331E">
        <w:t>guilty;</w:t>
      </w:r>
    </w:p>
    <w:p w:rsidR="00F21141" w:rsidRPr="00C6331E" w:rsidRDefault="00F21141" w:rsidP="00964F85">
      <w:pPr>
        <w:pStyle w:val="Bullet1G"/>
      </w:pPr>
      <w:r w:rsidRPr="00C6331E">
        <w:t>Guarantee</w:t>
      </w:r>
      <w:r w:rsidR="00C24685">
        <w:t xml:space="preserve"> </w:t>
      </w:r>
      <w:r w:rsidRPr="00C6331E">
        <w:t>of</w:t>
      </w:r>
      <w:r w:rsidR="00C24685">
        <w:t xml:space="preserve"> </w:t>
      </w:r>
      <w:r w:rsidRPr="00C6331E">
        <w:t>right</w:t>
      </w:r>
      <w:r w:rsidR="00C24685">
        <w:t xml:space="preserve"> </w:t>
      </w:r>
      <w:r w:rsidRPr="00C6331E">
        <w:t>of</w:t>
      </w:r>
      <w:r w:rsidR="00C24685">
        <w:t xml:space="preserve"> </w:t>
      </w:r>
      <w:proofErr w:type="spellStart"/>
      <w:r w:rsidRPr="00C6331E">
        <w:t>defense</w:t>
      </w:r>
      <w:proofErr w:type="spellEnd"/>
      <w:r w:rsidR="00C24685">
        <w:t xml:space="preserve"> </w:t>
      </w:r>
      <w:r w:rsidRPr="00C6331E">
        <w:t>for</w:t>
      </w:r>
      <w:r w:rsidR="00C24685">
        <w:t xml:space="preserve"> </w:t>
      </w:r>
      <w:r w:rsidRPr="00C6331E">
        <w:t>accused</w:t>
      </w:r>
      <w:r w:rsidR="00C24685">
        <w:t xml:space="preserve"> </w:t>
      </w:r>
      <w:r w:rsidRPr="00C6331E">
        <w:t>persons</w:t>
      </w:r>
      <w:r w:rsidR="00C24685">
        <w:t xml:space="preserve"> </w:t>
      </w:r>
      <w:r w:rsidRPr="00C6331E">
        <w:t>and</w:t>
      </w:r>
      <w:r w:rsidR="00C24685">
        <w:t xml:space="preserve"> </w:t>
      </w:r>
      <w:r w:rsidRPr="00C6331E">
        <w:t>protection</w:t>
      </w:r>
      <w:r w:rsidR="00C24685">
        <w:t xml:space="preserve"> </w:t>
      </w:r>
      <w:r w:rsidRPr="00C6331E">
        <w:t>of</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victims</w:t>
      </w:r>
      <w:r w:rsidR="00C24685">
        <w:t xml:space="preserve"> </w:t>
      </w:r>
      <w:r w:rsidRPr="00C6331E">
        <w:t>and</w:t>
      </w:r>
      <w:r w:rsidR="00C24685">
        <w:t xml:space="preserve"> </w:t>
      </w:r>
      <w:r w:rsidRPr="00C6331E">
        <w:t>litigants</w:t>
      </w:r>
      <w:r w:rsidR="00C24685">
        <w:t xml:space="preserve"> </w:t>
      </w:r>
      <w:bookmarkEnd w:id="7"/>
      <w:r w:rsidRPr="00C6331E">
        <w:t>(Arts.</w:t>
      </w:r>
      <w:r w:rsidR="00B12665">
        <w:t xml:space="preserve"> </w:t>
      </w:r>
      <w:r w:rsidRPr="00C6331E">
        <w:t>16,</w:t>
      </w:r>
      <w:r w:rsidR="00C24685">
        <w:t xml:space="preserve"> </w:t>
      </w:r>
      <w:r w:rsidRPr="00C6331E">
        <w:t>71):</w:t>
      </w:r>
      <w:r w:rsidR="00C24685">
        <w:t xml:space="preserve"> </w:t>
      </w:r>
      <w:r w:rsidRPr="00C6331E">
        <w:t>an</w:t>
      </w:r>
      <w:r w:rsidR="00C24685">
        <w:t xml:space="preserve"> </w:t>
      </w:r>
      <w:r w:rsidRPr="00C6331E">
        <w:t>accused</w:t>
      </w:r>
      <w:r w:rsidR="00C24685">
        <w:t xml:space="preserve"> </w:t>
      </w:r>
      <w:r w:rsidRPr="00C6331E">
        <w:t>person</w:t>
      </w:r>
      <w:r w:rsidR="00C24685">
        <w:t xml:space="preserve"> </w:t>
      </w:r>
      <w:r w:rsidRPr="00C6331E">
        <w:t>is</w:t>
      </w:r>
      <w:r w:rsidR="00C24685">
        <w:t xml:space="preserve"> </w:t>
      </w:r>
      <w:r w:rsidRPr="00C6331E">
        <w:t>entitled</w:t>
      </w:r>
      <w:r w:rsidR="00C24685">
        <w:t xml:space="preserve"> </w:t>
      </w:r>
      <w:r w:rsidRPr="00C6331E">
        <w:t>to</w:t>
      </w:r>
      <w:r w:rsidR="00C24685">
        <w:t xml:space="preserve"> </w:t>
      </w:r>
      <w:r w:rsidRPr="00C6331E">
        <w:t>defend</w:t>
      </w:r>
      <w:r w:rsidR="00C24685">
        <w:t xml:space="preserve"> </w:t>
      </w:r>
      <w:r w:rsidRPr="00C6331E">
        <w:t>himself</w:t>
      </w:r>
      <w:r w:rsidR="00C24685">
        <w:t xml:space="preserve"> </w:t>
      </w:r>
      <w:r w:rsidRPr="00C6331E">
        <w:t>or</w:t>
      </w:r>
      <w:r w:rsidR="00C24685">
        <w:t xml:space="preserve"> </w:t>
      </w:r>
      <w:r w:rsidRPr="00C6331E">
        <w:t>be</w:t>
      </w:r>
      <w:r w:rsidR="00C24685">
        <w:t xml:space="preserve"> </w:t>
      </w:r>
      <w:r w:rsidRPr="00C6331E">
        <w:t>defended</w:t>
      </w:r>
      <w:r w:rsidR="00C24685">
        <w:t xml:space="preserve"> </w:t>
      </w:r>
      <w:r w:rsidRPr="00C6331E">
        <w:t>by</w:t>
      </w:r>
      <w:r w:rsidR="00C24685">
        <w:t xml:space="preserve"> </w:t>
      </w:r>
      <w:r w:rsidRPr="00C6331E">
        <w:t>a</w:t>
      </w:r>
      <w:r w:rsidR="00C24685">
        <w:t xml:space="preserve"> </w:t>
      </w:r>
      <w:r w:rsidRPr="00C6331E">
        <w:t>lawyer</w:t>
      </w:r>
      <w:r w:rsidR="00C24685">
        <w:t xml:space="preserve"> </w:t>
      </w:r>
      <w:r w:rsidRPr="00C6331E">
        <w:t>or</w:t>
      </w:r>
      <w:r w:rsidR="00C24685">
        <w:t xml:space="preserve"> </w:t>
      </w:r>
      <w:r w:rsidRPr="00C6331E">
        <w:t>another</w:t>
      </w:r>
      <w:r w:rsidR="00C24685">
        <w:t xml:space="preserve"> </w:t>
      </w:r>
      <w:r w:rsidRPr="00C6331E">
        <w:t>person.</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are</w:t>
      </w:r>
      <w:r w:rsidR="00C24685">
        <w:t xml:space="preserve"> </w:t>
      </w:r>
      <w:r w:rsidRPr="00C6331E">
        <w:t>responsible</w:t>
      </w:r>
      <w:r w:rsidR="00C24685">
        <w:t xml:space="preserve"> </w:t>
      </w:r>
      <w:r w:rsidRPr="00C6331E">
        <w:t>for</w:t>
      </w:r>
      <w:r w:rsidR="00C24685">
        <w:t xml:space="preserve"> </w:t>
      </w:r>
      <w:r w:rsidRPr="00C6331E">
        <w:t>informing</w:t>
      </w:r>
      <w:r w:rsidR="00C24685">
        <w:t xml:space="preserve"> </w:t>
      </w:r>
      <w:r w:rsidRPr="00C6331E">
        <w:t>accused</w:t>
      </w:r>
      <w:r w:rsidR="00C24685">
        <w:t xml:space="preserve"> </w:t>
      </w:r>
      <w:r w:rsidRPr="00C6331E">
        <w:t>persons,</w:t>
      </w:r>
      <w:r w:rsidR="00C24685">
        <w:t xml:space="preserve"> </w:t>
      </w:r>
      <w:r w:rsidRPr="00C6331E">
        <w:t>victims</w:t>
      </w:r>
      <w:r w:rsidR="00C24685">
        <w:t xml:space="preserve"> </w:t>
      </w:r>
      <w:r w:rsidRPr="00C6331E">
        <w:t>and</w:t>
      </w:r>
      <w:r w:rsidR="00C24685">
        <w:t xml:space="preserve"> </w:t>
      </w:r>
      <w:r w:rsidRPr="00C6331E">
        <w:t>litigants</w:t>
      </w:r>
      <w:r w:rsidR="00C24685">
        <w:t xml:space="preserve"> </w:t>
      </w:r>
      <w:r w:rsidRPr="00C6331E">
        <w:t>of</w:t>
      </w:r>
      <w:r w:rsidR="00C24685">
        <w:t xml:space="preserve"> </w:t>
      </w:r>
      <w:r w:rsidRPr="00C6331E">
        <w:t>all</w:t>
      </w:r>
      <w:r w:rsidR="00C24685">
        <w:t xml:space="preserve"> </w:t>
      </w:r>
      <w:r w:rsidRPr="00C6331E">
        <w:t>of</w:t>
      </w:r>
      <w:r w:rsidR="00C24685">
        <w:t xml:space="preserve"> </w:t>
      </w:r>
      <w:r w:rsidRPr="00C6331E">
        <w:t>their</w:t>
      </w:r>
      <w:r w:rsidR="00C24685">
        <w:t xml:space="preserve"> </w:t>
      </w:r>
      <w:r w:rsidRPr="00C6331E">
        <w:t>rights</w:t>
      </w:r>
      <w:r w:rsidR="00C24685">
        <w:t xml:space="preserve"> </w:t>
      </w:r>
      <w:r w:rsidRPr="00C6331E">
        <w:t>of</w:t>
      </w:r>
      <w:r w:rsidR="00C24685">
        <w:t xml:space="preserve"> </w:t>
      </w:r>
      <w:proofErr w:type="spellStart"/>
      <w:r w:rsidRPr="00C6331E">
        <w:t>defense</w:t>
      </w:r>
      <w:proofErr w:type="spellEnd"/>
      <w:r w:rsidRPr="00C6331E">
        <w:t>,</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benefits</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shall</w:t>
      </w:r>
      <w:r w:rsidR="00C24685">
        <w:t xml:space="preserve"> </w:t>
      </w:r>
      <w:r w:rsidRPr="00C6331E">
        <w:t>provide</w:t>
      </w:r>
      <w:r w:rsidR="00C24685">
        <w:t xml:space="preserve"> </w:t>
      </w:r>
      <w:r w:rsidRPr="00C6331E">
        <w:t>explanations</w:t>
      </w:r>
      <w:r w:rsidR="00C24685">
        <w:t xml:space="preserve"> </w:t>
      </w:r>
      <w:r w:rsidRPr="00C6331E">
        <w:t>and</w:t>
      </w:r>
      <w:r w:rsidR="00C24685">
        <w:t xml:space="preserve"> </w:t>
      </w:r>
      <w:r w:rsidRPr="00C6331E">
        <w:t>guarantee</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all</w:t>
      </w:r>
      <w:r w:rsidR="00C24685">
        <w:t xml:space="preserve"> </w:t>
      </w:r>
      <w:r w:rsidRPr="00C6331E">
        <w:t>of</w:t>
      </w:r>
      <w:r w:rsidR="00C24685">
        <w:t xml:space="preserve"> </w:t>
      </w:r>
      <w:r w:rsidRPr="00C6331E">
        <w:t>such</w:t>
      </w:r>
      <w:r w:rsidR="00C24685">
        <w:t xml:space="preserve"> </w:t>
      </w:r>
      <w:r w:rsidRPr="00C6331E">
        <w:t>rights</w:t>
      </w:r>
      <w:r w:rsidR="00C24685">
        <w:t xml:space="preserve"> </w:t>
      </w:r>
      <w:r w:rsidRPr="00C6331E">
        <w:t>and</w:t>
      </w:r>
      <w:r w:rsidR="00C24685">
        <w:t xml:space="preserve"> </w:t>
      </w:r>
      <w:r w:rsidRPr="00C6331E">
        <w:t>benefits.</w:t>
      </w:r>
      <w:r w:rsidR="00C24685">
        <w:t xml:space="preserve"> </w:t>
      </w:r>
      <w:r w:rsidRPr="00C6331E">
        <w:t>If</w:t>
      </w:r>
      <w:r w:rsidR="00C24685">
        <w:t xml:space="preserve"> </w:t>
      </w:r>
      <w:r w:rsidRPr="00C6331E">
        <w:t>an</w:t>
      </w:r>
      <w:r w:rsidR="00C24685">
        <w:t xml:space="preserve"> </w:t>
      </w:r>
      <w:r w:rsidRPr="00C6331E">
        <w:t>accused</w:t>
      </w:r>
      <w:r w:rsidR="00C24685">
        <w:t xml:space="preserve"> </w:t>
      </w:r>
      <w:r w:rsidRPr="00C6331E">
        <w:t>person</w:t>
      </w:r>
      <w:r w:rsidR="00C24685">
        <w:t xml:space="preserve"> </w:t>
      </w:r>
      <w:r w:rsidRPr="00C6331E">
        <w:t>or</w:t>
      </w:r>
      <w:r w:rsidR="00C24685">
        <w:t xml:space="preserve"> </w:t>
      </w:r>
      <w:r w:rsidRPr="00C6331E">
        <w:t>a</w:t>
      </w:r>
      <w:r w:rsidR="00C24685">
        <w:t xml:space="preserve"> </w:t>
      </w:r>
      <w:r w:rsidRPr="00C6331E">
        <w:t>victim</w:t>
      </w:r>
      <w:r w:rsidR="00C24685">
        <w:t xml:space="preserve"> </w:t>
      </w:r>
      <w:r w:rsidRPr="00C6331E">
        <w:t>is</w:t>
      </w:r>
      <w:r w:rsidR="00C24685">
        <w:t xml:space="preserve"> </w:t>
      </w:r>
      <w:r w:rsidRPr="00C6331E">
        <w:t>entitled</w:t>
      </w:r>
      <w:r w:rsidR="00C24685">
        <w:t xml:space="preserve"> </w:t>
      </w:r>
      <w:r w:rsidRPr="00C6331E">
        <w:t>to</w:t>
      </w:r>
      <w:r w:rsidR="00C24685">
        <w:t xml:space="preserve"> </w:t>
      </w:r>
      <w:r w:rsidRPr="00C6331E">
        <w:t>legal</w:t>
      </w:r>
      <w:r w:rsidR="00C24685">
        <w:t xml:space="preserve"> </w:t>
      </w:r>
      <w:r w:rsidRPr="00C6331E">
        <w:t>aid</w:t>
      </w:r>
      <w:r w:rsidR="00C24685">
        <w:t xml:space="preserve"> </w:t>
      </w:r>
      <w:r w:rsidRPr="00C6331E">
        <w:t>under</w:t>
      </w:r>
      <w:r w:rsidR="00C24685">
        <w:t xml:space="preserve"> </w:t>
      </w:r>
      <w:r w:rsidRPr="00C6331E">
        <w:t>the</w:t>
      </w:r>
      <w:r w:rsidR="00C24685">
        <w:t xml:space="preserve"> </w:t>
      </w:r>
      <w:r w:rsidRPr="00C6331E">
        <w:t>2006</w:t>
      </w:r>
      <w:r w:rsidR="00C24685">
        <w:t xml:space="preserve"> </w:t>
      </w:r>
      <w:r w:rsidRPr="00C6331E">
        <w:t>Law</w:t>
      </w:r>
      <w:r w:rsidR="00C24685">
        <w:t xml:space="preserve"> </w:t>
      </w:r>
      <w:r w:rsidRPr="00C6331E">
        <w:t>on</w:t>
      </w:r>
      <w:r w:rsidR="00C24685">
        <w:t xml:space="preserve"> </w:t>
      </w:r>
      <w:r w:rsidRPr="00C6331E">
        <w:t>Legal</w:t>
      </w:r>
      <w:r w:rsidR="00C24685">
        <w:t xml:space="preserve"> </w:t>
      </w:r>
      <w:r w:rsidRPr="00C6331E">
        <w:t>Aid,</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are</w:t>
      </w:r>
      <w:r w:rsidR="00C24685">
        <w:t xml:space="preserve"> </w:t>
      </w:r>
      <w:r w:rsidRPr="00C6331E">
        <w:t>responsible</w:t>
      </w:r>
      <w:r w:rsidR="00C24685">
        <w:t xml:space="preserve"> </w:t>
      </w:r>
      <w:r w:rsidRPr="00C6331E">
        <w:t>for</w:t>
      </w:r>
      <w:r w:rsidR="00C24685">
        <w:t xml:space="preserve"> </w:t>
      </w:r>
      <w:r w:rsidRPr="00C6331E">
        <w:t>elucidating</w:t>
      </w:r>
      <w:r w:rsidR="00C24685">
        <w:t xml:space="preserve"> </w:t>
      </w:r>
      <w:r w:rsidRPr="00C6331E">
        <w:t>their</w:t>
      </w:r>
      <w:r w:rsidR="00C24685">
        <w:t xml:space="preserve"> </w:t>
      </w:r>
      <w:r w:rsidRPr="00C6331E">
        <w:t>right</w:t>
      </w:r>
      <w:r w:rsidR="00C24685">
        <w:t xml:space="preserve"> </w:t>
      </w:r>
      <w:r w:rsidRPr="00C6331E">
        <w:t>of</w:t>
      </w:r>
      <w:r w:rsidR="00C24685">
        <w:t xml:space="preserve"> </w:t>
      </w:r>
      <w:r w:rsidRPr="00C6331E">
        <w:t>legal</w:t>
      </w:r>
      <w:r w:rsidR="00C24685">
        <w:t xml:space="preserve"> </w:t>
      </w:r>
      <w:r w:rsidRPr="00C6331E">
        <w:t>aid.</w:t>
      </w:r>
      <w:r w:rsidR="00C24685">
        <w:t xml:space="preserve"> </w:t>
      </w:r>
      <w:r w:rsidRPr="00C6331E">
        <w:t>If</w:t>
      </w:r>
      <w:r w:rsidR="00C24685">
        <w:t xml:space="preserve"> </w:t>
      </w:r>
      <w:r w:rsidRPr="00C6331E">
        <w:t>such</w:t>
      </w:r>
      <w:r w:rsidR="00C24685">
        <w:t xml:space="preserve"> </w:t>
      </w:r>
      <w:r w:rsidRPr="00C6331E">
        <w:t>person</w:t>
      </w:r>
      <w:r w:rsidR="00C24685">
        <w:t xml:space="preserve"> </w:t>
      </w:r>
      <w:r w:rsidRPr="00C6331E">
        <w:t>petitions</w:t>
      </w:r>
      <w:r w:rsidR="00C24685">
        <w:t xml:space="preserve"> </w:t>
      </w:r>
      <w:r w:rsidRPr="00C6331E">
        <w:t>for</w:t>
      </w:r>
      <w:r w:rsidR="00C24685">
        <w:t xml:space="preserve"> </w:t>
      </w:r>
      <w:r w:rsidRPr="00C6331E">
        <w:t>legal</w:t>
      </w:r>
      <w:r w:rsidR="00C24685">
        <w:t xml:space="preserve"> </w:t>
      </w:r>
      <w:r w:rsidRPr="00C6331E">
        <w:t>aid,</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shall</w:t>
      </w:r>
      <w:r w:rsidR="00C24685">
        <w:t xml:space="preserve"> </w:t>
      </w:r>
      <w:r w:rsidRPr="00C6331E">
        <w:t>promptly</w:t>
      </w:r>
      <w:r w:rsidR="00C24685">
        <w:t xml:space="preserve"> </w:t>
      </w:r>
      <w:r w:rsidRPr="00C6331E">
        <w:t>inform</w:t>
      </w:r>
      <w:r w:rsidR="00C24685">
        <w:t xml:space="preserve"> </w:t>
      </w:r>
      <w:r w:rsidRPr="00C6331E">
        <w:t>a</w:t>
      </w:r>
      <w:r w:rsidR="00C24685">
        <w:t xml:space="preserve"> </w:t>
      </w:r>
      <w:r w:rsidRPr="00C6331E">
        <w:t>Governmental</w:t>
      </w:r>
      <w:r w:rsidR="00C24685">
        <w:t xml:space="preserve"> </w:t>
      </w:r>
      <w:r w:rsidRPr="00C6331E">
        <w:t>legal</w:t>
      </w:r>
      <w:r w:rsidR="00C24685">
        <w:t xml:space="preserve"> </w:t>
      </w:r>
      <w:r w:rsidRPr="00C6331E">
        <w:t>aid</w:t>
      </w:r>
      <w:r w:rsidR="00C24685">
        <w:t xml:space="preserve"> </w:t>
      </w:r>
      <w:proofErr w:type="spellStart"/>
      <w:r w:rsidRPr="00C6331E">
        <w:t>centers</w:t>
      </w:r>
      <w:proofErr w:type="spellEnd"/>
      <w:r w:rsidRPr="00C6331E">
        <w:t>.</w:t>
      </w:r>
    </w:p>
    <w:p w:rsidR="00F21141" w:rsidRPr="00C6331E" w:rsidRDefault="00F21141" w:rsidP="003C58BE">
      <w:pPr>
        <w:pStyle w:val="SingleTxtG"/>
      </w:pPr>
      <w:r w:rsidRPr="00C6331E">
        <w:t>119.</w:t>
      </w:r>
      <w:r w:rsidRPr="00C6331E">
        <w:tab/>
        <w:t>Conducting</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legal</w:t>
      </w:r>
      <w:r w:rsidR="00C24685">
        <w:t xml:space="preserve"> </w:t>
      </w:r>
      <w:r w:rsidRPr="00C6331E">
        <w:t>provisions,</w:t>
      </w:r>
      <w:r w:rsidR="00C24685">
        <w:t xml:space="preserve"> </w:t>
      </w:r>
      <w:r w:rsidRPr="00C6331E">
        <w:t>Investigation</w:t>
      </w:r>
      <w:r w:rsidR="00C24685">
        <w:t xml:space="preserve"> </w:t>
      </w:r>
      <w:r w:rsidRPr="00C6331E">
        <w:t>Agencies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have</w:t>
      </w:r>
      <w:r w:rsidR="00C24685">
        <w:t xml:space="preserve"> </w:t>
      </w:r>
      <w:r w:rsidRPr="00C6331E">
        <w:t>received,</w:t>
      </w:r>
      <w:r w:rsidR="00C24685">
        <w:t xml:space="preserve"> </w:t>
      </w:r>
      <w:r w:rsidRPr="00C6331E">
        <w:t>considered</w:t>
      </w:r>
      <w:r w:rsidR="00C24685">
        <w:t xml:space="preserve"> </w:t>
      </w:r>
      <w:r w:rsidRPr="00C6331E">
        <w:t>to</w:t>
      </w:r>
      <w:r w:rsidR="00C24685">
        <w:t xml:space="preserve"> </w:t>
      </w:r>
      <w:r w:rsidRPr="00C6331E">
        <w:t>grant</w:t>
      </w:r>
      <w:r w:rsidR="00C24685">
        <w:t xml:space="preserve"> </w:t>
      </w:r>
      <w:proofErr w:type="spellStart"/>
      <w:r w:rsidRPr="00C6331E">
        <w:t>defense</w:t>
      </w:r>
      <w:proofErr w:type="spellEnd"/>
      <w:r w:rsidR="00C24685">
        <w:t xml:space="preserve"> </w:t>
      </w:r>
      <w:r w:rsidRPr="00C6331E">
        <w:t>licenses</w:t>
      </w:r>
      <w:r w:rsidR="00C24685">
        <w:t xml:space="preserve"> </w:t>
      </w:r>
      <w:r w:rsidRPr="00C6331E">
        <w:t>in</w:t>
      </w:r>
      <w:r w:rsidR="00C24685">
        <w:t xml:space="preserve"> </w:t>
      </w:r>
      <w:r w:rsidRPr="00C6331E">
        <w:t>the</w:t>
      </w:r>
      <w:r w:rsidR="00C24685">
        <w:t xml:space="preserve"> </w:t>
      </w:r>
      <w:r w:rsidRPr="00C6331E">
        <w:t>investigation</w:t>
      </w:r>
      <w:r w:rsidR="00C24685">
        <w:t xml:space="preserve"> </w:t>
      </w:r>
      <w:r w:rsidRPr="00C6331E">
        <w:t>stage,</w:t>
      </w:r>
      <w:r w:rsidR="00C24685">
        <w:t xml:space="preserve"> </w:t>
      </w:r>
      <w:r w:rsidRPr="00C6331E">
        <w:t>specifically:</w:t>
      </w:r>
      <w:r w:rsidR="00C24685">
        <w:t xml:space="preserve"> </w:t>
      </w:r>
      <w:r w:rsidRPr="00C6331E">
        <w:t>the</w:t>
      </w:r>
      <w:r w:rsidR="00C24685">
        <w:t xml:space="preserve"> </w:t>
      </w:r>
      <w:r w:rsidRPr="00C6331E">
        <w:t>year</w:t>
      </w:r>
      <w:r w:rsidR="00C24685">
        <w:t xml:space="preserve"> </w:t>
      </w:r>
      <w:r w:rsidRPr="00C6331E">
        <w:t>2012:</w:t>
      </w:r>
      <w:r w:rsidR="00C24685">
        <w:t xml:space="preserve"> </w:t>
      </w:r>
      <w:r w:rsidRPr="00C6331E">
        <w:t>3.795</w:t>
      </w:r>
      <w:r w:rsidR="00C24685">
        <w:t xml:space="preserve"> </w:t>
      </w:r>
      <w:r w:rsidRPr="00C6331E">
        <w:t>licenses</w:t>
      </w:r>
      <w:r w:rsidR="00C24685">
        <w:t xml:space="preserve"> </w:t>
      </w:r>
      <w:r w:rsidRPr="00C6331E">
        <w:t>were</w:t>
      </w:r>
      <w:r w:rsidR="00C24685">
        <w:t xml:space="preserve"> </w:t>
      </w:r>
      <w:r w:rsidRPr="00C6331E">
        <w:t>granted;</w:t>
      </w:r>
      <w:r w:rsidR="00C24685">
        <w:t xml:space="preserve"> </w:t>
      </w:r>
      <w:r w:rsidRPr="00C6331E">
        <w:t>the</w:t>
      </w:r>
      <w:r w:rsidR="00C24685">
        <w:t xml:space="preserve"> </w:t>
      </w:r>
      <w:r w:rsidRPr="00C6331E">
        <w:t>year</w:t>
      </w:r>
      <w:r w:rsidR="00C24685">
        <w:t xml:space="preserve"> </w:t>
      </w:r>
      <w:r w:rsidRPr="00C6331E">
        <w:t>2013:</w:t>
      </w:r>
      <w:r w:rsidR="00C24685">
        <w:t xml:space="preserve"> </w:t>
      </w:r>
      <w:r w:rsidRPr="00C6331E">
        <w:t>7.508</w:t>
      </w:r>
      <w:r w:rsidR="00C24685">
        <w:t xml:space="preserve"> </w:t>
      </w:r>
      <w:r w:rsidRPr="00C6331E">
        <w:t>licenses</w:t>
      </w:r>
      <w:r w:rsidR="00C24685">
        <w:t xml:space="preserve"> </w:t>
      </w:r>
      <w:r w:rsidRPr="00C6331E">
        <w:t>were</w:t>
      </w:r>
      <w:r w:rsidR="00C24685">
        <w:t xml:space="preserve"> </w:t>
      </w:r>
      <w:r w:rsidRPr="00C6331E">
        <w:t>granted;</w:t>
      </w:r>
      <w:r w:rsidR="00C24685">
        <w:t xml:space="preserve"> </w:t>
      </w:r>
      <w:r w:rsidRPr="00C6331E">
        <w:t>the</w:t>
      </w:r>
      <w:r w:rsidR="00C24685">
        <w:t xml:space="preserve"> </w:t>
      </w:r>
      <w:r w:rsidRPr="00C6331E">
        <w:t>year</w:t>
      </w:r>
      <w:r w:rsidR="00C24685">
        <w:t xml:space="preserve"> </w:t>
      </w:r>
      <w:r w:rsidRPr="00C6331E">
        <w:t>2014:</w:t>
      </w:r>
      <w:r w:rsidR="00C24685">
        <w:t xml:space="preserve"> </w:t>
      </w:r>
      <w:r w:rsidRPr="00C6331E">
        <w:t>8.752</w:t>
      </w:r>
      <w:r w:rsidR="00C24685">
        <w:t xml:space="preserve"> </w:t>
      </w:r>
      <w:r w:rsidRPr="00C6331E">
        <w:t>licenses</w:t>
      </w:r>
      <w:r w:rsidR="00C24685">
        <w:t xml:space="preserve"> </w:t>
      </w:r>
      <w:r w:rsidRPr="00C6331E">
        <w:t>were</w:t>
      </w:r>
      <w:r w:rsidR="00C24685">
        <w:t xml:space="preserve"> </w:t>
      </w:r>
      <w:r w:rsidRPr="00C6331E">
        <w:t>granted;</w:t>
      </w:r>
      <w:r w:rsidR="00C24685">
        <w:t xml:space="preserve"> </w:t>
      </w:r>
      <w:r w:rsidRPr="00C6331E">
        <w:t>the</w:t>
      </w:r>
      <w:r w:rsidR="00C24685">
        <w:t xml:space="preserve"> </w:t>
      </w:r>
      <w:r w:rsidRPr="00C6331E">
        <w:t>year</w:t>
      </w:r>
      <w:r w:rsidR="00C24685">
        <w:t xml:space="preserve"> </w:t>
      </w:r>
      <w:r w:rsidRPr="00C6331E">
        <w:t>2015:</w:t>
      </w:r>
      <w:r w:rsidR="00C24685">
        <w:t xml:space="preserve"> </w:t>
      </w:r>
      <w:r w:rsidRPr="00C6331E">
        <w:t>9.280</w:t>
      </w:r>
      <w:r w:rsidR="00C24685">
        <w:t xml:space="preserve"> </w:t>
      </w:r>
      <w:r w:rsidRPr="00C6331E">
        <w:t>licenses</w:t>
      </w:r>
      <w:r w:rsidR="00C24685">
        <w:t xml:space="preserve"> </w:t>
      </w:r>
      <w:r w:rsidRPr="00C6331E">
        <w:t>were</w:t>
      </w:r>
      <w:r w:rsidR="00C24685">
        <w:t xml:space="preserve"> </w:t>
      </w:r>
      <w:r w:rsidRPr="00C6331E">
        <w:t>granted.</w:t>
      </w:r>
    </w:p>
    <w:p w:rsidR="00F21141" w:rsidRPr="00C6331E" w:rsidRDefault="00F21141" w:rsidP="005C3B5A">
      <w:pPr>
        <w:pStyle w:val="H4G"/>
      </w:pPr>
      <w:r w:rsidRPr="00C6331E">
        <w:tab/>
      </w:r>
      <w:r w:rsidRPr="00C6331E">
        <w:tab/>
        <w:t>Provisions</w:t>
      </w:r>
      <w:r w:rsidR="00C24685">
        <w:t xml:space="preserve"> </w:t>
      </w:r>
      <w:r w:rsidRPr="00C6331E">
        <w:t>of</w:t>
      </w:r>
      <w:r w:rsidR="00C24685">
        <w:t xml:space="preserve"> </w:t>
      </w:r>
      <w:r w:rsidRPr="00C6331E">
        <w:t>evidence</w:t>
      </w:r>
    </w:p>
    <w:p w:rsidR="00F21141" w:rsidRPr="00C6331E" w:rsidRDefault="00F21141" w:rsidP="003C58BE">
      <w:pPr>
        <w:pStyle w:val="SingleTxtG"/>
      </w:pPr>
      <w:r w:rsidRPr="00C6331E">
        <w:t>120.</w:t>
      </w:r>
      <w:r w:rsidRPr="00C6331E">
        <w:tab/>
        <w:t>Under</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evidences</w:t>
      </w:r>
      <w:r w:rsidR="00C24685">
        <w:t xml:space="preserve"> </w:t>
      </w:r>
      <w:r w:rsidRPr="00C6331E">
        <w:t>are</w:t>
      </w:r>
      <w:r w:rsidR="00C24685">
        <w:t xml:space="preserve"> </w:t>
      </w:r>
      <w:r w:rsidRPr="00C6331E">
        <w:t>facts</w:t>
      </w:r>
      <w:r w:rsidR="00C24685">
        <w:t xml:space="preserve"> </w:t>
      </w:r>
      <w:r w:rsidRPr="00C6331E">
        <w:t>which</w:t>
      </w:r>
      <w:r w:rsidR="00C24685">
        <w:t xml:space="preserve"> </w:t>
      </w:r>
      <w:r w:rsidRPr="00C6331E">
        <w:t>are</w:t>
      </w:r>
      <w:r w:rsidR="00C24685">
        <w:t xml:space="preserve"> </w:t>
      </w:r>
      <w:r w:rsidRPr="00C6331E">
        <w:t>collected</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order</w:t>
      </w:r>
      <w:r w:rsidR="00C24685">
        <w:t xml:space="preserve"> </w:t>
      </w:r>
      <w:r w:rsidRPr="00C6331E">
        <w:t>and</w:t>
      </w:r>
      <w:r w:rsidR="00C24685">
        <w:t xml:space="preserve"> </w:t>
      </w:r>
      <w:r w:rsidRPr="00C6331E">
        <w:t>procedure</w:t>
      </w:r>
      <w:r w:rsidR="00C24685">
        <w:t xml:space="preserve"> </w:t>
      </w:r>
      <w:r w:rsidRPr="00C6331E">
        <w:t>prescribed</w:t>
      </w:r>
      <w:r w:rsidR="00C24685">
        <w:t xml:space="preserve"> </w:t>
      </w:r>
      <w:r w:rsidRPr="00C6331E">
        <w:t>by</w:t>
      </w:r>
      <w:r w:rsidR="00C24685">
        <w:t xml:space="preserve"> </w:t>
      </w:r>
      <w:r w:rsidRPr="00C6331E">
        <w:t>this</w:t>
      </w:r>
      <w:r w:rsidR="00C24685">
        <w:t xml:space="preserve"> </w:t>
      </w:r>
      <w:r w:rsidRPr="00C6331E">
        <w:t>Code,</w:t>
      </w:r>
      <w:r w:rsidR="00C24685">
        <w:t xml:space="preserve"> </w:t>
      </w:r>
      <w:r w:rsidRPr="00C6331E">
        <w:t>used</w:t>
      </w:r>
      <w:r w:rsidR="00C24685">
        <w:t xml:space="preserve"> </w:t>
      </w:r>
      <w:r w:rsidRPr="00C6331E">
        <w:t>by</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proofErr w:type="spellStart"/>
      <w:r w:rsidRPr="00C6331E">
        <w:t>procuracies</w:t>
      </w:r>
      <w:proofErr w:type="spellEnd"/>
      <w:r w:rsidR="00C24685">
        <w:t xml:space="preserve"> </w:t>
      </w:r>
      <w:r w:rsidRPr="00C6331E">
        <w:t>and</w:t>
      </w:r>
      <w:r w:rsidR="00C24685">
        <w:t xml:space="preserve"> </w:t>
      </w:r>
      <w:r w:rsidRPr="00C6331E">
        <w:t>courts</w:t>
      </w:r>
      <w:r w:rsidR="00C24685">
        <w:t xml:space="preserve"> </w:t>
      </w:r>
      <w:r w:rsidRPr="00C6331E">
        <w:t>as</w:t>
      </w:r>
      <w:r w:rsidR="00C24685">
        <w:t xml:space="preserve"> </w:t>
      </w:r>
      <w:r w:rsidRPr="00C6331E">
        <w:t>grounds</w:t>
      </w:r>
      <w:r w:rsidR="00C24685">
        <w:t xml:space="preserve"> </w:t>
      </w:r>
      <w:r w:rsidRPr="00C6331E">
        <w:t>to</w:t>
      </w:r>
      <w:r w:rsidR="00C24685">
        <w:t xml:space="preserve"> </w:t>
      </w:r>
      <w:r w:rsidRPr="00C6331E">
        <w:t>determine</w:t>
      </w:r>
      <w:r w:rsidR="00C24685">
        <w:t xml:space="preserve"> </w:t>
      </w:r>
      <w:r w:rsidRPr="00C6331E">
        <w:t>whether</w:t>
      </w:r>
      <w:r w:rsidR="00C24685">
        <w:t xml:space="preserve"> </w:t>
      </w:r>
      <w:r w:rsidRPr="00C6331E">
        <w:t>or</w:t>
      </w:r>
      <w:r w:rsidR="00C24685">
        <w:t xml:space="preserve"> </w:t>
      </w:r>
      <w:r w:rsidRPr="00C6331E">
        <w:t>not</w:t>
      </w:r>
      <w:r w:rsidR="00C24685">
        <w:t xml:space="preserve"> </w:t>
      </w:r>
      <w:r w:rsidRPr="00C6331E">
        <w:t>criminal</w:t>
      </w:r>
      <w:r w:rsidR="00C24685">
        <w:t xml:space="preserve"> </w:t>
      </w:r>
      <w:r w:rsidRPr="00C6331E">
        <w:t>acts</w:t>
      </w:r>
      <w:r w:rsidR="00C24685">
        <w:t xml:space="preserve"> </w:t>
      </w:r>
      <w:r w:rsidRPr="00C6331E">
        <w:t>have</w:t>
      </w:r>
      <w:r w:rsidR="00C24685">
        <w:t xml:space="preserve"> </w:t>
      </w:r>
      <w:r w:rsidRPr="00C6331E">
        <w:t>been</w:t>
      </w:r>
      <w:r w:rsidR="00C24685">
        <w:t xml:space="preserve"> </w:t>
      </w:r>
      <w:r w:rsidRPr="00C6331E">
        <w:t>committed,</w:t>
      </w:r>
      <w:r w:rsidR="00C24685">
        <w:t xml:space="preserve"> </w:t>
      </w:r>
      <w:r w:rsidRPr="00C6331E">
        <w:t>persons</w:t>
      </w:r>
      <w:r w:rsidR="00C24685">
        <w:t xml:space="preserve"> </w:t>
      </w:r>
      <w:r w:rsidRPr="00C6331E">
        <w:t>committing</w:t>
      </w:r>
      <w:r w:rsidR="00C24685">
        <w:t xml:space="preserve"> </w:t>
      </w:r>
      <w:r w:rsidRPr="00C6331E">
        <w:t>such</w:t>
      </w:r>
      <w:r w:rsidR="00C24685">
        <w:t xml:space="preserve"> </w:t>
      </w:r>
      <w:r w:rsidRPr="00C6331E">
        <w:t>acts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other</w:t>
      </w:r>
      <w:r w:rsidR="00C24685">
        <w:t xml:space="preserve"> </w:t>
      </w:r>
      <w:r w:rsidRPr="00C6331E">
        <w:t>circumstances</w:t>
      </w:r>
      <w:r w:rsidR="00C24685">
        <w:t xml:space="preserve"> </w:t>
      </w:r>
      <w:r w:rsidRPr="00C6331E">
        <w:t>necessary</w:t>
      </w:r>
      <w:r w:rsidR="00C24685">
        <w:t xml:space="preserve"> </w:t>
      </w:r>
      <w:r w:rsidRPr="00C6331E">
        <w:t>for</w:t>
      </w:r>
      <w:r w:rsidR="00C24685">
        <w:t xml:space="preserve"> </w:t>
      </w:r>
      <w:r w:rsidRPr="00C6331E">
        <w:t>the</w:t>
      </w:r>
      <w:r w:rsidR="00C24685">
        <w:t xml:space="preserve"> </w:t>
      </w:r>
      <w:r w:rsidRPr="00C6331E">
        <w:t>proper</w:t>
      </w:r>
      <w:r w:rsidR="00C24685">
        <w:t xml:space="preserve"> </w:t>
      </w:r>
      <w:r w:rsidRPr="00C6331E">
        <w:t>settlement</w:t>
      </w:r>
      <w:r w:rsidR="00C24685">
        <w:t xml:space="preserve"> </w:t>
      </w:r>
      <w:r w:rsidRPr="00C6331E">
        <w:t>of</w:t>
      </w:r>
      <w:r w:rsidR="00C24685">
        <w:t xml:space="preserve"> </w:t>
      </w:r>
      <w:r w:rsidRPr="00C6331E">
        <w:t>the</w:t>
      </w:r>
      <w:r w:rsidR="00C24685">
        <w:t xml:space="preserve"> </w:t>
      </w:r>
      <w:r w:rsidRPr="00C6331E">
        <w:t>cases</w:t>
      </w:r>
      <w:r w:rsidR="00C24685">
        <w:t xml:space="preserve"> </w:t>
      </w:r>
      <w:r w:rsidRPr="00C6331E">
        <w:t>(Article</w:t>
      </w:r>
      <w:r w:rsidR="00C24685">
        <w:t xml:space="preserve"> </w:t>
      </w:r>
      <w:r w:rsidRPr="00C6331E">
        <w:t>64).</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in</w:t>
      </w:r>
      <w:r w:rsidR="00C24685">
        <w:t xml:space="preserve"> </w:t>
      </w:r>
      <w:r w:rsidRPr="00C6331E">
        <w:t>detail</w:t>
      </w:r>
      <w:r w:rsidR="00C24685">
        <w:t xml:space="preserve"> </w:t>
      </w:r>
      <w:r w:rsidRPr="00C6331E">
        <w:t>the</w:t>
      </w:r>
      <w:r w:rsidR="00C24685">
        <w:t xml:space="preserve"> </w:t>
      </w:r>
      <w:r w:rsidRPr="00C6331E">
        <w:t>sources</w:t>
      </w:r>
      <w:r w:rsidR="00C24685">
        <w:t xml:space="preserve"> </w:t>
      </w:r>
      <w:r w:rsidRPr="00C6331E">
        <w:t>of</w:t>
      </w:r>
      <w:r w:rsidR="00C24685">
        <w:t xml:space="preserve"> </w:t>
      </w:r>
      <w:r w:rsidRPr="00C6331E">
        <w:t>evidences,</w:t>
      </w:r>
      <w:r w:rsidR="00C24685">
        <w:t xml:space="preserve"> </w:t>
      </w:r>
      <w:r w:rsidRPr="00C6331E">
        <w:t>including:</w:t>
      </w:r>
      <w:r w:rsidR="00C24685">
        <w:t xml:space="preserve"> </w:t>
      </w:r>
      <w:r w:rsidRPr="00C6331E">
        <w:t>Exhibits;</w:t>
      </w:r>
      <w:r w:rsidR="00C24685">
        <w:t xml:space="preserve"> </w:t>
      </w:r>
      <w:r w:rsidRPr="00C6331E">
        <w:t>testimonies</w:t>
      </w:r>
      <w:r w:rsidR="00C24685">
        <w:t xml:space="preserve"> </w:t>
      </w:r>
      <w:r w:rsidRPr="00C6331E">
        <w:t>of</w:t>
      </w:r>
      <w:r w:rsidR="00C24685">
        <w:t xml:space="preserve"> </w:t>
      </w:r>
      <w:r w:rsidRPr="00C6331E">
        <w:t>witnesses,</w:t>
      </w:r>
      <w:r w:rsidR="00C24685">
        <w:t xml:space="preserve"> </w:t>
      </w:r>
      <w:r w:rsidRPr="00C6331E">
        <w:t>victims,</w:t>
      </w:r>
      <w:r w:rsidR="00C24685">
        <w:t xml:space="preserve"> </w:t>
      </w:r>
      <w:r w:rsidRPr="00C6331E">
        <w:t>civil</w:t>
      </w:r>
      <w:r w:rsidR="00C24685">
        <w:t xml:space="preserve"> </w:t>
      </w:r>
      <w:r w:rsidRPr="00C6331E">
        <w:t>plaintiffs,</w:t>
      </w:r>
      <w:r w:rsidR="00C24685">
        <w:t xml:space="preserve"> </w:t>
      </w:r>
      <w:r w:rsidRPr="00C6331E">
        <w:t>civil</w:t>
      </w:r>
      <w:r w:rsidR="00C24685">
        <w:t xml:space="preserve"> </w:t>
      </w:r>
      <w:r w:rsidRPr="00C6331E">
        <w:t>defendants,</w:t>
      </w:r>
      <w:r w:rsidR="00C24685">
        <w:t xml:space="preserve"> </w:t>
      </w:r>
      <w:r w:rsidRPr="00C6331E">
        <w:t>persons</w:t>
      </w:r>
      <w:r w:rsidR="00C24685">
        <w:t xml:space="preserve"> </w:t>
      </w:r>
      <w:r w:rsidRPr="00C6331E">
        <w:t>with</w:t>
      </w:r>
      <w:r w:rsidR="00C24685">
        <w:t xml:space="preserve"> </w:t>
      </w:r>
      <w:r w:rsidRPr="00C6331E">
        <w:t>interests</w:t>
      </w:r>
      <w:r w:rsidR="00C24685">
        <w:t xml:space="preserve"> </w:t>
      </w:r>
      <w:r w:rsidRPr="00C6331E">
        <w:t>and</w:t>
      </w:r>
      <w:r w:rsidR="00C24685">
        <w:t xml:space="preserve"> </w:t>
      </w:r>
      <w:r w:rsidRPr="00C6331E">
        <w:t>obligations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cases,</w:t>
      </w:r>
      <w:r w:rsidR="00C24685">
        <w:t xml:space="preserve"> </w:t>
      </w:r>
      <w:r w:rsidRPr="00C6331E">
        <w:t>the</w:t>
      </w:r>
      <w:r w:rsidR="00C24685">
        <w:t xml:space="preserve"> </w:t>
      </w:r>
      <w:r w:rsidRPr="00C6331E">
        <w:t>arrestees,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the</w:t>
      </w:r>
      <w:r w:rsidR="00C24685">
        <w:t xml:space="preserve"> </w:t>
      </w:r>
      <w:r w:rsidRPr="00C6331E">
        <w:t>accused</w:t>
      </w:r>
      <w:r w:rsidR="00C24685">
        <w:t xml:space="preserve"> </w:t>
      </w:r>
      <w:r w:rsidRPr="00C6331E">
        <w:t>or</w:t>
      </w:r>
      <w:r w:rsidR="00C24685">
        <w:t xml:space="preserve"> </w:t>
      </w:r>
      <w:r w:rsidRPr="00C6331E">
        <w:t>defendants;</w:t>
      </w:r>
      <w:r w:rsidR="00C24685">
        <w:t xml:space="preserve"> </w:t>
      </w:r>
      <w:r w:rsidRPr="00C6331E">
        <w:t>Expertise</w:t>
      </w:r>
      <w:r w:rsidR="00C24685">
        <w:t xml:space="preserve"> </w:t>
      </w:r>
      <w:r w:rsidRPr="00C6331E">
        <w:t>conclusions;</w:t>
      </w:r>
      <w:r w:rsidR="00C24685">
        <w:t xml:space="preserve"> </w:t>
      </w:r>
      <w:r w:rsidRPr="00C6331E">
        <w:t>Minutes</w:t>
      </w:r>
      <w:r w:rsidR="00C24685">
        <w:t xml:space="preserve"> </w:t>
      </w:r>
      <w:r w:rsidRPr="00C6331E">
        <w:t>of</w:t>
      </w:r>
      <w:r w:rsidR="00C24685">
        <w:t xml:space="preserve"> </w:t>
      </w:r>
      <w:r w:rsidRPr="00C6331E">
        <w:t>investigating</w:t>
      </w:r>
      <w:r w:rsidR="00C24685">
        <w:t xml:space="preserve"> </w:t>
      </w:r>
      <w:r w:rsidRPr="00C6331E">
        <w:t>and</w:t>
      </w:r>
      <w:r w:rsidR="00C24685">
        <w:t xml:space="preserve"> </w:t>
      </w:r>
      <w:r w:rsidRPr="00C6331E">
        <w:t>adjudicating</w:t>
      </w:r>
      <w:r w:rsidR="00C24685">
        <w:t xml:space="preserve"> </w:t>
      </w:r>
      <w:r w:rsidRPr="00C6331E">
        <w:t>activities,</w:t>
      </w:r>
      <w:r w:rsidR="00C24685">
        <w:t xml:space="preserve"> </w:t>
      </w:r>
      <w:r w:rsidRPr="00C6331E">
        <w:t>and</w:t>
      </w:r>
      <w:r w:rsidR="00C24685">
        <w:t xml:space="preserve"> </w:t>
      </w:r>
      <w:r w:rsidRPr="00C6331E">
        <w:t>other</w:t>
      </w:r>
      <w:r w:rsidR="00C24685">
        <w:t xml:space="preserve"> </w:t>
      </w:r>
      <w:r w:rsidRPr="00C6331E">
        <w:t>documents</w:t>
      </w:r>
      <w:r w:rsidR="00C24685">
        <w:t xml:space="preserve"> </w:t>
      </w:r>
      <w:r w:rsidRPr="00C6331E">
        <w:t>and</w:t>
      </w:r>
      <w:r w:rsidR="00C24685">
        <w:t xml:space="preserve"> </w:t>
      </w:r>
      <w:r w:rsidRPr="00C6331E">
        <w:t>things</w:t>
      </w:r>
      <w:r w:rsidR="00C24685">
        <w:t xml:space="preserve"> </w:t>
      </w:r>
      <w:r w:rsidRPr="00C6331E">
        <w:t>(Art.</w:t>
      </w:r>
      <w:r w:rsidR="00B44D3A">
        <w:t xml:space="preserve"> </w:t>
      </w:r>
      <w:r w:rsidRPr="00C6331E">
        <w:t>64).</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there</w:t>
      </w:r>
      <w:r w:rsidR="00C24685">
        <w:t xml:space="preserve"> </w:t>
      </w:r>
      <w:r w:rsidRPr="00C6331E">
        <w:t>are</w:t>
      </w:r>
      <w:r w:rsidR="00C24685">
        <w:t xml:space="preserve"> </w:t>
      </w:r>
      <w:r w:rsidRPr="00C6331E">
        <w:t>specific</w:t>
      </w:r>
      <w:r w:rsidR="00C24685">
        <w:t xml:space="preserve"> </w:t>
      </w:r>
      <w:r w:rsidRPr="00C6331E">
        <w:t>provisions</w:t>
      </w:r>
      <w:r w:rsidR="00C24685">
        <w:t xml:space="preserve"> </w:t>
      </w:r>
      <w:r w:rsidRPr="00C6331E">
        <w:t>on</w:t>
      </w:r>
      <w:r w:rsidR="00C24685">
        <w:t xml:space="preserve"> </w:t>
      </w:r>
      <w:r w:rsidRPr="00C6331E">
        <w:t>the</w:t>
      </w:r>
      <w:r w:rsidR="00C24685">
        <w:t xml:space="preserve"> </w:t>
      </w:r>
      <w:r w:rsidRPr="00C6331E">
        <w:t>collection</w:t>
      </w:r>
      <w:r w:rsidR="00C24685">
        <w:t xml:space="preserve"> </w:t>
      </w:r>
      <w:r w:rsidRPr="00C6331E">
        <w:t>of</w:t>
      </w:r>
      <w:r w:rsidR="00C24685">
        <w:t xml:space="preserve"> </w:t>
      </w:r>
      <w:r w:rsidRPr="00C6331E">
        <w:t>evidences</w:t>
      </w:r>
      <w:r w:rsidR="00C24685">
        <w:t xml:space="preserve"> </w:t>
      </w:r>
      <w:r w:rsidRPr="00C6331E">
        <w:t>(Art.</w:t>
      </w:r>
      <w:r w:rsidR="00B44D3A">
        <w:t xml:space="preserve"> </w:t>
      </w:r>
      <w:r w:rsidRPr="00C6331E">
        <w:t>65).</w:t>
      </w:r>
    </w:p>
    <w:p w:rsidR="00F21141" w:rsidRPr="00C6331E" w:rsidRDefault="00F21141" w:rsidP="003C58BE">
      <w:pPr>
        <w:pStyle w:val="SingleTxtG"/>
      </w:pPr>
      <w:r w:rsidRPr="00C6331E">
        <w:t>121.</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succeeds</w:t>
      </w:r>
      <w:r w:rsidR="00C24685">
        <w:t xml:space="preserve"> </w:t>
      </w:r>
      <w:r w:rsidRPr="00C6331E">
        <w:t>to</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on</w:t>
      </w:r>
      <w:r w:rsidR="00C24685">
        <w:t xml:space="preserve"> </w:t>
      </w:r>
      <w:r w:rsidRPr="00C6331E">
        <w:t>evidences</w:t>
      </w:r>
      <w:r w:rsidR="00C24685">
        <w:t xml:space="preserve"> </w:t>
      </w:r>
      <w:r w:rsidRPr="00C6331E">
        <w:t>and</w:t>
      </w:r>
      <w:r w:rsidR="00C24685">
        <w:t xml:space="preserve"> </w:t>
      </w:r>
      <w:r w:rsidRPr="00C6331E">
        <w:t>supplements</w:t>
      </w:r>
      <w:r w:rsidR="00C24685">
        <w:t xml:space="preserve"> </w:t>
      </w:r>
      <w:r w:rsidRPr="00C6331E">
        <w:t>to</w:t>
      </w:r>
      <w:r w:rsidR="00C24685">
        <w:t xml:space="preserve"> </w:t>
      </w:r>
      <w:r w:rsidRPr="00C6331E">
        <w:t>the</w:t>
      </w:r>
      <w:r w:rsidR="00C24685">
        <w:t xml:space="preserve"> </w:t>
      </w:r>
      <w:r w:rsidRPr="00C6331E">
        <w:t>sources</w:t>
      </w:r>
      <w:r w:rsidR="00C24685">
        <w:t xml:space="preserve"> </w:t>
      </w:r>
      <w:r w:rsidRPr="00C6331E">
        <w:t>from</w:t>
      </w:r>
      <w:r w:rsidR="00C24685">
        <w:t xml:space="preserve"> </w:t>
      </w:r>
      <w:r w:rsidRPr="00C6331E">
        <w:t>which</w:t>
      </w:r>
      <w:r w:rsidR="00C24685">
        <w:t xml:space="preserve"> </w:t>
      </w:r>
      <w:r w:rsidRPr="00C6331E">
        <w:t>evidences</w:t>
      </w:r>
      <w:r w:rsidR="00C24685">
        <w:t xml:space="preserve"> </w:t>
      </w:r>
      <w:r w:rsidRPr="00C6331E">
        <w:t>are</w:t>
      </w:r>
      <w:r w:rsidR="00C24685">
        <w:t xml:space="preserve"> </w:t>
      </w:r>
      <w:r w:rsidRPr="00C6331E">
        <w:t>collected</w:t>
      </w:r>
      <w:r w:rsidR="00C24685">
        <w:t xml:space="preserve"> </w:t>
      </w:r>
      <w:r w:rsidRPr="00C6331E">
        <w:t>and</w:t>
      </w:r>
      <w:r w:rsidR="00C24685">
        <w:t xml:space="preserve"> </w:t>
      </w:r>
      <w:r w:rsidRPr="00C6331E">
        <w:t>determined</w:t>
      </w:r>
      <w:r w:rsidR="00C24685">
        <w:t xml:space="preserve"> </w:t>
      </w:r>
      <w:r w:rsidRPr="00C6331E">
        <w:t>including:</w:t>
      </w:r>
      <w:r w:rsidR="00C24685">
        <w:t xml:space="preserve"> </w:t>
      </w:r>
      <w:r w:rsidRPr="00C6331E">
        <w:t>Electronic</w:t>
      </w:r>
      <w:r w:rsidR="00C24685">
        <w:t xml:space="preserve"> </w:t>
      </w:r>
      <w:r w:rsidRPr="00C6331E">
        <w:t>data;</w:t>
      </w:r>
      <w:r w:rsidR="00C24685">
        <w:t xml:space="preserve"> </w:t>
      </w:r>
      <w:r w:rsidRPr="00C6331E">
        <w:t>Findings</w:t>
      </w:r>
      <w:r w:rsidR="00C24685">
        <w:t xml:space="preserve"> </w:t>
      </w:r>
      <w:r w:rsidRPr="00C6331E">
        <w:t>of</w:t>
      </w:r>
      <w:r w:rsidR="00C24685">
        <w:t xml:space="preserve"> </w:t>
      </w:r>
      <w:r w:rsidRPr="00C6331E">
        <w:t>expert</w:t>
      </w:r>
      <w:r w:rsidR="00C24685">
        <w:t xml:space="preserve"> </w:t>
      </w:r>
      <w:r w:rsidRPr="00C6331E">
        <w:t>valuation;</w:t>
      </w:r>
      <w:r w:rsidR="00C24685">
        <w:t xml:space="preserve"> </w:t>
      </w:r>
      <w:r w:rsidRPr="00C6331E">
        <w:t>Records</w:t>
      </w:r>
      <w:r w:rsidR="00C24685">
        <w:t xml:space="preserve"> </w:t>
      </w:r>
      <w:r w:rsidRPr="00C6331E">
        <w:t>of</w:t>
      </w:r>
      <w:r w:rsidR="00C24685">
        <w:t xml:space="preserve"> </w:t>
      </w:r>
      <w:r w:rsidRPr="00C6331E">
        <w:t>legal</w:t>
      </w:r>
      <w:r w:rsidR="00C24685">
        <w:t xml:space="preserve"> </w:t>
      </w:r>
      <w:r w:rsidRPr="00C6331E">
        <w:t>proceedings,</w:t>
      </w:r>
      <w:r w:rsidR="00C24685">
        <w:t xml:space="preserve"> </w:t>
      </w:r>
      <w:r w:rsidRPr="00C6331E">
        <w:t>investigation,</w:t>
      </w:r>
      <w:r w:rsidR="00C24685">
        <w:t xml:space="preserve"> </w:t>
      </w:r>
      <w:r w:rsidRPr="00C6331E">
        <w:t>prosecution,</w:t>
      </w:r>
      <w:r w:rsidR="00C24685">
        <w:t xml:space="preserve"> </w:t>
      </w:r>
      <w:r w:rsidRPr="00C6331E">
        <w:t>adjudication,</w:t>
      </w:r>
      <w:r w:rsidR="00C24685">
        <w:t xml:space="preserve"> </w:t>
      </w:r>
      <w:r w:rsidRPr="00C6331E">
        <w:t>sentence</w:t>
      </w:r>
      <w:r w:rsidR="00C24685">
        <w:t xml:space="preserve"> </w:t>
      </w:r>
      <w:r w:rsidRPr="00C6331E">
        <w:t>enforcement;</w:t>
      </w:r>
      <w:r w:rsidR="00C24685">
        <w:t xml:space="preserve"> </w:t>
      </w:r>
      <w:r w:rsidRPr="00C6331E">
        <w:t>Results</w:t>
      </w:r>
      <w:r w:rsidR="00C24685">
        <w:t xml:space="preserve"> </w:t>
      </w:r>
      <w:r w:rsidRPr="00C6331E">
        <w:t>of</w:t>
      </w:r>
      <w:r w:rsidR="00C24685">
        <w:t xml:space="preserve"> </w:t>
      </w:r>
      <w:r w:rsidRPr="00C6331E">
        <w:t>judicial</w:t>
      </w:r>
      <w:r w:rsidR="00C24685">
        <w:t xml:space="preserve"> </w:t>
      </w:r>
      <w:r w:rsidRPr="00C6331E">
        <w:t>delegation</w:t>
      </w:r>
      <w:r w:rsidR="00C24685">
        <w:t xml:space="preserve"> </w:t>
      </w:r>
      <w:r w:rsidRPr="00C6331E">
        <w:t>and</w:t>
      </w:r>
      <w:r w:rsidR="00C24685">
        <w:t xml:space="preserve"> </w:t>
      </w:r>
      <w:r w:rsidRPr="00C6331E">
        <w:t>other</w:t>
      </w:r>
      <w:r w:rsidR="00C24685">
        <w:t xml:space="preserve"> </w:t>
      </w:r>
      <w:r w:rsidRPr="00C6331E">
        <w:t>international</w:t>
      </w:r>
      <w:r w:rsidR="00C24685">
        <w:t xml:space="preserve"> </w:t>
      </w:r>
      <w:r w:rsidRPr="00C6331E">
        <w:t>co-operations.</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supplementing</w:t>
      </w:r>
      <w:r w:rsidR="00C24685">
        <w:t xml:space="preserve"> </w:t>
      </w:r>
      <w:r w:rsidRPr="00C6331E">
        <w:t>the</w:t>
      </w:r>
      <w:r w:rsidR="00C24685">
        <w:t xml:space="preserve"> </w:t>
      </w:r>
      <w:r w:rsidRPr="00C6331E">
        <w:t>provision</w:t>
      </w:r>
      <w:r w:rsidR="00C24685">
        <w:t xml:space="preserve"> </w:t>
      </w:r>
      <w:r w:rsidRPr="00C6331E">
        <w:t>that</w:t>
      </w:r>
      <w:r w:rsidR="00C24685">
        <w:t xml:space="preserve"> </w:t>
      </w:r>
      <w:r w:rsidRPr="00C6331E">
        <w:t>truthful</w:t>
      </w:r>
      <w:r w:rsidR="00C24685">
        <w:t xml:space="preserve"> </w:t>
      </w:r>
      <w:r w:rsidRPr="00C6331E">
        <w:t>things</w:t>
      </w:r>
      <w:r w:rsidR="00C24685">
        <w:t xml:space="preserve"> </w:t>
      </w:r>
      <w:r w:rsidRPr="00C6331E">
        <w:t>that</w:t>
      </w:r>
      <w:r w:rsidR="00C24685">
        <w:t xml:space="preserve"> </w:t>
      </w:r>
      <w:r w:rsidRPr="00C6331E">
        <w:t>are</w:t>
      </w:r>
      <w:r w:rsidR="00C24685">
        <w:t xml:space="preserve"> </w:t>
      </w:r>
      <w:r w:rsidRPr="00C6331E">
        <w:t>not</w:t>
      </w:r>
      <w:r w:rsidR="00C24685">
        <w:t xml:space="preserve"> </w:t>
      </w:r>
      <w:r w:rsidRPr="00C6331E">
        <w:t>collected</w:t>
      </w:r>
      <w:r w:rsidR="00C24685">
        <w:t xml:space="preserve"> </w:t>
      </w:r>
      <w:r w:rsidRPr="00C6331E">
        <w:t>as</w:t>
      </w:r>
      <w:r w:rsidR="00C24685">
        <w:t xml:space="preserve"> </w:t>
      </w:r>
      <w:r w:rsidRPr="00C6331E">
        <w:t>per</w:t>
      </w:r>
      <w:r w:rsidR="00C24685">
        <w:t xml:space="preserve"> </w:t>
      </w:r>
      <w:r w:rsidRPr="00C6331E">
        <w:t>the</w:t>
      </w:r>
      <w:r w:rsidR="00C24685">
        <w:t xml:space="preserve"> </w:t>
      </w:r>
      <w:r w:rsidRPr="00C6331E">
        <w:t>sequence</w:t>
      </w:r>
      <w:r w:rsidR="00C24685">
        <w:t xml:space="preserve"> </w:t>
      </w:r>
      <w:r w:rsidRPr="00C6331E">
        <w:t>and</w:t>
      </w:r>
      <w:r w:rsidR="00C24685">
        <w:t xml:space="preserve"> </w:t>
      </w:r>
      <w:r w:rsidRPr="00C6331E">
        <w:t>formalities</w:t>
      </w:r>
      <w:r w:rsidR="00C24685">
        <w:t xml:space="preserve"> </w:t>
      </w:r>
      <w:r w:rsidRPr="00C6331E">
        <w:t>as</w:t>
      </w:r>
      <w:r w:rsidR="00C24685">
        <w:t xml:space="preserve"> </w:t>
      </w:r>
      <w:r w:rsidRPr="00C6331E">
        <w:t>per</w:t>
      </w:r>
      <w:r w:rsidR="00C24685">
        <w:t xml:space="preserve"> </w:t>
      </w:r>
      <w:r w:rsidRPr="00C6331E">
        <w:t>this</w:t>
      </w:r>
      <w:r w:rsidR="00C24685">
        <w:t xml:space="preserve"> </w:t>
      </w:r>
      <w:r w:rsidRPr="00C6331E">
        <w:t>Law</w:t>
      </w:r>
      <w:r w:rsidR="00C24685">
        <w:t xml:space="preserve"> </w:t>
      </w:r>
      <w:r w:rsidRPr="00C6331E">
        <w:t>bear</w:t>
      </w:r>
      <w:r w:rsidR="00C24685">
        <w:t xml:space="preserve"> </w:t>
      </w:r>
      <w:r w:rsidRPr="00C6331E">
        <w:t>no</w:t>
      </w:r>
      <w:r w:rsidR="00C24685">
        <w:t xml:space="preserve"> </w:t>
      </w:r>
      <w:r w:rsidRPr="00C6331E">
        <w:t>legal</w:t>
      </w:r>
      <w:r w:rsidR="00C24685">
        <w:t xml:space="preserve"> </w:t>
      </w:r>
      <w:r w:rsidRPr="00C6331E">
        <w:t>effect</w:t>
      </w:r>
      <w:r w:rsidR="00C24685">
        <w:t xml:space="preserve"> </w:t>
      </w:r>
      <w:r w:rsidRPr="00C6331E">
        <w:t>and</w:t>
      </w:r>
      <w:r w:rsidR="00C24685">
        <w:t xml:space="preserve"> </w:t>
      </w:r>
      <w:r w:rsidRPr="00C6331E">
        <w:t>are</w:t>
      </w:r>
      <w:r w:rsidR="00C24685">
        <w:t xml:space="preserve"> </w:t>
      </w:r>
      <w:r w:rsidRPr="00C6331E">
        <w:t>not</w:t>
      </w:r>
      <w:r w:rsidR="00C24685">
        <w:t xml:space="preserve"> </w:t>
      </w:r>
      <w:r w:rsidRPr="00C6331E">
        <w:t>evidences</w:t>
      </w:r>
      <w:r w:rsidR="00C24685">
        <w:t xml:space="preserve"> </w:t>
      </w:r>
      <w:r w:rsidRPr="00C6331E">
        <w:t>for</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(Art.</w:t>
      </w:r>
      <w:r w:rsidR="00B44D3A">
        <w:t xml:space="preserve"> </w:t>
      </w:r>
      <w:r w:rsidRPr="00C6331E">
        <w:t>87).</w:t>
      </w:r>
      <w:r w:rsidR="00C24685">
        <w:t xml:space="preserve"> </w:t>
      </w:r>
      <w:r w:rsidRPr="00C6331E">
        <w:t>Moreover,</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expands</w:t>
      </w:r>
      <w:r w:rsidR="00C24685">
        <w:t xml:space="preserve"> </w:t>
      </w:r>
      <w:r w:rsidRPr="00C6331E">
        <w:t>the</w:t>
      </w:r>
      <w:r w:rsidR="00C24685">
        <w:t xml:space="preserve"> </w:t>
      </w:r>
      <w:r w:rsidRPr="00C6331E">
        <w:t>subjects</w:t>
      </w:r>
      <w:r w:rsidR="00C24685">
        <w:t xml:space="preserve"> </w:t>
      </w:r>
      <w:r w:rsidRPr="00C6331E">
        <w:t>who</w:t>
      </w:r>
      <w:r w:rsidR="00C24685">
        <w:t xml:space="preserve"> </w:t>
      </w:r>
      <w:r w:rsidRPr="00C6331E">
        <w:t>can</w:t>
      </w:r>
      <w:r w:rsidR="00C24685">
        <w:t xml:space="preserve"> </w:t>
      </w:r>
      <w:r w:rsidRPr="00C6331E">
        <w:t>give</w:t>
      </w:r>
      <w:r w:rsidR="00C24685">
        <w:t xml:space="preserve"> </w:t>
      </w:r>
      <w:r w:rsidRPr="00C6331E">
        <w:t>evidences.</w:t>
      </w:r>
      <w:r w:rsidR="00C24685">
        <w:t xml:space="preserve"> </w:t>
      </w:r>
      <w:r w:rsidRPr="00C6331E">
        <w:t>Accordingly,</w:t>
      </w:r>
      <w:r w:rsidR="00C24685">
        <w:t xml:space="preserve"> </w:t>
      </w:r>
      <w:r w:rsidRPr="00C6331E">
        <w:t>other</w:t>
      </w:r>
      <w:r w:rsidR="00C24685">
        <w:t xml:space="preserve"> </w:t>
      </w:r>
      <w:r w:rsidRPr="00C6331E">
        <w:t>participants</w:t>
      </w:r>
      <w:r w:rsidR="00C24685">
        <w:t xml:space="preserve"> </w:t>
      </w:r>
      <w:r w:rsidRPr="00C6331E">
        <w:t>in</w:t>
      </w:r>
      <w:r w:rsidR="00C24685">
        <w:t xml:space="preserve"> </w:t>
      </w:r>
      <w:r w:rsidRPr="00C6331E">
        <w:t>legal</w:t>
      </w:r>
      <w:r w:rsidR="00C24685">
        <w:t xml:space="preserve"> </w:t>
      </w:r>
      <w:r w:rsidRPr="00C6331E">
        <w:t>proceedings,</w:t>
      </w:r>
      <w:r w:rsidR="00C24685">
        <w:t xml:space="preserve"> </w:t>
      </w:r>
      <w:r w:rsidRPr="00C6331E">
        <w:t>authorities,</w:t>
      </w:r>
      <w:r w:rsidR="00C24685">
        <w:t xml:space="preserve"> </w:t>
      </w:r>
      <w:r w:rsidRPr="00C6331E">
        <w:t>entities</w:t>
      </w:r>
      <w:r w:rsidR="00C24685">
        <w:t xml:space="preserve"> </w:t>
      </w:r>
      <w:r w:rsidRPr="00C6331E">
        <w:t>or</w:t>
      </w:r>
      <w:r w:rsidR="00C24685">
        <w:t xml:space="preserve"> </w:t>
      </w:r>
      <w:r w:rsidRPr="00C6331E">
        <w:t>any</w:t>
      </w:r>
      <w:r w:rsidR="00C24685">
        <w:t xml:space="preserve"> </w:t>
      </w:r>
      <w:r w:rsidRPr="00C6331E">
        <w:t>person</w:t>
      </w:r>
      <w:r w:rsidR="00C24685">
        <w:t xml:space="preserve"> </w:t>
      </w:r>
      <w:r w:rsidRPr="00C6331E">
        <w:t>can</w:t>
      </w:r>
      <w:r w:rsidR="00C24685">
        <w:t xml:space="preserve"> </w:t>
      </w:r>
      <w:r w:rsidRPr="00C6331E">
        <w:t>provide</w:t>
      </w:r>
      <w:r w:rsidR="00C24685">
        <w:t xml:space="preserve"> </w:t>
      </w:r>
      <w:r w:rsidRPr="00C6331E">
        <w:t>evidences,</w:t>
      </w:r>
      <w:r w:rsidR="00C24685">
        <w:t xml:space="preserve"> </w:t>
      </w:r>
      <w:r w:rsidRPr="00C6331E">
        <w:t>documents,</w:t>
      </w:r>
      <w:r w:rsidR="00C24685">
        <w:t xml:space="preserve"> </w:t>
      </w:r>
      <w:r w:rsidRPr="00C6331E">
        <w:t>items,</w:t>
      </w:r>
      <w:r w:rsidR="00C24685">
        <w:t xml:space="preserve"> </w:t>
      </w:r>
      <w:r w:rsidRPr="00C6331E">
        <w:t>electronic</w:t>
      </w:r>
      <w:r w:rsidR="00C24685">
        <w:t xml:space="preserve"> </w:t>
      </w:r>
      <w:r w:rsidRPr="00C6331E">
        <w:t>data</w:t>
      </w:r>
      <w:r w:rsidR="00C24685">
        <w:t xml:space="preserve"> </w:t>
      </w:r>
      <w:r w:rsidRPr="00C6331E">
        <w:t>and</w:t>
      </w:r>
      <w:r w:rsidR="00C24685">
        <w:t xml:space="preserve"> </w:t>
      </w:r>
      <w:r w:rsidRPr="00C6331E">
        <w:t>present</w:t>
      </w:r>
      <w:r w:rsidR="00C24685">
        <w:t xml:space="preserve"> </w:t>
      </w:r>
      <w:r w:rsidRPr="00C6331E">
        <w:t>the</w:t>
      </w:r>
      <w:r w:rsidR="00C24685">
        <w:t xml:space="preserve"> </w:t>
      </w:r>
      <w:r w:rsidRPr="00C6331E">
        <w:t>matters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case</w:t>
      </w:r>
      <w:r w:rsidR="00C24685">
        <w:t xml:space="preserve"> </w:t>
      </w:r>
      <w:r w:rsidRPr="00C6331E">
        <w:t>(para.</w:t>
      </w:r>
      <w:r w:rsidR="00B44D3A">
        <w:t xml:space="preserve"> </w:t>
      </w:r>
      <w:r w:rsidRPr="00C6331E">
        <w:t>3,</w:t>
      </w:r>
      <w:r w:rsidR="00C24685">
        <w:t xml:space="preserve"> </w:t>
      </w:r>
      <w:r w:rsidRPr="00C6331E">
        <w:t>Art.</w:t>
      </w:r>
      <w:r w:rsidR="00B44D3A">
        <w:t xml:space="preserve"> </w:t>
      </w:r>
      <w:r w:rsidRPr="00C6331E">
        <w:t>88).</w:t>
      </w:r>
    </w:p>
    <w:p w:rsidR="00F21141" w:rsidRPr="00C6331E" w:rsidRDefault="00F21141" w:rsidP="003C58BE">
      <w:pPr>
        <w:pStyle w:val="SingleTxtG"/>
      </w:pPr>
      <w:r w:rsidRPr="00C6331E">
        <w:t>122.</w:t>
      </w:r>
      <w:r w:rsidRPr="00C6331E">
        <w:tab/>
        <w:t>In</w:t>
      </w:r>
      <w:r w:rsidR="00C24685">
        <w:t xml:space="preserve"> </w:t>
      </w:r>
      <w:r w:rsidRPr="00C6331E">
        <w:t>all</w:t>
      </w:r>
      <w:r w:rsidR="00C24685">
        <w:t xml:space="preserve"> </w:t>
      </w:r>
      <w:r w:rsidRPr="00C6331E">
        <w:t>stages</w:t>
      </w:r>
      <w:r w:rsidR="00C24685">
        <w:t xml:space="preserve"> </w:t>
      </w:r>
      <w:r w:rsidRPr="00C6331E">
        <w:t>of</w:t>
      </w:r>
      <w:r w:rsidR="00C24685">
        <w:t xml:space="preserve"> </w:t>
      </w:r>
      <w:r w:rsidRPr="00C6331E">
        <w:t>the</w:t>
      </w:r>
      <w:r w:rsidR="00C24685">
        <w:t xml:space="preserve"> </w:t>
      </w:r>
      <w:r w:rsidRPr="00C6331E">
        <w:t>proceedings,</w:t>
      </w:r>
      <w:r w:rsidR="00C24685">
        <w:t xml:space="preserve"> </w:t>
      </w:r>
      <w:r w:rsidRPr="00C6331E">
        <w:t>evidences</w:t>
      </w:r>
      <w:r w:rsidR="00C24685">
        <w:t xml:space="preserve"> </w:t>
      </w:r>
      <w:r w:rsidRPr="00C6331E">
        <w:t>must</w:t>
      </w:r>
      <w:r w:rsidR="00C24685">
        <w:t xml:space="preserve"> </w:t>
      </w:r>
      <w:r w:rsidRPr="00C6331E">
        <w:t>be</w:t>
      </w:r>
      <w:r w:rsidR="00C24685">
        <w:t xml:space="preserve"> </w:t>
      </w:r>
      <w:r w:rsidRPr="00C6331E">
        <w:t>evaluated</w:t>
      </w:r>
      <w:r w:rsidR="00C24685">
        <w:t xml:space="preserve"> </w:t>
      </w:r>
      <w:r w:rsidRPr="00C6331E">
        <w:t>to</w:t>
      </w:r>
      <w:r w:rsidR="00C24685">
        <w:t xml:space="preserve"> </w:t>
      </w:r>
      <w:r w:rsidRPr="00C6331E">
        <w:t>examine</w:t>
      </w:r>
      <w:r w:rsidR="00C24685">
        <w:t xml:space="preserve"> </w:t>
      </w:r>
      <w:r w:rsidRPr="00C6331E">
        <w:t>the</w:t>
      </w:r>
      <w:r w:rsidR="00C24685">
        <w:t xml:space="preserve"> </w:t>
      </w:r>
      <w:r w:rsidRPr="00C6331E">
        <w:t>legitimation</w:t>
      </w:r>
      <w:r w:rsidR="00C24685">
        <w:t xml:space="preserve"> </w:t>
      </w:r>
      <w:r w:rsidRPr="00C6331E">
        <w:t>and</w:t>
      </w:r>
      <w:r w:rsidR="00C24685">
        <w:t xml:space="preserve"> </w:t>
      </w:r>
      <w:r w:rsidRPr="00C6331E">
        <w:t>truthfulness.</w:t>
      </w:r>
      <w:r w:rsidR="00C24685">
        <w:t xml:space="preserve"> </w:t>
      </w:r>
      <w:r w:rsidRPr="00C6331E">
        <w:t>Therefore,</w:t>
      </w:r>
      <w:r w:rsidR="00C24685">
        <w:t xml:space="preserve"> </w:t>
      </w:r>
      <w:r w:rsidRPr="00C6331E">
        <w:t>the</w:t>
      </w:r>
      <w:r w:rsidR="00C24685">
        <w:t xml:space="preserve"> </w:t>
      </w:r>
      <w:r w:rsidRPr="00C6331E">
        <w:t>information</w:t>
      </w:r>
      <w:r w:rsidR="00C24685">
        <w:t xml:space="preserve"> </w:t>
      </w:r>
      <w:r w:rsidRPr="00C6331E">
        <w:t>and</w:t>
      </w:r>
      <w:r w:rsidR="00C24685">
        <w:t xml:space="preserve"> </w:t>
      </w:r>
      <w:r w:rsidRPr="00C6331E">
        <w:t>documents</w:t>
      </w:r>
      <w:r w:rsidR="00C24685">
        <w:t xml:space="preserve"> </w:t>
      </w:r>
      <w:r w:rsidRPr="00C6331E">
        <w:t>that</w:t>
      </w:r>
      <w:r w:rsidR="00C24685">
        <w:t xml:space="preserve"> </w:t>
      </w:r>
      <w:r w:rsidRPr="00C6331E">
        <w:t>are</w:t>
      </w:r>
      <w:r w:rsidR="00C24685">
        <w:t xml:space="preserve"> </w:t>
      </w:r>
      <w:r w:rsidRPr="00C6331E">
        <w:t>not</w:t>
      </w:r>
      <w:r w:rsidR="00C24685">
        <w:t xml:space="preserve"> </w:t>
      </w:r>
      <w:r w:rsidRPr="00C6331E">
        <w:t>collected</w:t>
      </w:r>
      <w:r w:rsidR="00C24685">
        <w:t xml:space="preserve"> </w:t>
      </w:r>
      <w:r w:rsidRPr="00C6331E">
        <w:t>as</w:t>
      </w:r>
      <w:r w:rsidR="00C24685">
        <w:t xml:space="preserve"> </w:t>
      </w:r>
      <w:r w:rsidRPr="00C6331E">
        <w:t>per</w:t>
      </w:r>
      <w:r w:rsidR="00C24685">
        <w:t xml:space="preserve"> </w:t>
      </w:r>
      <w:r w:rsidRPr="00C6331E">
        <w:t>the</w:t>
      </w:r>
      <w:r w:rsidR="00C24685">
        <w:t xml:space="preserve"> </w:t>
      </w:r>
      <w:r w:rsidRPr="00C6331E">
        <w:t>sequence</w:t>
      </w:r>
      <w:r w:rsidR="00C24685">
        <w:t xml:space="preserve"> </w:t>
      </w:r>
      <w:r w:rsidRPr="00C6331E">
        <w:t>and</w:t>
      </w:r>
      <w:r w:rsidR="00C24685">
        <w:t xml:space="preserve"> </w:t>
      </w:r>
      <w:r w:rsidRPr="00C6331E">
        <w:t>formalities</w:t>
      </w:r>
      <w:r w:rsidR="00C24685">
        <w:t xml:space="preserve"> </w:t>
      </w:r>
      <w:r w:rsidRPr="00C6331E">
        <w:t>as</w:t>
      </w:r>
      <w:r w:rsidR="00C24685">
        <w:t xml:space="preserve"> </w:t>
      </w:r>
      <w:r w:rsidRPr="00C6331E">
        <w:t>per</w:t>
      </w:r>
      <w:r w:rsidR="00C24685">
        <w:t xml:space="preserve"> </w:t>
      </w:r>
      <w:r w:rsidRPr="00C6331E">
        <w:t>this</w:t>
      </w:r>
      <w:r w:rsidR="00C24685">
        <w:t xml:space="preserve"> </w:t>
      </w:r>
      <w:r w:rsidRPr="00C6331E">
        <w:t>Law</w:t>
      </w:r>
      <w:r w:rsidR="00C24685">
        <w:t xml:space="preserve"> </w:t>
      </w:r>
      <w:r w:rsidRPr="00C6331E">
        <w:t>bear</w:t>
      </w:r>
      <w:r w:rsidR="00C24685">
        <w:t xml:space="preserve"> </w:t>
      </w:r>
      <w:r w:rsidRPr="00C6331E">
        <w:t>no</w:t>
      </w:r>
      <w:r w:rsidR="00C24685">
        <w:t xml:space="preserve"> </w:t>
      </w:r>
      <w:r w:rsidRPr="00C6331E">
        <w:t>legal</w:t>
      </w:r>
      <w:r w:rsidR="00C24685">
        <w:t xml:space="preserve"> </w:t>
      </w:r>
      <w:r w:rsidRPr="00C6331E">
        <w:t>effect</w:t>
      </w:r>
      <w:r w:rsidR="00C24685">
        <w:t xml:space="preserve"> </w:t>
      </w:r>
      <w:r w:rsidRPr="00C6331E">
        <w:t>and</w:t>
      </w:r>
      <w:r w:rsidR="00C24685">
        <w:t xml:space="preserve"> </w:t>
      </w:r>
      <w:r w:rsidRPr="00C6331E">
        <w:t>are</w:t>
      </w:r>
      <w:r w:rsidR="00C24685">
        <w:t xml:space="preserve"> </w:t>
      </w:r>
      <w:r w:rsidRPr="00C6331E">
        <w:t>not</w:t>
      </w:r>
      <w:r w:rsidR="00C24685">
        <w:t xml:space="preserve"> </w:t>
      </w:r>
      <w:r w:rsidRPr="00C6331E">
        <w:t>evidences</w:t>
      </w:r>
      <w:r w:rsidR="00C24685">
        <w:t xml:space="preserve"> </w:t>
      </w:r>
      <w:r w:rsidRPr="00C6331E">
        <w:t>for</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criminal</w:t>
      </w:r>
      <w:r w:rsidR="00C24685">
        <w:t xml:space="preserve"> </w:t>
      </w:r>
      <w:r w:rsidRPr="00C6331E">
        <w:t>lawsuits.</w:t>
      </w:r>
      <w:r w:rsidR="00C24685">
        <w:t xml:space="preserve"> </w:t>
      </w:r>
      <w:r w:rsidRPr="00C6331E">
        <w:t>Procedure</w:t>
      </w:r>
      <w:r w:rsidR="00C24685">
        <w:t xml:space="preserve"> </w:t>
      </w:r>
      <w:r w:rsidR="002207CF">
        <w:t>—</w:t>
      </w:r>
      <w:r w:rsidR="00C24685">
        <w:t xml:space="preserve"> </w:t>
      </w:r>
      <w:r w:rsidRPr="00C6331E">
        <w:t>conducting</w:t>
      </w:r>
      <w:r w:rsidR="00C24685">
        <w:t xml:space="preserve"> </w:t>
      </w:r>
      <w:r w:rsidRPr="00C6331E">
        <w:t>persons</w:t>
      </w:r>
      <w:r w:rsidR="00C24685">
        <w:t xml:space="preserve"> </w:t>
      </w:r>
      <w:r w:rsidRPr="00C6331E">
        <w:t>shall</w:t>
      </w:r>
      <w:r w:rsidR="00C24685">
        <w:t xml:space="preserve"> </w:t>
      </w:r>
      <w:r w:rsidRPr="00C6331E">
        <w:t>identify</w:t>
      </w:r>
      <w:r w:rsidR="00C24685">
        <w:t xml:space="preserve"> </w:t>
      </w:r>
      <w:r w:rsidRPr="00C6331E">
        <w:t>and</w:t>
      </w:r>
      <w:r w:rsidR="00C24685">
        <w:t xml:space="preserve"> </w:t>
      </w:r>
      <w:r w:rsidRPr="00C6331E">
        <w:t>evaluate</w:t>
      </w:r>
      <w:r w:rsidR="00C24685">
        <w:t xml:space="preserve"> </w:t>
      </w:r>
      <w:r w:rsidRPr="00C6331E">
        <w:t>all</w:t>
      </w:r>
      <w:r w:rsidR="00C24685">
        <w:t xml:space="preserve"> </w:t>
      </w:r>
      <w:r w:rsidRPr="00C6331E">
        <w:t>evidences</w:t>
      </w:r>
      <w:r w:rsidR="00C24685">
        <w:t xml:space="preserve"> </w:t>
      </w:r>
      <w:r w:rsidRPr="00C6331E">
        <w:t>with</w:t>
      </w:r>
      <w:r w:rsidR="00C24685">
        <w:t xml:space="preserve"> </w:t>
      </w:r>
      <w:r w:rsidRPr="00C6331E">
        <w:t>a</w:t>
      </w:r>
      <w:r w:rsidR="00C24685">
        <w:t xml:space="preserve"> </w:t>
      </w:r>
      <w:r w:rsidRPr="00C6331E">
        <w:t>full</w:t>
      </w:r>
      <w:r w:rsidR="00C24685">
        <w:t xml:space="preserve"> </w:t>
      </w:r>
      <w:r w:rsidRPr="00C6331E">
        <w:t>sense</w:t>
      </w:r>
      <w:r w:rsidR="00C24685">
        <w:t xml:space="preserve"> </w:t>
      </w:r>
      <w:r w:rsidRPr="00C6331E">
        <w:t>of</w:t>
      </w:r>
      <w:r w:rsidR="00C24685">
        <w:t xml:space="preserve"> </w:t>
      </w:r>
      <w:r w:rsidRPr="00C6331E">
        <w:t>responsibility.</w:t>
      </w:r>
    </w:p>
    <w:p w:rsidR="00F21141" w:rsidRPr="00C6331E" w:rsidRDefault="00F21141" w:rsidP="003C58BE">
      <w:pPr>
        <w:pStyle w:val="SingleTxtG"/>
      </w:pPr>
      <w:r w:rsidRPr="00C6331E">
        <w:t>123.</w:t>
      </w:r>
      <w:r w:rsidRPr="00C6331E">
        <w:tab/>
        <w:t>Thus,</w:t>
      </w:r>
      <w:r w:rsidR="00C24685">
        <w:t xml:space="preserve"> </w:t>
      </w:r>
      <w:r w:rsidRPr="00C6331E">
        <w:t>when</w:t>
      </w:r>
      <w:r w:rsidR="00C24685">
        <w:t xml:space="preserve"> </w:t>
      </w:r>
      <w:r w:rsidRPr="00C6331E">
        <w:t>prosecuting</w:t>
      </w:r>
      <w:r w:rsidR="00C24685">
        <w:t xml:space="preserve"> </w:t>
      </w:r>
      <w:r w:rsidRPr="00C6331E">
        <w:t>criminal</w:t>
      </w:r>
      <w:r w:rsidR="00C24685">
        <w:t xml:space="preserve"> </w:t>
      </w:r>
      <w:r w:rsidRPr="00C6331E">
        <w:t>liability</w:t>
      </w:r>
      <w:r w:rsidR="00C24685">
        <w:t xml:space="preserve"> </w:t>
      </w:r>
      <w:r w:rsidRPr="00C6331E">
        <w:t>of</w:t>
      </w:r>
      <w:r w:rsidR="00C24685">
        <w:t xml:space="preserve"> </w:t>
      </w:r>
      <w:r w:rsidRPr="00C6331E">
        <w:t>any</w:t>
      </w:r>
      <w:r w:rsidR="00C24685">
        <w:t xml:space="preserve"> </w:t>
      </w:r>
      <w:r w:rsidRPr="00C6331E">
        <w:t>crimes,</w:t>
      </w:r>
      <w:r w:rsidR="00C24685">
        <w:t xml:space="preserve"> </w:t>
      </w:r>
      <w:r w:rsidRPr="00C6331E">
        <w:t>the</w:t>
      </w:r>
      <w:r w:rsidR="00C24685">
        <w:t xml:space="preserve"> </w:t>
      </w:r>
      <w:r w:rsidRPr="00C6331E">
        <w:t>collection,</w:t>
      </w:r>
      <w:r w:rsidR="00C24685">
        <w:t xml:space="preserve"> </w:t>
      </w:r>
      <w:r w:rsidRPr="00C6331E">
        <w:t>assessment</w:t>
      </w:r>
      <w:r w:rsidR="00C24685">
        <w:t xml:space="preserve"> </w:t>
      </w:r>
      <w:r w:rsidRPr="00C6331E">
        <w:t>and</w:t>
      </w:r>
      <w:r w:rsidR="00C24685">
        <w:t xml:space="preserve"> </w:t>
      </w:r>
      <w:r w:rsidRPr="00C6331E">
        <w:t>use</w:t>
      </w:r>
      <w:r w:rsidR="00C24685">
        <w:t xml:space="preserve"> </w:t>
      </w:r>
      <w:r w:rsidRPr="00C6331E">
        <w:t>of</w:t>
      </w:r>
      <w:r w:rsidR="00C24685">
        <w:t xml:space="preserve"> </w:t>
      </w:r>
      <w:r w:rsidRPr="00C6331E">
        <w:t>evidences</w:t>
      </w:r>
      <w:r w:rsidR="00C24685">
        <w:t xml:space="preserve"> </w:t>
      </w:r>
      <w:r w:rsidRPr="00C6331E">
        <w:t>in</w:t>
      </w:r>
      <w:r w:rsidR="00C24685">
        <w:t xml:space="preserve"> </w:t>
      </w:r>
      <w:r w:rsidRPr="00C6331E">
        <w:t>all</w:t>
      </w:r>
      <w:r w:rsidR="00C24685">
        <w:t xml:space="preserve"> </w:t>
      </w:r>
      <w:r w:rsidRPr="00C6331E">
        <w:t>stages</w:t>
      </w:r>
      <w:r w:rsidR="00C24685">
        <w:t xml:space="preserve"> </w:t>
      </w:r>
      <w:r w:rsidRPr="00C6331E">
        <w:t>of</w:t>
      </w:r>
      <w:r w:rsidR="00C24685">
        <w:t xml:space="preserve"> </w:t>
      </w:r>
      <w:r w:rsidRPr="00C6331E">
        <w:t>the</w:t>
      </w:r>
      <w:r w:rsidR="00C24685">
        <w:t xml:space="preserve"> </w:t>
      </w:r>
      <w:r w:rsidRPr="00C6331E">
        <w:t>proceedings</w:t>
      </w:r>
      <w:r w:rsidR="00C24685">
        <w:t xml:space="preserve"> </w:t>
      </w:r>
      <w:r w:rsidRPr="00C6331E">
        <w:t>are</w:t>
      </w:r>
      <w:r w:rsidR="00C24685">
        <w:t xml:space="preserve"> </w:t>
      </w:r>
      <w:r w:rsidRPr="00C6331E">
        <w:t>conducted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regardless</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seriousness</w:t>
      </w:r>
      <w:r w:rsidR="00C24685">
        <w:t xml:space="preserve"> </w:t>
      </w:r>
      <w:r w:rsidRPr="00C6331E">
        <w:t>of</w:t>
      </w:r>
      <w:r w:rsidR="00C24685">
        <w:t xml:space="preserve"> </w:t>
      </w:r>
      <w:r w:rsidRPr="00C6331E">
        <w:t>the</w:t>
      </w:r>
      <w:r w:rsidR="00C24685">
        <w:t xml:space="preserve"> </w:t>
      </w:r>
      <w:r w:rsidRPr="00C6331E">
        <w:t>crimes</w:t>
      </w:r>
      <w:r w:rsidR="00C24685">
        <w:t xml:space="preserve"> </w:t>
      </w:r>
      <w:r w:rsidRPr="00C6331E">
        <w:t>or</w:t>
      </w:r>
      <w:r w:rsidR="00C24685">
        <w:t xml:space="preserve"> </w:t>
      </w:r>
      <w:r w:rsidRPr="00C6331E">
        <w:t>offenders.</w:t>
      </w:r>
      <w:r w:rsidR="00C24685">
        <w:t xml:space="preserve"> </w:t>
      </w:r>
      <w:r w:rsidRPr="00C6331E">
        <w:t>If</w:t>
      </w:r>
      <w:r w:rsidR="00C24685">
        <w:t xml:space="preserve"> </w:t>
      </w:r>
      <w:r w:rsidRPr="00C6331E">
        <w:t>the</w:t>
      </w:r>
      <w:r w:rsidR="00C24685">
        <w:t xml:space="preserve"> </w:t>
      </w:r>
      <w:r w:rsidRPr="00C6331E">
        <w:t>collection,</w:t>
      </w:r>
      <w:r w:rsidR="00C24685">
        <w:t xml:space="preserve"> </w:t>
      </w:r>
      <w:r w:rsidRPr="00C6331E">
        <w:t>assessment</w:t>
      </w:r>
      <w:r w:rsidR="00C24685">
        <w:t xml:space="preserve"> </w:t>
      </w:r>
      <w:r w:rsidRPr="00C6331E">
        <w:t>and</w:t>
      </w:r>
      <w:r w:rsidR="00C24685">
        <w:t xml:space="preserve"> </w:t>
      </w:r>
      <w:r w:rsidRPr="00C6331E">
        <w:t>use</w:t>
      </w:r>
      <w:r w:rsidR="00C24685">
        <w:t xml:space="preserve"> </w:t>
      </w:r>
      <w:r w:rsidRPr="00C6331E">
        <w:t>of</w:t>
      </w:r>
      <w:r w:rsidR="00C24685">
        <w:t xml:space="preserve"> </w:t>
      </w:r>
      <w:r w:rsidRPr="00C6331E">
        <w:t>evidences</w:t>
      </w:r>
      <w:r w:rsidR="00C24685">
        <w:t xml:space="preserve"> </w:t>
      </w:r>
      <w:r w:rsidRPr="00C6331E">
        <w:t>do</w:t>
      </w:r>
      <w:r w:rsidR="00C24685">
        <w:t xml:space="preserve"> </w:t>
      </w:r>
      <w:r w:rsidRPr="00C6331E">
        <w:t>not</w:t>
      </w:r>
      <w:r w:rsidR="00C24685">
        <w:t xml:space="preserve"> </w:t>
      </w:r>
      <w:r w:rsidRPr="00C6331E">
        <w:t>meet</w:t>
      </w:r>
      <w:r w:rsidR="00C24685">
        <w:t xml:space="preserve"> </w:t>
      </w:r>
      <w:r w:rsidRPr="00C6331E">
        <w:t>the</w:t>
      </w:r>
      <w:r w:rsidR="00C24685">
        <w:t xml:space="preserve"> </w:t>
      </w:r>
      <w:r w:rsidRPr="00C6331E">
        <w:t>requirements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they</w:t>
      </w:r>
      <w:r w:rsidR="00C24685">
        <w:t xml:space="preserve"> </w:t>
      </w:r>
      <w:r w:rsidRPr="00C6331E">
        <w:t>will</w:t>
      </w:r>
      <w:r w:rsidR="00C24685">
        <w:t xml:space="preserve"> </w:t>
      </w:r>
      <w:r w:rsidRPr="00C6331E">
        <w:t>not</w:t>
      </w:r>
      <w:r w:rsidR="00C24685">
        <w:t xml:space="preserve"> </w:t>
      </w:r>
      <w:r w:rsidRPr="00C6331E">
        <w:t>be</w:t>
      </w:r>
      <w:r w:rsidR="00C24685">
        <w:t xml:space="preserve"> </w:t>
      </w:r>
      <w:r w:rsidRPr="00C6331E">
        <w:t>used</w:t>
      </w:r>
      <w:r w:rsidR="00C24685">
        <w:t xml:space="preserve"> </w:t>
      </w:r>
      <w:r w:rsidRPr="00C6331E">
        <w:t>in</w:t>
      </w:r>
      <w:r w:rsidR="00C24685">
        <w:t xml:space="preserve"> </w:t>
      </w:r>
      <w:r w:rsidRPr="00C6331E">
        <w:t>any</w:t>
      </w:r>
      <w:r w:rsidR="00C24685">
        <w:t xml:space="preserve"> </w:t>
      </w:r>
      <w:r w:rsidRPr="00C6331E">
        <w:t>stage</w:t>
      </w:r>
      <w:r w:rsidR="00C24685">
        <w:t xml:space="preserve"> </w:t>
      </w:r>
      <w:r w:rsidRPr="00C6331E">
        <w:t>of</w:t>
      </w:r>
      <w:r w:rsidR="00C24685">
        <w:t xml:space="preserve"> </w:t>
      </w:r>
      <w:r w:rsidRPr="00C6331E">
        <w:t>the</w:t>
      </w:r>
      <w:r w:rsidR="00C24685">
        <w:t xml:space="preserve"> </w:t>
      </w:r>
      <w:r w:rsidRPr="00C6331E">
        <w:t>proceedings.</w:t>
      </w:r>
    </w:p>
    <w:p w:rsidR="00F21141" w:rsidRPr="00C6331E" w:rsidRDefault="00F21141" w:rsidP="005C3B5A">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8</w:t>
      </w:r>
    </w:p>
    <w:p w:rsidR="00F21141" w:rsidRPr="00C6331E" w:rsidRDefault="00F21141" w:rsidP="005C3B5A">
      <w:pPr>
        <w:pStyle w:val="H4G"/>
      </w:pPr>
      <w:r w:rsidRPr="00C6331E">
        <w:tab/>
      </w:r>
      <w:r w:rsidRPr="00C6331E">
        <w:tab/>
        <w:t>The</w:t>
      </w:r>
      <w:r w:rsidR="00C24685">
        <w:t xml:space="preserve"> </w:t>
      </w:r>
      <w:r w:rsidRPr="00C6331E">
        <w:t>legal</w:t>
      </w:r>
      <w:r w:rsidR="00C24685">
        <w:t xml:space="preserve"> </w:t>
      </w:r>
      <w:r w:rsidRPr="00C6331E">
        <w:t>basis</w:t>
      </w:r>
      <w:r w:rsidR="00C24685">
        <w:t xml:space="preserve"> </w:t>
      </w:r>
      <w:r w:rsidRPr="00C6331E">
        <w:t>of</w:t>
      </w:r>
      <w:r w:rsidR="00C24685">
        <w:t xml:space="preserve"> </w:t>
      </w:r>
      <w:r w:rsidRPr="00C6331E">
        <w:t>extradition</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124.</w:t>
      </w:r>
      <w:r w:rsidRPr="00C6331E">
        <w:tab/>
        <w:t>According</w:t>
      </w:r>
      <w:r w:rsidR="00C24685">
        <w:t xml:space="preserve"> </w:t>
      </w:r>
      <w:r w:rsidRPr="00C6331E">
        <w:t>to</w:t>
      </w:r>
      <w:r w:rsidR="00C24685">
        <w:t xml:space="preserve"> </w:t>
      </w:r>
      <w:r w:rsidRPr="00C6331E">
        <w:t>Resolution</w:t>
      </w:r>
      <w:r w:rsidR="00C24685">
        <w:t xml:space="preserve"> </w:t>
      </w:r>
      <w:r w:rsidRPr="00C6331E">
        <w:t>No.</w:t>
      </w:r>
      <w:r w:rsidR="00C24685">
        <w:t xml:space="preserve"> </w:t>
      </w:r>
      <w:r w:rsidRPr="00C6331E">
        <w:t>83/2014/QH13</w:t>
      </w:r>
      <w:r w:rsidR="00C24685">
        <w:t xml:space="preserve"> </w:t>
      </w:r>
      <w:r w:rsidRPr="00C6331E">
        <w:t>dated</w:t>
      </w:r>
      <w:r w:rsidR="00C24685">
        <w:t xml:space="preserve"> </w:t>
      </w:r>
      <w:r w:rsidRPr="00C6331E">
        <w:t>28/11/2014</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on</w:t>
      </w:r>
      <w:r w:rsidR="00C24685">
        <w:t xml:space="preserve"> </w:t>
      </w:r>
      <w:r w:rsidRPr="00C6331E">
        <w:t>the</w:t>
      </w:r>
      <w:r w:rsidR="00C24685">
        <w:t xml:space="preserve"> </w:t>
      </w:r>
      <w:r w:rsidRPr="00C6331E">
        <w:t>ratification</w:t>
      </w:r>
      <w:r w:rsidR="00C24685">
        <w:t xml:space="preserve"> </w:t>
      </w:r>
      <w:r w:rsidRPr="00C6331E">
        <w:t>of</w:t>
      </w:r>
      <w:r w:rsidR="00C24685">
        <w:t xml:space="preserve"> </w:t>
      </w:r>
      <w:r w:rsidRPr="00C6331E">
        <w:t>UNCAT,</w:t>
      </w:r>
      <w:r w:rsidR="00C24685">
        <w:t xml:space="preserve"> </w:t>
      </w:r>
      <w:r w:rsidRPr="00C6331E">
        <w:t>Viet</w:t>
      </w:r>
      <w:r w:rsidR="00C24685">
        <w:t xml:space="preserve"> </w:t>
      </w:r>
      <w:r w:rsidRPr="00C6331E">
        <w:t>Nam</w:t>
      </w:r>
      <w:r w:rsidR="00C24685">
        <w:t xml:space="preserve"> </w:t>
      </w:r>
      <w:r w:rsidRPr="00C6331E">
        <w:t>does</w:t>
      </w:r>
      <w:r w:rsidR="00C24685">
        <w:t xml:space="preserve"> </w:t>
      </w:r>
      <w:r w:rsidRPr="00C6331E">
        <w:t>not</w:t>
      </w:r>
      <w:r w:rsidR="00C24685">
        <w:t xml:space="preserve"> </w:t>
      </w:r>
      <w:r w:rsidRPr="00C6331E">
        <w:t>consider</w:t>
      </w:r>
      <w:r w:rsidR="00C24685">
        <w:t xml:space="preserve"> </w:t>
      </w:r>
      <w:r w:rsidRPr="00C6331E">
        <w:t>the</w:t>
      </w:r>
      <w:r w:rsidR="00C24685">
        <w:t xml:space="preserve"> </w:t>
      </w:r>
      <w:r w:rsidRPr="00C6331E">
        <w:t>Convention</w:t>
      </w:r>
      <w:r w:rsidR="00C24685">
        <w:t xml:space="preserve"> </w:t>
      </w:r>
      <w:r w:rsidRPr="00C6331E">
        <w:t>as</w:t>
      </w:r>
      <w:r w:rsidR="00C24685">
        <w:t xml:space="preserve"> </w:t>
      </w:r>
      <w:r w:rsidRPr="00C6331E">
        <w:t>a</w:t>
      </w:r>
      <w:r w:rsidR="00C24685">
        <w:t xml:space="preserve"> </w:t>
      </w:r>
      <w:r w:rsidRPr="00C6331E">
        <w:t>direct</w:t>
      </w:r>
      <w:r w:rsidR="00C24685">
        <w:t xml:space="preserve"> </w:t>
      </w:r>
      <w:r w:rsidRPr="00C6331E">
        <w:t>legal</w:t>
      </w:r>
      <w:r w:rsidR="00C24685">
        <w:t xml:space="preserve"> </w:t>
      </w:r>
      <w:r w:rsidRPr="00C6331E">
        <w:t>basis</w:t>
      </w:r>
      <w:r w:rsidR="00C24685">
        <w:t xml:space="preserve"> </w:t>
      </w:r>
      <w:r w:rsidRPr="00C6331E">
        <w:t>for</w:t>
      </w:r>
      <w:r w:rsidR="00C24685">
        <w:t xml:space="preserve"> </w:t>
      </w:r>
      <w:r w:rsidRPr="00C6331E">
        <w:t>extradition.</w:t>
      </w:r>
      <w:r w:rsidR="00C24685">
        <w:t xml:space="preserve"> </w:t>
      </w:r>
      <w:r w:rsidRPr="00C6331E">
        <w:t>Extradition</w:t>
      </w:r>
      <w:r w:rsidR="00C24685">
        <w:t xml:space="preserve"> </w:t>
      </w:r>
      <w:r w:rsidRPr="00C6331E">
        <w:t>shall</w:t>
      </w:r>
      <w:r w:rsidR="00C24685">
        <w:t xml:space="preserve"> </w:t>
      </w:r>
      <w:r w:rsidRPr="00C6331E">
        <w:t>be</w:t>
      </w:r>
      <w:r w:rsidR="00C24685">
        <w:t xml:space="preserve"> </w:t>
      </w:r>
      <w:r w:rsidRPr="00C6331E">
        <w:t>implemented</w:t>
      </w:r>
      <w:r w:rsidR="00C24685">
        <w:t xml:space="preserve"> </w:t>
      </w:r>
      <w:r w:rsidRPr="00C6331E">
        <w:t>on</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Vietnamese</w:t>
      </w:r>
      <w:r w:rsidR="00C24685">
        <w:t xml:space="preserve"> </w:t>
      </w:r>
      <w:r w:rsidRPr="00C6331E">
        <w:t>laws,</w:t>
      </w:r>
      <w:r w:rsidR="00C24685">
        <w:t xml:space="preserve"> </w:t>
      </w:r>
      <w:r w:rsidRPr="00C6331E">
        <w:t>extradition</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party</w:t>
      </w:r>
      <w:r w:rsidR="00C24685">
        <w:t xml:space="preserve"> </w:t>
      </w:r>
      <w:r w:rsidRPr="00C6331E">
        <w:t>or</w:t>
      </w:r>
      <w:r w:rsidR="00C24685">
        <w:t xml:space="preserve"> </w:t>
      </w:r>
      <w:r w:rsidRPr="00C6331E">
        <w:t>the</w:t>
      </w:r>
      <w:r w:rsidR="00C24685">
        <w:t xml:space="preserve"> </w:t>
      </w:r>
      <w:r w:rsidRPr="00C6331E">
        <w:t>principle</w:t>
      </w:r>
      <w:r w:rsidR="00C24685">
        <w:t xml:space="preserve"> </w:t>
      </w:r>
      <w:r w:rsidRPr="00C6331E">
        <w:t>of</w:t>
      </w:r>
      <w:r w:rsidR="00C24685">
        <w:t xml:space="preserve"> </w:t>
      </w:r>
      <w:r w:rsidRPr="00C6331E">
        <w:t>reciprocity,</w:t>
      </w:r>
      <w:r w:rsidR="00C24685">
        <w:t xml:space="preserve"> </w:t>
      </w:r>
      <w:r w:rsidRPr="00C6331E">
        <w:t>specifically:</w:t>
      </w:r>
    </w:p>
    <w:p w:rsidR="00F21141" w:rsidRPr="00C6331E" w:rsidRDefault="00F21141" w:rsidP="005C3B5A">
      <w:pPr>
        <w:pStyle w:val="Bullet1G"/>
      </w:pPr>
      <w:r w:rsidRPr="00C6331E">
        <w:t>Bilateral</w:t>
      </w:r>
      <w:r w:rsidR="00C24685">
        <w:t xml:space="preserve"> </w:t>
      </w:r>
      <w:r w:rsidRPr="00C6331E">
        <w:t>treaties</w:t>
      </w:r>
      <w:r w:rsidR="00C24685">
        <w:t xml:space="preserve"> </w:t>
      </w:r>
      <w:r w:rsidRPr="00C6331E">
        <w:t>on</w:t>
      </w:r>
      <w:r w:rsidR="00C24685">
        <w:t xml:space="preserve"> </w:t>
      </w:r>
      <w:r w:rsidRPr="00C6331E">
        <w:t>extradition</w:t>
      </w:r>
      <w:r w:rsidR="00C24685">
        <w:t xml:space="preserve"> </w:t>
      </w:r>
      <w:r w:rsidRPr="00C6331E">
        <w:t>of</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signatory.</w:t>
      </w:r>
      <w:r w:rsidRPr="00E60643">
        <w:rPr>
          <w:rStyle w:val="FootnoteReference"/>
        </w:rPr>
        <w:footnoteReference w:id="36"/>
      </w:r>
      <w:r w:rsidR="00C24685">
        <w:t xml:space="preserve"> </w:t>
      </w:r>
      <w:r w:rsidRPr="00C6331E">
        <w:t>Although</w:t>
      </w:r>
      <w:r w:rsidR="00C24685">
        <w:t xml:space="preserve"> </w:t>
      </w:r>
      <w:r w:rsidRPr="00C6331E">
        <w:t>not</w:t>
      </w:r>
      <w:r w:rsidR="00C24685">
        <w:t xml:space="preserve"> </w:t>
      </w:r>
      <w:r w:rsidRPr="00C6331E">
        <w:t>specifying</w:t>
      </w:r>
      <w:r w:rsidR="00C24685">
        <w:t xml:space="preserve"> </w:t>
      </w:r>
      <w:r w:rsidRPr="00C6331E">
        <w:t>torture</w:t>
      </w:r>
      <w:r w:rsidR="00C24685">
        <w:t xml:space="preserve"> </w:t>
      </w:r>
      <w:r w:rsidRPr="00C6331E">
        <w:t>is</w:t>
      </w:r>
      <w:r w:rsidR="00C24685">
        <w:t xml:space="preserve"> </w:t>
      </w:r>
      <w:r w:rsidRPr="00C6331E">
        <w:t>one</w:t>
      </w:r>
      <w:r w:rsidR="00C24685">
        <w:t xml:space="preserve"> </w:t>
      </w:r>
      <w:r w:rsidRPr="00C6331E">
        <w:t>of</w:t>
      </w:r>
      <w:r w:rsidR="00C24685">
        <w:t xml:space="preserve"> </w:t>
      </w:r>
      <w:r w:rsidRPr="00C6331E">
        <w:t>extraditable</w:t>
      </w:r>
      <w:r w:rsidR="00C24685">
        <w:t xml:space="preserve"> </w:t>
      </w:r>
      <w:r w:rsidRPr="00C6331E">
        <w:t>offences,</w:t>
      </w:r>
      <w:r w:rsidR="00C24685">
        <w:t xml:space="preserve"> </w:t>
      </w:r>
      <w:r w:rsidRPr="00C6331E">
        <w:t>pursuant</w:t>
      </w:r>
      <w:r w:rsidR="00C24685">
        <w:t xml:space="preserve"> </w:t>
      </w:r>
      <w:r w:rsidRPr="00C6331E">
        <w:t>to</w:t>
      </w:r>
      <w:r w:rsidR="00C24685">
        <w:t xml:space="preserve"> </w:t>
      </w:r>
      <w:r w:rsidRPr="00C6331E">
        <w:t>these</w:t>
      </w:r>
      <w:r w:rsidR="00C24685">
        <w:t xml:space="preserve"> </w:t>
      </w:r>
      <w:r w:rsidRPr="00C6331E">
        <w:t>treaties,</w:t>
      </w:r>
      <w:r w:rsidR="00C24685">
        <w:t xml:space="preserve"> </w:t>
      </w:r>
      <w:r w:rsidRPr="00C6331E">
        <w:t>a</w:t>
      </w:r>
      <w:r w:rsidR="00C24685">
        <w:t xml:space="preserve"> </w:t>
      </w:r>
      <w:r w:rsidRPr="00C6331E">
        <w:t>person</w:t>
      </w:r>
      <w:r w:rsidR="00C24685">
        <w:t xml:space="preserve"> </w:t>
      </w:r>
      <w:r w:rsidRPr="00C6331E">
        <w:t>executing</w:t>
      </w:r>
      <w:r w:rsidR="00C24685">
        <w:t xml:space="preserve"> </w:t>
      </w:r>
      <w:r w:rsidRPr="00C6331E">
        <w:t>torture</w:t>
      </w:r>
      <w:r w:rsidR="00C24685">
        <w:t xml:space="preserve"> </w:t>
      </w:r>
      <w:r w:rsidRPr="00C6331E">
        <w:t>acts</w:t>
      </w:r>
      <w:r w:rsidR="00C24685">
        <w:t xml:space="preserve"> </w:t>
      </w:r>
      <w:r w:rsidRPr="00C6331E">
        <w:t>shall</w:t>
      </w:r>
      <w:r w:rsidR="00C24685">
        <w:t xml:space="preserve"> </w:t>
      </w:r>
      <w:r w:rsidRPr="00C6331E">
        <w:t>violate</w:t>
      </w:r>
      <w:r w:rsidR="00C24685">
        <w:t xml:space="preserve"> </w:t>
      </w:r>
      <w:r w:rsidRPr="00C6331E">
        <w:t>Vietnamese</w:t>
      </w:r>
      <w:r w:rsidR="00C24685">
        <w:t xml:space="preserve"> </w:t>
      </w:r>
      <w:r w:rsidRPr="00C6331E">
        <w:t>criminal</w:t>
      </w:r>
      <w:r w:rsidR="00C24685">
        <w:t xml:space="preserve"> </w:t>
      </w:r>
      <w:r w:rsidRPr="00C6331E">
        <w:t>law</w:t>
      </w:r>
      <w:r w:rsidR="00C24685">
        <w:t xml:space="preserve"> </w:t>
      </w:r>
      <w:r w:rsidRPr="00C6331E">
        <w:t>and</w:t>
      </w:r>
      <w:r w:rsidR="00C24685">
        <w:t xml:space="preserve"> </w:t>
      </w:r>
      <w:r w:rsidRPr="00C6331E">
        <w:t>may</w:t>
      </w:r>
      <w:r w:rsidR="00C24685">
        <w:t xml:space="preserve"> </w:t>
      </w:r>
      <w:r w:rsidRPr="00C6331E">
        <w:t>be</w:t>
      </w:r>
      <w:r w:rsidR="00C24685">
        <w:t xml:space="preserve"> </w:t>
      </w:r>
      <w:r w:rsidRPr="00C6331E">
        <w:t>extradited;</w:t>
      </w:r>
    </w:p>
    <w:p w:rsidR="00F21141" w:rsidRPr="00C6331E" w:rsidRDefault="00F21141" w:rsidP="005C3B5A">
      <w:pPr>
        <w:pStyle w:val="Bullet1G"/>
      </w:pP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(Chapter</w:t>
      </w:r>
      <w:r w:rsidR="00C24685">
        <w:t xml:space="preserve"> </w:t>
      </w:r>
      <w:r w:rsidRPr="00C6331E">
        <w:t>XXXVII),</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(Part</w:t>
      </w:r>
      <w:r w:rsidR="00C24685">
        <w:t xml:space="preserve"> </w:t>
      </w:r>
      <w:r w:rsidRPr="00C6331E">
        <w:t>8),</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(Chapter</w:t>
      </w:r>
      <w:r w:rsidR="00C24685">
        <w:t xml:space="preserve"> </w:t>
      </w:r>
      <w:r w:rsidRPr="00C6331E">
        <w:t>IV)</w:t>
      </w:r>
      <w:r w:rsidR="00C24685">
        <w:t xml:space="preserve"> </w:t>
      </w:r>
      <w:r w:rsidRPr="00C6331E">
        <w:t>and</w:t>
      </w:r>
      <w:r w:rsidR="00C24685">
        <w:t xml:space="preserve"> </w:t>
      </w:r>
      <w:r w:rsidRPr="00C6331E">
        <w:t>Inter-Ministerial</w:t>
      </w:r>
      <w:r w:rsidR="00C24685">
        <w:t xml:space="preserve"> </w:t>
      </w:r>
      <w:r w:rsidRPr="00C6331E">
        <w:t>Circular</w:t>
      </w:r>
      <w:r w:rsidR="00C24685">
        <w:t xml:space="preserve"> </w:t>
      </w:r>
      <w:r w:rsidRPr="00C6331E">
        <w:t>No.</w:t>
      </w:r>
      <w:r w:rsidR="00467C46">
        <w:t xml:space="preserve"> </w:t>
      </w:r>
      <w:r w:rsidRPr="00C6331E">
        <w:t>02/2013/TTLT-VKSNDTC-TANDTC-BCA-BTP-BNG</w:t>
      </w:r>
      <w:r w:rsidR="00C24685">
        <w:t xml:space="preserve"> </w:t>
      </w:r>
      <w:r w:rsidRPr="00C6331E">
        <w:t>dated</w:t>
      </w:r>
      <w:r w:rsidR="00C24685">
        <w:t xml:space="preserve"> </w:t>
      </w:r>
      <w:r w:rsidRPr="00C6331E">
        <w:t>16/8/2013</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Pr="00C6331E">
        <w:t>,</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Ministry</w:t>
      </w:r>
      <w:r w:rsidR="00C24685">
        <w:t xml:space="preserve"> </w:t>
      </w:r>
      <w:r w:rsidRPr="00C6331E">
        <w:t>of</w:t>
      </w:r>
      <w:r w:rsidR="00C24685">
        <w:t xml:space="preserve"> </w:t>
      </w:r>
      <w:r w:rsidRPr="00C6331E">
        <w:t>Justice,</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provide</w:t>
      </w:r>
      <w:r w:rsidR="00C24685">
        <w:t xml:space="preserve"> </w:t>
      </w:r>
      <w:r w:rsidRPr="00C6331E">
        <w:t>guidance</w:t>
      </w:r>
      <w:r w:rsidR="00C24685">
        <w:t xml:space="preserve"> </w:t>
      </w:r>
      <w:r w:rsidRPr="00C6331E">
        <w:t>on</w:t>
      </w:r>
      <w:r w:rsidR="00C24685">
        <w:t xml:space="preserve"> </w:t>
      </w:r>
      <w:r w:rsidRPr="00C6331E">
        <w:t>the</w:t>
      </w:r>
      <w:r w:rsidR="00C24685">
        <w:t xml:space="preserve"> </w:t>
      </w:r>
      <w:r w:rsidRPr="00C6331E">
        <w:t>receipt</w:t>
      </w:r>
      <w:r w:rsidR="00C24685">
        <w:t xml:space="preserve"> </w:t>
      </w:r>
      <w:r w:rsidRPr="00C6331E">
        <w:t>and</w:t>
      </w:r>
      <w:r w:rsidR="00C24685">
        <w:t xml:space="preserve"> </w:t>
      </w:r>
      <w:r w:rsidRPr="00C6331E">
        <w:t>transfer</w:t>
      </w:r>
      <w:r w:rsidR="00C24685">
        <w:t xml:space="preserve"> </w:t>
      </w:r>
      <w:r w:rsidRPr="00C6331E">
        <w:t>of</w:t>
      </w:r>
      <w:r w:rsidR="00C24685">
        <w:t xml:space="preserve"> </w:t>
      </w:r>
      <w:r w:rsidRPr="00C6331E">
        <w:t>files</w:t>
      </w:r>
      <w:r w:rsidR="00C24685">
        <w:t xml:space="preserve"> </w:t>
      </w:r>
      <w:r w:rsidRPr="00C6331E">
        <w:t>and</w:t>
      </w:r>
      <w:r w:rsidR="00C24685">
        <w:t xml:space="preserve"> </w:t>
      </w:r>
      <w:r w:rsidRPr="00C6331E">
        <w:t>material</w:t>
      </w:r>
      <w:r w:rsidR="00C24685">
        <w:t xml:space="preserve"> </w:t>
      </w:r>
      <w:r w:rsidRPr="00C6331E">
        <w:t>evidences</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for</w:t>
      </w:r>
      <w:r w:rsidR="00C24685">
        <w:t xml:space="preserve"> </w:t>
      </w:r>
      <w:r w:rsidRPr="00C6331E">
        <w:t>requesting</w:t>
      </w:r>
      <w:r w:rsidR="00C24685">
        <w:t xml:space="preserve"> </w:t>
      </w:r>
      <w:r w:rsidRPr="00C6331E">
        <w:t>foreign</w:t>
      </w:r>
      <w:r w:rsidR="00C24685">
        <w:t xml:space="preserve"> </w:t>
      </w:r>
      <w:r w:rsidRPr="00C6331E">
        <w:t>countries</w:t>
      </w:r>
      <w:r w:rsidR="00C24685">
        <w:t xml:space="preserve"> </w:t>
      </w:r>
      <w:r w:rsidRPr="00C6331E">
        <w:t>to</w:t>
      </w:r>
      <w:r w:rsidR="00C24685">
        <w:t xml:space="preserve"> </w:t>
      </w:r>
      <w:r w:rsidRPr="00C6331E">
        <w:t>continue</w:t>
      </w:r>
      <w:r w:rsidR="00C24685">
        <w:t xml:space="preserve"> </w:t>
      </w:r>
      <w:r w:rsidRPr="00C6331E">
        <w:t>to</w:t>
      </w:r>
      <w:r w:rsidR="00C24685">
        <w:t xml:space="preserve"> </w:t>
      </w:r>
      <w:r w:rsidRPr="00C6331E">
        <w:t>examine</w:t>
      </w:r>
      <w:r w:rsidR="00C24685">
        <w:t xml:space="preserve"> </w:t>
      </w:r>
      <w:r w:rsidRPr="00C6331E">
        <w:t>penal</w:t>
      </w:r>
      <w:r w:rsidR="00C24685">
        <w:t xml:space="preserve"> </w:t>
      </w:r>
      <w:r w:rsidRPr="00C6331E">
        <w:t>liability.</w:t>
      </w:r>
    </w:p>
    <w:p w:rsidR="00F21141" w:rsidRPr="00C6331E" w:rsidRDefault="00F21141" w:rsidP="003C58BE">
      <w:pPr>
        <w:pStyle w:val="SingleTxtG"/>
      </w:pPr>
      <w:r w:rsidRPr="00C6331E">
        <w:t>125.</w:t>
      </w:r>
      <w:r w:rsidRPr="00C6331E">
        <w:tab/>
        <w:t>Viet</w:t>
      </w:r>
      <w:r w:rsidR="00C24685">
        <w:t xml:space="preserve"> </w:t>
      </w:r>
      <w:r w:rsidRPr="00C6331E">
        <w:t>Nam</w:t>
      </w:r>
      <w:r w:rsidR="00C24685">
        <w:t xml:space="preserve"> </w:t>
      </w:r>
      <w:r w:rsidRPr="00C6331E">
        <w:t>does</w:t>
      </w:r>
      <w:r w:rsidR="00C24685">
        <w:t xml:space="preserve"> </w:t>
      </w:r>
      <w:r w:rsidRPr="00C6331E">
        <w:t>not</w:t>
      </w:r>
      <w:r w:rsidR="00C24685">
        <w:t xml:space="preserve"> </w:t>
      </w:r>
      <w:r w:rsidRPr="00C6331E">
        <w:t>have</w:t>
      </w:r>
      <w:r w:rsidR="00C24685">
        <w:t xml:space="preserve"> </w:t>
      </w:r>
      <w:r w:rsidRPr="00C6331E">
        <w:t>provisions</w:t>
      </w:r>
      <w:r w:rsidR="00C24685">
        <w:t xml:space="preserve"> </w:t>
      </w:r>
      <w:r w:rsidRPr="00C6331E">
        <w:t>on</w:t>
      </w:r>
      <w:r w:rsidR="00C24685">
        <w:t xml:space="preserve"> </w:t>
      </w:r>
      <w:r w:rsidRPr="00C6331E">
        <w:t>extraditable</w:t>
      </w:r>
      <w:r w:rsidR="00C24685">
        <w:t xml:space="preserve"> </w:t>
      </w:r>
      <w:r w:rsidRPr="00C6331E">
        <w:t>offences</w:t>
      </w:r>
      <w:r w:rsidR="00C24685">
        <w:t xml:space="preserve"> </w:t>
      </w:r>
      <w:r w:rsidRPr="00C6331E">
        <w:t>in</w:t>
      </w:r>
      <w:r w:rsidR="00C24685">
        <w:t xml:space="preserve"> </w:t>
      </w:r>
      <w:r w:rsidRPr="00C6331E">
        <w:t>its</w:t>
      </w:r>
      <w:r w:rsidR="00C24685">
        <w:t xml:space="preserve"> </w:t>
      </w:r>
      <w:r w:rsidRPr="00C6331E">
        <w:t>national</w:t>
      </w:r>
      <w:r w:rsidR="00C24685">
        <w:t xml:space="preserve"> </w:t>
      </w:r>
      <w:r w:rsidRPr="00C6331E">
        <w:t>law</w:t>
      </w:r>
      <w:r w:rsidR="00C24685">
        <w:t xml:space="preserve"> </w:t>
      </w:r>
      <w:r w:rsidRPr="00C6331E">
        <w:t>and</w:t>
      </w:r>
      <w:r w:rsidR="00C24685">
        <w:t xml:space="preserve"> </w:t>
      </w:r>
      <w:r w:rsidRPr="00C6331E">
        <w:t>international</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party</w:t>
      </w:r>
      <w:r w:rsidR="00C24685">
        <w:t xml:space="preserve"> </w:t>
      </w:r>
      <w:r w:rsidRPr="00C6331E">
        <w:t>like</w:t>
      </w:r>
      <w:r w:rsidR="00C24685">
        <w:t xml:space="preserve"> </w:t>
      </w:r>
      <w:r w:rsidRPr="00C6331E">
        <w:t>other</w:t>
      </w:r>
      <w:r w:rsidR="00C24685">
        <w:t xml:space="preserve"> </w:t>
      </w:r>
      <w:r w:rsidRPr="00C6331E">
        <w:t>countries</w:t>
      </w:r>
      <w:r w:rsidR="00C24685">
        <w:t xml:space="preserve"> </w:t>
      </w:r>
      <w:r w:rsidRPr="00C6331E">
        <w:t>but</w:t>
      </w:r>
      <w:r w:rsidR="00C24685">
        <w:t xml:space="preserve"> </w:t>
      </w:r>
      <w:r w:rsidRPr="00C6331E">
        <w:t>only</w:t>
      </w:r>
      <w:r w:rsidR="00C24685">
        <w:t xml:space="preserve"> </w:t>
      </w:r>
      <w:r w:rsidRPr="00C6331E">
        <w:t>has</w:t>
      </w:r>
      <w:r w:rsidR="00C24685">
        <w:t xml:space="preserve"> </w:t>
      </w:r>
      <w:r w:rsidRPr="00C6331E">
        <w:t>provisions</w:t>
      </w:r>
      <w:r w:rsidR="00C24685">
        <w:t xml:space="preserve"> </w:t>
      </w:r>
      <w:r w:rsidRPr="00C6331E">
        <w:t>on</w:t>
      </w:r>
      <w:r w:rsidR="00C24685">
        <w:t xml:space="preserve"> </w:t>
      </w:r>
      <w:r w:rsidRPr="00C6331E">
        <w:t>extraditable</w:t>
      </w:r>
      <w:r w:rsidR="00C24685">
        <w:t xml:space="preserve"> </w:t>
      </w:r>
      <w:r w:rsidRPr="00C6331E">
        <w:t>cases.</w:t>
      </w:r>
      <w:r w:rsidR="00C24685">
        <w:t xml:space="preserve"> </w:t>
      </w:r>
      <w:r w:rsidRPr="00C6331E">
        <w:t>Accordingly,</w:t>
      </w:r>
      <w:r w:rsidR="00C24685">
        <w:t xml:space="preserve"> </w:t>
      </w:r>
      <w:r w:rsidRPr="00C6331E">
        <w:t>an</w:t>
      </w:r>
      <w:r w:rsidR="00C24685">
        <w:t xml:space="preserve"> </w:t>
      </w:r>
      <w:r w:rsidRPr="00C6331E">
        <w:t>extraditable</w:t>
      </w:r>
      <w:r w:rsidR="00C24685">
        <w:t xml:space="preserve"> </w:t>
      </w:r>
      <w:r w:rsidRPr="00C6331E">
        <w:t>person</w:t>
      </w:r>
      <w:r w:rsidR="00C24685">
        <w:t xml:space="preserve"> </w:t>
      </w:r>
      <w:r w:rsidRPr="00C6331E">
        <w:t>is</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commits</w:t>
      </w:r>
      <w:r w:rsidR="00C24685">
        <w:t xml:space="preserve"> </w:t>
      </w:r>
      <w:r w:rsidRPr="00C6331E">
        <w:t>criminal</w:t>
      </w:r>
      <w:r w:rsidR="00C24685">
        <w:t xml:space="preserve"> </w:t>
      </w:r>
      <w:r w:rsidRPr="00C6331E">
        <w:t>acts</w:t>
      </w:r>
      <w:r w:rsidR="00C24685">
        <w:t xml:space="preserve"> </w:t>
      </w:r>
      <w:r w:rsidRPr="00C6331E">
        <w:t>subject</w:t>
      </w:r>
      <w:r w:rsidR="00C24685">
        <w:t xml:space="preserve"> </w:t>
      </w:r>
      <w:r w:rsidRPr="00C6331E">
        <w:t>to</w:t>
      </w:r>
      <w:r w:rsidR="00C24685">
        <w:t xml:space="preserve"> </w:t>
      </w:r>
      <w:r w:rsidRPr="00C6331E">
        <w:t>penalties</w:t>
      </w:r>
      <w:r w:rsidR="00C24685">
        <w:t xml:space="preserve"> </w:t>
      </w:r>
      <w:r w:rsidRPr="00C6331E">
        <w:t>of</w:t>
      </w:r>
      <w:r w:rsidR="00C24685">
        <w:t xml:space="preserve"> </w:t>
      </w:r>
      <w:r w:rsidRPr="00C6331E">
        <w:t>one</w:t>
      </w:r>
      <w:r w:rsidR="00C24685">
        <w:t xml:space="preserve"> </w:t>
      </w:r>
      <w:r w:rsidRPr="00C6331E">
        <w:t>or</w:t>
      </w:r>
      <w:r w:rsidR="00C24685">
        <w:t xml:space="preserve"> </w:t>
      </w:r>
      <w:r w:rsidRPr="00C6331E">
        <w:t>more</w:t>
      </w:r>
      <w:r w:rsidR="00C24685">
        <w:t xml:space="preserve"> </w:t>
      </w:r>
      <w:r w:rsidRPr="00C6331E">
        <w:t>years</w:t>
      </w:r>
      <w:r w:rsidR="00C24685">
        <w:t xml:space="preserve"> </w:t>
      </w:r>
      <w:r w:rsidRPr="00C6331E">
        <w:t>in</w:t>
      </w:r>
      <w:r w:rsidR="00C24685">
        <w:t xml:space="preserve"> </w:t>
      </w:r>
      <w:r w:rsidRPr="00C6331E">
        <w:t>prison,</w:t>
      </w:r>
      <w:r w:rsidR="00C24685">
        <w:t xml:space="preserve"> </w:t>
      </w:r>
      <w:r w:rsidRPr="00C6331E">
        <w:t>life</w:t>
      </w:r>
      <w:r w:rsidR="00C24685">
        <w:t xml:space="preserve"> </w:t>
      </w:r>
      <w:r w:rsidRPr="00C6331E">
        <w:t>imprisonment</w:t>
      </w:r>
      <w:r w:rsidR="00C24685">
        <w:t xml:space="preserve"> </w:t>
      </w:r>
      <w:r w:rsidRPr="00C6331E">
        <w:t>or</w:t>
      </w:r>
      <w:r w:rsidR="00C24685">
        <w:t xml:space="preserve"> </w:t>
      </w:r>
      <w:r w:rsidRPr="00C6331E">
        <w:t>death</w:t>
      </w:r>
      <w:r w:rsidR="00C24685">
        <w:t xml:space="preserve"> </w:t>
      </w:r>
      <w:r w:rsidRPr="00C6331E">
        <w:t>penalty</w:t>
      </w:r>
      <w:r w:rsidR="00C24685">
        <w:t xml:space="preserve"> </w:t>
      </w:r>
      <w:r w:rsidRPr="00C6331E">
        <w:t>under</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Criminal</w:t>
      </w:r>
      <w:r w:rsidR="00C24685">
        <w:t xml:space="preserve"> </w:t>
      </w:r>
      <w:r w:rsidRPr="00C6331E">
        <w:t>Code</w:t>
      </w:r>
      <w:r w:rsidR="00C24685">
        <w:t xml:space="preserve"> </w:t>
      </w:r>
      <w:r w:rsidRPr="00C6331E">
        <w:t>or</w:t>
      </w:r>
      <w:r w:rsidR="00C24685">
        <w:t xml:space="preserve"> </w:t>
      </w:r>
      <w:r w:rsidRPr="00C6331E">
        <w:t>the</w:t>
      </w:r>
      <w:r w:rsidR="00C24685">
        <w:t xml:space="preserve"> </w:t>
      </w:r>
      <w:r w:rsidRPr="00C6331E">
        <w:t>criminal</w:t>
      </w:r>
      <w:r w:rsidR="00C24685">
        <w:t xml:space="preserve"> </w:t>
      </w:r>
      <w:r w:rsidRPr="00C6331E">
        <w:t>law</w:t>
      </w:r>
      <w:r w:rsidR="00C24685">
        <w:t xml:space="preserve"> </w:t>
      </w:r>
      <w:r w:rsidRPr="00C6331E">
        <w:t>of</w:t>
      </w:r>
      <w:r w:rsidR="00C24685">
        <w:t xml:space="preserve"> </w:t>
      </w:r>
      <w:r w:rsidRPr="00C6331E">
        <w:t>the</w:t>
      </w:r>
      <w:r w:rsidR="00C24685">
        <w:t xml:space="preserve"> </w:t>
      </w:r>
      <w:r w:rsidRPr="00C6331E">
        <w:t>requesting</w:t>
      </w:r>
      <w:r w:rsidR="00C24685">
        <w:t xml:space="preserve"> </w:t>
      </w:r>
      <w:r w:rsidRPr="00C6331E">
        <w:t>country,</w:t>
      </w:r>
      <w:r w:rsidR="00C24685">
        <w:t xml:space="preserve"> </w:t>
      </w:r>
      <w:r w:rsidRPr="00C6331E">
        <w:t>or</w:t>
      </w:r>
      <w:r w:rsidR="00C24685">
        <w:t xml:space="preserve"> </w:t>
      </w:r>
      <w:r w:rsidRPr="00C6331E">
        <w:t>one</w:t>
      </w:r>
      <w:r w:rsidR="00C24685">
        <w:t xml:space="preserve"> </w:t>
      </w:r>
      <w:r w:rsidRPr="00C6331E">
        <w:t>who</w:t>
      </w:r>
      <w:r w:rsidR="00C24685">
        <w:t xml:space="preserve"> </w:t>
      </w:r>
      <w:r w:rsidRPr="00C6331E">
        <w:t>has</w:t>
      </w:r>
      <w:r w:rsidR="00C24685">
        <w:t xml:space="preserve"> </w:t>
      </w:r>
      <w:r w:rsidRPr="00C6331E">
        <w:t>been</w:t>
      </w:r>
      <w:r w:rsidR="00C24685">
        <w:t xml:space="preserve"> </w:t>
      </w:r>
      <w:r w:rsidRPr="00C6331E">
        <w:t>sentenced</w:t>
      </w:r>
      <w:r w:rsidR="00C24685">
        <w:t xml:space="preserve"> </w:t>
      </w:r>
      <w:r w:rsidRPr="00C6331E">
        <w:t>to</w:t>
      </w:r>
      <w:r w:rsidR="00C24685">
        <w:t xml:space="preserve"> </w:t>
      </w:r>
      <w:r w:rsidRPr="00C6331E">
        <w:t>imprisonment</w:t>
      </w:r>
      <w:r w:rsidR="00C24685">
        <w:t xml:space="preserve"> </w:t>
      </w:r>
      <w:r w:rsidRPr="00C6331E">
        <w:t>by</w:t>
      </w:r>
      <w:r w:rsidR="00C24685">
        <w:t xml:space="preserve"> </w:t>
      </w:r>
      <w:r w:rsidRPr="00C6331E">
        <w:t>a</w:t>
      </w:r>
      <w:r w:rsidR="00C24685">
        <w:t xml:space="preserve"> </w:t>
      </w:r>
      <w:r w:rsidRPr="00C6331E">
        <w:t>court</w:t>
      </w:r>
      <w:r w:rsidR="00C24685">
        <w:t xml:space="preserve"> </w:t>
      </w:r>
      <w:r w:rsidRPr="00C6331E">
        <w:t>of</w:t>
      </w:r>
      <w:r w:rsidR="00C24685">
        <w:t xml:space="preserve"> </w:t>
      </w:r>
      <w:r w:rsidRPr="00C6331E">
        <w:t>the</w:t>
      </w:r>
      <w:r w:rsidR="00C24685">
        <w:t xml:space="preserve"> </w:t>
      </w:r>
      <w:r w:rsidRPr="00C6331E">
        <w:t>requesting</w:t>
      </w:r>
      <w:r w:rsidR="00C24685">
        <w:t xml:space="preserve"> </w:t>
      </w:r>
      <w:r w:rsidRPr="00C6331E">
        <w:t>country</w:t>
      </w:r>
      <w:r w:rsidR="00C24685">
        <w:t xml:space="preserve"> </w:t>
      </w:r>
      <w:r w:rsidRPr="00C6331E">
        <w:t>and</w:t>
      </w:r>
      <w:r w:rsidR="00C24685">
        <w:t xml:space="preserve"> </w:t>
      </w:r>
      <w:r w:rsidRPr="00C6331E">
        <w:t>his/her</w:t>
      </w:r>
      <w:r w:rsidR="00C24685">
        <w:t xml:space="preserve"> </w:t>
      </w:r>
      <w:r w:rsidRPr="00C6331E">
        <w:t>remaining</w:t>
      </w:r>
      <w:r w:rsidR="00C24685">
        <w:t xml:space="preserve"> </w:t>
      </w:r>
      <w:r w:rsidRPr="00C6331E">
        <w:t>prison</w:t>
      </w:r>
      <w:r w:rsidR="00C24685">
        <w:t xml:space="preserve"> </w:t>
      </w:r>
      <w:r w:rsidRPr="00C6331E">
        <w:t>term</w:t>
      </w:r>
      <w:r w:rsidR="00C24685">
        <w:t xml:space="preserve"> </w:t>
      </w:r>
      <w:r w:rsidRPr="00C6331E">
        <w:t>is</w:t>
      </w:r>
      <w:r w:rsidR="00C24685">
        <w:t xml:space="preserve"> </w:t>
      </w:r>
      <w:r w:rsidRPr="00C6331E">
        <w:t>at</w:t>
      </w:r>
      <w:r w:rsidR="00C24685">
        <w:t xml:space="preserve"> </w:t>
      </w:r>
      <w:r w:rsidRPr="00C6331E">
        <w:t>least</w:t>
      </w:r>
      <w:r w:rsidR="00C24685">
        <w:t xml:space="preserve"> </w:t>
      </w:r>
      <w:r w:rsidRPr="00C6331E">
        <w:t>six</w:t>
      </w:r>
      <w:r w:rsidR="00C24685">
        <w:t xml:space="preserve"> </w:t>
      </w:r>
      <w:r w:rsidRPr="00C6331E">
        <w:t>months.</w:t>
      </w:r>
      <w:r w:rsidR="00C24685">
        <w:t xml:space="preserve"> </w:t>
      </w:r>
      <w:r w:rsidRPr="00C6331E">
        <w:t>Consequently,</w:t>
      </w:r>
      <w:r w:rsidR="00C24685">
        <w:t xml:space="preserve"> </w:t>
      </w:r>
      <w:r w:rsidRPr="00C6331E">
        <w:t>if</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executed</w:t>
      </w:r>
      <w:r w:rsidR="00C24685">
        <w:t xml:space="preserve"> </w:t>
      </w:r>
      <w:r w:rsidRPr="00C6331E">
        <w:t>torture</w:t>
      </w:r>
      <w:r w:rsidR="00C24685">
        <w:t xml:space="preserve"> </w:t>
      </w:r>
      <w:r w:rsidRPr="00C6331E">
        <w:t>acts</w:t>
      </w:r>
      <w:r w:rsidR="00C24685">
        <w:t xml:space="preserve"> </w:t>
      </w:r>
      <w:r w:rsidRPr="00C6331E">
        <w:t>abroad</w:t>
      </w:r>
      <w:r w:rsidR="00C24685">
        <w:t xml:space="preserve"> </w:t>
      </w:r>
      <w:r w:rsidRPr="00C6331E">
        <w:t>and</w:t>
      </w:r>
      <w:r w:rsidR="00C24685">
        <w:t xml:space="preserve"> </w:t>
      </w:r>
      <w:r w:rsidRPr="00C6331E">
        <w:t>is</w:t>
      </w:r>
      <w:r w:rsidR="00C24685">
        <w:t xml:space="preserve"> </w:t>
      </w:r>
      <w:r w:rsidRPr="00C6331E">
        <w:t>present</w:t>
      </w:r>
      <w:r w:rsidR="00C24685">
        <w:t xml:space="preserve"> </w:t>
      </w:r>
      <w:r w:rsidRPr="00C6331E">
        <w:t>in</w:t>
      </w:r>
      <w:r w:rsidR="00C24685">
        <w:t xml:space="preserve"> </w:t>
      </w:r>
      <w:r w:rsidRPr="00C6331E">
        <w:t>Viet</w:t>
      </w:r>
      <w:r w:rsidR="00C24685">
        <w:t xml:space="preserve"> </w:t>
      </w:r>
      <w:r w:rsidRPr="00C6331E">
        <w:t>Nam</w:t>
      </w:r>
      <w:r w:rsidR="008313BC">
        <w:t>’</w:t>
      </w:r>
      <w:r w:rsidRPr="00C6331E">
        <w:t>s</w:t>
      </w:r>
      <w:r w:rsidR="00C24685">
        <w:t xml:space="preserve"> </w:t>
      </w:r>
      <w:r w:rsidRPr="00C6331E">
        <w:t>territory</w:t>
      </w:r>
      <w:r w:rsidR="00C24685">
        <w:t xml:space="preserve"> </w:t>
      </w:r>
      <w:r w:rsidRPr="00C6331E">
        <w:t>ensures</w:t>
      </w:r>
      <w:r w:rsidR="00C24685">
        <w:t xml:space="preserve"> </w:t>
      </w:r>
      <w:r w:rsidRPr="00C6331E">
        <w:t>the</w:t>
      </w:r>
      <w:r w:rsidR="00C24685">
        <w:t xml:space="preserve"> </w:t>
      </w:r>
      <w:r w:rsidRPr="00C6331E">
        <w:t>principle</w:t>
      </w:r>
      <w:r w:rsidR="00C24685">
        <w:t xml:space="preserve"> </w:t>
      </w:r>
      <w:r w:rsidRPr="00C6331E">
        <w:t>of</w:t>
      </w:r>
      <w:r w:rsidR="00C24685">
        <w:t xml:space="preserve"> </w:t>
      </w:r>
      <w:r w:rsidRPr="00C6331E">
        <w:t>double</w:t>
      </w:r>
      <w:r w:rsidR="00C24685">
        <w:t xml:space="preserve"> </w:t>
      </w:r>
      <w:r w:rsidRPr="00C6331E">
        <w:t>criminality</w:t>
      </w:r>
      <w:r w:rsidR="00C24685">
        <w:t xml:space="preserve"> </w:t>
      </w:r>
      <w:r w:rsidRPr="00C6331E">
        <w:t>and</w:t>
      </w:r>
      <w:r w:rsidR="00C24685">
        <w:t xml:space="preserve"> </w:t>
      </w:r>
      <w:r w:rsidRPr="00C6331E">
        <w:t>meets</w:t>
      </w:r>
      <w:r w:rsidR="00C24685">
        <w:t xml:space="preserve"> </w:t>
      </w:r>
      <w:r w:rsidRPr="00C6331E">
        <w:t>the</w:t>
      </w:r>
      <w:r w:rsidR="00C24685">
        <w:t xml:space="preserve"> </w:t>
      </w:r>
      <w:r w:rsidRPr="00C6331E">
        <w:t>conditions</w:t>
      </w:r>
      <w:r w:rsidR="00C24685">
        <w:t xml:space="preserve"> </w:t>
      </w:r>
      <w:r w:rsidRPr="00C6331E">
        <w:t>of</w:t>
      </w:r>
      <w:r w:rsidR="00C24685">
        <w:t xml:space="preserve"> </w:t>
      </w:r>
      <w:r w:rsidRPr="00C6331E">
        <w:t>extradition,</w:t>
      </w:r>
      <w:r w:rsidR="00C24685">
        <w:t xml:space="preserve"> </w:t>
      </w:r>
      <w:r w:rsidRPr="00C6331E">
        <w:t>Vietnamese</w:t>
      </w:r>
      <w:r w:rsidR="00C24685">
        <w:t xml:space="preserve"> </w:t>
      </w:r>
      <w:r w:rsidRPr="00C6331E">
        <w:t>authorities</w:t>
      </w:r>
      <w:r w:rsidR="00C24685">
        <w:t xml:space="preserve"> </w:t>
      </w:r>
      <w:r w:rsidRPr="00C6331E">
        <w:t>shall</w:t>
      </w:r>
      <w:r w:rsidR="00C24685">
        <w:t xml:space="preserve"> </w:t>
      </w:r>
      <w:r w:rsidRPr="00C6331E">
        <w:t>receive</w:t>
      </w:r>
      <w:r w:rsidR="00C24685">
        <w:t xml:space="preserve"> </w:t>
      </w:r>
      <w:r w:rsidRPr="00C6331E">
        <w:t>and</w:t>
      </w:r>
      <w:r w:rsidR="00C24685">
        <w:t xml:space="preserve"> </w:t>
      </w:r>
      <w:r w:rsidRPr="00C6331E">
        <w:t>handle</w:t>
      </w:r>
      <w:r w:rsidR="00C24685">
        <w:t xml:space="preserve"> </w:t>
      </w:r>
      <w:r w:rsidRPr="00C6331E">
        <w:t>requests</w:t>
      </w:r>
      <w:r w:rsidR="00C24685">
        <w:t xml:space="preserve"> </w:t>
      </w:r>
      <w:r w:rsidRPr="00C6331E">
        <w:t>for</w:t>
      </w:r>
      <w:r w:rsidR="00C24685">
        <w:t xml:space="preserve"> </w:t>
      </w:r>
      <w:r w:rsidRPr="00C6331E">
        <w:t>his/her</w:t>
      </w:r>
      <w:r w:rsidR="00C24685">
        <w:t xml:space="preserve"> </w:t>
      </w:r>
      <w:r w:rsidRPr="00C6331E">
        <w:t>extradition.</w:t>
      </w:r>
    </w:p>
    <w:p w:rsidR="00F21141" w:rsidRPr="00C6331E" w:rsidRDefault="00F21141" w:rsidP="003C58BE">
      <w:pPr>
        <w:pStyle w:val="SingleTxtG"/>
      </w:pPr>
      <w:r w:rsidRPr="00C6331E">
        <w:t>126.</w:t>
      </w:r>
      <w:r w:rsidRPr="00C6331E">
        <w:tab/>
        <w:t>From</w:t>
      </w:r>
      <w:r w:rsidR="00C24685">
        <w:t xml:space="preserve"> </w:t>
      </w:r>
      <w:r w:rsidRPr="00C6331E">
        <w:t>2010</w:t>
      </w:r>
      <w:r w:rsidR="00C24685">
        <w:t xml:space="preserve"> </w:t>
      </w:r>
      <w:r w:rsidRPr="00C6331E">
        <w:t>to</w:t>
      </w:r>
      <w:r w:rsidR="00C24685">
        <w:t xml:space="preserve"> </w:t>
      </w:r>
      <w:r w:rsidRPr="00C6331E">
        <w:t>2016,</w:t>
      </w:r>
      <w:r w:rsidR="00C24685">
        <w:t xml:space="preserve"> </w:t>
      </w:r>
      <w:r w:rsidRPr="00C6331E">
        <w:t>Viet</w:t>
      </w:r>
      <w:r w:rsidR="00C24685">
        <w:t xml:space="preserve"> </w:t>
      </w:r>
      <w:r w:rsidRPr="00C6331E">
        <w:t>Nam</w:t>
      </w:r>
      <w:r w:rsidR="00C24685">
        <w:t xml:space="preserve"> </w:t>
      </w:r>
      <w:r w:rsidRPr="00C6331E">
        <w:t>received</w:t>
      </w:r>
      <w:r w:rsidR="00C24685">
        <w:t xml:space="preserve"> </w:t>
      </w:r>
      <w:r w:rsidRPr="00C6331E">
        <w:t>18</w:t>
      </w:r>
      <w:r w:rsidR="00C24685">
        <w:t xml:space="preserve"> </w:t>
      </w:r>
      <w:r w:rsidRPr="00C6331E">
        <w:t>extradition</w:t>
      </w:r>
      <w:r w:rsidR="00C24685">
        <w:t xml:space="preserve"> </w:t>
      </w:r>
      <w:r w:rsidRPr="00C6331E">
        <w:t>requests</w:t>
      </w:r>
      <w:r w:rsidR="00C24685">
        <w:t xml:space="preserve"> </w:t>
      </w:r>
      <w:r w:rsidRPr="00C6331E">
        <w:t>and</w:t>
      </w:r>
      <w:r w:rsidR="00C24685">
        <w:t xml:space="preserve"> </w:t>
      </w:r>
      <w:r w:rsidRPr="00C6331E">
        <w:t>sent</w:t>
      </w:r>
      <w:r w:rsidR="00C24685">
        <w:t xml:space="preserve"> </w:t>
      </w:r>
      <w:r w:rsidRPr="00C6331E">
        <w:t>20</w:t>
      </w:r>
      <w:r w:rsidR="00C24685">
        <w:t xml:space="preserve"> </w:t>
      </w:r>
      <w:r w:rsidRPr="00C6331E">
        <w:t>extradition</w:t>
      </w:r>
      <w:r w:rsidR="00C24685">
        <w:t xml:space="preserve"> </w:t>
      </w:r>
      <w:r w:rsidRPr="00C6331E">
        <w:t>requests</w:t>
      </w:r>
      <w:r w:rsidR="00C24685">
        <w:t xml:space="preserve"> </w:t>
      </w:r>
      <w:r w:rsidRPr="00C6331E">
        <w:t>to</w:t>
      </w:r>
      <w:r w:rsidR="00C24685">
        <w:t xml:space="preserve"> </w:t>
      </w:r>
      <w:r w:rsidRPr="00C6331E">
        <w:t>other</w:t>
      </w:r>
      <w:r w:rsidR="00C24685">
        <w:t xml:space="preserve"> </w:t>
      </w:r>
      <w:r w:rsidRPr="00C6331E">
        <w:t>countries.</w:t>
      </w:r>
      <w:r w:rsidRPr="00E60643">
        <w:rPr>
          <w:rStyle w:val="FootnoteReference"/>
        </w:rPr>
        <w:footnoteReference w:id="37"/>
      </w:r>
      <w:r w:rsidR="00C24685">
        <w:t xml:space="preserve"> </w:t>
      </w:r>
      <w:r w:rsidRPr="00C6331E">
        <w:t>Until</w:t>
      </w:r>
      <w:r w:rsidR="00C24685">
        <w:t xml:space="preserve"> </w:t>
      </w:r>
      <w:r w:rsidRPr="00C6331E">
        <w:t>now,</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received</w:t>
      </w:r>
      <w:r w:rsidR="00C24685">
        <w:t xml:space="preserve"> </w:t>
      </w:r>
      <w:r w:rsidRPr="00C6331E">
        <w:t>or</w:t>
      </w:r>
      <w:r w:rsidR="00C24685">
        <w:t xml:space="preserve"> </w:t>
      </w:r>
      <w:r w:rsidRPr="00C6331E">
        <w:t>executed</w:t>
      </w:r>
      <w:r w:rsidR="00C24685">
        <w:t xml:space="preserve"> </w:t>
      </w:r>
      <w:r w:rsidRPr="00C6331E">
        <w:t>extradition</w:t>
      </w:r>
      <w:r w:rsidR="00C24685">
        <w:t xml:space="preserve"> </w:t>
      </w:r>
      <w:r w:rsidRPr="00C6331E">
        <w:t>request</w:t>
      </w:r>
      <w:r w:rsidR="00C24685">
        <w:t xml:space="preserve"> </w:t>
      </w:r>
      <w:r w:rsidRPr="00C6331E">
        <w:t>concerning</w:t>
      </w:r>
      <w:r w:rsidR="00C24685">
        <w:t xml:space="preserve"> </w:t>
      </w:r>
      <w:r w:rsidRPr="00C6331E">
        <w:t>torture.</w:t>
      </w:r>
    </w:p>
    <w:p w:rsidR="00F21141" w:rsidRPr="00C6331E" w:rsidRDefault="00F21141" w:rsidP="005C3B5A">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9</w:t>
      </w:r>
    </w:p>
    <w:p w:rsidR="00F21141" w:rsidRPr="00C6331E" w:rsidRDefault="00F21141" w:rsidP="005C3B5A">
      <w:pPr>
        <w:pStyle w:val="H4G"/>
      </w:pPr>
      <w:r w:rsidRPr="00C6331E">
        <w:tab/>
      </w:r>
      <w:r w:rsidRPr="00C6331E">
        <w:tab/>
        <w:t>Duty</w:t>
      </w:r>
      <w:r w:rsidR="00C24685">
        <w:t xml:space="preserve"> </w:t>
      </w:r>
      <w:r w:rsidRPr="00C6331E">
        <w:t>of</w:t>
      </w:r>
      <w:r w:rsidR="00C24685">
        <w:t xml:space="preserve"> </w:t>
      </w:r>
      <w:r w:rsidRPr="00C6331E">
        <w:t>providing</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p>
    <w:p w:rsidR="00F21141" w:rsidRPr="00C6331E" w:rsidRDefault="00F21141" w:rsidP="003C58BE">
      <w:pPr>
        <w:pStyle w:val="SingleTxtG"/>
      </w:pPr>
      <w:r w:rsidRPr="00C6331E">
        <w:t>127.</w:t>
      </w:r>
      <w:r w:rsidRPr="00C6331E">
        <w:tab/>
        <w:t>Viet</w:t>
      </w:r>
      <w:r w:rsidR="00C24685">
        <w:t xml:space="preserve"> </w:t>
      </w:r>
      <w:r w:rsidRPr="00C6331E">
        <w:t>Nam</w:t>
      </w:r>
      <w:r w:rsidR="00C24685">
        <w:t xml:space="preserve"> </w:t>
      </w:r>
      <w:r w:rsidRPr="00C6331E">
        <w:t>executes</w:t>
      </w:r>
      <w:r w:rsidR="00C24685">
        <w:t xml:space="preserve"> </w:t>
      </w:r>
      <w:r w:rsidRPr="00C6331E">
        <w:t>criminal</w:t>
      </w:r>
      <w:r w:rsidR="00C24685">
        <w:t xml:space="preserve"> </w:t>
      </w:r>
      <w:r w:rsidRPr="00C6331E">
        <w:t>legal</w:t>
      </w:r>
      <w:r w:rsidR="00C24685">
        <w:t xml:space="preserve"> </w:t>
      </w:r>
      <w:r w:rsidRPr="00C6331E">
        <w:t>assistance</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legal</w:t>
      </w:r>
      <w:r w:rsidR="00C24685">
        <w:t xml:space="preserve"> </w:t>
      </w:r>
      <w:r w:rsidRPr="00C6331E">
        <w:t>basis</w:t>
      </w:r>
      <w:r w:rsidR="00C24685">
        <w:t xml:space="preserve"> </w:t>
      </w:r>
      <w:r w:rsidRPr="00C6331E">
        <w:t>as</w:t>
      </w:r>
      <w:r w:rsidR="00C24685">
        <w:t xml:space="preserve"> </w:t>
      </w:r>
      <w:r w:rsidRPr="00C6331E">
        <w:t>follows:</w:t>
      </w:r>
    </w:p>
    <w:p w:rsidR="00F21141" w:rsidRPr="00C6331E" w:rsidRDefault="00F21141" w:rsidP="005C3B5A">
      <w:pPr>
        <w:pStyle w:val="Bullet1G"/>
      </w:pPr>
      <w:r w:rsidRPr="00C6331E">
        <w:t>Multilateral</w:t>
      </w:r>
      <w:r w:rsidR="00C24685">
        <w:t xml:space="preserve"> </w:t>
      </w:r>
      <w:r w:rsidRPr="00C6331E">
        <w:t>or</w:t>
      </w:r>
      <w:r w:rsidR="00C24685">
        <w:t xml:space="preserve"> </w:t>
      </w:r>
      <w:r w:rsidRPr="00C6331E">
        <w:t>bilateral</w:t>
      </w:r>
      <w:r w:rsidR="00C24685">
        <w:t xml:space="preserve"> </w:t>
      </w:r>
      <w:r w:rsidRPr="00C6331E">
        <w:t>treaties</w:t>
      </w:r>
      <w:r w:rsidR="00C24685">
        <w:t xml:space="preserve"> </w:t>
      </w:r>
      <w:r w:rsidRPr="00C6331E">
        <w:t>that</w:t>
      </w:r>
      <w:r w:rsidR="00C24685">
        <w:t xml:space="preserve"> </w:t>
      </w:r>
      <w:r w:rsidRPr="00C6331E">
        <w:t>are</w:t>
      </w:r>
      <w:r w:rsidR="00C24685">
        <w:t xml:space="preserve"> </w:t>
      </w:r>
      <w:r w:rsidRPr="00C6331E">
        <w:t>specialized</w:t>
      </w:r>
      <w:r w:rsidR="00C24685">
        <w:t xml:space="preserve"> </w:t>
      </w:r>
      <w:r w:rsidRPr="00C6331E">
        <w:t>or</w:t>
      </w:r>
      <w:r w:rsidR="00C24685">
        <w:t xml:space="preserve"> </w:t>
      </w:r>
      <w:r w:rsidRPr="00C6331E">
        <w:t>contain</w:t>
      </w:r>
      <w:r w:rsidR="00C24685">
        <w:t xml:space="preserve"> </w:t>
      </w:r>
      <w:r w:rsidRPr="00C6331E">
        <w:t>provisions</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such</w:t>
      </w:r>
      <w:r w:rsidR="00C24685">
        <w:t xml:space="preserve"> </w:t>
      </w:r>
      <w:r w:rsidRPr="00C6331E">
        <w:t>as</w:t>
      </w:r>
      <w:r w:rsidR="00C24685">
        <w:t xml:space="preserve"> </w:t>
      </w:r>
      <w:r w:rsidRPr="00C6331E">
        <w:t>CAT</w:t>
      </w:r>
      <w:r w:rsidR="00C24685">
        <w:t xml:space="preserve"> </w:t>
      </w:r>
      <w:r w:rsidRPr="00C6331E">
        <w:t>(Art.</w:t>
      </w:r>
      <w:r w:rsidR="00B44D3A">
        <w:t xml:space="preserve"> </w:t>
      </w:r>
      <w:r w:rsidRPr="00C6331E">
        <w:t>9),</w:t>
      </w:r>
      <w:r w:rsidR="00C24685">
        <w:t xml:space="preserve"> </w:t>
      </w:r>
      <w:r w:rsidRPr="00C6331E">
        <w:t>TOC</w:t>
      </w:r>
      <w:r w:rsidR="00C24685">
        <w:t xml:space="preserve"> </w:t>
      </w:r>
      <w:r w:rsidRPr="00C6331E">
        <w:t>(Art.</w:t>
      </w:r>
      <w:r w:rsidR="00B44D3A">
        <w:t xml:space="preserve"> </w:t>
      </w:r>
      <w:r w:rsidRPr="00C6331E">
        <w:t>18);</w:t>
      </w:r>
      <w:r w:rsidRPr="00E60643">
        <w:rPr>
          <w:rStyle w:val="FootnoteReference"/>
        </w:rPr>
        <w:footnoteReference w:id="38"/>
      </w:r>
    </w:p>
    <w:p w:rsidR="00F21141" w:rsidRPr="00C6331E" w:rsidRDefault="00F21141" w:rsidP="005C3B5A">
      <w:pPr>
        <w:pStyle w:val="Bullet1G"/>
      </w:pP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(Chapter</w:t>
      </w:r>
      <w:r w:rsidR="00C24685">
        <w:t xml:space="preserve"> </w:t>
      </w:r>
      <w:r w:rsidRPr="00C6331E">
        <w:t>XXXVI),</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(Part</w:t>
      </w:r>
      <w:r w:rsidR="00C24685">
        <w:t xml:space="preserve"> </w:t>
      </w:r>
      <w:r w:rsidRPr="00C6331E">
        <w:t>8),</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(Chapter</w:t>
      </w:r>
      <w:r w:rsidR="00C24685">
        <w:t xml:space="preserve"> </w:t>
      </w:r>
      <w:r w:rsidRPr="00C6331E">
        <w:t>III)</w:t>
      </w:r>
      <w:r w:rsidR="00C24685">
        <w:t xml:space="preserve"> </w:t>
      </w:r>
      <w:r w:rsidRPr="00C6331E">
        <w:t>and</w:t>
      </w:r>
      <w:r w:rsidR="00C24685">
        <w:t xml:space="preserve"> </w:t>
      </w:r>
      <w:r w:rsidRPr="00C6331E">
        <w:t>Inter-Ministerial</w:t>
      </w:r>
      <w:r w:rsidR="00C24685">
        <w:t xml:space="preserve"> </w:t>
      </w:r>
      <w:r w:rsidRPr="00C6331E">
        <w:t>Circular</w:t>
      </w:r>
      <w:r w:rsidR="00C24685">
        <w:t xml:space="preserve"> </w:t>
      </w:r>
      <w:r w:rsidRPr="00C6331E">
        <w:t>No.</w:t>
      </w:r>
      <w:r w:rsidR="00467C46">
        <w:t xml:space="preserve"> </w:t>
      </w:r>
      <w:r w:rsidRPr="00C6331E">
        <w:t>02/2013/TTLT-VKSNDTC-TANDTC-BCA-BTP-BNG</w:t>
      </w:r>
      <w:r w:rsidR="00C24685">
        <w:t xml:space="preserve"> </w:t>
      </w:r>
      <w:r w:rsidRPr="00C6331E">
        <w:t>dated</w:t>
      </w:r>
      <w:r w:rsidR="00C24685">
        <w:t xml:space="preserve"> </w:t>
      </w:r>
      <w:r w:rsidRPr="00C6331E">
        <w:t>16/8/2013</w:t>
      </w:r>
      <w:r w:rsidR="00C24685">
        <w:t xml:space="preserve"> </w:t>
      </w:r>
      <w:r w:rsidRPr="00C6331E">
        <w:t>guiding</w:t>
      </w:r>
      <w:r w:rsidR="00C24685">
        <w:t xml:space="preserve"> </w:t>
      </w:r>
      <w:r w:rsidRPr="00C6331E">
        <w:t>the</w:t>
      </w:r>
      <w:r w:rsidR="00C24685">
        <w:t xml:space="preserve"> </w:t>
      </w:r>
      <w:r w:rsidRPr="00C6331E">
        <w:t>receipt</w:t>
      </w:r>
      <w:r w:rsidR="00C24685">
        <w:t xml:space="preserve"> </w:t>
      </w:r>
      <w:r w:rsidRPr="00C6331E">
        <w:t>and</w:t>
      </w:r>
      <w:r w:rsidR="00C24685">
        <w:t xml:space="preserve"> </w:t>
      </w:r>
      <w:r w:rsidRPr="00C6331E">
        <w:t>transfer</w:t>
      </w:r>
      <w:r w:rsidR="00C24685">
        <w:t xml:space="preserve"> </w:t>
      </w:r>
      <w:r w:rsidRPr="00C6331E">
        <w:t>of</w:t>
      </w:r>
      <w:r w:rsidR="00C24685">
        <w:t xml:space="preserve"> </w:t>
      </w:r>
      <w:r w:rsidRPr="00C6331E">
        <w:t>files</w:t>
      </w:r>
      <w:r w:rsidR="00C24685">
        <w:t xml:space="preserve"> </w:t>
      </w:r>
      <w:r w:rsidRPr="00C6331E">
        <w:t>and</w:t>
      </w:r>
      <w:r w:rsidR="00C24685">
        <w:t xml:space="preserve"> </w:t>
      </w:r>
      <w:r w:rsidRPr="00C6331E">
        <w:t>material</w:t>
      </w:r>
      <w:r w:rsidR="00C24685">
        <w:t xml:space="preserve"> </w:t>
      </w:r>
      <w:r w:rsidRPr="00C6331E">
        <w:t>evidences</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for</w:t>
      </w:r>
      <w:r w:rsidR="00C24685">
        <w:t xml:space="preserve"> </w:t>
      </w:r>
      <w:r w:rsidRPr="00C6331E">
        <w:t>requesting</w:t>
      </w:r>
      <w:r w:rsidR="00C24685">
        <w:t xml:space="preserve"> </w:t>
      </w:r>
      <w:r w:rsidRPr="00C6331E">
        <w:t>foreign</w:t>
      </w:r>
      <w:r w:rsidR="00C24685">
        <w:t xml:space="preserve"> </w:t>
      </w:r>
      <w:r w:rsidRPr="00C6331E">
        <w:t>countries</w:t>
      </w:r>
      <w:r w:rsidR="00C24685">
        <w:t xml:space="preserve"> </w:t>
      </w:r>
      <w:r w:rsidRPr="00C6331E">
        <w:t>to</w:t>
      </w:r>
      <w:r w:rsidR="00C24685">
        <w:t xml:space="preserve"> </w:t>
      </w:r>
      <w:r w:rsidRPr="00C6331E">
        <w:t>continue</w:t>
      </w:r>
      <w:r w:rsidR="00C24685">
        <w:t xml:space="preserve"> </w:t>
      </w:r>
      <w:r w:rsidRPr="00C6331E">
        <w:t>to</w:t>
      </w:r>
      <w:r w:rsidR="00C24685">
        <w:t xml:space="preserve"> </w:t>
      </w:r>
      <w:r w:rsidRPr="00C6331E">
        <w:t>examine</w:t>
      </w:r>
      <w:r w:rsidR="00C24685">
        <w:t xml:space="preserve"> </w:t>
      </w:r>
      <w:r w:rsidRPr="00C6331E">
        <w:t>penal</w:t>
      </w:r>
      <w:r w:rsidR="00C24685">
        <w:t xml:space="preserve"> </w:t>
      </w:r>
      <w:r w:rsidRPr="00C6331E">
        <w:t>liability;</w:t>
      </w:r>
    </w:p>
    <w:p w:rsidR="00F21141" w:rsidRPr="00C6331E" w:rsidRDefault="00F21141" w:rsidP="005C3B5A">
      <w:pPr>
        <w:pStyle w:val="Bullet1G"/>
      </w:pPr>
      <w:r w:rsidRPr="00C6331E">
        <w:t>Where</w:t>
      </w:r>
      <w:r w:rsidR="00C24685">
        <w:t xml:space="preserve"> </w:t>
      </w:r>
      <w:r w:rsidRPr="00C6331E">
        <w:t>the</w:t>
      </w:r>
      <w:r w:rsidR="00C24685">
        <w:t xml:space="preserve"> </w:t>
      </w:r>
      <w:r w:rsidRPr="00C6331E">
        <w:t>requests</w:t>
      </w:r>
      <w:r w:rsidR="00C24685">
        <w:t xml:space="preserve"> </w:t>
      </w:r>
      <w:r w:rsidRPr="00C6331E">
        <w:t>for</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regarding</w:t>
      </w:r>
      <w:r w:rsidR="00C24685">
        <w:t xml:space="preserve"> </w:t>
      </w:r>
      <w:r w:rsidRPr="00C6331E">
        <w:t>torture</w:t>
      </w:r>
      <w:r w:rsidR="00C24685">
        <w:t xml:space="preserve"> </w:t>
      </w:r>
      <w:r w:rsidRPr="00C6331E">
        <w:t>acts</w:t>
      </w:r>
      <w:r w:rsidR="00C24685">
        <w:t xml:space="preserve"> </w:t>
      </w:r>
      <w:r w:rsidRPr="00C6331E">
        <w:t>are</w:t>
      </w:r>
      <w:r w:rsidR="00C24685">
        <w:t xml:space="preserve"> </w:t>
      </w:r>
      <w:r w:rsidRPr="00C6331E">
        <w:t>not</w:t>
      </w:r>
      <w:r w:rsidR="00C24685">
        <w:t xml:space="preserve"> </w:t>
      </w:r>
      <w:r w:rsidRPr="00C6331E">
        <w:t>based</w:t>
      </w:r>
      <w:r w:rsidR="00C24685">
        <w:t xml:space="preserve"> </w:t>
      </w:r>
      <w:r w:rsidRPr="00C6331E">
        <w:t>on</w:t>
      </w:r>
      <w:r w:rsidR="00C24685">
        <w:t xml:space="preserve"> </w:t>
      </w:r>
      <w:r w:rsidRPr="00C6331E">
        <w:t>multilateral</w:t>
      </w:r>
      <w:r w:rsidR="00C24685">
        <w:t xml:space="preserve"> </w:t>
      </w:r>
      <w:r w:rsidRPr="00C6331E">
        <w:t>or</w:t>
      </w:r>
      <w:r w:rsidR="00C24685">
        <w:t xml:space="preserve"> </w:t>
      </w:r>
      <w:r w:rsidRPr="00C6331E">
        <w:t>bilateral</w:t>
      </w:r>
      <w:r w:rsidR="00C24685">
        <w:t xml:space="preserve"> </w:t>
      </w:r>
      <w:r w:rsidRPr="00C6331E">
        <w:t>treaties</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Viet</w:t>
      </w:r>
      <w:r w:rsidR="00C24685">
        <w:t xml:space="preserve"> </w:t>
      </w:r>
      <w:r w:rsidRPr="00C6331E">
        <w:t>Nam</w:t>
      </w:r>
      <w:r w:rsidR="00C24685">
        <w:t xml:space="preserve"> </w:t>
      </w:r>
      <w:r w:rsidRPr="00C6331E">
        <w:t>shall</w:t>
      </w:r>
      <w:r w:rsidR="00C24685">
        <w:t xml:space="preserve"> </w:t>
      </w:r>
      <w:r w:rsidRPr="00C6331E">
        <w:t>apply</w:t>
      </w:r>
      <w:r w:rsidR="00C24685">
        <w:t xml:space="preserve"> </w:t>
      </w:r>
      <w:r w:rsidRPr="00C6331E">
        <w:t>the</w:t>
      </w:r>
      <w:r w:rsidR="00C24685">
        <w:t xml:space="preserve"> </w:t>
      </w:r>
      <w:r w:rsidRPr="00C6331E">
        <w:t>principle</w:t>
      </w:r>
      <w:r w:rsidR="00C24685">
        <w:t xml:space="preserve"> </w:t>
      </w:r>
      <w:r w:rsidRPr="00C6331E">
        <w:t>of</w:t>
      </w:r>
      <w:r w:rsidR="00C24685">
        <w:t xml:space="preserve"> </w:t>
      </w:r>
      <w:r w:rsidRPr="00C6331E">
        <w:t>reciprocity</w:t>
      </w:r>
      <w:r w:rsidR="00C24685">
        <w:t xml:space="preserve"> </w:t>
      </w:r>
      <w:r w:rsidRPr="00C6331E">
        <w:t>to</w:t>
      </w:r>
      <w:r w:rsidR="00C24685">
        <w:t xml:space="preserve"> </w:t>
      </w:r>
      <w:r w:rsidRPr="00C6331E">
        <w:t>consider</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such</w:t>
      </w:r>
      <w:r w:rsidR="00C24685">
        <w:t xml:space="preserve"> </w:t>
      </w:r>
      <w:r w:rsidRPr="00C6331E">
        <w:t>requests.</w:t>
      </w:r>
    </w:p>
    <w:p w:rsidR="00F21141" w:rsidRPr="00C6331E" w:rsidRDefault="00F21141" w:rsidP="003C58BE">
      <w:pPr>
        <w:pStyle w:val="SingleTxtG"/>
      </w:pPr>
      <w:r w:rsidRPr="00C6331E">
        <w:t>128.</w:t>
      </w:r>
      <w:r w:rsidRPr="00C6331E">
        <w:tab/>
        <w:t>The</w:t>
      </w:r>
      <w:r w:rsidR="00C24685">
        <w:t xml:space="preserve"> </w:t>
      </w:r>
      <w:r w:rsidRPr="00C6331E">
        <w:t>scope</w:t>
      </w:r>
      <w:r w:rsidR="00C24685">
        <w:t xml:space="preserve"> </w:t>
      </w:r>
      <w:r w:rsidRPr="00C6331E">
        <w:t>of</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service</w:t>
      </w:r>
      <w:r w:rsidR="00C24685">
        <w:t xml:space="preserve"> </w:t>
      </w:r>
      <w:r w:rsidRPr="00C6331E">
        <w:t>of</w:t>
      </w:r>
      <w:r w:rsidR="00C24685">
        <w:t xml:space="preserve"> </w:t>
      </w:r>
      <w:r w:rsidRPr="00C6331E">
        <w:t>papers,</w:t>
      </w:r>
      <w:r w:rsidR="00C24685">
        <w:t xml:space="preserve"> </w:t>
      </w:r>
      <w:r w:rsidRPr="00C6331E">
        <w:t>dossiers</w:t>
      </w:r>
      <w:r w:rsidR="00C24685">
        <w:t xml:space="preserve"> </w:t>
      </w:r>
      <w:r w:rsidRPr="00C6331E">
        <w:t>and</w:t>
      </w:r>
      <w:r w:rsidR="00C24685">
        <w:t xml:space="preserve"> </w:t>
      </w:r>
      <w:r w:rsidRPr="00C6331E">
        <w:t>documents</w:t>
      </w:r>
      <w:r w:rsidR="00C24685">
        <w:t xml:space="preserve"> </w:t>
      </w:r>
      <w:r w:rsidRPr="00C6331E">
        <w:t>related</w:t>
      </w:r>
      <w:r w:rsidR="00C24685">
        <w:t xml:space="preserve"> </w:t>
      </w:r>
      <w:r w:rsidRPr="00C6331E">
        <w:t>to</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summon</w:t>
      </w:r>
      <w:r w:rsidR="00C24685">
        <w:t xml:space="preserve"> </w:t>
      </w:r>
      <w:r w:rsidRPr="00C6331E">
        <w:t>of</w:t>
      </w:r>
      <w:r w:rsidR="00C24685">
        <w:t xml:space="preserve"> </w:t>
      </w:r>
      <w:r w:rsidRPr="00C6331E">
        <w:t>witnesses</w:t>
      </w:r>
      <w:r w:rsidR="00C24685">
        <w:t xml:space="preserve"> </w:t>
      </w:r>
      <w:r w:rsidRPr="00C6331E">
        <w:t>and</w:t>
      </w:r>
      <w:r w:rsidR="00C24685">
        <w:t xml:space="preserve"> </w:t>
      </w:r>
      <w:r w:rsidRPr="00C6331E">
        <w:t>experts;</w:t>
      </w:r>
      <w:r w:rsidR="00C24685">
        <w:t xml:space="preserve"> </w:t>
      </w:r>
      <w:r w:rsidRPr="00C6331E">
        <w:t>collection</w:t>
      </w:r>
      <w:r w:rsidR="00C24685">
        <w:t xml:space="preserve"> </w:t>
      </w:r>
      <w:r w:rsidRPr="00C6331E">
        <w:t>and</w:t>
      </w:r>
      <w:r w:rsidR="00C24685">
        <w:t xml:space="preserve"> </w:t>
      </w:r>
      <w:r w:rsidRPr="00C6331E">
        <w:t>supply</w:t>
      </w:r>
      <w:r w:rsidR="00C24685">
        <w:t xml:space="preserve"> </w:t>
      </w:r>
      <w:r w:rsidRPr="00C6331E">
        <w:t>of</w:t>
      </w:r>
      <w:r w:rsidR="00C24685">
        <w:t xml:space="preserve"> </w:t>
      </w:r>
      <w:r w:rsidRPr="00C6331E">
        <w:t>evidence;</w:t>
      </w:r>
      <w:r w:rsidR="00C24685">
        <w:t xml:space="preserve"> </w:t>
      </w:r>
      <w:r w:rsidRPr="00C6331E">
        <w:t>penal</w:t>
      </w:r>
      <w:r w:rsidR="00C24685">
        <w:t xml:space="preserve"> </w:t>
      </w:r>
      <w:r w:rsidRPr="00C6331E">
        <w:t>liability</w:t>
      </w:r>
      <w:r w:rsidR="00C24685">
        <w:t xml:space="preserve"> </w:t>
      </w:r>
      <w:r w:rsidRPr="00C6331E">
        <w:t>examination;</w:t>
      </w:r>
      <w:r w:rsidR="00C24685">
        <w:t xml:space="preserve"> </w:t>
      </w:r>
      <w:r w:rsidRPr="00C6331E">
        <w:t>information</w:t>
      </w:r>
      <w:r w:rsidR="00C24685">
        <w:t xml:space="preserve"> </w:t>
      </w:r>
      <w:r w:rsidRPr="00C6331E">
        <w:t>sharing;</w:t>
      </w:r>
      <w:r w:rsidR="00C24685">
        <w:t xml:space="preserve"> </w:t>
      </w:r>
      <w:r w:rsidRPr="00C6331E">
        <w:t>other</w:t>
      </w:r>
      <w:r w:rsidR="00C24685">
        <w:t xml:space="preserve"> </w:t>
      </w:r>
      <w:r w:rsidRPr="00C6331E">
        <w:t>requests</w:t>
      </w:r>
      <w:r w:rsidR="00C24685">
        <w:t xml:space="preserve"> </w:t>
      </w:r>
      <w:r w:rsidRPr="00C6331E">
        <w:t>for</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00B44D3A">
        <w:t xml:space="preserve">(Article </w:t>
      </w:r>
      <w:r w:rsidRPr="00C6331E">
        <w:t>17</w:t>
      </w:r>
      <w:r w:rsidR="00C24685">
        <w:t xml:space="preserve"> </w:t>
      </w:r>
      <w:r w:rsidRPr="00C6331E">
        <w:t>of</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Besides,</w:t>
      </w:r>
      <w:r w:rsidR="00C24685">
        <w:t xml:space="preserve"> </w:t>
      </w:r>
      <w:r w:rsidRPr="00C6331E">
        <w:t>some</w:t>
      </w:r>
      <w:r w:rsidR="00C24685">
        <w:t xml:space="preserve"> </w:t>
      </w:r>
      <w:r w:rsidRPr="00C6331E">
        <w:t>treaties</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between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foreign</w:t>
      </w:r>
      <w:r w:rsidR="00C24685">
        <w:t xml:space="preserve"> </w:t>
      </w:r>
      <w:r w:rsidRPr="00C6331E">
        <w:t>countries</w:t>
      </w:r>
      <w:r w:rsidR="00C24685">
        <w:t xml:space="preserve"> </w:t>
      </w:r>
      <w:r w:rsidRPr="00C6331E">
        <w:t>have</w:t>
      </w:r>
      <w:r w:rsidR="00C24685">
        <w:t xml:space="preserve"> </w:t>
      </w:r>
      <w:r w:rsidRPr="00C6331E">
        <w:t>broader</w:t>
      </w:r>
      <w:r w:rsidR="00C24685">
        <w:t xml:space="preserve"> </w:t>
      </w:r>
      <w:r w:rsidRPr="00C6331E">
        <w:t>scope</w:t>
      </w:r>
      <w:r w:rsidR="00C24685">
        <w:t xml:space="preserve"> </w:t>
      </w:r>
      <w:r w:rsidRPr="00C6331E">
        <w:t>of</w:t>
      </w:r>
      <w:r w:rsidR="00C24685">
        <w:t xml:space="preserve"> </w:t>
      </w:r>
      <w:r w:rsidRPr="00C6331E">
        <w:t>legal</w:t>
      </w:r>
      <w:r w:rsidR="00C24685">
        <w:t xml:space="preserve"> </w:t>
      </w:r>
      <w:r w:rsidRPr="00C6331E">
        <w:t>assistance</w:t>
      </w:r>
      <w:r w:rsidR="00C24685">
        <w:t xml:space="preserve"> </w:t>
      </w:r>
      <w:r w:rsidRPr="00C6331E">
        <w:t>including:</w:t>
      </w:r>
      <w:r w:rsidR="00C24685">
        <w:t xml:space="preserve"> </w:t>
      </w:r>
      <w:r w:rsidRPr="00C6331E">
        <w:t>taking</w:t>
      </w:r>
      <w:r w:rsidR="00C24685">
        <w:t xml:space="preserve"> </w:t>
      </w:r>
      <w:r w:rsidRPr="00C6331E">
        <w:t>the</w:t>
      </w:r>
      <w:r w:rsidR="00C24685">
        <w:t xml:space="preserve"> </w:t>
      </w:r>
      <w:r w:rsidRPr="00C6331E">
        <w:t>testimony</w:t>
      </w:r>
      <w:r w:rsidR="00C24685">
        <w:t xml:space="preserve"> </w:t>
      </w:r>
      <w:r w:rsidRPr="00C6331E">
        <w:t>or</w:t>
      </w:r>
      <w:r w:rsidR="00C24685">
        <w:t xml:space="preserve"> </w:t>
      </w:r>
      <w:r w:rsidRPr="00C6331E">
        <w:t>statements</w:t>
      </w:r>
      <w:r w:rsidR="00C24685">
        <w:t xml:space="preserve"> </w:t>
      </w:r>
      <w:r w:rsidRPr="00C6331E">
        <w:t>of</w:t>
      </w:r>
      <w:r w:rsidR="00C24685">
        <w:t xml:space="preserve"> </w:t>
      </w:r>
      <w:r w:rsidRPr="00C6331E">
        <w:t>persons</w:t>
      </w:r>
      <w:r w:rsidR="00C24685">
        <w:t xml:space="preserve"> </w:t>
      </w:r>
      <w:r w:rsidRPr="00C6331E">
        <w:t>including</w:t>
      </w:r>
      <w:r w:rsidR="00C24685">
        <w:t xml:space="preserve"> </w:t>
      </w:r>
      <w:r w:rsidRPr="00C6331E">
        <w:t>by</w:t>
      </w:r>
      <w:r w:rsidR="00C24685">
        <w:t xml:space="preserve"> </w:t>
      </w:r>
      <w:r w:rsidRPr="00C6331E">
        <w:t>video-conference</w:t>
      </w:r>
      <w:r w:rsidR="00C24685">
        <w:t xml:space="preserve"> </w:t>
      </w:r>
      <w:r w:rsidRPr="00C6331E">
        <w:t>or</w:t>
      </w:r>
      <w:r w:rsidR="00C24685">
        <w:t xml:space="preserve"> </w:t>
      </w:r>
      <w:r w:rsidRPr="00C6331E">
        <w:t>television;</w:t>
      </w:r>
      <w:r w:rsidR="00C24685">
        <w:t xml:space="preserve"> </w:t>
      </w:r>
      <w:r w:rsidRPr="00C6331E">
        <w:t>locating</w:t>
      </w:r>
      <w:r w:rsidR="00C24685">
        <w:t xml:space="preserve"> </w:t>
      </w:r>
      <w:r w:rsidRPr="00C6331E">
        <w:t>or</w:t>
      </w:r>
      <w:r w:rsidR="00C24685">
        <w:t xml:space="preserve"> </w:t>
      </w:r>
      <w:r w:rsidRPr="00C6331E">
        <w:t>identifying</w:t>
      </w:r>
      <w:r w:rsidR="00C24685">
        <w:t xml:space="preserve"> </w:t>
      </w:r>
      <w:r w:rsidRPr="00C6331E">
        <w:t>persons;</w:t>
      </w:r>
      <w:r w:rsidR="00C24685">
        <w:t xml:space="preserve"> </w:t>
      </w:r>
      <w:r w:rsidRPr="00C6331E">
        <w:t>return</w:t>
      </w:r>
      <w:r w:rsidR="00C24685">
        <w:t xml:space="preserve"> </w:t>
      </w:r>
      <w:r w:rsidRPr="00C6331E">
        <w:t>of</w:t>
      </w:r>
      <w:r w:rsidR="00C24685">
        <w:t xml:space="preserve"> </w:t>
      </w:r>
      <w:r w:rsidRPr="00C6331E">
        <w:t>assets;</w:t>
      </w:r>
      <w:r w:rsidR="00C24685">
        <w:t xml:space="preserve"> </w:t>
      </w:r>
      <w:r w:rsidRPr="00C6331E">
        <w:t>sharing</w:t>
      </w:r>
      <w:r w:rsidR="00C24685">
        <w:t xml:space="preserve"> </w:t>
      </w:r>
      <w:r w:rsidRPr="00C6331E">
        <w:t>of</w:t>
      </w:r>
      <w:r w:rsidR="00C24685">
        <w:t xml:space="preserve"> </w:t>
      </w:r>
      <w:r w:rsidRPr="00C6331E">
        <w:t>assets</w:t>
      </w:r>
      <w:r w:rsidR="00C24685">
        <w:t xml:space="preserve"> </w:t>
      </w:r>
      <w:r w:rsidRPr="00C6331E">
        <w:t>(the</w:t>
      </w:r>
      <w:r w:rsidR="00C24685">
        <w:t xml:space="preserve"> </w:t>
      </w:r>
      <w:r w:rsidRPr="00C6331E">
        <w:t>Treaty</w:t>
      </w:r>
      <w:r w:rsidR="00C24685">
        <w:t xml:space="preserve"> </w:t>
      </w:r>
      <w:r w:rsidRPr="00C6331E">
        <w:t>between</w:t>
      </w:r>
      <w:r w:rsidR="00C24685">
        <w:t xml:space="preserve"> </w:t>
      </w:r>
      <w:r w:rsidRPr="00C6331E">
        <w:t>the</w:t>
      </w:r>
      <w:r w:rsidR="00C24685">
        <w:t xml:space="preserve"> </w:t>
      </w:r>
      <w:r w:rsidRPr="00C6331E">
        <w:t>Socialist</w:t>
      </w:r>
      <w:r w:rsidR="00C24685">
        <w:t xml:space="preserve"> </w:t>
      </w:r>
      <w:r w:rsidRPr="00C6331E">
        <w:t>Republic</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the</w:t>
      </w:r>
      <w:r w:rsidR="00C24685">
        <w:t xml:space="preserve"> </w:t>
      </w:r>
      <w:r w:rsidRPr="00C6331E">
        <w:t>United</w:t>
      </w:r>
      <w:r w:rsidR="00C24685">
        <w:t xml:space="preserve"> </w:t>
      </w:r>
      <w:r w:rsidRPr="00C6331E">
        <w:t>Kingdom</w:t>
      </w:r>
      <w:r w:rsidR="00C24685">
        <w:t xml:space="preserve"> </w:t>
      </w:r>
      <w:r w:rsidRPr="00C6331E">
        <w:t>of</w:t>
      </w:r>
      <w:r w:rsidR="00C24685">
        <w:t xml:space="preserve"> </w:t>
      </w:r>
      <w:r w:rsidRPr="00C6331E">
        <w:t>Great</w:t>
      </w:r>
      <w:r w:rsidR="00C24685">
        <w:t xml:space="preserve"> </w:t>
      </w:r>
      <w:r w:rsidRPr="00C6331E">
        <w:t>Britain</w:t>
      </w:r>
      <w:r w:rsidR="00C24685">
        <w:t xml:space="preserve"> </w:t>
      </w:r>
      <w:r w:rsidRPr="00C6331E">
        <w:t>and</w:t>
      </w:r>
      <w:r w:rsidR="00C24685">
        <w:t xml:space="preserve"> </w:t>
      </w:r>
      <w:r w:rsidRPr="00C6331E">
        <w:t>Northern</w:t>
      </w:r>
      <w:r w:rsidR="00C24685">
        <w:t xml:space="preserve"> </w:t>
      </w:r>
      <w:r w:rsidRPr="00C6331E">
        <w:t>Ireland</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the</w:t>
      </w:r>
      <w:r w:rsidR="00C24685">
        <w:t xml:space="preserve"> </w:t>
      </w:r>
      <w:r w:rsidRPr="00C6331E">
        <w:t>recovery,</w:t>
      </w:r>
      <w:r w:rsidR="00C24685">
        <w:t xml:space="preserve"> </w:t>
      </w:r>
      <w:r w:rsidRPr="00C6331E">
        <w:t>forfeiture</w:t>
      </w:r>
      <w:r w:rsidR="00C24685">
        <w:t xml:space="preserve"> </w:t>
      </w:r>
      <w:r w:rsidRPr="00C6331E">
        <w:t>or</w:t>
      </w:r>
      <w:r w:rsidR="00C24685">
        <w:t xml:space="preserve"> </w:t>
      </w:r>
      <w:r w:rsidRPr="00C6331E">
        <w:t>confiscation</w:t>
      </w:r>
      <w:r w:rsidR="00C24685">
        <w:t xml:space="preserve"> </w:t>
      </w:r>
      <w:r w:rsidRPr="00C6331E">
        <w:t>of</w:t>
      </w:r>
      <w:r w:rsidR="00C24685">
        <w:t xml:space="preserve"> </w:t>
      </w:r>
      <w:r w:rsidRPr="00C6331E">
        <w:t>property</w:t>
      </w:r>
      <w:r w:rsidR="00C24685">
        <w:t xml:space="preserve"> </w:t>
      </w:r>
      <w:r w:rsidRPr="00C6331E">
        <w:t>derived</w:t>
      </w:r>
      <w:r w:rsidR="00C24685">
        <w:t xml:space="preserve"> </w:t>
      </w:r>
      <w:r w:rsidRPr="00C6331E">
        <w:t>from</w:t>
      </w:r>
      <w:r w:rsidR="00C24685">
        <w:t xml:space="preserve"> </w:t>
      </w:r>
      <w:r w:rsidRPr="00C6331E">
        <w:t>the</w:t>
      </w:r>
      <w:r w:rsidR="00C24685">
        <w:t xml:space="preserve"> </w:t>
      </w:r>
      <w:r w:rsidRPr="00C6331E">
        <w:t>commission</w:t>
      </w:r>
      <w:r w:rsidR="00C24685">
        <w:t xml:space="preserve"> </w:t>
      </w:r>
      <w:r w:rsidRPr="00C6331E">
        <w:t>of</w:t>
      </w:r>
      <w:r w:rsidR="00C24685">
        <w:t xml:space="preserve"> </w:t>
      </w:r>
      <w:r w:rsidRPr="00C6331E">
        <w:t>an</w:t>
      </w:r>
      <w:r w:rsidR="00C24685">
        <w:t xml:space="preserve"> </w:t>
      </w:r>
      <w:r w:rsidRPr="00C6331E">
        <w:t>offence;</w:t>
      </w:r>
      <w:r w:rsidR="00C24685">
        <w:t xml:space="preserve"> </w:t>
      </w:r>
      <w:r w:rsidRPr="00C6331E">
        <w:t>locating</w:t>
      </w:r>
      <w:r w:rsidR="00C24685">
        <w:t xml:space="preserve"> </w:t>
      </w:r>
      <w:r w:rsidRPr="00C6331E">
        <w:t>and</w:t>
      </w:r>
      <w:r w:rsidR="00C24685">
        <w:t xml:space="preserve"> </w:t>
      </w:r>
      <w:r w:rsidRPr="00C6331E">
        <w:t>identifying</w:t>
      </w:r>
      <w:r w:rsidR="00C24685">
        <w:t xml:space="preserve"> </w:t>
      </w:r>
      <w:r w:rsidRPr="00C6331E">
        <w:t>witnesses</w:t>
      </w:r>
      <w:r w:rsidR="00C24685">
        <w:t xml:space="preserve"> </w:t>
      </w:r>
      <w:r w:rsidRPr="00C6331E">
        <w:t>and</w:t>
      </w:r>
      <w:r w:rsidR="00C24685">
        <w:t xml:space="preserve"> </w:t>
      </w:r>
      <w:r w:rsidRPr="00C6331E">
        <w:t>suspects</w:t>
      </w:r>
      <w:r w:rsidR="00C24685">
        <w:t xml:space="preserve"> </w:t>
      </w:r>
      <w:r w:rsidRPr="00C6331E">
        <w:t>(the</w:t>
      </w:r>
      <w:r w:rsidR="00C24685">
        <w:t xml:space="preserve"> </w:t>
      </w:r>
      <w:r w:rsidRPr="00C6331E">
        <w:t>Treaty</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among</w:t>
      </w:r>
      <w:r w:rsidR="00C24685">
        <w:t xml:space="preserve"> </w:t>
      </w:r>
      <w:r w:rsidRPr="00C6331E">
        <w:t>ASEAN</w:t>
      </w:r>
      <w:r w:rsidR="00C24685">
        <w:t xml:space="preserve"> </w:t>
      </w:r>
      <w:r w:rsidRPr="00C6331E">
        <w:t>countries</w:t>
      </w:r>
      <w:r w:rsidR="00C24685">
        <w:t xml:space="preserve"> </w:t>
      </w:r>
      <w:r w:rsidRPr="00C6331E">
        <w:t>of</w:t>
      </w:r>
      <w:r w:rsidR="00C24685">
        <w:t xml:space="preserve"> </w:t>
      </w:r>
      <w:r w:rsidRPr="00C6331E">
        <w:t>2004).</w:t>
      </w:r>
    </w:p>
    <w:p w:rsidR="00F21141" w:rsidRPr="00C6331E" w:rsidRDefault="00F21141" w:rsidP="003C58BE">
      <w:pPr>
        <w:pStyle w:val="SingleTxtG"/>
      </w:pPr>
      <w:r w:rsidRPr="00C6331E">
        <w:t>129.</w:t>
      </w:r>
      <w:r w:rsidRPr="00C6331E">
        <w:tab/>
        <w:t>From</w:t>
      </w:r>
      <w:r w:rsidR="00C24685">
        <w:t xml:space="preserve"> </w:t>
      </w:r>
      <w:r w:rsidRPr="00C6331E">
        <w:t>2011</w:t>
      </w:r>
      <w:r w:rsidR="00C24685">
        <w:t xml:space="preserve"> </w:t>
      </w:r>
      <w:r w:rsidRPr="00C6331E">
        <w:t>to</w:t>
      </w:r>
      <w:r w:rsidR="00C24685">
        <w:t xml:space="preserve"> </w:t>
      </w:r>
      <w:r w:rsidRPr="00C6331E">
        <w:t>2015,</w:t>
      </w:r>
      <w:r w:rsidR="00C24685">
        <w:t xml:space="preserve"> </w:t>
      </w:r>
      <w:r w:rsidRPr="00C6331E">
        <w:t>Viet</w:t>
      </w:r>
      <w:r w:rsidR="00C24685">
        <w:t xml:space="preserve"> </w:t>
      </w:r>
      <w:r w:rsidRPr="00C6331E">
        <w:t>Nam</w:t>
      </w:r>
      <w:r w:rsidR="00C24685">
        <w:t xml:space="preserve"> </w:t>
      </w:r>
      <w:r w:rsidRPr="00C6331E">
        <w:t>received,</w:t>
      </w:r>
      <w:r w:rsidR="00C24685">
        <w:t xml:space="preserve"> </w:t>
      </w:r>
      <w:r w:rsidRPr="00C6331E">
        <w:t>resolved</w:t>
      </w:r>
      <w:r w:rsidR="00C24685">
        <w:t xml:space="preserve"> </w:t>
      </w:r>
      <w:r w:rsidRPr="00C6331E">
        <w:t>337</w:t>
      </w:r>
      <w:r w:rsidR="00C24685">
        <w:t xml:space="preserve"> </w:t>
      </w:r>
      <w:r w:rsidRPr="00C6331E">
        <w:t>requesting</w:t>
      </w:r>
      <w:r w:rsidR="00C24685">
        <w:t xml:space="preserve"> </w:t>
      </w:r>
      <w:r w:rsidRPr="00C6331E">
        <w:t>records</w:t>
      </w:r>
      <w:r w:rsidR="00C24685">
        <w:t xml:space="preserve"> </w:t>
      </w:r>
      <w:r w:rsidRPr="00C6331E">
        <w:t>of</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from</w:t>
      </w:r>
      <w:r w:rsidR="00C24685">
        <w:t xml:space="preserve"> </w:t>
      </w:r>
      <w:r w:rsidRPr="00C6331E">
        <w:t>abroad;</w:t>
      </w:r>
      <w:r w:rsidR="00C24685">
        <w:t xml:space="preserve"> </w:t>
      </w:r>
      <w:r w:rsidRPr="00C6331E">
        <w:t>submitted</w:t>
      </w:r>
      <w:r w:rsidR="00C24685">
        <w:t xml:space="preserve"> </w:t>
      </w:r>
      <w:r w:rsidRPr="00C6331E">
        <w:t>379</w:t>
      </w:r>
      <w:r w:rsidR="00C24685">
        <w:t xml:space="preserve"> </w:t>
      </w:r>
      <w:r w:rsidRPr="00C6331E">
        <w:t>requesting</w:t>
      </w:r>
      <w:r w:rsidR="00C24685">
        <w:t xml:space="preserve"> </w:t>
      </w:r>
      <w:r w:rsidRPr="00C6331E">
        <w:t>records</w:t>
      </w:r>
      <w:r w:rsidR="00C24685">
        <w:t xml:space="preserve"> </w:t>
      </w:r>
      <w:r w:rsidRPr="00C6331E">
        <w:t>of</w:t>
      </w:r>
      <w:r w:rsidR="00C24685">
        <w:t xml:space="preserve"> </w:t>
      </w:r>
      <w:r w:rsidR="00BC6E3F"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to</w:t>
      </w:r>
      <w:r w:rsidR="00C24685">
        <w:t xml:space="preserve"> </w:t>
      </w:r>
      <w:r w:rsidRPr="00C6331E">
        <w:t>foreign</w:t>
      </w:r>
      <w:r w:rsidR="00C24685">
        <w:t xml:space="preserve"> </w:t>
      </w:r>
      <w:r w:rsidRPr="00C6331E">
        <w:t>countries.</w:t>
      </w:r>
      <w:r w:rsidR="00C24685">
        <w:t xml:space="preserve"> </w:t>
      </w:r>
      <w:r w:rsidRPr="00C6331E">
        <w:t>Currently,</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received</w:t>
      </w:r>
      <w:r w:rsidR="00C24685">
        <w:t xml:space="preserve"> </w:t>
      </w:r>
      <w:r w:rsidRPr="00C6331E">
        <w:t>and</w:t>
      </w:r>
      <w:r w:rsidR="00C24685">
        <w:t xml:space="preserve"> </w:t>
      </w:r>
      <w:r w:rsidRPr="00C6331E">
        <w:t>requested</w:t>
      </w:r>
      <w:r w:rsidR="00C24685">
        <w:t xml:space="preserve"> </w:t>
      </w:r>
      <w:r w:rsidRPr="00C6331E">
        <w:t>mutual</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concerning</w:t>
      </w:r>
      <w:r w:rsidR="00C24685">
        <w:t xml:space="preserve"> </w:t>
      </w:r>
      <w:r w:rsidRPr="00C6331E">
        <w:t>torture</w:t>
      </w:r>
      <w:r w:rsidR="00C24685">
        <w:t xml:space="preserve"> </w:t>
      </w:r>
      <w:r w:rsidRPr="00C6331E">
        <w:t>offence.</w:t>
      </w:r>
    </w:p>
    <w:p w:rsidR="00F21141" w:rsidRPr="00C6331E" w:rsidRDefault="00F21141" w:rsidP="00170C61">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10</w:t>
      </w:r>
    </w:p>
    <w:p w:rsidR="00F21141" w:rsidRPr="00C6331E" w:rsidRDefault="00F21141" w:rsidP="00170C61">
      <w:pPr>
        <w:pStyle w:val="H4G"/>
      </w:pPr>
      <w:r w:rsidRPr="00C6331E">
        <w:tab/>
      </w:r>
      <w:r w:rsidRPr="00C6331E">
        <w:tab/>
        <w:t>Legal</w:t>
      </w:r>
      <w:r w:rsidR="00C24685">
        <w:t xml:space="preserve"> </w:t>
      </w:r>
      <w:r w:rsidRPr="00C6331E">
        <w:t>provisions</w:t>
      </w:r>
      <w:r w:rsidR="00C24685">
        <w:t xml:space="preserve"> </w:t>
      </w:r>
      <w:r w:rsidRPr="00C6331E">
        <w:t>relating</w:t>
      </w:r>
      <w:r w:rsidR="00C24685">
        <w:t xml:space="preserve"> </w:t>
      </w:r>
      <w:r w:rsidRPr="00C6331E">
        <w:t>to</w:t>
      </w:r>
      <w:r w:rsidR="00C24685">
        <w:t xml:space="preserve"> </w:t>
      </w:r>
      <w:r w:rsidRPr="00C6331E">
        <w:t>the</w:t>
      </w:r>
      <w:r w:rsidR="00C24685">
        <w:t xml:space="preserve"> </w:t>
      </w:r>
      <w:r w:rsidRPr="00C6331E">
        <w:t>dissemination</w:t>
      </w:r>
      <w:r w:rsidR="00C24685">
        <w:t xml:space="preserve"> </w:t>
      </w:r>
      <w:r w:rsidRPr="00C6331E">
        <w:t>and</w:t>
      </w:r>
      <w:r w:rsidR="00C24685">
        <w:t xml:space="preserve"> </w:t>
      </w:r>
      <w:r w:rsidRPr="00C6331E">
        <w:t>popularization</w:t>
      </w:r>
      <w:r w:rsidR="00C24685">
        <w:t xml:space="preserve"> </w:t>
      </w:r>
      <w:r w:rsidRPr="00C6331E">
        <w:t>of</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and</w:t>
      </w:r>
      <w:r w:rsidR="00C24685">
        <w:t xml:space="preserve"> </w:t>
      </w:r>
      <w:r w:rsidRPr="00C6331E">
        <w:t>international</w:t>
      </w:r>
      <w:r w:rsidR="00C24685">
        <w:t xml:space="preserve"> </w:t>
      </w:r>
      <w:r w:rsidRPr="00C6331E">
        <w:t>treaties</w:t>
      </w:r>
    </w:p>
    <w:p w:rsidR="00F21141" w:rsidRPr="00C6331E" w:rsidRDefault="00F21141" w:rsidP="003C58BE">
      <w:pPr>
        <w:pStyle w:val="SingleTxtG"/>
      </w:pPr>
      <w:r w:rsidRPr="00C6331E">
        <w:t>130.</w:t>
      </w:r>
      <w:r w:rsidRPr="00C6331E">
        <w:tab/>
        <w:t>The</w:t>
      </w:r>
      <w:r w:rsidR="00C24685">
        <w:t xml:space="preserve"> </w:t>
      </w:r>
      <w:r w:rsidRPr="00C6331E">
        <w:t>general</w:t>
      </w:r>
      <w:r w:rsidR="00C24685">
        <w:t xml:space="preserve"> </w:t>
      </w:r>
      <w:r w:rsidRPr="00C6331E">
        <w:t>legal</w:t>
      </w:r>
      <w:r w:rsidR="00C24685">
        <w:t xml:space="preserve"> </w:t>
      </w:r>
      <w:r w:rsidRPr="00C6331E">
        <w:t>basis</w:t>
      </w:r>
      <w:r w:rsidR="00C24685">
        <w:t xml:space="preserve"> </w:t>
      </w:r>
      <w:r w:rsidRPr="00C6331E">
        <w:t>for</w:t>
      </w:r>
      <w:r w:rsidR="00C24685">
        <w:t xml:space="preserve"> </w:t>
      </w:r>
      <w:r w:rsidRPr="00C6331E">
        <w:t>the</w:t>
      </w:r>
      <w:r w:rsidR="00C24685">
        <w:t xml:space="preserve"> </w:t>
      </w:r>
      <w:r w:rsidRPr="00C6331E">
        <w:t>dissemination</w:t>
      </w:r>
      <w:r w:rsidR="00C24685">
        <w:t xml:space="preserve"> </w:t>
      </w:r>
      <w:r w:rsidRPr="00C6331E">
        <w:t>and</w:t>
      </w:r>
      <w:r w:rsidR="00C24685">
        <w:t xml:space="preserve"> </w:t>
      </w:r>
      <w:r w:rsidRPr="00C6331E">
        <w:t>popularization</w:t>
      </w:r>
      <w:r w:rsidR="00C24685">
        <w:t xml:space="preserve"> </w:t>
      </w:r>
      <w:r w:rsidRPr="00C6331E">
        <w:t>of</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is</w:t>
      </w:r>
      <w:r w:rsidR="00C24685">
        <w:t xml:space="preserve"> </w:t>
      </w:r>
      <w:r w:rsidRPr="00C6331E">
        <w:t>provided</w:t>
      </w:r>
      <w:r w:rsidR="00C24685">
        <w:t xml:space="preserve"> </w:t>
      </w:r>
      <w:r w:rsidRPr="00C6331E">
        <w:t>in</w:t>
      </w:r>
      <w:r w:rsidR="00C24685">
        <w:t xml:space="preserve"> </w:t>
      </w:r>
      <w:r w:rsidRPr="00C6331E">
        <w:t>different</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Legal</w:t>
      </w:r>
      <w:r w:rsidR="00C24685">
        <w:t xml:space="preserve"> </w:t>
      </w:r>
      <w:r w:rsidRPr="00C6331E">
        <w:t>Dissemination</w:t>
      </w:r>
      <w:r w:rsidR="00C24685">
        <w:t xml:space="preserve"> </w:t>
      </w:r>
      <w:r w:rsidRPr="00C6331E">
        <w:t>and</w:t>
      </w:r>
      <w:r w:rsidR="00C24685">
        <w:t xml:space="preserve"> </w:t>
      </w:r>
      <w:r w:rsidRPr="00C6331E">
        <w:t>Education,</w:t>
      </w:r>
      <w:r w:rsidR="00C24685">
        <w:t xml:space="preserve"> </w:t>
      </w:r>
      <w:r w:rsidRPr="00C6331E">
        <w:t>the</w:t>
      </w:r>
      <w:r w:rsidR="00C24685">
        <w:t xml:space="preserve"> </w:t>
      </w:r>
      <w:r w:rsidRPr="00C6331E">
        <w:t>2006</w:t>
      </w:r>
      <w:r w:rsidR="00C24685">
        <w:t xml:space="preserve"> </w:t>
      </w:r>
      <w:r w:rsidRPr="00C6331E">
        <w:t>Law</w:t>
      </w:r>
      <w:r w:rsidR="00C24685">
        <w:t xml:space="preserve"> </w:t>
      </w:r>
      <w:r w:rsidRPr="00C6331E">
        <w:t>on</w:t>
      </w:r>
      <w:r w:rsidR="00C24685">
        <w:t xml:space="preserve"> </w:t>
      </w:r>
      <w:r w:rsidRPr="00C6331E">
        <w:t>Information</w:t>
      </w:r>
      <w:r w:rsidR="00C24685">
        <w:t xml:space="preserve"> </w:t>
      </w:r>
      <w:r w:rsidRPr="00C6331E">
        <w:t>Technology.</w:t>
      </w:r>
      <w:r w:rsidRPr="00E60643">
        <w:rPr>
          <w:rStyle w:val="FootnoteReference"/>
        </w:rPr>
        <w:footnoteReference w:id="39"/>
      </w:r>
      <w:r w:rsidR="00C24685">
        <w:t xml:space="preserve"> </w:t>
      </w:r>
      <w:r w:rsidRPr="00C6331E">
        <w:t>Recently,</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adopted</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Access</w:t>
      </w:r>
      <w:r w:rsidR="00C24685">
        <w:t xml:space="preserve"> </w:t>
      </w:r>
      <w:r w:rsidRPr="00C6331E">
        <w:t>to</w:t>
      </w:r>
      <w:r w:rsidR="00C24685">
        <w:t xml:space="preserve"> </w:t>
      </w:r>
      <w:r w:rsidRPr="00C6331E">
        <w:t>Information,</w:t>
      </w:r>
      <w:r w:rsidR="00C24685">
        <w:t xml:space="preserve"> </w:t>
      </w:r>
      <w:r w:rsidRPr="00C6331E">
        <w:t>the</w:t>
      </w:r>
      <w:r w:rsidR="00C24685">
        <w:t xml:space="preserve"> </w:t>
      </w:r>
      <w:r w:rsidRPr="00C6331E">
        <w:t>2016</w:t>
      </w:r>
      <w:r w:rsidR="00C24685">
        <w:t xml:space="preserve"> </w:t>
      </w:r>
      <w:r w:rsidRPr="00C6331E">
        <w:t>Press</w:t>
      </w:r>
      <w:r w:rsidR="00C24685">
        <w:t xml:space="preserve"> </w:t>
      </w:r>
      <w:r w:rsidRPr="00C6331E">
        <w:t>Law,</w:t>
      </w:r>
      <w:r w:rsidR="00C24685">
        <w:t xml:space="preserve"> </w:t>
      </w:r>
      <w:r w:rsidRPr="00C6331E">
        <w:t>which</w:t>
      </w:r>
      <w:r w:rsidR="00C24685">
        <w:t xml:space="preserve"> </w:t>
      </w:r>
      <w:r w:rsidRPr="00C6331E">
        <w:t>contribute</w:t>
      </w:r>
      <w:r w:rsidR="00C24685">
        <w:t xml:space="preserve"> </w:t>
      </w:r>
      <w:r w:rsidRPr="00C6331E">
        <w:t>to</w:t>
      </w:r>
      <w:r w:rsidR="00C24685">
        <w:t xml:space="preserve"> </w:t>
      </w:r>
      <w:r w:rsidRPr="00C6331E">
        <w:t>strengthening</w:t>
      </w:r>
      <w:r w:rsidR="00C24685">
        <w:t xml:space="preserve"> </w:t>
      </w:r>
      <w:r w:rsidRPr="00C6331E">
        <w:t>the</w:t>
      </w:r>
      <w:r w:rsidR="00C24685">
        <w:t xml:space="preserve"> </w:t>
      </w:r>
      <w:r w:rsidRPr="00C6331E">
        <w:t>legal</w:t>
      </w:r>
      <w:r w:rsidR="00C24685">
        <w:t xml:space="preserve"> </w:t>
      </w:r>
      <w:r w:rsidRPr="00C6331E">
        <w:t>basis</w:t>
      </w:r>
      <w:r w:rsidR="00C24685">
        <w:t xml:space="preserve"> </w:t>
      </w:r>
      <w:r w:rsidRPr="00C6331E">
        <w:t>for</w:t>
      </w:r>
      <w:r w:rsidR="00C24685">
        <w:t xml:space="preserve"> </w:t>
      </w:r>
      <w:r w:rsidRPr="00C6331E">
        <w:t>the</w:t>
      </w:r>
      <w:r w:rsidR="00C24685">
        <w:t xml:space="preserve"> </w:t>
      </w:r>
      <w:r w:rsidRPr="00C6331E">
        <w:t>legal</w:t>
      </w:r>
      <w:r w:rsidR="00C24685">
        <w:t xml:space="preserve"> </w:t>
      </w:r>
      <w:r w:rsidRPr="00C6331E">
        <w:t>dissemination</w:t>
      </w:r>
      <w:r w:rsidR="00C24685">
        <w:t xml:space="preserve"> </w:t>
      </w:r>
      <w:r w:rsidRPr="00C6331E">
        <w:t>and</w:t>
      </w:r>
      <w:r w:rsidR="00C24685">
        <w:t xml:space="preserve"> </w:t>
      </w:r>
      <w:r w:rsidRPr="00C6331E">
        <w:t>popularization</w:t>
      </w:r>
      <w:r w:rsidR="00C24685">
        <w:t xml:space="preserve"> </w:t>
      </w:r>
      <w:r w:rsidRPr="00C6331E">
        <w:t>in</w:t>
      </w:r>
      <w:r w:rsidR="00C24685">
        <w:t xml:space="preserve"> </w:t>
      </w:r>
      <w:r w:rsidRPr="00C6331E">
        <w:t>general</w:t>
      </w:r>
      <w:r w:rsidR="00C24685">
        <w:t xml:space="preserve"> </w:t>
      </w:r>
      <w:r w:rsidRPr="00C6331E">
        <w:t>and</w:t>
      </w:r>
      <w:r w:rsidR="00C24685">
        <w:t xml:space="preserve"> </w:t>
      </w:r>
      <w:r w:rsidRPr="00C6331E">
        <w:t>anti-torture</w:t>
      </w:r>
      <w:r w:rsidR="00C24685">
        <w:t xml:space="preserve"> </w:t>
      </w:r>
      <w:r w:rsidRPr="00C6331E">
        <w:t>laws</w:t>
      </w:r>
      <w:r w:rsidR="00C24685">
        <w:t xml:space="preserve"> </w:t>
      </w:r>
      <w:r w:rsidRPr="00C6331E">
        <w:t>in</w:t>
      </w:r>
      <w:r w:rsidR="00C24685">
        <w:t xml:space="preserve"> </w:t>
      </w:r>
      <w:r w:rsidRPr="00C6331E">
        <w:t>particular.</w:t>
      </w:r>
    </w:p>
    <w:p w:rsidR="00F21141" w:rsidRPr="00C6331E" w:rsidRDefault="00F21141" w:rsidP="003C58BE">
      <w:pPr>
        <w:pStyle w:val="SingleTxtG"/>
      </w:pPr>
      <w:r w:rsidRPr="00C6331E">
        <w:t>131.</w:t>
      </w:r>
      <w:r w:rsidRPr="00C6331E">
        <w:tab/>
        <w:t>To</w:t>
      </w:r>
      <w:r w:rsidR="00C24685">
        <w:t xml:space="preserve"> </w:t>
      </w:r>
      <w:r w:rsidRPr="00C6331E">
        <w:t>disseminate</w:t>
      </w:r>
      <w:r w:rsidR="00C24685">
        <w:t xml:space="preserve"> </w:t>
      </w:r>
      <w:r w:rsidRPr="00C6331E">
        <w:t>and</w:t>
      </w:r>
      <w:r w:rsidR="00C24685">
        <w:t xml:space="preserve"> </w:t>
      </w:r>
      <w:r w:rsidRPr="00C6331E">
        <w:t>propagate</w:t>
      </w:r>
      <w:r w:rsidR="00C24685">
        <w:t xml:space="preserve"> </w:t>
      </w:r>
      <w:r w:rsidRPr="00C6331E">
        <w:t>the</w:t>
      </w:r>
      <w:r w:rsidR="00C24685">
        <w:t xml:space="preserve"> </w:t>
      </w:r>
      <w:r w:rsidRPr="00C6331E">
        <w:t>UNCAT,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promulgated</w:t>
      </w:r>
      <w:r w:rsidR="00C24685">
        <w:t xml:space="preserve"> </w:t>
      </w:r>
      <w:r w:rsidRPr="00C6331E">
        <w:t>the</w:t>
      </w:r>
      <w:r w:rsidR="00C24685">
        <w:t xml:space="preserve"> </w:t>
      </w:r>
      <w:r w:rsidRPr="00C6331E">
        <w:t>Government</w:t>
      </w:r>
      <w:r w:rsidR="00C24685">
        <w:t xml:space="preserve"> </w:t>
      </w:r>
      <w:r w:rsidRPr="00C6331E">
        <w:t>Plan,</w:t>
      </w:r>
      <w:r w:rsidR="00C24685">
        <w:t xml:space="preserve"> </w:t>
      </w:r>
      <w:r w:rsidRPr="00C6331E">
        <w:t>plans</w:t>
      </w:r>
      <w:r w:rsidR="00C24685">
        <w:t xml:space="preserve"> </w:t>
      </w:r>
      <w:r w:rsidRPr="00C6331E">
        <w:t>of</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popularization</w:t>
      </w:r>
      <w:r w:rsidR="00C24685">
        <w:t xml:space="preserve"> </w:t>
      </w:r>
      <w:r w:rsidRPr="00C6331E">
        <w:t>plans</w:t>
      </w:r>
      <w:r w:rsidR="00C24685">
        <w:t xml:space="preserve"> </w:t>
      </w:r>
      <w:r w:rsidRPr="00C6331E">
        <w:t>at</w:t>
      </w:r>
      <w:r w:rsidR="00C24685">
        <w:t xml:space="preserve"> </w:t>
      </w:r>
      <w:r w:rsidRPr="00C6331E">
        <w:t>central</w:t>
      </w:r>
      <w:r w:rsidR="00C24685">
        <w:t xml:space="preserve"> </w:t>
      </w:r>
      <w:r w:rsidRPr="00C6331E">
        <w:t>and</w:t>
      </w:r>
      <w:r w:rsidR="00C24685">
        <w:t xml:space="preserve"> </w:t>
      </w:r>
      <w:r w:rsidRPr="00C6331E">
        <w:t>local</w:t>
      </w:r>
      <w:r w:rsidR="00C24685">
        <w:t xml:space="preserve"> </w:t>
      </w:r>
      <w:r w:rsidRPr="00C6331E">
        <w:t>level</w:t>
      </w:r>
      <w:r w:rsidR="00C24685">
        <w:t xml:space="preserve"> </w:t>
      </w:r>
      <w:r w:rsidRPr="00C6331E">
        <w:t>in</w:t>
      </w:r>
      <w:r w:rsidR="00C24685">
        <w:t xml:space="preserve"> </w:t>
      </w:r>
      <w:r w:rsidRPr="00C6331E">
        <w:t>various</w:t>
      </w:r>
      <w:r w:rsidR="00C24685">
        <w:t xml:space="preserve"> </w:t>
      </w:r>
      <w:r w:rsidRPr="00C6331E">
        <w:t>forms</w:t>
      </w:r>
      <w:r w:rsidR="00C24685">
        <w:t xml:space="preserve"> </w:t>
      </w:r>
      <w:r w:rsidRPr="00C6331E">
        <w:t>for</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Pr="006518A2">
        <w:rPr>
          <w:rStyle w:val="FootnoteReference"/>
        </w:rPr>
        <w:footnoteReference w:id="40"/>
      </w:r>
      <w:r w:rsidRPr="00C6331E">
        <w:t>…,</w:t>
      </w:r>
      <w:r w:rsidR="00C24685">
        <w:t xml:space="preserve"> </w:t>
      </w:r>
      <w:r w:rsidRPr="00C6331E">
        <w:t>requiring</w:t>
      </w:r>
      <w:r w:rsidR="00C24685">
        <w:t xml:space="preserve"> </w:t>
      </w:r>
      <w:r w:rsidRPr="00C6331E">
        <w:t>that</w:t>
      </w:r>
      <w:r w:rsidR="00C24685">
        <w:t xml:space="preserve"> </w:t>
      </w:r>
      <w:r w:rsidRPr="00C6331E">
        <w:t>the</w:t>
      </w:r>
      <w:r w:rsidR="00C24685">
        <w:t xml:space="preserve"> </w:t>
      </w:r>
      <w:r w:rsidRPr="00C6331E">
        <w:t>dissemination,</w:t>
      </w:r>
      <w:r w:rsidR="00C24685">
        <w:t xml:space="preserve"> </w:t>
      </w:r>
      <w:r w:rsidRPr="00C6331E">
        <w:t>popularization</w:t>
      </w:r>
      <w:r w:rsidR="00C24685">
        <w:t xml:space="preserve"> </w:t>
      </w:r>
      <w:r w:rsidRPr="00C6331E">
        <w:t>and</w:t>
      </w:r>
      <w:r w:rsidR="00C24685">
        <w:t xml:space="preserve"> </w:t>
      </w:r>
      <w:r w:rsidRPr="00C6331E">
        <w:t>implementation</w:t>
      </w:r>
      <w:r w:rsidR="00C24685">
        <w:t xml:space="preserve"> </w:t>
      </w:r>
      <w:r w:rsidRPr="00C6331E">
        <w:t>of</w:t>
      </w:r>
      <w:r w:rsidR="00C24685">
        <w:t xml:space="preserve"> </w:t>
      </w:r>
      <w:r w:rsidRPr="00C6331E">
        <w:t>laws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prevention</w:t>
      </w:r>
      <w:r w:rsidR="00C24685">
        <w:t xml:space="preserve"> </w:t>
      </w:r>
      <w:r w:rsidRPr="00C6331E">
        <w:t>and</w:t>
      </w:r>
      <w:r w:rsidR="00C24685">
        <w:t xml:space="preserve"> </w:t>
      </w:r>
      <w:r w:rsidRPr="00C6331E">
        <w:t>combat</w:t>
      </w:r>
      <w:r w:rsidR="00C24685">
        <w:t xml:space="preserve"> </w:t>
      </w:r>
      <w:r w:rsidRPr="00C6331E">
        <w:t>against</w:t>
      </w:r>
      <w:r w:rsidR="00C24685">
        <w:t xml:space="preserve"> </w:t>
      </w:r>
      <w:r w:rsidRPr="00C6331E">
        <w:t>torture</w:t>
      </w:r>
      <w:r w:rsidR="00C24685">
        <w:t xml:space="preserve"> </w:t>
      </w:r>
      <w:r w:rsidRPr="00C6331E">
        <w:t>and</w:t>
      </w:r>
      <w:r w:rsidR="00C24685">
        <w:t xml:space="preserve"> </w:t>
      </w:r>
      <w:r w:rsidRPr="00C6331E">
        <w:t>the</w:t>
      </w:r>
      <w:r w:rsidR="00C24685">
        <w:t xml:space="preserve"> </w:t>
      </w:r>
      <w:r w:rsidRPr="00C6331E">
        <w:t>UNCAT</w:t>
      </w:r>
      <w:r w:rsidR="00C24685">
        <w:t xml:space="preserve"> </w:t>
      </w:r>
      <w:r w:rsidRPr="00C6331E">
        <w:t>be</w:t>
      </w:r>
      <w:r w:rsidR="00C24685">
        <w:t xml:space="preserve"> </w:t>
      </w:r>
      <w:r w:rsidRPr="00C6331E">
        <w:t>conducted</w:t>
      </w:r>
      <w:r w:rsidR="00C24685">
        <w:t xml:space="preserve"> </w:t>
      </w:r>
      <w:r w:rsidRPr="00C6331E">
        <w:t>in</w:t>
      </w:r>
      <w:r w:rsidR="00C24685">
        <w:t xml:space="preserve"> </w:t>
      </w:r>
      <w:r w:rsidRPr="00C6331E">
        <w:t>a</w:t>
      </w:r>
      <w:r w:rsidR="00C24685">
        <w:t xml:space="preserve"> </w:t>
      </w:r>
      <w:r w:rsidRPr="00C6331E">
        <w:t>frequent</w:t>
      </w:r>
      <w:r w:rsidR="00C24685">
        <w:t xml:space="preserve"> </w:t>
      </w:r>
      <w:r w:rsidRPr="00C6331E">
        <w:t>and</w:t>
      </w:r>
      <w:r w:rsidR="00C24685">
        <w:t xml:space="preserve"> </w:t>
      </w:r>
      <w:r w:rsidRPr="00C6331E">
        <w:t>consecutive</w:t>
      </w:r>
      <w:r w:rsidR="00C24685">
        <w:t xml:space="preserve"> </w:t>
      </w:r>
      <w:r w:rsidRPr="00C6331E">
        <w:t>manner</w:t>
      </w:r>
      <w:r w:rsidR="00C24685">
        <w:t xml:space="preserve"> </w:t>
      </w:r>
      <w:r w:rsidRPr="00C6331E">
        <w:t>and</w:t>
      </w:r>
      <w:r w:rsidR="00C24685">
        <w:t xml:space="preserve"> </w:t>
      </w:r>
      <w:r w:rsidRPr="00C6331E">
        <w:t>associated</w:t>
      </w:r>
      <w:r w:rsidR="00C24685">
        <w:t xml:space="preserve"> </w:t>
      </w:r>
      <w:r w:rsidRPr="00C6331E">
        <w:t>with</w:t>
      </w:r>
      <w:r w:rsidR="00C24685">
        <w:t xml:space="preserve"> </w:t>
      </w:r>
      <w:r w:rsidRPr="00C6331E">
        <w:t>the</w:t>
      </w:r>
      <w:r w:rsidR="00C24685">
        <w:t xml:space="preserve"> </w:t>
      </w:r>
      <w:r w:rsidRPr="00C6331E">
        <w:t>effective</w:t>
      </w:r>
      <w:r w:rsidR="00C24685">
        <w:t xml:space="preserve"> </w:t>
      </w:r>
      <w:r w:rsidRPr="00C6331E">
        <w:t>implementation</w:t>
      </w:r>
      <w:r w:rsidR="00C24685">
        <w:t xml:space="preserve"> </w:t>
      </w:r>
      <w:r w:rsidRPr="00C6331E">
        <w:t>of</w:t>
      </w:r>
      <w:r w:rsidR="00C24685">
        <w:t xml:space="preserve"> </w:t>
      </w:r>
      <w:r w:rsidRPr="00C6331E">
        <w:t>criminal</w:t>
      </w:r>
      <w:r w:rsidR="00C24685">
        <w:t xml:space="preserve"> </w:t>
      </w:r>
      <w:r w:rsidRPr="00C6331E">
        <w:t>procedure</w:t>
      </w:r>
      <w:r w:rsidR="00C24685">
        <w:t xml:space="preserve"> </w:t>
      </w:r>
      <w:r w:rsidRPr="00C6331E">
        <w:t>law.</w:t>
      </w:r>
    </w:p>
    <w:p w:rsidR="00F21141" w:rsidRPr="00C6331E" w:rsidRDefault="00F21141" w:rsidP="00170C61">
      <w:pPr>
        <w:pStyle w:val="H4G"/>
      </w:pPr>
      <w:r w:rsidRPr="00C6331E">
        <w:tab/>
      </w:r>
      <w:r w:rsidRPr="00C6331E">
        <w:tab/>
        <w:t>Basic</w:t>
      </w:r>
      <w:r w:rsidR="00C24685">
        <w:t xml:space="preserve"> </w:t>
      </w:r>
      <w:r w:rsidRPr="00C6331E">
        <w:t>information</w:t>
      </w:r>
      <w:r w:rsidR="00C24685">
        <w:t xml:space="preserve"> </w:t>
      </w:r>
      <w:r w:rsidRPr="00C6331E">
        <w:t>on</w:t>
      </w:r>
      <w:r w:rsidR="00C24685">
        <w:t xml:space="preserve"> </w:t>
      </w:r>
      <w:r w:rsidRPr="00C6331E">
        <w:t>training</w:t>
      </w:r>
      <w:r w:rsidR="00C24685">
        <w:t xml:space="preserve"> </w:t>
      </w:r>
      <w:r w:rsidRPr="00C6331E">
        <w:t>programs</w:t>
      </w:r>
      <w:r w:rsidR="00C24685">
        <w:t xml:space="preserve"> </w:t>
      </w:r>
      <w:r w:rsidRPr="00C6331E">
        <w:t>against</w:t>
      </w:r>
      <w:r w:rsidR="00C24685">
        <w:t xml:space="preserve"> </w:t>
      </w:r>
      <w:r w:rsidRPr="00C6331E">
        <w:t>torture</w:t>
      </w:r>
    </w:p>
    <w:p w:rsidR="00F21141" w:rsidRPr="00C6331E" w:rsidRDefault="00F21141" w:rsidP="003C58BE">
      <w:pPr>
        <w:pStyle w:val="SingleTxtG"/>
      </w:pPr>
      <w:r w:rsidRPr="00C6331E">
        <w:t>132.</w:t>
      </w:r>
      <w:r w:rsidRPr="00C6331E">
        <w:tab/>
        <w:t>Relevant</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have</w:t>
      </w:r>
      <w:r w:rsidR="00C24685">
        <w:t xml:space="preserve"> </w:t>
      </w:r>
      <w:r w:rsidRPr="00C6331E">
        <w:t>organized</w:t>
      </w:r>
      <w:r w:rsidR="00C24685">
        <w:t xml:space="preserve"> </w:t>
      </w:r>
      <w:r w:rsidRPr="00C6331E">
        <w:t>training</w:t>
      </w:r>
      <w:r w:rsidR="00C24685">
        <w:t xml:space="preserve"> </w:t>
      </w:r>
      <w:r w:rsidRPr="00C6331E">
        <w:t>and</w:t>
      </w:r>
      <w:r w:rsidR="00C24685">
        <w:t xml:space="preserve"> </w:t>
      </w:r>
      <w:r w:rsidRPr="00C6331E">
        <w:t>communication</w:t>
      </w:r>
      <w:r w:rsidR="00C24685">
        <w:t xml:space="preserve"> </w:t>
      </w:r>
      <w:r w:rsidRPr="00C6331E">
        <w:t>programs</w:t>
      </w:r>
      <w:r w:rsidR="00C24685">
        <w:t xml:space="preserve"> </w:t>
      </w:r>
      <w:r w:rsidRPr="00C6331E">
        <w:t>for</w:t>
      </w:r>
      <w:r w:rsidR="00C24685">
        <w:t xml:space="preserve"> </w:t>
      </w:r>
      <w:r w:rsidRPr="00C6331E">
        <w:t>law</w:t>
      </w:r>
      <w:r w:rsidR="00C24685">
        <w:t xml:space="preserve"> </w:t>
      </w:r>
      <w:r w:rsidRPr="00C6331E">
        <w:t>enforcement</w:t>
      </w:r>
      <w:r w:rsidR="00C24685">
        <w:t xml:space="preserve"> </w:t>
      </w:r>
      <w:r w:rsidRPr="00C6331E">
        <w:t>and</w:t>
      </w:r>
      <w:r w:rsidR="00C24685">
        <w:t xml:space="preserve"> </w:t>
      </w:r>
      <w:r w:rsidRPr="00C6331E">
        <w:t>judicial</w:t>
      </w:r>
      <w:r w:rsidR="00C24685">
        <w:t xml:space="preserve"> </w:t>
      </w:r>
      <w:r w:rsidRPr="00C6331E">
        <w:t>officers,</w:t>
      </w:r>
      <w:r w:rsidR="00C24685">
        <w:t xml:space="preserve"> </w:t>
      </w:r>
      <w:r w:rsidRPr="00C6331E">
        <w:t>health</w:t>
      </w:r>
      <w:r w:rsidR="00C24685">
        <w:t xml:space="preserve"> </w:t>
      </w:r>
      <w:r w:rsidRPr="00C6331E">
        <w:t>workers</w:t>
      </w:r>
      <w:r w:rsidR="00C24685">
        <w:t xml:space="preserve"> </w:t>
      </w:r>
      <w:r w:rsidRPr="00C6331E">
        <w:t>and</w:t>
      </w:r>
      <w:r w:rsidR="00C24685">
        <w:t xml:space="preserve"> </w:t>
      </w:r>
      <w:r w:rsidRPr="00C6331E">
        <w:t>other</w:t>
      </w:r>
      <w:r w:rsidR="00C24685">
        <w:t xml:space="preserve"> </w:t>
      </w:r>
      <w:r w:rsidRPr="00C6331E">
        <w:t>personnel</w:t>
      </w:r>
      <w:r w:rsidR="00C24685">
        <w:t xml:space="preserve"> </w:t>
      </w:r>
      <w:r w:rsidRPr="00C6331E">
        <w:t>on</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and</w:t>
      </w:r>
      <w:r w:rsidR="00C24685">
        <w:t xml:space="preserve"> </w:t>
      </w:r>
      <w:r w:rsidRPr="00C6331E">
        <w:t>international</w:t>
      </w:r>
      <w:r w:rsidR="00C24685">
        <w:t xml:space="preserve"> </w:t>
      </w:r>
      <w:r w:rsidRPr="00C6331E">
        <w:t>treaties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party.</w:t>
      </w:r>
      <w:r w:rsidR="00C24685">
        <w:t xml:space="preserve"> </w:t>
      </w:r>
      <w:r w:rsidRPr="00C6331E">
        <w:t>Legal</w:t>
      </w:r>
      <w:r w:rsidR="00C24685">
        <w:t xml:space="preserve"> </w:t>
      </w:r>
      <w:r w:rsidRPr="00C6331E">
        <w:t>provisions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respect</w:t>
      </w:r>
      <w:r w:rsidR="00C24685">
        <w:t xml:space="preserve"> </w:t>
      </w:r>
      <w:r w:rsidRPr="00C6331E">
        <w:t>and</w:t>
      </w:r>
      <w:r w:rsidR="00C24685">
        <w:t xml:space="preserve"> </w:t>
      </w:r>
      <w:r w:rsidRPr="00C6331E">
        <w:t>protection</w:t>
      </w:r>
      <w:r w:rsidR="00C24685">
        <w:t xml:space="preserve"> </w:t>
      </w:r>
      <w:r w:rsidRPr="00C6331E">
        <w:t>are</w:t>
      </w:r>
      <w:r w:rsidR="00C24685">
        <w:t xml:space="preserve"> </w:t>
      </w:r>
      <w:r w:rsidRPr="00C6331E">
        <w:t>integrated</w:t>
      </w:r>
      <w:r w:rsidR="00C24685">
        <w:t xml:space="preserve"> </w:t>
      </w:r>
      <w:r w:rsidRPr="00C6331E">
        <w:t>into</w:t>
      </w:r>
      <w:r w:rsidR="00C24685">
        <w:t xml:space="preserve"> </w:t>
      </w:r>
      <w:r w:rsidRPr="00C6331E">
        <w:t>these</w:t>
      </w:r>
      <w:r w:rsidR="00C24685">
        <w:t xml:space="preserve"> </w:t>
      </w:r>
      <w:r w:rsidRPr="00C6331E">
        <w:t>training</w:t>
      </w:r>
      <w:r w:rsidR="00C24685">
        <w:t xml:space="preserve"> </w:t>
      </w:r>
      <w:r w:rsidRPr="00C6331E">
        <w:t>programs</w:t>
      </w:r>
      <w:r w:rsidR="00C24685">
        <w:t xml:space="preserve"> </w:t>
      </w:r>
      <w:r w:rsidRPr="00C6331E">
        <w:t>including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In</w:t>
      </w:r>
      <w:r w:rsidR="00C24685">
        <w:t xml:space="preserve"> </w:t>
      </w:r>
      <w:r w:rsidRPr="00C6331E">
        <w:t>addition,</w:t>
      </w:r>
      <w:r w:rsidR="00C24685">
        <w:t xml:space="preserve"> </w:t>
      </w:r>
      <w:r w:rsidRPr="00C6331E">
        <w:t>each</w:t>
      </w:r>
      <w:r w:rsidR="00C24685">
        <w:t xml:space="preserve"> </w:t>
      </w:r>
      <w:r w:rsidRPr="00C6331E">
        <w:t>ministry</w:t>
      </w:r>
      <w:r w:rsidR="00C24685">
        <w:t xml:space="preserve"> </w:t>
      </w:r>
      <w:r w:rsidRPr="00C6331E">
        <w:t>and</w:t>
      </w:r>
      <w:r w:rsidR="00C24685">
        <w:t xml:space="preserve"> </w:t>
      </w:r>
      <w:r w:rsidRPr="00C6331E">
        <w:t>agency,</w:t>
      </w:r>
      <w:r w:rsidR="00C24685">
        <w:t xml:space="preserve"> </w:t>
      </w:r>
      <w:r w:rsidRPr="00C6331E">
        <w:t>based</w:t>
      </w:r>
      <w:r w:rsidR="00C24685">
        <w:t xml:space="preserve"> </w:t>
      </w:r>
      <w:r w:rsidRPr="00C6331E">
        <w:t>on</w:t>
      </w:r>
      <w:r w:rsidR="00C24685">
        <w:t xml:space="preserve"> </w:t>
      </w:r>
      <w:r w:rsidRPr="00C6331E">
        <w:t>its</w:t>
      </w:r>
      <w:r w:rsidR="00C24685">
        <w:t xml:space="preserve"> </w:t>
      </w:r>
      <w:r w:rsidRPr="00C6331E">
        <w:t>function</w:t>
      </w:r>
      <w:r w:rsidR="00C24685">
        <w:t xml:space="preserve"> </w:t>
      </w:r>
      <w:r w:rsidRPr="00C6331E">
        <w:t>and</w:t>
      </w:r>
      <w:r w:rsidR="00C24685">
        <w:t xml:space="preserve"> </w:t>
      </w:r>
      <w:r w:rsidRPr="00C6331E">
        <w:t>duties,</w:t>
      </w:r>
      <w:r w:rsidR="00C24685">
        <w:t xml:space="preserve"> </w:t>
      </w:r>
      <w:r w:rsidRPr="00C6331E">
        <w:t>has</w:t>
      </w:r>
      <w:r w:rsidR="00C24685">
        <w:t xml:space="preserve"> </w:t>
      </w:r>
      <w:r w:rsidRPr="00C6331E">
        <w:t>organized</w:t>
      </w:r>
      <w:r w:rsidR="00C24685">
        <w:t xml:space="preserve"> </w:t>
      </w:r>
      <w:r w:rsidRPr="00C6331E">
        <w:t>workshops,</w:t>
      </w:r>
      <w:r w:rsidR="00C24685">
        <w:t xml:space="preserve"> </w:t>
      </w:r>
      <w:r w:rsidRPr="00C6331E">
        <w:t>conferences</w:t>
      </w:r>
      <w:r w:rsidR="00C24685">
        <w:t xml:space="preserve"> </w:t>
      </w:r>
      <w:r w:rsidRPr="00C6331E">
        <w:t>and</w:t>
      </w:r>
      <w:r w:rsidR="00C24685">
        <w:t xml:space="preserve"> </w:t>
      </w:r>
      <w:r w:rsidRPr="00C6331E">
        <w:t>trainings</w:t>
      </w:r>
      <w:r w:rsidR="00C24685">
        <w:t xml:space="preserve"> </w:t>
      </w:r>
      <w:r w:rsidRPr="00C6331E">
        <w:t>for</w:t>
      </w:r>
      <w:r w:rsidR="00C24685">
        <w:t xml:space="preserve"> </w:t>
      </w:r>
      <w:r w:rsidRPr="00C6331E">
        <w:t>their</w:t>
      </w:r>
      <w:r w:rsidR="00C24685">
        <w:t xml:space="preserve"> </w:t>
      </w:r>
      <w:r w:rsidRPr="00C6331E">
        <w:t>employees</w:t>
      </w:r>
      <w:r w:rsidR="00C24685">
        <w:t xml:space="preserve"> </w:t>
      </w:r>
      <w:r w:rsidRPr="00C6331E">
        <w:t>on</w:t>
      </w:r>
      <w:r w:rsidR="00C24685">
        <w:t xml:space="preserve"> </w:t>
      </w:r>
      <w:r w:rsidRPr="00C6331E">
        <w:t>matters</w:t>
      </w:r>
      <w:r w:rsidR="00C24685">
        <w:t xml:space="preserve"> </w:t>
      </w:r>
      <w:r w:rsidRPr="00C6331E">
        <w:t>related</w:t>
      </w:r>
      <w:r w:rsidR="00C24685">
        <w:t xml:space="preserve"> </w:t>
      </w:r>
      <w:r w:rsidRPr="00C6331E">
        <w:t>to</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opposing</w:t>
      </w:r>
      <w:r w:rsidR="00C24685">
        <w:t xml:space="preserve"> </w:t>
      </w:r>
      <w:r w:rsidRPr="00C6331E">
        <w:t>all</w:t>
      </w:r>
      <w:r w:rsidR="00C24685">
        <w:t xml:space="preserve"> </w:t>
      </w:r>
      <w:r w:rsidRPr="00C6331E">
        <w:t>forms</w:t>
      </w:r>
      <w:r w:rsidR="00C24685">
        <w:t xml:space="preserve"> </w:t>
      </w:r>
      <w:r w:rsidRPr="00C6331E">
        <w:t>of</w:t>
      </w:r>
      <w:r w:rsidR="00C24685">
        <w:t xml:space="preserve"> </w:t>
      </w:r>
      <w:r w:rsidRPr="00C6331E">
        <w:t>torture,</w:t>
      </w:r>
      <w:r w:rsidRPr="006518A2">
        <w:rPr>
          <w:rStyle w:val="FootnoteReference"/>
        </w:rPr>
        <w:footnoteReference w:id="41"/>
      </w:r>
      <w:r w:rsidR="00C24685">
        <w:t xml:space="preserve"> </w:t>
      </w:r>
      <w:r w:rsidRPr="00C6331E">
        <w:t>specifically:</w:t>
      </w:r>
    </w:p>
    <w:p w:rsidR="00F21141" w:rsidRPr="00C6331E" w:rsidRDefault="00F21141" w:rsidP="003C58BE">
      <w:pPr>
        <w:pStyle w:val="SingleTxtG"/>
      </w:pPr>
      <w:r w:rsidRPr="00C6331E">
        <w:t>133.</w:t>
      </w:r>
      <w:r w:rsidRPr="00C6331E">
        <w:tab/>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organized</w:t>
      </w:r>
      <w:r w:rsidR="00C24685">
        <w:t xml:space="preserve"> </w:t>
      </w:r>
      <w:r w:rsidRPr="00C6331E">
        <w:t>seminars</w:t>
      </w:r>
      <w:r w:rsidR="00C24685">
        <w:t xml:space="preserve"> </w:t>
      </w:r>
      <w:r w:rsidRPr="00C6331E">
        <w:t>for</w:t>
      </w:r>
      <w:r w:rsidR="00C24685">
        <w:t xml:space="preserve"> </w:t>
      </w:r>
      <w:r w:rsidRPr="00C6331E">
        <w:t>judges,</w:t>
      </w:r>
      <w:r w:rsidR="00C24685">
        <w:t xml:space="preserve"> </w:t>
      </w:r>
      <w:r w:rsidRPr="00C6331E">
        <w:t>court</w:t>
      </w:r>
      <w:r w:rsidR="00C24685">
        <w:t xml:space="preserve"> </w:t>
      </w:r>
      <w:r w:rsidRPr="00C6331E">
        <w:t>cadres</w:t>
      </w:r>
      <w:r w:rsidR="00C24685">
        <w:t xml:space="preserve"> </w:t>
      </w:r>
      <w:r w:rsidRPr="00C6331E">
        <w:t>on</w:t>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criminal</w:t>
      </w:r>
      <w:r w:rsidR="00C24685">
        <w:t xml:space="preserve"> </w:t>
      </w:r>
      <w:r w:rsidRPr="00C6331E">
        <w:t>law,</w:t>
      </w:r>
      <w:r w:rsidR="00C24685">
        <w:t xml:space="preserve"> </w:t>
      </w:r>
      <w:r w:rsidRPr="00C6331E">
        <w:t>criminal</w:t>
      </w:r>
      <w:r w:rsidR="00C24685">
        <w:t xml:space="preserve"> </w:t>
      </w:r>
      <w:r w:rsidRPr="00C6331E">
        <w:t>procedure</w:t>
      </w:r>
      <w:r w:rsidR="00C24685">
        <w:t xml:space="preserve"> </w:t>
      </w:r>
      <w:r w:rsidRPr="00C6331E">
        <w:t>law,</w:t>
      </w:r>
      <w:r w:rsidR="00C24685">
        <w:t xml:space="preserve"> </w:t>
      </w:r>
      <w:r w:rsidRPr="00C6331E">
        <w:t>where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were</w:t>
      </w:r>
      <w:r w:rsidR="00C24685">
        <w:t xml:space="preserve"> </w:t>
      </w:r>
      <w:r w:rsidRPr="00C6331E">
        <w:t>incorporated</w:t>
      </w:r>
      <w:r w:rsidR="00C24685">
        <w:t xml:space="preserve"> </w:t>
      </w:r>
      <w:r w:rsidRPr="00C6331E">
        <w:t>into</w:t>
      </w:r>
      <w:r w:rsidR="00C24685">
        <w:t xml:space="preserve"> </w:t>
      </w:r>
      <w:r w:rsidRPr="00C6331E">
        <w:t>the</w:t>
      </w:r>
      <w:r w:rsidR="00C24685">
        <w:t xml:space="preserve"> </w:t>
      </w:r>
      <w:r w:rsidRPr="00C6331E">
        <w:t>seminar</w:t>
      </w:r>
      <w:r w:rsidR="00C24685">
        <w:t xml:space="preserve"> </w:t>
      </w:r>
      <w:r w:rsidRPr="00C6331E">
        <w:t>agenda.</w:t>
      </w:r>
    </w:p>
    <w:p w:rsidR="00F21141" w:rsidRPr="00C6331E" w:rsidRDefault="00F21141" w:rsidP="003C58BE">
      <w:pPr>
        <w:pStyle w:val="SingleTxtG"/>
      </w:pPr>
      <w:r w:rsidRPr="00C6331E">
        <w:t>134.</w:t>
      </w:r>
      <w:r w:rsidRPr="00C6331E">
        <w:tab/>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organized</w:t>
      </w:r>
      <w:r w:rsidR="00C24685">
        <w:t xml:space="preserve"> </w:t>
      </w:r>
      <w:r w:rsidRPr="00C6331E">
        <w:t>video</w:t>
      </w:r>
      <w:r w:rsidR="00C24685">
        <w:t xml:space="preserve"> </w:t>
      </w:r>
      <w:r w:rsidRPr="00C6331E">
        <w:t>conferences</w:t>
      </w:r>
      <w:r w:rsidR="00C24685">
        <w:t xml:space="preserve"> </w:t>
      </w:r>
      <w:r w:rsidRPr="00C6331E">
        <w:t>to</w:t>
      </w:r>
      <w:r w:rsidR="00C24685">
        <w:t xml:space="preserve"> </w:t>
      </w:r>
      <w:r w:rsidRPr="00C6331E">
        <w:t>provide</w:t>
      </w:r>
      <w:r w:rsidR="00C24685">
        <w:t xml:space="preserve"> </w:t>
      </w:r>
      <w:r w:rsidRPr="00C6331E">
        <w:t>intensive</w:t>
      </w:r>
      <w:r w:rsidR="00C24685">
        <w:t xml:space="preserve"> </w:t>
      </w:r>
      <w:r w:rsidRPr="00C6331E">
        <w:t>training</w:t>
      </w:r>
      <w:r w:rsidR="00C24685">
        <w:t xml:space="preserve"> </w:t>
      </w:r>
      <w:r w:rsidRPr="00C6331E">
        <w:t>on</w:t>
      </w:r>
      <w:r w:rsidR="00C24685">
        <w:t xml:space="preserve"> </w:t>
      </w:r>
      <w:r w:rsidRPr="00C6331E">
        <w:t>new</w:t>
      </w:r>
      <w:r w:rsidR="00C24685">
        <w:t xml:space="preserve"> </w:t>
      </w:r>
      <w:r w:rsidRPr="00C6331E">
        <w:t>laws</w:t>
      </w:r>
      <w:r w:rsidR="00C24685">
        <w:t xml:space="preserve"> </w:t>
      </w:r>
      <w:r w:rsidRPr="00C6331E">
        <w:t>relating</w:t>
      </w:r>
      <w:r w:rsidR="00C24685">
        <w:t xml:space="preserve"> </w:t>
      </w:r>
      <w:r w:rsidRPr="00C6331E">
        <w:t>to</w:t>
      </w:r>
      <w:r w:rsidR="00C24685">
        <w:t xml:space="preserve"> </w:t>
      </w:r>
      <w:r w:rsidRPr="00C6331E">
        <w:t>the</w:t>
      </w:r>
      <w:r w:rsidR="00C24685">
        <w:t xml:space="preserve"> </w:t>
      </w:r>
      <w:r w:rsidRPr="00C6331E">
        <w:t>operation</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Agency</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Pr="00C6331E">
        <w:t>,</w:t>
      </w:r>
      <w:r w:rsidR="00C24685">
        <w:t xml:space="preserve"> </w:t>
      </w:r>
      <w:r w:rsidRPr="00C6331E">
        <w:t>including</w:t>
      </w:r>
      <w:r w:rsidR="00C24685">
        <w:t xml:space="preserve"> </w:t>
      </w:r>
      <w:r w:rsidRPr="00C6331E">
        <w:t>training</w:t>
      </w:r>
      <w:r w:rsidR="00C24685">
        <w:t xml:space="preserve"> </w:t>
      </w:r>
      <w:r w:rsidRPr="00C6331E">
        <w:t>on</w:t>
      </w:r>
      <w:r w:rsidR="00C24685">
        <w:t xml:space="preserve"> </w:t>
      </w:r>
      <w:r w:rsidRPr="00C6331E">
        <w:t>criminal</w:t>
      </w:r>
      <w:r w:rsidR="00C24685">
        <w:t xml:space="preserve"> </w:t>
      </w:r>
      <w:r w:rsidRPr="00C6331E">
        <w:t>investigation</w:t>
      </w:r>
      <w:r w:rsidR="00C24685">
        <w:t xml:space="preserve"> </w:t>
      </w:r>
      <w:r w:rsidRPr="00C6331E">
        <w:t>methods</w:t>
      </w:r>
      <w:r w:rsidR="00C24685">
        <w:t xml:space="preserve"> </w:t>
      </w:r>
      <w:r w:rsidRPr="00C6331E">
        <w:t>for</w:t>
      </w:r>
      <w:r w:rsidR="00C24685">
        <w:t xml:space="preserve"> </w:t>
      </w:r>
      <w:r w:rsidRPr="00C6331E">
        <w:t>fatal</w:t>
      </w:r>
      <w:r w:rsidR="00C24685">
        <w:t xml:space="preserve"> </w:t>
      </w:r>
      <w:r w:rsidRPr="00C6331E">
        <w:t>cases</w:t>
      </w:r>
      <w:r w:rsidR="00C24685">
        <w:t xml:space="preserve"> </w:t>
      </w:r>
      <w:r w:rsidRPr="00C6331E">
        <w:t>due</w:t>
      </w:r>
      <w:r w:rsidR="00C24685">
        <w:t xml:space="preserve"> </w:t>
      </w:r>
      <w:r w:rsidRPr="00C6331E">
        <w:t>to</w:t>
      </w:r>
      <w:r w:rsidR="00C24685">
        <w:t xml:space="preserve"> </w:t>
      </w:r>
      <w:r w:rsidRPr="00C6331E">
        <w:t>being</w:t>
      </w:r>
      <w:r w:rsidR="00C24685">
        <w:t xml:space="preserve"> </w:t>
      </w:r>
      <w:r w:rsidRPr="00C6331E">
        <w:t>applied</w:t>
      </w:r>
      <w:r w:rsidR="00C24685">
        <w:t xml:space="preserve"> </w:t>
      </w:r>
      <w:r w:rsidRPr="00C6331E">
        <w:t>corporal</w:t>
      </w:r>
      <w:r w:rsidR="00C24685">
        <w:t xml:space="preserve"> </w:t>
      </w:r>
      <w:r w:rsidRPr="00C6331E">
        <w:t>punishment</w:t>
      </w:r>
      <w:r w:rsidR="00C24685">
        <w:t xml:space="preserve"> </w:t>
      </w:r>
      <w:r w:rsidRPr="00C6331E">
        <w:t>or</w:t>
      </w:r>
      <w:r w:rsidR="00C24685">
        <w:t xml:space="preserve"> </w:t>
      </w:r>
      <w:r w:rsidRPr="00C6331E">
        <w:t>obtained</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p>
    <w:p w:rsidR="00F21141" w:rsidRPr="00C6331E" w:rsidRDefault="00F21141" w:rsidP="003C58BE">
      <w:pPr>
        <w:pStyle w:val="SingleTxtG"/>
      </w:pPr>
      <w:r w:rsidRPr="00C6331E">
        <w:t>135.</w:t>
      </w:r>
      <w:r w:rsidRPr="00C6331E">
        <w:tab/>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organized</w:t>
      </w:r>
      <w:r w:rsidR="00C24685">
        <w:t xml:space="preserve"> </w:t>
      </w:r>
      <w:r w:rsidRPr="00C6331E">
        <w:t>seminars,</w:t>
      </w:r>
      <w:r w:rsidR="00C24685">
        <w:t xml:space="preserve"> </w:t>
      </w:r>
      <w:r w:rsidRPr="00C6331E">
        <w:t>conferences,</w:t>
      </w:r>
      <w:r w:rsidR="00C24685">
        <w:t xml:space="preserve"> </w:t>
      </w:r>
      <w:r w:rsidRPr="00C6331E">
        <w:t>training</w:t>
      </w:r>
      <w:r w:rsidR="00C24685">
        <w:t xml:space="preserve"> </w:t>
      </w:r>
      <w:r w:rsidRPr="00C6331E">
        <w:t>courses</w:t>
      </w:r>
      <w:r w:rsidR="00C24685">
        <w:t xml:space="preserve"> </w:t>
      </w:r>
      <w:r w:rsidRPr="00C6331E">
        <w:t>and</w:t>
      </w:r>
      <w:r w:rsidR="00C24685">
        <w:t xml:space="preserve"> </w:t>
      </w:r>
      <w:r w:rsidRPr="00C6331E">
        <w:t>training</w:t>
      </w:r>
      <w:r w:rsidR="00C24685">
        <w:t xml:space="preserve"> </w:t>
      </w:r>
      <w:r w:rsidRPr="00C6331E">
        <w:t>materials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UNCAT</w:t>
      </w:r>
      <w:r w:rsidR="00C24685">
        <w:t xml:space="preserve"> </w:t>
      </w:r>
      <w:r w:rsidRPr="00C6331E">
        <w:t>conducted</w:t>
      </w:r>
      <w:r w:rsidR="00C24685">
        <w:t xml:space="preserve"> </w:t>
      </w:r>
      <w:r w:rsidRPr="00C6331E">
        <w:t>by</w:t>
      </w:r>
      <w:r w:rsidR="00C24685">
        <w:t xml:space="preserve"> </w:t>
      </w:r>
      <w:r w:rsidRPr="00C6331E">
        <w:t>for</w:t>
      </w:r>
      <w:r w:rsidR="00C24685">
        <w:t xml:space="preserve"> </w:t>
      </w:r>
      <w:r w:rsidRPr="00C6331E">
        <w:t>its</w:t>
      </w:r>
      <w:r w:rsidR="00C24685">
        <w:t xml:space="preserve"> </w:t>
      </w:r>
      <w:r w:rsidRPr="00C6331E">
        <w:t>cadres</w:t>
      </w:r>
      <w:r w:rsidR="00C24685">
        <w:t xml:space="preserve"> </w:t>
      </w:r>
      <w:r w:rsidRPr="00C6331E">
        <w:t>and</w:t>
      </w:r>
      <w:r w:rsidR="00C24685">
        <w:t xml:space="preserve"> </w:t>
      </w:r>
      <w:r w:rsidRPr="00C6331E">
        <w:t>security</w:t>
      </w:r>
      <w:r w:rsidR="00C24685">
        <w:t xml:space="preserve"> </w:t>
      </w:r>
      <w:r w:rsidRPr="00C6331E">
        <w:t>officers,</w:t>
      </w:r>
      <w:r w:rsidR="00C24685">
        <w:t xml:space="preserve"> </w:t>
      </w:r>
      <w:r w:rsidRPr="00C6331E">
        <w:t>including:</w:t>
      </w:r>
    </w:p>
    <w:p w:rsidR="00F21141" w:rsidRPr="00C6331E" w:rsidRDefault="00F21141" w:rsidP="00170C61">
      <w:pPr>
        <w:pStyle w:val="Bullet1G"/>
      </w:pPr>
      <w:r w:rsidRPr="00C6331E">
        <w:t>Intensive</w:t>
      </w:r>
      <w:r w:rsidR="00C24685">
        <w:t xml:space="preserve"> </w:t>
      </w:r>
      <w:r w:rsidRPr="00C6331E">
        <w:t>Training</w:t>
      </w:r>
      <w:r w:rsidR="00C24685">
        <w:t xml:space="preserve"> </w:t>
      </w:r>
      <w:r w:rsidRPr="00C6331E">
        <w:t>Conference</w:t>
      </w:r>
      <w:r w:rsidR="00C24685">
        <w:t xml:space="preserve"> </w:t>
      </w:r>
      <w:r w:rsidRPr="00C6331E">
        <w:t>on</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and</w:t>
      </w:r>
      <w:r w:rsidR="00C24685">
        <w:t xml:space="preserve"> </w:t>
      </w:r>
      <w:r w:rsidRPr="00C6331E">
        <w:t>Viet</w:t>
      </w:r>
      <w:r w:rsidR="00C24685">
        <w:t xml:space="preserve"> </w:t>
      </w:r>
      <w:r w:rsidRPr="00C6331E">
        <w:t>Nam</w:t>
      </w:r>
      <w:r w:rsidR="008313BC">
        <w:t>’</w:t>
      </w:r>
      <w:r w:rsidRPr="00C6331E">
        <w:t>s</w:t>
      </w:r>
      <w:r w:rsidR="00C24685">
        <w:t xml:space="preserve"> </w:t>
      </w:r>
      <w:r w:rsidRPr="00C6331E">
        <w:t>relevant</w:t>
      </w:r>
      <w:r w:rsidR="00C24685">
        <w:t xml:space="preserve"> </w:t>
      </w:r>
      <w:r w:rsidRPr="00C6331E">
        <w:t>laws</w:t>
      </w:r>
      <w:r w:rsidR="00C24685">
        <w:t xml:space="preserve"> </w:t>
      </w:r>
      <w:r w:rsidRPr="00C6331E">
        <w:t>for</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(800</w:t>
      </w:r>
      <w:r w:rsidR="00C24685">
        <w:t xml:space="preserve"> </w:t>
      </w:r>
      <w:r w:rsidRPr="00C6331E">
        <w:t>cadres</w:t>
      </w:r>
      <w:r w:rsidR="00C24685">
        <w:t xml:space="preserve"> </w:t>
      </w:r>
      <w:r w:rsidRPr="00C6331E">
        <w:t>and</w:t>
      </w:r>
      <w:r w:rsidR="00C24685">
        <w:t xml:space="preserve"> </w:t>
      </w:r>
      <w:r w:rsidRPr="00C6331E">
        <w:t>security</w:t>
      </w:r>
      <w:r w:rsidR="00C24685">
        <w:t xml:space="preserve"> </w:t>
      </w:r>
      <w:r w:rsidRPr="00C6331E">
        <w:t>officers</w:t>
      </w:r>
      <w:r w:rsidR="00C24685">
        <w:t xml:space="preserve"> </w:t>
      </w:r>
      <w:r w:rsidRPr="00C6331E">
        <w:t>working</w:t>
      </w:r>
      <w:r w:rsidR="00C24685">
        <w:t xml:space="preserve"> </w:t>
      </w:r>
      <w:r w:rsidRPr="00C6331E">
        <w:t>in</w:t>
      </w:r>
      <w:r w:rsidR="00C24685">
        <w:t xml:space="preserve"> </w:t>
      </w:r>
      <w:r w:rsidRPr="00C6331E">
        <w:t>the</w:t>
      </w:r>
      <w:r w:rsidR="00C24685">
        <w:t xml:space="preserve"> </w:t>
      </w:r>
      <w:r w:rsidRPr="00C6331E">
        <w:t>areas</w:t>
      </w:r>
      <w:r w:rsidR="00C24685">
        <w:t xml:space="preserve"> </w:t>
      </w:r>
      <w:r w:rsidRPr="00C6331E">
        <w:t>of</w:t>
      </w:r>
      <w:r w:rsidR="00C24685">
        <w:t xml:space="preserve"> </w:t>
      </w:r>
      <w:r w:rsidRPr="00C6331E">
        <w:t>investigation,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judicial</w:t>
      </w:r>
      <w:r w:rsidR="00C24685">
        <w:t xml:space="preserve"> </w:t>
      </w:r>
      <w:r w:rsidRPr="00C6331E">
        <w:t>assistance</w:t>
      </w:r>
      <w:r w:rsidR="00C24685">
        <w:t xml:space="preserve"> </w:t>
      </w:r>
      <w:r w:rsidRPr="00C6331E">
        <w:t>and</w:t>
      </w:r>
      <w:r w:rsidR="00C24685">
        <w:t xml:space="preserve"> </w:t>
      </w:r>
      <w:r w:rsidRPr="00C6331E">
        <w:t>public</w:t>
      </w:r>
      <w:r w:rsidR="00C24685">
        <w:t xml:space="preserve"> </w:t>
      </w:r>
      <w:r w:rsidRPr="00C6331E">
        <w:t>security</w:t>
      </w:r>
      <w:r w:rsidR="00C24685">
        <w:t xml:space="preserve"> </w:t>
      </w:r>
      <w:r w:rsidRPr="00C6331E">
        <w:t>force</w:t>
      </w:r>
      <w:r w:rsidR="00C24685">
        <w:t xml:space="preserve"> </w:t>
      </w:r>
      <w:r w:rsidRPr="00C6331E">
        <w:t>at</w:t>
      </w:r>
      <w:r w:rsidR="00C24685">
        <w:t xml:space="preserve"> </w:t>
      </w:r>
      <w:r w:rsidRPr="00C6331E">
        <w:t>commune</w:t>
      </w:r>
      <w:r w:rsidR="00C24685">
        <w:t xml:space="preserve"> </w:t>
      </w:r>
      <w:r w:rsidRPr="00C6331E">
        <w:t>level.</w:t>
      </w:r>
      <w:r w:rsidR="00C24685">
        <w:t xml:space="preserve"> </w:t>
      </w:r>
      <w:r w:rsidRPr="00C6331E">
        <w:t>Based</w:t>
      </w:r>
      <w:r w:rsidR="00C24685">
        <w:t xml:space="preserve"> </w:t>
      </w:r>
      <w:r w:rsidRPr="00C6331E">
        <w:t>on</w:t>
      </w:r>
      <w:r w:rsidR="00C24685">
        <w:t xml:space="preserve"> </w:t>
      </w:r>
      <w:r w:rsidRPr="00C6331E">
        <w:t>that,</w:t>
      </w:r>
      <w:r w:rsidR="00C24685">
        <w:t xml:space="preserve"> </w:t>
      </w:r>
      <w:r w:rsidRPr="00C6331E">
        <w:t>public</w:t>
      </w:r>
      <w:r w:rsidR="00C24685">
        <w:t xml:space="preserve"> </w:t>
      </w:r>
      <w:r w:rsidRPr="00C6331E">
        <w:t>security</w:t>
      </w:r>
      <w:r w:rsidR="00C24685">
        <w:t xml:space="preserve"> </w:t>
      </w:r>
      <w:r w:rsidRPr="00C6331E">
        <w:t>units</w:t>
      </w:r>
      <w:r w:rsidR="00C24685">
        <w:t xml:space="preserve"> </w:t>
      </w:r>
      <w:r w:rsidRPr="00C6331E">
        <w:t>at</w:t>
      </w:r>
      <w:r w:rsidR="00C24685">
        <w:t xml:space="preserve"> </w:t>
      </w:r>
      <w:r w:rsidRPr="00C6331E">
        <w:t>local</w:t>
      </w:r>
      <w:r w:rsidR="00C24685">
        <w:t xml:space="preserve"> </w:t>
      </w:r>
      <w:r w:rsidRPr="00C6331E">
        <w:t>level</w:t>
      </w:r>
      <w:r w:rsidR="00C24685">
        <w:t xml:space="preserve"> </w:t>
      </w:r>
      <w:r w:rsidRPr="00C6331E">
        <w:t>organized</w:t>
      </w:r>
      <w:r w:rsidR="00C24685">
        <w:t xml:space="preserve"> </w:t>
      </w:r>
      <w:r w:rsidRPr="00C6331E">
        <w:t>training</w:t>
      </w:r>
      <w:r w:rsidR="00C24685">
        <w:t xml:space="preserve"> </w:t>
      </w:r>
      <w:r w:rsidRPr="00C6331E">
        <w:t>workshops</w:t>
      </w:r>
      <w:r w:rsidR="00C24685">
        <w:t xml:space="preserve"> </w:t>
      </w:r>
      <w:r w:rsidRPr="00C6331E">
        <w:t>on</w:t>
      </w:r>
      <w:r w:rsidR="00C24685">
        <w:t xml:space="preserve"> </w:t>
      </w:r>
      <w:r w:rsidRPr="00C6331E">
        <w:t>the</w:t>
      </w:r>
      <w:r w:rsidR="00C24685">
        <w:t xml:space="preserve"> </w:t>
      </w:r>
      <w:r w:rsidRPr="00C6331E">
        <w:t>UNCAT</w:t>
      </w:r>
      <w:r w:rsidR="00C24685">
        <w:t xml:space="preserve"> </w:t>
      </w:r>
      <w:r w:rsidRPr="00C6331E">
        <w:t>in</w:t>
      </w:r>
      <w:r w:rsidR="00C24685">
        <w:t xml:space="preserve"> </w:t>
      </w:r>
      <w:r w:rsidRPr="00C6331E">
        <w:t>their</w:t>
      </w:r>
      <w:r w:rsidR="00C24685">
        <w:t xml:space="preserve"> </w:t>
      </w:r>
      <w:r w:rsidRPr="00C6331E">
        <w:t>respective</w:t>
      </w:r>
      <w:r w:rsidR="00C24685">
        <w:t xml:space="preserve"> </w:t>
      </w:r>
      <w:r w:rsidRPr="00C6331E">
        <w:t>localities</w:t>
      </w:r>
      <w:r w:rsidR="00C24685">
        <w:t xml:space="preserve"> </w:t>
      </w:r>
      <w:r w:rsidRPr="00C6331E">
        <w:t>such</w:t>
      </w:r>
      <w:r w:rsidR="00C24685">
        <w:t xml:space="preserve"> </w:t>
      </w:r>
      <w:r w:rsidRPr="00C6331E">
        <w:t>as</w:t>
      </w:r>
      <w:r w:rsidR="00C24685">
        <w:t xml:space="preserve"> </w:t>
      </w:r>
      <w:r w:rsidRPr="00C6331E">
        <w:t>in</w:t>
      </w:r>
      <w:r w:rsidR="00C24685">
        <w:t xml:space="preserve"> </w:t>
      </w:r>
      <w:r w:rsidRPr="00C6331E">
        <w:t>Ha</w:t>
      </w:r>
      <w:r w:rsidR="00C24685">
        <w:t xml:space="preserve"> </w:t>
      </w:r>
      <w:proofErr w:type="spellStart"/>
      <w:r w:rsidRPr="00C6331E">
        <w:t>Noi</w:t>
      </w:r>
      <w:proofErr w:type="spellEnd"/>
      <w:r w:rsidRPr="00C6331E">
        <w:t>,</w:t>
      </w:r>
      <w:r w:rsidR="00C24685">
        <w:t xml:space="preserve"> </w:t>
      </w:r>
      <w:r w:rsidRPr="00C6331E">
        <w:t>Da</w:t>
      </w:r>
      <w:r w:rsidR="00C24685">
        <w:t xml:space="preserve"> </w:t>
      </w:r>
      <w:r w:rsidRPr="00C6331E">
        <w:t>Nang,</w:t>
      </w:r>
      <w:r w:rsidR="00C24685">
        <w:t xml:space="preserve"> </w:t>
      </w:r>
      <w:r w:rsidRPr="00C6331E">
        <w:t>Can</w:t>
      </w:r>
      <w:r w:rsidR="00C24685">
        <w:t xml:space="preserve"> </w:t>
      </w:r>
      <w:proofErr w:type="spellStart"/>
      <w:r w:rsidRPr="00C6331E">
        <w:t>Tho</w:t>
      </w:r>
      <w:proofErr w:type="spellEnd"/>
      <w:r w:rsidR="00C24685">
        <w:t xml:space="preserve"> </w:t>
      </w:r>
      <w:r w:rsidRPr="00C6331E">
        <w:t>and</w:t>
      </w:r>
      <w:r w:rsidR="00C24685">
        <w:t xml:space="preserve"> </w:t>
      </w:r>
      <w:r w:rsidRPr="00C6331E">
        <w:t>other</w:t>
      </w:r>
      <w:r w:rsidR="00C24685">
        <w:t xml:space="preserve"> </w:t>
      </w:r>
      <w:r w:rsidRPr="00C6331E">
        <w:t>provinces;</w:t>
      </w:r>
    </w:p>
    <w:p w:rsidR="00F21141" w:rsidRPr="00C6331E" w:rsidRDefault="00F21141" w:rsidP="00170C61">
      <w:pPr>
        <w:pStyle w:val="Bullet1G"/>
      </w:pPr>
      <w:r w:rsidRPr="00C6331E">
        <w:t>Conference</w:t>
      </w:r>
      <w:r w:rsidR="00C24685">
        <w:t xml:space="preserve"> </w:t>
      </w:r>
      <w:r w:rsidRPr="00C6331E">
        <w:t>on</w:t>
      </w:r>
      <w:r w:rsidR="00C24685">
        <w:t xml:space="preserve"> </w:t>
      </w:r>
      <w:r w:rsidRPr="00C6331E">
        <w:t>the</w:t>
      </w:r>
      <w:r w:rsidR="00C24685">
        <w:t xml:space="preserve"> </w:t>
      </w:r>
      <w:r w:rsidRPr="00C6331E">
        <w:t>dissemination</w:t>
      </w:r>
      <w:r w:rsidR="00C24685">
        <w:t xml:space="preserve"> </w:t>
      </w:r>
      <w:r w:rsidRPr="00C6331E">
        <w:t>and</w:t>
      </w:r>
      <w:r w:rsidR="00C24685">
        <w:t xml:space="preserve"> </w:t>
      </w:r>
      <w:r w:rsidRPr="00C6331E">
        <w:t>popularization</w:t>
      </w:r>
      <w:r w:rsidR="00C24685">
        <w:t xml:space="preserve"> </w:t>
      </w:r>
      <w:r w:rsidRPr="00C6331E">
        <w:t>of</w:t>
      </w:r>
      <w:r w:rsidR="00C24685">
        <w:t xml:space="preserve"> </w:t>
      </w:r>
      <w:r w:rsidRPr="00C6331E">
        <w:t>the</w:t>
      </w:r>
      <w:r w:rsidR="00C24685">
        <w:t xml:space="preserve"> </w:t>
      </w:r>
      <w:r w:rsidRPr="00C6331E">
        <w:t>basic</w:t>
      </w:r>
      <w:r w:rsidR="00C24685">
        <w:t xml:space="preserve"> </w:t>
      </w:r>
      <w:r w:rsidRPr="00C6331E">
        <w:t>content</w:t>
      </w:r>
      <w:r w:rsidR="00C24685">
        <w:t xml:space="preserve"> </w:t>
      </w:r>
      <w:r w:rsidRPr="00C6331E">
        <w:t>of</w:t>
      </w:r>
      <w:r w:rsidR="00C24685">
        <w:t xml:space="preserve"> </w:t>
      </w:r>
      <w:r w:rsidRPr="00C6331E">
        <w:t>laws</w:t>
      </w:r>
      <w:r w:rsidR="00C24685">
        <w:t xml:space="preserve"> </w:t>
      </w:r>
      <w:r w:rsidRPr="00C6331E">
        <w:t>adopted</w:t>
      </w:r>
      <w:r w:rsidR="00C24685">
        <w:t xml:space="preserve"> </w:t>
      </w:r>
      <w:r w:rsidRPr="00C6331E">
        <w:t>by</w:t>
      </w:r>
      <w:r w:rsidR="00C24685">
        <w:t xml:space="preserve"> </w:t>
      </w:r>
      <w:r w:rsidRPr="00C6331E">
        <w:t>the</w:t>
      </w:r>
      <w:r w:rsidR="00C24685">
        <w:t xml:space="preserve"> </w:t>
      </w:r>
      <w:r w:rsidRPr="00C6331E">
        <w:t>thirteenth</w:t>
      </w:r>
      <w:r w:rsidR="00C24685">
        <w:t xml:space="preserve"> </w:t>
      </w:r>
      <w:r w:rsidRPr="00C6331E">
        <w:t>National</w:t>
      </w:r>
      <w:r w:rsidR="00C24685">
        <w:t xml:space="preserve"> </w:t>
      </w:r>
      <w:r w:rsidRPr="00C6331E">
        <w:t>Assembly</w:t>
      </w:r>
      <w:r w:rsidR="00C24685">
        <w:t xml:space="preserve"> </w:t>
      </w:r>
      <w:r w:rsidRPr="00C6331E">
        <w:t>at</w:t>
      </w:r>
      <w:r w:rsidR="00C24685">
        <w:t xml:space="preserve"> </w:t>
      </w:r>
      <w:r w:rsidRPr="00C6331E">
        <w:t>its</w:t>
      </w:r>
      <w:r w:rsidR="00C24685">
        <w:t xml:space="preserve"> </w:t>
      </w:r>
      <w:r w:rsidRPr="00C6331E">
        <w:t>10th</w:t>
      </w:r>
      <w:r w:rsidR="00C24685">
        <w:t xml:space="preserve"> </w:t>
      </w:r>
      <w:r w:rsidRPr="00C6331E">
        <w:t>Session</w:t>
      </w:r>
      <w:r w:rsidR="00C24685">
        <w:t xml:space="preserve"> </w:t>
      </w:r>
      <w:r w:rsidRPr="00C6331E">
        <w:t>directly</w:t>
      </w:r>
      <w:r w:rsidR="00C24685">
        <w:t xml:space="preserve"> </w:t>
      </w:r>
      <w:r w:rsidRPr="00C6331E">
        <w:t>related</w:t>
      </w:r>
      <w:r w:rsidR="00C24685">
        <w:t xml:space="preserve"> </w:t>
      </w:r>
      <w:r w:rsidRPr="00C6331E">
        <w:t>to</w:t>
      </w:r>
      <w:r w:rsidR="00C24685">
        <w:t xml:space="preserve"> </w:t>
      </w:r>
      <w:r w:rsidRPr="00C6331E">
        <w:t>human</w:t>
      </w:r>
      <w:r w:rsidR="00C24685">
        <w:t xml:space="preserve"> </w:t>
      </w:r>
      <w:r w:rsidRPr="00C6331E">
        <w:t>rights,</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p>
    <w:p w:rsidR="00F21141" w:rsidRPr="00C6331E" w:rsidRDefault="00F21141" w:rsidP="00170C61">
      <w:pPr>
        <w:pStyle w:val="Bullet1G"/>
      </w:pPr>
      <w:r w:rsidRPr="00C6331E">
        <w:t>Specialized</w:t>
      </w:r>
      <w:r w:rsidR="00C24685">
        <w:t xml:space="preserve"> </w:t>
      </w:r>
      <w:r w:rsidRPr="00C6331E">
        <w:t>training</w:t>
      </w:r>
      <w:r w:rsidR="00C24685">
        <w:t xml:space="preserve"> </w:t>
      </w:r>
      <w:r w:rsidRPr="00C6331E">
        <w:t>courses</w:t>
      </w:r>
      <w:r w:rsidR="00C24685">
        <w:t xml:space="preserve"> </w:t>
      </w:r>
      <w:r w:rsidRPr="00C6331E">
        <w:t>on</w:t>
      </w:r>
      <w:r w:rsidR="00C24685">
        <w:t xml:space="preserve"> </w:t>
      </w:r>
      <w:r w:rsidRPr="00C6331E">
        <w:t>care,</w:t>
      </w:r>
      <w:r w:rsidR="00C24685">
        <w:t xml:space="preserve"> </w:t>
      </w:r>
      <w:r w:rsidRPr="00C6331E">
        <w:t>treatment</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prisoners</w:t>
      </w:r>
      <w:r w:rsidR="00C24685">
        <w:t xml:space="preserve"> </w:t>
      </w:r>
      <w:r w:rsidRPr="00C6331E">
        <w:t>for</w:t>
      </w:r>
      <w:r w:rsidR="00C24685">
        <w:t xml:space="preserve"> </w:t>
      </w:r>
      <w:r w:rsidRPr="00C6331E">
        <w:t>officers</w:t>
      </w:r>
      <w:r w:rsidR="00C24685">
        <w:t xml:space="preserve"> </w:t>
      </w:r>
      <w:r w:rsidRPr="00C6331E">
        <w:t>and</w:t>
      </w:r>
      <w:r w:rsidR="00C24685">
        <w:t xml:space="preserve"> </w:t>
      </w:r>
      <w:r w:rsidRPr="00C6331E">
        <w:t>soldiers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police</w:t>
      </w:r>
      <w:r w:rsidR="00C24685">
        <w:t xml:space="preserve"> </w:t>
      </w:r>
      <w:r w:rsidRPr="00C6331E">
        <w:t>force,</w:t>
      </w:r>
      <w:r w:rsidR="00C24685">
        <w:t xml:space="preserve"> </w:t>
      </w:r>
      <w:r w:rsidRPr="00C6331E">
        <w:t>drug</w:t>
      </w:r>
      <w:r w:rsidR="00C24685">
        <w:t xml:space="preserve"> </w:t>
      </w:r>
      <w:r w:rsidRPr="00C6331E">
        <w:t>prevention</w:t>
      </w:r>
      <w:r w:rsidR="00C24685">
        <w:t xml:space="preserve"> </w:t>
      </w:r>
      <w:r w:rsidRPr="00C6331E">
        <w:t>and</w:t>
      </w:r>
      <w:r w:rsidR="00C24685">
        <w:t xml:space="preserve"> </w:t>
      </w:r>
      <w:r w:rsidRPr="00C6331E">
        <w:t>combat</w:t>
      </w:r>
      <w:r w:rsidR="00C24685">
        <w:t xml:space="preserve"> </w:t>
      </w:r>
      <w:r w:rsidRPr="00C6331E">
        <w:t>police,</w:t>
      </w:r>
      <w:r w:rsidR="00C24685">
        <w:t xml:space="preserve"> </w:t>
      </w:r>
      <w:r w:rsidRPr="00C6331E">
        <w:t>health</w:t>
      </w:r>
      <w:r w:rsidR="00C24685">
        <w:t xml:space="preserve"> </w:t>
      </w:r>
      <w:r w:rsidRPr="00C6331E">
        <w:t>workers,</w:t>
      </w:r>
      <w:r w:rsidR="00C24685">
        <w:t xml:space="preserve"> </w:t>
      </w:r>
      <w:r w:rsidRPr="00C6331E">
        <w:t>probation</w:t>
      </w:r>
      <w:r w:rsidR="00C24685">
        <w:t xml:space="preserve"> </w:t>
      </w:r>
      <w:r w:rsidRPr="00C6331E">
        <w:t>officers,</w:t>
      </w:r>
      <w:r w:rsidR="00C24685">
        <w:t xml:space="preserve"> </w:t>
      </w:r>
      <w:r w:rsidRPr="00C6331E">
        <w:t>education</w:t>
      </w:r>
      <w:r w:rsidR="00C24685">
        <w:t xml:space="preserve"> </w:t>
      </w:r>
      <w:r w:rsidRPr="00C6331E">
        <w:t>officers</w:t>
      </w:r>
      <w:r w:rsidR="00C24685">
        <w:t xml:space="preserve"> </w:t>
      </w:r>
      <w:r w:rsidRPr="00C6331E">
        <w:t>in</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prisons</w:t>
      </w:r>
      <w:r w:rsidR="00C24685">
        <w:t xml:space="preserve"> </w:t>
      </w:r>
      <w:r w:rsidRPr="00C6331E">
        <w:t>across</w:t>
      </w:r>
      <w:r w:rsidR="00C24685">
        <w:t xml:space="preserve"> </w:t>
      </w:r>
      <w:r w:rsidRPr="00C6331E">
        <w:t>the</w:t>
      </w:r>
      <w:r w:rsidR="00C24685">
        <w:t xml:space="preserve"> </w:t>
      </w:r>
      <w:r w:rsidRPr="00C6331E">
        <w:t>country</w:t>
      </w:r>
      <w:r w:rsidR="00015DFC">
        <w:t xml:space="preserve"> </w:t>
      </w:r>
      <w:r w:rsidRPr="00C6331E">
        <w:t>...</w:t>
      </w:r>
      <w:r w:rsidR="00C24685">
        <w:t xml:space="preserve"> </w:t>
      </w:r>
      <w:r w:rsidRPr="00C6331E">
        <w:t>From</w:t>
      </w:r>
      <w:r w:rsidR="00C24685">
        <w:t xml:space="preserve"> </w:t>
      </w:r>
      <w:r w:rsidRPr="00C6331E">
        <w:t>January,</w:t>
      </w:r>
      <w:r w:rsidR="00C24685">
        <w:t xml:space="preserve"> </w:t>
      </w:r>
      <w:r w:rsidRPr="00C6331E">
        <w:t>2011</w:t>
      </w:r>
      <w:r w:rsidR="00C24685">
        <w:t xml:space="preserve"> </w:t>
      </w:r>
      <w:r w:rsidRPr="00C6331E">
        <w:t>to</w:t>
      </w:r>
      <w:r w:rsidR="00C24685">
        <w:t xml:space="preserve"> </w:t>
      </w:r>
      <w:r w:rsidRPr="00C6331E">
        <w:t>December,</w:t>
      </w:r>
      <w:r w:rsidR="00C24685">
        <w:t xml:space="preserve"> </w:t>
      </w:r>
      <w:r w:rsidRPr="00C6331E">
        <w:t>2015,</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organized</w:t>
      </w:r>
      <w:r w:rsidR="00C24685">
        <w:t xml:space="preserve"> </w:t>
      </w:r>
      <w:r w:rsidRPr="00C6331E">
        <w:t>113</w:t>
      </w:r>
      <w:r w:rsidR="00C24685">
        <w:t xml:space="preserve"> </w:t>
      </w:r>
      <w:r w:rsidRPr="00C6331E">
        <w:t>training</w:t>
      </w:r>
      <w:r w:rsidR="00C24685">
        <w:t xml:space="preserve"> </w:t>
      </w:r>
      <w:r w:rsidRPr="00C6331E">
        <w:t>courses</w:t>
      </w:r>
      <w:r w:rsidR="00C24685">
        <w:t xml:space="preserve"> </w:t>
      </w:r>
      <w:r w:rsidRPr="00C6331E">
        <w:t>for</w:t>
      </w:r>
      <w:r w:rsidR="00C24685">
        <w:t xml:space="preserve"> </w:t>
      </w:r>
      <w:r w:rsidRPr="00C6331E">
        <w:t>nearly</w:t>
      </w:r>
      <w:r w:rsidR="00C24685">
        <w:t xml:space="preserve"> </w:t>
      </w:r>
      <w:r w:rsidRPr="00C6331E">
        <w:t>6,000</w:t>
      </w:r>
      <w:r w:rsidR="00C24685">
        <w:t xml:space="preserve"> </w:t>
      </w:r>
      <w:r w:rsidRPr="00C6331E">
        <w:t>officers</w:t>
      </w:r>
      <w:r w:rsidR="00C24685">
        <w:t xml:space="preserve"> </w:t>
      </w:r>
      <w:r w:rsidRPr="00C6331E">
        <w:t>and</w:t>
      </w:r>
      <w:r w:rsidR="00C24685">
        <w:t xml:space="preserve"> </w:t>
      </w:r>
      <w:r w:rsidRPr="00C6331E">
        <w:t>cadres,</w:t>
      </w:r>
      <w:r w:rsidR="00C24685">
        <w:t xml:space="preserve"> </w:t>
      </w:r>
      <w:r w:rsidRPr="00C6331E">
        <w:t>including</w:t>
      </w:r>
      <w:r w:rsidR="00C24685">
        <w:t xml:space="preserve"> </w:t>
      </w:r>
      <w:r w:rsidRPr="00C6331E">
        <w:t>training</w:t>
      </w:r>
      <w:r w:rsidR="00C24685">
        <w:t xml:space="preserve"> </w:t>
      </w:r>
      <w:r w:rsidRPr="00C6331E">
        <w:t>on</w:t>
      </w:r>
      <w:r w:rsidR="00C24685">
        <w:t xml:space="preserve"> </w:t>
      </w:r>
      <w:r w:rsidRPr="00C6331E">
        <w:t>interventions</w:t>
      </w:r>
      <w:r w:rsidR="00C24685">
        <w:t xml:space="preserve"> </w:t>
      </w:r>
      <w:r w:rsidRPr="00C6331E">
        <w:t>and</w:t>
      </w:r>
      <w:r w:rsidR="00C24685">
        <w:t xml:space="preserve"> </w:t>
      </w:r>
      <w:r w:rsidRPr="00C6331E">
        <w:t>harm</w:t>
      </w:r>
      <w:r w:rsidR="00C24685">
        <w:t xml:space="preserve"> </w:t>
      </w:r>
      <w:r w:rsidRPr="00C6331E">
        <w:t>reduction</w:t>
      </w:r>
      <w:r w:rsidR="00C24685">
        <w:t xml:space="preserve"> </w:t>
      </w:r>
      <w:r w:rsidRPr="00C6331E">
        <w:t>for</w:t>
      </w:r>
      <w:r w:rsidR="00C24685">
        <w:t xml:space="preserve"> </w:t>
      </w:r>
      <w:r w:rsidRPr="00C6331E">
        <w:t>HIV</w:t>
      </w:r>
      <w:r w:rsidR="00C24685">
        <w:t xml:space="preserve"> </w:t>
      </w:r>
      <w:r w:rsidRPr="00C6331E">
        <w:t>prevention</w:t>
      </w:r>
      <w:r w:rsidR="00C24685">
        <w:t xml:space="preserve"> </w:t>
      </w:r>
      <w:r w:rsidRPr="00C6331E">
        <w:t>and</w:t>
      </w:r>
      <w:r w:rsidR="00C24685">
        <w:t xml:space="preserve"> </w:t>
      </w:r>
      <w:r w:rsidRPr="00C6331E">
        <w:t>combating</w:t>
      </w:r>
      <w:r w:rsidR="00C24685">
        <w:t xml:space="preserve"> </w:t>
      </w:r>
      <w:r w:rsidRPr="00C6331E">
        <w:t>HIV/AIDS-related</w:t>
      </w:r>
      <w:r w:rsidR="00C24685">
        <w:t xml:space="preserve"> </w:t>
      </w:r>
      <w:r w:rsidRPr="00C6331E">
        <w:t>stigma</w:t>
      </w:r>
      <w:r w:rsidR="00C24685">
        <w:t xml:space="preserve"> </w:t>
      </w:r>
      <w:r w:rsidRPr="00C6331E">
        <w:t>and</w:t>
      </w:r>
      <w:r w:rsidR="00C24685">
        <w:t xml:space="preserve"> </w:t>
      </w:r>
      <w:r w:rsidRPr="00C6331E">
        <w:t>discrimination.</w:t>
      </w:r>
    </w:p>
    <w:p w:rsidR="00F21141" w:rsidRPr="00C6331E" w:rsidRDefault="00F21141" w:rsidP="003C58BE">
      <w:pPr>
        <w:pStyle w:val="SingleTxtG"/>
      </w:pPr>
      <w:r w:rsidRPr="00C6331E">
        <w:t>136.</w:t>
      </w:r>
      <w:r w:rsidRPr="00C6331E">
        <w:tab/>
        <w:t>Ministry</w:t>
      </w:r>
      <w:r w:rsidR="00C24685">
        <w:t xml:space="preserve"> </w:t>
      </w:r>
      <w:r w:rsidRPr="00C6331E">
        <w:t>of</w:t>
      </w:r>
      <w:r w:rsidR="00C24685">
        <w:t xml:space="preserve"> </w:t>
      </w:r>
      <w:r w:rsidRPr="00C6331E">
        <w:t>Defence:</w:t>
      </w:r>
      <w:r w:rsidR="00C24685">
        <w:t xml:space="preserve"> </w:t>
      </w:r>
      <w:r w:rsidRPr="00C6331E">
        <w:t>Every</w:t>
      </w:r>
      <w:r w:rsidR="00C24685">
        <w:t xml:space="preserve"> </w:t>
      </w:r>
      <w:r w:rsidRPr="00C6331E">
        <w:t>year,</w:t>
      </w:r>
      <w:r w:rsidR="00C24685">
        <w:t xml:space="preserve"> </w:t>
      </w:r>
      <w:r w:rsidRPr="00C6331E">
        <w:t>the</w:t>
      </w:r>
      <w:r w:rsidR="00C24685">
        <w:t xml:space="preserve"> </w:t>
      </w:r>
      <w:r w:rsidRPr="00C6331E">
        <w:t>judicial</w:t>
      </w:r>
      <w:r w:rsidR="00C24685">
        <w:t xml:space="preserve"> </w:t>
      </w:r>
      <w:r w:rsidRPr="00C6331E">
        <w:t>authorities</w:t>
      </w:r>
      <w:r w:rsidR="00C24685">
        <w:t xml:space="preserve"> </w:t>
      </w:r>
      <w:r w:rsidRPr="00C6331E">
        <w:t>in</w:t>
      </w:r>
      <w:r w:rsidR="00C24685">
        <w:t xml:space="preserve"> </w:t>
      </w:r>
      <w:r w:rsidRPr="00C6331E">
        <w:t>the</w:t>
      </w:r>
      <w:r w:rsidR="00C24685">
        <w:t xml:space="preserve"> </w:t>
      </w:r>
      <w:r w:rsidRPr="00C6331E">
        <w:t>Army</w:t>
      </w:r>
      <w:r w:rsidR="00C24685">
        <w:t xml:space="preserve"> </w:t>
      </w:r>
      <w:r w:rsidRPr="00C6331E">
        <w:t>organize</w:t>
      </w:r>
      <w:r w:rsidR="00C24685">
        <w:t xml:space="preserve"> </w:t>
      </w:r>
      <w:r w:rsidRPr="00C6331E">
        <w:t>training</w:t>
      </w:r>
      <w:r w:rsidR="00C24685">
        <w:t xml:space="preserve"> </w:t>
      </w:r>
      <w:r w:rsidRPr="00C6331E">
        <w:t>courses</w:t>
      </w:r>
      <w:r w:rsidR="00C24685">
        <w:t xml:space="preserve"> </w:t>
      </w:r>
      <w:r w:rsidRPr="00C6331E">
        <w:t>against</w:t>
      </w:r>
      <w:r w:rsidR="00C24685">
        <w:t xml:space="preserve"> </w:t>
      </w:r>
      <w:r w:rsidRPr="00C6331E">
        <w:t>torture</w:t>
      </w:r>
      <w:r w:rsidR="00C24685">
        <w:t xml:space="preserve"> </w:t>
      </w:r>
      <w:r w:rsidRPr="00C6331E">
        <w:t>under</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and</w:t>
      </w:r>
      <w:r w:rsidR="00C24685">
        <w:t xml:space="preserve"> </w:t>
      </w:r>
      <w:r w:rsidRPr="00C6331E">
        <w:t>Vietnamese</w:t>
      </w:r>
      <w:r w:rsidR="00C24685">
        <w:t xml:space="preserve"> </w:t>
      </w:r>
      <w:r w:rsidRPr="00C6331E">
        <w:t>laws</w:t>
      </w:r>
      <w:r w:rsidR="00C24685">
        <w:t xml:space="preserve"> </w:t>
      </w:r>
      <w:r w:rsidRPr="00C6331E">
        <w:t>for</w:t>
      </w:r>
      <w:r w:rsidR="00C24685">
        <w:t xml:space="preserve"> </w:t>
      </w:r>
      <w:r w:rsidRPr="00C6331E">
        <w:t>cadres</w:t>
      </w:r>
      <w:r w:rsidR="00C24685">
        <w:t xml:space="preserve"> </w:t>
      </w:r>
      <w:r w:rsidRPr="00C6331E">
        <w:t>and</w:t>
      </w:r>
      <w:r w:rsidR="00C24685">
        <w:t xml:space="preserve"> </w:t>
      </w:r>
      <w:r w:rsidRPr="00C6331E">
        <w:t>soldiers</w:t>
      </w:r>
      <w:r w:rsidR="00C24685">
        <w:t xml:space="preserve"> </w:t>
      </w:r>
      <w:r w:rsidRPr="00C6331E">
        <w:t>of</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especially</w:t>
      </w:r>
      <w:r w:rsidR="00C24685">
        <w:t xml:space="preserve"> </w:t>
      </w:r>
      <w:r w:rsidRPr="00C6331E">
        <w:t>for</w:t>
      </w:r>
      <w:r w:rsidR="00C24685">
        <w:t xml:space="preserve"> </w:t>
      </w:r>
      <w:r w:rsidRPr="00C6331E">
        <w:t>procedure-conducting</w:t>
      </w:r>
      <w:r w:rsidR="00C24685">
        <w:t xml:space="preserve"> </w:t>
      </w:r>
      <w:r w:rsidRPr="00C6331E">
        <w:t>officers,</w:t>
      </w:r>
      <w:r w:rsidR="00C24685">
        <w:t xml:space="preserve"> </w:t>
      </w:r>
      <w:r w:rsidRPr="00C6331E">
        <w:t>cadres</w:t>
      </w:r>
      <w:r w:rsidR="00C24685">
        <w:t xml:space="preserve"> </w:t>
      </w:r>
      <w:r w:rsidRPr="00C6331E">
        <w:t>and</w:t>
      </w:r>
      <w:r w:rsidR="00C24685">
        <w:t xml:space="preserve"> </w:t>
      </w:r>
      <w:r w:rsidRPr="00C6331E">
        <w:t>soldiers</w:t>
      </w:r>
      <w:r w:rsidR="00C24685">
        <w:t xml:space="preserve"> </w:t>
      </w:r>
      <w:r w:rsidRPr="00C6331E">
        <w:t>working</w:t>
      </w:r>
      <w:r w:rsidR="00C24685">
        <w:t xml:space="preserve"> </w:t>
      </w:r>
      <w:r w:rsidRPr="00C6331E">
        <w:t>on</w:t>
      </w:r>
      <w:r w:rsidR="00C24685">
        <w:t xml:space="preserve"> </w:t>
      </w:r>
      <w:r w:rsidRPr="00C6331E">
        <w:t>the</w:t>
      </w:r>
      <w:r w:rsidR="00C24685">
        <w:t xml:space="preserve"> </w:t>
      </w:r>
      <w:r w:rsidRPr="00C6331E">
        <w:t>incarceration.</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00C24685">
        <w:t xml:space="preserve"> </w:t>
      </w:r>
      <w:r w:rsidRPr="00C6331E">
        <w:t>also</w:t>
      </w:r>
      <w:r w:rsidR="00C24685">
        <w:t xml:space="preserve"> </w:t>
      </w:r>
      <w:r w:rsidRPr="00C6331E">
        <w:t>issued</w:t>
      </w:r>
      <w:r w:rsidR="00C24685">
        <w:t xml:space="preserve"> </w:t>
      </w:r>
      <w:r w:rsidRPr="00C6331E">
        <w:t>the</w:t>
      </w:r>
      <w:r w:rsidR="00C24685">
        <w:t xml:space="preserve"> </w:t>
      </w:r>
      <w:r w:rsidRPr="00C6331E">
        <w:t>implementation</w:t>
      </w:r>
      <w:r w:rsidR="00C24685">
        <w:t xml:space="preserve"> </w:t>
      </w:r>
      <w:r w:rsidRPr="00C6331E">
        <w:t>plan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w:t>
      </w:r>
      <w:r w:rsidR="00C24685">
        <w:t xml:space="preserve"> </w:t>
      </w:r>
      <w:r w:rsidRPr="00C6331E">
        <w:t>the</w:t>
      </w:r>
      <w:r w:rsidR="00C24685">
        <w:t xml:space="preserve"> </w:t>
      </w:r>
      <w:r w:rsidRPr="00C6331E">
        <w:t>Army</w:t>
      </w:r>
      <w:r w:rsidR="00C24685">
        <w:t xml:space="preserve"> </w:t>
      </w:r>
      <w:r w:rsidRPr="00C6331E">
        <w:t>and</w:t>
      </w:r>
      <w:r w:rsidR="00C24685">
        <w:t xml:space="preserve"> </w:t>
      </w:r>
      <w:r w:rsidRPr="00C6331E">
        <w:t>the</w:t>
      </w:r>
      <w:r w:rsidR="00C24685">
        <w:t xml:space="preserve"> </w:t>
      </w:r>
      <w:r w:rsidRPr="00C6331E">
        <w:t>Project</w:t>
      </w:r>
      <w:r w:rsidR="00C24685">
        <w:t xml:space="preserve"> </w:t>
      </w:r>
      <w:r w:rsidRPr="00C6331E">
        <w:t>on</w:t>
      </w:r>
      <w:r w:rsidR="00C24685">
        <w:t xml:space="preserve"> </w:t>
      </w:r>
      <w:r w:rsidRPr="00C6331E">
        <w:t>popularization</w:t>
      </w:r>
      <w:r w:rsidR="00C24685">
        <w:t xml:space="preserve"> </w:t>
      </w:r>
      <w:r w:rsidRPr="00C6331E">
        <w:t>and</w:t>
      </w:r>
      <w:r w:rsidR="00C24685">
        <w:t xml:space="preserve"> </w:t>
      </w:r>
      <w:r w:rsidRPr="00C6331E">
        <w:t>dissemination</w:t>
      </w:r>
      <w:r w:rsidR="00C24685">
        <w:t xml:space="preserve"> </w:t>
      </w:r>
      <w:r w:rsidRPr="00C6331E">
        <w:t>of</w:t>
      </w:r>
      <w:r w:rsidR="00C24685">
        <w:t xml:space="preserve"> </w:t>
      </w:r>
      <w:r w:rsidRPr="00C6331E">
        <w:t>UNCAT</w:t>
      </w:r>
      <w:r w:rsidR="00C24685">
        <w:t xml:space="preserve"> </w:t>
      </w:r>
      <w:r w:rsidRPr="00C6331E">
        <w:t>and</w:t>
      </w:r>
      <w:r w:rsidR="00C24685">
        <w:t xml:space="preserve"> </w:t>
      </w:r>
      <w:r w:rsidRPr="00C6331E">
        <w:t>Vietnamese</w:t>
      </w:r>
      <w:r w:rsidR="00C24685">
        <w:t xml:space="preserve"> </w:t>
      </w:r>
      <w:r w:rsidRPr="00C6331E">
        <w:t>law</w:t>
      </w:r>
      <w:r w:rsidR="00C24685">
        <w:t xml:space="preserve"> </w:t>
      </w:r>
      <w:r w:rsidRPr="00C6331E">
        <w:t>against</w:t>
      </w:r>
      <w:r w:rsidR="00C24685">
        <w:t xml:space="preserve"> </w:t>
      </w:r>
      <w:r w:rsidRPr="00C6331E">
        <w:t>torture.</w:t>
      </w:r>
      <w:r w:rsidR="00C24685">
        <w:t xml:space="preserve"> </w:t>
      </w:r>
      <w:r w:rsidRPr="00C6331E">
        <w:t>On</w:t>
      </w:r>
      <w:r w:rsidR="00C24685">
        <w:t xml:space="preserve"> </w:t>
      </w:r>
      <w:r w:rsidRPr="00C6331E">
        <w:t>that</w:t>
      </w:r>
      <w:r w:rsidR="00C24685">
        <w:t xml:space="preserve"> </w:t>
      </w:r>
      <w:r w:rsidRPr="00C6331E">
        <w:t>basis,</w:t>
      </w:r>
      <w:r w:rsidR="00C24685">
        <w:t xml:space="preserve"> </w:t>
      </w:r>
      <w:r w:rsidRPr="00C6331E">
        <w:t>agencies</w:t>
      </w:r>
      <w:r w:rsidR="00C24685">
        <w:t xml:space="preserve"> </w:t>
      </w:r>
      <w:r w:rsidRPr="00C6331E">
        <w:t>and</w:t>
      </w:r>
      <w:r w:rsidR="00C24685">
        <w:t xml:space="preserve"> </w:t>
      </w:r>
      <w:r w:rsidRPr="00C6331E">
        <w:t>units</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Pr="00C6331E">
        <w:t>,</w:t>
      </w:r>
      <w:r w:rsidR="00C24685">
        <w:t xml:space="preserve"> </w:t>
      </w:r>
      <w:r w:rsidRPr="00C6331E">
        <w:t>especially</w:t>
      </w:r>
      <w:r w:rsidR="00C24685">
        <w:t xml:space="preserve"> </w:t>
      </w:r>
      <w:r w:rsidRPr="00C6331E">
        <w:t>judicial</w:t>
      </w:r>
      <w:r w:rsidR="00C24685">
        <w:t xml:space="preserve"> </w:t>
      </w:r>
      <w:r w:rsidRPr="00C6331E">
        <w:t>authorities</w:t>
      </w:r>
      <w:r w:rsidR="00C24685">
        <w:t xml:space="preserve"> </w:t>
      </w:r>
      <w:r w:rsidRPr="00C6331E">
        <w:t>in</w:t>
      </w:r>
      <w:r w:rsidR="00C24685">
        <w:t xml:space="preserve"> </w:t>
      </w:r>
      <w:r w:rsidRPr="00C6331E">
        <w:t>the</w:t>
      </w:r>
      <w:r w:rsidR="00C24685">
        <w:t xml:space="preserve"> </w:t>
      </w:r>
      <w:r w:rsidRPr="00C6331E">
        <w:t>Army</w:t>
      </w:r>
      <w:r w:rsidR="00C24685">
        <w:t xml:space="preserve"> </w:t>
      </w:r>
      <w:r w:rsidRPr="00C6331E">
        <w:t>and</w:t>
      </w:r>
      <w:r w:rsidR="00C24685">
        <w:t xml:space="preserve"> </w:t>
      </w:r>
      <w:r w:rsidRPr="00C6331E">
        <w:t>Border</w:t>
      </w:r>
      <w:r w:rsidR="00C24685">
        <w:t xml:space="preserve"> </w:t>
      </w:r>
      <w:r w:rsidRPr="00C6331E">
        <w:t>Guard</w:t>
      </w:r>
      <w:r w:rsidR="00C24685">
        <w:t xml:space="preserve"> </w:t>
      </w:r>
      <w:r w:rsidRPr="00C6331E">
        <w:t>forces</w:t>
      </w:r>
      <w:r w:rsidR="00C24685">
        <w:t xml:space="preserve"> </w:t>
      </w:r>
      <w:r w:rsidRPr="00C6331E">
        <w:t>establish</w:t>
      </w:r>
      <w:r w:rsidR="00C24685">
        <w:t xml:space="preserve"> </w:t>
      </w:r>
      <w:r w:rsidRPr="00C6331E">
        <w:t>the</w:t>
      </w:r>
      <w:r w:rsidR="00C24685">
        <w:t xml:space="preserve"> </w:t>
      </w:r>
      <w:r w:rsidRPr="00C6331E">
        <w:t>implementation</w:t>
      </w:r>
      <w:r w:rsidR="00C24685">
        <w:t xml:space="preserve"> </w:t>
      </w:r>
      <w:r w:rsidRPr="00C6331E">
        <w:t>plan</w:t>
      </w:r>
      <w:r w:rsidR="00C24685">
        <w:t xml:space="preserve"> </w:t>
      </w:r>
      <w:r w:rsidRPr="00C6331E">
        <w:t>of</w:t>
      </w:r>
      <w:r w:rsidR="00C24685">
        <w:t xml:space="preserve"> </w:t>
      </w:r>
      <w:r w:rsidRPr="00C6331E">
        <w:t>UNCAT</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function,</w:t>
      </w:r>
      <w:r w:rsidR="00C24685">
        <w:t xml:space="preserve"> </w:t>
      </w:r>
      <w:r w:rsidRPr="00C6331E">
        <w:t>tasks</w:t>
      </w:r>
      <w:r w:rsidR="00C24685">
        <w:t xml:space="preserve"> </w:t>
      </w:r>
      <w:r w:rsidRPr="00C6331E">
        <w:t>and</w:t>
      </w:r>
      <w:r w:rsidR="00C24685">
        <w:t xml:space="preserve"> </w:t>
      </w:r>
      <w:r w:rsidRPr="00C6331E">
        <w:t>practical</w:t>
      </w:r>
      <w:r w:rsidR="00C24685">
        <w:t xml:space="preserve"> </w:t>
      </w:r>
      <w:r w:rsidRPr="00C6331E">
        <w:t>conditions</w:t>
      </w:r>
      <w:r w:rsidR="00C24685">
        <w:t xml:space="preserve"> </w:t>
      </w:r>
      <w:r w:rsidRPr="00C6331E">
        <w:t>of</w:t>
      </w:r>
      <w:r w:rsidR="00C24685">
        <w:t xml:space="preserve"> </w:t>
      </w:r>
      <w:r w:rsidRPr="00C6331E">
        <w:t>each</w:t>
      </w:r>
      <w:r w:rsidR="00C24685">
        <w:t xml:space="preserve"> </w:t>
      </w:r>
      <w:r w:rsidRPr="00C6331E">
        <w:t>agency</w:t>
      </w:r>
      <w:r w:rsidR="00C24685">
        <w:t xml:space="preserve"> </w:t>
      </w:r>
      <w:r w:rsidRPr="00C6331E">
        <w:t>or</w:t>
      </w:r>
      <w:r w:rsidR="00C24685">
        <w:t xml:space="preserve"> </w:t>
      </w:r>
      <w:r w:rsidRPr="00C6331E">
        <w:t>unit.</w:t>
      </w:r>
    </w:p>
    <w:p w:rsidR="00F21141" w:rsidRPr="00C6331E" w:rsidRDefault="00F21141" w:rsidP="003C58BE">
      <w:pPr>
        <w:pStyle w:val="SingleTxtG"/>
      </w:pPr>
      <w:r w:rsidRPr="00C6331E">
        <w:t>137.</w:t>
      </w:r>
      <w:r w:rsidRPr="00C6331E">
        <w:tab/>
        <w:t>Ministry</w:t>
      </w:r>
      <w:r w:rsidR="00C24685">
        <w:t xml:space="preserve"> </w:t>
      </w:r>
      <w:r w:rsidRPr="00C6331E">
        <w:t>of</w:t>
      </w:r>
      <w:r w:rsidR="00C24685">
        <w:t xml:space="preserve"> </w:t>
      </w:r>
      <w:r w:rsidRPr="00C6331E">
        <w:t>Justice</w:t>
      </w:r>
      <w:r w:rsidR="00C24685">
        <w:t xml:space="preserve"> </w:t>
      </w:r>
      <w:r w:rsidRPr="00C6331E">
        <w:t>developed</w:t>
      </w:r>
      <w:r w:rsidR="00C24685">
        <w:t xml:space="preserve"> </w:t>
      </w:r>
      <w:r w:rsidRPr="00C6331E">
        <w:t>the</w:t>
      </w:r>
      <w:r w:rsidR="00C24685">
        <w:t xml:space="preserve"> </w:t>
      </w:r>
      <w:r w:rsidRPr="00C6331E">
        <w:t>Project</w:t>
      </w:r>
      <w:r w:rsidR="00C24685">
        <w:t xml:space="preserve"> </w:t>
      </w:r>
      <w:r w:rsidRPr="00C6331E">
        <w:t>on</w:t>
      </w:r>
      <w:r w:rsidR="00C24685">
        <w:t xml:space="preserve"> </w:t>
      </w:r>
      <w:r w:rsidRPr="00C6331E">
        <w:t>the</w:t>
      </w:r>
      <w:r w:rsidR="00C24685">
        <w:t xml:space="preserve"> </w:t>
      </w:r>
      <w:r w:rsidRPr="00C6331E">
        <w:t>UNCAT</w:t>
      </w:r>
      <w:r w:rsidR="00C24685">
        <w:t xml:space="preserve"> </w:t>
      </w:r>
      <w:r w:rsidRPr="00C6331E">
        <w:t>popularization</w:t>
      </w:r>
      <w:r w:rsidR="00C24685">
        <w:t xml:space="preserve"> </w:t>
      </w:r>
      <w:r w:rsidRPr="00C6331E">
        <w:t>and</w:t>
      </w:r>
      <w:r w:rsidR="00C24685">
        <w:t xml:space="preserve"> </w:t>
      </w:r>
      <w:r w:rsidRPr="00C6331E">
        <w:t>dissemination</w:t>
      </w:r>
      <w:r w:rsidR="00C24685">
        <w:t xml:space="preserve"> </w:t>
      </w:r>
      <w:r w:rsidRPr="00C6331E">
        <w:t>for</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the</w:t>
      </w:r>
      <w:r w:rsidR="00C24685">
        <w:t xml:space="preserve"> </w:t>
      </w:r>
      <w:r w:rsidRPr="00C6331E">
        <w:t>people.</w:t>
      </w:r>
      <w:r w:rsidR="00C24685">
        <w:t xml:space="preserve"> </w:t>
      </w:r>
      <w:r w:rsidRPr="00C6331E">
        <w:t>Every</w:t>
      </w:r>
      <w:r w:rsidR="00C24685">
        <w:t xml:space="preserve"> </w:t>
      </w:r>
      <w:r w:rsidRPr="00C6331E">
        <w:t>year,</w:t>
      </w:r>
      <w:r w:rsidR="00C24685">
        <w:t xml:space="preserve"> </w:t>
      </w:r>
      <w:r w:rsidRPr="00C6331E">
        <w:t>as</w:t>
      </w:r>
      <w:r w:rsidR="00C24685">
        <w:t xml:space="preserve"> </w:t>
      </w:r>
      <w:r w:rsidRPr="00C6331E">
        <w:t>part</w:t>
      </w:r>
      <w:r w:rsidR="00C24685">
        <w:t xml:space="preserve"> </w:t>
      </w:r>
      <w:r w:rsidRPr="00C6331E">
        <w:t>of</w:t>
      </w:r>
      <w:r w:rsidR="00C24685">
        <w:t xml:space="preserve"> </w:t>
      </w:r>
      <w:r w:rsidRPr="00C6331E">
        <w:t>its</w:t>
      </w:r>
      <w:r w:rsidR="00C24685">
        <w:t xml:space="preserve"> </w:t>
      </w:r>
      <w:r w:rsidRPr="00C6331E">
        <w:t>work</w:t>
      </w:r>
      <w:r w:rsidR="00C24685">
        <w:t xml:space="preserve"> </w:t>
      </w:r>
      <w:r w:rsidRPr="00C6331E">
        <w:t>to</w:t>
      </w:r>
      <w:r w:rsidR="00C24685">
        <w:t xml:space="preserve"> </w:t>
      </w:r>
      <w:r w:rsidRPr="00C6331E">
        <w:t>guide</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legal</w:t>
      </w:r>
      <w:r w:rsidR="00C24685">
        <w:t xml:space="preserve"> </w:t>
      </w:r>
      <w:r w:rsidRPr="00C6331E">
        <w:t>dissemination</w:t>
      </w:r>
      <w:r w:rsidR="00C24685">
        <w:t xml:space="preserve"> </w:t>
      </w:r>
      <w:r w:rsidRPr="00C6331E">
        <w:t>and</w:t>
      </w:r>
      <w:r w:rsidR="00C24685">
        <w:t xml:space="preserve"> </w:t>
      </w:r>
      <w:r w:rsidRPr="00C6331E">
        <w:t>education</w:t>
      </w:r>
      <w:r w:rsidR="00C24685">
        <w:t xml:space="preserve"> </w:t>
      </w:r>
      <w:r w:rsidRPr="00C6331E">
        <w:t>across</w:t>
      </w:r>
      <w:r w:rsidR="00C24685">
        <w:t xml:space="preserve"> </w:t>
      </w:r>
      <w:r w:rsidRPr="00C6331E">
        <w:t>the</w:t>
      </w:r>
      <w:r w:rsidR="00C24685">
        <w:t xml:space="preserve"> </w:t>
      </w:r>
      <w:r w:rsidRPr="00C6331E">
        <w:t>country,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Justice</w:t>
      </w:r>
      <w:r w:rsidR="00C24685">
        <w:t xml:space="preserve"> </w:t>
      </w:r>
      <w:r w:rsidRPr="00C6331E">
        <w:t>always</w:t>
      </w:r>
      <w:r w:rsidR="00C24685">
        <w:t xml:space="preserve"> </w:t>
      </w:r>
      <w:r w:rsidRPr="00C6331E">
        <w:t>emphasizes</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including</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In</w:t>
      </w:r>
      <w:r w:rsidR="00C24685">
        <w:t xml:space="preserve"> </w:t>
      </w:r>
      <w:r w:rsidRPr="00C6331E">
        <w:t>2015,</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Justice</w:t>
      </w:r>
      <w:r w:rsidR="00C24685">
        <w:t xml:space="preserve"> </w:t>
      </w:r>
      <w:r w:rsidRPr="00C6331E">
        <w:t>organized</w:t>
      </w:r>
      <w:r w:rsidR="00C24685">
        <w:t xml:space="preserve"> </w:t>
      </w:r>
      <w:r w:rsidRPr="00C6331E">
        <w:t>the</w:t>
      </w:r>
      <w:r w:rsidR="00C24685">
        <w:t xml:space="preserve"> </w:t>
      </w:r>
      <w:r w:rsidRPr="00C6331E">
        <w:t>training</w:t>
      </w:r>
      <w:r w:rsidR="00C24685">
        <w:t xml:space="preserve"> </w:t>
      </w:r>
      <w:r w:rsidRPr="00C6331E">
        <w:t>courses</w:t>
      </w:r>
      <w:r w:rsidR="00C24685">
        <w:t xml:space="preserve"> </w:t>
      </w:r>
      <w:r w:rsidRPr="00C6331E">
        <w:t>for</w:t>
      </w:r>
      <w:r w:rsidR="00C24685">
        <w:t xml:space="preserve"> </w:t>
      </w:r>
      <w:r w:rsidRPr="00C6331E">
        <w:t>staff</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the</w:t>
      </w:r>
      <w:r w:rsidR="00C24685">
        <w:t xml:space="preserve"> </w:t>
      </w:r>
      <w:r w:rsidRPr="00C6331E">
        <w:t>legal</w:t>
      </w:r>
      <w:r w:rsidR="00C24685">
        <w:t xml:space="preserve"> </w:t>
      </w:r>
      <w:r w:rsidRPr="00C6331E">
        <w:t>dissemination</w:t>
      </w:r>
      <w:r w:rsidR="00C24685">
        <w:t xml:space="preserve"> </w:t>
      </w:r>
      <w:r w:rsidRPr="00C6331E">
        <w:t>and</w:t>
      </w:r>
      <w:r w:rsidR="00C24685">
        <w:t xml:space="preserve"> </w:t>
      </w:r>
      <w:r w:rsidRPr="00C6331E">
        <w:t>education</w:t>
      </w:r>
      <w:r w:rsidR="00C24685">
        <w:t xml:space="preserve"> </w:t>
      </w:r>
      <w:r w:rsidRPr="00C6331E">
        <w:t>related</w:t>
      </w:r>
      <w:r w:rsidR="00C24685">
        <w:t xml:space="preserve"> </w:t>
      </w:r>
      <w:r w:rsidRPr="00C6331E">
        <w:t>to</w:t>
      </w:r>
      <w:r w:rsidR="00C24685">
        <w:t xml:space="preserve"> </w:t>
      </w:r>
      <w:r w:rsidRPr="00C6331E">
        <w:t>human</w:t>
      </w:r>
      <w:r w:rsidR="00C24685">
        <w:t xml:space="preserve"> </w:t>
      </w:r>
      <w:r w:rsidRPr="00C6331E">
        <w:t>rights</w:t>
      </w:r>
      <w:r w:rsidR="00C24685">
        <w:t xml:space="preserve"> </w:t>
      </w:r>
      <w:r w:rsidRPr="00C6331E">
        <w:t>in</w:t>
      </w:r>
      <w:r w:rsidR="00C24685">
        <w:t xml:space="preserve"> </w:t>
      </w:r>
      <w:r w:rsidRPr="00C6331E">
        <w:t>general</w:t>
      </w:r>
      <w:r w:rsidR="00C24685">
        <w:t xml:space="preserve"> </w:t>
      </w:r>
      <w:r w:rsidRPr="00C6331E">
        <w:t>and</w:t>
      </w:r>
      <w:r w:rsidR="00C24685">
        <w:t xml:space="preserve"> </w:t>
      </w:r>
      <w:r w:rsidRPr="00C6331E">
        <w:t>the</w:t>
      </w:r>
      <w:r w:rsidR="00C24685">
        <w:t xml:space="preserve"> </w:t>
      </w:r>
      <w:r w:rsidRPr="00C6331E">
        <w:t>right</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subjected</w:t>
      </w:r>
      <w:r w:rsidR="00C24685">
        <w:t xml:space="preserve"> </w:t>
      </w:r>
      <w:r w:rsidRPr="00C6331E">
        <w:t>to</w:t>
      </w:r>
      <w:r w:rsidR="00C24685">
        <w:t xml:space="preserve"> </w:t>
      </w:r>
      <w:r w:rsidRPr="00C6331E">
        <w:t>torture</w:t>
      </w:r>
      <w:r w:rsidR="00C24685">
        <w:t xml:space="preserve"> </w:t>
      </w:r>
      <w:r w:rsidRPr="00C6331E">
        <w:t>in</w:t>
      </w:r>
      <w:r w:rsidR="00C24685">
        <w:t xml:space="preserve"> </w:t>
      </w:r>
      <w:r w:rsidRPr="00C6331E">
        <w:t>particular.</w:t>
      </w:r>
    </w:p>
    <w:p w:rsidR="00F21141" w:rsidRPr="00C6331E" w:rsidRDefault="00F21141" w:rsidP="003C58BE">
      <w:pPr>
        <w:pStyle w:val="SingleTxtG"/>
      </w:pPr>
      <w:r w:rsidRPr="00C6331E">
        <w:t>138.</w:t>
      </w:r>
      <w:r w:rsidRPr="00C6331E">
        <w:tab/>
        <w:t>Ministry</w:t>
      </w:r>
      <w:r w:rsidR="00C24685">
        <w:t xml:space="preserve"> </w:t>
      </w:r>
      <w:r w:rsidRPr="00C6331E">
        <w:t>of</w:t>
      </w:r>
      <w:r w:rsidR="00C24685">
        <w:t xml:space="preserve"> </w:t>
      </w:r>
      <w:r w:rsidRPr="00C6331E">
        <w:t>Health,</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development,</w:t>
      </w:r>
      <w:r w:rsidR="00C24685">
        <w:t xml:space="preserve"> </w:t>
      </w:r>
      <w:r w:rsidRPr="00C6331E">
        <w:t>consultation,</w:t>
      </w:r>
      <w:r w:rsidR="00C24685">
        <w:t xml:space="preserve"> </w:t>
      </w:r>
      <w:r w:rsidRPr="00C6331E">
        <w:t>issuance</w:t>
      </w:r>
      <w:r w:rsidR="00C24685">
        <w:t xml:space="preserve"> </w:t>
      </w:r>
      <w:r w:rsidRPr="00C6331E">
        <w:t>and</w:t>
      </w:r>
      <w:r w:rsidR="00C24685">
        <w:t xml:space="preserve"> </w:t>
      </w:r>
      <w:r w:rsidRPr="00C6331E">
        <w:t>implementation</w:t>
      </w:r>
      <w:r w:rsidR="00C24685">
        <w:t xml:space="preserve"> </w:t>
      </w:r>
      <w:r w:rsidRPr="00C6331E">
        <w:t>of</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on</w:t>
      </w:r>
      <w:r w:rsidR="00C24685">
        <w:t xml:space="preserve"> </w:t>
      </w:r>
      <w:r w:rsidRPr="00C6331E">
        <w:t>health,</w:t>
      </w:r>
      <w:r w:rsidR="00C24685">
        <w:t xml:space="preserve"> </w:t>
      </w:r>
      <w:r w:rsidRPr="00C6331E">
        <w:t>has</w:t>
      </w:r>
      <w:r w:rsidR="00C24685">
        <w:t xml:space="preserve"> </w:t>
      </w:r>
      <w:r w:rsidRPr="00C6331E">
        <w:t>always</w:t>
      </w:r>
      <w:r w:rsidR="00C24685">
        <w:t xml:space="preserve"> </w:t>
      </w:r>
      <w:r w:rsidRPr="00C6331E">
        <w:t>focused</w:t>
      </w:r>
      <w:r w:rsidR="00C24685">
        <w:t xml:space="preserve"> </w:t>
      </w:r>
      <w:r w:rsidRPr="00C6331E">
        <w:t>on</w:t>
      </w:r>
      <w:r w:rsidR="00C24685">
        <w:t xml:space="preserve"> </w:t>
      </w:r>
      <w:r w:rsidRPr="00C6331E">
        <w:t>raising</w:t>
      </w:r>
      <w:r w:rsidR="00C24685">
        <w:t xml:space="preserve"> </w:t>
      </w:r>
      <w:r w:rsidRPr="00C6331E">
        <w:t>the</w:t>
      </w:r>
      <w:r w:rsidR="00C24685">
        <w:t xml:space="preserve"> </w:t>
      </w:r>
      <w:r w:rsidRPr="00C6331E">
        <w:t>quality</w:t>
      </w:r>
      <w:r w:rsidR="00C24685">
        <w:t xml:space="preserve"> </w:t>
      </w:r>
      <w:r w:rsidRPr="00C6331E">
        <w:t>of</w:t>
      </w:r>
      <w:r w:rsidR="00C24685">
        <w:t xml:space="preserve"> </w:t>
      </w:r>
      <w:r w:rsidRPr="00C6331E">
        <w:t>healthcare</w:t>
      </w:r>
      <w:r w:rsidR="00C24685">
        <w:t xml:space="preserve"> </w:t>
      </w:r>
      <w:r w:rsidRPr="00C6331E">
        <w:t>and</w:t>
      </w:r>
      <w:r w:rsidR="00C24685">
        <w:t xml:space="preserve"> </w:t>
      </w:r>
      <w:r w:rsidRPr="00C6331E">
        <w:t>medical</w:t>
      </w:r>
      <w:r w:rsidR="00C24685">
        <w:t xml:space="preserve"> </w:t>
      </w:r>
      <w:r w:rsidRPr="00C6331E">
        <w:t>conditions</w:t>
      </w:r>
      <w:r w:rsidR="00C24685">
        <w:t xml:space="preserve"> </w:t>
      </w:r>
      <w:r w:rsidRPr="00C6331E">
        <w:t>to</w:t>
      </w:r>
      <w:r w:rsidR="00C24685">
        <w:t xml:space="preserve"> </w:t>
      </w:r>
      <w:r w:rsidRPr="00C6331E">
        <w:t>serve</w:t>
      </w:r>
      <w:r w:rsidR="00C24685">
        <w:t xml:space="preserve"> </w:t>
      </w:r>
      <w:r w:rsidRPr="00C6331E">
        <w:t>patients,</w:t>
      </w:r>
      <w:r w:rsidR="00C24685">
        <w:t xml:space="preserve"> </w:t>
      </w:r>
      <w:r w:rsidR="00BC6E3F" w:rsidRPr="00C6331E">
        <w:t>non-discrimination</w:t>
      </w:r>
      <w:r w:rsidR="00C24685">
        <w:t xml:space="preserve"> </w:t>
      </w:r>
      <w:r w:rsidRPr="00C6331E">
        <w:t>to</w:t>
      </w:r>
      <w:r w:rsidR="00C24685">
        <w:t xml:space="preserve"> </w:t>
      </w:r>
      <w:r w:rsidRPr="00C6331E">
        <w:t>patients</w:t>
      </w:r>
      <w:r w:rsidR="00C24685">
        <w:t xml:space="preserve"> </w:t>
      </w:r>
      <w:r w:rsidRPr="00C6331E">
        <w:t>given</w:t>
      </w:r>
      <w:r w:rsidR="00C24685">
        <w:t xml:space="preserve"> </w:t>
      </w:r>
      <w:r w:rsidRPr="00C6331E">
        <w:t>their</w:t>
      </w:r>
      <w:r w:rsidR="00C24685">
        <w:t xml:space="preserve"> </w:t>
      </w:r>
      <w:r w:rsidRPr="00C6331E">
        <w:t>legal</w:t>
      </w:r>
      <w:r w:rsidR="00C24685">
        <w:t xml:space="preserve"> </w:t>
      </w:r>
      <w:r w:rsidRPr="00C6331E">
        <w:t>status</w:t>
      </w:r>
      <w:r w:rsidR="00C24685">
        <w:t xml:space="preserve"> </w:t>
      </w:r>
      <w:r w:rsidRPr="00C6331E">
        <w:t>but</w:t>
      </w:r>
      <w:r w:rsidR="00C24685">
        <w:t xml:space="preserve"> </w:t>
      </w:r>
      <w:r w:rsidRPr="00C6331E">
        <w:t>relying</w:t>
      </w:r>
      <w:r w:rsidR="00C24685">
        <w:t xml:space="preserve"> </w:t>
      </w:r>
      <w:r w:rsidRPr="00C6331E">
        <w:t>on</w:t>
      </w:r>
      <w:r w:rsidR="00C24685">
        <w:t xml:space="preserve"> </w:t>
      </w:r>
      <w:r w:rsidRPr="00C6331E">
        <w:t>health</w:t>
      </w:r>
      <w:r w:rsidR="00C24685">
        <w:t xml:space="preserve"> </w:t>
      </w:r>
      <w:r w:rsidRPr="00C6331E">
        <w:t>ethics,</w:t>
      </w:r>
      <w:r w:rsidR="00C24685">
        <w:t xml:space="preserve"> </w:t>
      </w:r>
      <w:r w:rsidRPr="00C6331E">
        <w:t>methods</w:t>
      </w:r>
      <w:r w:rsidR="00C24685">
        <w:t xml:space="preserve"> </w:t>
      </w:r>
      <w:r w:rsidRPr="00C6331E">
        <w:t>and</w:t>
      </w:r>
      <w:r w:rsidR="00C24685">
        <w:t xml:space="preserve"> </w:t>
      </w:r>
      <w:r w:rsidRPr="00C6331E">
        <w:t>regulations.</w:t>
      </w:r>
      <w:r w:rsidR="00C24685">
        <w:t xml:space="preserve"> </w:t>
      </w:r>
      <w:r w:rsidRPr="00C6331E">
        <w:t>In</w:t>
      </w:r>
      <w:r w:rsidR="00C24685">
        <w:t xml:space="preserve"> </w:t>
      </w:r>
      <w:r w:rsidRPr="00C6331E">
        <w:t>the</w:t>
      </w:r>
      <w:r w:rsidR="00C24685">
        <w:t xml:space="preserve"> </w:t>
      </w:r>
      <w:r w:rsidRPr="00C6331E">
        <w:t>instruction,</w:t>
      </w:r>
      <w:r w:rsidR="00C24685">
        <w:t xml:space="preserve"> </w:t>
      </w:r>
      <w:r w:rsidRPr="00C6331E">
        <w:t>administration</w:t>
      </w:r>
      <w:r w:rsidR="00C24685">
        <w:t xml:space="preserve"> </w:t>
      </w:r>
      <w:r w:rsidRPr="00C6331E">
        <w:t>and</w:t>
      </w:r>
      <w:r w:rsidR="00C24685">
        <w:t xml:space="preserve"> </w:t>
      </w:r>
      <w:r w:rsidRPr="00C6331E">
        <w:t>organization</w:t>
      </w:r>
      <w:r w:rsidR="00C24685">
        <w:t xml:space="preserve"> </w:t>
      </w:r>
      <w:r w:rsidRPr="00C6331E">
        <w:t>of</w:t>
      </w:r>
      <w:r w:rsidR="00C24685">
        <w:t xml:space="preserve"> </w:t>
      </w:r>
      <w:r w:rsidRPr="00C6331E">
        <w:t>the</w:t>
      </w:r>
      <w:r w:rsidR="00C24685">
        <w:t xml:space="preserve"> </w:t>
      </w:r>
      <w:r w:rsidRPr="00C6331E">
        <w:t>dissemination</w:t>
      </w:r>
      <w:r w:rsidR="00C24685">
        <w:t xml:space="preserve"> </w:t>
      </w:r>
      <w:r w:rsidRPr="00C6331E">
        <w:t>and</w:t>
      </w:r>
      <w:r w:rsidR="00C24685">
        <w:t xml:space="preserve"> </w:t>
      </w:r>
      <w:r w:rsidRPr="00C6331E">
        <w:t>education</w:t>
      </w:r>
      <w:r w:rsidR="00C24685">
        <w:t xml:space="preserve"> </w:t>
      </w:r>
      <w:r w:rsidRPr="00C6331E">
        <w:t>of</w:t>
      </w:r>
      <w:r w:rsidR="00C24685">
        <w:t xml:space="preserve"> </w:t>
      </w:r>
      <w:r w:rsidRPr="00C6331E">
        <w:t>law</w:t>
      </w:r>
      <w:r w:rsidR="00C24685">
        <w:t xml:space="preserve"> </w:t>
      </w:r>
      <w:r w:rsidRPr="00C6331E">
        <w:t>in</w:t>
      </w:r>
      <w:r w:rsidR="00C24685">
        <w:t xml:space="preserve"> </w:t>
      </w:r>
      <w:r w:rsidRPr="00C6331E">
        <w:t>general</w:t>
      </w:r>
      <w:r w:rsidR="00C24685">
        <w:t xml:space="preserve"> </w:t>
      </w:r>
      <w:r w:rsidRPr="00C6331E">
        <w:t>and</w:t>
      </w:r>
      <w:r w:rsidR="00C24685">
        <w:t xml:space="preserve"> </w:t>
      </w:r>
      <w:r w:rsidRPr="00C6331E">
        <w:t>medical</w:t>
      </w:r>
      <w:r w:rsidR="00C24685">
        <w:t xml:space="preserve"> </w:t>
      </w:r>
      <w:r w:rsidRPr="00C6331E">
        <w:t>law</w:t>
      </w:r>
      <w:r w:rsidR="00C24685">
        <w:t xml:space="preserve"> </w:t>
      </w:r>
      <w:r w:rsidRPr="00C6331E">
        <w:t>in</w:t>
      </w:r>
      <w:r w:rsidR="00C24685">
        <w:t xml:space="preserve"> </w:t>
      </w:r>
      <w:r w:rsidRPr="00C6331E">
        <w:t>particular,</w:t>
      </w:r>
      <w:r w:rsidR="00C24685">
        <w:t xml:space="preserve"> </w:t>
      </w:r>
      <w:r w:rsidRPr="00C6331E">
        <w:t>units</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Health</w:t>
      </w:r>
      <w:r w:rsidR="00C24685">
        <w:t xml:space="preserve"> </w:t>
      </w:r>
      <w:r w:rsidRPr="00C6331E">
        <w:t>always</w:t>
      </w:r>
      <w:r w:rsidR="00C24685">
        <w:t xml:space="preserve"> </w:t>
      </w:r>
      <w:r w:rsidRPr="00C6331E">
        <w:t>refer</w:t>
      </w:r>
      <w:r w:rsidR="00C24685">
        <w:t xml:space="preserve"> </w:t>
      </w:r>
      <w:r w:rsidRPr="00C6331E">
        <w:t>to</w:t>
      </w:r>
      <w:r w:rsidR="00C24685">
        <w:t xml:space="preserve"> </w:t>
      </w:r>
      <w:r w:rsidRPr="00C6331E">
        <w:t>human</w:t>
      </w:r>
      <w:r w:rsidR="00C24685">
        <w:t xml:space="preserve"> </w:t>
      </w:r>
      <w:r w:rsidRPr="00C6331E">
        <w:t>rights,</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patients</w:t>
      </w:r>
      <w:r w:rsidR="00C24685">
        <w:t xml:space="preserve"> </w:t>
      </w:r>
      <w:r w:rsidRPr="00C6331E">
        <w:t>and</w:t>
      </w:r>
      <w:r w:rsidR="00C24685">
        <w:t xml:space="preserve"> </w:t>
      </w:r>
      <w:r w:rsidRPr="00C6331E">
        <w:t>professional</w:t>
      </w:r>
      <w:r w:rsidR="00C24685">
        <w:t xml:space="preserve"> </w:t>
      </w:r>
      <w:r w:rsidRPr="00C6331E">
        <w:t>responsibility,</w:t>
      </w:r>
      <w:r w:rsidR="00C24685">
        <w:t xml:space="preserve"> </w:t>
      </w:r>
      <w:r w:rsidRPr="00C6331E">
        <w:t>ethics</w:t>
      </w:r>
      <w:r w:rsidR="00C24685">
        <w:t xml:space="preserve"> </w:t>
      </w:r>
      <w:r w:rsidRPr="00C6331E">
        <w:t>of</w:t>
      </w:r>
      <w:r w:rsidR="00C24685">
        <w:t xml:space="preserve"> </w:t>
      </w:r>
      <w:r w:rsidRPr="00C6331E">
        <w:t>officials</w:t>
      </w:r>
      <w:r w:rsidR="00C24685">
        <w:t xml:space="preserve"> </w:t>
      </w:r>
      <w:r w:rsidRPr="00C6331E">
        <w:t>and</w:t>
      </w:r>
      <w:r w:rsidR="00C24685">
        <w:t xml:space="preserve"> </w:t>
      </w:r>
      <w:r w:rsidRPr="00C6331E">
        <w:t>medical</w:t>
      </w:r>
      <w:r w:rsidR="00C24685">
        <w:t xml:space="preserve"> </w:t>
      </w:r>
      <w:r w:rsidRPr="00C6331E">
        <w:t>staff</w:t>
      </w:r>
      <w:r w:rsidR="00C24685">
        <w:t xml:space="preserve"> </w:t>
      </w:r>
      <w:r w:rsidRPr="00C6331E">
        <w:t>in</w:t>
      </w:r>
      <w:r w:rsidR="00C24685">
        <w:t xml:space="preserve"> </w:t>
      </w:r>
      <w:r w:rsidRPr="00C6331E">
        <w:t>the</w:t>
      </w:r>
      <w:r w:rsidR="00C24685">
        <w:t xml:space="preserve"> </w:t>
      </w:r>
      <w:r w:rsidRPr="00C6331E">
        <w:t>provision</w:t>
      </w:r>
      <w:r w:rsidR="00C24685">
        <w:t xml:space="preserve"> </w:t>
      </w:r>
      <w:r w:rsidRPr="00C6331E">
        <w:t>of</w:t>
      </w:r>
      <w:r w:rsidR="00C24685">
        <w:t xml:space="preserve"> </w:t>
      </w:r>
      <w:r w:rsidRPr="00C6331E">
        <w:t>health</w:t>
      </w:r>
      <w:r w:rsidR="00C24685">
        <w:t xml:space="preserve"> </w:t>
      </w:r>
      <w:r w:rsidRPr="00C6331E">
        <w:t>services,</w:t>
      </w:r>
      <w:r w:rsidR="00C24685">
        <w:t xml:space="preserve"> </w:t>
      </w:r>
      <w:r w:rsidRPr="00C6331E">
        <w:t>including</w:t>
      </w:r>
      <w:r w:rsidR="00C24685">
        <w:t xml:space="preserve"> </w:t>
      </w:r>
      <w:r w:rsidRPr="00C6331E">
        <w:t>the</w:t>
      </w:r>
      <w:r w:rsidR="00C24685">
        <w:t xml:space="preserve"> </w:t>
      </w:r>
      <w:r w:rsidRPr="00C6331E">
        <w:t>ban</w:t>
      </w:r>
      <w:r w:rsidR="00C24685">
        <w:t xml:space="preserve"> </w:t>
      </w:r>
      <w:r w:rsidRPr="00C6331E">
        <w:t>on</w:t>
      </w:r>
      <w:r w:rsidR="00C24685">
        <w:t xml:space="preserve"> </w:t>
      </w:r>
      <w:r w:rsidRPr="00C6331E">
        <w:t>inhuman</w:t>
      </w:r>
      <w:r w:rsidR="00C24685">
        <w:t xml:space="preserve"> </w:t>
      </w:r>
      <w:r w:rsidRPr="00C6331E">
        <w:t>and</w:t>
      </w:r>
      <w:r w:rsidR="00C24685">
        <w:t xml:space="preserve"> </w:t>
      </w:r>
      <w:r w:rsidRPr="00C6331E">
        <w:t>degrading</w:t>
      </w:r>
      <w:r w:rsidR="00C24685">
        <w:t xml:space="preserve"> </w:t>
      </w:r>
      <w:r w:rsidRPr="00C6331E">
        <w:t>treatment.</w:t>
      </w:r>
    </w:p>
    <w:p w:rsidR="00F21141" w:rsidRPr="00C6331E" w:rsidRDefault="00F21141" w:rsidP="003C58BE">
      <w:pPr>
        <w:pStyle w:val="SingleTxtG"/>
      </w:pPr>
      <w:r w:rsidRPr="00C6331E">
        <w:t>139.</w:t>
      </w:r>
      <w:r w:rsidRPr="00C6331E">
        <w:tab/>
        <w:t>Ministry</w:t>
      </w:r>
      <w:r w:rsidR="00C24685">
        <w:t xml:space="preserve"> </w:t>
      </w:r>
      <w:r w:rsidRPr="00C6331E">
        <w:t>of</w:t>
      </w:r>
      <w:r w:rsidR="00C24685">
        <w:t xml:space="preserve"> </w:t>
      </w:r>
      <w:r w:rsidRPr="00C6331E">
        <w:t>Information</w:t>
      </w:r>
      <w:r w:rsidR="00C24685">
        <w:t xml:space="preserve"> </w:t>
      </w:r>
      <w:r w:rsidRPr="00C6331E">
        <w:t>and</w:t>
      </w:r>
      <w:r w:rsidR="00C24685">
        <w:t xml:space="preserve"> </w:t>
      </w:r>
      <w:r w:rsidRPr="00C6331E">
        <w:t>Communication</w:t>
      </w:r>
      <w:r w:rsidR="00C24685">
        <w:t xml:space="preserve"> </w:t>
      </w:r>
      <w:r w:rsidRPr="00C6331E">
        <w:t>in</w:t>
      </w:r>
      <w:r w:rsidR="00C24685">
        <w:t xml:space="preserve"> </w:t>
      </w:r>
      <w:r w:rsidRPr="00C6331E">
        <w:t>collaboration</w:t>
      </w:r>
      <w:r w:rsidR="00C24685">
        <w:t xml:space="preserve"> </w:t>
      </w:r>
      <w:r w:rsidRPr="00C6331E">
        <w:t>with</w:t>
      </w:r>
      <w:r w:rsidR="00C24685">
        <w:t xml:space="preserve"> </w:t>
      </w:r>
      <w:r w:rsidRPr="00C6331E">
        <w:t>other</w:t>
      </w:r>
      <w:r w:rsidR="00C24685">
        <w:t xml:space="preserve"> </w:t>
      </w:r>
      <w:r w:rsidRPr="00C6331E">
        <w:t>agencies</w:t>
      </w:r>
      <w:r w:rsidR="00C24685">
        <w:t xml:space="preserve"> </w:t>
      </w:r>
      <w:r w:rsidRPr="00C6331E">
        <w:t>held</w:t>
      </w:r>
      <w:r w:rsidR="00C24685">
        <w:t xml:space="preserve"> </w:t>
      </w:r>
      <w:r w:rsidRPr="00C6331E">
        <w:t>seminars,</w:t>
      </w:r>
      <w:r w:rsidR="00C24685">
        <w:t xml:space="preserve"> </w:t>
      </w:r>
      <w:r w:rsidRPr="00C6331E">
        <w:t>training</w:t>
      </w:r>
      <w:r w:rsidR="00C24685">
        <w:t xml:space="preserve"> </w:t>
      </w:r>
      <w:r w:rsidRPr="00C6331E">
        <w:t>courses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conventions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Media</w:t>
      </w:r>
      <w:r w:rsidR="00C24685">
        <w:t xml:space="preserve"> </w:t>
      </w:r>
      <w:r w:rsidRPr="00C6331E">
        <w:t>Conference</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Workshop</w:t>
      </w:r>
      <w:r w:rsidR="00C24685">
        <w:t xml:space="preserve"> </w:t>
      </w:r>
      <w:r w:rsidRPr="00C6331E">
        <w:t>on</w:t>
      </w:r>
      <w:r w:rsidR="00C24685">
        <w:t xml:space="preserve"> </w:t>
      </w:r>
      <w:r w:rsidRPr="00C6331E">
        <w:t>improving</w:t>
      </w:r>
      <w:r w:rsidR="00C24685">
        <w:t xml:space="preserve"> </w:t>
      </w:r>
      <w:r w:rsidRPr="00C6331E">
        <w:t>the</w:t>
      </w:r>
      <w:r w:rsidR="00C24685">
        <w:t xml:space="preserve"> </w:t>
      </w:r>
      <w:r w:rsidRPr="00C6331E">
        <w:t>effectiveness</w:t>
      </w:r>
      <w:r w:rsidR="00C24685">
        <w:t xml:space="preserve"> </w:t>
      </w:r>
      <w:r w:rsidRPr="00C6331E">
        <w:t>of</w:t>
      </w:r>
      <w:r w:rsidR="00C24685">
        <w:t xml:space="preserve"> </w:t>
      </w:r>
      <w:r w:rsidRPr="00C6331E">
        <w:t>popularising</w:t>
      </w:r>
      <w:r w:rsidR="00C24685">
        <w:t xml:space="preserve"> </w:t>
      </w:r>
      <w:r w:rsidRPr="00C6331E">
        <w:t>information</w:t>
      </w:r>
      <w:r w:rsidR="00C24685">
        <w:t xml:space="preserve"> </w:t>
      </w:r>
      <w:r w:rsidRPr="00C6331E">
        <w:t>and</w:t>
      </w:r>
      <w:r w:rsidR="00C24685">
        <w:t xml:space="preserve"> </w:t>
      </w:r>
      <w:r w:rsidRPr="00C6331E">
        <w:t>communication</w:t>
      </w:r>
      <w:r w:rsidR="00C24685">
        <w:t xml:space="preserve"> </w:t>
      </w:r>
      <w:r w:rsidRPr="00C6331E">
        <w:t>on</w:t>
      </w:r>
      <w:r w:rsidR="00C24685">
        <w:t xml:space="preserve"> </w:t>
      </w:r>
      <w:r w:rsidRPr="00C6331E">
        <w:t>Viet</w:t>
      </w:r>
      <w:r w:rsidR="00C24685">
        <w:t xml:space="preserve"> </w:t>
      </w:r>
      <w:r w:rsidRPr="00C6331E">
        <w:t>Nam</w:t>
      </w:r>
      <w:r w:rsidR="008313BC">
        <w:t>’</w:t>
      </w:r>
      <w:r w:rsidRPr="00C6331E">
        <w:t>s</w:t>
      </w:r>
      <w:r w:rsidR="00C24685">
        <w:t xml:space="preserve"> </w:t>
      </w:r>
      <w:r w:rsidRPr="00C6331E">
        <w:t>achievements</w:t>
      </w:r>
      <w:r w:rsidR="00C24685">
        <w:t xml:space="preserve"> </w:t>
      </w:r>
      <w:r w:rsidRPr="00C6331E">
        <w:t>in</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disseminated</w:t>
      </w:r>
      <w:r w:rsidR="00C24685">
        <w:t xml:space="preserve"> </w:t>
      </w:r>
      <w:r w:rsidRPr="00C6331E">
        <w:t>information</w:t>
      </w:r>
      <w:r w:rsidR="00C24685">
        <w:t xml:space="preserve"> </w:t>
      </w:r>
      <w:r w:rsidRPr="00C6331E">
        <w:t>on</w:t>
      </w:r>
      <w:r w:rsidR="00C24685">
        <w:t xml:space="preserve"> </w:t>
      </w:r>
      <w:r w:rsidRPr="00C6331E">
        <w:t>workshops</w:t>
      </w:r>
      <w:r w:rsidR="00C24685">
        <w:t xml:space="preserve"> </w:t>
      </w:r>
      <w:r w:rsidRPr="00C6331E">
        <w:t>and</w:t>
      </w:r>
      <w:r w:rsidR="00C24685">
        <w:t xml:space="preserve"> </w:t>
      </w:r>
      <w:r w:rsidRPr="00C6331E">
        <w:t>conferences</w:t>
      </w:r>
      <w:r w:rsidR="00C24685">
        <w:t xml:space="preserve"> </w:t>
      </w:r>
      <w:r w:rsidRPr="00C6331E">
        <w:t>on</w:t>
      </w:r>
      <w:r w:rsidR="00C24685">
        <w:t xml:space="preserve"> </w:t>
      </w:r>
      <w:r w:rsidRPr="00C6331E">
        <w:t>the</w:t>
      </w:r>
      <w:r w:rsidR="00C24685">
        <w:t xml:space="preserve"> </w:t>
      </w:r>
      <w:r w:rsidRPr="00C6331E">
        <w:t>UNCAT</w:t>
      </w:r>
      <w:r w:rsidR="00C24685">
        <w:t xml:space="preserve"> </w:t>
      </w:r>
      <w:r w:rsidRPr="00C6331E">
        <w:t>organized</w:t>
      </w:r>
      <w:r w:rsidR="00C24685">
        <w:t xml:space="preserve"> </w:t>
      </w:r>
      <w:r w:rsidRPr="00C6331E">
        <w:t>by</w:t>
      </w:r>
      <w:r w:rsidR="00C24685">
        <w:t xml:space="preserve"> </w:t>
      </w:r>
      <w:r w:rsidRPr="00C6331E">
        <w:t>other</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such</w:t>
      </w:r>
      <w:r w:rsidR="00C24685">
        <w:t xml:space="preserve"> </w:t>
      </w:r>
      <w:r w:rsidRPr="00C6331E">
        <w:t>as</w:t>
      </w:r>
      <w:r w:rsidR="00C24685">
        <w:t xml:space="preserve"> </w:t>
      </w:r>
      <w:r w:rsidRPr="00C6331E">
        <w:t>Ministry</w:t>
      </w:r>
      <w:r w:rsidR="00C24685">
        <w:t xml:space="preserve"> </w:t>
      </w:r>
      <w:r w:rsidRPr="00C6331E">
        <w:t>of</w:t>
      </w:r>
      <w:r w:rsidR="00C24685">
        <w:t xml:space="preserve"> </w:t>
      </w:r>
      <w:r w:rsidRPr="00C6331E">
        <w:t>Foreign</w:t>
      </w:r>
      <w:r w:rsidR="00C24685">
        <w:t xml:space="preserve"> </w:t>
      </w:r>
      <w:r w:rsidRPr="00C6331E">
        <w:t>Affairs</w:t>
      </w:r>
      <w:r w:rsidR="00C24685">
        <w:t xml:space="preserve"> </w:t>
      </w:r>
      <w:r w:rsidRPr="00C6331E">
        <w:t>(2014),</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(2016);</w:t>
      </w:r>
      <w:r w:rsidR="00C24685">
        <w:t xml:space="preserve"> </w:t>
      </w:r>
      <w:r w:rsidRPr="00C6331E">
        <w:t>compiled</w:t>
      </w:r>
      <w:r w:rsidR="00C24685">
        <w:t xml:space="preserve"> </w:t>
      </w:r>
      <w:r w:rsidRPr="00C6331E">
        <w:t>materials</w:t>
      </w:r>
      <w:r w:rsidR="00C24685">
        <w:t xml:space="preserve"> </w:t>
      </w:r>
      <w:r w:rsidRPr="00C6331E">
        <w:t>and</w:t>
      </w:r>
      <w:r w:rsidR="00C24685">
        <w:t xml:space="preserve"> </w:t>
      </w:r>
      <w:r w:rsidRPr="00C6331E">
        <w:t>organized</w:t>
      </w:r>
      <w:r w:rsidR="00C24685">
        <w:t xml:space="preserve"> </w:t>
      </w:r>
      <w:r w:rsidRPr="00C6331E">
        <w:t>training</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issues</w:t>
      </w:r>
      <w:r w:rsidR="00C24685">
        <w:t xml:space="preserve"> </w:t>
      </w:r>
      <w:r w:rsidRPr="00C6331E">
        <w:t>with</w:t>
      </w:r>
      <w:r w:rsidR="00C24685">
        <w:t xml:space="preserve"> </w:t>
      </w:r>
      <w:r w:rsidRPr="00C6331E">
        <w:t>2</w:t>
      </w:r>
      <w:r w:rsidR="00C24685">
        <w:t xml:space="preserve"> </w:t>
      </w:r>
      <w:r w:rsidRPr="00C6331E">
        <w:t>courses</w:t>
      </w:r>
      <w:r w:rsidR="00C24685">
        <w:t xml:space="preserve"> </w:t>
      </w:r>
      <w:r w:rsidRPr="00C6331E">
        <w:t>per</w:t>
      </w:r>
      <w:r w:rsidR="00C24685">
        <w:t xml:space="preserve"> </w:t>
      </w:r>
      <w:r w:rsidRPr="00C6331E">
        <w:t>year</w:t>
      </w:r>
      <w:r w:rsidR="00C24685">
        <w:t xml:space="preserve"> </w:t>
      </w:r>
      <w:r w:rsidRPr="00C6331E">
        <w:t>on</w:t>
      </w:r>
      <w:r w:rsidR="00C24685">
        <w:t xml:space="preserve"> </w:t>
      </w:r>
      <w:r w:rsidRPr="00C6331E">
        <w:t>average</w:t>
      </w:r>
      <w:r w:rsidR="00C24685">
        <w:t xml:space="preserve"> </w:t>
      </w:r>
      <w:r w:rsidRPr="00C6331E">
        <w:t>and</w:t>
      </w:r>
      <w:r w:rsidR="00C24685">
        <w:t xml:space="preserve"> </w:t>
      </w:r>
      <w:r w:rsidRPr="00C6331E">
        <w:t>about</w:t>
      </w:r>
      <w:r w:rsidR="00C24685">
        <w:t xml:space="preserve"> </w:t>
      </w:r>
      <w:r w:rsidRPr="00C6331E">
        <w:t>100</w:t>
      </w:r>
      <w:r w:rsidR="00C24685">
        <w:t xml:space="preserve"> </w:t>
      </w:r>
      <w:r w:rsidRPr="00C6331E">
        <w:t>students</w:t>
      </w:r>
      <w:r w:rsidR="00C24685">
        <w:t xml:space="preserve"> </w:t>
      </w:r>
      <w:r w:rsidRPr="00C6331E">
        <w:t>per</w:t>
      </w:r>
      <w:r w:rsidR="00C24685">
        <w:t xml:space="preserve"> </w:t>
      </w:r>
      <w:r w:rsidRPr="00C6331E">
        <w:t>course.</w:t>
      </w:r>
    </w:p>
    <w:p w:rsidR="00F21141" w:rsidRPr="00C6331E" w:rsidRDefault="00F21141" w:rsidP="003C58BE">
      <w:pPr>
        <w:pStyle w:val="SingleTxtG"/>
      </w:pPr>
      <w:r w:rsidRPr="00C6331E">
        <w:t>140.</w:t>
      </w:r>
      <w:r w:rsidRPr="00C6331E">
        <w:tab/>
        <w:t>Training</w:t>
      </w:r>
      <w:r w:rsidR="00C24685">
        <w:t xml:space="preserve"> </w:t>
      </w:r>
      <w:r w:rsidRPr="00C6331E">
        <w:t>institutions:</w:t>
      </w:r>
      <w:r w:rsidR="00C24685">
        <w:t xml:space="preserve"> </w:t>
      </w:r>
      <w:r w:rsidRPr="00C6331E">
        <w:t>At</w:t>
      </w:r>
      <w:r w:rsidR="00C24685">
        <w:t xml:space="preserve"> </w:t>
      </w:r>
      <w:r w:rsidRPr="00C6331E">
        <w:t>present,</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training</w:t>
      </w:r>
      <w:r w:rsidR="00C24685">
        <w:t xml:space="preserve"> </w:t>
      </w:r>
      <w:r w:rsidRPr="00C6331E">
        <w:t>institutions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offer</w:t>
      </w:r>
      <w:r w:rsidR="00C24685">
        <w:t xml:space="preserve"> </w:t>
      </w:r>
      <w:r w:rsidRPr="00C6331E">
        <w:t>Master</w:t>
      </w:r>
      <w:r w:rsidR="00C24685">
        <w:t xml:space="preserve"> </w:t>
      </w:r>
      <w:r w:rsidRPr="00C6331E">
        <w:t>Degree</w:t>
      </w:r>
      <w:r w:rsidR="00C24685">
        <w:t xml:space="preserve"> </w:t>
      </w:r>
      <w:r w:rsidRPr="00C6331E">
        <w:t>training</w:t>
      </w:r>
      <w:r w:rsidR="00C24685">
        <w:t xml:space="preserve"> </w:t>
      </w:r>
      <w:r w:rsidRPr="00C6331E">
        <w:t>programs</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School</w:t>
      </w:r>
      <w:r w:rsidR="00C24685">
        <w:t xml:space="preserve"> </w:t>
      </w:r>
      <w:r w:rsidRPr="00C6331E">
        <w:t>of</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National</w:t>
      </w:r>
      <w:r w:rsidR="00C24685">
        <w:t xml:space="preserve"> </w:t>
      </w:r>
      <w:r w:rsidRPr="00C6331E">
        <w:t>University,</w:t>
      </w:r>
      <w:r w:rsidR="00C24685">
        <w:t xml:space="preserve"> </w:t>
      </w:r>
      <w:r w:rsidRPr="00C6331E">
        <w:t>Ha</w:t>
      </w:r>
      <w:r w:rsidR="00C24685">
        <w:t xml:space="preserve"> </w:t>
      </w:r>
      <w:proofErr w:type="spellStart"/>
      <w:r w:rsidRPr="00C6331E">
        <w:t>Noi</w:t>
      </w:r>
      <w:proofErr w:type="spellEnd"/>
      <w:r w:rsidRPr="00C6331E">
        <w:t>;</w:t>
      </w:r>
      <w:r w:rsidR="00C24685">
        <w:t xml:space="preserve"> </w:t>
      </w:r>
      <w:proofErr w:type="spellStart"/>
      <w:r w:rsidRPr="00C6331E">
        <w:t>Ho</w:t>
      </w:r>
      <w:proofErr w:type="spellEnd"/>
      <w:r w:rsidR="00C24685">
        <w:t xml:space="preserve"> </w:t>
      </w:r>
      <w:r w:rsidRPr="00C6331E">
        <w:t>Chi</w:t>
      </w:r>
      <w:r w:rsidR="00C24685">
        <w:t xml:space="preserve"> </w:t>
      </w:r>
      <w:r w:rsidRPr="00C6331E">
        <w:t>Minh</w:t>
      </w:r>
      <w:r w:rsidR="00C24685">
        <w:t xml:space="preserve"> </w:t>
      </w:r>
      <w:r w:rsidRPr="00C6331E">
        <w:t>National</w:t>
      </w:r>
      <w:r w:rsidR="00C24685">
        <w:t xml:space="preserve"> </w:t>
      </w:r>
      <w:r w:rsidRPr="00C6331E">
        <w:t>Academy</w:t>
      </w:r>
      <w:r w:rsidR="00C24685">
        <w:t xml:space="preserve"> </w:t>
      </w:r>
      <w:r w:rsidRPr="00C6331E">
        <w:t>of</w:t>
      </w:r>
      <w:r w:rsidR="00C24685">
        <w:t xml:space="preserve"> </w:t>
      </w:r>
      <w:r w:rsidRPr="00C6331E">
        <w:t>Politics</w:t>
      </w:r>
      <w:r w:rsidR="00015DFC">
        <w:t xml:space="preserve"> </w:t>
      </w:r>
      <w:r w:rsidRPr="00C6331E">
        <w:t>...</w:t>
      </w:r>
      <w:r w:rsidR="00C24685">
        <w:t xml:space="preserve"> </w:t>
      </w:r>
      <w:r w:rsidRPr="00C6331E">
        <w:t>At</w:t>
      </w:r>
      <w:r w:rsidR="00C24685">
        <w:t xml:space="preserve"> </w:t>
      </w:r>
      <w:r w:rsidRPr="00C6331E">
        <w:t>university</w:t>
      </w:r>
      <w:r w:rsidR="00C24685">
        <w:t xml:space="preserve"> </w:t>
      </w:r>
      <w:r w:rsidRPr="00C6331E">
        <w:t>and</w:t>
      </w:r>
      <w:r w:rsidR="00C24685">
        <w:t xml:space="preserve"> </w:t>
      </w:r>
      <w:r w:rsidRPr="00C6331E">
        <w:t>college</w:t>
      </w:r>
      <w:r w:rsidR="00C24685">
        <w:t xml:space="preserve"> </w:t>
      </w:r>
      <w:r w:rsidRPr="00C6331E">
        <w:t>levels,</w:t>
      </w:r>
      <w:r w:rsidR="00C24685">
        <w:t xml:space="preserve"> </w:t>
      </w:r>
      <w:r w:rsidRPr="00C6331E">
        <w:t>many</w:t>
      </w:r>
      <w:r w:rsidR="00C24685">
        <w:t xml:space="preserve"> </w:t>
      </w:r>
      <w:r w:rsidRPr="00C6331E">
        <w:t>law</w:t>
      </w:r>
      <w:r w:rsidR="00C24685">
        <w:t xml:space="preserve"> </w:t>
      </w:r>
      <w:r w:rsidRPr="00C6331E">
        <w:t>training</w:t>
      </w:r>
      <w:r w:rsidR="00C24685">
        <w:t xml:space="preserve"> </w:t>
      </w:r>
      <w:r w:rsidRPr="00C6331E">
        <w:t>schools</w:t>
      </w:r>
      <w:r w:rsidR="00C24685">
        <w:t xml:space="preserve"> </w:t>
      </w:r>
      <w:r w:rsidRPr="00C6331E">
        <w:t>like</w:t>
      </w:r>
      <w:r w:rsidR="00C24685">
        <w:t xml:space="preserve"> </w:t>
      </w:r>
      <w:r w:rsidRPr="00C6331E">
        <w:t>the</w:t>
      </w:r>
      <w:r w:rsidR="00C24685">
        <w:t xml:space="preserve"> </w:t>
      </w:r>
      <w:r w:rsidRPr="00C6331E">
        <w:t>Hanoi</w:t>
      </w:r>
      <w:r w:rsidR="00C24685">
        <w:t xml:space="preserve"> </w:t>
      </w:r>
      <w:proofErr w:type="spellStart"/>
      <w:r w:rsidRPr="00C6331E">
        <w:t>Procuracy</w:t>
      </w:r>
      <w:proofErr w:type="spellEnd"/>
      <w:r w:rsidR="00C24685">
        <w:t xml:space="preserve"> </w:t>
      </w:r>
      <w:r w:rsidRPr="00C6331E">
        <w:t>University,</w:t>
      </w:r>
      <w:r w:rsidR="00C24685">
        <w:t xml:space="preserve"> </w:t>
      </w:r>
      <w:r w:rsidRPr="00C6331E">
        <w:t>Hanoi</w:t>
      </w:r>
      <w:r w:rsidR="00C24685">
        <w:t xml:space="preserve"> </w:t>
      </w:r>
      <w:r w:rsidRPr="00C6331E">
        <w:t>Law</w:t>
      </w:r>
      <w:r w:rsidR="00C24685">
        <w:t xml:space="preserve"> </w:t>
      </w:r>
      <w:r w:rsidRPr="00C6331E">
        <w:t>University</w:t>
      </w:r>
      <w:r w:rsidR="00015DFC">
        <w:t xml:space="preserve"> </w:t>
      </w:r>
      <w:r w:rsidRPr="00C6331E">
        <w:t>...,</w:t>
      </w:r>
      <w:r w:rsidR="00C24685">
        <w:t xml:space="preserve"> </w:t>
      </w:r>
      <w:r w:rsidRPr="00C6331E">
        <w:t>especially</w:t>
      </w:r>
      <w:r w:rsidR="00C24685">
        <w:t xml:space="preserve"> </w:t>
      </w:r>
      <w:r w:rsidRPr="00C6331E">
        <w:t>academies,</w:t>
      </w:r>
      <w:r w:rsidR="00C24685">
        <w:t xml:space="preserve"> </w:t>
      </w:r>
      <w:r w:rsidRPr="00C6331E">
        <w:t>schools</w:t>
      </w:r>
      <w:r w:rsidR="00C24685">
        <w:t xml:space="preserve"> </w:t>
      </w:r>
      <w:r w:rsidRPr="00C6331E">
        <w:t>under</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have</w:t>
      </w:r>
      <w:r w:rsidR="00C24685">
        <w:t xml:space="preserve"> </w:t>
      </w:r>
      <w:r w:rsidRPr="00C6331E">
        <w:t>integrated</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in</w:t>
      </w:r>
      <w:r w:rsidR="00C24685">
        <w:t xml:space="preserve"> </w:t>
      </w:r>
      <w:r w:rsidRPr="00C6331E">
        <w:t>general</w:t>
      </w:r>
      <w:r w:rsidR="00C24685">
        <w:t xml:space="preserve"> </w:t>
      </w:r>
      <w:r w:rsidRPr="00C6331E">
        <w:t>and</w:t>
      </w:r>
      <w:r w:rsidR="00C24685">
        <w:t xml:space="preserve"> </w:t>
      </w:r>
      <w:r w:rsidRPr="00C6331E">
        <w:t>against</w:t>
      </w:r>
      <w:r w:rsidR="00C24685">
        <w:t xml:space="preserve"> </w:t>
      </w:r>
      <w:r w:rsidRPr="00C6331E">
        <w:t>torture,</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and</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in</w:t>
      </w:r>
      <w:r w:rsidR="00C24685">
        <w:t xml:space="preserve"> </w:t>
      </w:r>
      <w:r w:rsidRPr="00C6331E">
        <w:t>particular</w:t>
      </w:r>
      <w:r w:rsidR="00C24685">
        <w:t xml:space="preserve"> </w:t>
      </w:r>
      <w:r w:rsidRPr="00C6331E">
        <w:t>into</w:t>
      </w:r>
      <w:r w:rsidR="00C24685">
        <w:t xml:space="preserve"> </w:t>
      </w:r>
      <w:r w:rsidRPr="00C6331E">
        <w:t>teaching</w:t>
      </w:r>
      <w:r w:rsidR="00C24685">
        <w:t xml:space="preserve"> </w:t>
      </w:r>
      <w:r w:rsidRPr="00C6331E">
        <w:t>programs</w:t>
      </w:r>
      <w:r w:rsidR="00C24685">
        <w:t xml:space="preserve"> </w:t>
      </w:r>
      <w:r w:rsidRPr="00C6331E">
        <w:t>for</w:t>
      </w:r>
      <w:r w:rsidR="00C24685">
        <w:t xml:space="preserve"> </w:t>
      </w:r>
      <w:r w:rsidRPr="00C6331E">
        <w:t>students.</w:t>
      </w:r>
      <w:r w:rsidRPr="006518A2">
        <w:rPr>
          <w:rStyle w:val="FootnoteReference"/>
        </w:rPr>
        <w:footnoteReference w:id="42"/>
      </w:r>
      <w:r w:rsidR="00C24685">
        <w:t xml:space="preserve"> </w:t>
      </w:r>
      <w:r w:rsidRPr="00C6331E">
        <w:t>In</w:t>
      </w:r>
      <w:r w:rsidR="00C24685">
        <w:t xml:space="preserve"> </w:t>
      </w:r>
      <w:r w:rsidRPr="00C6331E">
        <w:t>addition,</w:t>
      </w:r>
      <w:r w:rsidR="00C24685">
        <w:t xml:space="preserve"> </w:t>
      </w:r>
      <w:r w:rsidRPr="00C6331E">
        <w:t>the</w:t>
      </w:r>
      <w:r w:rsidR="00C24685">
        <w:t xml:space="preserve"> </w:t>
      </w:r>
      <w:r w:rsidRPr="00C6331E">
        <w:t>academies</w:t>
      </w:r>
      <w:r w:rsidR="00C24685">
        <w:t xml:space="preserve"> </w:t>
      </w:r>
      <w:r w:rsidRPr="00C6331E">
        <w:t>and</w:t>
      </w:r>
      <w:r w:rsidR="00C24685">
        <w:t xml:space="preserve"> </w:t>
      </w:r>
      <w:r w:rsidRPr="00C6331E">
        <w:t>schools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and</w:t>
      </w:r>
      <w:r w:rsidR="00C24685">
        <w:t xml:space="preserve"> </w:t>
      </w:r>
      <w:r w:rsidRPr="00C6331E">
        <w:t>training</w:t>
      </w:r>
      <w:r w:rsidR="00C24685">
        <w:t xml:space="preserve"> </w:t>
      </w:r>
      <w:proofErr w:type="spellStart"/>
      <w:r w:rsidRPr="00C6331E">
        <w:t>centers</w:t>
      </w:r>
      <w:proofErr w:type="spellEnd"/>
      <w:r w:rsidRPr="00C6331E">
        <w:t>,</w:t>
      </w:r>
      <w:r w:rsidR="00C24685">
        <w:t xml:space="preserve"> </w:t>
      </w:r>
      <w:r w:rsidRPr="00C6331E">
        <w:t>classes</w:t>
      </w:r>
      <w:r w:rsidR="00C24685">
        <w:t xml:space="preserve"> </w:t>
      </w:r>
      <w:r w:rsidRPr="00C6331E">
        <w:t>on</w:t>
      </w:r>
      <w:r w:rsidR="00C24685">
        <w:t xml:space="preserve"> </w:t>
      </w:r>
      <w:r w:rsidRPr="00C6331E">
        <w:t>investigation</w:t>
      </w:r>
      <w:r w:rsidR="00C24685">
        <w:t xml:space="preserve"> </w:t>
      </w:r>
      <w:r w:rsidRPr="00C6331E">
        <w:t>skills</w:t>
      </w:r>
      <w:r w:rsidR="00C24685">
        <w:t xml:space="preserve"> </w:t>
      </w:r>
      <w:r w:rsidRPr="00C6331E">
        <w:t>have</w:t>
      </w:r>
      <w:r w:rsidR="00C24685">
        <w:t xml:space="preserve"> </w:t>
      </w:r>
      <w:r w:rsidRPr="00C6331E">
        <w:t>plan</w:t>
      </w:r>
      <w:r w:rsidR="00C24685">
        <w:t xml:space="preserve"> </w:t>
      </w:r>
      <w:r w:rsidRPr="00C6331E">
        <w:t>to</w:t>
      </w:r>
      <w:r w:rsidR="00C24685">
        <w:t xml:space="preserve"> </w:t>
      </w:r>
      <w:r w:rsidRPr="00C6331E">
        <w:t>develop</w:t>
      </w:r>
      <w:r w:rsidR="00C24685">
        <w:t xml:space="preserve"> </w:t>
      </w:r>
      <w:r w:rsidRPr="00C6331E">
        <w:t>the</w:t>
      </w:r>
      <w:r w:rsidR="00C24685">
        <w:t xml:space="preserve"> </w:t>
      </w:r>
      <w:r w:rsidRPr="00C6331E">
        <w:t>Project</w:t>
      </w:r>
      <w:r w:rsidR="00C24685">
        <w:t xml:space="preserve"> </w:t>
      </w:r>
      <w:r w:rsidRPr="00C6331E">
        <w:t>on</w:t>
      </w:r>
      <w:r w:rsidR="00C24685">
        <w:t xml:space="preserve"> </w:t>
      </w:r>
      <w:r w:rsidRPr="00C6331E">
        <w:t>teaching</w:t>
      </w:r>
      <w:r w:rsidR="00C24685">
        <w:t xml:space="preserve"> </w:t>
      </w:r>
      <w:r w:rsidRPr="00C6331E">
        <w:t>knowledge</w:t>
      </w:r>
      <w:r w:rsidR="00C24685">
        <w:t xml:space="preserve"> </w:t>
      </w:r>
      <w:r w:rsidRPr="00C6331E">
        <w:t>and</w:t>
      </w:r>
      <w:r w:rsidR="00C24685">
        <w:t xml:space="preserve"> </w:t>
      </w:r>
      <w:r w:rsidRPr="00C6331E">
        <w:t>legislation</w:t>
      </w:r>
      <w:r w:rsidR="00C24685">
        <w:t xml:space="preserve"> </w:t>
      </w:r>
      <w:r w:rsidRPr="00C6331E">
        <w:t>against</w:t>
      </w:r>
      <w:r w:rsidR="00C24685">
        <w:t xml:space="preserve"> </w:t>
      </w:r>
      <w:r w:rsidRPr="00C6331E">
        <w:t>torture</w:t>
      </w:r>
      <w:r w:rsidR="00C24685">
        <w:t xml:space="preserve"> </w:t>
      </w:r>
      <w:r w:rsidRPr="00C6331E">
        <w:t>for</w:t>
      </w:r>
      <w:r w:rsidR="00C24685">
        <w:t xml:space="preserve"> </w:t>
      </w:r>
      <w:r w:rsidRPr="00C6331E">
        <w:t>students</w:t>
      </w:r>
      <w:r w:rsidR="00C24685">
        <w:t xml:space="preserve"> </w:t>
      </w:r>
      <w:r w:rsidRPr="00C6331E">
        <w:t>and</w:t>
      </w:r>
      <w:r w:rsidR="00C24685">
        <w:t xml:space="preserve"> </w:t>
      </w:r>
      <w:r w:rsidRPr="00C6331E">
        <w:t>trainees.</w:t>
      </w:r>
    </w:p>
    <w:p w:rsidR="00F21141" w:rsidRPr="00C6331E" w:rsidRDefault="00F21141" w:rsidP="00AE6BD1">
      <w:pPr>
        <w:pStyle w:val="H4G"/>
      </w:pPr>
      <w:r w:rsidRPr="00C6331E">
        <w:tab/>
      </w:r>
      <w:r w:rsidRPr="00C6331E">
        <w:tab/>
        <w:t>Training</w:t>
      </w:r>
      <w:r w:rsidR="00C24685">
        <w:t xml:space="preserve"> </w:t>
      </w:r>
      <w:r w:rsidRPr="00C6331E">
        <w:t>programs</w:t>
      </w:r>
      <w:r w:rsidR="00C24685">
        <w:t xml:space="preserve"> </w:t>
      </w:r>
      <w:r w:rsidRPr="00C6331E">
        <w:t>aimed</w:t>
      </w:r>
      <w:r w:rsidR="00C24685">
        <w:t xml:space="preserve"> </w:t>
      </w:r>
      <w:r w:rsidRPr="00C6331E">
        <w:t>at</w:t>
      </w:r>
      <w:r w:rsidR="00C24685">
        <w:t xml:space="preserve"> </w:t>
      </w:r>
      <w:r w:rsidRPr="00C6331E">
        <w:t>ensuring</w:t>
      </w:r>
      <w:r w:rsidR="00C24685">
        <w:t xml:space="preserve"> </w:t>
      </w:r>
      <w:r w:rsidRPr="00C6331E">
        <w:t>the</w:t>
      </w:r>
      <w:r w:rsidR="00C24685">
        <w:t xml:space="preserve"> </w:t>
      </w:r>
      <w:r w:rsidRPr="00C6331E">
        <w:t>appropriate</w:t>
      </w:r>
      <w:r w:rsidR="00C24685">
        <w:t xml:space="preserve"> </w:t>
      </w:r>
      <w:r w:rsidRPr="00C6331E">
        <w:t>treatment</w:t>
      </w:r>
      <w:r w:rsidR="00C24685">
        <w:t xml:space="preserve"> </w:t>
      </w:r>
      <w:r w:rsidRPr="00C6331E">
        <w:t>and</w:t>
      </w:r>
      <w:r w:rsidR="00C24685">
        <w:t xml:space="preserve"> </w:t>
      </w:r>
      <w:r w:rsidRPr="00C6331E">
        <w:t>respect</w:t>
      </w:r>
      <w:r w:rsidR="00C24685">
        <w:t xml:space="preserve"> </w:t>
      </w:r>
      <w:r w:rsidRPr="00C6331E">
        <w:t>for</w:t>
      </w:r>
      <w:r w:rsidR="00C24685">
        <w:t xml:space="preserve"> </w:t>
      </w:r>
      <w:r w:rsidRPr="00C6331E">
        <w:t>women,</w:t>
      </w:r>
      <w:r w:rsidR="00C24685">
        <w:t xml:space="preserve"> </w:t>
      </w:r>
      <w:r w:rsidRPr="00C6331E">
        <w:t>minors</w:t>
      </w:r>
      <w:r w:rsidR="00C24685">
        <w:t xml:space="preserve"> </w:t>
      </w:r>
      <w:r w:rsidRPr="00C6331E">
        <w:t>and</w:t>
      </w:r>
      <w:r w:rsidR="00C24685">
        <w:t xml:space="preserve"> </w:t>
      </w:r>
      <w:r w:rsidRPr="00C6331E">
        <w:t>ethnic</w:t>
      </w:r>
      <w:r w:rsidR="00C24685">
        <w:t xml:space="preserve"> </w:t>
      </w:r>
      <w:r w:rsidRPr="00C6331E">
        <w:t>minority</w:t>
      </w:r>
      <w:r w:rsidR="00C24685">
        <w:t xml:space="preserve"> </w:t>
      </w:r>
      <w:r w:rsidRPr="00C6331E">
        <w:t>or</w:t>
      </w:r>
      <w:r w:rsidR="00C24685">
        <w:t xml:space="preserve"> </w:t>
      </w:r>
      <w:r w:rsidRPr="00C6331E">
        <w:t>religious</w:t>
      </w:r>
      <w:r w:rsidR="00C24685">
        <w:t xml:space="preserve"> </w:t>
      </w:r>
      <w:r w:rsidRPr="00C6331E">
        <w:t>groups</w:t>
      </w:r>
      <w:r w:rsidR="00C24685">
        <w:t xml:space="preserve"> </w:t>
      </w:r>
      <w:r w:rsidRPr="00C6331E">
        <w:t>or</w:t>
      </w:r>
      <w:r w:rsidR="00C24685">
        <w:t xml:space="preserve"> </w:t>
      </w:r>
      <w:r w:rsidRPr="00C6331E">
        <w:t>other</w:t>
      </w:r>
      <w:r w:rsidR="00C24685">
        <w:t xml:space="preserve"> </w:t>
      </w:r>
      <w:r w:rsidRPr="00C6331E">
        <w:t>groups.</w:t>
      </w:r>
      <w:r w:rsidR="00C24685">
        <w:t xml:space="preserve"> </w:t>
      </w:r>
    </w:p>
    <w:p w:rsidR="00F21141" w:rsidRPr="00C6331E" w:rsidRDefault="00F21141" w:rsidP="003C58BE">
      <w:pPr>
        <w:pStyle w:val="SingleTxtG"/>
      </w:pPr>
      <w:r w:rsidRPr="00C6331E">
        <w:t>141.</w:t>
      </w:r>
      <w:r w:rsidRPr="00C6331E">
        <w:tab/>
        <w:t>Vietnamese</w:t>
      </w:r>
      <w:r w:rsidR="00C24685">
        <w:t xml:space="preserve"> </w:t>
      </w:r>
      <w:r w:rsidRPr="00C6331E">
        <w:t>law</w:t>
      </w:r>
      <w:r w:rsidR="00C24685">
        <w:t xml:space="preserve"> </w:t>
      </w:r>
      <w:r w:rsidRPr="00C6331E">
        <w:t>always</w:t>
      </w:r>
      <w:r w:rsidR="00C24685">
        <w:t xml:space="preserve"> </w:t>
      </w:r>
      <w:r w:rsidRPr="00C6331E">
        <w:t>acknowledges</w:t>
      </w:r>
      <w:r w:rsidR="00C24685">
        <w:t xml:space="preserve"> </w:t>
      </w:r>
      <w:r w:rsidRPr="00C6331E">
        <w:t>and</w:t>
      </w:r>
      <w:r w:rsidR="00C24685">
        <w:t xml:space="preserve"> </w:t>
      </w:r>
      <w:r w:rsidRPr="00C6331E">
        <w:t>ensures</w:t>
      </w:r>
      <w:r w:rsidR="00C24685">
        <w:t xml:space="preserve"> </w:t>
      </w:r>
      <w:r w:rsidRPr="00C6331E">
        <w:t>the</w:t>
      </w:r>
      <w:r w:rsidR="00C24685">
        <w:t xml:space="preserve"> </w:t>
      </w:r>
      <w:r w:rsidRPr="00C6331E">
        <w:t>appropriate</w:t>
      </w:r>
      <w:r w:rsidR="00C24685">
        <w:t xml:space="preserve"> </w:t>
      </w:r>
      <w:r w:rsidRPr="00C6331E">
        <w:t>treatment</w:t>
      </w:r>
      <w:r w:rsidR="00C24685">
        <w:t xml:space="preserve"> </w:t>
      </w:r>
      <w:r w:rsidRPr="00C6331E">
        <w:t>and</w:t>
      </w:r>
      <w:r w:rsidR="00C24685">
        <w:t xml:space="preserve"> </w:t>
      </w:r>
      <w:r w:rsidRPr="00C6331E">
        <w:t>respect</w:t>
      </w:r>
      <w:r w:rsidR="00C24685">
        <w:t xml:space="preserve"> </w:t>
      </w:r>
      <w:r w:rsidRPr="00C6331E">
        <w:t>for</w:t>
      </w:r>
      <w:r w:rsidR="00C24685">
        <w:t xml:space="preserve"> </w:t>
      </w:r>
      <w:r w:rsidRPr="00C6331E">
        <w:t>women,</w:t>
      </w:r>
      <w:r w:rsidR="00C24685">
        <w:t xml:space="preserve"> </w:t>
      </w:r>
      <w:r w:rsidRPr="00C6331E">
        <w:t>minors,</w:t>
      </w:r>
      <w:r w:rsidR="00C24685">
        <w:t xml:space="preserve"> </w:t>
      </w:r>
      <w:r w:rsidRPr="00C6331E">
        <w:t>ethnic</w:t>
      </w:r>
      <w:r w:rsidR="00C24685">
        <w:t xml:space="preserve"> </w:t>
      </w:r>
      <w:r w:rsidRPr="00C6331E">
        <w:t>minorities,</w:t>
      </w:r>
      <w:r w:rsidR="00C24685">
        <w:t xml:space="preserve"> </w:t>
      </w:r>
      <w:r w:rsidRPr="00C6331E">
        <w:t>as</w:t>
      </w:r>
      <w:r w:rsidR="00C24685">
        <w:t xml:space="preserve"> </w:t>
      </w:r>
      <w:r w:rsidRPr="00C6331E">
        <w:t>stipulated</w:t>
      </w:r>
      <w:r w:rsidR="00C24685">
        <w:t xml:space="preserve"> </w:t>
      </w:r>
      <w:r w:rsidRPr="00C6331E">
        <w:t>in</w:t>
      </w:r>
      <w:r w:rsidR="00C24685">
        <w:t xml:space="preserve"> </w:t>
      </w:r>
      <w:r w:rsidRPr="00C6331E">
        <w:t>fundamental</w:t>
      </w:r>
      <w:r w:rsidR="00C24685">
        <w:t xml:space="preserve"> </w:t>
      </w:r>
      <w:r w:rsidRPr="00C6331E">
        <w:t>laws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Constitution</w:t>
      </w:r>
      <w:r w:rsidR="00C24685">
        <w:t xml:space="preserve"> </w:t>
      </w:r>
      <w:r w:rsidRPr="00C6331E">
        <w:t>(Articles</w:t>
      </w:r>
      <w:r w:rsidR="00C24685">
        <w:t xml:space="preserve"> </w:t>
      </w:r>
      <w:r w:rsidRPr="00C6331E">
        <w:t>5,</w:t>
      </w:r>
      <w:r w:rsidR="00C24685">
        <w:t xml:space="preserve"> </w:t>
      </w:r>
      <w:r w:rsidRPr="00C6331E">
        <w:t>26,</w:t>
      </w:r>
      <w:r w:rsidR="00C24685">
        <w:t xml:space="preserve"> </w:t>
      </w:r>
      <w:r w:rsidRPr="00C6331E">
        <w:t>36,</w:t>
      </w:r>
      <w:r w:rsidR="00C24685">
        <w:t xml:space="preserve"> </w:t>
      </w:r>
      <w:r w:rsidRPr="00C6331E">
        <w:t>37,</w:t>
      </w:r>
      <w:r w:rsidR="00C24685">
        <w:t xml:space="preserve"> </w:t>
      </w:r>
      <w:r w:rsidRPr="00C6331E">
        <w:t>58);</w:t>
      </w:r>
      <w:r w:rsidR="00C24685">
        <w:t xml:space="preserve"> </w:t>
      </w:r>
      <w:r w:rsidRPr="00C6331E">
        <w:t>Criminal</w:t>
      </w:r>
      <w:r w:rsidR="00C24685">
        <w:t xml:space="preserve"> </w:t>
      </w:r>
      <w:r w:rsidRPr="00C6331E">
        <w:t>Code</w:t>
      </w:r>
      <w:r w:rsidR="00C24685">
        <w:t xml:space="preserve"> </w:t>
      </w:r>
      <w:r w:rsidRPr="00C6331E">
        <w:t>(Articles</w:t>
      </w:r>
      <w:r w:rsidR="00C24685">
        <w:t xml:space="preserve"> </w:t>
      </w:r>
      <w:r w:rsidRPr="00C6331E">
        <w:t>46,</w:t>
      </w:r>
      <w:r w:rsidR="00C24685">
        <w:t xml:space="preserve"> </w:t>
      </w:r>
      <w:r w:rsidRPr="00C6331E">
        <w:t>48</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(amended</w:t>
      </w:r>
      <w:r w:rsidR="00C24685">
        <w:t xml:space="preserve"> </w:t>
      </w:r>
      <w:r w:rsidRPr="00C6331E">
        <w:t>in</w:t>
      </w:r>
      <w:r w:rsidR="00C24685">
        <w:t xml:space="preserve"> </w:t>
      </w:r>
      <w:r w:rsidRPr="00C6331E">
        <w:t>2009),</w:t>
      </w:r>
      <w:r w:rsidR="00C24685">
        <w:t xml:space="preserve"> </w:t>
      </w:r>
      <w:r w:rsidRPr="00C6331E">
        <w:t>Article</w:t>
      </w:r>
      <w:r w:rsidR="00C24685">
        <w:t xml:space="preserve"> </w:t>
      </w:r>
      <w:r w:rsidRPr="00C6331E">
        <w:t>51,</w:t>
      </w:r>
      <w:r w:rsidR="00C24685">
        <w:t xml:space="preserve"> </w:t>
      </w:r>
      <w:r w:rsidRPr="00C6331E">
        <w:t>52</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(Articles</w:t>
      </w:r>
      <w:r w:rsidR="00C24685">
        <w:t xml:space="preserve"> </w:t>
      </w:r>
      <w:r w:rsidRPr="00C6331E">
        <w:t>10,</w:t>
      </w:r>
      <w:r w:rsidR="00C24685">
        <w:t xml:space="preserve"> </w:t>
      </w:r>
      <w:r w:rsidRPr="00C6331E">
        <w:t>63</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articles</w:t>
      </w:r>
      <w:r w:rsidR="00C24685">
        <w:t xml:space="preserve"> </w:t>
      </w:r>
      <w:r w:rsidRPr="00C6331E">
        <w:t>15,</w:t>
      </w:r>
      <w:r w:rsidR="00C24685">
        <w:t xml:space="preserve"> </w:t>
      </w:r>
      <w:r w:rsidRPr="00C6331E">
        <w:t>19,</w:t>
      </w:r>
      <w:r w:rsidR="00C24685">
        <w:t xml:space="preserve"> </w:t>
      </w:r>
      <w:r w:rsidRPr="00C6331E">
        <w:t>26,</w:t>
      </w:r>
      <w:r w:rsidR="00C24685">
        <w:t xml:space="preserve"> </w:t>
      </w:r>
      <w:r w:rsidRPr="00C6331E">
        <w:t>243,</w:t>
      </w:r>
      <w:r w:rsidR="00C24685">
        <w:t xml:space="preserve"> </w:t>
      </w:r>
      <w:r w:rsidRPr="00C6331E">
        <w:t>360</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(Articles</w:t>
      </w:r>
      <w:r w:rsidR="00C24685">
        <w:t xml:space="preserve"> </w:t>
      </w:r>
      <w:r w:rsidRPr="00C6331E">
        <w:t>4,</w:t>
      </w:r>
      <w:r w:rsidR="00C24685">
        <w:t xml:space="preserve"> </w:t>
      </w:r>
      <w:r w:rsidRPr="00C6331E">
        <w:t>27,</w:t>
      </w:r>
      <w:r w:rsidR="00C24685">
        <w:t xml:space="preserve"> </w:t>
      </w:r>
      <w:r w:rsidRPr="00C6331E">
        <w:t>29,</w:t>
      </w:r>
      <w:r w:rsidR="00C24685">
        <w:t xml:space="preserve"> </w:t>
      </w:r>
      <w:r w:rsidRPr="00C6331E">
        <w:t>38,</w:t>
      </w:r>
      <w:r w:rsidR="00C24685">
        <w:t xml:space="preserve"> </w:t>
      </w:r>
      <w:r w:rsidRPr="00C6331E">
        <w:t>43,</w:t>
      </w:r>
      <w:r w:rsidR="00C24685">
        <w:t xml:space="preserve"> </w:t>
      </w:r>
      <w:r w:rsidRPr="00C6331E">
        <w:t>45,</w:t>
      </w:r>
      <w:r w:rsidR="00C24685">
        <w:t xml:space="preserve"> </w:t>
      </w:r>
      <w:r w:rsidRPr="00C6331E">
        <w:t>111;</w:t>
      </w:r>
      <w:r w:rsidR="00C24685">
        <w:t xml:space="preserve"> </w:t>
      </w:r>
      <w:r w:rsidRPr="00C6331E">
        <w:t>Section</w:t>
      </w:r>
      <w:r w:rsidR="00C24685">
        <w:t xml:space="preserve"> </w:t>
      </w:r>
      <w:r w:rsidRPr="00C6331E">
        <w:t>3),</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(Articles</w:t>
      </w:r>
      <w:r w:rsidR="00C24685">
        <w:t xml:space="preserve"> </w:t>
      </w:r>
      <w:r w:rsidRPr="00C6331E">
        <w:t>4,</w:t>
      </w:r>
      <w:r w:rsidR="00C24685">
        <w:t xml:space="preserve"> </w:t>
      </w:r>
      <w:r w:rsidRPr="00C6331E">
        <w:t>18,</w:t>
      </w:r>
      <w:r w:rsidR="00C24685">
        <w:t xml:space="preserve"> </w:t>
      </w:r>
      <w:r w:rsidRPr="00C6331E">
        <w:t>23,</w:t>
      </w:r>
      <w:r w:rsidR="00C24685">
        <w:t xml:space="preserve"> </w:t>
      </w:r>
      <w:r w:rsidRPr="00C6331E">
        <w:t>28;</w:t>
      </w:r>
      <w:r w:rsidR="00C24685">
        <w:t xml:space="preserve"> </w:t>
      </w:r>
      <w:r w:rsidRPr="00C6331E">
        <w:t>Chapter</w:t>
      </w:r>
      <w:r w:rsidR="00C24685">
        <w:t xml:space="preserve"> </w:t>
      </w:r>
      <w:r w:rsidRPr="00C6331E">
        <w:t>V)</w:t>
      </w:r>
      <w:r w:rsidR="00C24685">
        <w:t xml:space="preserve"> </w:t>
      </w:r>
      <w:r w:rsidRPr="00C6331E">
        <w:t>...</w:t>
      </w:r>
      <w:r w:rsidR="00C24685">
        <w:t xml:space="preserve"> </w:t>
      </w:r>
      <w:r w:rsidRPr="00C6331E">
        <w:t>To</w:t>
      </w:r>
      <w:r w:rsidR="00C24685">
        <w:t xml:space="preserve"> </w:t>
      </w:r>
      <w:r w:rsidRPr="00C6331E">
        <w:t>protect</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these</w:t>
      </w:r>
      <w:r w:rsidR="00C24685">
        <w:t xml:space="preserve"> </w:t>
      </w:r>
      <w:r w:rsidRPr="00C6331E">
        <w:t>groups</w:t>
      </w:r>
      <w:r w:rsidR="00C24685">
        <w:t xml:space="preserve"> </w:t>
      </w:r>
      <w:r w:rsidRPr="00C6331E">
        <w:t>not</w:t>
      </w:r>
      <w:r w:rsidR="00C24685">
        <w:t xml:space="preserve"> </w:t>
      </w:r>
      <w:r w:rsidRPr="00C6331E">
        <w:t>to</w:t>
      </w:r>
      <w:r w:rsidR="00C24685">
        <w:t xml:space="preserve"> </w:t>
      </w:r>
      <w:r w:rsidRPr="00C6331E">
        <w:t>be</w:t>
      </w:r>
      <w:r w:rsidR="00C24685">
        <w:t xml:space="preserve"> </w:t>
      </w:r>
      <w:r w:rsidRPr="00C6331E">
        <w:t>affected</w:t>
      </w:r>
      <w:r w:rsidR="00C24685">
        <w:t xml:space="preserve"> </w:t>
      </w:r>
      <w:r w:rsidRPr="00C6331E">
        <w:t>by</w:t>
      </w:r>
      <w:r w:rsidR="00C24685">
        <w:t xml:space="preserve"> </w:t>
      </w:r>
      <w:r w:rsidRPr="00C6331E">
        <w:t>forms</w:t>
      </w:r>
      <w:r w:rsidR="00C24685">
        <w:t xml:space="preserve"> </w:t>
      </w:r>
      <w:r w:rsidRPr="00C6331E">
        <w:t>of</w:t>
      </w:r>
      <w:r w:rsidR="00C24685">
        <w:t xml:space="preserve"> </w:t>
      </w:r>
      <w:r w:rsidRPr="00C6331E">
        <w:t>torture,</w:t>
      </w:r>
      <w:r w:rsidR="00C24685">
        <w:t xml:space="preserve"> </w:t>
      </w:r>
      <w:r w:rsidRPr="00C6331E">
        <w:t>ministries</w:t>
      </w:r>
      <w:r w:rsidR="00C24685">
        <w:t xml:space="preserve"> </w:t>
      </w:r>
      <w:r w:rsidRPr="00C6331E">
        <w:t>and</w:t>
      </w:r>
      <w:r w:rsidR="00C24685">
        <w:t xml:space="preserve"> </w:t>
      </w:r>
      <w:r w:rsidRPr="00C6331E">
        <w:t>agencies</w:t>
      </w:r>
      <w:r w:rsidR="00C24685">
        <w:t xml:space="preserve"> </w:t>
      </w:r>
      <w:r w:rsidRPr="00C6331E">
        <w:t>concerned</w:t>
      </w:r>
      <w:r w:rsidR="00C24685">
        <w:t xml:space="preserve"> </w:t>
      </w:r>
      <w:r w:rsidRPr="00C6331E">
        <w:t>organized</w:t>
      </w:r>
      <w:r w:rsidR="00C24685">
        <w:t xml:space="preserve"> </w:t>
      </w:r>
      <w:r w:rsidRPr="00C6331E">
        <w:t>numerous</w:t>
      </w:r>
      <w:r w:rsidR="00C24685">
        <w:t xml:space="preserve"> </w:t>
      </w:r>
      <w:r w:rsidRPr="00C6331E">
        <w:t>and</w:t>
      </w:r>
      <w:r w:rsidR="00C24685">
        <w:t xml:space="preserve"> </w:t>
      </w:r>
      <w:r w:rsidRPr="00C6331E">
        <w:t>diverse</w:t>
      </w:r>
      <w:r w:rsidR="00C24685">
        <w:t xml:space="preserve"> </w:t>
      </w:r>
      <w:r w:rsidRPr="00C6331E">
        <w:t>training</w:t>
      </w:r>
      <w:r w:rsidR="00C24685">
        <w:t xml:space="preserve"> </w:t>
      </w:r>
      <w:r w:rsidRPr="00C6331E">
        <w:t>programs</w:t>
      </w:r>
      <w:r w:rsidR="00C24685">
        <w:t xml:space="preserve"> </w:t>
      </w:r>
      <w:r w:rsidRPr="00C6331E">
        <w:t>for</w:t>
      </w:r>
      <w:r w:rsidR="00C24685">
        <w:t xml:space="preserve"> </w:t>
      </w:r>
      <w:r w:rsidRPr="00C6331E">
        <w:t>cadres</w:t>
      </w:r>
      <w:r w:rsidR="00C24685">
        <w:t xml:space="preserve"> </w:t>
      </w:r>
      <w:r w:rsidRPr="00C6331E">
        <w:t>and</w:t>
      </w:r>
      <w:r w:rsidR="00C24685">
        <w:t xml:space="preserve"> </w:t>
      </w:r>
      <w:r w:rsidRPr="00C6331E">
        <w:t>soldiers</w:t>
      </w:r>
      <w:r w:rsidR="00C24685">
        <w:t xml:space="preserve"> </w:t>
      </w:r>
      <w:r w:rsidRPr="00C6331E">
        <w:t>on</w:t>
      </w:r>
      <w:r w:rsidR="00C24685">
        <w:t xml:space="preserve"> </w:t>
      </w:r>
      <w:r w:rsidRPr="00C6331E">
        <w:t>the</w:t>
      </w:r>
      <w:r w:rsidR="00C24685">
        <w:t xml:space="preserve"> </w:t>
      </w:r>
      <w:r w:rsidRPr="00C6331E">
        <w:t>appropriate</w:t>
      </w:r>
      <w:r w:rsidR="00C24685">
        <w:t xml:space="preserve"> </w:t>
      </w:r>
      <w:r w:rsidRPr="00C6331E">
        <w:t>treatment</w:t>
      </w:r>
      <w:r w:rsidR="00C24685">
        <w:t xml:space="preserve"> </w:t>
      </w:r>
      <w:r w:rsidRPr="00C6331E">
        <w:t>and</w:t>
      </w:r>
      <w:r w:rsidR="00C24685">
        <w:t xml:space="preserve"> </w:t>
      </w:r>
      <w:r w:rsidRPr="00C6331E">
        <w:t>respect</w:t>
      </w:r>
      <w:r w:rsidR="00C24685">
        <w:t xml:space="preserve"> </w:t>
      </w:r>
      <w:r w:rsidRPr="00C6331E">
        <w:t>to</w:t>
      </w:r>
      <w:r w:rsidR="00C24685">
        <w:t xml:space="preserve"> </w:t>
      </w:r>
      <w:r w:rsidRPr="00C6331E">
        <w:t>these</w:t>
      </w:r>
      <w:r w:rsidR="00C24685">
        <w:t xml:space="preserve"> </w:t>
      </w:r>
      <w:r w:rsidRPr="00C6331E">
        <w:t>groups.</w:t>
      </w:r>
      <w:r w:rsidR="00C24685">
        <w:t xml:space="preserve"> </w:t>
      </w:r>
      <w:r w:rsidRPr="00C6331E">
        <w:t>Specifically:</w:t>
      </w:r>
    </w:p>
    <w:p w:rsidR="00F21141" w:rsidRPr="00C6331E" w:rsidRDefault="00F21141" w:rsidP="003C58BE">
      <w:pPr>
        <w:pStyle w:val="SingleTxtG"/>
      </w:pPr>
      <w:r w:rsidRPr="00C6331E">
        <w:t>142.</w:t>
      </w:r>
      <w:r w:rsidRPr="00C6331E">
        <w:tab/>
        <w:t>The</w:t>
      </w:r>
      <w:r w:rsidR="00C24685">
        <w:t xml:space="preserve"> </w:t>
      </w:r>
      <w:r w:rsidRPr="00C6331E">
        <w:t>Supreme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implemented</w:t>
      </w:r>
      <w:r w:rsidR="00C24685">
        <w:t xml:space="preserve"> </w:t>
      </w:r>
      <w:r w:rsidRPr="00C6331E">
        <w:t>the</w:t>
      </w:r>
      <w:r w:rsidR="00C24685">
        <w:t xml:space="preserve"> </w:t>
      </w:r>
      <w:r w:rsidRPr="00C6331E">
        <w:t>technical</w:t>
      </w:r>
      <w:r w:rsidR="00C24685">
        <w:t xml:space="preserve"> </w:t>
      </w:r>
      <w:r w:rsidRPr="00C6331E">
        <w:t>cooperation</w:t>
      </w:r>
      <w:r w:rsidR="00C24685">
        <w:t xml:space="preserve"> </w:t>
      </w:r>
      <w:r w:rsidRPr="00C6331E">
        <w:t>program</w:t>
      </w:r>
      <w:r w:rsidR="00C24685">
        <w:t xml:space="preserve"> </w:t>
      </w:r>
      <w:r w:rsidRPr="00C6331E">
        <w:t>on</w:t>
      </w:r>
      <w:r w:rsidR="00C24685">
        <w:t xml:space="preserve"> </w:t>
      </w:r>
      <w:r w:rsidRPr="00C6331E">
        <w:t>human</w:t>
      </w:r>
      <w:r w:rsidR="00C24685">
        <w:t xml:space="preserve"> </w:t>
      </w:r>
      <w:r w:rsidRPr="00C6331E">
        <w:t>rights</w:t>
      </w:r>
      <w:r w:rsidR="00C24685">
        <w:t xml:space="preserve"> </w:t>
      </w:r>
      <w:r w:rsidRPr="00C6331E">
        <w:t>between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Australia</w:t>
      </w:r>
      <w:r w:rsidR="00C24685">
        <w:t xml:space="preserve"> </w:t>
      </w:r>
      <w:r w:rsidRPr="00C6331E">
        <w:t>in</w:t>
      </w:r>
      <w:r w:rsidR="00C24685">
        <w:t xml:space="preserve"> </w:t>
      </w:r>
      <w:r w:rsidRPr="00C6331E">
        <w:t>the</w:t>
      </w:r>
      <w:r w:rsidR="00C24685">
        <w:t xml:space="preserve"> </w:t>
      </w:r>
      <w:r w:rsidRPr="00C6331E">
        <w:t>period</w:t>
      </w:r>
      <w:r w:rsidR="00C24685">
        <w:t xml:space="preserve"> </w:t>
      </w:r>
      <w:r w:rsidRPr="00C6331E">
        <w:t>from</w:t>
      </w:r>
      <w:r w:rsidR="00C24685">
        <w:t xml:space="preserve"> </w:t>
      </w:r>
      <w:r w:rsidRPr="00C6331E">
        <w:t>2005</w:t>
      </w:r>
      <w:r w:rsidR="00C24685">
        <w:t xml:space="preserve"> </w:t>
      </w:r>
      <w:r w:rsidRPr="00C6331E">
        <w:t>to</w:t>
      </w:r>
      <w:r w:rsidR="00C24685">
        <w:t xml:space="preserve"> </w:t>
      </w:r>
      <w:r w:rsidRPr="00C6331E">
        <w:t>2015,</w:t>
      </w:r>
      <w:r w:rsidR="00C24685">
        <w:t xml:space="preserve"> </w:t>
      </w:r>
      <w:r w:rsidRPr="00C6331E">
        <w:t>including</w:t>
      </w:r>
      <w:r w:rsidR="00C24685">
        <w:t xml:space="preserve"> </w:t>
      </w:r>
      <w:r w:rsidRPr="00C6331E">
        <w:t>cooperation</w:t>
      </w:r>
      <w:r w:rsidR="00C24685">
        <w:t xml:space="preserve"> </w:t>
      </w:r>
      <w:r w:rsidRPr="00C6331E">
        <w:t>with</w:t>
      </w:r>
      <w:r w:rsidR="00C24685">
        <w:t xml:space="preserve"> </w:t>
      </w:r>
      <w:r w:rsidRPr="00C6331E">
        <w:t>the</w:t>
      </w:r>
      <w:r w:rsidR="00C24685">
        <w:t xml:space="preserve"> </w:t>
      </w:r>
      <w:r w:rsidRPr="00C6331E">
        <w:t>Australian</w:t>
      </w:r>
      <w:r w:rsidR="00C24685">
        <w:t xml:space="preserve"> </w:t>
      </w:r>
      <w:r w:rsidRPr="00C6331E">
        <w:t>Human</w:t>
      </w:r>
      <w:r w:rsidR="00C24685">
        <w:t xml:space="preserve"> </w:t>
      </w:r>
      <w:r w:rsidRPr="00C6331E">
        <w:t>Rights</w:t>
      </w:r>
      <w:r w:rsidR="00C24685">
        <w:t xml:space="preserve"> </w:t>
      </w:r>
      <w:r w:rsidRPr="00C6331E">
        <w:t>Commission</w:t>
      </w:r>
      <w:r w:rsidR="00C24685">
        <w:t xml:space="preserve"> </w:t>
      </w:r>
      <w:r w:rsidRPr="00C6331E">
        <w:t>to</w:t>
      </w:r>
      <w:r w:rsidR="00C24685">
        <w:t xml:space="preserve"> </w:t>
      </w:r>
      <w:r w:rsidRPr="00C6331E">
        <w:t>study</w:t>
      </w:r>
      <w:r w:rsidR="00C24685">
        <w:t xml:space="preserve"> </w:t>
      </w:r>
      <w:r w:rsidRPr="00C6331E">
        <w:t>the</w:t>
      </w:r>
      <w:r w:rsidR="00C24685">
        <w:t xml:space="preserve"> </w:t>
      </w:r>
      <w:r w:rsidRPr="00C6331E">
        <w:t>experience</w:t>
      </w:r>
      <w:r w:rsidR="00C24685">
        <w:t xml:space="preserve"> </w:t>
      </w:r>
      <w:r w:rsidRPr="00C6331E">
        <w:t>of</w:t>
      </w:r>
      <w:r w:rsidR="00C24685">
        <w:t xml:space="preserve"> </w:t>
      </w:r>
      <w:r w:rsidRPr="00C6331E">
        <w:t>Australia</w:t>
      </w:r>
      <w:r w:rsidR="00C24685">
        <w:t xml:space="preserve"> </w:t>
      </w:r>
      <w:r w:rsidRPr="00C6331E">
        <w:t>in</w:t>
      </w:r>
      <w:r w:rsidR="00C24685">
        <w:t xml:space="preserve"> </w:t>
      </w:r>
      <w:r w:rsidRPr="00C6331E">
        <w:t>the</w:t>
      </w:r>
      <w:r w:rsidR="00C24685">
        <w:t xml:space="preserve"> </w:t>
      </w:r>
      <w:r w:rsidRPr="00C6331E">
        <w:t>field</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The</w:t>
      </w:r>
      <w:r w:rsidR="00C24685">
        <w:t xml:space="preserve"> </w:t>
      </w:r>
      <w:r w:rsidRPr="00C6331E">
        <w:t>main</w:t>
      </w:r>
      <w:r w:rsidR="00C24685">
        <w:t xml:space="preserve"> </w:t>
      </w:r>
      <w:r w:rsidRPr="00C6331E">
        <w:t>activities</w:t>
      </w:r>
      <w:r w:rsidR="00C24685">
        <w:t xml:space="preserve"> </w:t>
      </w:r>
      <w:r w:rsidRPr="00C6331E">
        <w:t>were</w:t>
      </w:r>
      <w:r w:rsidR="00C24685">
        <w:t xml:space="preserve"> </w:t>
      </w:r>
      <w:r w:rsidRPr="00C6331E">
        <w:t>carried</w:t>
      </w:r>
      <w:r w:rsidR="00C24685">
        <w:t xml:space="preserve"> </w:t>
      </w:r>
      <w:r w:rsidRPr="00C6331E">
        <w:t>out</w:t>
      </w:r>
      <w:r w:rsidR="00C24685">
        <w:t xml:space="preserve"> </w:t>
      </w:r>
      <w:r w:rsidRPr="00C6331E">
        <w:t>under</w:t>
      </w:r>
      <w:r w:rsidR="00C24685">
        <w:t xml:space="preserve"> </w:t>
      </w:r>
      <w:r w:rsidRPr="00C6331E">
        <w:t>the</w:t>
      </w:r>
      <w:r w:rsidR="00C24685">
        <w:t xml:space="preserve"> </w:t>
      </w:r>
      <w:r w:rsidRPr="00C6331E">
        <w:t>model</w:t>
      </w:r>
      <w:r w:rsidR="00C24685">
        <w:t xml:space="preserve"> </w:t>
      </w:r>
      <w:r w:rsidRPr="00C6331E">
        <w:t>of</w:t>
      </w:r>
      <w:r w:rsidR="00C24685">
        <w:t xml:space="preserve"> </w:t>
      </w:r>
      <w:r w:rsidRPr="00C6331E">
        <w:t>study</w:t>
      </w:r>
      <w:r w:rsidR="00C24685">
        <w:t xml:space="preserve"> </w:t>
      </w:r>
      <w:r w:rsidRPr="00C6331E">
        <w:t>tours</w:t>
      </w:r>
      <w:r w:rsidR="00C24685">
        <w:t xml:space="preserve"> </w:t>
      </w:r>
      <w:r w:rsidRPr="00C6331E">
        <w:t>to</w:t>
      </w:r>
      <w:r w:rsidR="00C24685">
        <w:t xml:space="preserve"> </w:t>
      </w:r>
      <w:r w:rsidRPr="00C6331E">
        <w:t>learn</w:t>
      </w:r>
      <w:r w:rsidR="00C24685">
        <w:t xml:space="preserve"> </w:t>
      </w:r>
      <w:r w:rsidRPr="00C6331E">
        <w:t>the</w:t>
      </w:r>
      <w:r w:rsidR="00C24685">
        <w:t xml:space="preserve"> </w:t>
      </w:r>
      <w:r w:rsidRPr="00C6331E">
        <w:t>experience</w:t>
      </w:r>
      <w:r w:rsidR="00C24685">
        <w:t xml:space="preserve"> </w:t>
      </w:r>
      <w:r w:rsidRPr="00C6331E">
        <w:t>of</w:t>
      </w:r>
      <w:r w:rsidR="00C24685">
        <w:t xml:space="preserve"> </w:t>
      </w:r>
      <w:r w:rsidRPr="00C6331E">
        <w:t>other</w:t>
      </w:r>
      <w:r w:rsidR="00C24685">
        <w:t xml:space="preserve"> </w:t>
      </w:r>
      <w:r w:rsidRPr="00C6331E">
        <w:t>countries</w:t>
      </w:r>
      <w:r w:rsidR="00C24685">
        <w:t xml:space="preserve"> </w:t>
      </w:r>
      <w:r w:rsidRPr="00C6331E">
        <w:t>and</w:t>
      </w:r>
      <w:r w:rsidR="00C24685">
        <w:t xml:space="preserve"> </w:t>
      </w:r>
      <w:r w:rsidRPr="00C6331E">
        <w:t>disseminating</w:t>
      </w:r>
      <w:r w:rsidR="00C24685">
        <w:t xml:space="preserve"> </w:t>
      </w:r>
      <w:r w:rsidRPr="00C6331E">
        <w:t>it</w:t>
      </w:r>
      <w:r w:rsidR="00C24685">
        <w:t xml:space="preserve"> </w:t>
      </w:r>
      <w:r w:rsidRPr="00C6331E">
        <w:t>to</w:t>
      </w:r>
      <w:r w:rsidR="00C24685">
        <w:t xml:space="preserve"> </w:t>
      </w:r>
      <w:r w:rsidRPr="00C6331E">
        <w:t>judges</w:t>
      </w:r>
      <w:r w:rsidR="00C24685">
        <w:t xml:space="preserve"> </w:t>
      </w:r>
      <w:r w:rsidRPr="00C6331E">
        <w:t>and</w:t>
      </w:r>
      <w:r w:rsidR="00C24685">
        <w:t xml:space="preserve"> </w:t>
      </w:r>
      <w:r w:rsidRPr="00C6331E">
        <w:t>court</w:t>
      </w:r>
      <w:r w:rsidR="00C24685">
        <w:t xml:space="preserve"> </w:t>
      </w:r>
      <w:r w:rsidRPr="00C6331E">
        <w:t>cadres</w:t>
      </w:r>
      <w:r w:rsidR="00C24685">
        <w:t xml:space="preserve"> </w:t>
      </w:r>
      <w:r w:rsidRPr="00C6331E">
        <w:t>at</w:t>
      </w:r>
      <w:r w:rsidR="00C24685">
        <w:t xml:space="preserve"> </w:t>
      </w:r>
      <w:r w:rsidRPr="00C6331E">
        <w:t>seminars</w:t>
      </w:r>
      <w:r w:rsidR="00C24685">
        <w:t xml:space="preserve"> </w:t>
      </w:r>
      <w:r w:rsidRPr="00C6331E">
        <w:t>organized</w:t>
      </w:r>
      <w:r w:rsidR="00C24685">
        <w:t xml:space="preserve"> </w:t>
      </w:r>
      <w:r w:rsidRPr="00C6331E">
        <w:t>in</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143.</w:t>
      </w:r>
      <w:r w:rsidRPr="00C6331E">
        <w:tab/>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organized</w:t>
      </w:r>
      <w:r w:rsidR="00C24685">
        <w:t xml:space="preserve"> </w:t>
      </w:r>
      <w:r w:rsidRPr="00C6331E">
        <w:t>numerous</w:t>
      </w:r>
      <w:r w:rsidR="00C24685">
        <w:t xml:space="preserve"> </w:t>
      </w:r>
      <w:r w:rsidRPr="00C6331E">
        <w:t>training</w:t>
      </w:r>
      <w:r w:rsidR="00C24685">
        <w:t xml:space="preserve"> </w:t>
      </w:r>
      <w:r w:rsidRPr="00C6331E">
        <w:t>programs,</w:t>
      </w:r>
      <w:r w:rsidR="00C24685">
        <w:t xml:space="preserve"> </w:t>
      </w:r>
      <w:r w:rsidRPr="00C6331E">
        <w:t>seminars</w:t>
      </w:r>
      <w:r w:rsidR="00C24685">
        <w:t xml:space="preserve"> </w:t>
      </w:r>
      <w:r w:rsidRPr="00C6331E">
        <w:t>and</w:t>
      </w:r>
      <w:r w:rsidR="00C24685">
        <w:t xml:space="preserve"> </w:t>
      </w:r>
      <w:r w:rsidRPr="00C6331E">
        <w:t>conferences</w:t>
      </w:r>
      <w:r w:rsidR="00C24685">
        <w:t xml:space="preserve"> </w:t>
      </w:r>
      <w:r w:rsidRPr="00C6331E">
        <w:t>to</w:t>
      </w:r>
      <w:r w:rsidR="00C24685">
        <w:t xml:space="preserve"> </w:t>
      </w:r>
      <w:r w:rsidRPr="00C6331E">
        <w:t>propagate</w:t>
      </w:r>
      <w:r w:rsidR="00C24685">
        <w:t xml:space="preserve"> </w:t>
      </w:r>
      <w:r w:rsidRPr="00C6331E">
        <w:t>the</w:t>
      </w:r>
      <w:r w:rsidR="00C24685">
        <w:t xml:space="preserve"> </w:t>
      </w:r>
      <w:r w:rsidRPr="00C6331E">
        <w:t>Constitution,</w:t>
      </w:r>
      <w:r w:rsidR="00C24685">
        <w:t xml:space="preserve"> </w:t>
      </w:r>
      <w:r w:rsidRPr="00C6331E">
        <w:t>Criminal</w:t>
      </w:r>
      <w:r w:rsidR="00C24685">
        <w:t xml:space="preserve"> </w:t>
      </w:r>
      <w:r w:rsidRPr="00C6331E">
        <w:t>Code,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among</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for</w:t>
      </w:r>
      <w:r w:rsidR="00C24685">
        <w:t xml:space="preserve"> </w:t>
      </w:r>
      <w:r w:rsidRPr="00C6331E">
        <w:t>hundreds</w:t>
      </w:r>
      <w:r w:rsidR="00C24685">
        <w:t xml:space="preserve"> </w:t>
      </w:r>
      <w:r w:rsidRPr="00C6331E">
        <w:t>of</w:t>
      </w:r>
      <w:r w:rsidR="00C24685">
        <w:t xml:space="preserve"> </w:t>
      </w:r>
      <w:r w:rsidRPr="00C6331E">
        <w:t>cadres</w:t>
      </w:r>
      <w:r w:rsidR="00C24685">
        <w:t xml:space="preserve"> </w:t>
      </w:r>
      <w:r w:rsidRPr="00C6331E">
        <w:t>and</w:t>
      </w:r>
      <w:r w:rsidR="00C24685">
        <w:t xml:space="preserve"> </w:t>
      </w:r>
      <w:r w:rsidRPr="00C6331E">
        <w:t>soldiers</w:t>
      </w:r>
      <w:r w:rsidR="00C24685">
        <w:t xml:space="preserve"> </w:t>
      </w:r>
      <w:r w:rsidRPr="00C6331E">
        <w:t>working</w:t>
      </w:r>
      <w:r w:rsidR="00C24685">
        <w:t xml:space="preserve"> </w:t>
      </w:r>
      <w:r w:rsidRPr="00C6331E">
        <w:t>in</w:t>
      </w:r>
      <w:r w:rsidR="00C24685">
        <w:t xml:space="preserve"> </w:t>
      </w:r>
      <w:r w:rsidRPr="00C6331E">
        <w:t>the</w:t>
      </w:r>
      <w:r w:rsidR="00C24685">
        <w:t xml:space="preserve"> </w:t>
      </w:r>
      <w:r w:rsidRPr="00C6331E">
        <w:t>fields</w:t>
      </w:r>
      <w:r w:rsidR="00C24685">
        <w:t xml:space="preserve"> </w:t>
      </w:r>
      <w:r w:rsidRPr="00C6331E">
        <w:t>of</w:t>
      </w:r>
      <w:r w:rsidR="00C24685">
        <w:t xml:space="preserve"> </w:t>
      </w:r>
      <w:r w:rsidRPr="00C6331E">
        <w:t>investigation,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judicial</w:t>
      </w:r>
      <w:r w:rsidR="00C24685">
        <w:t xml:space="preserve"> </w:t>
      </w:r>
      <w:r w:rsidRPr="00C6331E">
        <w:t>assistance</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at</w:t>
      </w:r>
      <w:r w:rsidR="00C24685">
        <w:t xml:space="preserve"> </w:t>
      </w:r>
      <w:r w:rsidRPr="00C6331E">
        <w:t>commune</w:t>
      </w:r>
      <w:r w:rsidR="00C24685">
        <w:t xml:space="preserve"> </w:t>
      </w:r>
      <w:r w:rsidRPr="00C6331E">
        <w:t>level,</w:t>
      </w:r>
      <w:r w:rsidR="00C24685">
        <w:t xml:space="preserve"> </w:t>
      </w:r>
      <w:r w:rsidRPr="00C6331E">
        <w:t>where</w:t>
      </w:r>
      <w:r w:rsidR="00C24685">
        <w:t xml:space="preserve"> </w:t>
      </w:r>
      <w:r w:rsidRPr="00C6331E">
        <w:t>training</w:t>
      </w:r>
      <w:r w:rsidR="00C24685">
        <w:t xml:space="preserve"> </w:t>
      </w:r>
      <w:r w:rsidRPr="00C6331E">
        <w:t>on</w:t>
      </w:r>
      <w:r w:rsidR="00C24685">
        <w:t xml:space="preserve"> </w:t>
      </w:r>
      <w:r w:rsidRPr="00C6331E">
        <w:t>the</w:t>
      </w:r>
      <w:r w:rsidR="00C24685">
        <w:t xml:space="preserve"> </w:t>
      </w:r>
      <w:r w:rsidRPr="00C6331E">
        <w:t>treatment</w:t>
      </w:r>
      <w:r w:rsidR="00C24685">
        <w:t xml:space="preserve"> </w:t>
      </w:r>
      <w:r w:rsidRPr="00C6331E">
        <w:t>to</w:t>
      </w:r>
      <w:r w:rsidR="00C24685">
        <w:t xml:space="preserve"> </w:t>
      </w:r>
      <w:r w:rsidRPr="00C6331E">
        <w:t>these</w:t>
      </w:r>
      <w:r w:rsidR="00C24685">
        <w:t xml:space="preserve"> </w:t>
      </w:r>
      <w:r w:rsidRPr="00C6331E">
        <w:t>groups</w:t>
      </w:r>
      <w:r w:rsidR="00C24685">
        <w:t xml:space="preserve"> </w:t>
      </w:r>
      <w:r w:rsidRPr="00C6331E">
        <w:t>of</w:t>
      </w:r>
      <w:r w:rsidR="00C24685">
        <w:t xml:space="preserve"> </w:t>
      </w:r>
      <w:r w:rsidRPr="00C6331E">
        <w:t>people</w:t>
      </w:r>
      <w:r w:rsidR="00C24685">
        <w:t xml:space="preserve"> </w:t>
      </w:r>
      <w:r w:rsidRPr="00C6331E">
        <w:t>at</w:t>
      </w:r>
      <w:r w:rsidR="00C24685">
        <w:t xml:space="preserve"> </w:t>
      </w:r>
      <w:r w:rsidRPr="00C6331E">
        <w:t>all</w:t>
      </w:r>
      <w:r w:rsidR="00C24685">
        <w:t xml:space="preserve"> </w:t>
      </w:r>
      <w:r w:rsidRPr="00C6331E">
        <w:t>stages</w:t>
      </w:r>
      <w:r w:rsidR="00C24685">
        <w:t xml:space="preserve"> </w:t>
      </w:r>
      <w:r w:rsidRPr="00C6331E">
        <w:t>related</w:t>
      </w:r>
      <w:r w:rsidR="00C24685">
        <w:t xml:space="preserve"> </w:t>
      </w:r>
      <w:r w:rsidRPr="00C6331E">
        <w:t>to</w:t>
      </w:r>
      <w:r w:rsidR="00C24685">
        <w:t xml:space="preserve"> </w:t>
      </w:r>
      <w:r w:rsidRPr="00C6331E">
        <w:t>police</w:t>
      </w:r>
      <w:r w:rsidR="00C24685">
        <w:t xml:space="preserve"> </w:t>
      </w:r>
      <w:r w:rsidRPr="00C6331E">
        <w:t>work</w:t>
      </w:r>
      <w:r w:rsidR="00C24685">
        <w:t xml:space="preserve"> </w:t>
      </w:r>
      <w:r w:rsidRPr="00C6331E">
        <w:t>was</w:t>
      </w:r>
      <w:r w:rsidR="00C24685">
        <w:t xml:space="preserve"> </w:t>
      </w:r>
      <w:r w:rsidRPr="00C6331E">
        <w:t>incorporated.</w:t>
      </w:r>
      <w:r w:rsidR="00C24685">
        <w:t xml:space="preserve"> </w:t>
      </w:r>
      <w:r w:rsidRPr="00C6331E">
        <w:t>The</w:t>
      </w:r>
      <w:r w:rsidR="00C24685">
        <w:t xml:space="preserve"> </w:t>
      </w:r>
      <w:r w:rsidRPr="00C6331E">
        <w:t>conferences</w:t>
      </w:r>
      <w:r w:rsidR="00C24685">
        <w:t xml:space="preserve"> </w:t>
      </w:r>
      <w:r w:rsidRPr="00C6331E">
        <w:t>required</w:t>
      </w:r>
      <w:r w:rsidR="00C24685">
        <w:t xml:space="preserve"> </w:t>
      </w:r>
      <w:r w:rsidRPr="00C6331E">
        <w:t>cadres</w:t>
      </w:r>
      <w:r w:rsidR="00C24685">
        <w:t xml:space="preserve"> </w:t>
      </w:r>
      <w:r w:rsidRPr="00C6331E">
        <w:t>and</w:t>
      </w:r>
      <w:r w:rsidR="00C24685">
        <w:t xml:space="preserve"> </w:t>
      </w:r>
      <w:r w:rsidRPr="00C6331E">
        <w:t>soldiers</w:t>
      </w:r>
      <w:r w:rsidR="00C24685">
        <w:t xml:space="preserve"> </w:t>
      </w:r>
      <w:r w:rsidRPr="00C6331E">
        <w:t>to</w:t>
      </w:r>
      <w:r w:rsidR="00C24685">
        <w:t xml:space="preserve"> </w:t>
      </w:r>
      <w:r w:rsidRPr="00C6331E">
        <w:t>apply</w:t>
      </w:r>
      <w:r w:rsidR="00C24685">
        <w:t xml:space="preserve"> </w:t>
      </w:r>
      <w:r w:rsidRPr="00C6331E">
        <w:t>every</w:t>
      </w:r>
      <w:r w:rsidR="00C24685">
        <w:t xml:space="preserve"> </w:t>
      </w:r>
      <w:r w:rsidRPr="00C6331E">
        <w:t>lawful</w:t>
      </w:r>
      <w:r w:rsidR="00C24685">
        <w:t xml:space="preserve"> </w:t>
      </w:r>
      <w:r w:rsidRPr="00C6331E">
        <w:t>measure</w:t>
      </w:r>
      <w:r w:rsidR="00C24685">
        <w:t xml:space="preserve"> </w:t>
      </w:r>
      <w:r w:rsidRPr="00C6331E">
        <w:t>to</w:t>
      </w:r>
      <w:r w:rsidR="00C24685">
        <w:t xml:space="preserve"> </w:t>
      </w:r>
      <w:r w:rsidRPr="00C6331E">
        <w:t>determine</w:t>
      </w:r>
      <w:r w:rsidR="00C24685">
        <w:t xml:space="preserve"> </w:t>
      </w:r>
      <w:r w:rsidRPr="00C6331E">
        <w:t>the</w:t>
      </w:r>
      <w:r w:rsidR="00C24685">
        <w:t xml:space="preserve"> </w:t>
      </w:r>
      <w:r w:rsidRPr="00C6331E">
        <w:t>facts</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in</w:t>
      </w:r>
      <w:r w:rsidR="00C24685">
        <w:t xml:space="preserve"> </w:t>
      </w:r>
      <w:r w:rsidRPr="00C6331E">
        <w:t>an</w:t>
      </w:r>
      <w:r w:rsidR="00C24685">
        <w:t xml:space="preserve"> </w:t>
      </w:r>
      <w:r w:rsidRPr="00C6331E">
        <w:t>objective</w:t>
      </w:r>
      <w:r w:rsidR="00C24685">
        <w:t xml:space="preserve"> </w:t>
      </w:r>
      <w:r w:rsidRPr="00C6331E">
        <w:t>and</w:t>
      </w:r>
      <w:r w:rsidR="00C24685">
        <w:t xml:space="preserve"> </w:t>
      </w:r>
      <w:r w:rsidRPr="00C6331E">
        <w:t>comprehensive</w:t>
      </w:r>
      <w:r w:rsidR="00C24685">
        <w:t xml:space="preserve"> </w:t>
      </w:r>
      <w:r w:rsidRPr="00C6331E">
        <w:t>manner,</w:t>
      </w:r>
      <w:r w:rsidR="00C24685">
        <w:t xml:space="preserve"> </w:t>
      </w:r>
      <w:r w:rsidRPr="00C6331E">
        <w:t>make</w:t>
      </w:r>
      <w:r w:rsidR="00C24685">
        <w:t xml:space="preserve"> </w:t>
      </w:r>
      <w:r w:rsidRPr="00C6331E">
        <w:t>clear</w:t>
      </w:r>
      <w:r w:rsidR="00C24685">
        <w:t xml:space="preserve"> </w:t>
      </w:r>
      <w:r w:rsidRPr="00C6331E">
        <w:t>evidences</w:t>
      </w:r>
      <w:r w:rsidR="00C24685">
        <w:t xml:space="preserve"> </w:t>
      </w:r>
      <w:r w:rsidRPr="00C6331E">
        <w:t>of</w:t>
      </w:r>
      <w:r w:rsidR="00C24685">
        <w:t xml:space="preserve"> </w:t>
      </w:r>
      <w:r w:rsidRPr="00C6331E">
        <w:t>crime</w:t>
      </w:r>
      <w:r w:rsidR="00C24685">
        <w:t xml:space="preserve"> </w:t>
      </w:r>
      <w:r w:rsidRPr="00C6331E">
        <w:t>and</w:t>
      </w:r>
      <w:r w:rsidR="00C24685">
        <w:t xml:space="preserve"> </w:t>
      </w:r>
      <w:r w:rsidRPr="00C6331E">
        <w:t>evidences</w:t>
      </w:r>
      <w:r w:rsidR="00C24685">
        <w:t xml:space="preserve"> </w:t>
      </w:r>
      <w:r w:rsidRPr="00C6331E">
        <w:t>of</w:t>
      </w:r>
      <w:r w:rsidR="00C24685">
        <w:t xml:space="preserve"> </w:t>
      </w:r>
      <w:r w:rsidRPr="00C6331E">
        <w:t>innocence,</w:t>
      </w:r>
      <w:r w:rsidR="00C24685">
        <w:t xml:space="preserve"> </w:t>
      </w:r>
      <w:r w:rsidRPr="00C6331E">
        <w:t>circumstances</w:t>
      </w:r>
      <w:r w:rsidR="00C24685">
        <w:t xml:space="preserve"> </w:t>
      </w:r>
      <w:r w:rsidRPr="00C6331E">
        <w:t>aggravating</w:t>
      </w:r>
      <w:r w:rsidR="00C24685">
        <w:t xml:space="preserve"> </w:t>
      </w:r>
      <w:r w:rsidRPr="00C6331E">
        <w:t>and</w:t>
      </w:r>
      <w:r w:rsidR="00C24685">
        <w:t xml:space="preserve"> </w:t>
      </w:r>
      <w:r w:rsidRPr="00C6331E">
        <w:t>extenuating</w:t>
      </w:r>
      <w:r w:rsidR="00C24685">
        <w:t xml:space="preserve"> </w:t>
      </w:r>
      <w:r w:rsidRPr="00C6331E">
        <w:t>the</w:t>
      </w:r>
      <w:r w:rsidR="00C24685">
        <w:t xml:space="preserve"> </w:t>
      </w:r>
      <w:r w:rsidRPr="00C6331E">
        <w:t>criminal</w:t>
      </w:r>
      <w:r w:rsidR="00C24685">
        <w:t xml:space="preserve"> </w:t>
      </w:r>
      <w:r w:rsidRPr="00C6331E">
        <w:t>liabilities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or</w:t>
      </w:r>
      <w:r w:rsidR="00C24685">
        <w:t xml:space="preserve"> </w:t>
      </w:r>
      <w:r w:rsidRPr="00C6331E">
        <w:t>defendants</w:t>
      </w:r>
      <w:r w:rsidR="00C24685">
        <w:t xml:space="preserve"> </w:t>
      </w:r>
      <w:r w:rsidRPr="00C6331E">
        <w:t>who</w:t>
      </w:r>
      <w:r w:rsidR="00C24685">
        <w:t xml:space="preserve"> </w:t>
      </w:r>
      <w:r w:rsidRPr="00C6331E">
        <w:t>are</w:t>
      </w:r>
      <w:r w:rsidR="00C24685">
        <w:t xml:space="preserve"> </w:t>
      </w:r>
      <w:r w:rsidRPr="00C6331E">
        <w:t>women,</w:t>
      </w:r>
      <w:r w:rsidR="00C24685">
        <w:t xml:space="preserve"> </w:t>
      </w:r>
      <w:r w:rsidRPr="00C6331E">
        <w:t>minors,</w:t>
      </w:r>
      <w:r w:rsidR="00C24685">
        <w:t xml:space="preserve"> </w:t>
      </w:r>
      <w:r w:rsidRPr="00C6331E">
        <w:t>elders</w:t>
      </w:r>
      <w:r w:rsidR="00C24685">
        <w:t xml:space="preserve"> </w:t>
      </w:r>
      <w:r w:rsidRPr="00C6331E">
        <w:t>and</w:t>
      </w:r>
      <w:r w:rsidR="00C24685">
        <w:t xml:space="preserve"> </w:t>
      </w:r>
      <w:r w:rsidRPr="00C6331E">
        <w:t>to</w:t>
      </w:r>
      <w:r w:rsidR="00C24685">
        <w:t xml:space="preserve"> </w:t>
      </w:r>
      <w:r w:rsidRPr="00C6331E">
        <w:t>take</w:t>
      </w:r>
      <w:r w:rsidR="00C24685">
        <w:t xml:space="preserve"> </w:t>
      </w:r>
      <w:r w:rsidRPr="00C6331E">
        <w:t>the</w:t>
      </w:r>
      <w:r w:rsidR="00C24685">
        <w:t xml:space="preserve"> </w:t>
      </w:r>
      <w:r w:rsidRPr="00C6331E">
        <w:t>appropriate</w:t>
      </w:r>
      <w:r w:rsidR="00C24685">
        <w:t xml:space="preserve"> </w:t>
      </w:r>
      <w:r w:rsidRPr="00C6331E">
        <w:t>treatment</w:t>
      </w:r>
      <w:r w:rsidR="00C24685">
        <w:t xml:space="preserve"> </w:t>
      </w:r>
      <w:r w:rsidRPr="00C6331E">
        <w:t>and</w:t>
      </w:r>
      <w:r w:rsidR="00C24685">
        <w:t xml:space="preserve"> </w:t>
      </w:r>
      <w:r w:rsidRPr="00C6331E">
        <w:t>to</w:t>
      </w:r>
      <w:r w:rsidR="00C24685">
        <w:t xml:space="preserve"> </w:t>
      </w:r>
      <w:r w:rsidRPr="00C6331E">
        <w:t>respect</w:t>
      </w:r>
      <w:r w:rsidR="00C24685">
        <w:t xml:space="preserve"> </w:t>
      </w:r>
      <w:r w:rsidRPr="00C6331E">
        <w:t>women,</w:t>
      </w:r>
      <w:r w:rsidR="00C24685">
        <w:t xml:space="preserve"> </w:t>
      </w:r>
      <w:r w:rsidRPr="00C6331E">
        <w:t>minors,</w:t>
      </w:r>
      <w:r w:rsidR="00C24685">
        <w:t xml:space="preserve"> </w:t>
      </w:r>
      <w:r w:rsidRPr="00C6331E">
        <w:t>elders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such</w:t>
      </w:r>
      <w:r w:rsidR="00C24685">
        <w:t xml:space="preserve"> </w:t>
      </w:r>
      <w:r w:rsidRPr="00C6331E">
        <w:t>as</w:t>
      </w:r>
      <w:r w:rsidR="00C24685">
        <w:t xml:space="preserve"> </w:t>
      </w:r>
      <w:r w:rsidRPr="00C6331E">
        <w:t>requesting</w:t>
      </w:r>
      <w:r w:rsidR="00C24685">
        <w:t xml:space="preserve"> </w:t>
      </w:r>
      <w:r w:rsidRPr="00C6331E">
        <w:t>for</w:t>
      </w:r>
      <w:r w:rsidR="00C24685">
        <w:t xml:space="preserve"> </w:t>
      </w:r>
      <w:r w:rsidRPr="00C6331E">
        <w:t>translator</w:t>
      </w:r>
      <w:r w:rsidR="00C24685">
        <w:t xml:space="preserve"> </w:t>
      </w:r>
      <w:r w:rsidRPr="00C6331E">
        <w:t>in</w:t>
      </w:r>
      <w:r w:rsidR="00C24685">
        <w:t xml:space="preserve"> </w:t>
      </w:r>
      <w:r w:rsidRPr="00C6331E">
        <w:t>cases</w:t>
      </w:r>
      <w:r w:rsidR="00C24685">
        <w:t xml:space="preserve"> </w:t>
      </w:r>
      <w:r w:rsidRPr="00C6331E">
        <w:t>where</w:t>
      </w:r>
      <w:r w:rsidR="00C24685">
        <w:t xml:space="preserve"> </w:t>
      </w:r>
      <w:r w:rsidRPr="00C6331E">
        <w:t>the</w:t>
      </w:r>
      <w:r w:rsidR="00C24685">
        <w:t xml:space="preserve"> </w:t>
      </w:r>
      <w:r w:rsidRPr="00C6331E">
        <w:t>person</w:t>
      </w:r>
      <w:r w:rsidR="00C24685">
        <w:t xml:space="preserve"> </w:t>
      </w:r>
      <w:r w:rsidRPr="00C6331E">
        <w:t>participated</w:t>
      </w:r>
      <w:r w:rsidR="00C24685">
        <w:t xml:space="preserve"> </w:t>
      </w:r>
      <w:r w:rsidRPr="00C6331E">
        <w:t>in</w:t>
      </w:r>
      <w:r w:rsidR="00C24685">
        <w:t xml:space="preserve"> </w:t>
      </w:r>
      <w:r w:rsidRPr="00C6331E">
        <w:t>procedures</w:t>
      </w:r>
      <w:r w:rsidR="00C24685">
        <w:t xml:space="preserve"> </w:t>
      </w:r>
      <w:r w:rsidRPr="00C6331E">
        <w:t>could</w:t>
      </w:r>
      <w:r w:rsidR="00C24685">
        <w:t xml:space="preserve"> </w:t>
      </w:r>
      <w:r w:rsidRPr="00C6331E">
        <w:t>not</w:t>
      </w:r>
      <w:r w:rsidR="00C24685">
        <w:t xml:space="preserve"> </w:t>
      </w:r>
      <w:r w:rsidRPr="00C6331E">
        <w:t>use</w:t>
      </w:r>
      <w:r w:rsidR="00C24685">
        <w:t xml:space="preserve"> </w:t>
      </w:r>
      <w:r w:rsidRPr="00C6331E">
        <w:t>Vietnamese</w:t>
      </w:r>
      <w:r w:rsidR="00C24685">
        <w:t xml:space="preserve"> </w:t>
      </w:r>
      <w:r w:rsidRPr="00C6331E">
        <w:t>or</w:t>
      </w:r>
      <w:r w:rsidR="00C24685">
        <w:t xml:space="preserve"> </w:t>
      </w:r>
      <w:r w:rsidRPr="00C6331E">
        <w:t>documents</w:t>
      </w:r>
      <w:r w:rsidR="00C24685">
        <w:t xml:space="preserve"> </w:t>
      </w:r>
      <w:r w:rsidRPr="00C6331E">
        <w:t>are</w:t>
      </w:r>
      <w:r w:rsidR="00C24685">
        <w:t xml:space="preserve"> </w:t>
      </w:r>
      <w:r w:rsidRPr="00C6331E">
        <w:t>not</w:t>
      </w:r>
      <w:r w:rsidR="00C24685">
        <w:t xml:space="preserve"> </w:t>
      </w:r>
      <w:r w:rsidRPr="00C6331E">
        <w:t>in</w:t>
      </w:r>
      <w:r w:rsidR="00C24685">
        <w:t xml:space="preserve"> </w:t>
      </w:r>
      <w:r w:rsidRPr="00C6331E">
        <w:t>Vietnamese;</w:t>
      </w:r>
      <w:r w:rsidR="00C24685">
        <w:t xml:space="preserve"> </w:t>
      </w:r>
      <w:r w:rsidRPr="00C6331E">
        <w:t>holding</w:t>
      </w:r>
      <w:r w:rsidR="00C24685">
        <w:t xml:space="preserve"> </w:t>
      </w:r>
      <w:r w:rsidRPr="00C6331E">
        <w:t>female</w:t>
      </w:r>
      <w:r w:rsidR="00C24685">
        <w:t xml:space="preserve"> </w:t>
      </w:r>
      <w:r w:rsidRPr="00C6331E">
        <w:t>prisoners</w:t>
      </w:r>
      <w:r w:rsidR="00C24685">
        <w:t xml:space="preserve"> </w:t>
      </w:r>
      <w:r w:rsidRPr="00C6331E">
        <w:t>separately;</w:t>
      </w:r>
      <w:r w:rsidR="00C24685">
        <w:t xml:space="preserve"> </w:t>
      </w:r>
      <w:r w:rsidRPr="00C6331E">
        <w:t>female</w:t>
      </w:r>
      <w:r w:rsidR="00C24685">
        <w:t xml:space="preserve"> </w:t>
      </w:r>
      <w:r w:rsidRPr="00C6331E">
        <w:t>prisoners</w:t>
      </w:r>
      <w:r w:rsidR="00C24685">
        <w:t xml:space="preserve"> </w:t>
      </w:r>
      <w:r w:rsidRPr="00C6331E">
        <w:t>and</w:t>
      </w:r>
      <w:r w:rsidR="00C24685">
        <w:t xml:space="preserve"> </w:t>
      </w:r>
      <w:r w:rsidRPr="00C6331E">
        <w:t>minor</w:t>
      </w:r>
      <w:r w:rsidR="00C24685">
        <w:t xml:space="preserve"> </w:t>
      </w:r>
      <w:r w:rsidRPr="00C6331E">
        <w:t>prisoners</w:t>
      </w:r>
      <w:r w:rsidR="00C24685">
        <w:t xml:space="preserve"> </w:t>
      </w:r>
      <w:r w:rsidRPr="00C6331E">
        <w:t>shall</w:t>
      </w:r>
      <w:r w:rsidR="00C24685">
        <w:t xml:space="preserve"> </w:t>
      </w:r>
      <w:r w:rsidRPr="00C6331E">
        <w:t>be</w:t>
      </w:r>
      <w:r w:rsidR="00C24685">
        <w:t xml:space="preserve"> </w:t>
      </w:r>
      <w:r w:rsidRPr="00C6331E">
        <w:t>assigned</w:t>
      </w:r>
      <w:r w:rsidR="00C24685">
        <w:t xml:space="preserve"> </w:t>
      </w:r>
      <w:r w:rsidRPr="00C6331E">
        <w:t>work</w:t>
      </w:r>
      <w:r w:rsidR="00C24685">
        <w:t xml:space="preserve"> </w:t>
      </w:r>
      <w:r w:rsidRPr="00C6331E">
        <w:t>suitable</w:t>
      </w:r>
      <w:r w:rsidR="00C24685">
        <w:t xml:space="preserve"> </w:t>
      </w:r>
      <w:r w:rsidRPr="00C6331E">
        <w:t>to</w:t>
      </w:r>
      <w:r w:rsidR="00C24685">
        <w:t xml:space="preserve"> </w:t>
      </w:r>
      <w:r w:rsidRPr="00C6331E">
        <w:t>their</w:t>
      </w:r>
      <w:r w:rsidR="00C24685">
        <w:t xml:space="preserve"> </w:t>
      </w:r>
      <w:r w:rsidRPr="00C6331E">
        <w:t>gender,</w:t>
      </w:r>
      <w:r w:rsidR="00C24685">
        <w:t xml:space="preserve"> </w:t>
      </w:r>
      <w:r w:rsidRPr="00C6331E">
        <w:t>health</w:t>
      </w:r>
      <w:r w:rsidR="00C24685">
        <w:t xml:space="preserve"> </w:t>
      </w:r>
      <w:r w:rsidRPr="00C6331E">
        <w:t>and</w:t>
      </w:r>
      <w:r w:rsidR="00C24685">
        <w:t xml:space="preserve"> </w:t>
      </w:r>
      <w:r w:rsidRPr="00C6331E">
        <w:t>age</w:t>
      </w:r>
      <w:r w:rsidR="00C24685">
        <w:t xml:space="preserve"> </w:t>
      </w:r>
      <w:r w:rsidRPr="00C6331E">
        <w:t>and</w:t>
      </w:r>
      <w:r w:rsidR="00C24685">
        <w:t xml:space="preserve"> </w:t>
      </w:r>
      <w:r w:rsidRPr="00C6331E">
        <w:t>free</w:t>
      </w:r>
      <w:r w:rsidR="00C24685">
        <w:t xml:space="preserve"> </w:t>
      </w:r>
      <w:r w:rsidRPr="00C6331E">
        <w:t>from</w:t>
      </w:r>
      <w:r w:rsidR="00C24685">
        <w:t xml:space="preserve"> </w:t>
      </w:r>
      <w:r w:rsidRPr="00C6331E">
        <w:t>heavy</w:t>
      </w:r>
      <w:r w:rsidR="00C24685">
        <w:t xml:space="preserve"> </w:t>
      </w:r>
      <w:r w:rsidRPr="00C6331E">
        <w:t>and</w:t>
      </w:r>
      <w:r w:rsidR="00C24685">
        <w:t xml:space="preserve"> </w:t>
      </w:r>
      <w:r w:rsidRPr="00C6331E">
        <w:t>hazardous</w:t>
      </w:r>
      <w:r w:rsidR="00C24685">
        <w:t xml:space="preserve"> </w:t>
      </w:r>
      <w:r w:rsidRPr="00C6331E">
        <w:t>work.</w:t>
      </w:r>
    </w:p>
    <w:p w:rsidR="00F21141" w:rsidRPr="00C6331E" w:rsidRDefault="00F21141" w:rsidP="003C58BE">
      <w:pPr>
        <w:pStyle w:val="SingleTxtG"/>
      </w:pPr>
      <w:r w:rsidRPr="00C6331E">
        <w:t>144.</w:t>
      </w:r>
      <w:r w:rsidRPr="00C6331E">
        <w:tab/>
        <w:t>Ministry</w:t>
      </w:r>
      <w:r w:rsidR="00C24685">
        <w:t xml:space="preserve"> </w:t>
      </w:r>
      <w:r w:rsidRPr="00C6331E">
        <w:t>of</w:t>
      </w:r>
      <w:r w:rsidR="00C24685">
        <w:t xml:space="preserve"> </w:t>
      </w:r>
      <w:r w:rsidRPr="00C6331E">
        <w:t>Agriculture</w:t>
      </w:r>
      <w:r w:rsidR="00C24685">
        <w:t xml:space="preserve"> </w:t>
      </w:r>
      <w:r w:rsidRPr="00C6331E">
        <w:t>and</w:t>
      </w:r>
      <w:r w:rsidR="00C24685">
        <w:t xml:space="preserve"> </w:t>
      </w:r>
      <w:r w:rsidRPr="00C6331E">
        <w:t>Rural</w:t>
      </w:r>
      <w:r w:rsidR="00C24685">
        <w:t xml:space="preserve"> </w:t>
      </w:r>
      <w:r w:rsidRPr="00C6331E">
        <w:t>Development,</w:t>
      </w:r>
      <w:r w:rsidR="00C24685">
        <w:t xml:space="preserve"> </w:t>
      </w:r>
      <w:r w:rsidRPr="00C6331E">
        <w:t>in</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building</w:t>
      </w:r>
      <w:r w:rsidR="00C24685">
        <w:t xml:space="preserve"> </w:t>
      </w:r>
      <w:r w:rsidRPr="00C6331E">
        <w:t>or</w:t>
      </w:r>
      <w:r w:rsidR="00C24685">
        <w:t xml:space="preserve"> </w:t>
      </w:r>
      <w:r w:rsidRPr="00C6331E">
        <w:t>enacting</w:t>
      </w:r>
      <w:r w:rsidR="00C24685">
        <w:t xml:space="preserve"> </w:t>
      </w:r>
      <w:r w:rsidRPr="00C6331E">
        <w:t>legal</w:t>
      </w:r>
      <w:r w:rsidR="00C24685">
        <w:t xml:space="preserve"> </w:t>
      </w:r>
      <w:r w:rsidRPr="00C6331E">
        <w:t>normative</w:t>
      </w:r>
      <w:r w:rsidR="00C24685">
        <w:t xml:space="preserve"> </w:t>
      </w:r>
      <w:r w:rsidRPr="00C6331E">
        <w:t>documents,</w:t>
      </w:r>
      <w:r w:rsidR="00C24685">
        <w:t xml:space="preserve"> </w:t>
      </w:r>
      <w:r w:rsidRPr="00C6331E">
        <w:t>always</w:t>
      </w:r>
      <w:r w:rsidR="00C24685">
        <w:t xml:space="preserve"> </w:t>
      </w:r>
      <w:r w:rsidRPr="00C6331E">
        <w:t>guaranteed</w:t>
      </w:r>
      <w:r w:rsidR="00C24685">
        <w:t xml:space="preserve"> </w:t>
      </w:r>
      <w:r w:rsidRPr="00C6331E">
        <w:t>equality</w:t>
      </w:r>
      <w:r w:rsidR="00C24685">
        <w:t xml:space="preserve"> </w:t>
      </w:r>
      <w:r w:rsidRPr="00C6331E">
        <w:t>and</w:t>
      </w:r>
      <w:r w:rsidR="00C24685">
        <w:t xml:space="preserve"> </w:t>
      </w:r>
      <w:r w:rsidRPr="00C6331E">
        <w:t>respect</w:t>
      </w:r>
      <w:r w:rsidR="00C24685">
        <w:t xml:space="preserve"> </w:t>
      </w:r>
      <w:r w:rsidRPr="00C6331E">
        <w:t>for</w:t>
      </w:r>
      <w:r w:rsidR="00C24685">
        <w:t xml:space="preserve"> </w:t>
      </w:r>
      <w:r w:rsidRPr="00C6331E">
        <w:t>women,</w:t>
      </w:r>
      <w:r w:rsidR="00C24685">
        <w:t xml:space="preserve"> </w:t>
      </w:r>
      <w:r w:rsidRPr="00C6331E">
        <w:t>minor</w:t>
      </w:r>
      <w:r w:rsidR="00C24685">
        <w:t xml:space="preserve"> </w:t>
      </w:r>
      <w:r w:rsidRPr="00C6331E">
        <w:t>and</w:t>
      </w:r>
      <w:r w:rsidR="00C24685">
        <w:t xml:space="preserve"> </w:t>
      </w:r>
      <w:r w:rsidRPr="00C6331E">
        <w:t>minority,</w:t>
      </w:r>
      <w:r w:rsidR="00C24685">
        <w:t xml:space="preserve"> </w:t>
      </w:r>
      <w:r w:rsidRPr="00C6331E">
        <w:t>religious</w:t>
      </w:r>
      <w:r w:rsidR="00C24685">
        <w:t xml:space="preserve"> </w:t>
      </w:r>
      <w:r w:rsidRPr="00C6331E">
        <w:t>groups</w:t>
      </w:r>
      <w:r w:rsidR="00C24685">
        <w:t xml:space="preserve"> </w:t>
      </w:r>
      <w:r w:rsidRPr="00C6331E">
        <w:t>or</w:t>
      </w:r>
      <w:r w:rsidR="00C24685">
        <w:t xml:space="preserve"> </w:t>
      </w:r>
      <w:r w:rsidRPr="00C6331E">
        <w:t>other</w:t>
      </w:r>
      <w:r w:rsidR="00C24685">
        <w:t xml:space="preserve"> </w:t>
      </w:r>
      <w:r w:rsidRPr="00C6331E">
        <w:t>vulnerable</w:t>
      </w:r>
      <w:r w:rsidR="00C24685">
        <w:t xml:space="preserve"> </w:t>
      </w:r>
      <w:r w:rsidRPr="00C6331E">
        <w:t>groups</w:t>
      </w:r>
      <w:r w:rsidR="00C24685">
        <w:t xml:space="preserve"> </w:t>
      </w:r>
      <w:r w:rsidRPr="00C6331E">
        <w:t>in</w:t>
      </w:r>
      <w:r w:rsidR="00C24685">
        <w:t xml:space="preserve"> </w:t>
      </w:r>
      <w:r w:rsidRPr="00C6331E">
        <w:t>society</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issued</w:t>
      </w:r>
      <w:r w:rsidR="00C24685">
        <w:t xml:space="preserve"> </w:t>
      </w:r>
      <w:r w:rsidRPr="00C6331E">
        <w:t>provisions</w:t>
      </w:r>
      <w:r w:rsidR="00C24685">
        <w:t xml:space="preserve"> </w:t>
      </w:r>
      <w:r w:rsidRPr="00C6331E">
        <w:t>applied</w:t>
      </w:r>
      <w:r w:rsidR="00C24685">
        <w:t xml:space="preserve"> </w:t>
      </w:r>
      <w:r w:rsidRPr="00C6331E">
        <w:t>to</w:t>
      </w:r>
      <w:r w:rsidR="00C24685">
        <w:t xml:space="preserve"> </w:t>
      </w:r>
      <w:r w:rsidRPr="00C6331E">
        <w:t>these</w:t>
      </w:r>
      <w:r w:rsidR="00C24685">
        <w:t xml:space="preserve"> </w:t>
      </w:r>
      <w:r w:rsidRPr="00C6331E">
        <w:t>groups</w:t>
      </w:r>
      <w:r w:rsidR="00C24685">
        <w:t xml:space="preserve"> </w:t>
      </w:r>
      <w:r w:rsidRPr="00C6331E">
        <w:t>in</w:t>
      </w:r>
      <w:r w:rsidR="00C24685">
        <w:t xml:space="preserve"> </w:t>
      </w:r>
      <w:r w:rsidRPr="00C6331E">
        <w:t>the</w:t>
      </w:r>
      <w:r w:rsidR="00C24685">
        <w:t xml:space="preserve"> </w:t>
      </w:r>
      <w:r w:rsidRPr="00C6331E">
        <w:t>manner</w:t>
      </w:r>
      <w:r w:rsidR="00C24685">
        <w:t xml:space="preserve"> </w:t>
      </w:r>
      <w:r w:rsidRPr="00C6331E">
        <w:t>which</w:t>
      </w:r>
      <w:r w:rsidR="00C24685">
        <w:t xml:space="preserve"> </w:t>
      </w:r>
      <w:r w:rsidRPr="00C6331E">
        <w:t>they</w:t>
      </w:r>
      <w:r w:rsidR="00C24685">
        <w:t xml:space="preserve"> </w:t>
      </w:r>
      <w:r w:rsidRPr="00C6331E">
        <w:t>can</w:t>
      </w:r>
      <w:r w:rsidR="00C24685">
        <w:t xml:space="preserve"> </w:t>
      </w:r>
      <w:r w:rsidRPr="00C6331E">
        <w:t>enjoy</w:t>
      </w:r>
      <w:r w:rsidR="00C24685">
        <w:t xml:space="preserve"> </w:t>
      </w:r>
      <w:r w:rsidRPr="00C6331E">
        <w:t>better</w:t>
      </w:r>
      <w:r w:rsidR="00C24685">
        <w:t xml:space="preserve"> </w:t>
      </w:r>
      <w:r w:rsidRPr="00C6331E">
        <w:t>treatment,</w:t>
      </w:r>
      <w:r w:rsidR="00C24685">
        <w:t xml:space="preserve"> </w:t>
      </w:r>
      <w:r w:rsidRPr="00C6331E">
        <w:t>lower</w:t>
      </w:r>
      <w:r w:rsidR="00C24685">
        <w:t xml:space="preserve"> </w:t>
      </w:r>
      <w:r w:rsidRPr="00C6331E">
        <w:t>eligibility</w:t>
      </w:r>
      <w:r w:rsidR="00C24685">
        <w:t xml:space="preserve"> </w:t>
      </w:r>
      <w:r w:rsidRPr="00C6331E">
        <w:t>requirements</w:t>
      </w:r>
      <w:r w:rsidR="00C24685">
        <w:t xml:space="preserve"> </w:t>
      </w:r>
      <w:r w:rsidRPr="00C6331E">
        <w:t>and</w:t>
      </w:r>
      <w:r w:rsidR="00C24685">
        <w:t xml:space="preserve"> </w:t>
      </w:r>
      <w:r w:rsidRPr="00C6331E">
        <w:t>better</w:t>
      </w:r>
      <w:r w:rsidR="00C24685">
        <w:t xml:space="preserve"> </w:t>
      </w:r>
      <w:r w:rsidRPr="00C6331E">
        <w:t>rights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lighter</w:t>
      </w:r>
      <w:r w:rsidR="00C24685">
        <w:t xml:space="preserve"> </w:t>
      </w:r>
      <w:r w:rsidRPr="00C6331E">
        <w:t>sanctions</w:t>
      </w:r>
      <w:r w:rsidR="00C24685">
        <w:t xml:space="preserve"> </w:t>
      </w:r>
      <w:r w:rsidRPr="00C6331E">
        <w:t>than</w:t>
      </w:r>
      <w:r w:rsidR="00C24685">
        <w:t xml:space="preserve"> </w:t>
      </w:r>
      <w:r w:rsidRPr="00C6331E">
        <w:t>others.</w:t>
      </w:r>
      <w:r w:rsidR="00C24685">
        <w:t xml:space="preserve"> </w:t>
      </w:r>
      <w:r w:rsidRPr="00C6331E">
        <w:t>In</w:t>
      </w:r>
      <w:r w:rsidR="00C24685">
        <w:t xml:space="preserve"> </w:t>
      </w:r>
      <w:r w:rsidRPr="00C6331E">
        <w:t>addition,</w:t>
      </w:r>
      <w:r w:rsidR="00C24685">
        <w:t xml:space="preserve"> </w:t>
      </w:r>
      <w:r w:rsidRPr="00C6331E">
        <w:t>programs</w:t>
      </w:r>
      <w:r w:rsidR="00C24685">
        <w:t xml:space="preserve"> </w:t>
      </w:r>
      <w:r w:rsidRPr="00C6331E">
        <w:t>and</w:t>
      </w:r>
      <w:r w:rsidR="00C24685">
        <w:t xml:space="preserve"> </w:t>
      </w:r>
      <w:r w:rsidRPr="00C6331E">
        <w:t>projects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Project</w:t>
      </w:r>
      <w:r w:rsidR="00C24685">
        <w:t xml:space="preserve"> </w:t>
      </w:r>
      <w:r w:rsidRPr="00C6331E">
        <w:t>on</w:t>
      </w:r>
      <w:r w:rsidR="00C24685">
        <w:t xml:space="preserve"> </w:t>
      </w:r>
      <w:r w:rsidRPr="00C6331E">
        <w:t>law</w:t>
      </w:r>
      <w:r w:rsidR="00C24685">
        <w:t xml:space="preserve"> </w:t>
      </w:r>
      <w:r w:rsidRPr="00C6331E">
        <w:t>popularization</w:t>
      </w:r>
      <w:r w:rsidR="00C24685">
        <w:t xml:space="preserve"> </w:t>
      </w:r>
      <w:r w:rsidRPr="00C6331E">
        <w:t>and</w:t>
      </w:r>
      <w:r w:rsidR="00C24685">
        <w:t xml:space="preserve"> </w:t>
      </w:r>
      <w:r w:rsidRPr="00C6331E">
        <w:t>dissemination</w:t>
      </w:r>
      <w:r w:rsidR="00C24685">
        <w:t xml:space="preserve"> </w:t>
      </w:r>
      <w:r w:rsidRPr="00C6331E">
        <w:t>for</w:t>
      </w:r>
      <w:r w:rsidR="00C24685">
        <w:t xml:space="preserve"> </w:t>
      </w:r>
      <w:r w:rsidRPr="00C6331E">
        <w:t>farmers</w:t>
      </w:r>
      <w:r w:rsidR="00C24685">
        <w:t xml:space="preserve"> </w:t>
      </w:r>
      <w:r w:rsidRPr="00C6331E">
        <w:t>and</w:t>
      </w:r>
      <w:r w:rsidR="00C24685">
        <w:t xml:space="preserve"> </w:t>
      </w:r>
      <w:r w:rsidRPr="00C6331E">
        <w:t>ethnic</w:t>
      </w:r>
      <w:r w:rsidR="00C24685">
        <w:t xml:space="preserve"> </w:t>
      </w:r>
      <w:r w:rsidRPr="00C6331E">
        <w:t>minorities,</w:t>
      </w:r>
      <w:r w:rsidR="00C24685">
        <w:t xml:space="preserve"> </w:t>
      </w:r>
      <w:r w:rsidRPr="00C6331E">
        <w:t>the</w:t>
      </w:r>
      <w:r w:rsidR="00C24685">
        <w:t xml:space="preserve"> </w:t>
      </w:r>
      <w:r w:rsidRPr="00C6331E">
        <w:t>Action</w:t>
      </w:r>
      <w:r w:rsidR="00C24685">
        <w:t xml:space="preserve"> </w:t>
      </w:r>
      <w:r w:rsidRPr="00C6331E">
        <w:t>Plan</w:t>
      </w:r>
      <w:r w:rsidR="00C24685">
        <w:t xml:space="preserve"> </w:t>
      </w:r>
      <w:r w:rsidRPr="00C6331E">
        <w:t>on</w:t>
      </w:r>
      <w:r w:rsidR="00C24685">
        <w:t xml:space="preserve"> </w:t>
      </w:r>
      <w:r w:rsidRPr="00C6331E">
        <w:t>Gender,</w:t>
      </w:r>
      <w:r w:rsidR="00C24685">
        <w:t xml:space="preserve"> </w:t>
      </w:r>
      <w:r w:rsidRPr="00C6331E">
        <w:t>the</w:t>
      </w:r>
      <w:r w:rsidR="00C24685">
        <w:t xml:space="preserve"> </w:t>
      </w:r>
      <w:r w:rsidRPr="00C6331E">
        <w:t>popularization</w:t>
      </w:r>
      <w:r w:rsidR="00C24685">
        <w:t xml:space="preserve"> </w:t>
      </w:r>
      <w:r w:rsidRPr="00C6331E">
        <w:t>programs</w:t>
      </w:r>
      <w:r w:rsidR="00C24685">
        <w:t xml:space="preserve"> </w:t>
      </w:r>
      <w:r w:rsidRPr="00C6331E">
        <w:t>for</w:t>
      </w:r>
      <w:r w:rsidR="00C24685">
        <w:t xml:space="preserve"> </w:t>
      </w:r>
      <w:r w:rsidRPr="00C6331E">
        <w:t>fishermen</w:t>
      </w:r>
      <w:r w:rsidR="00C24685">
        <w:t xml:space="preserve"> </w:t>
      </w:r>
      <w:r w:rsidRPr="00C6331E">
        <w:t>all</w:t>
      </w:r>
      <w:r w:rsidR="00C24685">
        <w:t xml:space="preserve"> </w:t>
      </w:r>
      <w:r w:rsidRPr="00C6331E">
        <w:t>emphasized</w:t>
      </w:r>
      <w:r w:rsidR="00C24685">
        <w:t xml:space="preserve"> </w:t>
      </w:r>
      <w:r w:rsidRPr="00C6331E">
        <w:t>this</w:t>
      </w:r>
      <w:r w:rsidR="00C24685">
        <w:t xml:space="preserve"> </w:t>
      </w:r>
      <w:r w:rsidRPr="00C6331E">
        <w:t>principle</w:t>
      </w:r>
      <w:r w:rsidR="00C24685">
        <w:t xml:space="preserve"> </w:t>
      </w:r>
      <w:r w:rsidRPr="00C6331E">
        <w:t>during</w:t>
      </w:r>
      <w:r w:rsidR="00C24685">
        <w:t xml:space="preserve"> </w:t>
      </w:r>
      <w:r w:rsidRPr="00C6331E">
        <w:t>the</w:t>
      </w:r>
      <w:r w:rsidR="00C24685">
        <w:t xml:space="preserve"> </w:t>
      </w:r>
      <w:r w:rsidRPr="00C6331E">
        <w:t>implementation</w:t>
      </w:r>
      <w:r w:rsidR="00C24685">
        <w:t xml:space="preserve"> </w:t>
      </w:r>
      <w:r w:rsidRPr="00C6331E">
        <w:t>process.</w:t>
      </w:r>
    </w:p>
    <w:p w:rsidR="00F21141" w:rsidRPr="00C6331E" w:rsidRDefault="00F21141" w:rsidP="00C32105">
      <w:pPr>
        <w:pStyle w:val="H4G"/>
      </w:pPr>
      <w:r w:rsidRPr="00C6331E">
        <w:tab/>
      </w:r>
      <w:r w:rsidRPr="00C6331E">
        <w:tab/>
        <w:t>Information</w:t>
      </w:r>
      <w:r w:rsidR="00C24685">
        <w:t xml:space="preserve"> </w:t>
      </w:r>
      <w:r w:rsidRPr="00C6331E">
        <w:t>about</w:t>
      </w:r>
      <w:r w:rsidR="00C24685">
        <w:t xml:space="preserve"> </w:t>
      </w:r>
      <w:r w:rsidRPr="00C6331E">
        <w:t>popularization</w:t>
      </w:r>
      <w:r w:rsidR="00C24685">
        <w:t xml:space="preserve"> </w:t>
      </w:r>
      <w:r w:rsidRPr="00C6331E">
        <w:t>activities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conducted</w:t>
      </w:r>
      <w:r w:rsidR="00C24685">
        <w:t xml:space="preserve"> </w:t>
      </w:r>
      <w:r w:rsidRPr="00C6331E">
        <w:t>in</w:t>
      </w:r>
      <w:r w:rsidR="00C24685">
        <w:t xml:space="preserve"> </w:t>
      </w:r>
      <w:r w:rsidRPr="00C6331E">
        <w:t>practice.</w:t>
      </w:r>
    </w:p>
    <w:p w:rsidR="00F21141" w:rsidRPr="00C6331E" w:rsidRDefault="00F21141" w:rsidP="003C58BE">
      <w:pPr>
        <w:pStyle w:val="SingleTxtG"/>
      </w:pPr>
      <w:r w:rsidRPr="00C6331E">
        <w:t>145.</w:t>
      </w:r>
      <w:r w:rsidRPr="00C6331E">
        <w:tab/>
        <w:t>Until</w:t>
      </w:r>
      <w:r w:rsidR="00C24685">
        <w:t xml:space="preserve"> </w:t>
      </w:r>
      <w:r w:rsidRPr="00C6331E">
        <w:t>now,</w:t>
      </w:r>
      <w:r w:rsidR="00C24685">
        <w:t xml:space="preserve"> </w:t>
      </w:r>
      <w:r w:rsidRPr="00C6331E">
        <w:t>58</w:t>
      </w:r>
      <w:r w:rsidR="00C24685">
        <w:t xml:space="preserve"> </w:t>
      </w:r>
      <w:r w:rsidRPr="00C6331E">
        <w:t>ministries,</w:t>
      </w:r>
      <w:r w:rsidR="00C24685">
        <w:t xml:space="preserve"> </w:t>
      </w:r>
      <w:r w:rsidRPr="00C6331E">
        <w:t>agencies</w:t>
      </w:r>
      <w:r w:rsidR="00C24685">
        <w:t xml:space="preserve"> </w:t>
      </w:r>
      <w:r w:rsidRPr="00C6331E">
        <w:t>and</w:t>
      </w:r>
      <w:r w:rsidR="00C24685">
        <w:t xml:space="preserve"> </w:t>
      </w:r>
      <w:r w:rsidRPr="00C6331E">
        <w:t>units</w:t>
      </w:r>
      <w:r w:rsidR="00C24685">
        <w:t xml:space="preserve"> </w:t>
      </w:r>
      <w:r w:rsidRPr="00C6331E">
        <w:t>have</w:t>
      </w:r>
      <w:r w:rsidR="00C24685">
        <w:t xml:space="preserve"> </w:t>
      </w:r>
      <w:r w:rsidRPr="00C6331E">
        <w:t>issued</w:t>
      </w:r>
      <w:r w:rsidR="00C24685">
        <w:t xml:space="preserve"> </w:t>
      </w:r>
      <w:r w:rsidRPr="00C6331E">
        <w:t>popularization</w:t>
      </w:r>
      <w:r w:rsidR="00C24685">
        <w:t xml:space="preserve"> </w:t>
      </w:r>
      <w:r w:rsidRPr="00C6331E">
        <w:t>plans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almost</w:t>
      </w:r>
      <w:r w:rsidR="00C24685">
        <w:t xml:space="preserve"> </w:t>
      </w:r>
      <w:r w:rsidRPr="00C6331E">
        <w:t>all</w:t>
      </w:r>
      <w:r w:rsidR="00C24685">
        <w:t xml:space="preserve"> </w:t>
      </w:r>
      <w:r w:rsidRPr="00C6331E">
        <w:t>the</w:t>
      </w:r>
      <w:r w:rsidR="00C24685">
        <w:t xml:space="preserve"> </w:t>
      </w:r>
      <w:r w:rsidRPr="00C6331E">
        <w:t>relevant</w:t>
      </w:r>
      <w:r w:rsidR="00C24685">
        <w:t xml:space="preserve"> </w:t>
      </w:r>
      <w:r w:rsidRPr="00C6331E">
        <w:t>ministries,</w:t>
      </w:r>
      <w:r w:rsidR="00C24685">
        <w:t xml:space="preserve"> </w:t>
      </w:r>
      <w:r w:rsidRPr="00C6331E">
        <w:t>agencies</w:t>
      </w:r>
      <w:r w:rsidR="00C24685">
        <w:t xml:space="preserve"> </w:t>
      </w:r>
      <w:r w:rsidRPr="00C6331E">
        <w:t>and</w:t>
      </w:r>
      <w:r w:rsidR="00C24685">
        <w:t xml:space="preserve"> </w:t>
      </w:r>
      <w:r w:rsidRPr="00C6331E">
        <w:t>units</w:t>
      </w:r>
      <w:r w:rsidR="00C24685">
        <w:t xml:space="preserve"> </w:t>
      </w:r>
      <w:r w:rsidRPr="00C6331E">
        <w:t>have</w:t>
      </w:r>
      <w:r w:rsidR="00C24685">
        <w:t xml:space="preserve"> </w:t>
      </w:r>
      <w:r w:rsidRPr="00C6331E">
        <w:t>held</w:t>
      </w:r>
      <w:r w:rsidR="00C24685">
        <w:t xml:space="preserve"> </w:t>
      </w:r>
      <w:r w:rsidRPr="00C6331E">
        <w:t>training</w:t>
      </w:r>
      <w:r w:rsidR="00C24685">
        <w:t xml:space="preserve"> </w:t>
      </w:r>
      <w:r w:rsidRPr="00C6331E">
        <w:t>conferences</w:t>
      </w:r>
      <w:r w:rsidR="00C24685">
        <w:t xml:space="preserve"> </w:t>
      </w:r>
      <w:r w:rsidRPr="00C6331E">
        <w:t>on</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or</w:t>
      </w:r>
      <w:r w:rsidR="00C24685">
        <w:t xml:space="preserve"> </w:t>
      </w:r>
      <w:r w:rsidRPr="00C6331E">
        <w:t>integrated</w:t>
      </w:r>
      <w:r w:rsidR="00C24685">
        <w:t xml:space="preserve"> </w:t>
      </w:r>
      <w:r w:rsidRPr="00C6331E">
        <w:t>it</w:t>
      </w:r>
      <w:r w:rsidR="00C24685">
        <w:t xml:space="preserve"> </w:t>
      </w:r>
      <w:r w:rsidRPr="00C6331E">
        <w:t>in</w:t>
      </w:r>
      <w:r w:rsidR="00C24685">
        <w:t xml:space="preserve"> </w:t>
      </w:r>
      <w:r w:rsidRPr="00C6331E">
        <w:t>the</w:t>
      </w:r>
      <w:r w:rsidR="00C24685">
        <w:t xml:space="preserve"> </w:t>
      </w:r>
      <w:r w:rsidRPr="00C6331E">
        <w:t>agenda</w:t>
      </w:r>
      <w:r w:rsidR="00C24685">
        <w:t xml:space="preserve"> </w:t>
      </w:r>
      <w:r w:rsidRPr="00C6331E">
        <w:t>of</w:t>
      </w:r>
      <w:r w:rsidR="00C24685">
        <w:t xml:space="preserve"> </w:t>
      </w:r>
      <w:r w:rsidRPr="00C6331E">
        <w:t>other</w:t>
      </w:r>
      <w:r w:rsidR="00C24685">
        <w:t xml:space="preserve"> </w:t>
      </w:r>
      <w:r w:rsidRPr="00C6331E">
        <w:t>training</w:t>
      </w:r>
      <w:r w:rsidR="00C24685">
        <w:t xml:space="preserve"> </w:t>
      </w:r>
      <w:r w:rsidRPr="00C6331E">
        <w:t>conferences</w:t>
      </w:r>
      <w:r w:rsidR="00C24685">
        <w:t xml:space="preserve"> </w:t>
      </w:r>
      <w:r w:rsidRPr="00C6331E">
        <w:t>on</w:t>
      </w:r>
      <w:r w:rsidR="00C24685">
        <w:t xml:space="preserve"> </w:t>
      </w:r>
      <w:r w:rsidRPr="00C6331E">
        <w:t>other</w:t>
      </w:r>
      <w:r w:rsidR="00C24685">
        <w:t xml:space="preserve"> </w:t>
      </w:r>
      <w:r w:rsidRPr="00C6331E">
        <w:t>relevant</w:t>
      </w:r>
      <w:r w:rsidR="00C24685">
        <w:t xml:space="preserve"> </w:t>
      </w:r>
      <w:r w:rsidRPr="00C6331E">
        <w:t>legal</w:t>
      </w:r>
      <w:r w:rsidR="00C24685">
        <w:t xml:space="preserve"> </w:t>
      </w:r>
      <w:r w:rsidRPr="00C6331E">
        <w:t>documents.</w:t>
      </w:r>
      <w:r w:rsidRPr="006518A2">
        <w:rPr>
          <w:rStyle w:val="FootnoteReference"/>
        </w:rPr>
        <w:footnoteReference w:id="43"/>
      </w:r>
    </w:p>
    <w:p w:rsidR="00F21141" w:rsidRPr="00C6331E" w:rsidRDefault="00F21141" w:rsidP="00C32105">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11</w:t>
      </w:r>
    </w:p>
    <w:p w:rsidR="00F21141" w:rsidRPr="00C6331E" w:rsidRDefault="00F21141" w:rsidP="00C32105">
      <w:pPr>
        <w:pStyle w:val="H4G"/>
      </w:pPr>
      <w:r w:rsidRPr="00C6331E">
        <w:tab/>
      </w:r>
      <w:r w:rsidRPr="00C6331E">
        <w:tab/>
        <w:t>The</w:t>
      </w:r>
      <w:r w:rsidR="00C24685">
        <w:t xml:space="preserve"> </w:t>
      </w:r>
      <w:r w:rsidRPr="00C6331E">
        <w:t>system</w:t>
      </w:r>
      <w:r w:rsidR="00C24685">
        <w:t xml:space="preserve"> </w:t>
      </w:r>
      <w:r w:rsidRPr="00C6331E">
        <w:t>of</w:t>
      </w:r>
      <w:r w:rsidR="00C24685">
        <w:t xml:space="preserve"> </w:t>
      </w:r>
      <w:r w:rsidRPr="00C6331E">
        <w:t>rules,</w:t>
      </w:r>
      <w:r w:rsidR="00C24685">
        <w:t xml:space="preserve"> </w:t>
      </w:r>
      <w:r w:rsidRPr="00C6331E">
        <w:t>directives,</w:t>
      </w:r>
      <w:r w:rsidR="00C24685">
        <w:t xml:space="preserve"> </w:t>
      </w:r>
      <w:r w:rsidRPr="00C6331E">
        <w:t>methods</w:t>
      </w:r>
      <w:r w:rsidR="00C24685">
        <w:t xml:space="preserve"> </w:t>
      </w:r>
      <w:r w:rsidRPr="00C6331E">
        <w:t>and</w:t>
      </w:r>
      <w:r w:rsidR="00C24685">
        <w:t xml:space="preserve"> </w:t>
      </w:r>
      <w:r w:rsidRPr="00C6331E">
        <w:t>practices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arrangement</w:t>
      </w:r>
      <w:r w:rsidR="00C24685">
        <w:t xml:space="preserve"> </w:t>
      </w:r>
      <w:r w:rsidRPr="00C6331E">
        <w:t>of</w:t>
      </w:r>
      <w:r w:rsidR="00C24685">
        <w:t xml:space="preserve"> </w:t>
      </w:r>
      <w:r w:rsidRPr="00C6331E">
        <w:t>detention</w:t>
      </w:r>
      <w:r w:rsidR="00C24685">
        <w:t xml:space="preserve"> </w:t>
      </w:r>
      <w:r w:rsidRPr="00C6331E">
        <w:t>and</w:t>
      </w:r>
      <w:r w:rsidR="00C24685">
        <w:t xml:space="preserve"> </w:t>
      </w:r>
      <w:r w:rsidRPr="00C6331E">
        <w:t>treatment</w:t>
      </w:r>
      <w:r w:rsidR="00C24685">
        <w:t xml:space="preserve"> </w:t>
      </w:r>
      <w:r w:rsidRPr="00C6331E">
        <w:t>of</w:t>
      </w:r>
      <w:r w:rsidR="00C24685">
        <w:t xml:space="preserve"> </w:t>
      </w:r>
      <w:r w:rsidRPr="00C6331E">
        <w:t>persons</w:t>
      </w:r>
      <w:r w:rsidR="00C24685">
        <w:t xml:space="preserve"> </w:t>
      </w:r>
      <w:r w:rsidRPr="00C6331E">
        <w:t>arrested</w:t>
      </w:r>
      <w:r w:rsidR="00C24685">
        <w:t xml:space="preserve"> </w:t>
      </w:r>
      <w:r w:rsidRPr="00C6331E">
        <w:t>or</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or</w:t>
      </w:r>
      <w:r w:rsidR="00C24685">
        <w:t xml:space="preserve"> </w:t>
      </w:r>
      <w:r w:rsidRPr="00C6331E">
        <w:t>imprisoned.</w:t>
      </w:r>
    </w:p>
    <w:p w:rsidR="00F21141" w:rsidRPr="00C6331E" w:rsidRDefault="00F21141" w:rsidP="003C58BE">
      <w:pPr>
        <w:pStyle w:val="SingleTxtG"/>
      </w:pPr>
      <w:r w:rsidRPr="00C6331E">
        <w:t>146.</w:t>
      </w:r>
      <w:r w:rsidRPr="00C6331E">
        <w:tab/>
        <w:t>The</w:t>
      </w:r>
      <w:r w:rsidR="00C24685">
        <w:t xml:space="preserve"> </w:t>
      </w:r>
      <w:r w:rsidRPr="00C6331E">
        <w:t>Constitution</w:t>
      </w:r>
      <w:r w:rsidR="00C24685">
        <w:t xml:space="preserve"> </w:t>
      </w:r>
      <w:r w:rsidRPr="00C6331E">
        <w:t>2013</w:t>
      </w:r>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most</w:t>
      </w:r>
      <w:r w:rsidR="00C24685">
        <w:t xml:space="preserve"> </w:t>
      </w:r>
      <w:r w:rsidRPr="00C6331E">
        <w:t>fundamental</w:t>
      </w:r>
      <w:r w:rsidR="00C24685">
        <w:t xml:space="preserve"> </w:t>
      </w:r>
      <w:r w:rsidRPr="00C6331E">
        <w:t>principles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ensure</w:t>
      </w:r>
      <w:r w:rsidR="00C24685">
        <w:t xml:space="preserve"> </w:t>
      </w:r>
      <w:r w:rsidRPr="00C6331E">
        <w:t>human</w:t>
      </w:r>
      <w:r w:rsidR="00C24685">
        <w:t xml:space="preserve"> </w:t>
      </w:r>
      <w:r w:rsidRPr="00C6331E">
        <w:t>rights,</w:t>
      </w:r>
      <w:r w:rsidR="00C24685">
        <w:t xml:space="preserve"> </w:t>
      </w:r>
      <w:r w:rsidRPr="00C6331E">
        <w:t>including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investigation,</w:t>
      </w:r>
      <w:r w:rsidR="00C24685">
        <w:t xml:space="preserve"> </w:t>
      </w:r>
      <w:r w:rsidRPr="00C6331E">
        <w:t>interview</w:t>
      </w:r>
      <w:r w:rsidR="00C24685">
        <w:t xml:space="preserve"> </w:t>
      </w:r>
      <w:r w:rsidRPr="00C6331E">
        <w:t>for</w:t>
      </w:r>
      <w:r w:rsidR="00C24685">
        <w:t xml:space="preserve"> </w:t>
      </w:r>
      <w:r w:rsidRPr="00C6331E">
        <w:t>obtaining</w:t>
      </w:r>
      <w:r w:rsidR="00C24685">
        <w:t xml:space="preserve"> </w:t>
      </w:r>
      <w:r w:rsidRPr="00C6331E">
        <w:t>testimony</w:t>
      </w:r>
      <w:r w:rsidR="00C24685">
        <w:t xml:space="preserve"> </w:t>
      </w:r>
      <w:r w:rsidRPr="00C6331E">
        <w:t>and</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(Arts.</w:t>
      </w:r>
      <w:r w:rsidR="00B12665">
        <w:t xml:space="preserve"> </w:t>
      </w:r>
      <w:r w:rsidRPr="00C6331E">
        <w:t>14,</w:t>
      </w:r>
      <w:r w:rsidR="00C24685">
        <w:t xml:space="preserve"> </w:t>
      </w:r>
      <w:r w:rsidRPr="00C6331E">
        <w:t>16,</w:t>
      </w:r>
      <w:r w:rsidR="00C24685">
        <w:t xml:space="preserve"> </w:t>
      </w:r>
      <w:r w:rsidRPr="00C6331E">
        <w:t>19</w:t>
      </w:r>
      <w:r w:rsidR="00C24685">
        <w:t xml:space="preserve"> </w:t>
      </w:r>
      <w:r w:rsidRPr="00C6331E">
        <w:t>and</w:t>
      </w:r>
      <w:r w:rsidR="00C24685">
        <w:t xml:space="preserve"> </w:t>
      </w:r>
      <w:r w:rsidRPr="00C6331E">
        <w:t>20).</w:t>
      </w:r>
    </w:p>
    <w:p w:rsidR="00F21141" w:rsidRPr="00C6331E" w:rsidRDefault="00F21141" w:rsidP="003C58BE">
      <w:pPr>
        <w:pStyle w:val="SingleTxtG"/>
      </w:pPr>
      <w:r w:rsidRPr="00C6331E">
        <w:t>147.</w:t>
      </w:r>
      <w:r w:rsidRPr="00C6331E">
        <w:tab/>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(amended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stipulate</w:t>
      </w:r>
      <w:r w:rsidR="00C24685">
        <w:t xml:space="preserve"> </w:t>
      </w:r>
      <w:r w:rsidRPr="00C6331E">
        <w:t>that</w:t>
      </w:r>
      <w:r w:rsidR="00C24685">
        <w:t xml:space="preserve"> </w:t>
      </w:r>
      <w:r w:rsidRPr="00C6331E">
        <w:t>every</w:t>
      </w:r>
      <w:r w:rsidR="00C24685">
        <w:t xml:space="preserve"> </w:t>
      </w:r>
      <w:r w:rsidRPr="00C6331E">
        <w:t>crime</w:t>
      </w:r>
      <w:r w:rsidR="00C24685">
        <w:t xml:space="preserve"> </w:t>
      </w:r>
      <w:r w:rsidRPr="00C6331E">
        <w:t>committed</w:t>
      </w:r>
      <w:r w:rsidR="00C24685">
        <w:t xml:space="preserve"> </w:t>
      </w:r>
      <w:r w:rsidRPr="00C6331E">
        <w:t>by</w:t>
      </w:r>
      <w:r w:rsidR="00C24685">
        <w:t xml:space="preserve"> </w:t>
      </w:r>
      <w:r w:rsidRPr="00C6331E">
        <w:t>a</w:t>
      </w:r>
      <w:r w:rsidR="00C24685">
        <w:t xml:space="preserve"> </w:t>
      </w:r>
      <w:r w:rsidRPr="00C6331E">
        <w:t>person</w:t>
      </w:r>
      <w:r w:rsidR="00C24685">
        <w:t xml:space="preserve"> </w:t>
      </w:r>
      <w:r w:rsidRPr="00C6331E">
        <w:t>must</w:t>
      </w:r>
      <w:r w:rsidR="00C24685">
        <w:t xml:space="preserve"> </w:t>
      </w:r>
      <w:r w:rsidRPr="00C6331E">
        <w:t>be</w:t>
      </w:r>
      <w:r w:rsidR="00C24685">
        <w:t xml:space="preserve"> </w:t>
      </w:r>
      <w:r w:rsidRPr="00C6331E">
        <w:t>discovered</w:t>
      </w:r>
      <w:r w:rsidR="00C24685">
        <w:t xml:space="preserve"> </w:t>
      </w:r>
      <w:r w:rsidRPr="00C6331E">
        <w:t>promptly</w:t>
      </w:r>
      <w:r w:rsidR="00C24685">
        <w:t xml:space="preserve"> </w:t>
      </w:r>
      <w:r w:rsidRPr="00C6331E">
        <w:t>and</w:t>
      </w:r>
      <w:r w:rsidR="00C24685">
        <w:t xml:space="preserve"> </w:t>
      </w:r>
      <w:r w:rsidRPr="00C6331E">
        <w:t>dealt</w:t>
      </w:r>
      <w:r w:rsidR="00C24685">
        <w:t xml:space="preserve"> </w:t>
      </w:r>
      <w:r w:rsidRPr="00C6331E">
        <w:t>with</w:t>
      </w:r>
      <w:r w:rsidR="00C24685">
        <w:t xml:space="preserve"> </w:t>
      </w:r>
      <w:r w:rsidRPr="00C6331E">
        <w:t>quickly</w:t>
      </w:r>
      <w:r w:rsidR="00C24685">
        <w:t xml:space="preserve"> </w:t>
      </w:r>
      <w:r w:rsidRPr="00C6331E">
        <w:t>and</w:t>
      </w:r>
      <w:r w:rsidR="00C24685">
        <w:t xml:space="preserve"> </w:t>
      </w:r>
      <w:r w:rsidRPr="00C6331E">
        <w:t>fairly</w:t>
      </w:r>
      <w:r w:rsidR="00C24685">
        <w:t xml:space="preserve"> </w:t>
      </w:r>
      <w:r w:rsidRPr="00C6331E">
        <w:t>in</w:t>
      </w:r>
      <w:r w:rsidR="00C24685">
        <w:t xml:space="preserve"> </w:t>
      </w:r>
      <w:r w:rsidRPr="00C6331E">
        <w:t>compliance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all</w:t>
      </w:r>
      <w:r w:rsidR="00C24685">
        <w:t xml:space="preserve"> </w:t>
      </w:r>
      <w:r w:rsidRPr="00C6331E">
        <w:t>criminals</w:t>
      </w:r>
      <w:r w:rsidR="00C24685">
        <w:t xml:space="preserve"> </w:t>
      </w:r>
      <w:r w:rsidRPr="00C6331E">
        <w:t>are</w:t>
      </w:r>
      <w:r w:rsidR="00C24685">
        <w:t xml:space="preserve"> </w:t>
      </w:r>
      <w:r w:rsidRPr="00C6331E">
        <w:t>equal</w:t>
      </w:r>
      <w:r w:rsidR="00C24685">
        <w:t xml:space="preserve"> </w:t>
      </w:r>
      <w:r w:rsidRPr="00C6331E">
        <w:t>before</w:t>
      </w:r>
      <w:r w:rsidR="00C24685">
        <w:t xml:space="preserve"> </w:t>
      </w:r>
      <w:r w:rsidRPr="00C6331E">
        <w:t>the</w:t>
      </w:r>
      <w:r w:rsidR="00C24685">
        <w:t xml:space="preserve"> </w:t>
      </w:r>
      <w:r w:rsidRPr="00C6331E">
        <w:t>law</w:t>
      </w:r>
      <w:r w:rsidR="00C24685">
        <w:t xml:space="preserve"> </w:t>
      </w:r>
      <w:r w:rsidRPr="00C6331E">
        <w:t>regardless</w:t>
      </w:r>
      <w:r w:rsidR="00C24685">
        <w:t xml:space="preserve"> </w:t>
      </w:r>
      <w:r w:rsidRPr="00C6331E">
        <w:t>of</w:t>
      </w:r>
      <w:r w:rsidR="00C24685">
        <w:t xml:space="preserve"> </w:t>
      </w:r>
      <w:r w:rsidRPr="00C6331E">
        <w:t>gender,</w:t>
      </w:r>
      <w:r w:rsidR="00C24685">
        <w:t xml:space="preserve"> </w:t>
      </w:r>
      <w:r w:rsidRPr="00C6331E">
        <w:t>ethnicity,</w:t>
      </w:r>
      <w:r w:rsidR="00C24685">
        <w:t xml:space="preserve"> </w:t>
      </w:r>
      <w:r w:rsidRPr="00C6331E">
        <w:t>belief,</w:t>
      </w:r>
      <w:r w:rsidR="00C24685">
        <w:t xml:space="preserve"> </w:t>
      </w:r>
      <w:r w:rsidRPr="00C6331E">
        <w:t>religion,</w:t>
      </w:r>
      <w:r w:rsidR="00C24685">
        <w:t xml:space="preserve"> </w:t>
      </w:r>
      <w:r w:rsidRPr="00C6331E">
        <w:t>social</w:t>
      </w:r>
      <w:r w:rsidR="00C24685">
        <w:t xml:space="preserve"> </w:t>
      </w:r>
      <w:r w:rsidRPr="00C6331E">
        <w:t>class,</w:t>
      </w:r>
      <w:r w:rsidR="00C24685">
        <w:t xml:space="preserve"> </w:t>
      </w:r>
      <w:r w:rsidRPr="00C6331E">
        <w:t>or</w:t>
      </w:r>
      <w:r w:rsidR="00C24685">
        <w:t xml:space="preserve"> </w:t>
      </w:r>
      <w:r w:rsidRPr="00C6331E">
        <w:t>social</w:t>
      </w:r>
      <w:r w:rsidR="00C24685">
        <w:t xml:space="preserve"> </w:t>
      </w:r>
      <w:r w:rsidRPr="00C6331E">
        <w:t>status;</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commits</w:t>
      </w:r>
      <w:r w:rsidR="00C24685">
        <w:t xml:space="preserve"> </w:t>
      </w:r>
      <w:r w:rsidRPr="00C6331E">
        <w:t>a</w:t>
      </w:r>
      <w:r w:rsidR="00C24685">
        <w:t xml:space="preserve"> </w:t>
      </w:r>
      <w:r w:rsidRPr="00C6331E">
        <w:t>less</w:t>
      </w:r>
      <w:r w:rsidR="00C24685">
        <w:t xml:space="preserve"> </w:t>
      </w:r>
      <w:r w:rsidRPr="00C6331E">
        <w:t>serious</w:t>
      </w:r>
      <w:r w:rsidR="00C24685">
        <w:t xml:space="preserve"> </w:t>
      </w:r>
      <w:r w:rsidRPr="00C6331E">
        <w:t>crime</w:t>
      </w:r>
      <w:r w:rsidR="00C24685">
        <w:t xml:space="preserve"> </w:t>
      </w:r>
      <w:r w:rsidRPr="00C6331E">
        <w:t>for</w:t>
      </w:r>
      <w:r w:rsidR="00C24685">
        <w:t xml:space="preserve"> </w:t>
      </w:r>
      <w:r w:rsidRPr="00C6331E">
        <w:t>the</w:t>
      </w:r>
      <w:r w:rsidR="00C24685">
        <w:t xml:space="preserve"> </w:t>
      </w:r>
      <w:r w:rsidRPr="00C6331E">
        <w:t>first</w:t>
      </w:r>
      <w:r w:rsidR="00C24685">
        <w:t xml:space="preserve"> </w:t>
      </w:r>
      <w:r w:rsidRPr="00C6331E">
        <w:t>time</w:t>
      </w:r>
      <w:r w:rsidR="00C24685">
        <w:t xml:space="preserve"> </w:t>
      </w:r>
      <w:r w:rsidRPr="00C6331E">
        <w:t>may</w:t>
      </w:r>
      <w:r w:rsidR="00C24685">
        <w:t xml:space="preserve"> </w:t>
      </w:r>
      <w:r w:rsidRPr="00C6331E">
        <w:t>serve</w:t>
      </w:r>
      <w:r w:rsidR="00C24685">
        <w:t xml:space="preserve"> </w:t>
      </w:r>
      <w:r w:rsidRPr="00C6331E">
        <w:t>a</w:t>
      </w:r>
      <w:r w:rsidR="00C24685">
        <w:t xml:space="preserve"> </w:t>
      </w:r>
      <w:r w:rsidRPr="00C6331E">
        <w:t>lighter</w:t>
      </w:r>
      <w:r w:rsidR="00C24685">
        <w:t xml:space="preserve"> </w:t>
      </w:r>
      <w:r w:rsidRPr="00C6331E">
        <w:t>sentence</w:t>
      </w:r>
      <w:r w:rsidR="00C24685">
        <w:t xml:space="preserve"> </w:t>
      </w:r>
      <w:r w:rsidRPr="00C6331E">
        <w:t>than</w:t>
      </w:r>
      <w:r w:rsidR="00C24685">
        <w:t xml:space="preserve"> </w:t>
      </w:r>
      <w:r w:rsidRPr="00C6331E">
        <w:t>imprisonment</w:t>
      </w:r>
      <w:r w:rsidR="00C24685">
        <w:t xml:space="preserve"> </w:t>
      </w:r>
      <w:r w:rsidRPr="00C6331E">
        <w:t>and</w:t>
      </w:r>
      <w:r w:rsidR="00C24685">
        <w:t xml:space="preserve"> </w:t>
      </w:r>
      <w:r w:rsidRPr="00C6331E">
        <w:t>be</w:t>
      </w:r>
      <w:r w:rsidR="00C24685">
        <w:t xml:space="preserve"> </w:t>
      </w:r>
      <w:r w:rsidRPr="00C6331E">
        <w:t>put</w:t>
      </w:r>
      <w:r w:rsidR="00C24685">
        <w:t xml:space="preserve"> </w:t>
      </w:r>
      <w:r w:rsidRPr="00C6331E">
        <w:t>under</w:t>
      </w:r>
      <w:r w:rsidR="00C24685">
        <w:t xml:space="preserve"> </w:t>
      </w:r>
      <w:r w:rsidRPr="00C6331E">
        <w:t>mandatory</w:t>
      </w:r>
      <w:r w:rsidR="00C24685">
        <w:t xml:space="preserve"> </w:t>
      </w:r>
      <w:r w:rsidRPr="00C6331E">
        <w:t>supervision</w:t>
      </w:r>
      <w:r w:rsidR="00C24685">
        <w:t xml:space="preserve"> </w:t>
      </w:r>
      <w:r w:rsidRPr="00C6331E">
        <w:t>by</w:t>
      </w:r>
      <w:r w:rsidR="00C24685">
        <w:t xml:space="preserve"> </w:t>
      </w:r>
      <w:r w:rsidRPr="00C6331E">
        <w:t>his/her</w:t>
      </w:r>
      <w:r w:rsidR="00C24685">
        <w:t xml:space="preserve"> </w:t>
      </w:r>
      <w:r w:rsidRPr="00C6331E">
        <w:t>family</w:t>
      </w:r>
      <w:r w:rsidR="00C24685">
        <w:t xml:space="preserve"> </w:t>
      </w:r>
      <w:r w:rsidRPr="00C6331E">
        <w:t>or</w:t>
      </w:r>
      <w:r w:rsidR="00C24685">
        <w:t xml:space="preserve"> </w:t>
      </w:r>
      <w:r w:rsidRPr="00C6331E">
        <w:t>an</w:t>
      </w:r>
      <w:r w:rsidR="00C24685">
        <w:t xml:space="preserve"> </w:t>
      </w:r>
      <w:r w:rsidRPr="00C6331E">
        <w:t>organization;</w:t>
      </w:r>
      <w:r w:rsidR="00C24685">
        <w:t xml:space="preserve"> </w:t>
      </w:r>
      <w:r w:rsidRPr="00C6331E">
        <w:t>a</w:t>
      </w:r>
      <w:r w:rsidR="00C24685">
        <w:t xml:space="preserve"> </w:t>
      </w:r>
      <w:r w:rsidRPr="00C6331E">
        <w:t>person</w:t>
      </w:r>
      <w:r w:rsidR="00C24685">
        <w:t xml:space="preserve"> </w:t>
      </w:r>
      <w:r w:rsidRPr="00C6331E">
        <w:t>sentenced</w:t>
      </w:r>
      <w:r w:rsidR="00C24685">
        <w:t xml:space="preserve"> </w:t>
      </w:r>
      <w:r w:rsidRPr="00C6331E">
        <w:t>to</w:t>
      </w:r>
      <w:r w:rsidR="00C24685">
        <w:t xml:space="preserve"> </w:t>
      </w:r>
      <w:r w:rsidRPr="00C6331E">
        <w:t>imprisonment</w:t>
      </w:r>
      <w:r w:rsidR="00C24685">
        <w:t xml:space="preserve"> </w:t>
      </w:r>
      <w:r w:rsidRPr="00C6331E">
        <w:t>shall</w:t>
      </w:r>
      <w:r w:rsidR="00C24685">
        <w:t xml:space="preserve"> </w:t>
      </w:r>
      <w:r w:rsidRPr="00C6331E">
        <w:t>serve</w:t>
      </w:r>
      <w:r w:rsidR="00C24685">
        <w:t xml:space="preserve"> </w:t>
      </w:r>
      <w:r w:rsidRPr="00C6331E">
        <w:t>his/her</w:t>
      </w:r>
      <w:r w:rsidR="00C24685">
        <w:t xml:space="preserve"> </w:t>
      </w:r>
      <w:r w:rsidRPr="00C6331E">
        <w:t>sentence</w:t>
      </w:r>
      <w:r w:rsidR="00C24685">
        <w:t xml:space="preserve"> </w:t>
      </w:r>
      <w:r w:rsidRPr="00C6331E">
        <w:t>at</w:t>
      </w:r>
      <w:r w:rsidR="00C24685">
        <w:t xml:space="preserve"> </w:t>
      </w:r>
      <w:r w:rsidRPr="00C6331E">
        <w:t>prisons</w:t>
      </w:r>
      <w:r w:rsidR="00C24685">
        <w:t xml:space="preserve"> </w:t>
      </w:r>
      <w:r w:rsidRPr="00C6331E">
        <w:t>and</w:t>
      </w:r>
      <w:r w:rsidR="00C24685">
        <w:t xml:space="preserve"> </w:t>
      </w:r>
      <w:r w:rsidRPr="00C6331E">
        <w:t>must</w:t>
      </w:r>
      <w:r w:rsidR="00C24685">
        <w:t xml:space="preserve"> </w:t>
      </w:r>
      <w:r w:rsidRPr="00C6331E">
        <w:t>improve</w:t>
      </w:r>
      <w:r w:rsidR="00C24685">
        <w:t xml:space="preserve"> </w:t>
      </w:r>
      <w:r w:rsidRPr="00C6331E">
        <w:t>himself/herself</w:t>
      </w:r>
      <w:r w:rsidR="00C24685">
        <w:t xml:space="preserve"> </w:t>
      </w:r>
      <w:r w:rsidRPr="00C6331E">
        <w:t>to</w:t>
      </w:r>
      <w:r w:rsidR="00C24685">
        <w:t xml:space="preserve"> </w:t>
      </w:r>
      <w:r w:rsidRPr="00C6331E">
        <w:t>become</w:t>
      </w:r>
      <w:r w:rsidR="00C24685">
        <w:t xml:space="preserve"> </w:t>
      </w:r>
      <w:r w:rsidRPr="00C6331E">
        <w:t>a</w:t>
      </w:r>
      <w:r w:rsidR="00C24685">
        <w:t xml:space="preserve"> </w:t>
      </w:r>
      <w:r w:rsidRPr="00C6331E">
        <w:t>helpful</w:t>
      </w:r>
      <w:r w:rsidR="00C24685">
        <w:t xml:space="preserve"> </w:t>
      </w:r>
      <w:r w:rsidRPr="00C6331E">
        <w:t>national;</w:t>
      </w:r>
      <w:r w:rsidR="00C24685">
        <w:t xml:space="preserve"> </w:t>
      </w:r>
      <w:r w:rsidRPr="00C6331E">
        <w:t>commutation</w:t>
      </w:r>
      <w:r w:rsidR="00C24685">
        <w:t xml:space="preserve"> </w:t>
      </w:r>
      <w:r w:rsidRPr="00C6331E">
        <w:t>or</w:t>
      </w:r>
      <w:r w:rsidR="00C24685">
        <w:t xml:space="preserve"> </w:t>
      </w:r>
      <w:r w:rsidRPr="00C6331E">
        <w:t>conditional</w:t>
      </w:r>
      <w:r w:rsidR="00C24685">
        <w:t xml:space="preserve"> </w:t>
      </w:r>
      <w:r w:rsidRPr="00C6331E">
        <w:t>parole</w:t>
      </w:r>
      <w:r w:rsidR="00C24685">
        <w:t xml:space="preserve"> </w:t>
      </w:r>
      <w:r w:rsidRPr="00C6331E">
        <w:t>will</w:t>
      </w:r>
      <w:r w:rsidR="00C24685">
        <w:t xml:space="preserve"> </w:t>
      </w:r>
      <w:r w:rsidRPr="00C6331E">
        <w:t>be</w:t>
      </w:r>
      <w:r w:rsidR="00C24685">
        <w:t xml:space="preserve"> </w:t>
      </w:r>
      <w:r w:rsidRPr="00C6331E">
        <w:t>granted</w:t>
      </w:r>
      <w:r w:rsidR="00C24685">
        <w:t xml:space="preserve"> </w:t>
      </w:r>
      <w:r w:rsidRPr="00C6331E">
        <w:t>to</w:t>
      </w:r>
      <w:r w:rsidR="00C24685">
        <w:t xml:space="preserve"> </w:t>
      </w:r>
      <w:r w:rsidRPr="00C6331E">
        <w:t>the</w:t>
      </w:r>
      <w:r w:rsidR="00C24685">
        <w:t xml:space="preserve"> </w:t>
      </w:r>
      <w:r w:rsidRPr="00C6331E">
        <w:t>sentenced</w:t>
      </w:r>
      <w:r w:rsidR="00C24685">
        <w:t xml:space="preserve"> </w:t>
      </w:r>
      <w:r w:rsidRPr="00C6331E">
        <w:t>persons</w:t>
      </w:r>
      <w:r w:rsidR="00C24685">
        <w:t xml:space="preserve"> </w:t>
      </w:r>
      <w:r w:rsidRPr="00C6331E">
        <w:t>if</w:t>
      </w:r>
      <w:r w:rsidR="00C24685">
        <w:t xml:space="preserve"> </w:t>
      </w:r>
      <w:r w:rsidRPr="00C6331E">
        <w:t>they</w:t>
      </w:r>
      <w:r w:rsidR="00C24685">
        <w:t xml:space="preserve"> </w:t>
      </w:r>
      <w:r w:rsidRPr="00C6331E">
        <w:t>satisfy</w:t>
      </w:r>
      <w:r w:rsidR="00C24685">
        <w:t xml:space="preserve"> </w:t>
      </w:r>
      <w:r w:rsidRPr="00C6331E">
        <w:t>conditions</w:t>
      </w:r>
      <w:r w:rsidR="00C24685">
        <w:t xml:space="preserve"> </w:t>
      </w:r>
      <w:r w:rsidRPr="00C6331E">
        <w:t>set</w:t>
      </w:r>
      <w:r w:rsidR="00C24685">
        <w:t xml:space="preserve"> </w:t>
      </w:r>
      <w:r w:rsidRPr="00C6331E">
        <w:t>out</w:t>
      </w:r>
      <w:r w:rsidR="00C24685">
        <w:t xml:space="preserve"> </w:t>
      </w:r>
      <w:r w:rsidRPr="00C6331E">
        <w:t>in</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00C32105">
        <w:t>.</w:t>
      </w:r>
      <w:r w:rsidRPr="00C6331E">
        <w:t>...</w:t>
      </w:r>
      <w:r w:rsidR="00C24685">
        <w:t xml:space="preserve"> </w:t>
      </w:r>
      <w:r w:rsidRPr="00C6331E">
        <w:t>(Art.</w:t>
      </w:r>
      <w:r w:rsidR="00B44D3A">
        <w:t xml:space="preserve"> </w:t>
      </w:r>
      <w:r w:rsidRPr="00C6331E">
        <w:t>3).</w:t>
      </w:r>
    </w:p>
    <w:p w:rsidR="00F21141" w:rsidRPr="00C6331E" w:rsidRDefault="00F21141" w:rsidP="003C58BE">
      <w:pPr>
        <w:pStyle w:val="SingleTxtG"/>
      </w:pPr>
      <w:r w:rsidRPr="00C6331E">
        <w:t>148.</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p>
    <w:p w:rsidR="00F21141" w:rsidRPr="00C6331E" w:rsidRDefault="00F21141" w:rsidP="00C32105">
      <w:pPr>
        <w:pStyle w:val="Bullet1G"/>
      </w:pPr>
      <w:r w:rsidRPr="00C6331E">
        <w:t>The</w:t>
      </w:r>
      <w:r w:rsidR="00C24685">
        <w:t xml:space="preserve"> </w:t>
      </w:r>
      <w:r w:rsidRPr="00C6331E">
        <w:t>principles</w:t>
      </w:r>
      <w:r w:rsidR="00C24685">
        <w:t xml:space="preserve"> </w:t>
      </w:r>
      <w:r w:rsidRPr="00C6331E">
        <w:t>of</w:t>
      </w:r>
      <w:r w:rsidR="00C24685">
        <w:t xml:space="preserve"> </w:t>
      </w:r>
      <w:r w:rsidRPr="00C6331E">
        <w:t>criminal</w:t>
      </w:r>
      <w:r w:rsidR="00C24685">
        <w:t xml:space="preserve"> </w:t>
      </w:r>
      <w:r w:rsidRPr="00C6331E">
        <w:t>procedure</w:t>
      </w:r>
      <w:r w:rsidR="00C24685">
        <w:t xml:space="preserve"> </w:t>
      </w:r>
      <w:r w:rsidRPr="00C6331E">
        <w:t>include</w:t>
      </w:r>
      <w:r w:rsidR="00C24685">
        <w:t xml:space="preserve"> </w:t>
      </w:r>
      <w:r w:rsidRPr="00C6331E">
        <w:t>respect</w:t>
      </w:r>
      <w:r w:rsidR="00C24685">
        <w:t xml:space="preserve"> </w:t>
      </w:r>
      <w:r w:rsidRPr="00C6331E">
        <w:t>for</w:t>
      </w:r>
      <w:r w:rsidR="00C24685">
        <w:t xml:space="preserve"> </w:t>
      </w:r>
      <w:r w:rsidRPr="00C6331E">
        <w:t>and</w:t>
      </w:r>
      <w:r w:rsidR="00C24685">
        <w:t xml:space="preserve"> </w:t>
      </w:r>
      <w:proofErr w:type="spellStart"/>
      <w:r w:rsidRPr="00C6331E">
        <w:t>defense</w:t>
      </w:r>
      <w:proofErr w:type="spellEnd"/>
      <w:r w:rsidR="00C24685">
        <w:t xml:space="preserve"> </w:t>
      </w:r>
      <w:r w:rsidRPr="00C6331E">
        <w:t>of</w:t>
      </w:r>
      <w:r w:rsidR="00C24685">
        <w:t xml:space="preserve"> </w:t>
      </w:r>
      <w:r w:rsidRPr="00C6331E">
        <w:t>fundamental</w:t>
      </w:r>
      <w:r w:rsidR="00C24685">
        <w:t xml:space="preserve"> </w:t>
      </w:r>
      <w:r w:rsidRPr="00C6331E">
        <w:t>rights</w:t>
      </w:r>
      <w:r w:rsidR="00C24685">
        <w:t xml:space="preserve"> </w:t>
      </w:r>
      <w:r w:rsidRPr="00C6331E">
        <w:t>of</w:t>
      </w:r>
      <w:r w:rsidR="00C24685">
        <w:t xml:space="preserve"> </w:t>
      </w:r>
      <w:r w:rsidRPr="00C6331E">
        <w:t>nationals</w:t>
      </w:r>
      <w:r w:rsidR="00C24685">
        <w:t xml:space="preserve"> </w:t>
      </w:r>
      <w:r w:rsidRPr="00C6331E">
        <w:t>(Art.</w:t>
      </w:r>
      <w:r w:rsidR="00B44D3A">
        <w:t xml:space="preserve"> </w:t>
      </w:r>
      <w:r w:rsidRPr="00C6331E">
        <w:t>4),</w:t>
      </w:r>
      <w:r w:rsidR="00C24685">
        <w:t xml:space="preserve"> </w:t>
      </w:r>
      <w:r w:rsidRPr="00C6331E">
        <w:t>guarantee</w:t>
      </w:r>
      <w:r w:rsidR="00C24685">
        <w:t xml:space="preserve"> </w:t>
      </w:r>
      <w:r w:rsidRPr="00C6331E">
        <w:t>of</w:t>
      </w:r>
      <w:r w:rsidR="00C24685">
        <w:t xml:space="preserve"> </w:t>
      </w:r>
      <w:r w:rsidRPr="00C6331E">
        <w:t>nationals</w:t>
      </w:r>
      <w:r w:rsidR="008313BC">
        <w:t>’</w:t>
      </w:r>
      <w:r w:rsidR="00C24685">
        <w:t xml:space="preserve"> </w:t>
      </w:r>
      <w:r w:rsidRPr="00C6331E">
        <w:t>right</w:t>
      </w:r>
      <w:r w:rsidR="00C24685">
        <w:t xml:space="preserve"> </w:t>
      </w:r>
      <w:r w:rsidRPr="00C6331E">
        <w:t>to</w:t>
      </w:r>
      <w:r w:rsidR="00C24685">
        <w:t xml:space="preserve"> </w:t>
      </w:r>
      <w:r w:rsidRPr="00C6331E">
        <w:t>body</w:t>
      </w:r>
      <w:r w:rsidR="00C24685">
        <w:t xml:space="preserve"> </w:t>
      </w:r>
      <w:r w:rsidRPr="00C6331E">
        <w:t>inviolability</w:t>
      </w:r>
      <w:r w:rsidR="00C24685">
        <w:t xml:space="preserve"> </w:t>
      </w:r>
      <w:r w:rsidRPr="00C6331E">
        <w:t>(Art.</w:t>
      </w:r>
      <w:r w:rsidR="00B44D3A">
        <w:t xml:space="preserve"> </w:t>
      </w:r>
      <w:r w:rsidRPr="00C6331E">
        <w:t>6),</w:t>
      </w:r>
      <w:r w:rsidR="00C24685">
        <w:t xml:space="preserve"> </w:t>
      </w:r>
      <w:r w:rsidRPr="00C6331E">
        <w:t>protection</w:t>
      </w:r>
      <w:r w:rsidR="00C24685">
        <w:t xml:space="preserve"> </w:t>
      </w:r>
      <w:r w:rsidRPr="00C6331E">
        <w:t>of</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and</w:t>
      </w:r>
      <w:r w:rsidR="00C24685">
        <w:t xml:space="preserve"> </w:t>
      </w:r>
      <w:r w:rsidRPr="00C6331E">
        <w:t>property</w:t>
      </w:r>
      <w:r w:rsidR="00C24685">
        <w:t xml:space="preserve"> </w:t>
      </w:r>
      <w:r w:rsidRPr="00C6331E">
        <w:t>of</w:t>
      </w:r>
      <w:r w:rsidR="00C24685">
        <w:t xml:space="preserve"> </w:t>
      </w:r>
      <w:r w:rsidRPr="00C6331E">
        <w:t>nationals</w:t>
      </w:r>
      <w:r w:rsidR="00C24685">
        <w:t xml:space="preserve"> </w:t>
      </w:r>
      <w:r w:rsidRPr="00C6331E">
        <w:t>(Art.</w:t>
      </w:r>
      <w:r w:rsidR="00B44D3A">
        <w:t xml:space="preserve"> </w:t>
      </w:r>
      <w:r w:rsidRPr="00C6331E">
        <w:t>7),</w:t>
      </w:r>
      <w:r w:rsidR="00C24685">
        <w:t xml:space="preserve"> </w:t>
      </w:r>
      <w:r w:rsidRPr="00C6331E">
        <w:t>responsibilities</w:t>
      </w:r>
      <w:r w:rsidR="00C24685">
        <w:t xml:space="preserve"> </w:t>
      </w:r>
      <w:r w:rsidRPr="00C6331E">
        <w:t>of</w:t>
      </w:r>
      <w:r w:rsidR="00C24685">
        <w:t xml:space="preserve"> </w:t>
      </w:r>
      <w:r w:rsidRPr="00C6331E">
        <w:t>procedure-conducting</w:t>
      </w:r>
      <w:r w:rsidR="00C24685">
        <w:t xml:space="preserve"> </w:t>
      </w:r>
      <w:r w:rsidRPr="00C6331E">
        <w:t>agencies</w:t>
      </w:r>
      <w:r w:rsidR="00C24685">
        <w:t xml:space="preserve"> </w:t>
      </w:r>
      <w:r w:rsidRPr="00C6331E">
        <w:t>and</w:t>
      </w:r>
      <w:r w:rsidR="00C24685">
        <w:t xml:space="preserve"> </w:t>
      </w:r>
      <w:r w:rsidRPr="00C6331E">
        <w:t>persons</w:t>
      </w:r>
      <w:r w:rsidR="00C24685">
        <w:t xml:space="preserve"> </w:t>
      </w:r>
      <w:r w:rsidRPr="00C6331E">
        <w:t>(Art.</w:t>
      </w:r>
      <w:r w:rsidR="00B44D3A">
        <w:t xml:space="preserve"> </w:t>
      </w:r>
      <w:r w:rsidRPr="00C6331E">
        <w:t>12);</w:t>
      </w:r>
    </w:p>
    <w:p w:rsidR="00F21141" w:rsidRPr="00C6331E" w:rsidRDefault="00F21141" w:rsidP="00C32105">
      <w:pPr>
        <w:pStyle w:val="Bullet1G"/>
      </w:pPr>
      <w:r w:rsidRPr="00C6331E">
        <w:t>Vietnamese</w:t>
      </w:r>
      <w:r w:rsidR="00C24685">
        <w:t xml:space="preserve"> </w:t>
      </w:r>
      <w:r w:rsidRPr="00C6331E">
        <w:t>law</w:t>
      </w:r>
      <w:r w:rsidR="00C24685">
        <w:t xml:space="preserve"> </w:t>
      </w:r>
      <w:r w:rsidRPr="00C6331E">
        <w:t>clearly</w:t>
      </w:r>
      <w:r w:rsidR="00C24685">
        <w:t xml:space="preserve"> </w:t>
      </w:r>
      <w:r w:rsidRPr="00C6331E">
        <w:t>defines</w:t>
      </w:r>
      <w:r w:rsidR="00C24685">
        <w:t xml:space="preserve"> </w:t>
      </w:r>
      <w:r w:rsidRPr="00C6331E">
        <w:t>what</w:t>
      </w:r>
      <w:r w:rsidR="00C24685">
        <w:t xml:space="preserve"> </w:t>
      </w:r>
      <w:r w:rsidRPr="00C6331E">
        <w:t>the</w:t>
      </w:r>
      <w:r w:rsidR="00C24685">
        <w:t xml:space="preserve"> </w:t>
      </w:r>
      <w:r w:rsidRPr="00C6331E">
        <w:t>investigators</w:t>
      </w:r>
      <w:r w:rsidR="00C24685">
        <w:t xml:space="preserve"> </w:t>
      </w:r>
      <w:r w:rsidRPr="00C6331E">
        <w:t>must</w:t>
      </w:r>
      <w:r w:rsidR="00C24685">
        <w:t xml:space="preserve"> </w:t>
      </w:r>
      <w:r w:rsidRPr="00C6331E">
        <w:t>do</w:t>
      </w:r>
      <w:r w:rsidR="00C24685">
        <w:t xml:space="preserve"> </w:t>
      </w:r>
      <w:r w:rsidRPr="00C6331E">
        <w:t>and</w:t>
      </w:r>
      <w:r w:rsidR="00C24685">
        <w:t xml:space="preserve"> </w:t>
      </w:r>
      <w:r w:rsidRPr="00C6331E">
        <w:t>must</w:t>
      </w:r>
      <w:r w:rsidR="00C24685">
        <w:t xml:space="preserve"> </w:t>
      </w:r>
      <w:r w:rsidRPr="00C6331E">
        <w:t>not</w:t>
      </w:r>
      <w:r w:rsidR="00C24685">
        <w:t xml:space="preserve"> </w:t>
      </w:r>
      <w:r w:rsidRPr="00C6331E">
        <w:t>do</w:t>
      </w:r>
      <w:r w:rsidR="00C24685">
        <w:t xml:space="preserve"> </w:t>
      </w:r>
      <w:r w:rsidRPr="00C6331E">
        <w:t>before</w:t>
      </w:r>
      <w:r w:rsidR="00C24685">
        <w:t xml:space="preserve"> </w:t>
      </w:r>
      <w:r w:rsidRPr="00C6331E">
        <w:t>the</w:t>
      </w:r>
      <w:r w:rsidR="00C24685">
        <w:t xml:space="preserve"> </w:t>
      </w:r>
      <w:r w:rsidRPr="00C6331E">
        <w:t>interview,</w:t>
      </w:r>
      <w:r w:rsidR="00C24685">
        <w:t xml:space="preserve"> </w:t>
      </w:r>
      <w:r w:rsidRPr="00C6331E">
        <w:t>during</w:t>
      </w:r>
      <w:r w:rsidR="00C24685">
        <w:t xml:space="preserve"> </w:t>
      </w:r>
      <w:r w:rsidRPr="00C6331E">
        <w:t>the</w:t>
      </w:r>
      <w:r w:rsidR="00C24685">
        <w:t xml:space="preserve"> </w:t>
      </w:r>
      <w:r w:rsidRPr="00C6331E">
        <w:t>interview</w:t>
      </w:r>
      <w:r w:rsidR="00C24685">
        <w:t xml:space="preserve"> </w:t>
      </w:r>
      <w:r w:rsidRPr="00C6331E">
        <w:t>and</w:t>
      </w:r>
      <w:r w:rsidR="00C24685">
        <w:t xml:space="preserve"> </w:t>
      </w:r>
      <w:r w:rsidRPr="00C6331E">
        <w:t>after</w:t>
      </w:r>
      <w:r w:rsidR="00C24685">
        <w:t xml:space="preserve"> </w:t>
      </w:r>
      <w:r w:rsidRPr="00C6331E">
        <w:t>the</w:t>
      </w:r>
      <w:r w:rsidR="00C24685">
        <w:t xml:space="preserve"> </w:t>
      </w:r>
      <w:r w:rsidRPr="00C6331E">
        <w:t>interview</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(Arts.</w:t>
      </w:r>
      <w:r w:rsidR="00B12665">
        <w:t xml:space="preserve"> </w:t>
      </w:r>
      <w:r w:rsidRPr="00C6331E">
        <w:t>131</w:t>
      </w:r>
      <w:r w:rsidR="00C24685">
        <w:t xml:space="preserve"> </w:t>
      </w:r>
      <w:r w:rsidRPr="00C6331E">
        <w:t>and</w:t>
      </w:r>
      <w:r w:rsidR="00C24685">
        <w:t xml:space="preserve"> </w:t>
      </w:r>
      <w:r w:rsidRPr="00C6331E">
        <w:t>132)</w:t>
      </w:r>
      <w:r w:rsidR="00C24685">
        <w:t xml:space="preserve"> </w:t>
      </w:r>
      <w:r w:rsidRPr="00C6331E">
        <w:t>such</w:t>
      </w:r>
      <w:r w:rsidR="00C24685">
        <w:t xml:space="preserve"> </w:t>
      </w:r>
      <w:r w:rsidRPr="00C6331E">
        <w:t>as</w:t>
      </w:r>
      <w:r w:rsidR="00C24685">
        <w:t xml:space="preserve"> </w:t>
      </w:r>
      <w:r w:rsidRPr="00C6331E">
        <w:t>clearly</w:t>
      </w:r>
      <w:r w:rsidR="00C24685">
        <w:t xml:space="preserve"> </w:t>
      </w:r>
      <w:r w:rsidRPr="00C6331E">
        <w:t>explaining</w:t>
      </w:r>
      <w:r w:rsidR="00C24685">
        <w:t xml:space="preserve"> </w:t>
      </w:r>
      <w:r w:rsidRPr="00C6331E">
        <w:t>to</w:t>
      </w:r>
      <w:r w:rsidR="00C24685">
        <w:t xml:space="preserve"> </w:t>
      </w:r>
      <w:r w:rsidRPr="00C6331E">
        <w:t>the</w:t>
      </w:r>
      <w:r w:rsidR="00C24685">
        <w:t xml:space="preserve"> </w:t>
      </w:r>
      <w:r w:rsidRPr="00C6331E">
        <w:t>accused</w:t>
      </w:r>
      <w:r w:rsidR="00C24685">
        <w:t xml:space="preserve"> </w:t>
      </w:r>
      <w:r w:rsidRPr="00C6331E">
        <w:t>about</w:t>
      </w:r>
      <w:r w:rsidR="00C24685">
        <w:t xml:space="preserve"> </w:t>
      </w:r>
      <w:r w:rsidRPr="00C6331E">
        <w:t>their</w:t>
      </w:r>
      <w:r w:rsidR="00C24685">
        <w:t xml:space="preserve"> </w:t>
      </w:r>
      <w:r w:rsidRPr="00C6331E">
        <w:t>rights</w:t>
      </w:r>
      <w:r w:rsidR="00C24685">
        <w:t xml:space="preserve"> </w:t>
      </w:r>
      <w:r w:rsidRPr="00C6331E">
        <w:t>and</w:t>
      </w:r>
      <w:r w:rsidR="00C24685">
        <w:t xml:space="preserve"> </w:t>
      </w:r>
      <w:r w:rsidRPr="00C6331E">
        <w:t>obligations;</w:t>
      </w:r>
      <w:r w:rsidR="00C24685">
        <w:t xml:space="preserve"> </w:t>
      </w:r>
      <w:r w:rsidRPr="00C6331E">
        <w:t>making</w:t>
      </w:r>
      <w:r w:rsidR="00C24685">
        <w:t xml:space="preserve"> </w:t>
      </w:r>
      <w:r w:rsidRPr="00C6331E">
        <w:t>a</w:t>
      </w:r>
      <w:r w:rsidR="00C24685">
        <w:t xml:space="preserve"> </w:t>
      </w:r>
      <w:r w:rsidRPr="00C6331E">
        <w:t>minute</w:t>
      </w:r>
      <w:r w:rsidR="00C24685">
        <w:t xml:space="preserve"> </w:t>
      </w:r>
      <w:r w:rsidRPr="00C6331E">
        <w:t>for</w:t>
      </w:r>
      <w:r w:rsidR="00C24685">
        <w:t xml:space="preserve"> </w:t>
      </w:r>
      <w:r w:rsidRPr="00C6331E">
        <w:t>each</w:t>
      </w:r>
      <w:r w:rsidR="00C24685">
        <w:t xml:space="preserve"> </w:t>
      </w:r>
      <w:r w:rsidRPr="00C6331E">
        <w:t>time</w:t>
      </w:r>
      <w:r w:rsidR="00C24685">
        <w:t xml:space="preserve"> </w:t>
      </w:r>
      <w:r w:rsidRPr="00C6331E">
        <w:t>of</w:t>
      </w:r>
      <w:r w:rsidR="00C24685">
        <w:t xml:space="preserve"> </w:t>
      </w:r>
      <w:r w:rsidRPr="00C6331E">
        <w:t>interview</w:t>
      </w:r>
      <w:r w:rsidR="00C24685">
        <w:t xml:space="preserve"> </w:t>
      </w:r>
      <w:r w:rsidRPr="00C6331E">
        <w:t>for</w:t>
      </w:r>
      <w:r w:rsidR="00C24685">
        <w:t xml:space="preserve"> </w:t>
      </w:r>
      <w:r w:rsidRPr="00C6331E">
        <w:t>obtaining</w:t>
      </w:r>
      <w:r w:rsidR="00C24685">
        <w:t xml:space="preserve"> </w:t>
      </w:r>
      <w:r w:rsidRPr="00C6331E">
        <w:t>testimony</w:t>
      </w:r>
      <w:r w:rsidR="00C24685">
        <w:t xml:space="preserve"> </w:t>
      </w:r>
      <w:r w:rsidRPr="00C6331E">
        <w:t>which</w:t>
      </w:r>
      <w:r w:rsidR="00C24685">
        <w:t xml:space="preserve"> </w:t>
      </w:r>
      <w:r w:rsidRPr="00C6331E">
        <w:t>must</w:t>
      </w:r>
      <w:r w:rsidR="00C24685">
        <w:t xml:space="preserve"> </w:t>
      </w:r>
      <w:r w:rsidRPr="00C6331E">
        <w:t>contain</w:t>
      </w:r>
      <w:r w:rsidR="00C24685">
        <w:t xml:space="preserve"> </w:t>
      </w:r>
      <w:r w:rsidRPr="00C6331E">
        <w:t>all</w:t>
      </w:r>
      <w:r w:rsidR="00C24685">
        <w:t xml:space="preserve"> </w:t>
      </w:r>
      <w:r w:rsidRPr="00C6331E">
        <w:t>statements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questions</w:t>
      </w:r>
      <w:r w:rsidR="00C24685">
        <w:t xml:space="preserve"> </w:t>
      </w:r>
      <w:r w:rsidRPr="00C6331E">
        <w:t>and</w:t>
      </w:r>
      <w:r w:rsidR="00C24685">
        <w:t xml:space="preserve"> </w:t>
      </w:r>
      <w:r w:rsidRPr="00C6331E">
        <w:t>answers.</w:t>
      </w:r>
    </w:p>
    <w:p w:rsidR="00F21141" w:rsidRPr="00C6331E" w:rsidRDefault="00F21141" w:rsidP="003C58BE">
      <w:pPr>
        <w:pStyle w:val="SingleTxtG"/>
      </w:pPr>
      <w:r w:rsidRPr="00C6331E">
        <w:t>149.</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expands</w:t>
      </w:r>
      <w:r w:rsidR="00C24685">
        <w:t xml:space="preserve"> </w:t>
      </w:r>
      <w:r w:rsidRPr="00C6331E">
        <w:t>the</w:t>
      </w:r>
      <w:r w:rsidR="00C24685">
        <w:t xml:space="preserve"> </w:t>
      </w:r>
      <w:r w:rsidRPr="00C6331E">
        <w:t>scope</w:t>
      </w:r>
      <w:r w:rsidR="00C24685">
        <w:t xml:space="preserve"> </w:t>
      </w:r>
      <w:r w:rsidRPr="00C6331E">
        <w:t>of</w:t>
      </w:r>
      <w:r w:rsidR="00C24685">
        <w:t xml:space="preserve"> </w:t>
      </w:r>
      <w:r w:rsidRPr="00C6331E">
        <w:t>people</w:t>
      </w:r>
      <w:r w:rsidR="00C24685">
        <w:t xml:space="preserve"> </w:t>
      </w:r>
      <w:r w:rsidRPr="00C6331E">
        <w:t>who</w:t>
      </w:r>
      <w:r w:rsidR="00C24685">
        <w:t xml:space="preserve"> </w:t>
      </w:r>
      <w:r w:rsidRPr="00C6331E">
        <w:t>are</w:t>
      </w:r>
      <w:r w:rsidR="00C24685">
        <w:t xml:space="preserve"> </w:t>
      </w:r>
      <w:r w:rsidRPr="00C6331E">
        <w:t>protected</w:t>
      </w:r>
      <w:r w:rsidR="00C24685">
        <w:t xml:space="preserve"> </w:t>
      </w:r>
      <w:r w:rsidRPr="00C6331E">
        <w:t>and</w:t>
      </w:r>
      <w:r w:rsidR="00C24685">
        <w:t xml:space="preserve"> </w:t>
      </w:r>
      <w:r w:rsidRPr="00C6331E">
        <w:t>guaranteed</w:t>
      </w:r>
      <w:r w:rsidR="00C24685">
        <w:t xml:space="preserve"> </w:t>
      </w:r>
      <w:r w:rsidRPr="00C6331E">
        <w:t>to</w:t>
      </w:r>
      <w:r w:rsidR="00C24685">
        <w:t xml:space="preserve"> </w:t>
      </w:r>
      <w:r w:rsidRPr="00C6331E">
        <w:t>be</w:t>
      </w:r>
      <w:r w:rsidR="00C24685">
        <w:t xml:space="preserve"> </w:t>
      </w:r>
      <w:r w:rsidRPr="00C6331E">
        <w:t>free</w:t>
      </w:r>
      <w:r w:rsidR="00C24685">
        <w:t xml:space="preserve"> </w:t>
      </w:r>
      <w:r w:rsidRPr="00C6331E">
        <w:t>from</w:t>
      </w:r>
      <w:r w:rsidR="00C24685">
        <w:t xml:space="preserve"> </w:t>
      </w:r>
      <w:r w:rsidRPr="00C6331E">
        <w:t>torture</w:t>
      </w:r>
      <w:r w:rsidR="00C24685">
        <w:t xml:space="preserve"> </w:t>
      </w:r>
      <w:r w:rsidRPr="00C6331E">
        <w:t>and</w:t>
      </w:r>
      <w:r w:rsidR="00C24685">
        <w:t xml:space="preserve"> </w:t>
      </w:r>
      <w:r w:rsidRPr="00C6331E">
        <w:t>inhuman</w:t>
      </w:r>
      <w:r w:rsidR="00C24685">
        <w:t xml:space="preserve"> </w:t>
      </w:r>
      <w:r w:rsidRPr="00C6331E">
        <w:t>treatment</w:t>
      </w:r>
      <w:r w:rsidR="00C24685">
        <w:t xml:space="preserve"> </w:t>
      </w:r>
      <w:r w:rsidRPr="00C6331E">
        <w:t>in</w:t>
      </w:r>
      <w:r w:rsidR="00C24685">
        <w:t xml:space="preserve"> </w:t>
      </w:r>
      <w:r w:rsidRPr="00C6331E">
        <w:t>comparison</w:t>
      </w:r>
      <w:r w:rsidR="00C24685">
        <w:t xml:space="preserve"> </w:t>
      </w:r>
      <w:r w:rsidRPr="00C6331E">
        <w:t>with</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Accordingly,</w:t>
      </w:r>
      <w:r w:rsidR="00C24685">
        <w:t xml:space="preserve"> </w:t>
      </w:r>
      <w:r w:rsidRPr="00C6331E">
        <w:t>people</w:t>
      </w:r>
      <w:r w:rsidR="00C24685">
        <w:t xml:space="preserve"> </w:t>
      </w:r>
      <w:r w:rsidRPr="00C6331E">
        <w:t>who</w:t>
      </w:r>
      <w:r w:rsidR="00C24685">
        <w:t xml:space="preserve"> </w:t>
      </w:r>
      <w:r w:rsidRPr="00C6331E">
        <w:t>are</w:t>
      </w:r>
      <w:r w:rsidR="00C24685">
        <w:t xml:space="preserve"> </w:t>
      </w:r>
      <w:r w:rsidRPr="00C6331E">
        <w:t>protected</w:t>
      </w:r>
      <w:r w:rsidR="00C24685">
        <w:t xml:space="preserve"> </w:t>
      </w:r>
      <w:r w:rsidRPr="00C6331E">
        <w:t>are</w:t>
      </w:r>
      <w:r w:rsidR="00C24685">
        <w:t xml:space="preserve"> </w:t>
      </w:r>
      <w:r w:rsidRPr="00C6331E">
        <w:t>not</w:t>
      </w:r>
      <w:r w:rsidR="00C24685">
        <w:t xml:space="preserve"> </w:t>
      </w:r>
      <w:r w:rsidRPr="00C6331E">
        <w:t>only</w:t>
      </w:r>
      <w:r w:rsidR="00C24685">
        <w:t xml:space="preserve"> </w:t>
      </w:r>
      <w:r w:rsidRPr="00C6331E">
        <w:t>nationals</w:t>
      </w:r>
      <w:r w:rsidR="00C24685">
        <w:t xml:space="preserve"> </w:t>
      </w:r>
      <w:r w:rsidRPr="00C6331E">
        <w:t>but</w:t>
      </w:r>
      <w:r w:rsidR="00C24685">
        <w:t xml:space="preserve"> </w:t>
      </w:r>
      <w:r w:rsidRPr="00C6331E">
        <w:t>every</w:t>
      </w:r>
      <w:r w:rsidR="00C24685">
        <w:t xml:space="preserve"> </w:t>
      </w:r>
      <w:r w:rsidRPr="00C6331E">
        <w:t>individual</w:t>
      </w:r>
      <w:r w:rsidR="00C24685">
        <w:t xml:space="preserve"> </w:t>
      </w:r>
      <w:r w:rsidRPr="00C6331E">
        <w:t>as</w:t>
      </w:r>
      <w:r w:rsidR="00C24685">
        <w:t xml:space="preserve"> </w:t>
      </w:r>
      <w:r w:rsidRPr="00C6331E">
        <w:t>defined</w:t>
      </w:r>
      <w:r w:rsidR="00C24685">
        <w:t xml:space="preserve"> </w:t>
      </w:r>
      <w:r w:rsidRPr="00C6331E">
        <w:t>in</w:t>
      </w:r>
      <w:r w:rsidR="00C24685">
        <w:t xml:space="preserve"> </w:t>
      </w:r>
      <w:r w:rsidRPr="00C6331E">
        <w:t>Article</w:t>
      </w:r>
      <w:r w:rsidR="00C24685">
        <w:t xml:space="preserve"> </w:t>
      </w:r>
      <w:r w:rsidRPr="00C6331E">
        <w:t>8</w:t>
      </w:r>
      <w:r w:rsidR="00C24685">
        <w:t xml:space="preserve"> </w:t>
      </w:r>
      <w:r w:rsidRPr="00C6331E">
        <w:t>on</w:t>
      </w:r>
      <w:r w:rsidR="00C24685">
        <w:t xml:space="preserve"> </w:t>
      </w:r>
      <w:r w:rsidRPr="00C6331E">
        <w:t>respect</w:t>
      </w:r>
      <w:r w:rsidR="00C24685">
        <w:t xml:space="preserve"> </w:t>
      </w:r>
      <w:r w:rsidRPr="00C6331E">
        <w:t>and</w:t>
      </w:r>
      <w:r w:rsidR="00C24685">
        <w:t xml:space="preserve"> </w:t>
      </w:r>
      <w:r w:rsidRPr="00C6331E">
        <w:t>protection</w:t>
      </w:r>
      <w:r w:rsidR="00C24685">
        <w:t xml:space="preserve"> </w:t>
      </w:r>
      <w:r w:rsidRPr="00C6331E">
        <w:t>of</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individual</w:t>
      </w:r>
      <w:r w:rsidR="008313BC">
        <w:t>’</w:t>
      </w:r>
      <w:r w:rsidRPr="00C6331E">
        <w:t>s</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Article</w:t>
      </w:r>
      <w:r w:rsidR="00C24685">
        <w:t xml:space="preserve"> </w:t>
      </w:r>
      <w:r w:rsidRPr="00C6331E">
        <w:t>10</w:t>
      </w:r>
      <w:r w:rsidR="00C24685">
        <w:t xml:space="preserve"> </w:t>
      </w:r>
      <w:r w:rsidRPr="00C6331E">
        <w:t>on</w:t>
      </w:r>
      <w:r w:rsidR="00C24685">
        <w:t xml:space="preserve"> </w:t>
      </w:r>
      <w:r w:rsidRPr="00C6331E">
        <w:t>guarantee</w:t>
      </w:r>
      <w:r w:rsidR="00C24685">
        <w:t xml:space="preserve"> </w:t>
      </w:r>
      <w:r w:rsidRPr="00C6331E">
        <w:t>of</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body</w:t>
      </w:r>
      <w:r w:rsidR="00C24685">
        <w:t xml:space="preserve"> </w:t>
      </w:r>
      <w:r w:rsidRPr="00C6331E">
        <w:t>inviolability,</w:t>
      </w:r>
      <w:r w:rsidR="00C24685">
        <w:t xml:space="preserve"> </w:t>
      </w:r>
      <w:r w:rsidRPr="00C6331E">
        <w:t>Article</w:t>
      </w:r>
      <w:r w:rsidR="00C24685">
        <w:t xml:space="preserve"> </w:t>
      </w:r>
      <w:r w:rsidRPr="00C6331E">
        <w:t>11</w:t>
      </w:r>
      <w:r w:rsidR="00C24685">
        <w:t xml:space="preserve"> </w:t>
      </w:r>
      <w:r w:rsidRPr="00C6331E">
        <w:t>on</w:t>
      </w:r>
      <w:r w:rsidR="00C24685">
        <w:t xml:space="preserve"> </w:t>
      </w:r>
      <w:r w:rsidRPr="00C6331E">
        <w:t>protection</w:t>
      </w:r>
      <w:r w:rsidR="00C24685">
        <w:t xml:space="preserve"> </w:t>
      </w:r>
      <w:r w:rsidRPr="00C6331E">
        <w:t>of</w:t>
      </w:r>
      <w:r w:rsidR="00C24685">
        <w:t xml:space="preserve"> </w:t>
      </w:r>
      <w:r w:rsidRPr="00C6331E">
        <w:t>individuals</w:t>
      </w:r>
      <w:r w:rsidR="008313BC">
        <w:t>’</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and</w:t>
      </w:r>
      <w:r w:rsidR="00C24685">
        <w:t xml:space="preserve"> </w:t>
      </w:r>
      <w:r w:rsidRPr="00C6331E">
        <w:t>belongings</w:t>
      </w:r>
      <w:r w:rsidR="00C24685">
        <w:t xml:space="preserve"> </w:t>
      </w:r>
      <w:r w:rsidRPr="00C6331E">
        <w:t>and</w:t>
      </w:r>
      <w:r w:rsidR="00C24685">
        <w:t xml:space="preserve"> </w:t>
      </w:r>
      <w:r w:rsidRPr="00C6331E">
        <w:t>juridical</w:t>
      </w:r>
      <w:r w:rsidR="00C24685">
        <w:t xml:space="preserve"> </w:t>
      </w:r>
      <w:r w:rsidRPr="00C6331E">
        <w:t>persons</w:t>
      </w:r>
      <w:r w:rsidR="008313BC">
        <w:t>’</w:t>
      </w:r>
      <w:r w:rsidR="00C24685">
        <w:t xml:space="preserve"> </w:t>
      </w:r>
      <w:r w:rsidRPr="00C6331E">
        <w:t>reputation</w:t>
      </w:r>
      <w:r w:rsidR="00C24685">
        <w:t xml:space="preserve"> </w:t>
      </w:r>
      <w:r w:rsidRPr="00C6331E">
        <w:t>and</w:t>
      </w:r>
      <w:r w:rsidR="00C24685">
        <w:t xml:space="preserve"> </w:t>
      </w:r>
      <w:r w:rsidRPr="00C6331E">
        <w:t>property.</w:t>
      </w:r>
      <w:r w:rsidR="00C24685">
        <w:t xml:space="preserve"> </w:t>
      </w:r>
      <w:r w:rsidRPr="00C6331E">
        <w:t>The</w:t>
      </w:r>
      <w:r w:rsidR="00C24685">
        <w:t xml:space="preserve"> </w:t>
      </w:r>
      <w:r w:rsidRPr="00C6331E">
        <w:t>principles,</w:t>
      </w:r>
      <w:r w:rsidR="00C24685">
        <w:t xml:space="preserve"> </w:t>
      </w:r>
      <w:r w:rsidRPr="00C6331E">
        <w:t>orders</w:t>
      </w:r>
      <w:r w:rsidR="00C24685">
        <w:t xml:space="preserve"> </w:t>
      </w:r>
      <w:r w:rsidRPr="00C6331E">
        <w:t>and</w:t>
      </w:r>
      <w:r w:rsidR="00C24685">
        <w:t xml:space="preserve"> </w:t>
      </w:r>
      <w:r w:rsidRPr="00C6331E">
        <w:t>procedures</w:t>
      </w:r>
      <w:r w:rsidR="00C24685">
        <w:t xml:space="preserve"> </w:t>
      </w:r>
      <w:r w:rsidRPr="00C6331E">
        <w:t>for</w:t>
      </w:r>
      <w:r w:rsidR="00C24685">
        <w:t xml:space="preserve"> </w:t>
      </w:r>
      <w:r w:rsidRPr="00C6331E">
        <w:t>interview</w:t>
      </w:r>
      <w:r w:rsidR="00C24685">
        <w:t xml:space="preserve"> </w:t>
      </w:r>
      <w:r w:rsidRPr="00C6331E">
        <w:t>for</w:t>
      </w:r>
      <w:r w:rsidR="00C24685">
        <w:t xml:space="preserve"> </w:t>
      </w:r>
      <w:r w:rsidRPr="00C6331E">
        <w:t>obtaining</w:t>
      </w:r>
      <w:r w:rsidR="00C24685">
        <w:t xml:space="preserve"> </w:t>
      </w:r>
      <w:r w:rsidRPr="00C6331E">
        <w:t>testimony</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in</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(Arts.</w:t>
      </w:r>
      <w:r w:rsidR="00B12665">
        <w:t xml:space="preserve"> </w:t>
      </w:r>
      <w:r w:rsidRPr="00C6331E">
        <w:t>183</w:t>
      </w:r>
      <w:r w:rsidR="00C24685">
        <w:t xml:space="preserve"> </w:t>
      </w:r>
      <w:r w:rsidRPr="00C6331E">
        <w:t>and</w:t>
      </w:r>
      <w:r w:rsidR="00C24685">
        <w:t xml:space="preserve"> </w:t>
      </w:r>
      <w:r w:rsidRPr="00C6331E">
        <w:t>184)</w:t>
      </w:r>
      <w:r w:rsidR="00C24685">
        <w:t xml:space="preserve"> </w:t>
      </w:r>
      <w:r w:rsidRPr="00C6331E">
        <w:t>succeed</w:t>
      </w:r>
      <w:r w:rsidR="00C24685">
        <w:t xml:space="preserve"> </w:t>
      </w:r>
      <w:r w:rsidRPr="00C6331E">
        <w:t>to</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but</w:t>
      </w:r>
      <w:r w:rsidR="00C24685">
        <w:t xml:space="preserve"> </w:t>
      </w:r>
      <w:r w:rsidRPr="00C6331E">
        <w:t>add</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provisions</w:t>
      </w:r>
      <w:r w:rsidR="00C24685">
        <w:t xml:space="preserve"> </w:t>
      </w:r>
      <w:r w:rsidRPr="00C6331E">
        <w:t>to</w:t>
      </w:r>
      <w:r w:rsidR="00C24685">
        <w:t xml:space="preserve"> </w:t>
      </w:r>
      <w:r w:rsidRPr="00C6331E">
        <w:t>minimize</w:t>
      </w:r>
      <w:r w:rsidR="00C24685">
        <w:t xml:space="preserve"> </w:t>
      </w:r>
      <w:proofErr w:type="spellStart"/>
      <w:r w:rsidRPr="00C6331E">
        <w:t>behaviors</w:t>
      </w:r>
      <w:proofErr w:type="spellEnd"/>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obtaining</w:t>
      </w:r>
      <w:r w:rsidR="00C24685">
        <w:t xml:space="preserve"> </w:t>
      </w:r>
      <w:r w:rsidRPr="00C6331E">
        <w:t>the</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particularly</w:t>
      </w:r>
      <w:r w:rsidR="00C24685">
        <w:t xml:space="preserve"> </w:t>
      </w:r>
      <w:r w:rsidRPr="00C6331E">
        <w:t>regulations</w:t>
      </w:r>
      <w:r w:rsidR="00C24685">
        <w:t xml:space="preserve"> </w:t>
      </w:r>
      <w:r w:rsidRPr="00C6331E">
        <w:t>on</w:t>
      </w:r>
      <w:r w:rsidR="00C24685">
        <w:t xml:space="preserve"> </w:t>
      </w:r>
      <w:r w:rsidRPr="00C6331E">
        <w:t>recording</w:t>
      </w:r>
      <w:r w:rsidR="00C24685">
        <w:t xml:space="preserve"> </w:t>
      </w:r>
      <w:r w:rsidRPr="00C6331E">
        <w:t>by</w:t>
      </w:r>
      <w:r w:rsidR="00C24685">
        <w:t xml:space="preserve"> </w:t>
      </w:r>
      <w:r w:rsidRPr="00C6331E">
        <w:t>sound</w:t>
      </w:r>
      <w:r w:rsidR="00C24685">
        <w:t xml:space="preserve"> </w:t>
      </w:r>
      <w:r w:rsidRPr="00C6331E">
        <w:t>or</w:t>
      </w:r>
      <w:r w:rsidR="00C24685">
        <w:t xml:space="preserve"> </w:t>
      </w:r>
      <w:r w:rsidRPr="00C6331E">
        <w:t>sound-and-visual</w:t>
      </w:r>
      <w:r w:rsidR="00C24685">
        <w:t xml:space="preserve"> </w:t>
      </w:r>
      <w:r w:rsidRPr="00C6331E">
        <w:t>means</w:t>
      </w:r>
      <w:r w:rsidR="00C24685">
        <w:t xml:space="preserve"> </w:t>
      </w:r>
      <w:r w:rsidRPr="00C6331E">
        <w:t>during</w:t>
      </w:r>
      <w:r w:rsidR="00C24685">
        <w:t xml:space="preserve"> </w:t>
      </w:r>
      <w:r w:rsidRPr="00C6331E">
        <w:t>the</w:t>
      </w:r>
      <w:r w:rsidR="00C24685">
        <w:t xml:space="preserve"> </w:t>
      </w:r>
      <w:r w:rsidRPr="00C6331E">
        <w:t>interview</w:t>
      </w:r>
      <w:r w:rsidR="00C24685">
        <w:t xml:space="preserve"> </w:t>
      </w:r>
      <w:r w:rsidRPr="00C6331E">
        <w:t>for</w:t>
      </w:r>
      <w:r w:rsidR="00C24685">
        <w:t xml:space="preserve"> </w:t>
      </w:r>
      <w:r w:rsidRPr="00C6331E">
        <w:t>obtaining</w:t>
      </w:r>
      <w:r w:rsidR="00C24685">
        <w:t xml:space="preserve"> </w:t>
      </w:r>
      <w:r w:rsidRPr="00C6331E">
        <w:t>testimony</w:t>
      </w:r>
      <w:r w:rsidR="00C24685">
        <w:t xml:space="preserve"> </w:t>
      </w:r>
      <w:r w:rsidRPr="00C6331E">
        <w:t>of</w:t>
      </w:r>
      <w:r w:rsidR="00C24685">
        <w:t xml:space="preserve"> </w:t>
      </w:r>
      <w:r w:rsidRPr="00C6331E">
        <w:t>the</w:t>
      </w:r>
      <w:r w:rsidR="00C24685">
        <w:t xml:space="preserve"> </w:t>
      </w:r>
      <w:r w:rsidRPr="00C6331E">
        <w:t>accused.</w:t>
      </w:r>
    </w:p>
    <w:p w:rsidR="00F21141" w:rsidRPr="00C6331E" w:rsidRDefault="00F21141" w:rsidP="003C58BE">
      <w:pPr>
        <w:pStyle w:val="SingleTxtG"/>
      </w:pPr>
      <w:r w:rsidRPr="00C6331E">
        <w:t>150.</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Organization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prohibits</w:t>
      </w:r>
      <w:r w:rsidR="00C24685">
        <w:t xml:space="preserve"> </w:t>
      </w:r>
      <w:r w:rsidRPr="00C6331E">
        <w:t>five</w:t>
      </w:r>
      <w:r w:rsidR="00C24685">
        <w:t xml:space="preserve"> </w:t>
      </w:r>
      <w:r w:rsidRPr="00C6331E">
        <w:t>groups</w:t>
      </w:r>
      <w:r w:rsidR="00C24685">
        <w:t xml:space="preserve"> </w:t>
      </w:r>
      <w:r w:rsidRPr="00C6331E">
        <w:t>of</w:t>
      </w:r>
      <w:r w:rsidR="00C24685">
        <w:t xml:space="preserve"> </w:t>
      </w:r>
      <w:r w:rsidRPr="00C6331E">
        <w:t>acts,</w:t>
      </w:r>
      <w:r w:rsidR="00C24685">
        <w:t xml:space="preserve"> </w:t>
      </w:r>
      <w:r w:rsidRPr="00C6331E">
        <w:t>including</w:t>
      </w:r>
      <w:r w:rsidR="00C24685">
        <w:t xml:space="preserve"> </w:t>
      </w:r>
      <w:r w:rsidRPr="00C6331E">
        <w:t>four</w:t>
      </w:r>
      <w:r w:rsidR="00C24685">
        <w:t xml:space="preserve"> </w:t>
      </w:r>
      <w:r w:rsidRPr="00C6331E">
        <w:t>groups</w:t>
      </w:r>
      <w:r w:rsidR="00C24685">
        <w:t xml:space="preserve"> </w:t>
      </w:r>
      <w:r w:rsidRPr="00C6331E">
        <w:t>of</w:t>
      </w:r>
      <w:r w:rsidR="00C24685">
        <w:t xml:space="preserve"> </w:t>
      </w:r>
      <w:r w:rsidRPr="00C6331E">
        <w:t>acts</w:t>
      </w:r>
      <w:r w:rsidR="00C24685">
        <w:t xml:space="preserve"> </w:t>
      </w:r>
      <w:r w:rsidRPr="00C6331E">
        <w:t>related</w:t>
      </w:r>
      <w:r w:rsidR="00C24685">
        <w:t xml:space="preserve"> </w:t>
      </w:r>
      <w:r w:rsidRPr="00C6331E">
        <w:t>to</w:t>
      </w:r>
      <w:r w:rsidR="00C24685">
        <w:t xml:space="preserve"> </w:t>
      </w:r>
      <w:r w:rsidRPr="00C6331E">
        <w:t>protecting</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arrestees,</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the</w:t>
      </w:r>
      <w:r w:rsidR="00C24685">
        <w:t xml:space="preserve"> </w:t>
      </w:r>
      <w:r w:rsidRPr="00C6331E">
        <w:t>accused</w:t>
      </w:r>
      <w:r w:rsidR="00C24685">
        <w:t xml:space="preserve"> </w:t>
      </w:r>
      <w:r w:rsidRPr="00C6331E">
        <w:t>(Art.</w:t>
      </w:r>
      <w:r w:rsidR="00B44D3A">
        <w:t xml:space="preserve"> </w:t>
      </w:r>
      <w:r w:rsidRPr="00C6331E">
        <w:t>14),</w:t>
      </w:r>
      <w:r w:rsidR="00C24685">
        <w:t xml:space="preserve"> </w:t>
      </w:r>
      <w:r w:rsidRPr="00C6331E">
        <w:t>specifically:</w:t>
      </w:r>
    </w:p>
    <w:p w:rsidR="00F21141" w:rsidRPr="00C6331E" w:rsidRDefault="00F21141" w:rsidP="00C32105">
      <w:pPr>
        <w:pStyle w:val="Bullet1G"/>
      </w:pPr>
      <w:r w:rsidRPr="00C6331E">
        <w:t>It</w:t>
      </w:r>
      <w:r w:rsidR="00C24685">
        <w:t xml:space="preserve"> </w:t>
      </w:r>
      <w:r w:rsidRPr="00C6331E">
        <w:t>is</w:t>
      </w:r>
      <w:r w:rsidR="00C24685">
        <w:t xml:space="preserve"> </w:t>
      </w:r>
      <w:r w:rsidRPr="00C6331E">
        <w:t>strictly</w:t>
      </w:r>
      <w:r w:rsidR="00C24685">
        <w:t xml:space="preserve"> </w:t>
      </w:r>
      <w:r w:rsidRPr="00C6331E">
        <w:t>forbidden</w:t>
      </w:r>
      <w:r w:rsidR="00C24685">
        <w:t xml:space="preserve"> </w:t>
      </w:r>
      <w:r w:rsidRPr="00C6331E">
        <w:t>to</w:t>
      </w:r>
      <w:r w:rsidR="00C24685">
        <w:t xml:space="preserve"> </w:t>
      </w:r>
      <w:r w:rsidRPr="00C6331E">
        <w:t>falsify</w:t>
      </w:r>
      <w:r w:rsidR="00C24685">
        <w:t xml:space="preserve"> </w:t>
      </w:r>
      <w:r w:rsidRPr="00C6331E">
        <w:t>the</w:t>
      </w:r>
      <w:r w:rsidR="00C24685">
        <w:t xml:space="preserve"> </w:t>
      </w:r>
      <w:r w:rsidRPr="00C6331E">
        <w:t>case</w:t>
      </w:r>
      <w:r w:rsidR="00C24685">
        <w:t xml:space="preserve"> </w:t>
      </w:r>
      <w:r w:rsidRPr="00C6331E">
        <w:t>files;</w:t>
      </w:r>
      <w:r w:rsidR="00C24685">
        <w:t xml:space="preserve"> </w:t>
      </w:r>
      <w:r w:rsidRPr="00C6331E">
        <w:t>conduct</w:t>
      </w:r>
      <w:r w:rsidR="00C24685">
        <w:t xml:space="preserve"> </w:t>
      </w:r>
      <w:r w:rsidRPr="00C6331E">
        <w:t>criminal</w:t>
      </w:r>
      <w:r w:rsidR="00C24685">
        <w:t xml:space="preserve"> </w:t>
      </w:r>
      <w:r w:rsidRPr="00C6331E">
        <w:t>liability</w:t>
      </w:r>
      <w:r w:rsidR="00C24685">
        <w:t xml:space="preserve"> </w:t>
      </w:r>
      <w:r w:rsidRPr="00C6331E">
        <w:t>examination</w:t>
      </w:r>
      <w:r w:rsidR="00C24685">
        <w:t xml:space="preserve"> </w:t>
      </w:r>
      <w:r w:rsidRPr="00C6331E">
        <w:t>against</w:t>
      </w:r>
      <w:r w:rsidR="00C24685">
        <w:t xml:space="preserve"> </w:t>
      </w:r>
      <w:r w:rsidRPr="00C6331E">
        <w:t>persons</w:t>
      </w:r>
      <w:r w:rsidR="00C24685">
        <w:t xml:space="preserve"> </w:t>
      </w:r>
      <w:r w:rsidRPr="00C6331E">
        <w:t>who</w:t>
      </w:r>
      <w:r w:rsidR="00C24685">
        <w:t xml:space="preserve"> </w:t>
      </w:r>
      <w:r w:rsidRPr="00C6331E">
        <w:t>do</w:t>
      </w:r>
      <w:r w:rsidR="00C24685">
        <w:t xml:space="preserve"> </w:t>
      </w:r>
      <w:r w:rsidRPr="00C6331E">
        <w:t>not</w:t>
      </w:r>
      <w:r w:rsidR="00C24685">
        <w:t xml:space="preserve"> </w:t>
      </w:r>
      <w:r w:rsidRPr="00C6331E">
        <w:t>commit</w:t>
      </w:r>
      <w:r w:rsidR="00C24685">
        <w:t xml:space="preserve"> </w:t>
      </w:r>
      <w:r w:rsidRPr="00C6331E">
        <w:t>criminal</w:t>
      </w:r>
      <w:r w:rsidR="00C24685">
        <w:t xml:space="preserve"> </w:t>
      </w:r>
      <w:r w:rsidRPr="00C6331E">
        <w:t>acts;</w:t>
      </w:r>
      <w:r w:rsidR="00C24685">
        <w:t xml:space="preserve"> </w:t>
      </w:r>
      <w:r w:rsidRPr="00C6331E">
        <w:t>fail</w:t>
      </w:r>
      <w:r w:rsidR="00C24685">
        <w:t xml:space="preserve"> </w:t>
      </w:r>
      <w:r w:rsidRPr="00C6331E">
        <w:t>to</w:t>
      </w:r>
      <w:r w:rsidR="00C24685">
        <w:t xml:space="preserve"> </w:t>
      </w:r>
      <w:r w:rsidRPr="00C6331E">
        <w:t>conduct</w:t>
      </w:r>
      <w:r w:rsidR="00C24685">
        <w:t xml:space="preserve"> </w:t>
      </w:r>
      <w:r w:rsidRPr="00C6331E">
        <w:t>penal</w:t>
      </w:r>
      <w:r w:rsidR="00C24685">
        <w:t xml:space="preserve"> </w:t>
      </w:r>
      <w:r w:rsidRPr="00C6331E">
        <w:t>liability</w:t>
      </w:r>
      <w:r w:rsidR="00C24685">
        <w:t xml:space="preserve"> </w:t>
      </w:r>
      <w:r w:rsidRPr="00C6331E">
        <w:t>examination</w:t>
      </w:r>
      <w:r w:rsidR="00C24685">
        <w:t xml:space="preserve"> </w:t>
      </w:r>
      <w:r w:rsidRPr="00C6331E">
        <w:t>against</w:t>
      </w:r>
      <w:r w:rsidR="00C24685">
        <w:t xml:space="preserve"> </w:t>
      </w:r>
      <w:r w:rsidRPr="00C6331E">
        <w:t>persons</w:t>
      </w:r>
      <w:r w:rsidR="00C24685">
        <w:t xml:space="preserve"> </w:t>
      </w:r>
      <w:r w:rsidRPr="00C6331E">
        <w:t>who</w:t>
      </w:r>
      <w:r w:rsidR="00C24685">
        <w:t xml:space="preserve"> </w:t>
      </w:r>
      <w:r w:rsidRPr="00C6331E">
        <w:t>commit</w:t>
      </w:r>
      <w:r w:rsidR="00C24685">
        <w:t xml:space="preserve"> </w:t>
      </w:r>
      <w:r w:rsidRPr="00C6331E">
        <w:t>criminal</w:t>
      </w:r>
      <w:r w:rsidR="00C24685">
        <w:t xml:space="preserve"> </w:t>
      </w:r>
      <w:r w:rsidRPr="00C6331E">
        <w:t>acts</w:t>
      </w:r>
      <w:r w:rsidR="00C24685">
        <w:t xml:space="preserve"> </w:t>
      </w:r>
      <w:r w:rsidRPr="00C6331E">
        <w:t>which</w:t>
      </w:r>
      <w:r w:rsidR="00C24685">
        <w:t xml:space="preserve"> </w:t>
      </w:r>
      <w:r w:rsidRPr="00C6331E">
        <w:t>are</w:t>
      </w:r>
      <w:r w:rsidR="00C24685">
        <w:t xml:space="preserve"> </w:t>
      </w:r>
      <w:r w:rsidRPr="00C6331E">
        <w:t>subject</w:t>
      </w:r>
      <w:r w:rsidR="00C24685">
        <w:t xml:space="preserve"> </w:t>
      </w:r>
      <w:r w:rsidRPr="00C6331E">
        <w:t>to</w:t>
      </w:r>
      <w:r w:rsidR="00C24685">
        <w:t xml:space="preserve"> </w:t>
      </w:r>
      <w:r w:rsidRPr="00C6331E">
        <w:t>criminal</w:t>
      </w:r>
      <w:r w:rsidR="00C24685">
        <w:t xml:space="preserve"> </w:t>
      </w:r>
      <w:r w:rsidRPr="00C6331E">
        <w:t>liability</w:t>
      </w:r>
      <w:r w:rsidR="00C24685">
        <w:t xml:space="preserve"> </w:t>
      </w:r>
      <w:r w:rsidRPr="00C6331E">
        <w:t>examination;</w:t>
      </w:r>
      <w:r w:rsidR="00C24685">
        <w:t xml:space="preserve"> </w:t>
      </w:r>
      <w:r w:rsidRPr="00C6331E">
        <w:t>issue</w:t>
      </w:r>
      <w:r w:rsidR="00C24685">
        <w:t xml:space="preserve"> </w:t>
      </w:r>
      <w:r w:rsidRPr="00C6331E">
        <w:t>decisions</w:t>
      </w:r>
      <w:r w:rsidR="00C24685">
        <w:t xml:space="preserve"> </w:t>
      </w:r>
      <w:r w:rsidRPr="00C6331E">
        <w:t>in</w:t>
      </w:r>
      <w:r w:rsidR="00C24685">
        <w:t xml:space="preserve"> </w:t>
      </w:r>
      <w:r w:rsidRPr="00C6331E">
        <w:t>contravention</w:t>
      </w:r>
      <w:r w:rsidR="00C24685">
        <w:t xml:space="preserve"> </w:t>
      </w:r>
      <w:r w:rsidRPr="00C6331E">
        <w:t>of</w:t>
      </w:r>
      <w:r w:rsidR="00C24685">
        <w:t xml:space="preserve"> </w:t>
      </w:r>
      <w:r w:rsidRPr="00C6331E">
        <w:t>law;</w:t>
      </w:r>
      <w:r w:rsidR="00C24685">
        <w:t xml:space="preserve"> </w:t>
      </w:r>
      <w:r w:rsidRPr="00C6331E">
        <w:t>force</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act</w:t>
      </w:r>
      <w:r w:rsidR="00C24685">
        <w:t xml:space="preserve"> </w:t>
      </w:r>
      <w:r w:rsidRPr="00C6331E">
        <w:t>against</w:t>
      </w:r>
      <w:r w:rsidR="00C24685">
        <w:t xml:space="preserve"> </w:t>
      </w:r>
      <w:r w:rsidRPr="00C6331E">
        <w:t>the</w:t>
      </w:r>
      <w:r w:rsidR="00C24685">
        <w:t xml:space="preserve"> </w:t>
      </w:r>
      <w:r w:rsidRPr="00C6331E">
        <w:t>law;</w:t>
      </w:r>
      <w:r w:rsidR="00C24685">
        <w:t xml:space="preserve"> </w:t>
      </w:r>
      <w:r w:rsidRPr="00C6331E">
        <w:t>to</w:t>
      </w:r>
      <w:r w:rsidR="00C24685">
        <w:t xml:space="preserve"> </w:t>
      </w:r>
      <w:r w:rsidRPr="00C6331E">
        <w:t>disclose</w:t>
      </w:r>
      <w:r w:rsidR="00C24685">
        <w:t xml:space="preserve"> </w:t>
      </w:r>
      <w:r w:rsidRPr="00C6331E">
        <w:t>case</w:t>
      </w:r>
      <w:r w:rsidR="00C24685">
        <w:t xml:space="preserve"> </w:t>
      </w:r>
      <w:r w:rsidRPr="00C6331E">
        <w:t>investigation</w:t>
      </w:r>
      <w:r w:rsidR="00C24685">
        <w:t xml:space="preserve"> </w:t>
      </w:r>
      <w:r w:rsidRPr="00C6331E">
        <w:t>secrets;</w:t>
      </w:r>
      <w:r w:rsidR="00C24685">
        <w:t xml:space="preserve"> </w:t>
      </w:r>
      <w:r w:rsidRPr="00C6331E">
        <w:t>illegally</w:t>
      </w:r>
      <w:r w:rsidR="00C24685">
        <w:t xml:space="preserve"> </w:t>
      </w:r>
      <w:r w:rsidRPr="00C6331E">
        <w:t>intervene</w:t>
      </w:r>
      <w:r w:rsidR="00C24685">
        <w:t xml:space="preserve"> </w:t>
      </w:r>
      <w:r w:rsidRPr="00C6331E">
        <w:t>into</w:t>
      </w:r>
      <w:r w:rsidR="00C24685">
        <w:t xml:space="preserve"> </w:t>
      </w:r>
      <w:r w:rsidRPr="00C6331E">
        <w:t>the</w:t>
      </w:r>
      <w:r w:rsidR="00C24685">
        <w:t xml:space="preserve"> </w:t>
      </w:r>
      <w:r w:rsidRPr="00C6331E">
        <w:t>criminal</w:t>
      </w:r>
      <w:r w:rsidR="00C24685">
        <w:t xml:space="preserve"> </w:t>
      </w:r>
      <w:r w:rsidRPr="00C6331E">
        <w:t>investigation;</w:t>
      </w:r>
    </w:p>
    <w:p w:rsidR="00F21141" w:rsidRPr="00C6331E" w:rsidRDefault="00F21141" w:rsidP="00C32105">
      <w:pPr>
        <w:pStyle w:val="Bullet1G"/>
      </w:pPr>
      <w:r w:rsidRPr="00C6331E">
        <w:t>It</w:t>
      </w:r>
      <w:r w:rsidR="00C24685">
        <w:t xml:space="preserve"> </w:t>
      </w:r>
      <w:r w:rsidRPr="00C6331E">
        <w:t>is</w:t>
      </w:r>
      <w:r w:rsidR="00C24685">
        <w:t xml:space="preserve"> </w:t>
      </w:r>
      <w:r w:rsidRPr="00C6331E">
        <w:t>strictly</w:t>
      </w:r>
      <w:r w:rsidR="00C24685">
        <w:t xml:space="preserve"> </w:t>
      </w:r>
      <w:r w:rsidRPr="00C6331E">
        <w:t>forbidden</w:t>
      </w:r>
      <w:r w:rsidR="00C24685">
        <w:t xml:space="preserve"> </w:t>
      </w:r>
      <w:r w:rsidRPr="00C6331E">
        <w:t>to</w:t>
      </w:r>
      <w:r w:rsidR="00C24685">
        <w:t xml:space="preserve"> </w:t>
      </w:r>
      <w:r w:rsidRPr="00C6331E">
        <w:t>obtain</w:t>
      </w:r>
      <w:r w:rsidR="00C24685">
        <w:t xml:space="preserve"> </w:t>
      </w:r>
      <w:r w:rsidRPr="00C6331E">
        <w:t>the</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w:t>
      </w:r>
      <w:r w:rsidR="00C24685">
        <w:t xml:space="preserve"> </w:t>
      </w:r>
      <w:r w:rsidRPr="00C6331E">
        <w:t>corporal</w:t>
      </w:r>
      <w:r w:rsidR="00C24685">
        <w:t xml:space="preserve"> </w:t>
      </w:r>
      <w:r w:rsidRPr="00C6331E">
        <w:t>punishment</w:t>
      </w:r>
      <w:r w:rsidR="00C24685">
        <w:t xml:space="preserve"> </w:t>
      </w:r>
      <w:r w:rsidRPr="00C6331E">
        <w:t>and</w:t>
      </w:r>
      <w:r w:rsidR="00C24685">
        <w:t xml:space="preserve"> </w:t>
      </w:r>
      <w:r w:rsidRPr="00C6331E">
        <w:t>forms</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or</w:t>
      </w:r>
      <w:r w:rsidR="00C24685">
        <w:t xml:space="preserve"> </w:t>
      </w:r>
      <w:r w:rsidRPr="00C6331E">
        <w:t>any</w:t>
      </w:r>
      <w:r w:rsidR="00C24685">
        <w:t xml:space="preserve"> </w:t>
      </w:r>
      <w:r w:rsidRPr="00C6331E">
        <w:t>acts</w:t>
      </w:r>
      <w:r w:rsidR="00C24685">
        <w:t xml:space="preserve"> </w:t>
      </w:r>
      <w:r w:rsidRPr="00C6331E">
        <w:t>infringing</w:t>
      </w:r>
      <w:r w:rsidR="00C24685">
        <w:t xml:space="preserve"> </w:t>
      </w:r>
      <w:r w:rsidRPr="00C6331E">
        <w:t>upon</w:t>
      </w:r>
      <w:r w:rsidR="00C24685">
        <w:t xml:space="preserve"> </w:t>
      </w:r>
      <w:r w:rsidRPr="00C6331E">
        <w:t>the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p>
    <w:p w:rsidR="00F21141" w:rsidRPr="00C6331E" w:rsidRDefault="00F21141" w:rsidP="00C32105">
      <w:pPr>
        <w:pStyle w:val="Bullet1G"/>
      </w:pPr>
      <w:r w:rsidRPr="00C6331E">
        <w:t>It</w:t>
      </w:r>
      <w:r w:rsidR="00C24685">
        <w:t xml:space="preserve"> </w:t>
      </w:r>
      <w:r w:rsidRPr="00C6331E">
        <w:t>is</w:t>
      </w:r>
      <w:r w:rsidR="00C24685">
        <w:t xml:space="preserve"> </w:t>
      </w:r>
      <w:r w:rsidRPr="00C6331E">
        <w:t>strictly</w:t>
      </w:r>
      <w:r w:rsidR="00C24685">
        <w:t xml:space="preserve"> </w:t>
      </w:r>
      <w:r w:rsidRPr="00C6331E">
        <w:t>forbidden</w:t>
      </w:r>
      <w:r w:rsidR="00C24685">
        <w:t xml:space="preserve"> </w:t>
      </w:r>
      <w:r w:rsidRPr="00C6331E">
        <w:t>to</w:t>
      </w:r>
      <w:r w:rsidR="00C24685">
        <w:t xml:space="preserve"> </w:t>
      </w:r>
      <w:r w:rsidRPr="00C6331E">
        <w:t>prevent</w:t>
      </w:r>
      <w:r w:rsidR="00C24685">
        <w:t xml:space="preserve"> </w:t>
      </w:r>
      <w:r w:rsidRPr="00C6331E">
        <w:t>arrestees,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the</w:t>
      </w:r>
      <w:r w:rsidR="00C24685">
        <w:t xml:space="preserve"> </w:t>
      </w:r>
      <w:r w:rsidRPr="00C6331E">
        <w:t>accused</w:t>
      </w:r>
      <w:r w:rsidR="00C24685">
        <w:t xml:space="preserve"> </w:t>
      </w:r>
      <w:r w:rsidRPr="00C6331E">
        <w:t>from</w:t>
      </w:r>
      <w:r w:rsidR="00C24685">
        <w:t xml:space="preserve"> </w:t>
      </w:r>
      <w:r w:rsidRPr="00C6331E">
        <w:t>exercising</w:t>
      </w:r>
      <w:r w:rsidR="00C24685">
        <w:t xml:space="preserve"> </w:t>
      </w:r>
      <w:r w:rsidRPr="00C6331E">
        <w:t>their</w:t>
      </w:r>
      <w:r w:rsidR="00C24685">
        <w:t xml:space="preserve"> </w:t>
      </w:r>
      <w:r w:rsidRPr="00C6331E">
        <w:t>rights</w:t>
      </w:r>
      <w:r w:rsidR="00C24685">
        <w:t xml:space="preserve"> </w:t>
      </w:r>
      <w:r w:rsidRPr="00C6331E">
        <w:t>to</w:t>
      </w:r>
      <w:r w:rsidR="00C24685">
        <w:t xml:space="preserve"> </w:t>
      </w:r>
      <w:proofErr w:type="spellStart"/>
      <w:r w:rsidRPr="00C6331E">
        <w:t>self-defense</w:t>
      </w:r>
      <w:proofErr w:type="spellEnd"/>
      <w:r w:rsidRPr="00C6331E">
        <w:t>,</w:t>
      </w:r>
      <w:r w:rsidR="00C24685">
        <w:t xml:space="preserve"> </w:t>
      </w:r>
      <w:r w:rsidRPr="00C6331E">
        <w:t>asking</w:t>
      </w:r>
      <w:r w:rsidR="00C24685">
        <w:t xml:space="preserve"> </w:t>
      </w:r>
      <w:r w:rsidRPr="00C6331E">
        <w:t>lawyers</w:t>
      </w:r>
      <w:r w:rsidR="00C24685">
        <w:t xml:space="preserve"> </w:t>
      </w:r>
      <w:r w:rsidRPr="00C6331E">
        <w:t>or</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defend</w:t>
      </w:r>
      <w:r w:rsidR="00C24685">
        <w:t xml:space="preserve"> </w:t>
      </w:r>
      <w:r w:rsidRPr="00C6331E">
        <w:t>them</w:t>
      </w:r>
      <w:r w:rsidR="00C24685">
        <w:t xml:space="preserve"> </w:t>
      </w:r>
      <w:r w:rsidRPr="00C6331E">
        <w:t>or</w:t>
      </w:r>
      <w:r w:rsidR="00C24685">
        <w:t xml:space="preserve"> </w:t>
      </w:r>
      <w:r w:rsidRPr="00C6331E">
        <w:t>render</w:t>
      </w:r>
      <w:r w:rsidR="00C24685">
        <w:t xml:space="preserve"> </w:t>
      </w:r>
      <w:r w:rsidRPr="00C6331E">
        <w:t>legal</w:t>
      </w:r>
      <w:r w:rsidR="00C24685">
        <w:t xml:space="preserve"> </w:t>
      </w:r>
      <w:r w:rsidRPr="00C6331E">
        <w:t>aids;</w:t>
      </w:r>
      <w:r w:rsidR="00C24685">
        <w:t xml:space="preserve"> </w:t>
      </w:r>
      <w:r w:rsidRPr="00C6331E">
        <w:t>from</w:t>
      </w:r>
      <w:r w:rsidR="00C24685">
        <w:t xml:space="preserve"> </w:t>
      </w:r>
      <w:r w:rsidRPr="00C6331E">
        <w:t>filing</w:t>
      </w:r>
      <w:r w:rsidR="00C24685">
        <w:t xml:space="preserve"> </w:t>
      </w:r>
      <w:r w:rsidRPr="00C6331E">
        <w:t>complaints</w:t>
      </w:r>
      <w:r w:rsidR="00C24685">
        <w:t xml:space="preserve"> </w:t>
      </w:r>
      <w:r w:rsidRPr="00C6331E">
        <w:t>or</w:t>
      </w:r>
      <w:r w:rsidR="00C24685">
        <w:t xml:space="preserve"> </w:t>
      </w:r>
      <w:r w:rsidRPr="00C6331E">
        <w:t>denunciations;</w:t>
      </w:r>
      <w:r w:rsidR="00C24685">
        <w:t xml:space="preserve"> </w:t>
      </w:r>
      <w:r w:rsidRPr="00C6331E">
        <w:t>or</w:t>
      </w:r>
      <w:r w:rsidR="00C24685">
        <w:t xml:space="preserve"> </w:t>
      </w:r>
      <w:r w:rsidRPr="00C6331E">
        <w:t>from</w:t>
      </w:r>
      <w:r w:rsidR="00C24685">
        <w:t xml:space="preserve"> </w:t>
      </w:r>
      <w:r w:rsidRPr="00C6331E">
        <w:t>receiving</w:t>
      </w:r>
      <w:r w:rsidR="00C24685">
        <w:t xml:space="preserve"> </w:t>
      </w:r>
      <w:r w:rsidRPr="00C6331E">
        <w:t>compensations</w:t>
      </w:r>
      <w:r w:rsidR="00C24685">
        <w:t xml:space="preserve"> </w:t>
      </w:r>
      <w:r w:rsidRPr="00C6331E">
        <w:t>for</w:t>
      </w:r>
      <w:r w:rsidR="00C24685">
        <w:t xml:space="preserve"> </w:t>
      </w:r>
      <w:r w:rsidRPr="00C6331E">
        <w:t>material</w:t>
      </w:r>
      <w:r w:rsidR="00C24685">
        <w:t xml:space="preserve"> </w:t>
      </w:r>
      <w:r w:rsidRPr="00C6331E">
        <w:t>and</w:t>
      </w:r>
      <w:r w:rsidR="00C24685">
        <w:t xml:space="preserve"> </w:t>
      </w:r>
      <w:r w:rsidRPr="00C6331E">
        <w:t>spiritual</w:t>
      </w:r>
      <w:r w:rsidR="00C24685">
        <w:t xml:space="preserve"> </w:t>
      </w:r>
      <w:r w:rsidRPr="00C6331E">
        <w:t>damage</w:t>
      </w:r>
      <w:r w:rsidR="00C24685">
        <w:t xml:space="preserve"> </w:t>
      </w:r>
      <w:r w:rsidRPr="00C6331E">
        <w:t>or</w:t>
      </w:r>
      <w:r w:rsidR="00C24685">
        <w:t xml:space="preserve"> </w:t>
      </w:r>
      <w:r w:rsidRPr="00C6331E">
        <w:t>getting</w:t>
      </w:r>
      <w:r w:rsidR="00C24685">
        <w:t xml:space="preserve"> </w:t>
      </w:r>
      <w:proofErr w:type="spellStart"/>
      <w:r w:rsidRPr="00C6331E">
        <w:t>honor</w:t>
      </w:r>
      <w:proofErr w:type="spellEnd"/>
      <w:r w:rsidR="00C24685">
        <w:t xml:space="preserve"> </w:t>
      </w:r>
      <w:r w:rsidRPr="00C6331E">
        <w:t>rehabilitation</w:t>
      </w:r>
      <w:r w:rsidR="001C0B27">
        <w:t>;</w:t>
      </w:r>
    </w:p>
    <w:p w:rsidR="00F21141" w:rsidRPr="00C6331E" w:rsidRDefault="00F21141" w:rsidP="00C32105">
      <w:pPr>
        <w:pStyle w:val="Bullet1G"/>
      </w:pPr>
      <w:r w:rsidRPr="00C6331E">
        <w:t>It</w:t>
      </w:r>
      <w:r w:rsidR="00C24685">
        <w:t xml:space="preserve"> </w:t>
      </w:r>
      <w:r w:rsidRPr="00C6331E">
        <w:t>is</w:t>
      </w:r>
      <w:r w:rsidR="00C24685">
        <w:t xml:space="preserve"> </w:t>
      </w:r>
      <w:r w:rsidRPr="00C6331E">
        <w:t>strictly</w:t>
      </w:r>
      <w:r w:rsidR="00C24685">
        <w:t xml:space="preserve"> </w:t>
      </w:r>
      <w:r w:rsidRPr="00C6331E">
        <w:t>forbidden</w:t>
      </w:r>
      <w:r w:rsidR="00C24685">
        <w:t xml:space="preserve"> </w:t>
      </w:r>
      <w:r w:rsidRPr="00C6331E">
        <w:t>to</w:t>
      </w:r>
      <w:r w:rsidR="00C24685">
        <w:t xml:space="preserve"> </w:t>
      </w:r>
      <w:r w:rsidRPr="00C6331E">
        <w:t>prevent</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or</w:t>
      </w:r>
      <w:r w:rsidR="00C24685">
        <w:t xml:space="preserve"> </w:t>
      </w:r>
      <w:r w:rsidRPr="00C6331E">
        <w:t>legal</w:t>
      </w:r>
      <w:r w:rsidR="00C24685">
        <w:t xml:space="preserve"> </w:t>
      </w:r>
      <w:r w:rsidRPr="00C6331E">
        <w:t>aid</w:t>
      </w:r>
      <w:r w:rsidR="00C24685">
        <w:t xml:space="preserve"> </w:t>
      </w:r>
      <w:r w:rsidRPr="00C6331E">
        <w:t>providers</w:t>
      </w:r>
      <w:r w:rsidR="00C24685">
        <w:t xml:space="preserve"> </w:t>
      </w:r>
      <w:r w:rsidRPr="00C6331E">
        <w:t>from</w:t>
      </w:r>
      <w:r w:rsidR="00C24685">
        <w:t xml:space="preserve"> </w:t>
      </w:r>
      <w:r w:rsidRPr="00C6331E">
        <w:t>making</w:t>
      </w:r>
      <w:r w:rsidR="00C24685">
        <w:t xml:space="preserve"> </w:t>
      </w:r>
      <w:r w:rsidRPr="00C6331E">
        <w:t>the</w:t>
      </w:r>
      <w:r w:rsidR="00C24685">
        <w:t xml:space="preserve"> </w:t>
      </w:r>
      <w:proofErr w:type="spellStart"/>
      <w:r w:rsidRPr="00C6331E">
        <w:t>defense</w:t>
      </w:r>
      <w:proofErr w:type="spellEnd"/>
      <w:r w:rsidR="00C24685">
        <w:t xml:space="preserve"> </w:t>
      </w:r>
      <w:r w:rsidRPr="00C6331E">
        <w:t>or</w:t>
      </w:r>
      <w:r w:rsidR="00C24685">
        <w:t xml:space="preserve"> </w:t>
      </w:r>
      <w:r w:rsidRPr="00C6331E">
        <w:t>providing</w:t>
      </w:r>
      <w:r w:rsidR="00C24685">
        <w:t xml:space="preserve"> </w:t>
      </w:r>
      <w:r w:rsidRPr="00C6331E">
        <w:t>legal</w:t>
      </w:r>
      <w:r w:rsidR="00C24685">
        <w:t xml:space="preserve"> </w:t>
      </w:r>
      <w:bookmarkStart w:id="8" w:name="dieu_122"/>
      <w:r w:rsidRPr="00C6331E">
        <w:t>aids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32105">
        <w:t>.</w:t>
      </w:r>
    </w:p>
    <w:p w:rsidR="00F21141" w:rsidRPr="00C6331E" w:rsidRDefault="00F21141" w:rsidP="003C58BE">
      <w:pPr>
        <w:pStyle w:val="SingleTxtG"/>
      </w:pPr>
      <w:r w:rsidRPr="00C6331E">
        <w:t>151.</w:t>
      </w:r>
      <w:r w:rsidRPr="00C6331E">
        <w:tab/>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Handling</w:t>
      </w:r>
      <w:r w:rsidR="00C24685">
        <w:t xml:space="preserve"> </w:t>
      </w:r>
      <w:r w:rsidRPr="00C6331E">
        <w:t>Administrative</w:t>
      </w:r>
      <w:r w:rsidR="00C24685">
        <w:t xml:space="preserve"> </w:t>
      </w:r>
      <w:r w:rsidRPr="00C6331E">
        <w:t>Violations</w:t>
      </w:r>
      <w:r w:rsidR="00C24685">
        <w:t xml:space="preserve"> </w:t>
      </w:r>
      <w:r w:rsidRPr="00C6331E">
        <w:t>provides</w:t>
      </w:r>
      <w:r w:rsidR="00C24685">
        <w:t xml:space="preserve"> </w:t>
      </w:r>
      <w:r w:rsidRPr="00C6331E">
        <w:t>for</w:t>
      </w:r>
      <w:r w:rsidR="00C24685">
        <w:t xml:space="preserve"> </w:t>
      </w:r>
      <w:r w:rsidRPr="00C6331E">
        <w:t>temporary</w:t>
      </w:r>
      <w:r w:rsidR="00C24685">
        <w:t xml:space="preserve"> </w:t>
      </w:r>
      <w:r w:rsidRPr="00C6331E">
        <w:t>custody</w:t>
      </w:r>
      <w:r w:rsidR="00C24685">
        <w:t xml:space="preserve"> </w:t>
      </w:r>
      <w:r w:rsidRPr="00C6331E">
        <w:t>of</w:t>
      </w:r>
      <w:r w:rsidR="00C24685">
        <w:t xml:space="preserve"> </w:t>
      </w:r>
      <w:r w:rsidRPr="00C6331E">
        <w:t>involved</w:t>
      </w:r>
      <w:r w:rsidR="00C24685">
        <w:t xml:space="preserve"> </w:t>
      </w:r>
      <w:r w:rsidRPr="00C6331E">
        <w:t>persons</w:t>
      </w:r>
      <w:r w:rsidR="00C24685">
        <w:t xml:space="preserve"> </w:t>
      </w:r>
      <w:r w:rsidRPr="00C6331E">
        <w:t>according</w:t>
      </w:r>
      <w:r w:rsidR="00C24685">
        <w:t xml:space="preserve"> </w:t>
      </w:r>
      <w:r w:rsidRPr="00C6331E">
        <w:t>to</w:t>
      </w:r>
      <w:r w:rsidR="00C24685">
        <w:t xml:space="preserve"> </w:t>
      </w:r>
      <w:r w:rsidRPr="00C6331E">
        <w:t>administrative</w:t>
      </w:r>
      <w:r w:rsidR="00C24685">
        <w:t xml:space="preserve"> </w:t>
      </w:r>
      <w:r w:rsidRPr="00C6331E">
        <w:t>procedure</w:t>
      </w:r>
      <w:r w:rsidR="00C24685">
        <w:t xml:space="preserve"> </w:t>
      </w:r>
      <w:r w:rsidRPr="00C6331E">
        <w:t>(Art.</w:t>
      </w:r>
      <w:r w:rsidR="00B44D3A">
        <w:t xml:space="preserve"> </w:t>
      </w:r>
      <w:r w:rsidRPr="00C6331E">
        <w:t>122).</w:t>
      </w:r>
      <w:bookmarkEnd w:id="8"/>
      <w:r w:rsidR="00C24685">
        <w:t xml:space="preserve"> </w:t>
      </w:r>
      <w:r w:rsidRPr="00C6331E">
        <w:t>Agencies</w:t>
      </w:r>
      <w:r w:rsidR="00C24685">
        <w:t xml:space="preserve"> </w:t>
      </w:r>
      <w:r w:rsidRPr="00C6331E">
        <w:t>with</w:t>
      </w:r>
      <w:r w:rsidR="00C24685">
        <w:t xml:space="preserve"> </w:t>
      </w:r>
      <w:r w:rsidRPr="00C6331E">
        <w:t>the</w:t>
      </w:r>
      <w:r w:rsidR="00C24685">
        <w:t xml:space="preserve"> </w:t>
      </w:r>
      <w:r w:rsidRPr="00C6331E">
        <w:t>function</w:t>
      </w:r>
      <w:r w:rsidR="00C24685">
        <w:t xml:space="preserve"> </w:t>
      </w:r>
      <w:r w:rsidRPr="00C6331E">
        <w:t>of</w:t>
      </w:r>
      <w:r w:rsidR="00C24685">
        <w:t xml:space="preserve"> </w:t>
      </w:r>
      <w:r w:rsidRPr="00C6331E">
        <w:t>preventing</w:t>
      </w:r>
      <w:r w:rsidR="00C24685">
        <w:t xml:space="preserve"> </w:t>
      </w:r>
      <w:r w:rsidRPr="00C6331E">
        <w:t>law</w:t>
      </w:r>
      <w:r w:rsidR="00C24685">
        <w:t xml:space="preserve"> </w:t>
      </w:r>
      <w:r w:rsidRPr="00C6331E">
        <w:t>violations</w:t>
      </w:r>
      <w:r w:rsidR="00C24685">
        <w:t xml:space="preserve"> </w:t>
      </w:r>
      <w:r w:rsidRPr="00C6331E">
        <w:t>which</w:t>
      </w:r>
      <w:r w:rsidR="00C24685">
        <w:t xml:space="preserve"> </w:t>
      </w:r>
      <w:r w:rsidRPr="00C6331E">
        <w:t>must</w:t>
      </w:r>
      <w:r w:rsidR="00C24685">
        <w:t xml:space="preserve"> </w:t>
      </w:r>
      <w:r w:rsidRPr="00C6331E">
        <w:t>regularly</w:t>
      </w:r>
      <w:r w:rsidR="00C24685">
        <w:t xml:space="preserve"> </w:t>
      </w:r>
      <w:r w:rsidRPr="00C6331E">
        <w:t>keep</w:t>
      </w:r>
      <w:r w:rsidR="00C24685">
        <w:t xml:space="preserve"> </w:t>
      </w:r>
      <w:r w:rsidRPr="00C6331E">
        <w:t>persons</w:t>
      </w:r>
      <w:r w:rsidR="00C24685">
        <w:t xml:space="preserve"> </w:t>
      </w:r>
      <w:r w:rsidRPr="00C6331E">
        <w:t>committed</w:t>
      </w:r>
      <w:r w:rsidR="00C24685">
        <w:t xml:space="preserve"> </w:t>
      </w:r>
      <w:r w:rsidRPr="00C6331E">
        <w:t>administrative</w:t>
      </w:r>
      <w:r w:rsidR="00C24685">
        <w:t xml:space="preserve"> </w:t>
      </w:r>
      <w:r w:rsidRPr="00C6331E">
        <w:t>violations</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facilities</w:t>
      </w:r>
      <w:r w:rsidR="00C24685">
        <w:t xml:space="preserve"> </w:t>
      </w:r>
      <w:r w:rsidRPr="00C6331E">
        <w:t>need</w:t>
      </w:r>
      <w:r w:rsidR="00C24685">
        <w:t xml:space="preserve"> </w:t>
      </w:r>
      <w:r w:rsidRPr="00C6331E">
        <w:t>to</w:t>
      </w:r>
      <w:r w:rsidR="00C24685">
        <w:t xml:space="preserve"> </w:t>
      </w:r>
      <w:r w:rsidRPr="00C6331E">
        <w:t>arrange,</w:t>
      </w:r>
      <w:r w:rsidR="00C24685">
        <w:t xml:space="preserve"> </w:t>
      </w:r>
      <w:r w:rsidRPr="00C6331E">
        <w:t>design</w:t>
      </w:r>
      <w:r w:rsidR="00C24685">
        <w:t xml:space="preserve"> </w:t>
      </w:r>
      <w:r w:rsidRPr="00C6331E">
        <w:t>and</w:t>
      </w:r>
      <w:r w:rsidR="00C24685">
        <w:t xml:space="preserve"> </w:t>
      </w:r>
      <w:r w:rsidRPr="00C6331E">
        <w:t>build</w:t>
      </w:r>
      <w:r w:rsidR="00C24685">
        <w:t xml:space="preserve"> </w:t>
      </w:r>
      <w:r w:rsidRPr="00C6331E">
        <w:t>the</w:t>
      </w:r>
      <w:r w:rsidR="00C24685">
        <w:t xml:space="preserve"> </w:t>
      </w:r>
      <w:r w:rsidRPr="00C6331E">
        <w:t>administrative</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private</w:t>
      </w:r>
      <w:r w:rsidR="00C24685">
        <w:t xml:space="preserve"> </w:t>
      </w:r>
      <w:r w:rsidRPr="00C6331E">
        <w:t>rooms</w:t>
      </w:r>
      <w:r w:rsidR="00C24685">
        <w:t xml:space="preserve"> </w:t>
      </w:r>
      <w:r w:rsidRPr="00C6331E">
        <w:t>that</w:t>
      </w:r>
      <w:r w:rsidR="00C24685">
        <w:t xml:space="preserve"> </w:t>
      </w:r>
      <w:r w:rsidRPr="00C6331E">
        <w:t>must</w:t>
      </w:r>
      <w:r w:rsidR="00C24685">
        <w:t xml:space="preserve"> </w:t>
      </w:r>
      <w:r w:rsidRPr="00C6331E">
        <w:t>have</w:t>
      </w:r>
      <w:r w:rsidR="00C24685">
        <w:t xml:space="preserve"> </w:t>
      </w:r>
      <w:r w:rsidRPr="00C6331E">
        <w:t>separate</w:t>
      </w:r>
      <w:r w:rsidR="00C24685">
        <w:t xml:space="preserve"> </w:t>
      </w:r>
      <w:r w:rsidRPr="00C6331E">
        <w:t>custody</w:t>
      </w:r>
      <w:r w:rsidR="00C24685">
        <w:t xml:space="preserve"> </w:t>
      </w:r>
      <w:r w:rsidRPr="00C6331E">
        <w:t>places</w:t>
      </w:r>
      <w:r w:rsidR="00C24685">
        <w:t xml:space="preserve"> </w:t>
      </w:r>
      <w:r w:rsidRPr="00C6331E">
        <w:t>for</w:t>
      </w:r>
      <w:r w:rsidR="00C24685">
        <w:t xml:space="preserve"> </w:t>
      </w:r>
      <w:r w:rsidRPr="00C6331E">
        <w:t>minors,</w:t>
      </w:r>
      <w:r w:rsidR="00C24685">
        <w:t xml:space="preserve"> </w:t>
      </w:r>
      <w:r w:rsidRPr="00C6331E">
        <w:t>woman</w:t>
      </w:r>
      <w:r w:rsidR="00C24685">
        <w:t xml:space="preserve"> </w:t>
      </w:r>
      <w:r w:rsidRPr="00C6331E">
        <w:t>or</w:t>
      </w:r>
      <w:r w:rsidR="00C24685">
        <w:t xml:space="preserve"> </w:t>
      </w:r>
      <w:r w:rsidRPr="00C6331E">
        <w:t>foreigners</w:t>
      </w:r>
      <w:r w:rsidR="00C24685">
        <w:t xml:space="preserve"> </w:t>
      </w:r>
      <w:r w:rsidRPr="00C6331E">
        <w:t>and</w:t>
      </w:r>
      <w:r w:rsidR="00C24685">
        <w:t xml:space="preserve"> </w:t>
      </w:r>
      <w:r w:rsidRPr="00C6331E">
        <w:t>must</w:t>
      </w:r>
      <w:r w:rsidR="00C24685">
        <w:t xml:space="preserve"> </w:t>
      </w:r>
      <w:r w:rsidRPr="00C6331E">
        <w:t>have</w:t>
      </w:r>
      <w:r w:rsidR="00C24685">
        <w:t xml:space="preserve"> </w:t>
      </w:r>
      <w:r w:rsidRPr="00C6331E">
        <w:t>specialized</w:t>
      </w:r>
      <w:r w:rsidR="00C24685">
        <w:t xml:space="preserve"> </w:t>
      </w:r>
      <w:r w:rsidRPr="00C6331E">
        <w:t>officers</w:t>
      </w:r>
      <w:r w:rsidR="00C24685">
        <w:t xml:space="preserve"> </w:t>
      </w:r>
      <w:r w:rsidRPr="00C6331E">
        <w:t>for</w:t>
      </w:r>
      <w:r w:rsidR="00C24685">
        <w:t xml:space="preserve"> </w:t>
      </w:r>
      <w:r w:rsidRPr="00C6331E">
        <w:t>management</w:t>
      </w:r>
      <w:r w:rsidR="00C24685">
        <w:t xml:space="preserve"> </w:t>
      </w:r>
      <w:r w:rsidRPr="00C6331E">
        <w:t>and</w:t>
      </w:r>
      <w:r w:rsidR="00C24685">
        <w:t xml:space="preserve"> </w:t>
      </w:r>
      <w:r w:rsidRPr="00C6331E">
        <w:t>protection</w:t>
      </w:r>
      <w:r w:rsidR="00C24685">
        <w:t xml:space="preserve"> </w:t>
      </w:r>
      <w:r w:rsidRPr="00C6331E">
        <w:t>work.</w:t>
      </w:r>
      <w:r w:rsidR="00C24685">
        <w:t xml:space="preserve"> </w:t>
      </w:r>
      <w:r w:rsidRPr="00C6331E">
        <w:t>It</w:t>
      </w:r>
      <w:r w:rsidR="00C24685">
        <w:t xml:space="preserve"> </w:t>
      </w:r>
      <w:r w:rsidRPr="00C6331E">
        <w:t>is</w:t>
      </w:r>
      <w:r w:rsidR="00C24685">
        <w:t xml:space="preserve"> </w:t>
      </w:r>
      <w:r w:rsidRPr="00C6331E">
        <w:t>strictly</w:t>
      </w:r>
      <w:r w:rsidR="00C24685">
        <w:t xml:space="preserve"> </w:t>
      </w:r>
      <w:r w:rsidRPr="00C6331E">
        <w:t>prohibited</w:t>
      </w:r>
      <w:r w:rsidR="00C24685">
        <w:t xml:space="preserve"> </w:t>
      </w:r>
      <w:r w:rsidRPr="00C6331E">
        <w:t>to</w:t>
      </w:r>
      <w:r w:rsidR="00C24685">
        <w:t xml:space="preserve"> </w:t>
      </w:r>
      <w:r w:rsidRPr="00C6331E">
        <w:t>hold</w:t>
      </w:r>
      <w:r w:rsidR="00C24685">
        <w:t xml:space="preserve"> </w:t>
      </w:r>
      <w:r w:rsidRPr="00C6331E">
        <w:t>persons</w:t>
      </w:r>
      <w:r w:rsidR="00C24685">
        <w:t xml:space="preserve"> </w:t>
      </w:r>
      <w:r w:rsidRPr="00C6331E">
        <w:t>committed</w:t>
      </w:r>
      <w:r w:rsidR="00C24685">
        <w:t xml:space="preserve"> </w:t>
      </w:r>
      <w:r w:rsidRPr="00C6331E">
        <w:t>administrative</w:t>
      </w:r>
      <w:r w:rsidR="00C24685">
        <w:t xml:space="preserve"> </w:t>
      </w:r>
      <w:r w:rsidRPr="00C6331E">
        <w:t>violations</w:t>
      </w:r>
      <w:r w:rsidR="00C24685">
        <w:t xml:space="preserve"> </w:t>
      </w:r>
      <w:r w:rsidRPr="00C6331E">
        <w:t>in</w:t>
      </w:r>
      <w:r w:rsidR="00C24685">
        <w:t xml:space="preserve"> </w:t>
      </w:r>
      <w:r w:rsidRPr="00C6331E">
        <w:t>criminal</w:t>
      </w:r>
      <w:r w:rsidR="00C24685">
        <w:t xml:space="preserve"> </w:t>
      </w:r>
      <w:r w:rsidRPr="00C6331E">
        <w:t>custody</w:t>
      </w:r>
      <w:r w:rsidR="00C24685">
        <w:t xml:space="preserve"> </w:t>
      </w:r>
      <w:r w:rsidRPr="00C6331E">
        <w:t>rooms,</w:t>
      </w:r>
      <w:r w:rsidR="00C24685">
        <w:t xml:space="preserve"> </w:t>
      </w:r>
      <w:r w:rsidRPr="00C6331E">
        <w:t>detaining</w:t>
      </w:r>
      <w:r w:rsidR="00C24685">
        <w:t xml:space="preserve"> </w:t>
      </w:r>
      <w:r w:rsidRPr="00C6331E">
        <w:t>rooms</w:t>
      </w:r>
      <w:r w:rsidR="00C24685">
        <w:t xml:space="preserve"> </w:t>
      </w:r>
      <w:r w:rsidRPr="00C6331E">
        <w:t>or</w:t>
      </w:r>
      <w:r w:rsidR="00C24685">
        <w:t xml:space="preserve"> </w:t>
      </w:r>
      <w:r w:rsidRPr="00C6331E">
        <w:t>places</w:t>
      </w:r>
      <w:r w:rsidR="00C24685">
        <w:t xml:space="preserve"> </w:t>
      </w:r>
      <w:r w:rsidRPr="00C6331E">
        <w:t>that</w:t>
      </w:r>
      <w:r w:rsidR="00C24685">
        <w:t xml:space="preserve"> </w:t>
      </w:r>
      <w:r w:rsidRPr="00C6331E">
        <w:t>do</w:t>
      </w:r>
      <w:r w:rsidR="00C24685">
        <w:t xml:space="preserve"> </w:t>
      </w:r>
      <w:r w:rsidRPr="00C6331E">
        <w:t>not</w:t>
      </w:r>
      <w:r w:rsidR="00C24685">
        <w:t xml:space="preserve"> </w:t>
      </w:r>
      <w:r w:rsidRPr="00C6331E">
        <w:t>ensure</w:t>
      </w:r>
      <w:r w:rsidR="00C24685">
        <w:t xml:space="preserve"> </w:t>
      </w:r>
      <w:r w:rsidRPr="00C6331E">
        <w:t>hygiene,</w:t>
      </w:r>
      <w:r w:rsidR="00C24685">
        <w:t xml:space="preserve"> </w:t>
      </w:r>
      <w:r w:rsidRPr="00C6331E">
        <w:t>safety</w:t>
      </w:r>
      <w:r w:rsidR="00C24685">
        <w:t xml:space="preserve"> </w:t>
      </w:r>
      <w:r w:rsidRPr="00C6331E">
        <w:t>for</w:t>
      </w:r>
      <w:r w:rsidR="00C24685">
        <w:t xml:space="preserve"> </w:t>
      </w:r>
      <w:r w:rsidRPr="00C6331E">
        <w:t>persons</w:t>
      </w:r>
      <w:r w:rsidR="00C24685">
        <w:t xml:space="preserve"> </w:t>
      </w:r>
      <w:r w:rsidRPr="00C6331E">
        <w:t>subject</w:t>
      </w:r>
      <w:r w:rsidR="00C24685">
        <w:t xml:space="preserve"> </w:t>
      </w:r>
      <w:r w:rsidRPr="00C6331E">
        <w:t>to</w:t>
      </w:r>
      <w:r w:rsidR="00C24685">
        <w:t xml:space="preserve"> </w:t>
      </w:r>
      <w:r w:rsidRPr="00C6331E">
        <w:t>custody.</w:t>
      </w:r>
    </w:p>
    <w:p w:rsidR="00F21141" w:rsidRPr="00C6331E" w:rsidRDefault="00F21141" w:rsidP="003C58BE">
      <w:pPr>
        <w:pStyle w:val="SingleTxtG"/>
      </w:pPr>
      <w:r w:rsidRPr="00C6331E">
        <w:t>152.</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provides</w:t>
      </w:r>
      <w:r w:rsidR="00C24685">
        <w:t xml:space="preserve"> </w:t>
      </w:r>
      <w:r w:rsidRPr="00C6331E">
        <w:t>the</w:t>
      </w:r>
      <w:r w:rsidR="00C24685">
        <w:t xml:space="preserve"> </w:t>
      </w:r>
      <w:r w:rsidRPr="00C6331E">
        <w:t>following:</w:t>
      </w:r>
    </w:p>
    <w:p w:rsidR="00F21141" w:rsidRPr="00C6331E" w:rsidRDefault="00F21141" w:rsidP="001C0B27">
      <w:pPr>
        <w:pStyle w:val="Bullet1G"/>
      </w:pPr>
      <w:r w:rsidRPr="00C6331E">
        <w:t>Eight</w:t>
      </w:r>
      <w:r w:rsidR="00C24685">
        <w:t xml:space="preserve"> </w:t>
      </w:r>
      <w:r w:rsidRPr="00C6331E">
        <w:t>principles</w:t>
      </w:r>
      <w:r w:rsidR="00C24685">
        <w:t xml:space="preserve"> </w:t>
      </w:r>
      <w:r w:rsidRPr="00C6331E">
        <w:t>of</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(Article</w:t>
      </w:r>
      <w:r w:rsidR="00C24685">
        <w:t xml:space="preserve"> </w:t>
      </w:r>
      <w:r w:rsidRPr="00C6331E">
        <w:t>4)</w:t>
      </w:r>
      <w:r w:rsidR="00C24685">
        <w:t xml:space="preserve"> </w:t>
      </w:r>
      <w:r w:rsidRPr="00C6331E">
        <w:t>such</w:t>
      </w:r>
      <w:r w:rsidR="00C24685">
        <w:t xml:space="preserve"> </w:t>
      </w:r>
      <w:r w:rsidRPr="00C6331E">
        <w:t>as</w:t>
      </w:r>
      <w:r w:rsidR="00C24685">
        <w:t xml:space="preserve"> </w:t>
      </w:r>
      <w:r w:rsidRPr="00C6331E">
        <w:t>respect</w:t>
      </w:r>
      <w:r w:rsidR="00C24685">
        <w:t xml:space="preserve"> </w:t>
      </w:r>
      <w:r w:rsidRPr="00C6331E">
        <w:t>for</w:t>
      </w:r>
      <w:r w:rsidR="00C24685">
        <w:t xml:space="preserve"> </w:t>
      </w:r>
      <w:r w:rsidRPr="00C6331E">
        <w:t>the</w:t>
      </w:r>
      <w:r w:rsidR="00C24685">
        <w:t xml:space="preserve"> </w:t>
      </w:r>
      <w:r w:rsidRPr="00C6331E">
        <w:t>dignity</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sentenced</w:t>
      </w:r>
      <w:r w:rsidR="00C24685">
        <w:t xml:space="preserve"> </w:t>
      </w:r>
      <w:r w:rsidRPr="00C6331E">
        <w:t>persons;</w:t>
      </w:r>
      <w:r w:rsidR="00C24685">
        <w:t xml:space="preserve"> </w:t>
      </w:r>
      <w:r w:rsidRPr="00C6331E">
        <w:t>execution</w:t>
      </w:r>
      <w:r w:rsidR="00C24685">
        <w:t xml:space="preserve"> </w:t>
      </w:r>
      <w:r w:rsidRPr="00C6331E">
        <w:t>of</w:t>
      </w:r>
      <w:r w:rsidR="00C24685">
        <w:t xml:space="preserve"> </w:t>
      </w:r>
      <w:r w:rsidRPr="00C6331E">
        <w:t>judgments</w:t>
      </w:r>
      <w:r w:rsidR="00C24685">
        <w:t xml:space="preserve"> </w:t>
      </w:r>
      <w:r w:rsidRPr="00C6331E">
        <w:t>towards</w:t>
      </w:r>
      <w:r w:rsidR="00C24685">
        <w:t xml:space="preserve"> </w:t>
      </w:r>
      <w:r w:rsidRPr="00C6331E">
        <w:t>minor</w:t>
      </w:r>
      <w:r w:rsidR="00C24685">
        <w:t xml:space="preserve"> </w:t>
      </w:r>
      <w:r w:rsidRPr="00C6331E">
        <w:t>offenders</w:t>
      </w:r>
      <w:r w:rsidR="00C24685">
        <w:t xml:space="preserve"> </w:t>
      </w:r>
      <w:r w:rsidRPr="00C6331E">
        <w:t>mainly</w:t>
      </w:r>
      <w:r w:rsidR="00C24685">
        <w:t xml:space="preserve"> </w:t>
      </w:r>
      <w:r w:rsidRPr="00C6331E">
        <w:t>aims</w:t>
      </w:r>
      <w:r w:rsidR="00C24685">
        <w:t xml:space="preserve"> </w:t>
      </w:r>
      <w:r w:rsidRPr="00C6331E">
        <w:t>to</w:t>
      </w:r>
      <w:r w:rsidR="00C24685">
        <w:t xml:space="preserve"> </w:t>
      </w:r>
      <w:r w:rsidRPr="00C6331E">
        <w:t>educate</w:t>
      </w:r>
      <w:r w:rsidR="00C24685">
        <w:t xml:space="preserve"> </w:t>
      </w:r>
      <w:r w:rsidRPr="00C6331E">
        <w:t>and</w:t>
      </w:r>
      <w:r w:rsidR="00C24685">
        <w:t xml:space="preserve"> </w:t>
      </w:r>
      <w:r w:rsidRPr="00C6331E">
        <w:t>help</w:t>
      </w:r>
      <w:r w:rsidR="00C24685">
        <w:t xml:space="preserve"> </w:t>
      </w:r>
      <w:r w:rsidRPr="00C6331E">
        <w:t>them</w:t>
      </w:r>
      <w:r w:rsidR="00C24685">
        <w:t xml:space="preserve"> </w:t>
      </w:r>
      <w:r w:rsidRPr="00C6331E">
        <w:t>correct</w:t>
      </w:r>
      <w:r w:rsidR="00C24685">
        <w:t xml:space="preserve"> </w:t>
      </w:r>
      <w:r w:rsidRPr="00C6331E">
        <w:t>their</w:t>
      </w:r>
      <w:r w:rsidR="00C24685">
        <w:t xml:space="preserve"> </w:t>
      </w:r>
      <w:r w:rsidRPr="00C6331E">
        <w:t>wrongful</w:t>
      </w:r>
      <w:r w:rsidR="00C24685">
        <w:t xml:space="preserve"> </w:t>
      </w:r>
      <w:r w:rsidRPr="00C6331E">
        <w:t>acts,</w:t>
      </w:r>
      <w:r w:rsidR="00C24685">
        <w:t xml:space="preserve"> </w:t>
      </w:r>
      <w:r w:rsidRPr="00C6331E">
        <w:t>healthily</w:t>
      </w:r>
      <w:r w:rsidR="00C24685">
        <w:t xml:space="preserve"> </w:t>
      </w:r>
      <w:r w:rsidRPr="00C6331E">
        <w:t>develop</w:t>
      </w:r>
      <w:r w:rsidR="00C24685">
        <w:t xml:space="preserve"> </w:t>
      </w:r>
      <w:r w:rsidRPr="00C6331E">
        <w:t>and</w:t>
      </w:r>
      <w:r w:rsidR="00C24685">
        <w:t xml:space="preserve"> </w:t>
      </w:r>
      <w:r w:rsidRPr="00C6331E">
        <w:t>become</w:t>
      </w:r>
      <w:r w:rsidR="00C24685">
        <w:t xml:space="preserve"> </w:t>
      </w:r>
      <w:r w:rsidRPr="00C6331E">
        <w:t>useful</w:t>
      </w:r>
      <w:r w:rsidR="00C24685">
        <w:t xml:space="preserve"> </w:t>
      </w:r>
      <w:r w:rsidRPr="00C6331E">
        <w:t>to</w:t>
      </w:r>
      <w:r w:rsidR="00C24685">
        <w:t xml:space="preserve"> </w:t>
      </w:r>
      <w:r w:rsidRPr="00C6331E">
        <w:t>the</w:t>
      </w:r>
      <w:r w:rsidR="00C24685">
        <w:t xml:space="preserve"> </w:t>
      </w:r>
      <w:r w:rsidRPr="00C6331E">
        <w:t>society;</w:t>
      </w:r>
      <w:r w:rsidR="00C24685">
        <w:t xml:space="preserve"> </w:t>
      </w:r>
      <w:r w:rsidRPr="00C6331E">
        <w:t>combination</w:t>
      </w:r>
      <w:r w:rsidR="00C24685">
        <w:t xml:space="preserve"> </w:t>
      </w:r>
      <w:r w:rsidRPr="00C6331E">
        <w:t>of</w:t>
      </w:r>
      <w:r w:rsidR="00C24685">
        <w:t xml:space="preserve"> </w:t>
      </w:r>
      <w:r w:rsidRPr="00C6331E">
        <w:t>punishment</w:t>
      </w:r>
      <w:r w:rsidR="00C24685">
        <w:t xml:space="preserve"> </w:t>
      </w:r>
      <w:r w:rsidRPr="00C6331E">
        <w:t>and</w:t>
      </w:r>
      <w:r w:rsidR="00C24685">
        <w:t xml:space="preserve"> </w:t>
      </w:r>
      <w:r w:rsidRPr="00C6331E">
        <w:t>education</w:t>
      </w:r>
      <w:r w:rsidR="00C24685">
        <w:t xml:space="preserve"> </w:t>
      </w:r>
      <w:r w:rsidRPr="00C6331E">
        <w:t>and</w:t>
      </w:r>
      <w:r w:rsidR="00C24685">
        <w:t xml:space="preserve"> </w:t>
      </w:r>
      <w:r w:rsidRPr="00C6331E">
        <w:t>reform</w:t>
      </w:r>
      <w:r w:rsidR="00C24685">
        <w:t xml:space="preserve"> </w:t>
      </w:r>
      <w:r w:rsidRPr="00C6331E">
        <w:t>in</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judgments;</w:t>
      </w:r>
      <w:r w:rsidR="00C24685">
        <w:t xml:space="preserve"> </w:t>
      </w:r>
      <w:r w:rsidRPr="00C6331E">
        <w:t>application</w:t>
      </w:r>
      <w:r w:rsidR="00C24685">
        <w:t xml:space="preserve"> </w:t>
      </w:r>
      <w:r w:rsidRPr="00C6331E">
        <w:t>of</w:t>
      </w:r>
      <w:r w:rsidR="00C24685">
        <w:t xml:space="preserve"> </w:t>
      </w:r>
      <w:r w:rsidRPr="00C6331E">
        <w:t>educational</w:t>
      </w:r>
      <w:r w:rsidR="00C24685">
        <w:t xml:space="preserve"> </w:t>
      </w:r>
      <w:r w:rsidRPr="00C6331E">
        <w:t>and</w:t>
      </w:r>
      <w:r w:rsidR="00C24685">
        <w:t xml:space="preserve"> </w:t>
      </w:r>
      <w:r w:rsidRPr="00C6331E">
        <w:t>reform</w:t>
      </w:r>
      <w:r w:rsidR="00C24685">
        <w:t xml:space="preserve"> </w:t>
      </w:r>
      <w:r w:rsidRPr="00C6331E">
        <w:t>measures</w:t>
      </w:r>
      <w:r w:rsidR="00C24685">
        <w:t xml:space="preserve"> </w:t>
      </w:r>
      <w:r w:rsidRPr="00C6331E">
        <w:t>must</w:t>
      </w:r>
      <w:r w:rsidR="00C24685">
        <w:t xml:space="preserve"> </w:t>
      </w:r>
      <w:r w:rsidRPr="00C6331E">
        <w:t>be</w:t>
      </w:r>
      <w:r w:rsidR="00C24685">
        <w:t xml:space="preserve"> </w:t>
      </w:r>
      <w:r w:rsidRPr="00C6331E">
        <w:t>based</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seriousness</w:t>
      </w:r>
      <w:r w:rsidR="00C24685">
        <w:t xml:space="preserve"> </w:t>
      </w:r>
      <w:r w:rsidRPr="00C6331E">
        <w:t>of</w:t>
      </w:r>
      <w:r w:rsidR="00C24685">
        <w:t xml:space="preserve"> </w:t>
      </w:r>
      <w:r w:rsidRPr="00C6331E">
        <w:t>crimes</w:t>
      </w:r>
      <w:r w:rsidR="00C24685">
        <w:t xml:space="preserve"> </w:t>
      </w:r>
      <w:r w:rsidRPr="00C6331E">
        <w:t>committed,</w:t>
      </w:r>
      <w:r w:rsidR="00C24685">
        <w:t xml:space="preserve"> </w:t>
      </w:r>
      <w:r w:rsidRPr="00C6331E">
        <w:t>age,</w:t>
      </w:r>
      <w:r w:rsidR="00C24685">
        <w:t xml:space="preserve"> </w:t>
      </w:r>
      <w:r w:rsidRPr="00C6331E">
        <w:t>gender,</w:t>
      </w:r>
      <w:r w:rsidR="00C24685">
        <w:t xml:space="preserve"> </w:t>
      </w:r>
      <w:r w:rsidRPr="00C6331E">
        <w:t>educational</w:t>
      </w:r>
      <w:r w:rsidR="00C24685">
        <w:t xml:space="preserve"> </w:t>
      </w:r>
      <w:r w:rsidRPr="00C6331E">
        <w:t>level</w:t>
      </w:r>
      <w:r w:rsidR="00C24685">
        <w:t xml:space="preserve"> </w:t>
      </w:r>
      <w:r w:rsidRPr="00C6331E">
        <w:t>and</w:t>
      </w:r>
      <w:r w:rsidR="00C24685">
        <w:t xml:space="preserve"> </w:t>
      </w:r>
      <w:r w:rsidRPr="00C6331E">
        <w:t>other</w:t>
      </w:r>
      <w:r w:rsidR="00C24685">
        <w:t xml:space="preserve"> </w:t>
      </w:r>
      <w:r w:rsidRPr="00C6331E">
        <w:t>personal</w:t>
      </w:r>
      <w:r w:rsidR="00C24685">
        <w:t xml:space="preserve"> </w:t>
      </w:r>
      <w:r w:rsidRPr="00C6331E">
        <w:t>characteristics</w:t>
      </w:r>
      <w:r w:rsidR="00C24685">
        <w:t xml:space="preserve"> </w:t>
      </w:r>
      <w:r w:rsidRPr="00C6331E">
        <w:t>of</w:t>
      </w:r>
      <w:r w:rsidR="00C24685">
        <w:t xml:space="preserve"> </w:t>
      </w:r>
      <w:r w:rsidRPr="00C6331E">
        <w:t>sentenced</w:t>
      </w:r>
      <w:r w:rsidR="00C24685">
        <w:t xml:space="preserve"> </w:t>
      </w:r>
      <w:r w:rsidRPr="00C6331E">
        <w:t>persons;</w:t>
      </w:r>
    </w:p>
    <w:p w:rsidR="00F21141" w:rsidRPr="00C6331E" w:rsidRDefault="00F21141" w:rsidP="001C0B27">
      <w:pPr>
        <w:pStyle w:val="Bullet1G"/>
      </w:pPr>
      <w:r w:rsidRPr="00C6331E">
        <w:t>Ten</w:t>
      </w:r>
      <w:r w:rsidR="00C24685">
        <w:t xml:space="preserve"> </w:t>
      </w:r>
      <w:r w:rsidRPr="00C6331E">
        <w:t>types</w:t>
      </w:r>
      <w:r w:rsidR="00C24685">
        <w:t xml:space="preserve"> </w:t>
      </w:r>
      <w:r w:rsidRPr="00C6331E">
        <w:t>of</w:t>
      </w:r>
      <w:r w:rsidR="00C24685">
        <w:t xml:space="preserve"> </w:t>
      </w:r>
      <w:r w:rsidRPr="00C6331E">
        <w:t>prohibited</w:t>
      </w:r>
      <w:r w:rsidR="00C24685">
        <w:t xml:space="preserve"> </w:t>
      </w:r>
      <w:r w:rsidRPr="00C6331E">
        <w:t>acts</w:t>
      </w:r>
      <w:r w:rsidR="00C24685">
        <w:t xml:space="preserve"> </w:t>
      </w:r>
      <w:r w:rsidRPr="00C6331E">
        <w:t>in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(Art.</w:t>
      </w:r>
      <w:r w:rsidR="00B44D3A">
        <w:t xml:space="preserve"> </w:t>
      </w:r>
      <w:r w:rsidRPr="00C6331E">
        <w:t>9)</w:t>
      </w:r>
      <w:r w:rsidR="00C24685">
        <w:t xml:space="preserve"> </w:t>
      </w:r>
      <w:r w:rsidRPr="00C6331E">
        <w:t>are</w:t>
      </w:r>
      <w:r w:rsidR="00C24685">
        <w:t xml:space="preserve"> </w:t>
      </w:r>
      <w:r w:rsidRPr="00C6331E">
        <w:t>divided</w:t>
      </w:r>
      <w:r w:rsidR="00C24685">
        <w:t xml:space="preserve"> </w:t>
      </w:r>
      <w:r w:rsidRPr="00C6331E">
        <w:t>into</w:t>
      </w:r>
      <w:r w:rsidR="00C24685">
        <w:t xml:space="preserve"> </w:t>
      </w:r>
      <w:r w:rsidRPr="00C6331E">
        <w:t>two</w:t>
      </w:r>
      <w:r w:rsidR="00C24685">
        <w:t xml:space="preserve"> </w:t>
      </w:r>
      <w:r w:rsidRPr="00C6331E">
        <w:t>groups:</w:t>
      </w:r>
      <w:r w:rsidR="00C24685">
        <w:t xml:space="preserve"> </w:t>
      </w:r>
      <w:r w:rsidRPr="00C6331E">
        <w:t>the</w:t>
      </w:r>
      <w:r w:rsidR="00C24685">
        <w:t xml:space="preserve"> </w:t>
      </w:r>
      <w:r w:rsidRPr="00C6331E">
        <w:t>first</w:t>
      </w:r>
      <w:r w:rsidR="00C24685">
        <w:t xml:space="preserve"> </w:t>
      </w:r>
      <w:r w:rsidRPr="00C6331E">
        <w:t>group</w:t>
      </w:r>
      <w:r w:rsidR="00C24685">
        <w:t xml:space="preserve"> </w:t>
      </w:r>
      <w:r w:rsidRPr="00C6331E">
        <w:t>includes</w:t>
      </w:r>
      <w:r w:rsidR="00C24685">
        <w:t xml:space="preserve"> </w:t>
      </w:r>
      <w:r w:rsidRPr="00C6331E">
        <w:t>the</w:t>
      </w:r>
      <w:r w:rsidR="00C24685">
        <w:t xml:space="preserve"> </w:t>
      </w:r>
      <w:r w:rsidRPr="00C6331E">
        <w:t>strictly</w:t>
      </w:r>
      <w:r w:rsidR="00C24685">
        <w:t xml:space="preserve"> </w:t>
      </w:r>
      <w:r w:rsidRPr="00C6331E">
        <w:t>prohibited</w:t>
      </w:r>
      <w:r w:rsidR="00C24685">
        <w:t xml:space="preserve"> </w:t>
      </w:r>
      <w:r w:rsidRPr="00C6331E">
        <w:t>acts</w:t>
      </w:r>
      <w:r w:rsidR="00C24685">
        <w:t xml:space="preserve"> </w:t>
      </w:r>
      <w:r w:rsidRPr="00C6331E">
        <w:t>for</w:t>
      </w:r>
      <w:r w:rsidR="00C24685">
        <w:t xml:space="preserve"> </w:t>
      </w:r>
      <w:r w:rsidRPr="00C6331E">
        <w:t>the</w:t>
      </w:r>
      <w:r w:rsidR="00C24685">
        <w:t xml:space="preserve"> </w:t>
      </w:r>
      <w:r w:rsidRPr="00C6331E">
        <w:t>sentenced</w:t>
      </w:r>
      <w:r w:rsidR="00C24685">
        <w:t xml:space="preserve"> </w:t>
      </w:r>
      <w:r w:rsidRPr="00C6331E">
        <w:t>persons</w:t>
      </w:r>
      <w:r w:rsidR="00C24685">
        <w:t xml:space="preserve"> </w:t>
      </w:r>
      <w:r w:rsidRPr="00C6331E">
        <w:t>and</w:t>
      </w:r>
      <w:r w:rsidR="00C24685">
        <w:t xml:space="preserve"> </w:t>
      </w:r>
      <w:r w:rsidRPr="00C6331E">
        <w:t>those</w:t>
      </w:r>
      <w:r w:rsidR="00C24685">
        <w:t xml:space="preserve"> </w:t>
      </w:r>
      <w:r w:rsidRPr="00C6331E">
        <w:t>involved;</w:t>
      </w:r>
      <w:r w:rsidR="00C24685">
        <w:t xml:space="preserve"> </w:t>
      </w:r>
      <w:r w:rsidRPr="00C6331E">
        <w:t>the</w:t>
      </w:r>
      <w:r w:rsidR="00C24685">
        <w:t xml:space="preserve"> </w:t>
      </w:r>
      <w:r w:rsidRPr="00C6331E">
        <w:t>second</w:t>
      </w:r>
      <w:r w:rsidR="00C24685">
        <w:t xml:space="preserve"> </w:t>
      </w:r>
      <w:r w:rsidRPr="00C6331E">
        <w:t>group</w:t>
      </w:r>
      <w:r w:rsidR="00C24685">
        <w:t xml:space="preserve"> </w:t>
      </w:r>
      <w:r w:rsidRPr="00C6331E">
        <w:t>includes</w:t>
      </w:r>
      <w:r w:rsidR="00C24685">
        <w:t xml:space="preserve"> </w:t>
      </w:r>
      <w:r w:rsidRPr="00C6331E">
        <w:t>the</w:t>
      </w:r>
      <w:r w:rsidR="00C24685">
        <w:t xml:space="preserve"> </w:t>
      </w:r>
      <w:r w:rsidRPr="00C6331E">
        <w:t>strictly</w:t>
      </w:r>
      <w:r w:rsidR="00C24685">
        <w:t xml:space="preserve"> </w:t>
      </w:r>
      <w:r w:rsidRPr="00C6331E">
        <w:t>prohibited</w:t>
      </w:r>
      <w:r w:rsidR="00C24685">
        <w:t xml:space="preserve"> </w:t>
      </w:r>
      <w:r w:rsidRPr="00C6331E">
        <w:t>acts</w:t>
      </w:r>
      <w:r w:rsidR="00C24685">
        <w:t xml:space="preserve"> </w:t>
      </w:r>
      <w:r w:rsidRPr="00C6331E">
        <w:t>for</w:t>
      </w:r>
      <w:r w:rsidR="00C24685">
        <w:t xml:space="preserve"> </w:t>
      </w:r>
      <w:r w:rsidRPr="00C6331E">
        <w:t>competent</w:t>
      </w:r>
      <w:r w:rsidR="00C24685">
        <w:t xml:space="preserve"> </w:t>
      </w:r>
      <w:r w:rsidRPr="00C6331E">
        <w:t>persons</w:t>
      </w:r>
      <w:r w:rsidR="00C24685">
        <w:t xml:space="preserve"> </w:t>
      </w:r>
      <w:r w:rsidRPr="00C6331E">
        <w:t>in</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p>
    <w:p w:rsidR="00F21141" w:rsidRPr="00C6331E" w:rsidRDefault="00F21141" w:rsidP="001C0B27">
      <w:pPr>
        <w:pStyle w:val="Bullet1G"/>
      </w:pPr>
      <w:r w:rsidRPr="00C6331E">
        <w:t>A</w:t>
      </w:r>
      <w:r w:rsidR="00C24685">
        <w:t xml:space="preserve"> </w:t>
      </w:r>
      <w:r w:rsidRPr="00C6331E">
        <w:t>prison</w:t>
      </w:r>
      <w:r w:rsidR="00C24685">
        <w:t xml:space="preserve"> </w:t>
      </w:r>
      <w:r w:rsidRPr="00C6331E">
        <w:t>shall</w:t>
      </w:r>
      <w:r w:rsidR="00C24685">
        <w:t xml:space="preserve"> </w:t>
      </w:r>
      <w:r w:rsidRPr="00C6331E">
        <w:t>organize</w:t>
      </w:r>
      <w:r w:rsidR="00C24685">
        <w:t xml:space="preserve"> </w:t>
      </w:r>
      <w:r w:rsidRPr="00C6331E">
        <w:t>inmate</w:t>
      </w:r>
      <w:r w:rsidR="00C24685">
        <w:t xml:space="preserve"> </w:t>
      </w:r>
      <w:r w:rsidRPr="00C6331E">
        <w:t>incarceration</w:t>
      </w:r>
      <w:r w:rsidR="00C24685">
        <w:t xml:space="preserve"> </w:t>
      </w:r>
      <w:r w:rsidRPr="00C6331E">
        <w:t>as</w:t>
      </w:r>
      <w:r w:rsidR="00C24685">
        <w:t xml:space="preserve"> </w:t>
      </w:r>
      <w:r w:rsidRPr="00C6331E">
        <w:t>follows:</w:t>
      </w:r>
      <w:r w:rsidR="00C24685">
        <w:t xml:space="preserve"> </w:t>
      </w:r>
      <w:r w:rsidRPr="00C6331E">
        <w:t>prison</w:t>
      </w:r>
      <w:r w:rsidR="00C24685">
        <w:t xml:space="preserve"> </w:t>
      </w:r>
      <w:r w:rsidRPr="00C6331E">
        <w:t>sectors</w:t>
      </w:r>
      <w:r w:rsidR="00C24685">
        <w:t xml:space="preserve"> </w:t>
      </w:r>
      <w:r w:rsidRPr="00C6331E">
        <w:t>for</w:t>
      </w:r>
      <w:r w:rsidR="00C24685">
        <w:t xml:space="preserve"> </w:t>
      </w:r>
      <w:r w:rsidRPr="00C6331E">
        <w:t>inmates</w:t>
      </w:r>
      <w:r w:rsidR="00C24685">
        <w:t xml:space="preserve"> </w:t>
      </w:r>
      <w:r w:rsidRPr="00C6331E">
        <w:t>serving</w:t>
      </w:r>
      <w:r w:rsidR="00C24685">
        <w:t xml:space="preserve"> </w:t>
      </w:r>
      <w:r w:rsidRPr="00C6331E">
        <w:t>sentences</w:t>
      </w:r>
      <w:r w:rsidR="00C24685">
        <w:t xml:space="preserve"> </w:t>
      </w:r>
      <w:r w:rsidRPr="00C6331E">
        <w:t>of</w:t>
      </w:r>
      <w:r w:rsidR="00C24685">
        <w:t xml:space="preserve"> </w:t>
      </w:r>
      <w:r w:rsidRPr="00C6331E">
        <w:t>over</w:t>
      </w:r>
      <w:r w:rsidR="00C24685">
        <w:t xml:space="preserve"> </w:t>
      </w:r>
      <w:r w:rsidRPr="00C6331E">
        <w:t>15</w:t>
      </w:r>
      <w:r w:rsidR="00C24685">
        <w:t xml:space="preserve"> </w:t>
      </w:r>
      <w:r w:rsidRPr="00C6331E">
        <w:t>years</w:t>
      </w:r>
      <w:r w:rsidR="008313BC">
        <w:t>’</w:t>
      </w:r>
      <w:r w:rsidR="00C24685">
        <w:t xml:space="preserve"> </w:t>
      </w:r>
      <w:r w:rsidRPr="00C6331E">
        <w:t>imprisonment</w:t>
      </w:r>
      <w:r w:rsidR="00C24685">
        <w:t xml:space="preserve"> </w:t>
      </w:r>
      <w:r w:rsidRPr="00C6331E">
        <w:t>or</w:t>
      </w:r>
      <w:r w:rsidR="00C24685">
        <w:t xml:space="preserve"> </w:t>
      </w:r>
      <w:r w:rsidRPr="00C6331E">
        <w:t>life</w:t>
      </w:r>
      <w:r w:rsidR="00C24685">
        <w:t xml:space="preserve"> </w:t>
      </w:r>
      <w:r w:rsidRPr="00C6331E">
        <w:t>imprisonment</w:t>
      </w:r>
      <w:r w:rsidR="00C24685">
        <w:t xml:space="preserve"> </w:t>
      </w:r>
      <w:r w:rsidRPr="00C6331E">
        <w:t>and</w:t>
      </w:r>
      <w:r w:rsidR="00C24685">
        <w:t xml:space="preserve"> </w:t>
      </w:r>
      <w:r w:rsidRPr="00C6331E">
        <w:t>inmates</w:t>
      </w:r>
      <w:r w:rsidR="00C24685">
        <w:t xml:space="preserve"> </w:t>
      </w:r>
      <w:r w:rsidRPr="00C6331E">
        <w:t>committing</w:t>
      </w:r>
      <w:r w:rsidR="00C24685">
        <w:t xml:space="preserve"> </w:t>
      </w:r>
      <w:r w:rsidRPr="00C6331E">
        <w:t>dangerous</w:t>
      </w:r>
      <w:r w:rsidR="00C24685">
        <w:t xml:space="preserve"> </w:t>
      </w:r>
      <w:r w:rsidRPr="00C6331E">
        <w:t>recidivism;</w:t>
      </w:r>
      <w:r w:rsidR="00C24685">
        <w:t xml:space="preserve"> </w:t>
      </w:r>
      <w:r w:rsidRPr="00C6331E">
        <w:t>prison</w:t>
      </w:r>
      <w:r w:rsidR="00C24685">
        <w:t xml:space="preserve"> </w:t>
      </w:r>
      <w:r w:rsidRPr="00C6331E">
        <w:t>sectors</w:t>
      </w:r>
      <w:r w:rsidR="00C24685">
        <w:t xml:space="preserve"> </w:t>
      </w:r>
      <w:r w:rsidRPr="00C6331E">
        <w:t>for</w:t>
      </w:r>
      <w:r w:rsidR="00C24685">
        <w:t xml:space="preserve"> </w:t>
      </w:r>
      <w:r w:rsidRPr="00C6331E">
        <w:t>incarcerating</w:t>
      </w:r>
      <w:r w:rsidR="00C24685">
        <w:t xml:space="preserve"> </w:t>
      </w:r>
      <w:r w:rsidRPr="00C6331E">
        <w:t>inmates</w:t>
      </w:r>
      <w:r w:rsidR="00C24685">
        <w:t xml:space="preserve"> </w:t>
      </w:r>
      <w:r w:rsidRPr="00C6331E">
        <w:t>serving</w:t>
      </w:r>
      <w:r w:rsidR="00C24685">
        <w:t xml:space="preserve"> </w:t>
      </w:r>
      <w:r w:rsidRPr="00C6331E">
        <w:t>sentences</w:t>
      </w:r>
      <w:r w:rsidR="00C24685">
        <w:t xml:space="preserve"> </w:t>
      </w:r>
      <w:r w:rsidRPr="00C6331E">
        <w:t>of</w:t>
      </w:r>
      <w:r w:rsidR="00C24685">
        <w:t xml:space="preserve"> </w:t>
      </w:r>
      <w:r w:rsidRPr="00C6331E">
        <w:t>15</w:t>
      </w:r>
      <w:r w:rsidR="00C24685">
        <w:t xml:space="preserve"> </w:t>
      </w:r>
      <w:r w:rsidRPr="00C6331E">
        <w:t>years</w:t>
      </w:r>
      <w:r w:rsidR="00C24685">
        <w:t xml:space="preserve"> </w:t>
      </w:r>
      <w:r w:rsidRPr="00C6331E">
        <w:t>or</w:t>
      </w:r>
      <w:r w:rsidR="00C24685">
        <w:t xml:space="preserve"> </w:t>
      </w:r>
      <w:r w:rsidRPr="00C6331E">
        <w:t>less</w:t>
      </w:r>
      <w:r w:rsidR="00C24685">
        <w:t xml:space="preserve"> </w:t>
      </w:r>
      <w:r w:rsidRPr="00C6331E">
        <w:t>in</w:t>
      </w:r>
      <w:r w:rsidR="00C24685">
        <w:t xml:space="preserve"> </w:t>
      </w:r>
      <w:r w:rsidRPr="00C6331E">
        <w:t>prison,</w:t>
      </w:r>
      <w:r w:rsidR="00C24685">
        <w:t xml:space="preserve"> </w:t>
      </w:r>
      <w:r w:rsidRPr="00C6331E">
        <w:t>inmates</w:t>
      </w:r>
      <w:r w:rsidR="00C24685">
        <w:t xml:space="preserve"> </w:t>
      </w:r>
      <w:r w:rsidRPr="00C6331E">
        <w:t>serving</w:t>
      </w:r>
      <w:r w:rsidR="00C24685">
        <w:t xml:space="preserve"> </w:t>
      </w:r>
      <w:r w:rsidRPr="00C6331E">
        <w:t>sentences</w:t>
      </w:r>
      <w:r w:rsidR="00C24685">
        <w:t xml:space="preserve"> </w:t>
      </w:r>
      <w:r w:rsidRPr="00C6331E">
        <w:t>of</w:t>
      </w:r>
      <w:r w:rsidR="00C24685">
        <w:t xml:space="preserve"> </w:t>
      </w:r>
      <w:r w:rsidRPr="00C6331E">
        <w:t>over</w:t>
      </w:r>
      <w:r w:rsidR="00C24685">
        <w:t xml:space="preserve"> </w:t>
      </w:r>
      <w:r w:rsidRPr="00C6331E">
        <w:t>15</w:t>
      </w:r>
      <w:r w:rsidR="00C24685">
        <w:t xml:space="preserve"> </w:t>
      </w:r>
      <w:r w:rsidRPr="00C6331E">
        <w:t>years</w:t>
      </w:r>
      <w:r w:rsidR="008313BC">
        <w:t>’</w:t>
      </w:r>
      <w:r w:rsidR="00C24685">
        <w:t xml:space="preserve"> </w:t>
      </w:r>
      <w:r w:rsidRPr="00C6331E">
        <w:t>imprisonment</w:t>
      </w:r>
      <w:r w:rsidR="00C24685">
        <w:t xml:space="preserve"> </w:t>
      </w:r>
      <w:r w:rsidRPr="00C6331E">
        <w:t>which</w:t>
      </w:r>
      <w:r w:rsidR="00C24685">
        <w:t xml:space="preserve"> </w:t>
      </w:r>
      <w:r w:rsidRPr="00C6331E">
        <w:t>have</w:t>
      </w:r>
      <w:r w:rsidR="00C24685">
        <w:t xml:space="preserve"> </w:t>
      </w:r>
      <w:r w:rsidRPr="00C6331E">
        <w:t>been</w:t>
      </w:r>
      <w:r w:rsidR="00C24685">
        <w:t xml:space="preserve"> </w:t>
      </w:r>
      <w:r w:rsidRPr="00C6331E">
        <w:t>reduced</w:t>
      </w:r>
      <w:r w:rsidR="00C24685">
        <w:t xml:space="preserve"> </w:t>
      </w:r>
      <w:r w:rsidRPr="00C6331E">
        <w:t>to</w:t>
      </w:r>
      <w:r w:rsidR="00C24685">
        <w:t xml:space="preserve"> </w:t>
      </w:r>
      <w:r w:rsidRPr="00C6331E">
        <w:t>under</w:t>
      </w:r>
      <w:r w:rsidR="00C24685">
        <w:t xml:space="preserve"> </w:t>
      </w:r>
      <w:r w:rsidRPr="00C6331E">
        <w:t>15</w:t>
      </w:r>
      <w:r w:rsidR="00C24685">
        <w:t xml:space="preserve"> </w:t>
      </w:r>
      <w:r w:rsidRPr="00C6331E">
        <w:t>years</w:t>
      </w:r>
      <w:r w:rsidR="00C24685">
        <w:t xml:space="preserve"> </w:t>
      </w:r>
      <w:r w:rsidRPr="00C6331E">
        <w:t>for</w:t>
      </w:r>
      <w:r w:rsidR="00C24685">
        <w:t xml:space="preserve"> </w:t>
      </w:r>
      <w:r w:rsidRPr="00C6331E">
        <w:t>good</w:t>
      </w:r>
      <w:r w:rsidR="00C24685">
        <w:t xml:space="preserve"> </w:t>
      </w:r>
      <w:r w:rsidRPr="00C6331E">
        <w:t>rehabilitation</w:t>
      </w:r>
      <w:r w:rsidR="00C24685">
        <w:t xml:space="preserve"> </w:t>
      </w:r>
      <w:r w:rsidRPr="00C6331E">
        <w:t>records</w:t>
      </w:r>
      <w:r w:rsidR="00C24685">
        <w:t xml:space="preserve"> </w:t>
      </w:r>
      <w:r w:rsidRPr="00C6331E">
        <w:t>(para.</w:t>
      </w:r>
      <w:r w:rsidR="00B12665">
        <w:t xml:space="preserve"> </w:t>
      </w:r>
      <w:r w:rsidRPr="00C6331E">
        <w:t>1,</w:t>
      </w:r>
      <w:r w:rsidR="00C24685">
        <w:t xml:space="preserve"> </w:t>
      </w:r>
      <w:r w:rsidRPr="00C6331E">
        <w:t>Art.</w:t>
      </w:r>
      <w:r w:rsidR="00B44D3A">
        <w:t xml:space="preserve"> </w:t>
      </w:r>
      <w:r w:rsidRPr="00C6331E">
        <w:t>27).</w:t>
      </w:r>
      <w:r w:rsidR="00C24685">
        <w:t xml:space="preserve"> </w:t>
      </w:r>
      <w:r w:rsidRPr="00C6331E">
        <w:t>The</w:t>
      </w:r>
      <w:r w:rsidR="00C24685">
        <w:t xml:space="preserve"> </w:t>
      </w:r>
      <w:r w:rsidRPr="00C6331E">
        <w:t>following</w:t>
      </w:r>
      <w:r w:rsidR="00C24685">
        <w:t xml:space="preserve"> </w:t>
      </w:r>
      <w:r w:rsidRPr="00C6331E">
        <w:t>inmates</w:t>
      </w:r>
      <w:r w:rsidR="00C24685">
        <w:t xml:space="preserve"> </w:t>
      </w:r>
      <w:r w:rsidRPr="00C6331E">
        <w:t>shall</w:t>
      </w:r>
      <w:r w:rsidR="00C24685">
        <w:t xml:space="preserve"> </w:t>
      </w:r>
      <w:r w:rsidRPr="00C6331E">
        <w:t>be</w:t>
      </w:r>
      <w:r w:rsidR="00C24685">
        <w:t xml:space="preserve"> </w:t>
      </w:r>
      <w:r w:rsidRPr="00C6331E">
        <w:t>held</w:t>
      </w:r>
      <w:r w:rsidR="00C24685">
        <w:t xml:space="preserve"> </w:t>
      </w:r>
      <w:r w:rsidRPr="00C6331E">
        <w:t>separately:</w:t>
      </w:r>
      <w:r w:rsidR="00C24685">
        <w:t xml:space="preserve"> </w:t>
      </w:r>
      <w:r w:rsidRPr="00C6331E">
        <w:t>female</w:t>
      </w:r>
      <w:r w:rsidR="00C24685">
        <w:t xml:space="preserve"> </w:t>
      </w:r>
      <w:r w:rsidRPr="00C6331E">
        <w:t>inmates;</w:t>
      </w:r>
      <w:r w:rsidR="00C24685">
        <w:t xml:space="preserve"> </w:t>
      </w:r>
      <w:r w:rsidRPr="00C6331E">
        <w:t>minor</w:t>
      </w:r>
      <w:r w:rsidR="00C24685">
        <w:t xml:space="preserve"> </w:t>
      </w:r>
      <w:r w:rsidRPr="00C6331E">
        <w:t>inmates;</w:t>
      </w:r>
      <w:r w:rsidR="00C24685">
        <w:t xml:space="preserve"> </w:t>
      </w:r>
      <w:r w:rsidRPr="00C6331E">
        <w:t>foreign</w:t>
      </w:r>
      <w:r w:rsidR="00C24685">
        <w:t xml:space="preserve"> </w:t>
      </w:r>
      <w:r w:rsidRPr="00C6331E">
        <w:t>inmates;</w:t>
      </w:r>
      <w:r w:rsidR="00C24685">
        <w:t xml:space="preserve"> </w:t>
      </w:r>
      <w:r w:rsidRPr="00C6331E">
        <w:t>inmates</w:t>
      </w:r>
      <w:r w:rsidR="00C24685">
        <w:t xml:space="preserve"> </w:t>
      </w:r>
      <w:r w:rsidRPr="00C6331E">
        <w:t>with</w:t>
      </w:r>
      <w:r w:rsidR="00C24685">
        <w:t xml:space="preserve"> </w:t>
      </w:r>
      <w:r w:rsidRPr="00C6331E">
        <w:t>extremely</w:t>
      </w:r>
      <w:r w:rsidR="00C24685">
        <w:t xml:space="preserve"> </w:t>
      </w:r>
      <w:r w:rsidRPr="00C6331E">
        <w:t>dangerous</w:t>
      </w:r>
      <w:r w:rsidR="00C24685">
        <w:t xml:space="preserve"> </w:t>
      </w:r>
      <w:r w:rsidRPr="00C6331E">
        <w:t>infectious</w:t>
      </w:r>
      <w:r w:rsidR="00C24685">
        <w:t xml:space="preserve"> </w:t>
      </w:r>
      <w:r w:rsidRPr="00C6331E">
        <w:t>diseases;</w:t>
      </w:r>
      <w:r w:rsidR="00C24685">
        <w:t xml:space="preserve"> </w:t>
      </w:r>
      <w:r w:rsidRPr="00C6331E">
        <w:t>inmates</w:t>
      </w:r>
      <w:r w:rsidR="00C24685">
        <w:t xml:space="preserve"> </w:t>
      </w:r>
      <w:r w:rsidRPr="00C6331E">
        <w:t>showing</w:t>
      </w:r>
      <w:r w:rsidR="00C24685">
        <w:t xml:space="preserve"> </w:t>
      </w:r>
      <w:r w:rsidRPr="00C6331E">
        <w:t>signs</w:t>
      </w:r>
      <w:r w:rsidR="00C24685">
        <w:t xml:space="preserve"> </w:t>
      </w:r>
      <w:r w:rsidRPr="00C6331E">
        <w:t>of</w:t>
      </w:r>
      <w:r w:rsidR="00C24685">
        <w:t xml:space="preserve"> </w:t>
      </w:r>
      <w:r w:rsidRPr="00C6331E">
        <w:t>suffering</w:t>
      </w:r>
      <w:r w:rsidR="00C24685">
        <w:t xml:space="preserve"> </w:t>
      </w:r>
      <w:r w:rsidRPr="00C6331E">
        <w:t>a</w:t>
      </w:r>
      <w:r w:rsidR="00C24685">
        <w:t xml:space="preserve"> </w:t>
      </w:r>
      <w:r w:rsidRPr="00C6331E">
        <w:t>mental</w:t>
      </w:r>
      <w:r w:rsidR="00C24685">
        <w:t xml:space="preserve"> </w:t>
      </w:r>
      <w:r w:rsidRPr="00C6331E">
        <w:t>disease</w:t>
      </w:r>
      <w:r w:rsidR="00C24685">
        <w:t xml:space="preserve"> </w:t>
      </w:r>
      <w:r w:rsidRPr="00C6331E">
        <w:t>or</w:t>
      </w:r>
      <w:r w:rsidR="00C24685">
        <w:t xml:space="preserve"> </w:t>
      </w:r>
      <w:r w:rsidRPr="00C6331E">
        <w:t>another</w:t>
      </w:r>
      <w:r w:rsidR="00C24685">
        <w:t xml:space="preserve"> </w:t>
      </w:r>
      <w:r w:rsidRPr="00C6331E">
        <w:t>disease</w:t>
      </w:r>
      <w:r w:rsidR="00C24685">
        <w:t xml:space="preserve"> </w:t>
      </w:r>
      <w:r w:rsidRPr="00C6331E">
        <w:t>that</w:t>
      </w:r>
      <w:r w:rsidR="00C24685">
        <w:t xml:space="preserve"> </w:t>
      </w:r>
      <w:r w:rsidRPr="00C6331E">
        <w:t>deprives</w:t>
      </w:r>
      <w:r w:rsidR="00C24685">
        <w:t xml:space="preserve"> </w:t>
      </w:r>
      <w:r w:rsidRPr="00C6331E">
        <w:t>them</w:t>
      </w:r>
      <w:r w:rsidR="00C24685">
        <w:t xml:space="preserve"> </w:t>
      </w:r>
      <w:r w:rsidRPr="00C6331E">
        <w:t>of</w:t>
      </w:r>
      <w:r w:rsidR="00C24685">
        <w:t xml:space="preserve"> </w:t>
      </w:r>
      <w:r w:rsidRPr="00C6331E">
        <w:t>perception</w:t>
      </w:r>
      <w:r w:rsidR="00C24685">
        <w:t xml:space="preserve"> </w:t>
      </w:r>
      <w:r w:rsidRPr="00C6331E">
        <w:t>or</w:t>
      </w:r>
      <w:r w:rsidR="00C24685">
        <w:t xml:space="preserve"> </w:t>
      </w:r>
      <w:r w:rsidRPr="00C6331E">
        <w:t>act</w:t>
      </w:r>
      <w:r w:rsidR="00C24685">
        <w:t xml:space="preserve"> </w:t>
      </w:r>
      <w:r w:rsidRPr="00C6331E">
        <w:t>control</w:t>
      </w:r>
      <w:r w:rsidR="00C24685">
        <w:t xml:space="preserve"> </w:t>
      </w:r>
      <w:r w:rsidRPr="00C6331E">
        <w:t>capacity</w:t>
      </w:r>
      <w:r w:rsidR="00C24685">
        <w:t xml:space="preserve"> </w:t>
      </w:r>
      <w:r w:rsidRPr="00C6331E">
        <w:t>pending</w:t>
      </w:r>
      <w:r w:rsidR="00C24685">
        <w:t xml:space="preserve"> </w:t>
      </w:r>
      <w:r w:rsidRPr="00C6331E">
        <w:t>a</w:t>
      </w:r>
      <w:r w:rsidR="00C24685">
        <w:t xml:space="preserve"> </w:t>
      </w:r>
      <w:r w:rsidRPr="00C6331E">
        <w:t>court</w:t>
      </w:r>
      <w:r w:rsidR="00C24685">
        <w:t xml:space="preserve"> </w:t>
      </w:r>
      <w:r w:rsidRPr="00C6331E">
        <w:t>decision;</w:t>
      </w:r>
      <w:r w:rsidR="00C24685">
        <w:t xml:space="preserve"> </w:t>
      </w:r>
      <w:r w:rsidRPr="00C6331E">
        <w:t>inmates</w:t>
      </w:r>
      <w:r w:rsidR="00C24685">
        <w:t xml:space="preserve"> </w:t>
      </w:r>
      <w:r w:rsidRPr="00C6331E">
        <w:t>who</w:t>
      </w:r>
      <w:r w:rsidR="00C24685">
        <w:t xml:space="preserve"> </w:t>
      </w:r>
      <w:r w:rsidRPr="00C6331E">
        <w:t>repeatedly</w:t>
      </w:r>
      <w:r w:rsidR="00C24685">
        <w:t xml:space="preserve"> </w:t>
      </w:r>
      <w:r w:rsidRPr="00C6331E">
        <w:t>violate</w:t>
      </w:r>
      <w:r w:rsidR="00C24685">
        <w:t xml:space="preserve"> </w:t>
      </w:r>
      <w:r w:rsidRPr="00C6331E">
        <w:t>detention</w:t>
      </w:r>
      <w:r w:rsidR="00C24685">
        <w:t xml:space="preserve"> </w:t>
      </w:r>
      <w:r w:rsidRPr="00C6331E">
        <w:t>regulations</w:t>
      </w:r>
      <w:r w:rsidR="00C24685">
        <w:t xml:space="preserve"> </w:t>
      </w:r>
      <w:r w:rsidRPr="00C6331E">
        <w:t>(para.</w:t>
      </w:r>
      <w:r w:rsidR="00B44D3A">
        <w:t xml:space="preserve"> </w:t>
      </w:r>
      <w:r w:rsidRPr="00C6331E">
        <w:t>2,</w:t>
      </w:r>
      <w:r w:rsidR="00C24685">
        <w:t xml:space="preserve"> </w:t>
      </w:r>
      <w:r w:rsidRPr="00C6331E">
        <w:t>Art.</w:t>
      </w:r>
      <w:r w:rsidR="00B44D3A">
        <w:t xml:space="preserve"> </w:t>
      </w:r>
      <w:r w:rsidRPr="00C6331E">
        <w:t>27).</w:t>
      </w:r>
      <w:r w:rsidR="00C24685">
        <w:t xml:space="preserve"> </w:t>
      </w:r>
      <w:r w:rsidRPr="00C6331E">
        <w:t>In</w:t>
      </w:r>
      <w:r w:rsidR="00C24685">
        <w:t xml:space="preserve"> </w:t>
      </w:r>
      <w:r w:rsidRPr="00C6331E">
        <w:t>a</w:t>
      </w:r>
      <w:r w:rsidR="00C24685">
        <w:t xml:space="preserve"> </w:t>
      </w:r>
      <w:r w:rsidRPr="00C6331E">
        <w:t>detention</w:t>
      </w:r>
      <w:r w:rsidR="00C24685">
        <w:t xml:space="preserve"> </w:t>
      </w:r>
      <w:proofErr w:type="spellStart"/>
      <w:r w:rsidRPr="00C6331E">
        <w:t>center</w:t>
      </w:r>
      <w:proofErr w:type="spellEnd"/>
      <w:r w:rsidRPr="00C6331E">
        <w:t>,</w:t>
      </w:r>
      <w:r w:rsidR="00C24685">
        <w:t xml:space="preserve"> </w:t>
      </w:r>
      <w:r w:rsidRPr="00C6331E">
        <w:t>female</w:t>
      </w:r>
      <w:r w:rsidR="00C24685">
        <w:t xml:space="preserve"> </w:t>
      </w:r>
      <w:r w:rsidRPr="00C6331E">
        <w:t>inmates,</w:t>
      </w:r>
      <w:r w:rsidR="00C24685">
        <w:t xml:space="preserve"> </w:t>
      </w:r>
      <w:r w:rsidRPr="00C6331E">
        <w:t>inmates</w:t>
      </w:r>
      <w:r w:rsidR="00C24685">
        <w:t xml:space="preserve"> </w:t>
      </w:r>
      <w:r w:rsidRPr="00C6331E">
        <w:t>who</w:t>
      </w:r>
      <w:r w:rsidR="00C24685">
        <w:t xml:space="preserve"> </w:t>
      </w:r>
      <w:r w:rsidRPr="00C6331E">
        <w:t>repeatedly</w:t>
      </w:r>
      <w:r w:rsidR="00C24685">
        <w:t xml:space="preserve"> </w:t>
      </w:r>
      <w:r w:rsidRPr="00C6331E">
        <w:t>violate</w:t>
      </w:r>
      <w:r w:rsidR="00C24685">
        <w:t xml:space="preserve"> </w:t>
      </w:r>
      <w:r w:rsidRPr="00C6331E">
        <w:t>detention</w:t>
      </w:r>
      <w:r w:rsidR="00C24685">
        <w:t xml:space="preserve"> </w:t>
      </w:r>
      <w:r w:rsidRPr="00C6331E">
        <w:t>regulations</w:t>
      </w:r>
      <w:r w:rsidR="00C24685">
        <w:t xml:space="preserve"> </w:t>
      </w:r>
      <w:r w:rsidRPr="00C6331E">
        <w:t>shall</w:t>
      </w:r>
      <w:r w:rsidR="00C24685">
        <w:t xml:space="preserve"> </w:t>
      </w:r>
      <w:r w:rsidRPr="00C6331E">
        <w:t>be</w:t>
      </w:r>
      <w:r w:rsidR="00C24685">
        <w:t xml:space="preserve"> </w:t>
      </w:r>
      <w:r w:rsidRPr="00C6331E">
        <w:t>separately</w:t>
      </w:r>
      <w:r w:rsidR="00C24685">
        <w:t xml:space="preserve"> </w:t>
      </w:r>
      <w:r w:rsidRPr="00C6331E">
        <w:t>held</w:t>
      </w:r>
      <w:r w:rsidR="00C24685">
        <w:t xml:space="preserve"> </w:t>
      </w:r>
      <w:r w:rsidRPr="00C6331E">
        <w:t>(para.</w:t>
      </w:r>
      <w:r w:rsidR="00B44D3A">
        <w:t xml:space="preserve"> </w:t>
      </w:r>
      <w:r w:rsidRPr="00C6331E">
        <w:t>3,</w:t>
      </w:r>
      <w:r w:rsidR="00C24685">
        <w:t xml:space="preserve"> </w:t>
      </w:r>
      <w:r w:rsidRPr="00C6331E">
        <w:t>Art.</w:t>
      </w:r>
      <w:r w:rsidR="00B44D3A">
        <w:t xml:space="preserve"> </w:t>
      </w:r>
      <w:r w:rsidRPr="00C6331E">
        <w:t>27);</w:t>
      </w:r>
    </w:p>
    <w:p w:rsidR="00F21141" w:rsidRPr="00C6331E" w:rsidRDefault="00F21141" w:rsidP="001C0B27">
      <w:pPr>
        <w:pStyle w:val="Bullet1G"/>
      </w:pPr>
      <w:r w:rsidRPr="00C6331E">
        <w:t>Regimens</w:t>
      </w:r>
      <w:r w:rsidR="00C24685">
        <w:t xml:space="preserve"> </w:t>
      </w:r>
      <w:r w:rsidRPr="00C6331E">
        <w:t>of</w:t>
      </w:r>
      <w:r w:rsidR="00C24685">
        <w:t xml:space="preserve"> </w:t>
      </w:r>
      <w:r w:rsidRPr="00C6331E">
        <w:t>food,</w:t>
      </w:r>
      <w:r w:rsidR="00C24685">
        <w:t xml:space="preserve"> </w:t>
      </w:r>
      <w:r w:rsidRPr="00C6331E">
        <w:t>accommodation,</w:t>
      </w:r>
      <w:r w:rsidR="00C24685">
        <w:t xml:space="preserve"> </w:t>
      </w:r>
      <w:r w:rsidRPr="00C6331E">
        <w:t>clothing,</w:t>
      </w:r>
      <w:r w:rsidR="00C24685">
        <w:t xml:space="preserve"> </w:t>
      </w:r>
      <w:r w:rsidRPr="00C6331E">
        <w:t>personal</w:t>
      </w:r>
      <w:r w:rsidR="00C24685">
        <w:t xml:space="preserve"> </w:t>
      </w:r>
      <w:r w:rsidRPr="00C6331E">
        <w:t>articles,</w:t>
      </w:r>
      <w:r w:rsidR="00C24685">
        <w:t xml:space="preserve"> </w:t>
      </w:r>
      <w:r w:rsidRPr="00C6331E">
        <w:t>medical</w:t>
      </w:r>
      <w:r w:rsidR="00C24685">
        <w:t xml:space="preserve"> </w:t>
      </w:r>
      <w:r w:rsidRPr="00C6331E">
        <w:t>care,</w:t>
      </w:r>
      <w:r w:rsidR="00C24685">
        <w:t xml:space="preserve"> </w:t>
      </w:r>
      <w:r w:rsidRPr="00C6331E">
        <w:t>and</w:t>
      </w:r>
      <w:r w:rsidR="00C24685">
        <w:t xml:space="preserve"> </w:t>
      </w:r>
      <w:r w:rsidRPr="00C6331E">
        <w:t>physical</w:t>
      </w:r>
      <w:r w:rsidR="00C24685">
        <w:t xml:space="preserve"> </w:t>
      </w:r>
      <w:r w:rsidRPr="00C6331E">
        <w:t>exercise,</w:t>
      </w:r>
      <w:r w:rsidR="00C24685">
        <w:t xml:space="preserve"> </w:t>
      </w:r>
      <w:r w:rsidRPr="00C6331E">
        <w:t>sports</w:t>
      </w:r>
      <w:r w:rsidR="00C24685">
        <w:t xml:space="preserve"> </w:t>
      </w:r>
      <w:r w:rsidRPr="00C6331E">
        <w:t>and</w:t>
      </w:r>
      <w:r w:rsidR="00C24685">
        <w:t xml:space="preserve"> </w:t>
      </w:r>
      <w:r w:rsidRPr="00C6331E">
        <w:t>cultural</w:t>
      </w:r>
      <w:r w:rsidR="00C24685">
        <w:t xml:space="preserve"> </w:t>
      </w:r>
      <w:r w:rsidRPr="00C6331E">
        <w:t>and</w:t>
      </w:r>
      <w:r w:rsidR="00C24685">
        <w:t xml:space="preserve"> </w:t>
      </w:r>
      <w:r w:rsidRPr="00C6331E">
        <w:t>art</w:t>
      </w:r>
      <w:r w:rsidR="00C24685">
        <w:t xml:space="preserve"> </w:t>
      </w:r>
      <w:r w:rsidRPr="00C6331E">
        <w:t>activities</w:t>
      </w:r>
      <w:r w:rsidR="00C24685">
        <w:t xml:space="preserve"> </w:t>
      </w:r>
      <w:r w:rsidRPr="00C6331E">
        <w:t>of</w:t>
      </w:r>
      <w:r w:rsidR="00C24685">
        <w:t xml:space="preserve"> </w:t>
      </w:r>
      <w:r w:rsidRPr="00C6331E">
        <w:t>inmates</w:t>
      </w:r>
      <w:r w:rsidR="00C24685">
        <w:t xml:space="preserve"> </w:t>
      </w:r>
      <w:r w:rsidRPr="00C6331E">
        <w:t>are</w:t>
      </w:r>
      <w:r w:rsidR="00C24685">
        <w:t xml:space="preserve"> </w:t>
      </w:r>
      <w:r w:rsidRPr="00C6331E">
        <w:t>clearly</w:t>
      </w:r>
      <w:r w:rsidR="00C24685">
        <w:t xml:space="preserve"> </w:t>
      </w:r>
      <w:r w:rsidRPr="00C6331E">
        <w:t>defined</w:t>
      </w:r>
      <w:r w:rsidR="00C24685">
        <w:t xml:space="preserve"> </w:t>
      </w:r>
      <w:r w:rsidRPr="00C6331E">
        <w:t>to</w:t>
      </w:r>
      <w:r w:rsidR="00C24685">
        <w:t xml:space="preserve"> </w:t>
      </w:r>
      <w:r w:rsidRPr="00C6331E">
        <w:t>ensure</w:t>
      </w:r>
      <w:r w:rsidR="00C24685">
        <w:t xml:space="preserve"> </w:t>
      </w:r>
      <w:r w:rsidRPr="00C6331E">
        <w:t>basic</w:t>
      </w:r>
      <w:r w:rsidR="00C24685">
        <w:t xml:space="preserve"> </w:t>
      </w:r>
      <w:r w:rsidRPr="00C6331E">
        <w:t>standards</w:t>
      </w:r>
      <w:r w:rsidR="00C24685">
        <w:t xml:space="preserve"> </w:t>
      </w:r>
      <w:r w:rsidRPr="00C6331E">
        <w:t>(Section</w:t>
      </w:r>
      <w:r w:rsidR="00C24685">
        <w:t xml:space="preserve"> </w:t>
      </w:r>
      <w:r w:rsidRPr="00C6331E">
        <w:t>2,</w:t>
      </w:r>
      <w:r w:rsidR="00C24685">
        <w:t xml:space="preserve"> </w:t>
      </w:r>
      <w:r w:rsidRPr="00C6331E">
        <w:t>Chapter</w:t>
      </w:r>
      <w:r w:rsidR="00C24685">
        <w:t xml:space="preserve"> </w:t>
      </w:r>
      <w:r w:rsidRPr="00C6331E">
        <w:t>III).</w:t>
      </w:r>
      <w:r w:rsidR="00C24685">
        <w:t xml:space="preserve"> </w:t>
      </w:r>
      <w:r w:rsidRPr="00C6331E">
        <w:t>The</w:t>
      </w:r>
      <w:r w:rsidR="00C24685">
        <w:t xml:space="preserve"> </w:t>
      </w:r>
      <w:r w:rsidRPr="00C6331E">
        <w:t>provisions</w:t>
      </w:r>
      <w:r w:rsidR="00C24685">
        <w:t xml:space="preserve"> </w:t>
      </w:r>
      <w:r w:rsidRPr="00C6331E">
        <w:t>on</w:t>
      </w:r>
      <w:r w:rsidR="00C24685">
        <w:t xml:space="preserve"> </w:t>
      </w:r>
      <w:r w:rsidRPr="00C6331E">
        <w:t>the</w:t>
      </w:r>
      <w:r w:rsidR="00C24685">
        <w:t xml:space="preserve"> </w:t>
      </w:r>
      <w:r w:rsidRPr="00C6331E">
        <w:t>regimes</w:t>
      </w:r>
      <w:r w:rsidR="00C24685">
        <w:t xml:space="preserve"> </w:t>
      </w:r>
      <w:r w:rsidRPr="00C6331E">
        <w:t>for</w:t>
      </w:r>
      <w:r w:rsidR="00C24685">
        <w:t xml:space="preserve"> </w:t>
      </w:r>
      <w:r w:rsidRPr="00C6331E">
        <w:t>minor</w:t>
      </w:r>
      <w:r w:rsidR="00C24685">
        <w:t xml:space="preserve"> </w:t>
      </w:r>
      <w:r w:rsidRPr="00C6331E">
        <w:t>inmates</w:t>
      </w:r>
      <w:r w:rsidR="00C24685">
        <w:t xml:space="preserve"> </w:t>
      </w:r>
      <w:r w:rsidRPr="00C6331E">
        <w:t>are</w:t>
      </w:r>
      <w:r w:rsidR="00C24685">
        <w:t xml:space="preserve"> </w:t>
      </w:r>
      <w:r w:rsidRPr="00C6331E">
        <w:t>specified</w:t>
      </w:r>
      <w:r w:rsidR="00C24685">
        <w:t xml:space="preserve"> </w:t>
      </w:r>
      <w:r w:rsidRPr="00C6331E">
        <w:t>in</w:t>
      </w:r>
      <w:r w:rsidR="00C24685">
        <w:t xml:space="preserve"> </w:t>
      </w:r>
      <w:r w:rsidRPr="00C6331E">
        <w:t>Section</w:t>
      </w:r>
      <w:r w:rsidR="00C24685">
        <w:t xml:space="preserve"> </w:t>
      </w:r>
      <w:r w:rsidRPr="00C6331E">
        <w:t>3</w:t>
      </w:r>
      <w:r w:rsidR="00C24685">
        <w:t xml:space="preserve"> </w:t>
      </w:r>
      <w:r w:rsidRPr="00C6331E">
        <w:t>of</w:t>
      </w:r>
      <w:r w:rsidR="00C24685">
        <w:t xml:space="preserve"> </w:t>
      </w:r>
      <w:r w:rsidRPr="00C6331E">
        <w:t>Chapter</w:t>
      </w:r>
      <w:r w:rsidR="00C24685">
        <w:t xml:space="preserve"> </w:t>
      </w:r>
      <w:r w:rsidRPr="00C6331E">
        <w:t>III.</w:t>
      </w:r>
    </w:p>
    <w:p w:rsidR="00F21141" w:rsidRPr="00C6331E" w:rsidRDefault="00F21141" w:rsidP="003C58BE">
      <w:pPr>
        <w:pStyle w:val="SingleTxtG"/>
      </w:pPr>
      <w:r w:rsidRPr="00C6331E">
        <w:t>153.</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provides</w:t>
      </w:r>
      <w:r w:rsidR="00C24685">
        <w:t xml:space="preserve"> </w:t>
      </w:r>
      <w:r w:rsidRPr="00C6331E">
        <w:t>for:</w:t>
      </w:r>
    </w:p>
    <w:p w:rsidR="00F21141" w:rsidRPr="00C6331E" w:rsidRDefault="00F21141" w:rsidP="001C0B27">
      <w:pPr>
        <w:pStyle w:val="Bullet1G"/>
      </w:pPr>
      <w:r w:rsidRPr="00C6331E">
        <w:t>Five</w:t>
      </w:r>
      <w:r w:rsidR="00C24685">
        <w:t xml:space="preserve"> </w:t>
      </w:r>
      <w:r w:rsidRPr="00C6331E">
        <w:t>principles</w:t>
      </w:r>
      <w:r w:rsidR="00C24685">
        <w:t xml:space="preserve"> </w:t>
      </w:r>
      <w:r w:rsidRPr="00C6331E">
        <w:t>of</w:t>
      </w:r>
      <w:r w:rsidR="00C24685">
        <w:t xml:space="preserve"> </w:t>
      </w:r>
      <w:r w:rsidRPr="00C6331E">
        <w:t>management</w:t>
      </w:r>
      <w:r w:rsidR="00C24685">
        <w:t xml:space="preserve"> </w:t>
      </w:r>
      <w:r w:rsidRPr="00C6331E">
        <w:t>and</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to</w:t>
      </w:r>
      <w:r w:rsidR="00C24685">
        <w:t xml:space="preserve"> </w:t>
      </w:r>
      <w:r w:rsidRPr="00C6331E">
        <w:t>ensure</w:t>
      </w:r>
      <w:r w:rsidR="00C24685">
        <w:t xml:space="preserve"> </w:t>
      </w:r>
      <w:r w:rsidRPr="00C6331E">
        <w:t>compliance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the</w:t>
      </w:r>
      <w:r w:rsidR="00C24685">
        <w:t xml:space="preserve"> </w:t>
      </w:r>
      <w:r w:rsidRPr="00C6331E">
        <w:t>humanity</w:t>
      </w:r>
      <w:r w:rsidR="00C24685">
        <w:t xml:space="preserve"> </w:t>
      </w:r>
      <w:r w:rsidRPr="00C6331E">
        <w:t>policy</w:t>
      </w:r>
      <w:r w:rsidR="00C24685">
        <w:t xml:space="preserve"> </w:t>
      </w:r>
      <w:r w:rsidRPr="00C6331E">
        <w:t>of</w:t>
      </w:r>
      <w:r w:rsidR="00C24685">
        <w:t xml:space="preserve"> </w:t>
      </w:r>
      <w:r w:rsidRPr="00C6331E">
        <w:t>Vietnamese</w:t>
      </w:r>
      <w:r w:rsidR="00C24685">
        <w:t xml:space="preserve"> </w:t>
      </w:r>
      <w:r w:rsidRPr="00C6331E">
        <w:t>State</w:t>
      </w:r>
      <w:r w:rsidR="00C24685">
        <w:t xml:space="preserve"> </w:t>
      </w:r>
      <w:r w:rsidRPr="00C6331E">
        <w:t>(Art.</w:t>
      </w:r>
      <w:r w:rsidR="00B44D3A">
        <w:t xml:space="preserve"> </w:t>
      </w:r>
      <w:r w:rsidRPr="00C6331E">
        <w:t>4);</w:t>
      </w:r>
      <w:r w:rsidR="00C24685">
        <w:t xml:space="preserve"> </w:t>
      </w:r>
      <w:r w:rsidRPr="00C6331E">
        <w:t>seven</w:t>
      </w:r>
      <w:r w:rsidR="00C24685">
        <w:t xml:space="preserve"> </w:t>
      </w:r>
      <w:r w:rsidRPr="00C6331E">
        <w:t>groups</w:t>
      </w:r>
      <w:r w:rsidR="00C24685">
        <w:t xml:space="preserve"> </w:t>
      </w:r>
      <w:r w:rsidRPr="00C6331E">
        <w:t>of</w:t>
      </w:r>
      <w:r w:rsidR="00C24685">
        <w:t xml:space="preserve"> </w:t>
      </w:r>
      <w:r w:rsidRPr="00C6331E">
        <w:t>prohibited</w:t>
      </w:r>
      <w:r w:rsidR="00C24685">
        <w:t xml:space="preserve"> </w:t>
      </w:r>
      <w:r w:rsidRPr="00C6331E">
        <w:t>acts</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(Art.</w:t>
      </w:r>
      <w:r w:rsidR="00B44D3A">
        <w:t xml:space="preserve"> </w:t>
      </w:r>
      <w:r w:rsidRPr="00C6331E">
        <w:t>8);</w:t>
      </w:r>
      <w:r w:rsidR="00C24685">
        <w:t xml:space="preserve"> </w:t>
      </w:r>
      <w:r w:rsidRPr="00C6331E">
        <w:t>ten</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and</w:t>
      </w:r>
      <w:r w:rsidR="00C24685">
        <w:t xml:space="preserve"> </w:t>
      </w:r>
      <w:r w:rsidRPr="00C6331E">
        <w:t>two</w:t>
      </w:r>
      <w:r w:rsidR="00C24685">
        <w:t xml:space="preserve"> </w:t>
      </w:r>
      <w:r w:rsidRPr="00C6331E">
        <w:t>groups</w:t>
      </w:r>
      <w:r w:rsidR="00C24685">
        <w:t xml:space="preserve"> </w:t>
      </w:r>
      <w:r w:rsidRPr="00C6331E">
        <w:t>of</w:t>
      </w:r>
      <w:r w:rsidR="00C24685">
        <w:t xml:space="preserve"> </w:t>
      </w:r>
      <w:r w:rsidRPr="00C6331E">
        <w:t>obligations</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(Art.</w:t>
      </w:r>
      <w:r w:rsidR="00B44D3A">
        <w:t xml:space="preserve"> </w:t>
      </w:r>
      <w:r w:rsidRPr="00C6331E">
        <w:t>9);</w:t>
      </w:r>
      <w:r w:rsidR="00C24685">
        <w:t xml:space="preserve"> </w:t>
      </w:r>
      <w:r w:rsidRPr="00C6331E">
        <w:t>control</w:t>
      </w:r>
      <w:r w:rsidR="00C24685">
        <w:t xml:space="preserve"> </w:t>
      </w:r>
      <w:r w:rsidRPr="00C6331E">
        <w:t>and</w:t>
      </w:r>
      <w:r w:rsidR="00C24685">
        <w:t xml:space="preserve"> </w:t>
      </w:r>
      <w:r w:rsidRPr="00C6331E">
        <w:t>supervision</w:t>
      </w:r>
      <w:r w:rsidR="00C24685">
        <w:t xml:space="preserve"> </w:t>
      </w:r>
      <w:r w:rsidRPr="00C6331E">
        <w:t>of</w:t>
      </w:r>
      <w:r w:rsidR="00C24685">
        <w:t xml:space="preserve"> </w:t>
      </w:r>
      <w:r w:rsidRPr="00C6331E">
        <w:t>management</w:t>
      </w:r>
      <w:r w:rsidR="00C24685">
        <w:t xml:space="preserve"> </w:t>
      </w:r>
      <w:r w:rsidRPr="00C6331E">
        <w:t>and</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(Art.</w:t>
      </w:r>
      <w:r w:rsidR="00B44D3A">
        <w:t xml:space="preserve"> </w:t>
      </w:r>
      <w:r w:rsidRPr="00C6331E">
        <w:t>6);</w:t>
      </w:r>
      <w:r w:rsidR="00C24685">
        <w:t xml:space="preserve"> </w:t>
      </w:r>
      <w:r w:rsidRPr="00C6331E">
        <w:t>supervision</w:t>
      </w:r>
      <w:r w:rsidR="00C24685">
        <w:t xml:space="preserve"> </w:t>
      </w:r>
      <w:r w:rsidRPr="00C6331E">
        <w:t>of</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(Art.</w:t>
      </w:r>
      <w:r w:rsidR="00B44D3A">
        <w:t xml:space="preserve"> </w:t>
      </w:r>
      <w:r w:rsidRPr="00C6331E">
        <w:t>7).</w:t>
      </w:r>
      <w:r w:rsidR="00C24685">
        <w:t xml:space="preserve"> </w:t>
      </w:r>
      <w:r w:rsidRPr="00C6331E">
        <w:t>Moreover,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custody</w:t>
      </w:r>
      <w:r w:rsidR="00C24685">
        <w:t xml:space="preserve"> </w:t>
      </w:r>
      <w:r w:rsidRPr="00C6331E">
        <w:t>houses</w:t>
      </w:r>
      <w:r w:rsidR="00C24685">
        <w:t xml:space="preserve"> </w:t>
      </w:r>
      <w:r w:rsidRPr="00C6331E">
        <w:t>also</w:t>
      </w:r>
      <w:r w:rsidR="00C24685">
        <w:t xml:space="preserve"> </w:t>
      </w:r>
      <w:r w:rsidRPr="00C6331E">
        <w:t>strengthen</w:t>
      </w:r>
      <w:r w:rsidR="00C24685">
        <w:t xml:space="preserve"> </w:t>
      </w:r>
      <w:r w:rsidRPr="00C6331E">
        <w:t>measures</w:t>
      </w:r>
      <w:r w:rsidR="00C24685">
        <w:t xml:space="preserve"> </w:t>
      </w:r>
      <w:r w:rsidRPr="00C6331E">
        <w:t>to</w:t>
      </w:r>
      <w:r w:rsidR="00C24685">
        <w:t xml:space="preserve"> </w:t>
      </w:r>
      <w:r w:rsidRPr="00C6331E">
        <w:t>sensitize,</w:t>
      </w:r>
      <w:r w:rsidR="00C24685">
        <w:t xml:space="preserve"> </w:t>
      </w:r>
      <w:r w:rsidRPr="00C6331E">
        <w:t>educate</w:t>
      </w:r>
      <w:r w:rsidR="00C24685">
        <w:t xml:space="preserve"> </w:t>
      </w:r>
      <w:r w:rsidRPr="00C6331E">
        <w:t>and</w:t>
      </w:r>
      <w:r w:rsidR="00C24685">
        <w:t xml:space="preserve"> </w:t>
      </w:r>
      <w:r w:rsidRPr="00C6331E">
        <w:t>punish</w:t>
      </w:r>
      <w:r w:rsidR="00C24685">
        <w:t xml:space="preserve"> </w:t>
      </w:r>
      <w:r w:rsidRPr="00C6331E">
        <w:t>severely</w:t>
      </w:r>
      <w:r w:rsidR="00C24685">
        <w:t xml:space="preserve"> </w:t>
      </w:r>
      <w:r w:rsidRPr="00C6331E">
        <w:t>any</w:t>
      </w:r>
      <w:r w:rsidR="00C24685">
        <w:t xml:space="preserve"> </w:t>
      </w:r>
      <w:r w:rsidRPr="00C6331E">
        <w:t>violation</w:t>
      </w:r>
      <w:r w:rsidR="00C24685">
        <w:t xml:space="preserve"> </w:t>
      </w:r>
      <w:r w:rsidRPr="00C6331E">
        <w:t>of</w:t>
      </w:r>
      <w:r w:rsidR="00C24685">
        <w:t xml:space="preserve"> </w:t>
      </w:r>
      <w:r w:rsidRPr="00C6331E">
        <w:t>cell</w:t>
      </w:r>
      <w:r w:rsidR="00C24685">
        <w:t xml:space="preserve"> </w:t>
      </w:r>
      <w:r w:rsidRPr="00C6331E">
        <w:t>rules,</w:t>
      </w:r>
      <w:r w:rsidR="00C24685">
        <w:t xml:space="preserve"> </w:t>
      </w:r>
      <w:r w:rsidRPr="00C6331E">
        <w:t>proactively</w:t>
      </w:r>
      <w:r w:rsidR="00C24685">
        <w:t xml:space="preserve"> </w:t>
      </w:r>
      <w:r w:rsidRPr="00C6331E">
        <w:t>detect,</w:t>
      </w:r>
      <w:r w:rsidR="00C24685">
        <w:t xml:space="preserve"> </w:t>
      </w:r>
      <w:r w:rsidRPr="00C6331E">
        <w:t>prevent</w:t>
      </w:r>
      <w:r w:rsidR="00C24685">
        <w:t xml:space="preserve"> </w:t>
      </w:r>
      <w:r w:rsidRPr="00C6331E">
        <w:t>and</w:t>
      </w:r>
      <w:r w:rsidR="00C24685">
        <w:t xml:space="preserve"> </w:t>
      </w:r>
      <w:r w:rsidRPr="00C6331E">
        <w:t>eliminate</w:t>
      </w:r>
      <w:r w:rsidR="00C24685">
        <w:t xml:space="preserve"> </w:t>
      </w:r>
      <w:r w:rsidRPr="00C6331E">
        <w:t>infringement</w:t>
      </w:r>
      <w:r w:rsidR="00C24685">
        <w:t xml:space="preserve"> </w:t>
      </w:r>
      <w:r w:rsidRPr="00C6331E">
        <w:t>upon</w:t>
      </w:r>
      <w:r w:rsidR="00C24685">
        <w:t xml:space="preserve"> </w:t>
      </w:r>
      <w:r w:rsidRPr="00C6331E">
        <w:t>the</w:t>
      </w:r>
      <w:r w:rsidR="00C24685">
        <w:t xml:space="preserve"> </w:t>
      </w:r>
      <w:r w:rsidRPr="00C6331E">
        <w:t>lives,</w:t>
      </w:r>
      <w:r w:rsidR="00C24685">
        <w:t xml:space="preserve"> </w:t>
      </w:r>
      <w:r w:rsidRPr="00C6331E">
        <w:t>health</w:t>
      </w:r>
      <w:r w:rsidR="00C24685">
        <w:t xml:space="preserve"> </w:t>
      </w:r>
      <w:r w:rsidRPr="00C6331E">
        <w:t>and</w:t>
      </w:r>
      <w:r w:rsidR="00C24685">
        <w:t xml:space="preserve"> </w:t>
      </w:r>
      <w:r w:rsidRPr="00C6331E">
        <w:t>dignity</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are</w:t>
      </w:r>
      <w:r w:rsidR="00C24685">
        <w:t xml:space="preserve"> </w:t>
      </w:r>
      <w:r w:rsidRPr="00C6331E">
        <w:t>classified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legal</w:t>
      </w:r>
      <w:r w:rsidR="00C24685">
        <w:t xml:space="preserve"> </w:t>
      </w:r>
      <w:r w:rsidRPr="00C6331E">
        <w:t>provisions;</w:t>
      </w:r>
      <w:r w:rsidRPr="006518A2">
        <w:rPr>
          <w:rStyle w:val="FootnoteReference"/>
        </w:rPr>
        <w:footnoteReference w:id="44"/>
      </w:r>
    </w:p>
    <w:p w:rsidR="00F21141" w:rsidRPr="00C6331E" w:rsidRDefault="00F21141" w:rsidP="001C0B27">
      <w:pPr>
        <w:pStyle w:val="Bullet1G"/>
      </w:pPr>
      <w:r w:rsidRPr="00C6331E">
        <w:t>Regimes</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are</w:t>
      </w:r>
      <w:r w:rsidR="00C24685">
        <w:t xml:space="preserve"> </w:t>
      </w:r>
      <w:r w:rsidRPr="00C6331E">
        <w:t>stipulated</w:t>
      </w:r>
      <w:r w:rsidR="00C24685">
        <w:t xml:space="preserve"> </w:t>
      </w:r>
      <w:r w:rsidRPr="00C6331E">
        <w:t>in</w:t>
      </w:r>
      <w:r w:rsidR="00C24685">
        <w:t xml:space="preserve"> </w:t>
      </w:r>
      <w:r w:rsidRPr="00C6331E">
        <w:t>Chapter</w:t>
      </w:r>
      <w:r w:rsidR="00C24685">
        <w:t xml:space="preserve"> </w:t>
      </w:r>
      <w:r w:rsidRPr="00C6331E">
        <w:t>IV.</w:t>
      </w:r>
      <w:r w:rsidRPr="006518A2">
        <w:rPr>
          <w:rStyle w:val="FootnoteReference"/>
        </w:rPr>
        <w:footnoteReference w:id="45"/>
      </w:r>
    </w:p>
    <w:p w:rsidR="00F21141" w:rsidRPr="00C6331E" w:rsidRDefault="00F21141" w:rsidP="003C58BE">
      <w:pPr>
        <w:pStyle w:val="SingleTxtG"/>
      </w:pPr>
      <w:r w:rsidRPr="00C6331E">
        <w:t>154.</w:t>
      </w:r>
      <w:r w:rsidRPr="00C6331E">
        <w:tab/>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7th</w:t>
      </w:r>
      <w:r w:rsidR="00C24685">
        <w:t xml:space="preserve"> </w:t>
      </w:r>
      <w:r w:rsidRPr="00C6331E">
        <w:t>November,</w:t>
      </w:r>
      <w:r w:rsidR="00C24685">
        <w:t xml:space="preserve"> </w:t>
      </w:r>
      <w:r w:rsidRPr="00C6331E">
        <w:t>1998</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issuing</w:t>
      </w:r>
      <w:r w:rsidR="00C24685">
        <w:t xml:space="preserve"> </w:t>
      </w:r>
      <w:r w:rsidRPr="00C6331E">
        <w:t>regulations</w:t>
      </w:r>
      <w:r w:rsidR="00C24685">
        <w:t xml:space="preserve"> </w:t>
      </w:r>
      <w:r w:rsidRPr="00C6331E">
        <w:t>on</w:t>
      </w:r>
      <w:r w:rsidR="00C24685">
        <w:t xml:space="preserve"> </w:t>
      </w:r>
      <w:r w:rsidRPr="00C6331E">
        <w:t>temporary</w:t>
      </w:r>
      <w:r w:rsidR="00C24685">
        <w:t xml:space="preserve"> </w:t>
      </w:r>
      <w:r w:rsidRPr="00C6331E">
        <w:t>detention</w:t>
      </w:r>
      <w:r w:rsidR="00C24685">
        <w:t xml:space="preserve"> </w:t>
      </w:r>
      <w:r w:rsidRPr="00C6331E">
        <w:t>and</w:t>
      </w:r>
      <w:r w:rsidR="00C24685">
        <w:t xml:space="preserve"> </w:t>
      </w:r>
      <w:r w:rsidRPr="00C6331E">
        <w:t>custody</w:t>
      </w:r>
      <w:r w:rsidR="00C24685">
        <w:t xml:space="preserve"> </w:t>
      </w:r>
      <w:r w:rsidRPr="00C6331E">
        <w:t>(Chapter</w:t>
      </w:r>
      <w:r w:rsidR="00C24685">
        <w:t xml:space="preserve"> </w:t>
      </w:r>
      <w:r w:rsidRPr="00C6331E">
        <w:t>4),</w:t>
      </w:r>
      <w:r w:rsidR="00C24685">
        <w:t xml:space="preserve"> </w:t>
      </w:r>
      <w:r w:rsidRPr="00C6331E">
        <w:t>Decree</w:t>
      </w:r>
      <w:r w:rsidR="00C24685">
        <w:t xml:space="preserve"> </w:t>
      </w:r>
      <w:r w:rsidRPr="00C6331E">
        <w:t>No.</w:t>
      </w:r>
      <w:r w:rsidR="00C24685">
        <w:t xml:space="preserve"> </w:t>
      </w:r>
      <w:r w:rsidRPr="00C6331E">
        <w:t>98/2002/ND-CP</w:t>
      </w:r>
      <w:r w:rsidR="00C24685">
        <w:t xml:space="preserve"> </w:t>
      </w:r>
      <w:r w:rsidRPr="00C6331E">
        <w:t>dated</w:t>
      </w:r>
      <w:r w:rsidR="00C24685">
        <w:t xml:space="preserve"> </w:t>
      </w:r>
      <w:r w:rsidRPr="00C6331E">
        <w:t>27th</w:t>
      </w:r>
      <w:r w:rsidR="00C24685">
        <w:t xml:space="preserve"> </w:t>
      </w:r>
      <w:r w:rsidRPr="00C6331E">
        <w:t>November,</w:t>
      </w:r>
      <w:r w:rsidR="00C24685">
        <w:t xml:space="preserve"> </w:t>
      </w:r>
      <w:r w:rsidRPr="00C6331E">
        <w:t>2002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some</w:t>
      </w:r>
      <w:r w:rsidR="00C24685">
        <w:t xml:space="preserve"> </w:t>
      </w:r>
      <w:r w:rsidRPr="00C6331E">
        <w:t>articles</w:t>
      </w:r>
      <w:r w:rsidR="00C24685">
        <w:t xml:space="preserve"> </w:t>
      </w:r>
      <w:r w:rsidRPr="00C6331E">
        <w:t>of</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issued</w:t>
      </w:r>
      <w:r w:rsidR="00C24685">
        <w:t xml:space="preserve"> </w:t>
      </w:r>
      <w:r w:rsidRPr="00C6331E">
        <w:t>together</w:t>
      </w:r>
      <w:r w:rsidR="00C24685">
        <w:t xml:space="preserve"> </w:t>
      </w:r>
      <w:r w:rsidRPr="00C6331E">
        <w:t>with</w:t>
      </w:r>
      <w:r w:rsidR="00C24685">
        <w:t xml:space="preserve"> </w:t>
      </w:r>
      <w:r w:rsidRPr="00C6331E">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7th</w:t>
      </w:r>
      <w:r w:rsidR="00C24685">
        <w:t xml:space="preserve"> </w:t>
      </w:r>
      <w:r w:rsidRPr="00C6331E">
        <w:t>November,</w:t>
      </w:r>
      <w:r w:rsidR="00C24685">
        <w:t xml:space="preserve"> </w:t>
      </w:r>
      <w:r w:rsidRPr="00C6331E">
        <w:t>1998</w:t>
      </w:r>
      <w:r w:rsidR="00C24685">
        <w:t xml:space="preserve"> </w:t>
      </w:r>
      <w:r w:rsidRPr="00C6331E">
        <w:t>and</w:t>
      </w:r>
      <w:r w:rsidR="00C24685">
        <w:t xml:space="preserve"> </w:t>
      </w:r>
      <w:r w:rsidRPr="00C6331E">
        <w:t>Decree</w:t>
      </w:r>
      <w:r w:rsidR="00C24685">
        <w:t xml:space="preserve"> </w:t>
      </w:r>
      <w:r w:rsidRPr="00C6331E">
        <w:t>No.</w:t>
      </w:r>
      <w:r w:rsidR="00C24685">
        <w:t xml:space="preserve"> </w:t>
      </w:r>
      <w:r w:rsidRPr="00C6331E">
        <w:t>09/2011/ND-CP</w:t>
      </w:r>
      <w:r w:rsidR="00C24685">
        <w:t xml:space="preserve"> </w:t>
      </w:r>
      <w:r w:rsidRPr="00C6331E">
        <w:t>dated</w:t>
      </w:r>
      <w:r w:rsidR="00C24685">
        <w:t xml:space="preserve"> </w:t>
      </w:r>
      <w:r w:rsidRPr="00C6331E">
        <w:t>25th</w:t>
      </w:r>
      <w:r w:rsidR="00C24685">
        <w:t xml:space="preserve"> </w:t>
      </w:r>
      <w:r w:rsidRPr="00C6331E">
        <w:t>November,</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the</w:t>
      </w:r>
      <w:r w:rsidR="00C24685">
        <w:t xml:space="preserve"> </w:t>
      </w:r>
      <w:r w:rsidRPr="00C6331E">
        <w:t>regimes</w:t>
      </w:r>
      <w:r w:rsidR="00C24685">
        <w:t xml:space="preserve"> </w:t>
      </w:r>
      <w:r w:rsidRPr="00C6331E">
        <w:t>of</w:t>
      </w:r>
      <w:r w:rsidR="00C24685">
        <w:t xml:space="preserve"> </w:t>
      </w:r>
      <w:r w:rsidRPr="00C6331E">
        <w:t>food</w:t>
      </w:r>
      <w:r w:rsidR="00C24685">
        <w:t xml:space="preserve"> </w:t>
      </w:r>
      <w:r w:rsidRPr="00C6331E">
        <w:t>and</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provided</w:t>
      </w:r>
      <w:r w:rsidR="00C24685">
        <w:t xml:space="preserve"> </w:t>
      </w:r>
      <w:r w:rsidRPr="00C6331E">
        <w:t>in</w:t>
      </w:r>
      <w:r w:rsidR="00C24685">
        <w:t xml:space="preserve"> </w:t>
      </w:r>
      <w:r w:rsidRPr="00C6331E">
        <w:t>Article</w:t>
      </w:r>
      <w:r w:rsidR="00C24685">
        <w:t xml:space="preserve"> </w:t>
      </w:r>
      <w:r w:rsidRPr="00C6331E">
        <w:t>26</w:t>
      </w:r>
      <w:r w:rsidR="00C24685">
        <w:t xml:space="preserve"> </w:t>
      </w:r>
      <w:r w:rsidRPr="00C6331E">
        <w:t>and</w:t>
      </w:r>
      <w:r w:rsidR="00C24685">
        <w:t xml:space="preserve"> </w:t>
      </w:r>
      <w:r w:rsidRPr="00C6331E">
        <w:t>Article</w:t>
      </w:r>
      <w:r w:rsidR="00C24685">
        <w:t xml:space="preserve"> </w:t>
      </w:r>
      <w:r w:rsidRPr="00C6331E">
        <w:t>28</w:t>
      </w:r>
      <w:r w:rsidR="00C24685">
        <w:t xml:space="preserve"> </w:t>
      </w:r>
      <w:r w:rsidRPr="00C6331E">
        <w:t>of</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have</w:t>
      </w:r>
      <w:r w:rsidR="00C24685">
        <w:t xml:space="preserve"> </w:t>
      </w:r>
      <w:r w:rsidRPr="00C6331E">
        <w:t>detail</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regimes</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Pr="006518A2">
        <w:rPr>
          <w:rStyle w:val="FootnoteReference"/>
        </w:rPr>
        <w:footnoteReference w:id="46"/>
      </w:r>
    </w:p>
    <w:p w:rsidR="00F21141" w:rsidRPr="00C6331E" w:rsidRDefault="00F21141" w:rsidP="003C58BE">
      <w:pPr>
        <w:pStyle w:val="SingleTxtG"/>
      </w:pPr>
      <w:r w:rsidRPr="00C6331E">
        <w:t>155.</w:t>
      </w:r>
      <w:r w:rsidRPr="00C6331E">
        <w:tab/>
        <w:t>Decree</w:t>
      </w:r>
      <w:r w:rsidR="00C24685">
        <w:t xml:space="preserve"> </w:t>
      </w:r>
      <w:r w:rsidRPr="00C6331E">
        <w:t>No.</w:t>
      </w:r>
      <w:r w:rsidR="00C24685">
        <w:t xml:space="preserve"> </w:t>
      </w:r>
      <w:r w:rsidRPr="00C6331E">
        <w:t>117/2011/ND-CP</w:t>
      </w:r>
      <w:r w:rsidR="00C24685">
        <w:t xml:space="preserve"> </w:t>
      </w:r>
      <w:r w:rsidRPr="00C6331E">
        <w:t>dated</w:t>
      </w:r>
      <w:r w:rsidR="00C24685">
        <w:t xml:space="preserve"> </w:t>
      </w:r>
      <w:r w:rsidRPr="00C6331E">
        <w:t>15th</w:t>
      </w:r>
      <w:r w:rsidR="00C24685">
        <w:t xml:space="preserve"> </w:t>
      </w:r>
      <w:r w:rsidRPr="00C6331E">
        <w:t>December,</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providing</w:t>
      </w:r>
      <w:r w:rsidR="00C24685">
        <w:t xml:space="preserve"> </w:t>
      </w:r>
      <w:r w:rsidRPr="00C6331E">
        <w:t>for</w:t>
      </w:r>
      <w:r w:rsidR="00C24685">
        <w:t xml:space="preserve"> </w:t>
      </w:r>
      <w:r w:rsidRPr="00C6331E">
        <w:t>the</w:t>
      </w:r>
      <w:r w:rsidR="00C24685">
        <w:t xml:space="preserve"> </w:t>
      </w:r>
      <w:r w:rsidRPr="00C6331E">
        <w:t>organization</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inmates</w:t>
      </w:r>
      <w:r w:rsidR="00C24685">
        <w:t xml:space="preserve"> </w:t>
      </w:r>
      <w:r w:rsidRPr="00C6331E">
        <w:t>and</w:t>
      </w:r>
      <w:r w:rsidR="00C24685">
        <w:t xml:space="preserve"> </w:t>
      </w:r>
      <w:r w:rsidRPr="00C6331E">
        <w:t>regimes</w:t>
      </w:r>
      <w:r w:rsidR="00C24685">
        <w:t xml:space="preserve"> </w:t>
      </w:r>
      <w:r w:rsidRPr="00C6331E">
        <w:t>of</w:t>
      </w:r>
      <w:r w:rsidR="00C24685">
        <w:t xml:space="preserve"> </w:t>
      </w:r>
      <w:r w:rsidRPr="00C6331E">
        <w:t>food,</w:t>
      </w:r>
      <w:r w:rsidR="00C24685">
        <w:t xml:space="preserve"> </w:t>
      </w:r>
      <w:r w:rsidRPr="00C6331E">
        <w:t>clothing,</w:t>
      </w:r>
      <w:r w:rsidR="00C24685">
        <w:t xml:space="preserve"> </w:t>
      </w:r>
      <w:r w:rsidRPr="00C6331E">
        <w:t>accommodation,</w:t>
      </w:r>
      <w:r w:rsidR="00C24685">
        <w:t xml:space="preserve"> </w:t>
      </w:r>
      <w:r w:rsidRPr="00C6331E">
        <w:t>daily</w:t>
      </w:r>
      <w:r w:rsidR="00C24685">
        <w:t xml:space="preserve"> </w:t>
      </w:r>
      <w:r w:rsidRPr="00C6331E">
        <w:t>living,</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inmates</w:t>
      </w:r>
      <w:r w:rsidR="00C24685">
        <w:t xml:space="preserve"> </w:t>
      </w:r>
      <w:r w:rsidRPr="00C6331E">
        <w:t>(Chapter</w:t>
      </w:r>
      <w:r w:rsidR="00C24685">
        <w:t xml:space="preserve"> </w:t>
      </w:r>
      <w:r w:rsidRPr="00C6331E">
        <w:t>3)</w:t>
      </w:r>
      <w:r w:rsidR="00C24685">
        <w:t xml:space="preserve"> </w:t>
      </w:r>
      <w:r w:rsidRPr="00C6331E">
        <w:t>and</w:t>
      </w:r>
      <w:r w:rsidR="00C24685">
        <w:t xml:space="preserve"> </w:t>
      </w:r>
      <w:r w:rsidRPr="00C6331E">
        <w:t>Decree</w:t>
      </w:r>
      <w:r w:rsidR="00C24685">
        <w:t xml:space="preserve"> </w:t>
      </w:r>
      <w:r w:rsidRPr="00C6331E">
        <w:t>No.</w:t>
      </w:r>
      <w:r w:rsidR="00C24685">
        <w:t xml:space="preserve"> </w:t>
      </w:r>
      <w:r w:rsidRPr="00C6331E">
        <w:t>90/2015/ND-CP</w:t>
      </w:r>
      <w:r w:rsidR="00C24685">
        <w:t xml:space="preserve"> </w:t>
      </w:r>
      <w:r w:rsidRPr="00C6331E">
        <w:t>dated</w:t>
      </w:r>
      <w:r w:rsidR="00C24685">
        <w:t xml:space="preserve"> </w:t>
      </w:r>
      <w:r w:rsidRPr="00C6331E">
        <w:t>13th</w:t>
      </w:r>
      <w:r w:rsidR="00C24685">
        <w:t xml:space="preserve"> </w:t>
      </w:r>
      <w:r w:rsidRPr="00C6331E">
        <w:t>October,</w:t>
      </w:r>
      <w:r w:rsidR="00C24685">
        <w:t xml:space="preserve"> </w:t>
      </w:r>
      <w:r w:rsidRPr="00C6331E">
        <w:t>2015</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some</w:t>
      </w:r>
      <w:r w:rsidR="00C24685">
        <w:t xml:space="preserve"> </w:t>
      </w:r>
      <w:r w:rsidRPr="00C6331E">
        <w:t>articles</w:t>
      </w:r>
      <w:r w:rsidR="00C24685">
        <w:t xml:space="preserve"> </w:t>
      </w:r>
      <w:r w:rsidRPr="00C6331E">
        <w:t>of</w:t>
      </w:r>
      <w:r w:rsidR="00C24685">
        <w:t xml:space="preserve"> </w:t>
      </w:r>
      <w:r w:rsidRPr="00C6331E">
        <w:t>Decree</w:t>
      </w:r>
      <w:r w:rsidR="00C24685">
        <w:t xml:space="preserve"> </w:t>
      </w:r>
      <w:r w:rsidRPr="00C6331E">
        <w:t>No.</w:t>
      </w:r>
      <w:r w:rsidR="00C24685">
        <w:t xml:space="preserve"> </w:t>
      </w:r>
      <w:r w:rsidRPr="00C6331E">
        <w:t>117/2001/ND-CP</w:t>
      </w:r>
      <w:r w:rsidR="00C24685">
        <w:t xml:space="preserve"> </w:t>
      </w:r>
      <w:r w:rsidRPr="00C6331E">
        <w:t>dated</w:t>
      </w:r>
      <w:r w:rsidR="00C24685">
        <w:t xml:space="preserve"> </w:t>
      </w:r>
      <w:r w:rsidRPr="00C6331E">
        <w:t>15th</w:t>
      </w:r>
      <w:r w:rsidR="00C24685">
        <w:t xml:space="preserve"> </w:t>
      </w:r>
      <w:r w:rsidRPr="00C6331E">
        <w:t>December,</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providing</w:t>
      </w:r>
      <w:r w:rsidR="00C24685">
        <w:t xml:space="preserve"> </w:t>
      </w:r>
      <w:r w:rsidRPr="00C6331E">
        <w:t>for</w:t>
      </w:r>
      <w:r w:rsidR="00C24685">
        <w:t xml:space="preserve"> </w:t>
      </w:r>
      <w:r w:rsidRPr="00C6331E">
        <w:t>the</w:t>
      </w:r>
      <w:r w:rsidR="00C24685">
        <w:t xml:space="preserve"> </w:t>
      </w:r>
      <w:r w:rsidRPr="00C6331E">
        <w:t>organization</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inmates</w:t>
      </w:r>
      <w:r w:rsidR="00C24685">
        <w:t xml:space="preserve"> </w:t>
      </w:r>
      <w:r w:rsidRPr="00C6331E">
        <w:t>and</w:t>
      </w:r>
      <w:r w:rsidR="00C24685">
        <w:t xml:space="preserve"> </w:t>
      </w:r>
      <w:r w:rsidRPr="00C6331E">
        <w:t>regimes</w:t>
      </w:r>
      <w:r w:rsidR="00C24685">
        <w:t xml:space="preserve"> </w:t>
      </w:r>
      <w:r w:rsidRPr="00C6331E">
        <w:t>of</w:t>
      </w:r>
      <w:r w:rsidR="00C24685">
        <w:t xml:space="preserve"> </w:t>
      </w:r>
      <w:r w:rsidRPr="00C6331E">
        <w:t>meal,</w:t>
      </w:r>
      <w:r w:rsidR="00C24685">
        <w:t xml:space="preserve"> </w:t>
      </w:r>
      <w:r w:rsidRPr="00C6331E">
        <w:t>clothing,</w:t>
      </w:r>
      <w:r w:rsidR="00C24685">
        <w:t xml:space="preserve"> </w:t>
      </w:r>
      <w:r w:rsidRPr="00C6331E">
        <w:t>accommodation,</w:t>
      </w:r>
      <w:r w:rsidR="00C24685">
        <w:t xml:space="preserve"> </w:t>
      </w:r>
      <w:r w:rsidRPr="00C6331E">
        <w:t>daily</w:t>
      </w:r>
      <w:r w:rsidR="00C24685">
        <w:t xml:space="preserve"> </w:t>
      </w:r>
      <w:r w:rsidRPr="00C6331E">
        <w:t>living,</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inmates.</w:t>
      </w:r>
    </w:p>
    <w:p w:rsidR="00F21141" w:rsidRPr="00C6331E" w:rsidRDefault="00F21141" w:rsidP="003C58BE">
      <w:pPr>
        <w:pStyle w:val="SingleTxtG"/>
      </w:pPr>
      <w:r w:rsidRPr="00C6331E">
        <w:t>156.</w:t>
      </w:r>
      <w:r w:rsidRPr="00C6331E">
        <w:tab/>
        <w:t>Decree</w:t>
      </w:r>
      <w:r w:rsidR="00C24685">
        <w:t xml:space="preserve"> </w:t>
      </w:r>
      <w:r w:rsidRPr="00C6331E">
        <w:t>No.</w:t>
      </w:r>
      <w:r w:rsidR="00C24685">
        <w:t xml:space="preserve"> </w:t>
      </w:r>
      <w:r w:rsidRPr="00C6331E">
        <w:t>112/2013/ND-CP</w:t>
      </w:r>
      <w:r w:rsidR="00C24685">
        <w:t xml:space="preserve"> </w:t>
      </w:r>
      <w:r w:rsidRPr="00C6331E">
        <w:t>on</w:t>
      </w:r>
      <w:r w:rsidR="00C24685">
        <w:t xml:space="preserve"> </w:t>
      </w:r>
      <w:r w:rsidRPr="00C6331E">
        <w:t>sanction</w:t>
      </w:r>
      <w:r w:rsidR="00C24685">
        <w:t xml:space="preserve"> </w:t>
      </w:r>
      <w:r w:rsidRPr="00C6331E">
        <w:t>forms</w:t>
      </w:r>
      <w:r w:rsidR="00C24685">
        <w:t xml:space="preserve"> </w:t>
      </w:r>
      <w:r w:rsidRPr="00C6331E">
        <w:t>of</w:t>
      </w:r>
      <w:r w:rsidR="00C24685">
        <w:t xml:space="preserve"> </w:t>
      </w:r>
      <w:r w:rsidRPr="00C6331E">
        <w:t>expulsion,</w:t>
      </w:r>
      <w:r w:rsidR="00C24685">
        <w:t xml:space="preserve"> </w:t>
      </w:r>
      <w:r w:rsidRPr="00C6331E">
        <w:t>measures</w:t>
      </w:r>
      <w:r w:rsidR="00C24685">
        <w:t xml:space="preserve"> </w:t>
      </w:r>
      <w:r w:rsidRPr="00C6331E">
        <w:t>of</w:t>
      </w:r>
      <w:r w:rsidR="00C24685">
        <w:t xml:space="preserve"> </w:t>
      </w:r>
      <w:r w:rsidRPr="00C6331E">
        <w:t>human</w:t>
      </w:r>
      <w:r w:rsidR="00C24685">
        <w:t xml:space="preserve"> </w:t>
      </w:r>
      <w:r w:rsidRPr="00C6331E">
        <w:t>custody,</w:t>
      </w:r>
      <w:r w:rsidR="00C24685">
        <w:t xml:space="preserve"> </w:t>
      </w:r>
      <w:r w:rsidRPr="00C6331E">
        <w:t>escorting</w:t>
      </w:r>
      <w:r w:rsidR="00C24685">
        <w:t xml:space="preserve"> </w:t>
      </w:r>
      <w:r w:rsidRPr="00C6331E">
        <w:t>violators</w:t>
      </w:r>
      <w:r w:rsidR="00C24685">
        <w:t xml:space="preserve"> </w:t>
      </w:r>
      <w:r w:rsidRPr="00C6331E">
        <w:t>under</w:t>
      </w:r>
      <w:r w:rsidR="00C24685">
        <w:t xml:space="preserve"> </w:t>
      </w:r>
      <w:r w:rsidRPr="00C6331E">
        <w:t>administrative</w:t>
      </w:r>
      <w:r w:rsidR="00C24685">
        <w:t xml:space="preserve"> </w:t>
      </w:r>
      <w:r w:rsidRPr="00C6331E">
        <w:t>procedures</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foreigners</w:t>
      </w:r>
      <w:r w:rsidR="00C24685">
        <w:t xml:space="preserve"> </w:t>
      </w:r>
      <w:r w:rsidRPr="00C6331E">
        <w:t>violating</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deportation,</w:t>
      </w:r>
      <w:r w:rsidR="00C24685">
        <w:t xml:space="preserve"> </w:t>
      </w:r>
      <w:r w:rsidRPr="00C6331E">
        <w:t>including</w:t>
      </w:r>
      <w:r w:rsidR="00C24685">
        <w:t xml:space="preserve"> </w:t>
      </w:r>
      <w:r w:rsidRPr="00C6331E">
        <w:t>provisions</w:t>
      </w:r>
      <w:r w:rsidR="00C24685">
        <w:t xml:space="preserve"> </w:t>
      </w:r>
      <w:r w:rsidRPr="00C6331E">
        <w:t>on</w:t>
      </w:r>
      <w:r w:rsidR="00C24685">
        <w:t xml:space="preserve"> </w:t>
      </w:r>
      <w:r w:rsidRPr="00C6331E">
        <w:t>the</w:t>
      </w:r>
      <w:r w:rsidR="00C24685">
        <w:t xml:space="preserve"> </w:t>
      </w:r>
      <w:r w:rsidRPr="00C6331E">
        <w:t>jurisdiction</w:t>
      </w:r>
      <w:r w:rsidR="00C24685">
        <w:t xml:space="preserve"> </w:t>
      </w:r>
      <w:r w:rsidRPr="00C6331E">
        <w:t>and</w:t>
      </w:r>
      <w:r w:rsidR="00C24685">
        <w:t xml:space="preserve"> </w:t>
      </w:r>
      <w:r w:rsidRPr="00C6331E">
        <w:t>procedures</w:t>
      </w:r>
      <w:r w:rsidR="00C24685">
        <w:t xml:space="preserve"> </w:t>
      </w:r>
      <w:r w:rsidRPr="00C6331E">
        <w:t>of</w:t>
      </w:r>
      <w:r w:rsidR="00C24685">
        <w:t xml:space="preserve"> </w:t>
      </w:r>
      <w:r w:rsidRPr="00C6331E">
        <w:t>detention</w:t>
      </w:r>
      <w:r w:rsidR="00C24685">
        <w:t xml:space="preserve"> </w:t>
      </w:r>
      <w:r w:rsidRPr="00C6331E">
        <w:t>of</w:t>
      </w:r>
      <w:r w:rsidR="00C24685">
        <w:t xml:space="preserve"> </w:t>
      </w:r>
      <w:r w:rsidRPr="00C6331E">
        <w:t>persons</w:t>
      </w:r>
      <w:r w:rsidR="00C24685">
        <w:t xml:space="preserve"> </w:t>
      </w:r>
      <w:r w:rsidRPr="00C6331E">
        <w:t>under</w:t>
      </w:r>
      <w:r w:rsidR="00C24685">
        <w:t xml:space="preserve"> </w:t>
      </w:r>
      <w:r w:rsidRPr="00C6331E">
        <w:t>administrative</w:t>
      </w:r>
      <w:r w:rsidR="00C24685">
        <w:t xml:space="preserve"> </w:t>
      </w:r>
      <w:r w:rsidRPr="00C6331E">
        <w:t>procedures</w:t>
      </w:r>
      <w:r w:rsidR="00C24685">
        <w:t xml:space="preserve"> </w:t>
      </w:r>
      <w:r w:rsidRPr="00C6331E">
        <w:t>and</w:t>
      </w:r>
      <w:r w:rsidR="00C24685">
        <w:t xml:space="preserve"> </w:t>
      </w:r>
      <w:r w:rsidRPr="00C6331E">
        <w:t>management</w:t>
      </w:r>
      <w:r w:rsidR="00C24685">
        <w:t xml:space="preserve"> </w:t>
      </w:r>
      <w:r w:rsidRPr="00C6331E">
        <w:t>of</w:t>
      </w:r>
      <w:r w:rsidR="00C24685">
        <w:t xml:space="preserve"> </w:t>
      </w:r>
      <w:r w:rsidRPr="00C6331E">
        <w:t>persons</w:t>
      </w:r>
      <w:r w:rsidR="00C24685">
        <w:t xml:space="preserve"> </w:t>
      </w:r>
      <w:r w:rsidRPr="00C6331E">
        <w:t>in</w:t>
      </w:r>
      <w:r w:rsidR="00C24685">
        <w:t xml:space="preserve"> </w:t>
      </w:r>
      <w:r w:rsidRPr="00C6331E">
        <w:t>custody</w:t>
      </w:r>
      <w:r w:rsidR="00C24685">
        <w:t xml:space="preserve"> </w:t>
      </w:r>
      <w:r w:rsidRPr="00C6331E">
        <w:t>according</w:t>
      </w:r>
      <w:r w:rsidR="00C24685">
        <w:t xml:space="preserve"> </w:t>
      </w:r>
      <w:r w:rsidRPr="00C6331E">
        <w:t>to</w:t>
      </w:r>
      <w:r w:rsidR="00C24685">
        <w:t xml:space="preserve"> </w:t>
      </w:r>
      <w:r w:rsidRPr="00C6331E">
        <w:t>administrative</w:t>
      </w:r>
      <w:r w:rsidR="00C24685">
        <w:t xml:space="preserve"> </w:t>
      </w:r>
      <w:r w:rsidRPr="00C6331E">
        <w:t>procedures</w:t>
      </w:r>
      <w:r w:rsidR="00C24685">
        <w:t xml:space="preserve"> </w:t>
      </w:r>
      <w:r w:rsidRPr="00C6331E">
        <w:t>(section</w:t>
      </w:r>
      <w:r w:rsidR="00C24685">
        <w:t xml:space="preserve"> </w:t>
      </w:r>
      <w:r w:rsidRPr="00C6331E">
        <w:t>1,</w:t>
      </w:r>
      <w:r w:rsidR="00C24685">
        <w:t xml:space="preserve"> </w:t>
      </w:r>
      <w:r w:rsidRPr="00C6331E">
        <w:t>chapter</w:t>
      </w:r>
      <w:r w:rsidR="00C24685">
        <w:t xml:space="preserve"> </w:t>
      </w:r>
      <w:r w:rsidRPr="00C6331E">
        <w:t>3).</w:t>
      </w:r>
    </w:p>
    <w:p w:rsidR="00F21141" w:rsidRPr="00C6331E" w:rsidRDefault="00F21141" w:rsidP="003C58BE">
      <w:pPr>
        <w:pStyle w:val="SingleTxtG"/>
      </w:pPr>
      <w:r w:rsidRPr="00C6331E">
        <w:t>157.</w:t>
      </w:r>
      <w:r w:rsidRPr="00C6331E">
        <w:tab/>
        <w:t>Circular</w:t>
      </w:r>
      <w:r w:rsidR="00C24685">
        <w:t xml:space="preserve"> </w:t>
      </w:r>
      <w:r w:rsidRPr="00C6331E">
        <w:t>No.</w:t>
      </w:r>
      <w:r w:rsidR="00C24685">
        <w:t xml:space="preserve"> </w:t>
      </w:r>
      <w:r w:rsidRPr="00C6331E">
        <w:t>46/2011/TT-BCA</w:t>
      </w:r>
      <w:r w:rsidR="00C24685">
        <w:t xml:space="preserve"> </w:t>
      </w:r>
      <w:r w:rsidRPr="00C6331E">
        <w:t>on</w:t>
      </w:r>
      <w:r w:rsidR="00C24685">
        <w:t xml:space="preserve"> </w:t>
      </w:r>
      <w:r w:rsidRPr="00C6331E">
        <w:t>30th</w:t>
      </w:r>
      <w:r w:rsidR="00C24685">
        <w:t xml:space="preserve"> </w:t>
      </w:r>
      <w:r w:rsidRPr="00C6331E">
        <w:t>June,</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providing</w:t>
      </w:r>
      <w:r w:rsidR="00C24685">
        <w:t xml:space="preserve"> </w:t>
      </w:r>
      <w:r w:rsidRPr="00C6331E">
        <w:t>for</w:t>
      </w:r>
      <w:r w:rsidR="00C24685">
        <w:t xml:space="preserve"> </w:t>
      </w:r>
      <w:r w:rsidRPr="00C6331E">
        <w:t>inmates</w:t>
      </w:r>
      <w:r w:rsidR="00C24685">
        <w:t xml:space="preserve"> </w:t>
      </w:r>
      <w:r w:rsidRPr="00C6331E">
        <w:t>meeting</w:t>
      </w:r>
      <w:r w:rsidR="00C24685">
        <w:t xml:space="preserve"> </w:t>
      </w:r>
      <w:r w:rsidRPr="00C6331E">
        <w:t>with</w:t>
      </w:r>
      <w:r w:rsidR="00C24685">
        <w:t xml:space="preserve"> </w:t>
      </w:r>
      <w:r w:rsidRPr="00C6331E">
        <w:t>relatives;</w:t>
      </w:r>
      <w:r w:rsidR="00C24685">
        <w:t xml:space="preserve"> </w:t>
      </w:r>
      <w:r w:rsidRPr="00C6331E">
        <w:t>receiving</w:t>
      </w:r>
      <w:r w:rsidR="00C24685">
        <w:t xml:space="preserve"> </w:t>
      </w:r>
      <w:r w:rsidRPr="00C6331E">
        <w:t>and</w:t>
      </w:r>
      <w:r w:rsidR="00C24685">
        <w:t xml:space="preserve"> </w:t>
      </w:r>
      <w:r w:rsidRPr="00C6331E">
        <w:t>sending</w:t>
      </w:r>
      <w:r w:rsidR="00C24685">
        <w:t xml:space="preserve"> </w:t>
      </w:r>
      <w:r w:rsidRPr="00C6331E">
        <w:t>letters,</w:t>
      </w:r>
      <w:r w:rsidR="00C24685">
        <w:t xml:space="preserve"> </w:t>
      </w:r>
      <w:r w:rsidRPr="00C6331E">
        <w:t>receiving</w:t>
      </w:r>
      <w:r w:rsidR="00C24685">
        <w:t xml:space="preserve"> </w:t>
      </w:r>
      <w:r w:rsidRPr="00C6331E">
        <w:t>cash</w:t>
      </w:r>
      <w:r w:rsidR="00C24685">
        <w:t xml:space="preserve"> </w:t>
      </w:r>
      <w:r w:rsidRPr="00C6331E">
        <w:t>and</w:t>
      </w:r>
      <w:r w:rsidR="00C24685">
        <w:t xml:space="preserve"> </w:t>
      </w:r>
      <w:r w:rsidRPr="00C6331E">
        <w:t>articles</w:t>
      </w:r>
      <w:r w:rsidR="00C24685">
        <w:t xml:space="preserve"> </w:t>
      </w:r>
      <w:r w:rsidRPr="00C6331E">
        <w:t>and</w:t>
      </w:r>
      <w:r w:rsidR="00C24685">
        <w:t xml:space="preserve"> </w:t>
      </w:r>
      <w:r w:rsidRPr="00C6331E">
        <w:t>telephone</w:t>
      </w:r>
      <w:r w:rsidR="00C24685">
        <w:t xml:space="preserve"> </w:t>
      </w:r>
      <w:r w:rsidRPr="00C6331E">
        <w:t>conversations</w:t>
      </w:r>
      <w:r w:rsidR="00C24685">
        <w:t xml:space="preserve"> </w:t>
      </w:r>
      <w:r w:rsidRPr="00C6331E">
        <w:t>with</w:t>
      </w:r>
      <w:r w:rsidR="00C24685">
        <w:t xml:space="preserve"> </w:t>
      </w:r>
      <w:r w:rsidRPr="00C6331E">
        <w:t>relatives</w:t>
      </w:r>
      <w:r w:rsidR="00C24685">
        <w:t xml:space="preserve"> </w:t>
      </w:r>
      <w:r w:rsidRPr="00C6331E">
        <w:t>and</w:t>
      </w:r>
      <w:r w:rsidR="00C24685">
        <w:t xml:space="preserve"> </w:t>
      </w:r>
      <w:r w:rsidRPr="00C6331E">
        <w:t>Joint</w:t>
      </w:r>
      <w:r w:rsidR="00C24685">
        <w:t xml:space="preserve"> </w:t>
      </w:r>
      <w:r w:rsidRPr="00C6331E">
        <w:t>Circular</w:t>
      </w:r>
      <w:r w:rsidR="00C24685">
        <w:t xml:space="preserve"> </w:t>
      </w:r>
      <w:r w:rsidRPr="00C6331E">
        <w:t>No.</w:t>
      </w:r>
      <w:r w:rsidR="00C24685">
        <w:t xml:space="preserve"> </w:t>
      </w:r>
      <w:r w:rsidRPr="00C6331E">
        <w:t>12/2013/TTLY-BCA-BQP-BTC</w:t>
      </w:r>
      <w:r w:rsidR="00C24685">
        <w:t xml:space="preserve"> </w:t>
      </w:r>
      <w:r w:rsidRPr="00C6331E">
        <w:t>dated</w:t>
      </w:r>
      <w:r w:rsidR="00C24685">
        <w:t xml:space="preserve"> </w:t>
      </w:r>
      <w:r w:rsidRPr="00C6331E">
        <w:t>2nd</w:t>
      </w:r>
      <w:r w:rsidR="00C24685">
        <w:t xml:space="preserve"> </w:t>
      </w:r>
      <w:r w:rsidRPr="00C6331E">
        <w:t>December,</w:t>
      </w:r>
      <w:r w:rsidR="00C24685">
        <w:t xml:space="preserve"> </w:t>
      </w:r>
      <w:r w:rsidRPr="00C6331E">
        <w:t>2013</w:t>
      </w:r>
      <w:r w:rsidR="00C24685">
        <w:t xml:space="preserve"> </w:t>
      </w:r>
      <w:r w:rsidRPr="00C6331E">
        <w:t>guiding</w:t>
      </w:r>
      <w:r w:rsidR="00C24685">
        <w:t xml:space="preserve"> </w:t>
      </w:r>
      <w:r w:rsidRPr="00C6331E">
        <w:t>the</w:t>
      </w:r>
      <w:r w:rsidR="00C24685">
        <w:t xml:space="preserve"> </w:t>
      </w:r>
      <w:r w:rsidRPr="00C6331E">
        <w:t>labour</w:t>
      </w:r>
      <w:r w:rsidR="00C24685">
        <w:t xml:space="preserve"> </w:t>
      </w:r>
      <w:r w:rsidRPr="00C6331E">
        <w:t>regime</w:t>
      </w:r>
      <w:r w:rsidR="00C24685">
        <w:t xml:space="preserve"> </w:t>
      </w:r>
      <w:r w:rsidRPr="00C6331E">
        <w:t>and</w:t>
      </w:r>
      <w:r w:rsidR="00C24685">
        <w:t xml:space="preserve"> </w:t>
      </w:r>
      <w:r w:rsidRPr="00C6331E">
        <w:t>the</w:t>
      </w:r>
      <w:r w:rsidR="00C24685">
        <w:t xml:space="preserve"> </w:t>
      </w:r>
      <w:r w:rsidRPr="00C6331E">
        <w:t>use</w:t>
      </w:r>
      <w:r w:rsidR="00C24685">
        <w:t xml:space="preserve"> </w:t>
      </w:r>
      <w:r w:rsidRPr="00C6331E">
        <w:t>of</w:t>
      </w:r>
      <w:r w:rsidR="00C24685">
        <w:t xml:space="preserve"> </w:t>
      </w:r>
      <w:r w:rsidRPr="00C6331E">
        <w:t>results</w:t>
      </w:r>
      <w:r w:rsidR="00C24685">
        <w:t xml:space="preserve"> </w:t>
      </w:r>
      <w:r w:rsidRPr="00C6331E">
        <w:t>of</w:t>
      </w:r>
      <w:r w:rsidR="00C24685">
        <w:t xml:space="preserve"> </w:t>
      </w:r>
      <w:r w:rsidRPr="00C6331E">
        <w:t>labour,</w:t>
      </w:r>
      <w:r w:rsidR="00C24685">
        <w:t xml:space="preserve"> </w:t>
      </w:r>
      <w:r w:rsidRPr="00C6331E">
        <w:t>vocational</w:t>
      </w:r>
      <w:r w:rsidR="00C24685">
        <w:t xml:space="preserve"> </w:t>
      </w:r>
      <w:r w:rsidRPr="00C6331E">
        <w:t>training</w:t>
      </w:r>
      <w:r w:rsidR="00C24685">
        <w:t xml:space="preserve"> </w:t>
      </w:r>
      <w:r w:rsidRPr="00C6331E">
        <w:t>of</w:t>
      </w:r>
      <w:r w:rsidR="00C24685">
        <w:t xml:space="preserve"> </w:t>
      </w:r>
      <w:r w:rsidRPr="00C6331E">
        <w:t>inmates</w:t>
      </w:r>
      <w:r w:rsidR="00C24685">
        <w:t xml:space="preserve"> </w:t>
      </w:r>
      <w:r w:rsidRPr="00C6331E">
        <w:t>in</w:t>
      </w:r>
      <w:r w:rsidR="00C24685">
        <w:t xml:space="preserve"> </w:t>
      </w:r>
      <w:r w:rsidRPr="00C6331E">
        <w:t>prisons.</w:t>
      </w:r>
    </w:p>
    <w:p w:rsidR="00F21141" w:rsidRPr="00C6331E" w:rsidRDefault="00F21141" w:rsidP="003C58BE">
      <w:pPr>
        <w:pStyle w:val="SingleTxtG"/>
      </w:pPr>
      <w:r w:rsidRPr="00C6331E">
        <w:t>158.</w:t>
      </w:r>
      <w:r w:rsidRPr="00C6331E">
        <w:tab/>
        <w:t>The</w:t>
      </w:r>
      <w:r w:rsidR="00C24685">
        <w:t xml:space="preserve"> </w:t>
      </w:r>
      <w:r w:rsidRPr="00C6331E">
        <w:t>regimes</w:t>
      </w:r>
      <w:r w:rsidR="00C24685">
        <w:t xml:space="preserve"> </w:t>
      </w:r>
      <w:r w:rsidRPr="00C6331E">
        <w:t>for</w:t>
      </w:r>
      <w:r w:rsidR="00C24685">
        <w:t xml:space="preserve"> </w:t>
      </w:r>
      <w:r w:rsidRPr="00C6331E">
        <w:t>inmates</w:t>
      </w:r>
      <w:r w:rsidR="00C24685">
        <w:t xml:space="preserve"> </w:t>
      </w:r>
      <w:r w:rsidRPr="00C6331E">
        <w:t>and</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are</w:t>
      </w:r>
      <w:r w:rsidR="00C24685">
        <w:t xml:space="preserve"> </w:t>
      </w:r>
      <w:r w:rsidRPr="00C6331E">
        <w:t>defined</w:t>
      </w:r>
      <w:r w:rsidR="00C24685">
        <w:t xml:space="preserve"> </w:t>
      </w:r>
      <w:r w:rsidRPr="00C6331E">
        <w:t>as</w:t>
      </w:r>
      <w:r w:rsidR="00C24685">
        <w:t xml:space="preserve"> </w:t>
      </w:r>
      <w:r w:rsidRPr="00C6331E">
        <w:t>follows:</w:t>
      </w:r>
    </w:p>
    <w:p w:rsidR="00F21141" w:rsidRPr="00C6331E" w:rsidRDefault="00F21141" w:rsidP="001C0B27">
      <w:pPr>
        <w:pStyle w:val="Bullet1G"/>
      </w:pPr>
      <w:r w:rsidRPr="00C6331E">
        <w:t>Regimes</w:t>
      </w:r>
      <w:r w:rsidR="00C24685">
        <w:t xml:space="preserve"> </w:t>
      </w:r>
      <w:r w:rsidRPr="00C6331E">
        <w:t>for</w:t>
      </w:r>
      <w:r w:rsidR="00C24685">
        <w:t xml:space="preserve"> </w:t>
      </w:r>
      <w:r w:rsidRPr="00C6331E">
        <w:t>prisoners:</w:t>
      </w:r>
    </w:p>
    <w:p w:rsidR="00F21141" w:rsidRPr="00C6331E" w:rsidRDefault="00F21141" w:rsidP="001C0B27">
      <w:pPr>
        <w:pStyle w:val="Bullet2G"/>
      </w:pPr>
      <w:r w:rsidRPr="00C6331E">
        <w:t>Regimens</w:t>
      </w:r>
      <w:r w:rsidR="00C24685">
        <w:t xml:space="preserve"> </w:t>
      </w:r>
      <w:r w:rsidRPr="00C6331E">
        <w:t>of</w:t>
      </w:r>
      <w:r w:rsidR="00C24685">
        <w:t xml:space="preserve"> </w:t>
      </w:r>
      <w:r w:rsidRPr="00C6331E">
        <w:t>food,</w:t>
      </w:r>
      <w:r w:rsidR="00C24685">
        <w:t xml:space="preserve"> </w:t>
      </w:r>
      <w:r w:rsidRPr="00C6331E">
        <w:t>accommodation,</w:t>
      </w:r>
      <w:r w:rsidR="00C24685">
        <w:t xml:space="preserve"> </w:t>
      </w:r>
      <w:r w:rsidRPr="00C6331E">
        <w:t>clothing,</w:t>
      </w:r>
      <w:r w:rsidR="00C24685">
        <w:t xml:space="preserve"> </w:t>
      </w:r>
      <w:r w:rsidRPr="00C6331E">
        <w:t>personal</w:t>
      </w:r>
      <w:r w:rsidR="00C24685">
        <w:t xml:space="preserve"> </w:t>
      </w:r>
      <w:r w:rsidRPr="00C6331E">
        <w:t>articles:</w:t>
      </w:r>
      <w:r w:rsidR="00C24685">
        <w:t xml:space="preserve"> </w:t>
      </w:r>
      <w:r w:rsidRPr="00C6331E">
        <w:t>17kg</w:t>
      </w:r>
      <w:r w:rsidR="00C24685">
        <w:t xml:space="preserve"> </w:t>
      </w:r>
      <w:r w:rsidRPr="00C6331E">
        <w:t>of</w:t>
      </w:r>
      <w:r w:rsidR="00C24685">
        <w:t xml:space="preserve"> </w:t>
      </w:r>
      <w:r w:rsidRPr="00C6331E">
        <w:t>rice;</w:t>
      </w:r>
      <w:r w:rsidR="00C24685">
        <w:t xml:space="preserve"> </w:t>
      </w:r>
      <w:r w:rsidRPr="00C6331E">
        <w:t>0.7</w:t>
      </w:r>
      <w:r w:rsidR="00C24685">
        <w:t xml:space="preserve"> </w:t>
      </w:r>
      <w:r w:rsidRPr="00C6331E">
        <w:t>kg</w:t>
      </w:r>
      <w:r w:rsidR="00C24685">
        <w:t xml:space="preserve"> </w:t>
      </w:r>
      <w:r w:rsidRPr="00C6331E">
        <w:t>of</w:t>
      </w:r>
      <w:r w:rsidR="00C24685">
        <w:t xml:space="preserve"> </w:t>
      </w:r>
      <w:r w:rsidRPr="00C6331E">
        <w:t>meat,</w:t>
      </w:r>
      <w:r w:rsidR="00C24685">
        <w:t xml:space="preserve"> </w:t>
      </w:r>
      <w:r w:rsidRPr="00C6331E">
        <w:t>0.8</w:t>
      </w:r>
      <w:r w:rsidR="00C24685">
        <w:t xml:space="preserve"> </w:t>
      </w:r>
      <w:r w:rsidRPr="00C6331E">
        <w:t>kg</w:t>
      </w:r>
      <w:r w:rsidR="00C24685">
        <w:t xml:space="preserve"> </w:t>
      </w:r>
      <w:r w:rsidRPr="00C6331E">
        <w:t>of</w:t>
      </w:r>
      <w:r w:rsidR="00C24685">
        <w:t xml:space="preserve"> </w:t>
      </w:r>
      <w:r w:rsidRPr="00C6331E">
        <w:t>fish;</w:t>
      </w:r>
      <w:r w:rsidR="00C24685">
        <w:t xml:space="preserve"> </w:t>
      </w:r>
      <w:r w:rsidRPr="00C6331E">
        <w:t>0.5</w:t>
      </w:r>
      <w:r w:rsidR="00C24685">
        <w:t xml:space="preserve"> </w:t>
      </w:r>
      <w:r w:rsidRPr="00C6331E">
        <w:t>kg</w:t>
      </w:r>
      <w:r w:rsidR="00C24685">
        <w:t xml:space="preserve"> </w:t>
      </w:r>
      <w:r w:rsidRPr="00C6331E">
        <w:t>of</w:t>
      </w:r>
      <w:r w:rsidR="00C24685">
        <w:t xml:space="preserve"> </w:t>
      </w:r>
      <w:r w:rsidRPr="00C6331E">
        <w:t>sugar;</w:t>
      </w:r>
      <w:r w:rsidR="00C24685">
        <w:t xml:space="preserve"> </w:t>
      </w:r>
      <w:r w:rsidRPr="00C6331E">
        <w:t>01</w:t>
      </w:r>
      <w:r w:rsidR="00C24685">
        <w:t xml:space="preserve"> </w:t>
      </w:r>
      <w:r w:rsidRPr="00C6331E">
        <w:t>kg</w:t>
      </w:r>
      <w:r w:rsidR="00C24685">
        <w:t xml:space="preserve"> </w:t>
      </w:r>
      <w:r w:rsidRPr="00C6331E">
        <w:t>of</w:t>
      </w:r>
      <w:r w:rsidR="00C24685">
        <w:t xml:space="preserve"> </w:t>
      </w:r>
      <w:r w:rsidRPr="00C6331E">
        <w:t>salt;</w:t>
      </w:r>
      <w:r w:rsidR="00C24685">
        <w:t xml:space="preserve"> </w:t>
      </w:r>
      <w:r w:rsidRPr="00C6331E">
        <w:t>15</w:t>
      </w:r>
      <w:r w:rsidR="00C24685">
        <w:t xml:space="preserve"> </w:t>
      </w:r>
      <w:r w:rsidRPr="00C6331E">
        <w:t>kg</w:t>
      </w:r>
      <w:r w:rsidR="00C24685">
        <w:t xml:space="preserve"> </w:t>
      </w:r>
      <w:r w:rsidRPr="00C6331E">
        <w:t>of</w:t>
      </w:r>
      <w:r w:rsidR="00C24685">
        <w:t xml:space="preserve"> </w:t>
      </w:r>
      <w:r w:rsidRPr="00C6331E">
        <w:t>vegetables;</w:t>
      </w:r>
      <w:r w:rsidR="00C24685">
        <w:t xml:space="preserve"> </w:t>
      </w:r>
      <w:r w:rsidRPr="00C6331E">
        <w:t>0.75</w:t>
      </w:r>
      <w:r w:rsidR="00C24685">
        <w:t xml:space="preserve"> </w:t>
      </w:r>
      <w:r w:rsidRPr="00C6331E">
        <w:t>litters</w:t>
      </w:r>
      <w:r w:rsidR="00C24685">
        <w:t xml:space="preserve"> </w:t>
      </w:r>
      <w:r w:rsidRPr="00C6331E">
        <w:t>of</w:t>
      </w:r>
      <w:r w:rsidR="00C24685">
        <w:t xml:space="preserve"> </w:t>
      </w:r>
      <w:r w:rsidRPr="00C6331E">
        <w:t>fish</w:t>
      </w:r>
      <w:r w:rsidR="00C24685">
        <w:t xml:space="preserve"> </w:t>
      </w:r>
      <w:r w:rsidRPr="00C6331E">
        <w:t>sauce</w:t>
      </w:r>
      <w:r w:rsidR="00015DFC">
        <w:t xml:space="preserve"> </w:t>
      </w:r>
      <w:r w:rsidRPr="00C6331E">
        <w:t>...</w:t>
      </w:r>
      <w:r w:rsidR="00C24685">
        <w:t xml:space="preserve"> </w:t>
      </w:r>
      <w:r w:rsidRPr="00C6331E">
        <w:t>The</w:t>
      </w:r>
      <w:r w:rsidR="00C24685">
        <w:t xml:space="preserve"> </w:t>
      </w:r>
      <w:r w:rsidRPr="00C6331E">
        <w:t>minimum</w:t>
      </w:r>
      <w:r w:rsidR="00C24685">
        <w:t xml:space="preserve"> </w:t>
      </w:r>
      <w:r w:rsidRPr="00C6331E">
        <w:t>sleeping</w:t>
      </w:r>
      <w:r w:rsidR="00C24685">
        <w:t xml:space="preserve"> </w:t>
      </w:r>
      <w:r w:rsidRPr="00C6331E">
        <w:t>space</w:t>
      </w:r>
      <w:r w:rsidR="00C24685">
        <w:t xml:space="preserve"> </w:t>
      </w:r>
      <w:r w:rsidRPr="00C6331E">
        <w:t>for</w:t>
      </w:r>
      <w:r w:rsidR="00C24685">
        <w:t xml:space="preserve"> </w:t>
      </w:r>
      <w:r w:rsidRPr="00C6331E">
        <w:t>each</w:t>
      </w:r>
      <w:r w:rsidR="00C24685">
        <w:t xml:space="preserve"> </w:t>
      </w:r>
      <w:r w:rsidRPr="00C6331E">
        <w:t>inmate</w:t>
      </w:r>
      <w:r w:rsidR="00C24685">
        <w:t xml:space="preserve"> </w:t>
      </w:r>
      <w:r w:rsidRPr="00C6331E">
        <w:t>is</w:t>
      </w:r>
      <w:r w:rsidR="00C24685">
        <w:t xml:space="preserve"> </w:t>
      </w:r>
      <w:r w:rsidRPr="00C6331E">
        <w:t>two</w:t>
      </w:r>
      <w:r w:rsidR="00C24685">
        <w:t xml:space="preserve"> </w:t>
      </w:r>
      <w:r w:rsidRPr="00C6331E">
        <w:t>square</w:t>
      </w:r>
      <w:r w:rsidR="00C24685">
        <w:t xml:space="preserve"> </w:t>
      </w:r>
      <w:r w:rsidRPr="00C6331E">
        <w:t>meters</w:t>
      </w:r>
      <w:r w:rsidR="00C24685">
        <w:t xml:space="preserve"> </w:t>
      </w:r>
      <w:r w:rsidRPr="00C6331E">
        <w:t>(2m2)</w:t>
      </w:r>
      <w:r w:rsidR="00C24685">
        <w:t xml:space="preserve"> </w:t>
      </w:r>
      <w:r w:rsidRPr="00C6331E">
        <w:t>with</w:t>
      </w:r>
      <w:r w:rsidR="00C24685">
        <w:t xml:space="preserve"> </w:t>
      </w:r>
      <w:r w:rsidRPr="00C6331E">
        <w:t>ceramic</w:t>
      </w:r>
      <w:r w:rsidR="00C24685">
        <w:t xml:space="preserve"> </w:t>
      </w:r>
      <w:r w:rsidRPr="00C6331E">
        <w:t>tile</w:t>
      </w:r>
      <w:r w:rsidR="00C24685">
        <w:t xml:space="preserve"> </w:t>
      </w:r>
      <w:r w:rsidRPr="00C6331E">
        <w:t>pedestal,</w:t>
      </w:r>
      <w:r w:rsidR="00C24685">
        <w:t xml:space="preserve"> </w:t>
      </w:r>
      <w:r w:rsidRPr="00C6331E">
        <w:t>floorboard</w:t>
      </w:r>
      <w:r w:rsidR="00C24685">
        <w:t xml:space="preserve"> </w:t>
      </w:r>
      <w:r w:rsidRPr="00C6331E">
        <w:t>or</w:t>
      </w:r>
      <w:r w:rsidR="00C24685">
        <w:t xml:space="preserve"> </w:t>
      </w:r>
      <w:r w:rsidRPr="00C6331E">
        <w:t>bed</w:t>
      </w:r>
      <w:r w:rsidR="00015DFC">
        <w:t xml:space="preserve"> </w:t>
      </w:r>
      <w:r w:rsidRPr="00C6331E">
        <w:t>...</w:t>
      </w:r>
      <w:r w:rsidR="00C24685">
        <w:t xml:space="preserve"> </w:t>
      </w:r>
      <w:r w:rsidRPr="00C6331E">
        <w:t>Every</w:t>
      </w:r>
      <w:r w:rsidR="00C24685">
        <w:t xml:space="preserve"> </w:t>
      </w:r>
      <w:r w:rsidRPr="00C6331E">
        <w:t>year,</w:t>
      </w:r>
      <w:r w:rsidR="00C24685">
        <w:t xml:space="preserve"> </w:t>
      </w:r>
      <w:r w:rsidRPr="00C6331E">
        <w:t>inmates</w:t>
      </w:r>
      <w:r w:rsidR="00C24685">
        <w:t xml:space="preserve"> </w:t>
      </w:r>
      <w:r w:rsidRPr="00C6331E">
        <w:t>are</w:t>
      </w:r>
      <w:r w:rsidR="00C24685">
        <w:t xml:space="preserve"> </w:t>
      </w:r>
      <w:r w:rsidRPr="00C6331E">
        <w:t>issued</w:t>
      </w:r>
      <w:r w:rsidR="00C24685">
        <w:t xml:space="preserve"> </w:t>
      </w:r>
      <w:r w:rsidRPr="00C6331E">
        <w:t>two</w:t>
      </w:r>
      <w:r w:rsidR="00C24685">
        <w:t xml:space="preserve"> </w:t>
      </w:r>
      <w:r w:rsidRPr="00C6331E">
        <w:t>sets</w:t>
      </w:r>
      <w:r w:rsidR="00C24685">
        <w:t xml:space="preserve"> </w:t>
      </w:r>
      <w:r w:rsidRPr="00C6331E">
        <w:t>of</w:t>
      </w:r>
      <w:r w:rsidR="00C24685">
        <w:t xml:space="preserve"> </w:t>
      </w:r>
      <w:r w:rsidRPr="00C6331E">
        <w:t>long</w:t>
      </w:r>
      <w:r w:rsidR="00C24685">
        <w:t xml:space="preserve"> </w:t>
      </w:r>
      <w:r w:rsidRPr="00C6331E">
        <w:t>clothes</w:t>
      </w:r>
      <w:r w:rsidR="00C24685">
        <w:t xml:space="preserve"> </w:t>
      </w:r>
      <w:r w:rsidRPr="00C6331E">
        <w:t>in</w:t>
      </w:r>
      <w:r w:rsidR="00C24685">
        <w:t xml:space="preserve"> </w:t>
      </w:r>
      <w:r w:rsidRPr="00C6331E">
        <w:t>the</w:t>
      </w:r>
      <w:r w:rsidR="00C24685">
        <w:t xml:space="preserve"> </w:t>
      </w:r>
      <w:r w:rsidRPr="00C6331E">
        <w:t>standard</w:t>
      </w:r>
      <w:r w:rsidR="00C24685">
        <w:t xml:space="preserve"> </w:t>
      </w:r>
      <w:r w:rsidRPr="00C6331E">
        <w:t>form,</w:t>
      </w:r>
      <w:r w:rsidR="00C24685">
        <w:t xml:space="preserve"> </w:t>
      </w:r>
      <w:r w:rsidRPr="00C6331E">
        <w:t>two</w:t>
      </w:r>
      <w:r w:rsidR="00C24685">
        <w:t xml:space="preserve"> </w:t>
      </w:r>
      <w:r w:rsidRPr="00C6331E">
        <w:t>sets</w:t>
      </w:r>
      <w:r w:rsidR="00C24685">
        <w:t xml:space="preserve"> </w:t>
      </w:r>
      <w:r w:rsidRPr="00C6331E">
        <w:t>of</w:t>
      </w:r>
      <w:r w:rsidR="00C24685">
        <w:t xml:space="preserve"> </w:t>
      </w:r>
      <w:r w:rsidRPr="00C6331E">
        <w:t>underwear,</w:t>
      </w:r>
      <w:r w:rsidR="00C24685">
        <w:t xml:space="preserve"> </w:t>
      </w:r>
      <w:r w:rsidRPr="00C6331E">
        <w:t>two</w:t>
      </w:r>
      <w:r w:rsidR="00C24685">
        <w:t xml:space="preserve"> </w:t>
      </w:r>
      <w:r w:rsidRPr="00C6331E">
        <w:t>towels,</w:t>
      </w:r>
      <w:r w:rsidR="00C24685">
        <w:t xml:space="preserve"> </w:t>
      </w:r>
      <w:r w:rsidRPr="00C6331E">
        <w:t>two</w:t>
      </w:r>
      <w:r w:rsidR="00C24685">
        <w:t xml:space="preserve"> </w:t>
      </w:r>
      <w:r w:rsidRPr="00C6331E">
        <w:t>mats,</w:t>
      </w:r>
      <w:r w:rsidR="00C24685">
        <w:t xml:space="preserve"> </w:t>
      </w:r>
      <w:r w:rsidRPr="00C6331E">
        <w:t>two</w:t>
      </w:r>
      <w:r w:rsidR="00C24685">
        <w:t xml:space="preserve"> </w:t>
      </w:r>
      <w:r w:rsidRPr="00C6331E">
        <w:t>pairs</w:t>
      </w:r>
      <w:r w:rsidR="00C24685">
        <w:t xml:space="preserve"> </w:t>
      </w:r>
      <w:r w:rsidRPr="00C6331E">
        <w:t>of</w:t>
      </w:r>
      <w:r w:rsidR="00C24685">
        <w:t xml:space="preserve"> </w:t>
      </w:r>
      <w:r w:rsidRPr="00C6331E">
        <w:t>sandals</w:t>
      </w:r>
      <w:r w:rsidR="00C24685">
        <w:t xml:space="preserve"> </w:t>
      </w:r>
      <w:r w:rsidRPr="00C6331E">
        <w:t>...;</w:t>
      </w:r>
    </w:p>
    <w:p w:rsidR="00F21141" w:rsidRPr="00C6331E" w:rsidRDefault="00F21141" w:rsidP="0085310D">
      <w:pPr>
        <w:pStyle w:val="Bullet2G"/>
      </w:pPr>
      <w:r w:rsidRPr="00C6331E">
        <w:t>Regimen</w:t>
      </w:r>
      <w:r w:rsidR="00C24685">
        <w:t xml:space="preserve"> </w:t>
      </w:r>
      <w:r w:rsidRPr="00C6331E">
        <w:t>of</w:t>
      </w:r>
      <w:r w:rsidR="00C24685">
        <w:t xml:space="preserve"> </w:t>
      </w:r>
      <w:r w:rsidRPr="00C6331E">
        <w:t>medical</w:t>
      </w:r>
      <w:r w:rsidR="00C24685">
        <w:t xml:space="preserve"> </w:t>
      </w:r>
      <w:r w:rsidRPr="00C6331E">
        <w:t>care:</w:t>
      </w:r>
      <w:r w:rsidR="00C24685">
        <w:t xml:space="preserve"> </w:t>
      </w:r>
      <w:r w:rsidRPr="00C6331E">
        <w:t>regimes</w:t>
      </w:r>
      <w:r w:rsidR="00C24685">
        <w:t xml:space="preserve"> </w:t>
      </w:r>
      <w:r w:rsidRPr="00C6331E">
        <w:t>of</w:t>
      </w:r>
      <w:r w:rsidR="00C24685">
        <w:t xml:space="preserve"> </w:t>
      </w:r>
      <w:r w:rsidRPr="00C6331E">
        <w:t>food,</w:t>
      </w:r>
      <w:r w:rsidR="00C24685">
        <w:t xml:space="preserve"> </w:t>
      </w:r>
      <w:r w:rsidRPr="00C6331E">
        <w:t>medicine</w:t>
      </w:r>
      <w:r w:rsidR="00C24685">
        <w:t xml:space="preserve"> </w:t>
      </w:r>
      <w:r w:rsidRPr="00C6331E">
        <w:t>and</w:t>
      </w:r>
      <w:r w:rsidR="00C24685">
        <w:t xml:space="preserve"> </w:t>
      </w:r>
      <w:r w:rsidRPr="00C6331E">
        <w:t>health</w:t>
      </w:r>
      <w:r w:rsidR="00C24685">
        <w:t xml:space="preserve"> </w:t>
      </w:r>
      <w:r w:rsidRPr="00C6331E">
        <w:t>restoration</w:t>
      </w:r>
      <w:r w:rsidR="00C24685">
        <w:t xml:space="preserve"> </w:t>
      </w:r>
      <w:r w:rsidRPr="00C6331E">
        <w:t>shall</w:t>
      </w:r>
      <w:r w:rsidR="00C24685">
        <w:t xml:space="preserve"> </w:t>
      </w:r>
      <w:r w:rsidRPr="00C6331E">
        <w:t>be</w:t>
      </w:r>
      <w:r w:rsidR="00C24685">
        <w:t xml:space="preserve"> </w:t>
      </w:r>
      <w:r w:rsidRPr="00C6331E">
        <w:t>prescribed</w:t>
      </w:r>
      <w:r w:rsidR="00C24685">
        <w:t xml:space="preserve"> </w:t>
      </w:r>
      <w:r w:rsidRPr="00C6331E">
        <w:t>on</w:t>
      </w:r>
      <w:r w:rsidR="00C24685">
        <w:t xml:space="preserve"> </w:t>
      </w:r>
      <w:r w:rsidRPr="00C6331E">
        <w:t>the</w:t>
      </w:r>
      <w:r w:rsidR="00C24685">
        <w:t xml:space="preserve"> </w:t>
      </w:r>
      <w:r w:rsidRPr="00C6331E">
        <w:t>basis</w:t>
      </w:r>
      <w:r w:rsidR="00C24685">
        <w:t xml:space="preserve"> </w:t>
      </w:r>
      <w:r w:rsidRPr="00C6331E">
        <w:t>of</w:t>
      </w:r>
      <w:r w:rsidR="00C24685">
        <w:t xml:space="preserve"> </w:t>
      </w:r>
      <w:r w:rsidRPr="00C6331E">
        <w:t>the</w:t>
      </w:r>
      <w:r w:rsidR="00C24685">
        <w:t xml:space="preserve"> </w:t>
      </w:r>
      <w:r w:rsidRPr="00C6331E">
        <w:t>kind</w:t>
      </w:r>
      <w:r w:rsidR="00C24685">
        <w:t xml:space="preserve"> </w:t>
      </w:r>
      <w:r w:rsidRPr="00C6331E">
        <w:t>of</w:t>
      </w:r>
      <w:r w:rsidR="00C24685">
        <w:t xml:space="preserve"> </w:t>
      </w:r>
      <w:r w:rsidRPr="00C6331E">
        <w:t>disease</w:t>
      </w:r>
      <w:r w:rsidR="00C24685">
        <w:t xml:space="preserve"> </w:t>
      </w:r>
      <w:r w:rsidRPr="00C6331E">
        <w:t>and</w:t>
      </w:r>
      <w:r w:rsidR="00C24685">
        <w:t xml:space="preserve"> </w:t>
      </w:r>
      <w:r w:rsidRPr="00C6331E">
        <w:t>disease</w:t>
      </w:r>
      <w:r w:rsidR="00C24685">
        <w:t xml:space="preserve"> </w:t>
      </w:r>
      <w:r w:rsidRPr="00C6331E">
        <w:t>severity.</w:t>
      </w:r>
      <w:r w:rsidR="00C24685">
        <w:t xml:space="preserve"> </w:t>
      </w:r>
      <w:r w:rsidRPr="00C6331E">
        <w:t>Daily</w:t>
      </w:r>
      <w:r w:rsidR="00C24685">
        <w:t xml:space="preserve"> </w:t>
      </w:r>
      <w:r w:rsidRPr="00C6331E">
        <w:t>conventional</w:t>
      </w:r>
      <w:r w:rsidR="00C24685">
        <w:t xml:space="preserve"> </w:t>
      </w:r>
      <w:r w:rsidRPr="00C6331E">
        <w:t>medicine</w:t>
      </w:r>
      <w:r w:rsidR="00C24685">
        <w:t xml:space="preserve"> </w:t>
      </w:r>
      <w:r w:rsidRPr="00C6331E">
        <w:t>money</w:t>
      </w:r>
      <w:r w:rsidR="00C24685">
        <w:t xml:space="preserve"> </w:t>
      </w:r>
      <w:r w:rsidRPr="00C6331E">
        <w:t>for</w:t>
      </w:r>
      <w:r w:rsidR="00C24685">
        <w:t xml:space="preserve"> </w:t>
      </w:r>
      <w:r w:rsidRPr="00C6331E">
        <w:t>inmates</w:t>
      </w:r>
      <w:r w:rsidR="00C24685">
        <w:t xml:space="preserve"> </w:t>
      </w:r>
      <w:r w:rsidRPr="00C6331E">
        <w:t>is</w:t>
      </w:r>
      <w:r w:rsidR="00C24685">
        <w:t xml:space="preserve"> </w:t>
      </w:r>
      <w:r w:rsidRPr="00C6331E">
        <w:t>granted</w:t>
      </w:r>
      <w:r w:rsidR="00C24685">
        <w:t xml:space="preserve"> </w:t>
      </w:r>
      <w:r w:rsidRPr="00C6331E">
        <w:t>equal</w:t>
      </w:r>
      <w:r w:rsidR="00C24685">
        <w:t xml:space="preserve"> </w:t>
      </w:r>
      <w:r w:rsidRPr="00C6331E">
        <w:t>to</w:t>
      </w:r>
      <w:r w:rsidR="00C24685">
        <w:t xml:space="preserve"> </w:t>
      </w:r>
      <w:r w:rsidRPr="00C6331E">
        <w:t>02</w:t>
      </w:r>
      <w:r w:rsidR="00C24685">
        <w:t xml:space="preserve"> </w:t>
      </w:r>
      <w:r w:rsidRPr="00C6331E">
        <w:t>kg</w:t>
      </w:r>
      <w:r w:rsidR="00C24685">
        <w:t xml:space="preserve"> </w:t>
      </w:r>
      <w:r w:rsidRPr="00C6331E">
        <w:t>of</w:t>
      </w:r>
      <w:r w:rsidR="00C24685">
        <w:t xml:space="preserve"> </w:t>
      </w:r>
      <w:r w:rsidRPr="00C6331E">
        <w:t>rice/01</w:t>
      </w:r>
      <w:r w:rsidR="00C24685">
        <w:t xml:space="preserve"> </w:t>
      </w:r>
      <w:r w:rsidRPr="00C6331E">
        <w:t>person/01</w:t>
      </w:r>
      <w:r w:rsidR="00C24685">
        <w:t xml:space="preserve"> </w:t>
      </w:r>
      <w:r w:rsidRPr="00C6331E">
        <w:t>months</w:t>
      </w:r>
      <w:r w:rsidR="00015DFC">
        <w:t xml:space="preserve"> </w:t>
      </w:r>
      <w:r w:rsidRPr="00C6331E">
        <w:t>...;</w:t>
      </w:r>
    </w:p>
    <w:p w:rsidR="00F21141" w:rsidRPr="00C6331E" w:rsidRDefault="00F21141" w:rsidP="0085310D">
      <w:pPr>
        <w:pStyle w:val="Bullet2G"/>
      </w:pPr>
      <w:r w:rsidRPr="00C6331E">
        <w:t>Regimen</w:t>
      </w:r>
      <w:r w:rsidR="00C24685">
        <w:t xml:space="preserve"> </w:t>
      </w:r>
      <w:r w:rsidRPr="00C6331E">
        <w:t>of</w:t>
      </w:r>
      <w:r w:rsidR="00C24685">
        <w:t xml:space="preserve"> </w:t>
      </w:r>
      <w:r w:rsidRPr="00C6331E">
        <w:t>labour:</w:t>
      </w:r>
      <w:r w:rsidR="00C24685">
        <w:t xml:space="preserve"> </w:t>
      </w:r>
      <w:r w:rsidRPr="00C6331E">
        <w:t>labour</w:t>
      </w:r>
      <w:r w:rsidR="00C24685">
        <w:t xml:space="preserve"> </w:t>
      </w:r>
      <w:r w:rsidRPr="00C6331E">
        <w:t>shall</w:t>
      </w:r>
      <w:r w:rsidR="00C24685">
        <w:t xml:space="preserve"> </w:t>
      </w:r>
      <w:r w:rsidRPr="00C6331E">
        <w:t>be</w:t>
      </w:r>
      <w:r w:rsidR="00C24685">
        <w:t xml:space="preserve"> </w:t>
      </w:r>
      <w:r w:rsidRPr="00C6331E">
        <w:t>organized</w:t>
      </w:r>
      <w:r w:rsidR="00C24685">
        <w:t xml:space="preserve"> </w:t>
      </w:r>
      <w:r w:rsidRPr="00C6331E">
        <w:t>for</w:t>
      </w:r>
      <w:r w:rsidR="00C24685">
        <w:t xml:space="preserve"> </w:t>
      </w:r>
      <w:r w:rsidRPr="00C6331E">
        <w:t>inmates</w:t>
      </w:r>
      <w:r w:rsidR="00C24685">
        <w:t xml:space="preserve"> </w:t>
      </w:r>
      <w:r w:rsidRPr="00C6331E">
        <w:t>to</w:t>
      </w:r>
      <w:r w:rsidR="00C24685">
        <w:t xml:space="preserve"> </w:t>
      </w:r>
      <w:r w:rsidRPr="00C6331E">
        <w:t>suit</w:t>
      </w:r>
      <w:r w:rsidR="00C24685">
        <w:t xml:space="preserve"> </w:t>
      </w:r>
      <w:r w:rsidRPr="00C6331E">
        <w:t>their</w:t>
      </w:r>
      <w:r w:rsidR="00C24685">
        <w:t xml:space="preserve"> </w:t>
      </w:r>
      <w:r w:rsidRPr="00C6331E">
        <w:t>age,</w:t>
      </w:r>
      <w:r w:rsidR="00C24685">
        <w:t xml:space="preserve"> </w:t>
      </w:r>
      <w:r w:rsidRPr="00C6331E">
        <w:t>health;</w:t>
      </w:r>
      <w:r w:rsidR="00C24685">
        <w:t xml:space="preserve"> </w:t>
      </w:r>
      <w:r w:rsidRPr="00C6331E">
        <w:t>they</w:t>
      </w:r>
      <w:r w:rsidR="00C24685">
        <w:t xml:space="preserve"> </w:t>
      </w:r>
      <w:r w:rsidRPr="00C6331E">
        <w:t>shall</w:t>
      </w:r>
      <w:r w:rsidR="00C24685">
        <w:t xml:space="preserve"> </w:t>
      </w:r>
      <w:r w:rsidRPr="00C6331E">
        <w:t>work</w:t>
      </w:r>
      <w:r w:rsidR="00C24685">
        <w:t xml:space="preserve"> </w:t>
      </w:r>
      <w:r w:rsidRPr="00C6331E">
        <w:t>and</w:t>
      </w:r>
      <w:r w:rsidR="00C24685">
        <w:t xml:space="preserve"> </w:t>
      </w:r>
      <w:r w:rsidRPr="00C6331E">
        <w:t>learn</w:t>
      </w:r>
      <w:r w:rsidR="00C24685">
        <w:t xml:space="preserve"> </w:t>
      </w:r>
      <w:r w:rsidRPr="00C6331E">
        <w:t>for</w:t>
      </w:r>
      <w:r w:rsidR="00C24685">
        <w:t xml:space="preserve"> </w:t>
      </w:r>
      <w:r w:rsidRPr="00C6331E">
        <w:t>8</w:t>
      </w:r>
      <w:r w:rsidR="00C24685">
        <w:t xml:space="preserve"> </w:t>
      </w:r>
      <w:r w:rsidRPr="00C6331E">
        <w:t>hours</w:t>
      </w:r>
      <w:r w:rsidR="00C24685">
        <w:t xml:space="preserve"> </w:t>
      </w:r>
      <w:r w:rsidRPr="00C6331E">
        <w:t>at</w:t>
      </w:r>
      <w:r w:rsidR="00C24685">
        <w:t xml:space="preserve"> </w:t>
      </w:r>
      <w:r w:rsidRPr="00C6331E">
        <w:t>most</w:t>
      </w:r>
      <w:r w:rsidR="00C24685">
        <w:t xml:space="preserve"> </w:t>
      </w:r>
      <w:r w:rsidRPr="00C6331E">
        <w:t>per</w:t>
      </w:r>
      <w:r w:rsidR="00C24685">
        <w:t xml:space="preserve"> </w:t>
      </w:r>
      <w:r w:rsidRPr="00C6331E">
        <w:t>day</w:t>
      </w:r>
      <w:r w:rsidR="00C24685">
        <w:t xml:space="preserve"> </w:t>
      </w:r>
      <w:r w:rsidRPr="00C6331E">
        <w:t>and</w:t>
      </w:r>
      <w:r w:rsidR="00C24685">
        <w:t xml:space="preserve"> </w:t>
      </w:r>
      <w:r w:rsidRPr="00C6331E">
        <w:t>are</w:t>
      </w:r>
      <w:r w:rsidR="00C24685">
        <w:t xml:space="preserve"> </w:t>
      </w:r>
      <w:r w:rsidRPr="00C6331E">
        <w:t>entitled</w:t>
      </w:r>
      <w:r w:rsidR="00C24685">
        <w:t xml:space="preserve"> </w:t>
      </w:r>
      <w:r w:rsidRPr="00C6331E">
        <w:t>to</w:t>
      </w:r>
      <w:r w:rsidR="00C24685">
        <w:t xml:space="preserve"> </w:t>
      </w:r>
      <w:r w:rsidRPr="00C6331E">
        <w:t>days</w:t>
      </w:r>
      <w:r w:rsidR="00C24685">
        <w:t xml:space="preserve"> </w:t>
      </w:r>
      <w:r w:rsidRPr="00C6331E">
        <w:t>off</w:t>
      </w:r>
      <w:r w:rsidR="00C24685">
        <w:t xml:space="preserve"> </w:t>
      </w:r>
      <w:r w:rsidRPr="00C6331E">
        <w:t>on</w:t>
      </w:r>
      <w:r w:rsidR="00C24685">
        <w:t xml:space="preserve"> </w:t>
      </w:r>
      <w:r w:rsidRPr="00C6331E">
        <w:t>Saturdays,</w:t>
      </w:r>
      <w:r w:rsidR="00C24685">
        <w:t xml:space="preserve"> </w:t>
      </w:r>
      <w:r w:rsidRPr="00C6331E">
        <w:t>Sundays</w:t>
      </w:r>
      <w:r w:rsidR="00C24685">
        <w:t xml:space="preserve"> </w:t>
      </w:r>
      <w:r w:rsidRPr="00C6331E">
        <w:t>and</w:t>
      </w:r>
      <w:r w:rsidR="00C24685">
        <w:t xml:space="preserve"> </w:t>
      </w:r>
      <w:r w:rsidRPr="00C6331E">
        <w:t>public</w:t>
      </w:r>
      <w:r w:rsidR="00C24685">
        <w:t xml:space="preserve"> </w:t>
      </w:r>
      <w:r w:rsidRPr="00C6331E">
        <w:t>holidays</w:t>
      </w:r>
      <w:r w:rsidR="00C24685">
        <w:t xml:space="preserve"> </w:t>
      </w:r>
      <w:r w:rsidRPr="00C6331E">
        <w:t>as</w:t>
      </w:r>
      <w:r w:rsidR="00C24685">
        <w:t xml:space="preserve"> </w:t>
      </w:r>
      <w:r w:rsidRPr="00C6331E">
        <w:t>prescribed</w:t>
      </w:r>
      <w:r w:rsidR="00C24685">
        <w:t xml:space="preserve"> </w:t>
      </w:r>
      <w:r w:rsidRPr="00C6331E">
        <w:t>by</w:t>
      </w:r>
      <w:r w:rsidR="00C24685">
        <w:t xml:space="preserve"> </w:t>
      </w:r>
      <w:r w:rsidRPr="00C6331E">
        <w:t>law</w:t>
      </w:r>
      <w:r w:rsidR="00C24685">
        <w:t xml:space="preserve"> </w:t>
      </w:r>
      <w:r w:rsidRPr="00C6331E">
        <w:t>...;</w:t>
      </w:r>
    </w:p>
    <w:p w:rsidR="00F21141" w:rsidRPr="00C6331E" w:rsidRDefault="00F21141" w:rsidP="0085310D">
      <w:pPr>
        <w:pStyle w:val="Bullet2G"/>
      </w:pPr>
      <w:r w:rsidRPr="00C6331E">
        <w:t>Regimen</w:t>
      </w:r>
      <w:r w:rsidR="00C24685">
        <w:t xml:space="preserve"> </w:t>
      </w:r>
      <w:r w:rsidRPr="00C6331E">
        <w:t>of</w:t>
      </w:r>
      <w:r w:rsidR="00C24685">
        <w:t xml:space="preserve"> </w:t>
      </w:r>
      <w:r w:rsidRPr="00C6331E">
        <w:t>physical</w:t>
      </w:r>
      <w:r w:rsidR="00C24685">
        <w:t xml:space="preserve"> </w:t>
      </w:r>
      <w:r w:rsidRPr="00C6331E">
        <w:t>exercise,</w:t>
      </w:r>
      <w:r w:rsidR="00C24685">
        <w:t xml:space="preserve"> </w:t>
      </w:r>
      <w:r w:rsidRPr="00C6331E">
        <w:t>sports</w:t>
      </w:r>
      <w:r w:rsidR="00C24685">
        <w:t xml:space="preserve"> </w:t>
      </w:r>
      <w:r w:rsidRPr="00C6331E">
        <w:t>and</w:t>
      </w:r>
      <w:r w:rsidR="00C24685">
        <w:t xml:space="preserve"> </w:t>
      </w:r>
      <w:r w:rsidRPr="00C6331E">
        <w:t>cultural</w:t>
      </w:r>
      <w:r w:rsidR="00C24685">
        <w:t xml:space="preserve"> </w:t>
      </w:r>
      <w:r w:rsidRPr="00C6331E">
        <w:t>and</w:t>
      </w:r>
      <w:r w:rsidR="00C24685">
        <w:t xml:space="preserve"> </w:t>
      </w:r>
      <w:r w:rsidRPr="00C6331E">
        <w:t>art</w:t>
      </w:r>
      <w:r w:rsidR="00C24685">
        <w:t xml:space="preserve"> </w:t>
      </w:r>
      <w:r w:rsidRPr="00C6331E">
        <w:t>activities</w:t>
      </w:r>
      <w:r w:rsidR="00C24685">
        <w:t xml:space="preserve"> </w:t>
      </w:r>
      <w:r w:rsidRPr="00C6331E">
        <w:t>of</w:t>
      </w:r>
      <w:r w:rsidR="00C24685">
        <w:t xml:space="preserve"> </w:t>
      </w:r>
      <w:r w:rsidRPr="00C6331E">
        <w:t>inmates:</w:t>
      </w:r>
      <w:r w:rsidR="00C24685">
        <w:t xml:space="preserve"> </w:t>
      </w:r>
      <w:r w:rsidRPr="00C6331E">
        <w:t>each</w:t>
      </w:r>
      <w:r w:rsidR="00C24685">
        <w:t xml:space="preserve"> </w:t>
      </w:r>
      <w:r w:rsidRPr="00C6331E">
        <w:t>prison</w:t>
      </w:r>
      <w:r w:rsidR="00C24685">
        <w:t xml:space="preserve"> </w:t>
      </w:r>
      <w:r w:rsidRPr="00C6331E">
        <w:t>department</w:t>
      </w:r>
      <w:r w:rsidR="00C24685">
        <w:t xml:space="preserve"> </w:t>
      </w:r>
      <w:r w:rsidRPr="00C6331E">
        <w:t>has</w:t>
      </w:r>
      <w:r w:rsidR="00C24685">
        <w:t xml:space="preserve"> </w:t>
      </w:r>
      <w:r w:rsidRPr="00C6331E">
        <w:t>a</w:t>
      </w:r>
      <w:r w:rsidR="00C24685">
        <w:t xml:space="preserve"> </w:t>
      </w:r>
      <w:r w:rsidRPr="00C6331E">
        <w:t>library,</w:t>
      </w:r>
      <w:r w:rsidR="00C24685">
        <w:t xml:space="preserve"> </w:t>
      </w:r>
      <w:r w:rsidRPr="00C6331E">
        <w:t>playing</w:t>
      </w:r>
      <w:r w:rsidR="00C24685">
        <w:t xml:space="preserve"> </w:t>
      </w:r>
      <w:r w:rsidRPr="00C6331E">
        <w:t>and</w:t>
      </w:r>
      <w:r w:rsidR="00C24685">
        <w:t xml:space="preserve"> </w:t>
      </w:r>
      <w:r w:rsidRPr="00C6331E">
        <w:t>sports</w:t>
      </w:r>
      <w:r w:rsidR="00C24685">
        <w:t xml:space="preserve"> </w:t>
      </w:r>
      <w:r w:rsidRPr="00C6331E">
        <w:t>grounds</w:t>
      </w:r>
      <w:r w:rsidR="00C24685">
        <w:t xml:space="preserve"> </w:t>
      </w:r>
      <w:r w:rsidRPr="00C6331E">
        <w:t>and</w:t>
      </w:r>
      <w:r w:rsidR="00C24685">
        <w:t xml:space="preserve"> </w:t>
      </w:r>
      <w:r w:rsidRPr="00C6331E">
        <w:t>equipped</w:t>
      </w:r>
      <w:r w:rsidR="00C24685">
        <w:t xml:space="preserve"> </w:t>
      </w:r>
      <w:r w:rsidRPr="00C6331E">
        <w:t>with</w:t>
      </w:r>
      <w:r w:rsidR="00C24685">
        <w:t xml:space="preserve"> </w:t>
      </w:r>
      <w:r w:rsidRPr="00C6331E">
        <w:t>a</w:t>
      </w:r>
      <w:r w:rsidR="00C24685">
        <w:t xml:space="preserve"> </w:t>
      </w:r>
      <w:r w:rsidRPr="00C6331E">
        <w:t>public-address</w:t>
      </w:r>
      <w:r w:rsidR="00C24685">
        <w:t xml:space="preserve"> </w:t>
      </w:r>
      <w:r w:rsidRPr="00C6331E">
        <w:t>system</w:t>
      </w:r>
      <w:r w:rsidR="00C24685">
        <w:t xml:space="preserve"> </w:t>
      </w:r>
      <w:r w:rsidRPr="00C6331E">
        <w:t>and</w:t>
      </w:r>
      <w:r w:rsidR="00C24685">
        <w:t xml:space="preserve"> </w:t>
      </w:r>
      <w:r w:rsidRPr="00C6331E">
        <w:t>each</w:t>
      </w:r>
      <w:r w:rsidR="00C24685">
        <w:t xml:space="preserve"> </w:t>
      </w:r>
      <w:r w:rsidRPr="00C6331E">
        <w:t>communal</w:t>
      </w:r>
      <w:r w:rsidR="00C24685">
        <w:t xml:space="preserve"> </w:t>
      </w:r>
      <w:r w:rsidRPr="00C6331E">
        <w:t>prison</w:t>
      </w:r>
      <w:r w:rsidR="00C24685">
        <w:t xml:space="preserve"> </w:t>
      </w:r>
      <w:r w:rsidRPr="00C6331E">
        <w:t>cell</w:t>
      </w:r>
      <w:r w:rsidR="00C24685">
        <w:t xml:space="preserve"> </w:t>
      </w:r>
      <w:r w:rsidRPr="00C6331E">
        <w:t>be</w:t>
      </w:r>
      <w:r w:rsidR="00C24685">
        <w:t xml:space="preserve"> </w:t>
      </w:r>
      <w:r w:rsidRPr="00C6331E">
        <w:t>equipped</w:t>
      </w:r>
      <w:r w:rsidR="00C24685">
        <w:t xml:space="preserve"> </w:t>
      </w:r>
      <w:r w:rsidRPr="00C6331E">
        <w:t>with</w:t>
      </w:r>
      <w:r w:rsidR="00C24685">
        <w:t xml:space="preserve"> </w:t>
      </w:r>
      <w:r w:rsidRPr="00C6331E">
        <w:t>a</w:t>
      </w:r>
      <w:r w:rsidR="00C24685">
        <w:t xml:space="preserve"> </w:t>
      </w:r>
      <w:proofErr w:type="spellStart"/>
      <w:r w:rsidRPr="00C6331E">
        <w:t>color</w:t>
      </w:r>
      <w:proofErr w:type="spellEnd"/>
      <w:r w:rsidR="00C24685">
        <w:t xml:space="preserve"> </w:t>
      </w:r>
      <w:r w:rsidRPr="00C6331E">
        <w:t>television</w:t>
      </w:r>
      <w:r w:rsidR="00C24685">
        <w:t xml:space="preserve"> </w:t>
      </w:r>
      <w:r w:rsidRPr="00C6331E">
        <w:t>set</w:t>
      </w:r>
      <w:r w:rsidR="002207CF">
        <w:t xml:space="preserve"> </w:t>
      </w:r>
      <w:r w:rsidRPr="00C6331E">
        <w:t>...;</w:t>
      </w:r>
    </w:p>
    <w:p w:rsidR="00F21141" w:rsidRPr="00C6331E" w:rsidRDefault="00F21141" w:rsidP="0085310D">
      <w:pPr>
        <w:pStyle w:val="Bullet2G"/>
      </w:pPr>
      <w:r w:rsidRPr="00C6331E">
        <w:t>Regimen</w:t>
      </w:r>
      <w:r w:rsidR="00C24685">
        <w:t xml:space="preserve"> </w:t>
      </w:r>
      <w:r w:rsidRPr="00C6331E">
        <w:t>of</w:t>
      </w:r>
      <w:r w:rsidR="00C24685">
        <w:t xml:space="preserve"> </w:t>
      </w:r>
      <w:r w:rsidRPr="00C6331E">
        <w:t>meetings</w:t>
      </w:r>
      <w:r w:rsidR="00C24685">
        <w:t xml:space="preserve"> </w:t>
      </w:r>
      <w:r w:rsidRPr="00C6331E">
        <w:t>with</w:t>
      </w:r>
      <w:r w:rsidR="00C24685">
        <w:t xml:space="preserve"> </w:t>
      </w:r>
      <w:r w:rsidRPr="00C6331E">
        <w:t>relatives,</w:t>
      </w:r>
      <w:r w:rsidR="00C24685">
        <w:t xml:space="preserve"> </w:t>
      </w:r>
      <w:r w:rsidRPr="00C6331E">
        <w:t>receipt</w:t>
      </w:r>
      <w:r w:rsidR="00C24685">
        <w:t xml:space="preserve"> </w:t>
      </w:r>
      <w:r w:rsidRPr="00C6331E">
        <w:t>of</w:t>
      </w:r>
      <w:r w:rsidR="00C24685">
        <w:t xml:space="preserve"> </w:t>
      </w:r>
      <w:r w:rsidRPr="00C6331E">
        <w:t>presents</w:t>
      </w:r>
      <w:r w:rsidR="00C24685">
        <w:t xml:space="preserve"> </w:t>
      </w:r>
      <w:r w:rsidRPr="00C6331E">
        <w:t>and</w:t>
      </w:r>
      <w:r w:rsidR="00C24685">
        <w:t xml:space="preserve"> </w:t>
      </w:r>
      <w:r w:rsidRPr="00C6331E">
        <w:t>correspondence:</w:t>
      </w:r>
      <w:r w:rsidR="00C24685">
        <w:t xml:space="preserve"> </w:t>
      </w:r>
      <w:r w:rsidRPr="00C6331E">
        <w:t>inmates</w:t>
      </w:r>
      <w:r w:rsidR="00C24685">
        <w:t xml:space="preserve"> </w:t>
      </w:r>
      <w:r w:rsidRPr="00C6331E">
        <w:t>may</w:t>
      </w:r>
      <w:r w:rsidR="00C24685">
        <w:t xml:space="preserve"> </w:t>
      </w:r>
      <w:r w:rsidRPr="00C6331E">
        <w:t>meet</w:t>
      </w:r>
      <w:r w:rsidR="00C24685">
        <w:t xml:space="preserve"> </w:t>
      </w:r>
      <w:r w:rsidRPr="00C6331E">
        <w:t>their</w:t>
      </w:r>
      <w:r w:rsidR="00C24685">
        <w:t xml:space="preserve"> </w:t>
      </w:r>
      <w:r w:rsidRPr="00C6331E">
        <w:t>relatives</w:t>
      </w:r>
      <w:r w:rsidR="00C24685">
        <w:t xml:space="preserve"> </w:t>
      </w:r>
      <w:r w:rsidRPr="00C6331E">
        <w:t>once</w:t>
      </w:r>
      <w:r w:rsidR="00C24685">
        <w:t xml:space="preserve"> </w:t>
      </w:r>
      <w:r w:rsidRPr="00C6331E">
        <w:t>a</w:t>
      </w:r>
      <w:r w:rsidR="00C24685">
        <w:t xml:space="preserve"> </w:t>
      </w:r>
      <w:r w:rsidRPr="00C6331E">
        <w:t>month</w:t>
      </w:r>
      <w:r w:rsidR="00C24685">
        <w:t xml:space="preserve"> </w:t>
      </w:r>
      <w:r w:rsidRPr="00C6331E">
        <w:t>for</w:t>
      </w:r>
      <w:r w:rsidR="00C24685">
        <w:t xml:space="preserve"> </w:t>
      </w:r>
      <w:r w:rsidRPr="00C6331E">
        <w:t>no</w:t>
      </w:r>
      <w:r w:rsidR="00C24685">
        <w:t xml:space="preserve"> </w:t>
      </w:r>
      <w:r w:rsidRPr="00C6331E">
        <w:t>more</w:t>
      </w:r>
      <w:r w:rsidR="00C24685">
        <w:t xml:space="preserve"> </w:t>
      </w:r>
      <w:r w:rsidRPr="00C6331E">
        <w:t>than</w:t>
      </w:r>
      <w:r w:rsidR="00C24685">
        <w:t xml:space="preserve"> </w:t>
      </w:r>
      <w:r w:rsidRPr="00C6331E">
        <w:t>one</w:t>
      </w:r>
      <w:r w:rsidR="00C24685">
        <w:t xml:space="preserve"> </w:t>
      </w:r>
      <w:r w:rsidRPr="00C6331E">
        <w:t>hour,</w:t>
      </w:r>
      <w:r w:rsidR="00C24685">
        <w:t xml:space="preserve"> </w:t>
      </w:r>
      <w:r w:rsidRPr="00C6331E">
        <w:t>or</w:t>
      </w:r>
      <w:r w:rsidR="00C24685">
        <w:t xml:space="preserve"> </w:t>
      </w:r>
      <w:r w:rsidRPr="00C6331E">
        <w:t>three</w:t>
      </w:r>
      <w:r w:rsidR="00C24685">
        <w:t xml:space="preserve"> </w:t>
      </w:r>
      <w:r w:rsidRPr="00C6331E">
        <w:t>hours</w:t>
      </w:r>
      <w:r w:rsidR="00C24685">
        <w:t xml:space="preserve"> </w:t>
      </w:r>
      <w:r w:rsidRPr="00C6331E">
        <w:t>in</w:t>
      </w:r>
      <w:r w:rsidR="00C24685">
        <w:t xml:space="preserve"> </w:t>
      </w:r>
      <w:r w:rsidRPr="00C6331E">
        <w:t>special</w:t>
      </w:r>
      <w:r w:rsidR="00C24685">
        <w:t xml:space="preserve"> </w:t>
      </w:r>
      <w:r w:rsidRPr="00C6331E">
        <w:t>cases.</w:t>
      </w:r>
      <w:r w:rsidR="00C24685">
        <w:t xml:space="preserve"> </w:t>
      </w:r>
      <w:r w:rsidRPr="00C6331E">
        <w:t>Inmates</w:t>
      </w:r>
      <w:r w:rsidR="00C24685">
        <w:t xml:space="preserve"> </w:t>
      </w:r>
      <w:r w:rsidRPr="00C6331E">
        <w:t>who</w:t>
      </w:r>
      <w:r w:rsidR="00C24685">
        <w:t xml:space="preserve"> </w:t>
      </w:r>
      <w:r w:rsidRPr="00C6331E">
        <w:t>properly</w:t>
      </w:r>
      <w:r w:rsidR="00C24685">
        <w:t xml:space="preserve"> </w:t>
      </w:r>
      <w:r w:rsidRPr="00C6331E">
        <w:t>observe</w:t>
      </w:r>
      <w:r w:rsidR="00C24685">
        <w:t xml:space="preserve"> </w:t>
      </w:r>
      <w:r w:rsidRPr="00C6331E">
        <w:t>prison</w:t>
      </w:r>
      <w:r w:rsidR="00C24685">
        <w:t xml:space="preserve"> </w:t>
      </w:r>
      <w:r w:rsidRPr="00C6331E">
        <w:t>regulations</w:t>
      </w:r>
      <w:r w:rsidR="00C24685">
        <w:t xml:space="preserve"> </w:t>
      </w:r>
      <w:r w:rsidRPr="00C6331E">
        <w:t>or</w:t>
      </w:r>
      <w:r w:rsidR="00C24685">
        <w:t xml:space="preserve"> </w:t>
      </w:r>
      <w:r w:rsidRPr="00C6331E">
        <w:t>record</w:t>
      </w:r>
      <w:r w:rsidR="00C24685">
        <w:t xml:space="preserve"> </w:t>
      </w:r>
      <w:r w:rsidRPr="00C6331E">
        <w:t>merits</w:t>
      </w:r>
      <w:r w:rsidR="00C24685">
        <w:t xml:space="preserve"> </w:t>
      </w:r>
      <w:r w:rsidRPr="00C6331E">
        <w:t>may</w:t>
      </w:r>
      <w:r w:rsidR="00C24685">
        <w:t xml:space="preserve"> </w:t>
      </w:r>
      <w:r w:rsidRPr="00C6331E">
        <w:t>meet</w:t>
      </w:r>
      <w:r w:rsidR="00C24685">
        <w:t xml:space="preserve"> </w:t>
      </w:r>
      <w:r w:rsidRPr="00C6331E">
        <w:t>their</w:t>
      </w:r>
      <w:r w:rsidR="00C24685">
        <w:t xml:space="preserve"> </w:t>
      </w:r>
      <w:r w:rsidRPr="00C6331E">
        <w:t>spouses</w:t>
      </w:r>
      <w:r w:rsidR="00C24685">
        <w:t xml:space="preserve"> </w:t>
      </w:r>
      <w:r w:rsidRPr="00C6331E">
        <w:t>in</w:t>
      </w:r>
      <w:r w:rsidR="00C24685">
        <w:t xml:space="preserve"> </w:t>
      </w:r>
      <w:r w:rsidRPr="00C6331E">
        <w:t>a</w:t>
      </w:r>
      <w:r w:rsidR="00C24685">
        <w:t xml:space="preserve"> </w:t>
      </w:r>
      <w:r w:rsidRPr="00C6331E">
        <w:t>private-room</w:t>
      </w:r>
      <w:r w:rsidR="00C24685">
        <w:t xml:space="preserve"> </w:t>
      </w:r>
      <w:r w:rsidRPr="00C6331E">
        <w:t>for</w:t>
      </w:r>
      <w:r w:rsidR="00C24685">
        <w:t xml:space="preserve"> </w:t>
      </w:r>
      <w:r w:rsidRPr="00C6331E">
        <w:t>not</w:t>
      </w:r>
      <w:r w:rsidR="00C24685">
        <w:t xml:space="preserve"> </w:t>
      </w:r>
      <w:r w:rsidRPr="00C6331E">
        <w:t>more</w:t>
      </w:r>
      <w:r w:rsidR="00C24685">
        <w:t xml:space="preserve"> </w:t>
      </w:r>
      <w:r w:rsidRPr="00C6331E">
        <w:t>than</w:t>
      </w:r>
      <w:r w:rsidR="00C24685">
        <w:t xml:space="preserve"> </w:t>
      </w:r>
      <w:r w:rsidRPr="00C6331E">
        <w:t>24</w:t>
      </w:r>
      <w:r w:rsidR="00C24685">
        <w:t xml:space="preserve"> </w:t>
      </w:r>
      <w:r w:rsidRPr="00C6331E">
        <w:t>hours</w:t>
      </w:r>
      <w:r w:rsidR="00015DFC">
        <w:t xml:space="preserve"> </w:t>
      </w:r>
      <w:r w:rsidRPr="00C6331E">
        <w:t>...;</w:t>
      </w:r>
    </w:p>
    <w:p w:rsidR="00F21141" w:rsidRPr="00C6331E" w:rsidRDefault="00F21141" w:rsidP="0085310D">
      <w:pPr>
        <w:pStyle w:val="Bullet2G"/>
      </w:pPr>
      <w:r w:rsidRPr="00C6331E">
        <w:t>Other</w:t>
      </w:r>
      <w:r w:rsidR="00C24685">
        <w:t xml:space="preserve"> </w:t>
      </w:r>
      <w:r w:rsidRPr="00C6331E">
        <w:t>regimens:</w:t>
      </w:r>
      <w:r w:rsidR="00C24685">
        <w:t xml:space="preserve"> </w:t>
      </w:r>
      <w:r w:rsidRPr="00C6331E">
        <w:t>criminally</w:t>
      </w:r>
      <w:r w:rsidR="00C24685">
        <w:t xml:space="preserve"> </w:t>
      </w:r>
      <w:r w:rsidRPr="00C6331E">
        <w:t>sentenced</w:t>
      </w:r>
      <w:r w:rsidR="00C24685">
        <w:t xml:space="preserve"> </w:t>
      </w:r>
      <w:r w:rsidRPr="00C6331E">
        <w:t>persons</w:t>
      </w:r>
      <w:r w:rsidR="00C24685">
        <w:t xml:space="preserve"> </w:t>
      </w:r>
      <w:r w:rsidRPr="00C6331E">
        <w:t>and</w:t>
      </w:r>
      <w:r w:rsidR="00C24685">
        <w:t xml:space="preserve"> </w:t>
      </w:r>
      <w:r w:rsidRPr="00C6331E">
        <w:t>other</w:t>
      </w:r>
      <w:r w:rsidR="00C24685">
        <w:t xml:space="preserve"> </w:t>
      </w:r>
      <w:r w:rsidRPr="00C6331E">
        <w:t>related</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r w:rsidR="00C24685">
        <w:t xml:space="preserve"> </w:t>
      </w:r>
      <w:r w:rsidRPr="00C6331E">
        <w:t>may</w:t>
      </w:r>
      <w:r w:rsidR="00C24685">
        <w:t xml:space="preserve"> </w:t>
      </w:r>
      <w:r w:rsidRPr="00C6331E">
        <w:t>lodge</w:t>
      </w:r>
      <w:r w:rsidR="00C24685">
        <w:t xml:space="preserve"> </w:t>
      </w:r>
      <w:r w:rsidRPr="00C6331E">
        <w:t>complaints</w:t>
      </w:r>
      <w:r w:rsidR="00C24685">
        <w:t xml:space="preserve"> </w:t>
      </w:r>
      <w:r w:rsidRPr="00C6331E">
        <w:t>about</w:t>
      </w:r>
      <w:r w:rsidR="00C24685">
        <w:t xml:space="preserve"> </w:t>
      </w:r>
      <w:r w:rsidRPr="00C6331E">
        <w:t>decisions</w:t>
      </w:r>
      <w:r w:rsidR="00C24685">
        <w:t xml:space="preserve"> </w:t>
      </w:r>
      <w:r w:rsidRPr="00C6331E">
        <w:t>or</w:t>
      </w:r>
      <w:r w:rsidR="00C24685">
        <w:t xml:space="preserve"> </w:t>
      </w:r>
      <w:r w:rsidRPr="00C6331E">
        <w:t>acts</w:t>
      </w:r>
      <w:r w:rsidR="00C24685">
        <w:t xml:space="preserve"> </w:t>
      </w:r>
      <w:r w:rsidRPr="00C6331E">
        <w:t>of</w:t>
      </w:r>
      <w:r w:rsidR="00C24685">
        <w:t xml:space="preserve"> </w:t>
      </w:r>
      <w:r w:rsidRPr="00C6331E">
        <w:t>agencies</w:t>
      </w:r>
      <w:r w:rsidR="00C24685">
        <w:t xml:space="preserve"> </w:t>
      </w:r>
      <w:r w:rsidRPr="00C6331E">
        <w:t>and</w:t>
      </w:r>
      <w:r w:rsidR="00C24685">
        <w:t xml:space="preserve"> </w:t>
      </w:r>
      <w:r w:rsidRPr="00C6331E">
        <w:t>persons</w:t>
      </w:r>
      <w:r w:rsidR="00C24685">
        <w:t xml:space="preserve"> </w:t>
      </w:r>
      <w:r w:rsidRPr="00C6331E">
        <w:t>competent</w:t>
      </w:r>
      <w:r w:rsidR="00C24685">
        <w:t xml:space="preserve"> </w:t>
      </w:r>
      <w:r w:rsidRPr="00C6331E">
        <w:t>to</w:t>
      </w:r>
      <w:r w:rsidR="00C24685">
        <w:t xml:space="preserve"> </w:t>
      </w:r>
      <w:r w:rsidRPr="00C6331E">
        <w:t>execute</w:t>
      </w:r>
      <w:r w:rsidR="00C24685">
        <w:t xml:space="preserve"> </w:t>
      </w:r>
      <w:r w:rsidRPr="00C6331E">
        <w:t>criminal</w:t>
      </w:r>
      <w:r w:rsidR="00C24685">
        <w:t xml:space="preserve"> </w:t>
      </w:r>
      <w:r w:rsidRPr="00C6331E">
        <w:t>judgments</w:t>
      </w:r>
      <w:r w:rsidR="00C24685">
        <w:t xml:space="preserve"> </w:t>
      </w:r>
      <w:r w:rsidRPr="00C6331E">
        <w:t>if</w:t>
      </w:r>
      <w:r w:rsidR="00C24685">
        <w:t xml:space="preserve"> </w:t>
      </w:r>
      <w:r w:rsidRPr="00C6331E">
        <w:t>they</w:t>
      </w:r>
      <w:r w:rsidR="00C24685">
        <w:t xml:space="preserve"> </w:t>
      </w:r>
      <w:r w:rsidRPr="00C6331E">
        <w:t>have</w:t>
      </w:r>
      <w:r w:rsidR="00C24685">
        <w:t xml:space="preserve"> </w:t>
      </w:r>
      <w:r w:rsidRPr="00C6331E">
        <w:t>grounds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these</w:t>
      </w:r>
      <w:r w:rsidR="00C24685">
        <w:t xml:space="preserve"> </w:t>
      </w:r>
      <w:r w:rsidRPr="00C6331E">
        <w:t>decisions</w:t>
      </w:r>
      <w:r w:rsidR="00C24685">
        <w:t xml:space="preserve"> </w:t>
      </w:r>
      <w:r w:rsidRPr="00C6331E">
        <w:t>or</w:t>
      </w:r>
      <w:r w:rsidR="00C24685">
        <w:t xml:space="preserve"> </w:t>
      </w:r>
      <w:r w:rsidRPr="00C6331E">
        <w:t>acts</w:t>
      </w:r>
      <w:r w:rsidR="00C24685">
        <w:t xml:space="preserve"> </w:t>
      </w:r>
      <w:r w:rsidRPr="00C6331E">
        <w:t>are</w:t>
      </w:r>
      <w:r w:rsidR="00C24685">
        <w:t xml:space="preserve"> </w:t>
      </w:r>
      <w:r w:rsidRPr="00C6331E">
        <w:t>unlawful</w:t>
      </w:r>
      <w:r w:rsidR="00C24685">
        <w:t xml:space="preserve"> </w:t>
      </w:r>
      <w:r w:rsidRPr="00C6331E">
        <w:t>and</w:t>
      </w:r>
      <w:r w:rsidR="00C24685">
        <w:t xml:space="preserve"> </w:t>
      </w:r>
      <w:r w:rsidRPr="00C6331E">
        <w:t>infringe</w:t>
      </w:r>
      <w:r w:rsidR="00C24685">
        <w:t xml:space="preserve"> </w:t>
      </w:r>
      <w:r w:rsidRPr="00C6331E">
        <w:t>upon</w:t>
      </w:r>
      <w:r w:rsidR="00C24685">
        <w:t xml:space="preserve"> </w:t>
      </w:r>
      <w:r w:rsidRPr="00C6331E">
        <w:t>their</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(para.</w:t>
      </w:r>
      <w:r w:rsidR="007742B7">
        <w:t xml:space="preserve"> </w:t>
      </w:r>
      <w:r w:rsidRPr="00C6331E">
        <w:t>1,</w:t>
      </w:r>
      <w:r w:rsidR="00C24685">
        <w:t xml:space="preserve"> </w:t>
      </w:r>
      <w:r w:rsidRPr="00C6331E">
        <w:t>Art.</w:t>
      </w:r>
      <w:r w:rsidR="007742B7">
        <w:t xml:space="preserve"> </w:t>
      </w:r>
      <w:r w:rsidRPr="00C6331E">
        <w:t>150).</w:t>
      </w:r>
      <w:r w:rsidR="00C24685">
        <w:t xml:space="preserve"> </w:t>
      </w:r>
      <w:r w:rsidRPr="00C6331E">
        <w:t>The</w:t>
      </w:r>
      <w:r w:rsidR="00C24685">
        <w:t xml:space="preserve"> </w:t>
      </w:r>
      <w:r w:rsidRPr="00C6331E">
        <w:t>complainant</w:t>
      </w:r>
      <w:r w:rsidR="00C24685">
        <w:t xml:space="preserve"> </w:t>
      </w:r>
      <w:r w:rsidRPr="00C6331E">
        <w:t>has</w:t>
      </w:r>
      <w:r w:rsidR="00C24685">
        <w:t xml:space="preserve"> </w:t>
      </w:r>
      <w:r w:rsidRPr="00C6331E">
        <w:t>his/her</w:t>
      </w:r>
      <w:r w:rsidR="00C24685">
        <w:t xml:space="preserve"> </w:t>
      </w:r>
      <w:r w:rsidRPr="00C6331E">
        <w:t>infringed</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restored</w:t>
      </w:r>
      <w:r w:rsidR="00C24685">
        <w:t xml:space="preserve"> </w:t>
      </w:r>
      <w:r w:rsidRPr="00C6331E">
        <w:t>and</w:t>
      </w:r>
      <w:r w:rsidR="00C24685">
        <w:t xml:space="preserve"> </w:t>
      </w:r>
      <w:r w:rsidRPr="00C6331E">
        <w:t>receive</w:t>
      </w:r>
      <w:r w:rsidR="00C24685">
        <w:t xml:space="preserve"> </w:t>
      </w:r>
      <w:r w:rsidRPr="00C6331E">
        <w:t>compensations</w:t>
      </w:r>
      <w:r w:rsidR="00C24685">
        <w:t xml:space="preserve"> </w:t>
      </w:r>
      <w:r w:rsidRPr="00C6331E">
        <w:t>for</w:t>
      </w:r>
      <w:r w:rsidR="00C24685">
        <w:t xml:space="preserve"> </w:t>
      </w:r>
      <w:r w:rsidRPr="00C6331E">
        <w:t>damage</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(point</w:t>
      </w:r>
      <w:r w:rsidR="00C24685">
        <w:t xml:space="preserve"> </w:t>
      </w:r>
      <w:r w:rsidRPr="00C6331E">
        <w:t>e,</w:t>
      </w:r>
      <w:r w:rsidR="00C24685">
        <w:t xml:space="preserve"> </w:t>
      </w:r>
      <w:r w:rsidRPr="00C6331E">
        <w:t>para.</w:t>
      </w:r>
      <w:r w:rsidR="007742B7">
        <w:t xml:space="preserve"> </w:t>
      </w:r>
      <w:r w:rsidRPr="00C6331E">
        <w:t>1,</w:t>
      </w:r>
      <w:r w:rsidR="00C24685">
        <w:t xml:space="preserve"> </w:t>
      </w:r>
      <w:r w:rsidRPr="00C6331E">
        <w:t>Art.</w:t>
      </w:r>
      <w:r w:rsidR="007742B7">
        <w:t xml:space="preserve"> </w:t>
      </w:r>
      <w:r w:rsidRPr="00C6331E">
        <w:t>154);</w:t>
      </w:r>
      <w:r w:rsidR="00C24685">
        <w:t xml:space="preserve"> </w:t>
      </w:r>
      <w:r w:rsidRPr="00C6331E">
        <w:t>has</w:t>
      </w:r>
      <w:r w:rsidR="00C24685">
        <w:t xml:space="preserve"> </w:t>
      </w:r>
      <w:r w:rsidRPr="00C6331E">
        <w:t>right</w:t>
      </w:r>
      <w:r w:rsidR="00C24685">
        <w:t xml:space="preserve"> </w:t>
      </w:r>
      <w:r w:rsidRPr="00C6331E">
        <w:t>to</w:t>
      </w:r>
      <w:r w:rsidR="00C24685">
        <w:t xml:space="preserve"> </w:t>
      </w:r>
      <w:r w:rsidRPr="00C6331E">
        <w:t>request</w:t>
      </w:r>
      <w:r w:rsidR="00C24685">
        <w:t xml:space="preserve"> </w:t>
      </w:r>
      <w:r w:rsidRPr="00C6331E">
        <w:t>a</w:t>
      </w:r>
      <w:r w:rsidR="00C24685">
        <w:t xml:space="preserve"> </w:t>
      </w:r>
      <w:r w:rsidRPr="00C6331E">
        <w:t>competent</w:t>
      </w:r>
      <w:r w:rsidR="00C24685">
        <w:t xml:space="preserve"> </w:t>
      </w:r>
      <w:r w:rsidRPr="00C6331E">
        <w:t>agency</w:t>
      </w:r>
      <w:r w:rsidR="00C24685">
        <w:t xml:space="preserve"> </w:t>
      </w:r>
      <w:r w:rsidRPr="00C6331E">
        <w:t>for</w:t>
      </w:r>
      <w:r w:rsidR="00C24685">
        <w:t xml:space="preserve"> </w:t>
      </w:r>
      <w:r w:rsidRPr="00C6331E">
        <w:t>protection</w:t>
      </w:r>
      <w:r w:rsidR="00C24685">
        <w:t xml:space="preserve"> </w:t>
      </w:r>
      <w:r w:rsidRPr="00C6331E">
        <w:t>against</w:t>
      </w:r>
      <w:r w:rsidR="00C24685">
        <w:t xml:space="preserve"> </w:t>
      </w:r>
      <w:r w:rsidRPr="00C6331E">
        <w:t>intimidation</w:t>
      </w:r>
      <w:r w:rsidR="00C24685">
        <w:t xml:space="preserve"> </w:t>
      </w:r>
      <w:r w:rsidRPr="00C6331E">
        <w:t>or</w:t>
      </w:r>
      <w:r w:rsidR="00C24685">
        <w:t xml:space="preserve"> </w:t>
      </w:r>
      <w:r w:rsidRPr="00C6331E">
        <w:t>revenge</w:t>
      </w:r>
      <w:r w:rsidR="00C24685">
        <w:t xml:space="preserve"> </w:t>
      </w:r>
      <w:r w:rsidRPr="00C6331E">
        <w:t>(points</w:t>
      </w:r>
      <w:r w:rsidR="00C24685">
        <w:t xml:space="preserve"> </w:t>
      </w:r>
      <w:r w:rsidRPr="00C6331E">
        <w:t>b,</w:t>
      </w:r>
      <w:r w:rsidR="00C24685">
        <w:t xml:space="preserve"> </w:t>
      </w:r>
      <w:r w:rsidRPr="00C6331E">
        <w:t>d,</w:t>
      </w:r>
      <w:r w:rsidR="00C24685">
        <w:t xml:space="preserve"> </w:t>
      </w:r>
      <w:r w:rsidRPr="00C6331E">
        <w:t>para.</w:t>
      </w:r>
      <w:r w:rsidR="007742B7">
        <w:t xml:space="preserve"> </w:t>
      </w:r>
      <w:r w:rsidRPr="00C6331E">
        <w:t>1,</w:t>
      </w:r>
      <w:r w:rsidR="00C24685">
        <w:t xml:space="preserve"> </w:t>
      </w:r>
      <w:r w:rsidRPr="00C6331E">
        <w:t>Art.</w:t>
      </w:r>
      <w:r w:rsidR="007742B7">
        <w:t xml:space="preserve"> </w:t>
      </w:r>
      <w:r w:rsidRPr="00C6331E">
        <w:t>166)</w:t>
      </w:r>
      <w:r w:rsidR="00C24685">
        <w:t xml:space="preserve"> </w:t>
      </w:r>
      <w:r w:rsidRPr="00C6331E">
        <w:t>...</w:t>
      </w:r>
      <w:r w:rsidR="00C24685">
        <w:t xml:space="preserve"> </w:t>
      </w:r>
      <w:r w:rsidRPr="00C6331E">
        <w:t>For</w:t>
      </w:r>
      <w:r w:rsidR="00C24685">
        <w:t xml:space="preserve"> </w:t>
      </w:r>
      <w:r w:rsidRPr="00C6331E">
        <w:t>gays,</w:t>
      </w:r>
      <w:r w:rsidR="00C24685">
        <w:t xml:space="preserve"> </w:t>
      </w:r>
      <w:r w:rsidRPr="00C6331E">
        <w:t>bisexuals,</w:t>
      </w:r>
      <w:r w:rsidR="00C24685">
        <w:t xml:space="preserve"> </w:t>
      </w:r>
      <w:r w:rsidRPr="00C6331E">
        <w:t>transgender</w:t>
      </w:r>
      <w:r w:rsidR="00C24685">
        <w:t xml:space="preserve"> </w:t>
      </w:r>
      <w:r w:rsidRPr="00C6331E">
        <w:t>persons,</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has</w:t>
      </w:r>
      <w:r w:rsidR="00C24685">
        <w:t xml:space="preserve"> </w:t>
      </w:r>
      <w:r w:rsidRPr="00C6331E">
        <w:t>no</w:t>
      </w:r>
      <w:r w:rsidR="00C24685">
        <w:t xml:space="preserve"> </w:t>
      </w:r>
      <w:r w:rsidRPr="00C6331E">
        <w:t>provisions</w:t>
      </w:r>
      <w:r w:rsidR="00C24685">
        <w:t xml:space="preserve"> </w:t>
      </w:r>
      <w:r w:rsidRPr="00C6331E">
        <w:t>on</w:t>
      </w:r>
      <w:r w:rsidR="00C24685">
        <w:t xml:space="preserve"> </w:t>
      </w:r>
      <w:r w:rsidRPr="00C6331E">
        <w:t>the</w:t>
      </w:r>
      <w:r w:rsidR="00C24685">
        <w:t xml:space="preserve"> </w:t>
      </w:r>
      <w:r w:rsidRPr="00C6331E">
        <w:t>detention</w:t>
      </w:r>
      <w:r w:rsidR="00C24685">
        <w:t xml:space="preserve"> </w:t>
      </w:r>
      <w:r w:rsidRPr="00C6331E">
        <w:t>and</w:t>
      </w:r>
      <w:r w:rsidR="00C24685">
        <w:t xml:space="preserve"> </w:t>
      </w:r>
      <w:r w:rsidRPr="00C6331E">
        <w:t>custody</w:t>
      </w:r>
      <w:r w:rsidR="00C24685">
        <w:t xml:space="preserve"> </w:t>
      </w:r>
      <w:r w:rsidRPr="00C6331E">
        <w:t>separately;</w:t>
      </w:r>
    </w:p>
    <w:p w:rsidR="00F21141" w:rsidRPr="00C6331E" w:rsidRDefault="00F21141" w:rsidP="0085310D">
      <w:pPr>
        <w:pStyle w:val="Bullet2G"/>
      </w:pPr>
      <w:r w:rsidRPr="00C6331E">
        <w:t>Regimens</w:t>
      </w:r>
      <w:r w:rsidR="00C24685">
        <w:t xml:space="preserve"> </w:t>
      </w:r>
      <w:r w:rsidRPr="00C6331E">
        <w:t>of</w:t>
      </w:r>
      <w:r w:rsidR="00C24685">
        <w:t xml:space="preserve"> </w:t>
      </w:r>
      <w:r w:rsidRPr="00C6331E">
        <w:t>food,</w:t>
      </w:r>
      <w:r w:rsidR="00C24685">
        <w:t xml:space="preserve"> </w:t>
      </w:r>
      <w:r w:rsidRPr="00C6331E">
        <w:t>clothing,</w:t>
      </w:r>
      <w:r w:rsidR="00C24685">
        <w:t xml:space="preserve"> </w:t>
      </w:r>
      <w:r w:rsidRPr="00C6331E">
        <w:t>daily</w:t>
      </w:r>
      <w:r w:rsidR="00C24685">
        <w:t xml:space="preserve"> </w:t>
      </w:r>
      <w:r w:rsidRPr="00C6331E">
        <w:t>living</w:t>
      </w:r>
      <w:r w:rsidR="00C24685">
        <w:t xml:space="preserve"> </w:t>
      </w:r>
      <w:r w:rsidRPr="00C6331E">
        <w:t>and</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foreign</w:t>
      </w:r>
      <w:r w:rsidR="00C24685">
        <w:t xml:space="preserve"> </w:t>
      </w:r>
      <w:r w:rsidRPr="00C6331E">
        <w:t>inmates:</w:t>
      </w:r>
      <w:r w:rsidR="00C24685">
        <w:t xml:space="preserve"> </w:t>
      </w:r>
      <w:r w:rsidRPr="00C6331E">
        <w:t>foreign</w:t>
      </w:r>
      <w:r w:rsidR="00C24685">
        <w:t xml:space="preserve"> </w:t>
      </w:r>
      <w:r w:rsidRPr="00C6331E">
        <w:t>inmates</w:t>
      </w:r>
      <w:r w:rsidR="00C24685">
        <w:t xml:space="preserve"> </w:t>
      </w:r>
      <w:r w:rsidRPr="00C6331E">
        <w:t>shall</w:t>
      </w:r>
      <w:r w:rsidR="00C24685">
        <w:t xml:space="preserve"> </w:t>
      </w:r>
      <w:r w:rsidRPr="00C6331E">
        <w:t>be</w:t>
      </w:r>
      <w:r w:rsidR="00C24685">
        <w:t xml:space="preserve"> </w:t>
      </w:r>
      <w:r w:rsidRPr="00C6331E">
        <w:t>held</w:t>
      </w:r>
      <w:r w:rsidR="00C24685">
        <w:t xml:space="preserve"> </w:t>
      </w:r>
      <w:r w:rsidRPr="00C6331E">
        <w:t>separately</w:t>
      </w:r>
      <w:r w:rsidR="00C24685">
        <w:t xml:space="preserve"> </w:t>
      </w:r>
      <w:r w:rsidRPr="00C6331E">
        <w:t>in</w:t>
      </w:r>
      <w:r w:rsidR="00C24685">
        <w:t xml:space="preserve"> </w:t>
      </w:r>
      <w:r w:rsidRPr="00C6331E">
        <w:t>prisons.</w:t>
      </w:r>
      <w:r w:rsidR="00C24685">
        <w:t xml:space="preserve"> </w:t>
      </w:r>
      <w:r w:rsidRPr="00C6331E">
        <w:t>Regimes</w:t>
      </w:r>
      <w:r w:rsidR="00C24685">
        <w:t xml:space="preserve"> </w:t>
      </w:r>
      <w:r w:rsidRPr="00C6331E">
        <w:t>of</w:t>
      </w:r>
      <w:r w:rsidR="00C24685">
        <w:t xml:space="preserve"> </w:t>
      </w:r>
      <w:r w:rsidRPr="00C6331E">
        <w:t>food,</w:t>
      </w:r>
      <w:r w:rsidR="00C24685">
        <w:t xml:space="preserve"> </w:t>
      </w:r>
      <w:r w:rsidRPr="00C6331E">
        <w:t>clothing,</w:t>
      </w:r>
      <w:r w:rsidR="00C24685">
        <w:t xml:space="preserve"> </w:t>
      </w:r>
      <w:r w:rsidRPr="00C6331E">
        <w:t>accommodation,</w:t>
      </w:r>
      <w:r w:rsidR="00C24685">
        <w:t xml:space="preserve"> </w:t>
      </w:r>
      <w:r w:rsidRPr="00C6331E">
        <w:t>daily</w:t>
      </w:r>
      <w:r w:rsidR="00C24685">
        <w:t xml:space="preserve"> </w:t>
      </w:r>
      <w:r w:rsidRPr="00C6331E">
        <w:t>living</w:t>
      </w:r>
      <w:r w:rsidR="00C24685">
        <w:t xml:space="preserve"> </w:t>
      </w:r>
      <w:r w:rsidRPr="00C6331E">
        <w:t>and</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foreign</w:t>
      </w:r>
      <w:r w:rsidR="00C24685">
        <w:t xml:space="preserve"> </w:t>
      </w:r>
      <w:r w:rsidRPr="00C6331E">
        <w:t>inmates</w:t>
      </w:r>
      <w:r w:rsidR="00C24685">
        <w:t xml:space="preserve"> </w:t>
      </w:r>
      <w:r w:rsidRPr="00C6331E">
        <w:t>shall</w:t>
      </w:r>
      <w:r w:rsidR="00C24685">
        <w:t xml:space="preserve"> </w:t>
      </w:r>
      <w:r w:rsidRPr="00C6331E">
        <w:t>be</w:t>
      </w:r>
      <w:r w:rsidR="00C24685">
        <w:t xml:space="preserve"> </w:t>
      </w:r>
      <w:r w:rsidRPr="00C6331E">
        <w:t>the</w:t>
      </w:r>
      <w:r w:rsidR="00C24685">
        <w:t xml:space="preserve"> </w:t>
      </w:r>
      <w:r w:rsidRPr="00C6331E">
        <w:t>same</w:t>
      </w:r>
      <w:r w:rsidR="00C24685">
        <w:t xml:space="preserve"> </w:t>
      </w:r>
      <w:r w:rsidRPr="00C6331E">
        <w:t>as</w:t>
      </w:r>
      <w:r w:rsidR="00C24685">
        <w:t xml:space="preserve"> </w:t>
      </w:r>
      <w:r w:rsidRPr="00C6331E">
        <w:t>Vietnamese</w:t>
      </w:r>
      <w:r w:rsidR="00C24685">
        <w:t xml:space="preserve"> </w:t>
      </w:r>
      <w:r w:rsidRPr="00C6331E">
        <w:t>inmates,</w:t>
      </w:r>
      <w:r w:rsidR="00C24685">
        <w:t xml:space="preserve"> </w:t>
      </w:r>
      <w:r w:rsidRPr="00C6331E">
        <w:t>except</w:t>
      </w:r>
      <w:r w:rsidR="00C24685">
        <w:t xml:space="preserve"> </w:t>
      </w:r>
      <w:r w:rsidRPr="00C6331E">
        <w:t>where</w:t>
      </w:r>
      <w:r w:rsidR="00C24685">
        <w:t xml:space="preserve"> </w:t>
      </w:r>
      <w:r w:rsidRPr="00C6331E">
        <w:t>international</w:t>
      </w:r>
      <w:r w:rsidR="00C24685">
        <w:t xml:space="preserve"> </w:t>
      </w:r>
      <w:r w:rsidRPr="00C6331E">
        <w:t>treaties</w:t>
      </w:r>
      <w:r w:rsidR="00C24685">
        <w:t xml:space="preserve"> </w:t>
      </w:r>
      <w:r w:rsidRPr="00C6331E">
        <w:t>to</w:t>
      </w:r>
      <w:r w:rsidR="00C24685">
        <w:t xml:space="preserve"> </w:t>
      </w:r>
      <w:r w:rsidRPr="00C6331E">
        <w:t>which</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Pr="00C6331E">
        <w:t>member</w:t>
      </w:r>
      <w:r w:rsidR="00C24685">
        <w:t xml:space="preserve"> </w:t>
      </w:r>
      <w:r w:rsidRPr="00C6331E">
        <w:t>contain</w:t>
      </w:r>
      <w:r w:rsidR="00C24685">
        <w:t xml:space="preserve"> </w:t>
      </w:r>
      <w:r w:rsidRPr="00C6331E">
        <w:t>different</w:t>
      </w:r>
      <w:r w:rsidR="00C24685">
        <w:t xml:space="preserve"> </w:t>
      </w:r>
      <w:r w:rsidRPr="00C6331E">
        <w:t>provisions.</w:t>
      </w:r>
    </w:p>
    <w:p w:rsidR="00F21141" w:rsidRPr="00C6331E" w:rsidRDefault="00F21141" w:rsidP="00A603F1">
      <w:pPr>
        <w:pStyle w:val="Bullet1G"/>
      </w:pPr>
      <w:r w:rsidRPr="00C6331E">
        <w:t>Regimens</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p>
    <w:p w:rsidR="00F21141" w:rsidRPr="00C6331E" w:rsidRDefault="00F21141" w:rsidP="00A603F1">
      <w:pPr>
        <w:pStyle w:val="Bullet2G"/>
      </w:pPr>
      <w:r w:rsidRPr="00C6331E">
        <w:t>Regimens</w:t>
      </w:r>
      <w:r w:rsidR="00C24685">
        <w:t xml:space="preserve"> </w:t>
      </w:r>
      <w:r w:rsidRPr="00C6331E">
        <w:t>of</w:t>
      </w:r>
      <w:r w:rsidR="00C24685">
        <w:t xml:space="preserve"> </w:t>
      </w:r>
      <w:r w:rsidRPr="00C6331E">
        <w:t>food,</w:t>
      </w:r>
      <w:r w:rsidR="00C24685">
        <w:t xml:space="preserve"> </w:t>
      </w:r>
      <w:r w:rsidRPr="00C6331E">
        <w:t>accommodation</w:t>
      </w:r>
      <w:r w:rsidR="00C24685">
        <w:t xml:space="preserve"> </w:t>
      </w:r>
      <w:r w:rsidRPr="00C6331E">
        <w:t>and</w:t>
      </w:r>
      <w:r w:rsidR="00C24685">
        <w:t xml:space="preserve"> </w:t>
      </w:r>
      <w:r w:rsidRPr="00C6331E">
        <w:t>personal</w:t>
      </w:r>
      <w:r w:rsidR="00C24685">
        <w:t xml:space="preserve"> </w:t>
      </w:r>
      <w:r w:rsidRPr="00C6331E">
        <w:t>articles:</w:t>
      </w:r>
      <w:r w:rsidR="00C24685">
        <w:t xml:space="preserve"> </w:t>
      </w:r>
      <w:r w:rsidRPr="00C6331E">
        <w:t>17kg</w:t>
      </w:r>
      <w:r w:rsidR="00C24685">
        <w:t xml:space="preserve"> </w:t>
      </w:r>
      <w:r w:rsidRPr="00C6331E">
        <w:t>of</w:t>
      </w:r>
      <w:r w:rsidR="00C24685">
        <w:t xml:space="preserve"> </w:t>
      </w:r>
      <w:r w:rsidRPr="00C6331E">
        <w:t>rice;</w:t>
      </w:r>
      <w:r w:rsidR="00C24685">
        <w:t xml:space="preserve"> </w:t>
      </w:r>
      <w:r w:rsidRPr="00C6331E">
        <w:t>0.7</w:t>
      </w:r>
      <w:r w:rsidR="00C24685">
        <w:t xml:space="preserve"> </w:t>
      </w:r>
      <w:r w:rsidRPr="00C6331E">
        <w:t>kg</w:t>
      </w:r>
      <w:r w:rsidR="00C24685">
        <w:t xml:space="preserve"> </w:t>
      </w:r>
      <w:r w:rsidRPr="00C6331E">
        <w:t>of</w:t>
      </w:r>
      <w:r w:rsidR="00C24685">
        <w:t xml:space="preserve"> </w:t>
      </w:r>
      <w:r w:rsidRPr="00C6331E">
        <w:t>meat,</w:t>
      </w:r>
      <w:r w:rsidR="00C24685">
        <w:t xml:space="preserve"> </w:t>
      </w:r>
      <w:r w:rsidRPr="00C6331E">
        <w:t>0.8</w:t>
      </w:r>
      <w:r w:rsidR="00C24685">
        <w:t xml:space="preserve"> </w:t>
      </w:r>
      <w:r w:rsidRPr="00C6331E">
        <w:t>kg</w:t>
      </w:r>
      <w:r w:rsidR="00C24685">
        <w:t xml:space="preserve"> </w:t>
      </w:r>
      <w:r w:rsidRPr="00C6331E">
        <w:t>of</w:t>
      </w:r>
      <w:r w:rsidR="00C24685">
        <w:t xml:space="preserve"> </w:t>
      </w:r>
      <w:r w:rsidRPr="00C6331E">
        <w:t>fish;</w:t>
      </w:r>
      <w:r w:rsidR="00C24685">
        <w:t xml:space="preserve"> </w:t>
      </w:r>
      <w:r w:rsidRPr="00C6331E">
        <w:t>01</w:t>
      </w:r>
      <w:r w:rsidR="00C24685">
        <w:t xml:space="preserve"> </w:t>
      </w:r>
      <w:r w:rsidRPr="00C6331E">
        <w:t>kg</w:t>
      </w:r>
      <w:r w:rsidR="00C24685">
        <w:t xml:space="preserve"> </w:t>
      </w:r>
      <w:r w:rsidRPr="00C6331E">
        <w:t>of</w:t>
      </w:r>
      <w:r w:rsidR="00C24685">
        <w:t xml:space="preserve"> </w:t>
      </w:r>
      <w:r w:rsidRPr="00C6331E">
        <w:t>salt;</w:t>
      </w:r>
      <w:r w:rsidR="00C24685">
        <w:t xml:space="preserve"> </w:t>
      </w:r>
      <w:r w:rsidRPr="00C6331E">
        <w:t>0.5</w:t>
      </w:r>
      <w:r w:rsidR="00C24685">
        <w:t xml:space="preserve"> </w:t>
      </w:r>
      <w:r w:rsidRPr="00C6331E">
        <w:t>kg</w:t>
      </w:r>
      <w:r w:rsidR="00C24685">
        <w:t xml:space="preserve"> </w:t>
      </w:r>
      <w:r w:rsidRPr="00C6331E">
        <w:t>of</w:t>
      </w:r>
      <w:r w:rsidR="00C24685">
        <w:t xml:space="preserve"> </w:t>
      </w:r>
      <w:r w:rsidRPr="00C6331E">
        <w:t>sugar;</w:t>
      </w:r>
      <w:r w:rsidR="00C24685">
        <w:t xml:space="preserve"> </w:t>
      </w:r>
      <w:r w:rsidRPr="00C6331E">
        <w:t>0.75</w:t>
      </w:r>
      <w:r w:rsidR="00C24685">
        <w:t xml:space="preserve"> </w:t>
      </w:r>
      <w:r w:rsidRPr="00C6331E">
        <w:t>litters</w:t>
      </w:r>
      <w:r w:rsidR="00C24685">
        <w:t xml:space="preserve"> </w:t>
      </w:r>
      <w:r w:rsidRPr="00C6331E">
        <w:t>of</w:t>
      </w:r>
      <w:r w:rsidR="00C24685">
        <w:t xml:space="preserve"> </w:t>
      </w:r>
      <w:r w:rsidRPr="00C6331E">
        <w:t>fish</w:t>
      </w:r>
      <w:r w:rsidR="00C24685">
        <w:t xml:space="preserve"> </w:t>
      </w:r>
      <w:r w:rsidRPr="00C6331E">
        <w:t>sauce;</w:t>
      </w:r>
      <w:r w:rsidR="00C24685">
        <w:t xml:space="preserve"> </w:t>
      </w:r>
      <w:r w:rsidRPr="00C6331E">
        <w:t>0,1</w:t>
      </w:r>
      <w:r w:rsidR="00C24685">
        <w:t xml:space="preserve"> </w:t>
      </w:r>
      <w:r w:rsidRPr="00C6331E">
        <w:t>kg</w:t>
      </w:r>
      <w:r w:rsidR="00C24685">
        <w:t xml:space="preserve"> </w:t>
      </w:r>
      <w:r w:rsidRPr="00C6331E">
        <w:t>of</w:t>
      </w:r>
      <w:r w:rsidR="00C24685">
        <w:t xml:space="preserve"> </w:t>
      </w:r>
      <w:r w:rsidRPr="00C6331E">
        <w:t>monosodium</w:t>
      </w:r>
      <w:r w:rsidR="00C24685">
        <w:t xml:space="preserve"> </w:t>
      </w:r>
      <w:r w:rsidRPr="00C6331E">
        <w:t>glutamate;</w:t>
      </w:r>
      <w:r w:rsidR="00C24685">
        <w:t xml:space="preserve"> </w:t>
      </w:r>
      <w:r w:rsidRPr="00C6331E">
        <w:t>15</w:t>
      </w:r>
      <w:r w:rsidR="00C24685">
        <w:t xml:space="preserve"> </w:t>
      </w:r>
      <w:r w:rsidRPr="00C6331E">
        <w:t>kg</w:t>
      </w:r>
      <w:r w:rsidR="00C24685">
        <w:t xml:space="preserve"> </w:t>
      </w:r>
      <w:r w:rsidRPr="00C6331E">
        <w:t>of</w:t>
      </w:r>
      <w:r w:rsidR="00C24685">
        <w:t xml:space="preserve"> </w:t>
      </w:r>
      <w:r w:rsidRPr="00C6331E">
        <w:t>vegetables</w:t>
      </w:r>
      <w:r w:rsidR="00C24685">
        <w:t xml:space="preserve"> </w:t>
      </w:r>
      <w:r w:rsidRPr="00C6331E">
        <w:t>and</w:t>
      </w:r>
      <w:r w:rsidR="00C24685">
        <w:t xml:space="preserve"> </w:t>
      </w:r>
      <w:r w:rsidRPr="00C6331E">
        <w:t>15</w:t>
      </w:r>
      <w:r w:rsidR="00C24685">
        <w:t xml:space="preserve"> </w:t>
      </w:r>
      <w:r w:rsidRPr="00C6331E">
        <w:t>kg</w:t>
      </w:r>
      <w:r w:rsidR="00C24685">
        <w:t xml:space="preserve"> </w:t>
      </w:r>
      <w:r w:rsidRPr="00C6331E">
        <w:t>of</w:t>
      </w:r>
      <w:r w:rsidR="00C24685">
        <w:t xml:space="preserve"> </w:t>
      </w:r>
      <w:r w:rsidRPr="00C6331E">
        <w:t>firewood</w:t>
      </w:r>
      <w:r w:rsidR="00C24685">
        <w:t xml:space="preserve"> </w:t>
      </w:r>
      <w:r w:rsidRPr="00C6331E">
        <w:t>or</w:t>
      </w:r>
      <w:r w:rsidR="00C24685">
        <w:t xml:space="preserve"> </w:t>
      </w:r>
      <w:r w:rsidRPr="00C6331E">
        <w:t>17</w:t>
      </w:r>
      <w:r w:rsidR="00C24685">
        <w:t xml:space="preserve"> </w:t>
      </w:r>
      <w:r w:rsidRPr="00C6331E">
        <w:t>kg</w:t>
      </w:r>
      <w:r w:rsidR="00C24685">
        <w:t xml:space="preserve"> </w:t>
      </w:r>
      <w:r w:rsidRPr="00C6331E">
        <w:t>of</w:t>
      </w:r>
      <w:r w:rsidR="00C24685">
        <w:t xml:space="preserve"> </w:t>
      </w:r>
      <w:r w:rsidRPr="00C6331E">
        <w:t>coal</w:t>
      </w:r>
      <w:r w:rsidR="00015DFC">
        <w:t xml:space="preserve"> </w:t>
      </w:r>
      <w:r w:rsidRPr="00C6331E">
        <w:t>...</w:t>
      </w:r>
      <w:r w:rsidR="00C24685">
        <w:t xml:space="preserve"> </w:t>
      </w:r>
      <w:r w:rsidRPr="00C6331E">
        <w:t>The</w:t>
      </w:r>
      <w:r w:rsidR="00C24685">
        <w:t xml:space="preserve"> </w:t>
      </w:r>
      <w:r w:rsidRPr="00C6331E">
        <w:t>average</w:t>
      </w:r>
      <w:r w:rsidR="00C24685">
        <w:t xml:space="preserve"> </w:t>
      </w:r>
      <w:r w:rsidRPr="00C6331E">
        <w:t>minimum</w:t>
      </w:r>
      <w:r w:rsidR="00C24685">
        <w:t xml:space="preserve"> </w:t>
      </w:r>
      <w:r w:rsidRPr="00C6331E">
        <w:t>sleeping</w:t>
      </w:r>
      <w:r w:rsidR="00C24685">
        <w:t xml:space="preserve"> </w:t>
      </w:r>
      <w:r w:rsidRPr="00C6331E">
        <w:t>space</w:t>
      </w:r>
      <w:r w:rsidR="00C24685">
        <w:t xml:space="preserve"> </w:t>
      </w:r>
      <w:r w:rsidRPr="00C6331E">
        <w:t>for</w:t>
      </w:r>
      <w:r w:rsidR="00C24685">
        <w:t xml:space="preserve"> </w:t>
      </w:r>
      <w:r w:rsidRPr="00C6331E">
        <w:t>each</w:t>
      </w:r>
      <w:r w:rsidR="00C24685">
        <w:t xml:space="preserve"> </w:t>
      </w:r>
      <w:r w:rsidRPr="00C6331E">
        <w:t>person</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is</w:t>
      </w:r>
      <w:r w:rsidR="00C24685">
        <w:t xml:space="preserve"> </w:t>
      </w:r>
      <w:r w:rsidRPr="00C6331E">
        <w:t>2</w:t>
      </w:r>
      <w:r w:rsidR="00C24685">
        <w:t xml:space="preserve"> </w:t>
      </w:r>
      <w:r w:rsidRPr="00C6331E">
        <w:t>square</w:t>
      </w:r>
      <w:r w:rsidR="00C24685">
        <w:t xml:space="preserve"> </w:t>
      </w:r>
      <w:r w:rsidRPr="00C6331E">
        <w:t>meters</w:t>
      </w:r>
      <w:r w:rsidR="00C24685">
        <w:t xml:space="preserve"> </w:t>
      </w:r>
      <w:r w:rsidRPr="00C6331E">
        <w:t>(2m2)</w:t>
      </w:r>
      <w:r w:rsidR="00C24685">
        <w:t xml:space="preserve"> </w:t>
      </w:r>
      <w:r w:rsidRPr="00C6331E">
        <w:t>with</w:t>
      </w:r>
      <w:r w:rsidR="00C24685">
        <w:t xml:space="preserve"> </w:t>
      </w:r>
      <w:r w:rsidRPr="00C6331E">
        <w:t>platforms</w:t>
      </w:r>
      <w:r w:rsidR="00C24685">
        <w:t xml:space="preserve"> </w:t>
      </w:r>
      <w:r w:rsidRPr="00C6331E">
        <w:t>made</w:t>
      </w:r>
      <w:r w:rsidR="00C24685">
        <w:t xml:space="preserve"> </w:t>
      </w:r>
      <w:r w:rsidRPr="00C6331E">
        <w:t>of</w:t>
      </w:r>
      <w:r w:rsidR="00C24685">
        <w:t xml:space="preserve"> </w:t>
      </w:r>
      <w:r w:rsidRPr="00C6331E">
        <w:t>cement</w:t>
      </w:r>
      <w:r w:rsidR="00C24685">
        <w:t xml:space="preserve"> </w:t>
      </w:r>
      <w:r w:rsidRPr="00C6331E">
        <w:t>or</w:t>
      </w:r>
      <w:r w:rsidR="00C24685">
        <w:t xml:space="preserve"> </w:t>
      </w:r>
      <w:r w:rsidRPr="00C6331E">
        <w:t>ceramic</w:t>
      </w:r>
      <w:r w:rsidR="00C24685">
        <w:t xml:space="preserve"> </w:t>
      </w:r>
      <w:r w:rsidRPr="00C6331E">
        <w:t>tiles</w:t>
      </w:r>
      <w:r w:rsidR="00C24685">
        <w:t xml:space="preserve"> </w:t>
      </w:r>
      <w:r w:rsidRPr="00C6331E">
        <w:t>and</w:t>
      </w:r>
      <w:r w:rsidR="00C24685">
        <w:t xml:space="preserve"> </w:t>
      </w:r>
      <w:r w:rsidRPr="00C6331E">
        <w:t>mats</w:t>
      </w:r>
      <w:r w:rsidR="00C24685">
        <w:t xml:space="preserve"> </w:t>
      </w:r>
      <w:r w:rsidRPr="00C6331E">
        <w:t>to</w:t>
      </w:r>
      <w:r w:rsidR="00C24685">
        <w:t xml:space="preserve"> </w:t>
      </w:r>
      <w:r w:rsidRPr="00C6331E">
        <w:t>lie</w:t>
      </w:r>
      <w:r w:rsidR="00015DFC">
        <w:t xml:space="preserve"> </w:t>
      </w:r>
      <w:r w:rsidRPr="00C6331E">
        <w:t>...</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are</w:t>
      </w:r>
      <w:r w:rsidR="00C24685">
        <w:t xml:space="preserve"> </w:t>
      </w:r>
      <w:r w:rsidRPr="00C6331E">
        <w:t>used</w:t>
      </w:r>
      <w:r w:rsidR="00C24685">
        <w:t xml:space="preserve"> </w:t>
      </w:r>
      <w:r w:rsidRPr="00C6331E">
        <w:t>clothes,</w:t>
      </w:r>
      <w:r w:rsidR="00C24685">
        <w:t xml:space="preserve"> </w:t>
      </w:r>
      <w:r w:rsidRPr="00C6331E">
        <w:t>blankets,</w:t>
      </w:r>
      <w:r w:rsidR="00C24685">
        <w:t xml:space="preserve"> </w:t>
      </w:r>
      <w:r w:rsidRPr="00C6331E">
        <w:t>mats,</w:t>
      </w:r>
      <w:r w:rsidR="00C24685">
        <w:t xml:space="preserve"> </w:t>
      </w:r>
      <w:r w:rsidRPr="00C6331E">
        <w:t>mosquito</w:t>
      </w:r>
      <w:r w:rsidR="00C24685">
        <w:t xml:space="preserve"> </w:t>
      </w:r>
      <w:r w:rsidRPr="00C6331E">
        <w:t>nets.</w:t>
      </w:r>
      <w:r w:rsidR="00C24685">
        <w:t xml:space="preserve"> </w:t>
      </w:r>
      <w:r w:rsidRPr="00C6331E">
        <w:t>In</w:t>
      </w:r>
      <w:r w:rsidR="00C24685">
        <w:t xml:space="preserve"> </w:t>
      </w:r>
      <w:r w:rsidRPr="00C6331E">
        <w:t>case</w:t>
      </w:r>
      <w:r w:rsidR="00C24685">
        <w:t xml:space="preserve"> </w:t>
      </w:r>
      <w:r w:rsidRPr="00C6331E">
        <w:t>there</w:t>
      </w:r>
      <w:r w:rsidR="00C24685">
        <w:t xml:space="preserve"> </w:t>
      </w:r>
      <w:r w:rsidRPr="00C6331E">
        <w:t>are</w:t>
      </w:r>
      <w:r w:rsidR="00C24685">
        <w:t xml:space="preserve"> </w:t>
      </w:r>
      <w:r w:rsidRPr="00C6331E">
        <w:t>not</w:t>
      </w:r>
      <w:r w:rsidR="00C24685">
        <w:t xml:space="preserve"> </w:t>
      </w:r>
      <w:r w:rsidRPr="00C6331E">
        <w:t>enough</w:t>
      </w:r>
      <w:r w:rsidR="00C24685">
        <w:t xml:space="preserve"> </w:t>
      </w:r>
      <w:r w:rsidRPr="00C6331E">
        <w:t>these</w:t>
      </w:r>
      <w:r w:rsidR="00C24685">
        <w:t xml:space="preserve"> </w:t>
      </w:r>
      <w:r w:rsidRPr="00C6331E">
        <w:t>articles,</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shall</w:t>
      </w:r>
      <w:r w:rsidR="00C24685">
        <w:t xml:space="preserve"> </w:t>
      </w:r>
      <w:r w:rsidRPr="00C6331E">
        <w:t>lend</w:t>
      </w:r>
      <w:r w:rsidR="00C24685">
        <w:t xml:space="preserve"> </w:t>
      </w:r>
      <w:r w:rsidRPr="00C6331E">
        <w:t>them</w:t>
      </w:r>
      <w:r w:rsidR="00C24685">
        <w:t xml:space="preserve"> </w:t>
      </w:r>
      <w:r w:rsidRPr="00C6331E">
        <w:t>under</w:t>
      </w:r>
      <w:r w:rsidR="00C24685">
        <w:t xml:space="preserve"> </w:t>
      </w:r>
      <w:r w:rsidRPr="00C6331E">
        <w:t>the</w:t>
      </w:r>
      <w:r w:rsidR="00C24685">
        <w:t xml:space="preserve"> </w:t>
      </w:r>
      <w:r w:rsidRPr="00C6331E">
        <w:t>standards</w:t>
      </w:r>
      <w:r w:rsidR="00C24685">
        <w:t xml:space="preserve"> </w:t>
      </w:r>
      <w:r w:rsidRPr="00C6331E">
        <w:t>of</w:t>
      </w:r>
      <w:r w:rsidR="00C24685">
        <w:t xml:space="preserve"> </w:t>
      </w:r>
      <w:r w:rsidRPr="00C6331E">
        <w:t>per</w:t>
      </w:r>
      <w:r w:rsidR="00C24685">
        <w:t xml:space="preserve"> </w:t>
      </w:r>
      <w:r w:rsidRPr="00C6331E">
        <w:t>person,</w:t>
      </w:r>
      <w:r w:rsidR="00C24685">
        <w:t xml:space="preserve"> </w:t>
      </w:r>
      <w:r w:rsidRPr="00C6331E">
        <w:t>including:</w:t>
      </w:r>
      <w:r w:rsidR="00C24685">
        <w:t xml:space="preserve"> </w:t>
      </w:r>
      <w:r w:rsidRPr="00C6331E">
        <w:t>01</w:t>
      </w:r>
      <w:r w:rsidR="00C24685">
        <w:t xml:space="preserve"> </w:t>
      </w:r>
      <w:r w:rsidRPr="00C6331E">
        <w:t>mat,</w:t>
      </w:r>
      <w:r w:rsidR="00C24685">
        <w:t xml:space="preserve"> </w:t>
      </w:r>
      <w:r w:rsidRPr="00C6331E">
        <w:t>01</w:t>
      </w:r>
      <w:r w:rsidR="00C24685">
        <w:t xml:space="preserve"> </w:t>
      </w:r>
      <w:r w:rsidRPr="00C6331E">
        <w:t>mosquito</w:t>
      </w:r>
      <w:r w:rsidR="00C24685">
        <w:t xml:space="preserve"> </w:t>
      </w:r>
      <w:r w:rsidRPr="00C6331E">
        <w:t>net</w:t>
      </w:r>
      <w:r w:rsidR="00C24685">
        <w:t xml:space="preserve"> </w:t>
      </w:r>
      <w:r w:rsidRPr="00C6331E">
        <w:t>(personal</w:t>
      </w:r>
      <w:r w:rsidR="00C24685">
        <w:t xml:space="preserve"> </w:t>
      </w:r>
      <w:r w:rsidRPr="00C6331E">
        <w:t>type),</w:t>
      </w:r>
      <w:r w:rsidR="00C24685">
        <w:t xml:space="preserve"> </w:t>
      </w:r>
      <w:r w:rsidRPr="00C6331E">
        <w:t>01</w:t>
      </w:r>
      <w:r w:rsidR="00C24685">
        <w:t xml:space="preserve"> </w:t>
      </w:r>
      <w:r w:rsidRPr="00C6331E">
        <w:t>blanket,</w:t>
      </w:r>
      <w:r w:rsidR="00C24685">
        <w:t xml:space="preserve"> </w:t>
      </w:r>
      <w:r w:rsidRPr="00C6331E">
        <w:t>01</w:t>
      </w:r>
      <w:r w:rsidR="00C24685">
        <w:t xml:space="preserve"> </w:t>
      </w:r>
      <w:r w:rsidRPr="00C6331E">
        <w:t>pair</w:t>
      </w:r>
      <w:r w:rsidR="00C24685">
        <w:t xml:space="preserve"> </w:t>
      </w:r>
      <w:r w:rsidRPr="00C6331E">
        <w:t>of</w:t>
      </w:r>
      <w:r w:rsidR="00C24685">
        <w:t xml:space="preserve"> </w:t>
      </w:r>
      <w:r w:rsidRPr="00C6331E">
        <w:t>sandal</w:t>
      </w:r>
      <w:r w:rsidR="00C24685">
        <w:t xml:space="preserve"> </w:t>
      </w:r>
      <w:r w:rsidRPr="00C6331E">
        <w:t>and</w:t>
      </w:r>
      <w:r w:rsidR="00C24685">
        <w:t xml:space="preserve"> </w:t>
      </w:r>
      <w:r w:rsidRPr="00C6331E">
        <w:t>two</w:t>
      </w:r>
      <w:r w:rsidR="00C24685">
        <w:t xml:space="preserve"> </w:t>
      </w:r>
      <w:r w:rsidRPr="00C6331E">
        <w:t>long</w:t>
      </w:r>
      <w:r w:rsidR="00C24685">
        <w:t xml:space="preserve"> </w:t>
      </w:r>
      <w:r w:rsidRPr="00C6331E">
        <w:t>suits</w:t>
      </w:r>
      <w:r w:rsidR="00C24685">
        <w:t xml:space="preserve"> </w:t>
      </w:r>
      <w:r w:rsidRPr="00C6331E">
        <w:t>...;</w:t>
      </w:r>
    </w:p>
    <w:p w:rsidR="00F21141" w:rsidRPr="00C6331E" w:rsidRDefault="00F21141" w:rsidP="00A603F1">
      <w:pPr>
        <w:pStyle w:val="Bullet2G"/>
      </w:pPr>
      <w:r w:rsidRPr="00C6331E">
        <w:t>Regimen</w:t>
      </w:r>
      <w:r w:rsidR="00C24685">
        <w:t xml:space="preserve"> </w:t>
      </w:r>
      <w:r w:rsidRPr="00C6331E">
        <w:t>of</w:t>
      </w:r>
      <w:r w:rsidR="00C24685">
        <w:t xml:space="preserve"> </w:t>
      </w:r>
      <w:r w:rsidRPr="00C6331E">
        <w:t>daily</w:t>
      </w:r>
      <w:r w:rsidR="00C24685">
        <w:t xml:space="preserve"> </w:t>
      </w:r>
      <w:r w:rsidRPr="00C6331E">
        <w:t>living:</w:t>
      </w:r>
      <w:r w:rsidR="00C24685">
        <w:t xml:space="preserve"> </w:t>
      </w:r>
      <w:r w:rsidRPr="00C6331E">
        <w:t>an</w:t>
      </w:r>
      <w:r w:rsidR="00C24685">
        <w:t xml:space="preserve"> </w:t>
      </w:r>
      <w:r w:rsidRPr="00C6331E">
        <w:t>average</w:t>
      </w:r>
      <w:r w:rsidR="00C24685">
        <w:t xml:space="preserve"> </w:t>
      </w:r>
      <w:r w:rsidRPr="00C6331E">
        <w:t>of</w:t>
      </w:r>
      <w:r w:rsidR="00C24685">
        <w:t xml:space="preserve"> </w:t>
      </w:r>
      <w:r w:rsidRPr="00C6331E">
        <w:t>20</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is</w:t>
      </w:r>
      <w:r w:rsidR="00C24685">
        <w:t xml:space="preserve"> </w:t>
      </w:r>
      <w:r w:rsidRPr="00C6331E">
        <w:t>granted</w:t>
      </w:r>
      <w:r w:rsidR="00C24685">
        <w:t xml:space="preserve"> </w:t>
      </w:r>
      <w:r w:rsidRPr="00C6331E">
        <w:t>for</w:t>
      </w:r>
      <w:r w:rsidR="00C24685">
        <w:t xml:space="preserve"> </w:t>
      </w:r>
      <w:r w:rsidRPr="00C6331E">
        <w:t>01</w:t>
      </w:r>
      <w:r w:rsidR="00C24685">
        <w:t xml:space="preserve"> </w:t>
      </w:r>
      <w:proofErr w:type="spellStart"/>
      <w:r w:rsidRPr="00C6331E">
        <w:t>Nhan</w:t>
      </w:r>
      <w:proofErr w:type="spellEnd"/>
      <w:r w:rsidR="00C24685">
        <w:t xml:space="preserve"> </w:t>
      </w:r>
      <w:r w:rsidRPr="00C6331E">
        <w:t>Dan</w:t>
      </w:r>
      <w:r w:rsidR="00C24685">
        <w:t xml:space="preserve"> </w:t>
      </w:r>
      <w:r w:rsidRPr="00C6331E">
        <w:t>newspaper</w:t>
      </w:r>
      <w:r w:rsidR="00C24685">
        <w:t xml:space="preserve"> </w:t>
      </w:r>
      <w:r w:rsidRPr="00C6331E">
        <w:t>or</w:t>
      </w:r>
      <w:r w:rsidR="00C24685">
        <w:t xml:space="preserve"> </w:t>
      </w:r>
      <w:r w:rsidRPr="00C6331E">
        <w:t>local</w:t>
      </w:r>
      <w:r w:rsidR="00C24685">
        <w:t xml:space="preserve"> </w:t>
      </w:r>
      <w:r w:rsidRPr="00C6331E">
        <w:t>newspaper.</w:t>
      </w:r>
      <w:r w:rsidR="00C24685">
        <w:t xml:space="preserve"> </w:t>
      </w:r>
      <w:r w:rsidRPr="00C6331E">
        <w:t>Foreigners</w:t>
      </w:r>
      <w:r w:rsidR="00C24685">
        <w:t xml:space="preserve"> </w:t>
      </w:r>
      <w:r w:rsidRPr="00C6331E">
        <w:t>detained,</w:t>
      </w:r>
      <w:r w:rsidR="00C24685">
        <w:t xml:space="preserve"> </w:t>
      </w:r>
      <w:r w:rsidRPr="00C6331E">
        <w:t>held</w:t>
      </w:r>
      <w:r w:rsidR="00C24685">
        <w:t xml:space="preserve"> </w:t>
      </w:r>
      <w:r w:rsidRPr="00C6331E">
        <w:t>in</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receive</w:t>
      </w:r>
      <w:r w:rsidR="00C24685">
        <w:t xml:space="preserve"> </w:t>
      </w:r>
      <w:r w:rsidRPr="00C6331E">
        <w:t>books</w:t>
      </w:r>
      <w:r w:rsidR="00C24685">
        <w:t xml:space="preserve"> </w:t>
      </w:r>
      <w:r w:rsidRPr="00C6331E">
        <w:t>and</w:t>
      </w:r>
      <w:r w:rsidR="00C24685">
        <w:t xml:space="preserve"> </w:t>
      </w:r>
      <w:r w:rsidRPr="00C6331E">
        <w:t>newspapers</w:t>
      </w:r>
      <w:r w:rsidR="00C24685">
        <w:t xml:space="preserve"> </w:t>
      </w:r>
      <w:r w:rsidRPr="00C6331E">
        <w:t>in</w:t>
      </w:r>
      <w:r w:rsidR="00C24685">
        <w:t xml:space="preserve"> </w:t>
      </w:r>
      <w:r w:rsidRPr="00C6331E">
        <w:t>their</w:t>
      </w:r>
      <w:r w:rsidR="00C24685">
        <w:t xml:space="preserve"> </w:t>
      </w:r>
      <w:r w:rsidRPr="00C6331E">
        <w:t>languages</w:t>
      </w:r>
      <w:r w:rsidR="00C24685">
        <w:t xml:space="preserve"> </w:t>
      </w:r>
      <w:r w:rsidRPr="00C6331E">
        <w:t>to</w:t>
      </w:r>
      <w:r w:rsidR="00C24685">
        <w:t xml:space="preserve"> </w:t>
      </w:r>
      <w:r w:rsidRPr="00C6331E">
        <w:t>which</w:t>
      </w:r>
      <w:r w:rsidR="00C24685">
        <w:t xml:space="preserve"> </w:t>
      </w:r>
      <w:r w:rsidRPr="00C6331E">
        <w:t>they</w:t>
      </w:r>
      <w:r w:rsidR="00C24685">
        <w:t xml:space="preserve"> </w:t>
      </w:r>
      <w:r w:rsidRPr="00C6331E">
        <w:t>have</w:t>
      </w:r>
      <w:r w:rsidR="00C24685">
        <w:t xml:space="preserve"> </w:t>
      </w:r>
      <w:r w:rsidRPr="00C6331E">
        <w:t>the</w:t>
      </w:r>
      <w:r w:rsidR="00C24685">
        <w:t xml:space="preserve"> </w:t>
      </w:r>
      <w:r w:rsidRPr="00C6331E">
        <w:t>nationality</w:t>
      </w:r>
      <w:r w:rsidR="00C24685">
        <w:t xml:space="preserve"> </w:t>
      </w:r>
      <w:r w:rsidRPr="00C6331E">
        <w:t>when</w:t>
      </w:r>
      <w:r w:rsidR="00C24685">
        <w:t xml:space="preserve"> </w:t>
      </w:r>
      <w:r w:rsidRPr="00C6331E">
        <w:t>the</w:t>
      </w:r>
      <w:r w:rsidR="00C24685">
        <w:t xml:space="preserve"> </w:t>
      </w:r>
      <w:r w:rsidRPr="00C6331E">
        <w:t>competent</w:t>
      </w:r>
      <w:r w:rsidR="00C24685">
        <w:t xml:space="preserve"> </w:t>
      </w:r>
      <w:r w:rsidRPr="00C6331E">
        <w:t>procedure-conducting</w:t>
      </w:r>
      <w:r w:rsidR="00C24685">
        <w:t xml:space="preserve"> </w:t>
      </w:r>
      <w:r w:rsidRPr="00C6331E">
        <w:t>agencies,</w:t>
      </w:r>
      <w:r w:rsidR="00C24685">
        <w:t xml:space="preserve"> </w:t>
      </w:r>
      <w:r w:rsidRPr="00C6331E">
        <w:t>which</w:t>
      </w:r>
      <w:r w:rsidR="00C24685">
        <w:t xml:space="preserve"> </w:t>
      </w:r>
      <w:r w:rsidRPr="00C6331E">
        <w:t>are</w:t>
      </w:r>
      <w:r w:rsidR="00C24685">
        <w:t xml:space="preserve"> </w:t>
      </w:r>
      <w:r w:rsidRPr="00C6331E">
        <w:t>handling</w:t>
      </w:r>
      <w:r w:rsidR="00C24685">
        <w:t xml:space="preserve"> </w:t>
      </w:r>
      <w:r w:rsidRPr="00C6331E">
        <w:t>the</w:t>
      </w:r>
      <w:r w:rsidR="00C24685">
        <w:t xml:space="preserve"> </w:t>
      </w:r>
      <w:r w:rsidRPr="00C6331E">
        <w:t>cases</w:t>
      </w:r>
      <w:r w:rsidR="00C24685">
        <w:t xml:space="preserve"> </w:t>
      </w:r>
      <w:r w:rsidRPr="00C6331E">
        <w:t>permit.</w:t>
      </w:r>
    </w:p>
    <w:p w:rsidR="00F21141" w:rsidRPr="00C6331E" w:rsidRDefault="00F21141" w:rsidP="005E7037">
      <w:pPr>
        <w:pStyle w:val="Bullet1G"/>
        <w:keepNext/>
        <w:keepLines/>
      </w:pPr>
      <w:r w:rsidRPr="00C6331E">
        <w:t>Regimens</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according</w:t>
      </w:r>
      <w:r w:rsidR="00C24685">
        <w:t xml:space="preserve"> </w:t>
      </w:r>
      <w:r w:rsidRPr="00C6331E">
        <w:t>to</w:t>
      </w:r>
      <w:r w:rsidR="00C24685">
        <w:t xml:space="preserve"> </w:t>
      </w:r>
      <w:r w:rsidRPr="00C6331E">
        <w:t>administrative</w:t>
      </w:r>
      <w:r w:rsidR="00C24685">
        <w:t xml:space="preserve"> </w:t>
      </w:r>
      <w:r w:rsidRPr="00C6331E">
        <w:t>procedures:</w:t>
      </w:r>
    </w:p>
    <w:p w:rsidR="00F21141" w:rsidRPr="00C6331E" w:rsidRDefault="00F21141" w:rsidP="005E7037">
      <w:pPr>
        <w:pStyle w:val="Bullet2G"/>
        <w:keepNext/>
        <w:keepLines/>
      </w:pPr>
      <w:r w:rsidRPr="00C6331E">
        <w:t>Regimens</w:t>
      </w:r>
      <w:r w:rsidR="00C24685">
        <w:t xml:space="preserve"> </w:t>
      </w:r>
      <w:r w:rsidRPr="00C6331E">
        <w:t>of</w:t>
      </w:r>
      <w:r w:rsidR="00C24685">
        <w:t xml:space="preserve"> </w:t>
      </w:r>
      <w:r w:rsidRPr="00C6331E">
        <w:t>food</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in</w:t>
      </w:r>
      <w:r w:rsidR="00C24685">
        <w:t xml:space="preserve"> </w:t>
      </w:r>
      <w:r w:rsidRPr="00C6331E">
        <w:t>cases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their</w:t>
      </w:r>
      <w:r w:rsidR="00C24685">
        <w:t xml:space="preserve"> </w:t>
      </w:r>
      <w:r w:rsidRPr="00C6331E">
        <w:t>families</w:t>
      </w:r>
      <w:r w:rsidR="00C24685">
        <w:t xml:space="preserve"> </w:t>
      </w:r>
      <w:r w:rsidRPr="00C6331E">
        <w:t>cannot</w:t>
      </w:r>
      <w:r w:rsidR="00C24685">
        <w:t xml:space="preserve"> </w:t>
      </w:r>
      <w:r w:rsidRPr="00C6331E">
        <w:t>be</w:t>
      </w:r>
      <w:r w:rsidR="00C24685">
        <w:t xml:space="preserve"> </w:t>
      </w:r>
      <w:r w:rsidRPr="00C6331E">
        <w:t>guaranteed</w:t>
      </w:r>
      <w:r w:rsidR="00C24685">
        <w:t xml:space="preserve"> </w:t>
      </w:r>
      <w:r w:rsidRPr="00C6331E">
        <w:t>for</w:t>
      </w:r>
      <w:r w:rsidR="00C24685">
        <w:t xml:space="preserve"> </w:t>
      </w:r>
      <w:r w:rsidRPr="00C6331E">
        <w:t>themselves,</w:t>
      </w:r>
      <w:r w:rsidR="00C24685">
        <w:t xml:space="preserve"> </w:t>
      </w:r>
      <w:r w:rsidRPr="00C6331E">
        <w:t>the</w:t>
      </w:r>
      <w:r w:rsidR="00C24685">
        <w:t xml:space="preserve"> </w:t>
      </w:r>
      <w:r w:rsidRPr="00C6331E">
        <w:t>agencies,</w:t>
      </w:r>
      <w:r w:rsidR="00C24685">
        <w:t xml:space="preserve"> </w:t>
      </w:r>
      <w:r w:rsidRPr="00C6331E">
        <w:t>units</w:t>
      </w:r>
      <w:r w:rsidR="00C24685">
        <w:t xml:space="preserve"> </w:t>
      </w:r>
      <w:r w:rsidRPr="00C6331E">
        <w:t>of</w:t>
      </w:r>
      <w:r w:rsidR="00C24685">
        <w:t xml:space="preserve"> </w:t>
      </w:r>
      <w:r w:rsidRPr="00C6331E">
        <w:t>competent</w:t>
      </w:r>
      <w:r w:rsidR="00C24685">
        <w:t xml:space="preserve"> </w:t>
      </w:r>
      <w:r w:rsidRPr="00C6331E">
        <w:t>persons</w:t>
      </w:r>
      <w:r w:rsidR="00C24685">
        <w:t xml:space="preserve"> </w:t>
      </w:r>
      <w:r w:rsidRPr="00C6331E">
        <w:t>giving</w:t>
      </w:r>
      <w:r w:rsidR="00C24685">
        <w:t xml:space="preserve"> </w:t>
      </w:r>
      <w:r w:rsidRPr="00C6331E">
        <w:t>temporary</w:t>
      </w:r>
      <w:r w:rsidR="00C24685">
        <w:t xml:space="preserve"> </w:t>
      </w:r>
      <w:r w:rsidRPr="00C6331E">
        <w:t>detention</w:t>
      </w:r>
      <w:r w:rsidR="00C24685">
        <w:t xml:space="preserve"> </w:t>
      </w:r>
      <w:r w:rsidRPr="00C6331E">
        <w:t>decisions</w:t>
      </w:r>
      <w:r w:rsidR="00C24685">
        <w:t xml:space="preserve"> </w:t>
      </w:r>
      <w:r w:rsidRPr="00C6331E">
        <w:t>are</w:t>
      </w:r>
      <w:r w:rsidR="00C24685">
        <w:t xml:space="preserve"> </w:t>
      </w:r>
      <w:r w:rsidRPr="00C6331E">
        <w:t>responsible</w:t>
      </w:r>
      <w:r w:rsidR="00C24685">
        <w:t xml:space="preserve"> </w:t>
      </w:r>
      <w:r w:rsidRPr="00C6331E">
        <w:t>for</w:t>
      </w:r>
      <w:r w:rsidR="00C24685">
        <w:t xml:space="preserve"> </w:t>
      </w:r>
      <w:r w:rsidRPr="00C6331E">
        <w:t>ensuring</w:t>
      </w:r>
      <w:r w:rsidR="00C24685">
        <w:t xml:space="preserve"> </w:t>
      </w:r>
      <w:r w:rsidRPr="00C6331E">
        <w:t>the</w:t>
      </w:r>
      <w:r w:rsidR="00C24685">
        <w:t xml:space="preserve"> </w:t>
      </w:r>
      <w:r w:rsidRPr="00C6331E">
        <w:t>regimes</w:t>
      </w:r>
      <w:r w:rsidR="00C24685">
        <w:t xml:space="preserve"> </w:t>
      </w:r>
      <w:r w:rsidRPr="00C6331E">
        <w:t>of</w:t>
      </w:r>
      <w:r w:rsidR="00C24685">
        <w:t xml:space="preserve"> </w:t>
      </w:r>
      <w:r w:rsidRPr="00C6331E">
        <w:t>diet</w:t>
      </w:r>
      <w:r w:rsidR="00C24685">
        <w:t xml:space="preserve"> </w:t>
      </w:r>
      <w:r w:rsidRPr="00C6331E">
        <w:t>for</w:t>
      </w:r>
      <w:r w:rsidR="00C24685">
        <w:t xml:space="preserve"> </w:t>
      </w:r>
      <w:r w:rsidRPr="00C6331E">
        <w:t>them</w:t>
      </w:r>
      <w:r w:rsidR="00C24685">
        <w:t xml:space="preserve"> </w:t>
      </w:r>
      <w:r w:rsidRPr="00C6331E">
        <w:t>under</w:t>
      </w:r>
      <w:r w:rsidR="00C24685">
        <w:t xml:space="preserve"> </w:t>
      </w:r>
      <w:r w:rsidRPr="00C6331E">
        <w:t>the</w:t>
      </w:r>
      <w:r w:rsidR="00C24685">
        <w:t xml:space="preserve"> </w:t>
      </w:r>
      <w:r w:rsidRPr="00C6331E">
        <w:t>quotas</w:t>
      </w:r>
      <w:r w:rsidR="00C24685">
        <w:t xml:space="preserve"> </w:t>
      </w:r>
      <w:r w:rsidRPr="00C6331E">
        <w:t>for</w:t>
      </w:r>
      <w:r w:rsidR="00C24685">
        <w:t xml:space="preserve"> </w:t>
      </w:r>
      <w:r w:rsidRPr="00C6331E">
        <w:t>per</w:t>
      </w:r>
      <w:r w:rsidR="00C24685">
        <w:t xml:space="preserve"> </w:t>
      </w:r>
      <w:r w:rsidRPr="00C6331E">
        <w:t>person</w:t>
      </w:r>
      <w:r w:rsidR="00C24685">
        <w:t xml:space="preserve"> </w:t>
      </w:r>
      <w:r w:rsidRPr="00C6331E">
        <w:t>in</w:t>
      </w:r>
      <w:r w:rsidR="00C24685">
        <w:t xml:space="preserve"> </w:t>
      </w:r>
      <w:r w:rsidRPr="00C6331E">
        <w:t>one</w:t>
      </w:r>
      <w:r w:rsidR="00C24685">
        <w:t xml:space="preserve"> </w:t>
      </w:r>
      <w:r w:rsidRPr="00C6331E">
        <w:t>day,</w:t>
      </w:r>
      <w:r w:rsidR="00C24685">
        <w:t xml:space="preserve"> </w:t>
      </w:r>
      <w:r w:rsidRPr="00C6331E">
        <w:t>namely:</w:t>
      </w:r>
      <w:r w:rsidR="00C24685">
        <w:t xml:space="preserve"> </w:t>
      </w:r>
      <w:r w:rsidRPr="00C6331E">
        <w:t>0.6</w:t>
      </w:r>
      <w:r w:rsidR="00C24685">
        <w:t xml:space="preserve"> </w:t>
      </w:r>
      <w:r w:rsidRPr="00C6331E">
        <w:t>kg</w:t>
      </w:r>
      <w:r w:rsidR="00C24685">
        <w:t xml:space="preserve"> </w:t>
      </w:r>
      <w:r w:rsidRPr="00C6331E">
        <w:t>of</w:t>
      </w:r>
      <w:r w:rsidR="00C24685">
        <w:t xml:space="preserve"> </w:t>
      </w:r>
      <w:r w:rsidRPr="00C6331E">
        <w:t>rice,</w:t>
      </w:r>
      <w:r w:rsidR="00C24685">
        <w:t xml:space="preserve"> </w:t>
      </w:r>
      <w:r w:rsidRPr="00C6331E">
        <w:t>0.1</w:t>
      </w:r>
      <w:r w:rsidR="00C24685">
        <w:t xml:space="preserve"> </w:t>
      </w:r>
      <w:r w:rsidRPr="00C6331E">
        <w:t>kg</w:t>
      </w:r>
      <w:r w:rsidR="00C24685">
        <w:t xml:space="preserve"> </w:t>
      </w:r>
      <w:r w:rsidRPr="00C6331E">
        <w:t>of</w:t>
      </w:r>
      <w:r w:rsidR="00C24685">
        <w:t xml:space="preserve"> </w:t>
      </w:r>
      <w:r w:rsidRPr="00C6331E">
        <w:t>regular</w:t>
      </w:r>
      <w:r w:rsidR="00C24685">
        <w:t xml:space="preserve"> </w:t>
      </w:r>
      <w:r w:rsidRPr="00C6331E">
        <w:t>pork,</w:t>
      </w:r>
      <w:r w:rsidR="00C24685">
        <w:t xml:space="preserve"> </w:t>
      </w:r>
      <w:r w:rsidRPr="00C6331E">
        <w:t>0.5</w:t>
      </w:r>
      <w:r w:rsidR="00C24685">
        <w:t xml:space="preserve"> </w:t>
      </w:r>
      <w:r w:rsidRPr="00C6331E">
        <w:t>kg</w:t>
      </w:r>
      <w:r w:rsidR="00C24685">
        <w:t xml:space="preserve"> </w:t>
      </w:r>
      <w:r w:rsidRPr="00C6331E">
        <w:t>of</w:t>
      </w:r>
      <w:r w:rsidR="00C24685">
        <w:t xml:space="preserve"> </w:t>
      </w:r>
      <w:r w:rsidRPr="00C6331E">
        <w:t>vegetables,</w:t>
      </w:r>
      <w:r w:rsidR="00C24685">
        <w:t xml:space="preserve"> </w:t>
      </w:r>
      <w:r w:rsidRPr="00C6331E">
        <w:t>01</w:t>
      </w:r>
      <w:r w:rsidR="00C24685">
        <w:t xml:space="preserve"> </w:t>
      </w:r>
      <w:r w:rsidRPr="00C6331E">
        <w:t>litters</w:t>
      </w:r>
      <w:r w:rsidR="00C24685">
        <w:t xml:space="preserve"> </w:t>
      </w:r>
      <w:r w:rsidRPr="00C6331E">
        <w:t>of</w:t>
      </w:r>
      <w:r w:rsidR="00C24685">
        <w:t xml:space="preserve"> </w:t>
      </w:r>
      <w:r w:rsidRPr="00C6331E">
        <w:t>drinking</w:t>
      </w:r>
      <w:r w:rsidR="00C24685">
        <w:t xml:space="preserve"> </w:t>
      </w:r>
      <w:r w:rsidRPr="00C6331E">
        <w:t>water</w:t>
      </w:r>
      <w:r w:rsidR="00C24685">
        <w:t xml:space="preserve"> </w:t>
      </w:r>
      <w:r w:rsidRPr="00C6331E">
        <w:t>boiled,</w:t>
      </w:r>
      <w:r w:rsidR="00C24685">
        <w:t xml:space="preserve"> </w:t>
      </w:r>
      <w:r w:rsidRPr="00C6331E">
        <w:t>fish</w:t>
      </w:r>
      <w:r w:rsidR="00C24685">
        <w:t xml:space="preserve"> </w:t>
      </w:r>
      <w:r w:rsidRPr="00C6331E">
        <w:t>sauce,</w:t>
      </w:r>
      <w:r w:rsidR="00C24685">
        <w:t xml:space="preserve"> </w:t>
      </w:r>
      <w:r w:rsidRPr="00C6331E">
        <w:t>salt,</w:t>
      </w:r>
      <w:r w:rsidR="00C24685">
        <w:t xml:space="preserve"> </w:t>
      </w:r>
      <w:r w:rsidRPr="00C6331E">
        <w:t>fuel</w:t>
      </w:r>
      <w:r w:rsidR="00C24685">
        <w:t xml:space="preserve"> </w:t>
      </w:r>
      <w:r w:rsidRPr="00C6331E">
        <w:t>suitable</w:t>
      </w:r>
      <w:r w:rsidR="00015DFC">
        <w:t xml:space="preserve"> </w:t>
      </w:r>
      <w:r w:rsidRPr="00C6331E">
        <w:t>...</w:t>
      </w:r>
      <w:r w:rsidR="00C24685">
        <w:t xml:space="preserve"> </w:t>
      </w:r>
      <w:r w:rsidRPr="00C6331E">
        <w:t>The</w:t>
      </w:r>
      <w:r w:rsidR="00C24685">
        <w:t xml:space="preserve"> </w:t>
      </w:r>
      <w:r w:rsidRPr="00C6331E">
        <w:t>agencies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detention</w:t>
      </w:r>
      <w:r w:rsidR="00C24685">
        <w:t xml:space="preserve"> </w:t>
      </w:r>
      <w:r w:rsidRPr="00C6331E">
        <w:t>may</w:t>
      </w:r>
      <w:r w:rsidR="00C24685">
        <w:t xml:space="preserve"> </w:t>
      </w:r>
      <w:r w:rsidRPr="00C6331E">
        <w:t>decide</w:t>
      </w:r>
      <w:r w:rsidR="00C24685">
        <w:t xml:space="preserve"> </w:t>
      </w:r>
      <w:r w:rsidRPr="00C6331E">
        <w:t>to</w:t>
      </w:r>
      <w:r w:rsidR="00C24685">
        <w:t xml:space="preserve"> </w:t>
      </w:r>
      <w:r w:rsidRPr="00C6331E">
        <w:t>swap</w:t>
      </w:r>
      <w:r w:rsidR="00C24685">
        <w:t xml:space="preserve"> </w:t>
      </w:r>
      <w:r w:rsidRPr="00C6331E">
        <w:t>quantitative</w:t>
      </w:r>
      <w:r w:rsidR="00C24685">
        <w:t xml:space="preserve"> </w:t>
      </w:r>
      <w:r w:rsidRPr="00C6331E">
        <w:t>ration</w:t>
      </w:r>
      <w:r w:rsidR="00C24685">
        <w:t xml:space="preserve"> </w:t>
      </w:r>
      <w:r w:rsidRPr="00C6331E">
        <w:t>in</w:t>
      </w:r>
      <w:r w:rsidR="00C24685">
        <w:t xml:space="preserve"> </w:t>
      </w:r>
      <w:r w:rsidRPr="00C6331E">
        <w:t>line</w:t>
      </w:r>
      <w:r w:rsidR="00C24685">
        <w:t xml:space="preserve"> </w:t>
      </w:r>
      <w:r w:rsidRPr="00C6331E">
        <w:t>with</w:t>
      </w:r>
      <w:r w:rsidR="00C24685">
        <w:t xml:space="preserve"> </w:t>
      </w:r>
      <w:r w:rsidRPr="00C6331E">
        <w:t>reality</w:t>
      </w:r>
      <w:r w:rsidR="00C24685">
        <w:t xml:space="preserve"> </w:t>
      </w:r>
      <w:r w:rsidRPr="00C6331E">
        <w:t>and</w:t>
      </w:r>
      <w:r w:rsidR="00C24685">
        <w:t xml:space="preserve"> </w:t>
      </w:r>
      <w:r w:rsidRPr="00C6331E">
        <w:t>the</w:t>
      </w:r>
      <w:r w:rsidR="00C24685">
        <w:t xml:space="preserve"> </w:t>
      </w:r>
      <w:r w:rsidRPr="00C6331E">
        <w:t>taste</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to</w:t>
      </w:r>
      <w:r w:rsidR="00C24685">
        <w:t xml:space="preserve"> </w:t>
      </w:r>
      <w:r w:rsidRPr="00C6331E">
        <w:t>ensure</w:t>
      </w:r>
      <w:r w:rsidR="00C24685">
        <w:t xml:space="preserve"> </w:t>
      </w:r>
      <w:r w:rsidRPr="00C6331E">
        <w:t>that</w:t>
      </w:r>
      <w:r w:rsidR="00C24685">
        <w:t xml:space="preserve"> </w:t>
      </w:r>
      <w:r w:rsidRPr="00C6331E">
        <w:t>they</w:t>
      </w:r>
      <w:r w:rsidR="00C24685">
        <w:t xml:space="preserve"> </w:t>
      </w:r>
      <w:r w:rsidRPr="00C6331E">
        <w:t>eat</w:t>
      </w:r>
      <w:r w:rsidR="00C24685">
        <w:t xml:space="preserve"> </w:t>
      </w:r>
      <w:r w:rsidRPr="00C6331E">
        <w:t>in</w:t>
      </w:r>
      <w:r w:rsidR="00C24685">
        <w:t xml:space="preserve"> </w:t>
      </w:r>
      <w:r w:rsidRPr="00C6331E">
        <w:t>line</w:t>
      </w:r>
      <w:r w:rsidR="00C24685">
        <w:t xml:space="preserve"> </w:t>
      </w:r>
      <w:r w:rsidRPr="00C6331E">
        <w:t>with</w:t>
      </w:r>
      <w:r w:rsidR="00C24685">
        <w:t xml:space="preserve"> </w:t>
      </w:r>
      <w:r w:rsidRPr="00C6331E">
        <w:t>the</w:t>
      </w:r>
      <w:r w:rsidR="00C24685">
        <w:t xml:space="preserve"> </w:t>
      </w:r>
      <w:r w:rsidRPr="00C6331E">
        <w:t>standard;</w:t>
      </w:r>
    </w:p>
    <w:p w:rsidR="00F21141" w:rsidRPr="00C6331E" w:rsidRDefault="00F21141" w:rsidP="00A603F1">
      <w:pPr>
        <w:pStyle w:val="Bullet2G"/>
      </w:pPr>
      <w:r w:rsidRPr="00C6331E">
        <w:t>Other</w:t>
      </w:r>
      <w:r w:rsidR="00C24685">
        <w:t xml:space="preserve"> </w:t>
      </w:r>
      <w:r w:rsidRPr="00C6331E">
        <w:t>regimens:</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who</w:t>
      </w:r>
      <w:r w:rsidR="00C24685">
        <w:t xml:space="preserve"> </w:t>
      </w:r>
      <w:r w:rsidRPr="00C6331E">
        <w:t>are</w:t>
      </w:r>
      <w:r w:rsidR="00C24685">
        <w:t xml:space="preserve"> </w:t>
      </w:r>
      <w:r w:rsidRPr="00C6331E">
        <w:t>sick,</w:t>
      </w:r>
      <w:r w:rsidR="00C24685">
        <w:t xml:space="preserve"> </w:t>
      </w:r>
      <w:r w:rsidRPr="00C6331E">
        <w:t>are</w:t>
      </w:r>
      <w:r w:rsidR="00C24685">
        <w:t xml:space="preserve"> </w:t>
      </w:r>
      <w:r w:rsidRPr="00C6331E">
        <w:t>treated</w:t>
      </w:r>
      <w:r w:rsidR="00C24685">
        <w:t xml:space="preserve"> </w:t>
      </w:r>
      <w:r w:rsidRPr="00C6331E">
        <w:t>on</w:t>
      </w:r>
      <w:r w:rsidR="00C24685">
        <w:t xml:space="preserve"> </w:t>
      </w:r>
      <w:r w:rsidRPr="00C6331E">
        <w:t>the</w:t>
      </w:r>
      <w:r w:rsidR="00C24685">
        <w:t xml:space="preserve"> </w:t>
      </w:r>
      <w:r w:rsidRPr="00C6331E">
        <w:t>spot;</w:t>
      </w:r>
      <w:r w:rsidR="00C24685">
        <w:t xml:space="preserve"> </w:t>
      </w:r>
      <w:r w:rsidRPr="00C6331E">
        <w:t>in</w:t>
      </w:r>
      <w:r w:rsidR="00C24685">
        <w:t xml:space="preserve"> </w:t>
      </w:r>
      <w:r w:rsidRPr="00C6331E">
        <w:t>cases</w:t>
      </w:r>
      <w:r w:rsidR="00C24685">
        <w:t xml:space="preserve"> </w:t>
      </w:r>
      <w:r w:rsidRPr="00C6331E">
        <w:t>of</w:t>
      </w:r>
      <w:r w:rsidR="00C24685">
        <w:t xml:space="preserve"> </w:t>
      </w:r>
      <w:r w:rsidRPr="00C6331E">
        <w:t>serious</w:t>
      </w:r>
      <w:r w:rsidR="00C24685">
        <w:t xml:space="preserve"> </w:t>
      </w:r>
      <w:r w:rsidRPr="00C6331E">
        <w:t>illness</w:t>
      </w:r>
      <w:r w:rsidR="00C24685">
        <w:t xml:space="preserve"> </w:t>
      </w:r>
      <w:r w:rsidRPr="00C6331E">
        <w:t>or</w:t>
      </w:r>
      <w:r w:rsidR="00C24685">
        <w:t xml:space="preserve"> </w:t>
      </w:r>
      <w:r w:rsidRPr="00C6331E">
        <w:t>emergency,</w:t>
      </w:r>
      <w:r w:rsidR="00C24685">
        <w:t xml:space="preserve"> </w:t>
      </w:r>
      <w:r w:rsidRPr="00C6331E">
        <w:t>the</w:t>
      </w:r>
      <w:r w:rsidR="00C24685">
        <w:t xml:space="preserve"> </w:t>
      </w:r>
      <w:r w:rsidRPr="00C6331E">
        <w:t>agencies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are</w:t>
      </w:r>
      <w:r w:rsidR="00C24685">
        <w:t xml:space="preserve"> </w:t>
      </w:r>
      <w:r w:rsidRPr="00C6331E">
        <w:t>responsible</w:t>
      </w:r>
      <w:r w:rsidR="00C24685">
        <w:t xml:space="preserve"> </w:t>
      </w:r>
      <w:r w:rsidRPr="00C6331E">
        <w:t>for</w:t>
      </w:r>
      <w:r w:rsidR="00C24685">
        <w:t xml:space="preserve"> </w:t>
      </w:r>
      <w:r w:rsidRPr="00C6331E">
        <w:t>bringing</w:t>
      </w:r>
      <w:r w:rsidR="00C24685">
        <w:t xml:space="preserve"> </w:t>
      </w:r>
      <w:r w:rsidRPr="00C6331E">
        <w:t>them</w:t>
      </w:r>
      <w:r w:rsidR="00C24685">
        <w:t xml:space="preserve"> </w:t>
      </w:r>
      <w:r w:rsidRPr="00C6331E">
        <w:t>to</w:t>
      </w:r>
      <w:r w:rsidR="00C24685">
        <w:t xml:space="preserve"> </w:t>
      </w:r>
      <w:r w:rsidRPr="00C6331E">
        <w:t>health</w:t>
      </w:r>
      <w:r w:rsidR="00C24685">
        <w:t xml:space="preserve"> </w:t>
      </w:r>
      <w:r w:rsidRPr="00C6331E">
        <w:t>facilities</w:t>
      </w:r>
      <w:r w:rsidR="00C24685">
        <w:t xml:space="preserve"> </w:t>
      </w:r>
      <w:r w:rsidRPr="00C6331E">
        <w:t>and</w:t>
      </w:r>
      <w:r w:rsidR="00C24685">
        <w:t xml:space="preserve"> </w:t>
      </w:r>
      <w:r w:rsidRPr="00C6331E">
        <w:t>immediately</w:t>
      </w:r>
      <w:r w:rsidR="00C24685">
        <w:t xml:space="preserve"> </w:t>
      </w:r>
      <w:r w:rsidRPr="00C6331E">
        <w:t>notify</w:t>
      </w:r>
      <w:r w:rsidR="00C24685">
        <w:t xml:space="preserve"> </w:t>
      </w:r>
      <w:r w:rsidRPr="00C6331E">
        <w:t>their</w:t>
      </w:r>
      <w:r w:rsidR="00C24685">
        <w:t xml:space="preserve"> </w:t>
      </w:r>
      <w:r w:rsidRPr="00C6331E">
        <w:t>families,</w:t>
      </w:r>
      <w:r w:rsidR="00C24685">
        <w:t xml:space="preserve"> </w:t>
      </w:r>
      <w:r w:rsidRPr="00C6331E">
        <w:t>relatives</w:t>
      </w:r>
      <w:r w:rsidR="00C24685">
        <w:t xml:space="preserve"> </w:t>
      </w:r>
      <w:r w:rsidRPr="00C6331E">
        <w:t>to</w:t>
      </w:r>
      <w:r w:rsidR="00C24685">
        <w:t xml:space="preserve"> </w:t>
      </w:r>
      <w:r w:rsidRPr="00C6331E">
        <w:t>know</w:t>
      </w:r>
      <w:r w:rsidR="00C24685">
        <w:t xml:space="preserve"> </w:t>
      </w:r>
      <w:r w:rsidRPr="00C6331E">
        <w:t>to</w:t>
      </w:r>
      <w:r w:rsidR="00C24685">
        <w:t xml:space="preserve"> </w:t>
      </w:r>
      <w:r w:rsidRPr="00C6331E">
        <w:t>care;</w:t>
      </w:r>
      <w:r w:rsidR="00C24685">
        <w:t xml:space="preserve"> </w:t>
      </w:r>
      <w:r w:rsidRPr="00C6331E">
        <w:t>in</w:t>
      </w:r>
      <w:r w:rsidR="00C24685">
        <w:t xml:space="preserve"> </w:t>
      </w:r>
      <w:r w:rsidRPr="00C6331E">
        <w:t>cases</w:t>
      </w:r>
      <w:r w:rsidR="00C24685">
        <w:t xml:space="preserve"> </w:t>
      </w:r>
      <w:r w:rsidRPr="00C6331E">
        <w:t>their</w:t>
      </w:r>
      <w:r w:rsidR="00C24685">
        <w:t xml:space="preserve"> </w:t>
      </w:r>
      <w:r w:rsidRPr="00C6331E">
        <w:t>families</w:t>
      </w:r>
      <w:r w:rsidR="00C24685">
        <w:t xml:space="preserve"> </w:t>
      </w:r>
      <w:r w:rsidRPr="00C6331E">
        <w:t>request</w:t>
      </w:r>
      <w:r w:rsidR="00C24685">
        <w:t xml:space="preserve"> </w:t>
      </w:r>
      <w:r w:rsidRPr="00C6331E">
        <w:t>for</w:t>
      </w:r>
      <w:r w:rsidR="00C24685">
        <w:t xml:space="preserve"> </w:t>
      </w:r>
      <w:r w:rsidRPr="00C6331E">
        <w:t>taking</w:t>
      </w:r>
      <w:r w:rsidR="00C24685">
        <w:t xml:space="preserve"> </w:t>
      </w:r>
      <w:r w:rsidRPr="00C6331E">
        <w:t>them</w:t>
      </w:r>
      <w:r w:rsidR="00C24685">
        <w:t xml:space="preserve"> </w:t>
      </w:r>
      <w:r w:rsidRPr="00C6331E">
        <w:t>to</w:t>
      </w:r>
      <w:r w:rsidR="00C24685">
        <w:t xml:space="preserve"> </w:t>
      </w:r>
      <w:r w:rsidRPr="00C6331E">
        <w:t>home</w:t>
      </w:r>
      <w:r w:rsidR="00C24685">
        <w:t xml:space="preserve"> </w:t>
      </w:r>
      <w:r w:rsidRPr="00C6331E">
        <w:t>to</w:t>
      </w:r>
      <w:r w:rsidR="00C24685">
        <w:t xml:space="preserve"> </w:t>
      </w:r>
      <w:r w:rsidRPr="00C6331E">
        <w:t>take</w:t>
      </w:r>
      <w:r w:rsidR="00C24685">
        <w:t xml:space="preserve"> </w:t>
      </w:r>
      <w:r w:rsidRPr="00C6331E">
        <w:t>care</w:t>
      </w:r>
      <w:r w:rsidR="00C24685">
        <w:t xml:space="preserve"> </w:t>
      </w:r>
      <w:r w:rsidRPr="00C6331E">
        <w:t>of</w:t>
      </w:r>
      <w:r w:rsidR="00C24685">
        <w:t xml:space="preserve"> </w:t>
      </w:r>
      <w:r w:rsidRPr="00C6331E">
        <w:t>and</w:t>
      </w:r>
      <w:r w:rsidR="00C24685">
        <w:t xml:space="preserve"> </w:t>
      </w:r>
      <w:r w:rsidRPr="00C6331E">
        <w:t>deems</w:t>
      </w:r>
      <w:r w:rsidR="00C24685">
        <w:t xml:space="preserve"> </w:t>
      </w:r>
      <w:r w:rsidRPr="00C6331E">
        <w:t>it</w:t>
      </w:r>
      <w:r w:rsidR="00C24685">
        <w:t xml:space="preserve"> </w:t>
      </w:r>
      <w:r w:rsidRPr="00C6331E">
        <w:t>unnecessary</w:t>
      </w:r>
      <w:r w:rsidR="00C24685">
        <w:t xml:space="preserve"> </w:t>
      </w:r>
      <w:r w:rsidRPr="00C6331E">
        <w:t>to</w:t>
      </w:r>
      <w:r w:rsidR="00C24685">
        <w:t xml:space="preserve"> </w:t>
      </w:r>
      <w:r w:rsidRPr="00C6331E">
        <w:t>continue</w:t>
      </w:r>
      <w:r w:rsidR="00C24685">
        <w:t xml:space="preserve"> </w:t>
      </w:r>
      <w:r w:rsidRPr="00C6331E">
        <w:t>the</w:t>
      </w:r>
      <w:r w:rsidR="00C24685">
        <w:t xml:space="preserve"> </w:t>
      </w:r>
      <w:r w:rsidRPr="00C6331E">
        <w:t>temporary</w:t>
      </w:r>
      <w:r w:rsidR="00C24685">
        <w:t xml:space="preserve"> </w:t>
      </w:r>
      <w:r w:rsidRPr="00C6331E">
        <w:t>detention,</w:t>
      </w:r>
      <w:r w:rsidR="00C24685">
        <w:t xml:space="preserve"> </w:t>
      </w:r>
      <w:r w:rsidRPr="00C6331E">
        <w:t>the</w:t>
      </w:r>
      <w:r w:rsidR="00C24685">
        <w:t xml:space="preserve"> </w:t>
      </w:r>
      <w:r w:rsidRPr="00C6331E">
        <w:t>detention</w:t>
      </w:r>
      <w:r w:rsidR="00C24685">
        <w:t xml:space="preserve"> </w:t>
      </w:r>
      <w:r w:rsidRPr="00C6331E">
        <w:t>competent</w:t>
      </w:r>
      <w:r w:rsidR="00C24685">
        <w:t xml:space="preserve"> </w:t>
      </w:r>
      <w:r w:rsidRPr="00C6331E">
        <w:t>persons</w:t>
      </w:r>
      <w:r w:rsidR="00C24685">
        <w:t xml:space="preserve"> </w:t>
      </w:r>
      <w:r w:rsidRPr="00C6331E">
        <w:t>may</w:t>
      </w:r>
      <w:r w:rsidR="00C24685">
        <w:t xml:space="preserve"> </w:t>
      </w:r>
      <w:r w:rsidRPr="00C6331E">
        <w:t>decide</w:t>
      </w:r>
      <w:r w:rsidR="00C24685">
        <w:t xml:space="preserve"> </w:t>
      </w:r>
      <w:r w:rsidRPr="00C6331E">
        <w:t>to</w:t>
      </w:r>
      <w:r w:rsidR="00C24685">
        <w:t xml:space="preserve"> </w:t>
      </w:r>
      <w:r w:rsidRPr="00C6331E">
        <w:t>terminate</w:t>
      </w:r>
      <w:r w:rsidR="00C24685">
        <w:t xml:space="preserve"> </w:t>
      </w:r>
      <w:r w:rsidRPr="00C6331E">
        <w:t>the</w:t>
      </w:r>
      <w:r w:rsidR="00C24685">
        <w:t xml:space="preserve"> </w:t>
      </w:r>
      <w:r w:rsidRPr="00C6331E">
        <w:t>temporary</w:t>
      </w:r>
      <w:r w:rsidR="00C24685">
        <w:t xml:space="preserve"> </w:t>
      </w:r>
      <w:r w:rsidRPr="00C6331E">
        <w:t>detention</w:t>
      </w:r>
      <w:r w:rsidR="00C24685">
        <w:t xml:space="preserve"> </w:t>
      </w:r>
      <w:r w:rsidRPr="00C6331E">
        <w:t>ahead</w:t>
      </w:r>
      <w:r w:rsidR="00C24685">
        <w:t xml:space="preserve"> </w:t>
      </w:r>
      <w:r w:rsidRPr="00C6331E">
        <w:t>of</w:t>
      </w:r>
      <w:r w:rsidR="00C24685">
        <w:t xml:space="preserve"> </w:t>
      </w:r>
      <w:r w:rsidRPr="00C6331E">
        <w:t>time</w:t>
      </w:r>
      <w:r w:rsidR="00C24685">
        <w:t xml:space="preserve"> </w:t>
      </w:r>
      <w:r w:rsidRPr="00C6331E">
        <w:t>limit</w:t>
      </w:r>
      <w:r w:rsidR="00C24685">
        <w:t xml:space="preserve"> </w:t>
      </w:r>
      <w:r w:rsidRPr="00C6331E">
        <w:t>and</w:t>
      </w:r>
      <w:r w:rsidR="00C24685">
        <w:t xml:space="preserve"> </w:t>
      </w:r>
      <w:r w:rsidRPr="00C6331E">
        <w:t>permit</w:t>
      </w:r>
      <w:r w:rsidR="00C24685">
        <w:t xml:space="preserve"> </w:t>
      </w:r>
      <w:r w:rsidRPr="00C6331E">
        <w:t>them</w:t>
      </w:r>
      <w:r w:rsidR="00C24685">
        <w:t xml:space="preserve"> </w:t>
      </w:r>
      <w:r w:rsidRPr="00C6331E">
        <w:t>to</w:t>
      </w:r>
      <w:r w:rsidR="00C24685">
        <w:t xml:space="preserve"> </w:t>
      </w:r>
      <w:r w:rsidRPr="00C6331E">
        <w:t>their</w:t>
      </w:r>
      <w:r w:rsidR="00C24685">
        <w:t xml:space="preserve"> </w:t>
      </w:r>
      <w:r w:rsidRPr="00C6331E">
        <w:t>homes</w:t>
      </w:r>
      <w:r w:rsidR="00C24685">
        <w:t xml:space="preserve"> </w:t>
      </w:r>
      <w:r w:rsidRPr="00C6331E">
        <w:t>to</w:t>
      </w:r>
      <w:r w:rsidR="00C24685">
        <w:t xml:space="preserve"> </w:t>
      </w:r>
      <w:r w:rsidRPr="00C6331E">
        <w:t>heal;</w:t>
      </w:r>
      <w:r w:rsidR="00C24685">
        <w:t xml:space="preserve"> </w:t>
      </w:r>
      <w:r w:rsidRPr="00C6331E">
        <w:t>in</w:t>
      </w:r>
      <w:r w:rsidR="00C24685">
        <w:t xml:space="preserve"> </w:t>
      </w:r>
      <w:r w:rsidRPr="00C6331E">
        <w:t>case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have</w:t>
      </w:r>
      <w:r w:rsidR="00C24685">
        <w:t xml:space="preserve"> </w:t>
      </w:r>
      <w:r w:rsidRPr="00C6331E">
        <w:t>no</w:t>
      </w:r>
      <w:r w:rsidR="00C24685">
        <w:t xml:space="preserve"> </w:t>
      </w:r>
      <w:r w:rsidRPr="00C6331E">
        <w:t>fixed</w:t>
      </w:r>
      <w:r w:rsidR="00C24685">
        <w:t xml:space="preserve"> </w:t>
      </w:r>
      <w:r w:rsidRPr="00C6331E">
        <w:t>residence</w:t>
      </w:r>
      <w:r w:rsidR="00C24685">
        <w:t xml:space="preserve"> </w:t>
      </w:r>
      <w:r w:rsidRPr="00C6331E">
        <w:t>or</w:t>
      </w:r>
      <w:r w:rsidR="00C24685">
        <w:t xml:space="preserve"> </w:t>
      </w:r>
      <w:r w:rsidRPr="00C6331E">
        <w:t>their</w:t>
      </w:r>
      <w:r w:rsidR="00C24685">
        <w:t xml:space="preserve"> </w:t>
      </w:r>
      <w:r w:rsidRPr="00C6331E">
        <w:t>family</w:t>
      </w:r>
      <w:r w:rsidR="00C24685">
        <w:t xml:space="preserve"> </w:t>
      </w:r>
      <w:r w:rsidRPr="00C6331E">
        <w:t>and</w:t>
      </w:r>
      <w:r w:rsidR="00C24685">
        <w:t xml:space="preserve"> </w:t>
      </w:r>
      <w:r w:rsidRPr="00C6331E">
        <w:t>relatives</w:t>
      </w:r>
      <w:r w:rsidR="00C24685">
        <w:t xml:space="preserve"> </w:t>
      </w:r>
      <w:r w:rsidRPr="00C6331E">
        <w:t>are</w:t>
      </w:r>
      <w:r w:rsidR="00C24685">
        <w:t xml:space="preserve"> </w:t>
      </w:r>
      <w:r w:rsidRPr="00C6331E">
        <w:t>not</w:t>
      </w:r>
      <w:r w:rsidR="00C24685">
        <w:t xml:space="preserve"> </w:t>
      </w:r>
      <w:r w:rsidRPr="00C6331E">
        <w:t>near</w:t>
      </w:r>
      <w:r w:rsidR="00C24685">
        <w:t xml:space="preserve"> </w:t>
      </w:r>
      <w:r w:rsidRPr="00C6331E">
        <w:t>so</w:t>
      </w:r>
      <w:r w:rsidR="00C24685">
        <w:t xml:space="preserve"> </w:t>
      </w:r>
      <w:r w:rsidRPr="00C6331E">
        <w:t>that</w:t>
      </w:r>
      <w:r w:rsidR="00C24685">
        <w:t xml:space="preserve"> </w:t>
      </w:r>
      <w:r w:rsidRPr="00C6331E">
        <w:t>they</w:t>
      </w:r>
      <w:r w:rsidR="00C24685">
        <w:t xml:space="preserve"> </w:t>
      </w:r>
      <w:r w:rsidRPr="00C6331E">
        <w:t>could</w:t>
      </w:r>
      <w:r w:rsidR="00C24685">
        <w:t xml:space="preserve"> </w:t>
      </w:r>
      <w:r w:rsidRPr="00C6331E">
        <w:t>not</w:t>
      </w:r>
      <w:r w:rsidR="00C24685">
        <w:t xml:space="preserve"> </w:t>
      </w:r>
      <w:r w:rsidRPr="00C6331E">
        <w:t>come</w:t>
      </w:r>
      <w:r w:rsidR="00C24685">
        <w:t xml:space="preserve"> </w:t>
      </w:r>
      <w:r w:rsidRPr="00C6331E">
        <w:t>to</w:t>
      </w:r>
      <w:r w:rsidR="00C24685">
        <w:t xml:space="preserve"> </w:t>
      </w:r>
      <w:r w:rsidRPr="00C6331E">
        <w:t>take</w:t>
      </w:r>
      <w:r w:rsidR="00C24685">
        <w:t xml:space="preserve"> </w:t>
      </w:r>
      <w:r w:rsidRPr="00C6331E">
        <w:t>care</w:t>
      </w:r>
      <w:r w:rsidR="00C24685">
        <w:t xml:space="preserve"> </w:t>
      </w:r>
      <w:r w:rsidRPr="00C6331E">
        <w:t>for,</w:t>
      </w:r>
      <w:r w:rsidR="00C24685">
        <w:t xml:space="preserve"> </w:t>
      </w:r>
      <w:r w:rsidRPr="00C6331E">
        <w:t>the</w:t>
      </w:r>
      <w:r w:rsidR="00C24685">
        <w:t xml:space="preserve"> </w:t>
      </w:r>
      <w:r w:rsidRPr="00C6331E">
        <w:t>agencies</w:t>
      </w:r>
      <w:r w:rsidR="00C24685">
        <w:t xml:space="preserve"> </w:t>
      </w:r>
      <w:r w:rsidRPr="00C6331E">
        <w:t>or</w:t>
      </w:r>
      <w:r w:rsidR="00C24685">
        <w:t xml:space="preserve"> </w:t>
      </w:r>
      <w:r w:rsidRPr="00C6331E">
        <w:t>units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are</w:t>
      </w:r>
      <w:r w:rsidR="00C24685">
        <w:t xml:space="preserve"> </w:t>
      </w:r>
      <w:r w:rsidRPr="00C6331E">
        <w:t>directly</w:t>
      </w:r>
      <w:r w:rsidR="00C24685">
        <w:t xml:space="preserve"> </w:t>
      </w:r>
      <w:r w:rsidRPr="00C6331E">
        <w:t>responsible</w:t>
      </w:r>
      <w:r w:rsidR="00C24685">
        <w:t xml:space="preserve"> </w:t>
      </w:r>
      <w:r w:rsidRPr="00C6331E">
        <w:t>for</w:t>
      </w:r>
      <w:r w:rsidR="00C24685">
        <w:t xml:space="preserve"> </w:t>
      </w:r>
      <w:r w:rsidRPr="00C6331E">
        <w:t>the</w:t>
      </w:r>
      <w:r w:rsidR="00C24685">
        <w:t xml:space="preserve"> </w:t>
      </w:r>
      <w:r w:rsidRPr="00C6331E">
        <w:t>care</w:t>
      </w:r>
      <w:r w:rsidR="00C24685">
        <w:t xml:space="preserve"> </w:t>
      </w:r>
      <w:r w:rsidRPr="00C6331E">
        <w:t>of</w:t>
      </w:r>
      <w:r w:rsidR="00C24685">
        <w:t xml:space="preserve"> </w:t>
      </w:r>
      <w:r w:rsidRPr="00C6331E">
        <w:t>them</w:t>
      </w:r>
      <w:r w:rsidR="00C24685">
        <w:t xml:space="preserve"> </w:t>
      </w:r>
      <w:r w:rsidR="00A603F1">
        <w:t>.</w:t>
      </w:r>
      <w:r w:rsidRPr="00C6331E">
        <w:t>...</w:t>
      </w:r>
    </w:p>
    <w:p w:rsidR="00F21141" w:rsidRPr="00C6331E" w:rsidRDefault="00F21141" w:rsidP="00056441">
      <w:pPr>
        <w:pStyle w:val="H4G"/>
      </w:pPr>
      <w:r w:rsidRPr="00C6331E">
        <w:tab/>
      </w:r>
      <w:r w:rsidRPr="00C6331E">
        <w:tab/>
        <w:t>Preliminary</w:t>
      </w:r>
      <w:r w:rsidR="00C24685">
        <w:t xml:space="preserve"> </w:t>
      </w:r>
      <w:r w:rsidRPr="00C6331E">
        <w:t>evaluation</w:t>
      </w:r>
      <w:r w:rsidR="00C24685">
        <w:t xml:space="preserve"> </w:t>
      </w:r>
      <w:r w:rsidRPr="00C6331E">
        <w:t>of</w:t>
      </w:r>
      <w:r w:rsidR="00C24685">
        <w:t xml:space="preserve"> </w:t>
      </w:r>
      <w:r w:rsidRPr="00C6331E">
        <w:t>the</w:t>
      </w:r>
      <w:r w:rsidR="00C24685">
        <w:t xml:space="preserve"> </w:t>
      </w:r>
      <w:r w:rsidRPr="00C6331E">
        <w:t>level</w:t>
      </w:r>
      <w:r w:rsidR="00C24685">
        <w:t xml:space="preserve"> </w:t>
      </w:r>
      <w:r w:rsidRPr="00C6331E">
        <w:t>of</w:t>
      </w:r>
      <w:r w:rsidR="00C24685">
        <w:t xml:space="preserve"> </w:t>
      </w:r>
      <w:r w:rsidRPr="00C6331E">
        <w:t>compliance</w:t>
      </w:r>
      <w:r w:rsidR="00C24685">
        <w:t xml:space="preserve"> </w:t>
      </w:r>
      <w:r w:rsidRPr="00C6331E">
        <w:t>with</w:t>
      </w:r>
      <w:r w:rsidR="00C24685">
        <w:t xml:space="preserve"> </w:t>
      </w:r>
      <w:r w:rsidRPr="00C6331E">
        <w:t>the</w:t>
      </w:r>
      <w:r w:rsidR="00C24685">
        <w:t xml:space="preserve"> </w:t>
      </w:r>
      <w:r w:rsidRPr="00C6331E">
        <w:t>standards</w:t>
      </w:r>
      <w:r w:rsidR="00C24685">
        <w:t xml:space="preserve"> </w:t>
      </w:r>
      <w:r w:rsidRPr="00C6331E">
        <w:t>of</w:t>
      </w:r>
      <w:r w:rsidR="00C24685">
        <w:t xml:space="preserve"> </w:t>
      </w:r>
      <w:r w:rsidRPr="00C6331E">
        <w:t>the</w:t>
      </w:r>
      <w:r w:rsidR="00C24685">
        <w:t xml:space="preserve"> </w:t>
      </w:r>
      <w:r w:rsidRPr="00C6331E">
        <w:t>United</w:t>
      </w:r>
      <w:r w:rsidR="00C24685">
        <w:t xml:space="preserve"> </w:t>
      </w:r>
      <w:r w:rsidRPr="00C6331E">
        <w:t>Nations</w:t>
      </w:r>
    </w:p>
    <w:p w:rsidR="00F21141" w:rsidRPr="00C6331E" w:rsidRDefault="00F21141" w:rsidP="003C58BE">
      <w:pPr>
        <w:pStyle w:val="SingleTxtG"/>
      </w:pPr>
      <w:r w:rsidRPr="00C6331E">
        <w:t>159.</w:t>
      </w:r>
      <w:r w:rsidRPr="00C6331E">
        <w:tab/>
        <w:t>Vietnamese</w:t>
      </w:r>
      <w:r w:rsidR="00C24685">
        <w:t xml:space="preserve"> </w:t>
      </w:r>
      <w:r w:rsidRPr="00C6331E">
        <w:t>legal</w:t>
      </w:r>
      <w:r w:rsidR="00C24685">
        <w:t xml:space="preserve"> </w:t>
      </w:r>
      <w:r w:rsidRPr="00C6331E">
        <w:t>provisions</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management</w:t>
      </w:r>
      <w:r w:rsidR="00C24685">
        <w:t xml:space="preserve"> </w:t>
      </w:r>
      <w:r w:rsidRPr="00C6331E">
        <w:t>and</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are</w:t>
      </w:r>
      <w:r w:rsidR="00C24685">
        <w:t xml:space="preserve"> </w:t>
      </w:r>
      <w:r w:rsidRPr="00C6331E">
        <w:t>compatible</w:t>
      </w:r>
      <w:r w:rsidR="00C24685">
        <w:t xml:space="preserve"> </w:t>
      </w:r>
      <w:r w:rsidRPr="00C6331E">
        <w:t>with</w:t>
      </w:r>
      <w:r w:rsidR="00C24685">
        <w:t xml:space="preserve"> </w:t>
      </w:r>
      <w:r w:rsidRPr="00C6331E">
        <w:t>United</w:t>
      </w:r>
      <w:r w:rsidR="00C24685">
        <w:t xml:space="preserve"> </w:t>
      </w:r>
      <w:r w:rsidRPr="00C6331E">
        <w:t>Nations</w:t>
      </w:r>
      <w:r w:rsidR="00C24685">
        <w:t xml:space="preserve"> </w:t>
      </w:r>
      <w:r w:rsidRPr="00C6331E">
        <w:t>Standard</w:t>
      </w:r>
      <w:r w:rsidR="00C24685">
        <w:t xml:space="preserve"> </w:t>
      </w:r>
      <w:r w:rsidRPr="00C6331E">
        <w:t>Minimum</w:t>
      </w:r>
      <w:r w:rsidR="00C24685">
        <w:t xml:space="preserve"> </w:t>
      </w:r>
      <w:r w:rsidRPr="00C6331E">
        <w:t>Rules</w:t>
      </w:r>
      <w:r w:rsidR="00C24685">
        <w:t xml:space="preserve"> </w:t>
      </w:r>
      <w:r w:rsidRPr="00C6331E">
        <w:t>for</w:t>
      </w:r>
      <w:r w:rsidR="00C24685">
        <w:t xml:space="preserve"> </w:t>
      </w:r>
      <w:r w:rsidRPr="00C6331E">
        <w:t>the</w:t>
      </w:r>
      <w:r w:rsidR="00C24685">
        <w:t xml:space="preserve"> </w:t>
      </w:r>
      <w:r w:rsidRPr="00C6331E">
        <w:t>Treatment</w:t>
      </w:r>
      <w:r w:rsidR="00C24685">
        <w:t xml:space="preserve"> </w:t>
      </w:r>
      <w:r w:rsidRPr="00C6331E">
        <w:t>of</w:t>
      </w:r>
      <w:r w:rsidR="00C24685">
        <w:t xml:space="preserve"> </w:t>
      </w:r>
      <w:r w:rsidRPr="00C6331E">
        <w:t>Prisoners</w:t>
      </w:r>
      <w:r w:rsidR="00C24685">
        <w:t xml:space="preserve"> </w:t>
      </w:r>
      <w:r w:rsidRPr="00C6331E">
        <w:t>(1955);</w:t>
      </w:r>
      <w:r w:rsidR="00C24685">
        <w:t xml:space="preserve"> </w:t>
      </w:r>
      <w:r w:rsidRPr="00C6331E">
        <w:t>Body</w:t>
      </w:r>
      <w:r w:rsidR="00C24685">
        <w:t xml:space="preserve"> </w:t>
      </w:r>
      <w:r w:rsidRPr="00C6331E">
        <w:t>of</w:t>
      </w:r>
      <w:r w:rsidR="00C24685">
        <w:t xml:space="preserve"> </w:t>
      </w:r>
      <w:r w:rsidRPr="00C6331E">
        <w:t>Principles</w:t>
      </w:r>
      <w:r w:rsidR="00C24685">
        <w:t xml:space="preserve"> </w:t>
      </w:r>
      <w:r w:rsidRPr="00C6331E">
        <w:t>for</w:t>
      </w:r>
      <w:r w:rsidR="00C24685">
        <w:t xml:space="preserve"> </w:t>
      </w:r>
      <w:r w:rsidRPr="00C6331E">
        <w:t>the</w:t>
      </w:r>
      <w:r w:rsidR="00C24685">
        <w:t xml:space="preserve"> </w:t>
      </w:r>
      <w:r w:rsidRPr="00C6331E">
        <w:t>protection</w:t>
      </w:r>
      <w:r w:rsidR="00C24685">
        <w:t xml:space="preserve"> </w:t>
      </w:r>
      <w:r w:rsidRPr="00C6331E">
        <w:t>of</w:t>
      </w:r>
      <w:r w:rsidR="00C24685">
        <w:t xml:space="preserve"> </w:t>
      </w:r>
      <w:r w:rsidRPr="00C6331E">
        <w:t>All</w:t>
      </w:r>
      <w:r w:rsidR="00C24685">
        <w:t xml:space="preserve"> </w:t>
      </w:r>
      <w:r w:rsidRPr="00C6331E">
        <w:t>persons</w:t>
      </w:r>
      <w:r w:rsidR="00C24685">
        <w:t xml:space="preserve"> </w:t>
      </w:r>
      <w:r w:rsidRPr="00C6331E">
        <w:t>under</w:t>
      </w:r>
      <w:r w:rsidR="00C24685">
        <w:t xml:space="preserve"> </w:t>
      </w:r>
      <w:r w:rsidRPr="00C6331E">
        <w:t>Any</w:t>
      </w:r>
      <w:r w:rsidR="00C24685">
        <w:t xml:space="preserve"> </w:t>
      </w:r>
      <w:r w:rsidRPr="00C6331E">
        <w:t>Form</w:t>
      </w:r>
      <w:r w:rsidR="00C24685">
        <w:t xml:space="preserve"> </w:t>
      </w:r>
      <w:r w:rsidRPr="00C6331E">
        <w:t>of</w:t>
      </w:r>
      <w:r w:rsidR="00C24685">
        <w:t xml:space="preserve"> </w:t>
      </w:r>
      <w:r w:rsidRPr="00C6331E">
        <w:t>Detention</w:t>
      </w:r>
      <w:r w:rsidR="00C24685">
        <w:t xml:space="preserve"> </w:t>
      </w:r>
      <w:r w:rsidRPr="00C6331E">
        <w:t>or</w:t>
      </w:r>
      <w:r w:rsidR="00C24685">
        <w:t xml:space="preserve"> </w:t>
      </w:r>
      <w:r w:rsidRPr="00C6331E">
        <w:t>Imprisonment</w:t>
      </w:r>
      <w:r w:rsidR="00C24685">
        <w:t xml:space="preserve"> </w:t>
      </w:r>
      <w:r w:rsidRPr="00C6331E">
        <w:t>(1988);</w:t>
      </w:r>
      <w:r w:rsidR="00C24685">
        <w:t xml:space="preserve"> </w:t>
      </w:r>
      <w:r w:rsidRPr="00C6331E">
        <w:t>Code</w:t>
      </w:r>
      <w:r w:rsidR="00C24685">
        <w:t xml:space="preserve"> </w:t>
      </w:r>
      <w:r w:rsidRPr="00C6331E">
        <w:t>of</w:t>
      </w:r>
      <w:r w:rsidR="00C24685">
        <w:t xml:space="preserve"> </w:t>
      </w:r>
      <w:r w:rsidRPr="00C6331E">
        <w:t>Conduct</w:t>
      </w:r>
      <w:r w:rsidR="00C24685">
        <w:t xml:space="preserve"> </w:t>
      </w:r>
      <w:r w:rsidRPr="00C6331E">
        <w:t>for</w:t>
      </w:r>
      <w:r w:rsidR="00C24685">
        <w:t xml:space="preserve"> </w:t>
      </w:r>
      <w:r w:rsidRPr="00C6331E">
        <w:t>Law</w:t>
      </w:r>
      <w:r w:rsidR="00C24685">
        <w:t xml:space="preserve"> </w:t>
      </w:r>
      <w:r w:rsidRPr="00C6331E">
        <w:t>Enforcement</w:t>
      </w:r>
      <w:r w:rsidR="00C24685">
        <w:t xml:space="preserve"> </w:t>
      </w:r>
      <w:r w:rsidRPr="00C6331E">
        <w:t>Officials</w:t>
      </w:r>
      <w:r w:rsidR="00C24685">
        <w:t xml:space="preserve"> </w:t>
      </w:r>
      <w:r w:rsidRPr="00C6331E">
        <w:t>(1979);</w:t>
      </w:r>
      <w:r w:rsidR="00C24685">
        <w:t xml:space="preserve"> </w:t>
      </w:r>
      <w:r w:rsidRPr="00C6331E">
        <w:t>United</w:t>
      </w:r>
      <w:r w:rsidR="00C24685">
        <w:t xml:space="preserve"> </w:t>
      </w:r>
      <w:r w:rsidRPr="00C6331E">
        <w:t>Nations</w:t>
      </w:r>
      <w:r w:rsidR="00C24685">
        <w:t xml:space="preserve"> </w:t>
      </w:r>
      <w:r w:rsidRPr="00C6331E">
        <w:t>Standard</w:t>
      </w:r>
      <w:r w:rsidR="00C24685">
        <w:t xml:space="preserve"> </w:t>
      </w:r>
      <w:r w:rsidRPr="00C6331E">
        <w:t>Minimum</w:t>
      </w:r>
      <w:r w:rsidR="00C24685">
        <w:t xml:space="preserve"> </w:t>
      </w:r>
      <w:r w:rsidRPr="00C6331E">
        <w:t>Rules</w:t>
      </w:r>
      <w:r w:rsidR="00C24685">
        <w:t xml:space="preserve"> </w:t>
      </w:r>
      <w:r w:rsidRPr="00C6331E">
        <w:t>for</w:t>
      </w:r>
      <w:r w:rsidR="00C24685">
        <w:t xml:space="preserve"> </w:t>
      </w:r>
      <w:r w:rsidRPr="00C6331E">
        <w:t>the</w:t>
      </w:r>
      <w:r w:rsidR="00C24685">
        <w:t xml:space="preserve"> </w:t>
      </w:r>
      <w:r w:rsidRPr="00C6331E">
        <w:t>Administration</w:t>
      </w:r>
      <w:r w:rsidR="00C24685">
        <w:t xml:space="preserve"> </w:t>
      </w:r>
      <w:r w:rsidRPr="00C6331E">
        <w:t>of</w:t>
      </w:r>
      <w:r w:rsidR="00C24685">
        <w:t xml:space="preserve"> </w:t>
      </w:r>
      <w:r w:rsidRPr="00C6331E">
        <w:t>Juvenile</w:t>
      </w:r>
      <w:r w:rsidR="00C24685">
        <w:t xml:space="preserve"> </w:t>
      </w:r>
      <w:r w:rsidRPr="00C6331E">
        <w:t>Justice.</w:t>
      </w:r>
    </w:p>
    <w:p w:rsidR="00F21141" w:rsidRPr="00C6331E" w:rsidRDefault="00F21141" w:rsidP="00056441">
      <w:pPr>
        <w:pStyle w:val="H4G"/>
      </w:pPr>
      <w:r w:rsidRPr="00C6331E">
        <w:tab/>
      </w:r>
      <w:r w:rsidRPr="00C6331E">
        <w:tab/>
        <w:t>Introducing</w:t>
      </w:r>
      <w:r w:rsidR="00C24685">
        <w:t xml:space="preserve"> </w:t>
      </w:r>
      <w:r w:rsidRPr="00C6331E">
        <w:t>regulations</w:t>
      </w:r>
      <w:r w:rsidR="00C24685">
        <w:t xml:space="preserve"> </w:t>
      </w:r>
      <w:r w:rsidRPr="00C6331E">
        <w:t>on</w:t>
      </w:r>
      <w:r w:rsidR="00C24685">
        <w:t xml:space="preserve"> </w:t>
      </w:r>
      <w:r w:rsidRPr="00C6331E">
        <w:t>professional</w:t>
      </w:r>
      <w:r w:rsidR="00C24685">
        <w:t xml:space="preserve"> </w:t>
      </w:r>
      <w:r w:rsidRPr="00C6331E">
        <w:t>and</w:t>
      </w:r>
      <w:r w:rsidR="00C24685">
        <w:t xml:space="preserve"> </w:t>
      </w:r>
      <w:r w:rsidRPr="00C6331E">
        <w:t>ethical</w:t>
      </w:r>
      <w:r w:rsidR="00C24685">
        <w:t xml:space="preserve"> </w:t>
      </w:r>
      <w:r w:rsidRPr="00C6331E">
        <w:t>rules</w:t>
      </w:r>
      <w:r w:rsidR="00C24685">
        <w:t xml:space="preserve"> </w:t>
      </w:r>
      <w:r w:rsidRPr="00C6331E">
        <w:t>of</w:t>
      </w:r>
      <w:r w:rsidR="00C24685">
        <w:t xml:space="preserve"> </w:t>
      </w:r>
      <w:r w:rsidRPr="00C6331E">
        <w:t>relevant</w:t>
      </w:r>
      <w:r w:rsidR="00C24685">
        <w:t xml:space="preserve"> </w:t>
      </w:r>
      <w:r w:rsidRPr="00C6331E">
        <w:t>ministries</w:t>
      </w:r>
    </w:p>
    <w:p w:rsidR="00F21141" w:rsidRPr="00C6331E" w:rsidRDefault="00F21141" w:rsidP="003C58BE">
      <w:pPr>
        <w:pStyle w:val="SingleTxtG"/>
      </w:pPr>
      <w:r w:rsidRPr="00C6331E">
        <w:t>160.</w:t>
      </w:r>
      <w:r w:rsidRPr="00C6331E">
        <w:tab/>
        <w:t>In</w:t>
      </w:r>
      <w:r w:rsidR="00C24685">
        <w:t xml:space="preserve"> </w:t>
      </w:r>
      <w:r w:rsidRPr="00C6331E">
        <w:t>Viet</w:t>
      </w:r>
      <w:r w:rsidR="00C24685">
        <w:t xml:space="preserve"> </w:t>
      </w:r>
      <w:r w:rsidRPr="00C6331E">
        <w:t>Nam,</w:t>
      </w:r>
      <w:r w:rsidR="00C24685">
        <w:t xml:space="preserve"> </w:t>
      </w:r>
      <w:r w:rsidRPr="00C6331E">
        <w:t>there</w:t>
      </w:r>
      <w:r w:rsidR="00C24685">
        <w:t xml:space="preserve"> </w:t>
      </w:r>
      <w:r w:rsidRPr="00C6331E">
        <w:t>are</w:t>
      </w:r>
      <w:r w:rsidR="00C24685">
        <w:t xml:space="preserve"> </w:t>
      </w:r>
      <w:r w:rsidRPr="00C6331E">
        <w:t>general</w:t>
      </w:r>
      <w:r w:rsidR="00C24685">
        <w:t xml:space="preserve"> </w:t>
      </w:r>
      <w:r w:rsidRPr="00C6331E">
        <w:t>normative</w:t>
      </w:r>
      <w:r w:rsidR="00C24685">
        <w:t xml:space="preserve"> </w:t>
      </w:r>
      <w:r w:rsidRPr="00C6331E">
        <w:t>provisions</w:t>
      </w:r>
      <w:r w:rsidR="00C24685">
        <w:t xml:space="preserve"> </w:t>
      </w:r>
      <w:r w:rsidRPr="00C6331E">
        <w:t>for</w:t>
      </w:r>
      <w:r w:rsidR="00C24685">
        <w:t xml:space="preserve"> </w:t>
      </w:r>
      <w:r w:rsidRPr="00C6331E">
        <w:t>orientation</w:t>
      </w:r>
      <w:r w:rsidR="00C24685">
        <w:t xml:space="preserve"> </w:t>
      </w:r>
      <w:r w:rsidRPr="00C6331E">
        <w:t>of</w:t>
      </w:r>
      <w:r w:rsidR="00C24685">
        <w:t xml:space="preserve"> </w:t>
      </w:r>
      <w:r w:rsidRPr="00C6331E">
        <w:t>ethics,</w:t>
      </w:r>
      <w:r w:rsidR="00C24685">
        <w:t xml:space="preserve"> </w:t>
      </w:r>
      <w:r w:rsidRPr="00C6331E">
        <w:t>ethics</w:t>
      </w:r>
      <w:r w:rsidR="00C24685">
        <w:t xml:space="preserve"> </w:t>
      </w:r>
      <w:r w:rsidRPr="00C6331E">
        <w:t>training</w:t>
      </w:r>
      <w:r w:rsidR="00C24685">
        <w:t xml:space="preserve"> </w:t>
      </w:r>
      <w:r w:rsidRPr="00C6331E">
        <w:t>for</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operation</w:t>
      </w:r>
      <w:r w:rsidR="00C24685">
        <w:t xml:space="preserve"> </w:t>
      </w:r>
      <w:r w:rsidRPr="00C6331E">
        <w:t>officers</w:t>
      </w:r>
      <w:r w:rsidR="00C24685">
        <w:t xml:space="preserve"> </w:t>
      </w:r>
      <w:r w:rsidRPr="00C6331E">
        <w:t>and</w:t>
      </w:r>
      <w:r w:rsidR="00C24685">
        <w:t xml:space="preserve"> </w:t>
      </w:r>
      <w:r w:rsidRPr="00C6331E">
        <w:t>non-commissioned</w:t>
      </w:r>
      <w:r w:rsidR="00C24685">
        <w:t xml:space="preserve"> </w:t>
      </w:r>
      <w:r w:rsidRPr="00C6331E">
        <w:t>officers,</w:t>
      </w:r>
      <w:r w:rsidR="00C24685">
        <w:t xml:space="preserve"> </w:t>
      </w:r>
      <w:r w:rsidRPr="00C6331E">
        <w:t>career</w:t>
      </w:r>
      <w:r w:rsidR="00C24685">
        <w:t xml:space="preserve"> </w:t>
      </w:r>
      <w:r w:rsidRPr="00C6331E">
        <w:t>military</w:t>
      </w:r>
      <w:r w:rsidR="00C24685">
        <w:t xml:space="preserve"> </w:t>
      </w:r>
      <w:r w:rsidRPr="00C6331E">
        <w:t>personnel</w:t>
      </w:r>
      <w:r w:rsidR="00015DFC">
        <w:t xml:space="preserve"> </w:t>
      </w:r>
      <w:r w:rsidRPr="00C6331E">
        <w:t>...</w:t>
      </w:r>
      <w:r w:rsidR="00C24685">
        <w:t xml:space="preserve"> </w:t>
      </w:r>
      <w:r w:rsidRPr="00C6331E">
        <w:t>who</w:t>
      </w:r>
      <w:r w:rsidR="00C24685">
        <w:t xml:space="preserve"> </w:t>
      </w:r>
      <w:r w:rsidRPr="00C6331E">
        <w:t>are</w:t>
      </w:r>
      <w:r w:rsidR="00C24685">
        <w:t xml:space="preserve"> </w:t>
      </w:r>
      <w:r w:rsidRPr="00C6331E">
        <w:t>assigned</w:t>
      </w:r>
      <w:r w:rsidR="00C24685">
        <w:t xml:space="preserve"> </w:t>
      </w:r>
      <w:r w:rsidRPr="00C6331E">
        <w:t>to</w:t>
      </w:r>
      <w:r w:rsidR="00C24685">
        <w:t xml:space="preserve"> </w:t>
      </w:r>
      <w:r w:rsidRPr="00C6331E">
        <w:t>perform</w:t>
      </w:r>
      <w:r w:rsidR="00C24685">
        <w:t xml:space="preserve"> </w:t>
      </w:r>
      <w:r w:rsidRPr="00C6331E">
        <w:t>the</w:t>
      </w:r>
      <w:r w:rsidR="00C24685">
        <w:t xml:space="preserve"> </w:t>
      </w:r>
      <w:r w:rsidRPr="00C6331E">
        <w:t>State</w:t>
      </w:r>
      <w:r w:rsidR="008313BC">
        <w:t>’</w:t>
      </w:r>
      <w:r w:rsidRPr="00C6331E">
        <w:t>s</w:t>
      </w:r>
      <w:r w:rsidR="00C24685">
        <w:t xml:space="preserve"> </w:t>
      </w:r>
      <w:r w:rsidRPr="00C6331E">
        <w:t>rights</w:t>
      </w:r>
      <w:r w:rsidR="00C24685">
        <w:t xml:space="preserve"> </w:t>
      </w:r>
      <w:r w:rsidRPr="00C6331E">
        <w:t>or</w:t>
      </w:r>
      <w:r w:rsidR="00C24685">
        <w:t xml:space="preserve"> </w:t>
      </w:r>
      <w:r w:rsidRPr="00C6331E">
        <w:t>perform</w:t>
      </w:r>
      <w:r w:rsidR="00C24685">
        <w:t xml:space="preserve"> </w:t>
      </w:r>
      <w:r w:rsidRPr="00C6331E">
        <w:t>their</w:t>
      </w:r>
      <w:r w:rsidR="00C24685">
        <w:t xml:space="preserve"> </w:t>
      </w:r>
      <w:r w:rsidRPr="00C6331E">
        <w:t>duties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These</w:t>
      </w:r>
      <w:r w:rsidR="00C24685">
        <w:t xml:space="preserve"> </w:t>
      </w:r>
      <w:r w:rsidRPr="00C6331E">
        <w:t>regulations</w:t>
      </w:r>
      <w:r w:rsidR="00C24685">
        <w:t xml:space="preserve"> </w:t>
      </w:r>
      <w:r w:rsidRPr="00C6331E">
        <w:t>are</w:t>
      </w:r>
      <w:r w:rsidR="00C24685">
        <w:t xml:space="preserve"> </w:t>
      </w:r>
      <w:r w:rsidRPr="00C6331E">
        <w:t>stipulated</w:t>
      </w:r>
      <w:r w:rsidR="00C24685">
        <w:t xml:space="preserve"> </w:t>
      </w:r>
      <w:r w:rsidRPr="00C6331E">
        <w:t>in</w:t>
      </w:r>
      <w:r w:rsidR="00C24685">
        <w:t xml:space="preserve"> </w:t>
      </w:r>
      <w:r w:rsidRPr="00C6331E">
        <w:t>the</w:t>
      </w:r>
      <w:r w:rsidR="00C24685">
        <w:t xml:space="preserve"> </w:t>
      </w:r>
      <w:r w:rsidRPr="00C6331E">
        <w:t>2008</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(Articles</w:t>
      </w:r>
      <w:r w:rsidR="00C24685">
        <w:t xml:space="preserve"> </w:t>
      </w:r>
      <w:r w:rsidRPr="00C6331E">
        <w:t>15,</w:t>
      </w:r>
      <w:r w:rsidR="00C24685">
        <w:t xml:space="preserve"> </w:t>
      </w:r>
      <w:r w:rsidRPr="00C6331E">
        <w:t>16,</w:t>
      </w:r>
      <w:r w:rsidR="00C24685">
        <w:t xml:space="preserve"> </w:t>
      </w:r>
      <w:r w:rsidRPr="00C6331E">
        <w:t>17,</w:t>
      </w:r>
      <w:r w:rsidR="00C24685">
        <w:t xml:space="preserve"> </w:t>
      </w:r>
      <w:r w:rsidRPr="00C6331E">
        <w:t>18,</w:t>
      </w:r>
      <w:r w:rsidR="00C24685">
        <w:t xml:space="preserve"> </w:t>
      </w:r>
      <w:r w:rsidRPr="00C6331E">
        <w:t>19,</w:t>
      </w:r>
      <w:r w:rsidR="00C24685">
        <w:t xml:space="preserve"> </w:t>
      </w:r>
      <w:r w:rsidRPr="00C6331E">
        <w:t>20);</w:t>
      </w:r>
      <w:bookmarkStart w:id="9" w:name="loai_1"/>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Public</w:t>
      </w:r>
      <w:r w:rsidR="00C24685">
        <w:t xml:space="preserve"> </w:t>
      </w:r>
      <w:r w:rsidRPr="00C6331E">
        <w:t>Employees</w:t>
      </w:r>
      <w:bookmarkEnd w:id="9"/>
      <w:r w:rsidR="00C24685">
        <w:t xml:space="preserve"> </w:t>
      </w:r>
      <w:r w:rsidRPr="00C6331E">
        <w:t>(Articles</w:t>
      </w:r>
      <w:r w:rsidR="00C24685">
        <w:t xml:space="preserve"> </w:t>
      </w:r>
      <w:r w:rsidRPr="00C6331E">
        <w:t>16,</w:t>
      </w:r>
      <w:r w:rsidR="00C24685">
        <w:t xml:space="preserve"> </w:t>
      </w:r>
      <w:r w:rsidRPr="00C6331E">
        <w:t>17,</w:t>
      </w:r>
      <w:r w:rsidR="00C24685">
        <w:t xml:space="preserve"> </w:t>
      </w:r>
      <w:r w:rsidRPr="00C6331E">
        <w:t>18,</w:t>
      </w:r>
      <w:r w:rsidR="00C24685">
        <w:t xml:space="preserve"> </w:t>
      </w:r>
      <w:r w:rsidRPr="00C6331E">
        <w:t>19);</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(Articles</w:t>
      </w:r>
      <w:r w:rsidR="00C24685">
        <w:t xml:space="preserve"> </w:t>
      </w:r>
      <w:r w:rsidRPr="00C6331E">
        <w:t>30,</w:t>
      </w:r>
      <w:r w:rsidR="00C24685">
        <w:t xml:space="preserve"> </w:t>
      </w:r>
      <w:r w:rsidRPr="00C6331E">
        <w:t>31);</w:t>
      </w:r>
      <w:r w:rsidR="00C24685">
        <w:t xml:space="preserve"> </w:t>
      </w:r>
      <w:r w:rsidRPr="00C6331E">
        <w:t>the</w:t>
      </w:r>
      <w:r w:rsidR="00C24685">
        <w:t xml:space="preserve"> </w:t>
      </w:r>
      <w:r w:rsidRPr="00C6331E">
        <w:t>1999</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some</w:t>
      </w:r>
      <w:r w:rsidR="00C24685">
        <w:t xml:space="preserve"> </w:t>
      </w:r>
      <w:r w:rsidRPr="00C6331E">
        <w:t>articles</w:t>
      </w:r>
      <w:r w:rsidR="00C24685">
        <w:t xml:space="preserve"> </w:t>
      </w:r>
      <w:r w:rsidRPr="00C6331E">
        <w:t>in</w:t>
      </w:r>
      <w:r w:rsidR="00C24685">
        <w:t xml:space="preserve"> </w:t>
      </w:r>
      <w:r w:rsidRPr="00C6331E">
        <w:t>2008</w:t>
      </w:r>
      <w:r w:rsidR="00C24685">
        <w:t xml:space="preserve"> </w:t>
      </w:r>
      <w:r w:rsidRPr="00C6331E">
        <w:t>and</w:t>
      </w:r>
      <w:r w:rsidR="00C24685">
        <w:t xml:space="preserve"> </w:t>
      </w:r>
      <w:r w:rsidRPr="00C6331E">
        <w:t>2014)</w:t>
      </w:r>
      <w:r w:rsidR="00C24685">
        <w:t xml:space="preserve"> </w:t>
      </w:r>
      <w:r w:rsidRPr="00C6331E">
        <w:t>(Articles</w:t>
      </w:r>
      <w:r w:rsidR="00C24685">
        <w:t xml:space="preserve"> </w:t>
      </w:r>
      <w:r w:rsidRPr="00C6331E">
        <w:t>4,</w:t>
      </w:r>
      <w:r w:rsidR="00C24685">
        <w:t xml:space="preserve"> </w:t>
      </w:r>
      <w:r w:rsidRPr="00C6331E">
        <w:t>12);</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(Articles</w:t>
      </w:r>
      <w:r w:rsidR="00C24685">
        <w:t xml:space="preserve"> </w:t>
      </w:r>
      <w:r w:rsidRPr="00C6331E">
        <w:t>67,</w:t>
      </w:r>
      <w:r w:rsidR="00C24685">
        <w:t xml:space="preserve"> </w:t>
      </w:r>
      <w:r w:rsidRPr="00C6331E">
        <w:t>76,</w:t>
      </w:r>
      <w:r w:rsidR="00C24685">
        <w:t xml:space="preserve"> </w:t>
      </w:r>
      <w:r w:rsidRPr="00C6331E">
        <w:t>77,</w:t>
      </w:r>
      <w:r w:rsidR="00C24685">
        <w:t xml:space="preserve"> </w:t>
      </w:r>
      <w:r w:rsidRPr="00C6331E">
        <w:t>85,</w:t>
      </w:r>
      <w:r w:rsidR="00C24685">
        <w:t xml:space="preserve"> </w:t>
      </w:r>
      <w:r w:rsidRPr="00C6331E">
        <w:t>89,</w:t>
      </w:r>
      <w:r w:rsidR="00C24685">
        <w:t xml:space="preserve"> </w:t>
      </w:r>
      <w:r w:rsidRPr="00C6331E">
        <w:t>92,</w:t>
      </w:r>
      <w:r w:rsidR="00C24685">
        <w:t xml:space="preserve"> </w:t>
      </w:r>
      <w:r w:rsidRPr="00C6331E">
        <w:t>93);</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(Articles</w:t>
      </w:r>
      <w:r w:rsidR="00C24685">
        <w:t xml:space="preserve"> </w:t>
      </w:r>
      <w:r w:rsidRPr="00C6331E">
        <w:t>59,</w:t>
      </w:r>
      <w:r w:rsidR="00C24685">
        <w:t xml:space="preserve"> </w:t>
      </w:r>
      <w:r w:rsidRPr="00C6331E">
        <w:t>73,</w:t>
      </w:r>
      <w:r w:rsidR="00C24685">
        <w:t xml:space="preserve"> </w:t>
      </w:r>
      <w:r w:rsidRPr="00C6331E">
        <w:t>75,</w:t>
      </w:r>
      <w:r w:rsidR="00C24685">
        <w:t xml:space="preserve"> </w:t>
      </w:r>
      <w:r w:rsidRPr="00C6331E">
        <w:t>83,</w:t>
      </w:r>
      <w:r w:rsidR="00C24685">
        <w:t xml:space="preserve"> </w:t>
      </w:r>
      <w:r w:rsidRPr="00C6331E">
        <w:t>84,</w:t>
      </w:r>
      <w:r w:rsidR="00C24685">
        <w:t xml:space="preserve"> </w:t>
      </w:r>
      <w:r w:rsidRPr="00C6331E">
        <w:t>85,</w:t>
      </w:r>
      <w:r w:rsidR="00C24685">
        <w:t xml:space="preserve"> </w:t>
      </w:r>
      <w:r w:rsidRPr="00C6331E">
        <w:t>89,</w:t>
      </w:r>
      <w:r w:rsidR="00C24685">
        <w:t xml:space="preserve"> </w:t>
      </w:r>
      <w:r w:rsidRPr="00C6331E">
        <w:t>90),</w:t>
      </w:r>
      <w:r w:rsidR="00C24685">
        <w:t xml:space="preserve"> </w:t>
      </w:r>
      <w:r w:rsidRPr="00C6331E">
        <w:t>Decree</w:t>
      </w:r>
      <w:r w:rsidR="00C24685">
        <w:t xml:space="preserve"> </w:t>
      </w:r>
      <w:r w:rsidRPr="00C6331E">
        <w:t>No.</w:t>
      </w:r>
      <w:r w:rsidR="00C24685">
        <w:t xml:space="preserve"> </w:t>
      </w:r>
      <w:r w:rsidRPr="00C6331E">
        <w:t>56/2015/ND-CP</w:t>
      </w:r>
      <w:r w:rsidR="00C24685">
        <w:t xml:space="preserve"> </w:t>
      </w:r>
      <w:r w:rsidRPr="00C6331E">
        <w:t>on</w:t>
      </w:r>
      <w:r w:rsidR="00C24685">
        <w:t xml:space="preserve"> </w:t>
      </w:r>
      <w:r w:rsidRPr="00C6331E">
        <w:t>the</w:t>
      </w:r>
      <w:r w:rsidR="00C24685">
        <w:t xml:space="preserve"> </w:t>
      </w:r>
      <w:r w:rsidRPr="00C6331E">
        <w:t>assessment</w:t>
      </w:r>
      <w:r w:rsidR="00C24685">
        <w:t xml:space="preserve"> </w:t>
      </w:r>
      <w:r w:rsidRPr="00C6331E">
        <w:t>and</w:t>
      </w:r>
      <w:r w:rsidR="00C24685">
        <w:t xml:space="preserve"> </w:t>
      </w:r>
      <w:r w:rsidRPr="00C6331E">
        <w:t>classification</w:t>
      </w:r>
      <w:r w:rsidR="00C24685">
        <w:t xml:space="preserve"> </w:t>
      </w:r>
      <w:r w:rsidRPr="00C6331E">
        <w:t>of</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(para.</w:t>
      </w:r>
      <w:r w:rsidR="007742B7">
        <w:t xml:space="preserve"> </w:t>
      </w:r>
      <w:r w:rsidRPr="00C6331E">
        <w:t>2,</w:t>
      </w:r>
      <w:r w:rsidR="00C24685">
        <w:t xml:space="preserve"> </w:t>
      </w:r>
      <w:r w:rsidRPr="00C6331E">
        <w:t>Art.</w:t>
      </w:r>
      <w:r w:rsidR="007742B7">
        <w:t xml:space="preserve"> </w:t>
      </w:r>
      <w:r w:rsidRPr="00C6331E">
        <w:t>3;</w:t>
      </w:r>
      <w:r w:rsidR="00C24685">
        <w:t xml:space="preserve"> </w:t>
      </w:r>
      <w:r w:rsidRPr="00C6331E">
        <w:t>point</w:t>
      </w:r>
      <w:r w:rsidR="00C24685">
        <w:t xml:space="preserve"> </w:t>
      </w:r>
      <w:r w:rsidRPr="00C6331E">
        <w:t>a</w:t>
      </w:r>
      <w:r w:rsidR="00C24685">
        <w:t xml:space="preserve"> </w:t>
      </w:r>
      <w:r w:rsidRPr="00C6331E">
        <w:t>of</w:t>
      </w:r>
      <w:r w:rsidR="00C24685">
        <w:t xml:space="preserve"> </w:t>
      </w:r>
      <w:r w:rsidRPr="00C6331E">
        <w:t>para.</w:t>
      </w:r>
      <w:r w:rsidR="007742B7">
        <w:t xml:space="preserve"> </w:t>
      </w:r>
      <w:r w:rsidRPr="00C6331E">
        <w:t>1,</w:t>
      </w:r>
      <w:r w:rsidR="00C24685">
        <w:t xml:space="preserve"> </w:t>
      </w:r>
      <w:r w:rsidRPr="00C6331E">
        <w:t>point</w:t>
      </w:r>
      <w:r w:rsidR="00C24685">
        <w:t xml:space="preserve"> </w:t>
      </w:r>
      <w:r w:rsidRPr="00C6331E">
        <w:t>a</w:t>
      </w:r>
      <w:r w:rsidR="00C24685">
        <w:t xml:space="preserve"> </w:t>
      </w:r>
      <w:r w:rsidRPr="00C6331E">
        <w:t>of</w:t>
      </w:r>
      <w:r w:rsidR="00C24685">
        <w:t xml:space="preserve"> </w:t>
      </w:r>
      <w:r w:rsidRPr="00C6331E">
        <w:t>para.</w:t>
      </w:r>
      <w:r w:rsidR="007742B7">
        <w:t xml:space="preserve"> </w:t>
      </w:r>
      <w:r w:rsidRPr="00C6331E">
        <w:t>2</w:t>
      </w:r>
      <w:r w:rsidR="00C24685">
        <w:t xml:space="preserve"> </w:t>
      </w:r>
      <w:r w:rsidRPr="00C6331E">
        <w:t>and</w:t>
      </w:r>
      <w:r w:rsidR="00C24685">
        <w:t xml:space="preserve"> </w:t>
      </w:r>
      <w:r w:rsidRPr="00C6331E">
        <w:t>para.</w:t>
      </w:r>
      <w:r w:rsidR="007742B7">
        <w:t xml:space="preserve"> </w:t>
      </w:r>
      <w:r w:rsidRPr="00C6331E">
        <w:t>3,</w:t>
      </w:r>
      <w:r w:rsidR="00C24685">
        <w:t xml:space="preserve"> </w:t>
      </w:r>
      <w:r w:rsidRPr="00C6331E">
        <w:t>Art.</w:t>
      </w:r>
      <w:r w:rsidR="007742B7">
        <w:t xml:space="preserve"> </w:t>
      </w:r>
      <w:r w:rsidRPr="00C6331E">
        <w:t>4).</w:t>
      </w:r>
      <w:r w:rsidRPr="006518A2">
        <w:rPr>
          <w:rStyle w:val="FootnoteReference"/>
        </w:rPr>
        <w:footnoteReference w:id="47"/>
      </w:r>
      <w:r w:rsidR="00C24685">
        <w:t xml:space="preserve"> </w:t>
      </w:r>
      <w:r w:rsidRPr="00C6331E">
        <w:t>Specifically,</w:t>
      </w:r>
      <w:r w:rsidR="00C24685">
        <w:t xml:space="preserve"> </w:t>
      </w:r>
      <w:r w:rsidRPr="00C6331E">
        <w:t>some</w:t>
      </w:r>
      <w:r w:rsidR="00C24685">
        <w:t xml:space="preserve"> </w:t>
      </w:r>
      <w:r w:rsidRPr="00C6331E">
        <w:t>services</w:t>
      </w:r>
      <w:r w:rsidR="00C24685">
        <w:t xml:space="preserve"> </w:t>
      </w:r>
      <w:r w:rsidRPr="00C6331E">
        <w:t>have</w:t>
      </w:r>
      <w:r w:rsidR="00C24685">
        <w:t xml:space="preserve"> </w:t>
      </w:r>
      <w:r w:rsidRPr="00C6331E">
        <w:t>direct</w:t>
      </w:r>
      <w:r w:rsidR="00C24685">
        <w:t xml:space="preserve"> </w:t>
      </w:r>
      <w:r w:rsidRPr="00C6331E">
        <w:t>responsibility</w:t>
      </w:r>
      <w:r w:rsidR="00C24685">
        <w:t xml:space="preserve"> </w:t>
      </w:r>
      <w:r w:rsidRPr="00C6331E">
        <w:t>in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as</w:t>
      </w:r>
      <w:r w:rsidR="00C24685">
        <w:t xml:space="preserve"> </w:t>
      </w:r>
      <w:r w:rsidRPr="00C6331E">
        <w:t>follows:</w:t>
      </w:r>
    </w:p>
    <w:p w:rsidR="00F21141" w:rsidRPr="00C6331E" w:rsidRDefault="00F21141" w:rsidP="003C58BE">
      <w:pPr>
        <w:pStyle w:val="SingleTxtG"/>
      </w:pPr>
      <w:r w:rsidRPr="00C6331E">
        <w:t>161.</w:t>
      </w:r>
      <w:r w:rsidRPr="00C6331E">
        <w:tab/>
      </w:r>
      <w:r w:rsidRPr="005E7037">
        <w:rPr>
          <w:i/>
        </w:rPr>
        <w:t>Court</w:t>
      </w:r>
    </w:p>
    <w:p w:rsidR="00F21141" w:rsidRPr="00C6331E" w:rsidRDefault="00F21141" w:rsidP="00056441">
      <w:pPr>
        <w:pStyle w:val="Bullet1G"/>
      </w:pP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stipulates</w:t>
      </w:r>
      <w:r w:rsidR="00C24685">
        <w:t xml:space="preserve"> </w:t>
      </w:r>
      <w:r w:rsidRPr="00C6331E">
        <w:t>as</w:t>
      </w:r>
      <w:r w:rsidR="00C24685">
        <w:t xml:space="preserve"> </w:t>
      </w:r>
      <w:r w:rsidRPr="00C6331E">
        <w:t>follows:</w:t>
      </w:r>
    </w:p>
    <w:p w:rsidR="00F21141" w:rsidRPr="00C6331E" w:rsidRDefault="00F21141" w:rsidP="00056441">
      <w:pPr>
        <w:pStyle w:val="Bullet2G"/>
      </w:pPr>
      <w:r w:rsidRPr="00C6331E">
        <w:t>Judges</w:t>
      </w:r>
      <w:r w:rsidR="00C24685">
        <w:t xml:space="preserve"> </w:t>
      </w:r>
      <w:r w:rsidRPr="00C6331E">
        <w:t>shall</w:t>
      </w:r>
      <w:r w:rsidR="00C24685">
        <w:t xml:space="preserve"> </w:t>
      </w:r>
      <w:r w:rsidRPr="00C6331E">
        <w:t>conduct</w:t>
      </w:r>
      <w:r w:rsidR="00C24685">
        <w:t xml:space="preserve"> </w:t>
      </w:r>
      <w:r w:rsidRPr="00C6331E">
        <w:t>trials</w:t>
      </w:r>
      <w:r w:rsidR="00C24685">
        <w:t xml:space="preserve"> </w:t>
      </w:r>
      <w:r w:rsidRPr="00C6331E">
        <w:t>independently</w:t>
      </w:r>
      <w:r w:rsidR="00C24685">
        <w:t xml:space="preserve"> </w:t>
      </w:r>
      <w:r w:rsidRPr="00C6331E">
        <w:t>and</w:t>
      </w:r>
      <w:r w:rsidR="00C24685">
        <w:t xml:space="preserve"> </w:t>
      </w:r>
      <w:r w:rsidRPr="00C6331E">
        <w:t>obey</w:t>
      </w:r>
      <w:r w:rsidR="00C24685">
        <w:t xml:space="preserve"> </w:t>
      </w:r>
      <w:r w:rsidRPr="00C6331E">
        <w:t>only</w:t>
      </w:r>
      <w:r w:rsidR="00C24685">
        <w:t xml:space="preserve"> </w:t>
      </w:r>
      <w:r w:rsidRPr="00C6331E">
        <w:t>the</w:t>
      </w:r>
      <w:r w:rsidR="00C24685">
        <w:t xml:space="preserve"> </w:t>
      </w:r>
      <w:r w:rsidRPr="00C6331E">
        <w:t>law</w:t>
      </w:r>
      <w:r w:rsidR="00C24685">
        <w:t xml:space="preserve"> </w:t>
      </w:r>
      <w:r w:rsidRPr="00C6331E">
        <w:t>(Art.</w:t>
      </w:r>
      <w:r w:rsidR="007742B7">
        <w:t xml:space="preserve"> </w:t>
      </w:r>
      <w:r w:rsidRPr="00C6331E">
        <w:t>9).</w:t>
      </w:r>
      <w:r w:rsidR="00C24685">
        <w:t xml:space="preserve"> </w:t>
      </w:r>
      <w:r w:rsidRPr="00C6331E">
        <w:t>Judges</w:t>
      </w:r>
      <w:r w:rsidR="00C24685">
        <w:t xml:space="preserve"> </w:t>
      </w:r>
      <w:r w:rsidRPr="00C6331E">
        <w:t>must</w:t>
      </w:r>
      <w:r w:rsidR="00C24685">
        <w:t xml:space="preserve"> </w:t>
      </w:r>
      <w:r w:rsidRPr="00C6331E">
        <w:t>have</w:t>
      </w:r>
      <w:r w:rsidR="00C24685">
        <w:t xml:space="preserve"> </w:t>
      </w:r>
      <w:r w:rsidRPr="00C6331E">
        <w:t>good</w:t>
      </w:r>
      <w:r w:rsidR="00C24685">
        <w:t xml:space="preserve"> </w:t>
      </w:r>
      <w:r w:rsidRPr="00C6331E">
        <w:t>ethical</w:t>
      </w:r>
      <w:r w:rsidR="00C24685">
        <w:t xml:space="preserve"> </w:t>
      </w:r>
      <w:r w:rsidRPr="00C6331E">
        <w:t>qualities,</w:t>
      </w:r>
      <w:r w:rsidR="00C24685">
        <w:t xml:space="preserve"> </w:t>
      </w:r>
      <w:r w:rsidRPr="00C6331E">
        <w:t>firm</w:t>
      </w:r>
      <w:r w:rsidR="00C24685">
        <w:t xml:space="preserve"> </w:t>
      </w:r>
      <w:r w:rsidRPr="00C6331E">
        <w:t>political</w:t>
      </w:r>
      <w:r w:rsidR="00C24685">
        <w:t xml:space="preserve"> </w:t>
      </w:r>
      <w:r w:rsidRPr="00C6331E">
        <w:t>stance,</w:t>
      </w:r>
      <w:r w:rsidR="00C24685">
        <w:t xml:space="preserve"> </w:t>
      </w:r>
      <w:r w:rsidRPr="00C6331E">
        <w:t>courage</w:t>
      </w:r>
      <w:r w:rsidR="00C24685">
        <w:t xml:space="preserve"> </w:t>
      </w:r>
      <w:r w:rsidRPr="00C6331E">
        <w:t>and</w:t>
      </w:r>
      <w:r w:rsidR="00C24685">
        <w:t xml:space="preserve"> </w:t>
      </w:r>
      <w:r w:rsidRPr="00C6331E">
        <w:t>resolve</w:t>
      </w:r>
      <w:r w:rsidR="00C24685">
        <w:t xml:space="preserve"> </w:t>
      </w:r>
      <w:r w:rsidRPr="00C6331E">
        <w:t>to</w:t>
      </w:r>
      <w:r w:rsidR="00C24685">
        <w:t xml:space="preserve"> </w:t>
      </w:r>
      <w:r w:rsidRPr="00C6331E">
        <w:t>safeguard</w:t>
      </w:r>
      <w:r w:rsidR="00C24685">
        <w:t xml:space="preserve"> </w:t>
      </w:r>
      <w:r w:rsidRPr="00C6331E">
        <w:t>justice,</w:t>
      </w:r>
      <w:r w:rsidR="00C24685">
        <w:t xml:space="preserve"> </w:t>
      </w:r>
      <w:r w:rsidRPr="00C6331E">
        <w:t>and</w:t>
      </w:r>
      <w:r w:rsidR="00C24685">
        <w:t xml:space="preserve"> </w:t>
      </w:r>
      <w:r w:rsidRPr="00C6331E">
        <w:t>is</w:t>
      </w:r>
      <w:r w:rsidR="00C24685">
        <w:t xml:space="preserve"> </w:t>
      </w:r>
      <w:r w:rsidRPr="00C6331E">
        <w:t>incorrupt</w:t>
      </w:r>
      <w:r w:rsidR="00C24685">
        <w:t xml:space="preserve"> </w:t>
      </w:r>
      <w:r w:rsidRPr="00C6331E">
        <w:t>and</w:t>
      </w:r>
      <w:r w:rsidR="00C24685">
        <w:t xml:space="preserve"> </w:t>
      </w:r>
      <w:r w:rsidRPr="00C6331E">
        <w:t>honest;</w:t>
      </w:r>
      <w:r w:rsidR="00C24685">
        <w:t xml:space="preserve"> </w:t>
      </w:r>
      <w:r w:rsidRPr="00C6331E">
        <w:t>possess</w:t>
      </w:r>
      <w:r w:rsidR="00C24685">
        <w:t xml:space="preserve"> </w:t>
      </w:r>
      <w:r w:rsidRPr="00C6331E">
        <w:t>a</w:t>
      </w:r>
      <w:r w:rsidR="00C24685">
        <w:t xml:space="preserve"> </w:t>
      </w:r>
      <w:r w:rsidRPr="00C6331E">
        <w:t>bachelor</w:t>
      </w:r>
      <w:r w:rsidR="00C24685">
        <w:t xml:space="preserve"> </w:t>
      </w:r>
      <w:r w:rsidRPr="00C6331E">
        <w:t>or</w:t>
      </w:r>
      <w:r w:rsidR="00C24685">
        <w:t xml:space="preserve"> </w:t>
      </w:r>
      <w:r w:rsidRPr="00C6331E">
        <w:t>higher</w:t>
      </w:r>
      <w:r w:rsidR="00C24685">
        <w:t xml:space="preserve"> </w:t>
      </w:r>
      <w:r w:rsidRPr="00C6331E">
        <w:t>degree</w:t>
      </w:r>
      <w:r w:rsidR="00C24685">
        <w:t xml:space="preserve"> </w:t>
      </w:r>
      <w:r w:rsidRPr="00C6331E">
        <w:t>in</w:t>
      </w:r>
      <w:r w:rsidR="00C24685">
        <w:t xml:space="preserve"> </w:t>
      </w:r>
      <w:r w:rsidRPr="00C6331E">
        <w:t>law;</w:t>
      </w:r>
      <w:r w:rsidR="00C24685">
        <w:t xml:space="preserve"> </w:t>
      </w:r>
      <w:r w:rsidRPr="00C6331E">
        <w:t>have</w:t>
      </w:r>
      <w:r w:rsidR="00C24685">
        <w:t xml:space="preserve"> </w:t>
      </w:r>
      <w:r w:rsidRPr="00C6331E">
        <w:t>been</w:t>
      </w:r>
      <w:r w:rsidR="00C24685">
        <w:t xml:space="preserve"> </w:t>
      </w:r>
      <w:r w:rsidRPr="00C6331E">
        <w:t>professionally</w:t>
      </w:r>
      <w:r w:rsidR="00C24685">
        <w:t xml:space="preserve"> </w:t>
      </w:r>
      <w:r w:rsidRPr="00C6331E">
        <w:t>trained</w:t>
      </w:r>
      <w:r w:rsidR="00C24685">
        <w:t xml:space="preserve"> </w:t>
      </w:r>
      <w:r w:rsidRPr="00C6331E">
        <w:t>in</w:t>
      </w:r>
      <w:r w:rsidR="00C24685">
        <w:t xml:space="preserve"> </w:t>
      </w:r>
      <w:r w:rsidRPr="00C6331E">
        <w:t>adjudication</w:t>
      </w:r>
      <w:r w:rsidR="00C24685">
        <w:t xml:space="preserve"> </w:t>
      </w:r>
      <w:r w:rsidRPr="00C6331E">
        <w:t>(Art.</w:t>
      </w:r>
      <w:r w:rsidR="007742B7">
        <w:t xml:space="preserve"> </w:t>
      </w:r>
      <w:r w:rsidRPr="00C6331E">
        <w:t>67);</w:t>
      </w:r>
      <w:r w:rsidR="00C24685">
        <w:t xml:space="preserve"> </w:t>
      </w:r>
      <w:r w:rsidRPr="00C6331E">
        <w:t>be</w:t>
      </w:r>
      <w:r w:rsidR="00C24685">
        <w:t xml:space="preserve"> </w:t>
      </w:r>
      <w:r w:rsidRPr="00C6331E">
        <w:t>independent,</w:t>
      </w:r>
      <w:r w:rsidR="00C24685">
        <w:t xml:space="preserve"> </w:t>
      </w:r>
      <w:r w:rsidRPr="00C6331E">
        <w:t>impartial</w:t>
      </w:r>
      <w:r w:rsidR="00C24685">
        <w:t xml:space="preserve"> </w:t>
      </w:r>
      <w:r w:rsidRPr="00C6331E">
        <w:t>and</w:t>
      </w:r>
      <w:r w:rsidR="00C24685">
        <w:t xml:space="preserve"> </w:t>
      </w:r>
      <w:r w:rsidRPr="00C6331E">
        <w:t>objective,</w:t>
      </w:r>
      <w:r w:rsidR="00C24685">
        <w:t xml:space="preserve"> </w:t>
      </w:r>
      <w:r w:rsidRPr="00C6331E">
        <w:t>and</w:t>
      </w:r>
      <w:r w:rsidR="00C24685">
        <w:t xml:space="preserve"> </w:t>
      </w:r>
      <w:r w:rsidRPr="00C6331E">
        <w:t>safeguard</w:t>
      </w:r>
      <w:r w:rsidR="00C24685">
        <w:t xml:space="preserve"> </w:t>
      </w:r>
      <w:r w:rsidRPr="00C6331E">
        <w:t>justice</w:t>
      </w:r>
      <w:r w:rsidR="00C24685">
        <w:t xml:space="preserve"> </w:t>
      </w:r>
      <w:r w:rsidRPr="00C6331E">
        <w:t>in</w:t>
      </w:r>
      <w:r w:rsidR="00C24685">
        <w:t xml:space="preserve"> </w:t>
      </w:r>
      <w:r w:rsidRPr="00C6331E">
        <w:t>adjudication;</w:t>
      </w:r>
      <w:r w:rsidR="00C24685">
        <w:t xml:space="preserve"> </w:t>
      </w:r>
      <w:r w:rsidRPr="00C6331E">
        <w:t>be</w:t>
      </w:r>
      <w:r w:rsidR="00C24685">
        <w:t xml:space="preserve"> </w:t>
      </w:r>
      <w:r w:rsidRPr="00C6331E">
        <w:t>held</w:t>
      </w:r>
      <w:r w:rsidR="00C24685">
        <w:t xml:space="preserve"> </w:t>
      </w:r>
      <w:r w:rsidRPr="00C6331E">
        <w:t>responsible</w:t>
      </w:r>
      <w:r w:rsidR="00C24685">
        <w:t xml:space="preserve"> </w:t>
      </w:r>
      <w:r w:rsidRPr="00C6331E">
        <w:t>before</w:t>
      </w:r>
      <w:r w:rsidR="00C24685">
        <w:t xml:space="preserve"> </w:t>
      </w:r>
      <w:r w:rsidRPr="00C6331E">
        <w:t>law</w:t>
      </w:r>
      <w:r w:rsidR="00C24685">
        <w:t xml:space="preserve"> </w:t>
      </w:r>
      <w:r w:rsidRPr="00C6331E">
        <w:t>for</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their</w:t>
      </w:r>
      <w:r w:rsidR="00C24685">
        <w:t xml:space="preserve"> </w:t>
      </w:r>
      <w:r w:rsidRPr="00C6331E">
        <w:t>duties,</w:t>
      </w:r>
      <w:r w:rsidR="00C24685">
        <w:t xml:space="preserve"> </w:t>
      </w:r>
      <w:r w:rsidRPr="00C6331E">
        <w:t>exercise</w:t>
      </w:r>
      <w:r w:rsidR="00C24685">
        <w:t xml:space="preserve"> </w:t>
      </w:r>
      <w:r w:rsidRPr="00C6331E">
        <w:t>of</w:t>
      </w:r>
      <w:r w:rsidR="00C24685">
        <w:t xml:space="preserve"> </w:t>
      </w:r>
      <w:r w:rsidRPr="00C6331E">
        <w:t>their</w:t>
      </w:r>
      <w:r w:rsidR="00C24685">
        <w:t xml:space="preserve"> </w:t>
      </w:r>
      <w:r w:rsidRPr="00C6331E">
        <w:t>powers</w:t>
      </w:r>
      <w:r w:rsidR="00C24685">
        <w:t xml:space="preserve"> </w:t>
      </w:r>
      <w:r w:rsidRPr="00C6331E">
        <w:t>and</w:t>
      </w:r>
      <w:r w:rsidR="00C24685">
        <w:t xml:space="preserve"> </w:t>
      </w:r>
      <w:r w:rsidRPr="00C6331E">
        <w:t>for</w:t>
      </w:r>
      <w:r w:rsidR="00C24685">
        <w:t xml:space="preserve"> </w:t>
      </w:r>
      <w:r w:rsidRPr="00C6331E">
        <w:t>their</w:t>
      </w:r>
      <w:r w:rsidR="00C24685">
        <w:t xml:space="preserve"> </w:t>
      </w:r>
      <w:r w:rsidRPr="00C6331E">
        <w:t>decisions</w:t>
      </w:r>
      <w:r w:rsidR="00C24685">
        <w:t xml:space="preserve"> </w:t>
      </w:r>
      <w:r w:rsidRPr="00C6331E">
        <w:t>…</w:t>
      </w:r>
      <w:r w:rsidR="00C24685">
        <w:t xml:space="preserve"> </w:t>
      </w:r>
      <w:r w:rsidRPr="00C6331E">
        <w:t>(Art.</w:t>
      </w:r>
      <w:r w:rsidR="007742B7">
        <w:t xml:space="preserve"> </w:t>
      </w:r>
      <w:r w:rsidRPr="00C6331E">
        <w:t>76);</w:t>
      </w:r>
    </w:p>
    <w:p w:rsidR="00F21141" w:rsidRPr="00C6331E" w:rsidRDefault="00F21141" w:rsidP="00056441">
      <w:pPr>
        <w:pStyle w:val="Bullet2G"/>
      </w:pPr>
      <w:r w:rsidRPr="00C6331E">
        <w:t>Assessors</w:t>
      </w:r>
      <w:r w:rsidR="00C24685">
        <w:t xml:space="preserve"> </w:t>
      </w:r>
      <w:r w:rsidRPr="00C6331E">
        <w:t>must</w:t>
      </w:r>
      <w:r w:rsidR="00C24685">
        <w:t xml:space="preserve"> </w:t>
      </w:r>
      <w:r w:rsidRPr="00C6331E">
        <w:t>have</w:t>
      </w:r>
      <w:r w:rsidR="00C24685">
        <w:t xml:space="preserve"> </w:t>
      </w:r>
      <w:r w:rsidRPr="00C6331E">
        <w:t>good</w:t>
      </w:r>
      <w:r w:rsidR="00C24685">
        <w:t xml:space="preserve"> </w:t>
      </w:r>
      <w:r w:rsidRPr="00C6331E">
        <w:t>ethical</w:t>
      </w:r>
      <w:r w:rsidR="00C24685">
        <w:t xml:space="preserve"> </w:t>
      </w:r>
      <w:r w:rsidRPr="00C6331E">
        <w:t>qualities,</w:t>
      </w:r>
      <w:r w:rsidR="00C24685">
        <w:t xml:space="preserve"> </w:t>
      </w:r>
      <w:r w:rsidRPr="00C6331E">
        <w:t>firm</w:t>
      </w:r>
      <w:r w:rsidR="00C24685">
        <w:t xml:space="preserve"> </w:t>
      </w:r>
      <w:r w:rsidRPr="00C6331E">
        <w:t>political</w:t>
      </w:r>
      <w:r w:rsidR="00C24685">
        <w:t xml:space="preserve"> </w:t>
      </w:r>
      <w:r w:rsidRPr="00C6331E">
        <w:t>stance,</w:t>
      </w:r>
      <w:r w:rsidR="00C24685">
        <w:t xml:space="preserve"> </w:t>
      </w:r>
      <w:r w:rsidRPr="00C6331E">
        <w:t>reputation</w:t>
      </w:r>
      <w:r w:rsidR="00C24685">
        <w:t xml:space="preserve"> </w:t>
      </w:r>
      <w:r w:rsidRPr="00C6331E">
        <w:t>in</w:t>
      </w:r>
      <w:r w:rsidR="00C24685">
        <w:t xml:space="preserve"> </w:t>
      </w:r>
      <w:r w:rsidRPr="00C6331E">
        <w:t>the</w:t>
      </w:r>
      <w:r w:rsidR="00C24685">
        <w:t xml:space="preserve"> </w:t>
      </w:r>
      <w:r w:rsidRPr="00C6331E">
        <w:t>population</w:t>
      </w:r>
      <w:r w:rsidR="00C24685">
        <w:t xml:space="preserve"> </w:t>
      </w:r>
      <w:r w:rsidRPr="00C6331E">
        <w:t>community,</w:t>
      </w:r>
      <w:r w:rsidR="00C24685">
        <w:t xml:space="preserve"> </w:t>
      </w:r>
      <w:r w:rsidRPr="00C6331E">
        <w:t>courage</w:t>
      </w:r>
      <w:r w:rsidR="00C24685">
        <w:t xml:space="preserve"> </w:t>
      </w:r>
      <w:r w:rsidRPr="00C6331E">
        <w:t>and</w:t>
      </w:r>
      <w:r w:rsidR="00C24685">
        <w:t xml:space="preserve"> </w:t>
      </w:r>
      <w:r w:rsidRPr="00C6331E">
        <w:t>resolve</w:t>
      </w:r>
      <w:r w:rsidR="00C24685">
        <w:t xml:space="preserve"> </w:t>
      </w:r>
      <w:r w:rsidRPr="00C6331E">
        <w:t>to</w:t>
      </w:r>
      <w:r w:rsidR="00C24685">
        <w:t xml:space="preserve"> </w:t>
      </w:r>
      <w:r w:rsidRPr="00C6331E">
        <w:t>safeguard</w:t>
      </w:r>
      <w:r w:rsidR="00C24685">
        <w:t xml:space="preserve"> </w:t>
      </w:r>
      <w:r w:rsidRPr="00C6331E">
        <w:t>justice,</w:t>
      </w:r>
      <w:r w:rsidR="00C24685">
        <w:t xml:space="preserve"> </w:t>
      </w:r>
      <w:r w:rsidRPr="00C6331E">
        <w:t>and</w:t>
      </w:r>
      <w:r w:rsidR="00C24685">
        <w:t xml:space="preserve"> </w:t>
      </w:r>
      <w:r w:rsidRPr="00C6331E">
        <w:t>is</w:t>
      </w:r>
      <w:r w:rsidR="00C24685">
        <w:t xml:space="preserve"> </w:t>
      </w:r>
      <w:r w:rsidRPr="00C6331E">
        <w:t>incorrupt</w:t>
      </w:r>
      <w:r w:rsidR="00C24685">
        <w:t xml:space="preserve"> </w:t>
      </w:r>
      <w:r w:rsidRPr="00C6331E">
        <w:t>and</w:t>
      </w:r>
      <w:r w:rsidR="00C24685">
        <w:t xml:space="preserve"> </w:t>
      </w:r>
      <w:r w:rsidRPr="00C6331E">
        <w:t>honest;</w:t>
      </w:r>
      <w:r w:rsidR="00C24685">
        <w:t xml:space="preserve"> </w:t>
      </w:r>
      <w:r w:rsidRPr="00C6331E">
        <w:t>have</w:t>
      </w:r>
      <w:r w:rsidR="00C24685">
        <w:t xml:space="preserve"> </w:t>
      </w:r>
      <w:r w:rsidRPr="00C6331E">
        <w:t>legal</w:t>
      </w:r>
      <w:r w:rsidR="00C24685">
        <w:t xml:space="preserve"> </w:t>
      </w:r>
      <w:r w:rsidRPr="00C6331E">
        <w:t>knowledge;</w:t>
      </w:r>
      <w:r w:rsidR="00C24685">
        <w:t xml:space="preserve"> </w:t>
      </w:r>
      <w:r w:rsidRPr="00C6331E">
        <w:t>be</w:t>
      </w:r>
      <w:r w:rsidR="00C24685">
        <w:t xml:space="preserve"> </w:t>
      </w:r>
      <w:r w:rsidRPr="00C6331E">
        <w:t>socially</w:t>
      </w:r>
      <w:r w:rsidR="00C24685">
        <w:t xml:space="preserve"> </w:t>
      </w:r>
      <w:r w:rsidRPr="00C6331E">
        <w:t>knowledgeable</w:t>
      </w:r>
      <w:r w:rsidR="00C24685">
        <w:t xml:space="preserve"> </w:t>
      </w:r>
      <w:r w:rsidRPr="00C6331E">
        <w:t>(Art.</w:t>
      </w:r>
      <w:r w:rsidR="007742B7">
        <w:t xml:space="preserve"> </w:t>
      </w:r>
      <w:r w:rsidRPr="00C6331E">
        <w:t>85).</w:t>
      </w:r>
      <w:r w:rsidR="00C24685">
        <w:t xml:space="preserve"> </w:t>
      </w:r>
      <w:r w:rsidRPr="00C6331E">
        <w:t>Assessors</w:t>
      </w:r>
      <w:r w:rsidR="00C24685">
        <w:t xml:space="preserve"> </w:t>
      </w:r>
      <w:r w:rsidRPr="00C6331E">
        <w:t>must</w:t>
      </w:r>
      <w:r w:rsidR="00C24685">
        <w:t xml:space="preserve"> </w:t>
      </w:r>
      <w:r w:rsidRPr="00C6331E">
        <w:t>be</w:t>
      </w:r>
      <w:r w:rsidR="00C24685">
        <w:t xml:space="preserve"> </w:t>
      </w:r>
      <w:r w:rsidRPr="00C6331E">
        <w:t>independent,</w:t>
      </w:r>
      <w:r w:rsidR="00C24685">
        <w:t xml:space="preserve"> </w:t>
      </w:r>
      <w:r w:rsidRPr="00C6331E">
        <w:t>impartial</w:t>
      </w:r>
      <w:r w:rsidR="00C24685">
        <w:t xml:space="preserve"> </w:t>
      </w:r>
      <w:r w:rsidRPr="00C6331E">
        <w:t>and</w:t>
      </w:r>
      <w:r w:rsidR="00C24685">
        <w:t xml:space="preserve"> </w:t>
      </w:r>
      <w:r w:rsidRPr="00C6331E">
        <w:t>objective</w:t>
      </w:r>
      <w:r w:rsidR="00C24685">
        <w:t xml:space="preserve"> </w:t>
      </w:r>
      <w:r w:rsidRPr="00C6331E">
        <w:t>in</w:t>
      </w:r>
      <w:r w:rsidR="00C24685">
        <w:t xml:space="preserve"> </w:t>
      </w:r>
      <w:r w:rsidRPr="00C6331E">
        <w:t>adjudication,</w:t>
      </w:r>
      <w:r w:rsidR="00C24685">
        <w:t xml:space="preserve"> </w:t>
      </w:r>
      <w:r w:rsidRPr="00C6331E">
        <w:t>and</w:t>
      </w:r>
      <w:r w:rsidR="00C24685">
        <w:t xml:space="preserve"> </w:t>
      </w:r>
      <w:r w:rsidRPr="00C6331E">
        <w:t>contribute</w:t>
      </w:r>
      <w:r w:rsidR="00C24685">
        <w:t xml:space="preserve"> </w:t>
      </w:r>
      <w:r w:rsidRPr="00C6331E">
        <w:t>to</w:t>
      </w:r>
      <w:r w:rsidR="00C24685">
        <w:t xml:space="preserve"> </w:t>
      </w:r>
      <w:r w:rsidRPr="00C6331E">
        <w:t>safeguarding</w:t>
      </w:r>
      <w:r w:rsidR="00C24685">
        <w:t xml:space="preserve"> </w:t>
      </w:r>
      <w:r w:rsidRPr="00C6331E">
        <w:t>justice,</w:t>
      </w:r>
      <w:r w:rsidR="00C24685">
        <w:t xml:space="preserve"> </w:t>
      </w:r>
      <w:r w:rsidRPr="00C6331E">
        <w:t>human</w:t>
      </w:r>
      <w:r w:rsidR="00C24685">
        <w:t xml:space="preserve"> </w:t>
      </w:r>
      <w:r w:rsidRPr="00C6331E">
        <w:t>rights,</w:t>
      </w:r>
      <w:r w:rsidR="00C24685">
        <w:t xml:space="preserve"> </w:t>
      </w:r>
      <w:r w:rsidRPr="00C6331E">
        <w:t>nationals</w:t>
      </w:r>
      <w:r w:rsidR="008313BC">
        <w:t>’</w:t>
      </w:r>
      <w:r w:rsidR="00C24685">
        <w:t xml:space="preserve"> </w:t>
      </w:r>
      <w:r w:rsidRPr="00C6331E">
        <w:t>rights,</w:t>
      </w:r>
      <w:r w:rsidR="00C24685">
        <w:t xml:space="preserve"> </w:t>
      </w:r>
      <w:r w:rsidRPr="00C6331E">
        <w:t>the</w:t>
      </w:r>
      <w:r w:rsidR="00C24685">
        <w:t xml:space="preserve"> </w:t>
      </w:r>
      <w:r w:rsidRPr="00C6331E">
        <w:t>socialist</w:t>
      </w:r>
      <w:r w:rsidR="00C24685">
        <w:t xml:space="preserve"> </w:t>
      </w:r>
      <w:r w:rsidRPr="00C6331E">
        <w:t>regime,</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organizations</w:t>
      </w:r>
      <w:r w:rsidR="00C24685">
        <w:t xml:space="preserve"> </w:t>
      </w:r>
      <w:r w:rsidRPr="00C6331E">
        <w:t>and</w:t>
      </w:r>
      <w:r w:rsidR="00C24685">
        <w:t xml:space="preserve"> </w:t>
      </w:r>
      <w:r w:rsidRPr="00C6331E">
        <w:t>individuals</w:t>
      </w:r>
      <w:r w:rsidR="00C24685">
        <w:t xml:space="preserve"> </w:t>
      </w:r>
      <w:r w:rsidRPr="00C6331E">
        <w:t>(Art.</w:t>
      </w:r>
      <w:r w:rsidR="007742B7">
        <w:t xml:space="preserve"> </w:t>
      </w:r>
      <w:r w:rsidRPr="00C6331E">
        <w:t>89);</w:t>
      </w:r>
    </w:p>
    <w:p w:rsidR="00F21141" w:rsidRPr="00C6331E" w:rsidRDefault="00F21141" w:rsidP="00056441">
      <w:pPr>
        <w:pStyle w:val="Bullet2G"/>
      </w:pPr>
      <w:r w:rsidRPr="00C6331E">
        <w:t>Court</w:t>
      </w:r>
      <w:r w:rsidR="00C24685">
        <w:t xml:space="preserve"> </w:t>
      </w:r>
      <w:r w:rsidRPr="00C6331E">
        <w:t>clerks</w:t>
      </w:r>
      <w:r w:rsidR="00C24685">
        <w:t xml:space="preserve"> </w:t>
      </w:r>
      <w:r w:rsidRPr="00C6331E">
        <w:t>shall</w:t>
      </w:r>
      <w:r w:rsidR="00C24685">
        <w:t xml:space="preserve"> </w:t>
      </w:r>
      <w:r w:rsidRPr="00C6331E">
        <w:t>be</w:t>
      </w:r>
      <w:r w:rsidR="00C24685">
        <w:t xml:space="preserve"> </w:t>
      </w:r>
      <w:r w:rsidRPr="00C6331E">
        <w:t>held</w:t>
      </w:r>
      <w:r w:rsidR="00C24685">
        <w:t xml:space="preserve"> </w:t>
      </w:r>
      <w:r w:rsidRPr="00C6331E">
        <w:t>responsible</w:t>
      </w:r>
      <w:r w:rsidR="00C24685">
        <w:t xml:space="preserve"> </w:t>
      </w:r>
      <w:r w:rsidRPr="00C6331E">
        <w:t>before</w:t>
      </w:r>
      <w:r w:rsidR="00C24685">
        <w:t xml:space="preserve"> </w:t>
      </w:r>
      <w:r w:rsidRPr="00C6331E">
        <w:t>law</w:t>
      </w:r>
      <w:r w:rsidR="00C24685">
        <w:t xml:space="preserve"> </w:t>
      </w:r>
      <w:r w:rsidRPr="00C6331E">
        <w:t>and</w:t>
      </w:r>
      <w:r w:rsidR="00C24685">
        <w:t xml:space="preserve"> </w:t>
      </w:r>
      <w:r w:rsidRPr="00C6331E">
        <w:t>answerable</w:t>
      </w:r>
      <w:r w:rsidR="00C24685">
        <w:t xml:space="preserve"> </w:t>
      </w:r>
      <w:r w:rsidRPr="00C6331E">
        <w:t>to</w:t>
      </w:r>
      <w:r w:rsidR="00C24685">
        <w:t xml:space="preserve"> </w:t>
      </w:r>
      <w:r w:rsidRPr="00C6331E">
        <w:t>the</w:t>
      </w:r>
      <w:r w:rsidR="00C24685">
        <w:t xml:space="preserve"> </w:t>
      </w:r>
      <w:r w:rsidRPr="00C6331E">
        <w:t>chief</w:t>
      </w:r>
      <w:r w:rsidR="00C24685">
        <w:t xml:space="preserve"> </w:t>
      </w:r>
      <w:r w:rsidRPr="00C6331E">
        <w:t>justice</w:t>
      </w:r>
      <w:r w:rsidR="00C24685">
        <w:t xml:space="preserve"> </w:t>
      </w:r>
      <w:r w:rsidRPr="00C6331E">
        <w:t>of</w:t>
      </w:r>
      <w:r w:rsidR="00C24685">
        <w:t xml:space="preserve"> </w:t>
      </w:r>
      <w:r w:rsidRPr="00C6331E">
        <w:t>their</w:t>
      </w:r>
      <w:r w:rsidR="00C24685">
        <w:t xml:space="preserve"> </w:t>
      </w:r>
      <w:r w:rsidRPr="00C6331E">
        <w:t>court</w:t>
      </w:r>
      <w:r w:rsidR="00C24685">
        <w:t xml:space="preserve"> </w:t>
      </w:r>
      <w:r w:rsidRPr="00C6331E">
        <w:t>for</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exercise</w:t>
      </w:r>
      <w:r w:rsidR="00C24685">
        <w:t xml:space="preserve"> </w:t>
      </w:r>
      <w:r w:rsidRPr="00C6331E">
        <w:t>of</w:t>
      </w:r>
      <w:r w:rsidR="00C24685">
        <w:t xml:space="preserve"> </w:t>
      </w:r>
      <w:r w:rsidRPr="00C6331E">
        <w:t>their</w:t>
      </w:r>
      <w:r w:rsidR="00C24685">
        <w:t xml:space="preserve"> </w:t>
      </w:r>
      <w:r w:rsidRPr="00C6331E">
        <w:t>powers</w:t>
      </w:r>
      <w:r w:rsidR="00C24685">
        <w:t xml:space="preserve"> </w:t>
      </w:r>
      <w:r w:rsidRPr="00C6331E">
        <w:t>(Art.</w:t>
      </w:r>
      <w:r w:rsidR="007742B7">
        <w:t xml:space="preserve"> </w:t>
      </w:r>
      <w:r w:rsidRPr="00C6331E">
        <w:t>92);</w:t>
      </w:r>
    </w:p>
    <w:p w:rsidR="00F21141" w:rsidRPr="00C6331E" w:rsidRDefault="00F21141" w:rsidP="00056441">
      <w:pPr>
        <w:pStyle w:val="Bullet2G"/>
      </w:pPr>
      <w:r w:rsidRPr="00C6331E">
        <w:t>Examiners</w:t>
      </w:r>
      <w:r w:rsidR="00C24685">
        <w:t xml:space="preserve"> </w:t>
      </w:r>
      <w:r w:rsidRPr="00C6331E">
        <w:t>shall</w:t>
      </w:r>
      <w:r w:rsidR="00C24685">
        <w:t xml:space="preserve"> </w:t>
      </w:r>
      <w:r w:rsidRPr="00C6331E">
        <w:t>be</w:t>
      </w:r>
      <w:r w:rsidR="00C24685">
        <w:t xml:space="preserve"> </w:t>
      </w:r>
      <w:r w:rsidRPr="00C6331E">
        <w:t>held</w:t>
      </w:r>
      <w:r w:rsidR="00C24685">
        <w:t xml:space="preserve"> </w:t>
      </w:r>
      <w:r w:rsidRPr="00C6331E">
        <w:t>responsible</w:t>
      </w:r>
      <w:r w:rsidR="00C24685">
        <w:t xml:space="preserve"> </w:t>
      </w:r>
      <w:r w:rsidRPr="00C6331E">
        <w:t>before</w:t>
      </w:r>
      <w:r w:rsidR="00C24685">
        <w:t xml:space="preserve"> </w:t>
      </w:r>
      <w:r w:rsidRPr="00C6331E">
        <w:t>law</w:t>
      </w:r>
      <w:r w:rsidR="00C24685">
        <w:t xml:space="preserve"> </w:t>
      </w:r>
      <w:r w:rsidRPr="00C6331E">
        <w:t>and</w:t>
      </w:r>
      <w:r w:rsidR="00C24685">
        <w:t xml:space="preserve"> </w:t>
      </w:r>
      <w:r w:rsidRPr="00C6331E">
        <w:t>answerable</w:t>
      </w:r>
      <w:r w:rsidR="00C24685">
        <w:t xml:space="preserve"> </w:t>
      </w:r>
      <w:r w:rsidRPr="00C6331E">
        <w:t>to</w:t>
      </w:r>
      <w:r w:rsidR="00C24685">
        <w:t xml:space="preserve"> </w:t>
      </w:r>
      <w:r w:rsidRPr="00C6331E">
        <w:t>their</w:t>
      </w:r>
      <w:r w:rsidR="00C24685">
        <w:t xml:space="preserve"> </w:t>
      </w:r>
      <w:r w:rsidRPr="00C6331E">
        <w:t>chief</w:t>
      </w:r>
      <w:r w:rsidR="00C24685">
        <w:t xml:space="preserve"> </w:t>
      </w:r>
      <w:r w:rsidRPr="00C6331E">
        <w:t>justice</w:t>
      </w:r>
      <w:r w:rsidR="00C24685">
        <w:t xml:space="preserve"> </w:t>
      </w:r>
      <w:r w:rsidRPr="00C6331E">
        <w:t>for</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exercise</w:t>
      </w:r>
      <w:r w:rsidR="00C24685">
        <w:t xml:space="preserve"> </w:t>
      </w:r>
      <w:r w:rsidRPr="00C6331E">
        <w:t>of</w:t>
      </w:r>
      <w:r w:rsidR="00C24685">
        <w:t xml:space="preserve"> </w:t>
      </w:r>
      <w:r w:rsidRPr="00C6331E">
        <w:t>their</w:t>
      </w:r>
      <w:r w:rsidR="00C24685">
        <w:t xml:space="preserve"> </w:t>
      </w:r>
      <w:r w:rsidRPr="00C6331E">
        <w:t>powers.</w:t>
      </w:r>
      <w:r w:rsidR="00C24685">
        <w:t xml:space="preserve"> </w:t>
      </w:r>
      <w:r w:rsidRPr="00C6331E">
        <w:t>If</w:t>
      </w:r>
      <w:r w:rsidR="00C24685">
        <w:t xml:space="preserve"> </w:t>
      </w:r>
      <w:r w:rsidRPr="00C6331E">
        <w:t>committing</w:t>
      </w:r>
      <w:r w:rsidR="00C24685">
        <w:t xml:space="preserve"> </w:t>
      </w:r>
      <w:r w:rsidRPr="00C6331E">
        <w:t>illegal</w:t>
      </w:r>
      <w:r w:rsidR="00C24685">
        <w:t xml:space="preserve"> </w:t>
      </w:r>
      <w:r w:rsidRPr="00C6331E">
        <w:t>acts,</w:t>
      </w:r>
      <w:r w:rsidR="00C24685">
        <w:t xml:space="preserve"> </w:t>
      </w:r>
      <w:r w:rsidRPr="00C6331E">
        <w:t>they</w:t>
      </w:r>
      <w:r w:rsidR="00C24685">
        <w:t xml:space="preserve"> </w:t>
      </w:r>
      <w:r w:rsidRPr="00C6331E">
        <w:t>shall</w:t>
      </w:r>
      <w:r w:rsidR="00C24685">
        <w:t xml:space="preserve"> </w:t>
      </w:r>
      <w:r w:rsidRPr="00C6331E">
        <w:t>be</w:t>
      </w:r>
      <w:r w:rsidR="00C24685">
        <w:t xml:space="preserve"> </w:t>
      </w:r>
      <w:r w:rsidRPr="00C6331E">
        <w:t>disciplined,</w:t>
      </w:r>
      <w:r w:rsidR="00C24685">
        <w:t xml:space="preserve"> </w:t>
      </w:r>
      <w:r w:rsidRPr="00C6331E">
        <w:t>dismissed</w:t>
      </w:r>
      <w:r w:rsidR="00C24685">
        <w:t xml:space="preserve"> </w:t>
      </w:r>
      <w:r w:rsidRPr="00C6331E">
        <w:t>or</w:t>
      </w:r>
      <w:r w:rsidR="00C24685">
        <w:t xml:space="preserve"> </w:t>
      </w:r>
      <w:r w:rsidRPr="00C6331E">
        <w:t>examined</w:t>
      </w:r>
      <w:r w:rsidR="00C24685">
        <w:t xml:space="preserve"> </w:t>
      </w:r>
      <w:r w:rsidRPr="00C6331E">
        <w:t>for</w:t>
      </w:r>
      <w:r w:rsidR="00C24685">
        <w:t xml:space="preserve"> </w:t>
      </w:r>
      <w:r w:rsidRPr="00C6331E">
        <w:t>penal</w:t>
      </w:r>
      <w:r w:rsidR="00C24685">
        <w:t xml:space="preserve"> </w:t>
      </w:r>
      <w:r w:rsidRPr="00C6331E">
        <w:t>liability</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seriousness</w:t>
      </w:r>
      <w:r w:rsidR="00C24685">
        <w:t xml:space="preserve"> </w:t>
      </w:r>
      <w:r w:rsidRPr="00C6331E">
        <w:t>of</w:t>
      </w:r>
      <w:r w:rsidR="00C24685">
        <w:t xml:space="preserve"> </w:t>
      </w:r>
      <w:r w:rsidRPr="00C6331E">
        <w:t>their</w:t>
      </w:r>
      <w:r w:rsidR="00C24685">
        <w:t xml:space="preserve"> </w:t>
      </w:r>
      <w:r w:rsidRPr="00C6331E">
        <w:t>violations</w:t>
      </w:r>
      <w:r w:rsidR="00C24685">
        <w:t xml:space="preserve"> </w:t>
      </w:r>
      <w:r w:rsidRPr="00C6331E">
        <w:t>(Art.</w:t>
      </w:r>
      <w:r w:rsidR="007742B7">
        <w:t xml:space="preserve"> </w:t>
      </w:r>
      <w:r w:rsidRPr="00C6331E">
        <w:t>93).</w:t>
      </w:r>
    </w:p>
    <w:p w:rsidR="00F21141" w:rsidRPr="00C6331E" w:rsidRDefault="00F21141" w:rsidP="003C58BE">
      <w:pPr>
        <w:pStyle w:val="SingleTxtG"/>
      </w:pPr>
      <w:r w:rsidRPr="00C6331E">
        <w:t>162.</w:t>
      </w:r>
      <w:r w:rsidRPr="00C6331E">
        <w:tab/>
      </w:r>
      <w:proofErr w:type="spellStart"/>
      <w:r w:rsidRPr="005E7037">
        <w:rPr>
          <w:i/>
        </w:rPr>
        <w:t>Procuracy</w:t>
      </w:r>
      <w:proofErr w:type="spellEnd"/>
    </w:p>
    <w:p w:rsidR="00F21141" w:rsidRPr="00C6331E" w:rsidRDefault="00F21141" w:rsidP="007C518B">
      <w:pPr>
        <w:pStyle w:val="Bullet1G"/>
      </w:pPr>
      <w:r w:rsidRPr="00C6331E">
        <w:t>Cadres,</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other</w:t>
      </w:r>
      <w:r w:rsidR="00C24685">
        <w:t xml:space="preserve"> </w:t>
      </w:r>
      <w:r w:rsidRPr="00C6331E">
        <w:t>employees</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must</w:t>
      </w:r>
      <w:r w:rsidR="00C24685">
        <w:t xml:space="preserve"> </w:t>
      </w:r>
      <w:r w:rsidRPr="00C6331E">
        <w:t>perform</w:t>
      </w:r>
      <w:r w:rsidR="00C24685">
        <w:t xml:space="preserve"> </w:t>
      </w:r>
      <w:r w:rsidRPr="00C6331E">
        <w:t>respect,</w:t>
      </w:r>
      <w:r w:rsidR="00C24685">
        <w:t xml:space="preserve"> </w:t>
      </w:r>
      <w:r w:rsidRPr="00C6331E">
        <w:t>and</w:t>
      </w:r>
      <w:r w:rsidR="00C24685">
        <w:t xml:space="preserve"> </w:t>
      </w:r>
      <w:r w:rsidRPr="00C6331E">
        <w:t>submit</w:t>
      </w:r>
      <w:r w:rsidR="00C24685">
        <w:t xml:space="preserve"> </w:t>
      </w:r>
      <w:r w:rsidRPr="00C6331E">
        <w:t>to</w:t>
      </w:r>
      <w:r w:rsidR="00C24685">
        <w:t xml:space="preserve"> </w:t>
      </w:r>
      <w:r w:rsidRPr="00C6331E">
        <w:t>supervision</w:t>
      </w:r>
      <w:r w:rsidR="00C24685">
        <w:t xml:space="preserve"> </w:t>
      </w:r>
      <w:r w:rsidRPr="00C6331E">
        <w:t>by</w:t>
      </w:r>
      <w:r w:rsidR="00C24685">
        <w:t xml:space="preserve"> </w:t>
      </w:r>
      <w:r w:rsidRPr="00C6331E">
        <w:t>the</w:t>
      </w:r>
      <w:r w:rsidR="00C24685">
        <w:t xml:space="preserve"> </w:t>
      </w:r>
      <w:r w:rsidRPr="00C6331E">
        <w:t>people;</w:t>
      </w:r>
      <w:r w:rsidR="00C24685">
        <w:t xml:space="preserve"> </w:t>
      </w:r>
      <w:r w:rsidRPr="00C6331E">
        <w:t>strictly</w:t>
      </w:r>
      <w:r w:rsidR="00C24685">
        <w:t xml:space="preserve"> </w:t>
      </w:r>
      <w:r w:rsidRPr="00C6331E">
        <w:t>observe</w:t>
      </w:r>
      <w:r w:rsidR="00C24685">
        <w:t xml:space="preserve"> </w:t>
      </w:r>
      <w:r w:rsidRPr="00C6331E">
        <w:t>the</w:t>
      </w:r>
      <w:r w:rsidR="00C24685">
        <w:t xml:space="preserve"> </w:t>
      </w:r>
      <w:r w:rsidRPr="00C6331E">
        <w:t>Constitution,</w:t>
      </w:r>
      <w:r w:rsidR="00C24685">
        <w:t xml:space="preserve"> </w:t>
      </w:r>
      <w:r w:rsidRPr="00C6331E">
        <w:t>law</w:t>
      </w:r>
      <w:r w:rsidR="00C24685">
        <w:t xml:space="preserve"> </w:t>
      </w:r>
      <w:r w:rsidRPr="00C6331E">
        <w:t>and</w:t>
      </w:r>
      <w:r w:rsidR="00C24685">
        <w:t xml:space="preserve"> </w:t>
      </w:r>
      <w:r w:rsidRPr="00C6331E">
        <w:t>regulations</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to</w:t>
      </w:r>
      <w:r w:rsidR="00C24685">
        <w:t xml:space="preserve"> </w:t>
      </w:r>
      <w:r w:rsidRPr="00C6331E">
        <w:t>participate</w:t>
      </w:r>
      <w:r w:rsidR="00C24685">
        <w:t xml:space="preserve"> </w:t>
      </w:r>
      <w:r w:rsidRPr="00C6331E">
        <w:t>in</w:t>
      </w:r>
      <w:r w:rsidR="00C24685">
        <w:t xml:space="preserve"> </w:t>
      </w:r>
      <w:r w:rsidRPr="00C6331E">
        <w:t>law</w:t>
      </w:r>
      <w:r w:rsidR="00C24685">
        <w:t xml:space="preserve"> </w:t>
      </w:r>
      <w:r w:rsidRPr="00C6331E">
        <w:t>dissemination</w:t>
      </w:r>
      <w:r w:rsidR="00C24685">
        <w:t xml:space="preserve"> </w:t>
      </w:r>
      <w:r w:rsidRPr="00C6331E">
        <w:t>and</w:t>
      </w:r>
      <w:r w:rsidR="00C24685">
        <w:t xml:space="preserve"> </w:t>
      </w:r>
      <w:r w:rsidRPr="00C6331E">
        <w:t>education</w:t>
      </w:r>
      <w:r w:rsidR="00C24685">
        <w:t xml:space="preserve"> </w:t>
      </w:r>
      <w:r w:rsidRPr="00C6331E">
        <w:t>(Art.</w:t>
      </w:r>
      <w:r w:rsidR="007742B7">
        <w:t xml:space="preserve"> </w:t>
      </w:r>
      <w:r w:rsidRPr="00C6331E">
        <w:t>59,</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p>
    <w:p w:rsidR="00F21141" w:rsidRPr="00C6331E" w:rsidRDefault="00F21141" w:rsidP="007C518B">
      <w:pPr>
        <w:pStyle w:val="Bullet1G"/>
      </w:pPr>
      <w:r w:rsidRPr="00C6331E">
        <w:t>Procurators</w:t>
      </w:r>
      <w:r w:rsidR="00C24685">
        <w:t xml:space="preserve"> </w:t>
      </w:r>
      <w:r w:rsidRPr="00C6331E">
        <w:t>must</w:t>
      </w:r>
      <w:r w:rsidR="00C24685">
        <w:t xml:space="preserve"> </w:t>
      </w:r>
      <w:r w:rsidRPr="00C6331E">
        <w:t>have</w:t>
      </w:r>
      <w:r w:rsidR="00C24685">
        <w:t xml:space="preserve"> </w:t>
      </w:r>
      <w:r w:rsidRPr="00C6331E">
        <w:t>good</w:t>
      </w:r>
      <w:r w:rsidR="00C24685">
        <w:t xml:space="preserve"> </w:t>
      </w:r>
      <w:r w:rsidRPr="00C6331E">
        <w:t>ethical</w:t>
      </w:r>
      <w:r w:rsidR="00C24685">
        <w:t xml:space="preserve"> </w:t>
      </w:r>
      <w:r w:rsidRPr="00C6331E">
        <w:t>qualities,</w:t>
      </w:r>
      <w:r w:rsidR="00C24685">
        <w:t xml:space="preserve"> </w:t>
      </w:r>
      <w:r w:rsidRPr="00C6331E">
        <w:t>be</w:t>
      </w:r>
      <w:r w:rsidR="00C24685">
        <w:t xml:space="preserve"> </w:t>
      </w:r>
      <w:r w:rsidRPr="00C6331E">
        <w:t>incorrupt</w:t>
      </w:r>
      <w:r w:rsidR="00C24685">
        <w:t xml:space="preserve"> </w:t>
      </w:r>
      <w:r w:rsidRPr="00C6331E">
        <w:t>and</w:t>
      </w:r>
      <w:r w:rsidR="00C24685">
        <w:t xml:space="preserve"> </w:t>
      </w:r>
      <w:r w:rsidRPr="00C6331E">
        <w:t>honest,</w:t>
      </w:r>
      <w:r w:rsidR="00C24685">
        <w:t xml:space="preserve"> </w:t>
      </w:r>
      <w:r w:rsidRPr="00C6331E">
        <w:t>have</w:t>
      </w:r>
      <w:r w:rsidR="00C24685">
        <w:t xml:space="preserve"> </w:t>
      </w:r>
      <w:r w:rsidRPr="00C6331E">
        <w:t>firm</w:t>
      </w:r>
      <w:r w:rsidR="00C24685">
        <w:t xml:space="preserve"> </w:t>
      </w:r>
      <w:r w:rsidRPr="00C6331E">
        <w:t>political</w:t>
      </w:r>
      <w:r w:rsidR="00C24685">
        <w:t xml:space="preserve"> </w:t>
      </w:r>
      <w:r w:rsidRPr="00C6331E">
        <w:t>stance;</w:t>
      </w:r>
      <w:r w:rsidR="00C24685">
        <w:t xml:space="preserve"> </w:t>
      </w:r>
      <w:r w:rsidRPr="00C6331E">
        <w:t>possess</w:t>
      </w:r>
      <w:r w:rsidR="00C24685">
        <w:t xml:space="preserve"> </w:t>
      </w:r>
      <w:r w:rsidRPr="00C6331E">
        <w:t>a</w:t>
      </w:r>
      <w:r w:rsidR="00C24685">
        <w:t xml:space="preserve"> </w:t>
      </w:r>
      <w:r w:rsidRPr="00C6331E">
        <w:t>bachelor</w:t>
      </w:r>
      <w:r w:rsidR="00C24685">
        <w:t xml:space="preserve"> </w:t>
      </w:r>
      <w:r w:rsidRPr="00C6331E">
        <w:t>or</w:t>
      </w:r>
      <w:r w:rsidR="00C24685">
        <w:t xml:space="preserve"> </w:t>
      </w:r>
      <w:r w:rsidRPr="00C6331E">
        <w:t>higher</w:t>
      </w:r>
      <w:r w:rsidR="00C24685">
        <w:t xml:space="preserve"> </w:t>
      </w:r>
      <w:r w:rsidRPr="00C6331E">
        <w:t>degree</w:t>
      </w:r>
      <w:r w:rsidR="00C24685">
        <w:t xml:space="preserve"> </w:t>
      </w:r>
      <w:r w:rsidRPr="00C6331E">
        <w:t>in</w:t>
      </w:r>
      <w:r w:rsidR="00C24685">
        <w:t xml:space="preserve"> </w:t>
      </w:r>
      <w:r w:rsidRPr="00C6331E">
        <w:t>law;</w:t>
      </w:r>
      <w:r w:rsidR="00C24685">
        <w:t xml:space="preserve"> </w:t>
      </w:r>
      <w:r w:rsidRPr="00C6331E">
        <w:t>have</w:t>
      </w:r>
      <w:r w:rsidR="00C24685">
        <w:t xml:space="preserve"> </w:t>
      </w:r>
      <w:r w:rsidRPr="00C6331E">
        <w:t>been</w:t>
      </w:r>
      <w:r w:rsidR="00C24685">
        <w:t xml:space="preserve"> </w:t>
      </w:r>
      <w:r w:rsidRPr="00C6331E">
        <w:t>professionally</w:t>
      </w:r>
      <w:r w:rsidR="00C24685">
        <w:t xml:space="preserve"> </w:t>
      </w:r>
      <w:r w:rsidRPr="00C6331E">
        <w:t>trained</w:t>
      </w:r>
      <w:r w:rsidR="00C24685">
        <w:t xml:space="preserve"> </w:t>
      </w:r>
      <w:r w:rsidRPr="00C6331E">
        <w:t>in</w:t>
      </w:r>
      <w:r w:rsidR="00C24685">
        <w:t xml:space="preserve"> </w:t>
      </w:r>
      <w:r w:rsidRPr="00C6331E">
        <w:t>prosecution;</w:t>
      </w:r>
      <w:r w:rsidR="00C24685">
        <w:t xml:space="preserve"> </w:t>
      </w:r>
      <w:r w:rsidRPr="00C6331E">
        <w:t>are</w:t>
      </w:r>
      <w:r w:rsidR="00C24685">
        <w:t xml:space="preserve"> </w:t>
      </w:r>
      <w:r w:rsidRPr="00C6331E">
        <w:t>strictly</w:t>
      </w:r>
      <w:r w:rsidR="00C24685">
        <w:t xml:space="preserve"> </w:t>
      </w:r>
      <w:r w:rsidRPr="00C6331E">
        <w:t>prohibited</w:t>
      </w:r>
      <w:r w:rsidR="00C24685">
        <w:t xml:space="preserve"> </w:t>
      </w:r>
      <w:r w:rsidRPr="00C6331E">
        <w:t>from</w:t>
      </w:r>
      <w:r w:rsidR="00C24685">
        <w:t xml:space="preserve"> </w:t>
      </w:r>
      <w:r w:rsidRPr="00C6331E">
        <w:t>providing</w:t>
      </w:r>
      <w:r w:rsidR="00C24685">
        <w:t xml:space="preserve"> </w:t>
      </w:r>
      <w:r w:rsidRPr="00C6331E">
        <w:t>consultancy</w:t>
      </w:r>
      <w:r w:rsidR="00C24685">
        <w:t xml:space="preserve"> </w:t>
      </w:r>
      <w:r w:rsidRPr="00C6331E">
        <w:t>to</w:t>
      </w:r>
      <w:r w:rsidR="00C24685">
        <w:t xml:space="preserve"> </w:t>
      </w:r>
      <w:r w:rsidRPr="00C6331E">
        <w:t>persons</w:t>
      </w:r>
      <w:r w:rsidR="00C24685">
        <w:t xml:space="preserve"> </w:t>
      </w:r>
      <w:r w:rsidRPr="00C6331E">
        <w:t>who</w:t>
      </w:r>
      <w:r w:rsidR="00C24685">
        <w:t xml:space="preserve"> </w:t>
      </w:r>
      <w:r w:rsidRPr="00C6331E">
        <w:t>are</w:t>
      </w:r>
      <w:r w:rsidR="00C24685">
        <w:t xml:space="preserve"> </w:t>
      </w:r>
      <w:r w:rsidRPr="00C6331E">
        <w:t>arrested,</w:t>
      </w:r>
      <w:r w:rsidR="00C24685">
        <w:t xml:space="preserve"> </w:t>
      </w:r>
      <w:r w:rsidRPr="00C6331E">
        <w:t>held</w:t>
      </w:r>
      <w:r w:rsidR="00C24685">
        <w:t xml:space="preserve"> </w:t>
      </w:r>
      <w:r w:rsidRPr="00C6331E">
        <w:t>in</w:t>
      </w:r>
      <w:r w:rsidR="00C24685">
        <w:t xml:space="preserve"> </w:t>
      </w:r>
      <w:r w:rsidRPr="00C6331E">
        <w:t>custody</w:t>
      </w:r>
      <w:r w:rsidR="00C24685">
        <w:t xml:space="preserve"> </w:t>
      </w:r>
      <w:r w:rsidRPr="00C6331E">
        <w:t>or</w:t>
      </w:r>
      <w:r w:rsidR="00C24685">
        <w:t xml:space="preserve"> </w:t>
      </w:r>
      <w:r w:rsidRPr="00C6331E">
        <w:t>temporary</w:t>
      </w:r>
      <w:r w:rsidR="00C24685">
        <w:t xml:space="preserve"> </w:t>
      </w:r>
      <w:r w:rsidRPr="00C6331E">
        <w:t>detention,</w:t>
      </w:r>
      <w:r w:rsidR="00C24685">
        <w:t xml:space="preserve"> </w:t>
      </w:r>
      <w:r w:rsidRPr="00C6331E">
        <w:t>involved</w:t>
      </w:r>
      <w:r w:rsidR="00C24685">
        <w:t xml:space="preserve"> </w:t>
      </w:r>
      <w:r w:rsidRPr="00C6331E">
        <w:t>parties</w:t>
      </w:r>
      <w:r w:rsidR="00C24685">
        <w:t xml:space="preserve"> </w:t>
      </w:r>
      <w:r w:rsidRPr="00C6331E">
        <w:t>or</w:t>
      </w:r>
      <w:r w:rsidR="00C24685">
        <w:t xml:space="preserve"> </w:t>
      </w:r>
      <w:r w:rsidRPr="00C6331E">
        <w:t>other</w:t>
      </w:r>
      <w:r w:rsidR="00C24685">
        <w:t xml:space="preserve"> </w:t>
      </w:r>
      <w:r w:rsidRPr="00C6331E">
        <w:t>procedure</w:t>
      </w:r>
      <w:r w:rsidR="00C24685">
        <w:t xml:space="preserve"> </w:t>
      </w:r>
      <w:r w:rsidRPr="00C6331E">
        <w:t>participants,</w:t>
      </w:r>
      <w:r w:rsidR="00C24685">
        <w:t xml:space="preserve"> </w:t>
      </w:r>
      <w:r w:rsidRPr="00C6331E">
        <w:t>making</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cases</w:t>
      </w:r>
      <w:r w:rsidR="00C24685">
        <w:t xml:space="preserve"> </w:t>
      </w:r>
      <w:r w:rsidRPr="00C6331E">
        <w:t>or</w:t>
      </w:r>
      <w:r w:rsidR="00C24685">
        <w:t xml:space="preserve"> </w:t>
      </w:r>
      <w:r w:rsidRPr="00C6331E">
        <w:t>matter</w:t>
      </w:r>
      <w:r w:rsidR="00C24685">
        <w:t xml:space="preserve"> </w:t>
      </w:r>
      <w:r w:rsidRPr="00C6331E">
        <w:t>unlawful;</w:t>
      </w:r>
      <w:r w:rsidR="00C24685">
        <w:t xml:space="preserve"> </w:t>
      </w:r>
      <w:r w:rsidRPr="00C6331E">
        <w:t>absolute</w:t>
      </w:r>
      <w:r w:rsidR="00C24685">
        <w:t xml:space="preserve"> </w:t>
      </w:r>
      <w:r w:rsidRPr="00C6331E">
        <w:t>loyalty</w:t>
      </w:r>
      <w:r w:rsidR="00C24685">
        <w:t xml:space="preserve"> </w:t>
      </w:r>
      <w:r w:rsidRPr="00C6331E">
        <w:t>to</w:t>
      </w:r>
      <w:r w:rsidR="00C24685">
        <w:t xml:space="preserve"> </w:t>
      </w:r>
      <w:r w:rsidRPr="00C6331E">
        <w:t>the</w:t>
      </w:r>
      <w:r w:rsidR="00C24685">
        <w:t xml:space="preserve"> </w:t>
      </w:r>
      <w:r w:rsidRPr="00C6331E">
        <w:t>motherland,</w:t>
      </w:r>
      <w:r w:rsidR="00C24685">
        <w:t xml:space="preserve"> </w:t>
      </w:r>
      <w:r w:rsidRPr="00C6331E">
        <w:t>devoted</w:t>
      </w:r>
      <w:r w:rsidR="00C24685">
        <w:t xml:space="preserve"> </w:t>
      </w:r>
      <w:r w:rsidRPr="00C6331E">
        <w:t>to</w:t>
      </w:r>
      <w:r w:rsidR="00C24685">
        <w:t xml:space="preserve"> </w:t>
      </w:r>
      <w:r w:rsidRPr="00C6331E">
        <w:t>serving</w:t>
      </w:r>
      <w:r w:rsidR="00C24685">
        <w:t xml:space="preserve"> </w:t>
      </w:r>
      <w:r w:rsidRPr="00C6331E">
        <w:t>the</w:t>
      </w:r>
      <w:r w:rsidR="00C24685">
        <w:t xml:space="preserve"> </w:t>
      </w:r>
      <w:r w:rsidRPr="00C6331E">
        <w:t>people;</w:t>
      </w:r>
      <w:r w:rsidR="00C24685">
        <w:t xml:space="preserve"> </w:t>
      </w:r>
      <w:r w:rsidRPr="00C6331E">
        <w:t>struggle</w:t>
      </w:r>
      <w:r w:rsidR="00C24685">
        <w:t xml:space="preserve"> </w:t>
      </w:r>
      <w:r w:rsidRPr="00C6331E">
        <w:t>for</w:t>
      </w:r>
      <w:r w:rsidR="00C24685">
        <w:t xml:space="preserve"> </w:t>
      </w:r>
      <w:r w:rsidRPr="00C6331E">
        <w:t>all</w:t>
      </w:r>
      <w:r w:rsidR="00C24685">
        <w:t xml:space="preserve"> </w:t>
      </w:r>
      <w:r w:rsidRPr="00C6331E">
        <w:t>crimes</w:t>
      </w:r>
      <w:r w:rsidR="00C24685">
        <w:t xml:space="preserve"> </w:t>
      </w:r>
      <w:r w:rsidRPr="00C6331E">
        <w:t>and</w:t>
      </w:r>
      <w:r w:rsidR="00C24685">
        <w:t xml:space="preserve"> </w:t>
      </w:r>
      <w:r w:rsidRPr="00C6331E">
        <w:t>offences;</w:t>
      </w:r>
      <w:r w:rsidR="00C24685">
        <w:t xml:space="preserve"> </w:t>
      </w:r>
      <w:r w:rsidRPr="00C6331E">
        <w:t>resolutely</w:t>
      </w:r>
      <w:r w:rsidR="00C24685">
        <w:t xml:space="preserve"> </w:t>
      </w:r>
      <w:r w:rsidRPr="00C6331E">
        <w:t>defending</w:t>
      </w:r>
      <w:r w:rsidR="00C24685">
        <w:t xml:space="preserve"> </w:t>
      </w:r>
      <w:r w:rsidRPr="00C6331E">
        <w:t>the</w:t>
      </w:r>
      <w:r w:rsidR="00C24685">
        <w:t xml:space="preserve"> </w:t>
      </w:r>
      <w:r w:rsidRPr="00C6331E">
        <w:t>Constitution,</w:t>
      </w:r>
      <w:r w:rsidR="00C24685">
        <w:t xml:space="preserve"> </w:t>
      </w:r>
      <w:r w:rsidRPr="00C6331E">
        <w:t>law,</w:t>
      </w:r>
      <w:r w:rsidR="00C24685">
        <w:t xml:space="preserve"> </w:t>
      </w:r>
      <w:r w:rsidRPr="00C6331E">
        <w:t>social</w:t>
      </w:r>
      <w:r w:rsidR="00C24685">
        <w:t xml:space="preserve"> </w:t>
      </w:r>
      <w:r w:rsidRPr="00C6331E">
        <w:t>justice</w:t>
      </w:r>
      <w:r w:rsidR="00C24685">
        <w:t xml:space="preserve"> </w:t>
      </w:r>
      <w:r w:rsidRPr="00C6331E">
        <w:t>and</w:t>
      </w:r>
      <w:r w:rsidR="00C24685">
        <w:t xml:space="preserve"> </w:t>
      </w:r>
      <w:r w:rsidRPr="00C6331E">
        <w:t>justice;</w:t>
      </w:r>
      <w:r w:rsidR="00C24685">
        <w:t xml:space="preserve"> </w:t>
      </w:r>
      <w:r w:rsidRPr="00C6331E">
        <w:t>Justification,</w:t>
      </w:r>
      <w:r w:rsidR="00C24685">
        <w:t xml:space="preserve"> </w:t>
      </w:r>
      <w:r w:rsidRPr="00C6331E">
        <w:t>integrity,</w:t>
      </w:r>
      <w:r w:rsidR="00C24685">
        <w:t xml:space="preserve"> </w:t>
      </w:r>
      <w:r w:rsidRPr="00C6331E">
        <w:t>objectivity,</w:t>
      </w:r>
      <w:r w:rsidR="00C24685">
        <w:t xml:space="preserve"> </w:t>
      </w:r>
      <w:r w:rsidRPr="00C6331E">
        <w:t>prudence,</w:t>
      </w:r>
      <w:r w:rsidR="00C24685">
        <w:t xml:space="preserve"> </w:t>
      </w:r>
      <w:r w:rsidRPr="00C6331E">
        <w:t>modesty</w:t>
      </w:r>
      <w:r w:rsidR="00C24685">
        <w:t xml:space="preserve"> </w:t>
      </w:r>
      <w:r w:rsidRPr="00C6331E">
        <w:t>(Articles</w:t>
      </w:r>
      <w:r w:rsidR="00C24685">
        <w:t xml:space="preserve"> </w:t>
      </w:r>
      <w:r w:rsidRPr="00C6331E">
        <w:t>75,</w:t>
      </w:r>
      <w:r w:rsidR="00C24685">
        <w:t xml:space="preserve"> </w:t>
      </w:r>
      <w:r w:rsidRPr="00C6331E">
        <w:t>84,</w:t>
      </w:r>
      <w:r w:rsidR="00C24685">
        <w:t xml:space="preserve"> </w:t>
      </w:r>
      <w:r w:rsidRPr="00C6331E">
        <w:t>85</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w:t>
      </w:r>
    </w:p>
    <w:p w:rsidR="00F21141" w:rsidRPr="00C6331E" w:rsidRDefault="00F21141" w:rsidP="007C518B">
      <w:pPr>
        <w:pStyle w:val="Bullet1G"/>
      </w:pPr>
      <w:r w:rsidRPr="00C6331E">
        <w:t>Examiners</w:t>
      </w:r>
      <w:r w:rsidR="00C24685">
        <w:t xml:space="preserve"> </w:t>
      </w:r>
      <w:r w:rsidRPr="00C6331E">
        <w:t>must</w:t>
      </w:r>
      <w:r w:rsidR="00C24685">
        <w:t xml:space="preserve"> </w:t>
      </w:r>
      <w:r w:rsidRPr="00C6331E">
        <w:t>have</w:t>
      </w:r>
      <w:r w:rsidR="00C24685">
        <w:t xml:space="preserve"> </w:t>
      </w:r>
      <w:r w:rsidRPr="00C6331E">
        <w:t>good</w:t>
      </w:r>
      <w:r w:rsidR="00C24685">
        <w:t xml:space="preserve"> </w:t>
      </w:r>
      <w:r w:rsidRPr="00C6331E">
        <w:t>ethical</w:t>
      </w:r>
      <w:r w:rsidR="00C24685">
        <w:t xml:space="preserve"> </w:t>
      </w:r>
      <w:r w:rsidRPr="00C6331E">
        <w:t>qualities,</w:t>
      </w:r>
      <w:r w:rsidR="00C24685">
        <w:t xml:space="preserve"> </w:t>
      </w:r>
      <w:r w:rsidRPr="00C6331E">
        <w:t>be</w:t>
      </w:r>
      <w:r w:rsidR="00C24685">
        <w:t xml:space="preserve"> </w:t>
      </w:r>
      <w:r w:rsidRPr="00C6331E">
        <w:t>incorrupt</w:t>
      </w:r>
      <w:r w:rsidR="00C24685">
        <w:t xml:space="preserve"> </w:t>
      </w:r>
      <w:r w:rsidRPr="00C6331E">
        <w:t>and</w:t>
      </w:r>
      <w:r w:rsidR="00C24685">
        <w:t xml:space="preserve"> </w:t>
      </w:r>
      <w:r w:rsidRPr="00C6331E">
        <w:t>honest</w:t>
      </w:r>
      <w:r w:rsidR="00C24685">
        <w:t xml:space="preserve"> </w:t>
      </w:r>
      <w:r w:rsidRPr="00C6331E">
        <w:t>before</w:t>
      </w:r>
      <w:r w:rsidR="00C24685">
        <w:t xml:space="preserve"> </w:t>
      </w:r>
      <w:r w:rsidRPr="00C6331E">
        <w:t>law</w:t>
      </w:r>
      <w:r w:rsidR="00C24685">
        <w:t xml:space="preserve"> </w:t>
      </w:r>
      <w:r w:rsidRPr="00C6331E">
        <w:t>and</w:t>
      </w:r>
      <w:r w:rsidR="00C24685">
        <w:t xml:space="preserve"> </w:t>
      </w:r>
      <w:r w:rsidRPr="00C6331E">
        <w:t>answerable</w:t>
      </w:r>
      <w:r w:rsidR="00C24685">
        <w:t xml:space="preserve"> </w:t>
      </w:r>
      <w:r w:rsidRPr="00C6331E">
        <w:t>to</w:t>
      </w:r>
      <w:r w:rsidR="00C24685">
        <w:t xml:space="preserve"> </w:t>
      </w:r>
      <w:r w:rsidRPr="00C6331E">
        <w:t>procurators</w:t>
      </w:r>
      <w:r w:rsidR="00C24685">
        <w:t xml:space="preserve"> </w:t>
      </w:r>
      <w:r w:rsidRPr="00C6331E">
        <w:t>and</w:t>
      </w:r>
      <w:r w:rsidR="00C24685">
        <w:t xml:space="preserve"> </w:t>
      </w:r>
      <w:r w:rsidRPr="00C6331E">
        <w:t>chief</w:t>
      </w:r>
      <w:r w:rsidR="00C24685">
        <w:t xml:space="preserve"> </w:t>
      </w:r>
      <w:r w:rsidRPr="00C6331E">
        <w:t>procurators</w:t>
      </w:r>
      <w:r w:rsidR="00C24685">
        <w:t xml:space="preserve"> </w:t>
      </w:r>
      <w:r w:rsidRPr="00C6331E">
        <w:t>of</w:t>
      </w:r>
      <w:r w:rsidR="00C24685">
        <w:t xml:space="preserve"> </w:t>
      </w:r>
      <w:r w:rsidRPr="00C6331E">
        <w:t>their</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for</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exercise</w:t>
      </w:r>
      <w:r w:rsidR="00C24685">
        <w:t xml:space="preserve"> </w:t>
      </w:r>
      <w:r w:rsidRPr="00C6331E">
        <w:t>of</w:t>
      </w:r>
      <w:r w:rsidR="00C24685">
        <w:t xml:space="preserve"> </w:t>
      </w:r>
      <w:r w:rsidRPr="00C6331E">
        <w:t>their</w:t>
      </w:r>
      <w:r w:rsidR="00C24685">
        <w:t xml:space="preserve"> </w:t>
      </w:r>
      <w:r w:rsidRPr="00C6331E">
        <w:t>powers.</w:t>
      </w:r>
      <w:r w:rsidR="00C24685">
        <w:t xml:space="preserve"> </w:t>
      </w:r>
      <w:r w:rsidRPr="00C6331E">
        <w:t>(Article</w:t>
      </w:r>
      <w:r w:rsidR="00C24685">
        <w:t xml:space="preserve"> </w:t>
      </w:r>
      <w:r w:rsidRPr="00C6331E">
        <w:t>2,</w:t>
      </w:r>
      <w:r w:rsidR="00C24685">
        <w:t xml:space="preserve"> </w:t>
      </w:r>
      <w:r w:rsidRPr="00C6331E">
        <w:t>Resolution</w:t>
      </w:r>
      <w:r w:rsidR="00C24685">
        <w:t xml:space="preserve"> </w:t>
      </w:r>
      <w:r w:rsidRPr="00C6331E">
        <w:t>No.</w:t>
      </w:r>
      <w:r w:rsidR="00C24685">
        <w:t xml:space="preserve"> </w:t>
      </w:r>
      <w:r w:rsidRPr="00C6331E">
        <w:t>924/2015/UBTVQH13</w:t>
      </w:r>
      <w:r w:rsidR="00C24685">
        <w:t xml:space="preserve"> </w:t>
      </w:r>
      <w:r w:rsidRPr="00C6331E">
        <w:t>dated</w:t>
      </w:r>
      <w:r w:rsidR="00C24685">
        <w:t xml:space="preserve"> </w:t>
      </w:r>
      <w:r w:rsidRPr="00C6331E">
        <w:t>13/05/2015).</w:t>
      </w:r>
    </w:p>
    <w:p w:rsidR="00F21141" w:rsidRPr="00C6331E" w:rsidRDefault="00F21141" w:rsidP="003C58BE">
      <w:pPr>
        <w:pStyle w:val="SingleTxtG"/>
      </w:pPr>
      <w:r w:rsidRPr="00C6331E">
        <w:t>163.</w:t>
      </w:r>
      <w:r w:rsidRPr="00C6331E">
        <w:tab/>
      </w:r>
      <w:r w:rsidRPr="005E7037">
        <w:rPr>
          <w:i/>
        </w:rPr>
        <w:t>Public</w:t>
      </w:r>
      <w:r w:rsidR="00C24685" w:rsidRPr="005E7037">
        <w:rPr>
          <w:i/>
        </w:rPr>
        <w:t xml:space="preserve"> </w:t>
      </w:r>
      <w:r w:rsidRPr="005E7037">
        <w:rPr>
          <w:i/>
        </w:rPr>
        <w:t>Security</w:t>
      </w:r>
    </w:p>
    <w:p w:rsidR="00F21141" w:rsidRPr="00C6331E" w:rsidRDefault="00F21141" w:rsidP="00932334">
      <w:pPr>
        <w:pStyle w:val="Bullet1G"/>
      </w:pP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stipulates</w:t>
      </w:r>
      <w:r w:rsidR="00C24685">
        <w:t xml:space="preserve"> </w:t>
      </w:r>
      <w:r w:rsidRPr="00C6331E">
        <w:t>that</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officers,</w:t>
      </w:r>
      <w:r w:rsidR="00C24685">
        <w:t xml:space="preserve"> </w:t>
      </w:r>
      <w:r w:rsidRPr="00C6331E">
        <w:t>non-commissioned</w:t>
      </w:r>
      <w:r w:rsidR="00C24685">
        <w:t xml:space="preserve"> </w:t>
      </w:r>
      <w:r w:rsidRPr="00C6331E">
        <w:t>officers</w:t>
      </w:r>
      <w:r w:rsidR="00C24685">
        <w:t xml:space="preserve"> </w:t>
      </w:r>
      <w:r w:rsidRPr="00C6331E">
        <w:t>and</w:t>
      </w:r>
      <w:r w:rsidR="00C24685">
        <w:t xml:space="preserve"> </w:t>
      </w:r>
      <w:r w:rsidRPr="00C6331E">
        <w:t>soldiers</w:t>
      </w:r>
      <w:r w:rsidR="00C24685">
        <w:t xml:space="preserve"> </w:t>
      </w:r>
      <w:r w:rsidRPr="00C6331E">
        <w:t>must</w:t>
      </w:r>
      <w:r w:rsidR="00C24685">
        <w:t xml:space="preserve"> </w:t>
      </w:r>
      <w:r w:rsidRPr="00C6331E">
        <w:t>be</w:t>
      </w:r>
      <w:r w:rsidR="00C24685">
        <w:t xml:space="preserve"> </w:t>
      </w:r>
      <w:r w:rsidRPr="00C6331E">
        <w:t>honest,</w:t>
      </w:r>
      <w:r w:rsidR="00C24685">
        <w:t xml:space="preserve"> </w:t>
      </w:r>
      <w:r w:rsidRPr="00C6331E">
        <w:t>brave,</w:t>
      </w:r>
      <w:r w:rsidR="00C24685">
        <w:t xml:space="preserve"> </w:t>
      </w:r>
      <w:r w:rsidRPr="00C6331E">
        <w:t>vigilant</w:t>
      </w:r>
      <w:r w:rsidR="00C24685">
        <w:t xml:space="preserve"> </w:t>
      </w:r>
      <w:r w:rsidRPr="00C6331E">
        <w:t>and</w:t>
      </w:r>
      <w:r w:rsidR="00C24685">
        <w:t xml:space="preserve"> </w:t>
      </w:r>
      <w:r w:rsidRPr="00C6331E">
        <w:t>ready</w:t>
      </w:r>
      <w:r w:rsidR="00C24685">
        <w:t xml:space="preserve"> </w:t>
      </w:r>
      <w:r w:rsidRPr="00C6331E">
        <w:t>to</w:t>
      </w:r>
      <w:r w:rsidR="00C24685">
        <w:t xml:space="preserve"> </w:t>
      </w:r>
      <w:r w:rsidRPr="00C6331E">
        <w:t>fight;</w:t>
      </w:r>
      <w:r w:rsidR="00C24685">
        <w:t xml:space="preserve"> </w:t>
      </w:r>
      <w:r w:rsidRPr="00C6331E">
        <w:t>respect</w:t>
      </w:r>
      <w:r w:rsidR="00C24685">
        <w:t xml:space="preserve"> </w:t>
      </w:r>
      <w:r w:rsidRPr="00C6331E">
        <w:t>and</w:t>
      </w:r>
      <w:r w:rsidR="00C24685">
        <w:t xml:space="preserve"> </w:t>
      </w:r>
      <w:r w:rsidRPr="00C6331E">
        <w:t>protect</w:t>
      </w:r>
      <w:r w:rsidR="00C24685">
        <w:t xml:space="preserve"> </w:t>
      </w:r>
      <w:r w:rsidRPr="00C6331E">
        <w:t>the</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r w:rsidR="007742B7">
        <w:t xml:space="preserve"> </w:t>
      </w:r>
      <w:r w:rsidRPr="00C6331E">
        <w:t>…</w:t>
      </w:r>
      <w:r w:rsidR="00C24685">
        <w:t xml:space="preserve"> </w:t>
      </w:r>
      <w:r w:rsidRPr="00C6331E">
        <w:t>(Art.</w:t>
      </w:r>
      <w:r w:rsidR="007742B7">
        <w:t xml:space="preserve"> </w:t>
      </w:r>
      <w:r w:rsidRPr="00C6331E">
        <w:t>30);</w:t>
      </w:r>
      <w:r w:rsidR="00C24685">
        <w:t xml:space="preserve"> </w:t>
      </w:r>
      <w:r w:rsidRPr="00C6331E">
        <w:t>are</w:t>
      </w:r>
      <w:r w:rsidR="00C24685">
        <w:t xml:space="preserve"> </w:t>
      </w:r>
      <w:r w:rsidRPr="00C6331E">
        <w:t>strictly</w:t>
      </w:r>
      <w:r w:rsidR="00C24685">
        <w:t xml:space="preserve"> </w:t>
      </w:r>
      <w:r w:rsidRPr="00C6331E">
        <w:t>prohibited</w:t>
      </w:r>
      <w:r w:rsidR="00C24685">
        <w:t xml:space="preserve"> </w:t>
      </w:r>
      <w:r w:rsidRPr="00C6331E">
        <w:t>from</w:t>
      </w:r>
      <w:r w:rsidR="00C24685">
        <w:t xml:space="preserve"> </w:t>
      </w:r>
      <w:r w:rsidRPr="00C6331E">
        <w:t>abusing</w:t>
      </w:r>
      <w:r w:rsidR="00C24685">
        <w:t xml:space="preserve"> </w:t>
      </w:r>
      <w:r w:rsidRPr="00C6331E">
        <w:t>positions</w:t>
      </w:r>
      <w:r w:rsidR="00C24685">
        <w:t xml:space="preserve"> </w:t>
      </w:r>
      <w:r w:rsidRPr="00C6331E">
        <w:t>and</w:t>
      </w:r>
      <w:r w:rsidR="00C24685">
        <w:t xml:space="preserve"> </w:t>
      </w:r>
      <w:r w:rsidRPr="00C6331E">
        <w:t>delegated</w:t>
      </w:r>
      <w:r w:rsidR="00C24685">
        <w:t xml:space="preserve"> </w:t>
      </w:r>
      <w:r w:rsidRPr="00C6331E">
        <w:t>powers</w:t>
      </w:r>
      <w:r w:rsidR="00C24685">
        <w:t xml:space="preserve"> </w:t>
      </w:r>
      <w:r w:rsidRPr="00C6331E">
        <w:t>to</w:t>
      </w:r>
      <w:r w:rsidR="00C24685">
        <w:t xml:space="preserve"> </w:t>
      </w:r>
      <w:r w:rsidRPr="00C6331E">
        <w:t>infringe</w:t>
      </w:r>
      <w:r w:rsidR="00C24685">
        <w:t xml:space="preserve"> </w:t>
      </w:r>
      <w:r w:rsidRPr="00C6331E">
        <w:t>upon</w:t>
      </w:r>
      <w:r w:rsidR="00C24685">
        <w:t xml:space="preserve"> </w:t>
      </w:r>
      <w:r w:rsidRPr="00C6331E">
        <w:t>the</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State,</w:t>
      </w:r>
      <w:r w:rsidR="00C24685">
        <w:t xml:space="preserve"> </w:t>
      </w:r>
      <w:r w:rsidRPr="00C6331E">
        <w:t>the</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r w:rsidR="00C24685">
        <w:t xml:space="preserve"> </w:t>
      </w:r>
      <w:r w:rsidRPr="00C6331E">
        <w:t>(Art.</w:t>
      </w:r>
      <w:r w:rsidR="007742B7">
        <w:t xml:space="preserve"> </w:t>
      </w:r>
      <w:r w:rsidRPr="00C6331E">
        <w:t>31).</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officers,</w:t>
      </w:r>
      <w:r w:rsidR="00C24685">
        <w:t xml:space="preserve"> </w:t>
      </w:r>
      <w:r w:rsidRPr="00C6331E">
        <w:t>non-commissioned</w:t>
      </w:r>
      <w:r w:rsidR="00C24685">
        <w:t xml:space="preserve"> </w:t>
      </w:r>
      <w:r w:rsidRPr="00C6331E">
        <w:t>officers</w:t>
      </w:r>
      <w:r w:rsidR="00C24685">
        <w:t xml:space="preserve"> </w:t>
      </w:r>
      <w:r w:rsidRPr="00C6331E">
        <w:t>and</w:t>
      </w:r>
      <w:r w:rsidR="00C24685">
        <w:t xml:space="preserve"> </w:t>
      </w:r>
      <w:r w:rsidRPr="00C6331E">
        <w:t>soldiers</w:t>
      </w:r>
      <w:r w:rsidR="00C24685">
        <w:t xml:space="preserve"> </w:t>
      </w:r>
      <w:r w:rsidRPr="00C6331E">
        <w:t>and</w:t>
      </w:r>
      <w:r w:rsidR="00C24685">
        <w:t xml:space="preserve"> </w:t>
      </w:r>
      <w:r w:rsidRPr="00C6331E">
        <w:t>Public</w:t>
      </w:r>
      <w:r w:rsidR="00C24685">
        <w:t xml:space="preserve"> </w:t>
      </w:r>
      <w:r w:rsidRPr="00C6331E">
        <w:t>Security</w:t>
      </w:r>
      <w:r w:rsidR="00C24685">
        <w:t xml:space="preserve"> </w:t>
      </w:r>
      <w:r w:rsidRPr="00C6331E">
        <w:t>workers</w:t>
      </w:r>
      <w:r w:rsidR="00C24685">
        <w:t xml:space="preserve"> </w:t>
      </w:r>
      <w:r w:rsidRPr="00C6331E">
        <w:t>who</w:t>
      </w:r>
      <w:r w:rsidR="00C24685">
        <w:t xml:space="preserve"> </w:t>
      </w:r>
      <w:r w:rsidRPr="00C6331E">
        <w:t>breach</w:t>
      </w:r>
      <w:r w:rsidR="00C24685">
        <w:t xml:space="preserve"> </w:t>
      </w:r>
      <w:r w:rsidRPr="00C6331E">
        <w:t>discipline</w:t>
      </w:r>
      <w:r w:rsidR="00C24685">
        <w:t xml:space="preserve"> </w:t>
      </w:r>
      <w:r w:rsidRPr="00C6331E">
        <w:t>or</w:t>
      </w:r>
      <w:r w:rsidR="00C24685">
        <w:t xml:space="preserve"> </w:t>
      </w:r>
      <w:r w:rsidRPr="00C6331E">
        <w:t>violate</w:t>
      </w:r>
      <w:r w:rsidR="00C24685">
        <w:t xml:space="preserve"> </w:t>
      </w:r>
      <w:r w:rsidRPr="00C6331E">
        <w:t>law,</w:t>
      </w:r>
      <w:r w:rsidR="00C24685">
        <w:t xml:space="preserve"> </w:t>
      </w:r>
      <w:r w:rsidRPr="00C6331E">
        <w:t>shall,</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severity</w:t>
      </w:r>
      <w:r w:rsidR="00C24685">
        <w:t xml:space="preserve"> </w:t>
      </w:r>
      <w:r w:rsidRPr="00C6331E">
        <w:t>of</w:t>
      </w:r>
      <w:r w:rsidR="00C24685">
        <w:t xml:space="preserve"> </w:t>
      </w:r>
      <w:r w:rsidRPr="00C6331E">
        <w:t>their</w:t>
      </w:r>
      <w:r w:rsidR="00C24685">
        <w:t xml:space="preserve"> </w:t>
      </w:r>
      <w:r w:rsidRPr="00C6331E">
        <w:t>violations,</w:t>
      </w:r>
      <w:r w:rsidR="00C24685">
        <w:t xml:space="preserve"> </w:t>
      </w:r>
      <w:r w:rsidRPr="00C6331E">
        <w:t>be</w:t>
      </w:r>
      <w:r w:rsidR="00C24685">
        <w:t xml:space="preserve"> </w:t>
      </w:r>
      <w:r w:rsidRPr="00C6331E">
        <w:t>disciplined,</w:t>
      </w:r>
      <w:r w:rsidR="00C24685">
        <w:t xml:space="preserve"> </w:t>
      </w:r>
      <w:r w:rsidRPr="00C6331E">
        <w:t>administratively</w:t>
      </w:r>
      <w:r w:rsidR="00C24685">
        <w:t xml:space="preserve"> </w:t>
      </w:r>
      <w:r w:rsidRPr="00C6331E">
        <w:t>sanctioned</w:t>
      </w:r>
      <w:r w:rsidR="00C24685">
        <w:t xml:space="preserve"> </w:t>
      </w:r>
      <w:r w:rsidRPr="00C6331E">
        <w:t>or</w:t>
      </w:r>
      <w:r w:rsidR="00C24685">
        <w:t xml:space="preserve"> </w:t>
      </w:r>
      <w:r w:rsidRPr="00C6331E">
        <w:t>examined</w:t>
      </w:r>
      <w:r w:rsidR="00C24685">
        <w:t xml:space="preserve"> </w:t>
      </w:r>
      <w:r w:rsidRPr="00C6331E">
        <w:t>for</w:t>
      </w:r>
      <w:r w:rsidR="00C24685">
        <w:t xml:space="preserve"> </w:t>
      </w:r>
      <w:r w:rsidRPr="00C6331E">
        <w:t>penal</w:t>
      </w:r>
      <w:r w:rsidR="00C24685">
        <w:t xml:space="preserve"> </w:t>
      </w:r>
      <w:r w:rsidRPr="00C6331E">
        <w:t>liability;</w:t>
      </w:r>
      <w:r w:rsidR="00C24685">
        <w:t xml:space="preserve"> </w:t>
      </w:r>
      <w:r w:rsidRPr="00C6331E">
        <w:t>if</w:t>
      </w:r>
      <w:r w:rsidR="00C24685">
        <w:t xml:space="preserve"> </w:t>
      </w:r>
      <w:r w:rsidRPr="00C6331E">
        <w:t>causing</w:t>
      </w:r>
      <w:r w:rsidR="00C24685">
        <w:t xml:space="preserve"> </w:t>
      </w:r>
      <w:r w:rsidRPr="00C6331E">
        <w:t>damage</w:t>
      </w:r>
      <w:r w:rsidR="00C24685">
        <w:t xml:space="preserve"> </w:t>
      </w:r>
      <w:r w:rsidRPr="00C6331E">
        <w:t>to</w:t>
      </w:r>
      <w:r w:rsidR="00C24685">
        <w:t xml:space="preserve"> </w:t>
      </w:r>
      <w:r w:rsidRPr="00C6331E">
        <w:t>the</w:t>
      </w:r>
      <w:r w:rsidR="00C24685">
        <w:t xml:space="preserve"> </w:t>
      </w:r>
      <w:r w:rsidRPr="00C6331E">
        <w:t>health</w:t>
      </w:r>
      <w:r w:rsidR="00C24685">
        <w:t xml:space="preserve"> </w:t>
      </w:r>
      <w:r w:rsidRPr="00C6331E">
        <w:t>or</w:t>
      </w:r>
      <w:r w:rsidR="00C24685">
        <w:t xml:space="preserve"> </w:t>
      </w:r>
      <w:r w:rsidRPr="00C6331E">
        <w:t>lives</w:t>
      </w:r>
      <w:r w:rsidR="00C24685">
        <w:t xml:space="preserve"> </w:t>
      </w:r>
      <w:r w:rsidRPr="00C6331E">
        <w:t>of</w:t>
      </w:r>
      <w:r w:rsidR="00C24685">
        <w:t xml:space="preserve"> </w:t>
      </w:r>
      <w:r w:rsidRPr="00C6331E">
        <w:t>other</w:t>
      </w:r>
      <w:r w:rsidR="00C24685">
        <w:t xml:space="preserve"> </w:t>
      </w:r>
      <w:r w:rsidRPr="00C6331E">
        <w:t>persons,</w:t>
      </w:r>
      <w:r w:rsidR="00C24685">
        <w:t xml:space="preserve"> </w:t>
      </w:r>
      <w:r w:rsidRPr="00C6331E">
        <w:t>the</w:t>
      </w:r>
      <w:r w:rsidR="00C24685">
        <w:t xml:space="preserve"> </w:t>
      </w:r>
      <w:r w:rsidRPr="00C6331E">
        <w:t>property</w:t>
      </w:r>
      <w:r w:rsidR="00C24685">
        <w:t xml:space="preserve"> </w:t>
      </w:r>
      <w:r w:rsidRPr="00C6331E">
        <w:t>or</w:t>
      </w:r>
      <w:r w:rsidR="00C24685">
        <w:t xml:space="preserve"> </w:t>
      </w:r>
      <w:r w:rsidRPr="00C6331E">
        <w:t>lawful</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organizations</w:t>
      </w:r>
      <w:r w:rsidR="00C24685">
        <w:t xml:space="preserve"> </w:t>
      </w:r>
      <w:r w:rsidRPr="00C6331E">
        <w:t>or</w:t>
      </w:r>
      <w:r w:rsidR="00C24685">
        <w:t xml:space="preserve"> </w:t>
      </w:r>
      <w:r w:rsidRPr="00C6331E">
        <w:t>individuals,</w:t>
      </w:r>
      <w:r w:rsidR="00C24685">
        <w:t xml:space="preserve"> </w:t>
      </w:r>
      <w:r w:rsidRPr="00C6331E">
        <w:t>they</w:t>
      </w:r>
      <w:r w:rsidR="00C24685">
        <w:t xml:space="preserve"> </w:t>
      </w:r>
      <w:r w:rsidRPr="00C6331E">
        <w:t>shall</w:t>
      </w:r>
      <w:r w:rsidR="00C24685">
        <w:t xml:space="preserve"> </w:t>
      </w:r>
      <w:r w:rsidRPr="00C6331E">
        <w:t>pay</w:t>
      </w:r>
      <w:r w:rsidR="00C24685">
        <w:t xml:space="preserve"> </w:t>
      </w:r>
      <w:r w:rsidRPr="00C6331E">
        <w:t>compensations</w:t>
      </w:r>
      <w:r w:rsidR="00C24685">
        <w:t xml:space="preserve"> </w:t>
      </w:r>
      <w:r w:rsidRPr="00C6331E">
        <w:t>therefor</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(Art.</w:t>
      </w:r>
      <w:r w:rsidR="007742B7">
        <w:t xml:space="preserve"> </w:t>
      </w:r>
      <w:r w:rsidRPr="00C6331E">
        <w:t>42).</w:t>
      </w:r>
    </w:p>
    <w:p w:rsidR="00F21141" w:rsidRPr="00C6331E" w:rsidRDefault="00F21141" w:rsidP="00932334">
      <w:pPr>
        <w:pStyle w:val="Bullet1G"/>
      </w:pPr>
      <w:r w:rsidRPr="00C6331E">
        <w:t>Investigators</w:t>
      </w:r>
      <w:r w:rsidRPr="006518A2">
        <w:rPr>
          <w:rStyle w:val="FootnoteReference"/>
        </w:rPr>
        <w:footnoteReference w:id="48"/>
      </w:r>
      <w:r w:rsidR="00C24685">
        <w:t xml:space="preserve"> </w:t>
      </w:r>
      <w:r w:rsidRPr="00C6331E">
        <w:t>must</w:t>
      </w:r>
      <w:r w:rsidR="00C24685">
        <w:t xml:space="preserve"> </w:t>
      </w:r>
      <w:r w:rsidRPr="00C6331E">
        <w:t>have</w:t>
      </w:r>
      <w:r w:rsidR="00C24685">
        <w:t xml:space="preserve"> </w:t>
      </w:r>
      <w:r w:rsidRPr="00C6331E">
        <w:t>good</w:t>
      </w:r>
      <w:r w:rsidR="00C24685">
        <w:t xml:space="preserve"> </w:t>
      </w:r>
      <w:r w:rsidRPr="00C6331E">
        <w:t>virtues,</w:t>
      </w:r>
      <w:r w:rsidR="00C24685">
        <w:t xml:space="preserve"> </w:t>
      </w:r>
      <w:r w:rsidRPr="00C6331E">
        <w:t>and</w:t>
      </w:r>
      <w:r w:rsidR="00C24685">
        <w:t xml:space="preserve"> </w:t>
      </w:r>
      <w:r w:rsidRPr="00C6331E">
        <w:t>be</w:t>
      </w:r>
      <w:r w:rsidR="00C24685">
        <w:t xml:space="preserve"> </w:t>
      </w:r>
      <w:r w:rsidRPr="00C6331E">
        <w:t>non-corrupted</w:t>
      </w:r>
      <w:r w:rsidR="00C24685">
        <w:t xml:space="preserve"> </w:t>
      </w:r>
      <w:r w:rsidRPr="00C6331E">
        <w:t>and</w:t>
      </w:r>
      <w:r w:rsidR="00C24685">
        <w:t xml:space="preserve"> </w:t>
      </w:r>
      <w:r w:rsidRPr="00C6331E">
        <w:t>honest</w:t>
      </w:r>
      <w:r w:rsidR="00C24685">
        <w:t xml:space="preserve"> </w:t>
      </w:r>
      <w:r w:rsidR="007742B7">
        <w:t xml:space="preserve">(Article </w:t>
      </w:r>
      <w:r w:rsidRPr="00C6331E">
        <w:t>30</w:t>
      </w:r>
      <w:r w:rsidR="00C24685">
        <w:t xml:space="preserve"> </w:t>
      </w:r>
      <w:r w:rsidRPr="00C6331E">
        <w:t>of</w:t>
      </w:r>
      <w:r w:rsidR="00C24685">
        <w:t xml:space="preserve"> </w:t>
      </w:r>
      <w:r w:rsidRPr="00C6331E">
        <w:t>Ordinance</w:t>
      </w:r>
      <w:r w:rsidR="00C24685">
        <w:t xml:space="preserve"> </w:t>
      </w:r>
      <w:r w:rsidRPr="00C6331E">
        <w:t>on</w:t>
      </w:r>
      <w:r w:rsidR="00C24685">
        <w:t xml:space="preserve"> </w:t>
      </w:r>
      <w:r w:rsidRPr="00C6331E">
        <w:t>Organization</w:t>
      </w:r>
      <w:r w:rsidR="00C24685">
        <w:t xml:space="preserve"> </w:t>
      </w:r>
      <w:r w:rsidRPr="00C6331E">
        <w:t>of</w:t>
      </w:r>
      <w:r w:rsidR="00C24685">
        <w:t xml:space="preserve"> </w:t>
      </w:r>
      <w:r w:rsidRPr="00C6331E">
        <w:t>Criminal</w:t>
      </w:r>
      <w:r w:rsidR="00C24685">
        <w:t xml:space="preserve"> </w:t>
      </w:r>
      <w:r w:rsidRPr="00C6331E">
        <w:t>Investigations</w:t>
      </w:r>
      <w:r w:rsidR="00C24685">
        <w:t xml:space="preserve"> </w:t>
      </w:r>
      <w:r w:rsidRPr="00C6331E">
        <w:t>2004;</w:t>
      </w:r>
      <w:r w:rsidR="00C24685">
        <w:t xml:space="preserve"> </w:t>
      </w:r>
      <w:r w:rsidR="007742B7">
        <w:t xml:space="preserve">Article </w:t>
      </w:r>
      <w:r w:rsidRPr="00C6331E">
        <w:t>46</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are</w:t>
      </w:r>
      <w:r w:rsidR="00C24685">
        <w:t xml:space="preserve"> </w:t>
      </w:r>
      <w:r w:rsidRPr="00C6331E">
        <w:t>strictly</w:t>
      </w:r>
      <w:r w:rsidR="00C24685">
        <w:t xml:space="preserve"> </w:t>
      </w:r>
      <w:r w:rsidRPr="00C6331E">
        <w:t>prohibited</w:t>
      </w:r>
      <w:r w:rsidR="00C24685">
        <w:t xml:space="preserve"> </w:t>
      </w:r>
      <w:r w:rsidRPr="00C6331E">
        <w:t>from</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obtaining</w:t>
      </w:r>
      <w:r w:rsidR="00C24685">
        <w:t xml:space="preserve"> </w:t>
      </w:r>
      <w:r w:rsidRPr="00C6331E">
        <w:t>the</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under</w:t>
      </w:r>
      <w:r w:rsidR="00C24685">
        <w:t xml:space="preserve"> </w:t>
      </w:r>
      <w:r w:rsidRPr="00C6331E">
        <w:t>any</w:t>
      </w:r>
      <w:r w:rsidR="00C24685">
        <w:t xml:space="preserve"> </w:t>
      </w:r>
      <w:r w:rsidRPr="00C6331E">
        <w:t>form</w:t>
      </w:r>
      <w:r w:rsidR="00C24685">
        <w:t xml:space="preserve"> </w:t>
      </w:r>
      <w:r w:rsidRPr="00C6331E">
        <w:t>(point</w:t>
      </w:r>
      <w:r w:rsidR="00C24685">
        <w:t xml:space="preserve"> </w:t>
      </w:r>
      <w:r w:rsidRPr="00C6331E">
        <w:t>e,</w:t>
      </w:r>
      <w:r w:rsidR="00C24685">
        <w:t xml:space="preserve"> </w:t>
      </w:r>
      <w:r w:rsidRPr="00C6331E">
        <w:t>para.</w:t>
      </w:r>
      <w:r w:rsidR="007742B7">
        <w:t xml:space="preserve"> </w:t>
      </w:r>
      <w:r w:rsidRPr="00C6331E">
        <w:t>2,</w:t>
      </w:r>
      <w:r w:rsidR="00C24685">
        <w:t xml:space="preserve"> </w:t>
      </w:r>
      <w:r w:rsidRPr="00C6331E">
        <w:t>Art</w:t>
      </w:r>
      <w:r w:rsidR="007742B7">
        <w:t xml:space="preserve">icle </w:t>
      </w:r>
      <w:r w:rsidRPr="00C6331E">
        <w:t>31</w:t>
      </w:r>
      <w:r w:rsidR="00C24685">
        <w:t xml:space="preserve"> </w:t>
      </w:r>
      <w:r w:rsidRPr="00C6331E">
        <w:t>of</w:t>
      </w:r>
      <w:r w:rsidR="00C24685">
        <w:t xml:space="preserve"> </w:t>
      </w:r>
      <w:r w:rsidRPr="00C6331E">
        <w:t>Circular</w:t>
      </w:r>
      <w:r w:rsidR="00C24685">
        <w:t xml:space="preserve"> </w:t>
      </w:r>
      <w:r w:rsidRPr="00C6331E">
        <w:t>No.</w:t>
      </w:r>
      <w:r w:rsidR="00C24685">
        <w:t xml:space="preserve"> </w:t>
      </w:r>
      <w:r w:rsidRPr="00C6331E">
        <w:t>28/2014/TT-BCA</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of</w:t>
      </w:r>
      <w:r w:rsidR="00C24685">
        <w:t xml:space="preserve"> </w:t>
      </w:r>
      <w:r w:rsidRPr="00C6331E">
        <w:t>2014</w:t>
      </w:r>
      <w:r w:rsidR="00C24685">
        <w:t xml:space="preserve"> </w:t>
      </w:r>
      <w:r w:rsidRPr="00C6331E">
        <w:t>providing</w:t>
      </w:r>
      <w:r w:rsidR="00C24685">
        <w:t xml:space="preserve"> </w:t>
      </w:r>
      <w:r w:rsidRPr="00C6331E">
        <w:t>in</w:t>
      </w:r>
      <w:r w:rsidR="00C24685">
        <w:t xml:space="preserve"> </w:t>
      </w:r>
      <w:r w:rsidRPr="00C6331E">
        <w:t>details</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investigation</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p>
    <w:p w:rsidR="00F21141" w:rsidRPr="00C6331E" w:rsidRDefault="00F21141" w:rsidP="00932334">
      <w:pPr>
        <w:pStyle w:val="Bullet1G"/>
      </w:pP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prohibits</w:t>
      </w:r>
      <w:r w:rsidR="00C24685">
        <w:t xml:space="preserve"> </w:t>
      </w:r>
      <w:r w:rsidRPr="00C6331E">
        <w:t>giving,</w:t>
      </w:r>
      <w:r w:rsidR="00C24685">
        <w:t xml:space="preserve"> </w:t>
      </w:r>
      <w:r w:rsidRPr="00C6331E">
        <w:t>taking,</w:t>
      </w:r>
      <w:r w:rsidR="00C24685">
        <w:t xml:space="preserve"> </w:t>
      </w:r>
      <w:r w:rsidRPr="00C6331E">
        <w:t>brokering</w:t>
      </w:r>
      <w:r w:rsidR="00C24685">
        <w:t xml:space="preserve"> </w:t>
      </w:r>
      <w:r w:rsidRPr="00C6331E">
        <w:t>bribes</w:t>
      </w:r>
      <w:r w:rsidR="00C24685">
        <w:t xml:space="preserve"> </w:t>
      </w:r>
      <w:r w:rsidRPr="00C6331E">
        <w:t>or</w:t>
      </w:r>
      <w:r w:rsidR="00C24685">
        <w:t xml:space="preserve"> </w:t>
      </w:r>
      <w:r w:rsidRPr="00C6331E">
        <w:t>causing</w:t>
      </w:r>
      <w:r w:rsidR="00C24685">
        <w:t xml:space="preserve"> </w:t>
      </w:r>
      <w:r w:rsidRPr="00C6331E">
        <w:t>harassment</w:t>
      </w:r>
      <w:r w:rsidR="00C24685">
        <w:t xml:space="preserve"> </w:t>
      </w:r>
      <w:r w:rsidRPr="00C6331E">
        <w:t>in</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abusing</w:t>
      </w:r>
      <w:r w:rsidR="00C24685">
        <w:t xml:space="preserve"> </w:t>
      </w:r>
      <w:r w:rsidRPr="00C6331E">
        <w:t>positions</w:t>
      </w:r>
      <w:r w:rsidR="00C24685">
        <w:t xml:space="preserve"> </w:t>
      </w:r>
      <w:r w:rsidRPr="00C6331E">
        <w:t>and</w:t>
      </w:r>
      <w:r w:rsidR="00C24685">
        <w:t xml:space="preserve"> </w:t>
      </w:r>
      <w:r w:rsidRPr="00C6331E">
        <w:t>powers</w:t>
      </w:r>
      <w:r w:rsidR="00C24685">
        <w:t xml:space="preserve"> </w:t>
      </w:r>
      <w:r w:rsidRPr="00C6331E">
        <w:t>to</w:t>
      </w:r>
      <w:r w:rsidR="00C24685">
        <w:t xml:space="preserve"> </w:t>
      </w:r>
      <w:r w:rsidRPr="00C6331E">
        <w:t>request</w:t>
      </w:r>
      <w:r w:rsidR="00C24685">
        <w:t xml:space="preserve"> </w:t>
      </w:r>
      <w:r w:rsidRPr="00C6331E">
        <w:t>exemption</w:t>
      </w:r>
      <w:r w:rsidR="00C24685">
        <w:t xml:space="preserve"> </w:t>
      </w:r>
      <w:r w:rsidRPr="00C6331E">
        <w:t>from</w:t>
      </w:r>
      <w:r w:rsidR="00C24685">
        <w:t xml:space="preserve"> </w:t>
      </w:r>
      <w:r w:rsidRPr="00C6331E">
        <w:t>or</w:t>
      </w:r>
      <w:r w:rsidR="00C24685">
        <w:t xml:space="preserve"> </w:t>
      </w:r>
      <w:r w:rsidRPr="00C6331E">
        <w:t>reduction</w:t>
      </w:r>
      <w:r w:rsidR="00C24685">
        <w:t xml:space="preserve"> </w:t>
      </w:r>
      <w:r w:rsidRPr="00C6331E">
        <w:t>of</w:t>
      </w:r>
      <w:r w:rsidR="00C24685">
        <w:t xml:space="preserve"> </w:t>
      </w:r>
      <w:r w:rsidRPr="00C6331E">
        <w:t>the</w:t>
      </w:r>
      <w:r w:rsidR="00C24685">
        <w:t xml:space="preserve"> </w:t>
      </w:r>
      <w:r w:rsidRPr="00C6331E">
        <w:t>duration,</w:t>
      </w:r>
      <w:r w:rsidR="00C24685">
        <w:t xml:space="preserve"> </w:t>
      </w:r>
      <w:r w:rsidRPr="00C6331E">
        <w:t>postponement</w:t>
      </w:r>
      <w:r w:rsidR="00C24685">
        <w:t xml:space="preserve"> </w:t>
      </w:r>
      <w:r w:rsidRPr="00C6331E">
        <w:t>or</w:t>
      </w:r>
      <w:r w:rsidR="00C24685">
        <w:t xml:space="preserve"> </w:t>
      </w:r>
      <w:r w:rsidRPr="00C6331E">
        <w:t>suspension</w:t>
      </w:r>
      <w:r w:rsidR="00C24685">
        <w:t xml:space="preserve"> </w:t>
      </w:r>
      <w:r w:rsidRPr="00C6331E">
        <w:t>of</w:t>
      </w:r>
      <w:r w:rsidR="00C24685">
        <w:t xml:space="preserve"> </w:t>
      </w:r>
      <w:r w:rsidRPr="00C6331E">
        <w:t>the</w:t>
      </w:r>
      <w:r w:rsidR="00C24685">
        <w:t xml:space="preserve"> </w:t>
      </w:r>
      <w:r w:rsidRPr="00C6331E">
        <w:t>serving</w:t>
      </w:r>
      <w:r w:rsidR="00C24685">
        <w:t xml:space="preserve"> </w:t>
      </w:r>
      <w:r w:rsidRPr="00C6331E">
        <w:t>of</w:t>
      </w:r>
      <w:r w:rsidR="00C24685">
        <w:t xml:space="preserve"> </w:t>
      </w:r>
      <w:r w:rsidRPr="00C6331E">
        <w:t>a</w:t>
      </w:r>
      <w:r w:rsidR="00C24685">
        <w:t xml:space="preserve"> </w:t>
      </w:r>
      <w:r w:rsidRPr="00C6331E">
        <w:t>sentence</w:t>
      </w:r>
      <w:r w:rsidR="00C24685">
        <w:t xml:space="preserve"> </w:t>
      </w:r>
      <w:r w:rsidRPr="00C6331E">
        <w:t>for</w:t>
      </w:r>
      <w:r w:rsidR="00C24685">
        <w:t xml:space="preserve"> </w:t>
      </w:r>
      <w:r w:rsidRPr="00C6331E">
        <w:t>ineligible</w:t>
      </w:r>
      <w:r w:rsidR="00C24685">
        <w:t xml:space="preserve"> </w:t>
      </w:r>
      <w:r w:rsidRPr="00C6331E">
        <w:t>persons…</w:t>
      </w:r>
      <w:r w:rsidR="00C24685">
        <w:t xml:space="preserve"> </w:t>
      </w:r>
      <w:r w:rsidRPr="00C6331E">
        <w:t>(Art.</w:t>
      </w:r>
      <w:r w:rsidR="007742B7">
        <w:t xml:space="preserve"> </w:t>
      </w:r>
      <w:r w:rsidRPr="00C6331E">
        <w:t>9).</w:t>
      </w:r>
    </w:p>
    <w:p w:rsidR="00F21141" w:rsidRPr="00C6331E" w:rsidRDefault="00F21141" w:rsidP="003C58BE">
      <w:pPr>
        <w:pStyle w:val="SingleTxtG"/>
      </w:pPr>
      <w:r w:rsidRPr="00C6331E">
        <w:t>164.</w:t>
      </w:r>
      <w:r w:rsidRPr="00C6331E">
        <w:tab/>
      </w:r>
      <w:r w:rsidRPr="00E50FB0">
        <w:rPr>
          <w:i/>
        </w:rPr>
        <w:t>Army</w:t>
      </w:r>
    </w:p>
    <w:p w:rsidR="00F21141" w:rsidRPr="00C6331E" w:rsidRDefault="00F21141" w:rsidP="00932334">
      <w:pPr>
        <w:pStyle w:val="Bullet1G"/>
      </w:pPr>
      <w:r w:rsidRPr="00C6331E">
        <w:t>General</w:t>
      </w:r>
      <w:r w:rsidR="00C24685">
        <w:t xml:space="preserve"> </w:t>
      </w:r>
      <w:r w:rsidRPr="00C6331E">
        <w:t>criteria</w:t>
      </w:r>
      <w:r w:rsidR="00C24685">
        <w:t xml:space="preserve"> </w:t>
      </w:r>
      <w:r w:rsidRPr="00C6331E">
        <w:t>for</w:t>
      </w:r>
      <w:r w:rsidR="00C24685">
        <w:t xml:space="preserve"> </w:t>
      </w:r>
      <w:r w:rsidRPr="00C6331E">
        <w:t>officers</w:t>
      </w:r>
      <w:r w:rsidR="00C24685">
        <w:t xml:space="preserve"> </w:t>
      </w:r>
      <w:r w:rsidRPr="00C6331E">
        <w:t>are</w:t>
      </w:r>
      <w:r w:rsidR="00C24685">
        <w:t xml:space="preserve"> </w:t>
      </w:r>
      <w:r w:rsidRPr="00C6331E">
        <w:t>specified</w:t>
      </w:r>
      <w:r w:rsidR="00C24685">
        <w:t xml:space="preserve"> </w:t>
      </w:r>
      <w:r w:rsidRPr="00C6331E">
        <w:t>in</w:t>
      </w:r>
      <w:r w:rsidR="00C24685">
        <w:t xml:space="preserve"> </w:t>
      </w:r>
      <w:r w:rsidRPr="00C6331E">
        <w:t>Article</w:t>
      </w:r>
      <w:r w:rsidR="00C24685">
        <w:t xml:space="preserve"> </w:t>
      </w:r>
      <w:r w:rsidRPr="00C6331E">
        <w:t>12</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Officers,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2008</w:t>
      </w:r>
      <w:r w:rsidR="00C24685">
        <w:t xml:space="preserve"> </w:t>
      </w:r>
      <w:r w:rsidRPr="00C6331E">
        <w:t>and</w:t>
      </w:r>
      <w:r w:rsidR="00C24685">
        <w:t xml:space="preserve"> </w:t>
      </w:r>
      <w:r w:rsidRPr="00C6331E">
        <w:t>2014;</w:t>
      </w:r>
      <w:r w:rsidR="00C24685">
        <w:t xml:space="preserve"> </w:t>
      </w:r>
      <w:r w:rsidRPr="00C6331E">
        <w:t>general</w:t>
      </w:r>
      <w:r w:rsidR="00C24685">
        <w:t xml:space="preserve"> </w:t>
      </w:r>
      <w:r w:rsidRPr="00C6331E">
        <w:t>criteria</w:t>
      </w:r>
      <w:r w:rsidR="00C24685">
        <w:t xml:space="preserve"> </w:t>
      </w:r>
      <w:r w:rsidRPr="00C6331E">
        <w:t>for</w:t>
      </w:r>
      <w:r w:rsidR="00C24685">
        <w:t xml:space="preserve"> </w:t>
      </w:r>
      <w:r w:rsidRPr="00C6331E">
        <w:t>investigators</w:t>
      </w:r>
      <w:r w:rsidR="00C24685">
        <w:t xml:space="preserve"> </w:t>
      </w:r>
      <w:r w:rsidRPr="00C6331E">
        <w:t>of</w:t>
      </w:r>
      <w:r w:rsidR="00C24685">
        <w:t xml:space="preserve"> </w:t>
      </w:r>
      <w:r w:rsidRPr="00C6331E">
        <w:t>the</w:t>
      </w:r>
      <w:r w:rsidR="00C24685">
        <w:t xml:space="preserve"> </w:t>
      </w:r>
      <w:r w:rsidRPr="00C6331E">
        <w:t>Army</w:t>
      </w:r>
      <w:r w:rsidR="00C24685">
        <w:t xml:space="preserve"> </w:t>
      </w:r>
      <w:r w:rsidRPr="00C6331E">
        <w:t>are</w:t>
      </w:r>
      <w:r w:rsidR="00C24685">
        <w:t xml:space="preserve"> </w:t>
      </w:r>
      <w:r w:rsidRPr="00C6331E">
        <w:t>specified</w:t>
      </w:r>
      <w:r w:rsidR="00C24685">
        <w:t xml:space="preserve"> </w:t>
      </w:r>
      <w:r w:rsidRPr="00C6331E">
        <w:t>in</w:t>
      </w:r>
      <w:r w:rsidR="00C24685">
        <w:t xml:space="preserve"> </w:t>
      </w:r>
      <w:r w:rsidRPr="00C6331E">
        <w:t>Article</w:t>
      </w:r>
      <w:r w:rsidR="00C24685">
        <w:t xml:space="preserve"> </w:t>
      </w:r>
      <w:r w:rsidRPr="00C6331E">
        <w:t>30</w:t>
      </w:r>
      <w:r w:rsidR="00C24685">
        <w:t xml:space="preserve"> </w:t>
      </w:r>
      <w:r w:rsidRPr="00C6331E">
        <w:t>of</w:t>
      </w:r>
      <w:r w:rsidR="00C24685">
        <w:t xml:space="preserve"> </w:t>
      </w:r>
      <w:r w:rsidRPr="00C6331E">
        <w:t>the</w:t>
      </w:r>
      <w:r w:rsidR="00C24685">
        <w:t xml:space="preserve"> </w:t>
      </w:r>
      <w:r w:rsidRPr="00C6331E">
        <w:t>2004</w:t>
      </w:r>
      <w:r w:rsidR="00C24685">
        <w:t xml:space="preserve"> </w:t>
      </w:r>
      <w:r w:rsidRPr="00C6331E">
        <w:t>Ordinance</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the</w:t>
      </w:r>
      <w:r w:rsidR="00C24685">
        <w:t xml:space="preserve"> </w:t>
      </w:r>
      <w:r w:rsidRPr="00C6331E">
        <w:t>2015</w:t>
      </w:r>
      <w:r w:rsidR="00C24685">
        <w:t xml:space="preserve"> </w:t>
      </w:r>
      <w:r w:rsidRPr="00C6331E">
        <w:t>Article</w:t>
      </w:r>
      <w:r w:rsidR="00C24685">
        <w:t xml:space="preserve"> </w:t>
      </w:r>
      <w:r w:rsidRPr="00C6331E">
        <w:t>46</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general</w:t>
      </w:r>
      <w:r w:rsidR="00C24685">
        <w:t xml:space="preserve"> </w:t>
      </w:r>
      <w:r w:rsidRPr="00C6331E">
        <w:t>criteria</w:t>
      </w:r>
      <w:r w:rsidR="00C24685">
        <w:t xml:space="preserve"> </w:t>
      </w:r>
      <w:r w:rsidRPr="00C6331E">
        <w:t>for</w:t>
      </w:r>
      <w:r w:rsidR="00C24685">
        <w:t xml:space="preserve"> </w:t>
      </w:r>
      <w:r w:rsidRPr="00C6331E">
        <w:t>procurators</w:t>
      </w:r>
      <w:r w:rsidR="00C24685">
        <w:t xml:space="preserve"> </w:t>
      </w:r>
      <w:r w:rsidRPr="00C6331E">
        <w:t>of</w:t>
      </w:r>
      <w:r w:rsidR="00C24685">
        <w:t xml:space="preserve"> </w:t>
      </w:r>
      <w:r w:rsidRPr="00C6331E">
        <w:t>the</w:t>
      </w:r>
      <w:r w:rsidR="00C24685">
        <w:t xml:space="preserve"> </w:t>
      </w:r>
      <w:r w:rsidRPr="00C6331E">
        <w:t>Army</w:t>
      </w:r>
      <w:r w:rsidR="00C24685">
        <w:t xml:space="preserve"> </w:t>
      </w:r>
      <w:r w:rsidRPr="00C6331E">
        <w:t>are</w:t>
      </w:r>
      <w:r w:rsidR="00C24685">
        <w:t xml:space="preserve"> </w:t>
      </w:r>
      <w:r w:rsidRPr="00C6331E">
        <w:t>stipulated</w:t>
      </w:r>
      <w:r w:rsidR="00C24685">
        <w:t xml:space="preserve"> </w:t>
      </w:r>
      <w:r w:rsidRPr="00C6331E">
        <w:t>in</w:t>
      </w:r>
      <w:r w:rsidR="00C24685">
        <w:t xml:space="preserve"> </w:t>
      </w:r>
      <w:r w:rsidRPr="00C6331E">
        <w:t>Article</w:t>
      </w:r>
      <w:r w:rsidR="00C24685">
        <w:t xml:space="preserve"> </w:t>
      </w:r>
      <w:r w:rsidRPr="00C6331E">
        <w:t>75</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Judge</w:t>
      </w:r>
      <w:r w:rsidR="00C24685">
        <w:t xml:space="preserve"> </w:t>
      </w:r>
      <w:r w:rsidRPr="00C6331E">
        <w:t>criteria</w:t>
      </w:r>
      <w:r w:rsidR="00C24685">
        <w:t xml:space="preserve"> </w:t>
      </w:r>
      <w:r w:rsidRPr="00C6331E">
        <w:t>of</w:t>
      </w:r>
      <w:r w:rsidR="00C24685">
        <w:t xml:space="preserve"> </w:t>
      </w:r>
      <w:r w:rsidRPr="00C6331E">
        <w:t>the</w:t>
      </w:r>
      <w:r w:rsidR="00C24685">
        <w:t xml:space="preserve"> </w:t>
      </w:r>
      <w:r w:rsidRPr="00C6331E">
        <w:t>Army</w:t>
      </w:r>
      <w:r w:rsidR="00C24685">
        <w:t xml:space="preserve"> </w:t>
      </w:r>
      <w:r w:rsidRPr="00C6331E">
        <w:t>are</w:t>
      </w:r>
      <w:r w:rsidR="00C24685">
        <w:t xml:space="preserve"> </w:t>
      </w:r>
      <w:r w:rsidRPr="00C6331E">
        <w:t>stipulated</w:t>
      </w:r>
      <w:r w:rsidR="00C24685">
        <w:t xml:space="preserve"> </w:t>
      </w:r>
      <w:r w:rsidRPr="00C6331E">
        <w:t>in</w:t>
      </w:r>
      <w:r w:rsidR="00C24685">
        <w:t xml:space="preserve"> </w:t>
      </w:r>
      <w:r w:rsidRPr="00C6331E">
        <w:t>Article</w:t>
      </w:r>
      <w:r w:rsidR="00C24685">
        <w:t xml:space="preserve"> </w:t>
      </w:r>
      <w:r w:rsidRPr="00C6331E">
        <w:t>67</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015DFC">
        <w:t xml:space="preserve"> </w:t>
      </w:r>
      <w:r w:rsidRPr="00C6331E">
        <w:t>...</w:t>
      </w:r>
      <w:r w:rsidR="00C24685">
        <w:t xml:space="preserve"> </w:t>
      </w:r>
      <w:r w:rsidRPr="00C6331E">
        <w:t>Officers,</w:t>
      </w:r>
      <w:r w:rsidR="00C24685">
        <w:t xml:space="preserve"> </w:t>
      </w:r>
      <w:r w:rsidRPr="00C6331E">
        <w:t>cadres,</w:t>
      </w:r>
      <w:r w:rsidR="00C24685">
        <w:t xml:space="preserve"> </w:t>
      </w:r>
      <w:r w:rsidRPr="00C6331E">
        <w:t>soldiers</w:t>
      </w:r>
      <w:r w:rsidR="00C24685">
        <w:t xml:space="preserve"> </w:t>
      </w:r>
      <w:r w:rsidRPr="00C6331E">
        <w:t>and</w:t>
      </w:r>
      <w:r w:rsidR="00C24685">
        <w:t xml:space="preserve"> </w:t>
      </w:r>
      <w:r w:rsidRPr="00C6331E">
        <w:t>doctors</w:t>
      </w:r>
      <w:r w:rsidR="00C24685">
        <w:t xml:space="preserve"> </w:t>
      </w:r>
      <w:r w:rsidRPr="00C6331E">
        <w:t>who</w:t>
      </w:r>
      <w:r w:rsidR="00C24685">
        <w:t xml:space="preserve"> </w:t>
      </w:r>
      <w:r w:rsidRPr="00C6331E">
        <w:t>do</w:t>
      </w:r>
      <w:r w:rsidR="00C24685">
        <w:t xml:space="preserve"> </w:t>
      </w:r>
      <w:r w:rsidRPr="00C6331E">
        <w:t>their</w:t>
      </w:r>
      <w:r w:rsidR="00C24685">
        <w:t xml:space="preserve"> </w:t>
      </w:r>
      <w:r w:rsidRPr="00C6331E">
        <w:t>duties</w:t>
      </w:r>
      <w:r w:rsidR="00C24685">
        <w:t xml:space="preserve"> </w:t>
      </w:r>
      <w:r w:rsidRPr="00C6331E">
        <w:t>in</w:t>
      </w:r>
      <w:r w:rsidR="00C24685">
        <w:t xml:space="preserve"> </w:t>
      </w:r>
      <w:r w:rsidRPr="00C6331E">
        <w:t>these</w:t>
      </w:r>
      <w:r w:rsidR="00C24685">
        <w:t xml:space="preserve"> </w:t>
      </w:r>
      <w:r w:rsidRPr="00C6331E">
        <w:t>agencies</w:t>
      </w:r>
      <w:r w:rsidR="00C24685">
        <w:t xml:space="preserve"> </w:t>
      </w:r>
      <w:r w:rsidRPr="00C6331E">
        <w:t>must</w:t>
      </w:r>
      <w:r w:rsidR="00C24685">
        <w:t xml:space="preserve"> </w:t>
      </w:r>
      <w:r w:rsidRPr="00C6331E">
        <w:t>comply</w:t>
      </w:r>
      <w:r w:rsidR="00C24685">
        <w:t xml:space="preserve"> </w:t>
      </w:r>
      <w:r w:rsidRPr="00C6331E">
        <w:t>with</w:t>
      </w:r>
      <w:r w:rsidR="00C24685">
        <w:t xml:space="preserve"> </w:t>
      </w:r>
      <w:r w:rsidRPr="00C6331E">
        <w:t>ethical</w:t>
      </w:r>
      <w:r w:rsidR="00C24685">
        <w:t xml:space="preserve"> </w:t>
      </w:r>
      <w:r w:rsidRPr="00C6331E">
        <w:t>and</w:t>
      </w:r>
      <w:r w:rsidR="00C24685">
        <w:t xml:space="preserve"> </w:t>
      </w:r>
      <w:r w:rsidRPr="00C6331E">
        <w:t>professional</w:t>
      </w:r>
      <w:r w:rsidR="00C24685">
        <w:t xml:space="preserve"> </w:t>
      </w:r>
      <w:r w:rsidRPr="00C6331E">
        <w:t>rules</w:t>
      </w:r>
      <w:r w:rsidR="00C24685">
        <w:t xml:space="preserve"> </w:t>
      </w:r>
      <w:r w:rsidRPr="00C6331E">
        <w:t>of</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in</w:t>
      </w:r>
      <w:r w:rsidR="00C24685">
        <w:t xml:space="preserve"> </w:t>
      </w:r>
      <w:r w:rsidRPr="00C6331E">
        <w:t>general.</w:t>
      </w:r>
    </w:p>
    <w:p w:rsidR="00F21141" w:rsidRPr="00C6331E" w:rsidRDefault="00F21141" w:rsidP="003C58BE">
      <w:pPr>
        <w:pStyle w:val="SingleTxtG"/>
      </w:pPr>
      <w:r w:rsidRPr="00C6331E">
        <w:t>165.</w:t>
      </w:r>
      <w:r w:rsidRPr="00C6331E">
        <w:tab/>
      </w:r>
      <w:r w:rsidRPr="00E50FB0">
        <w:rPr>
          <w:i/>
        </w:rPr>
        <w:t>Health</w:t>
      </w:r>
    </w:p>
    <w:p w:rsidR="00F21141" w:rsidRPr="00C6331E" w:rsidRDefault="00F21141" w:rsidP="00932334">
      <w:pPr>
        <w:pStyle w:val="Bullet1G"/>
      </w:pPr>
      <w:r w:rsidRPr="00C6331E">
        <w:t>The</w:t>
      </w:r>
      <w:r w:rsidR="00C24685">
        <w:t xml:space="preserve"> </w:t>
      </w:r>
      <w:r w:rsidRPr="00C6331E">
        <w:t>medical</w:t>
      </w:r>
      <w:r w:rsidR="00C24685">
        <w:t xml:space="preserve"> </w:t>
      </w:r>
      <w:r w:rsidRPr="00C6331E">
        <w:t>students,</w:t>
      </w:r>
      <w:r w:rsidR="00C24685">
        <w:t xml:space="preserve"> </w:t>
      </w:r>
      <w:r w:rsidRPr="00C6331E">
        <w:t>health</w:t>
      </w:r>
      <w:r w:rsidR="00C24685">
        <w:t xml:space="preserve"> </w:t>
      </w:r>
      <w:r w:rsidRPr="00C6331E">
        <w:t>cadres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must:</w:t>
      </w:r>
    </w:p>
    <w:p w:rsidR="00F21141" w:rsidRPr="00C6331E" w:rsidRDefault="00F21141" w:rsidP="00932334">
      <w:pPr>
        <w:pStyle w:val="Bullet2G"/>
      </w:pPr>
      <w:r w:rsidRPr="00C6331E">
        <w:t>Obey</w:t>
      </w:r>
      <w:r w:rsidR="00C24685">
        <w:t xml:space="preserve"> </w:t>
      </w:r>
      <w:r w:rsidRPr="00C6331E">
        <w:t>the</w:t>
      </w:r>
      <w:r w:rsidR="00C24685">
        <w:t xml:space="preserve"> </w:t>
      </w:r>
      <w:r w:rsidRPr="00C6331E">
        <w:t>principles</w:t>
      </w:r>
      <w:r w:rsidR="00C24685">
        <w:t xml:space="preserve"> </w:t>
      </w:r>
      <w:r w:rsidRPr="00C6331E">
        <w:t>for</w:t>
      </w:r>
      <w:r w:rsidR="00C24685">
        <w:t xml:space="preserve"> </w:t>
      </w:r>
      <w:r w:rsidRPr="00C6331E">
        <w:t>medical</w:t>
      </w:r>
      <w:r w:rsidR="00C24685">
        <w:t xml:space="preserve"> </w:t>
      </w:r>
      <w:r w:rsidRPr="00C6331E">
        <w:t>practice</w:t>
      </w:r>
      <w:r w:rsidR="00C24685">
        <w:t xml:space="preserve"> </w:t>
      </w:r>
      <w:r w:rsidRPr="00C6331E">
        <w:t>such</w:t>
      </w:r>
      <w:r w:rsidR="00C24685">
        <w:t xml:space="preserve"> </w:t>
      </w:r>
      <w:r w:rsidRPr="00C6331E">
        <w:t>as:</w:t>
      </w:r>
      <w:r w:rsidR="00C24685">
        <w:t xml:space="preserve"> </w:t>
      </w:r>
      <w:r w:rsidRPr="00C6331E">
        <w:t>ensuring</w:t>
      </w:r>
      <w:r w:rsidR="00C24685">
        <w:t xml:space="preserve"> </w:t>
      </w:r>
      <w:r w:rsidRPr="00C6331E">
        <w:t>equality,</w:t>
      </w:r>
      <w:r w:rsidR="00C24685">
        <w:t xml:space="preserve"> </w:t>
      </w:r>
      <w:r w:rsidRPr="00C6331E">
        <w:t>fairness</w:t>
      </w:r>
      <w:r w:rsidR="00C24685">
        <w:t xml:space="preserve"> </w:t>
      </w:r>
      <w:r w:rsidRPr="00C6331E">
        <w:t>and</w:t>
      </w:r>
      <w:r w:rsidR="00C24685">
        <w:t xml:space="preserve"> </w:t>
      </w:r>
      <w:r w:rsidRPr="00C6331E">
        <w:t>non-discrimination</w:t>
      </w:r>
      <w:r w:rsidR="00C24685">
        <w:t xml:space="preserve"> </w:t>
      </w:r>
      <w:r w:rsidRPr="00C6331E">
        <w:t>for</w:t>
      </w:r>
      <w:r w:rsidR="00C24685">
        <w:t xml:space="preserve"> </w:t>
      </w:r>
      <w:r w:rsidRPr="00C6331E">
        <w:t>patients;</w:t>
      </w:r>
      <w:r w:rsidR="00C24685">
        <w:t xml:space="preserve"> </w:t>
      </w:r>
      <w:r w:rsidRPr="00C6331E">
        <w:t>respecting</w:t>
      </w:r>
      <w:r w:rsidR="00C24685">
        <w:t xml:space="preserve"> </w:t>
      </w:r>
      <w:r w:rsidRPr="00C6331E">
        <w:t>patients</w:t>
      </w:r>
      <w:r w:rsidR="008313BC">
        <w:t>’</w:t>
      </w:r>
      <w:r w:rsidR="00C24685">
        <w:t xml:space="preserve"> </w:t>
      </w:r>
      <w:r w:rsidRPr="00C6331E">
        <w:t>rights;</w:t>
      </w:r>
      <w:r w:rsidR="00C24685">
        <w:t xml:space="preserve"> </w:t>
      </w:r>
      <w:r w:rsidRPr="00C6331E">
        <w:t>be</w:t>
      </w:r>
      <w:r w:rsidR="00C24685">
        <w:t xml:space="preserve"> </w:t>
      </w:r>
      <w:r w:rsidRPr="00C6331E">
        <w:t>strictly</w:t>
      </w:r>
      <w:r w:rsidR="00C24685">
        <w:t xml:space="preserve"> </w:t>
      </w:r>
      <w:r w:rsidRPr="00C6331E">
        <w:t>prohibited</w:t>
      </w:r>
      <w:r w:rsidR="00C24685">
        <w:t xml:space="preserve"> </w:t>
      </w:r>
      <w:r w:rsidRPr="00C6331E">
        <w:t>infringing</w:t>
      </w:r>
      <w:r w:rsidR="00C24685">
        <w:t xml:space="preserve"> </w:t>
      </w:r>
      <w:r w:rsidRPr="00C6331E">
        <w:t>upon</w:t>
      </w:r>
      <w:r w:rsidR="00C24685">
        <w:t xml:space="preserve"> </w:t>
      </w:r>
      <w:r w:rsidRPr="00C6331E">
        <w:t>patients</w:t>
      </w:r>
      <w:r w:rsidR="008313BC">
        <w:t>’</w:t>
      </w:r>
      <w:r w:rsidR="00C24685">
        <w:t xml:space="preserve"> </w:t>
      </w:r>
      <w:r w:rsidRPr="00C6331E">
        <w:t>rights;</w:t>
      </w:r>
      <w:r w:rsidR="00C24685">
        <w:t xml:space="preserve"> </w:t>
      </w:r>
      <w:r w:rsidRPr="00C6331E">
        <w:t>failing</w:t>
      </w:r>
      <w:r w:rsidR="00C24685">
        <w:t xml:space="preserve"> </w:t>
      </w:r>
      <w:r w:rsidRPr="00C6331E">
        <w:t>to</w:t>
      </w:r>
      <w:r w:rsidR="00C24685">
        <w:t xml:space="preserve"> </w:t>
      </w:r>
      <w:r w:rsidRPr="00C6331E">
        <w:t>observe</w:t>
      </w:r>
      <w:r w:rsidR="00C24685">
        <w:t xml:space="preserve"> </w:t>
      </w:r>
      <w:r w:rsidRPr="00C6331E">
        <w:t>professional</w:t>
      </w:r>
      <w:r w:rsidR="00C24685">
        <w:t xml:space="preserve"> </w:t>
      </w:r>
      <w:r w:rsidRPr="00C6331E">
        <w:t>and</w:t>
      </w:r>
      <w:r w:rsidR="00C24685">
        <w:t xml:space="preserve"> </w:t>
      </w:r>
      <w:r w:rsidRPr="00C6331E">
        <w:t>technical</w:t>
      </w:r>
      <w:r w:rsidR="00C24685">
        <w:t xml:space="preserve"> </w:t>
      </w:r>
      <w:r w:rsidRPr="00C6331E">
        <w:t>regulations</w:t>
      </w:r>
      <w:r w:rsidR="00C24685">
        <w:t xml:space="preserve"> </w:t>
      </w:r>
      <w:r w:rsidRPr="00C6331E">
        <w:t>in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taking</w:t>
      </w:r>
      <w:r w:rsidR="00C24685">
        <w:t xml:space="preserve"> </w:t>
      </w:r>
      <w:r w:rsidRPr="00C6331E">
        <w:t>advantage</w:t>
      </w:r>
      <w:r w:rsidR="00C24685">
        <w:t xml:space="preserve"> </w:t>
      </w:r>
      <w:r w:rsidRPr="00C6331E">
        <w:t>of</w:t>
      </w:r>
      <w:r w:rsidR="00C24685">
        <w:t xml:space="preserve"> </w:t>
      </w:r>
      <w:r w:rsidRPr="00C6331E">
        <w:t>positions</w:t>
      </w:r>
      <w:r w:rsidR="00C24685">
        <w:t xml:space="preserve"> </w:t>
      </w:r>
      <w:r w:rsidRPr="00C6331E">
        <w:t>and</w:t>
      </w:r>
      <w:r w:rsidR="00C24685">
        <w:t xml:space="preserve"> </w:t>
      </w:r>
      <w:r w:rsidRPr="00C6331E">
        <w:t>powers</w:t>
      </w:r>
      <w:r w:rsidR="00C24685">
        <w:t xml:space="preserve"> </w:t>
      </w:r>
      <w:r w:rsidRPr="00C6331E">
        <w:t>in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abusing</w:t>
      </w:r>
      <w:r w:rsidR="00C24685">
        <w:t xml:space="preserve"> </w:t>
      </w:r>
      <w:r w:rsidRPr="00C6331E">
        <w:t>the</w:t>
      </w:r>
      <w:r w:rsidR="00C24685">
        <w:t xml:space="preserve"> </w:t>
      </w:r>
      <w:r w:rsidRPr="00C6331E">
        <w:t>profession</w:t>
      </w:r>
      <w:r w:rsidR="00C24685">
        <w:t xml:space="preserve"> </w:t>
      </w:r>
      <w:r w:rsidRPr="00C6331E">
        <w:t>to</w:t>
      </w:r>
      <w:r w:rsidR="00C24685">
        <w:t xml:space="preserve"> </w:t>
      </w:r>
      <w:r w:rsidRPr="00C6331E">
        <w:t>harm</w:t>
      </w:r>
      <w:r w:rsidR="00C24685">
        <w:t xml:space="preserve"> </w:t>
      </w:r>
      <w:r w:rsidRPr="00C6331E">
        <w:t>the</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and</w:t>
      </w:r>
      <w:r w:rsidR="00C24685">
        <w:t xml:space="preserve"> </w:t>
      </w:r>
      <w:r w:rsidRPr="00C6331E">
        <w:t>body</w:t>
      </w:r>
      <w:r w:rsidR="00C24685">
        <w:t xml:space="preserve"> </w:t>
      </w:r>
      <w:r w:rsidRPr="00C6331E">
        <w:t>of</w:t>
      </w:r>
      <w:r w:rsidR="00C24685">
        <w:t xml:space="preserve"> </w:t>
      </w:r>
      <w:r w:rsidRPr="00C6331E">
        <w:t>patients…</w:t>
      </w:r>
      <w:r w:rsidR="00C24685">
        <w:t xml:space="preserve"> </w:t>
      </w:r>
      <w:r w:rsidR="00467C46">
        <w:t xml:space="preserve">(Articles </w:t>
      </w:r>
      <w:r w:rsidRPr="00C6331E">
        <w:t>3</w:t>
      </w:r>
      <w:r w:rsidR="00C24685">
        <w:t xml:space="preserve"> </w:t>
      </w:r>
      <w:r w:rsidRPr="00C6331E">
        <w:t>and</w:t>
      </w:r>
      <w:r w:rsidR="00C24685">
        <w:t xml:space="preserve"> </w:t>
      </w:r>
      <w:r w:rsidRPr="00C6331E">
        <w:t>6</w:t>
      </w:r>
      <w:r w:rsidR="00C24685">
        <w:t xml:space="preserve"> </w:t>
      </w:r>
      <w:r w:rsidRPr="00C6331E">
        <w:t>of</w:t>
      </w:r>
      <w:r w:rsidR="00C24685">
        <w:t xml:space="preserve"> </w:t>
      </w:r>
      <w:r w:rsidRPr="00C6331E">
        <w:t>the</w:t>
      </w:r>
      <w:r w:rsidR="00C24685">
        <w:t xml:space="preserve"> </w:t>
      </w:r>
      <w:r w:rsidRPr="00C6331E">
        <w:t>2009</w:t>
      </w:r>
      <w:r w:rsidR="00C24685">
        <w:t xml:space="preserve"> </w:t>
      </w:r>
      <w:r w:rsidRPr="00C6331E">
        <w:t>Law</w:t>
      </w:r>
      <w:r w:rsidR="00C24685">
        <w:t xml:space="preserve"> </w:t>
      </w:r>
      <w:r w:rsidRPr="00C6331E">
        <w:t>on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p>
    <w:p w:rsidR="00F21141" w:rsidRPr="00C6331E" w:rsidRDefault="00F21141" w:rsidP="00932334">
      <w:pPr>
        <w:pStyle w:val="Bullet2G"/>
      </w:pPr>
      <w:r w:rsidRPr="00C6331E">
        <w:t>Comply</w:t>
      </w:r>
      <w:r w:rsidR="00C24685">
        <w:t xml:space="preserve"> </w:t>
      </w:r>
      <w:r w:rsidRPr="00C6331E">
        <w:t>with</w:t>
      </w:r>
      <w:r w:rsidR="00C24685">
        <w:t xml:space="preserve"> </w:t>
      </w:r>
      <w:r w:rsidRPr="00C6331E">
        <w:t>regulations</w:t>
      </w:r>
      <w:r w:rsidR="00C24685">
        <w:t xml:space="preserve"> </w:t>
      </w:r>
      <w:r w:rsidRPr="00C6331E">
        <w:t>on</w:t>
      </w:r>
      <w:r w:rsidR="00C24685">
        <w:t xml:space="preserve"> </w:t>
      </w:r>
      <w:r w:rsidRPr="00C6331E">
        <w:t>the</w:t>
      </w:r>
      <w:r w:rsidR="00C24685">
        <w:t xml:space="preserve"> </w:t>
      </w:r>
      <w:r w:rsidRPr="00C6331E">
        <w:t>conduct</w:t>
      </w:r>
      <w:r w:rsidR="00C24685">
        <w:t xml:space="preserve"> </w:t>
      </w:r>
      <w:r w:rsidRPr="00C6331E">
        <w:t>of</w:t>
      </w:r>
      <w:r w:rsidR="00C24685">
        <w:t xml:space="preserve"> </w:t>
      </w:r>
      <w:r w:rsidRPr="00C6331E">
        <w:t>medical</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when</w:t>
      </w:r>
      <w:r w:rsidR="00C24685">
        <w:t xml:space="preserve"> </w:t>
      </w:r>
      <w:r w:rsidRPr="00C6331E">
        <w:t>they</w:t>
      </w:r>
      <w:r w:rsidR="00C24685">
        <w:t xml:space="preserve"> </w:t>
      </w:r>
      <w:r w:rsidRPr="00C6331E">
        <w:t>do</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assigned</w:t>
      </w:r>
      <w:r w:rsidR="00C24685">
        <w:t xml:space="preserve"> </w:t>
      </w:r>
      <w:r w:rsidRPr="00C6331E">
        <w:t>tasks;</w:t>
      </w:r>
      <w:r w:rsidR="00C24685">
        <w:t xml:space="preserve"> </w:t>
      </w:r>
      <w:r w:rsidRPr="00C6331E">
        <w:t>the</w:t>
      </w:r>
      <w:r w:rsidR="00C24685">
        <w:t xml:space="preserve"> </w:t>
      </w:r>
      <w:r w:rsidRPr="00C6331E">
        <w:t>conduct</w:t>
      </w:r>
      <w:r w:rsidR="00C24685">
        <w:t xml:space="preserve"> </w:t>
      </w:r>
      <w:r w:rsidRPr="00C6331E">
        <w:t>of</w:t>
      </w:r>
      <w:r w:rsidR="00C24685">
        <w:t xml:space="preserve"> </w:t>
      </w:r>
      <w:r w:rsidRPr="00C6331E">
        <w:t>medical</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to</w:t>
      </w:r>
      <w:r w:rsidR="00C24685">
        <w:t xml:space="preserve"> </w:t>
      </w:r>
      <w:r w:rsidRPr="00C6331E">
        <w:t>colleagues;</w:t>
      </w:r>
      <w:r w:rsidR="00C24685">
        <w:t xml:space="preserve"> </w:t>
      </w:r>
      <w:r w:rsidRPr="00C6331E">
        <w:t>the</w:t>
      </w:r>
      <w:r w:rsidR="00C24685">
        <w:t xml:space="preserve"> </w:t>
      </w:r>
      <w:r w:rsidRPr="00C6331E">
        <w:t>conduct</w:t>
      </w:r>
      <w:r w:rsidR="00C24685">
        <w:t xml:space="preserve"> </w:t>
      </w:r>
      <w:r w:rsidRPr="00C6331E">
        <w:t>of</w:t>
      </w:r>
      <w:r w:rsidR="00C24685">
        <w:t xml:space="preserve"> </w:t>
      </w:r>
      <w:r w:rsidRPr="00C6331E">
        <w:t>medical</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to</w:t>
      </w:r>
      <w:r w:rsidR="00C24685">
        <w:t xml:space="preserve"> </w:t>
      </w:r>
      <w:r w:rsidRPr="00C6331E">
        <w:t>agencies,</w:t>
      </w:r>
      <w:r w:rsidR="00C24685">
        <w:t xml:space="preserve"> </w:t>
      </w:r>
      <w:r w:rsidRPr="00C6331E">
        <w:t>organizations</w:t>
      </w:r>
      <w:r w:rsidR="00C24685">
        <w:t xml:space="preserve"> </w:t>
      </w:r>
      <w:r w:rsidRPr="00C6331E">
        <w:t>and</w:t>
      </w:r>
      <w:r w:rsidR="00C24685">
        <w:t xml:space="preserve"> </w:t>
      </w:r>
      <w:r w:rsidRPr="00C6331E">
        <w:t>individuals;</w:t>
      </w:r>
      <w:r w:rsidR="00C24685">
        <w:t xml:space="preserve"> </w:t>
      </w:r>
      <w:r w:rsidRPr="00C6331E">
        <w:t>the</w:t>
      </w:r>
      <w:r w:rsidR="00C24685">
        <w:t xml:space="preserve"> </w:t>
      </w:r>
      <w:r w:rsidRPr="00C6331E">
        <w:t>conduct</w:t>
      </w:r>
      <w:r w:rsidR="00C24685">
        <w:t xml:space="preserve"> </w:t>
      </w:r>
      <w:r w:rsidRPr="00C6331E">
        <w:t>of</w:t>
      </w:r>
      <w:r w:rsidR="00C24685">
        <w:t xml:space="preserve"> </w:t>
      </w:r>
      <w:r w:rsidRPr="00C6331E">
        <w:t>medical</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in</w:t>
      </w:r>
      <w:r w:rsidR="00C24685">
        <w:t xml:space="preserve"> </w:t>
      </w:r>
      <w:r w:rsidRPr="00C6331E">
        <w:t>the</w:t>
      </w:r>
      <w:r w:rsidR="00C24685">
        <w:t xml:space="preserve"> </w:t>
      </w:r>
      <w:r w:rsidRPr="00C6331E">
        <w:t>medical</w:t>
      </w:r>
      <w:r w:rsidR="00C24685">
        <w:t xml:space="preserve"> </w:t>
      </w:r>
      <w:r w:rsidRPr="00C6331E">
        <w:t>and</w:t>
      </w:r>
      <w:r w:rsidR="00C24685">
        <w:t xml:space="preserve"> </w:t>
      </w:r>
      <w:r w:rsidRPr="00C6331E">
        <w:t>treatment</w:t>
      </w:r>
      <w:r w:rsidR="00C24685">
        <w:t xml:space="preserve"> </w:t>
      </w:r>
      <w:r w:rsidRPr="00C6331E">
        <w:t>facilities</w:t>
      </w:r>
      <w:r w:rsidR="00C24685">
        <w:t xml:space="preserve"> </w:t>
      </w:r>
      <w:r w:rsidRPr="00C6331E">
        <w:t>(Art</w:t>
      </w:r>
      <w:r w:rsidR="00467C46">
        <w:t xml:space="preserve">icles </w:t>
      </w:r>
      <w:r w:rsidRPr="00C6331E">
        <w:t>3,</w:t>
      </w:r>
      <w:r w:rsidR="00C24685">
        <w:t xml:space="preserve"> </w:t>
      </w:r>
      <w:r w:rsidRPr="00C6331E">
        <w:t>4,</w:t>
      </w:r>
      <w:r w:rsidR="00C24685">
        <w:t xml:space="preserve"> </w:t>
      </w:r>
      <w:r w:rsidRPr="00C6331E">
        <w:t>5</w:t>
      </w:r>
      <w:r w:rsidR="00C24685">
        <w:t xml:space="preserve"> </w:t>
      </w:r>
      <w:r w:rsidRPr="00C6331E">
        <w:t>and</w:t>
      </w:r>
      <w:r w:rsidR="00C24685">
        <w:t xml:space="preserve"> </w:t>
      </w:r>
      <w:r w:rsidRPr="00C6331E">
        <w:t>6</w:t>
      </w:r>
      <w:r w:rsidR="00C24685">
        <w:t xml:space="preserve"> </w:t>
      </w:r>
      <w:r w:rsidRPr="00C6331E">
        <w:t>of</w:t>
      </w:r>
      <w:r w:rsidR="00C24685">
        <w:t xml:space="preserve"> </w:t>
      </w:r>
      <w:r w:rsidRPr="00C6331E">
        <w:t>Circular</w:t>
      </w:r>
      <w:r w:rsidR="00C24685">
        <w:t xml:space="preserve"> </w:t>
      </w:r>
      <w:r w:rsidRPr="00C6331E">
        <w:t>No.</w:t>
      </w:r>
      <w:r w:rsidR="00C24685">
        <w:t xml:space="preserve"> </w:t>
      </w:r>
      <w:r w:rsidRPr="00C6331E">
        <w:t>07/2014/TT-BYT</w:t>
      </w:r>
      <w:r w:rsidR="00C24685">
        <w:t xml:space="preserve"> </w:t>
      </w:r>
      <w:r w:rsidRPr="00C6331E">
        <w:t>dated</w:t>
      </w:r>
      <w:r w:rsidR="00C24685">
        <w:t xml:space="preserve"> </w:t>
      </w:r>
      <w:r w:rsidRPr="00C6331E">
        <w:t>25th</w:t>
      </w:r>
      <w:r w:rsidR="00C24685">
        <w:t xml:space="preserve"> </w:t>
      </w:r>
      <w:r w:rsidRPr="00C6331E">
        <w:t>February,</w:t>
      </w:r>
      <w:r w:rsidR="00C24685">
        <w:t xml:space="preserve"> </w:t>
      </w:r>
      <w:r w:rsidRPr="00C6331E">
        <w:t>2014</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Health);</w:t>
      </w:r>
    </w:p>
    <w:p w:rsidR="00F21141" w:rsidRPr="00C6331E" w:rsidRDefault="00F21141" w:rsidP="00932334">
      <w:pPr>
        <w:pStyle w:val="Bullet2G"/>
      </w:pPr>
      <w:r w:rsidRPr="00C6331E">
        <w:t>Comply</w:t>
      </w:r>
      <w:r w:rsidR="00C24685">
        <w:t xml:space="preserve"> </w:t>
      </w:r>
      <w:r w:rsidRPr="00C6331E">
        <w:t>with</w:t>
      </w:r>
      <w:r w:rsidR="00C24685">
        <w:t xml:space="preserve"> </w:t>
      </w:r>
      <w:r w:rsidRPr="00C6331E">
        <w:t>regulations</w:t>
      </w:r>
      <w:r w:rsidR="00C24685">
        <w:t xml:space="preserve"> </w:t>
      </w:r>
      <w:r w:rsidRPr="00C6331E">
        <w:t>on</w:t>
      </w:r>
      <w:r w:rsidR="00C24685">
        <w:t xml:space="preserve"> </w:t>
      </w:r>
      <w:r w:rsidRPr="00C6331E">
        <w:t>medical</w:t>
      </w:r>
      <w:r w:rsidR="00C24685">
        <w:t xml:space="preserve"> </w:t>
      </w:r>
      <w:r w:rsidRPr="00C6331E">
        <w:t>practice</w:t>
      </w:r>
      <w:r w:rsidR="00C24685">
        <w:t xml:space="preserve"> </w:t>
      </w:r>
      <w:r w:rsidRPr="00C6331E">
        <w:t>ethics</w:t>
      </w:r>
      <w:r w:rsidR="00C24685">
        <w:t xml:space="preserve"> </w:t>
      </w:r>
      <w:r w:rsidRPr="00C6331E">
        <w:t>such</w:t>
      </w:r>
      <w:r w:rsidR="00C24685">
        <w:t xml:space="preserve"> </w:t>
      </w:r>
      <w:r w:rsidRPr="00C6331E">
        <w:t>as</w:t>
      </w:r>
      <w:r w:rsidR="00C24685">
        <w:t xml:space="preserve"> </w:t>
      </w:r>
      <w:r w:rsidRPr="00C6331E">
        <w:t>respecting</w:t>
      </w:r>
      <w:r w:rsidR="00C24685">
        <w:t xml:space="preserve"> </w:t>
      </w:r>
      <w:r w:rsidRPr="00C6331E">
        <w:t>for</w:t>
      </w:r>
      <w:r w:rsidR="00C24685">
        <w:t xml:space="preserve"> </w:t>
      </w:r>
      <w:r w:rsidRPr="00C6331E">
        <w:t>the</w:t>
      </w:r>
      <w:r w:rsidR="00C24685">
        <w:t xml:space="preserve"> </w:t>
      </w:r>
      <w:r w:rsidRPr="00C6331E">
        <w:t>law</w:t>
      </w:r>
      <w:r w:rsidR="00C24685">
        <w:t xml:space="preserve"> </w:t>
      </w:r>
      <w:r w:rsidRPr="00C6331E">
        <w:t>and</w:t>
      </w:r>
      <w:r w:rsidR="00C24685">
        <w:t xml:space="preserve"> </w:t>
      </w:r>
      <w:r w:rsidRPr="00C6331E">
        <w:t>the</w:t>
      </w:r>
      <w:r w:rsidR="00C24685">
        <w:t xml:space="preserve"> </w:t>
      </w:r>
      <w:r w:rsidRPr="00C6331E">
        <w:t>strict</w:t>
      </w:r>
      <w:r w:rsidR="00C24685">
        <w:t xml:space="preserve"> </w:t>
      </w:r>
      <w:r w:rsidRPr="00C6331E">
        <w:t>implementation</w:t>
      </w:r>
      <w:r w:rsidR="00C24685">
        <w:t xml:space="preserve"> </w:t>
      </w:r>
      <w:r w:rsidRPr="00C6331E">
        <w:t>of</w:t>
      </w:r>
      <w:r w:rsidR="00C24685">
        <w:t xml:space="preserve"> </w:t>
      </w:r>
      <w:r w:rsidRPr="00C6331E">
        <w:t>professional</w:t>
      </w:r>
      <w:r w:rsidR="00C24685">
        <w:t xml:space="preserve"> </w:t>
      </w:r>
      <w:r w:rsidRPr="00C6331E">
        <w:t>regulations;</w:t>
      </w:r>
      <w:r w:rsidR="00C24685">
        <w:t xml:space="preserve"> </w:t>
      </w:r>
      <w:r w:rsidRPr="00C6331E">
        <w:t>respecting</w:t>
      </w:r>
      <w:r w:rsidR="00C24685">
        <w:t xml:space="preserve"> </w:t>
      </w:r>
      <w:r w:rsidRPr="00C6331E">
        <w:t>for</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of</w:t>
      </w:r>
      <w:r w:rsidR="00C24685">
        <w:t xml:space="preserve"> </w:t>
      </w:r>
      <w:r w:rsidRPr="00C6331E">
        <w:t>the</w:t>
      </w:r>
      <w:r w:rsidR="00C24685">
        <w:t xml:space="preserve"> </w:t>
      </w:r>
      <w:r w:rsidRPr="00C6331E">
        <w:t>people;</w:t>
      </w:r>
      <w:r w:rsidR="00C24685">
        <w:t xml:space="preserve"> </w:t>
      </w:r>
      <w:r w:rsidRPr="00C6331E">
        <w:t>non-discrimination</w:t>
      </w:r>
      <w:r w:rsidR="00C24685">
        <w:t xml:space="preserve"> </w:t>
      </w:r>
      <w:r w:rsidRPr="00C6331E">
        <w:t>against</w:t>
      </w:r>
      <w:r w:rsidR="00C24685">
        <w:t xml:space="preserve"> </w:t>
      </w:r>
      <w:r w:rsidRPr="00C6331E">
        <w:t>patients;</w:t>
      </w:r>
      <w:r w:rsidR="00C24685">
        <w:t xml:space="preserve"> </w:t>
      </w:r>
      <w:r w:rsidRPr="00C6331E">
        <w:t>not</w:t>
      </w:r>
      <w:r w:rsidR="00C24685">
        <w:t xml:space="preserve"> </w:t>
      </w:r>
      <w:r w:rsidRPr="00C6331E">
        <w:t>allocating</w:t>
      </w:r>
      <w:r w:rsidR="00C24685">
        <w:t xml:space="preserve"> </w:t>
      </w:r>
      <w:r w:rsidRPr="00C6331E">
        <w:t>sub-standard</w:t>
      </w:r>
      <w:r w:rsidR="00C24685">
        <w:t xml:space="preserve"> </w:t>
      </w:r>
      <w:r w:rsidRPr="00C6331E">
        <w:t>drugs,</w:t>
      </w:r>
      <w:r w:rsidR="00C24685">
        <w:t xml:space="preserve"> </w:t>
      </w:r>
      <w:r w:rsidRPr="00C6331E">
        <w:t>drugs</w:t>
      </w:r>
      <w:r w:rsidR="00C24685">
        <w:t xml:space="preserve"> </w:t>
      </w:r>
      <w:r w:rsidRPr="00C6331E">
        <w:t>not</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requirements</w:t>
      </w:r>
      <w:r w:rsidR="00C24685">
        <w:t xml:space="preserve"> </w:t>
      </w:r>
      <w:r w:rsidRPr="00C6331E">
        <w:t>and</w:t>
      </w:r>
      <w:r w:rsidR="00C24685">
        <w:t xml:space="preserve"> </w:t>
      </w:r>
      <w:r w:rsidRPr="00C6331E">
        <w:t>the</w:t>
      </w:r>
      <w:r w:rsidR="00C24685">
        <w:t xml:space="preserve"> </w:t>
      </w:r>
      <w:r w:rsidRPr="00C6331E">
        <w:t>level</w:t>
      </w:r>
      <w:r w:rsidR="00C24685">
        <w:t xml:space="preserve"> </w:t>
      </w:r>
      <w:r w:rsidRPr="00C6331E">
        <w:t>of</w:t>
      </w:r>
      <w:r w:rsidR="00C24685">
        <w:t xml:space="preserve"> </w:t>
      </w:r>
      <w:r w:rsidRPr="00C6331E">
        <w:t>disease</w:t>
      </w:r>
      <w:r w:rsidR="00C24685">
        <w:t xml:space="preserve"> </w:t>
      </w:r>
      <w:r w:rsidRPr="00C6331E">
        <w:t>to</w:t>
      </w:r>
      <w:r w:rsidR="00C24685">
        <w:t xml:space="preserve"> </w:t>
      </w:r>
      <w:r w:rsidRPr="00C6331E">
        <w:t>the</w:t>
      </w:r>
      <w:r w:rsidR="00C24685">
        <w:t xml:space="preserve"> </w:t>
      </w:r>
      <w:r w:rsidRPr="00C6331E">
        <w:t>patients</w:t>
      </w:r>
      <w:r w:rsidR="00C24685">
        <w:t xml:space="preserve"> </w:t>
      </w:r>
      <w:r w:rsidRPr="00C6331E">
        <w:t>for</w:t>
      </w:r>
      <w:r w:rsidR="00C24685">
        <w:t xml:space="preserve"> </w:t>
      </w:r>
      <w:r w:rsidRPr="00C6331E">
        <w:t>personal</w:t>
      </w:r>
      <w:r w:rsidR="00C24685">
        <w:t xml:space="preserve"> </w:t>
      </w:r>
      <w:r w:rsidRPr="00C6331E">
        <w:t>benefit</w:t>
      </w:r>
      <w:r w:rsidR="002207CF">
        <w:t xml:space="preserve"> </w:t>
      </w:r>
      <w:r w:rsidRPr="00C6331E">
        <w:t>...</w:t>
      </w:r>
      <w:r w:rsidR="00C24685">
        <w:t xml:space="preserve"> </w:t>
      </w:r>
      <w:r w:rsidRPr="00C6331E">
        <w:t>(Art</w:t>
      </w:r>
      <w:r w:rsidR="00467C46">
        <w:t xml:space="preserve">icles </w:t>
      </w:r>
      <w:r w:rsidRPr="00C6331E">
        <w:t>2,</w:t>
      </w:r>
      <w:r w:rsidR="00C24685">
        <w:t xml:space="preserve"> </w:t>
      </w:r>
      <w:r w:rsidRPr="00C6331E">
        <w:t>3,</w:t>
      </w:r>
      <w:r w:rsidR="00C24685">
        <w:t xml:space="preserve"> </w:t>
      </w:r>
      <w:r w:rsidRPr="00C6331E">
        <w:t>5</w:t>
      </w:r>
      <w:r w:rsidR="00C24685">
        <w:t xml:space="preserve"> </w:t>
      </w:r>
      <w:r w:rsidRPr="00C6331E">
        <w:t>and</w:t>
      </w:r>
      <w:r w:rsidR="00C24685">
        <w:t xml:space="preserve"> </w:t>
      </w:r>
      <w:r w:rsidRPr="00C6331E">
        <w:t>11</w:t>
      </w:r>
      <w:r w:rsidR="00C24685">
        <w:t xml:space="preserve"> </w:t>
      </w:r>
      <w:r w:rsidRPr="00C6331E">
        <w:t>of</w:t>
      </w:r>
      <w:r w:rsidR="00C24685">
        <w:t xml:space="preserve"> </w:t>
      </w:r>
      <w:r w:rsidRPr="00C6331E">
        <w:t>Decision</w:t>
      </w:r>
      <w:r w:rsidR="00C24685">
        <w:t xml:space="preserve"> </w:t>
      </w:r>
      <w:r w:rsidRPr="00C6331E">
        <w:t>No.</w:t>
      </w:r>
      <w:r w:rsidR="00C24685">
        <w:t xml:space="preserve"> </w:t>
      </w:r>
      <w:r w:rsidRPr="00C6331E">
        <w:t>2088/QD-BYT</w:t>
      </w:r>
      <w:r w:rsidR="00C24685">
        <w:t xml:space="preserve"> </w:t>
      </w:r>
      <w:r w:rsidRPr="00C6331E">
        <w:t>dated</w:t>
      </w:r>
      <w:r w:rsidR="00C24685">
        <w:t xml:space="preserve"> </w:t>
      </w:r>
      <w:r w:rsidRPr="00C6331E">
        <w:t>6th</w:t>
      </w:r>
      <w:r w:rsidR="00C24685">
        <w:t xml:space="preserve"> </w:t>
      </w:r>
      <w:r w:rsidRPr="00C6331E">
        <w:t>November,</w:t>
      </w:r>
      <w:r w:rsidR="00C24685">
        <w:t xml:space="preserve"> </w:t>
      </w:r>
      <w:r w:rsidRPr="00C6331E">
        <w:t>1996</w:t>
      </w:r>
      <w:r w:rsidR="00C24685">
        <w:t xml:space="preserve"> </w:t>
      </w:r>
      <w:r w:rsidRPr="00C6331E">
        <w:t>of</w:t>
      </w:r>
      <w:r w:rsidR="00C24685">
        <w:t xml:space="preserve"> </w:t>
      </w:r>
      <w:r w:rsidRPr="00C6331E">
        <w:t>the</w:t>
      </w:r>
      <w:r w:rsidR="00C24685">
        <w:t xml:space="preserve"> </w:t>
      </w:r>
      <w:r w:rsidRPr="00C6331E">
        <w:t>Minister</w:t>
      </w:r>
      <w:r w:rsidR="00C24685">
        <w:t xml:space="preserve"> </w:t>
      </w:r>
      <w:r w:rsidRPr="00C6331E">
        <w:t>of</w:t>
      </w:r>
      <w:r w:rsidR="00C24685">
        <w:t xml:space="preserve"> </w:t>
      </w:r>
      <w:r w:rsidRPr="00C6331E">
        <w:t>Health</w:t>
      </w:r>
      <w:r w:rsidR="00C24685">
        <w:t xml:space="preserve"> </w:t>
      </w:r>
      <w:r w:rsidRPr="00C6331E">
        <w:t>on</w:t>
      </w:r>
      <w:r w:rsidR="00C24685">
        <w:t xml:space="preserve"> </w:t>
      </w:r>
      <w:r w:rsidRPr="00C6331E">
        <w:t>the</w:t>
      </w:r>
      <w:r w:rsidR="00C24685">
        <w:t xml:space="preserve"> </w:t>
      </w:r>
      <w:r w:rsidRPr="00C6331E">
        <w:t>issuance</w:t>
      </w:r>
      <w:r w:rsidR="00C24685">
        <w:t xml:space="preserve"> </w:t>
      </w:r>
      <w:r w:rsidRPr="00C6331E">
        <w:t>of</w:t>
      </w:r>
      <w:r w:rsidR="00C24685">
        <w:t xml:space="preserve"> </w:t>
      </w:r>
      <w:r w:rsidRPr="00C6331E">
        <w:t>regulations</w:t>
      </w:r>
      <w:r w:rsidR="00C24685">
        <w:t xml:space="preserve"> </w:t>
      </w:r>
      <w:r w:rsidRPr="00C6331E">
        <w:t>on</w:t>
      </w:r>
      <w:r w:rsidR="00C24685">
        <w:t xml:space="preserve"> </w:t>
      </w:r>
      <w:r w:rsidRPr="00C6331E">
        <w:t>medical</w:t>
      </w:r>
      <w:r w:rsidR="00C24685">
        <w:t xml:space="preserve"> </w:t>
      </w:r>
      <w:r w:rsidRPr="00C6331E">
        <w:t>ethics).</w:t>
      </w:r>
    </w:p>
    <w:p w:rsidR="00F21141" w:rsidRPr="00C6331E" w:rsidRDefault="00F21141" w:rsidP="003C58BE">
      <w:pPr>
        <w:pStyle w:val="SingleTxtG"/>
      </w:pPr>
      <w:r w:rsidRPr="00C6331E">
        <w:t>166.</w:t>
      </w:r>
      <w:r w:rsidRPr="00C6331E">
        <w:tab/>
      </w:r>
      <w:r w:rsidRPr="00E50FB0">
        <w:rPr>
          <w:i/>
        </w:rPr>
        <w:t>Forest</w:t>
      </w:r>
      <w:r w:rsidR="00C24685" w:rsidRPr="00E50FB0">
        <w:rPr>
          <w:i/>
        </w:rPr>
        <w:t xml:space="preserve"> </w:t>
      </w:r>
      <w:r w:rsidRPr="00E50FB0">
        <w:rPr>
          <w:i/>
        </w:rPr>
        <w:t>Protection</w:t>
      </w:r>
      <w:r w:rsidR="00C24685" w:rsidRPr="00E50FB0">
        <w:rPr>
          <w:i/>
        </w:rPr>
        <w:t xml:space="preserve"> </w:t>
      </w:r>
      <w:r w:rsidRPr="00E50FB0">
        <w:rPr>
          <w:i/>
        </w:rPr>
        <w:t>Service</w:t>
      </w:r>
    </w:p>
    <w:p w:rsidR="00F21141" w:rsidRPr="00C6331E" w:rsidRDefault="00F21141" w:rsidP="00932334">
      <w:pPr>
        <w:pStyle w:val="Bullet1G"/>
      </w:pPr>
      <w:r w:rsidRPr="00C6331E">
        <w:t>When</w:t>
      </w:r>
      <w:r w:rsidR="00C24685">
        <w:t xml:space="preserve"> </w:t>
      </w:r>
      <w:r w:rsidRPr="00C6331E">
        <w:t>forest</w:t>
      </w:r>
      <w:r w:rsidR="00C24685">
        <w:t xml:space="preserve"> </w:t>
      </w:r>
      <w:r w:rsidRPr="00C6331E">
        <w:t>protection</w:t>
      </w:r>
      <w:r w:rsidR="00C24685">
        <w:t xml:space="preserve"> </w:t>
      </w:r>
      <w:r w:rsidRPr="00C6331E">
        <w:t>personnel</w:t>
      </w:r>
      <w:r w:rsidR="00C24685">
        <w:t xml:space="preserve"> </w:t>
      </w:r>
      <w:r w:rsidRPr="00C6331E">
        <w:t>do</w:t>
      </w:r>
      <w:r w:rsidR="00C24685">
        <w:t xml:space="preserve"> </w:t>
      </w:r>
      <w:r w:rsidRPr="00C6331E">
        <w:t>their</w:t>
      </w:r>
      <w:r w:rsidR="00C24685">
        <w:t xml:space="preserve"> </w:t>
      </w:r>
      <w:r w:rsidRPr="00C6331E">
        <w:t>duties,</w:t>
      </w:r>
      <w:r w:rsidR="00C24685">
        <w:t xml:space="preserve"> </w:t>
      </w:r>
      <w:r w:rsidRPr="00C6331E">
        <w:t>they</w:t>
      </w:r>
      <w:r w:rsidR="00C24685">
        <w:t xml:space="preserve"> </w:t>
      </w:r>
      <w:r w:rsidRPr="00C6331E">
        <w:t>have</w:t>
      </w:r>
      <w:r w:rsidR="00C24685">
        <w:t xml:space="preserve"> </w:t>
      </w:r>
      <w:r w:rsidRPr="00C6331E">
        <w:t>to</w:t>
      </w:r>
      <w:r w:rsidR="00C24685">
        <w:t xml:space="preserve"> </w:t>
      </w:r>
      <w:r w:rsidRPr="00C6331E">
        <w:t>abide</w:t>
      </w:r>
      <w:r w:rsidR="00C24685">
        <w:t xml:space="preserve"> </w:t>
      </w:r>
      <w:r w:rsidRPr="00C6331E">
        <w:t>by</w:t>
      </w:r>
      <w:r w:rsidR="00C24685">
        <w:t xml:space="preserve"> </w:t>
      </w:r>
      <w:r w:rsidRPr="00C6331E">
        <w:t>the</w:t>
      </w:r>
      <w:r w:rsidR="00C24685">
        <w:t xml:space="preserve"> </w:t>
      </w:r>
      <w:r w:rsidRPr="00C6331E">
        <w:t>general</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the</w:t>
      </w:r>
      <w:r w:rsidR="00C24685">
        <w:t xml:space="preserve"> </w:t>
      </w:r>
      <w:r w:rsidRPr="00C6331E">
        <w:t>rules</w:t>
      </w:r>
      <w:r w:rsidR="00C24685">
        <w:t xml:space="preserve"> </w:t>
      </w:r>
      <w:r w:rsidRPr="00C6331E">
        <w:t>relating</w:t>
      </w:r>
      <w:r w:rsidR="00C24685">
        <w:t xml:space="preserve"> </w:t>
      </w:r>
      <w:r w:rsidRPr="00C6331E">
        <w:t>to</w:t>
      </w:r>
      <w:r w:rsidR="00C24685">
        <w:t xml:space="preserve"> </w:t>
      </w:r>
      <w:r w:rsidRPr="00C6331E">
        <w:t>the</w:t>
      </w:r>
      <w:r w:rsidR="00C24685">
        <w:t xml:space="preserve"> </w:t>
      </w:r>
      <w:r w:rsidRPr="00C6331E">
        <w:t>protection</w:t>
      </w:r>
      <w:r w:rsidR="00C24685">
        <w:t xml:space="preserve"> </w:t>
      </w:r>
      <w:r w:rsidRPr="00C6331E">
        <w:t>and</w:t>
      </w:r>
      <w:r w:rsidR="00C24685">
        <w:t xml:space="preserve"> </w:t>
      </w:r>
      <w:r w:rsidRPr="00C6331E">
        <w:t>development</w:t>
      </w:r>
      <w:r w:rsidR="00C24685">
        <w:t xml:space="preserve"> </w:t>
      </w:r>
      <w:r w:rsidRPr="00C6331E">
        <w:t>of</w:t>
      </w:r>
      <w:r w:rsidR="00C24685">
        <w:t xml:space="preserve"> </w:t>
      </w:r>
      <w:r w:rsidRPr="00C6331E">
        <w:t>forests.</w:t>
      </w:r>
      <w:r w:rsidR="00C24685">
        <w:t xml:space="preserve"> </w:t>
      </w:r>
      <w:r w:rsidRPr="00C6331E">
        <w:t>Forest</w:t>
      </w:r>
      <w:r w:rsidR="00C24685">
        <w:t xml:space="preserve"> </w:t>
      </w:r>
      <w:r w:rsidRPr="00C6331E">
        <w:t>protection</w:t>
      </w:r>
      <w:r w:rsidR="00C24685">
        <w:t xml:space="preserve"> </w:t>
      </w:r>
      <w:r w:rsidRPr="00C6331E">
        <w:t>personnel</w:t>
      </w:r>
      <w:r w:rsidR="00C24685">
        <w:t xml:space="preserve"> </w:t>
      </w:r>
      <w:r w:rsidRPr="00C6331E">
        <w:t>who</w:t>
      </w:r>
      <w:r w:rsidR="00C24685">
        <w:t xml:space="preserve"> </w:t>
      </w:r>
      <w:r w:rsidRPr="00C6331E">
        <w:t>fail</w:t>
      </w:r>
      <w:r w:rsidR="00C24685">
        <w:t xml:space="preserve"> </w:t>
      </w:r>
      <w:r w:rsidRPr="00C6331E">
        <w:t>to</w:t>
      </w:r>
      <w:r w:rsidR="00C24685">
        <w:t xml:space="preserve"> </w:t>
      </w:r>
      <w:r w:rsidRPr="00C6331E">
        <w:t>fully</w:t>
      </w:r>
      <w:r w:rsidR="00C24685">
        <w:t xml:space="preserve"> </w:t>
      </w:r>
      <w:r w:rsidRPr="00C6331E">
        <w:t>discharge</w:t>
      </w:r>
      <w:r w:rsidR="00C24685">
        <w:t xml:space="preserve"> </w:t>
      </w:r>
      <w:r w:rsidRPr="00C6331E">
        <w:t>their</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Pr="00C6331E">
        <w:t>have</w:t>
      </w:r>
      <w:r w:rsidR="00C24685">
        <w:t xml:space="preserve"> </w:t>
      </w:r>
      <w:r w:rsidRPr="00C6331E">
        <w:t>to</w:t>
      </w:r>
      <w:r w:rsidR="00C24685">
        <w:t xml:space="preserve"> </w:t>
      </w:r>
      <w:r w:rsidRPr="00C6331E">
        <w:t>bear</w:t>
      </w:r>
      <w:r w:rsidR="00C24685">
        <w:t xml:space="preserve"> </w:t>
      </w:r>
      <w:r w:rsidRPr="00C6331E">
        <w:t>responsibility</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(para.</w:t>
      </w:r>
      <w:r w:rsidR="007742B7">
        <w:t xml:space="preserve"> </w:t>
      </w:r>
      <w:r w:rsidRPr="00C6331E">
        <w:t>2,</w:t>
      </w:r>
      <w:r w:rsidR="00C24685">
        <w:t xml:space="preserve"> </w:t>
      </w:r>
      <w:r w:rsidRPr="00C6331E">
        <w:t>Art.</w:t>
      </w:r>
      <w:r w:rsidR="007742B7">
        <w:t xml:space="preserve"> </w:t>
      </w:r>
      <w:r w:rsidRPr="00C6331E">
        <w:t>12</w:t>
      </w:r>
      <w:r w:rsidR="00C24685">
        <w:t xml:space="preserve"> </w:t>
      </w:r>
      <w:r w:rsidRPr="00C6331E">
        <w:t>of</w:t>
      </w:r>
      <w:r w:rsidR="00C24685">
        <w:t xml:space="preserve"> </w:t>
      </w:r>
      <w:r w:rsidRPr="00C6331E">
        <w:t>Decree</w:t>
      </w:r>
      <w:r w:rsidR="00C24685">
        <w:t xml:space="preserve"> </w:t>
      </w:r>
      <w:r w:rsidRPr="00C6331E">
        <w:t>No.</w:t>
      </w:r>
      <w:r w:rsidR="00C24685">
        <w:t xml:space="preserve"> </w:t>
      </w:r>
      <w:r w:rsidRPr="00C6331E">
        <w:t>119/2006/ND-CP</w:t>
      </w:r>
      <w:r w:rsidR="00C24685">
        <w:t xml:space="preserve"> </w:t>
      </w:r>
      <w:r w:rsidRPr="00C6331E">
        <w:t>dated</w:t>
      </w:r>
      <w:r w:rsidR="00C24685">
        <w:t xml:space="preserve"> </w:t>
      </w:r>
      <w:r w:rsidRPr="00C6331E">
        <w:t>16th</w:t>
      </w:r>
      <w:r w:rsidR="00C24685">
        <w:t xml:space="preserve"> </w:t>
      </w:r>
      <w:r w:rsidRPr="00C6331E">
        <w:t>October,</w:t>
      </w:r>
      <w:r w:rsidR="00C24685">
        <w:t xml:space="preserve"> </w:t>
      </w:r>
      <w:r w:rsidRPr="00C6331E">
        <w:t>2006</w:t>
      </w:r>
      <w:r w:rsidR="00C24685">
        <w:t xml:space="preserve"> </w:t>
      </w:r>
      <w:r w:rsidRPr="00C6331E">
        <w:t>on</w:t>
      </w:r>
      <w:r w:rsidR="00C24685">
        <w:t xml:space="preserve"> </w:t>
      </w:r>
      <w:r w:rsidRPr="00C6331E">
        <w:t>the</w:t>
      </w:r>
      <w:r w:rsidR="00C24685">
        <w:t xml:space="preserve"> </w:t>
      </w:r>
      <w:r w:rsidRPr="00C6331E">
        <w:t>organization</w:t>
      </w:r>
      <w:r w:rsidR="00C24685">
        <w:t xml:space="preserve"> </w:t>
      </w:r>
      <w:r w:rsidRPr="00C6331E">
        <w:t>and</w:t>
      </w:r>
      <w:r w:rsidR="00C24685">
        <w:t xml:space="preserve"> </w:t>
      </w:r>
      <w:r w:rsidRPr="00C6331E">
        <w:t>operation</w:t>
      </w:r>
      <w:r w:rsidR="00C24685">
        <w:t xml:space="preserve"> </w:t>
      </w:r>
      <w:r w:rsidRPr="00C6331E">
        <w:t>of</w:t>
      </w:r>
      <w:r w:rsidR="00C24685">
        <w:t xml:space="preserve"> </w:t>
      </w:r>
      <w:r w:rsidRPr="00C6331E">
        <w:t>the</w:t>
      </w:r>
      <w:r w:rsidR="00C24685">
        <w:t xml:space="preserve"> </w:t>
      </w:r>
      <w:r w:rsidRPr="00C6331E">
        <w:t>Forest</w:t>
      </w:r>
      <w:r w:rsidR="00C24685">
        <w:t xml:space="preserve"> </w:t>
      </w:r>
      <w:r w:rsidRPr="00C6331E">
        <w:t>Protection</w:t>
      </w:r>
      <w:r w:rsidR="00C24685">
        <w:t xml:space="preserve"> </w:t>
      </w:r>
      <w:r w:rsidRPr="00C6331E">
        <w:t>Service).</w:t>
      </w:r>
    </w:p>
    <w:p w:rsidR="00F21141" w:rsidRPr="00C6331E" w:rsidRDefault="00F21141" w:rsidP="00E50FB0">
      <w:pPr>
        <w:pStyle w:val="SingleTxtG"/>
        <w:keepNext/>
        <w:keepLines/>
      </w:pPr>
      <w:r w:rsidRPr="00C6331E">
        <w:t>167.</w:t>
      </w:r>
      <w:r w:rsidRPr="00C6331E">
        <w:tab/>
      </w:r>
      <w:r w:rsidRPr="00E50FB0">
        <w:rPr>
          <w:i/>
        </w:rPr>
        <w:t>Fishery</w:t>
      </w:r>
      <w:r w:rsidR="00C24685" w:rsidRPr="00E50FB0">
        <w:rPr>
          <w:i/>
        </w:rPr>
        <w:t xml:space="preserve"> </w:t>
      </w:r>
      <w:r w:rsidRPr="00E50FB0">
        <w:rPr>
          <w:i/>
        </w:rPr>
        <w:t>Surveillance</w:t>
      </w:r>
      <w:r w:rsidR="00C24685" w:rsidRPr="00E50FB0">
        <w:rPr>
          <w:i/>
        </w:rPr>
        <w:t xml:space="preserve"> </w:t>
      </w:r>
      <w:r w:rsidRPr="00E50FB0">
        <w:rPr>
          <w:i/>
        </w:rPr>
        <w:t>Force</w:t>
      </w:r>
    </w:p>
    <w:p w:rsidR="00F21141" w:rsidRPr="00C6331E" w:rsidRDefault="00F21141" w:rsidP="00E50FB0">
      <w:pPr>
        <w:pStyle w:val="Bullet1G"/>
        <w:keepNext/>
        <w:keepLines/>
      </w:pPr>
      <w:r w:rsidRPr="00C6331E">
        <w:t>When</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public</w:t>
      </w:r>
      <w:r w:rsidR="00C24685">
        <w:t xml:space="preserve"> </w:t>
      </w:r>
      <w:r w:rsidRPr="00C6331E">
        <w:t>employees</w:t>
      </w:r>
      <w:r w:rsidR="00C24685">
        <w:t xml:space="preserve"> </w:t>
      </w:r>
      <w:r w:rsidRPr="00C6331E">
        <w:t>of</w:t>
      </w:r>
      <w:r w:rsidR="00C24685">
        <w:t xml:space="preserve"> </w:t>
      </w:r>
      <w:r w:rsidRPr="00C6331E">
        <w:t>the</w:t>
      </w:r>
      <w:r w:rsidR="00C24685">
        <w:t xml:space="preserve"> </w:t>
      </w:r>
      <w:r w:rsidRPr="00C6331E">
        <w:t>Fishery</w:t>
      </w:r>
      <w:r w:rsidR="00C24685">
        <w:t xml:space="preserve"> </w:t>
      </w:r>
      <w:r w:rsidRPr="00C6331E">
        <w:t>Surveillance</w:t>
      </w:r>
      <w:r w:rsidR="00C24685">
        <w:t xml:space="preserve"> </w:t>
      </w:r>
      <w:r w:rsidRPr="00C6331E">
        <w:t>Force</w:t>
      </w:r>
      <w:r w:rsidR="00C24685">
        <w:t xml:space="preserve"> </w:t>
      </w:r>
      <w:r w:rsidRPr="00C6331E">
        <w:t>do</w:t>
      </w:r>
      <w:r w:rsidR="00C24685">
        <w:t xml:space="preserve"> </w:t>
      </w:r>
      <w:r w:rsidRPr="00C6331E">
        <w:t>their</w:t>
      </w:r>
      <w:r w:rsidR="00C24685">
        <w:t xml:space="preserve"> </w:t>
      </w:r>
      <w:r w:rsidRPr="00C6331E">
        <w:t>duties,</w:t>
      </w:r>
      <w:r w:rsidR="00C24685">
        <w:t xml:space="preserve"> </w:t>
      </w:r>
      <w:r w:rsidRPr="00C6331E">
        <w:t>they</w:t>
      </w:r>
      <w:r w:rsidR="00C24685">
        <w:t xml:space="preserve"> </w:t>
      </w:r>
      <w:r w:rsidRPr="00C6331E">
        <w:t>have</w:t>
      </w:r>
      <w:r w:rsidR="00C24685">
        <w:t xml:space="preserve"> </w:t>
      </w:r>
      <w:r w:rsidRPr="00C6331E">
        <w:t>to</w:t>
      </w:r>
      <w:r w:rsidR="00C24685">
        <w:t xml:space="preserve"> </w:t>
      </w:r>
      <w:r w:rsidRPr="00C6331E">
        <w:t>abide</w:t>
      </w:r>
      <w:r w:rsidR="00C24685">
        <w:t xml:space="preserve"> </w:t>
      </w:r>
      <w:r w:rsidRPr="00C6331E">
        <w:t>by</w:t>
      </w:r>
      <w:r w:rsidR="00C24685">
        <w:t xml:space="preserve"> </w:t>
      </w:r>
      <w:r w:rsidRPr="00C6331E">
        <w:t>the</w:t>
      </w:r>
      <w:r w:rsidR="00C24685">
        <w:t xml:space="preserve"> </w:t>
      </w:r>
      <w:r w:rsidRPr="00C6331E">
        <w:t>general</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cadres</w:t>
      </w:r>
      <w:r w:rsidR="00C24685">
        <w:t xml:space="preserve"> </w:t>
      </w:r>
      <w:r w:rsidRPr="00C6331E">
        <w:t>and</w:t>
      </w:r>
      <w:r w:rsidR="00C24685">
        <w:t xml:space="preserve"> </w:t>
      </w:r>
      <w:r w:rsidRPr="00C6331E">
        <w:t>civil</w:t>
      </w:r>
      <w:r w:rsidR="00C24685">
        <w:t xml:space="preserve"> </w:t>
      </w:r>
      <w:r w:rsidRPr="00C6331E">
        <w:t>servants</w:t>
      </w:r>
      <w:r w:rsidR="00C24685">
        <w:t xml:space="preserve"> </w:t>
      </w:r>
      <w:r w:rsidRPr="00C6331E">
        <w:t>and</w:t>
      </w:r>
      <w:r w:rsidR="00C24685">
        <w:t xml:space="preserve"> </w:t>
      </w:r>
      <w:r w:rsidRPr="00C6331E">
        <w:t>the</w:t>
      </w:r>
      <w:r w:rsidR="00C24685">
        <w:t xml:space="preserve"> </w:t>
      </w:r>
      <w:r w:rsidRPr="00C6331E">
        <w:t>rules</w:t>
      </w:r>
      <w:r w:rsidR="00C24685">
        <w:t xml:space="preserve"> </w:t>
      </w:r>
      <w:r w:rsidRPr="00C6331E">
        <w:t>relating</w:t>
      </w:r>
      <w:r w:rsidR="00C24685">
        <w:t xml:space="preserve"> </w:t>
      </w:r>
      <w:r w:rsidRPr="00C6331E">
        <w:t>to</w:t>
      </w:r>
      <w:r w:rsidR="00C24685">
        <w:t xml:space="preserve"> </w:t>
      </w:r>
      <w:r w:rsidRPr="00C6331E">
        <w:t>the</w:t>
      </w:r>
      <w:r w:rsidR="00C24685">
        <w:t xml:space="preserve"> </w:t>
      </w:r>
      <w:r w:rsidRPr="00C6331E">
        <w:t>protection</w:t>
      </w:r>
      <w:r w:rsidR="00C24685">
        <w:t xml:space="preserve"> </w:t>
      </w:r>
      <w:r w:rsidRPr="00C6331E">
        <w:t>of</w:t>
      </w:r>
      <w:r w:rsidR="00C24685">
        <w:t xml:space="preserve"> </w:t>
      </w:r>
      <w:r w:rsidRPr="00C6331E">
        <w:t>fisheries</w:t>
      </w:r>
      <w:r w:rsidR="00C24685">
        <w:t xml:space="preserve"> </w:t>
      </w:r>
      <w:r w:rsidRPr="00C6331E">
        <w:t>resources,</w:t>
      </w:r>
      <w:r w:rsidR="00C24685">
        <w:t xml:space="preserve"> </w:t>
      </w:r>
      <w:r w:rsidRPr="00C6331E">
        <w:t>natural</w:t>
      </w:r>
      <w:r w:rsidR="00C24685">
        <w:t xml:space="preserve"> </w:t>
      </w:r>
      <w:r w:rsidRPr="00C6331E">
        <w:t>resources</w:t>
      </w:r>
      <w:r w:rsidR="00C24685">
        <w:t xml:space="preserve"> </w:t>
      </w:r>
      <w:r w:rsidRPr="00C6331E">
        <w:t>and</w:t>
      </w:r>
      <w:r w:rsidR="00C24685">
        <w:t xml:space="preserve"> </w:t>
      </w:r>
      <w:r w:rsidRPr="00C6331E">
        <w:t>marine</w:t>
      </w:r>
      <w:r w:rsidR="00C24685">
        <w:t xml:space="preserve"> </w:t>
      </w:r>
      <w:r w:rsidRPr="00C6331E">
        <w:t>environment.</w:t>
      </w:r>
      <w:r w:rsidR="00C24685">
        <w:t xml:space="preserve"> </w:t>
      </w:r>
      <w:r w:rsidRPr="00C6331E">
        <w:t>The</w:t>
      </w:r>
      <w:r w:rsidR="00C24685">
        <w:t xml:space="preserve"> </w:t>
      </w:r>
      <w:r w:rsidRPr="00C6331E">
        <w:t>powers</w:t>
      </w:r>
      <w:r w:rsidR="00C24685">
        <w:t xml:space="preserve"> </w:t>
      </w:r>
      <w:r w:rsidRPr="00C6331E">
        <w:t>and</w:t>
      </w:r>
      <w:r w:rsidR="00C24685">
        <w:t xml:space="preserve"> </w:t>
      </w:r>
      <w:r w:rsidRPr="00C6331E">
        <w:t>responsibilities</w:t>
      </w:r>
      <w:r w:rsidR="00C24685">
        <w:t xml:space="preserve"> </w:t>
      </w:r>
      <w:r w:rsidRPr="00C6331E">
        <w:t>of</w:t>
      </w:r>
      <w:r w:rsidR="00C24685">
        <w:t xml:space="preserve"> </w:t>
      </w:r>
      <w:r w:rsidRPr="00C6331E">
        <w:t>the</w:t>
      </w:r>
      <w:r w:rsidR="00C24685">
        <w:t xml:space="preserve"> </w:t>
      </w:r>
      <w:r w:rsidRPr="00C6331E">
        <w:t>members</w:t>
      </w:r>
      <w:r w:rsidR="00C24685">
        <w:t xml:space="preserve"> </w:t>
      </w:r>
      <w:r w:rsidRPr="00C6331E">
        <w:t>of</w:t>
      </w:r>
      <w:r w:rsidR="00C24685">
        <w:t xml:space="preserve"> </w:t>
      </w:r>
      <w:r w:rsidRPr="00C6331E">
        <w:t>the</w:t>
      </w:r>
      <w:r w:rsidR="00C24685">
        <w:t xml:space="preserve"> </w:t>
      </w:r>
      <w:r w:rsidRPr="00C6331E">
        <w:t>fishery</w:t>
      </w:r>
      <w:r w:rsidR="00C24685">
        <w:t xml:space="preserve"> </w:t>
      </w:r>
      <w:r w:rsidRPr="00C6331E">
        <w:t>control</w:t>
      </w:r>
      <w:r w:rsidR="00C24685">
        <w:t xml:space="preserve"> </w:t>
      </w:r>
      <w:r w:rsidRPr="00C6331E">
        <w:t>force</w:t>
      </w:r>
      <w:r w:rsidR="00C24685">
        <w:t xml:space="preserve"> </w:t>
      </w:r>
      <w:r w:rsidRPr="00C6331E">
        <w:t>are</w:t>
      </w:r>
      <w:r w:rsidR="00C24685">
        <w:t xml:space="preserve"> </w:t>
      </w:r>
      <w:r w:rsidRPr="00C6331E">
        <w:t>clearly</w:t>
      </w:r>
      <w:r w:rsidR="00C24685">
        <w:t xml:space="preserve"> </w:t>
      </w:r>
      <w:r w:rsidRPr="00C6331E">
        <w:t>stipulated</w:t>
      </w:r>
      <w:r w:rsidR="00C24685">
        <w:t xml:space="preserve"> </w:t>
      </w:r>
      <w:r w:rsidRPr="00C6331E">
        <w:t>in</w:t>
      </w:r>
      <w:r w:rsidR="00C24685">
        <w:t xml:space="preserve"> </w:t>
      </w:r>
      <w:r w:rsidRPr="00C6331E">
        <w:t>Article</w:t>
      </w:r>
      <w:r w:rsidR="00C24685">
        <w:t xml:space="preserve"> </w:t>
      </w:r>
      <w:r w:rsidRPr="00C6331E">
        <w:t>8,</w:t>
      </w:r>
      <w:r w:rsidR="00C24685">
        <w:t xml:space="preserve"> </w:t>
      </w:r>
      <w:r w:rsidRPr="00C6331E">
        <w:t>Chapter</w:t>
      </w:r>
      <w:r w:rsidR="00C24685">
        <w:t xml:space="preserve"> </w:t>
      </w:r>
      <w:r w:rsidRPr="00C6331E">
        <w:t>III</w:t>
      </w:r>
      <w:r w:rsidR="00C24685">
        <w:t xml:space="preserve"> </w:t>
      </w:r>
      <w:r w:rsidRPr="00C6331E">
        <w:t>of</w:t>
      </w:r>
      <w:r w:rsidR="00C24685">
        <w:t xml:space="preserve"> </w:t>
      </w:r>
      <w:r w:rsidRPr="00C6331E">
        <w:t>Decree</w:t>
      </w:r>
      <w:r w:rsidR="00C24685">
        <w:t xml:space="preserve"> </w:t>
      </w:r>
      <w:r w:rsidRPr="00C6331E">
        <w:t>No.</w:t>
      </w:r>
      <w:r w:rsidR="00467C46">
        <w:t xml:space="preserve"> </w:t>
      </w:r>
      <w:r w:rsidRPr="00C6331E">
        <w:t>102/2012/ND-CP</w:t>
      </w:r>
      <w:r w:rsidR="00C24685">
        <w:t xml:space="preserve"> </w:t>
      </w:r>
      <w:r w:rsidRPr="00C6331E">
        <w:t>dated</w:t>
      </w:r>
      <w:r w:rsidR="00C24685">
        <w:t xml:space="preserve"> </w:t>
      </w:r>
      <w:r w:rsidRPr="00C6331E">
        <w:t>29th</w:t>
      </w:r>
      <w:r w:rsidR="00C24685">
        <w:t xml:space="preserve"> </w:t>
      </w:r>
      <w:r w:rsidRPr="00C6331E">
        <w:t>November,</w:t>
      </w:r>
      <w:r w:rsidR="00C24685">
        <w:t xml:space="preserve"> </w:t>
      </w:r>
      <w:r w:rsidRPr="00C6331E">
        <w:t>2012</w:t>
      </w:r>
      <w:r w:rsidR="00C24685">
        <w:t xml:space="preserve"> </w:t>
      </w:r>
      <w:r w:rsidRPr="00C6331E">
        <w:t>on</w:t>
      </w:r>
      <w:r w:rsidR="00C24685">
        <w:t xml:space="preserve"> </w:t>
      </w:r>
      <w:r w:rsidRPr="00C6331E">
        <w:t>the</w:t>
      </w:r>
      <w:r w:rsidR="00C24685">
        <w:t xml:space="preserve"> </w:t>
      </w:r>
      <w:r w:rsidRPr="00C6331E">
        <w:t>organization</w:t>
      </w:r>
      <w:r w:rsidR="00C24685">
        <w:t xml:space="preserve"> </w:t>
      </w:r>
      <w:r w:rsidRPr="00C6331E">
        <w:t>and</w:t>
      </w:r>
      <w:r w:rsidR="00C24685">
        <w:t xml:space="preserve"> </w:t>
      </w:r>
      <w:r w:rsidRPr="00C6331E">
        <w:t>operation</w:t>
      </w:r>
      <w:r w:rsidR="00C24685">
        <w:t xml:space="preserve"> </w:t>
      </w:r>
      <w:r w:rsidRPr="00C6331E">
        <w:t>of</w:t>
      </w:r>
      <w:r w:rsidR="00C24685">
        <w:t xml:space="preserve"> </w:t>
      </w:r>
      <w:r w:rsidRPr="00C6331E">
        <w:t>the</w:t>
      </w:r>
      <w:r w:rsidR="00C24685">
        <w:t xml:space="preserve"> </w:t>
      </w:r>
      <w:r w:rsidRPr="00C6331E">
        <w:t>Fishery</w:t>
      </w:r>
      <w:r w:rsidR="00C24685">
        <w:t xml:space="preserve"> </w:t>
      </w:r>
      <w:r w:rsidRPr="00C6331E">
        <w:t>Surveillance</w:t>
      </w:r>
      <w:r w:rsidR="00C24685">
        <w:t xml:space="preserve"> </w:t>
      </w:r>
      <w:r w:rsidRPr="00C6331E">
        <w:t>Force.</w:t>
      </w:r>
    </w:p>
    <w:p w:rsidR="00F21141" w:rsidRPr="00C6331E" w:rsidRDefault="00F21141" w:rsidP="003C58BE">
      <w:pPr>
        <w:pStyle w:val="SingleTxtG"/>
      </w:pPr>
      <w:r w:rsidRPr="00C6331E">
        <w:t>168.</w:t>
      </w:r>
      <w:r w:rsidRPr="00C6331E">
        <w:tab/>
      </w:r>
      <w:r w:rsidRPr="00E50FB0">
        <w:rPr>
          <w:i/>
        </w:rPr>
        <w:t>Customs</w:t>
      </w:r>
    </w:p>
    <w:p w:rsidR="00F21141" w:rsidRPr="00C6331E" w:rsidRDefault="00F21141" w:rsidP="0038020E">
      <w:pPr>
        <w:pStyle w:val="Bullet1G"/>
      </w:pPr>
      <w:r w:rsidRPr="00C6331E">
        <w:t>Customs</w:t>
      </w:r>
      <w:r w:rsidR="00C24685">
        <w:t xml:space="preserve"> </w:t>
      </w:r>
      <w:r w:rsidRPr="00C6331E">
        <w:t>officials</w:t>
      </w:r>
      <w:r w:rsidR="00C24685">
        <w:t xml:space="preserve"> </w:t>
      </w:r>
      <w:r w:rsidRPr="00C6331E">
        <w:t>are</w:t>
      </w:r>
      <w:r w:rsidR="00C24685">
        <w:t xml:space="preserve"> </w:t>
      </w:r>
      <w:r w:rsidRPr="00C6331E">
        <w:t>strictly</w:t>
      </w:r>
      <w:r w:rsidR="00C24685">
        <w:t xml:space="preserve"> </w:t>
      </w:r>
      <w:r w:rsidRPr="00C6331E">
        <w:t>prohibited</w:t>
      </w:r>
      <w:r w:rsidR="00C24685">
        <w:t xml:space="preserve"> </w:t>
      </w:r>
      <w:r w:rsidRPr="00C6331E">
        <w:t>from:</w:t>
      </w:r>
      <w:r w:rsidR="00C24685">
        <w:t xml:space="preserve"> </w:t>
      </w:r>
      <w:r w:rsidR="008313BC">
        <w:t>“</w:t>
      </w:r>
      <w:r w:rsidRPr="00C6331E">
        <w:t>causing</w:t>
      </w:r>
      <w:r w:rsidR="00C24685">
        <w:t xml:space="preserve"> </w:t>
      </w:r>
      <w:r w:rsidRPr="00C6331E">
        <w:t>troubles</w:t>
      </w:r>
      <w:r w:rsidR="00C24685">
        <w:t xml:space="preserve"> </w:t>
      </w:r>
      <w:r w:rsidRPr="00C6331E">
        <w:t>and</w:t>
      </w:r>
      <w:r w:rsidR="00C24685">
        <w:t xml:space="preserve"> </w:t>
      </w:r>
      <w:r w:rsidRPr="00C6331E">
        <w:t>difficulties</w:t>
      </w:r>
      <w:r w:rsidR="00C24685">
        <w:t xml:space="preserve"> </w:t>
      </w:r>
      <w:r w:rsidRPr="00C6331E">
        <w:t>when</w:t>
      </w:r>
      <w:r w:rsidR="00C24685">
        <w:t xml:space="preserve"> </w:t>
      </w:r>
      <w:r w:rsidRPr="00C6331E">
        <w:t>following</w:t>
      </w:r>
      <w:r w:rsidR="00C24685">
        <w:t xml:space="preserve"> </w:t>
      </w:r>
      <w:r w:rsidRPr="00C6331E">
        <w:t>customs</w:t>
      </w:r>
      <w:r w:rsidR="00C24685">
        <w:t xml:space="preserve"> </w:t>
      </w:r>
      <w:r w:rsidRPr="00C6331E">
        <w:t>formalities;</w:t>
      </w:r>
      <w:r w:rsidR="00C24685">
        <w:t xml:space="preserve"> </w:t>
      </w:r>
      <w:r w:rsidRPr="00C6331E">
        <w:t>screening</w:t>
      </w:r>
      <w:r w:rsidR="00C24685">
        <w:t xml:space="preserve"> </w:t>
      </w:r>
      <w:r w:rsidRPr="00C6331E">
        <w:t>or</w:t>
      </w:r>
      <w:r w:rsidR="00C24685">
        <w:t xml:space="preserve"> </w:t>
      </w:r>
      <w:r w:rsidRPr="00C6331E">
        <w:t>colluding</w:t>
      </w:r>
      <w:r w:rsidR="00C24685">
        <w:t xml:space="preserve"> </w:t>
      </w:r>
      <w:r w:rsidRPr="00C6331E">
        <w:t>with</w:t>
      </w:r>
      <w:r w:rsidR="00C24685">
        <w:t xml:space="preserve"> </w:t>
      </w:r>
      <w:r w:rsidRPr="00C6331E">
        <w:t>others</w:t>
      </w:r>
      <w:r w:rsidR="00C24685">
        <w:t xml:space="preserve"> </w:t>
      </w:r>
      <w:r w:rsidRPr="00C6331E">
        <w:t>in</w:t>
      </w:r>
      <w:r w:rsidR="00C24685">
        <w:t xml:space="preserve"> </w:t>
      </w:r>
      <w:r w:rsidRPr="00C6331E">
        <w:t>smuggling</w:t>
      </w:r>
      <w:r w:rsidR="00C24685">
        <w:t xml:space="preserve"> </w:t>
      </w:r>
      <w:r w:rsidRPr="00C6331E">
        <w:t>or</w:t>
      </w:r>
      <w:r w:rsidR="00C24685">
        <w:t xml:space="preserve"> </w:t>
      </w:r>
      <w:r w:rsidRPr="00C6331E">
        <w:t>illegally</w:t>
      </w:r>
      <w:r w:rsidR="00C24685">
        <w:t xml:space="preserve"> </w:t>
      </w:r>
      <w:r w:rsidRPr="00C6331E">
        <w:t>transporting</w:t>
      </w:r>
      <w:r w:rsidR="00C24685">
        <w:t xml:space="preserve"> </w:t>
      </w:r>
      <w:r w:rsidRPr="00C6331E">
        <w:t>goods</w:t>
      </w:r>
      <w:r w:rsidR="00C24685">
        <w:t xml:space="preserve"> </w:t>
      </w:r>
      <w:r w:rsidRPr="00C6331E">
        <w:t>across</w:t>
      </w:r>
      <w:r w:rsidR="00C24685">
        <w:t xml:space="preserve"> </w:t>
      </w:r>
      <w:r w:rsidRPr="00C6331E">
        <w:t>the</w:t>
      </w:r>
      <w:r w:rsidR="00C24685">
        <w:t xml:space="preserve"> </w:t>
      </w:r>
      <w:r w:rsidRPr="00C6331E">
        <w:t>border,</w:t>
      </w:r>
      <w:r w:rsidR="00C24685">
        <w:t xml:space="preserve"> </w:t>
      </w:r>
      <w:r w:rsidRPr="00C6331E">
        <w:t>committing</w:t>
      </w:r>
      <w:r w:rsidR="00C24685">
        <w:t xml:space="preserve"> </w:t>
      </w:r>
      <w:r w:rsidRPr="00C6331E">
        <w:t>trade</w:t>
      </w:r>
      <w:r w:rsidR="00C24685">
        <w:t xml:space="preserve"> </w:t>
      </w:r>
      <w:r w:rsidRPr="00C6331E">
        <w:t>or</w:t>
      </w:r>
      <w:r w:rsidR="00C24685">
        <w:t xml:space="preserve"> </w:t>
      </w:r>
      <w:r w:rsidRPr="00C6331E">
        <w:t>tax</w:t>
      </w:r>
      <w:r w:rsidR="00C24685">
        <w:t xml:space="preserve"> </w:t>
      </w:r>
      <w:r w:rsidRPr="00C6331E">
        <w:t>fraud;</w:t>
      </w:r>
      <w:r w:rsidR="00C24685">
        <w:t xml:space="preserve"> </w:t>
      </w:r>
      <w:r w:rsidRPr="00C6331E">
        <w:t>taking</w:t>
      </w:r>
      <w:r w:rsidR="00C24685">
        <w:t xml:space="preserve"> </w:t>
      </w:r>
      <w:r w:rsidRPr="00C6331E">
        <w:t>bribes,</w:t>
      </w:r>
      <w:r w:rsidR="00C24685">
        <w:t xml:space="preserve"> </w:t>
      </w:r>
      <w:r w:rsidRPr="00C6331E">
        <w:t>appropriating</w:t>
      </w:r>
      <w:r w:rsidR="00C24685">
        <w:t xml:space="preserve"> </w:t>
      </w:r>
      <w:r w:rsidRPr="00C6331E">
        <w:t>or</w:t>
      </w:r>
      <w:r w:rsidR="00C24685">
        <w:t xml:space="preserve"> </w:t>
      </w:r>
      <w:r w:rsidRPr="00C6331E">
        <w:t>embezzling</w:t>
      </w:r>
      <w:r w:rsidR="00C24685">
        <w:t xml:space="preserve"> </w:t>
      </w:r>
      <w:r w:rsidRPr="00C6331E">
        <w:t>temporarily</w:t>
      </w:r>
      <w:r w:rsidR="00C24685">
        <w:t xml:space="preserve"> </w:t>
      </w:r>
      <w:r w:rsidRPr="00C6331E">
        <w:t>seized</w:t>
      </w:r>
      <w:r w:rsidR="00C24685">
        <w:t xml:space="preserve"> </w:t>
      </w:r>
      <w:r w:rsidRPr="00C6331E">
        <w:t>goods</w:t>
      </w:r>
      <w:r w:rsidR="00C24685">
        <w:t xml:space="preserve"> </w:t>
      </w:r>
      <w:r w:rsidRPr="00C6331E">
        <w:t>or</w:t>
      </w:r>
      <w:r w:rsidR="00C24685">
        <w:t xml:space="preserve"> </w:t>
      </w:r>
      <w:r w:rsidRPr="00C6331E">
        <w:t>other</w:t>
      </w:r>
      <w:r w:rsidR="00C24685">
        <w:t xml:space="preserve"> </w:t>
      </w:r>
      <w:r w:rsidRPr="00C6331E">
        <w:t>acts</w:t>
      </w:r>
      <w:r w:rsidR="00C24685">
        <w:t xml:space="preserve"> </w:t>
      </w:r>
      <w:r w:rsidRPr="00C6331E">
        <w:t>for</w:t>
      </w:r>
      <w:r w:rsidR="00C24685">
        <w:t xml:space="preserve"> </w:t>
      </w:r>
      <w:r w:rsidRPr="00C6331E">
        <w:t>self-seeking</w:t>
      </w:r>
      <w:r w:rsidR="00C24685">
        <w:t xml:space="preserve"> </w:t>
      </w:r>
      <w:r w:rsidRPr="00C6331E">
        <w:t>purposes;</w:t>
      </w:r>
      <w:r w:rsidR="00C24685">
        <w:t xml:space="preserve"> </w:t>
      </w:r>
      <w:r w:rsidRPr="00C6331E">
        <w:t>other</w:t>
      </w:r>
      <w:r w:rsidR="00C24685">
        <w:t xml:space="preserve"> </w:t>
      </w:r>
      <w:r w:rsidRPr="00C6331E">
        <w:t>violations</w:t>
      </w:r>
      <w:r w:rsidR="00C24685">
        <w:t xml:space="preserve"> </w:t>
      </w:r>
      <w:r w:rsidRPr="00C6331E">
        <w:t>against</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customs</w:t>
      </w:r>
      <w:r w:rsidR="008313BC">
        <w:t>”</w:t>
      </w:r>
      <w:r w:rsidR="00C24685">
        <w:t xml:space="preserve"> </w:t>
      </w:r>
      <w:r w:rsidRPr="00C6331E">
        <w:t>(para.</w:t>
      </w:r>
      <w:r w:rsidR="00B12665">
        <w:t xml:space="preserve"> </w:t>
      </w:r>
      <w:r w:rsidRPr="00C6331E">
        <w:t>1,</w:t>
      </w:r>
      <w:r w:rsidR="00C24685">
        <w:t xml:space="preserve"> </w:t>
      </w:r>
      <w:r w:rsidR="007742B7">
        <w:t xml:space="preserve">Article </w:t>
      </w:r>
      <w:r w:rsidRPr="00C6331E">
        <w:t>10</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Customs).</w:t>
      </w:r>
    </w:p>
    <w:p w:rsidR="00F21141" w:rsidRPr="00C6331E" w:rsidRDefault="00F21141" w:rsidP="0038020E">
      <w:pPr>
        <w:pStyle w:val="H4G"/>
      </w:pPr>
      <w:r w:rsidRPr="00C6331E">
        <w:tab/>
      </w:r>
      <w:r w:rsidRPr="00C6331E">
        <w:tab/>
        <w:t>Rules</w:t>
      </w:r>
      <w:r w:rsidR="00C24685">
        <w:t xml:space="preserve"> </w:t>
      </w:r>
      <w:r w:rsidRPr="00C6331E">
        <w:t>to</w:t>
      </w:r>
      <w:r w:rsidR="00C24685">
        <w:t xml:space="preserve"> </w:t>
      </w:r>
      <w:r w:rsidRPr="00C6331E">
        <w:t>ensure</w:t>
      </w:r>
      <w:r w:rsidR="00C24685">
        <w:t xml:space="preserve"> </w:t>
      </w:r>
      <w:r w:rsidRPr="00C6331E">
        <w:t>lawyers,</w:t>
      </w:r>
      <w:r w:rsidR="00C24685">
        <w:t xml:space="preserve"> </w:t>
      </w:r>
      <w:r w:rsidRPr="00C6331E">
        <w:t>doctors,</w:t>
      </w:r>
      <w:r w:rsidR="00C24685">
        <w:t xml:space="preserve"> </w:t>
      </w:r>
      <w:r w:rsidRPr="00C6331E">
        <w:t>family</w:t>
      </w:r>
      <w:r w:rsidR="00C24685">
        <w:t xml:space="preserve"> </w:t>
      </w:r>
      <w:r w:rsidRPr="00C6331E">
        <w:t>members</w:t>
      </w:r>
      <w:r w:rsidR="00C24685">
        <w:t xml:space="preserve"> </w:t>
      </w:r>
      <w:r w:rsidRPr="00C6331E">
        <w:t>quickly</w:t>
      </w:r>
      <w:r w:rsidR="00C24685">
        <w:t xml:space="preserve"> </w:t>
      </w:r>
      <w:r w:rsidRPr="00C6331E">
        <w:t>notified,</w:t>
      </w:r>
      <w:r w:rsidR="00C24685">
        <w:t xml:space="preserve"> </w:t>
      </w:r>
      <w:r w:rsidRPr="00C6331E">
        <w:t>informed,</w:t>
      </w:r>
      <w:r w:rsidR="00C24685">
        <w:t xml:space="preserve"> </w:t>
      </w:r>
      <w:r w:rsidRPr="00C6331E">
        <w:t>approached</w:t>
      </w:r>
      <w:r w:rsidR="00C24685">
        <w:t xml:space="preserve"> </w:t>
      </w:r>
      <w:r w:rsidRPr="00C6331E">
        <w:t>and</w:t>
      </w:r>
      <w:r w:rsidR="00C24685">
        <w:t xml:space="preserve"> </w:t>
      </w:r>
      <w:r w:rsidRPr="00C6331E">
        <w:t>consulted</w:t>
      </w:r>
      <w:r w:rsidR="00C24685">
        <w:t xml:space="preserve"> </w:t>
      </w:r>
      <w:r w:rsidRPr="00C6331E">
        <w:t>in</w:t>
      </w:r>
      <w:r w:rsidR="00C24685">
        <w:t xml:space="preserve"> </w:t>
      </w:r>
      <w:r w:rsidRPr="00C6331E">
        <w:t>the</w:t>
      </w:r>
      <w:r w:rsidR="00C24685">
        <w:t xml:space="preserve"> </w:t>
      </w:r>
      <w:r w:rsidRPr="00C6331E">
        <w:t>case</w:t>
      </w:r>
      <w:r w:rsidR="00C24685">
        <w:t xml:space="preserve"> </w:t>
      </w:r>
      <w:r w:rsidRPr="00C6331E">
        <w:t>of</w:t>
      </w:r>
      <w:r w:rsidR="00C24685">
        <w:t xml:space="preserve"> </w:t>
      </w:r>
      <w:r w:rsidRPr="00C6331E">
        <w:t>foreign</w:t>
      </w:r>
      <w:r w:rsidR="00C24685">
        <w:t xml:space="preserve"> </w:t>
      </w:r>
      <w:r w:rsidRPr="00C6331E">
        <w:t>nationals.</w:t>
      </w:r>
    </w:p>
    <w:p w:rsidR="00F21141" w:rsidRPr="00C6331E" w:rsidRDefault="00F21141" w:rsidP="003C58BE">
      <w:pPr>
        <w:pStyle w:val="SingleTxtG"/>
      </w:pPr>
      <w:r w:rsidRPr="00C6331E">
        <w:t>169.</w:t>
      </w:r>
      <w:r w:rsidRPr="00C6331E">
        <w:tab/>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provides</w:t>
      </w:r>
      <w:r w:rsidR="00C24685">
        <w:t xml:space="preserve"> </w:t>
      </w:r>
      <w:r w:rsidRPr="00C6331E">
        <w:t>on</w:t>
      </w:r>
      <w:r w:rsidR="00C24685">
        <w:t xml:space="preserve"> </w:t>
      </w:r>
      <w:r w:rsidRPr="00C6331E">
        <w:t>informing</w:t>
      </w:r>
      <w:r w:rsidR="00C24685">
        <w:t xml:space="preserve"> </w:t>
      </w:r>
      <w:r w:rsidRPr="00C6331E">
        <w:t>family</w:t>
      </w:r>
      <w:r w:rsidR="00C24685">
        <w:t xml:space="preserve"> </w:t>
      </w:r>
      <w:r w:rsidRPr="00C6331E">
        <w:t>members</w:t>
      </w:r>
      <w:r w:rsidR="00C24685">
        <w:t xml:space="preserve"> </w:t>
      </w:r>
      <w:r w:rsidRPr="00C6331E">
        <w:t>of</w:t>
      </w:r>
      <w:r w:rsidR="00C24685">
        <w:t xml:space="preserve"> </w:t>
      </w:r>
      <w:r w:rsidRPr="00C6331E">
        <w:t>holding</w:t>
      </w:r>
      <w:r w:rsidR="00C24685">
        <w:t xml:space="preserve"> </w:t>
      </w:r>
      <w:r w:rsidRPr="00C6331E">
        <w:t>persons</w:t>
      </w:r>
      <w:r w:rsidR="00C24685">
        <w:t xml:space="preserve"> </w:t>
      </w:r>
      <w:r w:rsidRPr="00C6331E">
        <w:t>in</w:t>
      </w:r>
      <w:r w:rsidR="00C24685">
        <w:t xml:space="preserve"> </w:t>
      </w:r>
      <w:r w:rsidRPr="00C6331E">
        <w:t>emergency</w:t>
      </w:r>
      <w:r w:rsidR="00C24685">
        <w:t xml:space="preserve"> </w:t>
      </w:r>
      <w:r w:rsidRPr="00C6331E">
        <w:t>situation,</w:t>
      </w:r>
      <w:r w:rsidR="00C24685">
        <w:t xml:space="preserve"> </w:t>
      </w:r>
      <w:r w:rsidRPr="00C6331E">
        <w:t>arresting</w:t>
      </w:r>
      <w:r w:rsidR="00C24685">
        <w:t xml:space="preserve"> </w:t>
      </w:r>
      <w:r w:rsidRPr="00C6331E">
        <w:t>under</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Pr="006518A2">
        <w:rPr>
          <w:rStyle w:val="FootnoteReference"/>
        </w:rPr>
        <w:footnoteReference w:id="49"/>
      </w:r>
      <w:r w:rsidR="00C24685">
        <w:t xml:space="preserve"> </w:t>
      </w:r>
      <w:r w:rsidRPr="00C6331E">
        <w:t>Regulations</w:t>
      </w:r>
      <w:r w:rsidR="00C24685">
        <w:t xml:space="preserve"> </w:t>
      </w:r>
      <w:r w:rsidRPr="00C6331E">
        <w:t>on</w:t>
      </w:r>
      <w:r w:rsidR="00C24685">
        <w:t xml:space="preserve"> </w:t>
      </w:r>
      <w:r w:rsidRPr="00C6331E">
        <w:t>appointing</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seeking</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are</w:t>
      </w:r>
      <w:r w:rsidR="00C24685">
        <w:t xml:space="preserve"> </w:t>
      </w:r>
      <w:r w:rsidRPr="00C6331E">
        <w:t>also</w:t>
      </w:r>
      <w:r w:rsidR="00C24685">
        <w:t xml:space="preserve"> </w:t>
      </w:r>
      <w:r w:rsidRPr="00C6331E">
        <w:t>regulated</w:t>
      </w:r>
      <w:r w:rsidR="00C24685">
        <w:t xml:space="preserve"> </w:t>
      </w:r>
      <w:r w:rsidRPr="00C6331E">
        <w:t>in</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as</w:t>
      </w:r>
      <w:r w:rsidR="00C24685">
        <w:t xml:space="preserve"> </w:t>
      </w:r>
      <w:r w:rsidRPr="00C6331E">
        <w:t>follows:</w:t>
      </w:r>
    </w:p>
    <w:p w:rsidR="00F21141" w:rsidRPr="00C6331E" w:rsidRDefault="00F21141" w:rsidP="0038020E">
      <w:pPr>
        <w:pStyle w:val="Bullet1G"/>
      </w:pP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on</w:t>
      </w:r>
      <w:r w:rsidR="00C24685">
        <w:t xml:space="preserve"> </w:t>
      </w:r>
      <w:r w:rsidRPr="00C6331E">
        <w:t>the</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in</w:t>
      </w:r>
      <w:r w:rsidR="00C24685">
        <w:t xml:space="preserve"> </w:t>
      </w:r>
      <w:r w:rsidRPr="00C6331E">
        <w:t>Articles</w:t>
      </w:r>
      <w:r w:rsidR="00C24685">
        <w:t xml:space="preserve"> </w:t>
      </w:r>
      <w:r w:rsidRPr="00C6331E">
        <w:t>56,</w:t>
      </w:r>
      <w:r w:rsidR="00C24685">
        <w:t xml:space="preserve"> </w:t>
      </w:r>
      <w:r w:rsidRPr="00C6331E">
        <w:t>57,</w:t>
      </w:r>
      <w:r w:rsidR="00C24685">
        <w:t xml:space="preserve"> </w:t>
      </w:r>
      <w:r w:rsidRPr="00C6331E">
        <w:t>58.</w:t>
      </w:r>
      <w:r w:rsidR="00C24685">
        <w:t xml:space="preserve"> </w:t>
      </w:r>
      <w:r w:rsidRPr="00C6331E">
        <w:t>Accordingly,</w:t>
      </w:r>
      <w:r w:rsidR="00C24685">
        <w:t xml:space="preserve"> </w:t>
      </w:r>
      <w:r w:rsidRPr="00C6331E">
        <w:t>the</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may</w:t>
      </w:r>
      <w:r w:rsidR="00C24685">
        <w:t xml:space="preserve"> </w:t>
      </w:r>
      <w:r w:rsidRPr="00C6331E">
        <w:t>be:</w:t>
      </w:r>
      <w:r w:rsidR="00C24685">
        <w:t xml:space="preserve"> </w:t>
      </w:r>
      <w:r w:rsidRPr="00C6331E">
        <w:t>a</w:t>
      </w:r>
      <w:r w:rsidR="00C24685">
        <w:t xml:space="preserve"> </w:t>
      </w:r>
      <w:r w:rsidRPr="00C6331E">
        <w:t>lawyer;</w:t>
      </w:r>
      <w:r w:rsidR="00C24685">
        <w:t xml:space="preserve"> </w:t>
      </w:r>
      <w:r w:rsidRPr="00C6331E">
        <w:t>legal</w:t>
      </w:r>
      <w:r w:rsidR="00C24685">
        <w:t xml:space="preserve"> </w:t>
      </w:r>
      <w:r w:rsidRPr="00C6331E">
        <w:t>representatives</w:t>
      </w:r>
      <w:r w:rsidR="00C24685">
        <w:t xml:space="preserve"> </w:t>
      </w:r>
      <w:r w:rsidRPr="00C6331E">
        <w:t>of</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the</w:t>
      </w:r>
      <w:r w:rsidR="00C24685">
        <w:t xml:space="preserve"> </w:t>
      </w:r>
      <w:r w:rsidRPr="00C6331E">
        <w:t>accused,</w:t>
      </w:r>
      <w:r w:rsidR="00C24685">
        <w:t xml:space="preserve"> </w:t>
      </w:r>
      <w:r w:rsidRPr="00C6331E">
        <w:t>defendant;</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advocates.</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has</w:t>
      </w:r>
      <w:r w:rsidR="00C24685">
        <w:t xml:space="preserve"> </w:t>
      </w:r>
      <w:r w:rsidRPr="00C6331E">
        <w:t>added</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that</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are</w:t>
      </w:r>
      <w:r w:rsidR="00C24685">
        <w:t xml:space="preserve"> </w:t>
      </w:r>
      <w:r w:rsidRPr="00C6331E">
        <w:t>enabled</w:t>
      </w:r>
      <w:r w:rsidR="00C24685">
        <w:t xml:space="preserve"> </w:t>
      </w:r>
      <w:r w:rsidRPr="00C6331E">
        <w:t>by</w:t>
      </w:r>
      <w:r w:rsidR="00C24685">
        <w:t xml:space="preserve"> </w:t>
      </w:r>
      <w:r w:rsidRPr="00C6331E">
        <w:t>persons</w:t>
      </w:r>
      <w:r w:rsidR="00C24685">
        <w:t xml:space="preserve"> </w:t>
      </w:r>
      <w:r w:rsidRPr="00C6331E">
        <w:t>facing</w:t>
      </w:r>
      <w:r w:rsidR="00C24685">
        <w:t xml:space="preserve"> </w:t>
      </w:r>
      <w:r w:rsidRPr="00C6331E">
        <w:t>charges</w:t>
      </w:r>
      <w:r w:rsidR="00C24685">
        <w:t xml:space="preserve"> </w:t>
      </w:r>
      <w:r w:rsidRPr="00C6331E">
        <w:t>or</w:t>
      </w:r>
      <w:r w:rsidR="00C24685">
        <w:t xml:space="preserve"> </w:t>
      </w:r>
      <w:r w:rsidRPr="00C6331E">
        <w:t>appointed</w:t>
      </w:r>
      <w:r w:rsidR="00C24685">
        <w:t xml:space="preserve"> </w:t>
      </w:r>
      <w:r w:rsidRPr="00C6331E">
        <w:t>by</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to</w:t>
      </w:r>
      <w:r w:rsidR="00C24685">
        <w:t xml:space="preserve"> </w:t>
      </w:r>
      <w:r w:rsidRPr="00C6331E">
        <w:t>perform</w:t>
      </w:r>
      <w:r w:rsidR="00C24685">
        <w:t xml:space="preserve"> </w:t>
      </w:r>
      <w:r w:rsidRPr="00C6331E">
        <w:t>activities</w:t>
      </w:r>
      <w:r w:rsidR="00C24685">
        <w:t xml:space="preserve"> </w:t>
      </w:r>
      <w:r w:rsidRPr="00C6331E">
        <w:t>of</w:t>
      </w:r>
      <w:r w:rsidR="00C24685">
        <w:t xml:space="preserve"> </w:t>
      </w:r>
      <w:r w:rsidRPr="00C6331E">
        <w:t>pleading,</w:t>
      </w:r>
      <w:r w:rsidR="00C24685">
        <w:t xml:space="preserve"> </w:t>
      </w:r>
      <w:r w:rsidRPr="00C6331E">
        <w:t>the</w:t>
      </w:r>
      <w:r w:rsidR="00C24685">
        <w:t xml:space="preserve"> </w:t>
      </w:r>
      <w:r w:rsidRPr="00C6331E">
        <w:t>registration</w:t>
      </w:r>
      <w:r w:rsidR="00C24685">
        <w:t xml:space="preserve"> </w:t>
      </w:r>
      <w:r w:rsidRPr="00C6331E">
        <w:t>of</w:t>
      </w:r>
      <w:r w:rsidR="00C24685">
        <w:t xml:space="preserve"> </w:t>
      </w:r>
      <w:r w:rsidRPr="00C6331E">
        <w:t>which</w:t>
      </w:r>
      <w:r w:rsidR="00C24685">
        <w:t xml:space="preserve"> </w:t>
      </w:r>
      <w:r w:rsidRPr="00C6331E">
        <w:t>has</w:t>
      </w:r>
      <w:r w:rsidR="00C24685">
        <w:t xml:space="preserve"> </w:t>
      </w:r>
      <w:r w:rsidRPr="00C6331E">
        <w:t>been</w:t>
      </w:r>
      <w:r w:rsidR="00C24685">
        <w:t xml:space="preserve"> </w:t>
      </w:r>
      <w:r w:rsidRPr="00C6331E">
        <w:t>approved</w:t>
      </w:r>
      <w:r w:rsidR="00C24685">
        <w:t xml:space="preserve"> </w:t>
      </w:r>
      <w:r w:rsidRPr="00C6331E">
        <w:t>by</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C24685">
        <w:t xml:space="preserve"> </w:t>
      </w:r>
      <w:r w:rsidRPr="00C6331E">
        <w:t>The</w:t>
      </w:r>
      <w:r w:rsidR="00C24685">
        <w:t xml:space="preserve"> </w:t>
      </w:r>
      <w:r w:rsidRPr="00C6331E">
        <w:t>subject,</w:t>
      </w:r>
      <w:r w:rsidR="00C24685">
        <w:t xml:space="preserve"> </w:t>
      </w:r>
      <w:r w:rsidRPr="00C6331E">
        <w:t>who</w:t>
      </w:r>
      <w:r w:rsidR="00C24685">
        <w:t xml:space="preserve"> </w:t>
      </w:r>
      <w:r w:rsidRPr="00C6331E">
        <w:t>can</w:t>
      </w:r>
      <w:r w:rsidR="00C24685">
        <w:t xml:space="preserve"> </w:t>
      </w:r>
      <w:r w:rsidRPr="00C6331E">
        <w:t>be</w:t>
      </w:r>
      <w:r w:rsidR="00C24685">
        <w:t xml:space="preserve"> </w:t>
      </w:r>
      <w:r w:rsidRPr="00C6331E">
        <w:t>a</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is</w:t>
      </w:r>
      <w:r w:rsidR="00C24685">
        <w:t xml:space="preserve"> </w:t>
      </w:r>
      <w:r w:rsidRPr="00C6331E">
        <w:t>also</w:t>
      </w:r>
      <w:r w:rsidR="00C24685">
        <w:t xml:space="preserve"> </w:t>
      </w:r>
      <w:r w:rsidRPr="00C6331E">
        <w:t>extended</w:t>
      </w:r>
      <w:r w:rsidR="00C24685">
        <w:t xml:space="preserve"> </w:t>
      </w:r>
      <w:r w:rsidRPr="00C6331E">
        <w:t>to,</w:t>
      </w:r>
      <w:r w:rsidR="00C24685">
        <w:t xml:space="preserve"> </w:t>
      </w:r>
      <w:r w:rsidRPr="00C6331E">
        <w:t>including</w:t>
      </w:r>
      <w:r w:rsidR="00C24685">
        <w:t xml:space="preserve"> </w:t>
      </w:r>
      <w:r w:rsidRPr="00C6331E">
        <w:t>legal</w:t>
      </w:r>
      <w:r w:rsidR="00C24685">
        <w:t xml:space="preserve"> </w:t>
      </w:r>
      <w:r w:rsidRPr="00C6331E">
        <w:t>assistants</w:t>
      </w:r>
      <w:r w:rsidR="00C24685">
        <w:t xml:space="preserve"> </w:t>
      </w:r>
      <w:r w:rsidRPr="00C6331E">
        <w:t>for</w:t>
      </w:r>
      <w:r w:rsidR="00C24685">
        <w:t xml:space="preserve"> </w:t>
      </w:r>
      <w:r w:rsidRPr="00C6331E">
        <w:t>charged</w:t>
      </w:r>
      <w:r w:rsidR="00C24685">
        <w:t xml:space="preserve"> </w:t>
      </w:r>
      <w:r w:rsidRPr="00C6331E">
        <w:t>persons</w:t>
      </w:r>
      <w:r w:rsidR="00C24685">
        <w:t xml:space="preserve"> </w:t>
      </w:r>
      <w:r w:rsidRPr="00C6331E">
        <w:t>given</w:t>
      </w:r>
      <w:r w:rsidR="00C24685">
        <w:t xml:space="preserve"> </w:t>
      </w:r>
      <w:r w:rsidRPr="00C6331E">
        <w:t>legal</w:t>
      </w:r>
      <w:r w:rsidR="00C24685">
        <w:t xml:space="preserve"> </w:t>
      </w:r>
      <w:r w:rsidRPr="00C6331E">
        <w:t>aid.</w:t>
      </w:r>
      <w:r w:rsidR="00C24685">
        <w:t xml:space="preserve"> </w:t>
      </w:r>
      <w:r w:rsidRPr="00C6331E">
        <w:t>The</w:t>
      </w:r>
      <w:r w:rsidR="00C24685">
        <w:t xml:space="preserve"> </w:t>
      </w:r>
      <w:r w:rsidRPr="00C6331E">
        <w:t>concept</w:t>
      </w:r>
      <w:r w:rsidR="00C24685">
        <w:t xml:space="preserve"> </w:t>
      </w:r>
      <w:r w:rsidRPr="00C6331E">
        <w:t>and</w:t>
      </w:r>
      <w:r w:rsidR="00C24685">
        <w:t xml:space="preserve"> </w:t>
      </w:r>
      <w:r w:rsidRPr="00C6331E">
        <w:t>standard</w:t>
      </w:r>
      <w:r w:rsidR="00C24685">
        <w:t xml:space="preserve"> </w:t>
      </w:r>
      <w:r w:rsidRPr="00C6331E">
        <w:t>of</w:t>
      </w:r>
      <w:r w:rsidR="00C24685">
        <w:t xml:space="preserve"> </w:t>
      </w:r>
      <w:r w:rsidRPr="00C6331E">
        <w:t>legal</w:t>
      </w:r>
      <w:r w:rsidR="00C24685">
        <w:t xml:space="preserve"> </w:t>
      </w:r>
      <w:r w:rsidRPr="00C6331E">
        <w:t>assistant</w:t>
      </w:r>
      <w:r w:rsidR="00C24685">
        <w:t xml:space="preserve"> </w:t>
      </w:r>
      <w:r w:rsidRPr="00C6331E">
        <w:t>is</w:t>
      </w:r>
      <w:r w:rsidR="00C24685">
        <w:t xml:space="preserve"> </w:t>
      </w:r>
      <w:r w:rsidRPr="00C6331E">
        <w:t>defined</w:t>
      </w:r>
      <w:r w:rsidR="00C24685">
        <w:t xml:space="preserve"> </w:t>
      </w:r>
      <w:r w:rsidRPr="00C6331E">
        <w:t>in</w:t>
      </w:r>
      <w:r w:rsidR="00C24685">
        <w:t xml:space="preserve"> </w:t>
      </w:r>
      <w:r w:rsidRPr="00C6331E">
        <w:t>Article</w:t>
      </w:r>
      <w:r w:rsidR="00C24685">
        <w:t xml:space="preserve"> </w:t>
      </w:r>
      <w:r w:rsidRPr="00C6331E">
        <w:t>3</w:t>
      </w:r>
      <w:r w:rsidR="00C24685">
        <w:t xml:space="preserve"> </w:t>
      </w:r>
      <w:r w:rsidRPr="00C6331E">
        <w:t>and</w:t>
      </w:r>
      <w:r w:rsidR="00C24685">
        <w:t xml:space="preserve"> </w:t>
      </w:r>
      <w:r w:rsidRPr="00C6331E">
        <w:t>Article</w:t>
      </w:r>
      <w:r w:rsidR="00C24685">
        <w:t xml:space="preserve"> </w:t>
      </w:r>
      <w:r w:rsidRPr="00C6331E">
        <w:t>21</w:t>
      </w:r>
      <w:r w:rsidR="00C24685">
        <w:t xml:space="preserve"> </w:t>
      </w:r>
      <w:r w:rsidRPr="00C6331E">
        <w:t>of</w:t>
      </w:r>
      <w:r w:rsidR="00C24685">
        <w:t xml:space="preserve"> </w:t>
      </w:r>
      <w:r w:rsidRPr="00C6331E">
        <w:t>the</w:t>
      </w:r>
      <w:r w:rsidR="00C24685">
        <w:t xml:space="preserve"> </w:t>
      </w:r>
      <w:r w:rsidRPr="00C6331E">
        <w:t>2006</w:t>
      </w:r>
      <w:r w:rsidR="00C24685">
        <w:t xml:space="preserve"> </w:t>
      </w:r>
      <w:r w:rsidRPr="00C6331E">
        <w:t>Law</w:t>
      </w:r>
      <w:r w:rsidR="00C24685">
        <w:t xml:space="preserve"> </w:t>
      </w:r>
      <w:r w:rsidRPr="00C6331E">
        <w:t>on</w:t>
      </w:r>
      <w:r w:rsidR="00C24685">
        <w:t xml:space="preserve"> </w:t>
      </w:r>
      <w:r w:rsidRPr="00C6331E">
        <w:t>Legal</w:t>
      </w:r>
      <w:r w:rsidR="00C24685">
        <w:t xml:space="preserve"> </w:t>
      </w:r>
      <w:r w:rsidRPr="00C6331E">
        <w:t>Aid.</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also</w:t>
      </w:r>
      <w:r w:rsidR="00C24685">
        <w:t xml:space="preserve"> </w:t>
      </w:r>
      <w:r w:rsidRPr="00C6331E">
        <w:t>adds</w:t>
      </w:r>
      <w:r w:rsidR="00C24685">
        <w:t xml:space="preserve"> </w:t>
      </w:r>
      <w:r w:rsidRPr="00C6331E">
        <w:t>one</w:t>
      </w:r>
      <w:r w:rsidR="00C24685">
        <w:t xml:space="preserve"> </w:t>
      </w:r>
      <w:r w:rsidRPr="00C6331E">
        <w:t>provision</w:t>
      </w:r>
      <w:r w:rsidR="00C24685">
        <w:t xml:space="preserve"> </w:t>
      </w:r>
      <w:r w:rsidRPr="00C6331E">
        <w:t>on</w:t>
      </w:r>
      <w:r w:rsidR="00C24685">
        <w:t xml:space="preserve"> </w:t>
      </w:r>
      <w:r w:rsidRPr="00C6331E">
        <w:t>the</w:t>
      </w:r>
      <w:r w:rsidR="00C24685">
        <w:t xml:space="preserve"> </w:t>
      </w:r>
      <w:r w:rsidRPr="00C6331E">
        <w:t>standards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advocates</w:t>
      </w:r>
      <w:r w:rsidR="00C24685">
        <w:t xml:space="preserve"> </w:t>
      </w:r>
      <w:r w:rsidRPr="00C6331E">
        <w:t>(Art.</w:t>
      </w:r>
      <w:r w:rsidR="007742B7">
        <w:t xml:space="preserve"> </w:t>
      </w:r>
      <w:r w:rsidRPr="00C6331E">
        <w:t>72).</w:t>
      </w:r>
    </w:p>
    <w:p w:rsidR="00F21141" w:rsidRPr="00C6331E" w:rsidRDefault="00F21141" w:rsidP="0038020E">
      <w:pPr>
        <w:pStyle w:val="Bullet1G"/>
      </w:pPr>
      <w:r w:rsidRPr="00C6331E">
        <w:t>In</w:t>
      </w:r>
      <w:r w:rsidR="00C24685">
        <w:t xml:space="preserve"> </w:t>
      </w:r>
      <w:r w:rsidRPr="00C6331E">
        <w:t>order</w:t>
      </w:r>
      <w:r w:rsidR="00C24685">
        <w:t xml:space="preserve"> </w:t>
      </w:r>
      <w:r w:rsidRPr="00C6331E">
        <w:t>to</w:t>
      </w:r>
      <w:r w:rsidR="00C24685">
        <w:t xml:space="preserve"> </w:t>
      </w:r>
      <w:r w:rsidRPr="00C6331E">
        <w:t>ensure</w:t>
      </w:r>
      <w:r w:rsidR="00C24685">
        <w:t xml:space="preserve"> </w:t>
      </w:r>
      <w:r w:rsidRPr="00C6331E">
        <w:t>the</w:t>
      </w:r>
      <w:r w:rsidR="00C24685">
        <w:t xml:space="preserve"> </w:t>
      </w:r>
      <w:r w:rsidRPr="00C6331E">
        <w:t>human</w:t>
      </w:r>
      <w:r w:rsidR="00C24685">
        <w:t xml:space="preserve"> </w:t>
      </w:r>
      <w:r w:rsidRPr="00C6331E">
        <w:t>rights,</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provides</w:t>
      </w:r>
      <w:r w:rsidR="00C24685">
        <w:t xml:space="preserve"> </w:t>
      </w:r>
      <w:r w:rsidRPr="00C6331E">
        <w:t>that</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shall</w:t>
      </w:r>
      <w:r w:rsidR="00C24685">
        <w:t xml:space="preserve"> </w:t>
      </w:r>
      <w:r w:rsidRPr="00C6331E">
        <w:t>be</w:t>
      </w:r>
      <w:r w:rsidR="00C24685">
        <w:t xml:space="preserve"> </w:t>
      </w:r>
      <w:r w:rsidRPr="00C6331E">
        <w:t>selected</w:t>
      </w:r>
      <w:r w:rsidR="00C24685">
        <w:t xml:space="preserve"> </w:t>
      </w:r>
      <w:r w:rsidRPr="00C6331E">
        <w:t>by</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or</w:t>
      </w:r>
      <w:r w:rsidR="00C24685">
        <w:t xml:space="preserve"> </w:t>
      </w:r>
      <w:r w:rsidRPr="00C6331E">
        <w:t>their</w:t>
      </w:r>
      <w:r w:rsidR="00C24685">
        <w:t xml:space="preserve"> </w:t>
      </w:r>
      <w:r w:rsidRPr="00C6331E">
        <w:t>lawful</w:t>
      </w:r>
      <w:r w:rsidR="00C24685">
        <w:t xml:space="preserve"> </w:t>
      </w:r>
      <w:r w:rsidRPr="00C6331E">
        <w:t>representatives</w:t>
      </w:r>
      <w:r w:rsidR="00C24685">
        <w:t xml:space="preserve"> </w:t>
      </w:r>
      <w:r w:rsidR="007742B7">
        <w:t xml:space="preserve">(Article </w:t>
      </w:r>
      <w:r w:rsidRPr="00C6331E">
        <w:t>57</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w:t>
      </w:r>
      <w:r w:rsidR="007742B7">
        <w:t>icle</w:t>
      </w:r>
      <w:r w:rsidRPr="00C6331E">
        <w:t>s</w:t>
      </w:r>
      <w:r w:rsidR="00C24685">
        <w:t xml:space="preserve"> </w:t>
      </w:r>
      <w:r w:rsidRPr="00C6331E">
        <w:t>75</w:t>
      </w:r>
      <w:r w:rsidR="00C24685">
        <w:t xml:space="preserve"> </w:t>
      </w:r>
      <w:r w:rsidRPr="00C6331E">
        <w:t>and</w:t>
      </w:r>
      <w:r w:rsidR="00C24685">
        <w:t xml:space="preserve"> </w:t>
      </w:r>
      <w:r w:rsidRPr="00C6331E">
        <w:t>76</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interpreters</w:t>
      </w:r>
      <w:r w:rsidR="00C24685">
        <w:t xml:space="preserve"> </w:t>
      </w:r>
      <w:r w:rsidRPr="00C6331E">
        <w:t>shall</w:t>
      </w:r>
      <w:r w:rsidR="00C24685">
        <w:t xml:space="preserve"> </w:t>
      </w:r>
      <w:r w:rsidRPr="00C6331E">
        <w:t>be</w:t>
      </w:r>
      <w:r w:rsidR="00C24685">
        <w:t xml:space="preserve"> </w:t>
      </w:r>
      <w:r w:rsidRPr="00C6331E">
        <w:t>required</w:t>
      </w:r>
      <w:r w:rsidR="00C24685">
        <w:t xml:space="preserve"> </w:t>
      </w:r>
      <w:r w:rsidRPr="00C6331E">
        <w:t>by</w:t>
      </w:r>
      <w:r w:rsidR="00C24685">
        <w:t xml:space="preserve"> </w:t>
      </w:r>
      <w:r w:rsidRPr="00C6331E">
        <w:t>competent</w:t>
      </w:r>
      <w:r w:rsidR="00C24685">
        <w:t xml:space="preserve"> </w:t>
      </w:r>
      <w:r w:rsidRPr="00C6331E">
        <w:t>authorities</w:t>
      </w:r>
      <w:r w:rsidR="00C24685">
        <w:t xml:space="preserve"> </w:t>
      </w:r>
      <w:r w:rsidRPr="00C6331E">
        <w:t>in</w:t>
      </w:r>
      <w:r w:rsidR="00C24685">
        <w:t xml:space="preserve"> </w:t>
      </w:r>
      <w:r w:rsidRPr="00C6331E">
        <w:t>cases</w:t>
      </w:r>
      <w:r w:rsidR="00C24685">
        <w:t xml:space="preserve"> </w:t>
      </w:r>
      <w:r w:rsidRPr="00C6331E">
        <w:t>where</w:t>
      </w:r>
      <w:r w:rsidR="00C24685">
        <w:t xml:space="preserve"> </w:t>
      </w:r>
      <w:r w:rsidRPr="00C6331E">
        <w:t>participants</w:t>
      </w:r>
      <w:r w:rsidR="00C24685">
        <w:t xml:space="preserve"> </w:t>
      </w:r>
      <w:r w:rsidRPr="00C6331E">
        <w:t>in</w:t>
      </w:r>
      <w:r w:rsidR="00C24685">
        <w:t xml:space="preserve"> </w:t>
      </w:r>
      <w:r w:rsidRPr="00C6331E">
        <w:t>legal</w:t>
      </w:r>
      <w:r w:rsidR="00C24685">
        <w:t xml:space="preserve"> </w:t>
      </w:r>
      <w:r w:rsidRPr="00C6331E">
        <w:t>proceedings</w:t>
      </w:r>
      <w:r w:rsidR="00C24685">
        <w:t xml:space="preserve"> </w:t>
      </w:r>
      <w:r w:rsidRPr="00C6331E">
        <w:t>do</w:t>
      </w:r>
      <w:r w:rsidR="00C24685">
        <w:t xml:space="preserve"> </w:t>
      </w:r>
      <w:r w:rsidRPr="00C6331E">
        <w:t>not</w:t>
      </w:r>
      <w:r w:rsidR="00C24685">
        <w:t xml:space="preserve"> </w:t>
      </w:r>
      <w:r w:rsidRPr="00C6331E">
        <w:t>speak</w:t>
      </w:r>
      <w:r w:rsidR="00C24685">
        <w:t xml:space="preserve"> </w:t>
      </w:r>
      <w:r w:rsidRPr="00C6331E">
        <w:t>Vietnamese</w:t>
      </w:r>
      <w:r w:rsidR="00C24685">
        <w:t xml:space="preserve"> </w:t>
      </w:r>
      <w:r w:rsidRPr="00C6331E">
        <w:t>(Article</w:t>
      </w:r>
      <w:r w:rsidR="00C24685">
        <w:t xml:space="preserve"> </w:t>
      </w:r>
      <w:r w:rsidRPr="00C6331E">
        <w:t>61</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expands</w:t>
      </w:r>
      <w:r w:rsidR="00C24685">
        <w:t xml:space="preserve"> </w:t>
      </w:r>
      <w:r w:rsidRPr="00C6331E">
        <w:t>the</w:t>
      </w:r>
      <w:r w:rsidR="00C24685">
        <w:t xml:space="preserve"> </w:t>
      </w:r>
      <w:r w:rsidRPr="00C6331E">
        <w:t>case</w:t>
      </w:r>
      <w:r w:rsidR="00C24685">
        <w:t xml:space="preserve"> </w:t>
      </w:r>
      <w:r w:rsidRPr="00C6331E">
        <w:t>of</w:t>
      </w:r>
      <w:r w:rsidR="00C24685">
        <w:t xml:space="preserve"> </w:t>
      </w:r>
      <w:r w:rsidRPr="00C6331E">
        <w:t>appointment</w:t>
      </w:r>
      <w:r w:rsidR="00C24685">
        <w:t xml:space="preserve"> </w:t>
      </w:r>
      <w:r w:rsidRPr="00C6331E">
        <w:t>of</w:t>
      </w:r>
      <w:r w:rsidR="00C24685">
        <w:t xml:space="preserve"> </w:t>
      </w:r>
      <w:proofErr w:type="spellStart"/>
      <w:r w:rsidRPr="00C6331E">
        <w:t>defense</w:t>
      </w:r>
      <w:proofErr w:type="spellEnd"/>
      <w:r w:rsidR="00C24685">
        <w:t xml:space="preserve"> </w:t>
      </w:r>
      <w:r w:rsidRPr="00C6331E">
        <w:t>counsel</w:t>
      </w:r>
      <w:r w:rsidR="00C24685">
        <w:t xml:space="preserve"> </w:t>
      </w:r>
      <w:r w:rsidRPr="00C6331E">
        <w:t>in</w:t>
      </w:r>
      <w:r w:rsidR="00C24685">
        <w:t xml:space="preserve"> </w:t>
      </w:r>
      <w:r w:rsidRPr="00C6331E">
        <w:t>comparison</w:t>
      </w:r>
      <w:r w:rsidR="00C24685">
        <w:t xml:space="preserve"> </w:t>
      </w:r>
      <w:r w:rsidRPr="00C6331E">
        <w:t>with</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Accordingly,</w:t>
      </w:r>
      <w:r w:rsidR="00C24685">
        <w:t xml:space="preserve"> </w:t>
      </w:r>
      <w:r w:rsidRPr="00C6331E">
        <w:t>if</w:t>
      </w:r>
      <w:r w:rsidR="00C24685">
        <w:t xml:space="preserve"> </w:t>
      </w:r>
      <w:r w:rsidRPr="00C6331E">
        <w:t>suspects</w:t>
      </w:r>
      <w:r w:rsidR="00C24685">
        <w:t xml:space="preserve"> </w:t>
      </w:r>
      <w:r w:rsidRPr="00C6331E">
        <w:t>or</w:t>
      </w:r>
      <w:r w:rsidR="00C24685">
        <w:t xml:space="preserve"> </w:t>
      </w:r>
      <w:r w:rsidRPr="00C6331E">
        <w:t>defendants</w:t>
      </w:r>
      <w:r w:rsidR="00C24685">
        <w:t xml:space="preserve"> </w:t>
      </w:r>
      <w:r w:rsidRPr="00C6331E">
        <w:t>facing</w:t>
      </w:r>
      <w:r w:rsidR="00C24685">
        <w:t xml:space="preserve"> </w:t>
      </w:r>
      <w:r w:rsidRPr="00C6331E">
        <w:t>charges</w:t>
      </w:r>
      <w:r w:rsidR="00C24685">
        <w:t xml:space="preserve"> </w:t>
      </w:r>
      <w:r w:rsidRPr="00C6331E">
        <w:t>that</w:t>
      </w:r>
      <w:r w:rsidR="00C24685">
        <w:t xml:space="preserve"> </w:t>
      </w:r>
      <w:r w:rsidRPr="00C6331E">
        <w:t>may</w:t>
      </w:r>
      <w:r w:rsidR="00C24685">
        <w:t xml:space="preserve"> </w:t>
      </w:r>
      <w:r w:rsidRPr="00C6331E">
        <w:t>lead</w:t>
      </w:r>
      <w:r w:rsidR="00C24685">
        <w:t xml:space="preserve"> </w:t>
      </w:r>
      <w:r w:rsidRPr="00C6331E">
        <w:t>to</w:t>
      </w:r>
      <w:r w:rsidR="00C24685">
        <w:t xml:space="preserve"> </w:t>
      </w:r>
      <w:r w:rsidRPr="00C6331E">
        <w:t>the</w:t>
      </w:r>
      <w:r w:rsidR="00C24685">
        <w:t xml:space="preserve"> </w:t>
      </w:r>
      <w:r w:rsidRPr="00C6331E">
        <w:t>harshest</w:t>
      </w:r>
      <w:r w:rsidR="00C24685">
        <w:t xml:space="preserve"> </w:t>
      </w:r>
      <w:r w:rsidRPr="00C6331E">
        <w:t>sentence</w:t>
      </w:r>
      <w:r w:rsidR="00C24685">
        <w:t xml:space="preserve"> </w:t>
      </w:r>
      <w:r w:rsidRPr="00C6331E">
        <w:t>of</w:t>
      </w:r>
      <w:r w:rsidR="00C24685">
        <w:t xml:space="preserve"> </w:t>
      </w:r>
      <w:r w:rsidRPr="00C6331E">
        <w:t>20</w:t>
      </w:r>
      <w:r w:rsidR="00C24685">
        <w:t xml:space="preserve"> </w:t>
      </w:r>
      <w:r w:rsidRPr="00C6331E">
        <w:t>years</w:t>
      </w:r>
      <w:r w:rsidR="00C24685">
        <w:t xml:space="preserve"> </w:t>
      </w:r>
      <w:r w:rsidRPr="00C6331E">
        <w:t>in</w:t>
      </w:r>
      <w:r w:rsidR="00C24685">
        <w:t xml:space="preserve"> </w:t>
      </w:r>
      <w:r w:rsidRPr="00C6331E">
        <w:t>prison,</w:t>
      </w:r>
      <w:r w:rsidR="00C24685">
        <w:t xml:space="preserve"> </w:t>
      </w:r>
      <w:r w:rsidRPr="00C6331E">
        <w:t>life</w:t>
      </w:r>
      <w:r w:rsidR="00C24685">
        <w:t xml:space="preserve"> </w:t>
      </w:r>
      <w:r w:rsidRPr="00C6331E">
        <w:t>imprisonment</w:t>
      </w:r>
      <w:r w:rsidR="00C24685">
        <w:t xml:space="preserve"> </w:t>
      </w:r>
      <w:r w:rsidRPr="00C6331E">
        <w:t>or</w:t>
      </w:r>
      <w:r w:rsidR="00C24685">
        <w:t xml:space="preserve"> </w:t>
      </w:r>
      <w:r w:rsidRPr="00C6331E">
        <w:t>death</w:t>
      </w:r>
      <w:r w:rsidR="00C24685">
        <w:t xml:space="preserve"> </w:t>
      </w:r>
      <w:r w:rsidRPr="00C6331E">
        <w:t>penalty</w:t>
      </w:r>
      <w:r w:rsidR="00C24685">
        <w:t xml:space="preserve"> </w:t>
      </w:r>
      <w:r w:rsidRPr="00C6331E">
        <w:t>as</w:t>
      </w:r>
      <w:r w:rsidR="00C24685">
        <w:t xml:space="preserve"> </w:t>
      </w:r>
      <w:r w:rsidRPr="00C6331E">
        <w:t>per</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do</w:t>
      </w:r>
      <w:r w:rsidR="00C24685">
        <w:t xml:space="preserve"> </w:t>
      </w:r>
      <w:r w:rsidRPr="00C6331E">
        <w:t>not</w:t>
      </w:r>
      <w:r w:rsidR="00C24685">
        <w:t xml:space="preserve"> </w:t>
      </w:r>
      <w:r w:rsidRPr="00C6331E">
        <w:t>seek</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shall</w:t>
      </w:r>
      <w:r w:rsidR="00C24685">
        <w:t xml:space="preserve"> </w:t>
      </w:r>
      <w:r w:rsidRPr="00C6331E">
        <w:t>appoint</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for</w:t>
      </w:r>
      <w:r w:rsidR="00C24685">
        <w:t xml:space="preserve"> </w:t>
      </w:r>
      <w:r w:rsidRPr="00C6331E">
        <w:t>them</w:t>
      </w:r>
      <w:r w:rsidR="00C24685">
        <w:t xml:space="preserve"> </w:t>
      </w:r>
      <w:r w:rsidRPr="00C6331E">
        <w:t>(Art.</w:t>
      </w:r>
      <w:r w:rsidR="007742B7">
        <w:t xml:space="preserve"> </w:t>
      </w:r>
      <w:r w:rsidRPr="00C6331E">
        <w:t>76);</w:t>
      </w:r>
      <w:r w:rsidR="00C24685">
        <w:t xml:space="preserve"> </w:t>
      </w:r>
      <w:r w:rsidRPr="00C6331E">
        <w:t>the</w:t>
      </w:r>
      <w:r w:rsidR="00C24685">
        <w:t xml:space="preserve"> </w:t>
      </w:r>
      <w:r w:rsidRPr="00C6331E">
        <w:t>case</w:t>
      </w:r>
      <w:r w:rsidR="00C24685">
        <w:t xml:space="preserve"> </w:t>
      </w:r>
      <w:r w:rsidRPr="00C6331E">
        <w:t>of</w:t>
      </w:r>
      <w:r w:rsidR="00C24685">
        <w:t xml:space="preserve"> </w:t>
      </w:r>
      <w:r w:rsidRPr="00C6331E">
        <w:t>demanding</w:t>
      </w:r>
      <w:r w:rsidR="00C24685">
        <w:t xml:space="preserve"> </w:t>
      </w:r>
      <w:r w:rsidRPr="00C6331E">
        <w:t>interpreters</w:t>
      </w:r>
      <w:r w:rsidR="00C24685">
        <w:t xml:space="preserve"> </w:t>
      </w:r>
      <w:r w:rsidRPr="00C6331E">
        <w:t>and</w:t>
      </w:r>
      <w:r w:rsidR="00C24685">
        <w:t xml:space="preserve"> </w:t>
      </w:r>
      <w:r w:rsidRPr="00C6331E">
        <w:t>translators</w:t>
      </w:r>
      <w:r w:rsidR="00C24685">
        <w:t xml:space="preserve"> </w:t>
      </w:r>
      <w:r w:rsidRPr="00C6331E">
        <w:t>whose</w:t>
      </w:r>
      <w:r w:rsidR="00C24685">
        <w:t xml:space="preserve"> </w:t>
      </w:r>
      <w:r w:rsidRPr="00C6331E">
        <w:t>services</w:t>
      </w:r>
      <w:r w:rsidR="00C24685">
        <w:t xml:space="preserve"> </w:t>
      </w:r>
      <w:r w:rsidRPr="00C6331E">
        <w:t>are</w:t>
      </w:r>
      <w:r w:rsidR="00C24685">
        <w:t xml:space="preserve"> </w:t>
      </w:r>
      <w:r w:rsidRPr="00C6331E">
        <w:t>demanded</w:t>
      </w:r>
      <w:r w:rsidR="00C24685">
        <w:t xml:space="preserve"> </w:t>
      </w:r>
      <w:r w:rsidRPr="00C6331E">
        <w:t>by</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when</w:t>
      </w:r>
      <w:r w:rsidR="00C24685">
        <w:t xml:space="preserve"> </w:t>
      </w:r>
      <w:r w:rsidRPr="00C6331E">
        <w:t>participants</w:t>
      </w:r>
      <w:r w:rsidR="00C24685">
        <w:t xml:space="preserve"> </w:t>
      </w:r>
      <w:r w:rsidRPr="00C6331E">
        <w:t>in</w:t>
      </w:r>
      <w:r w:rsidR="00C24685">
        <w:t xml:space="preserve"> </w:t>
      </w:r>
      <w:r w:rsidRPr="00C6331E">
        <w:t>legal</w:t>
      </w:r>
      <w:r w:rsidR="00C24685">
        <w:t xml:space="preserve"> </w:t>
      </w:r>
      <w:r w:rsidRPr="00C6331E">
        <w:t>proceedings</w:t>
      </w:r>
      <w:r w:rsidR="00C24685">
        <w:t xml:space="preserve"> </w:t>
      </w:r>
      <w:r w:rsidRPr="00C6331E">
        <w:t>do</w:t>
      </w:r>
      <w:r w:rsidR="00C24685">
        <w:t xml:space="preserve"> </w:t>
      </w:r>
      <w:r w:rsidRPr="00C6331E">
        <w:t>not</w:t>
      </w:r>
      <w:r w:rsidR="00C24685">
        <w:t xml:space="preserve"> </w:t>
      </w:r>
      <w:r w:rsidRPr="00C6331E">
        <w:t>speak</w:t>
      </w:r>
      <w:r w:rsidR="00C24685">
        <w:t xml:space="preserve"> </w:t>
      </w:r>
      <w:r w:rsidRPr="00C6331E">
        <w:t>Vietnamese</w:t>
      </w:r>
      <w:r w:rsidR="00C24685">
        <w:t xml:space="preserve"> </w:t>
      </w:r>
      <w:r w:rsidRPr="00C6331E">
        <w:t>or</w:t>
      </w:r>
      <w:r w:rsidR="00C24685">
        <w:t xml:space="preserve"> </w:t>
      </w:r>
      <w:r w:rsidRPr="00C6331E">
        <w:t>documents</w:t>
      </w:r>
      <w:r w:rsidR="00C24685">
        <w:t xml:space="preserve"> </w:t>
      </w:r>
      <w:r w:rsidRPr="00C6331E">
        <w:t>are</w:t>
      </w:r>
      <w:r w:rsidR="00C24685">
        <w:t xml:space="preserve"> </w:t>
      </w:r>
      <w:r w:rsidRPr="00C6331E">
        <w:t>made</w:t>
      </w:r>
      <w:r w:rsidR="00C24685">
        <w:t xml:space="preserve"> </w:t>
      </w:r>
      <w:r w:rsidRPr="00C6331E">
        <w:t>in</w:t>
      </w:r>
      <w:r w:rsidR="00C24685">
        <w:t xml:space="preserve"> </w:t>
      </w:r>
      <w:r w:rsidRPr="00C6331E">
        <w:t>foreign</w:t>
      </w:r>
      <w:r w:rsidR="00C24685">
        <w:t xml:space="preserve"> </w:t>
      </w:r>
      <w:r w:rsidRPr="00C6331E">
        <w:t>languages</w:t>
      </w:r>
      <w:r w:rsidR="00C24685">
        <w:t xml:space="preserve"> </w:t>
      </w:r>
      <w:r w:rsidRPr="00C6331E">
        <w:t>(Art</w:t>
      </w:r>
      <w:r w:rsidR="00E50FB0">
        <w:t>.</w:t>
      </w:r>
      <w:r w:rsidR="00C24685">
        <w:t xml:space="preserve"> </w:t>
      </w:r>
      <w:r w:rsidRPr="00C6331E">
        <w:t>70).</w:t>
      </w:r>
    </w:p>
    <w:p w:rsidR="00F21141" w:rsidRPr="00C6331E" w:rsidRDefault="00F21141" w:rsidP="0038020E">
      <w:pPr>
        <w:pStyle w:val="Bullet1G"/>
      </w:pP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clearly</w:t>
      </w:r>
      <w:r w:rsidR="00C24685">
        <w:t xml:space="preserve"> </w:t>
      </w:r>
      <w:r w:rsidRPr="00C6331E">
        <w:t>stipulates</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the</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as</w:t>
      </w:r>
      <w:r w:rsidR="00C24685">
        <w:t xml:space="preserve"> </w:t>
      </w:r>
      <w:r w:rsidRPr="00C6331E">
        <w:t>follows:</w:t>
      </w:r>
    </w:p>
    <w:p w:rsidR="00F21141" w:rsidRPr="00C6331E" w:rsidRDefault="00F21141" w:rsidP="0038020E">
      <w:pPr>
        <w:pStyle w:val="Bullet2G"/>
      </w:pPr>
      <w:bookmarkStart w:id="10" w:name="dieu_58"/>
      <w:proofErr w:type="spellStart"/>
      <w:r w:rsidRPr="00C6331E">
        <w:t>Defense</w:t>
      </w:r>
      <w:proofErr w:type="spellEnd"/>
      <w:r w:rsidR="00C24685">
        <w:t xml:space="preserve"> </w:t>
      </w:r>
      <w:r w:rsidRPr="00C6331E">
        <w:t>counsels</w:t>
      </w:r>
      <w:r w:rsidR="00C24685">
        <w:t xml:space="preserve"> </w:t>
      </w:r>
      <w:r w:rsidRPr="00C6331E">
        <w:t>shall</w:t>
      </w:r>
      <w:r w:rsidR="00C24685">
        <w:t xml:space="preserve"> </w:t>
      </w:r>
      <w:r w:rsidRPr="00C6331E">
        <w:t>participate</w:t>
      </w:r>
      <w:r w:rsidR="00C24685">
        <w:t xml:space="preserve"> </w:t>
      </w:r>
      <w:r w:rsidRPr="00C6331E">
        <w:t>in</w:t>
      </w:r>
      <w:r w:rsidR="00C24685">
        <w:t xml:space="preserve"> </w:t>
      </w:r>
      <w:r w:rsidRPr="00C6331E">
        <w:t>the</w:t>
      </w:r>
      <w:r w:rsidR="00C24685">
        <w:t xml:space="preserve"> </w:t>
      </w:r>
      <w:r w:rsidRPr="00C6331E">
        <w:t>procedure</w:t>
      </w:r>
      <w:r w:rsidR="00C24685">
        <w:t xml:space="preserve"> </w:t>
      </w:r>
      <w:r w:rsidRPr="00C6331E">
        <w:t>from</w:t>
      </w:r>
      <w:r w:rsidR="00C24685">
        <w:t xml:space="preserve"> </w:t>
      </w:r>
      <w:r w:rsidRPr="00C6331E">
        <w:t>the</w:t>
      </w:r>
      <w:r w:rsidR="00C24685">
        <w:t xml:space="preserve"> </w:t>
      </w:r>
      <w:r w:rsidRPr="00C6331E">
        <w:t>initiation</w:t>
      </w:r>
      <w:r w:rsidR="00C24685">
        <w:t xml:space="preserve"> </w:t>
      </w:r>
      <w:r w:rsidRPr="00C6331E">
        <w:t>of</w:t>
      </w:r>
      <w:r w:rsidR="00C24685">
        <w:t xml:space="preserve"> </w:t>
      </w:r>
      <w:r w:rsidRPr="00C6331E">
        <w:t>criminal</w:t>
      </w:r>
      <w:r w:rsidR="00C24685">
        <w:t xml:space="preserve"> </w:t>
      </w:r>
      <w:r w:rsidRPr="00C6331E">
        <w:t>proceedings</w:t>
      </w:r>
      <w:r w:rsidR="00C24685">
        <w:t xml:space="preserve"> </w:t>
      </w:r>
      <w:r w:rsidRPr="00C6331E">
        <w:t>against</w:t>
      </w:r>
      <w:r w:rsidR="00C24685">
        <w:t xml:space="preserve"> </w:t>
      </w:r>
      <w:r w:rsidRPr="00C6331E">
        <w:t>the</w:t>
      </w:r>
      <w:r w:rsidR="00C24685">
        <w:t xml:space="preserve"> </w:t>
      </w:r>
      <w:r w:rsidRPr="00C6331E">
        <w:t>accused.</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arresting</w:t>
      </w:r>
      <w:r w:rsidR="00C24685">
        <w:t xml:space="preserve"> </w:t>
      </w:r>
      <w:r w:rsidRPr="00C6331E">
        <w:t>persons</w:t>
      </w:r>
      <w:r w:rsidR="00C24685">
        <w:t xml:space="preserve"> </w:t>
      </w:r>
      <w:r w:rsidRPr="00C6331E">
        <w:t>in</w:t>
      </w:r>
      <w:r w:rsidR="00C24685">
        <w:t xml:space="preserve"> </w:t>
      </w:r>
      <w:r w:rsidRPr="00C6331E">
        <w:t>urgent</w:t>
      </w:r>
      <w:r w:rsidR="00C24685">
        <w:t xml:space="preserve"> </w:t>
      </w:r>
      <w:r w:rsidRPr="00C6331E">
        <w:t>cases,</w:t>
      </w:r>
      <w:r w:rsidR="00C24685">
        <w:t xml:space="preserve"> </w:t>
      </w:r>
      <w:r w:rsidRPr="00C6331E">
        <w:t>arresting</w:t>
      </w:r>
      <w:r w:rsidR="00C24685">
        <w:t xml:space="preserve"> </w:t>
      </w:r>
      <w:r w:rsidRPr="00C6331E">
        <w:t>offenders</w:t>
      </w:r>
      <w:r w:rsidR="00C24685">
        <w:t xml:space="preserve"> </w:t>
      </w:r>
      <w:r w:rsidRPr="00C6331E">
        <w:t>red-handed</w:t>
      </w:r>
      <w:r w:rsidR="00C24685">
        <w:t xml:space="preserve"> </w:t>
      </w:r>
      <w:r w:rsidRPr="00C6331E">
        <w:t>or</w:t>
      </w:r>
      <w:r w:rsidR="00C24685">
        <w:t xml:space="preserve"> </w:t>
      </w:r>
      <w:r w:rsidRPr="00C6331E">
        <w:t>wanted</w:t>
      </w:r>
      <w:r w:rsidR="00C24685">
        <w:t xml:space="preserve"> </w:t>
      </w:r>
      <w:r w:rsidRPr="00C6331E">
        <w:t>offenders,</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shall</w:t>
      </w:r>
      <w:r w:rsidR="00C24685">
        <w:t xml:space="preserve"> </w:t>
      </w:r>
      <w:r w:rsidRPr="00C6331E">
        <w:t>participate</w:t>
      </w:r>
      <w:r w:rsidR="00C24685">
        <w:t xml:space="preserve"> </w:t>
      </w:r>
      <w:r w:rsidRPr="00C6331E">
        <w:t>in</w:t>
      </w:r>
      <w:r w:rsidR="00C24685">
        <w:t xml:space="preserve"> </w:t>
      </w:r>
      <w:r w:rsidRPr="00C6331E">
        <w:t>the</w:t>
      </w:r>
      <w:r w:rsidR="00C24685">
        <w:t xml:space="preserve"> </w:t>
      </w:r>
      <w:r w:rsidRPr="00C6331E">
        <w:t>procedure</w:t>
      </w:r>
      <w:r w:rsidR="00C24685">
        <w:t xml:space="preserve"> </w:t>
      </w:r>
      <w:r w:rsidRPr="00C6331E">
        <w:t>from</w:t>
      </w:r>
      <w:r w:rsidR="00C24685">
        <w:t xml:space="preserve"> </w:t>
      </w:r>
      <w:r w:rsidRPr="00C6331E">
        <w:t>the</w:t>
      </w:r>
      <w:r w:rsidR="00C24685">
        <w:t xml:space="preserve"> </w:t>
      </w:r>
      <w:r w:rsidRPr="00C6331E">
        <w:t>time</w:t>
      </w:r>
      <w:r w:rsidR="00C24685">
        <w:t xml:space="preserve"> </w:t>
      </w:r>
      <w:r w:rsidRPr="00C6331E">
        <w:t>the</w:t>
      </w:r>
      <w:r w:rsidR="00C24685">
        <w:t xml:space="preserve"> </w:t>
      </w:r>
      <w:r w:rsidRPr="00C6331E">
        <w:t>custody</w:t>
      </w:r>
      <w:r w:rsidR="00C24685">
        <w:t xml:space="preserve"> </w:t>
      </w:r>
      <w:r w:rsidRPr="00C6331E">
        <w:t>decisions</w:t>
      </w:r>
      <w:r w:rsidR="00C24685">
        <w:t xml:space="preserve"> </w:t>
      </w:r>
      <w:r w:rsidRPr="00C6331E">
        <w:t>are</w:t>
      </w:r>
      <w:r w:rsidR="00C24685">
        <w:t xml:space="preserve"> </w:t>
      </w:r>
      <w:r w:rsidRPr="00C6331E">
        <w:t>issued</w:t>
      </w:r>
      <w:r w:rsidR="00C24685">
        <w:t xml:space="preserve"> </w:t>
      </w:r>
      <w:r w:rsidRPr="00C6331E">
        <w:t>(paragraph</w:t>
      </w:r>
      <w:r w:rsidR="00C24685">
        <w:t xml:space="preserve"> </w:t>
      </w:r>
      <w:r w:rsidRPr="00C6331E">
        <w:t>1,</w:t>
      </w:r>
      <w:r w:rsidR="00C24685">
        <w:t xml:space="preserve"> </w:t>
      </w:r>
      <w:r w:rsidR="007742B7">
        <w:t xml:space="preserve">Article </w:t>
      </w:r>
      <w:r w:rsidRPr="00C6331E">
        <w:t>58</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adds</w:t>
      </w:r>
      <w:r w:rsidR="00C24685">
        <w:t xml:space="preserve"> </w:t>
      </w:r>
      <w:r w:rsidRPr="00C6331E">
        <w:t>the</w:t>
      </w:r>
      <w:r w:rsidR="00C24685">
        <w:t xml:space="preserve"> </w:t>
      </w:r>
      <w:r w:rsidRPr="00C6331E">
        <w:t>provision</w:t>
      </w:r>
      <w:r w:rsidR="00C24685">
        <w:t xml:space="preserve"> </w:t>
      </w:r>
      <w:r w:rsidRPr="00C6331E">
        <w:t>that</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for</w:t>
      </w:r>
      <w:r w:rsidR="00C24685">
        <w:t xml:space="preserve"> </w:t>
      </w:r>
      <w:r w:rsidRPr="00C6331E">
        <w:t>arrestees</w:t>
      </w:r>
      <w:r w:rsidR="00C24685">
        <w:t xml:space="preserve"> </w:t>
      </w:r>
      <w:r w:rsidRPr="00C6331E">
        <w:t>and</w:t>
      </w:r>
      <w:r w:rsidR="00C24685">
        <w:t xml:space="preserve"> </w:t>
      </w:r>
      <w:r w:rsidRPr="00C6331E">
        <w:t>temporary</w:t>
      </w:r>
      <w:r w:rsidR="00C24685">
        <w:t xml:space="preserve"> </w:t>
      </w:r>
      <w:r w:rsidRPr="00C6331E">
        <w:t>detainees</w:t>
      </w:r>
      <w:r w:rsidR="00C24685">
        <w:t xml:space="preserve"> </w:t>
      </w:r>
      <w:r w:rsidRPr="00C6331E">
        <w:t>engage</w:t>
      </w:r>
      <w:r w:rsidR="00C24685">
        <w:t xml:space="preserve"> </w:t>
      </w:r>
      <w:r w:rsidRPr="00C6331E">
        <w:t>in</w:t>
      </w:r>
      <w:r w:rsidR="00C24685">
        <w:t xml:space="preserve"> </w:t>
      </w:r>
      <w:r w:rsidRPr="00C6331E">
        <w:t>legal</w:t>
      </w:r>
      <w:r w:rsidR="00C24685">
        <w:t xml:space="preserve"> </w:t>
      </w:r>
      <w:r w:rsidRPr="00C6331E">
        <w:t>proceedings</w:t>
      </w:r>
      <w:r w:rsidR="00C24685">
        <w:t xml:space="preserve"> </w:t>
      </w:r>
      <w:r w:rsidRPr="00C6331E">
        <w:t>upon</w:t>
      </w:r>
      <w:r w:rsidR="00C24685">
        <w:t xml:space="preserve"> </w:t>
      </w:r>
      <w:r w:rsidRPr="00C6331E">
        <w:t>the</w:t>
      </w:r>
      <w:r w:rsidR="00C24685">
        <w:t xml:space="preserve"> </w:t>
      </w:r>
      <w:r w:rsidRPr="00C6331E">
        <w:t>arrestees</w:t>
      </w:r>
      <w:r w:rsidR="008313BC">
        <w:t>’</w:t>
      </w:r>
      <w:r w:rsidR="00C24685">
        <w:t xml:space="preserve"> </w:t>
      </w:r>
      <w:r w:rsidRPr="00C6331E">
        <w:t>appearance</w:t>
      </w:r>
      <w:r w:rsidR="00C24685">
        <w:t xml:space="preserve"> </w:t>
      </w:r>
      <w:r w:rsidRPr="00C6331E">
        <w:t>in</w:t>
      </w:r>
      <w:r w:rsidR="00C24685">
        <w:t xml:space="preserve"> </w:t>
      </w:r>
      <w:r w:rsidRPr="00C6331E">
        <w:t>an</w:t>
      </w:r>
      <w:r w:rsidR="00C24685">
        <w:t xml:space="preserve"> </w:t>
      </w:r>
      <w:r w:rsidRPr="00C6331E">
        <w:t>office</w:t>
      </w:r>
      <w:r w:rsidR="00C24685">
        <w:t xml:space="preserve"> </w:t>
      </w:r>
      <w:r w:rsidRPr="00C6331E">
        <w:t>of</w:t>
      </w:r>
      <w:r w:rsidR="00C24685">
        <w:t xml:space="preserve"> </w:t>
      </w:r>
      <w:r w:rsidRPr="00C6331E">
        <w:t>investigation</w:t>
      </w:r>
      <w:r w:rsidR="00C24685">
        <w:t xml:space="preserve"> </w:t>
      </w:r>
      <w:r w:rsidRPr="00C6331E">
        <w:t>authorities</w:t>
      </w:r>
      <w:r w:rsidR="00C24685">
        <w:t xml:space="preserve"> </w:t>
      </w:r>
      <w:r w:rsidRPr="00C6331E">
        <w:t>or</w:t>
      </w:r>
      <w:r w:rsidR="00C24685">
        <w:t xml:space="preserve"> </w:t>
      </w:r>
      <w:r w:rsidRPr="00C6331E">
        <w:t>units</w:t>
      </w:r>
      <w:r w:rsidR="00C24685">
        <w:t xml:space="preserve"> </w:t>
      </w:r>
      <w:r w:rsidRPr="00C6331E">
        <w:t>assigned</w:t>
      </w:r>
      <w:r w:rsidR="00C24685">
        <w:t xml:space="preserve"> </w:t>
      </w:r>
      <w:r w:rsidRPr="00C6331E">
        <w:t>to</w:t>
      </w:r>
      <w:r w:rsidR="00C24685">
        <w:t xml:space="preserve"> </w:t>
      </w:r>
      <w:r w:rsidRPr="00C6331E">
        <w:t>carry</w:t>
      </w:r>
      <w:r w:rsidR="00C24685">
        <w:t xml:space="preserve"> </w:t>
      </w:r>
      <w:r w:rsidRPr="00C6331E">
        <w:t>out</w:t>
      </w:r>
      <w:r w:rsidR="00C24685">
        <w:t xml:space="preserve"> </w:t>
      </w:r>
      <w:r w:rsidRPr="00C6331E">
        <w:t>certain</w:t>
      </w:r>
      <w:r w:rsidR="00C24685">
        <w:t xml:space="preserve"> </w:t>
      </w:r>
      <w:r w:rsidRPr="00C6331E">
        <w:t>activities</w:t>
      </w:r>
      <w:r w:rsidR="00C24685">
        <w:t xml:space="preserve"> </w:t>
      </w:r>
      <w:r w:rsidRPr="00C6331E">
        <w:t>of</w:t>
      </w:r>
      <w:r w:rsidR="00C24685">
        <w:t xml:space="preserve"> </w:t>
      </w:r>
      <w:r w:rsidRPr="00C6331E">
        <w:t>investigation</w:t>
      </w:r>
      <w:r w:rsidR="00C24685">
        <w:t xml:space="preserve"> </w:t>
      </w:r>
      <w:r w:rsidRPr="00C6331E">
        <w:t>or</w:t>
      </w:r>
      <w:r w:rsidR="00C24685">
        <w:t xml:space="preserve"> </w:t>
      </w:r>
      <w:r w:rsidRPr="00C6331E">
        <w:t>upon</w:t>
      </w:r>
      <w:r w:rsidR="00C24685">
        <w:t xml:space="preserve"> </w:t>
      </w:r>
      <w:r w:rsidRPr="00C6331E">
        <w:t>the</w:t>
      </w:r>
      <w:r w:rsidR="00C24685">
        <w:t xml:space="preserve"> </w:t>
      </w:r>
      <w:r w:rsidRPr="00C6331E">
        <w:t>release</w:t>
      </w:r>
      <w:r w:rsidR="00C24685">
        <w:t xml:space="preserve"> </w:t>
      </w:r>
      <w:r w:rsidRPr="00C6331E">
        <w:t>of</w:t>
      </w:r>
      <w:r w:rsidR="00C24685">
        <w:t xml:space="preserve"> </w:t>
      </w:r>
      <w:r w:rsidRPr="00C6331E">
        <w:t>a</w:t>
      </w:r>
      <w:r w:rsidR="00C24685">
        <w:t xml:space="preserve"> </w:t>
      </w:r>
      <w:r w:rsidRPr="00C6331E">
        <w:t>decision</w:t>
      </w:r>
      <w:r w:rsidR="00C24685">
        <w:t xml:space="preserve"> </w:t>
      </w:r>
      <w:r w:rsidRPr="00C6331E">
        <w:t>on</w:t>
      </w:r>
      <w:r w:rsidR="00C24685">
        <w:t xml:space="preserve"> </w:t>
      </w:r>
      <w:r w:rsidRPr="00C6331E">
        <w:t>temporary</w:t>
      </w:r>
      <w:r w:rsidR="00C24685">
        <w:t xml:space="preserve"> </w:t>
      </w:r>
      <w:r w:rsidRPr="00C6331E">
        <w:t>detainment</w:t>
      </w:r>
      <w:r w:rsidR="00C24685">
        <w:t xml:space="preserve"> </w:t>
      </w:r>
      <w:r w:rsidRPr="00C6331E">
        <w:t>(Art.</w:t>
      </w:r>
      <w:r w:rsidR="00113C00">
        <w:t xml:space="preserve"> </w:t>
      </w:r>
      <w:r w:rsidRPr="00C6331E">
        <w:t>74)</w:t>
      </w:r>
      <w:bookmarkEnd w:id="10"/>
      <w:r w:rsidRPr="00C6331E">
        <w:t>;</w:t>
      </w:r>
    </w:p>
    <w:p w:rsidR="00F21141" w:rsidRPr="00C6331E" w:rsidRDefault="00F21141" w:rsidP="0038020E">
      <w:pPr>
        <w:pStyle w:val="Bullet2G"/>
      </w:pPr>
      <w:r w:rsidRPr="00C6331E">
        <w:tab/>
      </w:r>
      <w:proofErr w:type="spellStart"/>
      <w:r w:rsidRPr="00C6331E">
        <w:t>Defense</w:t>
      </w:r>
      <w:proofErr w:type="spellEnd"/>
      <w:r w:rsidR="00C24685">
        <w:t xml:space="preserve"> </w:t>
      </w:r>
      <w:r w:rsidRPr="00C6331E">
        <w:t>counsels</w:t>
      </w:r>
      <w:r w:rsidR="00C24685">
        <w:t xml:space="preserve"> </w:t>
      </w:r>
      <w:r w:rsidRPr="00C6331E">
        <w:t>enjoy</w:t>
      </w:r>
      <w:r w:rsidR="00C24685">
        <w:t xml:space="preserve"> </w:t>
      </w:r>
      <w:r w:rsidRPr="00C6331E">
        <w:t>10</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such</w:t>
      </w:r>
      <w:r w:rsidR="00C24685">
        <w:t xml:space="preserve"> </w:t>
      </w:r>
      <w:r w:rsidRPr="00C6331E">
        <w:t>as</w:t>
      </w:r>
      <w:r w:rsidR="00C24685">
        <w:t xml:space="preserve"> </w:t>
      </w:r>
      <w:r w:rsidRPr="00C6331E">
        <w:t>being</w:t>
      </w:r>
      <w:r w:rsidR="00C24685">
        <w:t xml:space="preserve"> </w:t>
      </w:r>
      <w:r w:rsidRPr="00C6331E">
        <w:t>present</w:t>
      </w:r>
      <w:r w:rsidR="00C24685">
        <w:t xml:space="preserve"> </w:t>
      </w:r>
      <w:r w:rsidRPr="00C6331E">
        <w:t>when</w:t>
      </w:r>
      <w:r w:rsidR="00C24685">
        <w:t xml:space="preserve"> </w:t>
      </w:r>
      <w:r w:rsidRPr="00C6331E">
        <w:t>testimonies</w:t>
      </w:r>
      <w:r w:rsidR="00C24685">
        <w:t xml:space="preserve"> </w:t>
      </w:r>
      <w:r w:rsidRPr="00C6331E">
        <w:t>are</w:t>
      </w:r>
      <w:r w:rsidR="00C24685">
        <w:t xml:space="preserve"> </w:t>
      </w:r>
      <w:r w:rsidRPr="00C6331E">
        <w:t>taken</w:t>
      </w:r>
      <w:r w:rsidR="00C24685">
        <w:t xml:space="preserve"> </w:t>
      </w:r>
      <w:r w:rsidRPr="00C6331E">
        <w:t>from</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when</w:t>
      </w:r>
      <w:r w:rsidR="00C24685">
        <w:t xml:space="preserve"> </w:t>
      </w:r>
      <w:r w:rsidRPr="00C6331E">
        <w:t>the</w:t>
      </w:r>
      <w:r w:rsidR="00C24685">
        <w:t xml:space="preserve"> </w:t>
      </w:r>
      <w:r w:rsidRPr="00C6331E">
        <w:t>accused</w:t>
      </w:r>
      <w:r w:rsidR="00C24685">
        <w:t xml:space="preserve"> </w:t>
      </w:r>
      <w:r w:rsidRPr="00C6331E">
        <w:t>are</w:t>
      </w:r>
      <w:r w:rsidR="00C24685">
        <w:t xml:space="preserve"> </w:t>
      </w:r>
      <w:r w:rsidRPr="00C6331E">
        <w:t>interviewed;</w:t>
      </w:r>
      <w:r w:rsidR="00C24685">
        <w:t xml:space="preserve"> </w:t>
      </w:r>
      <w:r w:rsidRPr="00C6331E">
        <w:t>reading</w:t>
      </w:r>
      <w:r w:rsidR="00C24685">
        <w:t xml:space="preserve"> </w:t>
      </w:r>
      <w:r w:rsidRPr="00C6331E">
        <w:t>the</w:t>
      </w:r>
      <w:r w:rsidR="00C24685">
        <w:t xml:space="preserve"> </w:t>
      </w:r>
      <w:r w:rsidRPr="00C6331E">
        <w:t>minutes</w:t>
      </w:r>
      <w:r w:rsidR="00C24685">
        <w:t xml:space="preserve"> </w:t>
      </w:r>
      <w:r w:rsidRPr="00C6331E">
        <w:t>of</w:t>
      </w:r>
      <w:r w:rsidR="00C24685">
        <w:t xml:space="preserve"> </w:t>
      </w:r>
      <w:r w:rsidRPr="00C6331E">
        <w:t>the</w:t>
      </w:r>
      <w:r w:rsidR="00C24685">
        <w:t xml:space="preserve"> </w:t>
      </w:r>
      <w:r w:rsidRPr="00C6331E">
        <w:t>proceedings</w:t>
      </w:r>
      <w:r w:rsidR="00C24685">
        <w:t xml:space="preserve"> </w:t>
      </w:r>
      <w:r w:rsidRPr="00C6331E">
        <w:t>in</w:t>
      </w:r>
      <w:r w:rsidR="00C24685">
        <w:t xml:space="preserve"> </w:t>
      </w:r>
      <w:r w:rsidRPr="00C6331E">
        <w:t>which</w:t>
      </w:r>
      <w:r w:rsidR="00C24685">
        <w:t xml:space="preserve"> </w:t>
      </w:r>
      <w:r w:rsidRPr="00C6331E">
        <w:t>they</w:t>
      </w:r>
      <w:r w:rsidR="00C24685">
        <w:t xml:space="preserve"> </w:t>
      </w:r>
      <w:r w:rsidRPr="00C6331E">
        <w:t>have</w:t>
      </w:r>
      <w:r w:rsidR="00C24685">
        <w:t xml:space="preserve"> </w:t>
      </w:r>
      <w:r w:rsidRPr="00C6331E">
        <w:t>participated,</w:t>
      </w:r>
      <w:r w:rsidR="00C24685">
        <w:t xml:space="preserve"> </w:t>
      </w:r>
      <w:r w:rsidRPr="00C6331E">
        <w:t>and</w:t>
      </w:r>
      <w:r w:rsidR="00C24685">
        <w:t xml:space="preserve"> </w:t>
      </w:r>
      <w:r w:rsidRPr="00C6331E">
        <w:t>procedural</w:t>
      </w:r>
      <w:r w:rsidR="00C24685">
        <w:t xml:space="preserve"> </w:t>
      </w:r>
      <w:r w:rsidRPr="00C6331E">
        <w:t>decisions</w:t>
      </w:r>
      <w:r w:rsidR="00C24685">
        <w:t xml:space="preserve"> </w:t>
      </w:r>
      <w:r w:rsidRPr="00C6331E">
        <w:t>related</w:t>
      </w:r>
      <w:r w:rsidR="00C24685">
        <w:t xml:space="preserve"> </w:t>
      </w:r>
      <w:r w:rsidRPr="00C6331E">
        <w:t>to</w:t>
      </w:r>
      <w:r w:rsidR="00C24685">
        <w:t xml:space="preserve"> </w:t>
      </w:r>
      <w:r w:rsidRPr="00C6331E">
        <w:t>the</w:t>
      </w:r>
      <w:r w:rsidR="00C24685">
        <w:t xml:space="preserve"> </w:t>
      </w:r>
      <w:r w:rsidRPr="00C6331E">
        <w:t>persons</w:t>
      </w:r>
      <w:r w:rsidR="00C24685">
        <w:t xml:space="preserve"> </w:t>
      </w:r>
      <w:r w:rsidRPr="00C6331E">
        <w:t>whom</w:t>
      </w:r>
      <w:r w:rsidR="00C24685">
        <w:t xml:space="preserve"> </w:t>
      </w:r>
      <w:r w:rsidRPr="00C6331E">
        <w:t>they</w:t>
      </w:r>
      <w:r w:rsidR="00C24685">
        <w:t xml:space="preserve"> </w:t>
      </w:r>
      <w:r w:rsidRPr="00C6331E">
        <w:t>defend;</w:t>
      </w:r>
      <w:r w:rsidR="00C24685">
        <w:t xml:space="preserve"> </w:t>
      </w:r>
      <w:r w:rsidRPr="00C6331E">
        <w:t>meeting</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meeting</w:t>
      </w:r>
      <w:r w:rsidR="00C24685">
        <w:t xml:space="preserve"> </w:t>
      </w:r>
      <w:r w:rsidRPr="00C6331E">
        <w:t>the</w:t>
      </w:r>
      <w:r w:rsidR="00C24685">
        <w:t xml:space="preserve"> </w:t>
      </w:r>
      <w:r w:rsidRPr="00C6331E">
        <w:t>accused</w:t>
      </w:r>
      <w:r w:rsidR="00C24685">
        <w:t xml:space="preserve"> </w:t>
      </w:r>
      <w:r w:rsidRPr="00C6331E">
        <w:t>or</w:t>
      </w:r>
      <w:r w:rsidR="00C24685">
        <w:t xml:space="preserve"> </w:t>
      </w:r>
      <w:r w:rsidRPr="00C6331E">
        <w:t>defendants</w:t>
      </w:r>
      <w:r w:rsidR="00C24685">
        <w:t xml:space="preserve"> </w:t>
      </w:r>
      <w:r w:rsidRPr="00C6331E">
        <w:t>being</w:t>
      </w:r>
      <w:r w:rsidR="00C24685">
        <w:t xml:space="preserve"> </w:t>
      </w:r>
      <w:r w:rsidRPr="00C6331E">
        <w:t>under</w:t>
      </w:r>
      <w:r w:rsidR="00C24685">
        <w:t xml:space="preserve"> </w:t>
      </w:r>
      <w:r w:rsidRPr="00C6331E">
        <w:t>temporary</w:t>
      </w:r>
      <w:r w:rsidR="00C24685">
        <w:t xml:space="preserve"> </w:t>
      </w:r>
      <w:r w:rsidRPr="00C6331E">
        <w:t>detention;</w:t>
      </w:r>
      <w:r w:rsidR="00C24685">
        <w:t xml:space="preserve"> </w:t>
      </w:r>
      <w:r w:rsidRPr="00C6331E">
        <w:t>complaining</w:t>
      </w:r>
      <w:r w:rsidR="00C24685">
        <w:t xml:space="preserve"> </w:t>
      </w:r>
      <w:r w:rsidRPr="00C6331E">
        <w:t>about</w:t>
      </w:r>
      <w:r w:rsidR="00C24685">
        <w:t xml:space="preserve"> </w:t>
      </w:r>
      <w:r w:rsidRPr="00C6331E">
        <w:t>procedural</w:t>
      </w:r>
      <w:r w:rsidR="00C24685">
        <w:t xml:space="preserve"> </w:t>
      </w:r>
      <w:r w:rsidRPr="00C6331E">
        <w:t>decisions</w:t>
      </w:r>
      <w:r w:rsidR="00C24685">
        <w:t xml:space="preserve"> </w:t>
      </w:r>
      <w:r w:rsidRPr="00C6331E">
        <w:t>and</w:t>
      </w:r>
      <w:r w:rsidR="00C24685">
        <w:t xml:space="preserve"> </w:t>
      </w:r>
      <w:r w:rsidRPr="00C6331E">
        <w:t>acts</w:t>
      </w:r>
      <w:r w:rsidR="00C24685">
        <w:t xml:space="preserve"> </w:t>
      </w:r>
      <w:r w:rsidRPr="00C6331E">
        <w:t>of</w:t>
      </w:r>
      <w:r w:rsidR="00C24685">
        <w:t xml:space="preserve"> </w:t>
      </w:r>
      <w:r w:rsidRPr="00C6331E">
        <w:t>the</w:t>
      </w:r>
      <w:r w:rsidR="00C24685">
        <w:t xml:space="preserve"> </w:t>
      </w:r>
      <w:r w:rsidRPr="00C6331E">
        <w:t>agencies</w:t>
      </w:r>
      <w:r w:rsidR="00C24685">
        <w:t xml:space="preserve"> </w:t>
      </w:r>
      <w:r w:rsidRPr="00C6331E">
        <w:t>and</w:t>
      </w:r>
      <w:r w:rsidR="00C24685">
        <w:t xml:space="preserve"> </w:t>
      </w:r>
      <w:r w:rsidRPr="00C6331E">
        <w:t>persons</w:t>
      </w:r>
      <w:r w:rsidR="00C24685">
        <w:t xml:space="preserve"> </w:t>
      </w:r>
      <w:r w:rsidRPr="00C6331E">
        <w:t>with</w:t>
      </w:r>
      <w:r w:rsidR="00C24685">
        <w:t xml:space="preserve"> </w:t>
      </w:r>
      <w:r w:rsidRPr="00C6331E">
        <w:t>procedure-conducting</w:t>
      </w:r>
      <w:r w:rsidR="00C24685">
        <w:t xml:space="preserve"> </w:t>
      </w:r>
      <w:r w:rsidRPr="00C6331E">
        <w:t>competence…</w:t>
      </w:r>
      <w:r w:rsidR="00C24685">
        <w:t xml:space="preserve"> </w:t>
      </w:r>
      <w:r w:rsidRPr="00C6331E">
        <w:t>(paragraph</w:t>
      </w:r>
      <w:r w:rsidR="00C24685">
        <w:t xml:space="preserve"> </w:t>
      </w:r>
      <w:r w:rsidRPr="00C6331E">
        <w:t>2,</w:t>
      </w:r>
      <w:r w:rsidR="00C24685">
        <w:t xml:space="preserve"> </w:t>
      </w:r>
      <w:r w:rsidR="00113C00">
        <w:t xml:space="preserve">Article </w:t>
      </w:r>
      <w:r w:rsidRPr="00C6331E">
        <w:t>58</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In</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rights</w:t>
      </w:r>
      <w:r w:rsidR="00C24685">
        <w:t xml:space="preserve"> </w:t>
      </w:r>
      <w:r w:rsidRPr="00C6331E">
        <w:t>of</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are</w:t>
      </w:r>
      <w:r w:rsidR="00C24685">
        <w:t xml:space="preserve"> </w:t>
      </w:r>
      <w:r w:rsidRPr="00C6331E">
        <w:t>provided</w:t>
      </w:r>
      <w:r w:rsidR="00C24685">
        <w:t xml:space="preserve"> </w:t>
      </w:r>
      <w:r w:rsidRPr="00C6331E">
        <w:t>more</w:t>
      </w:r>
      <w:r w:rsidR="00C24685">
        <w:t xml:space="preserve"> </w:t>
      </w:r>
      <w:r w:rsidRPr="00C6331E">
        <w:t>detail</w:t>
      </w:r>
      <w:r w:rsidR="00C24685">
        <w:t xml:space="preserve"> </w:t>
      </w:r>
      <w:r w:rsidRPr="00C6331E">
        <w:t>than</w:t>
      </w:r>
      <w:r w:rsidR="00C24685">
        <w:t xml:space="preserve"> </w:t>
      </w:r>
      <w:r w:rsidRPr="00C6331E">
        <w:t>those</w:t>
      </w:r>
      <w:r w:rsidR="00C24685">
        <w:t xml:space="preserve"> </w:t>
      </w:r>
      <w:r w:rsidRPr="00C6331E">
        <w:t>in</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expanded</w:t>
      </w:r>
      <w:r w:rsidR="00C24685">
        <w:t xml:space="preserve"> </w:t>
      </w:r>
      <w:r w:rsidRPr="00C6331E">
        <w:t>to</w:t>
      </w:r>
      <w:r w:rsidR="00C24685">
        <w:t xml:space="preserve"> </w:t>
      </w:r>
      <w:r w:rsidRPr="00C6331E">
        <w:t>14</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such</w:t>
      </w:r>
      <w:r w:rsidR="00C24685">
        <w:t xml:space="preserve"> </w:t>
      </w:r>
      <w:r w:rsidRPr="00C6331E">
        <w:t>as</w:t>
      </w:r>
      <w:r w:rsidR="00C24685">
        <w:t xml:space="preserve"> </w:t>
      </w:r>
      <w:r w:rsidRPr="00C6331E">
        <w:t>engaging</w:t>
      </w:r>
      <w:r w:rsidR="00C24685">
        <w:t xml:space="preserve"> </w:t>
      </w:r>
      <w:r w:rsidRPr="00C6331E">
        <w:t>in</w:t>
      </w:r>
      <w:r w:rsidR="00C24685">
        <w:t xml:space="preserve"> </w:t>
      </w:r>
      <w:r w:rsidRPr="00C6331E">
        <w:t>the</w:t>
      </w:r>
      <w:r w:rsidR="00C24685">
        <w:t xml:space="preserve"> </w:t>
      </w:r>
      <w:r w:rsidRPr="00C6331E">
        <w:t>activities</w:t>
      </w:r>
      <w:r w:rsidR="00C24685">
        <w:t xml:space="preserve"> </w:t>
      </w:r>
      <w:r w:rsidRPr="00C6331E">
        <w:t>of</w:t>
      </w:r>
      <w:r w:rsidR="00C24685">
        <w:t xml:space="preserve"> </w:t>
      </w:r>
      <w:r w:rsidRPr="00C6331E">
        <w:t>confrontation,</w:t>
      </w:r>
      <w:r w:rsidR="00C24685">
        <w:t xml:space="preserve"> </w:t>
      </w:r>
      <w:r w:rsidRPr="00C6331E">
        <w:t>identification,</w:t>
      </w:r>
      <w:r w:rsidR="00C24685">
        <w:t xml:space="preserve"> </w:t>
      </w:r>
      <w:r w:rsidRPr="00C6331E">
        <w:t>recognition</w:t>
      </w:r>
      <w:r w:rsidR="00C24685">
        <w:t xml:space="preserve"> </w:t>
      </w:r>
      <w:r w:rsidRPr="00C6331E">
        <w:t>of</w:t>
      </w:r>
      <w:r w:rsidR="00C24685">
        <w:t xml:space="preserve"> </w:t>
      </w:r>
      <w:r w:rsidRPr="00C6331E">
        <w:t>voice</w:t>
      </w:r>
      <w:r w:rsidR="00C24685">
        <w:t xml:space="preserve"> </w:t>
      </w:r>
      <w:r w:rsidRPr="00C6331E">
        <w:t>and</w:t>
      </w:r>
      <w:r w:rsidR="00C24685">
        <w:t xml:space="preserve"> </w:t>
      </w:r>
      <w:r w:rsidRPr="00C6331E">
        <w:t>other</w:t>
      </w:r>
      <w:r w:rsidR="00C24685">
        <w:t xml:space="preserve"> </w:t>
      </w:r>
      <w:r w:rsidRPr="00C6331E">
        <w:t>investigative</w:t>
      </w:r>
      <w:r w:rsidR="00C24685">
        <w:t xml:space="preserve"> </w:t>
      </w:r>
      <w:r w:rsidRPr="00C6331E">
        <w:t>activities;</w:t>
      </w:r>
      <w:r w:rsidR="00C24685">
        <w:t xml:space="preserve"> </w:t>
      </w:r>
      <w:r w:rsidRPr="00C6331E">
        <w:t>requesting</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to</w:t>
      </w:r>
      <w:r w:rsidR="00C24685">
        <w:t xml:space="preserve"> </w:t>
      </w:r>
      <w:r w:rsidRPr="00C6331E">
        <w:t>collect</w:t>
      </w:r>
      <w:r w:rsidR="00C24685">
        <w:t xml:space="preserve"> </w:t>
      </w:r>
      <w:r w:rsidRPr="00C6331E">
        <w:t>evidences,</w:t>
      </w:r>
      <w:r w:rsidR="00C24685">
        <w:t xml:space="preserve"> </w:t>
      </w:r>
      <w:r w:rsidRPr="00C6331E">
        <w:t>add</w:t>
      </w:r>
      <w:r w:rsidR="00C24685">
        <w:t xml:space="preserve"> </w:t>
      </w:r>
      <w:r w:rsidRPr="00C6331E">
        <w:t>or</w:t>
      </w:r>
      <w:r w:rsidR="00C24685">
        <w:t xml:space="preserve"> </w:t>
      </w:r>
      <w:r w:rsidRPr="00C6331E">
        <w:t>repeat</w:t>
      </w:r>
      <w:r w:rsidR="00C24685">
        <w:t xml:space="preserve"> </w:t>
      </w:r>
      <w:r w:rsidRPr="00C6331E">
        <w:t>expert</w:t>
      </w:r>
      <w:r w:rsidR="00C24685">
        <w:t xml:space="preserve"> </w:t>
      </w:r>
      <w:r w:rsidRPr="00C6331E">
        <w:t>examinations</w:t>
      </w:r>
      <w:r w:rsidR="00C24685">
        <w:t xml:space="preserve"> </w:t>
      </w:r>
      <w:r w:rsidRPr="00C6331E">
        <w:t>or</w:t>
      </w:r>
      <w:r w:rsidR="00C24685">
        <w:t xml:space="preserve"> </w:t>
      </w:r>
      <w:r w:rsidRPr="00C6331E">
        <w:t>revaluate</w:t>
      </w:r>
      <w:r w:rsidR="00C24685">
        <w:t xml:space="preserve"> </w:t>
      </w:r>
      <w:r w:rsidRPr="00C6331E">
        <w:t>property</w:t>
      </w:r>
      <w:r w:rsidR="00015DFC">
        <w:t xml:space="preserve"> </w:t>
      </w:r>
      <w:r w:rsidRPr="00C6331E">
        <w:t>...</w:t>
      </w:r>
      <w:r w:rsidR="00C24685">
        <w:t xml:space="preserve"> </w:t>
      </w:r>
      <w:r w:rsidRPr="00C6331E">
        <w:t>(paragraph</w:t>
      </w:r>
      <w:r w:rsidR="00C24685">
        <w:t xml:space="preserve"> </w:t>
      </w:r>
      <w:r w:rsidRPr="00C6331E">
        <w:t>1,</w:t>
      </w:r>
      <w:r w:rsidR="00C24685">
        <w:t xml:space="preserve"> </w:t>
      </w:r>
      <w:r w:rsidRPr="00C6331E">
        <w:t>Art.</w:t>
      </w:r>
      <w:r w:rsidR="00113C00">
        <w:t xml:space="preserve"> </w:t>
      </w:r>
      <w:r w:rsidRPr="00C6331E">
        <w:t>73).</w:t>
      </w:r>
    </w:p>
    <w:p w:rsidR="00F21141" w:rsidRPr="00C6331E" w:rsidRDefault="00F21141" w:rsidP="003C58BE">
      <w:pPr>
        <w:pStyle w:val="SingleTxtG"/>
      </w:pPr>
      <w:r w:rsidRPr="00C6331E">
        <w:t>170.</w:t>
      </w:r>
      <w:r w:rsidRPr="00C6331E">
        <w:tab/>
        <w:t>Regulations</w:t>
      </w:r>
      <w:r w:rsidR="00C24685">
        <w:t xml:space="preserve"> </w:t>
      </w:r>
      <w:r w:rsidRPr="00C6331E">
        <w:t>on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p>
    <w:p w:rsidR="00F21141" w:rsidRPr="00C6331E" w:rsidRDefault="00F21141" w:rsidP="00C24685">
      <w:pPr>
        <w:pStyle w:val="Bullet1G"/>
      </w:pPr>
      <w:r w:rsidRPr="00C6331E">
        <w:t>Detention</w:t>
      </w:r>
      <w:r w:rsidR="00C24685">
        <w:t xml:space="preserve"> </w:t>
      </w:r>
      <w:proofErr w:type="spellStart"/>
      <w:r w:rsidRPr="00C6331E">
        <w:t>centers</w:t>
      </w:r>
      <w:proofErr w:type="spellEnd"/>
      <w:r w:rsidR="00C24685">
        <w:t xml:space="preserve"> </w:t>
      </w:r>
      <w:r w:rsidRPr="00C6331E">
        <w:t>can</w:t>
      </w:r>
      <w:r w:rsidR="00C24685">
        <w:t xml:space="preserve"> </w:t>
      </w:r>
      <w:r w:rsidRPr="00C6331E">
        <w:t>establish</w:t>
      </w:r>
      <w:r w:rsidR="00C24685">
        <w:t xml:space="preserve"> </w:t>
      </w:r>
      <w:r w:rsidRPr="00C6331E">
        <w:t>clinics</w:t>
      </w:r>
      <w:r w:rsidR="00C24685">
        <w:t xml:space="preserve"> </w:t>
      </w:r>
      <w:r w:rsidRPr="00C6331E">
        <w:t>for</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under</w:t>
      </w:r>
      <w:r w:rsidR="00C24685">
        <w:t xml:space="preserve"> </w:t>
      </w:r>
      <w:r w:rsidRPr="00C6331E">
        <w:t>jurisdiction</w:t>
      </w:r>
      <w:r w:rsidR="00C24685">
        <w:t xml:space="preserve"> </w:t>
      </w:r>
      <w:r w:rsidRPr="00C6331E">
        <w:t>of</w:t>
      </w:r>
      <w:r w:rsidR="00C24685">
        <w:t xml:space="preserve"> </w:t>
      </w:r>
      <w:r w:rsidRPr="00C6331E">
        <w:t>Hanoi</w:t>
      </w:r>
      <w:r w:rsidR="00C24685">
        <w:t xml:space="preserve"> </w:t>
      </w:r>
      <w:r w:rsidRPr="00C6331E">
        <w:t>and</w:t>
      </w:r>
      <w:r w:rsidR="00C24685">
        <w:t xml:space="preserve"> </w:t>
      </w:r>
      <w:proofErr w:type="spellStart"/>
      <w:r w:rsidRPr="00C6331E">
        <w:t>Ho</w:t>
      </w:r>
      <w:proofErr w:type="spellEnd"/>
      <w:r w:rsidR="00C24685">
        <w:t xml:space="preserve"> </w:t>
      </w:r>
      <w:r w:rsidRPr="00C6331E">
        <w:t>Chi</w:t>
      </w:r>
      <w:r w:rsidR="00C24685">
        <w:t xml:space="preserve"> </w:t>
      </w:r>
      <w:r w:rsidRPr="00C6331E">
        <w:t>Minh</w:t>
      </w:r>
      <w:r w:rsidR="00C24685">
        <w:t xml:space="preserve"> </w:t>
      </w:r>
      <w:r w:rsidRPr="00C6331E">
        <w:t>City</w:t>
      </w:r>
      <w:r w:rsidR="00C24685">
        <w:t xml:space="preserve"> </w:t>
      </w:r>
      <w:r w:rsidRPr="00C6331E">
        <w:t>Public</w:t>
      </w:r>
      <w:r w:rsidR="00C24685">
        <w:t xml:space="preserve"> </w:t>
      </w:r>
      <w:r w:rsidRPr="00C6331E">
        <w:t>Security</w:t>
      </w:r>
      <w:r w:rsidR="00C24685">
        <w:t xml:space="preserve"> </w:t>
      </w:r>
      <w:r w:rsidRPr="00C6331E">
        <w:t>can</w:t>
      </w:r>
      <w:r w:rsidR="00C24685">
        <w:t xml:space="preserve"> </w:t>
      </w:r>
      <w:r w:rsidRPr="00C6331E">
        <w:t>establish</w:t>
      </w:r>
      <w:r w:rsidR="00C24685">
        <w:t xml:space="preserve"> </w:t>
      </w:r>
      <w:r w:rsidRPr="00C6331E">
        <w:t>hospitals</w:t>
      </w:r>
      <w:r w:rsidR="00C24685">
        <w:t xml:space="preserve"> </w:t>
      </w:r>
      <w:r w:rsidRPr="00C6331E">
        <w:t>for</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custody</w:t>
      </w:r>
      <w:r w:rsidR="00C24685">
        <w:t xml:space="preserve"> </w:t>
      </w:r>
      <w:r w:rsidRPr="00C6331E">
        <w:t>in</w:t>
      </w:r>
      <w:r w:rsidR="00C24685">
        <w:t xml:space="preserve"> </w:t>
      </w:r>
      <w:r w:rsidRPr="00C6331E">
        <w:t>the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as</w:t>
      </w:r>
      <w:r w:rsidR="00C24685">
        <w:t xml:space="preserve"> </w:t>
      </w:r>
      <w:r w:rsidRPr="00C6331E">
        <w:t>stipulated</w:t>
      </w:r>
      <w:r w:rsidR="00C24685">
        <w:t xml:space="preserve"> </w:t>
      </w:r>
      <w:r w:rsidRPr="00C6331E">
        <w:t>by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and</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Health</w:t>
      </w:r>
      <w:r w:rsidR="00C24685">
        <w:t xml:space="preserve"> </w:t>
      </w:r>
      <w:r w:rsidR="00113C00">
        <w:t xml:space="preserve">(Article </w:t>
      </w:r>
      <w:r w:rsidRPr="00C6331E">
        <w:t>14</w:t>
      </w:r>
      <w:r w:rsidR="00C24685">
        <w:t xml:space="preserve"> </w:t>
      </w:r>
      <w:r w:rsidRPr="00C6331E">
        <w:t>of</w:t>
      </w:r>
      <w:r w:rsidR="00C24685">
        <w:t xml:space="preserve"> </w:t>
      </w:r>
      <w:r w:rsidRPr="00C6331E">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7th</w:t>
      </w:r>
      <w:r w:rsidR="00C24685">
        <w:t xml:space="preserve"> </w:t>
      </w:r>
      <w:r w:rsidRPr="00C6331E">
        <w:t>November,</w:t>
      </w:r>
      <w:r w:rsidR="00C24685">
        <w:t xml:space="preserve"> </w:t>
      </w:r>
      <w:r w:rsidRPr="00C6331E">
        <w:t>1998</w:t>
      </w:r>
      <w:r w:rsidR="00C24685">
        <w:t xml:space="preserve"> </w:t>
      </w:r>
      <w:r w:rsidRPr="00C6331E">
        <w:t>issuing</w:t>
      </w:r>
      <w:r w:rsidR="00C24685">
        <w:t xml:space="preserve"> </w:t>
      </w:r>
      <w:r w:rsidRPr="00C6331E">
        <w:t>the</w:t>
      </w:r>
      <w:r w:rsidR="00C24685">
        <w:t xml:space="preserve"> </w:t>
      </w:r>
      <w:r w:rsidRPr="00C6331E">
        <w:t>Regulations</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Where</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are</w:t>
      </w:r>
      <w:r w:rsidR="00C24685">
        <w:t xml:space="preserve"> </w:t>
      </w:r>
      <w:r w:rsidRPr="00C6331E">
        <w:t>ill,</w:t>
      </w:r>
      <w:r w:rsidR="00C24685">
        <w:t xml:space="preserve"> </w:t>
      </w:r>
      <w:r w:rsidRPr="00C6331E">
        <w:t>or</w:t>
      </w:r>
      <w:r w:rsidR="00C24685">
        <w:t xml:space="preserve"> </w:t>
      </w:r>
      <w:r w:rsidRPr="00C6331E">
        <w:t>bear</w:t>
      </w:r>
      <w:r w:rsidR="00C24685">
        <w:t xml:space="preserve"> </w:t>
      </w:r>
      <w:r w:rsidRPr="00C6331E">
        <w:t>serious</w:t>
      </w:r>
      <w:r w:rsidR="00C24685">
        <w:t xml:space="preserve"> </w:t>
      </w:r>
      <w:r w:rsidRPr="00C6331E">
        <w:t>injuries</w:t>
      </w:r>
      <w:r w:rsidR="00C24685">
        <w:t xml:space="preserve"> </w:t>
      </w:r>
      <w:r w:rsidRPr="00C6331E">
        <w:t>beyond</w:t>
      </w:r>
      <w:r w:rsidR="00C24685">
        <w:t xml:space="preserve"> </w:t>
      </w:r>
      <w:r w:rsidRPr="00C6331E">
        <w:t>the</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capacity</w:t>
      </w:r>
      <w:r w:rsidR="00C24685">
        <w:t xml:space="preserve"> </w:t>
      </w:r>
      <w:r w:rsidRPr="00C6331E">
        <w:t>of</w:t>
      </w:r>
      <w:r w:rsidR="00C24685">
        <w:t xml:space="preserve"> </w:t>
      </w:r>
      <w:r w:rsidRPr="00C6331E">
        <w:t>medical</w:t>
      </w:r>
      <w:r w:rsidR="00C24685">
        <w:t xml:space="preserve"> </w:t>
      </w:r>
      <w:r w:rsidRPr="00C6331E">
        <w:t>personnel</w:t>
      </w:r>
      <w:r w:rsidR="00C24685">
        <w:t xml:space="preserve"> </w:t>
      </w:r>
      <w:r w:rsidRPr="00C6331E">
        <w:t>of</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the</w:t>
      </w:r>
      <w:r w:rsidR="00C24685">
        <w:t xml:space="preserve"> </w:t>
      </w:r>
      <w:r w:rsidRPr="00C6331E">
        <w:t>heads</w:t>
      </w:r>
      <w:r w:rsidR="00C24685">
        <w:t xml:space="preserve"> </w:t>
      </w:r>
      <w:r w:rsidRPr="00C6331E">
        <w:t>of</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shall</w:t>
      </w:r>
      <w:r w:rsidR="00C24685">
        <w:t xml:space="preserve"> </w:t>
      </w:r>
      <w:r w:rsidRPr="00C6331E">
        <w:t>inform</w:t>
      </w:r>
      <w:r w:rsidR="00C24685">
        <w:t xml:space="preserve"> </w:t>
      </w:r>
      <w:r w:rsidRPr="00C6331E">
        <w:t>the</w:t>
      </w:r>
      <w:r w:rsidR="00C24685">
        <w:t xml:space="preserve"> </w:t>
      </w:r>
      <w:r w:rsidRPr="00C6331E">
        <w:t>authorities</w:t>
      </w:r>
      <w:r w:rsidR="00C24685">
        <w:t xml:space="preserve"> </w:t>
      </w:r>
      <w:r w:rsidRPr="00C6331E">
        <w:t>which</w:t>
      </w:r>
      <w:r w:rsidR="00C24685">
        <w:t xml:space="preserve"> </w:t>
      </w:r>
      <w:r w:rsidRPr="00C6331E">
        <w:t>are</w:t>
      </w:r>
      <w:r w:rsidR="00C24685">
        <w:t xml:space="preserve"> </w:t>
      </w:r>
      <w:r w:rsidRPr="00C6331E">
        <w:t>handling</w:t>
      </w:r>
      <w:r w:rsidR="00C24685">
        <w:t xml:space="preserve"> </w:t>
      </w:r>
      <w:r w:rsidRPr="00C6331E">
        <w:t>the</w:t>
      </w:r>
      <w:r w:rsidR="00C24685">
        <w:t xml:space="preserve"> </w:t>
      </w:r>
      <w:r w:rsidRPr="00C6331E">
        <w:t>case,</w:t>
      </w:r>
      <w:r w:rsidR="00C24685">
        <w:t xml:space="preserve"> </w:t>
      </w:r>
      <w:r w:rsidRPr="00C6331E">
        <w:t>and</w:t>
      </w:r>
      <w:r w:rsidR="00C24685">
        <w:t xml:space="preserve"> </w:t>
      </w:r>
      <w:r w:rsidRPr="00C6331E">
        <w:t>conduct</w:t>
      </w:r>
      <w:r w:rsidR="00C24685">
        <w:t xml:space="preserve"> </w:t>
      </w:r>
      <w:r w:rsidRPr="00C6331E">
        <w:t>the</w:t>
      </w:r>
      <w:r w:rsidR="00C24685">
        <w:t xml:space="preserve"> </w:t>
      </w:r>
      <w:r w:rsidRPr="00C6331E">
        <w:t>procedures</w:t>
      </w:r>
      <w:r w:rsidR="00C24685">
        <w:t xml:space="preserve"> </w:t>
      </w:r>
      <w:r w:rsidRPr="00C6331E">
        <w:t>for</w:t>
      </w:r>
      <w:r w:rsidR="00C24685">
        <w:t xml:space="preserve"> </w:t>
      </w:r>
      <w:r w:rsidRPr="00C6331E">
        <w:t>transferring</w:t>
      </w:r>
      <w:r w:rsidR="00C24685">
        <w:t xml:space="preserve"> </w:t>
      </w:r>
      <w:r w:rsidRPr="00C6331E">
        <w:t>them</w:t>
      </w:r>
      <w:r w:rsidR="00C24685">
        <w:t xml:space="preserve"> </w:t>
      </w:r>
      <w:r w:rsidRPr="00C6331E">
        <w:t>to</w:t>
      </w:r>
      <w:r w:rsidR="00C24685">
        <w:t xml:space="preserve"> </w:t>
      </w:r>
      <w:r w:rsidRPr="00C6331E">
        <w:t>outside</w:t>
      </w:r>
      <w:r w:rsidR="00C24685">
        <w:t xml:space="preserve"> </w:t>
      </w:r>
      <w:r w:rsidRPr="00C6331E">
        <w:t>healthcare</w:t>
      </w:r>
      <w:r w:rsidR="00C24685">
        <w:t xml:space="preserve"> </w:t>
      </w:r>
      <w:r w:rsidRPr="00C6331E">
        <w:t>facilities</w:t>
      </w:r>
      <w:r w:rsidR="00C24685">
        <w:t xml:space="preserve"> </w:t>
      </w:r>
      <w:r w:rsidRPr="00C6331E">
        <w:t>for</w:t>
      </w:r>
      <w:r w:rsidR="00C24685">
        <w:t xml:space="preserve"> </w:t>
      </w:r>
      <w:r w:rsidRPr="00C6331E">
        <w:t>treatment</w:t>
      </w:r>
      <w:r w:rsidR="00C24685">
        <w:t xml:space="preserve"> </w:t>
      </w:r>
      <w:r w:rsidRPr="00C6331E">
        <w:t>and</w:t>
      </w:r>
      <w:r w:rsidR="00C24685">
        <w:t xml:space="preserve"> </w:t>
      </w:r>
      <w:r w:rsidRPr="00C6331E">
        <w:t>ensure</w:t>
      </w:r>
      <w:r w:rsidR="00C24685">
        <w:t xml:space="preserve"> </w:t>
      </w:r>
      <w:r w:rsidRPr="00C6331E">
        <w:t>their</w:t>
      </w:r>
      <w:r w:rsidR="00C24685">
        <w:t xml:space="preserve"> </w:t>
      </w:r>
      <w:r w:rsidRPr="00C6331E">
        <w:t>continued</w:t>
      </w:r>
      <w:r w:rsidR="00C24685">
        <w:t xml:space="preserve"> </w:t>
      </w:r>
      <w:r w:rsidRPr="00C6331E">
        <w:t>detention.</w:t>
      </w:r>
      <w:r w:rsidR="00C24685">
        <w:t xml:space="preserve"> </w:t>
      </w:r>
      <w:r w:rsidRPr="00C6331E">
        <w:t>Medical</w:t>
      </w:r>
      <w:r w:rsidR="00C24685">
        <w:t xml:space="preserve"> </w:t>
      </w:r>
      <w:r w:rsidRPr="00C6331E">
        <w:t>care</w:t>
      </w:r>
      <w:r w:rsidR="00C24685">
        <w:t xml:space="preserve"> </w:t>
      </w:r>
      <w:r w:rsidRPr="00C6331E">
        <w:t>costs</w:t>
      </w:r>
      <w:r w:rsidR="00C24685">
        <w:t xml:space="preserve"> </w:t>
      </w:r>
      <w:r w:rsidRPr="00C6331E">
        <w:t>is</w:t>
      </w:r>
      <w:r w:rsidR="00C24685">
        <w:t xml:space="preserve"> </w:t>
      </w:r>
      <w:r w:rsidRPr="00C6331E">
        <w:t>paid</w:t>
      </w:r>
      <w:r w:rsidR="00C24685">
        <w:t xml:space="preserve"> </w:t>
      </w:r>
      <w:r w:rsidRPr="00C6331E">
        <w:t>by</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to</w:t>
      </w:r>
      <w:r w:rsidR="00C24685">
        <w:t xml:space="preserve"> </w:t>
      </w:r>
      <w:r w:rsidRPr="00C6331E">
        <w:t>the</w:t>
      </w:r>
      <w:r w:rsidR="00C24685">
        <w:t xml:space="preserve"> </w:t>
      </w:r>
      <w:r w:rsidRPr="00C6331E">
        <w:t>healthcare</w:t>
      </w:r>
      <w:r w:rsidR="00C24685">
        <w:t xml:space="preserve"> </w:t>
      </w:r>
      <w:r w:rsidRPr="00C6331E">
        <w:t>facilities</w:t>
      </w:r>
      <w:r w:rsidR="00C24685">
        <w:t xml:space="preserve"> </w:t>
      </w:r>
      <w:r w:rsidRPr="00C6331E">
        <w:t>(para.</w:t>
      </w:r>
      <w:r w:rsidR="00113C00">
        <w:t xml:space="preserve"> </w:t>
      </w:r>
      <w:r w:rsidRPr="00C6331E">
        <w:t>2,</w:t>
      </w:r>
      <w:r w:rsidR="00C24685">
        <w:t xml:space="preserve"> </w:t>
      </w:r>
      <w:r w:rsidR="00113C00">
        <w:t xml:space="preserve">Article </w:t>
      </w:r>
      <w:r w:rsidRPr="00C6331E">
        <w:t>1</w:t>
      </w:r>
      <w:r w:rsidR="00C24685">
        <w:t xml:space="preserve"> </w:t>
      </w:r>
      <w:r w:rsidRPr="00C6331E">
        <w:t>of</w:t>
      </w:r>
      <w:r w:rsidR="00C24685">
        <w:t xml:space="preserve"> </w:t>
      </w:r>
      <w:r w:rsidRPr="00C6331E">
        <w:t>the</w:t>
      </w:r>
      <w:r w:rsidR="00C24685">
        <w:t xml:space="preserve"> </w:t>
      </w:r>
      <w:r w:rsidRPr="00C6331E">
        <w:t>Government</w:t>
      </w:r>
      <w:r w:rsidR="008313BC">
        <w:t>’</w:t>
      </w:r>
      <w:r w:rsidRPr="00C6331E">
        <w:t>s</w:t>
      </w:r>
      <w:r w:rsidR="00C24685">
        <w:t xml:space="preserve"> </w:t>
      </w:r>
      <w:r w:rsidRPr="00C6331E">
        <w:t>Decree</w:t>
      </w:r>
      <w:r w:rsidR="00C24685">
        <w:t xml:space="preserve"> </w:t>
      </w:r>
      <w:r w:rsidRPr="00C6331E">
        <w:t>No.</w:t>
      </w:r>
      <w:r w:rsidR="00C24685">
        <w:t xml:space="preserve"> </w:t>
      </w:r>
      <w:r w:rsidRPr="00C6331E">
        <w:t>09/2011/ND-CP</w:t>
      </w:r>
      <w:r w:rsidR="00C24685">
        <w:t xml:space="preserve"> </w:t>
      </w:r>
      <w:r w:rsidRPr="00C6331E">
        <w:t>dated</w:t>
      </w:r>
      <w:r w:rsidR="00C24685">
        <w:t xml:space="preserve"> </w:t>
      </w:r>
      <w:r w:rsidRPr="00C6331E">
        <w:t>25th</w:t>
      </w:r>
      <w:r w:rsidR="00C24685">
        <w:t xml:space="preserve"> </w:t>
      </w:r>
      <w:r w:rsidRPr="00C6331E">
        <w:t>January,</w:t>
      </w:r>
      <w:r w:rsidR="00C24685">
        <w:t xml:space="preserve"> </w:t>
      </w:r>
      <w:r w:rsidRPr="00C6331E">
        <w:t>2011</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the</w:t>
      </w:r>
      <w:r w:rsidR="00C24685">
        <w:t xml:space="preserve"> </w:t>
      </w:r>
      <w:r w:rsidRPr="00C6331E">
        <w:t>regimes</w:t>
      </w:r>
      <w:r w:rsidR="00C24685">
        <w:t xml:space="preserve"> </w:t>
      </w:r>
      <w:r w:rsidRPr="00C6331E">
        <w:t>of</w:t>
      </w:r>
      <w:r w:rsidR="00C24685">
        <w:t xml:space="preserve"> </w:t>
      </w:r>
      <w:r w:rsidRPr="00C6331E">
        <w:t>food</w:t>
      </w:r>
      <w:r w:rsidR="00C24685">
        <w:t xml:space="preserve"> </w:t>
      </w:r>
      <w:r w:rsidRPr="00C6331E">
        <w:t>and</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provided</w:t>
      </w:r>
      <w:r w:rsidR="00C24685">
        <w:t xml:space="preserve"> </w:t>
      </w:r>
      <w:r w:rsidRPr="00C6331E">
        <w:t>for</w:t>
      </w:r>
      <w:r w:rsidR="00C24685">
        <w:t xml:space="preserve"> </w:t>
      </w:r>
      <w:r w:rsidRPr="00C6331E">
        <w:t>in</w:t>
      </w:r>
      <w:r w:rsidR="00C24685">
        <w:t xml:space="preserve"> </w:t>
      </w:r>
      <w:r w:rsidRPr="00C6331E">
        <w:t>Articles</w:t>
      </w:r>
      <w:r w:rsidR="00C24685">
        <w:t xml:space="preserve"> </w:t>
      </w:r>
      <w:r w:rsidRPr="00C6331E">
        <w:t>26</w:t>
      </w:r>
      <w:r w:rsidR="00C24685">
        <w:t xml:space="preserve"> </w:t>
      </w:r>
      <w:r w:rsidRPr="00C6331E">
        <w:t>and</w:t>
      </w:r>
      <w:r w:rsidR="00C24685">
        <w:t xml:space="preserve"> </w:t>
      </w:r>
      <w:r w:rsidRPr="00C6331E">
        <w:t>28</w:t>
      </w:r>
      <w:r w:rsidR="00C24685">
        <w:t xml:space="preserve"> </w:t>
      </w:r>
      <w:r w:rsidRPr="00C6331E">
        <w:t>of</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p>
    <w:p w:rsidR="00F21141" w:rsidRPr="00C6331E" w:rsidRDefault="00F21141" w:rsidP="00C24685">
      <w:pPr>
        <w:pStyle w:val="Bullet1G"/>
      </w:pP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shall</w:t>
      </w:r>
      <w:r w:rsidR="00C24685">
        <w:t xml:space="preserve"> </w:t>
      </w:r>
      <w:r w:rsidRPr="00C6331E">
        <w:t>be</w:t>
      </w:r>
      <w:r w:rsidR="00C24685">
        <w:t xml:space="preserve"> </w:t>
      </w:r>
      <w:r w:rsidRPr="00C6331E">
        <w:t>entitled</w:t>
      </w:r>
      <w:r w:rsidR="00C24685">
        <w:t xml:space="preserve"> </w:t>
      </w:r>
      <w:r w:rsidRPr="00C6331E">
        <w:t>to</w:t>
      </w:r>
      <w:r w:rsidR="00C24685">
        <w:t xml:space="preserve"> </w:t>
      </w:r>
      <w:r w:rsidRPr="00C6331E">
        <w:t>the</w:t>
      </w:r>
      <w:r w:rsidR="00C24685">
        <w:t xml:space="preserve"> </w:t>
      </w:r>
      <w:r w:rsidRPr="00C6331E">
        <w:t>benefits</w:t>
      </w:r>
      <w:r w:rsidR="00C24685">
        <w:t xml:space="preserve"> </w:t>
      </w:r>
      <w:r w:rsidRPr="00C6331E">
        <w:t>of</w:t>
      </w:r>
      <w:r w:rsidR="00C24685">
        <w:t xml:space="preserve"> </w:t>
      </w:r>
      <w:r w:rsidRPr="00C6331E">
        <w:t>medical</w:t>
      </w:r>
      <w:r w:rsidR="00C24685">
        <w:t xml:space="preserve"> </w:t>
      </w:r>
      <w:r w:rsidR="00BC6E3F" w:rsidRPr="00C6331E">
        <w:t>check-up</w:t>
      </w:r>
      <w:r w:rsidRPr="00C6331E">
        <w:t>,</w:t>
      </w:r>
      <w:r w:rsidR="00C24685">
        <w:t xml:space="preserve"> </w:t>
      </w:r>
      <w:r w:rsidRPr="00C6331E">
        <w:t>treatment</w:t>
      </w:r>
      <w:r w:rsidR="00C24685">
        <w:t xml:space="preserve"> </w:t>
      </w:r>
      <w:r w:rsidRPr="00C6331E">
        <w:t>and</w:t>
      </w:r>
      <w:r w:rsidR="00C24685">
        <w:t xml:space="preserve"> </w:t>
      </w:r>
      <w:r w:rsidRPr="00C6331E">
        <w:t>disease</w:t>
      </w:r>
      <w:r w:rsidR="00C24685">
        <w:t xml:space="preserve"> </w:t>
      </w:r>
      <w:r w:rsidRPr="00C6331E">
        <w:t>prevention.</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sickness</w:t>
      </w:r>
      <w:r w:rsidR="00C24685">
        <w:t xml:space="preserve"> </w:t>
      </w:r>
      <w:r w:rsidRPr="00C6331E">
        <w:t>and</w:t>
      </w:r>
      <w:r w:rsidR="00C24685">
        <w:t xml:space="preserve"> </w:t>
      </w:r>
      <w:r w:rsidRPr="00C6331E">
        <w:t>injury,</w:t>
      </w:r>
      <w:r w:rsidR="00C24685">
        <w:t xml:space="preserve"> </w:t>
      </w:r>
      <w:r w:rsidRPr="00C6331E">
        <w:t>they</w:t>
      </w:r>
      <w:r w:rsidR="00C24685">
        <w:t xml:space="preserve"> </w:t>
      </w:r>
      <w:r w:rsidRPr="00C6331E">
        <w:t>shall</w:t>
      </w:r>
      <w:r w:rsidR="00C24685">
        <w:t xml:space="preserve"> </w:t>
      </w:r>
      <w:r w:rsidRPr="00C6331E">
        <w:t>be</w:t>
      </w:r>
      <w:r w:rsidR="00C24685">
        <w:t xml:space="preserve"> </w:t>
      </w:r>
      <w:r w:rsidRPr="00C6331E">
        <w:t>examined</w:t>
      </w:r>
      <w:r w:rsidR="00C24685">
        <w:t xml:space="preserve"> </w:t>
      </w:r>
      <w:r w:rsidRPr="00C6331E">
        <w:t>and</w:t>
      </w:r>
      <w:r w:rsidR="00C24685">
        <w:t xml:space="preserve"> </w:t>
      </w:r>
      <w:r w:rsidRPr="00C6331E">
        <w:t>treated</w:t>
      </w:r>
      <w:r w:rsidR="00C24685">
        <w:t xml:space="preserve"> </w:t>
      </w:r>
      <w:r w:rsidRPr="00C6331E">
        <w:t>at</w:t>
      </w:r>
      <w:r w:rsidR="00C24685">
        <w:t xml:space="preserve"> </w:t>
      </w:r>
      <w:r w:rsidRPr="00C6331E">
        <w:t>the</w:t>
      </w:r>
      <w:r w:rsidR="00C24685">
        <w:t xml:space="preserve"> </w:t>
      </w:r>
      <w:r w:rsidRPr="00C6331E">
        <w:t>medical</w:t>
      </w:r>
      <w:r w:rsidR="00C24685">
        <w:t xml:space="preserve"> </w:t>
      </w:r>
      <w:r w:rsidRPr="00C6331E">
        <w:t>facility</w:t>
      </w:r>
      <w:r w:rsidR="00C24685">
        <w:t xml:space="preserve"> </w:t>
      </w:r>
      <w:r w:rsidRPr="00C6331E">
        <w:t>of</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shall</w:t>
      </w:r>
      <w:r w:rsidR="00C24685">
        <w:t xml:space="preserve"> </w:t>
      </w:r>
      <w:r w:rsidRPr="00C6331E">
        <w:t>be</w:t>
      </w:r>
      <w:r w:rsidR="00C24685">
        <w:t xml:space="preserve"> </w:t>
      </w:r>
      <w:r w:rsidRPr="00C6331E">
        <w:t>transferred</w:t>
      </w:r>
      <w:r w:rsidR="00C24685">
        <w:t xml:space="preserve"> </w:t>
      </w:r>
      <w:r w:rsidRPr="00C6331E">
        <w:t>to</w:t>
      </w:r>
      <w:r w:rsidR="00C24685">
        <w:t xml:space="preserve"> </w:t>
      </w:r>
      <w:r w:rsidRPr="00C6331E">
        <w:t>the</w:t>
      </w:r>
      <w:r w:rsidR="00C24685">
        <w:t xml:space="preserve"> </w:t>
      </w:r>
      <w:r w:rsidRPr="00C6331E">
        <w:t>district</w:t>
      </w:r>
      <w:r w:rsidR="00C24685">
        <w:t xml:space="preserve"> </w:t>
      </w:r>
      <w:r w:rsidRPr="00C6331E">
        <w:t>or</w:t>
      </w:r>
      <w:r w:rsidR="00C24685">
        <w:t xml:space="preserve"> </w:t>
      </w:r>
      <w:r w:rsidRPr="00C6331E">
        <w:t>provincial</w:t>
      </w:r>
      <w:r w:rsidR="00C24685">
        <w:t xml:space="preserve"> </w:t>
      </w:r>
      <w:r w:rsidRPr="00C6331E">
        <w:t>medical</w:t>
      </w:r>
      <w:r w:rsidR="00C24685">
        <w:t xml:space="preserve"> </w:t>
      </w:r>
      <w:r w:rsidRPr="00C6331E">
        <w:t>facility,</w:t>
      </w:r>
      <w:r w:rsidR="00C24685">
        <w:t xml:space="preserve"> </w:t>
      </w:r>
      <w:r w:rsidRPr="00C6331E">
        <w:t>military</w:t>
      </w:r>
      <w:r w:rsidR="00C24685">
        <w:t xml:space="preserve"> </w:t>
      </w:r>
      <w:r w:rsidRPr="00C6331E">
        <w:t>hospital</w:t>
      </w:r>
      <w:r w:rsidR="00C24685">
        <w:t xml:space="preserve"> </w:t>
      </w:r>
      <w:r w:rsidRPr="00C6331E">
        <w:t>or</w:t>
      </w:r>
      <w:r w:rsidR="00C24685">
        <w:t xml:space="preserve"> </w:t>
      </w:r>
      <w:r w:rsidRPr="00C6331E">
        <w:t>central</w:t>
      </w:r>
      <w:r w:rsidR="00C24685">
        <w:t xml:space="preserve"> </w:t>
      </w:r>
      <w:r w:rsidRPr="00C6331E">
        <w:t>hospital</w:t>
      </w:r>
      <w:r w:rsidR="00C24685">
        <w:t xml:space="preserve"> </w:t>
      </w:r>
      <w:r w:rsidRPr="00C6331E">
        <w:t>for</w:t>
      </w:r>
      <w:r w:rsidR="00C24685">
        <w:t xml:space="preserve"> </w:t>
      </w:r>
      <w:r w:rsidRPr="00C6331E">
        <w:t>examination</w:t>
      </w:r>
      <w:r w:rsidR="00C24685">
        <w:t xml:space="preserve"> </w:t>
      </w:r>
      <w:r w:rsidRPr="00C6331E">
        <w:t>or</w:t>
      </w:r>
      <w:r w:rsidR="00C24685">
        <w:t xml:space="preserve"> </w:t>
      </w:r>
      <w:r w:rsidRPr="00C6331E">
        <w:t>treatment</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serious</w:t>
      </w:r>
      <w:r w:rsidR="00C24685">
        <w:t xml:space="preserve"> </w:t>
      </w:r>
      <w:r w:rsidRPr="00C6331E">
        <w:t>illnesses</w:t>
      </w:r>
      <w:r w:rsidR="00C24685">
        <w:t xml:space="preserve"> </w:t>
      </w:r>
      <w:r w:rsidRPr="00C6331E">
        <w:t>or</w:t>
      </w:r>
      <w:r w:rsidR="00C24685">
        <w:t xml:space="preserve"> </w:t>
      </w:r>
      <w:r w:rsidRPr="00C6331E">
        <w:t>injury</w:t>
      </w:r>
      <w:r w:rsidR="00C24685">
        <w:t xml:space="preserve"> </w:t>
      </w:r>
      <w:r w:rsidRPr="00C6331E">
        <w:t>exceeding</w:t>
      </w:r>
      <w:r w:rsidR="00C24685">
        <w:t xml:space="preserve"> </w:t>
      </w:r>
      <w:r w:rsidRPr="00C6331E">
        <w:t>the</w:t>
      </w:r>
      <w:r w:rsidR="00C24685">
        <w:t xml:space="preserve"> </w:t>
      </w:r>
      <w:r w:rsidRPr="00C6331E">
        <w:t>ability</w:t>
      </w:r>
      <w:r w:rsidR="00C24685">
        <w:t xml:space="preserve"> </w:t>
      </w:r>
      <w:r w:rsidRPr="00C6331E">
        <w:t>of</w:t>
      </w:r>
      <w:r w:rsidR="00C24685">
        <w:t xml:space="preserve"> </w:t>
      </w:r>
      <w:r w:rsidRPr="00C6331E">
        <w:t>the</w:t>
      </w:r>
      <w:r w:rsidR="00C24685">
        <w:t xml:space="preserve"> </w:t>
      </w:r>
      <w:r w:rsidRPr="00C6331E">
        <w:t>custody</w:t>
      </w:r>
      <w:r w:rsidR="00C24685">
        <w:t xml:space="preserve"> </w:t>
      </w:r>
      <w:r w:rsidRPr="00C6331E">
        <w:t>facility.</w:t>
      </w:r>
      <w:r w:rsidR="00C24685">
        <w:t xml:space="preserve"> </w:t>
      </w:r>
      <w:r w:rsidRPr="00C6331E">
        <w:t>The</w:t>
      </w:r>
      <w:r w:rsidR="00C24685">
        <w:t xml:space="preserve"> </w:t>
      </w:r>
      <w:r w:rsidRPr="00C6331E">
        <w:t>custody</w:t>
      </w:r>
      <w:r w:rsidR="00C24685">
        <w:t xml:space="preserve"> </w:t>
      </w:r>
      <w:r w:rsidRPr="00C6331E">
        <w:t>facility</w:t>
      </w:r>
      <w:r w:rsidR="00C24685">
        <w:t xml:space="preserve"> </w:t>
      </w:r>
      <w:r w:rsidRPr="00C6331E">
        <w:t>must</w:t>
      </w:r>
      <w:r w:rsidR="00C24685">
        <w:t xml:space="preserve"> </w:t>
      </w:r>
      <w:r w:rsidRPr="00C6331E">
        <w:t>inform</w:t>
      </w:r>
      <w:r w:rsidR="00C24685">
        <w:t xml:space="preserve"> </w:t>
      </w:r>
      <w:r w:rsidRPr="00C6331E">
        <w:t>the</w:t>
      </w:r>
      <w:r w:rsidR="00C24685">
        <w:t xml:space="preserve"> </w:t>
      </w:r>
      <w:r w:rsidRPr="00C6331E">
        <w:t>relatives</w:t>
      </w:r>
      <w:r w:rsidR="00C24685">
        <w:t xml:space="preserve"> </w:t>
      </w:r>
      <w:r w:rsidRPr="00C6331E">
        <w:t>or</w:t>
      </w:r>
      <w:r w:rsidR="00C24685">
        <w:t xml:space="preserve"> </w:t>
      </w:r>
      <w:r w:rsidRPr="00C6331E">
        <w:t>legal</w:t>
      </w:r>
      <w:r w:rsidR="00C24685">
        <w:t xml:space="preserve"> </w:t>
      </w:r>
      <w:r w:rsidRPr="00C6331E">
        <w:t>representative</w:t>
      </w:r>
      <w:r w:rsidR="00C24685">
        <w:t xml:space="preserve"> </w:t>
      </w:r>
      <w:r w:rsidRPr="00C6331E">
        <w:t>of</w:t>
      </w:r>
      <w:r w:rsidR="00C24685">
        <w:t xml:space="preserve"> </w:t>
      </w:r>
      <w:r w:rsidRPr="00C6331E">
        <w:t>such</w:t>
      </w:r>
      <w:r w:rsidR="00C24685">
        <w:t xml:space="preserve"> </w:t>
      </w:r>
      <w:r w:rsidRPr="00C6331E">
        <w:t>persons</w:t>
      </w:r>
      <w:r w:rsidR="00C24685">
        <w:t xml:space="preserve"> </w:t>
      </w:r>
      <w:r w:rsidRPr="00C6331E">
        <w:t>for</w:t>
      </w:r>
      <w:r w:rsidR="00C24685">
        <w:t xml:space="preserve"> </w:t>
      </w:r>
      <w:r w:rsidRPr="00C6331E">
        <w:t>coordinated</w:t>
      </w:r>
      <w:r w:rsidR="00C24685">
        <w:t xml:space="preserve"> </w:t>
      </w:r>
      <w:r w:rsidRPr="00C6331E">
        <w:t>care</w:t>
      </w:r>
      <w:r w:rsidR="00C24685">
        <w:t xml:space="preserve"> </w:t>
      </w:r>
      <w:r w:rsidRPr="00C6331E">
        <w:t>and</w:t>
      </w:r>
      <w:r w:rsidR="00C24685">
        <w:t xml:space="preserve"> </w:t>
      </w:r>
      <w:r w:rsidRPr="00C6331E">
        <w:t>treatment</w:t>
      </w:r>
      <w:r w:rsidR="00C24685">
        <w:t xml:space="preserve"> </w:t>
      </w:r>
      <w:r w:rsidRPr="00C6331E">
        <w:t>(Art.</w:t>
      </w:r>
      <w:r w:rsidR="00113C00">
        <w:t xml:space="preserve"> </w:t>
      </w:r>
      <w:r w:rsidRPr="00C6331E">
        <w:t>30).</w:t>
      </w:r>
    </w:p>
    <w:p w:rsidR="00F21141" w:rsidRPr="00C6331E" w:rsidRDefault="00F21141" w:rsidP="003C58BE">
      <w:pPr>
        <w:pStyle w:val="SingleTxtG"/>
      </w:pPr>
      <w:r w:rsidRPr="00C6331E">
        <w:t>171.</w:t>
      </w:r>
      <w:r w:rsidRPr="00C6331E">
        <w:tab/>
        <w:t>Provisions</w:t>
      </w:r>
      <w:r w:rsidR="00C24685">
        <w:t xml:space="preserve"> </w:t>
      </w:r>
      <w:r w:rsidRPr="00C6331E">
        <w:t>on</w:t>
      </w:r>
      <w:r w:rsidR="00C24685">
        <w:t xml:space="preserve"> </w:t>
      </w:r>
      <w:r w:rsidRPr="00C6331E">
        <w:t>consular</w:t>
      </w:r>
      <w:r w:rsidR="00C24685">
        <w:t xml:space="preserve"> </w:t>
      </w:r>
      <w:r w:rsidRPr="00C6331E">
        <w:t>notification</w:t>
      </w:r>
      <w:r w:rsidR="00C24685">
        <w:t xml:space="preserve"> </w:t>
      </w:r>
      <w:r w:rsidRPr="00C6331E">
        <w:t>are</w:t>
      </w:r>
      <w:r w:rsidR="00C24685">
        <w:t xml:space="preserve"> </w:t>
      </w:r>
      <w:r w:rsidRPr="00C6331E">
        <w:t>fully</w:t>
      </w:r>
      <w:r w:rsidR="00C24685">
        <w:t xml:space="preserve"> </w:t>
      </w:r>
      <w:r w:rsidRPr="00C6331E">
        <w:t>detailed</w:t>
      </w:r>
      <w:r w:rsidR="00C24685">
        <w:t xml:space="preserve"> </w:t>
      </w:r>
      <w:r w:rsidRPr="00C6331E">
        <w:t>in</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Pr="006518A2">
        <w:rPr>
          <w:rStyle w:val="FootnoteReference"/>
        </w:rPr>
        <w:footnoteReference w:id="50"/>
      </w:r>
    </w:p>
    <w:p w:rsidR="00F21141" w:rsidRPr="00C6331E" w:rsidRDefault="00F21141" w:rsidP="003C58BE">
      <w:pPr>
        <w:pStyle w:val="SingleTxtG"/>
      </w:pPr>
      <w:r w:rsidRPr="00C6331E">
        <w:t>172.</w:t>
      </w:r>
      <w:r w:rsidRPr="00C6331E">
        <w:tab/>
        <w:t>Thus,</w:t>
      </w:r>
      <w:r w:rsidR="00C24685">
        <w:t xml:space="preserve"> </w:t>
      </w:r>
      <w:r w:rsidRPr="00C6331E">
        <w:t>the</w:t>
      </w:r>
      <w:r w:rsidR="00C24685">
        <w:t xml:space="preserve"> </w:t>
      </w:r>
      <w:r w:rsidRPr="00C6331E">
        <w:t>current</w:t>
      </w:r>
      <w:r w:rsidR="00C24685">
        <w:t xml:space="preserve"> </w:t>
      </w:r>
      <w:r w:rsidRPr="00C6331E">
        <w:t>regulations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are</w:t>
      </w:r>
      <w:r w:rsidR="00C24685">
        <w:t xml:space="preserve"> </w:t>
      </w:r>
      <w:r w:rsidRPr="00C6331E">
        <w:t>basically</w:t>
      </w:r>
      <w:r w:rsidR="00C24685">
        <w:t xml:space="preserve"> </w:t>
      </w:r>
      <w:r w:rsidRPr="00C6331E">
        <w:t>compatible</w:t>
      </w:r>
      <w:r w:rsidR="00C24685">
        <w:t xml:space="preserve"> </w:t>
      </w:r>
      <w:r w:rsidRPr="00C6331E">
        <w:t>with</w:t>
      </w:r>
      <w:r w:rsidR="00C24685">
        <w:t xml:space="preserve"> </w:t>
      </w:r>
      <w:r w:rsidRPr="00C6331E">
        <w:t>the</w:t>
      </w:r>
      <w:r w:rsidR="00C24685">
        <w:t xml:space="preserve"> </w:t>
      </w:r>
      <w:r w:rsidRPr="00C6331E">
        <w:t>standards</w:t>
      </w:r>
      <w:r w:rsidR="00C24685">
        <w:t xml:space="preserve"> </w:t>
      </w:r>
      <w:r w:rsidRPr="00C6331E">
        <w:t>of</w:t>
      </w:r>
      <w:r w:rsidR="00C24685">
        <w:t xml:space="preserve"> </w:t>
      </w:r>
      <w:r w:rsidRPr="00C6331E">
        <w:t>the</w:t>
      </w:r>
      <w:r w:rsidR="00C24685">
        <w:t xml:space="preserve"> </w:t>
      </w:r>
      <w:r w:rsidRPr="00C6331E">
        <w:t>United</w:t>
      </w:r>
      <w:r w:rsidR="00C24685">
        <w:t xml:space="preserve"> </w:t>
      </w:r>
      <w:r w:rsidRPr="00C6331E">
        <w:t>Nations</w:t>
      </w:r>
      <w:r w:rsidR="00C24685">
        <w:t xml:space="preserve"> </w:t>
      </w:r>
      <w:r w:rsidRPr="00C6331E">
        <w:t>in</w:t>
      </w:r>
      <w:r w:rsidR="00C24685">
        <w:t xml:space="preserve"> </w:t>
      </w:r>
      <w:r w:rsidRPr="00C6331E">
        <w:t>this</w:t>
      </w:r>
      <w:r w:rsidR="00C24685">
        <w:t xml:space="preserve"> </w:t>
      </w:r>
      <w:r w:rsidRPr="00C6331E">
        <w:t>field.</w:t>
      </w:r>
    </w:p>
    <w:p w:rsidR="00F21141" w:rsidRPr="00C6331E" w:rsidRDefault="00F21141" w:rsidP="00C24685">
      <w:pPr>
        <w:pStyle w:val="H4G"/>
      </w:pPr>
      <w:r w:rsidRPr="00C6331E">
        <w:tab/>
      </w:r>
      <w:r w:rsidRPr="00C6331E">
        <w:tab/>
        <w:t>Independent</w:t>
      </w:r>
      <w:r w:rsidR="00C24685">
        <w:t xml:space="preserve"> </w:t>
      </w:r>
      <w:r w:rsidRPr="00C6331E">
        <w:t>agencies</w:t>
      </w:r>
      <w:r w:rsidR="00C24685">
        <w:t xml:space="preserve"> </w:t>
      </w:r>
      <w:r w:rsidRPr="00C6331E">
        <w:t>or</w:t>
      </w:r>
      <w:r w:rsidR="00C24685">
        <w:t xml:space="preserve"> </w:t>
      </w:r>
      <w:r w:rsidRPr="00C6331E">
        <w:t>mechanisms</w:t>
      </w:r>
      <w:r w:rsidR="00C24685">
        <w:t xml:space="preserve"> </w:t>
      </w:r>
      <w:r w:rsidRPr="00C6331E">
        <w:t>established</w:t>
      </w:r>
      <w:r w:rsidR="00C24685">
        <w:t xml:space="preserve"> </w:t>
      </w:r>
      <w:r w:rsidRPr="00C6331E">
        <w:t>to</w:t>
      </w:r>
      <w:r w:rsidR="00C24685">
        <w:t xml:space="preserve"> </w:t>
      </w:r>
      <w:r w:rsidRPr="00C6331E">
        <w:t>examine,</w:t>
      </w:r>
      <w:r w:rsidR="00C24685">
        <w:t xml:space="preserve"> </w:t>
      </w:r>
      <w:r w:rsidRPr="00C6331E">
        <w:t>monitor</w:t>
      </w:r>
      <w:r w:rsidR="00C24685">
        <w:t xml:space="preserve"> </w:t>
      </w:r>
      <w:r w:rsidRPr="00C6331E">
        <w:t>prisons</w:t>
      </w:r>
      <w:r w:rsidR="00C24685">
        <w:t xml:space="preserve"> </w:t>
      </w:r>
      <w:r w:rsidRPr="00C6331E">
        <w:t>and</w:t>
      </w:r>
      <w:r w:rsidR="00C24685">
        <w:t xml:space="preserve"> </w:t>
      </w:r>
      <w:r w:rsidRPr="00C6331E">
        <w:t>detention</w:t>
      </w:r>
      <w:r w:rsidR="00C24685">
        <w:t xml:space="preserve"> </w:t>
      </w:r>
      <w:r w:rsidRPr="00C6331E">
        <w:t>and</w:t>
      </w:r>
      <w:r w:rsidR="00C24685">
        <w:t xml:space="preserve"> </w:t>
      </w:r>
      <w:r w:rsidRPr="00C6331E">
        <w:t>custody</w:t>
      </w:r>
      <w:r w:rsidR="00C24685">
        <w:t xml:space="preserve"> </w:t>
      </w:r>
      <w:r w:rsidRPr="00C6331E">
        <w:t>facilities</w:t>
      </w:r>
    </w:p>
    <w:p w:rsidR="00F21141" w:rsidRPr="00C6331E" w:rsidRDefault="00F21141" w:rsidP="003C58BE">
      <w:pPr>
        <w:pStyle w:val="SingleTxtG"/>
      </w:pPr>
      <w:r w:rsidRPr="00C6331E">
        <w:t>173.</w:t>
      </w:r>
      <w:r w:rsidRPr="00C6331E">
        <w:tab/>
        <w:t>The</w:t>
      </w:r>
      <w:r w:rsidR="00C24685">
        <w:t xml:space="preserve"> </w:t>
      </w:r>
      <w:r w:rsidRPr="00C6331E">
        <w:t>National</w:t>
      </w:r>
      <w:r w:rsidR="00C24685">
        <w:t xml:space="preserve"> </w:t>
      </w:r>
      <w:r w:rsidRPr="00C6331E">
        <w:t>Assembly,</w:t>
      </w:r>
      <w:r w:rsidR="00C24685">
        <w:t xml:space="preserve"> </w:t>
      </w:r>
      <w:r w:rsidRPr="00C6331E">
        <w:t>National</w:t>
      </w:r>
      <w:r w:rsidR="00C24685">
        <w:t xml:space="preserve"> </w:t>
      </w:r>
      <w:r w:rsidRPr="00C6331E">
        <w:t>Assembly</w:t>
      </w:r>
      <w:r w:rsidR="00C24685">
        <w:t xml:space="preserve"> </w:t>
      </w:r>
      <w:r w:rsidRPr="00C6331E">
        <w:t>deputies:</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supervisory</w:t>
      </w:r>
      <w:r w:rsidR="00C24685">
        <w:t xml:space="preserve"> </w:t>
      </w:r>
      <w:r w:rsidRPr="00C6331E">
        <w:t>activities</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and</w:t>
      </w:r>
      <w:r w:rsidR="00C24685">
        <w:t xml:space="preserve"> </w:t>
      </w:r>
      <w:r w:rsidRPr="00C6331E">
        <w:t>People</w:t>
      </w:r>
      <w:r w:rsidR="008313BC">
        <w:t>’</w:t>
      </w:r>
      <w:r w:rsidRPr="00C6331E">
        <w:t>s</w:t>
      </w:r>
      <w:r w:rsidR="00C24685">
        <w:t xml:space="preserve"> </w:t>
      </w:r>
      <w:r w:rsidRPr="00C6331E">
        <w:t>Councils</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has</w:t>
      </w:r>
      <w:r w:rsidR="00C24685">
        <w:t xml:space="preserve"> </w:t>
      </w:r>
      <w:r w:rsidRPr="00C6331E">
        <w:t>jurisdiction</w:t>
      </w:r>
      <w:r w:rsidR="00C24685">
        <w:t xml:space="preserve"> </w:t>
      </w:r>
      <w:r w:rsidRPr="00C6331E">
        <w:t>to</w:t>
      </w:r>
      <w:r w:rsidR="00C24685">
        <w:t xml:space="preserve"> </w:t>
      </w:r>
      <w:r w:rsidRPr="00C6331E">
        <w:t>review</w:t>
      </w:r>
      <w:r w:rsidR="00C24685">
        <w:t xml:space="preserve"> </w:t>
      </w:r>
      <w:r w:rsidRPr="00C6331E">
        <w:t>the</w:t>
      </w:r>
      <w:r w:rsidR="00C24685">
        <w:t xml:space="preserve"> </w:t>
      </w:r>
      <w:r w:rsidRPr="00C6331E">
        <w:t>report</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on</w:t>
      </w:r>
      <w:r w:rsidR="00C24685">
        <w:t xml:space="preserve"> </w:t>
      </w:r>
      <w:r w:rsidRPr="00C6331E">
        <w:t>the</w:t>
      </w:r>
      <w:r w:rsidR="00C24685">
        <w:t xml:space="preserve"> </w:t>
      </w:r>
      <w:r w:rsidRPr="00C6331E">
        <w:t>situation</w:t>
      </w:r>
      <w:r w:rsidR="00C24685">
        <w:t xml:space="preserve"> </w:t>
      </w:r>
      <w:r w:rsidRPr="00C6331E">
        <w:t>of</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Constitution,</w:t>
      </w:r>
      <w:r w:rsidR="00C24685">
        <w:t xml:space="preserve"> </w:t>
      </w:r>
      <w:r w:rsidRPr="00C6331E">
        <w:t>laws</w:t>
      </w:r>
      <w:r w:rsidR="00C24685">
        <w:t xml:space="preserve"> </w:t>
      </w:r>
      <w:r w:rsidRPr="00C6331E">
        <w:t>and</w:t>
      </w:r>
      <w:r w:rsidR="00C24685">
        <w:t xml:space="preserve"> </w:t>
      </w:r>
      <w:r w:rsidRPr="00C6331E">
        <w:t>resolutions</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and</w:t>
      </w:r>
      <w:r w:rsidR="00C24685">
        <w:t xml:space="preserve"> </w:t>
      </w:r>
      <w:r w:rsidRPr="00C6331E">
        <w:t>to</w:t>
      </w:r>
      <w:r w:rsidR="00C24685">
        <w:t xml:space="preserve"> </w:t>
      </w:r>
      <w:r w:rsidRPr="00C6331E">
        <w:t>establish</w:t>
      </w:r>
      <w:r w:rsidR="00C24685">
        <w:t xml:space="preserve"> </w:t>
      </w:r>
      <w:r w:rsidRPr="00C6331E">
        <w:t>provisional</w:t>
      </w:r>
      <w:r w:rsidR="00C24685">
        <w:t xml:space="preserve"> </w:t>
      </w:r>
      <w:r w:rsidRPr="00C6331E">
        <w:t>Commission(s)</w:t>
      </w:r>
      <w:r w:rsidR="00C24685">
        <w:t xml:space="preserve"> </w:t>
      </w:r>
      <w:r w:rsidRPr="00C6331E">
        <w:t>to</w:t>
      </w:r>
      <w:r w:rsidR="00C24685">
        <w:t xml:space="preserve"> </w:t>
      </w:r>
      <w:r w:rsidRPr="00C6331E">
        <w:t>investigate</w:t>
      </w:r>
      <w:r w:rsidR="00C24685">
        <w:t xml:space="preserve"> </w:t>
      </w:r>
      <w:r w:rsidRPr="00C6331E">
        <w:t>a</w:t>
      </w:r>
      <w:r w:rsidR="00C24685">
        <w:t xml:space="preserve"> </w:t>
      </w:r>
      <w:r w:rsidRPr="00C6331E">
        <w:t>particular</w:t>
      </w:r>
      <w:r w:rsidR="00C24685">
        <w:t xml:space="preserve"> </w:t>
      </w:r>
      <w:r w:rsidRPr="00C6331E">
        <w:t>issue</w:t>
      </w:r>
      <w:r w:rsidR="00C24685">
        <w:t xml:space="preserve"> </w:t>
      </w:r>
      <w:r w:rsidRPr="00C6331E">
        <w:t>and</w:t>
      </w:r>
      <w:r w:rsidR="00C24685">
        <w:t xml:space="preserve"> </w:t>
      </w:r>
      <w:r w:rsidRPr="00C6331E">
        <w:t>examine</w:t>
      </w:r>
      <w:r w:rsidR="00C24685">
        <w:t xml:space="preserve"> </w:t>
      </w:r>
      <w:r w:rsidRPr="00C6331E">
        <w:t>the</w:t>
      </w:r>
      <w:r w:rsidR="00C24685">
        <w:t xml:space="preserve"> </w:t>
      </w:r>
      <w:r w:rsidRPr="00C6331E">
        <w:t>Commission</w:t>
      </w:r>
      <w:r w:rsidR="008313BC">
        <w:t>’</w:t>
      </w:r>
      <w:r w:rsidRPr="00C6331E">
        <w:t>s</w:t>
      </w:r>
      <w:r w:rsidR="00C24685">
        <w:t xml:space="preserve"> </w:t>
      </w:r>
      <w:r w:rsidRPr="00C6331E">
        <w:t>investigation</w:t>
      </w:r>
      <w:r w:rsidR="00C24685">
        <w:t xml:space="preserve"> </w:t>
      </w:r>
      <w:r w:rsidRPr="00C6331E">
        <w:t>report.</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deputies</w:t>
      </w:r>
      <w:r w:rsidR="00C24685">
        <w:t xml:space="preserve"> </w:t>
      </w:r>
      <w:r w:rsidRPr="00C6331E">
        <w:t>have</w:t>
      </w:r>
      <w:r w:rsidR="00C24685">
        <w:t xml:space="preserve"> </w:t>
      </w:r>
      <w:r w:rsidRPr="00C6331E">
        <w:t>the</w:t>
      </w:r>
      <w:r w:rsidR="00C24685">
        <w:t xml:space="preserve"> </w:t>
      </w:r>
      <w:r w:rsidRPr="00C6331E">
        <w:t>jurisdiction</w:t>
      </w:r>
      <w:r w:rsidR="00C24685">
        <w:t xml:space="preserve"> </w:t>
      </w:r>
      <w:r w:rsidRPr="00C6331E">
        <w:t>to</w:t>
      </w:r>
      <w:r w:rsidR="00C24685">
        <w:t xml:space="preserve"> </w:t>
      </w:r>
      <w:r w:rsidRPr="00C6331E">
        <w:t>supervise</w:t>
      </w:r>
      <w:r w:rsidR="00C24685">
        <w:t xml:space="preserve"> </w:t>
      </w:r>
      <w:r w:rsidRPr="00C6331E">
        <w:t>the</w:t>
      </w:r>
      <w:r w:rsidR="00C24685">
        <w:t xml:space="preserve"> </w:t>
      </w:r>
      <w:r w:rsidRPr="00C6331E">
        <w:t>enforcement</w:t>
      </w:r>
      <w:r w:rsidR="00C24685">
        <w:t xml:space="preserve"> </w:t>
      </w:r>
      <w:r w:rsidRPr="00C6331E">
        <w:t>of</w:t>
      </w:r>
      <w:r w:rsidR="00C24685">
        <w:t xml:space="preserve"> </w:t>
      </w:r>
      <w:r w:rsidRPr="00C6331E">
        <w:t>laws</w:t>
      </w:r>
      <w:r w:rsidR="00C24685">
        <w:t xml:space="preserve"> </w:t>
      </w:r>
      <w:r w:rsidRPr="00C6331E">
        <w:t>at</w:t>
      </w:r>
      <w:r w:rsidR="00C24685">
        <w:t xml:space="preserve"> </w:t>
      </w:r>
      <w:r w:rsidRPr="00C6331E">
        <w:t>local</w:t>
      </w:r>
      <w:r w:rsidR="00C24685">
        <w:t xml:space="preserve"> </w:t>
      </w:r>
      <w:r w:rsidRPr="00C6331E">
        <w:t>level.</w:t>
      </w:r>
    </w:p>
    <w:p w:rsidR="00F21141" w:rsidRPr="00C6331E" w:rsidRDefault="00F21141" w:rsidP="003C58BE">
      <w:pPr>
        <w:pStyle w:val="SingleTxtG"/>
      </w:pPr>
      <w:r w:rsidRPr="00C6331E">
        <w:t>174.</w:t>
      </w:r>
      <w:r w:rsidRPr="00C6331E">
        <w:tab/>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Article</w:t>
      </w:r>
      <w:r w:rsidR="00C24685">
        <w:t xml:space="preserve"> </w:t>
      </w:r>
      <w:r w:rsidRPr="00C6331E">
        <w:t>4</w:t>
      </w:r>
      <w:r w:rsidR="00C24685">
        <w:t xml:space="preserve"> </w:t>
      </w:r>
      <w:r w:rsidRPr="00C6331E">
        <w:t>of</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supervise</w:t>
      </w:r>
      <w:r w:rsidR="00C24685">
        <w:t xml:space="preserve"> </w:t>
      </w:r>
      <w:r w:rsidRPr="00C6331E">
        <w:t>the</w:t>
      </w:r>
      <w:r w:rsidR="00C24685">
        <w:t xml:space="preserve"> </w:t>
      </w:r>
      <w:r w:rsidRPr="00C6331E">
        <w:t>lawfulness</w:t>
      </w:r>
      <w:r w:rsidR="00C24685">
        <w:t xml:space="preserve"> </w:t>
      </w:r>
      <w:r w:rsidRPr="00C6331E">
        <w:t>of</w:t>
      </w:r>
      <w:r w:rsidR="00C24685">
        <w:t xml:space="preserve"> </w:t>
      </w:r>
      <w:r w:rsidRPr="00C6331E">
        <w:t>acts</w:t>
      </w:r>
      <w:r w:rsidR="00C24685">
        <w:t xml:space="preserve"> </w:t>
      </w:r>
      <w:r w:rsidRPr="00C6331E">
        <w:t>and</w:t>
      </w:r>
      <w:r w:rsidR="00C24685">
        <w:t xml:space="preserve"> </w:t>
      </w:r>
      <w:r w:rsidRPr="00C6331E">
        <w:t>decisions</w:t>
      </w:r>
      <w:r w:rsidR="00C24685">
        <w:t xml:space="preserve"> </w:t>
      </w:r>
      <w:r w:rsidRPr="00C6331E">
        <w:t>committed</w:t>
      </w:r>
      <w:r w:rsidR="00C24685">
        <w:t xml:space="preserve"> </w:t>
      </w:r>
      <w:r w:rsidRPr="00C6331E">
        <w:t>or</w:t>
      </w:r>
      <w:r w:rsidR="00C24685">
        <w:t xml:space="preserve"> </w:t>
      </w:r>
      <w:r w:rsidRPr="00C6331E">
        <w:t>made</w:t>
      </w:r>
      <w:r w:rsidR="00C24685">
        <w:t xml:space="preserve"> </w:t>
      </w:r>
      <w:r w:rsidRPr="00C6331E">
        <w:t>by</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in</w:t>
      </w:r>
      <w:r w:rsidR="00C24685">
        <w:t xml:space="preserve"> </w:t>
      </w:r>
      <w:r w:rsidRPr="00C6331E">
        <w:t>judicial</w:t>
      </w:r>
      <w:r w:rsidR="00C24685">
        <w:t xml:space="preserve"> </w:t>
      </w:r>
      <w:r w:rsidRPr="00C6331E">
        <w:t>activities.</w:t>
      </w:r>
      <w:r w:rsidR="00C24685">
        <w:t xml:space="preserve"> </w:t>
      </w:r>
      <w:r w:rsidRPr="00C6331E">
        <w:t>The</w:t>
      </w:r>
      <w:r w:rsidR="00C24685">
        <w:t xml:space="preserve"> </w:t>
      </w:r>
      <w:r w:rsidRPr="00C6331E">
        <w:t>supervision</w:t>
      </w:r>
      <w:r w:rsidR="00C24685">
        <w:t xml:space="preserve"> </w:t>
      </w:r>
      <w:r w:rsidRPr="00C6331E">
        <w:t>of</w:t>
      </w:r>
      <w:r w:rsidR="00C24685">
        <w:t xml:space="preserve"> </w:t>
      </w:r>
      <w:r w:rsidRPr="00C6331E">
        <w:t>judicial</w:t>
      </w:r>
      <w:r w:rsidR="00C24685">
        <w:t xml:space="preserve"> </w:t>
      </w:r>
      <w:r w:rsidRPr="00C6331E">
        <w:t>activities</w:t>
      </w:r>
      <w:r w:rsidR="00C24685">
        <w:t xml:space="preserve"> </w:t>
      </w:r>
      <w:r w:rsidRPr="00C6331E">
        <w:t>shall</w:t>
      </w:r>
      <w:r w:rsidR="00C24685">
        <w:t xml:space="preserve"> </w:t>
      </w:r>
      <w:r w:rsidRPr="00C6331E">
        <w:t>be</w:t>
      </w:r>
      <w:r w:rsidR="00C24685">
        <w:t xml:space="preserve"> </w:t>
      </w:r>
      <w:r w:rsidRPr="00C6331E">
        <w:t>conducted</w:t>
      </w:r>
      <w:r w:rsidR="00C24685">
        <w:t xml:space="preserve"> </w:t>
      </w:r>
      <w:r w:rsidRPr="00C6331E">
        <w:t>right</w:t>
      </w:r>
      <w:r w:rsidR="00C24685">
        <w:t xml:space="preserve"> </w:t>
      </w:r>
      <w:r w:rsidRPr="00C6331E">
        <w:t>upon</w:t>
      </w:r>
      <w:r w:rsidR="00C24685">
        <w:t xml:space="preserve"> </w:t>
      </w:r>
      <w:r w:rsidRPr="00C6331E">
        <w:t>the</w:t>
      </w:r>
      <w:r w:rsidR="00C24685">
        <w:t xml:space="preserve"> </w:t>
      </w:r>
      <w:r w:rsidRPr="00C6331E">
        <w:t>receipt</w:t>
      </w:r>
      <w:r w:rsidR="00C24685">
        <w:t xml:space="preserve"> </w:t>
      </w:r>
      <w:r w:rsidRPr="00C6331E">
        <w:t>and</w:t>
      </w:r>
      <w:r w:rsidR="00C24685">
        <w:t xml:space="preserve"> </w:t>
      </w:r>
      <w:r w:rsidRPr="00C6331E">
        <w:t>settlement</w:t>
      </w:r>
      <w:r w:rsidR="00C24685">
        <w:t xml:space="preserve"> </w:t>
      </w:r>
      <w:r w:rsidRPr="00C6331E">
        <w:t>of</w:t>
      </w:r>
      <w:r w:rsidR="00C24685">
        <w:t xml:space="preserve"> </w:t>
      </w:r>
      <w:r w:rsidRPr="00C6331E">
        <w:t>reports</w:t>
      </w:r>
      <w:r w:rsidR="00C24685">
        <w:t xml:space="preserve"> </w:t>
      </w:r>
      <w:r w:rsidRPr="00C6331E">
        <w:t>and</w:t>
      </w:r>
      <w:r w:rsidR="00C24685">
        <w:t xml:space="preserve"> </w:t>
      </w:r>
      <w:r w:rsidRPr="00C6331E">
        <w:t>information</w:t>
      </w:r>
      <w:r w:rsidR="00C24685">
        <w:t xml:space="preserve"> </w:t>
      </w:r>
      <w:r w:rsidRPr="00C6331E">
        <w:t>on</w:t>
      </w:r>
      <w:r w:rsidR="00C24685">
        <w:t xml:space="preserve"> </w:t>
      </w:r>
      <w:r w:rsidRPr="00C6331E">
        <w:t>crimes</w:t>
      </w:r>
      <w:r w:rsidR="00C24685">
        <w:t xml:space="preserve"> </w:t>
      </w:r>
      <w:r w:rsidRPr="00C6331E">
        <w:t>and</w:t>
      </w:r>
      <w:r w:rsidR="00C24685">
        <w:t xml:space="preserve"> </w:t>
      </w:r>
      <w:r w:rsidRPr="00C6331E">
        <w:t>recommendations</w:t>
      </w:r>
      <w:r w:rsidR="00C24685">
        <w:t xml:space="preserve"> </w:t>
      </w:r>
      <w:r w:rsidRPr="00C6331E">
        <w:t>for</w:t>
      </w:r>
      <w:r w:rsidR="00C24685">
        <w:t xml:space="preserve"> </w:t>
      </w:r>
      <w:r w:rsidRPr="00C6331E">
        <w:t>prosecution</w:t>
      </w:r>
      <w:r w:rsidR="00C24685">
        <w:t xml:space="preserve"> </w:t>
      </w:r>
      <w:r w:rsidRPr="00C6331E">
        <w:t>and</w:t>
      </w:r>
      <w:r w:rsidR="00C24685">
        <w:t xml:space="preserve"> </w:t>
      </w:r>
      <w:r w:rsidRPr="00C6331E">
        <w:t>throughout</w:t>
      </w:r>
      <w:r w:rsidR="00C24685">
        <w:t xml:space="preserve"> </w:t>
      </w:r>
      <w:r w:rsidRPr="00C6331E">
        <w:t>the</w:t>
      </w:r>
      <w:r w:rsidR="00C24685">
        <w:t xml:space="preserve"> </w:t>
      </w:r>
      <w:r w:rsidRPr="00C6331E">
        <w:t>course</w:t>
      </w:r>
      <w:r w:rsidR="00C24685">
        <w:t xml:space="preserve"> </w:t>
      </w:r>
      <w:r w:rsidRPr="00C6331E">
        <w:t>of</w:t>
      </w:r>
      <w:r w:rsidR="00C24685">
        <w:t xml:space="preserve"> </w:t>
      </w:r>
      <w:r w:rsidRPr="00C6331E">
        <w:t>settlement</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cases,</w:t>
      </w:r>
      <w:r w:rsidR="00C24685">
        <w:t xml:space="preserve"> </w:t>
      </w:r>
      <w:r w:rsidRPr="00C6331E">
        <w:t>administrative</w:t>
      </w:r>
      <w:r w:rsidR="00C24685">
        <w:t xml:space="preserve"> </w:t>
      </w:r>
      <w:r w:rsidRPr="00C6331E">
        <w:t>cases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ensure</w:t>
      </w:r>
      <w:r w:rsidR="00C24685">
        <w:t xml:space="preserve"> </w:t>
      </w:r>
      <w:r w:rsidRPr="00C6331E">
        <w:t>the</w:t>
      </w:r>
      <w:r w:rsidR="00C24685">
        <w:t xml:space="preserve"> </w:t>
      </w:r>
      <w:r w:rsidRPr="00C6331E">
        <w:t>receipt</w:t>
      </w:r>
      <w:r w:rsidR="00C24685">
        <w:t xml:space="preserve"> </w:t>
      </w:r>
      <w:r w:rsidRPr="00C6331E">
        <w:t>and</w:t>
      </w:r>
      <w:r w:rsidR="00C24685">
        <w:t xml:space="preserve"> </w:t>
      </w:r>
      <w:r w:rsidRPr="00C6331E">
        <w:t>settlement</w:t>
      </w:r>
      <w:r w:rsidR="00C24685">
        <w:t xml:space="preserve"> </w:t>
      </w:r>
      <w:r w:rsidRPr="00C6331E">
        <w:t>of</w:t>
      </w:r>
      <w:r w:rsidR="00C24685">
        <w:t xml:space="preserve"> </w:t>
      </w:r>
      <w:r w:rsidRPr="00C6331E">
        <w:t>reports</w:t>
      </w:r>
      <w:r w:rsidR="00C24685">
        <w:t xml:space="preserve"> </w:t>
      </w:r>
      <w:r w:rsidRPr="00C6331E">
        <w:t>and</w:t>
      </w:r>
      <w:r w:rsidR="00C24685">
        <w:t xml:space="preserve"> </w:t>
      </w:r>
      <w:r w:rsidRPr="00C6331E">
        <w:t>information</w:t>
      </w:r>
      <w:r w:rsidR="00C24685">
        <w:t xml:space="preserve"> </w:t>
      </w:r>
      <w:r w:rsidRPr="00C6331E">
        <w:t>on</w:t>
      </w:r>
      <w:r w:rsidR="00C24685">
        <w:t xml:space="preserve"> </w:t>
      </w:r>
      <w:r w:rsidRPr="00C6331E">
        <w:t>crimes</w:t>
      </w:r>
      <w:r w:rsidR="00C24685">
        <w:t xml:space="preserve"> </w:t>
      </w:r>
      <w:r w:rsidRPr="00C6331E">
        <w:t>and</w:t>
      </w:r>
      <w:r w:rsidR="00C24685">
        <w:t xml:space="preserve"> </w:t>
      </w:r>
      <w:r w:rsidRPr="00C6331E">
        <w:t>recommendations</w:t>
      </w:r>
      <w:r w:rsidR="00C24685">
        <w:t xml:space="preserve"> </w:t>
      </w:r>
      <w:r w:rsidRPr="00C6331E">
        <w:t>for</w:t>
      </w:r>
      <w:r w:rsidR="00C24685">
        <w:t xml:space="preserve"> </w:t>
      </w:r>
      <w:r w:rsidRPr="00C6331E">
        <w:t>prosecution;</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criminal</w:t>
      </w:r>
      <w:r w:rsidR="00C24685">
        <w:t xml:space="preserve"> </w:t>
      </w:r>
      <w:r w:rsidRPr="00C6331E">
        <w:t>and</w:t>
      </w:r>
      <w:r w:rsidR="00C24685">
        <w:t xml:space="preserve"> </w:t>
      </w:r>
      <w:r w:rsidRPr="00C6331E">
        <w:t>administrative</w:t>
      </w:r>
      <w:r w:rsidR="00C24685">
        <w:t xml:space="preserve"> </w:t>
      </w:r>
      <w:r w:rsidRPr="00C6331E">
        <w:t>cases;</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about</w:t>
      </w:r>
      <w:r w:rsidR="00C24685">
        <w:t xml:space="preserve"> </w:t>
      </w:r>
      <w:r w:rsidRPr="00C6331E">
        <w:t>judicial</w:t>
      </w:r>
      <w:r w:rsidR="00C24685">
        <w:t xml:space="preserve"> </w:t>
      </w:r>
      <w:r w:rsidRPr="00C6331E">
        <w:t>activities;</w:t>
      </w:r>
      <w:r w:rsidR="00C24685">
        <w:t xml:space="preserve"> </w:t>
      </w:r>
      <w:r w:rsidRPr="00C6331E">
        <w:t>other</w:t>
      </w:r>
      <w:r w:rsidR="00C24685">
        <w:t xml:space="preserve"> </w:t>
      </w:r>
      <w:r w:rsidRPr="00C6331E">
        <w:t>judicial</w:t>
      </w:r>
      <w:r w:rsidR="00C24685">
        <w:t xml:space="preserve"> </w:t>
      </w:r>
      <w:r w:rsidRPr="00C6331E">
        <w:t>activities</w:t>
      </w:r>
      <w:r w:rsidR="00C24685">
        <w:t xml:space="preserve"> </w:t>
      </w:r>
      <w:r w:rsidRPr="00C6331E">
        <w:t>shall</w:t>
      </w:r>
      <w:r w:rsidR="00C24685">
        <w:t xml:space="preserve"> </w:t>
      </w:r>
      <w:r w:rsidRPr="00C6331E">
        <w:t>be</w:t>
      </w:r>
      <w:r w:rsidR="00C24685">
        <w:t xml:space="preserve"> </w:t>
      </w:r>
      <w:r w:rsidRPr="00C6331E">
        <w:t>conducted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the</w:t>
      </w:r>
      <w:r w:rsidR="00C24685">
        <w:t xml:space="preserve"> </w:t>
      </w:r>
      <w:r w:rsidRPr="00C6331E">
        <w:t>arrest,</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execution</w:t>
      </w:r>
      <w:r w:rsidR="00C24685">
        <w:t xml:space="preserve"> </w:t>
      </w:r>
      <w:r w:rsidRPr="00C6331E">
        <w:t>of</w:t>
      </w:r>
      <w:r w:rsidR="00C24685">
        <w:t xml:space="preserve"> </w:t>
      </w:r>
      <w:r w:rsidRPr="00C6331E">
        <w:t>imprisonment</w:t>
      </w:r>
      <w:r w:rsidR="00C24685">
        <w:t xml:space="preserve"> </w:t>
      </w:r>
      <w:r w:rsidRPr="00C6331E">
        <w:t>sentences,</w:t>
      </w:r>
      <w:r w:rsidR="00C24685">
        <w:t xml:space="preserve"> </w:t>
      </w:r>
      <w:r w:rsidRPr="00C6331E">
        <w:t>and</w:t>
      </w:r>
      <w:r w:rsidR="00C24685">
        <w:t xml:space="preserve"> </w:t>
      </w:r>
      <w:r w:rsidRPr="00C6331E">
        <w:t>regimes</w:t>
      </w:r>
      <w:r w:rsidR="00C24685">
        <w:t xml:space="preserve"> </w:t>
      </w:r>
      <w:r w:rsidRPr="00C6331E">
        <w:t>of</w:t>
      </w:r>
      <w:r w:rsidR="00C24685">
        <w:t xml:space="preserve"> </w:t>
      </w:r>
      <w:r w:rsidRPr="00C6331E">
        <w:t>custody</w:t>
      </w:r>
      <w:r w:rsidR="00C24685">
        <w:t xml:space="preserve"> </w:t>
      </w:r>
      <w:r w:rsidRPr="00C6331E">
        <w:t>or</w:t>
      </w:r>
      <w:r w:rsidR="00C24685">
        <w:t xml:space="preserve"> </w:t>
      </w:r>
      <w:r w:rsidRPr="00C6331E">
        <w:t>temporary</w:t>
      </w:r>
      <w:r w:rsidR="00C24685">
        <w:t xml:space="preserve"> </w:t>
      </w:r>
      <w:r w:rsidRPr="00C6331E">
        <w:t>detention,</w:t>
      </w:r>
      <w:r w:rsidR="00C24685">
        <w:t xml:space="preserve"> </w:t>
      </w:r>
      <w:r w:rsidRPr="00C6331E">
        <w:t>management</w:t>
      </w:r>
      <w:r w:rsidR="00C24685">
        <w:t xml:space="preserve"> </w:t>
      </w:r>
      <w:r w:rsidRPr="00C6331E">
        <w:t>and</w:t>
      </w:r>
      <w:r w:rsidR="00C24685">
        <w:t xml:space="preserve"> </w:t>
      </w:r>
      <w:r w:rsidRPr="00C6331E">
        <w:t>education</w:t>
      </w:r>
      <w:r w:rsidR="00C24685">
        <w:t xml:space="preserve"> </w:t>
      </w:r>
      <w:r w:rsidRPr="00C6331E">
        <w:t>of</w:t>
      </w:r>
      <w:r w:rsidR="00C24685">
        <w:t xml:space="preserve"> </w:t>
      </w:r>
      <w:r w:rsidRPr="00C6331E">
        <w:t>persons</w:t>
      </w:r>
      <w:r w:rsidR="00C24685">
        <w:t xml:space="preserve"> </w:t>
      </w:r>
      <w:r w:rsidRPr="00C6331E">
        <w:t>serving</w:t>
      </w:r>
      <w:r w:rsidR="00C24685">
        <w:t xml:space="preserve"> </w:t>
      </w:r>
      <w:r w:rsidRPr="00C6331E">
        <w:t>imprisonment</w:t>
      </w:r>
      <w:r w:rsidR="00C24685">
        <w:t xml:space="preserve"> </w:t>
      </w:r>
      <w:r w:rsidRPr="00C6331E">
        <w:t>sentences</w:t>
      </w:r>
      <w:r w:rsidR="00C24685">
        <w:t xml:space="preserve"> </w:t>
      </w:r>
      <w:r w:rsidRPr="00C6331E">
        <w:t>must</w:t>
      </w:r>
      <w:r w:rsidR="00C24685">
        <w:t xml:space="preserve"> </w:t>
      </w:r>
      <w:r w:rsidRPr="00C6331E">
        <w:t>comply</w:t>
      </w:r>
      <w:r w:rsidR="00C24685">
        <w:t xml:space="preserve"> </w:t>
      </w:r>
      <w:r w:rsidRPr="00C6331E">
        <w:t>with</w:t>
      </w:r>
      <w:r w:rsidR="00C24685">
        <w:t xml:space="preserve"> </w:t>
      </w:r>
      <w:r w:rsidRPr="00C6331E">
        <w:t>law;</w:t>
      </w:r>
      <w:r w:rsidR="00C24685">
        <w:t xml:space="preserve"> </w:t>
      </w:r>
      <w:r w:rsidRPr="00C6331E">
        <w:t>human</w:t>
      </w:r>
      <w:r w:rsidR="00C24685">
        <w:t xml:space="preserve"> </w:t>
      </w:r>
      <w:r w:rsidRPr="00C6331E">
        <w:t>rights</w:t>
      </w:r>
      <w:r w:rsidR="00C24685">
        <w:t xml:space="preserve"> </w:t>
      </w:r>
      <w:r w:rsidRPr="00C6331E">
        <w:t>and</w:t>
      </w:r>
      <w:r w:rsidR="00C24685">
        <w:t xml:space="preserve"> </w:t>
      </w:r>
      <w:r w:rsidRPr="00C6331E">
        <w:t>other</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persons</w:t>
      </w:r>
      <w:r w:rsidR="00C24685">
        <w:t xml:space="preserve"> </w:t>
      </w:r>
      <w:r w:rsidRPr="00C6331E">
        <w:t>arrested</w:t>
      </w:r>
      <w:r w:rsidR="00C24685">
        <w:t xml:space="preserve"> </w:t>
      </w:r>
      <w:r w:rsidRPr="00C6331E">
        <w:t>or</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and</w:t>
      </w:r>
      <w:r w:rsidR="00C24685">
        <w:t xml:space="preserve"> </w:t>
      </w:r>
      <w:r w:rsidRPr="00C6331E">
        <w:t>persons</w:t>
      </w:r>
      <w:r w:rsidR="00C24685">
        <w:t xml:space="preserve"> </w:t>
      </w:r>
      <w:r w:rsidRPr="00C6331E">
        <w:t>serving</w:t>
      </w:r>
      <w:r w:rsidR="00C24685">
        <w:t xml:space="preserve"> </w:t>
      </w:r>
      <w:r w:rsidRPr="00C6331E">
        <w:t>imprisonment</w:t>
      </w:r>
      <w:r w:rsidR="00C24685">
        <w:t xml:space="preserve"> </w:t>
      </w:r>
      <w:r w:rsidRPr="00C6331E">
        <w:t>sentences</w:t>
      </w:r>
      <w:r w:rsidR="00C24685">
        <w:t xml:space="preserve"> </w:t>
      </w:r>
      <w:r w:rsidRPr="00C6331E">
        <w:t>without</w:t>
      </w:r>
      <w:r w:rsidR="00C24685">
        <w:t xml:space="preserve"> </w:t>
      </w:r>
      <w:r w:rsidRPr="00C6331E">
        <w:t>any</w:t>
      </w:r>
      <w:r w:rsidR="00C24685">
        <w:t xml:space="preserve"> </w:t>
      </w:r>
      <w:r w:rsidRPr="00C6331E">
        <w:t>restriction</w:t>
      </w:r>
      <w:r w:rsidR="00C24685">
        <w:t xml:space="preserve"> </w:t>
      </w:r>
      <w:r w:rsidRPr="00C6331E">
        <w:t>by</w:t>
      </w:r>
      <w:r w:rsidR="00C24685">
        <w:t xml:space="preserve"> </w:t>
      </w:r>
      <w:r w:rsidRPr="00C6331E">
        <w:t>law</w:t>
      </w:r>
      <w:r w:rsidR="00C24685">
        <w:t xml:space="preserve"> </w:t>
      </w:r>
      <w:r w:rsidRPr="00C6331E">
        <w:t>must</w:t>
      </w:r>
      <w:r w:rsidR="00C24685">
        <w:t xml:space="preserve"> </w:t>
      </w:r>
      <w:r w:rsidRPr="00C6331E">
        <w:t>be</w:t>
      </w:r>
      <w:r w:rsidR="00C24685">
        <w:t xml:space="preserve"> </w:t>
      </w:r>
      <w:r w:rsidRPr="00C6331E">
        <w:t>respected</w:t>
      </w:r>
      <w:r w:rsidR="00C24685">
        <w:t xml:space="preserve"> </w:t>
      </w:r>
      <w:r w:rsidRPr="00C6331E">
        <w:t>and</w:t>
      </w:r>
      <w:r w:rsidR="00C24685">
        <w:t xml:space="preserve"> </w:t>
      </w:r>
      <w:r w:rsidRPr="00C6331E">
        <w:t>protected.</w:t>
      </w:r>
    </w:p>
    <w:p w:rsidR="00F21141" w:rsidRPr="00C6331E" w:rsidRDefault="00F21141" w:rsidP="003C58BE">
      <w:pPr>
        <w:pStyle w:val="SingleTxtG"/>
      </w:pPr>
      <w:r w:rsidRPr="00C6331E">
        <w:t>175.</w:t>
      </w:r>
      <w:r w:rsidRPr="00C6331E">
        <w:tab/>
        <w:t>The</w:t>
      </w:r>
      <w:r w:rsidR="00C24685">
        <w:t xml:space="preserve"> </w:t>
      </w:r>
      <w:r w:rsidRPr="00C6331E">
        <w:t>Government</w:t>
      </w:r>
      <w:r w:rsidR="00C24685">
        <w:t xml:space="preserve"> </w:t>
      </w:r>
      <w:r w:rsidRPr="00C6331E">
        <w:t>Inspectorate,</w:t>
      </w:r>
      <w:r w:rsidR="00C24685">
        <w:t xml:space="preserve"> </w:t>
      </w:r>
      <w:r w:rsidRPr="00C6331E">
        <w:t>Inspectorates</w:t>
      </w:r>
      <w:r w:rsidR="00C24685">
        <w:t xml:space="preserve"> </w:t>
      </w:r>
      <w:r w:rsidRPr="00C6331E">
        <w:t>of</w:t>
      </w:r>
      <w:r w:rsidR="00C24685">
        <w:t xml:space="preserve"> </w:t>
      </w:r>
      <w:r w:rsidRPr="00C6331E">
        <w:t>ministries,</w:t>
      </w:r>
      <w:r w:rsidR="00C24685">
        <w:t xml:space="preserve"> </w:t>
      </w:r>
      <w:r w:rsidRPr="00C6331E">
        <w:t>services</w:t>
      </w:r>
      <w:r w:rsidR="00C24685">
        <w:t xml:space="preserve"> </w:t>
      </w:r>
      <w:r w:rsidRPr="00C6331E">
        <w:t>having</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facilities:</w:t>
      </w:r>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Inspection</w:t>
      </w:r>
      <w:r w:rsidR="00C24685">
        <w:t xml:space="preserve"> </w:t>
      </w:r>
      <w:r w:rsidRPr="00C6331E">
        <w:t>stipulates</w:t>
      </w:r>
      <w:r w:rsidR="00C24685">
        <w:t xml:space="preserve"> </w:t>
      </w:r>
      <w:r w:rsidRPr="00C6331E">
        <w:t>that</w:t>
      </w:r>
      <w:r w:rsidR="00C24685">
        <w:t xml:space="preserve"> </w:t>
      </w:r>
      <w:r w:rsidRPr="00C6331E">
        <w:t>the</w:t>
      </w:r>
      <w:r w:rsidR="00C24685">
        <w:t xml:space="preserve"> </w:t>
      </w:r>
      <w:r w:rsidRPr="00C6331E">
        <w:t>Government</w:t>
      </w:r>
      <w:r w:rsidR="00C24685">
        <w:t xml:space="preserve"> </w:t>
      </w:r>
      <w:r w:rsidRPr="00C6331E">
        <w:t>Inspectorate</w:t>
      </w:r>
      <w:r w:rsidR="00C24685">
        <w:t xml:space="preserve"> </w:t>
      </w:r>
      <w:r w:rsidRPr="00C6331E">
        <w:t>has</w:t>
      </w:r>
      <w:r w:rsidR="00C24685">
        <w:t xml:space="preserve"> </w:t>
      </w:r>
      <w:r w:rsidRPr="00C6331E">
        <w:t>the</w:t>
      </w:r>
      <w:r w:rsidR="00C24685">
        <w:t xml:space="preserve"> </w:t>
      </w:r>
      <w:r w:rsidRPr="00C6331E">
        <w:t>missions</w:t>
      </w:r>
      <w:r w:rsidR="00C24685">
        <w:t xml:space="preserve"> </w:t>
      </w:r>
      <w:r w:rsidRPr="00C6331E">
        <w:t>and</w:t>
      </w:r>
      <w:r w:rsidR="00C24685">
        <w:t xml:space="preserve"> </w:t>
      </w:r>
      <w:r w:rsidRPr="00C6331E">
        <w:t>powers</w:t>
      </w:r>
      <w:r w:rsidR="00C24685">
        <w:t xml:space="preserve"> </w:t>
      </w:r>
      <w:r w:rsidRPr="00C6331E">
        <w:t>to</w:t>
      </w:r>
      <w:r w:rsidR="00C24685">
        <w:t xml:space="preserve"> </w:t>
      </w:r>
      <w:r w:rsidRPr="00C6331E">
        <w:t>inspect</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policies</w:t>
      </w:r>
      <w:r w:rsidR="00C24685">
        <w:t xml:space="preserve"> </w:t>
      </w:r>
      <w:r w:rsidRPr="00C6331E">
        <w:t>and</w:t>
      </w:r>
      <w:r w:rsidR="00C24685">
        <w:t xml:space="preserve"> </w:t>
      </w:r>
      <w:r w:rsidRPr="00C6331E">
        <w:t>laws,</w:t>
      </w:r>
      <w:r w:rsidR="00C24685">
        <w:t xml:space="preserve"> </w:t>
      </w:r>
      <w:r w:rsidRPr="00C6331E">
        <w:t>the</w:t>
      </w:r>
      <w:r w:rsidR="00C24685">
        <w:t xml:space="preserve"> </w:t>
      </w:r>
      <w:r w:rsidRPr="00C6331E">
        <w:t>performance</w:t>
      </w:r>
      <w:r w:rsidR="00C24685">
        <w:t xml:space="preserve"> </w:t>
      </w:r>
      <w:r w:rsidRPr="00C6331E">
        <w:t>of</w:t>
      </w:r>
      <w:r w:rsidR="00C24685">
        <w:t xml:space="preserve"> </w:t>
      </w:r>
      <w:r w:rsidRPr="00C6331E">
        <w:t>task</w:t>
      </w:r>
      <w:r w:rsidR="00C24685">
        <w:t xml:space="preserve"> </w:t>
      </w:r>
      <w:r w:rsidRPr="00C6331E">
        <w:t>and</w:t>
      </w:r>
      <w:r w:rsidR="00C24685">
        <w:t xml:space="preserve"> </w:t>
      </w:r>
      <w:r w:rsidRPr="00C6331E">
        <w:t>exercise</w:t>
      </w:r>
      <w:r w:rsidR="00C24685">
        <w:t xml:space="preserve"> </w:t>
      </w:r>
      <w:r w:rsidRPr="00C6331E">
        <w:t>of</w:t>
      </w:r>
      <w:r w:rsidR="00C24685">
        <w:t xml:space="preserve"> </w:t>
      </w:r>
      <w:r w:rsidRPr="00C6331E">
        <w:t>powers</w:t>
      </w:r>
      <w:r w:rsidR="00C24685">
        <w:t xml:space="preserve"> </w:t>
      </w:r>
      <w:r w:rsidRPr="00C6331E">
        <w:t>by</w:t>
      </w:r>
      <w:r w:rsidR="00C24685">
        <w:t xml:space="preserve"> </w:t>
      </w:r>
      <w:r w:rsidRPr="00C6331E">
        <w:t>ministries,</w:t>
      </w:r>
      <w:r w:rsidR="00C24685">
        <w:t xml:space="preserve"> </w:t>
      </w:r>
      <w:r w:rsidRPr="00C6331E">
        <w:t>government-attached</w:t>
      </w:r>
      <w:r w:rsidR="00C24685">
        <w:t xml:space="preserve"> </w:t>
      </w:r>
      <w:r w:rsidRPr="00C6331E">
        <w:t>agencies</w:t>
      </w:r>
      <w:r w:rsidR="00C24685">
        <w:t xml:space="preserve"> </w:t>
      </w:r>
      <w:r w:rsidRPr="00C6331E">
        <w:t>and</w:t>
      </w:r>
      <w:r w:rsidR="00C24685">
        <w:t xml:space="preserve"> </w:t>
      </w:r>
      <w:r w:rsidRPr="00C6331E">
        <w:t>provincial-level</w:t>
      </w:r>
      <w:r w:rsidR="00C24685">
        <w:t xml:space="preserve"> </w:t>
      </w:r>
      <w:r w:rsidRPr="00C6331E">
        <w:t>People</w:t>
      </w:r>
      <w:r w:rsidR="008313BC">
        <w:t>’</w:t>
      </w:r>
      <w:r w:rsidRPr="00C6331E">
        <w:t>s</w:t>
      </w:r>
      <w:r w:rsidR="00C24685">
        <w:t xml:space="preserve"> </w:t>
      </w:r>
      <w:r w:rsidRPr="00C6331E">
        <w:t>Committees.</w:t>
      </w:r>
      <w:r w:rsidR="00C24685">
        <w:t xml:space="preserve"> </w:t>
      </w:r>
      <w:r w:rsidRPr="00C6331E">
        <w:t>Ministerial</w:t>
      </w:r>
      <w:r w:rsidR="00C24685">
        <w:t xml:space="preserve"> </w:t>
      </w:r>
      <w:r w:rsidRPr="00C6331E">
        <w:t>inspectorates</w:t>
      </w:r>
      <w:r w:rsidR="00C24685">
        <w:t xml:space="preserve"> </w:t>
      </w:r>
      <w:r w:rsidRPr="00C6331E">
        <w:t>have</w:t>
      </w:r>
      <w:r w:rsidR="00C24685">
        <w:t xml:space="preserve"> </w:t>
      </w:r>
      <w:r w:rsidRPr="00C6331E">
        <w:t>the</w:t>
      </w:r>
      <w:r w:rsidR="00C24685">
        <w:t xml:space="preserve"> </w:t>
      </w:r>
      <w:r w:rsidRPr="00C6331E">
        <w:t>missions</w:t>
      </w:r>
      <w:r w:rsidR="00C24685">
        <w:t xml:space="preserve"> </w:t>
      </w:r>
      <w:r w:rsidRPr="00C6331E">
        <w:t>and</w:t>
      </w:r>
      <w:r w:rsidR="00C24685">
        <w:t xml:space="preserve"> </w:t>
      </w:r>
      <w:r w:rsidRPr="00C6331E">
        <w:t>powers</w:t>
      </w:r>
      <w:r w:rsidR="00C24685">
        <w:t xml:space="preserve"> </w:t>
      </w:r>
      <w:r w:rsidRPr="00C6331E">
        <w:t>to</w:t>
      </w:r>
      <w:r w:rsidR="00C24685">
        <w:t xml:space="preserve"> </w:t>
      </w:r>
      <w:r w:rsidRPr="00C6331E">
        <w:t>inspect</w:t>
      </w:r>
      <w:r w:rsidR="00C24685">
        <w:t xml:space="preserve"> </w:t>
      </w:r>
      <w:r w:rsidRPr="00C6331E">
        <w:t>the</w:t>
      </w:r>
      <w:r w:rsidR="00C24685">
        <w:t xml:space="preserve"> </w:t>
      </w:r>
      <w:r w:rsidRPr="00C6331E">
        <w:t>observance</w:t>
      </w:r>
      <w:r w:rsidR="00C24685">
        <w:t xml:space="preserve"> </w:t>
      </w:r>
      <w:r w:rsidRPr="00C6331E">
        <w:t>of</w:t>
      </w:r>
      <w:r w:rsidR="00C24685">
        <w:t xml:space="preserve"> </w:t>
      </w:r>
      <w:r w:rsidRPr="00C6331E">
        <w:t>policies</w:t>
      </w:r>
      <w:r w:rsidR="00C24685">
        <w:t xml:space="preserve"> </w:t>
      </w:r>
      <w:r w:rsidRPr="00C6331E">
        <w:t>and</w:t>
      </w:r>
      <w:r w:rsidR="00C24685">
        <w:t xml:space="preserve"> </w:t>
      </w:r>
      <w:r w:rsidRPr="00C6331E">
        <w:t>laws,</w:t>
      </w:r>
      <w:r w:rsidR="00C24685">
        <w:t xml:space="preserve"> </w:t>
      </w:r>
      <w:r w:rsidRPr="00C6331E">
        <w:t>performance</w:t>
      </w:r>
      <w:r w:rsidR="00C24685">
        <w:t xml:space="preserve"> </w:t>
      </w:r>
      <w:r w:rsidRPr="00C6331E">
        <w:t>of</w:t>
      </w:r>
      <w:r w:rsidR="00C24685">
        <w:t xml:space="preserve"> </w:t>
      </w:r>
      <w:r w:rsidRPr="00C6331E">
        <w:t>tasks</w:t>
      </w:r>
      <w:r w:rsidR="00C24685">
        <w:t xml:space="preserve"> </w:t>
      </w:r>
      <w:r w:rsidRPr="00C6331E">
        <w:t>and</w:t>
      </w:r>
      <w:r w:rsidR="00C24685">
        <w:t xml:space="preserve"> </w:t>
      </w:r>
      <w:r w:rsidRPr="00C6331E">
        <w:t>exercise</w:t>
      </w:r>
      <w:r w:rsidR="00C24685">
        <w:t xml:space="preserve"> </w:t>
      </w:r>
      <w:r w:rsidRPr="00C6331E">
        <w:t>of</w:t>
      </w:r>
      <w:r w:rsidR="00C24685">
        <w:t xml:space="preserve"> </w:t>
      </w:r>
      <w:r w:rsidRPr="00C6331E">
        <w:t>powers</w:t>
      </w:r>
      <w:r w:rsidR="00C24685">
        <w:t xml:space="preserve"> </w:t>
      </w:r>
      <w:r w:rsidRPr="00C6331E">
        <w:t>by</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under</w:t>
      </w:r>
      <w:r w:rsidR="00C24685">
        <w:t xml:space="preserve"> </w:t>
      </w:r>
      <w:r w:rsidRPr="00C6331E">
        <w:t>their</w:t>
      </w:r>
      <w:r w:rsidR="00C24685">
        <w:t xml:space="preserve"> </w:t>
      </w:r>
      <w:r w:rsidRPr="00C6331E">
        <w:t>ministries</w:t>
      </w:r>
      <w:r w:rsidR="008313BC">
        <w:t>’</w:t>
      </w:r>
      <w:r w:rsidR="00C24685">
        <w:t xml:space="preserve"> </w:t>
      </w:r>
      <w:r w:rsidRPr="00C6331E">
        <w:t>direct</w:t>
      </w:r>
      <w:r w:rsidR="00C24685">
        <w:t xml:space="preserve"> </w:t>
      </w:r>
      <w:r w:rsidRPr="00C6331E">
        <w:t>management.</w:t>
      </w:r>
    </w:p>
    <w:p w:rsidR="00F21141" w:rsidRPr="00C6331E" w:rsidRDefault="00F21141" w:rsidP="003C58BE">
      <w:pPr>
        <w:pStyle w:val="SingleTxtG"/>
      </w:pPr>
      <w:r w:rsidRPr="00C6331E">
        <w:t>176.</w:t>
      </w:r>
      <w:r w:rsidRPr="00C6331E">
        <w:tab/>
        <w:t>The</w:t>
      </w:r>
      <w:r w:rsidR="00C24685">
        <w:t xml:space="preserve"> </w:t>
      </w:r>
      <w:r w:rsidRPr="00C6331E">
        <w:t>Vietnamese</w:t>
      </w:r>
      <w:r w:rsidR="00C24685">
        <w:t xml:space="preserve"> </w:t>
      </w:r>
      <w:r w:rsidRPr="00C6331E">
        <w:t>Fatherland</w:t>
      </w:r>
      <w:r w:rsidR="00C24685">
        <w:t xml:space="preserve"> </w:t>
      </w:r>
      <w:r w:rsidRPr="00C6331E">
        <w:t>Front</w:t>
      </w:r>
      <w:r w:rsidR="00C24685">
        <w:t xml:space="preserve"> </w:t>
      </w:r>
      <w:r w:rsidRPr="00C6331E">
        <w:t>and</w:t>
      </w:r>
      <w:r w:rsidR="00C24685">
        <w:t xml:space="preserve"> </w:t>
      </w:r>
      <w:r w:rsidRPr="00C6331E">
        <w:t>its</w:t>
      </w:r>
      <w:r w:rsidR="00C24685">
        <w:t xml:space="preserve"> </w:t>
      </w:r>
      <w:r w:rsidRPr="00C6331E">
        <w:t>member</w:t>
      </w:r>
      <w:r w:rsidR="00C24685">
        <w:t xml:space="preserve"> </w:t>
      </w:r>
      <w:r w:rsidRPr="00C6331E">
        <w:t>organisations:</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Inspectorate</w:t>
      </w:r>
      <w:r w:rsidR="00C24685">
        <w:t xml:space="preserve"> </w:t>
      </w:r>
      <w:r w:rsidRPr="00C6331E">
        <w:t>Boards</w:t>
      </w:r>
      <w:r w:rsidR="00C24685">
        <w:t xml:space="preserve"> </w:t>
      </w:r>
      <w:r w:rsidRPr="00C6331E">
        <w:t>are</w:t>
      </w:r>
      <w:r w:rsidR="00C24685">
        <w:t xml:space="preserve"> </w:t>
      </w:r>
      <w:r w:rsidRPr="00C6331E">
        <w:t>established</w:t>
      </w:r>
      <w:r w:rsidR="00C24685">
        <w:t xml:space="preserve"> </w:t>
      </w:r>
      <w:r w:rsidRPr="00C6331E">
        <w:t>at</w:t>
      </w:r>
      <w:r w:rsidR="00C24685">
        <w:t xml:space="preserve"> </w:t>
      </w:r>
      <w:r w:rsidRPr="00C6331E">
        <w:t>commune,</w:t>
      </w:r>
      <w:r w:rsidR="00C24685">
        <w:t xml:space="preserve"> </w:t>
      </w:r>
      <w:r w:rsidRPr="00C6331E">
        <w:t>ward</w:t>
      </w:r>
      <w:r w:rsidR="00C24685">
        <w:t xml:space="preserve"> </w:t>
      </w:r>
      <w:r w:rsidRPr="00C6331E">
        <w:t>and</w:t>
      </w:r>
      <w:r w:rsidR="00C24685">
        <w:t xml:space="preserve"> </w:t>
      </w:r>
      <w:r w:rsidRPr="00C6331E">
        <w:t>township</w:t>
      </w:r>
      <w:r w:rsidR="00C24685">
        <w:t xml:space="preserve"> </w:t>
      </w:r>
      <w:r w:rsidRPr="00C6331E">
        <w:t>level</w:t>
      </w:r>
      <w:r w:rsidR="00C24685">
        <w:t xml:space="preserve"> </w:t>
      </w:r>
      <w:r w:rsidRPr="00C6331E">
        <w:t>and</w:t>
      </w:r>
      <w:r w:rsidR="00C24685">
        <w:t xml:space="preserve"> </w:t>
      </w:r>
      <w:r w:rsidRPr="00C6331E">
        <w:t>are</w:t>
      </w:r>
      <w:r w:rsidR="00C24685">
        <w:t xml:space="preserve"> </w:t>
      </w:r>
      <w:r w:rsidRPr="00C6331E">
        <w:t>directed</w:t>
      </w:r>
      <w:r w:rsidR="00C24685">
        <w:t xml:space="preserve"> </w:t>
      </w:r>
      <w:r w:rsidRPr="00C6331E">
        <w:t>in</w:t>
      </w:r>
      <w:r w:rsidR="00C24685">
        <w:t xml:space="preserve"> </w:t>
      </w:r>
      <w:r w:rsidRPr="00C6331E">
        <w:t>terms</w:t>
      </w:r>
      <w:r w:rsidR="00C24685">
        <w:t xml:space="preserve"> </w:t>
      </w:r>
      <w:r w:rsidRPr="00C6331E">
        <w:t>of</w:t>
      </w:r>
      <w:r w:rsidR="00C24685">
        <w:t xml:space="preserve"> </w:t>
      </w:r>
      <w:r w:rsidRPr="00C6331E">
        <w:t>operation</w:t>
      </w:r>
      <w:r w:rsidR="00C24685">
        <w:t xml:space="preserve"> </w:t>
      </w:r>
      <w:r w:rsidRPr="00C6331E">
        <w:t>and</w:t>
      </w:r>
      <w:r w:rsidR="00C24685">
        <w:t xml:space="preserve"> </w:t>
      </w:r>
      <w:r w:rsidRPr="00C6331E">
        <w:t>guided</w:t>
      </w:r>
      <w:r w:rsidR="00C24685">
        <w:t xml:space="preserve"> </w:t>
      </w:r>
      <w:r w:rsidRPr="00C6331E">
        <w:t>in</w:t>
      </w:r>
      <w:r w:rsidR="00C24685">
        <w:t xml:space="preserve"> </w:t>
      </w:r>
      <w:r w:rsidRPr="00C6331E">
        <w:t>terms</w:t>
      </w:r>
      <w:r w:rsidR="00C24685">
        <w:t xml:space="preserve"> </w:t>
      </w:r>
      <w:r w:rsidRPr="00C6331E">
        <w:t>of</w:t>
      </w:r>
      <w:r w:rsidR="00C24685">
        <w:t xml:space="preserve"> </w:t>
      </w:r>
      <w:r w:rsidRPr="00C6331E">
        <w:t>organisation</w:t>
      </w:r>
      <w:r w:rsidR="00C24685">
        <w:t xml:space="preserve"> </w:t>
      </w:r>
      <w:r w:rsidRPr="00C6331E">
        <w:t>by</w:t>
      </w:r>
      <w:r w:rsidR="00C24685">
        <w:t xml:space="preserve"> </w:t>
      </w:r>
      <w:r w:rsidRPr="00C6331E">
        <w:t>the</w:t>
      </w:r>
      <w:r w:rsidR="00C24685">
        <w:t xml:space="preserve"> </w:t>
      </w:r>
      <w:r w:rsidRPr="00C6331E">
        <w:t>Vietnamese</w:t>
      </w:r>
      <w:r w:rsidR="00C24685">
        <w:t xml:space="preserve"> </w:t>
      </w:r>
      <w:r w:rsidRPr="00C6331E">
        <w:t>Fatherland</w:t>
      </w:r>
      <w:r w:rsidR="00C24685">
        <w:t xml:space="preserve"> </w:t>
      </w:r>
      <w:r w:rsidRPr="00C6331E">
        <w:t>Front</w:t>
      </w:r>
      <w:r w:rsidR="00C24685">
        <w:t xml:space="preserve"> </w:t>
      </w:r>
      <w:r w:rsidRPr="00C6331E">
        <w:t>committees</w:t>
      </w:r>
      <w:r w:rsidR="00C24685">
        <w:t xml:space="preserve"> </w:t>
      </w:r>
      <w:r w:rsidRPr="00C6331E">
        <w:t>at</w:t>
      </w:r>
      <w:r w:rsidR="00C24685">
        <w:t xml:space="preserve"> </w:t>
      </w:r>
      <w:r w:rsidRPr="00C6331E">
        <w:t>the</w:t>
      </w:r>
      <w:r w:rsidR="00C24685">
        <w:t xml:space="preserve"> </w:t>
      </w:r>
      <w:r w:rsidRPr="00C6331E">
        <w:t>corresponding</w:t>
      </w:r>
      <w:r w:rsidR="00C24685">
        <w:t xml:space="preserve"> </w:t>
      </w:r>
      <w:r w:rsidRPr="00C6331E">
        <w:t>levels.</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Inspectorate</w:t>
      </w:r>
      <w:r w:rsidR="00C24685">
        <w:t xml:space="preserve"> </w:t>
      </w:r>
      <w:r w:rsidRPr="00C6331E">
        <w:t>Board</w:t>
      </w:r>
      <w:r w:rsidR="00C24685">
        <w:t xml:space="preserve"> </w:t>
      </w:r>
      <w:r w:rsidRPr="00C6331E">
        <w:t>is</w:t>
      </w:r>
      <w:r w:rsidR="00C24685">
        <w:t xml:space="preserve"> </w:t>
      </w:r>
      <w:r w:rsidRPr="00C6331E">
        <w:t>responsible</w:t>
      </w:r>
      <w:r w:rsidR="00C24685">
        <w:t xml:space="preserve"> </w:t>
      </w:r>
      <w:r w:rsidRPr="00C6331E">
        <w:t>for</w:t>
      </w:r>
      <w:r w:rsidR="00C24685">
        <w:t xml:space="preserve"> </w:t>
      </w:r>
      <w:r w:rsidRPr="00C6331E">
        <w:t>overseeing</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policies</w:t>
      </w:r>
      <w:r w:rsidR="00C24685">
        <w:t xml:space="preserve"> </w:t>
      </w:r>
      <w:r w:rsidRPr="00C6331E">
        <w:t>and</w:t>
      </w:r>
      <w:r w:rsidR="00C24685">
        <w:t xml:space="preserve"> </w:t>
      </w:r>
      <w:r w:rsidRPr="00C6331E">
        <w:t>laws,</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grassroots</w:t>
      </w:r>
      <w:r w:rsidR="00C24685">
        <w:t xml:space="preserve"> </w:t>
      </w:r>
      <w:r w:rsidRPr="00C6331E">
        <w:t>democracy</w:t>
      </w:r>
      <w:r w:rsidR="00C24685">
        <w:t xml:space="preserve"> </w:t>
      </w:r>
      <w:r w:rsidRPr="00C6331E">
        <w:t>by</w:t>
      </w:r>
      <w:r w:rsidR="00C24685">
        <w:t xml:space="preserve"> </w:t>
      </w:r>
      <w:r w:rsidRPr="00C6331E">
        <w:t>the</w:t>
      </w:r>
      <w:r w:rsidR="00C24685">
        <w:t xml:space="preserve"> </w:t>
      </w:r>
      <w:r w:rsidRPr="00C6331E">
        <w:t>competent</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in</w:t>
      </w:r>
      <w:r w:rsidR="00C24685">
        <w:t xml:space="preserve"> </w:t>
      </w:r>
      <w:r w:rsidRPr="00C6331E">
        <w:t>communes,</w:t>
      </w:r>
      <w:r w:rsidR="00C24685">
        <w:t xml:space="preserve"> </w:t>
      </w:r>
      <w:r w:rsidRPr="00C6331E">
        <w:t>wards</w:t>
      </w:r>
      <w:r w:rsidR="00C24685">
        <w:t xml:space="preserve"> </w:t>
      </w:r>
      <w:r w:rsidRPr="00C6331E">
        <w:t>and</w:t>
      </w:r>
      <w:r w:rsidR="00C24685">
        <w:t xml:space="preserve"> </w:t>
      </w:r>
      <w:r w:rsidRPr="00C6331E">
        <w:t>towns,</w:t>
      </w:r>
      <w:r w:rsidR="00C24685">
        <w:t xml:space="preserve"> </w:t>
      </w:r>
      <w:r w:rsidRPr="00C6331E">
        <w:t>state</w:t>
      </w:r>
      <w:r w:rsidR="00C24685">
        <w:t xml:space="preserve"> </w:t>
      </w:r>
      <w:r w:rsidRPr="00C6331E">
        <w:t>agencies,</w:t>
      </w:r>
      <w:r w:rsidR="00C24685">
        <w:t xml:space="preserve"> </w:t>
      </w:r>
      <w:r w:rsidRPr="00C6331E">
        <w:t>public</w:t>
      </w:r>
      <w:r w:rsidR="00C24685">
        <w:t xml:space="preserve"> </w:t>
      </w:r>
      <w:r w:rsidRPr="00C6331E">
        <w:t>non-business</w:t>
      </w:r>
      <w:r w:rsidR="00C24685">
        <w:t xml:space="preserve"> </w:t>
      </w:r>
      <w:r w:rsidRPr="00C6331E">
        <w:t>services</w:t>
      </w:r>
      <w:r w:rsidR="00C24685">
        <w:t xml:space="preserve"> </w:t>
      </w:r>
      <w:r w:rsidRPr="00C6331E">
        <w:t>providing</w:t>
      </w:r>
      <w:r w:rsidR="00C24685">
        <w:t xml:space="preserve"> </w:t>
      </w:r>
      <w:r w:rsidRPr="00C6331E">
        <w:t>units,</w:t>
      </w:r>
      <w:r w:rsidR="00C24685">
        <w:t xml:space="preserve"> </w:t>
      </w:r>
      <w:r w:rsidRPr="00C6331E">
        <w:t>state-owned</w:t>
      </w:r>
      <w:r w:rsidR="00C24685">
        <w:t xml:space="preserve"> </w:t>
      </w:r>
      <w:r w:rsidRPr="00C6331E">
        <w:t>enterprises.</w:t>
      </w:r>
    </w:p>
    <w:p w:rsidR="00F21141" w:rsidRPr="00C6331E" w:rsidRDefault="00F21141" w:rsidP="003C58BE">
      <w:pPr>
        <w:pStyle w:val="SingleTxtG"/>
      </w:pPr>
      <w:r w:rsidRPr="00C6331E">
        <w:t>177.</w:t>
      </w:r>
      <w:r w:rsidRPr="00C6331E">
        <w:tab/>
        <w:t>Regulations</w:t>
      </w:r>
      <w:r w:rsidR="00C24685">
        <w:t xml:space="preserve"> </w:t>
      </w:r>
      <w:r w:rsidRPr="00C6331E">
        <w:t>of</w:t>
      </w:r>
      <w:r w:rsidR="00C24685">
        <w:t xml:space="preserve"> </w:t>
      </w:r>
      <w:r w:rsidRPr="00C6331E">
        <w:t>international</w:t>
      </w:r>
      <w:r w:rsidR="00C24685">
        <w:t xml:space="preserve"> </w:t>
      </w:r>
      <w:r w:rsidRPr="00C6331E">
        <w:t>inspection</w:t>
      </w:r>
      <w:r w:rsidR="00C24685">
        <w:t xml:space="preserve"> </w:t>
      </w:r>
      <w:r w:rsidRPr="00C6331E">
        <w:t>or</w:t>
      </w:r>
      <w:r w:rsidR="00C24685">
        <w:t xml:space="preserve"> </w:t>
      </w:r>
      <w:r w:rsidRPr="00C6331E">
        <w:t>inspection</w:t>
      </w:r>
      <w:r w:rsidR="00C24685">
        <w:t xml:space="preserve"> </w:t>
      </w:r>
      <w:r w:rsidRPr="00C6331E">
        <w:t>by</w:t>
      </w:r>
      <w:r w:rsidR="00C24685">
        <w:t xml:space="preserve"> </w:t>
      </w:r>
      <w:r w:rsidRPr="00C6331E">
        <w:t>non-governmental</w:t>
      </w:r>
      <w:r w:rsidR="00C24685">
        <w:t xml:space="preserve"> </w:t>
      </w:r>
      <w:r w:rsidRPr="00C6331E">
        <w:t>organisations</w:t>
      </w:r>
      <w:r w:rsidR="00C24685">
        <w:t xml:space="preserve"> </w:t>
      </w:r>
      <w:r w:rsidRPr="00C6331E">
        <w:t>(NGOs)</w:t>
      </w:r>
      <w:r w:rsidR="00C24685">
        <w:t xml:space="preserve"> </w:t>
      </w:r>
      <w:r w:rsidRPr="00C6331E">
        <w:t>of</w:t>
      </w:r>
      <w:r w:rsidR="00C24685">
        <w:t xml:space="preserve"> </w:t>
      </w:r>
      <w:r w:rsidRPr="00C6331E">
        <w:t>prisons:</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w:t>
      </w:r>
      <w:r w:rsidR="00C24685">
        <w:t xml:space="preserve"> </w:t>
      </w:r>
      <w:r w:rsidRPr="00C6331E">
        <w:t>does</w:t>
      </w:r>
      <w:r w:rsidR="00C24685">
        <w:t xml:space="preserve"> </w:t>
      </w:r>
      <w:r w:rsidRPr="00C6331E">
        <w:t>not</w:t>
      </w:r>
      <w:r w:rsidR="00C24685">
        <w:t xml:space="preserve"> </w:t>
      </w:r>
      <w:r w:rsidRPr="00C6331E">
        <w:t>have</w:t>
      </w:r>
      <w:r w:rsidR="00C24685">
        <w:t xml:space="preserve"> </w:t>
      </w:r>
      <w:r w:rsidRPr="00C6331E">
        <w:t>specific</w:t>
      </w:r>
      <w:r w:rsidR="00C24685">
        <w:t xml:space="preserve"> </w:t>
      </w:r>
      <w:r w:rsidRPr="00C6331E">
        <w:t>regulations</w:t>
      </w:r>
      <w:r w:rsidR="00C24685">
        <w:t xml:space="preserve"> </w:t>
      </w:r>
      <w:r w:rsidRPr="00C6331E">
        <w:t>on</w:t>
      </w:r>
      <w:r w:rsidR="00C24685">
        <w:t xml:space="preserve"> </w:t>
      </w:r>
      <w:r w:rsidRPr="00C6331E">
        <w:t>this</w:t>
      </w:r>
      <w:r w:rsidR="00C24685">
        <w:t xml:space="preserve"> </w:t>
      </w:r>
      <w:r w:rsidRPr="00C6331E">
        <w:t>aspect;</w:t>
      </w:r>
      <w:r w:rsidR="00C24685">
        <w:t xml:space="preserve"> </w:t>
      </w:r>
      <w:r w:rsidRPr="00C6331E">
        <w:t>however,</w:t>
      </w:r>
      <w:r w:rsidR="00C24685">
        <w:t xml:space="preserve"> </w:t>
      </w:r>
      <w:r w:rsidRPr="00C6331E">
        <w:t>Viet</w:t>
      </w:r>
      <w:r w:rsidR="00C24685">
        <w:t xml:space="preserve"> </w:t>
      </w:r>
      <w:r w:rsidRPr="00C6331E">
        <w:t>Nam</w:t>
      </w:r>
      <w:r w:rsidR="00C24685">
        <w:t xml:space="preserve"> </w:t>
      </w:r>
      <w:r w:rsidRPr="00C6331E">
        <w:t>allows</w:t>
      </w:r>
      <w:r w:rsidR="00C24685">
        <w:t xml:space="preserve"> </w:t>
      </w:r>
      <w:r w:rsidRPr="00C6331E">
        <w:t>consular</w:t>
      </w:r>
      <w:r w:rsidR="00C24685">
        <w:t xml:space="preserve"> </w:t>
      </w:r>
      <w:r w:rsidRPr="00C6331E">
        <w:t>access</w:t>
      </w:r>
      <w:r w:rsidR="00C24685">
        <w:t xml:space="preserve"> </w:t>
      </w:r>
      <w:r w:rsidRPr="00C6331E">
        <w:t>and</w:t>
      </w:r>
      <w:r w:rsidR="00C24685">
        <w:t xml:space="preserve"> </w:t>
      </w:r>
      <w:r w:rsidRPr="00C6331E">
        <w:t>also</w:t>
      </w:r>
      <w:r w:rsidR="00C24685">
        <w:t xml:space="preserve"> </w:t>
      </w:r>
      <w:r w:rsidRPr="00C6331E">
        <w:t>has</w:t>
      </w:r>
      <w:r w:rsidR="00C24685">
        <w:t xml:space="preserve"> </w:t>
      </w:r>
      <w:r w:rsidRPr="00C6331E">
        <w:t>allowed</w:t>
      </w:r>
      <w:r w:rsidR="00C24685">
        <w:t xml:space="preserve"> </w:t>
      </w:r>
      <w:r w:rsidRPr="00C6331E">
        <w:t>several</w:t>
      </w:r>
      <w:r w:rsidR="00C24685">
        <w:t xml:space="preserve"> </w:t>
      </w:r>
      <w:r w:rsidRPr="00C6331E">
        <w:t>foreign</w:t>
      </w:r>
      <w:r w:rsidR="00C24685">
        <w:t xml:space="preserve"> </w:t>
      </w:r>
      <w:r w:rsidRPr="00C6331E">
        <w:t>delegations</w:t>
      </w:r>
      <w:r w:rsidR="00C24685">
        <w:t xml:space="preserve"> </w:t>
      </w:r>
      <w:r w:rsidRPr="00C6331E">
        <w:t>to</w:t>
      </w:r>
      <w:r w:rsidR="00C24685">
        <w:t xml:space="preserve"> </w:t>
      </w:r>
      <w:r w:rsidRPr="00C6331E">
        <w:t>visit</w:t>
      </w:r>
      <w:r w:rsidR="00C24685">
        <w:t xml:space="preserve"> </w:t>
      </w:r>
      <w:r w:rsidRPr="00C6331E">
        <w:t>prisons</w:t>
      </w:r>
      <w:r w:rsidR="00C24685">
        <w:t xml:space="preserve"> </w:t>
      </w:r>
      <w:r w:rsidRPr="00C6331E">
        <w:t>in</w:t>
      </w:r>
      <w:r w:rsidR="00C24685">
        <w:t xml:space="preserve"> </w:t>
      </w:r>
      <w:r w:rsidRPr="00C6331E">
        <w:t>the</w:t>
      </w:r>
      <w:r w:rsidR="00C24685">
        <w:t xml:space="preserve"> </w:t>
      </w:r>
      <w:r w:rsidRPr="00C6331E">
        <w:t>framework</w:t>
      </w:r>
      <w:r w:rsidR="00C24685">
        <w:t xml:space="preserve"> </w:t>
      </w:r>
      <w:r w:rsidRPr="00C6331E">
        <w:t>of</w:t>
      </w:r>
      <w:r w:rsidR="00C24685">
        <w:t xml:space="preserve"> </w:t>
      </w:r>
      <w:r w:rsidRPr="00C6331E">
        <w:t>experience</w:t>
      </w:r>
      <w:r w:rsidR="00C24685">
        <w:t xml:space="preserve"> </w:t>
      </w:r>
      <w:r w:rsidRPr="00C6331E">
        <w:t>exchange</w:t>
      </w:r>
      <w:r w:rsidR="00C24685">
        <w:t xml:space="preserve"> </w:t>
      </w:r>
      <w:r w:rsidRPr="00C6331E">
        <w:t>or</w:t>
      </w:r>
      <w:r w:rsidR="00C24685">
        <w:t xml:space="preserve"> </w:t>
      </w:r>
      <w:r w:rsidRPr="00C6331E">
        <w:t>management</w:t>
      </w:r>
      <w:r w:rsidR="00C24685">
        <w:t xml:space="preserve"> </w:t>
      </w:r>
      <w:r w:rsidRPr="00C6331E">
        <w:t>capacity</w:t>
      </w:r>
      <w:r w:rsidR="00C24685">
        <w:t xml:space="preserve"> </w:t>
      </w:r>
      <w:r w:rsidRPr="00C6331E">
        <w:t>building.</w:t>
      </w:r>
      <w:r w:rsidR="00C24685">
        <w:t xml:space="preserve"> </w:t>
      </w:r>
      <w:r w:rsidRPr="00C6331E">
        <w:t>Article</w:t>
      </w:r>
      <w:r w:rsidR="00C24685">
        <w:t xml:space="preserve"> </w:t>
      </w:r>
      <w:r w:rsidRPr="00C6331E">
        <w:t>4</w:t>
      </w:r>
      <w:r w:rsidR="00C24685">
        <w:t xml:space="preserve"> </w:t>
      </w:r>
      <w:r w:rsidRPr="00C6331E">
        <w:t>of</w:t>
      </w:r>
      <w:r w:rsidR="00C24685">
        <w:t xml:space="preserve"> </w:t>
      </w:r>
      <w:r w:rsidRPr="00C6331E">
        <w:t>the</w:t>
      </w:r>
      <w:r w:rsidR="00C24685">
        <w:t xml:space="preserve"> </w:t>
      </w:r>
      <w:r w:rsidRPr="00C6331E">
        <w:t>Optional</w:t>
      </w:r>
      <w:r w:rsidR="00C24685">
        <w:t xml:space="preserve"> </w:t>
      </w:r>
      <w:r w:rsidRPr="00C6331E">
        <w:t>Protocol</w:t>
      </w:r>
      <w:r w:rsidR="00C24685">
        <w:t xml:space="preserve"> </w:t>
      </w:r>
      <w:r w:rsidRPr="00C6331E">
        <w:t>to</w:t>
      </w:r>
      <w:r w:rsidR="00C24685">
        <w:t xml:space="preserve"> </w:t>
      </w:r>
      <w:r w:rsidRPr="00C6331E">
        <w:t>the</w:t>
      </w:r>
      <w:r w:rsidR="00C24685">
        <w:t xml:space="preserve"> </w:t>
      </w:r>
      <w:r w:rsidRPr="00C6331E">
        <w:t>CAT</w:t>
      </w:r>
      <w:r w:rsidR="00C24685">
        <w:t xml:space="preserve"> </w:t>
      </w:r>
      <w:r w:rsidRPr="00C6331E">
        <w:t>requires</w:t>
      </w:r>
      <w:r w:rsidR="00C24685">
        <w:t xml:space="preserve"> </w:t>
      </w:r>
      <w:r w:rsidRPr="00C6331E">
        <w:t>Member</w:t>
      </w:r>
      <w:r w:rsidR="00C24685">
        <w:t xml:space="preserve"> </w:t>
      </w:r>
      <w:r w:rsidRPr="00C6331E">
        <w:t>States</w:t>
      </w:r>
      <w:r w:rsidR="00C24685">
        <w:t xml:space="preserve"> </w:t>
      </w:r>
      <w:r w:rsidRPr="00C6331E">
        <w:t>to</w:t>
      </w:r>
      <w:r w:rsidR="00C24685">
        <w:t xml:space="preserve"> </w:t>
      </w:r>
      <w:r w:rsidRPr="00C6331E">
        <w:t>allow</w:t>
      </w:r>
      <w:r w:rsidR="00C24685">
        <w:t xml:space="preserve"> </w:t>
      </w:r>
      <w:r w:rsidRPr="00C6331E">
        <w:t>the</w:t>
      </w:r>
      <w:r w:rsidR="00C24685">
        <w:t xml:space="preserve"> </w:t>
      </w:r>
      <w:r w:rsidRPr="00C6331E">
        <w:t>Subcommittee</w:t>
      </w:r>
      <w:r w:rsidR="00C24685">
        <w:t xml:space="preserve"> </w:t>
      </w:r>
      <w:r w:rsidRPr="00C6331E">
        <w:t>Against</w:t>
      </w:r>
      <w:r w:rsidR="00C24685">
        <w:t xml:space="preserve"> </w:t>
      </w:r>
      <w:r w:rsidRPr="00C6331E">
        <w:t>Torture</w:t>
      </w:r>
      <w:r w:rsidR="00C24685">
        <w:t xml:space="preserve"> </w:t>
      </w:r>
      <w:r w:rsidRPr="00C6331E">
        <w:t>to</w:t>
      </w:r>
      <w:r w:rsidR="00C24685">
        <w:t xml:space="preserve"> </w:t>
      </w:r>
      <w:r w:rsidRPr="00C6331E">
        <w:t>visit</w:t>
      </w:r>
      <w:r w:rsidR="00C24685">
        <w:t xml:space="preserve"> </w:t>
      </w:r>
      <w:r w:rsidRPr="00C6331E">
        <w:t>anywhere</w:t>
      </w:r>
      <w:r w:rsidR="00C24685">
        <w:t xml:space="preserve"> </w:t>
      </w:r>
      <w:r w:rsidRPr="00C6331E">
        <w:t>in</w:t>
      </w:r>
      <w:r w:rsidR="00C24685">
        <w:t xml:space="preserve"> </w:t>
      </w:r>
      <w:r w:rsidRPr="00C6331E">
        <w:t>national</w:t>
      </w:r>
      <w:r w:rsidR="00C24685">
        <w:t xml:space="preserve"> </w:t>
      </w:r>
      <w:r w:rsidRPr="00C6331E">
        <w:t>territory</w:t>
      </w:r>
      <w:r w:rsidR="00C24685">
        <w:t xml:space="preserve"> </w:t>
      </w:r>
      <w:r w:rsidRPr="00C6331E">
        <w:t>reported</w:t>
      </w:r>
      <w:r w:rsidR="00C24685">
        <w:t xml:space="preserve"> </w:t>
      </w:r>
      <w:r w:rsidRPr="00C6331E">
        <w:t>about</w:t>
      </w:r>
      <w:r w:rsidR="00C24685">
        <w:t xml:space="preserve"> </w:t>
      </w:r>
      <w:r w:rsidRPr="00C6331E">
        <w:t>torture,</w:t>
      </w:r>
      <w:r w:rsidR="00C24685">
        <w:t xml:space="preserve"> </w:t>
      </w:r>
      <w:r w:rsidRPr="00C6331E">
        <w:t>including</w:t>
      </w:r>
      <w:r w:rsidR="00C24685">
        <w:t xml:space="preserve"> </w:t>
      </w:r>
      <w:r w:rsidRPr="00C6331E">
        <w:t>at</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or</w:t>
      </w:r>
      <w:r w:rsidR="00C24685">
        <w:t xml:space="preserve"> </w:t>
      </w:r>
      <w:r w:rsidRPr="00C6331E">
        <w:t>prisons.</w:t>
      </w:r>
      <w:r w:rsidR="00C24685">
        <w:t xml:space="preserve"> </w:t>
      </w:r>
      <w:r w:rsidRPr="00C6331E">
        <w:t>Currently,</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not</w:t>
      </w:r>
      <w:r w:rsidR="00C24685">
        <w:t xml:space="preserve"> </w:t>
      </w:r>
      <w:r w:rsidRPr="00C6331E">
        <w:t>ratified</w:t>
      </w:r>
      <w:r w:rsidR="00C24685">
        <w:t xml:space="preserve"> </w:t>
      </w:r>
      <w:r w:rsidRPr="00C6331E">
        <w:t>the</w:t>
      </w:r>
      <w:r w:rsidR="00C24685">
        <w:t xml:space="preserve"> </w:t>
      </w:r>
      <w:r w:rsidRPr="00C6331E">
        <w:t>Optional</w:t>
      </w:r>
      <w:r w:rsidR="00C24685">
        <w:t xml:space="preserve"> </w:t>
      </w:r>
      <w:r w:rsidRPr="00C6331E">
        <w:t>Protocol</w:t>
      </w:r>
      <w:r w:rsidR="00C24685">
        <w:t xml:space="preserve"> </w:t>
      </w:r>
      <w:r w:rsidRPr="00C6331E">
        <w:t>to</w:t>
      </w:r>
      <w:r w:rsidR="00C24685">
        <w:t xml:space="preserve"> </w:t>
      </w:r>
      <w:r w:rsidRPr="00C6331E">
        <w:t>the</w:t>
      </w:r>
      <w:r w:rsidR="00C24685">
        <w:t xml:space="preserve"> </w:t>
      </w:r>
      <w:r w:rsidRPr="00C6331E">
        <w:t>UNCAT</w:t>
      </w:r>
      <w:r w:rsidR="00C24685">
        <w:t xml:space="preserve"> </w:t>
      </w:r>
      <w:r w:rsidRPr="00C6331E">
        <w:t>so</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not</w:t>
      </w:r>
      <w:r w:rsidR="00C24685">
        <w:t xml:space="preserve"> </w:t>
      </w:r>
      <w:r w:rsidRPr="00C6331E">
        <w:t>bound</w:t>
      </w:r>
      <w:r w:rsidR="00C24685">
        <w:t xml:space="preserve"> </w:t>
      </w:r>
      <w:r w:rsidRPr="00C6331E">
        <w:t>by</w:t>
      </w:r>
      <w:r w:rsidR="00C24685">
        <w:t xml:space="preserve"> </w:t>
      </w:r>
      <w:r w:rsidRPr="00C6331E">
        <w:t>the</w:t>
      </w:r>
      <w:r w:rsidR="00C24685">
        <w:t xml:space="preserve"> </w:t>
      </w:r>
      <w:r w:rsidRPr="00C6331E">
        <w:t>Optional</w:t>
      </w:r>
      <w:r w:rsidR="00C24685">
        <w:t xml:space="preserve"> </w:t>
      </w:r>
      <w:r w:rsidRPr="00C6331E">
        <w:t>Protocol.</w:t>
      </w:r>
    </w:p>
    <w:p w:rsidR="00F21141" w:rsidRPr="00C6331E" w:rsidRDefault="00F21141" w:rsidP="00C24685">
      <w:pPr>
        <w:pStyle w:val="H4G"/>
      </w:pPr>
      <w:r w:rsidRPr="00C6331E">
        <w:tab/>
      </w:r>
      <w:r w:rsidRPr="00C6331E">
        <w:tab/>
        <w:t>Regulations</w:t>
      </w:r>
      <w:r w:rsidR="00C24685">
        <w:t xml:space="preserve"> </w:t>
      </w:r>
      <w:r w:rsidRPr="00C6331E">
        <w:t>and</w:t>
      </w:r>
      <w:r w:rsidR="00C24685">
        <w:t xml:space="preserve"> </w:t>
      </w:r>
      <w:r w:rsidRPr="00C6331E">
        <w:t>real</w:t>
      </w:r>
      <w:r w:rsidR="00C24685">
        <w:t xml:space="preserve"> </w:t>
      </w:r>
      <w:r w:rsidRPr="00C6331E">
        <w:t>conditions</w:t>
      </w:r>
      <w:r w:rsidR="00C24685">
        <w:t xml:space="preserve"> </w:t>
      </w:r>
      <w:r w:rsidRPr="00C6331E">
        <w:t>of</w:t>
      </w:r>
      <w:r w:rsidR="00C24685">
        <w:t xml:space="preserve"> </w:t>
      </w:r>
      <w:r w:rsidRPr="00C6331E">
        <w:t>the</w:t>
      </w:r>
      <w:r w:rsidR="00C24685">
        <w:t xml:space="preserve"> </w:t>
      </w:r>
      <w:r w:rsidRPr="00C6331E">
        <w:t>detention</w:t>
      </w:r>
      <w:r w:rsidR="00C24685">
        <w:t xml:space="preserve"> </w:t>
      </w:r>
      <w:r w:rsidRPr="00C6331E">
        <w:t>and</w:t>
      </w:r>
      <w:r w:rsidR="00C24685">
        <w:t xml:space="preserve"> </w:t>
      </w:r>
      <w:r w:rsidRPr="00C6331E">
        <w:t>custody</w:t>
      </w:r>
      <w:r w:rsidR="00C24685">
        <w:t xml:space="preserve"> </w:t>
      </w:r>
      <w:r w:rsidRPr="00C6331E">
        <w:t>facilities</w:t>
      </w:r>
      <w:r w:rsidR="00C24685">
        <w:t xml:space="preserve"> </w:t>
      </w:r>
      <w:r w:rsidRPr="00C6331E">
        <w:t>and</w:t>
      </w:r>
      <w:r w:rsidR="00C24685">
        <w:t xml:space="preserve"> </w:t>
      </w:r>
      <w:r w:rsidRPr="00C6331E">
        <w:t>prisons</w:t>
      </w:r>
    </w:p>
    <w:p w:rsidR="00F21141" w:rsidRPr="00C6331E" w:rsidRDefault="00F21141" w:rsidP="003C58BE">
      <w:pPr>
        <w:pStyle w:val="SingleTxtG"/>
      </w:pPr>
      <w:r w:rsidRPr="00C6331E">
        <w:t>178.</w:t>
      </w:r>
      <w:r w:rsidRPr="00C6331E">
        <w:tab/>
        <w:t>At</w:t>
      </w:r>
      <w:r w:rsidR="00C24685">
        <w:t xml:space="preserve"> </w:t>
      </w:r>
      <w:r w:rsidRPr="00C6331E">
        <w:t>present,</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53</w:t>
      </w:r>
      <w:r w:rsidR="00C24685">
        <w:t xml:space="preserve"> </w:t>
      </w:r>
      <w:r w:rsidRPr="00C6331E">
        <w:t>prisons,</w:t>
      </w:r>
      <w:r w:rsidR="00C24685">
        <w:t xml:space="preserve"> </w:t>
      </w:r>
      <w:r w:rsidRPr="00C6331E">
        <w:t>82</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734</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224</w:t>
      </w:r>
      <w:r w:rsidR="00C24685">
        <w:t xml:space="preserve"> </w:t>
      </w:r>
      <w:r w:rsidRPr="00C6331E">
        <w:t>custody</w:t>
      </w:r>
      <w:r w:rsidR="00C24685">
        <w:t xml:space="preserve"> </w:t>
      </w:r>
      <w:r w:rsidRPr="00C6331E">
        <w:t>rooms</w:t>
      </w:r>
      <w:r w:rsidR="00C24685">
        <w:t xml:space="preserve"> </w:t>
      </w:r>
      <w:r w:rsidRPr="00C6331E">
        <w:t>at</w:t>
      </w:r>
      <w:r w:rsidR="00C24685">
        <w:t xml:space="preserve"> </w:t>
      </w:r>
      <w:r w:rsidRPr="00C6331E">
        <w:t>the</w:t>
      </w:r>
      <w:r w:rsidR="00C24685">
        <w:t xml:space="preserve"> </w:t>
      </w:r>
      <w:r w:rsidRPr="00C6331E">
        <w:t>border</w:t>
      </w:r>
      <w:r w:rsidR="00C24685">
        <w:t xml:space="preserve"> </w:t>
      </w:r>
      <w:r w:rsidRPr="00C6331E">
        <w:t>guard</w:t>
      </w:r>
      <w:r w:rsidR="00C24685">
        <w:t xml:space="preserve"> </w:t>
      </w:r>
      <w:r w:rsidRPr="00C6331E">
        <w:t>stations.</w:t>
      </w:r>
      <w:r w:rsidR="00C24685">
        <w:t xml:space="preserve"> </w:t>
      </w:r>
      <w:r w:rsidRPr="00C6331E">
        <w:t>All</w:t>
      </w:r>
      <w:r w:rsidR="00C24685">
        <w:t xml:space="preserve"> </w:t>
      </w:r>
      <w:r w:rsidRPr="00C6331E">
        <w:t>these</w:t>
      </w:r>
      <w:r w:rsidR="00C24685">
        <w:t xml:space="preserve"> </w:t>
      </w:r>
      <w:r w:rsidRPr="00C6331E">
        <w:t>facilities</w:t>
      </w:r>
      <w:r w:rsidR="00C24685">
        <w:t xml:space="preserve"> </w:t>
      </w:r>
      <w:r w:rsidRPr="00C6331E">
        <w:t>comply</w:t>
      </w:r>
      <w:r w:rsidR="00C24685">
        <w:t xml:space="preserve"> </w:t>
      </w:r>
      <w:r w:rsidRPr="00C6331E">
        <w:t>with</w:t>
      </w:r>
      <w:r w:rsidR="00C24685">
        <w:t xml:space="preserve"> </w:t>
      </w:r>
      <w:r w:rsidRPr="00C6331E">
        <w:t>regulations</w:t>
      </w:r>
      <w:r w:rsidR="00C24685">
        <w:t xml:space="preserve"> </w:t>
      </w:r>
      <w:r w:rsidRPr="00C6331E">
        <w:t>on</w:t>
      </w:r>
      <w:r w:rsidR="00C24685">
        <w:t xml:space="preserve"> </w:t>
      </w:r>
      <w:r w:rsidRPr="00C6331E">
        <w:t>the</w:t>
      </w:r>
      <w:r w:rsidR="00C24685">
        <w:t xml:space="preserve"> </w:t>
      </w:r>
      <w:r w:rsidRPr="00C6331E">
        <w:t>standards</w:t>
      </w:r>
      <w:r w:rsidR="00C24685">
        <w:t xml:space="preserve"> </w:t>
      </w:r>
      <w:r w:rsidRPr="00C6331E">
        <w:t>of</w:t>
      </w:r>
      <w:r w:rsidR="00C24685">
        <w:t xml:space="preserve"> </w:t>
      </w:r>
      <w:r w:rsidRPr="00C6331E">
        <w:t>prisons,</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and</w:t>
      </w:r>
      <w:r w:rsidR="00C24685">
        <w:t xml:space="preserve"> </w:t>
      </w:r>
      <w:r w:rsidRPr="00C6331E">
        <w:t>custody</w:t>
      </w:r>
      <w:r w:rsidR="00C24685">
        <w:t xml:space="preserve"> </w:t>
      </w:r>
      <w:r w:rsidRPr="00C6331E">
        <w:t>houses.</w:t>
      </w:r>
    </w:p>
    <w:p w:rsidR="00F21141" w:rsidRPr="00C6331E" w:rsidRDefault="00F21141" w:rsidP="003C58BE">
      <w:pPr>
        <w:pStyle w:val="SingleTxtG"/>
      </w:pPr>
      <w:r w:rsidRPr="00C6331E">
        <w:t>179.</w:t>
      </w:r>
      <w:r w:rsidRPr="00C6331E">
        <w:tab/>
        <w:t>For</w:t>
      </w:r>
      <w:r w:rsidR="00C24685">
        <w:t xml:space="preserve"> </w:t>
      </w:r>
      <w:r w:rsidRPr="00C6331E">
        <w:t>prisons,</w:t>
      </w:r>
      <w:r w:rsidR="00C24685">
        <w:t xml:space="preserve"> </w:t>
      </w:r>
      <w:r w:rsidRPr="00C6331E">
        <w:t>the</w:t>
      </w:r>
      <w:r w:rsidR="00C24685">
        <w:t xml:space="preserve"> </w:t>
      </w:r>
      <w:r w:rsidRPr="00C6331E">
        <w:t>capacity</w:t>
      </w:r>
      <w:r w:rsidR="00C24685">
        <w:t xml:space="preserve"> </w:t>
      </w:r>
      <w:r w:rsidRPr="00C6331E">
        <w:t>of</w:t>
      </w:r>
      <w:r w:rsidR="00C24685">
        <w:t xml:space="preserve"> </w:t>
      </w:r>
      <w:r w:rsidRPr="00C6331E">
        <w:t>prisons</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ranges</w:t>
      </w:r>
      <w:r w:rsidR="00C24685">
        <w:t xml:space="preserve"> </w:t>
      </w:r>
      <w:r w:rsidRPr="00C6331E">
        <w:t>from</w:t>
      </w:r>
      <w:r w:rsidR="00C24685">
        <w:t xml:space="preserve"> </w:t>
      </w:r>
      <w:r w:rsidRPr="00C6331E">
        <w:t>2,000</w:t>
      </w:r>
      <w:r w:rsidR="00C24685">
        <w:t xml:space="preserve"> </w:t>
      </w:r>
      <w:r w:rsidRPr="00C6331E">
        <w:t>to</w:t>
      </w:r>
      <w:r w:rsidR="00C24685">
        <w:t xml:space="preserve"> </w:t>
      </w:r>
      <w:r w:rsidRPr="00C6331E">
        <w:t>5,000</w:t>
      </w:r>
      <w:r w:rsidR="00C24685">
        <w:t xml:space="preserve"> </w:t>
      </w:r>
      <w:r w:rsidRPr="00C6331E">
        <w:t>prisoners.</w:t>
      </w:r>
      <w:r w:rsidR="00C24685">
        <w:t xml:space="preserve"> </w:t>
      </w:r>
      <w:r w:rsidRPr="00C6331E">
        <w:t>Each</w:t>
      </w:r>
      <w:r w:rsidR="00C24685">
        <w:t xml:space="preserve"> </w:t>
      </w:r>
      <w:r w:rsidRPr="00C6331E">
        <w:t>prison</w:t>
      </w:r>
      <w:r w:rsidR="00C24685">
        <w:t xml:space="preserve"> </w:t>
      </w:r>
      <w:r w:rsidRPr="00C6331E">
        <w:t>establishes</w:t>
      </w:r>
      <w:r w:rsidR="00C24685">
        <w:t xml:space="preserve"> </w:t>
      </w:r>
      <w:r w:rsidRPr="00C6331E">
        <w:t>several</w:t>
      </w:r>
      <w:r w:rsidR="00C24685">
        <w:t xml:space="preserve"> </w:t>
      </w:r>
      <w:r w:rsidRPr="00C6331E">
        <w:t>sub-</w:t>
      </w:r>
      <w:proofErr w:type="spellStart"/>
      <w:r w:rsidRPr="00C6331E">
        <w:t>centers</w:t>
      </w:r>
      <w:proofErr w:type="spellEnd"/>
      <w:r w:rsidRPr="00C6331E">
        <w:t>,</w:t>
      </w:r>
      <w:r w:rsidR="00C24685">
        <w:t xml:space="preserve"> </w:t>
      </w:r>
      <w:r w:rsidRPr="00C6331E">
        <w:t>which</w:t>
      </w:r>
      <w:r w:rsidR="00C24685">
        <w:t xml:space="preserve"> </w:t>
      </w:r>
      <w:r w:rsidRPr="00C6331E">
        <w:t>can</w:t>
      </w:r>
      <w:r w:rsidR="00C24685">
        <w:t xml:space="preserve"> </w:t>
      </w:r>
      <w:r w:rsidRPr="00C6331E">
        <w:t>accommodate</w:t>
      </w:r>
      <w:r w:rsidR="00C24685">
        <w:t xml:space="preserve"> </w:t>
      </w:r>
      <w:r w:rsidRPr="00C6331E">
        <w:t>up</w:t>
      </w:r>
      <w:r w:rsidR="00C24685">
        <w:t xml:space="preserve"> </w:t>
      </w:r>
      <w:r w:rsidRPr="00C6331E">
        <w:t>to</w:t>
      </w:r>
      <w:r w:rsidR="00C24685">
        <w:t xml:space="preserve"> </w:t>
      </w:r>
      <w:r w:rsidRPr="00C6331E">
        <w:t>1,000</w:t>
      </w:r>
      <w:r w:rsidR="00C24685">
        <w:t xml:space="preserve"> </w:t>
      </w:r>
      <w:r w:rsidRPr="00C6331E">
        <w:t>prisoners.</w:t>
      </w:r>
      <w:r w:rsidR="00C24685">
        <w:t xml:space="preserve"> </w:t>
      </w:r>
      <w:r w:rsidRPr="00C6331E">
        <w:t>The</w:t>
      </w:r>
      <w:r w:rsidR="00C24685">
        <w:t xml:space="preserve"> </w:t>
      </w:r>
      <w:r w:rsidRPr="00C6331E">
        <w:t>maximum</w:t>
      </w:r>
      <w:r w:rsidR="00C24685">
        <w:t xml:space="preserve"> </w:t>
      </w:r>
      <w:r w:rsidRPr="00C6331E">
        <w:t>capacity</w:t>
      </w:r>
      <w:r w:rsidR="00C24685">
        <w:t xml:space="preserve"> </w:t>
      </w:r>
      <w:r w:rsidRPr="00C6331E">
        <w:t>of</w:t>
      </w:r>
      <w:r w:rsidR="00C24685">
        <w:t xml:space="preserve"> </w:t>
      </w:r>
      <w:r w:rsidRPr="00C6331E">
        <w:t>prisons</w:t>
      </w:r>
      <w:r w:rsidR="00C24685">
        <w:t xml:space="preserve"> </w:t>
      </w:r>
      <w:r w:rsidRPr="00C6331E">
        <w:t>under</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proofErr w:type="spellStart"/>
      <w:r w:rsidRPr="00C6331E">
        <w:t>Defense</w:t>
      </w:r>
      <w:proofErr w:type="spellEnd"/>
      <w:r w:rsidR="00C24685">
        <w:t xml:space="preserve"> </w:t>
      </w:r>
      <w:r w:rsidRPr="00C6331E">
        <w:t>is</w:t>
      </w:r>
      <w:r w:rsidR="00C24685">
        <w:t xml:space="preserve"> </w:t>
      </w:r>
      <w:r w:rsidRPr="00C6331E">
        <w:t>500</w:t>
      </w:r>
      <w:r w:rsidR="00C24685">
        <w:t xml:space="preserve"> </w:t>
      </w:r>
      <w:r w:rsidRPr="00C6331E">
        <w:t>prisoners.</w:t>
      </w:r>
      <w:r w:rsidR="00C24685">
        <w:t xml:space="preserve"> </w:t>
      </w:r>
      <w:r w:rsidRPr="00C6331E">
        <w:t>Prisons</w:t>
      </w:r>
      <w:r w:rsidR="00C24685">
        <w:t xml:space="preserve"> </w:t>
      </w:r>
      <w:r w:rsidRPr="00C6331E">
        <w:t>must</w:t>
      </w:r>
      <w:r w:rsidR="00C24685">
        <w:t xml:space="preserve"> </w:t>
      </w:r>
      <w:r w:rsidRPr="00C6331E">
        <w:t>be</w:t>
      </w:r>
      <w:r w:rsidR="00C24685">
        <w:t xml:space="preserve"> </w:t>
      </w:r>
      <w:r w:rsidRPr="00C6331E">
        <w:t>strictly</w:t>
      </w:r>
      <w:r w:rsidR="00C24685">
        <w:t xml:space="preserve"> </w:t>
      </w:r>
      <w:r w:rsidRPr="00C6331E">
        <w:t>and</w:t>
      </w:r>
      <w:r w:rsidR="00C24685">
        <w:t xml:space="preserve"> </w:t>
      </w:r>
      <w:r w:rsidRPr="00C6331E">
        <w:t>safely</w:t>
      </w:r>
      <w:r w:rsidR="00C24685">
        <w:t xml:space="preserve"> </w:t>
      </w:r>
      <w:r w:rsidRPr="00C6331E">
        <w:t>protected,</w:t>
      </w:r>
      <w:r w:rsidR="00C24685">
        <w:t xml:space="preserve"> </w:t>
      </w:r>
      <w:r w:rsidRPr="00C6331E">
        <w:t>patrolled</w:t>
      </w:r>
      <w:r w:rsidR="00C24685">
        <w:t xml:space="preserve"> </w:t>
      </w:r>
      <w:r w:rsidRPr="00C6331E">
        <w:t>and</w:t>
      </w:r>
      <w:r w:rsidR="00C24685">
        <w:t xml:space="preserve"> </w:t>
      </w:r>
      <w:r w:rsidRPr="00C6331E">
        <w:t>guarded</w:t>
      </w:r>
      <w:r w:rsidR="00C24685">
        <w:t xml:space="preserve"> </w:t>
      </w:r>
      <w:r w:rsidRPr="00C6331E">
        <w:t>24/24</w:t>
      </w:r>
      <w:r w:rsidR="00C24685">
        <w:t xml:space="preserve"> </w:t>
      </w:r>
      <w:r w:rsidRPr="00C6331E">
        <w:t>by</w:t>
      </w:r>
      <w:r w:rsidR="00C24685">
        <w:t xml:space="preserve"> </w:t>
      </w:r>
      <w:r w:rsidRPr="00C6331E">
        <w:t>armed</w:t>
      </w:r>
      <w:r w:rsidR="00C24685">
        <w:t xml:space="preserve"> </w:t>
      </w:r>
      <w:r w:rsidRPr="00C6331E">
        <w:t>forces.</w:t>
      </w:r>
      <w:r w:rsidR="00C24685">
        <w:t xml:space="preserve"> </w:t>
      </w:r>
      <w:r w:rsidRPr="00C6331E">
        <w:t>The</w:t>
      </w:r>
      <w:r w:rsidR="00C24685">
        <w:t xml:space="preserve"> </w:t>
      </w:r>
      <w:r w:rsidRPr="00C6331E">
        <w:t>detention</w:t>
      </w:r>
      <w:r w:rsidR="00C24685">
        <w:t xml:space="preserve"> </w:t>
      </w:r>
      <w:r w:rsidRPr="00C6331E">
        <w:t>rooms</w:t>
      </w:r>
      <w:r w:rsidR="00C24685">
        <w:t xml:space="preserve"> </w:t>
      </w:r>
      <w:r w:rsidRPr="00C6331E">
        <w:t>must</w:t>
      </w:r>
      <w:r w:rsidR="00C24685">
        <w:t xml:space="preserve"> </w:t>
      </w:r>
      <w:r w:rsidRPr="00C6331E">
        <w:t>be</w:t>
      </w:r>
      <w:r w:rsidR="00C24685">
        <w:t xml:space="preserve"> </w:t>
      </w:r>
      <w:r w:rsidRPr="00C6331E">
        <w:t>built</w:t>
      </w:r>
      <w:r w:rsidR="00C24685">
        <w:t xml:space="preserve"> </w:t>
      </w:r>
      <w:r w:rsidRPr="00C6331E">
        <w:t>solidly,</w:t>
      </w:r>
      <w:r w:rsidR="00C24685">
        <w:t xml:space="preserve"> </w:t>
      </w:r>
      <w:r w:rsidRPr="00C6331E">
        <w:t>having</w:t>
      </w:r>
      <w:r w:rsidR="00C24685">
        <w:t xml:space="preserve"> </w:t>
      </w:r>
      <w:r w:rsidRPr="00C6331E">
        <w:t>sufficient</w:t>
      </w:r>
      <w:r w:rsidR="00C24685">
        <w:t xml:space="preserve"> </w:t>
      </w:r>
      <w:r w:rsidRPr="00C6331E">
        <w:t>lights</w:t>
      </w:r>
      <w:r w:rsidR="00C24685">
        <w:t xml:space="preserve"> </w:t>
      </w:r>
      <w:r w:rsidRPr="00C6331E">
        <w:t>and</w:t>
      </w:r>
      <w:r w:rsidR="00C24685">
        <w:t xml:space="preserve"> </w:t>
      </w:r>
      <w:r w:rsidRPr="00C6331E">
        <w:t>meeting</w:t>
      </w:r>
      <w:r w:rsidR="00C24685">
        <w:t xml:space="preserve"> </w:t>
      </w:r>
      <w:r w:rsidRPr="00C6331E">
        <w:t>environmental</w:t>
      </w:r>
      <w:r w:rsidR="00C24685">
        <w:t xml:space="preserve"> </w:t>
      </w:r>
      <w:r w:rsidRPr="00C6331E">
        <w:t>hygiene</w:t>
      </w:r>
      <w:r w:rsidR="00C24685">
        <w:t xml:space="preserve"> </w:t>
      </w:r>
      <w:r w:rsidRPr="00C6331E">
        <w:t>standards.</w:t>
      </w:r>
      <w:r w:rsidR="00C24685">
        <w:t xml:space="preserve"> </w:t>
      </w:r>
      <w:r w:rsidRPr="00C6331E">
        <w:t>Bed</w:t>
      </w:r>
      <w:r w:rsidR="00C24685">
        <w:t xml:space="preserve"> </w:t>
      </w:r>
      <w:r w:rsidRPr="00C6331E">
        <w:t>of</w:t>
      </w:r>
      <w:r w:rsidR="00C24685">
        <w:t xml:space="preserve"> </w:t>
      </w:r>
      <w:r w:rsidRPr="00C6331E">
        <w:t>each</w:t>
      </w:r>
      <w:r w:rsidR="00C24685">
        <w:t xml:space="preserve"> </w:t>
      </w:r>
      <w:r w:rsidRPr="00C6331E">
        <w:t>prisoner</w:t>
      </w:r>
      <w:r w:rsidR="00C24685">
        <w:t xml:space="preserve"> </w:t>
      </w:r>
      <w:r w:rsidRPr="00C6331E">
        <w:t>is</w:t>
      </w:r>
      <w:r w:rsidR="00C24685">
        <w:t xml:space="preserve"> </w:t>
      </w:r>
      <w:r w:rsidRPr="00C6331E">
        <w:t>at</w:t>
      </w:r>
      <w:r w:rsidR="00C24685">
        <w:t xml:space="preserve"> </w:t>
      </w:r>
      <w:r w:rsidRPr="00C6331E">
        <w:t>least</w:t>
      </w:r>
      <w:r w:rsidR="00C24685">
        <w:t xml:space="preserve"> </w:t>
      </w:r>
      <w:r w:rsidRPr="00C6331E">
        <w:t>02</w:t>
      </w:r>
      <w:r w:rsidR="00C24685">
        <w:t xml:space="preserve"> </w:t>
      </w:r>
      <w:r w:rsidRPr="00C6331E">
        <w:t>square</w:t>
      </w:r>
      <w:r w:rsidR="00C24685">
        <w:t xml:space="preserve"> </w:t>
      </w:r>
      <w:r w:rsidRPr="00C6331E">
        <w:t>meters</w:t>
      </w:r>
      <w:r w:rsidR="00C24685">
        <w:t xml:space="preserve"> </w:t>
      </w:r>
      <w:r w:rsidRPr="00C6331E">
        <w:t>(2m2)</w:t>
      </w:r>
      <w:r w:rsidR="00C24685">
        <w:t xml:space="preserve"> </w:t>
      </w:r>
      <w:r w:rsidRPr="00C6331E">
        <w:t>with</w:t>
      </w:r>
      <w:r w:rsidR="00C24685">
        <w:t xml:space="preserve"> </w:t>
      </w:r>
      <w:r w:rsidRPr="00C6331E">
        <w:t>ceramic</w:t>
      </w:r>
      <w:r w:rsidR="00C24685">
        <w:t xml:space="preserve"> </w:t>
      </w:r>
      <w:r w:rsidRPr="00C6331E">
        <w:t>tiled</w:t>
      </w:r>
      <w:r w:rsidR="00C24685">
        <w:t xml:space="preserve"> </w:t>
      </w:r>
      <w:r w:rsidRPr="00C6331E">
        <w:t>pedestal,</w:t>
      </w:r>
      <w:r w:rsidR="00C24685">
        <w:t xml:space="preserve"> </w:t>
      </w:r>
      <w:r w:rsidRPr="00C6331E">
        <w:t>flooring</w:t>
      </w:r>
      <w:r w:rsidR="00C24685">
        <w:t xml:space="preserve"> </w:t>
      </w:r>
      <w:r w:rsidRPr="00C6331E">
        <w:t>or</w:t>
      </w:r>
      <w:r w:rsidR="00C24685">
        <w:t xml:space="preserve"> </w:t>
      </w:r>
      <w:r w:rsidRPr="00C6331E">
        <w:t>bedding.</w:t>
      </w:r>
      <w:r w:rsidR="00C24685">
        <w:t xml:space="preserve"> </w:t>
      </w:r>
      <w:r w:rsidRPr="00C6331E">
        <w:t>The</w:t>
      </w:r>
      <w:r w:rsidR="00C24685">
        <w:t xml:space="preserve"> </w:t>
      </w:r>
      <w:r w:rsidRPr="00C6331E">
        <w:t>prisoners</w:t>
      </w:r>
      <w:r w:rsidR="00C24685">
        <w:t xml:space="preserve"> </w:t>
      </w:r>
      <w:r w:rsidRPr="00C6331E">
        <w:t>staying</w:t>
      </w:r>
      <w:r w:rsidR="00C24685">
        <w:t xml:space="preserve"> </w:t>
      </w:r>
      <w:r w:rsidRPr="00C6331E">
        <w:t>with</w:t>
      </w:r>
      <w:r w:rsidR="00C24685">
        <w:t xml:space="preserve"> </w:t>
      </w:r>
      <w:r w:rsidRPr="00C6331E">
        <w:t>young</w:t>
      </w:r>
      <w:r w:rsidR="00C24685">
        <w:t xml:space="preserve"> </w:t>
      </w:r>
      <w:r w:rsidRPr="00C6331E">
        <w:t>children</w:t>
      </w:r>
      <w:r w:rsidR="00C24685">
        <w:t xml:space="preserve"> </w:t>
      </w:r>
      <w:r w:rsidRPr="00C6331E">
        <w:t>shall</w:t>
      </w:r>
      <w:r w:rsidR="00C24685">
        <w:t xml:space="preserve"> </w:t>
      </w:r>
      <w:r w:rsidRPr="00C6331E">
        <w:t>be</w:t>
      </w:r>
      <w:r w:rsidR="00C24685">
        <w:t xml:space="preserve"> </w:t>
      </w:r>
      <w:r w:rsidRPr="00C6331E">
        <w:t>allocated</w:t>
      </w:r>
      <w:r w:rsidR="00C24685">
        <w:t xml:space="preserve"> </w:t>
      </w:r>
      <w:r w:rsidRPr="00C6331E">
        <w:t>a</w:t>
      </w:r>
      <w:r w:rsidR="00C24685">
        <w:t xml:space="preserve"> </w:t>
      </w:r>
      <w:r w:rsidRPr="00C6331E">
        <w:t>minimum</w:t>
      </w:r>
      <w:r w:rsidR="00C24685">
        <w:t xml:space="preserve"> </w:t>
      </w:r>
      <w:r w:rsidRPr="00C6331E">
        <w:t>of</w:t>
      </w:r>
      <w:r w:rsidR="00C24685">
        <w:t xml:space="preserve"> </w:t>
      </w:r>
      <w:r w:rsidRPr="00C6331E">
        <w:t>03</w:t>
      </w:r>
      <w:r w:rsidR="00C24685">
        <w:t xml:space="preserve"> </w:t>
      </w:r>
      <w:r w:rsidRPr="00C6331E">
        <w:t>square</w:t>
      </w:r>
      <w:r w:rsidR="00C24685">
        <w:t xml:space="preserve"> </w:t>
      </w:r>
      <w:r w:rsidRPr="00C6331E">
        <w:t>meters</w:t>
      </w:r>
      <w:r w:rsidR="00C24685">
        <w:t xml:space="preserve"> </w:t>
      </w:r>
      <w:r w:rsidRPr="00C6331E">
        <w:t>(3m2)</w:t>
      </w:r>
      <w:r w:rsidR="00C24685">
        <w:t xml:space="preserve"> </w:t>
      </w:r>
      <w:r w:rsidRPr="00C6331E">
        <w:t>with</w:t>
      </w:r>
      <w:r w:rsidR="00C24685">
        <w:t xml:space="preserve"> </w:t>
      </w:r>
      <w:r w:rsidRPr="00C6331E">
        <w:t>ceramic</w:t>
      </w:r>
      <w:r w:rsidR="00C24685">
        <w:t xml:space="preserve"> </w:t>
      </w:r>
      <w:r w:rsidRPr="00C6331E">
        <w:t>tiled</w:t>
      </w:r>
      <w:r w:rsidR="00C24685">
        <w:t xml:space="preserve"> </w:t>
      </w:r>
      <w:r w:rsidRPr="00C6331E">
        <w:t>pedestal,</w:t>
      </w:r>
      <w:r w:rsidR="00C24685">
        <w:t xml:space="preserve"> </w:t>
      </w:r>
      <w:r w:rsidRPr="00C6331E">
        <w:t>flooring</w:t>
      </w:r>
      <w:r w:rsidR="00C24685">
        <w:t xml:space="preserve"> </w:t>
      </w:r>
      <w:r w:rsidRPr="00C6331E">
        <w:t>or</w:t>
      </w:r>
      <w:r w:rsidR="00C24685">
        <w:t xml:space="preserve"> </w:t>
      </w:r>
      <w:r w:rsidRPr="00C6331E">
        <w:t>bedding.</w:t>
      </w:r>
      <w:r w:rsidR="00C24685">
        <w:t xml:space="preserve"> </w:t>
      </w:r>
      <w:r w:rsidRPr="00C6331E">
        <w:t>Each</w:t>
      </w:r>
      <w:r w:rsidR="00C24685">
        <w:t xml:space="preserve"> </w:t>
      </w:r>
      <w:r w:rsidRPr="00C6331E">
        <w:t>sub-</w:t>
      </w:r>
      <w:proofErr w:type="spellStart"/>
      <w:r w:rsidRPr="00C6331E">
        <w:t>center</w:t>
      </w:r>
      <w:proofErr w:type="spellEnd"/>
      <w:r w:rsidR="00C24685">
        <w:t xml:space="preserve"> </w:t>
      </w:r>
      <w:r w:rsidRPr="00C6331E">
        <w:t>and</w:t>
      </w:r>
      <w:r w:rsidR="00C24685">
        <w:t xml:space="preserve"> </w:t>
      </w:r>
      <w:r w:rsidRPr="00C6331E">
        <w:t>the</w:t>
      </w:r>
      <w:r w:rsidR="00C24685">
        <w:t xml:space="preserve"> </w:t>
      </w:r>
      <w:r w:rsidRPr="00C6331E">
        <w:t>detention</w:t>
      </w:r>
      <w:r w:rsidR="00C24685">
        <w:t xml:space="preserve"> </w:t>
      </w:r>
      <w:r w:rsidRPr="00C6331E">
        <w:t>zone</w:t>
      </w:r>
      <w:r w:rsidR="00C24685">
        <w:t xml:space="preserve"> </w:t>
      </w:r>
      <w:r w:rsidRPr="00C6331E">
        <w:t>in</w:t>
      </w:r>
      <w:r w:rsidR="00C24685">
        <w:t xml:space="preserve"> </w:t>
      </w:r>
      <w:r w:rsidRPr="00C6331E">
        <w:t>the</w:t>
      </w:r>
      <w:r w:rsidR="00C24685">
        <w:t xml:space="preserve"> </w:t>
      </w:r>
      <w:r w:rsidRPr="00C6331E">
        <w:t>prison</w:t>
      </w:r>
      <w:r w:rsidR="00C24685">
        <w:t xml:space="preserve"> </w:t>
      </w:r>
      <w:r w:rsidRPr="00C6331E">
        <w:t>is</w:t>
      </w:r>
      <w:r w:rsidR="00C24685">
        <w:t xml:space="preserve"> </w:t>
      </w:r>
      <w:r w:rsidRPr="00C6331E">
        <w:t>equipped</w:t>
      </w:r>
      <w:r w:rsidR="00C24685">
        <w:t xml:space="preserve"> </w:t>
      </w:r>
      <w:r w:rsidRPr="00C6331E">
        <w:t>with</w:t>
      </w:r>
      <w:r w:rsidR="00C24685">
        <w:t xml:space="preserve"> </w:t>
      </w:r>
      <w:r w:rsidRPr="00C6331E">
        <w:t>01</w:t>
      </w:r>
      <w:r w:rsidR="00C24685">
        <w:t xml:space="preserve"> </w:t>
      </w:r>
      <w:r w:rsidRPr="00C6331E">
        <w:t>loudspeaker</w:t>
      </w:r>
      <w:r w:rsidR="00C24685">
        <w:t xml:space="preserve"> </w:t>
      </w:r>
      <w:r w:rsidRPr="00C6331E">
        <w:t>system,</w:t>
      </w:r>
      <w:r w:rsidR="00C24685">
        <w:t xml:space="preserve"> </w:t>
      </w:r>
      <w:r w:rsidRPr="00C6331E">
        <w:t>01</w:t>
      </w:r>
      <w:r w:rsidR="00C24685">
        <w:t xml:space="preserve"> </w:t>
      </w:r>
      <w:r w:rsidRPr="00C6331E">
        <w:t>internal</w:t>
      </w:r>
      <w:r w:rsidR="00C24685">
        <w:t xml:space="preserve"> </w:t>
      </w:r>
      <w:r w:rsidRPr="00C6331E">
        <w:t>cable</w:t>
      </w:r>
      <w:r w:rsidR="00C24685">
        <w:t xml:space="preserve"> </w:t>
      </w:r>
      <w:r w:rsidRPr="00C6331E">
        <w:t>television</w:t>
      </w:r>
      <w:r w:rsidR="00C24685">
        <w:t xml:space="preserve"> </w:t>
      </w:r>
      <w:r w:rsidRPr="00C6331E">
        <w:t>system;</w:t>
      </w:r>
      <w:r w:rsidR="00C24685">
        <w:t xml:space="preserve"> </w:t>
      </w:r>
      <w:r w:rsidRPr="00C6331E">
        <w:t>each</w:t>
      </w:r>
      <w:r w:rsidR="00C24685">
        <w:t xml:space="preserve"> </w:t>
      </w:r>
      <w:r w:rsidRPr="00C6331E">
        <w:t>detention</w:t>
      </w:r>
      <w:r w:rsidR="00C24685">
        <w:t xml:space="preserve"> </w:t>
      </w:r>
      <w:r w:rsidRPr="00C6331E">
        <w:t>room</w:t>
      </w:r>
      <w:r w:rsidR="00C24685">
        <w:t xml:space="preserve"> </w:t>
      </w:r>
      <w:r w:rsidRPr="00C6331E">
        <w:t>under</w:t>
      </w:r>
      <w:r w:rsidR="00C24685">
        <w:t xml:space="preserve"> </w:t>
      </w:r>
      <w:r w:rsidRPr="00C6331E">
        <w:t>30</w:t>
      </w:r>
      <w:r w:rsidR="00C24685">
        <w:t xml:space="preserve"> </w:t>
      </w:r>
      <w:r w:rsidRPr="00C6331E">
        <w:t>prisoners</w:t>
      </w:r>
      <w:r w:rsidR="00C24685">
        <w:t xml:space="preserve"> </w:t>
      </w:r>
      <w:r w:rsidRPr="00C6331E">
        <w:t>is</w:t>
      </w:r>
      <w:r w:rsidR="00C24685">
        <w:t xml:space="preserve"> </w:t>
      </w:r>
      <w:r w:rsidRPr="00C6331E">
        <w:t>equipped</w:t>
      </w:r>
      <w:r w:rsidR="00C24685">
        <w:t xml:space="preserve"> </w:t>
      </w:r>
      <w:r w:rsidRPr="00C6331E">
        <w:t>with</w:t>
      </w:r>
      <w:r w:rsidR="00C24685">
        <w:t xml:space="preserve"> </w:t>
      </w:r>
      <w:r w:rsidRPr="00C6331E">
        <w:t>01</w:t>
      </w:r>
      <w:r w:rsidR="00C24685">
        <w:t xml:space="preserve"> </w:t>
      </w:r>
      <w:proofErr w:type="spellStart"/>
      <w:r w:rsidRPr="00C6331E">
        <w:t>color</w:t>
      </w:r>
      <w:proofErr w:type="spellEnd"/>
      <w:r w:rsidR="00C24685">
        <w:t xml:space="preserve"> </w:t>
      </w:r>
      <w:r w:rsidRPr="00C6331E">
        <w:t>television</w:t>
      </w:r>
      <w:r w:rsidR="00C24685">
        <w:t xml:space="preserve"> </w:t>
      </w:r>
      <w:r w:rsidRPr="00C6331E">
        <w:t>size</w:t>
      </w:r>
      <w:r w:rsidR="00C24685">
        <w:t xml:space="preserve"> </w:t>
      </w:r>
      <w:r w:rsidRPr="00C6331E">
        <w:t>21</w:t>
      </w:r>
      <w:r w:rsidR="00C24685">
        <w:t xml:space="preserve"> </w:t>
      </w:r>
      <w:r w:rsidRPr="00C6331E">
        <w:t>inches</w:t>
      </w:r>
      <w:r w:rsidR="00C24685">
        <w:t xml:space="preserve"> </w:t>
      </w:r>
      <w:r w:rsidRPr="00C6331E">
        <w:t>or</w:t>
      </w:r>
      <w:r w:rsidR="00C24685">
        <w:t xml:space="preserve"> </w:t>
      </w:r>
      <w:r w:rsidRPr="00C6331E">
        <w:t>wider;</w:t>
      </w:r>
      <w:r w:rsidR="00C24685">
        <w:t xml:space="preserve"> </w:t>
      </w:r>
      <w:r w:rsidRPr="00C6331E">
        <w:t>the</w:t>
      </w:r>
      <w:r w:rsidR="00C24685">
        <w:t xml:space="preserve"> </w:t>
      </w:r>
      <w:r w:rsidRPr="00C6331E">
        <w:t>detention</w:t>
      </w:r>
      <w:r w:rsidR="00C24685">
        <w:t xml:space="preserve"> </w:t>
      </w:r>
      <w:r w:rsidRPr="00C6331E">
        <w:t>room</w:t>
      </w:r>
      <w:r w:rsidR="00C24685">
        <w:t xml:space="preserve"> </w:t>
      </w:r>
      <w:r w:rsidRPr="00C6331E">
        <w:t>having</w:t>
      </w:r>
      <w:r w:rsidR="00C24685">
        <w:t xml:space="preserve"> </w:t>
      </w:r>
      <w:r w:rsidRPr="00C6331E">
        <w:t>more</w:t>
      </w:r>
      <w:r w:rsidR="00C24685">
        <w:t xml:space="preserve"> </w:t>
      </w:r>
      <w:r w:rsidRPr="00C6331E">
        <w:t>than</w:t>
      </w:r>
      <w:r w:rsidR="00C24685">
        <w:t xml:space="preserve"> </w:t>
      </w:r>
      <w:r w:rsidRPr="00C6331E">
        <w:t>30</w:t>
      </w:r>
      <w:r w:rsidR="00C24685">
        <w:t xml:space="preserve"> </w:t>
      </w:r>
      <w:r w:rsidRPr="00C6331E">
        <w:t>prisoners</w:t>
      </w:r>
      <w:r w:rsidR="00C24685">
        <w:t xml:space="preserve"> </w:t>
      </w:r>
      <w:r w:rsidRPr="00C6331E">
        <w:t>is</w:t>
      </w:r>
      <w:r w:rsidR="00C24685">
        <w:t xml:space="preserve"> </w:t>
      </w:r>
      <w:r w:rsidRPr="00C6331E">
        <w:t>equipped</w:t>
      </w:r>
      <w:r w:rsidR="00C24685">
        <w:t xml:space="preserve"> </w:t>
      </w:r>
      <w:r w:rsidRPr="00C6331E">
        <w:t>with</w:t>
      </w:r>
      <w:r w:rsidR="00C24685">
        <w:t xml:space="preserve"> </w:t>
      </w:r>
      <w:r w:rsidRPr="00C6331E">
        <w:t>01</w:t>
      </w:r>
      <w:r w:rsidR="00C24685">
        <w:t xml:space="preserve"> </w:t>
      </w:r>
      <w:proofErr w:type="spellStart"/>
      <w:r w:rsidRPr="00C6331E">
        <w:t>color</w:t>
      </w:r>
      <w:proofErr w:type="spellEnd"/>
      <w:r w:rsidR="00C24685">
        <w:t xml:space="preserve"> </w:t>
      </w:r>
      <w:r w:rsidRPr="00C6331E">
        <w:t>television</w:t>
      </w:r>
      <w:r w:rsidR="00C24685">
        <w:t xml:space="preserve"> </w:t>
      </w:r>
      <w:r w:rsidRPr="00C6331E">
        <w:t>size</w:t>
      </w:r>
      <w:r w:rsidR="00C24685">
        <w:t xml:space="preserve"> </w:t>
      </w:r>
      <w:r w:rsidRPr="00C6331E">
        <w:t>29</w:t>
      </w:r>
      <w:r w:rsidR="00C24685">
        <w:t xml:space="preserve"> </w:t>
      </w:r>
      <w:r w:rsidRPr="00C6331E">
        <w:t>inches</w:t>
      </w:r>
      <w:r w:rsidR="00C24685">
        <w:t xml:space="preserve"> </w:t>
      </w:r>
      <w:r w:rsidRPr="00C6331E">
        <w:t>or</w:t>
      </w:r>
      <w:r w:rsidR="00C24685">
        <w:t xml:space="preserve"> </w:t>
      </w:r>
      <w:r w:rsidRPr="00C6331E">
        <w:t>wider</w:t>
      </w:r>
      <w:r w:rsidR="00015DFC">
        <w:t xml:space="preserve"> </w:t>
      </w:r>
      <w:r w:rsidRPr="00C6331E">
        <w:t>...</w:t>
      </w:r>
      <w:r w:rsidR="00C24685">
        <w:t xml:space="preserve"> </w:t>
      </w:r>
      <w:r w:rsidRPr="00C6331E">
        <w:t>(Arts</w:t>
      </w:r>
      <w:r w:rsidR="00C24685">
        <w:t xml:space="preserve"> </w:t>
      </w:r>
      <w:r w:rsidRPr="00C6331E">
        <w:t>5,</w:t>
      </w:r>
      <w:r w:rsidR="00C24685">
        <w:t xml:space="preserve"> </w:t>
      </w:r>
      <w:r w:rsidRPr="00C6331E">
        <w:t>6;</w:t>
      </w:r>
      <w:r w:rsidR="00C24685">
        <w:t xml:space="preserve"> </w:t>
      </w:r>
      <w:r w:rsidRPr="00C6331E">
        <w:t>para.</w:t>
      </w:r>
      <w:r w:rsidR="00113C00">
        <w:t xml:space="preserve"> </w:t>
      </w:r>
      <w:r w:rsidRPr="00C6331E">
        <w:t>4,</w:t>
      </w:r>
      <w:r w:rsidR="00C24685">
        <w:t xml:space="preserve"> </w:t>
      </w:r>
      <w:r w:rsidRPr="00C6331E">
        <w:t>Art.</w:t>
      </w:r>
      <w:r w:rsidR="00113C00">
        <w:t xml:space="preserve"> </w:t>
      </w:r>
      <w:r w:rsidRPr="00C6331E">
        <w:t>8;</w:t>
      </w:r>
      <w:r w:rsidR="00C24685">
        <w:t xml:space="preserve"> </w:t>
      </w:r>
      <w:r w:rsidRPr="00C6331E">
        <w:t>para.</w:t>
      </w:r>
      <w:r w:rsidR="00113C00">
        <w:t xml:space="preserve"> </w:t>
      </w:r>
      <w:r w:rsidRPr="00C6331E">
        <w:t>2,</w:t>
      </w:r>
      <w:r w:rsidR="00C24685">
        <w:t xml:space="preserve"> </w:t>
      </w:r>
      <w:r w:rsidRPr="00C6331E">
        <w:t>Art.</w:t>
      </w:r>
      <w:r w:rsidR="00113C00">
        <w:t xml:space="preserve"> </w:t>
      </w:r>
      <w:r w:rsidRPr="00C6331E">
        <w:t>9;</w:t>
      </w:r>
      <w:r w:rsidR="00C24685">
        <w:t xml:space="preserve"> </w:t>
      </w:r>
      <w:r w:rsidRPr="00C6331E">
        <w:t>para.</w:t>
      </w:r>
      <w:r w:rsidR="00113C00">
        <w:t xml:space="preserve"> </w:t>
      </w:r>
      <w:r w:rsidRPr="00C6331E">
        <w:t>2,</w:t>
      </w:r>
      <w:r w:rsidR="00C24685">
        <w:t xml:space="preserve"> </w:t>
      </w:r>
      <w:r w:rsidRPr="00C6331E">
        <w:t>Art.</w:t>
      </w:r>
      <w:r w:rsidR="00113C00">
        <w:t xml:space="preserve"> </w:t>
      </w:r>
      <w:r w:rsidRPr="00C6331E">
        <w:t>12;</w:t>
      </w:r>
      <w:r w:rsidR="00C24685">
        <w:t xml:space="preserve"> </w:t>
      </w:r>
      <w:r w:rsidRPr="00C6331E">
        <w:t>para.</w:t>
      </w:r>
      <w:r w:rsidR="00113C00">
        <w:t xml:space="preserve"> </w:t>
      </w:r>
      <w:r w:rsidRPr="00C6331E">
        <w:t>2,</w:t>
      </w:r>
      <w:r w:rsidR="00C24685">
        <w:t xml:space="preserve"> </w:t>
      </w:r>
      <w:r w:rsidRPr="00C6331E">
        <w:t>Art</w:t>
      </w:r>
      <w:r w:rsidR="00113C00">
        <w:t xml:space="preserve">icle </w:t>
      </w:r>
      <w:r w:rsidRPr="00C6331E">
        <w:t>14</w:t>
      </w:r>
      <w:r w:rsidR="00C24685">
        <w:t xml:space="preserve"> </w:t>
      </w:r>
      <w:r w:rsidRPr="00C6331E">
        <w:t>of</w:t>
      </w:r>
      <w:r w:rsidR="00C24685">
        <w:t xml:space="preserve"> </w:t>
      </w:r>
      <w:r w:rsidRPr="00C6331E">
        <w:t>Decree</w:t>
      </w:r>
      <w:r w:rsidR="00C24685">
        <w:t xml:space="preserve"> </w:t>
      </w:r>
      <w:r w:rsidRPr="00C6331E">
        <w:t>No.</w:t>
      </w:r>
      <w:r w:rsidR="00C24685">
        <w:t xml:space="preserve"> </w:t>
      </w:r>
      <w:r w:rsidRPr="00C6331E">
        <w:t>117/2011/ND-CP</w:t>
      </w:r>
      <w:r w:rsidR="00C24685">
        <w:t xml:space="preserve"> </w:t>
      </w:r>
      <w:r w:rsidRPr="00C6331E">
        <w:t>dated</w:t>
      </w:r>
      <w:r w:rsidR="00C24685">
        <w:t xml:space="preserve"> </w:t>
      </w:r>
      <w:r w:rsidRPr="00C6331E">
        <w:t>15th</w:t>
      </w:r>
      <w:r w:rsidR="00C24685">
        <w:t xml:space="preserve"> </w:t>
      </w:r>
      <w:r w:rsidRPr="00C6331E">
        <w:t>December,</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providing</w:t>
      </w:r>
      <w:r w:rsidR="00C24685">
        <w:t xml:space="preserve"> </w:t>
      </w:r>
      <w:r w:rsidRPr="00C6331E">
        <w:t>organisation,</w:t>
      </w:r>
      <w:r w:rsidR="00C24685">
        <w:t xml:space="preserve"> </w:t>
      </w:r>
      <w:r w:rsidRPr="00C6331E">
        <w:t>management</w:t>
      </w:r>
      <w:r w:rsidR="00C24685">
        <w:t xml:space="preserve"> </w:t>
      </w:r>
      <w:r w:rsidRPr="00C6331E">
        <w:t>of</w:t>
      </w:r>
      <w:r w:rsidR="00C24685">
        <w:t xml:space="preserve"> </w:t>
      </w:r>
      <w:r w:rsidRPr="00C6331E">
        <w:t>prisoners</w:t>
      </w:r>
      <w:r w:rsidR="00C24685">
        <w:t xml:space="preserve"> </w:t>
      </w:r>
      <w:r w:rsidRPr="00C6331E">
        <w:t>and</w:t>
      </w:r>
      <w:r w:rsidR="00C24685">
        <w:t xml:space="preserve"> </w:t>
      </w:r>
      <w:r w:rsidRPr="00C6331E">
        <w:t>diet,</w:t>
      </w:r>
      <w:r w:rsidR="00C24685">
        <w:t xml:space="preserve"> </w:t>
      </w:r>
      <w:r w:rsidRPr="00C6331E">
        <w:t>clothing,</w:t>
      </w:r>
      <w:r w:rsidR="00C24685">
        <w:t xml:space="preserve"> </w:t>
      </w:r>
      <w:r w:rsidRPr="00C6331E">
        <w:t>accommodation,</w:t>
      </w:r>
      <w:r w:rsidR="00C24685">
        <w:t xml:space="preserve"> </w:t>
      </w:r>
      <w:r w:rsidRPr="00C6331E">
        <w:t>living,</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prisoners).</w:t>
      </w:r>
    </w:p>
    <w:p w:rsidR="00F21141" w:rsidRPr="00C6331E" w:rsidRDefault="00F21141" w:rsidP="003C58BE">
      <w:pPr>
        <w:pStyle w:val="SingleTxtG"/>
      </w:pPr>
      <w:r w:rsidRPr="00C6331E">
        <w:t>180.</w:t>
      </w:r>
      <w:r w:rsidRPr="00C6331E">
        <w:tab/>
        <w:t>For</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custody</w:t>
      </w:r>
      <w:r w:rsidR="00C24685">
        <w:t xml:space="preserve"> </w:t>
      </w:r>
      <w:r w:rsidRPr="00C6331E">
        <w:t>houses:</w:t>
      </w:r>
    </w:p>
    <w:p w:rsidR="00F21141" w:rsidRPr="00C6331E" w:rsidRDefault="00F21141" w:rsidP="00C24685">
      <w:pPr>
        <w:pStyle w:val="Bullet1G"/>
      </w:pPr>
      <w:r w:rsidRPr="00C6331E">
        <w:t>Decree</w:t>
      </w:r>
      <w:r w:rsidR="00C24685">
        <w:t xml:space="preserve"> </w:t>
      </w:r>
      <w:r w:rsidRPr="00C6331E">
        <w:t>No.</w:t>
      </w:r>
      <w:r w:rsidR="00C24685">
        <w:t xml:space="preserve"> </w:t>
      </w:r>
      <w:r w:rsidRPr="00C6331E">
        <w:t>89/1998/ND-CP</w:t>
      </w:r>
      <w:r w:rsidR="00C24685">
        <w:t xml:space="preserve"> </w:t>
      </w:r>
      <w:r w:rsidRPr="00C6331E">
        <w:t>dated</w:t>
      </w:r>
      <w:r w:rsidR="00C24685">
        <w:t xml:space="preserve"> </w:t>
      </w:r>
      <w:r w:rsidRPr="00C6331E">
        <w:t>07th</w:t>
      </w:r>
      <w:r w:rsidR="00C24685">
        <w:t xml:space="preserve"> </w:t>
      </w:r>
      <w:r w:rsidRPr="00C6331E">
        <w:t>November,</w:t>
      </w:r>
      <w:r w:rsidR="00C24685">
        <w:t xml:space="preserve"> </w:t>
      </w:r>
      <w:r w:rsidRPr="00C6331E">
        <w:t>1998</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promulgating</w:t>
      </w:r>
      <w:r w:rsidR="00C24685">
        <w:t xml:space="preserve"> </w:t>
      </w:r>
      <w:r w:rsidRPr="00C6331E">
        <w:t>the</w:t>
      </w:r>
      <w:r w:rsidR="00C24685">
        <w:t xml:space="preserve"> </w:t>
      </w:r>
      <w:r w:rsidRPr="00C6331E">
        <w:t>regulations</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(Arts</w:t>
      </w:r>
      <w:r w:rsidR="00C24685">
        <w:t xml:space="preserve"> </w:t>
      </w:r>
      <w:r w:rsidRPr="00C6331E">
        <w:t>6,</w:t>
      </w:r>
      <w:r w:rsidR="00C24685">
        <w:t xml:space="preserve"> </w:t>
      </w:r>
      <w:r w:rsidRPr="00C6331E">
        <w:t>13,</w:t>
      </w:r>
      <w:r w:rsidR="00C24685">
        <w:t xml:space="preserve"> </w:t>
      </w:r>
      <w:r w:rsidRPr="00C6331E">
        <w:t>14,</w:t>
      </w:r>
      <w:r w:rsidR="00C24685">
        <w:t xml:space="preserve"> </w:t>
      </w:r>
      <w:r w:rsidRPr="00C6331E">
        <w:t>27)</w:t>
      </w:r>
      <w:r w:rsidR="00C24685">
        <w:t xml:space="preserve"> </w:t>
      </w:r>
      <w:r w:rsidRPr="00C6331E">
        <w:t>and</w:t>
      </w:r>
      <w:r w:rsidR="00C24685">
        <w:t xml:space="preserve"> </w:t>
      </w:r>
      <w:r w:rsidRPr="00C6331E">
        <w:t>Decree</w:t>
      </w:r>
      <w:r w:rsidR="00C24685">
        <w:t xml:space="preserve"> </w:t>
      </w:r>
      <w:r w:rsidRPr="00C6331E">
        <w:t>No.</w:t>
      </w:r>
      <w:r w:rsidR="00C24685">
        <w:t xml:space="preserve"> </w:t>
      </w:r>
      <w:r w:rsidRPr="00C6331E">
        <w:t>98/2002/ND</w:t>
      </w:r>
      <w:r w:rsidR="00C24685">
        <w:t xml:space="preserve"> </w:t>
      </w:r>
      <w:r w:rsidRPr="00C6331E">
        <w:t>CP</w:t>
      </w:r>
      <w:r w:rsidR="00C24685">
        <w:t xml:space="preserve"> </w:t>
      </w:r>
      <w:r w:rsidRPr="00C6331E">
        <w:t>dated</w:t>
      </w:r>
      <w:r w:rsidR="00C24685">
        <w:t xml:space="preserve"> </w:t>
      </w:r>
      <w:r w:rsidRPr="00C6331E">
        <w:t>27th</w:t>
      </w:r>
      <w:r w:rsidR="00C24685">
        <w:t xml:space="preserve"> </w:t>
      </w:r>
      <w:r w:rsidRPr="00C6331E">
        <w:t>November,</w:t>
      </w:r>
      <w:r w:rsidR="00C24685">
        <w:t xml:space="preserve"> </w:t>
      </w:r>
      <w:r w:rsidRPr="00C6331E">
        <w:t>2002</w:t>
      </w:r>
      <w:r w:rsidR="00C24685">
        <w:t xml:space="preserve"> </w:t>
      </w:r>
      <w:r w:rsidRPr="00C6331E">
        <w:t>of</w:t>
      </w:r>
      <w:r w:rsidR="00C24685">
        <w:t xml:space="preserve"> </w:t>
      </w:r>
      <w:r w:rsidRPr="00C6331E">
        <w:t>the</w:t>
      </w:r>
      <w:r w:rsidR="00C24685">
        <w:t xml:space="preserve"> </w:t>
      </w:r>
      <w:r w:rsidRPr="00C6331E">
        <w:t>Government</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articles</w:t>
      </w:r>
      <w:r w:rsidR="00C24685">
        <w:t xml:space="preserve"> </w:t>
      </w:r>
      <w:r w:rsidRPr="00C6331E">
        <w:t>of</w:t>
      </w:r>
      <w:r w:rsidR="00C24685">
        <w:t xml:space="preserve"> </w:t>
      </w:r>
      <w:r w:rsidRPr="00C6331E">
        <w:t>the</w:t>
      </w:r>
      <w:r w:rsidR="00C24685">
        <w:t xml:space="preserve"> </w:t>
      </w:r>
      <w:r w:rsidRPr="00C6331E">
        <w:t>Regulation</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attached</w:t>
      </w:r>
      <w:r w:rsidR="00C24685">
        <w:t xml:space="preserve"> </w:t>
      </w:r>
      <w:r w:rsidRPr="00C6331E">
        <w:t>with</w:t>
      </w:r>
      <w:r w:rsidR="00C24685">
        <w:t xml:space="preserve"> </w:t>
      </w:r>
      <w:r w:rsidRPr="00C6331E">
        <w:t>the</w:t>
      </w:r>
      <w:r w:rsidR="00C24685">
        <w:t xml:space="preserve"> </w:t>
      </w:r>
      <w:r w:rsidRPr="00C6331E">
        <w:t>Decree</w:t>
      </w:r>
      <w:r w:rsidR="00C24685">
        <w:t xml:space="preserve"> </w:t>
      </w:r>
      <w:r w:rsidRPr="00C6331E">
        <w:t>No.</w:t>
      </w:r>
      <w:r w:rsidR="00C24685">
        <w:t xml:space="preserve"> </w:t>
      </w:r>
      <w:r w:rsidRPr="00C6331E">
        <w:t>89/1998/ND-CP</w:t>
      </w:r>
      <w:r w:rsidR="00C24685">
        <w:t xml:space="preserve"> </w:t>
      </w:r>
      <w:r w:rsidRPr="00C6331E">
        <w:t>(Art.</w:t>
      </w:r>
      <w:r w:rsidR="00113C00">
        <w:t xml:space="preserve"> </w:t>
      </w:r>
      <w:r w:rsidRPr="00C6331E">
        <w:t>1)</w:t>
      </w:r>
      <w:r w:rsidR="00C24685">
        <w:t xml:space="preserve"> </w:t>
      </w:r>
      <w:r w:rsidRPr="00C6331E">
        <w:t>provides</w:t>
      </w:r>
      <w:r w:rsidR="00C24685">
        <w:t xml:space="preserve"> </w:t>
      </w:r>
      <w:r w:rsidRPr="00C6331E">
        <w:t>that:</w:t>
      </w:r>
    </w:p>
    <w:p w:rsidR="00F21141" w:rsidRPr="00C6331E" w:rsidRDefault="00F21141" w:rsidP="00C24685">
      <w:pPr>
        <w:pStyle w:val="Bullet2G"/>
      </w:pPr>
      <w:r w:rsidRPr="00C6331E">
        <w:t>Custody</w:t>
      </w:r>
      <w:r w:rsidR="00C24685">
        <w:t xml:space="preserve"> </w:t>
      </w:r>
      <w:r w:rsidRPr="00C6331E">
        <w:t>houses</w:t>
      </w:r>
      <w:r w:rsidR="00C24685">
        <w:t xml:space="preserve"> </w:t>
      </w:r>
      <w:r w:rsidRPr="00C6331E">
        <w:t>shall</w:t>
      </w:r>
      <w:r w:rsidR="00C24685">
        <w:t xml:space="preserve"> </w:t>
      </w:r>
      <w:r w:rsidRPr="00C6331E">
        <w:t>have</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custody</w:t>
      </w:r>
      <w:r w:rsidR="00C24685">
        <w:t xml:space="preserve"> </w:t>
      </w:r>
      <w:r w:rsidRPr="00C6331E">
        <w:t>rooms</w:t>
      </w:r>
      <w:r w:rsidR="00C24685">
        <w:t xml:space="preserve"> </w:t>
      </w:r>
      <w:r w:rsidRPr="00C6331E">
        <w:t>posted</w:t>
      </w:r>
      <w:r w:rsidR="00C24685">
        <w:t xml:space="preserve"> </w:t>
      </w:r>
      <w:r w:rsidRPr="00C6331E">
        <w:t>up</w:t>
      </w:r>
      <w:r w:rsidR="00C24685">
        <w:t xml:space="preserve"> </w:t>
      </w:r>
      <w:r w:rsidRPr="00C6331E">
        <w:t>with</w:t>
      </w:r>
      <w:r w:rsidR="00C24685">
        <w:t xml:space="preserve"> </w:t>
      </w:r>
      <w:r w:rsidRPr="00C6331E">
        <w:t>the</w:t>
      </w:r>
      <w:r w:rsidR="00C24685">
        <w:t xml:space="preserve"> </w:t>
      </w:r>
      <w:r w:rsidRPr="00C6331E">
        <w:t>signboard</w:t>
      </w:r>
      <w:r w:rsidR="00C24685">
        <w:t xml:space="preserve"> </w:t>
      </w:r>
      <w:r w:rsidR="008313BC">
        <w:t>“</w:t>
      </w:r>
      <w:r w:rsidRPr="00C6331E">
        <w:t>Custody</w:t>
      </w:r>
      <w:r w:rsidR="00C24685">
        <w:t xml:space="preserve"> </w:t>
      </w:r>
      <w:r w:rsidRPr="00C6331E">
        <w:t>room</w:t>
      </w:r>
      <w:r w:rsidR="008313BC">
        <w:t>”</w:t>
      </w:r>
      <w:r w:rsidRPr="00C6331E">
        <w:t>.</w:t>
      </w:r>
      <w:r w:rsidR="00C24685">
        <w:t xml:space="preserve"> </w:t>
      </w:r>
      <w:r w:rsidRPr="00C6331E">
        <w:t>Custody</w:t>
      </w:r>
      <w:r w:rsidR="00C24685">
        <w:t xml:space="preserve"> </w:t>
      </w:r>
      <w:r w:rsidRPr="00C6331E">
        <w:t>houses</w:t>
      </w:r>
      <w:r w:rsidR="00C24685">
        <w:t xml:space="preserve"> </w:t>
      </w:r>
      <w:r w:rsidRPr="00C6331E">
        <w:t>may</w:t>
      </w:r>
      <w:r w:rsidR="00C24685">
        <w:t xml:space="preserve"> </w:t>
      </w:r>
      <w:r w:rsidRPr="00C6331E">
        <w:t>organize</w:t>
      </w:r>
      <w:r w:rsidR="00C24685">
        <w:t xml:space="preserve"> </w:t>
      </w:r>
      <w:r w:rsidRPr="00C6331E">
        <w:t>their</w:t>
      </w:r>
      <w:r w:rsidR="00C24685">
        <w:t xml:space="preserve"> </w:t>
      </w:r>
      <w:r w:rsidRPr="00C6331E">
        <w:t>own</w:t>
      </w:r>
      <w:r w:rsidR="00C24685">
        <w:t xml:space="preserve"> </w:t>
      </w:r>
      <w:r w:rsidRPr="00C6331E">
        <w:t>kitchens</w:t>
      </w:r>
      <w:r w:rsidR="00C24685">
        <w:t xml:space="preserve"> </w:t>
      </w:r>
      <w:r w:rsidRPr="00C6331E">
        <w:t>equipped</w:t>
      </w:r>
      <w:r w:rsidR="00C24685">
        <w:t xml:space="preserve"> </w:t>
      </w:r>
      <w:r w:rsidRPr="00C6331E">
        <w:t>with</w:t>
      </w:r>
      <w:r w:rsidR="00C24685">
        <w:t xml:space="preserve"> </w:t>
      </w:r>
      <w:r w:rsidRPr="00C6331E">
        <w:t>necessary</w:t>
      </w:r>
      <w:r w:rsidR="00C24685">
        <w:t xml:space="preserve"> </w:t>
      </w:r>
      <w:r w:rsidRPr="00C6331E">
        <w:t>utensils.</w:t>
      </w:r>
    </w:p>
    <w:p w:rsidR="00F21141" w:rsidRPr="00C6331E" w:rsidRDefault="00F21141" w:rsidP="00C24685">
      <w:pPr>
        <w:pStyle w:val="Bullet2G"/>
      </w:pPr>
      <w:r w:rsidRPr="00C6331E">
        <w:t>Detention</w:t>
      </w:r>
      <w:r w:rsidR="00C24685">
        <w:t xml:space="preserve"> </w:t>
      </w:r>
      <w:proofErr w:type="spellStart"/>
      <w:r w:rsidRPr="00C6331E">
        <w:t>centers</w:t>
      </w:r>
      <w:proofErr w:type="spellEnd"/>
      <w:r w:rsidR="00C24685">
        <w:t xml:space="preserve"> </w:t>
      </w:r>
      <w:r w:rsidRPr="00C6331E">
        <w:t>shall</w:t>
      </w:r>
      <w:r w:rsidR="00C24685">
        <w:t xml:space="preserve"> </w:t>
      </w:r>
      <w:r w:rsidRPr="00C6331E">
        <w:t>be</w:t>
      </w:r>
      <w:r w:rsidR="00C24685">
        <w:t xml:space="preserve"> </w:t>
      </w:r>
      <w:r w:rsidRPr="00C6331E">
        <w:t>solidly</w:t>
      </w:r>
      <w:r w:rsidR="00C24685">
        <w:t xml:space="preserve"> </w:t>
      </w:r>
      <w:r w:rsidRPr="00C6331E">
        <w:t>designed</w:t>
      </w:r>
      <w:r w:rsidR="00C24685">
        <w:t xml:space="preserve"> </w:t>
      </w:r>
      <w:r w:rsidRPr="00C6331E">
        <w:t>and</w:t>
      </w:r>
      <w:r w:rsidR="00C24685">
        <w:t xml:space="preserve"> </w:t>
      </w:r>
      <w:r w:rsidRPr="00C6331E">
        <w:t>built;</w:t>
      </w:r>
      <w:r w:rsidR="00C24685">
        <w:t xml:space="preserve"> </w:t>
      </w:r>
      <w:r w:rsidRPr="00C6331E">
        <w:t>have</w:t>
      </w:r>
      <w:r w:rsidR="00C24685">
        <w:t xml:space="preserve"> </w:t>
      </w:r>
      <w:r w:rsidRPr="00C6331E">
        <w:t>sufficient</w:t>
      </w:r>
      <w:r w:rsidR="00C24685">
        <w:t xml:space="preserve"> </w:t>
      </w:r>
      <w:r w:rsidRPr="00C6331E">
        <w:t>lights</w:t>
      </w:r>
      <w:r w:rsidR="00C24685">
        <w:t xml:space="preserve"> </w:t>
      </w:r>
      <w:r w:rsidRPr="00C6331E">
        <w:t>to</w:t>
      </w:r>
      <w:r w:rsidR="00C24685">
        <w:t xml:space="preserve"> </w:t>
      </w:r>
      <w:r w:rsidRPr="00C6331E">
        <w:t>ensure</w:t>
      </w:r>
      <w:r w:rsidR="00C24685">
        <w:t xml:space="preserve"> </w:t>
      </w:r>
      <w:r w:rsidRPr="00C6331E">
        <w:t>environmental</w:t>
      </w:r>
      <w:r w:rsidR="00C24685">
        <w:t xml:space="preserve"> </w:t>
      </w:r>
      <w:r w:rsidRPr="00C6331E">
        <w:t>hygiene</w:t>
      </w:r>
      <w:r w:rsidR="00C24685">
        <w:t xml:space="preserve"> </w:t>
      </w:r>
      <w:r w:rsidRPr="00C6331E">
        <w:t>and</w:t>
      </w:r>
      <w:r w:rsidR="00C24685">
        <w:t xml:space="preserve"> </w:t>
      </w:r>
      <w:r w:rsidRPr="00C6331E">
        <w:t>health</w:t>
      </w:r>
      <w:r w:rsidR="00C24685">
        <w:t xml:space="preserve"> </w:t>
      </w:r>
      <w:r w:rsidRPr="00C6331E">
        <w:t>of</w:t>
      </w:r>
      <w:r w:rsidR="00C24685">
        <w:t xml:space="preserve"> </w:t>
      </w:r>
      <w:r w:rsidRPr="00C6331E">
        <w:t>persons</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ensure</w:t>
      </w:r>
      <w:r w:rsidR="00C24685">
        <w:t xml:space="preserve"> </w:t>
      </w:r>
      <w:r w:rsidRPr="00C6331E">
        <w:t>fire</w:t>
      </w:r>
      <w:r w:rsidR="00C24685">
        <w:t xml:space="preserve"> </w:t>
      </w:r>
      <w:r w:rsidRPr="00C6331E">
        <w:t>prevention,</w:t>
      </w:r>
      <w:r w:rsidR="00C24685">
        <w:t xml:space="preserve"> </w:t>
      </w:r>
      <w:r w:rsidRPr="00C6331E">
        <w:t>safety,</w:t>
      </w:r>
      <w:r w:rsidR="00C24685">
        <w:t xml:space="preserve"> </w:t>
      </w:r>
      <w:r w:rsidRPr="00C6331E">
        <w:t>ensure</w:t>
      </w:r>
      <w:r w:rsidR="00C24685">
        <w:t xml:space="preserve"> </w:t>
      </w:r>
      <w:r w:rsidRPr="00C6331E">
        <w:t>compatibility</w:t>
      </w:r>
      <w:r w:rsidR="00C24685">
        <w:t xml:space="preserve"> </w:t>
      </w:r>
      <w:r w:rsidRPr="00C6331E">
        <w:t>with</w:t>
      </w:r>
      <w:r w:rsidR="00C24685">
        <w:t xml:space="preserve"> </w:t>
      </w:r>
      <w:r w:rsidRPr="00C6331E">
        <w:t>the</w:t>
      </w:r>
      <w:r w:rsidR="00C24685">
        <w:t xml:space="preserve"> </w:t>
      </w:r>
      <w:r w:rsidRPr="00C6331E">
        <w:t>climatic</w:t>
      </w:r>
      <w:r w:rsidR="00C24685">
        <w:t xml:space="preserve"> </w:t>
      </w:r>
      <w:r w:rsidRPr="00C6331E">
        <w:t>conditions</w:t>
      </w:r>
      <w:r w:rsidR="00C24685">
        <w:t xml:space="preserve"> </w:t>
      </w:r>
      <w:r w:rsidRPr="00C6331E">
        <w:t>of</w:t>
      </w:r>
      <w:r w:rsidR="00C24685">
        <w:t xml:space="preserve"> </w:t>
      </w:r>
      <w:r w:rsidRPr="00C6331E">
        <w:t>each</w:t>
      </w:r>
      <w:r w:rsidR="00C24685">
        <w:t xml:space="preserve"> </w:t>
      </w:r>
      <w:r w:rsidRPr="00C6331E">
        <w:t>locality</w:t>
      </w:r>
      <w:r w:rsidR="00C24685">
        <w:t xml:space="preserve"> </w:t>
      </w:r>
      <w:r w:rsidRPr="00C6331E">
        <w:t>and</w:t>
      </w:r>
      <w:r w:rsidR="00C24685">
        <w:t xml:space="preserve"> </w:t>
      </w:r>
      <w:r w:rsidRPr="00C6331E">
        <w:t>the</w:t>
      </w:r>
      <w:r w:rsidR="00C24685">
        <w:t xml:space="preserve"> </w:t>
      </w:r>
      <w:r w:rsidRPr="00C6331E">
        <w:t>safety</w:t>
      </w:r>
      <w:r w:rsidR="00C24685">
        <w:t xml:space="preserve"> </w:t>
      </w:r>
      <w:r w:rsidRPr="00C6331E">
        <w:t>requirements</w:t>
      </w:r>
      <w:r w:rsidR="00C24685">
        <w:t xml:space="preserve"> </w:t>
      </w:r>
      <w:r w:rsidRPr="00C6331E">
        <w:t>of</w:t>
      </w:r>
      <w:r w:rsidR="00C24685">
        <w:t xml:space="preserve"> </w:t>
      </w:r>
      <w:r w:rsidRPr="00C6331E">
        <w:t>temporary</w:t>
      </w:r>
      <w:r w:rsidR="00C24685">
        <w:t xml:space="preserve"> </w:t>
      </w:r>
      <w:r w:rsidRPr="00C6331E">
        <w:t>detention</w:t>
      </w:r>
      <w:r w:rsidR="00C24685">
        <w:t xml:space="preserve"> </w:t>
      </w:r>
      <w:r w:rsidRPr="00C6331E">
        <w:t>and</w:t>
      </w:r>
      <w:r w:rsidR="00C24685">
        <w:t xml:space="preserve"> </w:t>
      </w:r>
      <w:r w:rsidRPr="00C6331E">
        <w:t>custody</w:t>
      </w:r>
      <w:r w:rsidR="00C24685">
        <w:t xml:space="preserve"> </w:t>
      </w:r>
      <w:r w:rsidRPr="00C6331E">
        <w:t>management.</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shall</w:t>
      </w:r>
      <w:r w:rsidR="00C24685">
        <w:t xml:space="preserve"> </w:t>
      </w:r>
      <w:r w:rsidRPr="00C6331E">
        <w:t>set</w:t>
      </w:r>
      <w:r w:rsidR="00C24685">
        <w:t xml:space="preserve"> </w:t>
      </w:r>
      <w:r w:rsidRPr="00C6331E">
        <w:t>up</w:t>
      </w:r>
      <w:r w:rsidR="00C24685">
        <w:t xml:space="preserve"> </w:t>
      </w:r>
      <w:r w:rsidRPr="00C6331E">
        <w:t>infirmaries</w:t>
      </w:r>
      <w:r w:rsidR="00C24685">
        <w:t xml:space="preserve"> </w:t>
      </w:r>
      <w:r w:rsidRPr="00C6331E">
        <w:t>or</w:t>
      </w:r>
      <w:r w:rsidR="00C24685">
        <w:t xml:space="preserve"> </w:t>
      </w:r>
      <w:r w:rsidRPr="00C6331E">
        <w:t>hospitals</w:t>
      </w:r>
      <w:r w:rsidR="00C24685">
        <w:t xml:space="preserve"> </w:t>
      </w:r>
      <w:r w:rsidRPr="00C6331E">
        <w:t>to</w:t>
      </w:r>
      <w:r w:rsidR="00C24685">
        <w:t xml:space="preserve"> </w:t>
      </w:r>
      <w:r w:rsidRPr="00C6331E">
        <w:t>provide</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those</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p>
    <w:p w:rsidR="00F21141" w:rsidRPr="00C6331E" w:rsidRDefault="00F21141" w:rsidP="00C24685">
      <w:pPr>
        <w:pStyle w:val="Bullet2G"/>
      </w:pPr>
      <w:r w:rsidRPr="00C6331E">
        <w:t>Custody</w:t>
      </w:r>
      <w:r w:rsidR="00C24685">
        <w:t xml:space="preserve"> </w:t>
      </w:r>
      <w:r w:rsidRPr="00C6331E">
        <w:t>rooms</w:t>
      </w:r>
      <w:r w:rsidR="00C24685">
        <w:t xml:space="preserve"> </w:t>
      </w:r>
      <w:r w:rsidRPr="00C6331E">
        <w:t>at</w:t>
      </w:r>
      <w:r w:rsidR="00C24685">
        <w:t xml:space="preserve"> </w:t>
      </w:r>
      <w:r w:rsidRPr="00C6331E">
        <w:t>border</w:t>
      </w:r>
      <w:r w:rsidR="00C24685">
        <w:t xml:space="preserve"> </w:t>
      </w:r>
      <w:r w:rsidRPr="00C6331E">
        <w:t>guard</w:t>
      </w:r>
      <w:r w:rsidR="00C24685">
        <w:t xml:space="preserve"> </w:t>
      </w:r>
      <w:r w:rsidRPr="00C6331E">
        <w:t>stations</w:t>
      </w:r>
      <w:r w:rsidR="00C24685">
        <w:t xml:space="preserve"> </w:t>
      </w:r>
      <w:r w:rsidRPr="00C6331E">
        <w:t>shall</w:t>
      </w:r>
      <w:r w:rsidR="00C24685">
        <w:t xml:space="preserve"> </w:t>
      </w:r>
      <w:r w:rsidRPr="00C6331E">
        <w:t>be</w:t>
      </w:r>
      <w:r w:rsidR="00C24685">
        <w:t xml:space="preserve"> </w:t>
      </w:r>
      <w:r w:rsidRPr="00C6331E">
        <w:t>directly</w:t>
      </w:r>
      <w:r w:rsidR="00C24685">
        <w:t xml:space="preserve"> </w:t>
      </w:r>
      <w:r w:rsidRPr="00C6331E">
        <w:t>managed</w:t>
      </w:r>
      <w:r w:rsidR="00C24685">
        <w:t xml:space="preserve"> </w:t>
      </w:r>
      <w:r w:rsidRPr="00C6331E">
        <w:t>by</w:t>
      </w:r>
      <w:r w:rsidR="00C24685">
        <w:t xml:space="preserve"> </w:t>
      </w:r>
      <w:r w:rsidRPr="00C6331E">
        <w:t>the</w:t>
      </w:r>
      <w:r w:rsidR="00C24685">
        <w:t xml:space="preserve"> </w:t>
      </w:r>
      <w:r w:rsidRPr="00C6331E">
        <w:t>Station</w:t>
      </w:r>
      <w:r w:rsidR="00C24685">
        <w:t xml:space="preserve"> </w:t>
      </w:r>
      <w:r w:rsidRPr="00C6331E">
        <w:t>Chiefs.</w:t>
      </w:r>
      <w:r w:rsidR="00C24685">
        <w:t xml:space="preserve"> </w:t>
      </w:r>
      <w:r w:rsidRPr="00C6331E">
        <w:t>The</w:t>
      </w:r>
      <w:r w:rsidR="00C24685">
        <w:t xml:space="preserve"> </w:t>
      </w:r>
      <w:r w:rsidRPr="00C6331E">
        <w:t>functions,</w:t>
      </w:r>
      <w:r w:rsidR="00C24685">
        <w:t xml:space="preserve"> </w:t>
      </w:r>
      <w:r w:rsidRPr="00C6331E">
        <w:t>tasks</w:t>
      </w:r>
      <w:r w:rsidR="00C24685">
        <w:t xml:space="preserve"> </w:t>
      </w:r>
      <w:r w:rsidRPr="00C6331E">
        <w:t>and</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Station</w:t>
      </w:r>
      <w:r w:rsidR="00C24685">
        <w:t xml:space="preserve"> </w:t>
      </w:r>
      <w:r w:rsidRPr="00C6331E">
        <w:t>Chiefs</w:t>
      </w:r>
      <w:r w:rsidR="00C24685">
        <w:t xml:space="preserve"> </w:t>
      </w:r>
      <w:r w:rsidRPr="00C6331E">
        <w:t>in</w:t>
      </w:r>
      <w:r w:rsidR="00C24685">
        <w:t xml:space="preserve"> </w:t>
      </w:r>
      <w:r w:rsidRPr="00C6331E">
        <w:t>the</w:t>
      </w:r>
      <w:r w:rsidR="00C24685">
        <w:t xml:space="preserve"> </w:t>
      </w:r>
      <w:r w:rsidRPr="00C6331E">
        <w:t>management</w:t>
      </w:r>
      <w:r w:rsidR="00C24685">
        <w:t xml:space="preserve"> </w:t>
      </w:r>
      <w:r w:rsidRPr="00C6331E">
        <w:t>of</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shall</w:t>
      </w:r>
      <w:r w:rsidR="00C24685">
        <w:t xml:space="preserve"> </w:t>
      </w:r>
      <w:r w:rsidRPr="00C6331E">
        <w:t>be</w:t>
      </w:r>
      <w:r w:rsidR="00C24685">
        <w:t xml:space="preserve"> </w:t>
      </w:r>
      <w:r w:rsidRPr="00C6331E">
        <w:t>the</w:t>
      </w:r>
      <w:r w:rsidR="00C24685">
        <w:t xml:space="preserve"> </w:t>
      </w:r>
      <w:r w:rsidRPr="00C6331E">
        <w:t>same</w:t>
      </w:r>
      <w:r w:rsidR="00C24685">
        <w:t xml:space="preserve"> </w:t>
      </w:r>
      <w:r w:rsidRPr="00C6331E">
        <w:t>as</w:t>
      </w:r>
      <w:r w:rsidR="00C24685">
        <w:t xml:space="preserve"> </w:t>
      </w:r>
      <w:r w:rsidRPr="00C6331E">
        <w:t>those</w:t>
      </w:r>
      <w:r w:rsidR="00C24685">
        <w:t xml:space="preserve"> </w:t>
      </w:r>
      <w:r w:rsidRPr="00C6331E">
        <w:t>stipulated</w:t>
      </w:r>
      <w:r w:rsidR="00C24685">
        <w:t xml:space="preserve"> </w:t>
      </w:r>
      <w:r w:rsidRPr="00C6331E">
        <w:t>for</w:t>
      </w:r>
      <w:r w:rsidR="00C24685">
        <w:t xml:space="preserve"> </w:t>
      </w:r>
      <w:r w:rsidRPr="00C6331E">
        <w:t>chiefs</w:t>
      </w:r>
      <w:r w:rsidR="00C24685">
        <w:t xml:space="preserve"> </w:t>
      </w:r>
      <w:r w:rsidRPr="00C6331E">
        <w:t>of</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The</w:t>
      </w:r>
      <w:r w:rsidR="00C24685">
        <w:t xml:space="preserve"> </w:t>
      </w:r>
      <w:r w:rsidRPr="00C6331E">
        <w:t>regimes</w:t>
      </w:r>
      <w:r w:rsidR="00C24685">
        <w:t xml:space="preserve"> </w:t>
      </w:r>
      <w:r w:rsidRPr="00C6331E">
        <w:t>towards</w:t>
      </w:r>
      <w:r w:rsidR="00C24685">
        <w:t xml:space="preserve"> </w:t>
      </w:r>
      <w:r w:rsidRPr="00C6331E">
        <w:t>those</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the</w:t>
      </w:r>
      <w:r w:rsidR="00C24685">
        <w:t xml:space="preserve"> </w:t>
      </w:r>
      <w:r w:rsidRPr="00C6331E">
        <w:t>regimes</w:t>
      </w:r>
      <w:r w:rsidR="00C24685">
        <w:t xml:space="preserve"> </w:t>
      </w:r>
      <w:r w:rsidRPr="00C6331E">
        <w:t>for</w:t>
      </w:r>
      <w:r w:rsidR="00C24685">
        <w:t xml:space="preserve"> </w:t>
      </w:r>
      <w:r w:rsidRPr="00C6331E">
        <w:t>management</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in</w:t>
      </w:r>
      <w:r w:rsidR="00C24685">
        <w:t xml:space="preserve"> </w:t>
      </w:r>
      <w:r w:rsidRPr="00C6331E">
        <w:t>custody</w:t>
      </w:r>
      <w:r w:rsidR="00C24685">
        <w:t xml:space="preserve"> </w:t>
      </w:r>
      <w:r w:rsidRPr="00C6331E">
        <w:t>rooms</w:t>
      </w:r>
      <w:r w:rsidR="00C24685">
        <w:t xml:space="preserve"> </w:t>
      </w:r>
      <w:r w:rsidRPr="00C6331E">
        <w:t>at</w:t>
      </w:r>
      <w:r w:rsidR="00C24685">
        <w:t xml:space="preserve"> </w:t>
      </w:r>
      <w:r w:rsidRPr="00C6331E">
        <w:t>border</w:t>
      </w:r>
      <w:r w:rsidR="00C24685">
        <w:t xml:space="preserve"> </w:t>
      </w:r>
      <w:r w:rsidRPr="00C6331E">
        <w:t>guard</w:t>
      </w:r>
      <w:r w:rsidR="00C24685">
        <w:t xml:space="preserve"> </w:t>
      </w:r>
      <w:r w:rsidRPr="00C6331E">
        <w:t>stations</w:t>
      </w:r>
      <w:r w:rsidR="00C24685">
        <w:t xml:space="preserve"> </w:t>
      </w:r>
      <w:r w:rsidRPr="00C6331E">
        <w:t>shall</w:t>
      </w:r>
      <w:r w:rsidR="00C24685">
        <w:t xml:space="preserve"> </w:t>
      </w:r>
      <w:r w:rsidRPr="00C6331E">
        <w:t>comply</w:t>
      </w:r>
      <w:r w:rsidR="00C24685">
        <w:t xml:space="preserve"> </w:t>
      </w:r>
      <w:r w:rsidRPr="00C6331E">
        <w:t>with</w:t>
      </w:r>
      <w:r w:rsidR="00C24685">
        <w:t xml:space="preserve"> </w:t>
      </w:r>
      <w:r w:rsidRPr="00C6331E">
        <w:t>the</w:t>
      </w:r>
      <w:r w:rsidR="00C24685">
        <w:t xml:space="preserve"> </w:t>
      </w:r>
      <w:r w:rsidRPr="00C6331E">
        <w:t>Regulations</w:t>
      </w:r>
      <w:r w:rsidR="00C24685">
        <w:t xml:space="preserve"> </w:t>
      </w:r>
      <w:r w:rsidRPr="00C6331E">
        <w:t>on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The</w:t>
      </w:r>
      <w:r w:rsidR="00C24685">
        <w:t xml:space="preserve"> </w:t>
      </w:r>
      <w:r w:rsidRPr="00C6331E">
        <w:t>border</w:t>
      </w:r>
      <w:r w:rsidR="00C24685">
        <w:t xml:space="preserve"> </w:t>
      </w:r>
      <w:r w:rsidRPr="00C6331E">
        <w:t>guard</w:t>
      </w:r>
      <w:r w:rsidR="00C24685">
        <w:t xml:space="preserve"> </w:t>
      </w:r>
      <w:r w:rsidRPr="00C6331E">
        <w:t>stations</w:t>
      </w:r>
      <w:r w:rsidR="00C24685">
        <w:t xml:space="preserve"> </w:t>
      </w:r>
      <w:r w:rsidRPr="00C6331E">
        <w:t>which</w:t>
      </w:r>
      <w:r w:rsidR="00C24685">
        <w:t xml:space="preserve"> </w:t>
      </w:r>
      <w:r w:rsidRPr="00C6331E">
        <w:t>do</w:t>
      </w:r>
      <w:r w:rsidR="00C24685">
        <w:t xml:space="preserve"> </w:t>
      </w:r>
      <w:r w:rsidRPr="00C6331E">
        <w:t>not</w:t>
      </w:r>
      <w:r w:rsidR="00C24685">
        <w:t xml:space="preserve"> </w:t>
      </w:r>
      <w:r w:rsidRPr="00C6331E">
        <w:t>have</w:t>
      </w:r>
      <w:r w:rsidR="00C24685">
        <w:t xml:space="preserve"> </w:t>
      </w:r>
      <w:r w:rsidRPr="00C6331E">
        <w:t>custody</w:t>
      </w:r>
      <w:r w:rsidR="00C24685">
        <w:t xml:space="preserve"> </w:t>
      </w:r>
      <w:r w:rsidRPr="00C6331E">
        <w:t>rooms</w:t>
      </w:r>
      <w:r w:rsidR="00C24685">
        <w:t xml:space="preserve"> </w:t>
      </w:r>
      <w:r w:rsidRPr="00C6331E">
        <w:t>and</w:t>
      </w:r>
      <w:r w:rsidR="00C24685">
        <w:t xml:space="preserve"> </w:t>
      </w:r>
      <w:r w:rsidRPr="00C6331E">
        <w:t>if</w:t>
      </w:r>
      <w:r w:rsidR="00C24685">
        <w:t xml:space="preserve"> </w:t>
      </w:r>
      <w:r w:rsidRPr="00C6331E">
        <w:t>it</w:t>
      </w:r>
      <w:r w:rsidR="00C24685">
        <w:t xml:space="preserve"> </w:t>
      </w:r>
      <w:r w:rsidRPr="00C6331E">
        <w:t>is</w:t>
      </w:r>
      <w:r w:rsidR="00C24685">
        <w:t xml:space="preserve"> </w:t>
      </w:r>
      <w:r w:rsidRPr="00C6331E">
        <w:t>necessary</w:t>
      </w:r>
      <w:r w:rsidR="00C24685">
        <w:t xml:space="preserve"> </w:t>
      </w:r>
      <w:r w:rsidRPr="00C6331E">
        <w:t>to</w:t>
      </w:r>
      <w:r w:rsidR="00C24685">
        <w:t xml:space="preserve"> </w:t>
      </w:r>
      <w:r w:rsidRPr="00C6331E">
        <w:t>keep</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the</w:t>
      </w:r>
      <w:r w:rsidR="00C24685">
        <w:t xml:space="preserve"> </w:t>
      </w:r>
      <w:r w:rsidRPr="00C6331E">
        <w:t>persons</w:t>
      </w:r>
      <w:r w:rsidR="00C24685">
        <w:t xml:space="preserve"> </w:t>
      </w:r>
      <w:r w:rsidRPr="00C6331E">
        <w:t>showing</w:t>
      </w:r>
      <w:r w:rsidR="00C24685">
        <w:t xml:space="preserve"> </w:t>
      </w:r>
      <w:r w:rsidRPr="00C6331E">
        <w:t>signs</w:t>
      </w:r>
      <w:r w:rsidR="00C24685">
        <w:t xml:space="preserve"> </w:t>
      </w:r>
      <w:r w:rsidRPr="00C6331E">
        <w:t>of</w:t>
      </w:r>
      <w:r w:rsidR="00C24685">
        <w:t xml:space="preserve"> </w:t>
      </w:r>
      <w:r w:rsidRPr="00C6331E">
        <w:t>committing</w:t>
      </w:r>
      <w:r w:rsidR="00C24685">
        <w:t xml:space="preserve"> </w:t>
      </w:r>
      <w:r w:rsidRPr="00C6331E">
        <w:t>offences</w:t>
      </w:r>
      <w:r w:rsidR="00C24685">
        <w:t xml:space="preserve"> </w:t>
      </w:r>
      <w:r w:rsidRPr="00C6331E">
        <w:t>prescribed</w:t>
      </w:r>
      <w:r w:rsidR="00C24685">
        <w:t xml:space="preserve"> </w:t>
      </w:r>
      <w:r w:rsidRPr="00C6331E">
        <w:t>by</w:t>
      </w:r>
      <w:r w:rsidR="00C24685">
        <w:t xml:space="preserve"> </w:t>
      </w:r>
      <w:r w:rsidRPr="00C6331E">
        <w:t>law,</w:t>
      </w:r>
      <w:r w:rsidR="00C24685">
        <w:t xml:space="preserve"> </w:t>
      </w:r>
      <w:r w:rsidRPr="00C6331E">
        <w:t>the</w:t>
      </w:r>
      <w:r w:rsidR="00C24685">
        <w:t xml:space="preserve"> </w:t>
      </w:r>
      <w:r w:rsidRPr="00C6331E">
        <w:t>Commanders</w:t>
      </w:r>
      <w:r w:rsidR="00C24685">
        <w:t xml:space="preserve"> </w:t>
      </w:r>
      <w:r w:rsidRPr="00C6331E">
        <w:t>of</w:t>
      </w:r>
      <w:r w:rsidR="00C24685">
        <w:t xml:space="preserve"> </w:t>
      </w:r>
      <w:r w:rsidRPr="00C6331E">
        <w:t>such</w:t>
      </w:r>
      <w:r w:rsidR="00C24685">
        <w:t xml:space="preserve"> </w:t>
      </w:r>
      <w:r w:rsidRPr="00C6331E">
        <w:t>border</w:t>
      </w:r>
      <w:r w:rsidR="00C24685">
        <w:t xml:space="preserve"> </w:t>
      </w:r>
      <w:r w:rsidRPr="00C6331E">
        <w:t>guard</w:t>
      </w:r>
      <w:r w:rsidR="00C24685">
        <w:t xml:space="preserve"> </w:t>
      </w:r>
      <w:r w:rsidRPr="00C6331E">
        <w:t>stations</w:t>
      </w:r>
      <w:r w:rsidR="00C24685">
        <w:t xml:space="preserve"> </w:t>
      </w:r>
      <w:r w:rsidRPr="00C6331E">
        <w:t>shall</w:t>
      </w:r>
      <w:r w:rsidR="00C24685">
        <w:t xml:space="preserve"> </w:t>
      </w:r>
      <w:r w:rsidRPr="00C6331E">
        <w:t>appoint</w:t>
      </w:r>
      <w:r w:rsidR="00C24685">
        <w:t xml:space="preserve"> </w:t>
      </w:r>
      <w:r w:rsidRPr="00C6331E">
        <w:t>persons</w:t>
      </w:r>
      <w:r w:rsidR="00C24685">
        <w:t xml:space="preserve"> </w:t>
      </w:r>
      <w:r w:rsidRPr="00C6331E">
        <w:t>to</w:t>
      </w:r>
      <w:r w:rsidR="00C24685">
        <w:t xml:space="preserve"> </w:t>
      </w:r>
      <w:r w:rsidRPr="00C6331E">
        <w:t>escort</w:t>
      </w:r>
      <w:r w:rsidR="00C24685">
        <w:t xml:space="preserve"> </w:t>
      </w:r>
      <w:r w:rsidRPr="00C6331E">
        <w:t>them</w:t>
      </w:r>
      <w:r w:rsidR="00C24685">
        <w:t xml:space="preserve"> </w:t>
      </w:r>
      <w:r w:rsidRPr="00C6331E">
        <w:t>to</w:t>
      </w:r>
      <w:r w:rsidR="00C24685">
        <w:t xml:space="preserve"> </w:t>
      </w:r>
      <w:r w:rsidRPr="00C6331E">
        <w:t>the</w:t>
      </w:r>
      <w:r w:rsidR="00C24685">
        <w:t xml:space="preserve"> </w:t>
      </w:r>
      <w:r w:rsidRPr="00C6331E">
        <w:t>nearest</w:t>
      </w:r>
      <w:r w:rsidR="00C24685">
        <w:t xml:space="preserve"> </w:t>
      </w:r>
      <w:r w:rsidRPr="00C6331E">
        <w:t>custody</w:t>
      </w:r>
      <w:r w:rsidR="00C24685">
        <w:t xml:space="preserve"> </w:t>
      </w:r>
      <w:r w:rsidRPr="00C6331E">
        <w:t>houses</w:t>
      </w:r>
      <w:r w:rsidR="00C24685">
        <w:t xml:space="preserve"> </w:t>
      </w:r>
      <w:r w:rsidRPr="00C6331E">
        <w:t>or</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for</w:t>
      </w:r>
      <w:r w:rsidR="00C24685">
        <w:t xml:space="preserve"> </w:t>
      </w:r>
      <w:r w:rsidRPr="00C6331E">
        <w:t>temporary</w:t>
      </w:r>
      <w:r w:rsidR="00C24685">
        <w:t xml:space="preserve"> </w:t>
      </w:r>
      <w:r w:rsidRPr="00C6331E">
        <w:t>custody</w:t>
      </w:r>
      <w:r w:rsidR="00C24685">
        <w:t xml:space="preserve"> </w:t>
      </w:r>
      <w:r w:rsidRPr="00C6331E">
        <w:t>as</w:t>
      </w:r>
      <w:r w:rsidR="00C24685">
        <w:t xml:space="preserve"> </w:t>
      </w:r>
      <w:r w:rsidRPr="00C6331E">
        <w:t>stipulated.</w:t>
      </w:r>
    </w:p>
    <w:p w:rsidR="00F21141" w:rsidRPr="00C6331E" w:rsidRDefault="00F21141" w:rsidP="00C24685">
      <w:pPr>
        <w:pStyle w:val="Bullet1G"/>
      </w:pP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(Arts.</w:t>
      </w:r>
      <w:r w:rsidR="00B12665">
        <w:t xml:space="preserve"> </w:t>
      </w:r>
      <w:r w:rsidRPr="00C6331E">
        <w:t>14,</w:t>
      </w:r>
      <w:r w:rsidR="00C24685">
        <w:t xml:space="preserve"> </w:t>
      </w:r>
      <w:r w:rsidRPr="00C6331E">
        <w:t>27,</w:t>
      </w:r>
      <w:r w:rsidR="00C24685">
        <w:t xml:space="preserve"> </w:t>
      </w:r>
      <w:r w:rsidRPr="00C6331E">
        <w:t>31)</w:t>
      </w:r>
      <w:r w:rsidR="00C24685">
        <w:t xml:space="preserve"> </w:t>
      </w:r>
      <w:r w:rsidRPr="00C6331E">
        <w:t>provides</w:t>
      </w:r>
      <w:r w:rsidR="00C24685">
        <w:t xml:space="preserve"> </w:t>
      </w:r>
      <w:r w:rsidRPr="00C6331E">
        <w:t>for</w:t>
      </w:r>
      <w:r w:rsidR="00C24685">
        <w:t xml:space="preserve"> </w:t>
      </w:r>
      <w:r w:rsidRPr="00C6331E">
        <w:t>more</w:t>
      </w:r>
      <w:r w:rsidR="00C24685">
        <w:t xml:space="preserve"> </w:t>
      </w:r>
      <w:r w:rsidRPr="00C6331E">
        <w:t>specific,</w:t>
      </w:r>
      <w:r w:rsidR="00C24685">
        <w:t xml:space="preserve"> </w:t>
      </w:r>
      <w:r w:rsidRPr="00C6331E">
        <w:t>progressive</w:t>
      </w:r>
      <w:r w:rsidR="00C24685">
        <w:t xml:space="preserve"> </w:t>
      </w:r>
      <w:r w:rsidRPr="00C6331E">
        <w:t>and</w:t>
      </w:r>
      <w:r w:rsidR="00C24685">
        <w:t xml:space="preserve"> </w:t>
      </w:r>
      <w:r w:rsidRPr="00C6331E">
        <w:t>higher</w:t>
      </w:r>
      <w:r w:rsidR="00C24685">
        <w:t xml:space="preserve"> </w:t>
      </w:r>
      <w:r w:rsidRPr="00C6331E">
        <w:t>requirements</w:t>
      </w:r>
      <w:r w:rsidR="00C24685">
        <w:t xml:space="preserve"> </w:t>
      </w:r>
      <w:r w:rsidRPr="00C6331E">
        <w:t>on</w:t>
      </w:r>
      <w:r w:rsidR="00C24685">
        <w:t xml:space="preserve"> </w:t>
      </w:r>
      <w:r w:rsidRPr="00C6331E">
        <w:t>the</w:t>
      </w:r>
      <w:r w:rsidR="00C24685">
        <w:t xml:space="preserve"> </w:t>
      </w:r>
      <w:r w:rsidRPr="00C6331E">
        <w:t>facilities</w:t>
      </w:r>
      <w:r w:rsidR="00C24685">
        <w:t xml:space="preserve"> </w:t>
      </w:r>
      <w:r w:rsidRPr="00C6331E">
        <w:t>for</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and</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specifically:</w:t>
      </w:r>
    </w:p>
    <w:p w:rsidR="00F21141" w:rsidRPr="00C6331E" w:rsidRDefault="00F21141" w:rsidP="00C24685">
      <w:pPr>
        <w:pStyle w:val="Bullet2G"/>
      </w:pPr>
      <w:r w:rsidRPr="00C6331E">
        <w:t>Custody</w:t>
      </w:r>
      <w:r w:rsidR="00C24685">
        <w:t xml:space="preserve"> </w:t>
      </w:r>
      <w:r w:rsidRPr="00C6331E">
        <w:t>houses</w:t>
      </w:r>
      <w:r w:rsidR="00C24685">
        <w:t xml:space="preserve"> </w:t>
      </w:r>
      <w:r w:rsidRPr="00C6331E">
        <w:t>have</w:t>
      </w:r>
      <w:r w:rsidR="00C24685">
        <w:t xml:space="preserve"> </w:t>
      </w:r>
      <w:r w:rsidRPr="00C6331E">
        <w:t>custody</w:t>
      </w:r>
      <w:r w:rsidR="00C24685">
        <w:t xml:space="preserve"> </w:t>
      </w:r>
      <w:r w:rsidRPr="00C6331E">
        <w:t>rooms,</w:t>
      </w:r>
      <w:r w:rsidR="00C24685">
        <w:t xml:space="preserve"> </w:t>
      </w:r>
      <w:r w:rsidRPr="00C6331E">
        <w:t>detention</w:t>
      </w:r>
      <w:r w:rsidR="00C24685">
        <w:t xml:space="preserve"> </w:t>
      </w:r>
      <w:r w:rsidRPr="00C6331E">
        <w:t>rooms,</w:t>
      </w:r>
      <w:r w:rsidR="00C24685">
        <w:t xml:space="preserve"> </w:t>
      </w:r>
      <w:r w:rsidRPr="00C6331E">
        <w:t>disciplinary</w:t>
      </w:r>
      <w:r w:rsidR="00C24685">
        <w:t xml:space="preserve"> </w:t>
      </w:r>
      <w:r w:rsidRPr="00C6331E">
        <w:t>rooms,</w:t>
      </w:r>
      <w:r w:rsidR="00C24685">
        <w:t xml:space="preserve"> </w:t>
      </w:r>
      <w:r w:rsidRPr="00C6331E">
        <w:t>prisoner</w:t>
      </w:r>
      <w:r w:rsidR="00C24685">
        <w:t xml:space="preserve"> </w:t>
      </w:r>
      <w:r w:rsidRPr="00C6331E">
        <w:t>managing</w:t>
      </w:r>
      <w:r w:rsidR="00C24685">
        <w:t xml:space="preserve"> </w:t>
      </w:r>
      <w:r w:rsidRPr="00C6331E">
        <w:t>rooms</w:t>
      </w:r>
      <w:r w:rsidR="00C24685">
        <w:t xml:space="preserve"> </w:t>
      </w:r>
      <w:r w:rsidRPr="00C6331E">
        <w:t>and</w:t>
      </w:r>
      <w:r w:rsidR="00C24685">
        <w:t xml:space="preserve"> </w:t>
      </w:r>
      <w:r w:rsidRPr="00C6331E">
        <w:t>may</w:t>
      </w:r>
      <w:r w:rsidR="00C24685">
        <w:t xml:space="preserve"> </w:t>
      </w:r>
      <w:r w:rsidRPr="00C6331E">
        <w:t>have</w:t>
      </w:r>
      <w:r w:rsidR="00C24685">
        <w:t xml:space="preserve"> </w:t>
      </w:r>
      <w:r w:rsidRPr="00C6331E">
        <w:t>other</w:t>
      </w:r>
      <w:r w:rsidR="00C24685">
        <w:t xml:space="preserve"> </w:t>
      </w:r>
      <w:r w:rsidRPr="00C6331E">
        <w:t>facilities</w:t>
      </w:r>
      <w:r w:rsidR="00C24685">
        <w:t xml:space="preserve"> </w:t>
      </w:r>
      <w:r w:rsidRPr="00C6331E">
        <w:t>for</w:t>
      </w:r>
      <w:r w:rsidR="00C24685">
        <w:t xml:space="preserve"> </w:t>
      </w:r>
      <w:r w:rsidRPr="00C6331E">
        <w:t>living</w:t>
      </w:r>
      <w:r w:rsidR="00C24685">
        <w:t xml:space="preserve"> </w:t>
      </w:r>
      <w:r w:rsidRPr="00C6331E">
        <w:t>activities,</w:t>
      </w:r>
      <w:r w:rsidR="00C24685">
        <w:t xml:space="preserve"> </w:t>
      </w:r>
      <w:r w:rsidRPr="00C6331E">
        <w:t>medical</w:t>
      </w:r>
      <w:r w:rsidR="00C24685">
        <w:t xml:space="preserve"> </w:t>
      </w:r>
      <w:r w:rsidRPr="00C6331E">
        <w:t>care</w:t>
      </w:r>
      <w:r w:rsidR="00C24685">
        <w:t xml:space="preserve"> </w:t>
      </w:r>
      <w:r w:rsidRPr="00C6331E">
        <w:t>and</w:t>
      </w:r>
      <w:r w:rsidR="00C24685">
        <w:t xml:space="preserve"> </w:t>
      </w:r>
      <w:r w:rsidRPr="00C6331E">
        <w:t>education</w:t>
      </w:r>
      <w:r w:rsidR="00C24685">
        <w:t xml:space="preserve"> </w:t>
      </w:r>
      <w:r w:rsidRPr="00C6331E">
        <w:t>towards</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or</w:t>
      </w:r>
      <w:r w:rsidR="00C24685">
        <w:t xml:space="preserve"> </w:t>
      </w:r>
      <w:r w:rsidRPr="00C6331E">
        <w:t>persons</w:t>
      </w:r>
      <w:r w:rsidR="00C24685">
        <w:t xml:space="preserve"> </w:t>
      </w:r>
      <w:r w:rsidRPr="00C6331E">
        <w:t>serving</w:t>
      </w:r>
      <w:r w:rsidR="00C24685">
        <w:t xml:space="preserve"> </w:t>
      </w:r>
      <w:r w:rsidRPr="00C6331E">
        <w:t>imprisonment</w:t>
      </w:r>
      <w:r w:rsidR="00C24685">
        <w:t xml:space="preserve"> </w:t>
      </w:r>
      <w:r w:rsidRPr="00C6331E">
        <w:t>sentences;</w:t>
      </w:r>
    </w:p>
    <w:p w:rsidR="00F21141" w:rsidRPr="00C6331E" w:rsidRDefault="00F21141" w:rsidP="00C24685">
      <w:pPr>
        <w:pStyle w:val="Bullet2G"/>
      </w:pPr>
      <w:r w:rsidRPr="00C6331E">
        <w:t>Detention</w:t>
      </w:r>
      <w:r w:rsidR="00C24685">
        <w:t xml:space="preserve"> </w:t>
      </w:r>
      <w:proofErr w:type="spellStart"/>
      <w:r w:rsidRPr="00C6331E">
        <w:t>centers</w:t>
      </w:r>
      <w:proofErr w:type="spellEnd"/>
      <w:r w:rsidR="00C24685">
        <w:t xml:space="preserve"> </w:t>
      </w:r>
      <w:r w:rsidRPr="00C6331E">
        <w:t>are</w:t>
      </w:r>
      <w:r w:rsidR="00C24685">
        <w:t xml:space="preserve"> </w:t>
      </w:r>
      <w:r w:rsidRPr="00C6331E">
        <w:t>divided</w:t>
      </w:r>
      <w:r w:rsidR="00C24685">
        <w:t xml:space="preserve"> </w:t>
      </w:r>
      <w:r w:rsidRPr="00C6331E">
        <w:t>into</w:t>
      </w:r>
      <w:r w:rsidR="00C24685">
        <w:t xml:space="preserve"> </w:t>
      </w:r>
      <w:r w:rsidRPr="00C6331E">
        <w:t>detention</w:t>
      </w:r>
      <w:r w:rsidR="00C24685">
        <w:t xml:space="preserve"> </w:t>
      </w:r>
      <w:r w:rsidRPr="00C6331E">
        <w:t>sub-</w:t>
      </w:r>
      <w:proofErr w:type="spellStart"/>
      <w:r w:rsidRPr="00C6331E">
        <w:t>center</w:t>
      </w:r>
      <w:proofErr w:type="spellEnd"/>
      <w:r w:rsidRPr="00C6331E">
        <w:t>,</w:t>
      </w:r>
      <w:r w:rsidR="00C24685">
        <w:t xml:space="preserve"> </w:t>
      </w:r>
      <w:r w:rsidRPr="00C6331E">
        <w:t>detention</w:t>
      </w:r>
      <w:r w:rsidR="00C24685">
        <w:t xml:space="preserve"> </w:t>
      </w:r>
      <w:r w:rsidRPr="00C6331E">
        <w:t>zones,</w:t>
      </w:r>
      <w:r w:rsidR="00C24685">
        <w:t xml:space="preserve"> </w:t>
      </w:r>
      <w:r w:rsidRPr="00C6331E">
        <w:t>detention</w:t>
      </w:r>
      <w:r w:rsidR="00C24685">
        <w:t xml:space="preserve"> </w:t>
      </w:r>
      <w:r w:rsidRPr="00C6331E">
        <w:t>rooms,</w:t>
      </w:r>
      <w:r w:rsidR="00C24685">
        <w:t xml:space="preserve"> </w:t>
      </w:r>
      <w:r w:rsidRPr="00C6331E">
        <w:t>custody</w:t>
      </w:r>
      <w:r w:rsidR="00C24685">
        <w:t xml:space="preserve"> </w:t>
      </w:r>
      <w:r w:rsidRPr="00C6331E">
        <w:t>rooms,</w:t>
      </w:r>
      <w:r w:rsidR="00C24685">
        <w:t xml:space="preserve"> </w:t>
      </w:r>
      <w:r w:rsidRPr="00C6331E">
        <w:t>detention</w:t>
      </w:r>
      <w:r w:rsidR="00C24685">
        <w:t xml:space="preserve"> </w:t>
      </w:r>
      <w:r w:rsidRPr="00C6331E">
        <w:t>rooms</w:t>
      </w:r>
      <w:r w:rsidR="00C24685">
        <w:t xml:space="preserve"> </w:t>
      </w:r>
      <w:r w:rsidRPr="00C6331E">
        <w:t>for</w:t>
      </w:r>
      <w:r w:rsidR="00C24685">
        <w:t xml:space="preserve"> </w:t>
      </w:r>
      <w:r w:rsidRPr="00C6331E">
        <w:t>persons</w:t>
      </w:r>
      <w:r w:rsidR="00C24685">
        <w:t xml:space="preserve"> </w:t>
      </w:r>
      <w:r w:rsidRPr="00C6331E">
        <w:t>who</w:t>
      </w:r>
      <w:r w:rsidR="00C24685">
        <w:t xml:space="preserve"> </w:t>
      </w:r>
      <w:r w:rsidRPr="00C6331E">
        <w:t>are</w:t>
      </w:r>
      <w:r w:rsidR="00C24685">
        <w:t xml:space="preserve"> </w:t>
      </w:r>
      <w:r w:rsidRPr="00C6331E">
        <w:t>waiting</w:t>
      </w:r>
      <w:r w:rsidR="00C24685">
        <w:t xml:space="preserve"> </w:t>
      </w:r>
      <w:r w:rsidRPr="00C6331E">
        <w:t>to</w:t>
      </w:r>
      <w:r w:rsidR="00C24685">
        <w:t xml:space="preserve"> </w:t>
      </w:r>
      <w:r w:rsidRPr="00C6331E">
        <w:t>serve</w:t>
      </w:r>
      <w:r w:rsidR="00C24685">
        <w:t xml:space="preserve"> </w:t>
      </w:r>
      <w:r w:rsidRPr="00C6331E">
        <w:t>the</w:t>
      </w:r>
      <w:r w:rsidR="00C24685">
        <w:t xml:space="preserve"> </w:t>
      </w:r>
      <w:r w:rsidRPr="00C6331E">
        <w:t>sentences</w:t>
      </w:r>
      <w:r w:rsidR="00C24685">
        <w:t xml:space="preserve"> </w:t>
      </w:r>
      <w:r w:rsidRPr="00C6331E">
        <w:t>of</w:t>
      </w:r>
      <w:r w:rsidR="00C24685">
        <w:t xml:space="preserve"> </w:t>
      </w:r>
      <w:r w:rsidRPr="00C6331E">
        <w:t>imprisonment,</w:t>
      </w:r>
      <w:r w:rsidR="00C24685">
        <w:t xml:space="preserve"> </w:t>
      </w:r>
      <w:r w:rsidRPr="00C6331E">
        <w:t>rooms</w:t>
      </w:r>
      <w:r w:rsidR="00C24685">
        <w:t xml:space="preserve"> </w:t>
      </w:r>
      <w:r w:rsidRPr="00C6331E">
        <w:t>for</w:t>
      </w:r>
      <w:r w:rsidR="00C24685">
        <w:t xml:space="preserve"> </w:t>
      </w:r>
      <w:r w:rsidRPr="00C6331E">
        <w:t>persons</w:t>
      </w:r>
      <w:r w:rsidR="00C24685">
        <w:t xml:space="preserve"> </w:t>
      </w:r>
      <w:r w:rsidRPr="00C6331E">
        <w:t>with</w:t>
      </w:r>
      <w:r w:rsidR="00C24685">
        <w:t xml:space="preserve"> </w:t>
      </w:r>
      <w:r w:rsidRPr="00C6331E">
        <w:t>death</w:t>
      </w:r>
      <w:r w:rsidR="00C24685">
        <w:t xml:space="preserve"> </w:t>
      </w:r>
      <w:r w:rsidRPr="00C6331E">
        <w:t>penalty,</w:t>
      </w:r>
      <w:r w:rsidR="00C24685">
        <w:t xml:space="preserve"> </w:t>
      </w:r>
      <w:r w:rsidRPr="00C6331E">
        <w:t>disciplinary</w:t>
      </w:r>
      <w:r w:rsidR="00C24685">
        <w:t xml:space="preserve"> </w:t>
      </w:r>
      <w:r w:rsidRPr="00C6331E">
        <w:t>rooms,</w:t>
      </w:r>
      <w:r w:rsidR="00C24685">
        <w:t xml:space="preserve"> </w:t>
      </w:r>
      <w:r w:rsidRPr="00C6331E">
        <w:t>prisoner</w:t>
      </w:r>
      <w:r w:rsidR="00C24685">
        <w:t xml:space="preserve"> </w:t>
      </w:r>
      <w:r w:rsidRPr="00C6331E">
        <w:t>managing</w:t>
      </w:r>
      <w:r w:rsidR="00C24685">
        <w:t xml:space="preserve"> </w:t>
      </w:r>
      <w:r w:rsidRPr="00C6331E">
        <w:t>sub-</w:t>
      </w:r>
      <w:proofErr w:type="spellStart"/>
      <w:r w:rsidRPr="00C6331E">
        <w:t>center</w:t>
      </w:r>
      <w:proofErr w:type="spellEnd"/>
      <w:r w:rsidRPr="00C6331E">
        <w:t>;</w:t>
      </w:r>
      <w:r w:rsidR="00C24685">
        <w:t xml:space="preserve"> </w:t>
      </w:r>
      <w:r w:rsidRPr="00C6331E">
        <w:t>are</w:t>
      </w:r>
      <w:r w:rsidR="00C24685">
        <w:t xml:space="preserve"> </w:t>
      </w:r>
      <w:r w:rsidRPr="00C6331E">
        <w:t>solidly</w:t>
      </w:r>
      <w:r w:rsidR="00C24685">
        <w:t xml:space="preserve"> </w:t>
      </w:r>
      <w:r w:rsidRPr="00C6331E">
        <w:t>designed</w:t>
      </w:r>
      <w:r w:rsidR="00C24685">
        <w:t xml:space="preserve"> </w:t>
      </w:r>
      <w:r w:rsidRPr="00C6331E">
        <w:t>and</w:t>
      </w:r>
      <w:r w:rsidR="00C24685">
        <w:t xml:space="preserve"> </w:t>
      </w:r>
      <w:r w:rsidRPr="00C6331E">
        <w:t>built,</w:t>
      </w:r>
      <w:r w:rsidR="00C24685">
        <w:t xml:space="preserve"> </w:t>
      </w:r>
      <w:r w:rsidRPr="00C6331E">
        <w:t>have</w:t>
      </w:r>
      <w:r w:rsidR="00C24685">
        <w:t xml:space="preserve"> </w:t>
      </w:r>
      <w:r w:rsidRPr="00C6331E">
        <w:t>sufficient</w:t>
      </w:r>
      <w:r w:rsidR="00C24685">
        <w:t xml:space="preserve"> </w:t>
      </w:r>
      <w:r w:rsidRPr="00C6331E">
        <w:t>lights</w:t>
      </w:r>
      <w:r w:rsidR="00C24685">
        <w:t xml:space="preserve"> </w:t>
      </w:r>
      <w:r w:rsidRPr="00C6331E">
        <w:t>to</w:t>
      </w:r>
      <w:r w:rsidR="00C24685">
        <w:t xml:space="preserve"> </w:t>
      </w:r>
      <w:r w:rsidRPr="00C6331E">
        <w:t>ensure</w:t>
      </w:r>
      <w:r w:rsidR="00C24685">
        <w:t xml:space="preserve"> </w:t>
      </w:r>
      <w:r w:rsidRPr="00C6331E">
        <w:t>health</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environmental</w:t>
      </w:r>
      <w:r w:rsidR="00C24685">
        <w:t xml:space="preserve"> </w:t>
      </w:r>
      <w:r w:rsidRPr="00C6331E">
        <w:t>sanitation,</w:t>
      </w:r>
      <w:r w:rsidR="00C24685">
        <w:t xml:space="preserve"> </w:t>
      </w:r>
      <w:r w:rsidRPr="00C6331E">
        <w:t>fire</w:t>
      </w:r>
      <w:r w:rsidR="00C24685">
        <w:t xml:space="preserve"> </w:t>
      </w:r>
      <w:r w:rsidRPr="00C6331E">
        <w:t>prevention</w:t>
      </w:r>
      <w:r w:rsidR="00C24685">
        <w:t xml:space="preserve"> </w:t>
      </w:r>
      <w:r w:rsidRPr="00C6331E">
        <w:t>and</w:t>
      </w:r>
      <w:r w:rsidR="00C24685">
        <w:t xml:space="preserve"> </w:t>
      </w:r>
      <w:r w:rsidRPr="00C6331E">
        <w:t>fighting</w:t>
      </w:r>
      <w:r w:rsidR="00C24685">
        <w:t xml:space="preserve"> </w:t>
      </w:r>
      <w:r w:rsidRPr="00C6331E">
        <w:t>safety</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climate</w:t>
      </w:r>
      <w:r w:rsidR="00C24685">
        <w:t xml:space="preserve"> </w:t>
      </w:r>
      <w:r w:rsidRPr="00C6331E">
        <w:t>conditions</w:t>
      </w:r>
      <w:r w:rsidR="00C24685">
        <w:t xml:space="preserve"> </w:t>
      </w:r>
      <w:r w:rsidRPr="00C6331E">
        <w:t>of</w:t>
      </w:r>
      <w:r w:rsidR="00C24685">
        <w:t xml:space="preserve"> </w:t>
      </w:r>
      <w:r w:rsidRPr="00C6331E">
        <w:t>each</w:t>
      </w:r>
      <w:r w:rsidR="00C24685">
        <w:t xml:space="preserve"> </w:t>
      </w:r>
      <w:r w:rsidRPr="00C6331E">
        <w:t>locality</w:t>
      </w:r>
      <w:r w:rsidR="00C24685">
        <w:t xml:space="preserve"> </w:t>
      </w:r>
      <w:r w:rsidRPr="00C6331E">
        <w:t>and</w:t>
      </w:r>
      <w:r w:rsidR="00C24685">
        <w:t xml:space="preserve"> </w:t>
      </w:r>
      <w:r w:rsidRPr="00C6331E">
        <w:t>requirements</w:t>
      </w:r>
      <w:r w:rsidR="00C24685">
        <w:t xml:space="preserve"> </w:t>
      </w:r>
      <w:r w:rsidRPr="00C6331E">
        <w:t>for</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management;</w:t>
      </w:r>
      <w:r w:rsidR="00C24685">
        <w:t xml:space="preserve"> </w:t>
      </w:r>
      <w:r w:rsidRPr="00C6331E">
        <w:t>have</w:t>
      </w:r>
      <w:r w:rsidR="00C24685">
        <w:t xml:space="preserve"> </w:t>
      </w:r>
      <w:r w:rsidRPr="00C6331E">
        <w:t>facilities</w:t>
      </w:r>
      <w:r w:rsidR="00C24685">
        <w:t xml:space="preserve"> </w:t>
      </w:r>
      <w:r w:rsidRPr="00C6331E">
        <w:t>in</w:t>
      </w:r>
      <w:r w:rsidR="00C24685">
        <w:t xml:space="preserve"> </w:t>
      </w:r>
      <w:r w:rsidRPr="00C6331E">
        <w:t>service</w:t>
      </w:r>
      <w:r w:rsidR="00C24685">
        <w:t xml:space="preserve"> </w:t>
      </w:r>
      <w:r w:rsidRPr="00C6331E">
        <w:t>of</w:t>
      </w:r>
      <w:r w:rsidR="00C24685">
        <w:t xml:space="preserve"> </w:t>
      </w:r>
      <w:r w:rsidRPr="00C6331E">
        <w:t>custody</w:t>
      </w:r>
      <w:r w:rsidR="00C24685">
        <w:t xml:space="preserve"> </w:t>
      </w:r>
      <w:r w:rsidRPr="00C6331E">
        <w:t>management,</w:t>
      </w:r>
      <w:r w:rsidR="00C24685">
        <w:t xml:space="preserve"> </w:t>
      </w:r>
      <w:r w:rsidRPr="00C6331E">
        <w:t>living,</w:t>
      </w:r>
      <w:r w:rsidR="00C24685">
        <w:t xml:space="preserve"> </w:t>
      </w:r>
      <w:r w:rsidRPr="00C6331E">
        <w:t>medical</w:t>
      </w:r>
      <w:r w:rsidR="00C24685">
        <w:t xml:space="preserve"> </w:t>
      </w:r>
      <w:r w:rsidRPr="00C6331E">
        <w:t>care</w:t>
      </w:r>
      <w:r w:rsidR="00C24685">
        <w:t xml:space="preserve"> </w:t>
      </w:r>
      <w:r w:rsidRPr="00C6331E">
        <w:t>and</w:t>
      </w:r>
      <w:r w:rsidR="00C24685">
        <w:t xml:space="preserve"> </w:t>
      </w:r>
      <w:r w:rsidRPr="00C6331E">
        <w:t>education</w:t>
      </w:r>
      <w:r w:rsidR="00C24685">
        <w:t xml:space="preserve"> </w:t>
      </w:r>
      <w:r w:rsidRPr="00C6331E">
        <w:t>towards</w:t>
      </w:r>
      <w:r w:rsidR="00C24685">
        <w:t xml:space="preserve"> </w:t>
      </w:r>
      <w:r w:rsidRPr="00C6331E">
        <w:t>the</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enforcement</w:t>
      </w:r>
      <w:r w:rsidR="00C24685">
        <w:t xml:space="preserve"> </w:t>
      </w:r>
      <w:r w:rsidRPr="00C6331E">
        <w:t>of</w:t>
      </w:r>
      <w:r w:rsidR="00C24685">
        <w:t xml:space="preserve"> </w:t>
      </w:r>
      <w:r w:rsidRPr="00C6331E">
        <w:t>sentence</w:t>
      </w:r>
      <w:r w:rsidR="00C24685">
        <w:t xml:space="preserve"> </w:t>
      </w:r>
      <w:r w:rsidRPr="00C6331E">
        <w:t>...</w:t>
      </w:r>
    </w:p>
    <w:p w:rsidR="00F21141" w:rsidRPr="00C6331E" w:rsidRDefault="00F21141" w:rsidP="00C24685">
      <w:pPr>
        <w:pStyle w:val="H4G"/>
      </w:pPr>
      <w:r w:rsidRPr="00C6331E">
        <w:tab/>
      </w:r>
      <w:r w:rsidRPr="00C6331E">
        <w:tab/>
        <w:t>The</w:t>
      </w:r>
      <w:r w:rsidR="00C24685">
        <w:t xml:space="preserve"> </w:t>
      </w:r>
      <w:r w:rsidRPr="00C6331E">
        <w:t>inspection</w:t>
      </w:r>
      <w:r w:rsidR="00C24685">
        <w:t xml:space="preserve"> </w:t>
      </w:r>
      <w:r w:rsidRPr="00C6331E">
        <w:t>and</w:t>
      </w:r>
      <w:r w:rsidR="00C24685">
        <w:t xml:space="preserve"> </w:t>
      </w:r>
      <w:r w:rsidRPr="00C6331E">
        <w:t>monitoring</w:t>
      </w:r>
      <w:r w:rsidR="00C24685">
        <w:t xml:space="preserve"> </w:t>
      </w:r>
      <w:r w:rsidRPr="00C6331E">
        <w:t>mechanism</w:t>
      </w:r>
      <w:r w:rsidR="00C24685">
        <w:t xml:space="preserve"> </w:t>
      </w:r>
      <w:r w:rsidRPr="00C6331E">
        <w:t>of</w:t>
      </w:r>
      <w:r w:rsidR="00C24685">
        <w:t xml:space="preserve"> </w:t>
      </w:r>
      <w:r w:rsidRPr="00C6331E">
        <w:t>the</w:t>
      </w:r>
      <w:r w:rsidR="00C24685">
        <w:t xml:space="preserve"> </w:t>
      </w:r>
      <w:r w:rsidRPr="00C6331E">
        <w:t>conduct</w:t>
      </w:r>
      <w:r w:rsidR="00C24685">
        <w:t xml:space="preserve"> </w:t>
      </w:r>
      <w:r w:rsidRPr="00C6331E">
        <w:t>of</w:t>
      </w:r>
      <w:r w:rsidR="00C24685">
        <w:t xml:space="preserve"> </w:t>
      </w:r>
      <w:r w:rsidRPr="00C6331E">
        <w:t>law</w:t>
      </w:r>
      <w:r w:rsidR="00C24685">
        <w:t xml:space="preserve"> </w:t>
      </w:r>
      <w:r w:rsidRPr="00C6331E">
        <w:t>enforcement</w:t>
      </w:r>
      <w:r w:rsidR="00C24685">
        <w:t xml:space="preserve"> </w:t>
      </w:r>
      <w:r w:rsidRPr="00C6331E">
        <w:t>officers</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interviewing</w:t>
      </w:r>
      <w:r w:rsidR="00C24685">
        <w:t xml:space="preserve"> </w:t>
      </w:r>
      <w:r w:rsidRPr="00C6331E">
        <w:t>and</w:t>
      </w:r>
      <w:r w:rsidR="00C24685">
        <w:t xml:space="preserve"> </w:t>
      </w:r>
      <w:r w:rsidRPr="00C6331E">
        <w:t>supervising</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facilities.</w:t>
      </w:r>
    </w:p>
    <w:p w:rsidR="00F21141" w:rsidRPr="00C6331E" w:rsidRDefault="00F21141" w:rsidP="003C58BE">
      <w:pPr>
        <w:pStyle w:val="SingleTxtG"/>
      </w:pPr>
      <w:r w:rsidRPr="00C6331E">
        <w:t>181.</w:t>
      </w:r>
      <w:r w:rsidRPr="00C6331E">
        <w:tab/>
        <w:t>According</w:t>
      </w:r>
      <w:r w:rsidR="00C24685">
        <w:t xml:space="preserve"> </w:t>
      </w:r>
      <w:r w:rsidRPr="00C6331E">
        <w:t>to</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laws,</w:t>
      </w:r>
      <w:r w:rsidR="00C24685">
        <w:t xml:space="preserve"> </w:t>
      </w:r>
      <w:r w:rsidRPr="00C6331E">
        <w:t>law</w:t>
      </w:r>
      <w:r w:rsidR="00C24685">
        <w:t xml:space="preserve"> </w:t>
      </w:r>
      <w:r w:rsidRPr="00C6331E">
        <w:t>enforcement</w:t>
      </w:r>
      <w:r w:rsidR="00C24685">
        <w:t xml:space="preserve"> </w:t>
      </w:r>
      <w:r w:rsidRPr="00C6331E">
        <w:t>officers</w:t>
      </w:r>
      <w:r w:rsidR="00C24685">
        <w:t xml:space="preserve"> </w:t>
      </w:r>
      <w:r w:rsidRPr="00C6331E">
        <w:t>who</w:t>
      </w:r>
      <w:r w:rsidR="00C24685">
        <w:t xml:space="preserve"> </w:t>
      </w:r>
      <w:r w:rsidRPr="00C6331E">
        <w:t>are</w:t>
      </w:r>
      <w:r w:rsidR="00C24685">
        <w:t xml:space="preserve"> </w:t>
      </w:r>
      <w:r w:rsidRPr="00C6331E">
        <w:t>in</w:t>
      </w:r>
      <w:r w:rsidR="00C24685">
        <w:t xml:space="preserve"> </w:t>
      </w:r>
      <w:r w:rsidRPr="00C6331E">
        <w:t>charge</w:t>
      </w:r>
      <w:r w:rsidR="00C24685">
        <w:t xml:space="preserve"> </w:t>
      </w:r>
      <w:r w:rsidRPr="00C6331E">
        <w:t>of</w:t>
      </w:r>
      <w:r w:rsidR="00C24685">
        <w:t xml:space="preserve"> </w:t>
      </w:r>
      <w:r w:rsidRPr="00C6331E">
        <w:t>managing</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detention,</w:t>
      </w:r>
      <w:r w:rsidR="00C24685">
        <w:t xml:space="preserve"> </w:t>
      </w:r>
      <w:r w:rsidRPr="00C6331E">
        <w:t>custody</w:t>
      </w:r>
      <w:r w:rsidR="00C24685">
        <w:t xml:space="preserve"> </w:t>
      </w:r>
      <w:r w:rsidRPr="00C6331E">
        <w:t>or</w:t>
      </w:r>
      <w:r w:rsidR="00C24685">
        <w:t xml:space="preserve"> </w:t>
      </w:r>
      <w:r w:rsidRPr="00C6331E">
        <w:t>prison</w:t>
      </w:r>
      <w:r w:rsidR="00C24685">
        <w:t xml:space="preserve"> </w:t>
      </w:r>
      <w:r w:rsidRPr="00C6331E">
        <w:t>facilities</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supervision</w:t>
      </w:r>
      <w:r w:rsidR="00C24685">
        <w:t xml:space="preserve"> </w:t>
      </w:r>
      <w:r w:rsidRPr="00C6331E">
        <w:t>by</w:t>
      </w:r>
      <w:r w:rsidR="00C24685">
        <w:t xml:space="preserve"> </w:t>
      </w:r>
      <w:r w:rsidRPr="00C6331E">
        <w:t>the</w:t>
      </w:r>
      <w:r w:rsidR="00C24685">
        <w:t xml:space="preserve"> </w:t>
      </w:r>
      <w:r w:rsidRPr="00C6331E">
        <w:t>following</w:t>
      </w:r>
      <w:r w:rsidR="00C24685">
        <w:t xml:space="preserve"> </w:t>
      </w:r>
      <w:r w:rsidRPr="00C6331E">
        <w:t>authorities</w:t>
      </w:r>
      <w:r w:rsidR="00C24685">
        <w:t xml:space="preserve"> </w:t>
      </w:r>
      <w:r w:rsidRPr="00C6331E">
        <w:t>and</w:t>
      </w:r>
      <w:r w:rsidR="00C24685">
        <w:t xml:space="preserve"> </w:t>
      </w:r>
      <w:r w:rsidRPr="00C6331E">
        <w:t>authorized</w:t>
      </w:r>
      <w:r w:rsidR="00C24685">
        <w:t xml:space="preserve"> </w:t>
      </w:r>
      <w:r w:rsidRPr="00C6331E">
        <w:t>persons:</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Members</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and</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at</w:t>
      </w:r>
      <w:r w:rsidR="00C24685">
        <w:t xml:space="preserve"> </w:t>
      </w:r>
      <w:r w:rsidRPr="00C6331E">
        <w:t>all</w:t>
      </w:r>
      <w:r w:rsidR="00C24685">
        <w:t xml:space="preserve"> </w:t>
      </w:r>
      <w:r w:rsidRPr="00C6331E">
        <w:t>levels.</w:t>
      </w:r>
      <w:r w:rsidR="00C24685">
        <w:t xml:space="preserve"> </w:t>
      </w:r>
      <w:r w:rsidRPr="00C6331E">
        <w:t>In</w:t>
      </w:r>
      <w:r w:rsidR="00C24685">
        <w:t xml:space="preserve"> </w:t>
      </w:r>
      <w:r w:rsidRPr="00C6331E">
        <w:t>addition,</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recording,</w:t>
      </w:r>
      <w:r w:rsidR="00C24685">
        <w:t xml:space="preserve"> </w:t>
      </w:r>
      <w:r w:rsidRPr="00C6331E">
        <w:t>video</w:t>
      </w:r>
      <w:r w:rsidR="00C24685">
        <w:t xml:space="preserve"> </w:t>
      </w:r>
      <w:r w:rsidRPr="00C6331E">
        <w:t>recording</w:t>
      </w:r>
      <w:r w:rsidR="00C24685">
        <w:t xml:space="preserve"> </w:t>
      </w:r>
      <w:r w:rsidRPr="00C6331E">
        <w:t>mode</w:t>
      </w:r>
      <w:r w:rsidR="00C24685">
        <w:t xml:space="preserve"> </w:t>
      </w:r>
      <w:r w:rsidRPr="00C6331E">
        <w:t>when</w:t>
      </w:r>
      <w:r w:rsidR="00C24685">
        <w:t xml:space="preserve"> </w:t>
      </w:r>
      <w:r w:rsidRPr="00C6331E">
        <w:t>interviewing</w:t>
      </w:r>
      <w:r w:rsidR="00C24685">
        <w:t xml:space="preserve"> </w:t>
      </w:r>
      <w:r w:rsidRPr="00C6331E">
        <w:t>the</w:t>
      </w:r>
      <w:r w:rsidR="00C24685">
        <w:t xml:space="preserve"> </w:t>
      </w:r>
      <w:r w:rsidRPr="00C6331E">
        <w:t>accused</w:t>
      </w:r>
      <w:r w:rsidR="00C24685">
        <w:t xml:space="preserve"> </w:t>
      </w:r>
      <w:r w:rsidRPr="00C6331E">
        <w:t>to</w:t>
      </w:r>
      <w:r w:rsidR="00C24685">
        <w:t xml:space="preserve"> </w:t>
      </w:r>
      <w:r w:rsidRPr="00C6331E">
        <w:t>facilitate</w:t>
      </w:r>
      <w:r w:rsidR="00C24685">
        <w:t xml:space="preserve"> </w:t>
      </w:r>
      <w:r w:rsidRPr="00C6331E">
        <w:t>the</w:t>
      </w:r>
      <w:r w:rsidR="00C24685">
        <w:t xml:space="preserve"> </w:t>
      </w:r>
      <w:r w:rsidRPr="00C6331E">
        <w:t>inspection</w:t>
      </w:r>
      <w:r w:rsidR="00C24685">
        <w:t xml:space="preserve"> </w:t>
      </w:r>
      <w:r w:rsidRPr="00C6331E">
        <w:t>and</w:t>
      </w:r>
      <w:r w:rsidR="00C24685">
        <w:t xml:space="preserve"> </w:t>
      </w:r>
      <w:r w:rsidRPr="00C6331E">
        <w:t>supervision</w:t>
      </w:r>
      <w:r w:rsidR="00C24685">
        <w:t xml:space="preserve"> </w:t>
      </w:r>
      <w:r w:rsidRPr="00C6331E">
        <w:t>by</w:t>
      </w:r>
      <w:r w:rsidR="00C24685">
        <w:t xml:space="preserve"> </w:t>
      </w:r>
      <w:r w:rsidRPr="00C6331E">
        <w:t>the</w:t>
      </w:r>
      <w:r w:rsidR="00C24685">
        <w:t xml:space="preserve"> </w:t>
      </w:r>
      <w:r w:rsidRPr="00C6331E">
        <w:t>competent</w:t>
      </w:r>
      <w:r w:rsidR="00C24685">
        <w:t xml:space="preserve"> </w:t>
      </w:r>
      <w:r w:rsidRPr="00C6331E">
        <w:t>authorities;</w:t>
      </w:r>
      <w:r w:rsidRPr="006518A2">
        <w:rPr>
          <w:rStyle w:val="FootnoteReference"/>
        </w:rPr>
        <w:footnoteReference w:id="51"/>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they</w:t>
      </w:r>
      <w:r w:rsidR="00C24685">
        <w:t xml:space="preserve"> </w:t>
      </w:r>
      <w:r w:rsidRPr="00C6331E">
        <w:t>may</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the</w:t>
      </w:r>
      <w:r w:rsidR="00C24685">
        <w:t xml:space="preserve"> </w:t>
      </w:r>
      <w:r w:rsidRPr="00C6331E">
        <w:t>control</w:t>
      </w:r>
      <w:r w:rsidR="00C24685">
        <w:t xml:space="preserve"> </w:t>
      </w:r>
      <w:r w:rsidRPr="00C6331E">
        <w:t>and</w:t>
      </w:r>
      <w:r w:rsidR="00C24685">
        <w:t xml:space="preserve"> </w:t>
      </w:r>
      <w:r w:rsidRPr="00C6331E">
        <w:t>inspection</w:t>
      </w:r>
      <w:r w:rsidR="00C24685">
        <w:t xml:space="preserve"> </w:t>
      </w:r>
      <w:r w:rsidRPr="00C6331E">
        <w:t>of</w:t>
      </w:r>
      <w:r w:rsidR="00C24685">
        <w:t xml:space="preserve"> </w:t>
      </w:r>
      <w:r w:rsidRPr="00C6331E">
        <w:t>the</w:t>
      </w:r>
      <w:r w:rsidR="00C24685">
        <w:t xml:space="preserve"> </w:t>
      </w:r>
      <w:r w:rsidRPr="00C6331E">
        <w:t>administrative</w:t>
      </w:r>
      <w:r w:rsidR="00C24685">
        <w:t xml:space="preserve"> </w:t>
      </w:r>
      <w:r w:rsidRPr="00C6331E">
        <w:t>inspection</w:t>
      </w:r>
      <w:r w:rsidR="00C24685">
        <w:t xml:space="preserve"> </w:t>
      </w:r>
      <w:r w:rsidRPr="00C6331E">
        <w:t>agencies</w:t>
      </w:r>
      <w:r w:rsidR="00C24685">
        <w:t xml:space="preserve"> </w:t>
      </w:r>
      <w:r w:rsidRPr="00C6331E">
        <w:t>or</w:t>
      </w:r>
      <w:r w:rsidR="00C24685">
        <w:t xml:space="preserve"> </w:t>
      </w:r>
      <w:r w:rsidRPr="00C6331E">
        <w:t>specialized</w:t>
      </w:r>
      <w:r w:rsidR="00C24685">
        <w:t xml:space="preserve"> </w:t>
      </w:r>
      <w:r w:rsidRPr="00C6331E">
        <w:t>inspections</w:t>
      </w:r>
      <w:r w:rsidR="00C24685">
        <w:t xml:space="preserve"> </w:t>
      </w:r>
      <w:r w:rsidRPr="00C6331E">
        <w:t>prescribed</w:t>
      </w:r>
      <w:r w:rsidR="00C24685">
        <w:t xml:space="preserve"> </w:t>
      </w:r>
      <w:r w:rsidRPr="00C6331E">
        <w:t>by</w:t>
      </w:r>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Inspection.</w:t>
      </w:r>
    </w:p>
    <w:p w:rsidR="00F21141" w:rsidRPr="00C6331E" w:rsidRDefault="00F21141" w:rsidP="003C58BE">
      <w:pPr>
        <w:pStyle w:val="SingleTxtG"/>
      </w:pPr>
      <w:r w:rsidRPr="00C6331E">
        <w:t>182.</w:t>
      </w:r>
      <w:r w:rsidRPr="00C6331E">
        <w:tab/>
        <w:t>The</w:t>
      </w:r>
      <w:r w:rsidR="00C24685">
        <w:t xml:space="preserve"> </w:t>
      </w:r>
      <w:r w:rsidRPr="00C6331E">
        <w:t>2013</w:t>
      </w:r>
      <w:r w:rsidR="00C24685">
        <w:t xml:space="preserve"> </w:t>
      </w:r>
      <w:r w:rsidRPr="00C6331E">
        <w:t>Constitution</w:t>
      </w:r>
      <w:r w:rsidR="00C24685">
        <w:t xml:space="preserve"> </w:t>
      </w:r>
      <w:r w:rsidRPr="00C6331E">
        <w:t>and</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Supervisory</w:t>
      </w:r>
      <w:r w:rsidR="00C24685">
        <w:t xml:space="preserve"> </w:t>
      </w:r>
      <w:r w:rsidRPr="00C6331E">
        <w:t>Activities</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and</w:t>
      </w:r>
      <w:r w:rsidR="00C24685">
        <w:t xml:space="preserve"> </w:t>
      </w:r>
      <w:r w:rsidRPr="00C6331E">
        <w:t>People</w:t>
      </w:r>
      <w:r w:rsidR="008313BC">
        <w:t>’</w:t>
      </w:r>
      <w:r w:rsidRPr="00C6331E">
        <w:t>s</w:t>
      </w:r>
      <w:r w:rsidR="00C24685">
        <w:t xml:space="preserve"> </w:t>
      </w:r>
      <w:r w:rsidRPr="00C6331E">
        <w:t>Councils</w:t>
      </w:r>
      <w:r w:rsidR="00C24685">
        <w:t xml:space="preserve"> </w:t>
      </w:r>
      <w:r w:rsidRPr="00C6331E">
        <w:t>provide</w:t>
      </w:r>
      <w:r w:rsidR="00C24685">
        <w:t xml:space="preserve"> </w:t>
      </w:r>
      <w:r w:rsidRPr="00C6331E">
        <w:t>for</w:t>
      </w:r>
      <w:r w:rsidR="00C24685">
        <w:t xml:space="preserve"> </w:t>
      </w:r>
      <w:r w:rsidRPr="00C6331E">
        <w:t>supervisory</w:t>
      </w:r>
      <w:r w:rsidR="00C24685">
        <w:t xml:space="preserve"> </w:t>
      </w:r>
      <w:r w:rsidRPr="00C6331E">
        <w:t>functions</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of</w:t>
      </w:r>
      <w:r w:rsidR="00C24685">
        <w:t xml:space="preserve"> </w:t>
      </w:r>
      <w:r w:rsidRPr="00C6331E">
        <w:t>the</w:t>
      </w:r>
      <w:r w:rsidR="00C24685">
        <w:t xml:space="preserve"> </w:t>
      </w:r>
      <w:r w:rsidRPr="00C6331E">
        <w:t>entire</w:t>
      </w:r>
      <w:r w:rsidR="00C24685">
        <w:t xml:space="preserve"> </w:t>
      </w:r>
      <w:r w:rsidRPr="00C6331E">
        <w:t>operation</w:t>
      </w:r>
      <w:r w:rsidR="00C24685">
        <w:t xml:space="preserve"> </w:t>
      </w:r>
      <w:r w:rsidRPr="00C6331E">
        <w:t>of</w:t>
      </w:r>
      <w:r w:rsidR="00C24685">
        <w:t xml:space="preserve"> </w:t>
      </w:r>
      <w:r w:rsidRPr="00C6331E">
        <w:t>the</w:t>
      </w:r>
      <w:r w:rsidR="00C24685">
        <w:t xml:space="preserve"> </w:t>
      </w:r>
      <w:r w:rsidRPr="00C6331E">
        <w:t>state</w:t>
      </w:r>
      <w:r w:rsidR="008313BC">
        <w:t>’</w:t>
      </w:r>
      <w:r w:rsidRPr="00C6331E">
        <w:t>s</w:t>
      </w:r>
      <w:r w:rsidR="00C24685">
        <w:t xml:space="preserve"> </w:t>
      </w:r>
      <w:r w:rsidRPr="00C6331E">
        <w:t>agencies</w:t>
      </w:r>
      <w:r w:rsidR="00C24685">
        <w:t xml:space="preserve"> </w:t>
      </w:r>
      <w:r w:rsidRPr="00C6331E">
        <w:t>(Art.</w:t>
      </w:r>
      <w:r w:rsidR="00113C00">
        <w:t xml:space="preserve"> </w:t>
      </w:r>
      <w:r w:rsidRPr="00C6331E">
        <w:t>1);</w:t>
      </w:r>
      <w:r w:rsidR="00C24685">
        <w:t xml:space="preserve"> </w:t>
      </w:r>
      <w:r w:rsidRPr="00C6331E">
        <w:t>each</w:t>
      </w:r>
      <w:r w:rsidR="00C24685">
        <w:t xml:space="preserve"> </w:t>
      </w:r>
      <w:r w:rsidRPr="00C6331E">
        <w:t>member</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shall</w:t>
      </w:r>
      <w:r w:rsidR="00C24685">
        <w:t xml:space="preserve"> </w:t>
      </w:r>
      <w:r w:rsidRPr="00C6331E">
        <w:t>take</w:t>
      </w:r>
      <w:r w:rsidR="00C24685">
        <w:t xml:space="preserve"> </w:t>
      </w:r>
      <w:r w:rsidRPr="00C6331E">
        <w:t>responsibility</w:t>
      </w:r>
      <w:r w:rsidR="00C24685">
        <w:t xml:space="preserve"> </w:t>
      </w:r>
      <w:r w:rsidRPr="00C6331E">
        <w:t>and</w:t>
      </w:r>
      <w:r w:rsidR="00C24685">
        <w:t xml:space="preserve"> </w:t>
      </w:r>
      <w:r w:rsidRPr="00C6331E">
        <w:t>send</w:t>
      </w:r>
      <w:r w:rsidR="00C24685">
        <w:t xml:space="preserve"> </w:t>
      </w:r>
      <w:r w:rsidRPr="00C6331E">
        <w:t>reports</w:t>
      </w:r>
      <w:r w:rsidR="00C24685">
        <w:t xml:space="preserve"> </w:t>
      </w:r>
      <w:r w:rsidRPr="00C6331E">
        <w:t>on</w:t>
      </w:r>
      <w:r w:rsidR="00C24685">
        <w:t xml:space="preserve"> </w:t>
      </w:r>
      <w:r w:rsidRPr="00C6331E">
        <w:t>his/her</w:t>
      </w:r>
      <w:r w:rsidR="00C24685">
        <w:t xml:space="preserve"> </w:t>
      </w:r>
      <w:r w:rsidRPr="00C6331E">
        <w:t>supervisory</w:t>
      </w:r>
      <w:r w:rsidR="00C24685">
        <w:t xml:space="preserve"> </w:t>
      </w:r>
      <w:r w:rsidRPr="00C6331E">
        <w:t>activities</w:t>
      </w:r>
      <w:r w:rsidR="00C24685">
        <w:t xml:space="preserve"> </w:t>
      </w:r>
      <w:r w:rsidRPr="00C6331E">
        <w:t>to</w:t>
      </w:r>
      <w:r w:rsidR="00C24685">
        <w:t xml:space="preserve"> </w:t>
      </w:r>
      <w:r w:rsidRPr="00C6331E">
        <w:t>voters</w:t>
      </w:r>
      <w:r w:rsidR="00C24685">
        <w:t xml:space="preserve"> </w:t>
      </w:r>
      <w:r w:rsidRPr="00C6331E">
        <w:t>of</w:t>
      </w:r>
      <w:r w:rsidR="00C24685">
        <w:t xml:space="preserve"> </w:t>
      </w:r>
      <w:r w:rsidRPr="00C6331E">
        <w:t>his/her</w:t>
      </w:r>
      <w:r w:rsidR="00C24685">
        <w:t xml:space="preserve"> </w:t>
      </w:r>
      <w:r w:rsidRPr="00C6331E">
        <w:t>constituency</w:t>
      </w:r>
      <w:r w:rsidR="00C24685">
        <w:t xml:space="preserve"> </w:t>
      </w:r>
      <w:r w:rsidRPr="00C6331E">
        <w:t>at</w:t>
      </w:r>
      <w:r w:rsidR="00C24685">
        <w:t xml:space="preserve"> </w:t>
      </w:r>
      <w:r w:rsidRPr="00C6331E">
        <w:t>the</w:t>
      </w:r>
      <w:r w:rsidR="00C24685">
        <w:t xml:space="preserve"> </w:t>
      </w:r>
      <w:r w:rsidRPr="00C6331E">
        <w:t>constituency</w:t>
      </w:r>
      <w:r w:rsidR="00C24685">
        <w:t xml:space="preserve"> </w:t>
      </w:r>
      <w:r w:rsidRPr="00C6331E">
        <w:t>conference</w:t>
      </w:r>
      <w:r w:rsidR="00C24685">
        <w:t xml:space="preserve"> </w:t>
      </w:r>
      <w:r w:rsidRPr="00C6331E">
        <w:t>(para.</w:t>
      </w:r>
      <w:r w:rsidR="00113C00">
        <w:t xml:space="preserve"> </w:t>
      </w:r>
      <w:r w:rsidRPr="00C6331E">
        <w:t>5,</w:t>
      </w:r>
      <w:r w:rsidR="00C24685">
        <w:t xml:space="preserve"> </w:t>
      </w:r>
      <w:r w:rsidRPr="00C6331E">
        <w:t>Art.</w:t>
      </w:r>
      <w:r w:rsidR="00113C00">
        <w:t xml:space="preserve"> </w:t>
      </w:r>
      <w:r w:rsidRPr="00C6331E">
        <w:t>6).</w:t>
      </w:r>
    </w:p>
    <w:p w:rsidR="00F21141" w:rsidRPr="00C6331E" w:rsidRDefault="00F21141" w:rsidP="003C58BE">
      <w:pPr>
        <w:pStyle w:val="SingleTxtG"/>
      </w:pPr>
      <w:r w:rsidRPr="00C6331E">
        <w:t>183.</w:t>
      </w:r>
      <w:r w:rsidRPr="00C6331E">
        <w:tab/>
        <w:t>The</w:t>
      </w:r>
      <w:r w:rsidR="00C24685">
        <w:t xml:space="preserve"> </w:t>
      </w:r>
      <w:r w:rsidRPr="00C6331E">
        <w:t>Constitution</w:t>
      </w:r>
      <w:r w:rsidR="00C24685">
        <w:t xml:space="preserve"> </w:t>
      </w:r>
      <w:r w:rsidRPr="00C6331E">
        <w:t>2013</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shall</w:t>
      </w:r>
      <w:r w:rsidR="00C24685">
        <w:t xml:space="preserve"> </w:t>
      </w:r>
      <w:r w:rsidRPr="00C6331E">
        <w:t>represent</w:t>
      </w:r>
      <w:r w:rsidR="00C24685">
        <w:t xml:space="preserve"> </w:t>
      </w:r>
      <w:r w:rsidRPr="00C6331E">
        <w:t>and</w:t>
      </w:r>
      <w:r w:rsidR="00C24685">
        <w:t xml:space="preserve"> </w:t>
      </w:r>
      <w:r w:rsidRPr="00C6331E">
        <w:t>protect</w:t>
      </w:r>
      <w:r w:rsidR="00C24685">
        <w:t xml:space="preserve"> </w:t>
      </w:r>
      <w:r w:rsidRPr="00C6331E">
        <w:t>the</w:t>
      </w:r>
      <w:r w:rsidR="00C24685">
        <w:t xml:space="preserve"> </w:t>
      </w:r>
      <w:r w:rsidRPr="00C6331E">
        <w:t>lawful</w:t>
      </w:r>
      <w:r w:rsidR="00C24685">
        <w:t xml:space="preserve"> </w:t>
      </w:r>
      <w:r w:rsidRPr="00C6331E">
        <w:t>and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People;</w:t>
      </w:r>
      <w:r w:rsidR="00C24685">
        <w:t xml:space="preserve"> </w:t>
      </w:r>
      <w:r w:rsidRPr="00C6331E">
        <w:t>and</w:t>
      </w:r>
      <w:r w:rsidR="00C24685">
        <w:t xml:space="preserve"> </w:t>
      </w:r>
      <w:r w:rsidRPr="00C6331E">
        <w:t>conduct</w:t>
      </w:r>
      <w:r w:rsidR="00C24685">
        <w:t xml:space="preserve"> </w:t>
      </w:r>
      <w:r w:rsidRPr="00C6331E">
        <w:t>supervision</w:t>
      </w:r>
      <w:r w:rsidR="00C24685">
        <w:t xml:space="preserve"> </w:t>
      </w:r>
      <w:r w:rsidRPr="00C6331E">
        <w:t>and</w:t>
      </w:r>
      <w:r w:rsidR="00C24685">
        <w:t xml:space="preserve"> </w:t>
      </w:r>
      <w:r w:rsidRPr="00C6331E">
        <w:t>provide</w:t>
      </w:r>
      <w:r w:rsidR="00C24685">
        <w:t xml:space="preserve"> </w:t>
      </w:r>
      <w:r w:rsidRPr="00C6331E">
        <w:t>feedback</w:t>
      </w:r>
      <w:r w:rsidR="00C24685">
        <w:t xml:space="preserve"> </w:t>
      </w:r>
      <w:r w:rsidRPr="00C6331E">
        <w:t>of</w:t>
      </w:r>
      <w:r w:rsidR="00C24685">
        <w:t xml:space="preserve"> </w:t>
      </w:r>
      <w:r w:rsidRPr="00C6331E">
        <w:t>the</w:t>
      </w:r>
      <w:r w:rsidR="00C24685">
        <w:t xml:space="preserve"> </w:t>
      </w:r>
      <w:r w:rsidRPr="00C6331E">
        <w:t>society</w:t>
      </w:r>
      <w:r w:rsidR="00015DFC">
        <w:t xml:space="preserve"> </w:t>
      </w:r>
      <w:r w:rsidRPr="00C6331E">
        <w:t>...</w:t>
      </w:r>
      <w:r w:rsidR="00C24685">
        <w:t xml:space="preserve"> </w:t>
      </w:r>
      <w:r w:rsidRPr="00C6331E">
        <w:t>(Art.</w:t>
      </w:r>
      <w:r w:rsidR="00113C00">
        <w:t xml:space="preserve"> </w:t>
      </w:r>
      <w:r w:rsidRPr="00C6331E">
        <w:t>9).</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missions</w:t>
      </w:r>
      <w:r w:rsidR="00C24685">
        <w:t xml:space="preserve"> </w:t>
      </w:r>
      <w:r w:rsidRPr="00C6331E">
        <w:t>of</w:t>
      </w:r>
      <w:r w:rsidR="00C24685">
        <w:t xml:space="preserve"> </w:t>
      </w:r>
      <w:r w:rsidRPr="00C6331E">
        <w:t>the</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are</w:t>
      </w:r>
      <w:r w:rsidR="00C24685">
        <w:t xml:space="preserve"> </w:t>
      </w:r>
      <w:r w:rsidRPr="00C6331E">
        <w:t>to</w:t>
      </w:r>
      <w:r w:rsidR="00C24685">
        <w:t xml:space="preserve"> </w:t>
      </w:r>
      <w:r w:rsidRPr="00C6331E">
        <w:t>supervise</w:t>
      </w:r>
      <w:r w:rsidR="00C24685">
        <w:t xml:space="preserve"> </w:t>
      </w:r>
      <w:r w:rsidRPr="00C6331E">
        <w:t>the</w:t>
      </w:r>
      <w:r w:rsidR="00C24685">
        <w:t xml:space="preserve"> </w:t>
      </w:r>
      <w:r w:rsidRPr="00C6331E">
        <w:t>activities</w:t>
      </w:r>
      <w:r w:rsidR="00C24685">
        <w:t xml:space="preserve"> </w:t>
      </w:r>
      <w:r w:rsidRPr="00C6331E">
        <w:t>of</w:t>
      </w:r>
      <w:r w:rsidR="00C24685">
        <w:t xml:space="preserve"> </w:t>
      </w:r>
      <w:r w:rsidRPr="00C6331E">
        <w:t>state</w:t>
      </w:r>
      <w:r w:rsidR="00C24685">
        <w:t xml:space="preserve"> </w:t>
      </w:r>
      <w:r w:rsidRPr="00C6331E">
        <w:t>agencies,</w:t>
      </w:r>
      <w:r w:rsidR="00C24685">
        <w:t xml:space="preserve"> </w:t>
      </w:r>
      <w:r w:rsidRPr="00C6331E">
        <w:t>elected</w:t>
      </w:r>
      <w:r w:rsidR="00C24685">
        <w:t xml:space="preserve"> </w:t>
      </w:r>
      <w:r w:rsidRPr="00C6331E">
        <w:t>representatives</w:t>
      </w:r>
      <w:r w:rsidR="00C24685">
        <w:t xml:space="preserve"> </w:t>
      </w:r>
      <w:r w:rsidRPr="00C6331E">
        <w:t>and</w:t>
      </w:r>
      <w:r w:rsidR="00C24685">
        <w:t xml:space="preserve"> </w:t>
      </w:r>
      <w:r w:rsidRPr="00C6331E">
        <w:t>officials,</w:t>
      </w:r>
      <w:r w:rsidR="00C24685">
        <w:t xml:space="preserve"> </w:t>
      </w:r>
      <w:r w:rsidRPr="00C6331E">
        <w:t>civil</w:t>
      </w:r>
      <w:r w:rsidR="00C24685">
        <w:t xml:space="preserve"> </w:t>
      </w:r>
      <w:r w:rsidRPr="00C6331E">
        <w:t>servants</w:t>
      </w:r>
      <w:r w:rsidR="00C24685">
        <w:t xml:space="preserve"> </w:t>
      </w:r>
      <w:r w:rsidRPr="00C6331E">
        <w:t>(Art.</w:t>
      </w:r>
      <w:r w:rsidR="00113C00">
        <w:t xml:space="preserve"> </w:t>
      </w:r>
      <w:r w:rsidRPr="00C6331E">
        <w:t>2).</w:t>
      </w:r>
      <w:r w:rsidR="00C24685">
        <w:t xml:space="preserve"> </w:t>
      </w:r>
      <w:r w:rsidRPr="00C6331E">
        <w:t>The</w:t>
      </w:r>
      <w:r w:rsidR="00C24685">
        <w:t xml:space="preserve"> </w:t>
      </w:r>
      <w:r w:rsidRPr="00C6331E">
        <w:t>supervision</w:t>
      </w:r>
      <w:r w:rsidR="00C24685">
        <w:t xml:space="preserve"> </w:t>
      </w:r>
      <w:r w:rsidRPr="00C6331E">
        <w:t>by</w:t>
      </w:r>
      <w:r w:rsidR="00C24685">
        <w:t xml:space="preserve"> </w:t>
      </w:r>
      <w:r w:rsidRPr="00C6331E">
        <w:t>Viet</w:t>
      </w:r>
      <w:r w:rsidR="00C24685">
        <w:t xml:space="preserve"> </w:t>
      </w:r>
      <w:r w:rsidRPr="00C6331E">
        <w:t>Nam</w:t>
      </w:r>
      <w:r w:rsidR="00C24685">
        <w:t xml:space="preserve"> </w:t>
      </w:r>
      <w:r w:rsidRPr="00C6331E">
        <w:t>Fatherland</w:t>
      </w:r>
      <w:r w:rsidR="00C24685">
        <w:t xml:space="preserve"> </w:t>
      </w:r>
      <w:r w:rsidRPr="00C6331E">
        <w:t>Front</w:t>
      </w:r>
      <w:r w:rsidR="00C24685">
        <w:t xml:space="preserve"> </w:t>
      </w:r>
      <w:r w:rsidRPr="00C6331E">
        <w:t>is</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supervision</w:t>
      </w:r>
      <w:r w:rsidR="00C24685">
        <w:t xml:space="preserve"> </w:t>
      </w:r>
      <w:r w:rsidRPr="00C6331E">
        <w:t>in</w:t>
      </w:r>
      <w:r w:rsidR="00C24685">
        <w:t xml:space="preserve"> </w:t>
      </w:r>
      <w:r w:rsidRPr="00C6331E">
        <w:t>support</w:t>
      </w:r>
      <w:r w:rsidR="00C24685">
        <w:t xml:space="preserve"> </w:t>
      </w:r>
      <w:r w:rsidRPr="00C6331E">
        <w:t>of</w:t>
      </w:r>
      <w:r w:rsidR="00C24685">
        <w:t xml:space="preserve"> </w:t>
      </w:r>
      <w:r w:rsidRPr="00C6331E">
        <w:t>the</w:t>
      </w:r>
      <w:r w:rsidR="00C24685">
        <w:t xml:space="preserve"> </w:t>
      </w:r>
      <w:r w:rsidRPr="00C6331E">
        <w:t>State</w:t>
      </w:r>
      <w:r w:rsidR="008313BC">
        <w:t>’</w:t>
      </w:r>
      <w:r w:rsidRPr="00C6331E">
        <w:t>s</w:t>
      </w:r>
      <w:r w:rsidR="00C24685">
        <w:t xml:space="preserve"> </w:t>
      </w:r>
      <w:r w:rsidRPr="00C6331E">
        <w:t>supervision,</w:t>
      </w:r>
      <w:r w:rsidR="00C24685">
        <w:t xml:space="preserve"> </w:t>
      </w:r>
      <w:r w:rsidRPr="00C6331E">
        <w:t>examination</w:t>
      </w:r>
      <w:r w:rsidR="00C24685">
        <w:t xml:space="preserve"> </w:t>
      </w:r>
      <w:r w:rsidRPr="00C6331E">
        <w:t>and</w:t>
      </w:r>
      <w:r w:rsidR="00C24685">
        <w:t xml:space="preserve"> </w:t>
      </w:r>
      <w:r w:rsidRPr="00C6331E">
        <w:t>inspection</w:t>
      </w:r>
      <w:r w:rsidR="00C24685">
        <w:t xml:space="preserve"> </w:t>
      </w:r>
      <w:r w:rsidRPr="00C6331E">
        <w:t>work</w:t>
      </w:r>
      <w:r w:rsidR="00C24685">
        <w:t xml:space="preserve"> </w:t>
      </w:r>
      <w:r w:rsidRPr="00C6331E">
        <w:t>(para.</w:t>
      </w:r>
      <w:r w:rsidR="00113C00">
        <w:t xml:space="preserve"> </w:t>
      </w:r>
      <w:r w:rsidRPr="00C6331E">
        <w:t>1,</w:t>
      </w:r>
      <w:r w:rsidR="00C24685">
        <w:t xml:space="preserve"> </w:t>
      </w:r>
      <w:r w:rsidRPr="00C6331E">
        <w:t>Art.</w:t>
      </w:r>
      <w:r w:rsidR="00113C00">
        <w:t xml:space="preserve"> </w:t>
      </w:r>
      <w:r w:rsidRPr="00C6331E">
        <w:t>12);</w:t>
      </w:r>
      <w:r w:rsidR="00C24685">
        <w:t xml:space="preserve"> </w:t>
      </w:r>
      <w:r w:rsidRPr="00C6331E">
        <w:t>supervision</w:t>
      </w:r>
      <w:r w:rsidR="00C24685">
        <w:t xml:space="preserve"> </w:t>
      </w:r>
      <w:r w:rsidRPr="00C6331E">
        <w:t>forms</w:t>
      </w:r>
      <w:r w:rsidR="00C24685">
        <w:t xml:space="preserve"> </w:t>
      </w:r>
      <w:r w:rsidRPr="00C6331E">
        <w:t>include:</w:t>
      </w:r>
      <w:r w:rsidR="00C24685">
        <w:t xml:space="preserve"> </w:t>
      </w:r>
      <w:r w:rsidRPr="00C6331E">
        <w:t>mobilizing</w:t>
      </w:r>
      <w:r w:rsidR="00C24685">
        <w:t xml:space="preserve"> </w:t>
      </w:r>
      <w:r w:rsidRPr="00C6331E">
        <w:t>the</w:t>
      </w:r>
      <w:r w:rsidR="00C24685">
        <w:t xml:space="preserve"> </w:t>
      </w:r>
      <w:r w:rsidRPr="00C6331E">
        <w:t>people</w:t>
      </w:r>
      <w:r w:rsidR="00C24685">
        <w:t xml:space="preserve"> </w:t>
      </w:r>
      <w:r w:rsidRPr="00C6331E">
        <w:t>to</w:t>
      </w:r>
      <w:r w:rsidR="00C24685">
        <w:t xml:space="preserve"> </w:t>
      </w:r>
      <w:r w:rsidRPr="00C6331E">
        <w:t>exercise</w:t>
      </w:r>
      <w:r w:rsidR="00C24685">
        <w:t xml:space="preserve"> </w:t>
      </w:r>
      <w:r w:rsidRPr="00C6331E">
        <w:t>their</w:t>
      </w:r>
      <w:r w:rsidR="00C24685">
        <w:t xml:space="preserve"> </w:t>
      </w:r>
      <w:r w:rsidRPr="00C6331E">
        <w:t>rights</w:t>
      </w:r>
      <w:r w:rsidR="00C24685">
        <w:t xml:space="preserve"> </w:t>
      </w:r>
      <w:r w:rsidRPr="00C6331E">
        <w:t>to</w:t>
      </w:r>
      <w:r w:rsidR="00C24685">
        <w:t xml:space="preserve"> </w:t>
      </w:r>
      <w:r w:rsidRPr="00C6331E">
        <w:t>supervision,</w:t>
      </w:r>
      <w:r w:rsidR="00C24685">
        <w:t xml:space="preserve"> </w:t>
      </w:r>
      <w:r w:rsidRPr="00C6331E">
        <w:t>participating</w:t>
      </w:r>
      <w:r w:rsidR="00C24685">
        <w:t xml:space="preserve"> </w:t>
      </w:r>
      <w:r w:rsidRPr="00C6331E">
        <w:t>in</w:t>
      </w:r>
      <w:r w:rsidR="00C24685">
        <w:t xml:space="preserve"> </w:t>
      </w:r>
      <w:r w:rsidRPr="00C6331E">
        <w:t>supervision</w:t>
      </w:r>
      <w:r w:rsidR="00C24685">
        <w:t xml:space="preserve"> </w:t>
      </w:r>
      <w:r w:rsidRPr="00C6331E">
        <w:t>activities</w:t>
      </w:r>
      <w:r w:rsidR="00C24685">
        <w:t xml:space="preserve"> </w:t>
      </w:r>
      <w:r w:rsidRPr="00C6331E">
        <w:t>with</w:t>
      </w:r>
      <w:r w:rsidR="00C24685">
        <w:t xml:space="preserve"> </w:t>
      </w:r>
      <w:r w:rsidRPr="00C6331E">
        <w:t>the</w:t>
      </w:r>
      <w:r w:rsidR="00C24685">
        <w:t xml:space="preserve"> </w:t>
      </w:r>
      <w:r w:rsidRPr="00C6331E">
        <w:t>state</w:t>
      </w:r>
      <w:r w:rsidR="00C24685">
        <w:t xml:space="preserve"> </w:t>
      </w:r>
      <w:r w:rsidRPr="00C6331E">
        <w:t>bodies,</w:t>
      </w:r>
      <w:r w:rsidR="00C24685">
        <w:t xml:space="preserve"> </w:t>
      </w:r>
      <w:r w:rsidRPr="00C6331E">
        <w:t>through</w:t>
      </w:r>
      <w:r w:rsidR="00C24685">
        <w:t xml:space="preserve"> </w:t>
      </w:r>
      <w:r w:rsidRPr="00C6331E">
        <w:t>its</w:t>
      </w:r>
      <w:r w:rsidR="00C24685">
        <w:t xml:space="preserve"> </w:t>
      </w:r>
      <w:r w:rsidRPr="00C6331E">
        <w:t>activities,</w:t>
      </w:r>
      <w:r w:rsidR="00C24685">
        <w:t xml:space="preserve"> </w:t>
      </w:r>
      <w:r w:rsidRPr="00C6331E">
        <w:t>gathering</w:t>
      </w:r>
      <w:r w:rsidR="00C24685">
        <w:t xml:space="preserve"> </w:t>
      </w:r>
      <w:r w:rsidRPr="00C6331E">
        <w:t>and</w:t>
      </w:r>
      <w:r w:rsidR="00C24685">
        <w:t xml:space="preserve"> </w:t>
      </w:r>
      <w:r w:rsidRPr="00C6331E">
        <w:t>forwarding</w:t>
      </w:r>
      <w:r w:rsidR="00C24685">
        <w:t xml:space="preserve"> </w:t>
      </w:r>
      <w:r w:rsidRPr="00C6331E">
        <w:t>comments</w:t>
      </w:r>
      <w:r w:rsidR="00C24685">
        <w:t xml:space="preserve"> </w:t>
      </w:r>
      <w:r w:rsidRPr="00C6331E">
        <w:t>made</w:t>
      </w:r>
      <w:r w:rsidR="00C24685">
        <w:t xml:space="preserve"> </w:t>
      </w:r>
      <w:r w:rsidRPr="00C6331E">
        <w:t>by</w:t>
      </w:r>
      <w:r w:rsidR="00C24685">
        <w:t xml:space="preserve"> </w:t>
      </w:r>
      <w:r w:rsidRPr="00C6331E">
        <w:t>the</w:t>
      </w:r>
      <w:r w:rsidR="00C24685">
        <w:t xml:space="preserve"> </w:t>
      </w:r>
      <w:r w:rsidRPr="00C6331E">
        <w:t>people</w:t>
      </w:r>
      <w:r w:rsidR="00C24685">
        <w:t xml:space="preserve"> </w:t>
      </w:r>
      <w:r w:rsidRPr="00C6331E">
        <w:t>and</w:t>
      </w:r>
      <w:r w:rsidR="00C24685">
        <w:t xml:space="preserve"> </w:t>
      </w:r>
      <w:r w:rsidRPr="00C6331E">
        <w:t>its</w:t>
      </w:r>
      <w:r w:rsidR="00C24685">
        <w:t xml:space="preserve"> </w:t>
      </w:r>
      <w:r w:rsidRPr="00C6331E">
        <w:t>members</w:t>
      </w:r>
      <w:r w:rsidR="00C24685">
        <w:t xml:space="preserve"> </w:t>
      </w:r>
      <w:r w:rsidRPr="00C6331E">
        <w:t>to</w:t>
      </w:r>
      <w:r w:rsidR="00C24685">
        <w:t xml:space="preserve"> </w:t>
      </w:r>
      <w:r w:rsidRPr="00C6331E">
        <w:t>competent</w:t>
      </w:r>
      <w:r w:rsidR="00C24685">
        <w:t xml:space="preserve"> </w:t>
      </w:r>
      <w:r w:rsidRPr="00C6331E">
        <w:t>State</w:t>
      </w:r>
      <w:r w:rsidR="00C24685">
        <w:t xml:space="preserve"> </w:t>
      </w:r>
      <w:r w:rsidRPr="00C6331E">
        <w:t>agencies</w:t>
      </w:r>
      <w:r w:rsidR="00C24685">
        <w:t xml:space="preserve"> </w:t>
      </w:r>
      <w:r w:rsidRPr="00C6331E">
        <w:t>to</w:t>
      </w:r>
      <w:r w:rsidR="00C24685">
        <w:t xml:space="preserve"> </w:t>
      </w:r>
      <w:r w:rsidRPr="00C6331E">
        <w:t>consider,</w:t>
      </w:r>
      <w:r w:rsidR="00C24685">
        <w:t xml:space="preserve"> </w:t>
      </w:r>
      <w:r w:rsidRPr="00C6331E">
        <w:t>handle</w:t>
      </w:r>
      <w:r w:rsidR="00C24685">
        <w:t xml:space="preserve"> </w:t>
      </w:r>
      <w:r w:rsidRPr="00C6331E">
        <w:t>cases</w:t>
      </w:r>
      <w:r w:rsidR="00C24685">
        <w:t xml:space="preserve"> </w:t>
      </w:r>
      <w:r w:rsidRPr="00C6331E">
        <w:t>of</w:t>
      </w:r>
      <w:r w:rsidR="00C24685">
        <w:t xml:space="preserve"> </w:t>
      </w:r>
      <w:r w:rsidRPr="00C6331E">
        <w:t>violating</w:t>
      </w:r>
      <w:r w:rsidR="00C24685">
        <w:t xml:space="preserve"> </w:t>
      </w:r>
      <w:r w:rsidRPr="00C6331E">
        <w:t>law</w:t>
      </w:r>
      <w:r w:rsidR="00C24685">
        <w:t xml:space="preserve"> </w:t>
      </w:r>
      <w:r w:rsidRPr="00C6331E">
        <w:t>(para.</w:t>
      </w:r>
      <w:r w:rsidR="00113C00">
        <w:t xml:space="preserve"> </w:t>
      </w:r>
      <w:r w:rsidRPr="00C6331E">
        <w:t>2,</w:t>
      </w:r>
      <w:r w:rsidR="00C24685">
        <w:t xml:space="preserve"> </w:t>
      </w:r>
      <w:r w:rsidRPr="00C6331E">
        <w:t>Art.</w:t>
      </w:r>
      <w:r w:rsidR="00113C00">
        <w:t xml:space="preserve"> </w:t>
      </w:r>
      <w:r w:rsidRPr="00C6331E">
        <w:t>12).</w:t>
      </w:r>
    </w:p>
    <w:p w:rsidR="00F21141" w:rsidRPr="00C6331E" w:rsidRDefault="00F21141" w:rsidP="003C58BE">
      <w:pPr>
        <w:pStyle w:val="SingleTxtG"/>
      </w:pPr>
      <w:r w:rsidRPr="00C6331E">
        <w:t>184.</w:t>
      </w:r>
      <w:r w:rsidRPr="00C6331E">
        <w:tab/>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provides</w:t>
      </w:r>
      <w:r w:rsidR="00C24685">
        <w:t xml:space="preserve"> </w:t>
      </w:r>
      <w:r w:rsidRPr="00C6331E">
        <w:t>that:</w:t>
      </w:r>
    </w:p>
    <w:p w:rsidR="00F21141" w:rsidRPr="00C6331E" w:rsidRDefault="00F21141" w:rsidP="00DC55FC">
      <w:pPr>
        <w:pStyle w:val="Bullet1G"/>
      </w:pP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supervise</w:t>
      </w:r>
      <w:r w:rsidR="00C24685">
        <w:t xml:space="preserve"> </w:t>
      </w:r>
      <w:r w:rsidRPr="00C6331E">
        <w:t>judicial</w:t>
      </w:r>
      <w:r w:rsidR="00C24685">
        <w:t xml:space="preserve"> </w:t>
      </w:r>
      <w:r w:rsidRPr="00C6331E">
        <w:t>activities</w:t>
      </w:r>
      <w:r w:rsidR="00C24685">
        <w:t xml:space="preserve"> </w:t>
      </w:r>
      <w:r w:rsidRPr="00C6331E">
        <w:t>in</w:t>
      </w:r>
      <w:r w:rsidR="00C24685">
        <w:t xml:space="preserve"> </w:t>
      </w:r>
      <w:r w:rsidRPr="00C6331E">
        <w:t>all</w:t>
      </w:r>
      <w:r w:rsidR="00C24685">
        <w:t xml:space="preserve"> </w:t>
      </w:r>
      <w:r w:rsidRPr="00C6331E">
        <w:t>stages,</w:t>
      </w:r>
      <w:r w:rsidR="00C24685">
        <w:t xml:space="preserve"> </w:t>
      </w:r>
      <w:r w:rsidRPr="00C6331E">
        <w:t>from</w:t>
      </w:r>
      <w:r w:rsidR="00C24685">
        <w:t xml:space="preserve"> </w:t>
      </w:r>
      <w:r w:rsidRPr="00C6331E">
        <w:t>the</w:t>
      </w:r>
      <w:r w:rsidR="00C24685">
        <w:t xml:space="preserve"> </w:t>
      </w:r>
      <w:r w:rsidRPr="00C6331E">
        <w:t>processing</w:t>
      </w:r>
      <w:r w:rsidR="00C24685">
        <w:t xml:space="preserve"> </w:t>
      </w:r>
      <w:r w:rsidRPr="00C6331E">
        <w:t>of</w:t>
      </w:r>
      <w:r w:rsidR="00C24685">
        <w:t xml:space="preserve"> </w:t>
      </w:r>
      <w:r w:rsidRPr="00C6331E">
        <w:t>reports,</w:t>
      </w:r>
      <w:r w:rsidR="00C24685">
        <w:t xml:space="preserve"> </w:t>
      </w:r>
      <w:r w:rsidRPr="00C6331E">
        <w:t>information</w:t>
      </w:r>
      <w:r w:rsidR="00C24685">
        <w:t xml:space="preserve"> </w:t>
      </w:r>
      <w:r w:rsidRPr="00C6331E">
        <w:t>on</w:t>
      </w:r>
      <w:r w:rsidR="00C24685">
        <w:t xml:space="preserve"> </w:t>
      </w:r>
      <w:r w:rsidRPr="00C6331E">
        <w:t>crimes,</w:t>
      </w:r>
      <w:r w:rsidR="00C24685">
        <w:t xml:space="preserve"> </w:t>
      </w:r>
      <w:r w:rsidRPr="00C6331E">
        <w:t>making</w:t>
      </w:r>
      <w:r w:rsidR="00C24685">
        <w:t xml:space="preserve"> </w:t>
      </w:r>
      <w:r w:rsidRPr="00C6331E">
        <w:t>recommendations</w:t>
      </w:r>
      <w:r w:rsidR="00C24685">
        <w:t xml:space="preserve"> </w:t>
      </w:r>
      <w:r w:rsidRPr="00C6331E">
        <w:t>for</w:t>
      </w:r>
      <w:r w:rsidR="00C24685">
        <w:t xml:space="preserve"> </w:t>
      </w:r>
      <w:r w:rsidRPr="00C6331E">
        <w:t>prosecution</w:t>
      </w:r>
      <w:r w:rsidR="00C24685">
        <w:t xml:space="preserve"> </w:t>
      </w:r>
      <w:r w:rsidRPr="00C6331E">
        <w:t>and</w:t>
      </w:r>
      <w:r w:rsidR="00C24685">
        <w:t xml:space="preserve"> </w:t>
      </w:r>
      <w:r w:rsidRPr="00C6331E">
        <w:t>throughout</w:t>
      </w:r>
      <w:r w:rsidR="00C24685">
        <w:t xml:space="preserve"> </w:t>
      </w:r>
      <w:r w:rsidRPr="00C6331E">
        <w:t>the</w:t>
      </w:r>
      <w:r w:rsidR="00C24685">
        <w:t xml:space="preserve"> </w:t>
      </w:r>
      <w:r w:rsidRPr="00C6331E">
        <w:t>course</w:t>
      </w:r>
      <w:r w:rsidR="00C24685">
        <w:t xml:space="preserve"> </w:t>
      </w:r>
      <w:r w:rsidRPr="00C6331E">
        <w:t>of</w:t>
      </w:r>
      <w:r w:rsidR="00C24685">
        <w:t xml:space="preserve"> </w:t>
      </w:r>
      <w:r w:rsidRPr="00C6331E">
        <w:t>investigation,</w:t>
      </w:r>
      <w:r w:rsidR="00C24685">
        <w:t xml:space="preserve"> </w:t>
      </w:r>
      <w:r w:rsidRPr="00C6331E">
        <w:t>prosecution,</w:t>
      </w:r>
      <w:r w:rsidR="00C24685">
        <w:t xml:space="preserve"> </w:t>
      </w:r>
      <w:r w:rsidRPr="00C6331E">
        <w:t>trial</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conducting</w:t>
      </w:r>
      <w:r w:rsidR="00C24685">
        <w:t xml:space="preserve"> </w:t>
      </w:r>
      <w:r w:rsidRPr="00C6331E">
        <w:t>the</w:t>
      </w:r>
      <w:r w:rsidR="00C24685">
        <w:t xml:space="preserve"> </w:t>
      </w:r>
      <w:r w:rsidRPr="00C6331E">
        <w:t>supervision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criminal</w:t>
      </w:r>
      <w:r w:rsidR="00C24685">
        <w:t xml:space="preserve"> </w:t>
      </w:r>
      <w:r w:rsidRPr="00C6331E">
        <w:t>execution</w:t>
      </w:r>
      <w:r w:rsidR="00C24685">
        <w:t xml:space="preserve"> </w:t>
      </w:r>
      <w:r w:rsidRPr="00C6331E">
        <w:t>(Chapter</w:t>
      </w:r>
      <w:r w:rsidR="00C24685">
        <w:t xml:space="preserve"> </w:t>
      </w:r>
      <w:r w:rsidRPr="00C6331E">
        <w:t>II).</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be</w:t>
      </w:r>
      <w:r w:rsidR="00C24685">
        <w:t xml:space="preserve"> </w:t>
      </w:r>
      <w:r w:rsidRPr="00C6331E">
        <w:t>responsible</w:t>
      </w:r>
      <w:r w:rsidR="00C24685">
        <w:t xml:space="preserve"> </w:t>
      </w:r>
      <w:r w:rsidRPr="00C6331E">
        <w:t>for</w:t>
      </w:r>
      <w:r w:rsidR="00C24685">
        <w:t xml:space="preserve"> </w:t>
      </w:r>
      <w:r w:rsidRPr="00C6331E">
        <w:t>closely</w:t>
      </w:r>
      <w:r w:rsidR="00C24685">
        <w:t xml:space="preserve"> </w:t>
      </w:r>
      <w:r w:rsidRPr="00C6331E">
        <w:t>and</w:t>
      </w:r>
      <w:r w:rsidR="00C24685">
        <w:t xml:space="preserve"> </w:t>
      </w:r>
      <w:r w:rsidRPr="00C6331E">
        <w:t>regularly</w:t>
      </w:r>
      <w:r w:rsidR="00C24685">
        <w:t xml:space="preserve"> </w:t>
      </w:r>
      <w:r w:rsidRPr="00C6331E">
        <w:t>coordinating</w:t>
      </w:r>
      <w:r w:rsidR="00C24685">
        <w:t xml:space="preserve"> </w:t>
      </w:r>
      <w:r w:rsidRPr="00C6331E">
        <w:t>and</w:t>
      </w:r>
      <w:r w:rsidR="00C24685">
        <w:t xml:space="preserve"> </w:t>
      </w:r>
      <w:r w:rsidRPr="00C6331E">
        <w:t>supervising</w:t>
      </w:r>
      <w:r w:rsidR="00C24685">
        <w:t xml:space="preserve"> </w:t>
      </w:r>
      <w:r w:rsidRPr="00C6331E">
        <w:t>Investigation</w:t>
      </w:r>
      <w:r w:rsidR="00C24685">
        <w:t xml:space="preserve"> </w:t>
      </w:r>
      <w:r w:rsidRPr="00C6331E">
        <w:t>Agencies,</w:t>
      </w:r>
      <w:r w:rsidR="00C24685">
        <w:t xml:space="preserve"> </w:t>
      </w:r>
      <w:r w:rsidRPr="00C6331E">
        <w:t>Courts,</w:t>
      </w:r>
      <w:r w:rsidR="00C24685">
        <w:t xml:space="preserve"> </w:t>
      </w:r>
      <w:r w:rsidRPr="00C6331E">
        <w:t>sentence</w:t>
      </w:r>
      <w:r w:rsidR="00C24685">
        <w:t xml:space="preserve"> </w:t>
      </w:r>
      <w:r w:rsidRPr="00C6331E">
        <w:t>execution</w:t>
      </w:r>
      <w:r w:rsidR="00C24685">
        <w:t xml:space="preserve"> </w:t>
      </w:r>
      <w:r w:rsidRPr="00C6331E">
        <w:t>Agencies</w:t>
      </w:r>
      <w:r w:rsidR="00C24685">
        <w:t xml:space="preserve"> </w:t>
      </w:r>
      <w:r w:rsidRPr="00C6331E">
        <w:t>and</w:t>
      </w:r>
      <w:r w:rsidR="00C24685">
        <w:t xml:space="preserve"> </w:t>
      </w:r>
      <w:r w:rsidRPr="00C6331E">
        <w:t>other</w:t>
      </w:r>
      <w:r w:rsidR="00C24685">
        <w:t xml:space="preserve"> </w:t>
      </w:r>
      <w:r w:rsidRPr="00C6331E">
        <w:t>agencies</w:t>
      </w:r>
      <w:r w:rsidR="00C24685">
        <w:t xml:space="preserve"> </w:t>
      </w:r>
      <w:r w:rsidRPr="00C6331E">
        <w:t>in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judicial</w:t>
      </w:r>
      <w:r w:rsidR="00C24685">
        <w:t xml:space="preserve"> </w:t>
      </w:r>
      <w:r w:rsidRPr="00C6331E">
        <w:t>activities,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agencies</w:t>
      </w:r>
      <w:r w:rsidR="00C24685">
        <w:t xml:space="preserve"> </w:t>
      </w:r>
      <w:r w:rsidRPr="00C6331E">
        <w:t>closely</w:t>
      </w:r>
      <w:r w:rsidR="00C24685">
        <w:t xml:space="preserve"> </w:t>
      </w:r>
      <w:r w:rsidRPr="00C6331E">
        <w:t>related</w:t>
      </w:r>
      <w:r w:rsidR="00C24685">
        <w:t xml:space="preserve"> </w:t>
      </w:r>
      <w:r w:rsidRPr="00C6331E">
        <w:t>to</w:t>
      </w:r>
      <w:r w:rsidR="00C24685">
        <w:t xml:space="preserve"> </w:t>
      </w:r>
      <w:r w:rsidRPr="00C6331E">
        <w:t>human</w:t>
      </w:r>
      <w:r w:rsidR="00C24685">
        <w:t xml:space="preserve"> </w:t>
      </w:r>
      <w:r w:rsidRPr="00C6331E">
        <w:t>rights</w:t>
      </w:r>
      <w:r w:rsidR="00C24685">
        <w:t xml:space="preserve"> </w:t>
      </w:r>
      <w:r w:rsidRPr="00C6331E">
        <w:t>(arts.</w:t>
      </w:r>
      <w:r w:rsidR="00C24685">
        <w:t xml:space="preserve"> </w:t>
      </w:r>
      <w:r w:rsidRPr="00C6331E">
        <w:t>4,</w:t>
      </w:r>
      <w:r w:rsidR="00C24685">
        <w:t xml:space="preserve"> </w:t>
      </w:r>
      <w:r w:rsidRPr="00C6331E">
        <w:t>8).</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ensure</w:t>
      </w:r>
      <w:r w:rsidR="00C24685">
        <w:t xml:space="preserve"> </w:t>
      </w:r>
      <w:r w:rsidRPr="00C6331E">
        <w:t>that</w:t>
      </w:r>
      <w:r w:rsidR="00C24685">
        <w:t xml:space="preserve"> </w:t>
      </w:r>
      <w:r w:rsidRPr="00C6331E">
        <w:t>all</w:t>
      </w:r>
      <w:r w:rsidR="00C24685">
        <w:t xml:space="preserve"> </w:t>
      </w:r>
      <w:r w:rsidRPr="00C6331E">
        <w:t>offences</w:t>
      </w:r>
      <w:r w:rsidR="00C24685">
        <w:t xml:space="preserve"> </w:t>
      </w:r>
      <w:r w:rsidRPr="00C6331E">
        <w:t>and</w:t>
      </w:r>
      <w:r w:rsidR="00C24685">
        <w:t xml:space="preserve"> </w:t>
      </w:r>
      <w:r w:rsidRPr="00C6331E">
        <w:t>offenders</w:t>
      </w:r>
      <w:r w:rsidR="00C24685">
        <w:t xml:space="preserve"> </w:t>
      </w:r>
      <w:r w:rsidRPr="00C6331E">
        <w:t>be</w:t>
      </w:r>
      <w:r w:rsidR="00C24685">
        <w:t xml:space="preserve"> </w:t>
      </w:r>
      <w:r w:rsidRPr="00C6331E">
        <w:t>detected,</w:t>
      </w:r>
      <w:r w:rsidR="00C24685">
        <w:t xml:space="preserve"> </w:t>
      </w:r>
      <w:r w:rsidRPr="00C6331E">
        <w:t>instigated,</w:t>
      </w:r>
      <w:r w:rsidR="00C24685">
        <w:t xml:space="preserve"> </w:t>
      </w:r>
      <w:r w:rsidRPr="00C6331E">
        <w:t>investigated,</w:t>
      </w:r>
      <w:r w:rsidR="00C24685">
        <w:t xml:space="preserve"> </w:t>
      </w:r>
      <w:r w:rsidRPr="00C6331E">
        <w:t>prosecuted</w:t>
      </w:r>
      <w:r w:rsidR="00C24685">
        <w:t xml:space="preserve"> </w:t>
      </w:r>
      <w:r w:rsidRPr="00C6331E">
        <w:t>and</w:t>
      </w:r>
      <w:r w:rsidR="00C24685">
        <w:t xml:space="preserve"> </w:t>
      </w:r>
      <w:r w:rsidRPr="00C6331E">
        <w:t>adjudicated</w:t>
      </w:r>
      <w:r w:rsidR="00C24685">
        <w:t xml:space="preserve"> </w:t>
      </w:r>
      <w:r w:rsidRPr="00C6331E">
        <w:t>in</w:t>
      </w:r>
      <w:r w:rsidR="00C24685">
        <w:t xml:space="preserve"> </w:t>
      </w:r>
      <w:r w:rsidRPr="00C6331E">
        <w:t>a</w:t>
      </w:r>
      <w:r w:rsidR="00C24685">
        <w:t xml:space="preserve"> </w:t>
      </w:r>
      <w:r w:rsidRPr="00C6331E">
        <w:t>prompt,</w:t>
      </w:r>
      <w:r w:rsidR="00C24685">
        <w:t xml:space="preserve"> </w:t>
      </w:r>
      <w:r w:rsidRPr="00C6331E">
        <w:t>strict,</w:t>
      </w:r>
      <w:r w:rsidR="00C24685">
        <w:t xml:space="preserve"> </w:t>
      </w:r>
      <w:r w:rsidRPr="00C6331E">
        <w:t>accurate,</w:t>
      </w:r>
      <w:r w:rsidR="00C24685">
        <w:t xml:space="preserve"> </w:t>
      </w:r>
      <w:r w:rsidRPr="00C6331E">
        <w:t>fair</w:t>
      </w:r>
      <w:r w:rsidR="00C24685">
        <w:t xml:space="preserve"> </w:t>
      </w:r>
      <w:r w:rsidRPr="00C6331E">
        <w:t>and</w:t>
      </w:r>
      <w:r w:rsidR="00C24685">
        <w:t xml:space="preserve"> </w:t>
      </w:r>
      <w:r w:rsidRPr="00C6331E">
        <w:t>lawful</w:t>
      </w:r>
      <w:r w:rsidR="00C24685">
        <w:t xml:space="preserve"> </w:t>
      </w:r>
      <w:r w:rsidRPr="00C6331E">
        <w:t>manner,</w:t>
      </w:r>
      <w:r w:rsidR="00C24685">
        <w:t xml:space="preserve"> </w:t>
      </w:r>
      <w:r w:rsidRPr="00C6331E">
        <w:t>without</w:t>
      </w:r>
      <w:r w:rsidR="00C24685">
        <w:t xml:space="preserve"> </w:t>
      </w:r>
      <w:r w:rsidRPr="00C6331E">
        <w:t>leaving</w:t>
      </w:r>
      <w:r w:rsidR="00C24685">
        <w:t xml:space="preserve"> </w:t>
      </w:r>
      <w:r w:rsidRPr="00C6331E">
        <w:t>any</w:t>
      </w:r>
      <w:r w:rsidR="00C24685">
        <w:t xml:space="preserve"> </w:t>
      </w:r>
      <w:r w:rsidRPr="00C6331E">
        <w:t>crimes</w:t>
      </w:r>
      <w:r w:rsidR="00C24685">
        <w:t xml:space="preserve"> </w:t>
      </w:r>
      <w:r w:rsidRPr="00C6331E">
        <w:t>unpunished</w:t>
      </w:r>
      <w:r w:rsidR="00C24685">
        <w:t xml:space="preserve"> </w:t>
      </w:r>
      <w:r w:rsidRPr="00C6331E">
        <w:t>and</w:t>
      </w:r>
      <w:r w:rsidR="00C24685">
        <w:t xml:space="preserve"> </w:t>
      </w:r>
      <w:r w:rsidRPr="00C6331E">
        <w:t>injustice</w:t>
      </w:r>
      <w:r w:rsidR="00C24685">
        <w:t xml:space="preserve"> </w:t>
      </w:r>
      <w:r w:rsidRPr="00C6331E">
        <w:t>done</w:t>
      </w:r>
      <w:r w:rsidR="00C24685">
        <w:t xml:space="preserve"> </w:t>
      </w:r>
      <w:r w:rsidRPr="00C6331E">
        <w:t>to</w:t>
      </w:r>
      <w:r w:rsidR="00C24685">
        <w:t xml:space="preserve"> </w:t>
      </w:r>
      <w:r w:rsidRPr="00C6331E">
        <w:t>innocent</w:t>
      </w:r>
      <w:r w:rsidR="00C24685">
        <w:t xml:space="preserve"> </w:t>
      </w:r>
      <w:r w:rsidRPr="00C6331E">
        <w:t>people;</w:t>
      </w:r>
      <w:r w:rsidR="00C24685">
        <w:t xml:space="preserve"> </w:t>
      </w:r>
      <w:r w:rsidRPr="00C6331E">
        <w:t>making</w:t>
      </w:r>
      <w:r w:rsidR="00C24685">
        <w:t xml:space="preserve"> </w:t>
      </w:r>
      <w:r w:rsidRPr="00C6331E">
        <w:t>sure</w:t>
      </w:r>
      <w:r w:rsidR="00C24685">
        <w:t xml:space="preserve"> </w:t>
      </w:r>
      <w:r w:rsidRPr="00C6331E">
        <w:t>that</w:t>
      </w:r>
      <w:r w:rsidR="00C24685">
        <w:t xml:space="preserve"> </w:t>
      </w:r>
      <w:r w:rsidRPr="00C6331E">
        <w:t>no</w:t>
      </w:r>
      <w:r w:rsidR="00C24685">
        <w:t xml:space="preserve"> </w:t>
      </w:r>
      <w:r w:rsidRPr="00C6331E">
        <w:t>person</w:t>
      </w:r>
      <w:r w:rsidR="00C24685">
        <w:t xml:space="preserve"> </w:t>
      </w:r>
      <w:r w:rsidRPr="00C6331E">
        <w:t>shall</w:t>
      </w:r>
      <w:r w:rsidR="00C24685">
        <w:t xml:space="preserve"> </w:t>
      </w:r>
      <w:r w:rsidRPr="00C6331E">
        <w:t>be</w:t>
      </w:r>
      <w:r w:rsidR="00C24685">
        <w:t xml:space="preserve"> </w:t>
      </w:r>
      <w:r w:rsidRPr="00C6331E">
        <w:t>charged</w:t>
      </w:r>
      <w:r w:rsidR="00C24685">
        <w:t xml:space="preserve"> </w:t>
      </w:r>
      <w:r w:rsidRPr="00C6331E">
        <w:t>with</w:t>
      </w:r>
      <w:r w:rsidR="00C24685">
        <w:t xml:space="preserve"> </w:t>
      </w:r>
      <w:r w:rsidRPr="00C6331E">
        <w:t>an</w:t>
      </w:r>
      <w:r w:rsidR="00C24685">
        <w:t xml:space="preserve"> </w:t>
      </w:r>
      <w:r w:rsidRPr="00C6331E">
        <w:t>offence,</w:t>
      </w:r>
      <w:r w:rsidR="00C24685">
        <w:t xml:space="preserve"> </w:t>
      </w:r>
      <w:r w:rsidRPr="00C6331E">
        <w:t>arrested,</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or</w:t>
      </w:r>
      <w:r w:rsidR="00C24685">
        <w:t xml:space="preserve"> </w:t>
      </w:r>
      <w:r w:rsidRPr="00C6331E">
        <w:t>have</w:t>
      </w:r>
      <w:r w:rsidR="00C24685">
        <w:t xml:space="preserve"> </w:t>
      </w:r>
      <w:r w:rsidRPr="00C6331E">
        <w:t>their</w:t>
      </w:r>
      <w:r w:rsidR="00C24685">
        <w:t xml:space="preserve"> </w:t>
      </w:r>
      <w:r w:rsidRPr="00C6331E">
        <w:t>human</w:t>
      </w:r>
      <w:r w:rsidR="00C24685">
        <w:t xml:space="preserve"> </w:t>
      </w:r>
      <w:r w:rsidRPr="00C6331E">
        <w:t>rights</w:t>
      </w:r>
      <w:r w:rsidR="00C24685">
        <w:t xml:space="preserve"> </w:t>
      </w:r>
      <w:r w:rsidRPr="00C6331E">
        <w:t>or</w:t>
      </w:r>
      <w:r w:rsidR="00C24685">
        <w:t xml:space="preserve"> </w:t>
      </w:r>
      <w:r w:rsidRPr="00C6331E">
        <w:t>citizens</w:t>
      </w:r>
      <w:r w:rsidR="008313BC">
        <w:t>’</w:t>
      </w:r>
      <w:r w:rsidR="00C24685">
        <w:t xml:space="preserve"> </w:t>
      </w:r>
      <w:r w:rsidRPr="00C6331E">
        <w:t>rights</w:t>
      </w:r>
      <w:r w:rsidR="00C24685">
        <w:t xml:space="preserve"> </w:t>
      </w:r>
      <w:r w:rsidRPr="00C6331E">
        <w:t>restricted</w:t>
      </w:r>
      <w:r w:rsidR="00C24685">
        <w:t xml:space="preserve"> </w:t>
      </w:r>
      <w:r w:rsidRPr="00C6331E">
        <w:t>in</w:t>
      </w:r>
      <w:r w:rsidR="00C24685">
        <w:t xml:space="preserve"> </w:t>
      </w:r>
      <w:r w:rsidRPr="00C6331E">
        <w:t>a</w:t>
      </w:r>
      <w:r w:rsidR="00C24685">
        <w:t xml:space="preserve"> </w:t>
      </w:r>
      <w:r w:rsidRPr="00C6331E">
        <w:t>way</w:t>
      </w:r>
      <w:r w:rsidR="00C24685">
        <w:t xml:space="preserve"> </w:t>
      </w:r>
      <w:r w:rsidRPr="00C6331E">
        <w:t>contravening</w:t>
      </w:r>
      <w:r w:rsidR="00C24685">
        <w:t xml:space="preserve"> </w:t>
      </w:r>
      <w:r w:rsidRPr="00C6331E">
        <w:t>the</w:t>
      </w:r>
      <w:r w:rsidR="00C24685">
        <w:t xml:space="preserve"> </w:t>
      </w:r>
      <w:r w:rsidRPr="00C6331E">
        <w:t>law</w:t>
      </w:r>
      <w:r w:rsidR="00C24685">
        <w:t xml:space="preserve"> </w:t>
      </w:r>
      <w:r w:rsidRPr="00C6331E">
        <w:t>(para.</w:t>
      </w:r>
      <w:r w:rsidR="00113C00">
        <w:t xml:space="preserve"> </w:t>
      </w:r>
      <w:r w:rsidRPr="00C6331E">
        <w:t>2,</w:t>
      </w:r>
      <w:r w:rsidR="00C24685">
        <w:t xml:space="preserve"> </w:t>
      </w:r>
      <w:r w:rsidRPr="00C6331E">
        <w:t>Art.</w:t>
      </w:r>
      <w:r w:rsidR="00113C00">
        <w:t xml:space="preserve"> </w:t>
      </w:r>
      <w:r w:rsidRPr="00C6331E">
        <w:t>3).</w:t>
      </w:r>
    </w:p>
    <w:p w:rsidR="00F21141" w:rsidRPr="00C6331E" w:rsidRDefault="00F21141" w:rsidP="00DC55FC">
      <w:pPr>
        <w:pStyle w:val="Bullet1G"/>
      </w:pP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authority</w:t>
      </w:r>
      <w:r w:rsidR="00C24685">
        <w:t xml:space="preserve"> </w:t>
      </w:r>
      <w:r w:rsidRPr="00C6331E">
        <w:t>to</w:t>
      </w:r>
      <w:r w:rsidR="00C24685">
        <w:t xml:space="preserve"> </w:t>
      </w:r>
      <w:r w:rsidRPr="00C6331E">
        <w:t>cancel</w:t>
      </w:r>
      <w:r w:rsidR="00C24685">
        <w:t xml:space="preserve"> </w:t>
      </w:r>
      <w:r w:rsidRPr="00C6331E">
        <w:t>illegal</w:t>
      </w:r>
      <w:r w:rsidR="00C24685">
        <w:t xml:space="preserve"> </w:t>
      </w:r>
      <w:r w:rsidRPr="00C6331E">
        <w:t>procedural</w:t>
      </w:r>
      <w:r w:rsidR="00C24685">
        <w:t xml:space="preserve"> </w:t>
      </w:r>
      <w:r w:rsidRPr="00C6331E">
        <w:t>decisions;</w:t>
      </w:r>
      <w:r w:rsidR="00C24685">
        <w:t xml:space="preserve"> </w:t>
      </w:r>
      <w:r w:rsidRPr="00C6331E">
        <w:t>to</w:t>
      </w:r>
      <w:r w:rsidR="00C24685">
        <w:t xml:space="preserve"> </w:t>
      </w:r>
      <w:r w:rsidRPr="00C6331E">
        <w:t>protest</w:t>
      </w:r>
      <w:r w:rsidR="00C24685">
        <w:t xml:space="preserve"> </w:t>
      </w:r>
      <w:r w:rsidRPr="00C6331E">
        <w:t>against</w:t>
      </w:r>
      <w:r w:rsidR="00C24685">
        <w:t xml:space="preserve"> </w:t>
      </w:r>
      <w:r w:rsidRPr="00C6331E">
        <w:t>court</w:t>
      </w:r>
      <w:r w:rsidR="00C24685">
        <w:t xml:space="preserve"> </w:t>
      </w:r>
      <w:r w:rsidRPr="00C6331E">
        <w:t>judgments</w:t>
      </w:r>
      <w:r w:rsidR="00C24685">
        <w:t xml:space="preserve"> </w:t>
      </w:r>
      <w:r w:rsidRPr="00C6331E">
        <w:t>or</w:t>
      </w:r>
      <w:r w:rsidR="00C24685">
        <w:t xml:space="preserve"> </w:t>
      </w:r>
      <w:r w:rsidRPr="00C6331E">
        <w:t>decisions</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wrong</w:t>
      </w:r>
      <w:r w:rsidR="00C24685">
        <w:t xml:space="preserve"> </w:t>
      </w:r>
      <w:r w:rsidRPr="00C6331E">
        <w:t>verdicts</w:t>
      </w:r>
      <w:r w:rsidR="00C24685">
        <w:t xml:space="preserve"> </w:t>
      </w:r>
      <w:r w:rsidRPr="00C6331E">
        <w:t>or</w:t>
      </w:r>
      <w:r w:rsidR="00C24685">
        <w:t xml:space="preserve"> </w:t>
      </w:r>
      <w:r w:rsidRPr="00C6331E">
        <w:t>omission</w:t>
      </w:r>
      <w:r w:rsidR="00C24685">
        <w:t xml:space="preserve"> </w:t>
      </w:r>
      <w:r w:rsidRPr="00C6331E">
        <w:t>of</w:t>
      </w:r>
      <w:r w:rsidR="00C24685">
        <w:t xml:space="preserve"> </w:t>
      </w:r>
      <w:r w:rsidRPr="00C6331E">
        <w:t>offences</w:t>
      </w:r>
      <w:r w:rsidR="00C24685">
        <w:t xml:space="preserve"> </w:t>
      </w:r>
      <w:r w:rsidRPr="00C6331E">
        <w:t>or</w:t>
      </w:r>
      <w:r w:rsidR="00C24685">
        <w:t xml:space="preserve"> </w:t>
      </w:r>
      <w:r w:rsidRPr="00C6331E">
        <w:t>offenders</w:t>
      </w:r>
      <w:r w:rsidR="00113C00">
        <w:t xml:space="preserve"> </w:t>
      </w:r>
      <w:r w:rsidRPr="00C6331E">
        <w:t>...</w:t>
      </w:r>
      <w:r w:rsidR="00C24685">
        <w:t xml:space="preserve"> </w:t>
      </w:r>
      <w:r w:rsidRPr="00C6331E">
        <w:t>(para.</w:t>
      </w:r>
      <w:r w:rsidR="00113C00">
        <w:t xml:space="preserve"> </w:t>
      </w:r>
      <w:r w:rsidRPr="00C6331E">
        <w:t>3,</w:t>
      </w:r>
      <w:r w:rsidR="00C24685">
        <w:t xml:space="preserve"> </w:t>
      </w:r>
      <w:r w:rsidRPr="00C6331E">
        <w:t>Art.</w:t>
      </w:r>
      <w:r w:rsidR="00113C00">
        <w:t xml:space="preserve"> </w:t>
      </w:r>
      <w:r w:rsidRPr="00C6331E">
        <w:t>3);</w:t>
      </w:r>
      <w:r w:rsidR="00C24685">
        <w:t xml:space="preserve"> </w:t>
      </w:r>
      <w:r w:rsidRPr="00C6331E">
        <w:t>to</w:t>
      </w:r>
      <w:r w:rsidR="00C24685">
        <w:t xml:space="preserve"> </w:t>
      </w:r>
      <w:r w:rsidRPr="00C6331E">
        <w:t>protest</w:t>
      </w:r>
      <w:r w:rsidR="00C24685">
        <w:t xml:space="preserve"> </w:t>
      </w:r>
      <w:r w:rsidRPr="00C6331E">
        <w:t>against</w:t>
      </w:r>
      <w:r w:rsidR="00C24685">
        <w:t xml:space="preserve"> </w:t>
      </w:r>
      <w:r w:rsidRPr="00C6331E">
        <w:t>acts,</w:t>
      </w:r>
      <w:r w:rsidR="00C24685">
        <w:t xml:space="preserve"> </w:t>
      </w:r>
      <w:r w:rsidRPr="00C6331E">
        <w:t>decisions</w:t>
      </w:r>
      <w:r w:rsidR="00C24685">
        <w:t xml:space="preserve"> </w:t>
      </w:r>
      <w:r w:rsidRPr="00C6331E">
        <w:t>of</w:t>
      </w:r>
      <w:r w:rsidR="00C24685">
        <w:t xml:space="preserve"> </w:t>
      </w:r>
      <w:r w:rsidRPr="00C6331E">
        <w:t>other</w:t>
      </w:r>
      <w:r w:rsidR="00C24685">
        <w:t xml:space="preserve"> </w:t>
      </w:r>
      <w:r w:rsidRPr="00C6331E">
        <w:t>competent</w:t>
      </w:r>
      <w:r w:rsidR="00C24685">
        <w:t xml:space="preserve"> </w:t>
      </w:r>
      <w:r w:rsidRPr="00C6331E">
        <w:t>agencies</w:t>
      </w:r>
      <w:r w:rsidR="00C24685">
        <w:t xml:space="preserve"> </w:t>
      </w:r>
      <w:r w:rsidRPr="00C6331E">
        <w:t>and</w:t>
      </w:r>
      <w:r w:rsidR="00C24685">
        <w:t xml:space="preserve"> </w:t>
      </w:r>
      <w:r w:rsidRPr="00C6331E">
        <w:t>authorized</w:t>
      </w:r>
      <w:r w:rsidR="00C24685">
        <w:t xml:space="preserve"> </w:t>
      </w:r>
      <w:r w:rsidRPr="00C6331E">
        <w:t>individuals</w:t>
      </w:r>
      <w:r w:rsidR="00C24685">
        <w:t xml:space="preserve"> </w:t>
      </w:r>
      <w:r w:rsidRPr="00C6331E">
        <w:t>in</w:t>
      </w:r>
      <w:r w:rsidR="00C24685">
        <w:t xml:space="preserve"> </w:t>
      </w:r>
      <w:r w:rsidRPr="00C6331E">
        <w:t>judicial</w:t>
      </w:r>
      <w:r w:rsidR="00C24685">
        <w:t xml:space="preserve"> </w:t>
      </w:r>
      <w:r w:rsidRPr="00C6331E">
        <w:t>activities</w:t>
      </w:r>
      <w:r w:rsidR="00C24685">
        <w:t xml:space="preserve"> </w:t>
      </w:r>
      <w:r w:rsidRPr="00C6331E">
        <w:t>with</w:t>
      </w:r>
      <w:r w:rsidR="00C24685">
        <w:t xml:space="preserve"> </w:t>
      </w:r>
      <w:r w:rsidRPr="00C6331E">
        <w:t>serious</w:t>
      </w:r>
      <w:r w:rsidR="00C24685">
        <w:t xml:space="preserve"> </w:t>
      </w:r>
      <w:r w:rsidRPr="00C6331E">
        <w:t>violations</w:t>
      </w:r>
      <w:r w:rsidR="00C24685">
        <w:t xml:space="preserve"> </w:t>
      </w:r>
      <w:r w:rsidRPr="00C6331E">
        <w:t>of</w:t>
      </w:r>
      <w:r w:rsidR="00C24685">
        <w:t xml:space="preserve"> </w:t>
      </w:r>
      <w:r w:rsidRPr="00C6331E">
        <w:t>law,</w:t>
      </w:r>
      <w:r w:rsidR="00C24685">
        <w:t xml:space="preserve"> </w:t>
      </w:r>
      <w:r w:rsidRPr="00C6331E">
        <w:t>infringement</w:t>
      </w:r>
      <w:r w:rsidR="00C24685">
        <w:t xml:space="preserve"> </w:t>
      </w:r>
      <w:r w:rsidRPr="00C6331E">
        <w:t>upon</w:t>
      </w:r>
      <w:r w:rsidR="00C24685">
        <w:t xml:space="preserve"> </w:t>
      </w:r>
      <w:r w:rsidRPr="00C6331E">
        <w:t>human</w:t>
      </w:r>
      <w:r w:rsidR="00C24685">
        <w:t xml:space="preserve"> </w:t>
      </w:r>
      <w:r w:rsidRPr="00C6331E">
        <w:t>rights,</w:t>
      </w:r>
      <w:r w:rsidR="00C24685">
        <w:t xml:space="preserve"> </w:t>
      </w:r>
      <w:r w:rsidRPr="00C6331E">
        <w:t>citizen</w:t>
      </w:r>
      <w:r w:rsidR="008313BC">
        <w:t>’</w:t>
      </w:r>
      <w:r w:rsidRPr="00C6331E">
        <w:t>s</w:t>
      </w:r>
      <w:r w:rsidR="00C24685">
        <w:t xml:space="preserve"> </w:t>
      </w:r>
      <w:r w:rsidRPr="00C6331E">
        <w:t>rights</w:t>
      </w:r>
      <w:r w:rsidR="00C24685">
        <w:t xml:space="preserve"> </w:t>
      </w:r>
      <w:r w:rsidRPr="00C6331E">
        <w:t>(para.</w:t>
      </w:r>
      <w:r w:rsidR="00113C00">
        <w:t xml:space="preserve"> </w:t>
      </w:r>
      <w:r w:rsidRPr="00C6331E">
        <w:t>1,</w:t>
      </w:r>
      <w:r w:rsidR="00C24685">
        <w:t xml:space="preserve"> </w:t>
      </w:r>
      <w:r w:rsidRPr="00C6331E">
        <w:t>Art.</w:t>
      </w:r>
      <w:r w:rsidR="00113C00">
        <w:t xml:space="preserve"> </w:t>
      </w:r>
      <w:r w:rsidRPr="00C6331E">
        <w:t>5).</w:t>
      </w:r>
    </w:p>
    <w:p w:rsidR="00F21141" w:rsidRPr="00C6331E" w:rsidRDefault="00F21141" w:rsidP="00DC55FC">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12</w:t>
      </w:r>
    </w:p>
    <w:p w:rsidR="00F21141" w:rsidRPr="00C6331E" w:rsidRDefault="00F21141" w:rsidP="004E3926">
      <w:pPr>
        <w:pStyle w:val="H4G"/>
      </w:pPr>
      <w:r w:rsidRPr="00C6331E">
        <w:tab/>
      </w:r>
      <w:r w:rsidRPr="00C6331E">
        <w:tab/>
        <w:t>The</w:t>
      </w:r>
      <w:r w:rsidR="00C24685">
        <w:t xml:space="preserve"> </w:t>
      </w:r>
      <w:r w:rsidRPr="00C6331E">
        <w:t>obligation</w:t>
      </w:r>
      <w:r w:rsidR="00C24685">
        <w:t xml:space="preserve"> </w:t>
      </w:r>
      <w:r w:rsidRPr="00C6331E">
        <w:t>to</w:t>
      </w:r>
      <w:r w:rsidR="00C24685">
        <w:t xml:space="preserve"> </w:t>
      </w:r>
      <w:r w:rsidRPr="00C6331E">
        <w:t>promptly</w:t>
      </w:r>
      <w:r w:rsidR="00C24685">
        <w:t xml:space="preserve"> </w:t>
      </w:r>
      <w:r w:rsidRPr="00C6331E">
        <w:t>proceed</w:t>
      </w:r>
      <w:r w:rsidR="00C24685">
        <w:t xml:space="preserve"> </w:t>
      </w:r>
      <w:r w:rsidRPr="00C6331E">
        <w:t>an</w:t>
      </w:r>
      <w:r w:rsidR="00C24685">
        <w:t xml:space="preserve"> </w:t>
      </w:r>
      <w:r w:rsidRPr="00C6331E">
        <w:t>impartial</w:t>
      </w:r>
      <w:r w:rsidR="00C24685">
        <w:t xml:space="preserve"> </w:t>
      </w:r>
      <w:r w:rsidRPr="00C6331E">
        <w:t>investigation</w:t>
      </w:r>
      <w:r w:rsidR="00C24685">
        <w:t xml:space="preserve"> </w:t>
      </w:r>
      <w:r w:rsidRPr="00C6331E">
        <w:t>when</w:t>
      </w:r>
      <w:r w:rsidR="00C24685">
        <w:t xml:space="preserve"> </w:t>
      </w:r>
      <w:r w:rsidRPr="00C6331E">
        <w:t>there</w:t>
      </w:r>
      <w:r w:rsidR="00C24685">
        <w:t xml:space="preserve"> </w:t>
      </w:r>
      <w:r w:rsidRPr="00C6331E">
        <w:t>are</w:t>
      </w:r>
      <w:r w:rsidR="00C24685">
        <w:t xml:space="preserve"> </w:t>
      </w:r>
      <w:r w:rsidRPr="00C6331E">
        <w:t>reasons</w:t>
      </w:r>
      <w:r w:rsidR="00C24685">
        <w:t xml:space="preserve"> </w:t>
      </w:r>
      <w:r w:rsidRPr="00C6331E">
        <w:t>to</w:t>
      </w:r>
      <w:r w:rsidR="00C24685">
        <w:t xml:space="preserve"> </w:t>
      </w:r>
      <w:r w:rsidRPr="00C6331E">
        <w:t>believe</w:t>
      </w:r>
      <w:r w:rsidR="00C24685">
        <w:t xml:space="preserve"> </w:t>
      </w:r>
      <w:r w:rsidRPr="00C6331E">
        <w:t>that</w:t>
      </w:r>
      <w:r w:rsidR="00C24685">
        <w:t xml:space="preserve"> </w:t>
      </w:r>
      <w:r w:rsidRPr="00C6331E">
        <w:t>an</w:t>
      </w:r>
      <w:r w:rsidR="00C24685">
        <w:t xml:space="preserve"> </w:t>
      </w:r>
      <w:r w:rsidRPr="00C6331E">
        <w:t>act</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has</w:t>
      </w:r>
      <w:r w:rsidR="00C24685">
        <w:t xml:space="preserve"> </w:t>
      </w:r>
      <w:r w:rsidRPr="00C6331E">
        <w:t>been</w:t>
      </w:r>
      <w:r w:rsidR="00C24685">
        <w:t xml:space="preserve"> </w:t>
      </w:r>
      <w:r w:rsidRPr="00C6331E">
        <w:t>committed</w:t>
      </w:r>
    </w:p>
    <w:p w:rsidR="00F21141" w:rsidRPr="00C6331E" w:rsidRDefault="00F21141" w:rsidP="003C58BE">
      <w:pPr>
        <w:pStyle w:val="SingleTxtG"/>
      </w:pPr>
      <w:r w:rsidRPr="00C6331E">
        <w:t>185.</w:t>
      </w:r>
      <w:r w:rsidRPr="00C6331E">
        <w:tab/>
        <w:t>Article</w:t>
      </w:r>
      <w:r w:rsidR="00C24685">
        <w:t xml:space="preserve"> </w:t>
      </w:r>
      <w:r w:rsidRPr="00C6331E">
        <w:t>18</w:t>
      </w:r>
      <w:r w:rsidR="00C24685">
        <w:t xml:space="preserve"> </w:t>
      </w:r>
      <w:r w:rsidRPr="00C6331E">
        <w:t>of</w:t>
      </w:r>
      <w:r w:rsidR="00C24685">
        <w:t xml:space="preserve"> </w:t>
      </w:r>
      <w:r w:rsidRPr="00C6331E">
        <w:t>the</w:t>
      </w:r>
      <w:r w:rsidR="00C24685">
        <w:t xml:space="preserve"> </w:t>
      </w:r>
      <w:r w:rsidRPr="00C6331E">
        <w:t>2011</w:t>
      </w:r>
      <w:r w:rsidR="00C24685">
        <w:t xml:space="preserve"> </w:t>
      </w:r>
      <w:r w:rsidRPr="00C6331E">
        <w:t>Law</w:t>
      </w:r>
      <w:r w:rsidR="00C24685">
        <w:t xml:space="preserve"> </w:t>
      </w:r>
      <w:r w:rsidRPr="00C6331E">
        <w:t>on</w:t>
      </w:r>
      <w:r w:rsidR="00C24685">
        <w:t xml:space="preserve"> </w:t>
      </w:r>
      <w:r w:rsidRPr="00C6331E">
        <w:t>Denunciation</w:t>
      </w:r>
      <w:r w:rsidR="00C24685">
        <w:t xml:space="preserve"> </w:t>
      </w:r>
      <w:r w:rsidRPr="00C6331E">
        <w:t>stipulates</w:t>
      </w:r>
      <w:r w:rsidR="00C24685">
        <w:t xml:space="preserve"> </w:t>
      </w:r>
      <w:r w:rsidRPr="00C6331E">
        <w:t>that</w:t>
      </w:r>
      <w:r w:rsidR="00C24685">
        <w:t xml:space="preserve"> </w:t>
      </w:r>
      <w:r w:rsidRPr="00C6331E">
        <w:t>a</w:t>
      </w:r>
      <w:r w:rsidR="00C24685">
        <w:t xml:space="preserve"> </w:t>
      </w:r>
      <w:r w:rsidRPr="00C6331E">
        <w:t>denunciation</w:t>
      </w:r>
      <w:r w:rsidR="00C24685">
        <w:t xml:space="preserve"> </w:t>
      </w:r>
      <w:r w:rsidRPr="00C6331E">
        <w:t>shall</w:t>
      </w:r>
      <w:r w:rsidR="00C24685">
        <w:t xml:space="preserve"> </w:t>
      </w:r>
      <w:r w:rsidRPr="00C6331E">
        <w:t>be</w:t>
      </w:r>
      <w:r w:rsidR="00C24685">
        <w:t xml:space="preserve"> </w:t>
      </w:r>
      <w:r w:rsidRPr="00C6331E">
        <w:t>settled</w:t>
      </w:r>
      <w:r w:rsidR="00C24685">
        <w:t xml:space="preserve"> </w:t>
      </w:r>
      <w:r w:rsidR="0017621F" w:rsidRPr="00C6331E">
        <w:t>in the</w:t>
      </w:r>
      <w:r w:rsidR="00C24685">
        <w:t xml:space="preserve"> </w:t>
      </w:r>
      <w:r w:rsidRPr="00C6331E">
        <w:t>following</w:t>
      </w:r>
      <w:r w:rsidR="00C24685">
        <w:t xml:space="preserve"> </w:t>
      </w:r>
      <w:r w:rsidRPr="00C6331E">
        <w:t>order:</w:t>
      </w:r>
      <w:r w:rsidR="00C24685">
        <w:t xml:space="preserve"> </w:t>
      </w:r>
      <w:r w:rsidRPr="00C6331E">
        <w:t>(</w:t>
      </w:r>
      <w:proofErr w:type="spellStart"/>
      <w:r w:rsidRPr="00C6331E">
        <w:t>i</w:t>
      </w:r>
      <w:proofErr w:type="spellEnd"/>
      <w:r w:rsidRPr="00C6331E">
        <w:t>)</w:t>
      </w:r>
      <w:r w:rsidR="00C24685">
        <w:t xml:space="preserve"> </w:t>
      </w:r>
      <w:r w:rsidRPr="00C6331E">
        <w:t>Receiving</w:t>
      </w:r>
      <w:r w:rsidR="00C24685">
        <w:t xml:space="preserve"> </w:t>
      </w:r>
      <w:r w:rsidRPr="00C6331E">
        <w:t>and</w:t>
      </w:r>
      <w:r w:rsidR="00C24685">
        <w:t xml:space="preserve"> </w:t>
      </w:r>
      <w:r w:rsidRPr="00C6331E">
        <w:t>handling</w:t>
      </w:r>
      <w:r w:rsidR="00C24685">
        <w:t xml:space="preserve"> </w:t>
      </w:r>
      <w:r w:rsidRPr="00C6331E">
        <w:t>denunciation</w:t>
      </w:r>
      <w:r w:rsidR="00C24685">
        <w:t xml:space="preserve"> </w:t>
      </w:r>
      <w:r w:rsidRPr="00C6331E">
        <w:t>information;</w:t>
      </w:r>
      <w:r w:rsidR="00C24685">
        <w:t xml:space="preserve"> </w:t>
      </w:r>
      <w:r w:rsidRPr="00C6331E">
        <w:t>(ii)</w:t>
      </w:r>
      <w:r w:rsidR="00C24685">
        <w:t xml:space="preserve"> </w:t>
      </w:r>
      <w:r w:rsidRPr="00C6331E">
        <w:t>Verifying</w:t>
      </w:r>
      <w:r w:rsidR="00C24685">
        <w:t xml:space="preserve"> </w:t>
      </w:r>
      <w:r w:rsidRPr="00C6331E">
        <w:t>denunciation</w:t>
      </w:r>
      <w:r w:rsidR="00C24685">
        <w:t xml:space="preserve"> </w:t>
      </w:r>
      <w:r w:rsidRPr="00C6331E">
        <w:t>contents;</w:t>
      </w:r>
      <w:r w:rsidR="00C24685">
        <w:t xml:space="preserve"> </w:t>
      </w:r>
      <w:r w:rsidRPr="00C6331E">
        <w:t>(iii)</w:t>
      </w:r>
      <w:r w:rsidR="00C24685">
        <w:t xml:space="preserve"> </w:t>
      </w:r>
      <w:r w:rsidRPr="00C6331E">
        <w:t>Making</w:t>
      </w:r>
      <w:r w:rsidR="00C24685">
        <w:t xml:space="preserve"> </w:t>
      </w:r>
      <w:r w:rsidRPr="00C6331E">
        <w:t>conclusion</w:t>
      </w:r>
      <w:r w:rsidR="00C24685">
        <w:t xml:space="preserve"> </w:t>
      </w:r>
      <w:r w:rsidRPr="00C6331E">
        <w:t>on</w:t>
      </w:r>
      <w:r w:rsidR="00C24685">
        <w:t xml:space="preserve"> </w:t>
      </w:r>
      <w:r w:rsidRPr="00C6331E">
        <w:t>denunciation</w:t>
      </w:r>
      <w:r w:rsidR="00C24685">
        <w:t xml:space="preserve"> </w:t>
      </w:r>
      <w:r w:rsidRPr="00C6331E">
        <w:t>contents;</w:t>
      </w:r>
      <w:r w:rsidR="00C24685">
        <w:t xml:space="preserve"> </w:t>
      </w:r>
      <w:r w:rsidRPr="00C6331E">
        <w:t>(iv)</w:t>
      </w:r>
      <w:r w:rsidR="00C24685">
        <w:t xml:space="preserve"> </w:t>
      </w:r>
      <w:r w:rsidRPr="00C6331E">
        <w:t>Handling</w:t>
      </w:r>
      <w:r w:rsidR="00C24685">
        <w:t xml:space="preserve"> </w:t>
      </w:r>
      <w:r w:rsidRPr="00C6331E">
        <w:t>the</w:t>
      </w:r>
      <w:r w:rsidR="00C24685">
        <w:t xml:space="preserve"> </w:t>
      </w:r>
      <w:r w:rsidRPr="00C6331E">
        <w:t>denunciation</w:t>
      </w:r>
      <w:r w:rsidR="00C24685">
        <w:t xml:space="preserve"> </w:t>
      </w:r>
      <w:r w:rsidRPr="00C6331E">
        <w:t>by</w:t>
      </w:r>
      <w:r w:rsidR="00C24685">
        <w:t xml:space="preserve"> </w:t>
      </w:r>
      <w:r w:rsidRPr="00C6331E">
        <w:t>the</w:t>
      </w:r>
      <w:r w:rsidR="00C24685">
        <w:t xml:space="preserve"> </w:t>
      </w:r>
      <w:r w:rsidRPr="00C6331E">
        <w:t>denunciation</w:t>
      </w:r>
      <w:r w:rsidR="00C24685">
        <w:t xml:space="preserve"> </w:t>
      </w:r>
      <w:r w:rsidRPr="00C6331E">
        <w:t>solver;</w:t>
      </w:r>
      <w:r w:rsidR="00C24685">
        <w:t xml:space="preserve"> </w:t>
      </w:r>
      <w:r w:rsidRPr="00C6331E">
        <w:t>(v)</w:t>
      </w:r>
      <w:r w:rsidR="00C24685">
        <w:t xml:space="preserve"> </w:t>
      </w:r>
      <w:r w:rsidRPr="00C6331E">
        <w:t>Publicizing</w:t>
      </w:r>
      <w:r w:rsidR="00C24685">
        <w:t xml:space="preserve"> </w:t>
      </w:r>
      <w:r w:rsidRPr="00C6331E">
        <w:t>conclusions</w:t>
      </w:r>
      <w:r w:rsidR="00C24685">
        <w:t xml:space="preserve"> </w:t>
      </w:r>
      <w:r w:rsidRPr="00C6331E">
        <w:t>on</w:t>
      </w:r>
      <w:r w:rsidR="00C24685">
        <w:t xml:space="preserve"> </w:t>
      </w:r>
      <w:r w:rsidRPr="00C6331E">
        <w:t>denunciation</w:t>
      </w:r>
      <w:r w:rsidR="00C24685">
        <w:t xml:space="preserve"> </w:t>
      </w:r>
      <w:r w:rsidRPr="00C6331E">
        <w:t>contents</w:t>
      </w:r>
      <w:r w:rsidR="00C24685">
        <w:t xml:space="preserve"> </w:t>
      </w:r>
      <w:r w:rsidRPr="00C6331E">
        <w:t>and</w:t>
      </w:r>
      <w:r w:rsidR="00C24685">
        <w:t xml:space="preserve"> </w:t>
      </w:r>
      <w:r w:rsidRPr="00C6331E">
        <w:t>the</w:t>
      </w:r>
      <w:r w:rsidR="00C24685">
        <w:t xml:space="preserve"> </w:t>
      </w:r>
      <w:r w:rsidRPr="00C6331E">
        <w:t>decision</w:t>
      </w:r>
      <w:r w:rsidR="00C24685">
        <w:t xml:space="preserve"> </w:t>
      </w:r>
      <w:r w:rsidRPr="00C6331E">
        <w:t>on</w:t>
      </w:r>
      <w:r w:rsidR="00C24685">
        <w:t xml:space="preserve"> </w:t>
      </w:r>
      <w:r w:rsidRPr="00C6331E">
        <w:t>handling</w:t>
      </w:r>
      <w:r w:rsidR="00C24685">
        <w:t xml:space="preserve"> </w:t>
      </w:r>
      <w:r w:rsidRPr="00C6331E">
        <w:t>of</w:t>
      </w:r>
      <w:r w:rsidR="00C24685">
        <w:t xml:space="preserve"> </w:t>
      </w:r>
      <w:r w:rsidRPr="00C6331E">
        <w:t>the</w:t>
      </w:r>
      <w:r w:rsidR="00C24685">
        <w:t xml:space="preserve"> </w:t>
      </w:r>
      <w:r w:rsidRPr="00C6331E">
        <w:t>denounced</w:t>
      </w:r>
      <w:r w:rsidR="00C24685">
        <w:t xml:space="preserve"> </w:t>
      </w:r>
      <w:r w:rsidRPr="00C6331E">
        <w:t>violation.</w:t>
      </w:r>
      <w:r w:rsidR="00C24685">
        <w:t xml:space="preserve"> </w:t>
      </w:r>
      <w:r w:rsidRPr="00C6331E">
        <w:t>The</w:t>
      </w:r>
      <w:r w:rsidR="00C24685">
        <w:t xml:space="preserve"> </w:t>
      </w:r>
      <w:r w:rsidRPr="00C6331E">
        <w:t>order,</w:t>
      </w:r>
      <w:r w:rsidR="00C24685">
        <w:t xml:space="preserve"> </w:t>
      </w:r>
      <w:r w:rsidRPr="00C6331E">
        <w:t>procedures</w:t>
      </w:r>
      <w:r w:rsidR="00C24685">
        <w:t xml:space="preserve"> </w:t>
      </w:r>
      <w:r w:rsidRPr="00C6331E">
        <w:t>and</w:t>
      </w:r>
      <w:r w:rsidR="00C24685">
        <w:t xml:space="preserve"> </w:t>
      </w:r>
      <w:r w:rsidRPr="00C6331E">
        <w:t>competence</w:t>
      </w:r>
      <w:r w:rsidR="00C24685">
        <w:t xml:space="preserve"> </w:t>
      </w:r>
      <w:r w:rsidRPr="00C6331E">
        <w:t>to</w:t>
      </w:r>
      <w:r w:rsidR="00C24685">
        <w:t xml:space="preserve"> </w:t>
      </w:r>
      <w:r w:rsidRPr="00C6331E">
        <w:t>receive</w:t>
      </w:r>
      <w:r w:rsidR="00C24685">
        <w:t xml:space="preserve"> </w:t>
      </w:r>
      <w:r w:rsidRPr="00C6331E">
        <w:t>and</w:t>
      </w:r>
      <w:r w:rsidR="00C24685">
        <w:t xml:space="preserve"> </w:t>
      </w:r>
      <w:r w:rsidRPr="00C6331E">
        <w:t>handle</w:t>
      </w:r>
      <w:r w:rsidR="00C24685">
        <w:t xml:space="preserve"> </w:t>
      </w:r>
      <w:r w:rsidRPr="00C6331E">
        <w:t>the</w:t>
      </w:r>
      <w:r w:rsidR="00C24685">
        <w:t xml:space="preserve"> </w:t>
      </w:r>
      <w:r w:rsidRPr="00C6331E">
        <w:t>crime</w:t>
      </w:r>
      <w:r w:rsidR="00C24685">
        <w:t xml:space="preserve"> </w:t>
      </w:r>
      <w:r w:rsidRPr="00C6331E">
        <w:t>denunciation</w:t>
      </w:r>
      <w:r w:rsidR="00C24685">
        <w:t xml:space="preserve"> </w:t>
      </w:r>
      <w:r w:rsidRPr="00C6331E">
        <w:t>and</w:t>
      </w:r>
      <w:r w:rsidR="00C24685">
        <w:t xml:space="preserve"> </w:t>
      </w:r>
      <w:r w:rsidRPr="00C6331E">
        <w:t>information</w:t>
      </w:r>
      <w:r w:rsidR="00C24685">
        <w:t xml:space="preserve"> </w:t>
      </w:r>
      <w:r w:rsidRPr="00C6331E">
        <w:t>are</w:t>
      </w:r>
      <w:r w:rsidR="00C24685">
        <w:t xml:space="preserve"> </w:t>
      </w:r>
      <w:r w:rsidRPr="00C6331E">
        <w:t>provided</w:t>
      </w:r>
      <w:r w:rsidR="00C24685">
        <w:t xml:space="preserve"> </w:t>
      </w:r>
      <w:r w:rsidRPr="00C6331E">
        <w:t>for</w:t>
      </w:r>
      <w:r w:rsidR="00C24685">
        <w:t xml:space="preserve"> </w:t>
      </w:r>
      <w:r w:rsidRPr="00C6331E">
        <w:t>at</w:t>
      </w:r>
      <w:r w:rsidR="00C24685">
        <w:t xml:space="preserve"> </w:t>
      </w:r>
      <w:r w:rsidRPr="00C6331E">
        <w:t>the</w:t>
      </w:r>
      <w:r w:rsidR="00C24685">
        <w:t xml:space="preserve"> </w:t>
      </w:r>
      <w:r w:rsidRPr="00C6331E">
        <w:t>Joint</w:t>
      </w:r>
      <w:r w:rsidR="00C24685">
        <w:t xml:space="preserve"> </w:t>
      </w:r>
      <w:r w:rsidRPr="00C6331E">
        <w:t>Circular</w:t>
      </w:r>
      <w:r w:rsidR="00C24685">
        <w:t xml:space="preserve"> </w:t>
      </w:r>
      <w:r w:rsidRPr="00C6331E">
        <w:t>No.</w:t>
      </w:r>
      <w:r w:rsidR="00467C46">
        <w:t xml:space="preserve"> </w:t>
      </w:r>
      <w:r w:rsidRPr="00C6331E">
        <w:t>06/2013/TTLT-BCA-BQP-BTC-BNN&amp;PTNT-VKSNDTC</w:t>
      </w:r>
      <w:r w:rsidR="00C24685">
        <w:t xml:space="preserve"> </w:t>
      </w:r>
      <w:r w:rsidRPr="00C6331E">
        <w:t>as</w:t>
      </w:r>
      <w:r w:rsidR="00C24685">
        <w:t xml:space="preserve"> </w:t>
      </w:r>
      <w:r w:rsidRPr="00C6331E">
        <w:t>follows:</w:t>
      </w:r>
      <w:r w:rsidR="00C24685">
        <w:t xml:space="preserve"> </w:t>
      </w:r>
      <w:r w:rsidRPr="00C6331E">
        <w:t>immediately</w:t>
      </w:r>
      <w:r w:rsidR="00C24685">
        <w:t xml:space="preserve"> </w:t>
      </w:r>
      <w:r w:rsidRPr="00C6331E">
        <w:t>after</w:t>
      </w:r>
      <w:r w:rsidR="00C24685">
        <w:t xml:space="preserve"> </w:t>
      </w:r>
      <w:r w:rsidRPr="00C6331E">
        <w:t>receiving</w:t>
      </w:r>
      <w:r w:rsidR="00C24685">
        <w:t xml:space="preserve"> </w:t>
      </w:r>
      <w:r w:rsidRPr="00C6331E">
        <w:t>information</w:t>
      </w:r>
      <w:r w:rsidR="00C24685">
        <w:t xml:space="preserve"> </w:t>
      </w:r>
      <w:r w:rsidRPr="00C6331E">
        <w:t>related</w:t>
      </w:r>
      <w:r w:rsidR="00C24685">
        <w:t xml:space="preserve"> </w:t>
      </w:r>
      <w:r w:rsidRPr="00C6331E">
        <w:t>to</w:t>
      </w:r>
      <w:r w:rsidR="00C24685">
        <w:t xml:space="preserve"> </w:t>
      </w:r>
      <w:r w:rsidRPr="00C6331E">
        <w:t>offence,</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Army</w:t>
      </w:r>
      <w:r w:rsidR="00C24685">
        <w:t xml:space="preserve"> </w:t>
      </w:r>
      <w:r w:rsidRPr="00C6331E">
        <w:t>and</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conduct</w:t>
      </w:r>
      <w:r w:rsidR="00C24685">
        <w:t xml:space="preserve"> </w:t>
      </w:r>
      <w:r w:rsidRPr="00C6331E">
        <w:t>classification,</w:t>
      </w:r>
      <w:r w:rsidR="00C24685">
        <w:t xml:space="preserve"> </w:t>
      </w:r>
      <w:r w:rsidRPr="00C6331E">
        <w:t>preliminary</w:t>
      </w:r>
      <w:r w:rsidR="00C24685">
        <w:t xml:space="preserve"> </w:t>
      </w:r>
      <w:r w:rsidRPr="00C6331E">
        <w:t>verification</w:t>
      </w:r>
      <w:r w:rsidR="00C24685">
        <w:t xml:space="preserve"> </w:t>
      </w:r>
      <w:r w:rsidRPr="00C6331E">
        <w:t>of</w:t>
      </w:r>
      <w:r w:rsidR="00C24685">
        <w:t xml:space="preserve"> </w:t>
      </w:r>
      <w:r w:rsidRPr="00C6331E">
        <w:t>the</w:t>
      </w:r>
      <w:r w:rsidR="00C24685">
        <w:t xml:space="preserve"> </w:t>
      </w:r>
      <w:r w:rsidRPr="00C6331E">
        <w:t>information</w:t>
      </w:r>
      <w:r w:rsidR="00C24685">
        <w:t xml:space="preserve"> </w:t>
      </w:r>
      <w:r w:rsidRPr="00C6331E">
        <w:t>and</w:t>
      </w:r>
      <w:r w:rsidR="00C24685">
        <w:t xml:space="preserve"> </w:t>
      </w:r>
      <w:r w:rsidRPr="00C6331E">
        <w:t>forward</w:t>
      </w:r>
      <w:r w:rsidR="00C24685">
        <w:t xml:space="preserve"> </w:t>
      </w:r>
      <w:r w:rsidRPr="00C6331E">
        <w:t>to</w:t>
      </w:r>
      <w:r w:rsidR="00C24685">
        <w:t xml:space="preserve"> </w:t>
      </w:r>
      <w:r w:rsidRPr="00C6331E">
        <w:t>competent</w:t>
      </w:r>
      <w:r w:rsidR="00C24685">
        <w:t xml:space="preserve"> </w:t>
      </w:r>
      <w:r w:rsidRPr="00C6331E">
        <w:t>units</w:t>
      </w:r>
      <w:r w:rsidR="00C24685">
        <w:t xml:space="preserve"> </w:t>
      </w:r>
      <w:r w:rsidRPr="00C6331E">
        <w:t>to</w:t>
      </w:r>
      <w:r w:rsidR="00C24685">
        <w:t xml:space="preserve"> </w:t>
      </w:r>
      <w:r w:rsidRPr="00C6331E">
        <w:t>resolve.</w:t>
      </w:r>
      <w:r w:rsidR="00C24685">
        <w:t xml:space="preserve"> </w:t>
      </w:r>
      <w:r w:rsidRPr="00C6331E">
        <w:t>Between</w:t>
      </w:r>
      <w:r w:rsidR="00C24685">
        <w:t xml:space="preserve"> </w:t>
      </w:r>
      <w:r w:rsidRPr="00C6331E">
        <w:t>2010</w:t>
      </w:r>
      <w:r w:rsidR="00C24685">
        <w:t xml:space="preserve"> </w:t>
      </w:r>
      <w:r w:rsidRPr="00C6331E">
        <w:t>and</w:t>
      </w:r>
      <w:r w:rsidR="00C24685">
        <w:t xml:space="preserve"> </w:t>
      </w:r>
      <w:r w:rsidRPr="00C6331E">
        <w:t>2015,</w:t>
      </w:r>
      <w:r w:rsidR="00C24685">
        <w:t xml:space="preserve"> </w:t>
      </w:r>
      <w:r w:rsidRPr="00C6331E">
        <w:t>Vietnamese</w:t>
      </w:r>
      <w:r w:rsidR="00C24685">
        <w:t xml:space="preserve"> </w:t>
      </w:r>
      <w:r w:rsidRPr="00C6331E">
        <w:t>authorities</w:t>
      </w:r>
      <w:r w:rsidR="00C24685">
        <w:t xml:space="preserve"> </w:t>
      </w:r>
      <w:r w:rsidRPr="00C6331E">
        <w:t>received</w:t>
      </w:r>
      <w:r w:rsidR="00C24685">
        <w:t xml:space="preserve"> </w:t>
      </w:r>
      <w:r w:rsidRPr="00C6331E">
        <w:t>many</w:t>
      </w:r>
      <w:r w:rsidR="00C24685">
        <w:t xml:space="preserve"> </w:t>
      </w:r>
      <w:r w:rsidRPr="00C6331E">
        <w:t>information</w:t>
      </w:r>
      <w:r w:rsidR="00C24685">
        <w:t xml:space="preserve"> </w:t>
      </w:r>
      <w:r w:rsidRPr="00C6331E">
        <w:t>denouncing</w:t>
      </w:r>
      <w:r w:rsidR="00C24685">
        <w:t xml:space="preserve"> </w:t>
      </w:r>
      <w:r w:rsidRPr="00C6331E">
        <w:t>acts</w:t>
      </w:r>
      <w:r w:rsidR="00C24685">
        <w:t xml:space="preserve"> </w:t>
      </w:r>
      <w:r w:rsidRPr="00C6331E">
        <w:t>showing</w:t>
      </w:r>
      <w:r w:rsidR="00C24685">
        <w:t xml:space="preserve"> </w:t>
      </w:r>
      <w:r w:rsidRPr="00C6331E">
        <w:t>signs</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Pr="006518A2">
        <w:rPr>
          <w:rStyle w:val="FootnoteReference"/>
        </w:rPr>
        <w:footnoteReference w:id="52"/>
      </w:r>
    </w:p>
    <w:p w:rsidR="00F21141" w:rsidRPr="00C6331E" w:rsidRDefault="00F21141" w:rsidP="003C58BE">
      <w:pPr>
        <w:pStyle w:val="SingleTxtG"/>
      </w:pPr>
      <w:r w:rsidRPr="00C6331E">
        <w:t>186.</w:t>
      </w:r>
      <w:r w:rsidRPr="00C6331E">
        <w:tab/>
        <w:t>The</w:t>
      </w:r>
      <w:r w:rsidR="00C24685">
        <w:t xml:space="preserve"> </w:t>
      </w:r>
      <w:r w:rsidRPr="00C6331E">
        <w:t>time</w:t>
      </w:r>
      <w:r w:rsidR="00C24685">
        <w:t xml:space="preserve"> </w:t>
      </w:r>
      <w:r w:rsidRPr="00C6331E">
        <w:t>limits</w:t>
      </w:r>
      <w:r w:rsidR="00C24685">
        <w:t xml:space="preserve"> </w:t>
      </w:r>
      <w:r w:rsidRPr="00C6331E">
        <w:t>for</w:t>
      </w:r>
      <w:r w:rsidR="00C24685">
        <w:t xml:space="preserve"> </w:t>
      </w:r>
      <w:r w:rsidRPr="00C6331E">
        <w:t>investigation,</w:t>
      </w:r>
      <w:r w:rsidR="00C24685">
        <w:t xml:space="preserve"> </w:t>
      </w:r>
      <w:r w:rsidRPr="00C6331E">
        <w:t>for</w:t>
      </w:r>
      <w:r w:rsidR="00C24685">
        <w:t xml:space="preserve"> </w:t>
      </w:r>
      <w:r w:rsidRPr="00C6331E">
        <w:t>extension</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w:t>
      </w:r>
      <w:r w:rsidR="00113C00">
        <w:t xml:space="preserve"> </w:t>
      </w:r>
      <w:r w:rsidRPr="00C6331E">
        <w:t>119)</w:t>
      </w:r>
      <w:r w:rsidR="00C24685">
        <w:t xml:space="preserve"> </w:t>
      </w:r>
      <w:r w:rsidRPr="00C6331E">
        <w:t>and</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(Art.</w:t>
      </w:r>
      <w:r w:rsidR="00113C00">
        <w:t xml:space="preserve"> </w:t>
      </w:r>
      <w:r w:rsidRPr="00C6331E">
        <w:t>172)</w:t>
      </w:r>
      <w:r w:rsidR="00C24685">
        <w:t xml:space="preserve"> </w:t>
      </w:r>
      <w:r w:rsidRPr="00C6331E">
        <w:t>provide</w:t>
      </w:r>
      <w:r w:rsidR="00C24685">
        <w:t xml:space="preserve"> </w:t>
      </w:r>
      <w:r w:rsidRPr="00C6331E">
        <w:t>that</w:t>
      </w:r>
      <w:r w:rsidR="00C24685">
        <w:t xml:space="preserve"> </w:t>
      </w:r>
      <w:r w:rsidRPr="00C6331E">
        <w:t>the</w:t>
      </w:r>
      <w:r w:rsidR="00C24685">
        <w:t xml:space="preserve"> </w:t>
      </w:r>
      <w:r w:rsidRPr="00C6331E">
        <w:t>time</w:t>
      </w:r>
      <w:r w:rsidR="00C24685">
        <w:t xml:space="preserve"> </w:t>
      </w:r>
      <w:r w:rsidRPr="00C6331E">
        <w:t>limits</w:t>
      </w:r>
      <w:r w:rsidR="00C24685">
        <w:t xml:space="preserve"> </w:t>
      </w:r>
      <w:r w:rsidRPr="00C6331E">
        <w:t>for</w:t>
      </w:r>
      <w:r w:rsidR="00C24685">
        <w:t xml:space="preserve"> </w:t>
      </w:r>
      <w:r w:rsidRPr="00C6331E">
        <w:t>a</w:t>
      </w:r>
      <w:r w:rsidR="00C24685">
        <w:t xml:space="preserve"> </w:t>
      </w:r>
      <w:r w:rsidRPr="00C6331E">
        <w:t>criminal</w:t>
      </w:r>
      <w:r w:rsidR="00C24685">
        <w:t xml:space="preserve"> </w:t>
      </w:r>
      <w:r w:rsidRPr="00C6331E">
        <w:t>investigation</w:t>
      </w:r>
      <w:r w:rsidR="00C24685">
        <w:t xml:space="preserve"> </w:t>
      </w:r>
      <w:r w:rsidRPr="00C6331E">
        <w:t>shall</w:t>
      </w:r>
      <w:r w:rsidR="00C24685">
        <w:t xml:space="preserve"> </w:t>
      </w:r>
      <w:r w:rsidRPr="00C6331E">
        <w:t>not</w:t>
      </w:r>
      <w:r w:rsidR="00C24685">
        <w:t xml:space="preserve"> </w:t>
      </w:r>
      <w:r w:rsidRPr="00C6331E">
        <w:t>exceed</w:t>
      </w:r>
      <w:r w:rsidR="00C24685">
        <w:t xml:space="preserve"> </w:t>
      </w:r>
      <w:r w:rsidRPr="00C6331E">
        <w:t>02</w:t>
      </w:r>
      <w:r w:rsidR="00C24685">
        <w:t xml:space="preserve"> </w:t>
      </w:r>
      <w:r w:rsidRPr="00C6331E">
        <w:t>months</w:t>
      </w:r>
      <w:r w:rsidR="00C24685">
        <w:t xml:space="preserve"> </w:t>
      </w:r>
      <w:r w:rsidRPr="00C6331E">
        <w:t>for</w:t>
      </w:r>
      <w:r w:rsidR="00C24685">
        <w:t xml:space="preserve"> </w:t>
      </w:r>
      <w:r w:rsidRPr="00C6331E">
        <w:t>less</w:t>
      </w:r>
      <w:r w:rsidR="00C24685">
        <w:t xml:space="preserve"> </w:t>
      </w:r>
      <w:r w:rsidRPr="00C6331E">
        <w:t>serious</w:t>
      </w:r>
      <w:r w:rsidR="00C24685">
        <w:t xml:space="preserve"> </w:t>
      </w:r>
      <w:r w:rsidRPr="00C6331E">
        <w:t>crimes,</w:t>
      </w:r>
      <w:r w:rsidR="00C24685">
        <w:t xml:space="preserve"> </w:t>
      </w:r>
      <w:r w:rsidRPr="00C6331E">
        <w:t>03</w:t>
      </w:r>
      <w:r w:rsidR="00C24685">
        <w:t xml:space="preserve"> </w:t>
      </w:r>
      <w:r w:rsidRPr="00C6331E">
        <w:t>months</w:t>
      </w:r>
      <w:r w:rsidR="00C24685">
        <w:t xml:space="preserve"> </w:t>
      </w:r>
      <w:r w:rsidRPr="00C6331E">
        <w:t>for</w:t>
      </w:r>
      <w:r w:rsidR="00C24685">
        <w:t xml:space="preserve"> </w:t>
      </w:r>
      <w:r w:rsidRPr="00C6331E">
        <w:t>serious</w:t>
      </w:r>
      <w:r w:rsidR="00C24685">
        <w:t xml:space="preserve"> </w:t>
      </w:r>
      <w:r w:rsidRPr="00C6331E">
        <w:t>crimes</w:t>
      </w:r>
      <w:r w:rsidR="00C24685">
        <w:t xml:space="preserve"> </w:t>
      </w:r>
      <w:r w:rsidRPr="00C6331E">
        <w:t>and</w:t>
      </w:r>
      <w:r w:rsidR="00C24685">
        <w:t xml:space="preserve"> </w:t>
      </w:r>
      <w:r w:rsidRPr="00C6331E">
        <w:t>04</w:t>
      </w:r>
      <w:r w:rsidR="00C24685">
        <w:t xml:space="preserve"> </w:t>
      </w:r>
      <w:r w:rsidRPr="00C6331E">
        <w:t>months</w:t>
      </w:r>
      <w:r w:rsidR="00C24685">
        <w:t xml:space="preserve"> </w:t>
      </w:r>
      <w:r w:rsidRPr="00C6331E">
        <w:t>for</w:t>
      </w:r>
      <w:r w:rsidR="00C24685">
        <w:t xml:space="preserve"> </w:t>
      </w:r>
      <w:r w:rsidRPr="00C6331E">
        <w:t>very</w:t>
      </w:r>
      <w:r w:rsidR="00C24685">
        <w:t xml:space="preserve"> </w:t>
      </w:r>
      <w:r w:rsidRPr="00C6331E">
        <w:t>serious</w:t>
      </w:r>
      <w:r w:rsidR="00C24685">
        <w:t xml:space="preserve"> </w:t>
      </w:r>
      <w:r w:rsidRPr="00C6331E">
        <w:t>crimes</w:t>
      </w:r>
      <w:r w:rsidR="00C24685">
        <w:t xml:space="preserve"> </w:t>
      </w:r>
      <w:r w:rsidRPr="00C6331E">
        <w:t>and</w:t>
      </w:r>
      <w:r w:rsidR="00C24685">
        <w:t xml:space="preserve"> </w:t>
      </w:r>
      <w:r w:rsidRPr="00C6331E">
        <w:t>particularly</w:t>
      </w:r>
      <w:r w:rsidR="00C24685">
        <w:t xml:space="preserve"> </w:t>
      </w:r>
      <w:r w:rsidRPr="00C6331E">
        <w:t>serious</w:t>
      </w:r>
      <w:r w:rsidR="00C24685">
        <w:t xml:space="preserve"> </w:t>
      </w:r>
      <w:r w:rsidRPr="00C6331E">
        <w:t>crimes.</w:t>
      </w:r>
      <w:r w:rsidR="00C24685">
        <w:t xml:space="preserve"> </w:t>
      </w:r>
      <w:r w:rsidRPr="00C6331E">
        <w:t>The</w:t>
      </w:r>
      <w:r w:rsidR="00C24685">
        <w:t xml:space="preserve"> </w:t>
      </w:r>
      <w:r w:rsidRPr="00C6331E">
        <w:t>time</w:t>
      </w:r>
      <w:r w:rsidR="00C24685">
        <w:t xml:space="preserve"> </w:t>
      </w:r>
      <w:r w:rsidRPr="00C6331E">
        <w:t>limit</w:t>
      </w:r>
      <w:r w:rsidR="00C24685">
        <w:t xml:space="preserve"> </w:t>
      </w:r>
      <w:r w:rsidRPr="00C6331E">
        <w:t>applies</w:t>
      </w:r>
      <w:r w:rsidR="00C24685">
        <w:t xml:space="preserve"> </w:t>
      </w:r>
      <w:r w:rsidRPr="00C6331E">
        <w:t>from</w:t>
      </w:r>
      <w:r w:rsidR="00C24685">
        <w:t xml:space="preserve"> </w:t>
      </w:r>
      <w:r w:rsidRPr="00C6331E">
        <w:t>the</w:t>
      </w:r>
      <w:r w:rsidR="00C24685">
        <w:t xml:space="preserve"> </w:t>
      </w:r>
      <w:r w:rsidRPr="00C6331E">
        <w:t>filing</w:t>
      </w:r>
      <w:r w:rsidR="00C24685">
        <w:t xml:space="preserve"> </w:t>
      </w:r>
      <w:r w:rsidRPr="00C6331E">
        <w:t>of</w:t>
      </w:r>
      <w:r w:rsidR="00C24685">
        <w:t xml:space="preserve"> </w:t>
      </w:r>
      <w:r w:rsidRPr="00C6331E">
        <w:t>charges</w:t>
      </w:r>
      <w:r w:rsidR="00C24685">
        <w:t xml:space="preserve"> </w:t>
      </w:r>
      <w:r w:rsidRPr="00C6331E">
        <w:t>to</w:t>
      </w:r>
      <w:r w:rsidR="00C24685">
        <w:t xml:space="preserve"> </w:t>
      </w:r>
      <w:r w:rsidRPr="00C6331E">
        <w:t>the</w:t>
      </w:r>
      <w:r w:rsidR="00C24685">
        <w:t xml:space="preserve"> </w:t>
      </w:r>
      <w:r w:rsidRPr="00C6331E">
        <w:t>end</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If</w:t>
      </w:r>
      <w:r w:rsidR="00C24685">
        <w:t xml:space="preserve"> </w:t>
      </w:r>
      <w:r w:rsidRPr="00C6331E">
        <w:t>the</w:t>
      </w:r>
      <w:r w:rsidR="00C24685">
        <w:t xml:space="preserve"> </w:t>
      </w:r>
      <w:r w:rsidRPr="00C6331E">
        <w:t>case</w:t>
      </w:r>
      <w:r w:rsidR="00C24685">
        <w:t xml:space="preserve"> </w:t>
      </w:r>
      <w:r w:rsidRPr="00C6331E">
        <w:t>is</w:t>
      </w:r>
      <w:r w:rsidR="00C24685">
        <w:t xml:space="preserve"> </w:t>
      </w:r>
      <w:r w:rsidRPr="00C6331E">
        <w:t>complex,</w:t>
      </w:r>
      <w:r w:rsidR="00C24685">
        <w:t xml:space="preserve"> </w:t>
      </w:r>
      <w:r w:rsidRPr="00C6331E">
        <w:t>the</w:t>
      </w:r>
      <w:r w:rsidR="00C24685">
        <w:t xml:space="preserve"> </w:t>
      </w:r>
      <w:r w:rsidRPr="00C6331E">
        <w:t>time</w:t>
      </w:r>
      <w:r w:rsidR="00C24685">
        <w:t xml:space="preserve"> </w:t>
      </w:r>
      <w:r w:rsidRPr="00C6331E">
        <w:t>limits</w:t>
      </w:r>
      <w:r w:rsidR="00C24685">
        <w:t xml:space="preserve"> </w:t>
      </w:r>
      <w:r w:rsidRPr="00C6331E">
        <w:t>for</w:t>
      </w:r>
      <w:r w:rsidR="00C24685">
        <w:t xml:space="preserve"> </w:t>
      </w:r>
      <w:r w:rsidRPr="00C6331E">
        <w:t>the</w:t>
      </w:r>
      <w:r w:rsidR="00C24685">
        <w:t xml:space="preserve"> </w:t>
      </w:r>
      <w:r w:rsidRPr="00C6331E">
        <w:t>investigation</w:t>
      </w:r>
      <w:r w:rsidR="00C24685">
        <w:t xml:space="preserve"> </w:t>
      </w:r>
      <w:r w:rsidRPr="00C6331E">
        <w:t>may</w:t>
      </w:r>
      <w:r w:rsidR="00C24685">
        <w:t xml:space="preserve"> </w:t>
      </w:r>
      <w:r w:rsidRPr="00C6331E">
        <w:t>be</w:t>
      </w:r>
      <w:r w:rsidR="00C24685">
        <w:t xml:space="preserve"> </w:t>
      </w:r>
      <w:r w:rsidRPr="00C6331E">
        <w:t>extended.</w:t>
      </w:r>
      <w:r w:rsidR="00C24685">
        <w:t xml:space="preserve"> </w:t>
      </w:r>
      <w:r w:rsidRPr="00C6331E">
        <w:t>The</w:t>
      </w:r>
      <w:r w:rsidR="00C24685">
        <w:t xml:space="preserve"> </w:t>
      </w:r>
      <w:r w:rsidRPr="00C6331E">
        <w:t>extension</w:t>
      </w:r>
      <w:r w:rsidR="00C24685">
        <w:t xml:space="preserve"> </w:t>
      </w:r>
      <w:r w:rsidRPr="00C6331E">
        <w:t>of</w:t>
      </w:r>
      <w:r w:rsidR="00C24685">
        <w:t xml:space="preserve"> </w:t>
      </w:r>
      <w:r w:rsidRPr="00C6331E">
        <w:t>investigation</w:t>
      </w:r>
      <w:r w:rsidR="00C24685">
        <w:t xml:space="preserve"> </w:t>
      </w:r>
      <w:r w:rsidRPr="00C6331E">
        <w:t>is</w:t>
      </w:r>
      <w:r w:rsidR="00C24685">
        <w:t xml:space="preserve"> </w:t>
      </w:r>
      <w:r w:rsidRPr="00C6331E">
        <w:t>provided</w:t>
      </w:r>
      <w:r w:rsidR="00C24685">
        <w:t xml:space="preserve"> </w:t>
      </w:r>
      <w:r w:rsidRPr="00C6331E">
        <w:t>for</w:t>
      </w:r>
      <w:r w:rsidR="00C24685">
        <w:t xml:space="preserve"> </w:t>
      </w:r>
      <w:r w:rsidRPr="00C6331E">
        <w:t>in</w:t>
      </w:r>
      <w:r w:rsidR="00C24685">
        <w:t xml:space="preserve"> </w:t>
      </w:r>
      <w:r w:rsidRPr="00C6331E">
        <w:t>details</w:t>
      </w:r>
      <w:r w:rsidR="00C24685">
        <w:t xml:space="preserve"> </w:t>
      </w:r>
      <w:r w:rsidRPr="00C6331E">
        <w:t>in</w:t>
      </w:r>
      <w:r w:rsidR="00C24685">
        <w:t xml:space="preserve"> </w:t>
      </w:r>
      <w:r w:rsidRPr="00C6331E">
        <w:t>those</w:t>
      </w:r>
      <w:r w:rsidR="00C24685">
        <w:t xml:space="preserve"> </w:t>
      </w:r>
      <w:r w:rsidRPr="00C6331E">
        <w:t>Articles.</w:t>
      </w:r>
      <w:r w:rsidR="00C24685">
        <w:t xml:space="preserve"> </w:t>
      </w:r>
    </w:p>
    <w:p w:rsidR="00F21141" w:rsidRPr="00C6331E" w:rsidRDefault="00F21141" w:rsidP="003C58BE">
      <w:pPr>
        <w:pStyle w:val="SingleTxtG"/>
      </w:pPr>
      <w:r w:rsidRPr="00C6331E">
        <w:t>187.</w:t>
      </w:r>
      <w:r w:rsidRPr="00C6331E">
        <w:tab/>
        <w:t>The</w:t>
      </w:r>
      <w:r w:rsidR="00C24685">
        <w:t xml:space="preserve"> </w:t>
      </w:r>
      <w:r w:rsidRPr="00C6331E">
        <w:t>accused</w:t>
      </w:r>
      <w:r w:rsidR="00C24685">
        <w:t xml:space="preserve"> </w:t>
      </w:r>
      <w:r w:rsidRPr="00C6331E">
        <w:t>shall</w:t>
      </w:r>
      <w:r w:rsidR="00C24685">
        <w:t xml:space="preserve"> </w:t>
      </w:r>
      <w:r w:rsidRPr="00C6331E">
        <w:t>be</w:t>
      </w:r>
      <w:r w:rsidR="00C24685">
        <w:t xml:space="preserve"> </w:t>
      </w:r>
      <w:r w:rsidRPr="00C6331E">
        <w:t>considered</w:t>
      </w:r>
      <w:r w:rsidR="00C24685">
        <w:t xml:space="preserve"> </w:t>
      </w:r>
      <w:r w:rsidRPr="00C6331E">
        <w:t>not</w:t>
      </w:r>
      <w:r w:rsidR="00C24685">
        <w:t xml:space="preserve"> </w:t>
      </w:r>
      <w:r w:rsidRPr="00C6331E">
        <w:t>guilty</w:t>
      </w:r>
      <w:r w:rsidR="00C24685">
        <w:t xml:space="preserve"> </w:t>
      </w:r>
      <w:r w:rsidRPr="00C6331E">
        <w:t>until</w:t>
      </w:r>
      <w:r w:rsidR="00C24685">
        <w:t xml:space="preserve"> </w:t>
      </w:r>
      <w:r w:rsidRPr="00C6331E">
        <w:t>they</w:t>
      </w:r>
      <w:r w:rsidR="00C24685">
        <w:t xml:space="preserve"> </w:t>
      </w:r>
      <w:r w:rsidRPr="00C6331E">
        <w:t>are</w:t>
      </w:r>
      <w:r w:rsidR="00C24685">
        <w:t xml:space="preserve"> </w:t>
      </w:r>
      <w:r w:rsidRPr="00C6331E">
        <w:t>proven</w:t>
      </w:r>
      <w:r w:rsidR="00C24685">
        <w:t xml:space="preserve"> </w:t>
      </w:r>
      <w:r w:rsidRPr="00C6331E">
        <w:t>guilty</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order</w:t>
      </w:r>
      <w:r w:rsidR="00C24685">
        <w:t xml:space="preserve"> </w:t>
      </w:r>
      <w:r w:rsidRPr="00C6331E">
        <w:t>and</w:t>
      </w:r>
      <w:r w:rsidR="00C24685">
        <w:t xml:space="preserve"> </w:t>
      </w:r>
      <w:r w:rsidRPr="00C6331E">
        <w:t>procedures</w:t>
      </w:r>
      <w:r w:rsidR="00C24685">
        <w:t xml:space="preserve"> </w:t>
      </w:r>
      <w:r w:rsidRPr="00C6331E">
        <w:t>prescribed</w:t>
      </w:r>
      <w:r w:rsidR="00C24685">
        <w:t xml:space="preserve"> </w:t>
      </w:r>
      <w:r w:rsidRPr="00C6331E">
        <w:t>by</w:t>
      </w:r>
      <w:r w:rsidR="00C24685">
        <w:t xml:space="preserve"> </w:t>
      </w:r>
      <w:r w:rsidRPr="00C6331E">
        <w:t>this</w:t>
      </w:r>
      <w:r w:rsidR="00C24685">
        <w:t xml:space="preserve"> </w:t>
      </w:r>
      <w:r w:rsidRPr="00C6331E">
        <w:t>Code</w:t>
      </w:r>
      <w:r w:rsidR="00C24685">
        <w:t xml:space="preserve"> </w:t>
      </w:r>
      <w:r w:rsidRPr="00C6331E">
        <w:t>and</w:t>
      </w:r>
      <w:r w:rsidR="00C24685">
        <w:t xml:space="preserve"> </w:t>
      </w:r>
      <w:r w:rsidRPr="00C6331E">
        <w:t>until</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the</w:t>
      </w:r>
      <w:r w:rsidR="00C24685">
        <w:t xml:space="preserve"> </w:t>
      </w:r>
      <w:r w:rsidRPr="00C6331E">
        <w:t>sentence</w:t>
      </w:r>
      <w:r w:rsidR="00C24685">
        <w:t xml:space="preserve"> </w:t>
      </w:r>
      <w:r w:rsidRPr="00C6331E">
        <w:t>of</w:t>
      </w:r>
      <w:r w:rsidR="00C24685">
        <w:t xml:space="preserve"> </w:t>
      </w:r>
      <w:r w:rsidRPr="00C6331E">
        <w:t>the</w:t>
      </w:r>
      <w:r w:rsidR="00C24685">
        <w:t xml:space="preserve"> </w:t>
      </w:r>
      <w:r w:rsidRPr="00C6331E">
        <w:t>Court,</w:t>
      </w:r>
      <w:r w:rsidR="00C24685">
        <w:t xml:space="preserve"> </w:t>
      </w:r>
      <w:r w:rsidRPr="00C6331E">
        <w:t>which</w:t>
      </w:r>
      <w:r w:rsidR="00C24685">
        <w:t xml:space="preserve"> </w:t>
      </w:r>
      <w:r w:rsidRPr="00C6331E">
        <w:t>has</w:t>
      </w:r>
      <w:r w:rsidR="00C24685">
        <w:t xml:space="preserve"> </w:t>
      </w:r>
      <w:r w:rsidRPr="00C6331E">
        <w:t>taken</w:t>
      </w:r>
      <w:r w:rsidR="00C24685">
        <w:t xml:space="preserve"> </w:t>
      </w:r>
      <w:r w:rsidRPr="00C6331E">
        <w:t>legal</w:t>
      </w:r>
      <w:r w:rsidR="00C24685">
        <w:t xml:space="preserve"> </w:t>
      </w:r>
      <w:r w:rsidRPr="00C6331E">
        <w:t>effect.</w:t>
      </w:r>
      <w:r w:rsidR="00C24685">
        <w:t xml:space="preserve"> </w:t>
      </w:r>
      <w:r w:rsidRPr="00C6331E">
        <w:t>When</w:t>
      </w:r>
      <w:r w:rsidR="00C24685">
        <w:t xml:space="preserve"> </w:t>
      </w:r>
      <w:r w:rsidRPr="00C6331E">
        <w:t>there</w:t>
      </w:r>
      <w:r w:rsidR="00C24685">
        <w:t xml:space="preserve"> </w:t>
      </w:r>
      <w:r w:rsidRPr="00C6331E">
        <w:t>is</w:t>
      </w:r>
      <w:r w:rsidR="00C24685">
        <w:t xml:space="preserve"> </w:t>
      </w:r>
      <w:r w:rsidRPr="00C6331E">
        <w:t>not</w:t>
      </w:r>
      <w:r w:rsidR="00C24685">
        <w:t xml:space="preserve"> </w:t>
      </w:r>
      <w:r w:rsidRPr="00C6331E">
        <w:t>enough</w:t>
      </w:r>
      <w:r w:rsidR="00C24685">
        <w:t xml:space="preserve"> </w:t>
      </w:r>
      <w:r w:rsidRPr="00C6331E">
        <w:t>evidence</w:t>
      </w:r>
      <w:r w:rsidR="00C24685">
        <w:t xml:space="preserve"> </w:t>
      </w:r>
      <w:r w:rsidRPr="00C6331E">
        <w:t>and</w:t>
      </w:r>
      <w:r w:rsidR="00C24685">
        <w:t xml:space="preserve"> </w:t>
      </w:r>
      <w:r w:rsidRPr="00C6331E">
        <w:t>the</w:t>
      </w:r>
      <w:r w:rsidR="00C24685">
        <w:t xml:space="preserve"> </w:t>
      </w:r>
      <w:r w:rsidRPr="00C6331E">
        <w:t>grounds</w:t>
      </w:r>
      <w:r w:rsidR="00C24685">
        <w:t xml:space="preserve"> </w:t>
      </w:r>
      <w:r w:rsidRPr="00C6331E">
        <w:t>for</w:t>
      </w:r>
      <w:r w:rsidR="00C24685">
        <w:t xml:space="preserve"> </w:t>
      </w:r>
      <w:r w:rsidRPr="00C6331E">
        <w:t>prosecution</w:t>
      </w:r>
      <w:r w:rsidR="00C24685">
        <w:t xml:space="preserve"> </w:t>
      </w:r>
      <w:r w:rsidRPr="00C6331E">
        <w:t>or</w:t>
      </w:r>
      <w:r w:rsidR="00C24685">
        <w:t xml:space="preserve"> </w:t>
      </w:r>
      <w:r w:rsidRPr="00C6331E">
        <w:t>conviction</w:t>
      </w:r>
      <w:r w:rsidR="00C24685">
        <w:t xml:space="preserve"> </w:t>
      </w:r>
      <w:r w:rsidRPr="00C6331E">
        <w:t>cannot</w:t>
      </w:r>
      <w:r w:rsidR="00C24685">
        <w:t xml:space="preserve"> </w:t>
      </w:r>
      <w:r w:rsidRPr="00C6331E">
        <w:t>be</w:t>
      </w:r>
      <w:r w:rsidR="00C24685">
        <w:t xml:space="preserve"> </w:t>
      </w:r>
      <w:r w:rsidRPr="00C6331E">
        <w:t>clarified</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order</w:t>
      </w:r>
      <w:r w:rsidR="00C24685">
        <w:t xml:space="preserve"> </w:t>
      </w:r>
      <w:r w:rsidRPr="00C6331E">
        <w:t>and</w:t>
      </w:r>
      <w:r w:rsidR="00C24685">
        <w:t xml:space="preserve"> </w:t>
      </w:r>
      <w:r w:rsidRPr="00C6331E">
        <w:t>procedures</w:t>
      </w:r>
      <w:r w:rsidR="00C24685">
        <w:t xml:space="preserve"> </w:t>
      </w:r>
      <w:r w:rsidRPr="00C6331E">
        <w:t>prescribed</w:t>
      </w:r>
      <w:r w:rsidR="00C24685">
        <w:t xml:space="preserve"> </w:t>
      </w:r>
      <w:r w:rsidRPr="00C6331E">
        <w:t>by</w:t>
      </w:r>
      <w:r w:rsidR="00C24685">
        <w:t xml:space="preserve"> </w:t>
      </w:r>
      <w:r w:rsidRPr="00C6331E">
        <w:t>this</w:t>
      </w:r>
      <w:r w:rsidR="00C24685">
        <w:t xml:space="preserve"> </w:t>
      </w:r>
      <w:r w:rsidRPr="00C6331E">
        <w:t>Code,</w:t>
      </w:r>
      <w:r w:rsidR="00C24685">
        <w:t xml:space="preserve"> </w:t>
      </w:r>
      <w:r w:rsidRPr="00C6331E">
        <w:t>the</w:t>
      </w:r>
      <w:r w:rsidR="00C24685">
        <w:t xml:space="preserve"> </w:t>
      </w:r>
      <w:r w:rsidRPr="00C6331E">
        <w:t>agencies</w:t>
      </w:r>
      <w:r w:rsidR="00C24685">
        <w:t xml:space="preserve"> </w:t>
      </w:r>
      <w:r w:rsidRPr="00C6331E">
        <w:t>or</w:t>
      </w:r>
      <w:r w:rsidR="00C24685">
        <w:t xml:space="preserve"> </w:t>
      </w:r>
      <w:r w:rsidRPr="00C6331E">
        <w:t>persons</w:t>
      </w:r>
      <w:r w:rsidR="00C24685">
        <w:t xml:space="preserve"> </w:t>
      </w:r>
      <w:r w:rsidRPr="00C6331E">
        <w:t>competent</w:t>
      </w:r>
      <w:r w:rsidR="00C24685">
        <w:t xml:space="preserve"> </w:t>
      </w:r>
      <w:r w:rsidRPr="00C6331E">
        <w:t>to</w:t>
      </w:r>
      <w:r w:rsidR="00C24685">
        <w:t xml:space="preserve"> </w:t>
      </w:r>
      <w:r w:rsidRPr="00C6331E">
        <w:t>conduct</w:t>
      </w:r>
      <w:r w:rsidR="00C24685">
        <w:t xml:space="preserve"> </w:t>
      </w:r>
      <w:r w:rsidRPr="00C6331E">
        <w:t>the</w:t>
      </w:r>
      <w:r w:rsidR="00C24685">
        <w:t xml:space="preserve"> </w:t>
      </w:r>
      <w:r w:rsidRPr="00C6331E">
        <w:t>procedure</w:t>
      </w:r>
      <w:r w:rsidR="00C24685">
        <w:t xml:space="preserve"> </w:t>
      </w:r>
      <w:r w:rsidRPr="00C6331E">
        <w:t>must</w:t>
      </w:r>
      <w:r w:rsidR="00C24685">
        <w:t xml:space="preserve"> </w:t>
      </w:r>
      <w:r w:rsidRPr="00C6331E">
        <w:t>conclude</w:t>
      </w:r>
      <w:r w:rsidR="00C24685">
        <w:t xml:space="preserve"> </w:t>
      </w:r>
      <w:r w:rsidRPr="00C6331E">
        <w:t>that</w:t>
      </w:r>
      <w:r w:rsidR="00C24685">
        <w:t xml:space="preserve"> </w:t>
      </w:r>
      <w:r w:rsidRPr="00C6331E">
        <w:t>the</w:t>
      </w:r>
      <w:r w:rsidR="00C24685">
        <w:t xml:space="preserve"> </w:t>
      </w:r>
      <w:r w:rsidRPr="00C6331E">
        <w:t>accused</w:t>
      </w:r>
      <w:r w:rsidR="00C24685">
        <w:t xml:space="preserve"> </w:t>
      </w:r>
      <w:r w:rsidRPr="00C6331E">
        <w:t>is</w:t>
      </w:r>
      <w:r w:rsidR="00C24685">
        <w:t xml:space="preserve"> </w:t>
      </w:r>
      <w:r w:rsidRPr="00C6331E">
        <w:t>not</w:t>
      </w:r>
      <w:r w:rsidR="00C24685">
        <w:t xml:space="preserve"> </w:t>
      </w:r>
      <w:r w:rsidRPr="00C6331E">
        <w:t>guilty</w:t>
      </w:r>
      <w:r w:rsidR="00C24685">
        <w:t xml:space="preserve"> </w:t>
      </w:r>
      <w:r w:rsidRPr="00C6331E">
        <w:t>(Article</w:t>
      </w:r>
      <w:r w:rsidR="00C24685">
        <w:t xml:space="preserve"> </w:t>
      </w:r>
      <w:r w:rsidRPr="00C6331E">
        <w:t>13</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p>
    <w:p w:rsidR="00F21141" w:rsidRPr="00C6331E" w:rsidRDefault="00F21141" w:rsidP="003C58BE">
      <w:pPr>
        <w:pStyle w:val="SingleTxtG"/>
      </w:pPr>
      <w:r w:rsidRPr="00C6331E">
        <w:t>188.</w:t>
      </w:r>
      <w:r w:rsidRPr="00C6331E">
        <w:tab/>
        <w:t>Within</w:t>
      </w:r>
      <w:r w:rsidR="00C24685">
        <w:t xml:space="preserve"> </w:t>
      </w:r>
      <w:r w:rsidRPr="00C6331E">
        <w:t>their</w:t>
      </w:r>
      <w:r w:rsidR="00C24685">
        <w:t xml:space="preserve"> </w:t>
      </w:r>
      <w:r w:rsidRPr="00C6331E">
        <w:t>tasks</w:t>
      </w:r>
      <w:r w:rsidR="00C24685">
        <w:t xml:space="preserve"> </w:t>
      </w:r>
      <w:r w:rsidRPr="00C6331E">
        <w:t>and</w:t>
      </w:r>
      <w:r w:rsidR="00C24685">
        <w:t xml:space="preserve"> </w:t>
      </w:r>
      <w:r w:rsidRPr="00C6331E">
        <w:t>powers,</w:t>
      </w:r>
      <w:r w:rsidR="00C24685">
        <w:t xml:space="preserve"> </w:t>
      </w:r>
      <w:r w:rsidRPr="00C6331E">
        <w:t>the</w:t>
      </w:r>
      <w:r w:rsidR="00C24685">
        <w:t xml:space="preserve"> </w:t>
      </w:r>
      <w:r w:rsidRPr="00C6331E">
        <w:t>competent</w:t>
      </w:r>
      <w:r w:rsidR="00C24685">
        <w:t xml:space="preserve"> </w:t>
      </w:r>
      <w:r w:rsidRPr="00C6331E">
        <w:t>procedure-conducting</w:t>
      </w:r>
      <w:r w:rsidR="00C24685">
        <w:t xml:space="preserve"> </w:t>
      </w:r>
      <w:r w:rsidRPr="00C6331E">
        <w:t>agencies</w:t>
      </w:r>
      <w:r w:rsidR="00C24685">
        <w:t xml:space="preserve"> </w:t>
      </w:r>
      <w:r w:rsidRPr="00C6331E">
        <w:t>must</w:t>
      </w:r>
      <w:r w:rsidR="00C24685">
        <w:t xml:space="preserve"> </w:t>
      </w:r>
      <w:r w:rsidRPr="00C6331E">
        <w:t>apply</w:t>
      </w:r>
      <w:r w:rsidR="00C24685">
        <w:t xml:space="preserve"> </w:t>
      </w:r>
      <w:r w:rsidRPr="00C6331E">
        <w:t>every</w:t>
      </w:r>
      <w:r w:rsidR="00C24685">
        <w:t xml:space="preserve"> </w:t>
      </w:r>
      <w:r w:rsidRPr="00C6331E">
        <w:t>lawful</w:t>
      </w:r>
      <w:r w:rsidR="00C24685">
        <w:t xml:space="preserve"> </w:t>
      </w:r>
      <w:r w:rsidRPr="00C6331E">
        <w:t>measure</w:t>
      </w:r>
      <w:r w:rsidR="00C24685">
        <w:t xml:space="preserve"> </w:t>
      </w:r>
      <w:r w:rsidRPr="00C6331E">
        <w:t>to</w:t>
      </w:r>
      <w:r w:rsidR="00C24685">
        <w:t xml:space="preserve"> </w:t>
      </w:r>
      <w:r w:rsidRPr="00C6331E">
        <w:t>determine</w:t>
      </w:r>
      <w:r w:rsidR="00C24685">
        <w:t xml:space="preserve"> </w:t>
      </w:r>
      <w:r w:rsidRPr="00C6331E">
        <w:t>the</w:t>
      </w:r>
      <w:r w:rsidR="00C24685">
        <w:t xml:space="preserve"> </w:t>
      </w:r>
      <w:r w:rsidRPr="00C6331E">
        <w:t>facts</w:t>
      </w:r>
      <w:r w:rsidR="00C24685">
        <w:t xml:space="preserve"> </w:t>
      </w:r>
      <w:r w:rsidRPr="00C6331E">
        <w:t>of</w:t>
      </w:r>
      <w:r w:rsidR="00C24685">
        <w:t xml:space="preserve"> </w:t>
      </w:r>
      <w:r w:rsidRPr="00C6331E">
        <w:t>criminal</w:t>
      </w:r>
      <w:r w:rsidR="00C24685">
        <w:t xml:space="preserve"> </w:t>
      </w:r>
      <w:r w:rsidRPr="00C6331E">
        <w:t>cases</w:t>
      </w:r>
      <w:r w:rsidR="00C24685">
        <w:t xml:space="preserve"> </w:t>
      </w:r>
      <w:r w:rsidRPr="00C6331E">
        <w:t>in</w:t>
      </w:r>
      <w:r w:rsidR="00C24685">
        <w:t xml:space="preserve"> </w:t>
      </w:r>
      <w:r w:rsidRPr="00C6331E">
        <w:t>an</w:t>
      </w:r>
      <w:r w:rsidR="00C24685">
        <w:t xml:space="preserve"> </w:t>
      </w:r>
      <w:r w:rsidRPr="00C6331E">
        <w:t>objective,</w:t>
      </w:r>
      <w:r w:rsidR="00C24685">
        <w:t xml:space="preserve"> </w:t>
      </w:r>
      <w:r w:rsidRPr="00C6331E">
        <w:t>versatile</w:t>
      </w:r>
      <w:r w:rsidR="00C24685">
        <w:t xml:space="preserve"> </w:t>
      </w:r>
      <w:r w:rsidRPr="00C6331E">
        <w:t>and</w:t>
      </w:r>
      <w:r w:rsidR="00C24685">
        <w:t xml:space="preserve"> </w:t>
      </w:r>
      <w:r w:rsidRPr="00C6331E">
        <w:t>full</w:t>
      </w:r>
      <w:r w:rsidR="00C24685">
        <w:t xml:space="preserve"> </w:t>
      </w:r>
      <w:r w:rsidRPr="00C6331E">
        <w:t>manner,</w:t>
      </w:r>
      <w:r w:rsidR="00C24685">
        <w:t xml:space="preserve"> </w:t>
      </w:r>
      <w:r w:rsidRPr="00C6331E">
        <w:t>to</w:t>
      </w:r>
      <w:r w:rsidR="00C24685">
        <w:t xml:space="preserve"> </w:t>
      </w:r>
      <w:r w:rsidRPr="00C6331E">
        <w:t>make</w:t>
      </w:r>
      <w:r w:rsidR="00C24685">
        <w:t xml:space="preserve"> </w:t>
      </w:r>
      <w:r w:rsidRPr="00C6331E">
        <w:t>clear</w:t>
      </w:r>
      <w:r w:rsidR="00C24685">
        <w:t xml:space="preserve"> </w:t>
      </w:r>
      <w:r w:rsidRPr="00C6331E">
        <w:t>evidences</w:t>
      </w:r>
      <w:r w:rsidR="00C24685">
        <w:t xml:space="preserve"> </w:t>
      </w:r>
      <w:r w:rsidRPr="00C6331E">
        <w:t>of</w:t>
      </w:r>
      <w:r w:rsidR="00C24685">
        <w:t xml:space="preserve"> </w:t>
      </w:r>
      <w:r w:rsidRPr="00C6331E">
        <w:t>crime</w:t>
      </w:r>
      <w:r w:rsidR="00C24685">
        <w:t xml:space="preserve"> </w:t>
      </w:r>
      <w:r w:rsidRPr="00C6331E">
        <w:t>and</w:t>
      </w:r>
      <w:r w:rsidR="00C24685">
        <w:t xml:space="preserve"> </w:t>
      </w:r>
      <w:r w:rsidRPr="00C6331E">
        <w:t>evidences</w:t>
      </w:r>
      <w:r w:rsidR="00C24685">
        <w:t xml:space="preserve"> </w:t>
      </w:r>
      <w:r w:rsidRPr="00C6331E">
        <w:t>of</w:t>
      </w:r>
      <w:r w:rsidR="00C24685">
        <w:t xml:space="preserve"> </w:t>
      </w:r>
      <w:r w:rsidRPr="00C6331E">
        <w:t>innocence,</w:t>
      </w:r>
      <w:r w:rsidR="00C24685">
        <w:t xml:space="preserve"> </w:t>
      </w:r>
      <w:r w:rsidRPr="00C6331E">
        <w:t>circumstances</w:t>
      </w:r>
      <w:r w:rsidR="00C24685">
        <w:t xml:space="preserve"> </w:t>
      </w:r>
      <w:r w:rsidRPr="00C6331E">
        <w:t>aggravating</w:t>
      </w:r>
      <w:r w:rsidR="00C24685">
        <w:t xml:space="preserve"> </w:t>
      </w:r>
      <w:r w:rsidRPr="00C6331E">
        <w:t>and</w:t>
      </w:r>
      <w:r w:rsidR="00C24685">
        <w:t xml:space="preserve"> </w:t>
      </w:r>
      <w:r w:rsidRPr="00C6331E">
        <w:t>extenuating</w:t>
      </w:r>
      <w:r w:rsidR="00C24685">
        <w:t xml:space="preserve"> </w:t>
      </w:r>
      <w:r w:rsidRPr="00C6331E">
        <w:t>the</w:t>
      </w:r>
      <w:r w:rsidR="00C24685">
        <w:t xml:space="preserve"> </w:t>
      </w:r>
      <w:r w:rsidRPr="00C6331E">
        <w:t>criminal</w:t>
      </w:r>
      <w:r w:rsidR="00C24685">
        <w:t xml:space="preserve"> </w:t>
      </w:r>
      <w:r w:rsidRPr="00C6331E">
        <w:t>liabilities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or</w:t>
      </w:r>
      <w:r w:rsidR="00C24685">
        <w:t xml:space="preserve"> </w:t>
      </w:r>
      <w:r w:rsidRPr="00C6331E">
        <w:t>defendants</w:t>
      </w:r>
      <w:r w:rsidR="00C24685">
        <w:t xml:space="preserve"> </w:t>
      </w:r>
      <w:r w:rsidRPr="00C6331E">
        <w:t>(Art</w:t>
      </w:r>
      <w:r w:rsidR="00113C00">
        <w:t xml:space="preserve">icle </w:t>
      </w:r>
      <w:r w:rsidRPr="00C6331E">
        <w:t>15,</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Every</w:t>
      </w:r>
      <w:r w:rsidR="00C24685">
        <w:t xml:space="preserve"> </w:t>
      </w:r>
      <w:r w:rsidRPr="00C6331E">
        <w:t>investigation</w:t>
      </w:r>
      <w:r w:rsidR="00C24685">
        <w:t xml:space="preserve"> </w:t>
      </w:r>
      <w:r w:rsidRPr="00C6331E">
        <w:t>activity</w:t>
      </w:r>
      <w:r w:rsidR="00C24685">
        <w:t xml:space="preserve"> </w:t>
      </w:r>
      <w:r w:rsidRPr="00C6331E">
        <w:t>must</w:t>
      </w:r>
      <w:r w:rsidR="00C24685">
        <w:t xml:space="preserve"> </w:t>
      </w:r>
      <w:r w:rsidRPr="00C6331E">
        <w:t>respect</w:t>
      </w:r>
      <w:r w:rsidR="00C24685">
        <w:t xml:space="preserve"> </w:t>
      </w:r>
      <w:r w:rsidRPr="00C6331E">
        <w:t>the</w:t>
      </w:r>
      <w:r w:rsidR="00C24685">
        <w:t xml:space="preserve"> </w:t>
      </w:r>
      <w:r w:rsidRPr="00C6331E">
        <w:t>truth</w:t>
      </w:r>
      <w:r w:rsidR="00C24685">
        <w:t xml:space="preserve"> </w:t>
      </w:r>
      <w:r w:rsidRPr="00C6331E">
        <w:t>and</w:t>
      </w:r>
      <w:r w:rsidR="00C24685">
        <w:t xml:space="preserve"> </w:t>
      </w:r>
      <w:r w:rsidRPr="00C6331E">
        <w:t>be</w:t>
      </w:r>
      <w:r w:rsidR="00C24685">
        <w:t xml:space="preserve"> </w:t>
      </w:r>
      <w:r w:rsidRPr="00C6331E">
        <w:t>conducted</w:t>
      </w:r>
      <w:r w:rsidR="00C24685">
        <w:t xml:space="preserve"> </w:t>
      </w:r>
      <w:r w:rsidRPr="00C6331E">
        <w:t>in</w:t>
      </w:r>
      <w:r w:rsidR="00C24685">
        <w:t xml:space="preserve"> </w:t>
      </w:r>
      <w:r w:rsidRPr="00C6331E">
        <w:t>an</w:t>
      </w:r>
      <w:r w:rsidR="00C24685">
        <w:t xml:space="preserve"> </w:t>
      </w:r>
      <w:r w:rsidRPr="00C6331E">
        <w:t>objective,</w:t>
      </w:r>
      <w:r w:rsidR="00C24685">
        <w:t xml:space="preserve"> </w:t>
      </w:r>
      <w:r w:rsidRPr="00C6331E">
        <w:t>versatile</w:t>
      </w:r>
      <w:r w:rsidR="00C24685">
        <w:t xml:space="preserve"> </w:t>
      </w:r>
      <w:r w:rsidRPr="00C6331E">
        <w:t>and</w:t>
      </w:r>
      <w:r w:rsidR="00C24685">
        <w:t xml:space="preserve"> </w:t>
      </w:r>
      <w:r w:rsidRPr="00C6331E">
        <w:t>full</w:t>
      </w:r>
      <w:r w:rsidR="00C24685">
        <w:t xml:space="preserve"> </w:t>
      </w:r>
      <w:r w:rsidRPr="00C6331E">
        <w:t>manner;</w:t>
      </w:r>
      <w:r w:rsidR="00C24685">
        <w:t xml:space="preserve"> </w:t>
      </w:r>
      <w:r w:rsidRPr="00C6331E">
        <w:t>quickly</w:t>
      </w:r>
      <w:r w:rsidR="00C24685">
        <w:t xml:space="preserve"> </w:t>
      </w:r>
      <w:r w:rsidRPr="00C6331E">
        <w:t>and</w:t>
      </w:r>
      <w:r w:rsidR="00C24685">
        <w:t xml:space="preserve"> </w:t>
      </w:r>
      <w:r w:rsidRPr="00C6331E">
        <w:t>accurately</w:t>
      </w:r>
      <w:r w:rsidR="00C24685">
        <w:t xml:space="preserve"> </w:t>
      </w:r>
      <w:r w:rsidRPr="00C6331E">
        <w:t>detect</w:t>
      </w:r>
      <w:r w:rsidR="00C24685">
        <w:t xml:space="preserve"> </w:t>
      </w:r>
      <w:r w:rsidRPr="00C6331E">
        <w:t>every</w:t>
      </w:r>
      <w:r w:rsidR="00C24685">
        <w:t xml:space="preserve"> </w:t>
      </w:r>
      <w:r w:rsidRPr="00C6331E">
        <w:t>criminal</w:t>
      </w:r>
      <w:r w:rsidR="00C24685">
        <w:t xml:space="preserve"> </w:t>
      </w:r>
      <w:r w:rsidRPr="00C6331E">
        <w:t>act</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make</w:t>
      </w:r>
      <w:r w:rsidR="00C24685">
        <w:t xml:space="preserve"> </w:t>
      </w:r>
      <w:r w:rsidRPr="00C6331E">
        <w:t>clear</w:t>
      </w:r>
      <w:r w:rsidR="00C24685">
        <w:t xml:space="preserve"> </w:t>
      </w:r>
      <w:r w:rsidRPr="00C6331E">
        <w:t>evidences</w:t>
      </w:r>
      <w:r w:rsidR="00C24685">
        <w:t xml:space="preserve"> </w:t>
      </w:r>
      <w:r w:rsidRPr="00C6331E">
        <w:t>of</w:t>
      </w:r>
      <w:r w:rsidR="00C24685">
        <w:t xml:space="preserve"> </w:t>
      </w:r>
      <w:r w:rsidRPr="00C6331E">
        <w:t>crime</w:t>
      </w:r>
      <w:r w:rsidR="00C24685">
        <w:t xml:space="preserve"> </w:t>
      </w:r>
      <w:r w:rsidRPr="00C6331E">
        <w:t>and</w:t>
      </w:r>
      <w:r w:rsidR="00C24685">
        <w:t xml:space="preserve"> </w:t>
      </w:r>
      <w:r w:rsidRPr="00C6331E">
        <w:t>evidences</w:t>
      </w:r>
      <w:r w:rsidR="00C24685">
        <w:t xml:space="preserve"> </w:t>
      </w:r>
      <w:r w:rsidRPr="00C6331E">
        <w:t>of</w:t>
      </w:r>
      <w:r w:rsidR="00C24685">
        <w:t xml:space="preserve"> </w:t>
      </w:r>
      <w:r w:rsidRPr="00C6331E">
        <w:t>innocence,</w:t>
      </w:r>
      <w:r w:rsidR="00C24685">
        <w:t xml:space="preserve"> </w:t>
      </w:r>
      <w:r w:rsidRPr="00C6331E">
        <w:t>circumstances</w:t>
      </w:r>
      <w:r w:rsidR="00C24685">
        <w:t xml:space="preserve"> </w:t>
      </w:r>
      <w:r w:rsidRPr="00C6331E">
        <w:t>aggravating</w:t>
      </w:r>
      <w:r w:rsidR="00C24685">
        <w:t xml:space="preserve"> </w:t>
      </w:r>
      <w:r w:rsidRPr="00C6331E">
        <w:t>and</w:t>
      </w:r>
      <w:r w:rsidR="00C24685">
        <w:t xml:space="preserve"> </w:t>
      </w:r>
      <w:r w:rsidRPr="00C6331E">
        <w:t>extenuating</w:t>
      </w:r>
      <w:r w:rsidR="00C24685">
        <w:t xml:space="preserve"> </w:t>
      </w:r>
      <w:r w:rsidRPr="00C6331E">
        <w:t>the</w:t>
      </w:r>
      <w:r w:rsidR="00C24685">
        <w:t xml:space="preserve"> </w:t>
      </w:r>
      <w:r w:rsidRPr="00C6331E">
        <w:t>criminal</w:t>
      </w:r>
      <w:r w:rsidR="00C24685">
        <w:t xml:space="preserve"> </w:t>
      </w:r>
      <w:r w:rsidRPr="00C6331E">
        <w:t>liabilities,</w:t>
      </w:r>
      <w:r w:rsidR="00C24685">
        <w:t xml:space="preserve"> </w:t>
      </w:r>
      <w:r w:rsidRPr="00C6331E">
        <w:t>causes</w:t>
      </w:r>
      <w:r w:rsidR="00C24685">
        <w:t xml:space="preserve"> </w:t>
      </w:r>
      <w:r w:rsidRPr="00C6331E">
        <w:t>and</w:t>
      </w:r>
      <w:r w:rsidR="00C24685">
        <w:t xml:space="preserve"> </w:t>
      </w:r>
      <w:r w:rsidRPr="00C6331E">
        <w:t>conditions</w:t>
      </w:r>
      <w:r w:rsidR="00C24685">
        <w:t xml:space="preserve"> </w:t>
      </w:r>
      <w:r w:rsidRPr="00C6331E">
        <w:t>of</w:t>
      </w:r>
      <w:r w:rsidR="00C24685">
        <w:t xml:space="preserve"> </w:t>
      </w:r>
      <w:r w:rsidRPr="00C6331E">
        <w:t>the</w:t>
      </w:r>
      <w:r w:rsidR="00C24685">
        <w:t xml:space="preserve"> </w:t>
      </w:r>
      <w:r w:rsidRPr="00C6331E">
        <w:t>offence</w:t>
      </w:r>
      <w:r w:rsidR="00C24685">
        <w:t xml:space="preserve"> </w:t>
      </w:r>
      <w:r w:rsidRPr="00C6331E">
        <w:t>and</w:t>
      </w:r>
      <w:r w:rsidR="00C24685">
        <w:t xml:space="preserve"> </w:t>
      </w:r>
      <w:r w:rsidRPr="00C6331E">
        <w:t>other</w:t>
      </w:r>
      <w:r w:rsidR="00C24685">
        <w:t xml:space="preserve"> </w:t>
      </w:r>
      <w:r w:rsidRPr="00C6331E">
        <w:t>circumstances</w:t>
      </w:r>
      <w:r w:rsidR="00C24685">
        <w:t xml:space="preserve"> </w:t>
      </w:r>
      <w:r w:rsidRPr="00C6331E">
        <w:t>that</w:t>
      </w:r>
      <w:r w:rsidR="00C24685">
        <w:t xml:space="preserve"> </w:t>
      </w:r>
      <w:r w:rsidRPr="00C6331E">
        <w:t>are</w:t>
      </w:r>
      <w:r w:rsidR="00C24685">
        <w:t xml:space="preserve"> </w:t>
      </w:r>
      <w:r w:rsidRPr="00C6331E">
        <w:t>relevant</w:t>
      </w:r>
      <w:r w:rsidR="00C24685">
        <w:t xml:space="preserve"> </w:t>
      </w:r>
      <w:r w:rsidRPr="00C6331E">
        <w:t>to</w:t>
      </w:r>
      <w:r w:rsidR="00C24685">
        <w:t xml:space="preserve"> </w:t>
      </w:r>
      <w:r w:rsidRPr="00C6331E">
        <w:t>the</w:t>
      </w:r>
      <w:r w:rsidR="00C24685">
        <w:t xml:space="preserve"> </w:t>
      </w:r>
      <w:r w:rsidRPr="00C6331E">
        <w:t>resolution</w:t>
      </w:r>
      <w:r w:rsidR="00C24685">
        <w:t xml:space="preserve"> </w:t>
      </w:r>
      <w:r w:rsidRPr="00C6331E">
        <w:t>of</w:t>
      </w:r>
      <w:r w:rsidR="00C24685">
        <w:t xml:space="preserve"> </w:t>
      </w:r>
      <w:r w:rsidRPr="00C6331E">
        <w:t>the</w:t>
      </w:r>
      <w:r w:rsidR="00C24685">
        <w:t xml:space="preserve"> </w:t>
      </w:r>
      <w:r w:rsidRPr="00C6331E">
        <w:t>case</w:t>
      </w:r>
      <w:r w:rsidR="00C24685">
        <w:t xml:space="preserve"> </w:t>
      </w:r>
      <w:r w:rsidR="00113C00">
        <w:t xml:space="preserve">(Article </w:t>
      </w:r>
      <w:r w:rsidRPr="00C6331E">
        <w:t>19</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p>
    <w:p w:rsidR="00F21141" w:rsidRPr="00C6331E" w:rsidRDefault="00F21141" w:rsidP="003C58BE">
      <w:pPr>
        <w:pStyle w:val="SingleTxtG"/>
      </w:pPr>
      <w:r w:rsidRPr="00C6331E">
        <w:t>189.</w:t>
      </w:r>
      <w:r w:rsidRPr="00C6331E">
        <w:tab/>
        <w:t>One</w:t>
      </w:r>
      <w:r w:rsidR="00C24685">
        <w:t xml:space="preserve"> </w:t>
      </w:r>
      <w:r w:rsidRPr="00C6331E">
        <w:t>of</w:t>
      </w:r>
      <w:r w:rsidR="00C24685">
        <w:t xml:space="preserve"> </w:t>
      </w:r>
      <w:r w:rsidRPr="00C6331E">
        <w:t>the</w:t>
      </w:r>
      <w:r w:rsidR="00C24685">
        <w:t xml:space="preserve"> </w:t>
      </w:r>
      <w:r w:rsidRPr="00C6331E">
        <w:t>basic</w:t>
      </w:r>
      <w:r w:rsidR="00C24685">
        <w:t xml:space="preserve"> </w:t>
      </w:r>
      <w:r w:rsidRPr="00C6331E">
        <w:t>principles</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is</w:t>
      </w:r>
      <w:r w:rsidR="00C24685">
        <w:t xml:space="preserve"> </w:t>
      </w:r>
      <w:r w:rsidRPr="00C6331E">
        <w:t>to</w:t>
      </w:r>
      <w:r w:rsidR="00C24685">
        <w:t xml:space="preserve"> </w:t>
      </w:r>
      <w:r w:rsidRPr="00C6331E">
        <w:t>ensure</w:t>
      </w:r>
      <w:r w:rsidR="00C24685">
        <w:t xml:space="preserve"> </w:t>
      </w:r>
      <w:r w:rsidRPr="00C6331E">
        <w:t>the</w:t>
      </w:r>
      <w:r w:rsidR="00C24685">
        <w:t xml:space="preserve"> </w:t>
      </w:r>
      <w:r w:rsidRPr="00C6331E">
        <w:t>promptness</w:t>
      </w:r>
      <w:r w:rsidR="00C24685">
        <w:t xml:space="preserve"> </w:t>
      </w:r>
      <w:r w:rsidRPr="00C6331E">
        <w:t>but</w:t>
      </w:r>
      <w:r w:rsidR="00C24685">
        <w:t xml:space="preserve"> </w:t>
      </w:r>
      <w:r w:rsidRPr="00C6331E">
        <w:t>not</w:t>
      </w:r>
      <w:r w:rsidR="00C24685">
        <w:t xml:space="preserve"> </w:t>
      </w:r>
      <w:r w:rsidRPr="00C6331E">
        <w:t>leaving</w:t>
      </w:r>
      <w:r w:rsidR="00C24685">
        <w:t xml:space="preserve"> </w:t>
      </w:r>
      <w:r w:rsidRPr="00C6331E">
        <w:t>criminals</w:t>
      </w:r>
      <w:r w:rsidR="00C24685">
        <w:t xml:space="preserve"> </w:t>
      </w:r>
      <w:r w:rsidRPr="00C6331E">
        <w:t>unpunished</w:t>
      </w:r>
      <w:r w:rsidR="00C24685">
        <w:t xml:space="preserve"> </w:t>
      </w:r>
      <w:r w:rsidRPr="00C6331E">
        <w:t>(Circular</w:t>
      </w:r>
      <w:r w:rsidR="00C24685">
        <w:t xml:space="preserve"> </w:t>
      </w:r>
      <w:r w:rsidRPr="00C6331E">
        <w:t>No.</w:t>
      </w:r>
      <w:r w:rsidR="00467C46">
        <w:t xml:space="preserve"> </w:t>
      </w:r>
      <w:r w:rsidRPr="00C6331E">
        <w:t>28/2014/TT-BCA</w:t>
      </w:r>
      <w:r w:rsidR="00C24685">
        <w:t xml:space="preserve"> </w:t>
      </w:r>
      <w:r w:rsidRPr="00C6331E">
        <w:t>dated</w:t>
      </w:r>
      <w:r w:rsidR="00C24685">
        <w:t xml:space="preserve"> </w:t>
      </w:r>
      <w:r w:rsidRPr="00C6331E">
        <w:t>7th</w:t>
      </w:r>
      <w:r w:rsidR="00C24685">
        <w:t xml:space="preserve"> </w:t>
      </w:r>
      <w:r w:rsidRPr="00C6331E">
        <w:t>July,</w:t>
      </w:r>
      <w:r w:rsidR="00C24685">
        <w:t xml:space="preserve"> </w:t>
      </w:r>
      <w:r w:rsidRPr="00C6331E">
        <w:t>2014</w:t>
      </w:r>
      <w:r w:rsidR="00C24685">
        <w:t xml:space="preserve"> </w:t>
      </w:r>
      <w:r w:rsidRPr="00C6331E">
        <w:t>of</w:t>
      </w:r>
      <w:r w:rsidR="00C24685">
        <w:t xml:space="preserve"> </w:t>
      </w:r>
      <w:r w:rsidRPr="00C6331E">
        <w:t>the</w:t>
      </w:r>
      <w:r w:rsidR="00C24685">
        <w:t xml:space="preserve"> </w:t>
      </w:r>
      <w:r w:rsidRPr="00C6331E">
        <w:t>Minister</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on</w:t>
      </w:r>
      <w:r w:rsidR="00C24685">
        <w:t xml:space="preserve"> </w:t>
      </w:r>
      <w:r w:rsidRPr="00C6331E">
        <w:t>criminal</w:t>
      </w:r>
      <w:r w:rsidR="00C24685">
        <w:t xml:space="preserve"> </w:t>
      </w:r>
      <w:r w:rsidRPr="00C6331E">
        <w:t>investigation</w:t>
      </w:r>
      <w:r w:rsidR="00C24685">
        <w:t xml:space="preserve"> </w:t>
      </w:r>
      <w:r w:rsidRPr="00C6331E">
        <w:t>in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Pr="006518A2">
        <w:rPr>
          <w:rStyle w:val="FootnoteReference"/>
        </w:rPr>
        <w:footnoteReference w:id="53"/>
      </w:r>
    </w:p>
    <w:p w:rsidR="00F21141" w:rsidRPr="00C6331E" w:rsidRDefault="00F21141" w:rsidP="004E3926">
      <w:pPr>
        <w:pStyle w:val="H4G"/>
      </w:pPr>
      <w:r w:rsidRPr="00C6331E">
        <w:tab/>
      </w:r>
      <w:r w:rsidRPr="00C6331E">
        <w:tab/>
        <w:t>The</w:t>
      </w:r>
      <w:r w:rsidR="00C24685">
        <w:t xml:space="preserve"> </w:t>
      </w:r>
      <w:r w:rsidRPr="00C6331E">
        <w:t>organisational</w:t>
      </w:r>
      <w:r w:rsidR="00C24685">
        <w:t xml:space="preserve"> </w:t>
      </w:r>
      <w:r w:rsidRPr="00C6331E">
        <w:t>structure,</w:t>
      </w:r>
      <w:r w:rsidR="00C24685">
        <w:t xml:space="preserve"> </w:t>
      </w:r>
      <w:r w:rsidRPr="00C6331E">
        <w:t>functions,</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procedure-conducting</w:t>
      </w:r>
      <w:r w:rsidR="00C24685">
        <w:t xml:space="preserve"> </w:t>
      </w:r>
      <w:r w:rsidRPr="00C6331E">
        <w:t>agencies</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190.</w:t>
      </w:r>
      <w:r w:rsidRPr="00C6331E">
        <w:tab/>
        <w:t>Procedure-conducting</w:t>
      </w:r>
      <w:r w:rsidR="00C24685">
        <w:t xml:space="preserve"> </w:t>
      </w:r>
      <w:r w:rsidRPr="00C6331E">
        <w:t>agencies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include</w:t>
      </w:r>
      <w:r w:rsidR="00C24685">
        <w:t xml:space="preserve"> </w:t>
      </w:r>
      <w:r w:rsidRPr="00C6331E">
        <w:t>the</w:t>
      </w:r>
      <w:r w:rsidR="00C24685">
        <w:t xml:space="preserve"> </w:t>
      </w:r>
      <w:r w:rsidRPr="00C6331E">
        <w:t>Courts,</w:t>
      </w:r>
      <w:r w:rsidR="00C24685">
        <w:t xml:space="preserve"> </w:t>
      </w:r>
      <w:r w:rsidRPr="00C6331E">
        <w:t>the</w:t>
      </w:r>
      <w:r w:rsidR="00C24685">
        <w:t xml:space="preserve"> </w:t>
      </w:r>
      <w:proofErr w:type="spellStart"/>
      <w:r w:rsidRPr="00C6331E">
        <w:t>Procuracies</w:t>
      </w:r>
      <w:proofErr w:type="spellEnd"/>
      <w:r w:rsidR="00C24685">
        <w:t xml:space="preserve"> </w:t>
      </w:r>
      <w:r w:rsidRPr="00C6331E">
        <w:t>and</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00113C00">
        <w:t xml:space="preserve">(Article </w:t>
      </w:r>
      <w:r w:rsidRPr="00C6331E">
        <w:t>33</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00113C00">
        <w:t xml:space="preserve">Article </w:t>
      </w:r>
      <w:r w:rsidRPr="00C6331E">
        <w:t>34</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organisational</w:t>
      </w:r>
      <w:r w:rsidR="00C24685">
        <w:t xml:space="preserve"> </w:t>
      </w:r>
      <w:r w:rsidRPr="00C6331E">
        <w:t>structure,</w:t>
      </w:r>
      <w:r w:rsidR="00C24685">
        <w:t xml:space="preserve"> </w:t>
      </w:r>
      <w:r w:rsidRPr="00C6331E">
        <w:t>functions,</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Pr="00C6331E">
        <w:t>of</w:t>
      </w:r>
      <w:r w:rsidR="00C24685">
        <w:t xml:space="preserve"> </w:t>
      </w:r>
      <w:r w:rsidRPr="00C6331E">
        <w:t>these</w:t>
      </w:r>
      <w:r w:rsidR="00C24685">
        <w:t xml:space="preserve"> </w:t>
      </w:r>
      <w:r w:rsidRPr="00C6331E">
        <w:t>agencies</w:t>
      </w:r>
      <w:r w:rsidR="00C24685">
        <w:t xml:space="preserve"> </w:t>
      </w:r>
      <w:r w:rsidRPr="00C6331E">
        <w:t>are</w:t>
      </w:r>
      <w:r w:rsidR="00C24685">
        <w:t xml:space="preserve"> </w:t>
      </w:r>
      <w:r w:rsidRPr="00C6331E">
        <w:t>as</w:t>
      </w:r>
      <w:r w:rsidR="00C24685">
        <w:t xml:space="preserve"> </w:t>
      </w:r>
      <w:r w:rsidRPr="00C6331E">
        <w:t>follows:</w:t>
      </w:r>
    </w:p>
    <w:p w:rsidR="00F21141" w:rsidRPr="00C6331E" w:rsidRDefault="00F21141" w:rsidP="003C58BE">
      <w:pPr>
        <w:pStyle w:val="SingleTxtG"/>
      </w:pPr>
      <w:r w:rsidRPr="00C6331E">
        <w:t>191.</w:t>
      </w:r>
      <w:r w:rsidRPr="00C6331E">
        <w:tab/>
      </w:r>
      <w:r w:rsidRPr="00045393">
        <w:rPr>
          <w:i/>
        </w:rPr>
        <w:t>The</w:t>
      </w:r>
      <w:r w:rsidR="00C24685" w:rsidRPr="00045393">
        <w:rPr>
          <w:i/>
        </w:rPr>
        <w:t xml:space="preserve"> </w:t>
      </w:r>
      <w:r w:rsidRPr="00045393">
        <w:rPr>
          <w:i/>
        </w:rPr>
        <w:t>People</w:t>
      </w:r>
      <w:r w:rsidR="008313BC" w:rsidRPr="00045393">
        <w:rPr>
          <w:i/>
        </w:rPr>
        <w:t>’</w:t>
      </w:r>
      <w:r w:rsidRPr="00045393">
        <w:rPr>
          <w:i/>
        </w:rPr>
        <w:t>s</w:t>
      </w:r>
      <w:r w:rsidR="00C24685" w:rsidRPr="00045393">
        <w:rPr>
          <w:i/>
        </w:rPr>
        <w:t xml:space="preserve"> </w:t>
      </w:r>
      <w:r w:rsidRPr="00045393">
        <w:rPr>
          <w:i/>
        </w:rPr>
        <w:t>Courts</w:t>
      </w:r>
    </w:p>
    <w:p w:rsidR="00F21141" w:rsidRPr="00C6331E" w:rsidRDefault="00F21141" w:rsidP="004E3926">
      <w:pPr>
        <w:pStyle w:val="Bullet1G"/>
      </w:pPr>
      <w:r w:rsidRPr="00C6331E">
        <w:t>The</w:t>
      </w:r>
      <w:r w:rsidR="00C24685">
        <w:t xml:space="preserve"> </w:t>
      </w:r>
      <w:r w:rsidRPr="00C6331E">
        <w:t>organisational</w:t>
      </w:r>
      <w:r w:rsidR="00C24685">
        <w:t xml:space="preserve"> </w:t>
      </w:r>
      <w:r w:rsidRPr="00C6331E">
        <w:t>system</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is</w:t>
      </w:r>
      <w:r w:rsidR="00C24685">
        <w:t xml:space="preserve"> </w:t>
      </w:r>
      <w:r w:rsidRPr="00C6331E">
        <w:t>clearly</w:t>
      </w:r>
      <w:r w:rsidR="00C24685">
        <w:t xml:space="preserve"> </w:t>
      </w:r>
      <w:r w:rsidRPr="00C6331E">
        <w:t>provided.</w:t>
      </w:r>
      <w:r w:rsidRPr="006518A2">
        <w:rPr>
          <w:rStyle w:val="FootnoteReference"/>
        </w:rPr>
        <w:footnoteReference w:id="54"/>
      </w:r>
    </w:p>
    <w:p w:rsidR="00F21141" w:rsidRPr="00C6331E" w:rsidRDefault="00F21141" w:rsidP="004E3926">
      <w:pPr>
        <w:pStyle w:val="Bullet1G"/>
      </w:pP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functions,</w:t>
      </w:r>
      <w:r w:rsidR="00C24685">
        <w:t xml:space="preserve"> </w:t>
      </w:r>
      <w:r w:rsidRPr="00C6331E">
        <w:t>duties,</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(Art.</w:t>
      </w:r>
      <w:r w:rsidR="00113C00">
        <w:t xml:space="preserve"> </w:t>
      </w:r>
      <w:r w:rsidRPr="00C6331E">
        <w:t>2);</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shall</w:t>
      </w:r>
      <w:r w:rsidR="00C24685">
        <w:t xml:space="preserve"> </w:t>
      </w:r>
      <w:r w:rsidRPr="00C6331E">
        <w:t>promptly</w:t>
      </w:r>
      <w:r w:rsidR="00C24685">
        <w:t xml:space="preserve"> </w:t>
      </w:r>
      <w:r w:rsidRPr="00C6331E">
        <w:t>and</w:t>
      </w:r>
      <w:r w:rsidR="00C24685">
        <w:t xml:space="preserve"> </w:t>
      </w:r>
      <w:r w:rsidRPr="00C6331E">
        <w:t>impartially</w:t>
      </w:r>
      <w:r w:rsidR="00C24685">
        <w:t xml:space="preserve"> </w:t>
      </w:r>
      <w:r w:rsidRPr="00C6331E">
        <w:t>conduct</w:t>
      </w:r>
      <w:r w:rsidR="00C24685">
        <w:t xml:space="preserve"> </w:t>
      </w:r>
      <w:r w:rsidRPr="00C6331E">
        <w:t>trials,</w:t>
      </w:r>
      <w:r w:rsidR="00C24685">
        <w:t xml:space="preserve"> </w:t>
      </w:r>
      <w:r w:rsidRPr="00C6331E">
        <w:t>hold</w:t>
      </w:r>
      <w:r w:rsidR="00C24685">
        <w:t xml:space="preserve"> </w:t>
      </w:r>
      <w:r w:rsidRPr="00C6331E">
        <w:t>their</w:t>
      </w:r>
      <w:r w:rsidR="00C24685">
        <w:t xml:space="preserve"> </w:t>
      </w:r>
      <w:r w:rsidRPr="00C6331E">
        <w:t>hearings</w:t>
      </w:r>
      <w:r w:rsidR="00C24685">
        <w:t xml:space="preserve"> </w:t>
      </w:r>
      <w:r w:rsidRPr="00C6331E">
        <w:t>in</w:t>
      </w:r>
      <w:r w:rsidR="00C24685">
        <w:t xml:space="preserve"> </w:t>
      </w:r>
      <w:r w:rsidRPr="00C6331E">
        <w:t>public</w:t>
      </w:r>
      <w:r w:rsidR="00C24685">
        <w:t xml:space="preserve"> </w:t>
      </w:r>
      <w:r w:rsidRPr="00C6331E">
        <w:t>(Art.</w:t>
      </w:r>
      <w:r w:rsidR="00113C00">
        <w:t xml:space="preserve"> </w:t>
      </w:r>
      <w:r w:rsidRPr="00C6331E">
        <w:t>11);</w:t>
      </w:r>
      <w:r w:rsidR="00C24685">
        <w:t xml:space="preserve"> </w:t>
      </w:r>
      <w:r w:rsidRPr="00C6331E">
        <w:t>ensure</w:t>
      </w:r>
      <w:r w:rsidR="00C24685">
        <w:t xml:space="preserve"> </w:t>
      </w:r>
      <w:r w:rsidRPr="00C6331E">
        <w:t>the</w:t>
      </w:r>
      <w:r w:rsidR="00C24685">
        <w:t xml:space="preserve"> </w:t>
      </w:r>
      <w:r w:rsidRPr="00C6331E">
        <w:t>first-instance</w:t>
      </w:r>
      <w:r w:rsidR="00C24685">
        <w:t xml:space="preserve"> </w:t>
      </w:r>
      <w:r w:rsidRPr="00C6331E">
        <w:t>and</w:t>
      </w:r>
      <w:r w:rsidR="00C24685">
        <w:t xml:space="preserve"> </w:t>
      </w:r>
      <w:r w:rsidRPr="00C6331E">
        <w:t>appellate</w:t>
      </w:r>
      <w:r w:rsidR="00C24685">
        <w:t xml:space="preserve"> </w:t>
      </w:r>
      <w:r w:rsidRPr="00C6331E">
        <w:t>trial</w:t>
      </w:r>
      <w:r w:rsidR="00C24685">
        <w:t xml:space="preserve"> </w:t>
      </w:r>
      <w:r w:rsidRPr="00C6331E">
        <w:t>system</w:t>
      </w:r>
      <w:r w:rsidR="00C24685">
        <w:t xml:space="preserve"> </w:t>
      </w:r>
      <w:r w:rsidRPr="00C6331E">
        <w:t>(Art.</w:t>
      </w:r>
      <w:r w:rsidR="00113C00">
        <w:t xml:space="preserve"> </w:t>
      </w:r>
      <w:r w:rsidRPr="00C6331E">
        <w:t>6);</w:t>
      </w:r>
      <w:r w:rsidR="00C24685">
        <w:t xml:space="preserve"> </w:t>
      </w:r>
      <w:r w:rsidRPr="00C6331E">
        <w:t>conduct</w:t>
      </w:r>
      <w:r w:rsidR="00C24685">
        <w:t xml:space="preserve"> </w:t>
      </w:r>
      <w:r w:rsidRPr="00C6331E">
        <w:t>trials</w:t>
      </w:r>
      <w:r w:rsidR="00C24685">
        <w:t xml:space="preserve"> </w:t>
      </w:r>
      <w:r w:rsidRPr="00C6331E">
        <w:t>on</w:t>
      </w:r>
      <w:r w:rsidR="00C24685">
        <w:t xml:space="preserve"> </w:t>
      </w:r>
      <w:r w:rsidRPr="00C6331E">
        <w:t>the</w:t>
      </w:r>
      <w:r w:rsidR="00C24685">
        <w:t xml:space="preserve"> </w:t>
      </w:r>
      <w:r w:rsidRPr="00C6331E">
        <w:t>principle</w:t>
      </w:r>
      <w:r w:rsidR="00C24685">
        <w:t xml:space="preserve"> </w:t>
      </w:r>
      <w:r w:rsidRPr="00C6331E">
        <w:t>that</w:t>
      </w:r>
      <w:r w:rsidR="00C24685">
        <w:t xml:space="preserve"> </w:t>
      </w:r>
      <w:r w:rsidRPr="00C6331E">
        <w:t>everyone</w:t>
      </w:r>
      <w:r w:rsidR="00C24685">
        <w:t xml:space="preserve"> </w:t>
      </w:r>
      <w:r w:rsidRPr="00C6331E">
        <w:t>is</w:t>
      </w:r>
      <w:r w:rsidR="00C24685">
        <w:t xml:space="preserve"> </w:t>
      </w:r>
      <w:r w:rsidRPr="00C6331E">
        <w:t>equal</w:t>
      </w:r>
      <w:r w:rsidR="00C24685">
        <w:t xml:space="preserve"> </w:t>
      </w:r>
      <w:r w:rsidRPr="00C6331E">
        <w:t>before</w:t>
      </w:r>
      <w:r w:rsidR="00C24685">
        <w:t xml:space="preserve"> </w:t>
      </w:r>
      <w:r w:rsidRPr="00C6331E">
        <w:t>law,</w:t>
      </w:r>
      <w:r w:rsidR="00C24685">
        <w:t xml:space="preserve"> </w:t>
      </w:r>
      <w:r w:rsidRPr="00C6331E">
        <w:t>regardless</w:t>
      </w:r>
      <w:r w:rsidR="00C24685">
        <w:t xml:space="preserve"> </w:t>
      </w:r>
      <w:r w:rsidRPr="00C6331E">
        <w:t>of</w:t>
      </w:r>
      <w:r w:rsidR="00C24685">
        <w:t xml:space="preserve"> </w:t>
      </w:r>
      <w:r w:rsidRPr="00C6331E">
        <w:t>his/her</w:t>
      </w:r>
      <w:r w:rsidR="00C24685">
        <w:t xml:space="preserve"> </w:t>
      </w:r>
      <w:r w:rsidRPr="00C6331E">
        <w:t>ethnicity,</w:t>
      </w:r>
      <w:r w:rsidR="00C24685">
        <w:t xml:space="preserve"> </w:t>
      </w:r>
      <w:r w:rsidRPr="00C6331E">
        <w:t>sex,</w:t>
      </w:r>
      <w:r w:rsidR="00C24685">
        <w:t xml:space="preserve"> </w:t>
      </w:r>
      <w:r w:rsidRPr="00C6331E">
        <w:t>belief,</w:t>
      </w:r>
      <w:r w:rsidR="00C24685">
        <w:t xml:space="preserve"> </w:t>
      </w:r>
      <w:r w:rsidRPr="00C6331E">
        <w:t>religion,</w:t>
      </w:r>
      <w:r w:rsidR="00C24685">
        <w:t xml:space="preserve"> </w:t>
      </w:r>
      <w:r w:rsidRPr="00C6331E">
        <w:t>social</w:t>
      </w:r>
      <w:r w:rsidR="00C24685">
        <w:t xml:space="preserve"> </w:t>
      </w:r>
      <w:r w:rsidRPr="00C6331E">
        <w:t>class</w:t>
      </w:r>
      <w:r w:rsidR="00C24685">
        <w:t xml:space="preserve"> </w:t>
      </w:r>
      <w:r w:rsidRPr="00C6331E">
        <w:t>and</w:t>
      </w:r>
      <w:r w:rsidR="00C24685">
        <w:t xml:space="preserve"> </w:t>
      </w:r>
      <w:r w:rsidRPr="00C6331E">
        <w:t>position;</w:t>
      </w:r>
      <w:r w:rsidR="00C24685">
        <w:t xml:space="preserve"> </w:t>
      </w:r>
      <w:r w:rsidRPr="00C6331E">
        <w:t>individuals,</w:t>
      </w:r>
      <w:r w:rsidR="00C24685">
        <w:t xml:space="preserve"> </w:t>
      </w:r>
      <w:r w:rsidRPr="00C6331E">
        <w:t>agencies</w:t>
      </w:r>
      <w:r w:rsidR="00C24685">
        <w:t xml:space="preserve"> </w:t>
      </w:r>
      <w:r w:rsidRPr="00C6331E">
        <w:t>and</w:t>
      </w:r>
      <w:r w:rsidR="00C24685">
        <w:t xml:space="preserve"> </w:t>
      </w:r>
      <w:r w:rsidRPr="00C6331E">
        <w:t>organisations</w:t>
      </w:r>
      <w:r w:rsidR="00C24685">
        <w:t xml:space="preserve"> </w:t>
      </w:r>
      <w:r w:rsidRPr="00C6331E">
        <w:t>are</w:t>
      </w:r>
      <w:r w:rsidR="00C24685">
        <w:t xml:space="preserve"> </w:t>
      </w:r>
      <w:r w:rsidRPr="00C6331E">
        <w:t>all</w:t>
      </w:r>
      <w:r w:rsidR="00C24685">
        <w:t xml:space="preserve"> </w:t>
      </w:r>
      <w:r w:rsidRPr="00C6331E">
        <w:t>equal</w:t>
      </w:r>
      <w:r w:rsidR="00C24685">
        <w:t xml:space="preserve"> </w:t>
      </w:r>
      <w:r w:rsidRPr="00C6331E">
        <w:t>before</w:t>
      </w:r>
      <w:r w:rsidR="00C24685">
        <w:t xml:space="preserve"> </w:t>
      </w:r>
      <w:r w:rsidRPr="00C6331E">
        <w:t>court</w:t>
      </w:r>
      <w:r w:rsidR="00C24685">
        <w:t xml:space="preserve"> </w:t>
      </w:r>
      <w:r w:rsidRPr="00C6331E">
        <w:t>(Art.</w:t>
      </w:r>
      <w:r w:rsidR="00113C00">
        <w:t xml:space="preserve"> </w:t>
      </w:r>
      <w:r w:rsidRPr="00C6331E">
        <w:t>12);</w:t>
      </w:r>
      <w:r w:rsidR="00C24685">
        <w:t xml:space="preserve"> </w:t>
      </w:r>
      <w:r w:rsidRPr="00C6331E">
        <w:t>ensure</w:t>
      </w:r>
      <w:r w:rsidR="00C24685">
        <w:t xml:space="preserve"> </w:t>
      </w:r>
      <w:r w:rsidRPr="00C6331E">
        <w:t>procedure</w:t>
      </w:r>
      <w:r w:rsidR="00C24685">
        <w:t xml:space="preserve"> </w:t>
      </w:r>
      <w:r w:rsidRPr="00C6331E">
        <w:t>participants</w:t>
      </w:r>
      <w:r w:rsidR="00C24685">
        <w:t xml:space="preserve"> </w:t>
      </w:r>
      <w:r w:rsidRPr="00C6331E">
        <w:t>to</w:t>
      </w:r>
      <w:r w:rsidR="00C24685">
        <w:t xml:space="preserve"> </w:t>
      </w:r>
      <w:r w:rsidRPr="00C6331E">
        <w:t>exercise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adversarial</w:t>
      </w:r>
      <w:r w:rsidR="00C24685">
        <w:t xml:space="preserve"> </w:t>
      </w:r>
      <w:r w:rsidRPr="00C6331E">
        <w:t>process</w:t>
      </w:r>
      <w:r w:rsidR="00C24685">
        <w:t xml:space="preserve"> </w:t>
      </w:r>
      <w:r w:rsidRPr="00C6331E">
        <w:t>in</w:t>
      </w:r>
      <w:r w:rsidR="00C24685">
        <w:t xml:space="preserve"> </w:t>
      </w:r>
      <w:r w:rsidRPr="00C6331E">
        <w:t>trial</w:t>
      </w:r>
      <w:r w:rsidR="00C24685">
        <w:t xml:space="preserve"> </w:t>
      </w:r>
      <w:r w:rsidRPr="00C6331E">
        <w:t>(Art.</w:t>
      </w:r>
      <w:r w:rsidR="00113C00">
        <w:t xml:space="preserve"> </w:t>
      </w:r>
      <w:r w:rsidRPr="00C6331E">
        <w:t>13);</w:t>
      </w:r>
      <w:r w:rsidR="00C24685">
        <w:t xml:space="preserve"> </w:t>
      </w:r>
      <w:r w:rsidRPr="00C6331E">
        <w:t>ensure</w:t>
      </w:r>
      <w:r w:rsidR="00C24685">
        <w:t xml:space="preserve"> </w:t>
      </w:r>
      <w:r w:rsidRPr="00C6331E">
        <w:t>the</w:t>
      </w:r>
      <w:r w:rsidR="00C24685">
        <w:t xml:space="preserve"> </w:t>
      </w:r>
      <w:r w:rsidRPr="00C6331E">
        <w:t>right</w:t>
      </w:r>
      <w:r w:rsidR="00C24685">
        <w:t xml:space="preserve"> </w:t>
      </w:r>
      <w:r w:rsidRPr="00C6331E">
        <w:t>to</w:t>
      </w:r>
      <w:r w:rsidR="00C24685">
        <w:t xml:space="preserve"> </w:t>
      </w:r>
      <w:proofErr w:type="spellStart"/>
      <w:r w:rsidRPr="00C6331E">
        <w:t>defense</w:t>
      </w:r>
      <w:proofErr w:type="spellEnd"/>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defendants</w:t>
      </w:r>
      <w:r w:rsidR="00C24685">
        <w:t xml:space="preserve"> </w:t>
      </w:r>
      <w:r w:rsidRPr="00C6331E">
        <w:t>and</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protection</w:t>
      </w:r>
      <w:r w:rsidR="00C24685">
        <w:t xml:space="preserve"> </w:t>
      </w:r>
      <w:r w:rsidRPr="00C6331E">
        <w:t>of</w:t>
      </w:r>
      <w:r w:rsidR="00C24685">
        <w:t xml:space="preserve"> </w:t>
      </w:r>
      <w:r w:rsidRPr="00C6331E">
        <w:t>lawful</w:t>
      </w:r>
      <w:r w:rsidR="00C24685">
        <w:t xml:space="preserve"> </w:t>
      </w:r>
      <w:r w:rsidRPr="00C6331E">
        <w:t>interests</w:t>
      </w:r>
      <w:r w:rsidR="00C24685">
        <w:t xml:space="preserve"> </w:t>
      </w:r>
      <w:r w:rsidRPr="00C6331E">
        <w:t>of</w:t>
      </w:r>
      <w:r w:rsidR="00C24685">
        <w:t xml:space="preserve"> </w:t>
      </w:r>
      <w:r w:rsidRPr="00C6331E">
        <w:t>involved</w:t>
      </w:r>
      <w:r w:rsidR="00C24685">
        <w:t xml:space="preserve"> </w:t>
      </w:r>
      <w:r w:rsidRPr="00C6331E">
        <w:t>parties</w:t>
      </w:r>
      <w:r w:rsidR="00C24685">
        <w:t xml:space="preserve"> </w:t>
      </w:r>
      <w:r w:rsidRPr="00C6331E">
        <w:t>(Art.</w:t>
      </w:r>
      <w:r w:rsidR="00113C00">
        <w:t xml:space="preserve"> </w:t>
      </w:r>
      <w:r w:rsidRPr="00C6331E">
        <w:t>14).</w:t>
      </w:r>
      <w:r w:rsidRPr="006518A2">
        <w:rPr>
          <w:rStyle w:val="FootnoteReference"/>
        </w:rPr>
        <w:footnoteReference w:id="55"/>
      </w:r>
    </w:p>
    <w:p w:rsidR="00F21141" w:rsidRPr="00C6331E" w:rsidRDefault="00F21141" w:rsidP="003C58BE">
      <w:pPr>
        <w:pStyle w:val="SingleTxtG"/>
      </w:pPr>
      <w:r w:rsidRPr="00C6331E">
        <w:t>192.</w:t>
      </w:r>
      <w:r w:rsidRPr="00C6331E">
        <w:tab/>
      </w:r>
      <w:r w:rsidRPr="00045393">
        <w:rPr>
          <w:i/>
        </w:rPr>
        <w:t>The</w:t>
      </w:r>
      <w:r w:rsidR="00C24685" w:rsidRPr="00045393">
        <w:rPr>
          <w:i/>
        </w:rPr>
        <w:t xml:space="preserve"> </w:t>
      </w:r>
      <w:r w:rsidRPr="00045393">
        <w:rPr>
          <w:i/>
        </w:rPr>
        <w:t>People</w:t>
      </w:r>
      <w:r w:rsidR="008313BC" w:rsidRPr="00045393">
        <w:rPr>
          <w:i/>
        </w:rPr>
        <w:t>’</w:t>
      </w:r>
      <w:r w:rsidRPr="00045393">
        <w:rPr>
          <w:i/>
        </w:rPr>
        <w:t>s</w:t>
      </w:r>
      <w:r w:rsidR="00C24685" w:rsidRPr="00045393">
        <w:rPr>
          <w:i/>
        </w:rPr>
        <w:t xml:space="preserve"> </w:t>
      </w:r>
      <w:proofErr w:type="spellStart"/>
      <w:r w:rsidRPr="00045393">
        <w:rPr>
          <w:i/>
        </w:rPr>
        <w:t>Procuracies</w:t>
      </w:r>
      <w:proofErr w:type="spellEnd"/>
    </w:p>
    <w:p w:rsidR="00F21141" w:rsidRPr="00C6331E" w:rsidRDefault="00F21141" w:rsidP="004E3926">
      <w:pPr>
        <w:pStyle w:val="Bullet1G"/>
      </w:pPr>
      <w:r w:rsidRPr="00C6331E">
        <w:t>The</w:t>
      </w:r>
      <w:r w:rsidR="00C24685">
        <w:t xml:space="preserve"> </w:t>
      </w:r>
      <w:r w:rsidRPr="00C6331E">
        <w:t>organisational</w:t>
      </w:r>
      <w:r w:rsidR="00C24685">
        <w:t xml:space="preserve"> </w:t>
      </w:r>
      <w:r w:rsidRPr="00C6331E">
        <w:t>system</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is</w:t>
      </w:r>
      <w:r w:rsidR="00C24685">
        <w:t xml:space="preserve"> </w:t>
      </w:r>
      <w:r w:rsidRPr="00C6331E">
        <w:t>clearly</w:t>
      </w:r>
      <w:r w:rsidR="00C24685">
        <w:t xml:space="preserve"> </w:t>
      </w:r>
      <w:r w:rsidRPr="00C6331E">
        <w:t>provided.</w:t>
      </w:r>
      <w:r w:rsidRPr="006518A2">
        <w:rPr>
          <w:rStyle w:val="FootnoteReference"/>
        </w:rPr>
        <w:footnoteReference w:id="56"/>
      </w:r>
    </w:p>
    <w:p w:rsidR="00F21141" w:rsidRPr="00C6331E" w:rsidRDefault="00F21141" w:rsidP="004E3926">
      <w:pPr>
        <w:pStyle w:val="Bullet1G"/>
      </w:pP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function</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to</w:t>
      </w:r>
      <w:r w:rsidR="00C24685">
        <w:t xml:space="preserve"> </w:t>
      </w:r>
      <w:r w:rsidRPr="00C6331E">
        <w:t>exercise</w:t>
      </w:r>
      <w:r w:rsidR="00C24685">
        <w:t xml:space="preserve"> </w:t>
      </w:r>
      <w:r w:rsidRPr="00C6331E">
        <w:t>the</w:t>
      </w:r>
      <w:r w:rsidR="00C24685">
        <w:t xml:space="preserve"> </w:t>
      </w:r>
      <w:r w:rsidRPr="00C6331E">
        <w:t>power</w:t>
      </w:r>
      <w:r w:rsidR="00C24685">
        <w:t xml:space="preserve"> </w:t>
      </w:r>
      <w:r w:rsidRPr="00C6331E">
        <w:t>to</w:t>
      </w:r>
      <w:r w:rsidR="00C24685">
        <w:t xml:space="preserve"> </w:t>
      </w:r>
      <w:r w:rsidRPr="00C6331E">
        <w:t>prosecute</w:t>
      </w:r>
      <w:r w:rsidR="00C24685">
        <w:t xml:space="preserve"> </w:t>
      </w:r>
      <w:r w:rsidRPr="00C6331E">
        <w:t>(Art.</w:t>
      </w:r>
      <w:r w:rsidR="00113C00">
        <w:t xml:space="preserve"> </w:t>
      </w:r>
      <w:r w:rsidRPr="00C6331E">
        <w:t>3);</w:t>
      </w:r>
      <w:r w:rsidR="00C24685">
        <w:t xml:space="preserve"> </w:t>
      </w:r>
      <w:r w:rsidRPr="00C6331E">
        <w:t>supervising</w:t>
      </w:r>
      <w:r w:rsidR="00C24685">
        <w:t xml:space="preserve"> </w:t>
      </w:r>
      <w:r w:rsidRPr="00C6331E">
        <w:t>judicial</w:t>
      </w:r>
      <w:r w:rsidR="00C24685">
        <w:t xml:space="preserve"> </w:t>
      </w:r>
      <w:r w:rsidRPr="00C6331E">
        <w:t>activities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(Art.</w:t>
      </w:r>
      <w:r w:rsidR="00113C00">
        <w:t xml:space="preserve"> </w:t>
      </w:r>
      <w:r w:rsidRPr="00C6331E">
        <w:t>4);</w:t>
      </w:r>
      <w:r w:rsidR="00C24685">
        <w:t xml:space="preserve"> </w:t>
      </w:r>
      <w:r w:rsidRPr="00C6331E">
        <w:t>coordination</w:t>
      </w:r>
      <w:r w:rsidR="00C24685">
        <w:t xml:space="preserve"> </w:t>
      </w:r>
      <w:r w:rsidRPr="00C6331E">
        <w:t>responsibility</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with</w:t>
      </w:r>
      <w:r w:rsidR="00C24685">
        <w:t xml:space="preserve"> </w:t>
      </w:r>
      <w:r w:rsidRPr="00C6331E">
        <w:t>Investigation</w:t>
      </w:r>
      <w:r w:rsidR="00C24685">
        <w:t xml:space="preserve"> </w:t>
      </w:r>
      <w:r w:rsidRPr="00C6331E">
        <w:t>Agencies,</w:t>
      </w:r>
      <w:r w:rsidR="00C24685">
        <w:t xml:space="preserve"> </w:t>
      </w:r>
      <w:r w:rsidRPr="00C6331E">
        <w:t>courts</w:t>
      </w:r>
      <w:r w:rsidR="00C24685">
        <w:t xml:space="preserve"> </w:t>
      </w:r>
      <w:r w:rsidRPr="00C6331E">
        <w:t>and</w:t>
      </w:r>
      <w:r w:rsidR="00C24685">
        <w:t xml:space="preserve"> </w:t>
      </w:r>
      <w:r w:rsidRPr="00C6331E">
        <w:t>other</w:t>
      </w:r>
      <w:r w:rsidR="00C24685">
        <w:t xml:space="preserve"> </w:t>
      </w:r>
      <w:r w:rsidRPr="00C6331E">
        <w:t>agencies</w:t>
      </w:r>
      <w:r w:rsidR="00C24685">
        <w:t xml:space="preserve"> </w:t>
      </w:r>
      <w:r w:rsidRPr="00C6331E">
        <w:t>(Art.</w:t>
      </w:r>
      <w:r w:rsidR="00113C00">
        <w:t xml:space="preserve"> </w:t>
      </w:r>
      <w:r w:rsidRPr="00C6331E">
        <w:t>8);</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when</w:t>
      </w:r>
      <w:r w:rsidR="00C24685">
        <w:t xml:space="preserve"> </w:t>
      </w:r>
      <w:r w:rsidRPr="00C6331E">
        <w:t>supervising</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w:t>
      </w:r>
      <w:r w:rsidR="00113C00">
        <w:t xml:space="preserve"> </w:t>
      </w:r>
      <w:r w:rsidRPr="00C6331E">
        <w:t>22);</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about</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(Art.</w:t>
      </w:r>
      <w:r w:rsidR="00113C00">
        <w:t xml:space="preserve"> </w:t>
      </w:r>
      <w:r w:rsidRPr="00C6331E">
        <w:t>23);</w:t>
      </w:r>
      <w:r w:rsidR="00C24685">
        <w:t xml:space="preserve"> </w:t>
      </w:r>
      <w:r w:rsidRPr="00C6331E">
        <w:t>responsibilities</w:t>
      </w:r>
      <w:r w:rsidR="00C24685">
        <w:t xml:space="preserve"> </w:t>
      </w:r>
      <w:r w:rsidRPr="00C6331E">
        <w:t>to</w:t>
      </w:r>
      <w:r w:rsidR="00C24685">
        <w:t xml:space="preserve"> </w:t>
      </w:r>
      <w:r w:rsidRPr="00C6331E">
        <w:t>implement</w:t>
      </w:r>
      <w:r w:rsidR="00C24685">
        <w:t xml:space="preserve"> </w:t>
      </w:r>
      <w:r w:rsidRPr="00C6331E">
        <w:t>custody</w:t>
      </w:r>
      <w:r w:rsidR="00C24685">
        <w:t xml:space="preserve"> </w:t>
      </w:r>
      <w:r w:rsidRPr="00C6331E">
        <w:t>or</w:t>
      </w:r>
      <w:r w:rsidR="00C24685">
        <w:t xml:space="preserve"> </w:t>
      </w:r>
      <w:r w:rsidRPr="00C6331E">
        <w:t>temporary</w:t>
      </w:r>
      <w:r w:rsidR="00C24685">
        <w:t xml:space="preserve"> </w:t>
      </w:r>
      <w:r w:rsidRPr="00C6331E">
        <w:t>detention-related</w:t>
      </w:r>
      <w:r w:rsidR="00C24685">
        <w:t xml:space="preserve"> </w:t>
      </w:r>
      <w:r w:rsidRPr="00C6331E">
        <w:t>requests,</w:t>
      </w:r>
      <w:r w:rsidR="00C24685">
        <w:t xml:space="preserve"> </w:t>
      </w:r>
      <w:r w:rsidRPr="00C6331E">
        <w:t>recommendations,</w:t>
      </w:r>
      <w:r w:rsidR="00C24685">
        <w:t xml:space="preserve"> </w:t>
      </w:r>
      <w:r w:rsidRPr="00C6331E">
        <w:t>protests</w:t>
      </w:r>
      <w:r w:rsidR="00C24685">
        <w:t xml:space="preserve"> </w:t>
      </w:r>
      <w:r w:rsidRPr="00C6331E">
        <w:t>and</w:t>
      </w:r>
      <w:r w:rsidR="00C24685">
        <w:t xml:space="preserve"> </w:t>
      </w:r>
      <w:r w:rsidRPr="00C6331E">
        <w:t>decisions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(Art.</w:t>
      </w:r>
      <w:r w:rsidR="00113C00">
        <w:t xml:space="preserve"> </w:t>
      </w:r>
      <w:r w:rsidRPr="00C6331E">
        <w:t>24);</w:t>
      </w:r>
      <w:r w:rsidR="00C24685">
        <w:t xml:space="preserve"> </w:t>
      </w:r>
      <w:r w:rsidRPr="00C6331E">
        <w:t>duties</w:t>
      </w:r>
      <w:r w:rsidR="00C24685">
        <w:t xml:space="preserve"> </w:t>
      </w:r>
      <w:r w:rsidRPr="00C6331E">
        <w:t>and</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when</w:t>
      </w:r>
      <w:r w:rsidR="00C24685">
        <w:t xml:space="preserve"> </w:t>
      </w:r>
      <w:r w:rsidRPr="00C6331E">
        <w:t>supervising</w:t>
      </w:r>
      <w:r w:rsidR="00C24685">
        <w:t xml:space="preserve"> </w:t>
      </w:r>
      <w:r w:rsidRPr="00C6331E">
        <w:t>the</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(Art.</w:t>
      </w:r>
      <w:r w:rsidR="00113C00">
        <w:t xml:space="preserve"> </w:t>
      </w:r>
      <w:r w:rsidRPr="00C6331E">
        <w:t>25);</w:t>
      </w:r>
      <w:r w:rsidR="00C24685">
        <w:t xml:space="preserve"> </w:t>
      </w:r>
      <w:r w:rsidRPr="00C6331E">
        <w:t>responsibilities</w:t>
      </w:r>
      <w:r w:rsidR="00C24685">
        <w:t xml:space="preserve"> </w:t>
      </w:r>
      <w:r w:rsidRPr="00C6331E">
        <w:t>for</w:t>
      </w:r>
      <w:r w:rsidR="00C24685">
        <w:t xml:space="preserve"> </w:t>
      </w:r>
      <w:r w:rsidRPr="00C6331E">
        <w:t>implementing</w:t>
      </w:r>
      <w:r w:rsidR="00C24685">
        <w:t xml:space="preserve"> </w:t>
      </w:r>
      <w:r w:rsidRPr="00C6331E">
        <w:t>criminal</w:t>
      </w:r>
      <w:r w:rsidR="00C24685">
        <w:t xml:space="preserve"> </w:t>
      </w:r>
      <w:r w:rsidRPr="00C6331E">
        <w:t>judgment</w:t>
      </w:r>
      <w:r w:rsidR="00C24685">
        <w:t xml:space="preserve"> </w:t>
      </w:r>
      <w:r w:rsidRPr="00C6331E">
        <w:t>execution-related</w:t>
      </w:r>
      <w:r w:rsidR="00C24685">
        <w:t xml:space="preserve"> </w:t>
      </w:r>
      <w:r w:rsidRPr="00C6331E">
        <w:t>requests,</w:t>
      </w:r>
      <w:r w:rsidR="00C24685">
        <w:t xml:space="preserve"> </w:t>
      </w:r>
      <w:r w:rsidRPr="00C6331E">
        <w:t>recommendations,</w:t>
      </w:r>
      <w:r w:rsidR="00C24685">
        <w:t xml:space="preserve"> </w:t>
      </w:r>
      <w:r w:rsidRPr="00C6331E">
        <w:t>protests</w:t>
      </w:r>
      <w:r w:rsidR="00C24685">
        <w:t xml:space="preserve"> </w:t>
      </w:r>
      <w:r w:rsidRPr="00C6331E">
        <w:t>and</w:t>
      </w:r>
      <w:r w:rsidR="00C24685">
        <w:t xml:space="preserve"> </w:t>
      </w:r>
      <w:r w:rsidRPr="00C6331E">
        <w:t>decisions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(Art.</w:t>
      </w:r>
      <w:r w:rsidR="00113C00">
        <w:t xml:space="preserve"> </w:t>
      </w:r>
      <w:r w:rsidRPr="00C6331E">
        <w:t>26)</w:t>
      </w:r>
      <w:r w:rsidRPr="006518A2">
        <w:rPr>
          <w:rStyle w:val="FootnoteReference"/>
        </w:rPr>
        <w:footnoteReference w:id="57"/>
      </w:r>
      <w:r w:rsidR="004E3926">
        <w:t xml:space="preserve"> </w:t>
      </w:r>
      <w:r w:rsidRPr="00C6331E">
        <w:t>...</w:t>
      </w:r>
    </w:p>
    <w:p w:rsidR="00F21141" w:rsidRPr="00C6331E" w:rsidRDefault="00F21141" w:rsidP="003C58BE">
      <w:pPr>
        <w:pStyle w:val="SingleTxtG"/>
      </w:pPr>
      <w:r w:rsidRPr="00C6331E">
        <w:t>193.</w:t>
      </w:r>
      <w:r w:rsidRPr="00C6331E">
        <w:tab/>
      </w:r>
      <w:r w:rsidRPr="00045393">
        <w:rPr>
          <w:i/>
        </w:rPr>
        <w:t>Investigation</w:t>
      </w:r>
      <w:r w:rsidR="00C24685" w:rsidRPr="00045393">
        <w:rPr>
          <w:i/>
        </w:rPr>
        <w:t xml:space="preserve"> </w:t>
      </w:r>
      <w:r w:rsidRPr="00045393">
        <w:rPr>
          <w:i/>
        </w:rPr>
        <w:t>Agencies</w:t>
      </w:r>
    </w:p>
    <w:p w:rsidR="00F21141" w:rsidRPr="00C6331E" w:rsidRDefault="00F21141" w:rsidP="004E3926">
      <w:pPr>
        <w:pStyle w:val="Bullet1G"/>
      </w:pPr>
      <w:r w:rsidRPr="00C6331E">
        <w:t>The</w:t>
      </w:r>
      <w:r w:rsidR="00C24685">
        <w:t xml:space="preserve"> </w:t>
      </w:r>
      <w:r w:rsidRPr="00C6331E">
        <w:t>organisational</w:t>
      </w:r>
      <w:r w:rsidR="00C24685">
        <w:t xml:space="preserve"> </w:t>
      </w:r>
      <w:r w:rsidRPr="00C6331E">
        <w:t>system</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Pr="00C6331E">
        <w:t>is</w:t>
      </w:r>
      <w:r w:rsidR="00C24685">
        <w:t xml:space="preserve"> </w:t>
      </w:r>
      <w:r w:rsidRPr="00C6331E">
        <w:t>clearly</w:t>
      </w:r>
      <w:r w:rsidR="00C24685">
        <w:t xml:space="preserve"> </w:t>
      </w:r>
      <w:r w:rsidRPr="00C6331E">
        <w:t>provided.</w:t>
      </w:r>
      <w:r w:rsidRPr="006518A2">
        <w:rPr>
          <w:rStyle w:val="FootnoteReference"/>
        </w:rPr>
        <w:footnoteReference w:id="58"/>
      </w:r>
    </w:p>
    <w:p w:rsidR="00F21141" w:rsidRPr="00C6331E" w:rsidRDefault="00F21141" w:rsidP="004E3926">
      <w:pPr>
        <w:pStyle w:val="Bullet1G"/>
      </w:pPr>
      <w:r w:rsidRPr="00C6331E">
        <w:t>The</w:t>
      </w:r>
      <w:r w:rsidR="00C24685">
        <w:t xml:space="preserve"> </w:t>
      </w:r>
      <w:r w:rsidRPr="00C6331E">
        <w:t>Ordinance</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Investigations</w:t>
      </w:r>
      <w:r w:rsidR="00C24685">
        <w:t xml:space="preserve"> </w:t>
      </w:r>
      <w:r w:rsidRPr="00C6331E">
        <w:t>2004,</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2006,</w:t>
      </w:r>
      <w:r w:rsidR="00C24685">
        <w:t xml:space="preserve"> </w:t>
      </w:r>
      <w:r w:rsidRPr="00C6331E">
        <w:t>2009</w:t>
      </w:r>
      <w:r w:rsidR="00C24685">
        <w:t xml:space="preserve"> </w:t>
      </w:r>
      <w:r w:rsidRPr="00C6331E">
        <w:t>provides</w:t>
      </w:r>
      <w:r w:rsidR="00C24685">
        <w:t xml:space="preserve"> </w:t>
      </w:r>
      <w:r w:rsidRPr="00C6331E">
        <w:t>that</w:t>
      </w:r>
      <w:r w:rsidR="00C24685">
        <w:t xml:space="preserve"> </w:t>
      </w:r>
      <w:r w:rsidRPr="00C6331E">
        <w:t>investigation</w:t>
      </w:r>
      <w:r w:rsidR="00C24685">
        <w:t xml:space="preserve"> </w:t>
      </w:r>
      <w:r w:rsidRPr="00C6331E">
        <w:t>activities</w:t>
      </w:r>
      <w:r w:rsidR="00C24685">
        <w:t xml:space="preserve"> </w:t>
      </w:r>
      <w:r w:rsidRPr="00C6331E">
        <w:t>must</w:t>
      </w:r>
      <w:r w:rsidR="00C24685">
        <w:t xml:space="preserve"> </w:t>
      </w:r>
      <w:r w:rsidRPr="00C6331E">
        <w:t>respect</w:t>
      </w:r>
      <w:r w:rsidR="00C24685">
        <w:t xml:space="preserve"> </w:t>
      </w:r>
      <w:r w:rsidRPr="00C6331E">
        <w:t>the</w:t>
      </w:r>
      <w:r w:rsidR="00C24685">
        <w:t xml:space="preserve"> </w:t>
      </w:r>
      <w:r w:rsidRPr="00C6331E">
        <w:t>truths,</w:t>
      </w:r>
      <w:r w:rsidR="00C24685">
        <w:t xml:space="preserve"> </w:t>
      </w:r>
      <w:r w:rsidRPr="00C6331E">
        <w:t>be</w:t>
      </w:r>
      <w:r w:rsidR="00C24685">
        <w:t xml:space="preserve"> </w:t>
      </w:r>
      <w:r w:rsidRPr="00C6331E">
        <w:t>carried</w:t>
      </w:r>
      <w:r w:rsidR="00C24685">
        <w:t xml:space="preserve"> </w:t>
      </w:r>
      <w:r w:rsidRPr="00C6331E">
        <w:t>out</w:t>
      </w:r>
      <w:r w:rsidR="00C24685">
        <w:t xml:space="preserve"> </w:t>
      </w:r>
      <w:r w:rsidRPr="00C6331E">
        <w:t>in</w:t>
      </w:r>
      <w:r w:rsidR="00C24685">
        <w:t xml:space="preserve"> </w:t>
      </w:r>
      <w:r w:rsidRPr="00C6331E">
        <w:t>an</w:t>
      </w:r>
      <w:r w:rsidR="00C24685">
        <w:t xml:space="preserve"> </w:t>
      </w:r>
      <w:r w:rsidRPr="00C6331E">
        <w:t>objective,</w:t>
      </w:r>
      <w:r w:rsidR="00C24685">
        <w:t xml:space="preserve"> </w:t>
      </w:r>
      <w:r w:rsidRPr="00C6331E">
        <w:t>comprehensive</w:t>
      </w:r>
      <w:r w:rsidR="00C24685">
        <w:t xml:space="preserve"> </w:t>
      </w:r>
      <w:r w:rsidRPr="00C6331E">
        <w:t>and</w:t>
      </w:r>
      <w:r w:rsidR="00C24685">
        <w:t xml:space="preserve"> </w:t>
      </w:r>
      <w:r w:rsidRPr="00C6331E">
        <w:t>full</w:t>
      </w:r>
      <w:r w:rsidR="00C24685">
        <w:t xml:space="preserve"> </w:t>
      </w:r>
      <w:r w:rsidRPr="00C6331E">
        <w:t>manner;</w:t>
      </w:r>
      <w:r w:rsidR="00C24685">
        <w:t xml:space="preserve"> </w:t>
      </w:r>
      <w:r w:rsidRPr="00C6331E">
        <w:t>accurately</w:t>
      </w:r>
      <w:r w:rsidR="00C24685">
        <w:t xml:space="preserve"> </w:t>
      </w:r>
      <w:r w:rsidRPr="00C6331E">
        <w:t>and</w:t>
      </w:r>
      <w:r w:rsidR="00C24685">
        <w:t xml:space="preserve"> </w:t>
      </w:r>
      <w:r w:rsidRPr="00C6331E">
        <w:t>promptly</w:t>
      </w:r>
      <w:r w:rsidR="00C24685">
        <w:t xml:space="preserve"> </w:t>
      </w:r>
      <w:r w:rsidRPr="00C6331E">
        <w:t>detect</w:t>
      </w:r>
      <w:r w:rsidR="00C24685">
        <w:t xml:space="preserve"> </w:t>
      </w:r>
      <w:r w:rsidRPr="00C6331E">
        <w:t>every</w:t>
      </w:r>
      <w:r w:rsidR="00C24685">
        <w:t xml:space="preserve"> </w:t>
      </w:r>
      <w:r w:rsidRPr="00C6331E">
        <w:t>criminal</w:t>
      </w:r>
      <w:r w:rsidR="00C24685">
        <w:t xml:space="preserve"> </w:t>
      </w:r>
      <w:r w:rsidRPr="00C6331E">
        <w:t>act,</w:t>
      </w:r>
      <w:r w:rsidR="00C24685">
        <w:t xml:space="preserve"> </w:t>
      </w:r>
      <w:r w:rsidRPr="00C6331E">
        <w:t>verify</w:t>
      </w:r>
      <w:r w:rsidR="00C24685">
        <w:t xml:space="preserve"> </w:t>
      </w:r>
      <w:r w:rsidRPr="00C6331E">
        <w:t>evidences</w:t>
      </w:r>
      <w:r w:rsidR="00C24685">
        <w:t xml:space="preserve"> </w:t>
      </w:r>
      <w:r w:rsidRPr="00C6331E">
        <w:t>of</w:t>
      </w:r>
      <w:r w:rsidR="00C24685">
        <w:t xml:space="preserve"> </w:t>
      </w:r>
      <w:r w:rsidRPr="00C6331E">
        <w:t>crime</w:t>
      </w:r>
      <w:r w:rsidR="00C24685">
        <w:t xml:space="preserve"> </w:t>
      </w:r>
      <w:r w:rsidRPr="00C6331E">
        <w:t>and</w:t>
      </w:r>
      <w:r w:rsidR="00C24685">
        <w:t xml:space="preserve"> </w:t>
      </w:r>
      <w:r w:rsidRPr="00C6331E">
        <w:t>evidences</w:t>
      </w:r>
      <w:r w:rsidR="00C24685">
        <w:t xml:space="preserve"> </w:t>
      </w:r>
      <w:r w:rsidRPr="00C6331E">
        <w:t>of</w:t>
      </w:r>
      <w:r w:rsidR="00C24685">
        <w:t xml:space="preserve"> </w:t>
      </w:r>
      <w:r w:rsidRPr="00C6331E">
        <w:t>innocence,</w:t>
      </w:r>
      <w:r w:rsidR="00C24685">
        <w:t xml:space="preserve"> </w:t>
      </w:r>
      <w:r w:rsidRPr="00C6331E">
        <w:t>circumstances</w:t>
      </w:r>
      <w:r w:rsidR="00C24685">
        <w:t xml:space="preserve"> </w:t>
      </w:r>
      <w:r w:rsidRPr="00C6331E">
        <w:t>aggravating</w:t>
      </w:r>
      <w:r w:rsidR="00C24685">
        <w:t xml:space="preserve"> </w:t>
      </w:r>
      <w:r w:rsidRPr="00C6331E">
        <w:t>and</w:t>
      </w:r>
      <w:r w:rsidR="00C24685">
        <w:t xml:space="preserve"> </w:t>
      </w:r>
      <w:r w:rsidRPr="00C6331E">
        <w:t>extenuating</w:t>
      </w:r>
      <w:r w:rsidR="00C24685">
        <w:t xml:space="preserve"> </w:t>
      </w:r>
      <w:r w:rsidRPr="00C6331E">
        <w:t>the</w:t>
      </w:r>
      <w:r w:rsidR="00C24685">
        <w:t xml:space="preserve"> </w:t>
      </w:r>
      <w:r w:rsidRPr="00C6331E">
        <w:t>criminal</w:t>
      </w:r>
      <w:r w:rsidR="00C24685">
        <w:t xml:space="preserve"> </w:t>
      </w:r>
      <w:r w:rsidRPr="00C6331E">
        <w:t>liabilities</w:t>
      </w:r>
      <w:r w:rsidR="00C24685">
        <w:t xml:space="preserve"> </w:t>
      </w:r>
      <w:r w:rsidRPr="00C6331E">
        <w:t>of</w:t>
      </w:r>
      <w:r w:rsidR="00C24685">
        <w:t xml:space="preserve"> </w:t>
      </w:r>
      <w:r w:rsidRPr="00C6331E">
        <w:t>offenders;</w:t>
      </w:r>
      <w:r w:rsidR="00C24685">
        <w:t xml:space="preserve"> </w:t>
      </w:r>
      <w:r w:rsidRPr="00C6331E">
        <w:t>without</w:t>
      </w:r>
      <w:r w:rsidR="00C24685">
        <w:t xml:space="preserve"> </w:t>
      </w:r>
      <w:r w:rsidRPr="00C6331E">
        <w:t>leaving</w:t>
      </w:r>
      <w:r w:rsidR="00C24685">
        <w:t xml:space="preserve"> </w:t>
      </w:r>
      <w:r w:rsidRPr="00C6331E">
        <w:t>any</w:t>
      </w:r>
      <w:r w:rsidR="00C24685">
        <w:t xml:space="preserve"> </w:t>
      </w:r>
      <w:r w:rsidRPr="00C6331E">
        <w:t>crimes</w:t>
      </w:r>
      <w:r w:rsidR="00C24685">
        <w:t xml:space="preserve"> </w:t>
      </w:r>
      <w:r w:rsidRPr="00C6331E">
        <w:t>unpunished</w:t>
      </w:r>
      <w:r w:rsidR="00C24685">
        <w:t xml:space="preserve"> </w:t>
      </w:r>
      <w:r w:rsidRPr="00C6331E">
        <w:t>and</w:t>
      </w:r>
      <w:r w:rsidR="00C24685">
        <w:t xml:space="preserve"> </w:t>
      </w:r>
      <w:r w:rsidRPr="00C6331E">
        <w:t>injustice</w:t>
      </w:r>
      <w:r w:rsidR="00C24685">
        <w:t xml:space="preserve"> </w:t>
      </w:r>
      <w:r w:rsidRPr="00C6331E">
        <w:t>done</w:t>
      </w:r>
      <w:r w:rsidR="00C24685">
        <w:t xml:space="preserve"> </w:t>
      </w:r>
      <w:r w:rsidRPr="00C6331E">
        <w:t>to</w:t>
      </w:r>
      <w:r w:rsidR="00C24685">
        <w:t xml:space="preserve"> </w:t>
      </w:r>
      <w:r w:rsidRPr="00C6331E">
        <w:t>innocent</w:t>
      </w:r>
      <w:r w:rsidR="00C24685">
        <w:t xml:space="preserve"> </w:t>
      </w:r>
      <w:r w:rsidRPr="00C6331E">
        <w:t>people</w:t>
      </w:r>
      <w:r w:rsidR="00C24685">
        <w:t xml:space="preserve"> </w:t>
      </w:r>
      <w:r w:rsidRPr="00C6331E">
        <w:t>(Art.</w:t>
      </w:r>
      <w:r w:rsidR="00113C00">
        <w:t xml:space="preserve"> </w:t>
      </w:r>
      <w:r w:rsidRPr="00C6331E">
        <w:t>5).</w:t>
      </w:r>
    </w:p>
    <w:p w:rsidR="00F21141" w:rsidRPr="00C6331E" w:rsidRDefault="00F21141" w:rsidP="004E3926">
      <w:pPr>
        <w:pStyle w:val="Bullet1G"/>
      </w:pP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provides</w:t>
      </w:r>
      <w:r w:rsidR="00C24685">
        <w:t xml:space="preserve"> </w:t>
      </w:r>
      <w:r w:rsidRPr="00C6331E">
        <w:t>that</w:t>
      </w:r>
      <w:r w:rsidR="00C24685">
        <w:t xml:space="preserve"> </w:t>
      </w:r>
      <w:r w:rsidRPr="00C6331E">
        <w:t>investigation</w:t>
      </w:r>
      <w:r w:rsidR="00C24685">
        <w:t xml:space="preserve"> </w:t>
      </w:r>
      <w:r w:rsidRPr="00C6331E">
        <w:t>activities</w:t>
      </w:r>
      <w:r w:rsidR="00C24685">
        <w:t xml:space="preserve"> </w:t>
      </w:r>
      <w:r w:rsidRPr="00C6331E">
        <w:t>shall</w:t>
      </w:r>
      <w:r w:rsidR="00C24685">
        <w:t xml:space="preserve"> </w:t>
      </w:r>
      <w:r w:rsidRPr="00C6331E">
        <w:t>be</w:t>
      </w:r>
      <w:r w:rsidR="00C24685">
        <w:t xml:space="preserve"> </w:t>
      </w:r>
      <w:r w:rsidRPr="00C6331E">
        <w:t>in</w:t>
      </w:r>
      <w:r w:rsidR="00C24685">
        <w:t xml:space="preserve"> </w:t>
      </w:r>
      <w:r w:rsidRPr="00C6331E">
        <w:t>compliance</w:t>
      </w:r>
      <w:r w:rsidR="00C24685">
        <w:t xml:space="preserve"> </w:t>
      </w:r>
      <w:r w:rsidRPr="00C6331E">
        <w:t>with</w:t>
      </w:r>
      <w:r w:rsidR="00C24685">
        <w:t xml:space="preserve"> </w:t>
      </w:r>
      <w:r w:rsidRPr="00C6331E">
        <w:t>the</w:t>
      </w:r>
      <w:r w:rsidR="00C24685">
        <w:t xml:space="preserve"> </w:t>
      </w:r>
      <w:r w:rsidRPr="00C6331E">
        <w:t>Constitution</w:t>
      </w:r>
      <w:r w:rsidR="00C24685">
        <w:t xml:space="preserve"> </w:t>
      </w:r>
      <w:r w:rsidRPr="00C6331E">
        <w:t>and</w:t>
      </w:r>
      <w:r w:rsidR="00C24685">
        <w:t xml:space="preserve"> </w:t>
      </w:r>
      <w:r w:rsidRPr="00C6331E">
        <w:t>law;</w:t>
      </w:r>
      <w:r w:rsidR="00C24685">
        <w:t xml:space="preserve"> </w:t>
      </w:r>
      <w:r w:rsidRPr="00C6331E">
        <w:t>ensure</w:t>
      </w:r>
      <w:r w:rsidR="00C24685">
        <w:t xml:space="preserve"> </w:t>
      </w:r>
      <w:r w:rsidRPr="00C6331E">
        <w:t>the</w:t>
      </w:r>
      <w:r w:rsidR="00C24685">
        <w:t xml:space="preserve"> </w:t>
      </w:r>
      <w:r w:rsidRPr="00C6331E">
        <w:t>centralized,</w:t>
      </w:r>
      <w:r w:rsidR="00C24685">
        <w:t xml:space="preserve"> </w:t>
      </w:r>
      <w:r w:rsidRPr="00C6331E">
        <w:t>unified</w:t>
      </w:r>
      <w:r w:rsidR="00C24685">
        <w:t xml:space="preserve"> </w:t>
      </w:r>
      <w:r w:rsidRPr="00C6331E">
        <w:t>and</w:t>
      </w:r>
      <w:r w:rsidR="00C24685">
        <w:t xml:space="preserve"> </w:t>
      </w:r>
      <w:r w:rsidRPr="00C6331E">
        <w:t>effective</w:t>
      </w:r>
      <w:r w:rsidR="00C24685">
        <w:t xml:space="preserve"> </w:t>
      </w:r>
      <w:r w:rsidRPr="00C6331E">
        <w:t>direction</w:t>
      </w:r>
      <w:r w:rsidR="00C24685">
        <w:t xml:space="preserve"> </w:t>
      </w:r>
      <w:r w:rsidRPr="00C6331E">
        <w:t>and</w:t>
      </w:r>
      <w:r w:rsidR="00C24685">
        <w:t xml:space="preserve"> </w:t>
      </w:r>
      <w:r w:rsidRPr="00C6331E">
        <w:t>command.</w:t>
      </w:r>
      <w:r w:rsidR="00C24685">
        <w:t xml:space="preserve"> </w:t>
      </w:r>
      <w:r w:rsidRPr="00C6331E">
        <w:t>In</w:t>
      </w:r>
      <w:r w:rsidR="00C24685">
        <w:t xml:space="preserve"> </w:t>
      </w:r>
      <w:r w:rsidRPr="00C6331E">
        <w:t>investigation</w:t>
      </w:r>
      <w:r w:rsidR="00C24685">
        <w:t xml:space="preserve"> </w:t>
      </w:r>
      <w:r w:rsidRPr="00C6331E">
        <w:t>activities,</w:t>
      </w:r>
      <w:r w:rsidR="00C24685">
        <w:t xml:space="preserve"> </w:t>
      </w:r>
      <w:r w:rsidRPr="00C6331E">
        <w:t>responsibilities</w:t>
      </w:r>
      <w:r w:rsidR="00C24685">
        <w:t xml:space="preserve"> </w:t>
      </w:r>
      <w:r w:rsidRPr="00C6331E">
        <w:t>shall</w:t>
      </w:r>
      <w:r w:rsidR="00C24685">
        <w:t xml:space="preserve"> </w:t>
      </w:r>
      <w:r w:rsidRPr="00C6331E">
        <w:t>be</w:t>
      </w:r>
      <w:r w:rsidR="00C24685">
        <w:t xml:space="preserve"> </w:t>
      </w:r>
      <w:r w:rsidRPr="00C6331E">
        <w:t>divided</w:t>
      </w:r>
      <w:r w:rsidR="00C24685">
        <w:t xml:space="preserve"> </w:t>
      </w:r>
      <w:r w:rsidRPr="00C6331E">
        <w:t>and</w:t>
      </w:r>
      <w:r w:rsidR="00C24685">
        <w:t xml:space="preserve"> </w:t>
      </w:r>
      <w:r w:rsidRPr="00C6331E">
        <w:t>powers</w:t>
      </w:r>
      <w:r w:rsidR="00C24685">
        <w:t xml:space="preserve"> </w:t>
      </w:r>
      <w:r w:rsidRPr="00C6331E">
        <w:t>shall</w:t>
      </w:r>
      <w:r w:rsidR="00C24685">
        <w:t xml:space="preserve"> </w:t>
      </w:r>
      <w:r w:rsidRPr="00C6331E">
        <w:t>be</w:t>
      </w:r>
      <w:r w:rsidR="00C24685">
        <w:t xml:space="preserve"> </w:t>
      </w:r>
      <w:r w:rsidRPr="00C6331E">
        <w:t>decentralized</w:t>
      </w:r>
      <w:r w:rsidR="00C24685">
        <w:t xml:space="preserve"> </w:t>
      </w:r>
      <w:r w:rsidRPr="00C6331E">
        <w:t>in</w:t>
      </w:r>
      <w:r w:rsidR="00C24685">
        <w:t xml:space="preserve"> </w:t>
      </w:r>
      <w:r w:rsidRPr="00C6331E">
        <w:t>the</w:t>
      </w:r>
      <w:r w:rsidR="00C24685">
        <w:t xml:space="preserve"> </w:t>
      </w:r>
      <w:r w:rsidRPr="00C6331E">
        <w:t>clear</w:t>
      </w:r>
      <w:r w:rsidR="00C24685">
        <w:t xml:space="preserve"> </w:t>
      </w:r>
      <w:r w:rsidRPr="00C6331E">
        <w:t>and</w:t>
      </w:r>
      <w:r w:rsidR="00C24685">
        <w:t xml:space="preserve"> </w:t>
      </w:r>
      <w:r w:rsidRPr="00C6331E">
        <w:t>specialized</w:t>
      </w:r>
      <w:r w:rsidR="00C24685">
        <w:t xml:space="preserve"> </w:t>
      </w:r>
      <w:r w:rsidRPr="00C6331E">
        <w:t>manner</w:t>
      </w:r>
      <w:r w:rsidR="00C24685">
        <w:t xml:space="preserve"> </w:t>
      </w:r>
      <w:r w:rsidRPr="00C6331E">
        <w:t>for</w:t>
      </w:r>
      <w:r w:rsidR="00C24685">
        <w:t xml:space="preserve"> </w:t>
      </w:r>
      <w:r w:rsidRPr="00C6331E">
        <w:t>strict</w:t>
      </w:r>
      <w:r w:rsidR="00C24685">
        <w:t xml:space="preserve"> </w:t>
      </w:r>
      <w:r w:rsidRPr="00C6331E">
        <w:t>control</w:t>
      </w:r>
      <w:r w:rsidR="00C24685">
        <w:t xml:space="preserve"> </w:t>
      </w:r>
      <w:r w:rsidRPr="00C6331E">
        <w:t>of</w:t>
      </w:r>
      <w:r w:rsidR="00C24685">
        <w:t xml:space="preserve"> </w:t>
      </w:r>
      <w:r w:rsidRPr="00C6331E">
        <w:t>the</w:t>
      </w:r>
      <w:r w:rsidR="00C24685">
        <w:t xml:space="preserve"> </w:t>
      </w:r>
      <w:r w:rsidRPr="00C6331E">
        <w:t>activities</w:t>
      </w:r>
      <w:r w:rsidR="00C24685">
        <w:t xml:space="preserve"> </w:t>
      </w:r>
      <w:r w:rsidRPr="00C6331E">
        <w:t>and</w:t>
      </w:r>
      <w:r w:rsidR="00C24685">
        <w:t xml:space="preserve"> </w:t>
      </w:r>
      <w:r w:rsidRPr="00C6331E">
        <w:t>to</w:t>
      </w:r>
      <w:r w:rsidR="00C24685">
        <w:t xml:space="preserve"> </w:t>
      </w:r>
      <w:r w:rsidRPr="00C6331E">
        <w:t>avoid</w:t>
      </w:r>
      <w:r w:rsidR="00C24685">
        <w:t xml:space="preserve"> </w:t>
      </w:r>
      <w:r w:rsidRPr="00C6331E">
        <w:t>overlapping;</w:t>
      </w:r>
      <w:r w:rsidR="00C24685">
        <w:t xml:space="preserve"> </w:t>
      </w:r>
      <w:r w:rsidRPr="00C6331E">
        <w:t>the</w:t>
      </w:r>
      <w:r w:rsidR="00C24685">
        <w:t xml:space="preserve"> </w:t>
      </w:r>
      <w:r w:rsidRPr="00C6331E">
        <w:t>investigation</w:t>
      </w:r>
      <w:r w:rsidR="00C24685">
        <w:t xml:space="preserve"> </w:t>
      </w:r>
      <w:r w:rsidRPr="00C6331E">
        <w:t>activities</w:t>
      </w:r>
      <w:r w:rsidR="00C24685">
        <w:t xml:space="preserve"> </w:t>
      </w:r>
      <w:r w:rsidRPr="00C6331E">
        <w:t>shall</w:t>
      </w:r>
      <w:r w:rsidR="00C24685">
        <w:t xml:space="preserve"> </w:t>
      </w:r>
      <w:r w:rsidRPr="00C6331E">
        <w:t>be</w:t>
      </w:r>
      <w:r w:rsidR="00C24685">
        <w:t xml:space="preserve"> </w:t>
      </w:r>
      <w:r w:rsidRPr="00C6331E">
        <w:t>conducted</w:t>
      </w:r>
      <w:r w:rsidR="00C24685">
        <w:t xml:space="preserve"> </w:t>
      </w:r>
      <w:r w:rsidRPr="00C6331E">
        <w:t>in</w:t>
      </w:r>
      <w:r w:rsidR="00C24685">
        <w:t xml:space="preserve"> </w:t>
      </w:r>
      <w:r w:rsidRPr="00C6331E">
        <w:t>a</w:t>
      </w:r>
      <w:r w:rsidR="00C24685">
        <w:t xml:space="preserve"> </w:t>
      </w:r>
      <w:r w:rsidRPr="00C6331E">
        <w:t>timely,</w:t>
      </w:r>
      <w:r w:rsidR="00C24685">
        <w:t xml:space="preserve"> </w:t>
      </w:r>
      <w:r w:rsidRPr="00C6331E">
        <w:t>prompt,</w:t>
      </w:r>
      <w:r w:rsidR="00C24685">
        <w:t xml:space="preserve"> </w:t>
      </w:r>
      <w:r w:rsidRPr="00C6331E">
        <w:t>accurate,</w:t>
      </w:r>
      <w:r w:rsidR="00C24685">
        <w:t xml:space="preserve"> </w:t>
      </w:r>
      <w:r w:rsidRPr="00C6331E">
        <w:t>objective,</w:t>
      </w:r>
      <w:r w:rsidR="00C24685">
        <w:t xml:space="preserve"> </w:t>
      </w:r>
      <w:r w:rsidRPr="00C6331E">
        <w:t>comprehensive</w:t>
      </w:r>
      <w:r w:rsidR="00C24685">
        <w:t xml:space="preserve"> </w:t>
      </w:r>
      <w:r w:rsidRPr="00C6331E">
        <w:t>and</w:t>
      </w:r>
      <w:r w:rsidR="00C24685">
        <w:t xml:space="preserve"> </w:t>
      </w:r>
      <w:r w:rsidRPr="00C6331E">
        <w:t>full</w:t>
      </w:r>
      <w:r w:rsidR="00C24685">
        <w:t xml:space="preserve"> </w:t>
      </w:r>
      <w:r w:rsidRPr="00C6331E">
        <w:t>manner</w:t>
      </w:r>
      <w:r w:rsidR="00C24685">
        <w:t xml:space="preserve"> </w:t>
      </w:r>
      <w:r w:rsidRPr="00C6331E">
        <w:t>to</w:t>
      </w:r>
      <w:r w:rsidR="00C24685">
        <w:t xml:space="preserve"> </w:t>
      </w:r>
      <w:r w:rsidRPr="00C6331E">
        <w:t>make</w:t>
      </w:r>
      <w:r w:rsidR="00C24685">
        <w:t xml:space="preserve"> </w:t>
      </w:r>
      <w:r w:rsidRPr="00C6331E">
        <w:t>sure</w:t>
      </w:r>
      <w:r w:rsidR="00C24685">
        <w:t xml:space="preserve"> </w:t>
      </w:r>
      <w:r w:rsidRPr="00C6331E">
        <w:t>that</w:t>
      </w:r>
      <w:r w:rsidR="00C24685">
        <w:t xml:space="preserve"> </w:t>
      </w:r>
      <w:r w:rsidRPr="00C6331E">
        <w:t>there</w:t>
      </w:r>
      <w:r w:rsidR="00C24685">
        <w:t xml:space="preserve"> </w:t>
      </w:r>
      <w:r w:rsidRPr="00C6331E">
        <w:t>would</w:t>
      </w:r>
      <w:r w:rsidR="00C24685">
        <w:t xml:space="preserve"> </w:t>
      </w:r>
      <w:r w:rsidRPr="00C6331E">
        <w:t>be</w:t>
      </w:r>
      <w:r w:rsidR="00C24685">
        <w:t xml:space="preserve"> </w:t>
      </w:r>
      <w:r w:rsidRPr="00C6331E">
        <w:t>no</w:t>
      </w:r>
      <w:r w:rsidR="00C24685">
        <w:t xml:space="preserve"> </w:t>
      </w:r>
      <w:r w:rsidRPr="00C6331E">
        <w:t>crimes</w:t>
      </w:r>
      <w:r w:rsidR="00C24685">
        <w:t xml:space="preserve"> </w:t>
      </w:r>
      <w:r w:rsidRPr="00C6331E">
        <w:t>unpunished</w:t>
      </w:r>
      <w:r w:rsidR="00C24685">
        <w:t xml:space="preserve"> </w:t>
      </w:r>
      <w:r w:rsidRPr="00C6331E">
        <w:t>and</w:t>
      </w:r>
      <w:r w:rsidR="00C24685">
        <w:t xml:space="preserve"> </w:t>
      </w:r>
      <w:r w:rsidRPr="00C6331E">
        <w:t>no</w:t>
      </w:r>
      <w:r w:rsidR="00C24685">
        <w:t xml:space="preserve"> </w:t>
      </w:r>
      <w:r w:rsidRPr="00C6331E">
        <w:t>wrong</w:t>
      </w:r>
      <w:r w:rsidR="00C24685">
        <w:t xml:space="preserve"> </w:t>
      </w:r>
      <w:r w:rsidRPr="00C6331E">
        <w:t>verdict</w:t>
      </w:r>
      <w:r w:rsidR="00C24685">
        <w:t xml:space="preserve"> </w:t>
      </w:r>
      <w:r w:rsidRPr="00C6331E">
        <w:t>(Art.</w:t>
      </w:r>
      <w:r w:rsidR="00BD4DF3">
        <w:t xml:space="preserve"> </w:t>
      </w:r>
      <w:r w:rsidRPr="00C6331E">
        <w:t>3).</w:t>
      </w:r>
      <w:r w:rsidR="00C24685">
        <w:t xml:space="preserve"> </w:t>
      </w:r>
      <w:r w:rsidRPr="00C6331E">
        <w:t>The</w:t>
      </w:r>
      <w:r w:rsidR="00C24685">
        <w:t xml:space="preserve"> </w:t>
      </w:r>
      <w:r w:rsidRPr="00C6331E">
        <w:t>Law</w:t>
      </w:r>
      <w:r w:rsidR="00C24685">
        <w:t xml:space="preserve"> </w:t>
      </w:r>
      <w:r w:rsidRPr="00C6331E">
        <w:t>also</w:t>
      </w:r>
      <w:r w:rsidR="00C24685">
        <w:t xml:space="preserve"> </w:t>
      </w:r>
      <w:r w:rsidRPr="00C6331E">
        <w:t>directly</w:t>
      </w:r>
      <w:r w:rsidR="00C24685">
        <w:t xml:space="preserve"> </w:t>
      </w:r>
      <w:r w:rsidRPr="00C6331E">
        <w:t>and</w:t>
      </w:r>
      <w:r w:rsidR="00C24685">
        <w:t xml:space="preserve"> </w:t>
      </w:r>
      <w:r w:rsidRPr="00C6331E">
        <w:t>clearly</w:t>
      </w:r>
      <w:r w:rsidR="00C24685">
        <w:t xml:space="preserve"> </w:t>
      </w:r>
      <w:r w:rsidRPr="00C6331E">
        <w:t>provides</w:t>
      </w:r>
      <w:r w:rsidR="00C24685">
        <w:t xml:space="preserve"> </w:t>
      </w:r>
      <w:r w:rsidRPr="00C6331E">
        <w:t>for</w:t>
      </w:r>
      <w:r w:rsidR="00C24685">
        <w:t xml:space="preserve"> </w:t>
      </w:r>
      <w:r w:rsidRPr="00C6331E">
        <w:t>the</w:t>
      </w:r>
      <w:r w:rsidR="00C24685">
        <w:t xml:space="preserve"> </w:t>
      </w:r>
      <w:r w:rsidRPr="00C6331E">
        <w:t>prohibited</w:t>
      </w:r>
      <w:r w:rsidR="00C24685">
        <w:t xml:space="preserve"> </w:t>
      </w:r>
      <w:r w:rsidRPr="00C6331E">
        <w:t>acts</w:t>
      </w:r>
      <w:r w:rsidR="00C24685">
        <w:t xml:space="preserve"> </w:t>
      </w:r>
      <w:r w:rsidRPr="00C6331E">
        <w:t>in</w:t>
      </w:r>
      <w:r w:rsidR="00C24685">
        <w:t xml:space="preserve"> </w:t>
      </w:r>
      <w:r w:rsidRPr="00C6331E">
        <w:t>the</w:t>
      </w:r>
      <w:r w:rsidR="00C24685">
        <w:t xml:space="preserve"> </w:t>
      </w:r>
      <w:r w:rsidRPr="00C6331E">
        <w:t>criminal</w:t>
      </w:r>
      <w:r w:rsidR="00C24685">
        <w:t xml:space="preserve"> </w:t>
      </w:r>
      <w:r w:rsidRPr="00C6331E">
        <w:t>investigation,</w:t>
      </w:r>
      <w:r w:rsidR="00C24685">
        <w:t xml:space="preserve"> </w:t>
      </w:r>
      <w:r w:rsidRPr="00C6331E">
        <w:t>including</w:t>
      </w:r>
      <w:r w:rsidR="00C24685">
        <w:t xml:space="preserve"> </w:t>
      </w:r>
      <w:r w:rsidRPr="00C6331E">
        <w:t>the</w:t>
      </w:r>
      <w:r w:rsidR="00C24685">
        <w:t xml:space="preserve"> </w:t>
      </w:r>
      <w:r w:rsidRPr="00C6331E">
        <w:t>prohibition</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and</w:t>
      </w:r>
      <w:r w:rsidR="00C24685">
        <w:t xml:space="preserve"> </w:t>
      </w:r>
      <w:r w:rsidRPr="00C6331E">
        <w:t>any</w:t>
      </w:r>
      <w:r w:rsidR="00C24685">
        <w:t xml:space="preserve"> </w:t>
      </w:r>
      <w:r w:rsidRPr="00C6331E">
        <w:t>forms</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or</w:t>
      </w:r>
      <w:r w:rsidR="00C24685">
        <w:t xml:space="preserve"> </w:t>
      </w:r>
      <w:r w:rsidRPr="00C6331E">
        <w:t>any</w:t>
      </w:r>
      <w:r w:rsidR="00C24685">
        <w:t xml:space="preserve"> </w:t>
      </w:r>
      <w:r w:rsidRPr="00C6331E">
        <w:t>acts</w:t>
      </w:r>
      <w:r w:rsidR="00C24685">
        <w:t xml:space="preserve"> </w:t>
      </w:r>
      <w:r w:rsidRPr="00C6331E">
        <w:t>infringing</w:t>
      </w:r>
      <w:r w:rsidR="00C24685">
        <w:t xml:space="preserve"> </w:t>
      </w:r>
      <w:r w:rsidRPr="00C6331E">
        <w:t>upon</w:t>
      </w:r>
      <w:r w:rsidR="00C24685">
        <w:t xml:space="preserve"> </w:t>
      </w:r>
      <w:r w:rsidRPr="00C6331E">
        <w:t>the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(Art.</w:t>
      </w:r>
      <w:r w:rsidR="00BD4DF3">
        <w:t xml:space="preserve"> </w:t>
      </w:r>
      <w:r w:rsidRPr="00C6331E">
        <w:t>14).</w:t>
      </w:r>
    </w:p>
    <w:p w:rsidR="00F21141" w:rsidRPr="00C6331E" w:rsidRDefault="00F21141" w:rsidP="008C568B">
      <w:pPr>
        <w:pStyle w:val="H4G"/>
      </w:pPr>
      <w:r w:rsidRPr="00C6331E">
        <w:tab/>
      </w:r>
      <w:r w:rsidRPr="00C6331E">
        <w:tab/>
        <w:t>Procedures</w:t>
      </w:r>
      <w:r w:rsidR="00C24685">
        <w:t xml:space="preserve"> </w:t>
      </w:r>
      <w:r w:rsidRPr="00C6331E">
        <w:t>and</w:t>
      </w:r>
      <w:r w:rsidR="00C24685">
        <w:t xml:space="preserve"> </w:t>
      </w:r>
      <w:r w:rsidRPr="00C6331E">
        <w:t>measures</w:t>
      </w:r>
      <w:r w:rsidR="00C24685">
        <w:t xml:space="preserve"> </w:t>
      </w:r>
      <w:r w:rsidRPr="00C6331E">
        <w:t>may</w:t>
      </w:r>
      <w:r w:rsidR="00C24685">
        <w:t xml:space="preserve"> </w:t>
      </w:r>
      <w:r w:rsidRPr="00C6331E">
        <w:t>be</w:t>
      </w:r>
      <w:r w:rsidR="00C24685">
        <w:t xml:space="preserve"> </w:t>
      </w:r>
      <w:r w:rsidRPr="00C6331E">
        <w:t>applied</w:t>
      </w:r>
      <w:r w:rsidR="00C24685">
        <w:t xml:space="preserve"> </w:t>
      </w:r>
      <w:r w:rsidRPr="00C6331E">
        <w:t>to</w:t>
      </w:r>
      <w:r w:rsidR="00C24685">
        <w:t xml:space="preserve"> </w:t>
      </w:r>
      <w:r w:rsidRPr="00C6331E">
        <w:t>the</w:t>
      </w:r>
      <w:r w:rsidR="00C24685">
        <w:t xml:space="preserve"> </w:t>
      </w:r>
      <w:r w:rsidRPr="00C6331E">
        <w:t>suspects</w:t>
      </w:r>
      <w:r w:rsidR="00C24685">
        <w:t xml:space="preserve"> </w:t>
      </w:r>
      <w:r w:rsidRPr="00C6331E">
        <w:t>and</w:t>
      </w:r>
      <w:r w:rsidR="00C24685">
        <w:t xml:space="preserve"> </w:t>
      </w:r>
      <w:r w:rsidRPr="00C6331E">
        <w:t>victims</w:t>
      </w:r>
      <w:r w:rsidR="00C24685">
        <w:t xml:space="preserve"> </w:t>
      </w:r>
      <w:r w:rsidRPr="00C6331E">
        <w:t>in</w:t>
      </w:r>
      <w:r w:rsidR="00C24685">
        <w:t xml:space="preserve"> </w:t>
      </w:r>
      <w:r w:rsidRPr="00C6331E">
        <w:t>the</w:t>
      </w:r>
      <w:r w:rsidR="00C24685">
        <w:t xml:space="preserve"> </w:t>
      </w:r>
      <w:r w:rsidRPr="00C6331E">
        <w:t>investigation</w:t>
      </w:r>
      <w:r w:rsidR="00C24685">
        <w:t xml:space="preserve"> </w:t>
      </w:r>
      <w:r w:rsidRPr="00C6331E">
        <w:t>process.</w:t>
      </w:r>
    </w:p>
    <w:p w:rsidR="00F21141" w:rsidRPr="00C6331E" w:rsidRDefault="00F21141" w:rsidP="003C58BE">
      <w:pPr>
        <w:pStyle w:val="SingleTxtG"/>
      </w:pPr>
      <w:r w:rsidRPr="00C6331E">
        <w:t>194.</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p>
    <w:p w:rsidR="00F21141" w:rsidRPr="00C6331E" w:rsidRDefault="00F21141" w:rsidP="00F37305">
      <w:pPr>
        <w:pStyle w:val="Bullet1G"/>
      </w:pPr>
      <w:r w:rsidRPr="00C6331E">
        <w:t>The</w:t>
      </w:r>
      <w:r w:rsidR="00C24685">
        <w:t xml:space="preserve"> </w:t>
      </w:r>
      <w:r w:rsidRPr="00C6331E">
        <w:t>accused</w:t>
      </w:r>
      <w:r w:rsidR="00C24685">
        <w:t xml:space="preserve"> </w:t>
      </w:r>
      <w:r w:rsidRPr="00C6331E">
        <w:t>during</w:t>
      </w:r>
      <w:r w:rsidR="00C24685">
        <w:t xml:space="preserve"> </w:t>
      </w:r>
      <w:r w:rsidRPr="00C6331E">
        <w:t>the</w:t>
      </w:r>
      <w:r w:rsidR="00C24685">
        <w:t xml:space="preserve"> </w:t>
      </w:r>
      <w:r w:rsidRPr="00C6331E">
        <w:t>investigation</w:t>
      </w:r>
      <w:r w:rsidR="00C24685">
        <w:t xml:space="preserve"> </w:t>
      </w:r>
      <w:r w:rsidRPr="00C6331E">
        <w:t>process</w:t>
      </w:r>
      <w:r w:rsidR="00C24685">
        <w:t xml:space="preserve"> </w:t>
      </w:r>
      <w:r w:rsidRPr="00C6331E">
        <w:t>is</w:t>
      </w:r>
      <w:r w:rsidR="00C24685">
        <w:t xml:space="preserve"> </w:t>
      </w:r>
      <w:r w:rsidRPr="00C6331E">
        <w:t>entitled</w:t>
      </w:r>
      <w:r w:rsidR="00C24685">
        <w:t xml:space="preserve"> </w:t>
      </w:r>
      <w:r w:rsidRPr="00C6331E">
        <w:t>to</w:t>
      </w:r>
      <w:r w:rsidR="00C24685">
        <w:t xml:space="preserve"> </w:t>
      </w:r>
      <w:r w:rsidRPr="00C6331E">
        <w:t>8</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(para.</w:t>
      </w:r>
      <w:r w:rsidR="00B12665">
        <w:t xml:space="preserve"> </w:t>
      </w:r>
      <w:r w:rsidRPr="00C6331E">
        <w:t>2,</w:t>
      </w:r>
      <w:r w:rsidR="00C24685">
        <w:t xml:space="preserve"> </w:t>
      </w:r>
      <w:r w:rsidRPr="00C6331E">
        <w:t>Art.</w:t>
      </w:r>
      <w:r w:rsidR="00BD4DF3">
        <w:t xml:space="preserve"> </w:t>
      </w:r>
      <w:r w:rsidRPr="00C6331E">
        <w:t>49),</w:t>
      </w:r>
      <w:r w:rsidR="00C24685">
        <w:t xml:space="preserve"> </w:t>
      </w:r>
      <w:r w:rsidRPr="00C6331E">
        <w:t>including:</w:t>
      </w:r>
      <w:r w:rsidR="00C24685">
        <w:t xml:space="preserve"> </w:t>
      </w:r>
      <w:r w:rsidRPr="00C6331E">
        <w:t>(1)</w:t>
      </w:r>
      <w:r w:rsidR="00C24685">
        <w:t xml:space="preserve"> </w:t>
      </w:r>
      <w:r w:rsidRPr="00C6331E">
        <w:t>To</w:t>
      </w:r>
      <w:r w:rsidR="00C24685">
        <w:t xml:space="preserve"> </w:t>
      </w:r>
      <w:r w:rsidRPr="00C6331E">
        <w:t>be</w:t>
      </w:r>
      <w:r w:rsidR="00C24685">
        <w:t xml:space="preserve"> </w:t>
      </w:r>
      <w:r w:rsidRPr="00C6331E">
        <w:t>informed</w:t>
      </w:r>
      <w:r w:rsidR="00C24685">
        <w:t xml:space="preserve"> </w:t>
      </w:r>
      <w:r w:rsidRPr="00C6331E">
        <w:t>of</w:t>
      </w:r>
      <w:r w:rsidR="00C24685">
        <w:t xml:space="preserve"> </w:t>
      </w:r>
      <w:r w:rsidRPr="00C6331E">
        <w:t>the</w:t>
      </w:r>
      <w:r w:rsidR="00C24685">
        <w:t xml:space="preserve"> </w:t>
      </w:r>
      <w:r w:rsidRPr="00C6331E">
        <w:t>offences</w:t>
      </w:r>
      <w:r w:rsidR="00C24685">
        <w:t xml:space="preserve"> </w:t>
      </w:r>
      <w:r w:rsidRPr="00C6331E">
        <w:t>which</w:t>
      </w:r>
      <w:r w:rsidR="00C24685">
        <w:t xml:space="preserve"> </w:t>
      </w:r>
      <w:r w:rsidRPr="00C6331E">
        <w:t>they</w:t>
      </w:r>
      <w:r w:rsidR="00C24685">
        <w:t xml:space="preserve"> </w:t>
      </w:r>
      <w:r w:rsidRPr="00C6331E">
        <w:t>have</w:t>
      </w:r>
      <w:r w:rsidR="00C24685">
        <w:t xml:space="preserve"> </w:t>
      </w:r>
      <w:r w:rsidRPr="00C6331E">
        <w:t>been</w:t>
      </w:r>
      <w:r w:rsidR="00C24685">
        <w:t xml:space="preserve"> </w:t>
      </w:r>
      <w:r w:rsidRPr="00C6331E">
        <w:t>accused</w:t>
      </w:r>
      <w:r w:rsidR="00C24685">
        <w:t xml:space="preserve"> </w:t>
      </w:r>
      <w:r w:rsidRPr="00C6331E">
        <w:t>of;</w:t>
      </w:r>
      <w:r w:rsidR="00C24685">
        <w:t xml:space="preserve"> </w:t>
      </w:r>
      <w:r w:rsidRPr="00C6331E">
        <w:t>(2)</w:t>
      </w:r>
      <w:r w:rsidR="00C24685">
        <w:t xml:space="preserve"> </w:t>
      </w:r>
      <w:r w:rsidRPr="00C6331E">
        <w:t>To</w:t>
      </w:r>
      <w:r w:rsidR="00C24685">
        <w:t xml:space="preserve"> </w:t>
      </w:r>
      <w:r w:rsidRPr="00C6331E">
        <w:t>be</w:t>
      </w:r>
      <w:r w:rsidR="00C24685">
        <w:t xml:space="preserve"> </w:t>
      </w:r>
      <w:r w:rsidRPr="00C6331E">
        <w:t>explained</w:t>
      </w:r>
      <w:r w:rsidR="00C24685">
        <w:t xml:space="preserve"> </w:t>
      </w:r>
      <w:r w:rsidRPr="00C6331E">
        <w:t>on</w:t>
      </w:r>
      <w:r w:rsidR="00C24685">
        <w:t xml:space="preserve"> </w:t>
      </w:r>
      <w:r w:rsidRPr="00C6331E">
        <w:t>their</w:t>
      </w:r>
      <w:r w:rsidR="00C24685">
        <w:t xml:space="preserve"> </w:t>
      </w:r>
      <w:r w:rsidRPr="00C6331E">
        <w:t>rights</w:t>
      </w:r>
      <w:r w:rsidR="00C24685">
        <w:t xml:space="preserve"> </w:t>
      </w:r>
      <w:r w:rsidRPr="00C6331E">
        <w:t>and</w:t>
      </w:r>
      <w:r w:rsidR="00C24685">
        <w:t xml:space="preserve"> </w:t>
      </w:r>
      <w:r w:rsidRPr="00C6331E">
        <w:t>obligations;</w:t>
      </w:r>
      <w:r w:rsidR="00C24685">
        <w:t xml:space="preserve"> </w:t>
      </w:r>
      <w:r w:rsidRPr="00C6331E">
        <w:t>(3)</w:t>
      </w:r>
      <w:r w:rsidR="00C24685">
        <w:t xml:space="preserve"> </w:t>
      </w:r>
      <w:r w:rsidRPr="00C6331E">
        <w:t>To</w:t>
      </w:r>
      <w:r w:rsidR="00C24685">
        <w:t xml:space="preserve"> </w:t>
      </w:r>
      <w:r w:rsidRPr="00C6331E">
        <w:t>present</w:t>
      </w:r>
      <w:r w:rsidR="00C24685">
        <w:t xml:space="preserve"> </w:t>
      </w:r>
      <w:r w:rsidRPr="00C6331E">
        <w:t>their</w:t>
      </w:r>
      <w:r w:rsidR="00C24685">
        <w:t xml:space="preserve"> </w:t>
      </w:r>
      <w:r w:rsidRPr="00C6331E">
        <w:t>statements;</w:t>
      </w:r>
      <w:r w:rsidR="00C24685">
        <w:t xml:space="preserve"> </w:t>
      </w:r>
      <w:r w:rsidRPr="00C6331E">
        <w:t>(4)</w:t>
      </w:r>
      <w:r w:rsidR="00C24685">
        <w:t xml:space="preserve"> </w:t>
      </w:r>
      <w:r w:rsidRPr="00C6331E">
        <w:t>To</w:t>
      </w:r>
      <w:r w:rsidR="00C24685">
        <w:t xml:space="preserve"> </w:t>
      </w:r>
      <w:r w:rsidRPr="00C6331E">
        <w:t>present</w:t>
      </w:r>
      <w:r w:rsidR="00C24685">
        <w:t xml:space="preserve"> </w:t>
      </w:r>
      <w:r w:rsidRPr="00C6331E">
        <w:t>documents,</w:t>
      </w:r>
      <w:r w:rsidR="00C24685">
        <w:t xml:space="preserve"> </w:t>
      </w:r>
      <w:r w:rsidRPr="00C6331E">
        <w:t>objects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claims;</w:t>
      </w:r>
      <w:r w:rsidR="00C24685">
        <w:t xml:space="preserve"> </w:t>
      </w:r>
      <w:r w:rsidRPr="00C6331E">
        <w:t>(5)</w:t>
      </w:r>
      <w:r w:rsidR="00C24685">
        <w:t xml:space="preserve"> </w:t>
      </w:r>
      <w:r w:rsidRPr="00C6331E">
        <w:t>To</w:t>
      </w:r>
      <w:r w:rsidR="00C24685">
        <w:t xml:space="preserve"> </w:t>
      </w:r>
      <w:r w:rsidRPr="00C6331E">
        <w:t>request</w:t>
      </w:r>
      <w:r w:rsidR="00C24685">
        <w:t xml:space="preserve"> </w:t>
      </w:r>
      <w:r w:rsidRPr="00C6331E">
        <w:t>the</w:t>
      </w:r>
      <w:r w:rsidR="00C24685">
        <w:t xml:space="preserve"> </w:t>
      </w:r>
      <w:r w:rsidRPr="00C6331E">
        <w:t>change</w:t>
      </w:r>
      <w:r w:rsidR="00C24685">
        <w:t xml:space="preserve"> </w:t>
      </w:r>
      <w:r w:rsidRPr="00C6331E">
        <w:t>of</w:t>
      </w:r>
      <w:r w:rsidR="00C24685">
        <w:t xml:space="preserve"> </w:t>
      </w:r>
      <w:r w:rsidRPr="00C6331E">
        <w:t>procedure-conducting</w:t>
      </w:r>
      <w:r w:rsidR="00C24685">
        <w:t xml:space="preserve"> </w:t>
      </w:r>
      <w:r w:rsidRPr="00C6331E">
        <w:t>persons,</w:t>
      </w:r>
      <w:r w:rsidR="00C24685">
        <w:t xml:space="preserve"> </w:t>
      </w:r>
      <w:r w:rsidRPr="00C6331E">
        <w:t>expert</w:t>
      </w:r>
      <w:r w:rsidR="00C24685">
        <w:t xml:space="preserve"> </w:t>
      </w:r>
      <w:r w:rsidRPr="00C6331E">
        <w:t>witness</w:t>
      </w:r>
      <w:r w:rsidR="00C24685">
        <w:t xml:space="preserve"> </w:t>
      </w:r>
      <w:r w:rsidRPr="00C6331E">
        <w:t>and/or</w:t>
      </w:r>
      <w:r w:rsidR="00C24685">
        <w:t xml:space="preserve"> </w:t>
      </w:r>
      <w:r w:rsidRPr="00C6331E">
        <w:t>interpreters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this</w:t>
      </w:r>
      <w:r w:rsidR="00C24685">
        <w:t xml:space="preserve"> </w:t>
      </w:r>
      <w:r w:rsidRPr="00C6331E">
        <w:t>Code;</w:t>
      </w:r>
      <w:r w:rsidR="00C24685">
        <w:t xml:space="preserve"> </w:t>
      </w:r>
      <w:r w:rsidRPr="00C6331E">
        <w:t>(6)</w:t>
      </w:r>
      <w:r w:rsidR="00C24685">
        <w:t xml:space="preserve"> </w:t>
      </w:r>
      <w:r w:rsidRPr="00C6331E">
        <w:t>To</w:t>
      </w:r>
      <w:r w:rsidR="00C24685">
        <w:t xml:space="preserve"> </w:t>
      </w:r>
      <w:r w:rsidRPr="00C6331E">
        <w:t>defend</w:t>
      </w:r>
      <w:r w:rsidR="00C24685">
        <w:t xml:space="preserve"> </w:t>
      </w:r>
      <w:r w:rsidRPr="00C6331E">
        <w:t>themselves</w:t>
      </w:r>
      <w:r w:rsidR="00C24685">
        <w:t xml:space="preserve"> </w:t>
      </w:r>
      <w:r w:rsidRPr="00C6331E">
        <w:t>or</w:t>
      </w:r>
      <w:r w:rsidR="00C24685">
        <w:t xml:space="preserve"> </w:t>
      </w:r>
      <w:r w:rsidRPr="00C6331E">
        <w:t>ask</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defend;</w:t>
      </w:r>
      <w:r w:rsidR="00C24685">
        <w:t xml:space="preserve"> </w:t>
      </w:r>
      <w:r w:rsidRPr="00C6331E">
        <w:t>(7)</w:t>
      </w:r>
      <w:r w:rsidR="00C24685">
        <w:t xml:space="preserve"> </w:t>
      </w:r>
      <w:r w:rsidRPr="00C6331E">
        <w:t>To</w:t>
      </w:r>
      <w:r w:rsidR="00C24685">
        <w:t xml:space="preserve"> </w:t>
      </w:r>
      <w:r w:rsidRPr="00C6331E">
        <w:t>receive</w:t>
      </w:r>
      <w:r w:rsidR="00C24685">
        <w:t xml:space="preserve"> </w:t>
      </w:r>
      <w:r w:rsidRPr="00C6331E">
        <w:t>decisions</w:t>
      </w:r>
      <w:r w:rsidR="00C24685">
        <w:t xml:space="preserve"> </w:t>
      </w:r>
      <w:r w:rsidRPr="00C6331E">
        <w:t>to</w:t>
      </w:r>
      <w:r w:rsidR="00C24685">
        <w:t xml:space="preserve"> </w:t>
      </w:r>
      <w:r w:rsidRPr="00C6331E">
        <w:t>institute</w:t>
      </w:r>
      <w:r w:rsidR="00C24685">
        <w:t xml:space="preserve"> </w:t>
      </w:r>
      <w:r w:rsidRPr="00C6331E">
        <w:t>the</w:t>
      </w:r>
      <w:r w:rsidR="00C24685">
        <w:t xml:space="preserve"> </w:t>
      </w:r>
      <w:r w:rsidRPr="00C6331E">
        <w:t>criminal</w:t>
      </w:r>
      <w:r w:rsidR="00C24685">
        <w:t xml:space="preserve"> </w:t>
      </w:r>
      <w:r w:rsidRPr="00C6331E">
        <w:t>cases;</w:t>
      </w:r>
      <w:r w:rsidR="00C24685">
        <w:t xml:space="preserve"> </w:t>
      </w:r>
      <w:r w:rsidRPr="00C6331E">
        <w:t>decisions</w:t>
      </w:r>
      <w:r w:rsidR="00C24685">
        <w:t xml:space="preserve"> </w:t>
      </w:r>
      <w:r w:rsidRPr="00C6331E">
        <w:t>to</w:t>
      </w:r>
      <w:r w:rsidR="00C24685">
        <w:t xml:space="preserve"> </w:t>
      </w:r>
      <w:r w:rsidRPr="00C6331E">
        <w:t>apply,</w:t>
      </w:r>
      <w:r w:rsidR="00C24685">
        <w:t xml:space="preserve"> </w:t>
      </w:r>
      <w:r w:rsidRPr="00C6331E">
        <w:t>change</w:t>
      </w:r>
      <w:r w:rsidR="00C24685">
        <w:t xml:space="preserve"> </w:t>
      </w:r>
      <w:r w:rsidRPr="00C6331E">
        <w:t>or</w:t>
      </w:r>
      <w:r w:rsidR="00C24685">
        <w:t xml:space="preserve"> </w:t>
      </w:r>
      <w:r w:rsidRPr="00C6331E">
        <w:t>cancel</w:t>
      </w:r>
      <w:r w:rsidR="00C24685">
        <w:t xml:space="preserve"> </w:t>
      </w:r>
      <w:r w:rsidRPr="00C6331E">
        <w:t>deterrent</w:t>
      </w:r>
      <w:r w:rsidR="00C24685">
        <w:t xml:space="preserve"> </w:t>
      </w:r>
      <w:r w:rsidRPr="00C6331E">
        <w:t>measures;</w:t>
      </w:r>
      <w:r w:rsidR="00C24685">
        <w:t xml:space="preserve"> </w:t>
      </w:r>
      <w:r w:rsidRPr="00C6331E">
        <w:t>written</w:t>
      </w:r>
      <w:r w:rsidR="00C24685">
        <w:t xml:space="preserve"> </w:t>
      </w:r>
      <w:r w:rsidRPr="00C6331E">
        <w:t>investigation</w:t>
      </w:r>
      <w:r w:rsidR="00C24685">
        <w:t xml:space="preserve"> </w:t>
      </w:r>
      <w:r w:rsidRPr="00C6331E">
        <w:t>conclusions;</w:t>
      </w:r>
      <w:r w:rsidR="00C24685">
        <w:t xml:space="preserve"> </w:t>
      </w:r>
      <w:r w:rsidRPr="00C6331E">
        <w:t>decisions</w:t>
      </w:r>
      <w:r w:rsidR="00C24685">
        <w:t xml:space="preserve"> </w:t>
      </w:r>
      <w:r w:rsidRPr="00C6331E">
        <w:t>to</w:t>
      </w:r>
      <w:r w:rsidR="00C24685">
        <w:t xml:space="preserve"> </w:t>
      </w:r>
      <w:r w:rsidRPr="00C6331E">
        <w:t>cease</w:t>
      </w:r>
      <w:r w:rsidR="00C24685">
        <w:t xml:space="preserve"> </w:t>
      </w:r>
      <w:r w:rsidRPr="00C6331E">
        <w:t>or</w:t>
      </w:r>
      <w:r w:rsidR="00C24685">
        <w:t xml:space="preserve"> </w:t>
      </w:r>
      <w:r w:rsidRPr="00C6331E">
        <w:t>suspend</w:t>
      </w:r>
      <w:r w:rsidR="00C24685">
        <w:t xml:space="preserve"> </w:t>
      </w:r>
      <w:r w:rsidRPr="00C6331E">
        <w:t>investigation;</w:t>
      </w:r>
      <w:r w:rsidR="00C24685">
        <w:t xml:space="preserve"> </w:t>
      </w:r>
      <w:r w:rsidRPr="00C6331E">
        <w:t>decisions</w:t>
      </w:r>
      <w:r w:rsidR="00C24685">
        <w:t xml:space="preserve"> </w:t>
      </w:r>
      <w:r w:rsidRPr="00C6331E">
        <w:t>to</w:t>
      </w:r>
      <w:r w:rsidR="00C24685">
        <w:t xml:space="preserve"> </w:t>
      </w:r>
      <w:r w:rsidRPr="00C6331E">
        <w:t>cease</w:t>
      </w:r>
      <w:r w:rsidR="00C24685">
        <w:t xml:space="preserve"> </w:t>
      </w:r>
      <w:r w:rsidRPr="00C6331E">
        <w:t>or</w:t>
      </w:r>
      <w:r w:rsidR="00C24685">
        <w:t xml:space="preserve"> </w:t>
      </w:r>
      <w:r w:rsidRPr="00C6331E">
        <w:t>suspend</w:t>
      </w:r>
      <w:r w:rsidR="00C24685">
        <w:t xml:space="preserve"> </w:t>
      </w:r>
      <w:r w:rsidRPr="00C6331E">
        <w:t>the</w:t>
      </w:r>
      <w:r w:rsidR="00C24685">
        <w:t xml:space="preserve"> </w:t>
      </w:r>
      <w:r w:rsidRPr="00C6331E">
        <w:t>criminal</w:t>
      </w:r>
      <w:r w:rsidR="00C24685">
        <w:t xml:space="preserve"> </w:t>
      </w:r>
      <w:r w:rsidRPr="00C6331E">
        <w:t>cases;</w:t>
      </w:r>
      <w:r w:rsidR="00C24685">
        <w:t xml:space="preserve"> </w:t>
      </w:r>
      <w:r w:rsidRPr="00C6331E">
        <w:t>indictments;</w:t>
      </w:r>
      <w:r w:rsidR="00C24685">
        <w:t xml:space="preserve"> </w:t>
      </w:r>
      <w:r w:rsidRPr="00C6331E">
        <w:t>decisions</w:t>
      </w:r>
      <w:r w:rsidR="00C24685">
        <w:t xml:space="preserve"> </w:t>
      </w:r>
      <w:r w:rsidRPr="00C6331E">
        <w:t>on</w:t>
      </w:r>
      <w:r w:rsidR="00C24685">
        <w:t xml:space="preserve"> </w:t>
      </w:r>
      <w:r w:rsidRPr="00C6331E">
        <w:t>their</w:t>
      </w:r>
      <w:r w:rsidR="00C24685">
        <w:t xml:space="preserve"> </w:t>
      </w:r>
      <w:r w:rsidRPr="00C6331E">
        <w:t>prosecution;</w:t>
      </w:r>
      <w:r w:rsidR="00C24685">
        <w:t xml:space="preserve"> </w:t>
      </w:r>
      <w:r w:rsidRPr="00C6331E">
        <w:t>and</w:t>
      </w:r>
      <w:r w:rsidR="00C24685">
        <w:t xml:space="preserve"> </w:t>
      </w:r>
      <w:r w:rsidRPr="00C6331E">
        <w:t>other</w:t>
      </w:r>
      <w:r w:rsidR="00C24685">
        <w:t xml:space="preserve"> </w:t>
      </w:r>
      <w:r w:rsidRPr="00C6331E">
        <w:t>procedural</w:t>
      </w:r>
      <w:r w:rsidR="00C24685">
        <w:t xml:space="preserve"> </w:t>
      </w:r>
      <w:r w:rsidRPr="00C6331E">
        <w:t>decisions</w:t>
      </w:r>
      <w:r w:rsidR="00C24685">
        <w:t xml:space="preserve"> </w:t>
      </w:r>
      <w:r w:rsidRPr="00C6331E">
        <w:t>as</w:t>
      </w:r>
      <w:r w:rsidR="00C24685">
        <w:t xml:space="preserve"> </w:t>
      </w:r>
      <w:r w:rsidRPr="00C6331E">
        <w:t>prescribed</w:t>
      </w:r>
      <w:r w:rsidR="00C24685">
        <w:t xml:space="preserve"> </w:t>
      </w:r>
      <w:r w:rsidRPr="00C6331E">
        <w:t>by</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(8)</w:t>
      </w:r>
      <w:r w:rsidR="00C24685">
        <w:t xml:space="preserve"> </w:t>
      </w:r>
      <w:r w:rsidRPr="00C6331E">
        <w:t>To</w:t>
      </w:r>
      <w:r w:rsidR="00C24685">
        <w:t xml:space="preserve"> </w:t>
      </w:r>
      <w:r w:rsidRPr="00C6331E">
        <w:t>complain</w:t>
      </w:r>
      <w:r w:rsidR="00C24685">
        <w:t xml:space="preserve"> </w:t>
      </w:r>
      <w:r w:rsidRPr="00C6331E">
        <w:t>about</w:t>
      </w:r>
      <w:r w:rsidR="00C24685">
        <w:t xml:space="preserve"> </w:t>
      </w:r>
      <w:r w:rsidRPr="00C6331E">
        <w:t>procedural</w:t>
      </w:r>
      <w:r w:rsidR="00C24685">
        <w:t xml:space="preserve"> </w:t>
      </w:r>
      <w:r w:rsidRPr="00C6331E">
        <w:t>decisions</w:t>
      </w:r>
      <w:r w:rsidR="00C24685">
        <w:t xml:space="preserve"> </w:t>
      </w:r>
      <w:r w:rsidRPr="00C6331E">
        <w:t>and</w:t>
      </w:r>
      <w:r w:rsidR="00C24685">
        <w:t xml:space="preserve"> </w:t>
      </w:r>
      <w:r w:rsidRPr="00C6331E">
        <w:t>acts</w:t>
      </w:r>
      <w:r w:rsidR="00C24685">
        <w:t xml:space="preserve"> </w:t>
      </w:r>
      <w:r w:rsidRPr="00C6331E">
        <w:t>of</w:t>
      </w:r>
      <w:r w:rsidR="00C24685">
        <w:t xml:space="preserve"> </w:t>
      </w:r>
      <w:r w:rsidRPr="00C6331E">
        <w:t>the</w:t>
      </w:r>
      <w:r w:rsidR="00C24685">
        <w:t xml:space="preserve"> </w:t>
      </w:r>
      <w:r w:rsidRPr="00C6331E">
        <w:t>agencies</w:t>
      </w:r>
      <w:r w:rsidR="00C24685">
        <w:t xml:space="preserve"> </w:t>
      </w:r>
      <w:r w:rsidRPr="00C6331E">
        <w:t>and</w:t>
      </w:r>
      <w:r w:rsidR="00C24685">
        <w:t xml:space="preserve"> </w:t>
      </w:r>
      <w:r w:rsidRPr="00C6331E">
        <w:t>persons</w:t>
      </w:r>
      <w:r w:rsidR="00C24685">
        <w:t xml:space="preserve"> </w:t>
      </w:r>
      <w:r w:rsidRPr="00C6331E">
        <w:t>with</w:t>
      </w:r>
      <w:r w:rsidR="00C24685">
        <w:t xml:space="preserve"> </w:t>
      </w:r>
      <w:r w:rsidRPr="00C6331E">
        <w:t>procedure-conducting</w:t>
      </w:r>
      <w:r w:rsidR="00C24685">
        <w:t xml:space="preserve"> </w:t>
      </w:r>
      <w:r w:rsidRPr="00C6331E">
        <w:t>competence.</w:t>
      </w:r>
      <w:r w:rsidR="00C24685">
        <w:t xml:space="preserve"> </w:t>
      </w:r>
    </w:p>
    <w:p w:rsidR="00F21141" w:rsidRPr="00C6331E" w:rsidRDefault="00F21141" w:rsidP="00F37305">
      <w:pPr>
        <w:pStyle w:val="Bullet1G"/>
      </w:pPr>
      <w:r w:rsidRPr="00C6331E">
        <w:t>Besides</w:t>
      </w:r>
      <w:r w:rsidR="00C24685">
        <w:t xml:space="preserve"> </w:t>
      </w:r>
      <w:r w:rsidRPr="00C6331E">
        <w:t>these</w:t>
      </w:r>
      <w:r w:rsidR="00C24685">
        <w:t xml:space="preserve"> </w:t>
      </w:r>
      <w:r w:rsidRPr="00C6331E">
        <w:t>rights,</w:t>
      </w:r>
      <w:r w:rsidR="00C24685">
        <w:t xml:space="preserve"> </w:t>
      </w:r>
      <w:r w:rsidRPr="00C6331E">
        <w:t>the</w:t>
      </w:r>
      <w:r w:rsidR="00C24685">
        <w:t xml:space="preserve"> </w:t>
      </w:r>
      <w:r w:rsidRPr="00C6331E">
        <w:t>accused</w:t>
      </w:r>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obligation</w:t>
      </w:r>
      <w:r w:rsidR="00C24685">
        <w:t xml:space="preserve"> </w:t>
      </w:r>
      <w:r w:rsidRPr="00C6331E">
        <w:t>to</w:t>
      </w:r>
      <w:r w:rsidR="00C24685">
        <w:t xml:space="preserve"> </w:t>
      </w:r>
      <w:r w:rsidRPr="00C6331E">
        <w:t>appear</w:t>
      </w:r>
      <w:r w:rsidR="00C24685">
        <w:t xml:space="preserve"> </w:t>
      </w:r>
      <w:r w:rsidRPr="00C6331E">
        <w:t>in</w:t>
      </w:r>
      <w:r w:rsidR="00C24685">
        <w:t xml:space="preserve"> </w:t>
      </w:r>
      <w:r w:rsidRPr="00C6331E">
        <w:t>response</w:t>
      </w:r>
      <w:r w:rsidR="00C24685">
        <w:t xml:space="preserve"> </w:t>
      </w:r>
      <w:r w:rsidRPr="00C6331E">
        <w:t>to</w:t>
      </w:r>
      <w:r w:rsidR="00C24685">
        <w:t xml:space="preserve"> </w:t>
      </w:r>
      <w:r w:rsidRPr="00C6331E">
        <w:t>the</w:t>
      </w:r>
      <w:r w:rsidR="00C24685">
        <w:t xml:space="preserve"> </w:t>
      </w:r>
      <w:r w:rsidRPr="00C6331E">
        <w:t>summonses</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r w:rsidRPr="00C6331E">
        <w:t>or</w:t>
      </w:r>
      <w:r w:rsidR="00C24685">
        <w:t xml:space="preserve"> </w:t>
      </w:r>
      <w:proofErr w:type="spellStart"/>
      <w:r w:rsidRPr="00C6331E">
        <w:t>Procuracies</w:t>
      </w:r>
      <w:proofErr w:type="spellEnd"/>
      <w:r w:rsidRPr="00C6331E">
        <w:t>;</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non-appearance</w:t>
      </w:r>
      <w:r w:rsidR="00C24685">
        <w:t xml:space="preserve"> </w:t>
      </w:r>
      <w:r w:rsidRPr="00C6331E">
        <w:t>without</w:t>
      </w:r>
      <w:r w:rsidR="00C24685">
        <w:t xml:space="preserve"> </w:t>
      </w:r>
      <w:r w:rsidRPr="00C6331E">
        <w:t>plausible</w:t>
      </w:r>
      <w:r w:rsidR="00C24685">
        <w:t xml:space="preserve"> </w:t>
      </w:r>
      <w:r w:rsidRPr="00C6331E">
        <w:t>reasons,</w:t>
      </w:r>
      <w:r w:rsidR="00C24685">
        <w:t xml:space="preserve"> </w:t>
      </w:r>
      <w:r w:rsidRPr="00C6331E">
        <w:t>they</w:t>
      </w:r>
      <w:r w:rsidR="00C24685">
        <w:t xml:space="preserve"> </w:t>
      </w:r>
      <w:r w:rsidRPr="00C6331E">
        <w:t>may</w:t>
      </w:r>
      <w:r w:rsidR="00C24685">
        <w:t xml:space="preserve"> </w:t>
      </w:r>
      <w:r w:rsidRPr="00C6331E">
        <w:t>be</w:t>
      </w:r>
      <w:r w:rsidR="00C24685">
        <w:t xml:space="preserve"> </w:t>
      </w:r>
      <w:r w:rsidRPr="00C6331E">
        <w:t>escorted;</w:t>
      </w:r>
      <w:r w:rsidR="00C24685">
        <w:t xml:space="preserve"> </w:t>
      </w:r>
      <w:r w:rsidRPr="00C6331E">
        <w:t>if</w:t>
      </w:r>
      <w:r w:rsidR="00C24685">
        <w:t xml:space="preserve"> </w:t>
      </w:r>
      <w:r w:rsidRPr="00C6331E">
        <w:t>they</w:t>
      </w:r>
      <w:r w:rsidR="00C24685">
        <w:t xml:space="preserve"> </w:t>
      </w:r>
      <w:r w:rsidRPr="00C6331E">
        <w:t>escape,</w:t>
      </w:r>
      <w:r w:rsidR="00C24685">
        <w:t xml:space="preserve"> </w:t>
      </w:r>
      <w:r w:rsidRPr="00C6331E">
        <w:t>they</w:t>
      </w:r>
      <w:r w:rsidR="00C24685">
        <w:t xml:space="preserve"> </w:t>
      </w:r>
      <w:r w:rsidRPr="00C6331E">
        <w:t>shall</w:t>
      </w:r>
      <w:r w:rsidR="00C24685">
        <w:t xml:space="preserve"> </w:t>
      </w:r>
      <w:r w:rsidRPr="00C6331E">
        <w:t>be</w:t>
      </w:r>
      <w:r w:rsidR="00C24685">
        <w:t xml:space="preserve"> </w:t>
      </w:r>
      <w:r w:rsidRPr="00C6331E">
        <w:t>pursued</w:t>
      </w:r>
      <w:r w:rsidR="00C24685">
        <w:t xml:space="preserve"> </w:t>
      </w:r>
      <w:r w:rsidRPr="00C6331E">
        <w:t>(para.</w:t>
      </w:r>
      <w:r w:rsidR="00BD4DF3">
        <w:t xml:space="preserve"> </w:t>
      </w:r>
      <w:r w:rsidRPr="00C6331E">
        <w:t>3,</w:t>
      </w:r>
      <w:r w:rsidR="00C24685">
        <w:t xml:space="preserve"> </w:t>
      </w:r>
      <w:r w:rsidRPr="00C6331E">
        <w:t>Art.</w:t>
      </w:r>
      <w:r w:rsidR="00BD4DF3">
        <w:t xml:space="preserve"> </w:t>
      </w:r>
      <w:r w:rsidRPr="00C6331E">
        <w:t>49).</w:t>
      </w:r>
      <w:r w:rsidR="00C24685">
        <w:t xml:space="preserve"> </w:t>
      </w:r>
      <w:r w:rsidRPr="00C6331E">
        <w:t>Moreover,</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initiation</w:t>
      </w:r>
      <w:r w:rsidR="00C24685">
        <w:t xml:space="preserve"> </w:t>
      </w:r>
      <w:r w:rsidRPr="00C6331E">
        <w:t>of</w:t>
      </w:r>
      <w:r w:rsidR="00C24685">
        <w:t xml:space="preserve"> </w:t>
      </w:r>
      <w:r w:rsidRPr="00C6331E">
        <w:t>criminal</w:t>
      </w:r>
      <w:r w:rsidR="00C24685">
        <w:t xml:space="preserve"> </w:t>
      </w:r>
      <w:r w:rsidRPr="00C6331E">
        <w:t>proceedings</w:t>
      </w:r>
      <w:r w:rsidR="00C24685">
        <w:t xml:space="preserve"> </w:t>
      </w:r>
      <w:r w:rsidRPr="00C6331E">
        <w:t>against</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interview</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the</w:t>
      </w:r>
      <w:r w:rsidR="00C24685">
        <w:t xml:space="preserve"> </w:t>
      </w:r>
      <w:r w:rsidRPr="00C6331E">
        <w:t>accused</w:t>
      </w:r>
      <w:r w:rsidR="00C24685">
        <w:t xml:space="preserve"> </w:t>
      </w:r>
      <w:r w:rsidRPr="00C6331E">
        <w:t>may</w:t>
      </w:r>
      <w:r w:rsidR="00C24685">
        <w:t xml:space="preserve"> </w:t>
      </w:r>
      <w:r w:rsidRPr="00C6331E">
        <w:t>be</w:t>
      </w:r>
      <w:r w:rsidR="00C24685">
        <w:t xml:space="preserve"> </w:t>
      </w:r>
      <w:r w:rsidRPr="00C6331E">
        <w:t>applied</w:t>
      </w:r>
      <w:r w:rsidR="00C24685">
        <w:t xml:space="preserve"> </w:t>
      </w:r>
      <w:r w:rsidRPr="00C6331E">
        <w:t>some</w:t>
      </w:r>
      <w:r w:rsidR="00C24685">
        <w:t xml:space="preserve"> </w:t>
      </w:r>
      <w:r w:rsidRPr="00C6331E">
        <w:t>other</w:t>
      </w:r>
      <w:r w:rsidR="00C24685">
        <w:t xml:space="preserve"> </w:t>
      </w:r>
      <w:r w:rsidRPr="00C6331E">
        <w:t>sanctions</w:t>
      </w:r>
      <w:r w:rsidR="00C24685">
        <w:t xml:space="preserve"> </w:t>
      </w:r>
      <w:r w:rsidRPr="00C6331E">
        <w:t>such</w:t>
      </w:r>
      <w:r w:rsidR="00C24685">
        <w:t xml:space="preserve"> </w:t>
      </w:r>
      <w:r w:rsidRPr="00C6331E">
        <w:t>as</w:t>
      </w:r>
      <w:r w:rsidR="00C24685">
        <w:t xml:space="preserve"> </w:t>
      </w:r>
      <w:r w:rsidRPr="00C6331E">
        <w:t>suspension</w:t>
      </w:r>
      <w:r w:rsidR="00C24685">
        <w:t xml:space="preserve"> </w:t>
      </w:r>
      <w:r w:rsidRPr="00C6331E">
        <w:t>from</w:t>
      </w:r>
      <w:r w:rsidR="00C24685">
        <w:t xml:space="preserve"> </w:t>
      </w:r>
      <w:r w:rsidRPr="00C6331E">
        <w:t>their</w:t>
      </w:r>
      <w:r w:rsidR="00C24685">
        <w:t xml:space="preserve"> </w:t>
      </w:r>
      <w:r w:rsidRPr="00C6331E">
        <w:t>positions</w:t>
      </w:r>
      <w:r w:rsidR="00C24685">
        <w:t xml:space="preserve"> </w:t>
      </w:r>
      <w:r w:rsidRPr="00C6331E">
        <w:t>(Article</w:t>
      </w:r>
      <w:r w:rsidR="00C24685">
        <w:t xml:space="preserve"> </w:t>
      </w:r>
      <w:r w:rsidRPr="00C6331E">
        <w:t>128).</w:t>
      </w:r>
      <w:r w:rsidR="00C24685">
        <w:t xml:space="preserve"> </w:t>
      </w:r>
    </w:p>
    <w:p w:rsidR="00F21141" w:rsidRPr="00C6331E" w:rsidRDefault="00F21141" w:rsidP="00F37305">
      <w:pPr>
        <w:pStyle w:val="Bullet1G"/>
      </w:pPr>
      <w:r w:rsidRPr="00C6331E">
        <w:t>In</w:t>
      </w:r>
      <w:r w:rsidR="00C24685">
        <w:t xml:space="preserve"> </w:t>
      </w:r>
      <w:r w:rsidRPr="00C6331E">
        <w:t>order</w:t>
      </w:r>
      <w:r w:rsidR="00C24685">
        <w:t xml:space="preserve"> </w:t>
      </w:r>
      <w:r w:rsidRPr="00C6331E">
        <w:t>to</w:t>
      </w:r>
      <w:r w:rsidR="00C24685">
        <w:t xml:space="preserve"> </w:t>
      </w:r>
      <w:r w:rsidRPr="00C6331E">
        <w:t>stave</w:t>
      </w:r>
      <w:r w:rsidR="00C24685">
        <w:t xml:space="preserve"> </w:t>
      </w:r>
      <w:r w:rsidRPr="00C6331E">
        <w:t>off</w:t>
      </w:r>
      <w:r w:rsidR="00C24685">
        <w:t xml:space="preserve"> </w:t>
      </w:r>
      <w:r w:rsidRPr="00C6331E">
        <w:t>crimes</w:t>
      </w:r>
      <w:r w:rsidR="00C24685">
        <w:t xml:space="preserve"> </w:t>
      </w:r>
      <w:r w:rsidRPr="00C6331E">
        <w:t>in</w:t>
      </w:r>
      <w:r w:rsidR="00C24685">
        <w:t xml:space="preserve"> </w:t>
      </w:r>
      <w:r w:rsidRPr="00C6331E">
        <w:t>time</w:t>
      </w:r>
      <w:r w:rsidR="00C24685">
        <w:t xml:space="preserve"> </w:t>
      </w:r>
      <w:r w:rsidRPr="00C6331E">
        <w:t>or</w:t>
      </w:r>
      <w:r w:rsidR="00C24685">
        <w:t xml:space="preserve"> </w:t>
      </w:r>
      <w:r w:rsidRPr="00C6331E">
        <w:t>when</w:t>
      </w:r>
      <w:r w:rsidR="00C24685">
        <w:t xml:space="preserve"> </w:t>
      </w:r>
      <w:r w:rsidRPr="00C6331E">
        <w:t>there</w:t>
      </w:r>
      <w:r w:rsidR="00C24685">
        <w:t xml:space="preserve"> </w:t>
      </w:r>
      <w:r w:rsidRPr="00C6331E">
        <w:t>are</w:t>
      </w:r>
      <w:r w:rsidR="00C24685">
        <w:t xml:space="preserve"> </w:t>
      </w:r>
      <w:r w:rsidRPr="00C6331E">
        <w:t>grounds</w:t>
      </w:r>
      <w:r w:rsidR="00C24685">
        <w:t xml:space="preserve"> </w:t>
      </w:r>
      <w:r w:rsidRPr="00C6331E">
        <w:t>proving</w:t>
      </w:r>
      <w:r w:rsidR="00C24685">
        <w:t xml:space="preserve"> </w:t>
      </w:r>
      <w:r w:rsidRPr="00C6331E">
        <w:t>that</w:t>
      </w:r>
      <w:r w:rsidR="00C24685">
        <w:t xml:space="preserve"> </w:t>
      </w:r>
      <w:r w:rsidRPr="00C6331E">
        <w:t>the</w:t>
      </w:r>
      <w:r w:rsidR="00C24685">
        <w:t xml:space="preserve"> </w:t>
      </w:r>
      <w:r w:rsidRPr="00C6331E">
        <w:t>accused</w:t>
      </w:r>
      <w:r w:rsidR="00C24685">
        <w:t xml:space="preserve"> </w:t>
      </w:r>
      <w:r w:rsidRPr="00C6331E">
        <w:t>would</w:t>
      </w:r>
      <w:r w:rsidR="00C24685">
        <w:t xml:space="preserve"> </w:t>
      </w:r>
      <w:r w:rsidRPr="00C6331E">
        <w:t>cause</w:t>
      </w:r>
      <w:r w:rsidR="00C24685">
        <w:t xml:space="preserve"> </w:t>
      </w:r>
      <w:r w:rsidRPr="00C6331E">
        <w:t>difficulties</w:t>
      </w:r>
      <w:r w:rsidR="00C24685">
        <w:t xml:space="preserve"> </w:t>
      </w:r>
      <w:r w:rsidRPr="00C6331E">
        <w:t>to</w:t>
      </w:r>
      <w:r w:rsidR="00C24685">
        <w:t xml:space="preserve"> </w:t>
      </w:r>
      <w:r w:rsidRPr="00C6331E">
        <w:t>the</w:t>
      </w:r>
      <w:r w:rsidR="00C24685">
        <w:t xml:space="preserve"> </w:t>
      </w:r>
      <w:r w:rsidRPr="00C6331E">
        <w:t>investigation,</w:t>
      </w:r>
      <w:r w:rsidR="00C24685">
        <w:t xml:space="preserve"> </w:t>
      </w:r>
      <w:r w:rsidRPr="00C6331E">
        <w:t>the</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or</w:t>
      </w:r>
      <w:r w:rsidR="00C24685">
        <w:t xml:space="preserve"> </w:t>
      </w:r>
      <w:r w:rsidRPr="00C6331E">
        <w:t>competent</w:t>
      </w:r>
      <w:r w:rsidR="00C24685">
        <w:t xml:space="preserve"> </w:t>
      </w:r>
      <w:r w:rsidRPr="00C6331E">
        <w:t>persons</w:t>
      </w:r>
      <w:r w:rsidR="00C24685">
        <w:t xml:space="preserve"> </w:t>
      </w:r>
      <w:r w:rsidRPr="00C6331E">
        <w:t>defined</w:t>
      </w:r>
      <w:r w:rsidR="00C24685">
        <w:t xml:space="preserve"> </w:t>
      </w:r>
      <w:r w:rsidRPr="00C6331E">
        <w:t>by</w:t>
      </w:r>
      <w:r w:rsidR="00C24685">
        <w:t xml:space="preserve"> </w:t>
      </w:r>
      <w:r w:rsidRPr="00C6331E">
        <w:t>this</w:t>
      </w:r>
      <w:r w:rsidR="00C24685">
        <w:t xml:space="preserve"> </w:t>
      </w:r>
      <w:r w:rsidRPr="00C6331E">
        <w:t>Code</w:t>
      </w:r>
      <w:r w:rsidR="00C24685">
        <w:t xml:space="preserve"> </w:t>
      </w:r>
      <w:r w:rsidRPr="00C6331E">
        <w:t>may</w:t>
      </w:r>
      <w:r w:rsidR="00C24685">
        <w:t xml:space="preserve"> </w:t>
      </w:r>
      <w:r w:rsidRPr="00C6331E">
        <w:t>apply</w:t>
      </w:r>
      <w:r w:rsidR="00C24685">
        <w:t xml:space="preserve"> </w:t>
      </w:r>
      <w:r w:rsidRPr="00C6331E">
        <w:t>one</w:t>
      </w:r>
      <w:r w:rsidR="00C24685">
        <w:t xml:space="preserve"> </w:t>
      </w:r>
      <w:r w:rsidRPr="00C6331E">
        <w:t>of</w:t>
      </w:r>
      <w:r w:rsidR="00C24685">
        <w:t xml:space="preserve"> </w:t>
      </w:r>
      <w:r w:rsidRPr="00C6331E">
        <w:t>the</w:t>
      </w:r>
      <w:r w:rsidR="00C24685">
        <w:t xml:space="preserve"> </w:t>
      </w:r>
      <w:r w:rsidRPr="00C6331E">
        <w:t>following</w:t>
      </w:r>
      <w:r w:rsidR="00C24685">
        <w:t xml:space="preserve"> </w:t>
      </w:r>
      <w:r w:rsidRPr="00C6331E">
        <w:t>deterrent</w:t>
      </w:r>
      <w:r w:rsidR="00C24685">
        <w:t xml:space="preserve"> </w:t>
      </w:r>
      <w:r w:rsidRPr="00C6331E">
        <w:t>measures:</w:t>
      </w:r>
      <w:r w:rsidR="00C24685">
        <w:t xml:space="preserve"> </w:t>
      </w:r>
      <w:r w:rsidRPr="00C6331E">
        <w:t>arrest,</w:t>
      </w:r>
      <w:r w:rsidR="00C24685">
        <w:t xml:space="preserve"> </w:t>
      </w:r>
      <w:r w:rsidRPr="00C6331E">
        <w:t>custody,</w:t>
      </w:r>
      <w:r w:rsidR="00C24685">
        <w:t xml:space="preserve"> </w:t>
      </w:r>
      <w:r w:rsidRPr="00C6331E">
        <w:t>temporary</w:t>
      </w:r>
      <w:r w:rsidR="00C24685">
        <w:t xml:space="preserve"> </w:t>
      </w:r>
      <w:r w:rsidRPr="00C6331E">
        <w:t>detention,</w:t>
      </w:r>
      <w:r w:rsidR="00C24685">
        <w:t xml:space="preserve"> </w:t>
      </w:r>
      <w:r w:rsidRPr="00C6331E">
        <w:t>ban</w:t>
      </w:r>
      <w:r w:rsidR="00C24685">
        <w:t xml:space="preserve"> </w:t>
      </w:r>
      <w:r w:rsidRPr="00C6331E">
        <w:t>from</w:t>
      </w:r>
      <w:r w:rsidR="00C24685">
        <w:t xml:space="preserve"> </w:t>
      </w:r>
      <w:r w:rsidRPr="00C6331E">
        <w:t>travel</w:t>
      </w:r>
      <w:r w:rsidR="00C24685">
        <w:t xml:space="preserve"> </w:t>
      </w:r>
      <w:r w:rsidRPr="00C6331E">
        <w:t>outside</w:t>
      </w:r>
      <w:r w:rsidR="00C24685">
        <w:t xml:space="preserve"> </w:t>
      </w:r>
      <w:r w:rsidRPr="00C6331E">
        <w:t>one</w:t>
      </w:r>
      <w:r w:rsidR="008313BC">
        <w:t>’</w:t>
      </w:r>
      <w:r w:rsidRPr="00C6331E">
        <w:t>s</w:t>
      </w:r>
      <w:r w:rsidR="00C24685">
        <w:t xml:space="preserve"> </w:t>
      </w:r>
      <w:r w:rsidRPr="00C6331E">
        <w:t>residence,</w:t>
      </w:r>
      <w:r w:rsidR="00C24685">
        <w:t xml:space="preserve"> </w:t>
      </w:r>
      <w:r w:rsidRPr="00C6331E">
        <w:t>guaranty,</w:t>
      </w:r>
      <w:r w:rsidR="00C24685">
        <w:t xml:space="preserve"> </w:t>
      </w:r>
      <w:r w:rsidRPr="00C6331E">
        <w:t>deposit</w:t>
      </w:r>
      <w:r w:rsidR="00C24685">
        <w:t xml:space="preserve"> </w:t>
      </w:r>
      <w:r w:rsidRPr="00C6331E">
        <w:t>of</w:t>
      </w:r>
      <w:r w:rsidR="00C24685">
        <w:t xml:space="preserve"> </w:t>
      </w:r>
      <w:r w:rsidRPr="00C6331E">
        <w:t>money</w:t>
      </w:r>
      <w:r w:rsidR="00C24685">
        <w:t xml:space="preserve"> </w:t>
      </w:r>
      <w:r w:rsidRPr="00C6331E">
        <w:t>or</w:t>
      </w:r>
      <w:r w:rsidR="00C24685">
        <w:t xml:space="preserve"> </w:t>
      </w:r>
      <w:r w:rsidRPr="00C6331E">
        <w:t>valuable</w:t>
      </w:r>
      <w:r w:rsidR="00C24685">
        <w:t xml:space="preserve"> </w:t>
      </w:r>
      <w:r w:rsidRPr="00C6331E">
        <w:t>property</w:t>
      </w:r>
      <w:r w:rsidR="00C24685">
        <w:t xml:space="preserve"> </w:t>
      </w:r>
      <w:r w:rsidRPr="00C6331E">
        <w:t>as</w:t>
      </w:r>
      <w:r w:rsidR="00C24685">
        <w:t xml:space="preserve"> </w:t>
      </w:r>
      <w:r w:rsidRPr="00C6331E">
        <w:t>bail</w:t>
      </w:r>
      <w:r w:rsidR="00C24685">
        <w:t xml:space="preserve"> </w:t>
      </w:r>
      <w:r w:rsidRPr="00C6331E">
        <w:t>(Article</w:t>
      </w:r>
      <w:r w:rsidR="00C24685">
        <w:t xml:space="preserve"> </w:t>
      </w:r>
      <w:r w:rsidRPr="00C6331E">
        <w:t>79).</w:t>
      </w:r>
      <w:r w:rsidR="00C24685">
        <w:t xml:space="preserve"> </w:t>
      </w:r>
      <w:r w:rsidRPr="00C6331E">
        <w:t>The</w:t>
      </w:r>
      <w:r w:rsidR="00C24685">
        <w:t xml:space="preserve"> </w:t>
      </w:r>
      <w:r w:rsidRPr="00C6331E">
        <w:t>contents</w:t>
      </w:r>
      <w:r w:rsidR="00C24685">
        <w:t xml:space="preserve"> </w:t>
      </w:r>
      <w:r w:rsidRPr="00C6331E">
        <w:t>and</w:t>
      </w:r>
      <w:r w:rsidR="00C24685">
        <w:t xml:space="preserve"> </w:t>
      </w:r>
      <w:r w:rsidRPr="00C6331E">
        <w:t>procedures</w:t>
      </w:r>
      <w:r w:rsidR="00C24685">
        <w:t xml:space="preserve"> </w:t>
      </w:r>
      <w:r w:rsidRPr="00C6331E">
        <w:t>of</w:t>
      </w:r>
      <w:r w:rsidR="00C24685">
        <w:t xml:space="preserve"> </w:t>
      </w:r>
      <w:r w:rsidRPr="00C6331E">
        <w:t>these</w:t>
      </w:r>
      <w:r w:rsidR="00C24685">
        <w:t xml:space="preserve"> </w:t>
      </w:r>
      <w:r w:rsidRPr="00C6331E">
        <w:t>deterrent</w:t>
      </w:r>
      <w:r w:rsidR="00C24685">
        <w:t xml:space="preserve"> </w:t>
      </w:r>
      <w:r w:rsidRPr="00C6331E">
        <w:t>measures</w:t>
      </w:r>
      <w:r w:rsidR="00C24685">
        <w:t xml:space="preserve"> </w:t>
      </w:r>
      <w:r w:rsidRPr="00C6331E">
        <w:t>are</w:t>
      </w:r>
      <w:r w:rsidR="00C24685">
        <w:t xml:space="preserve"> </w:t>
      </w:r>
      <w:r w:rsidRPr="00C6331E">
        <w:t>provided</w:t>
      </w:r>
      <w:r w:rsidR="00C24685">
        <w:t xml:space="preserve"> </w:t>
      </w:r>
      <w:r w:rsidRPr="00C6331E">
        <w:t>in</w:t>
      </w:r>
      <w:r w:rsidR="00C24685">
        <w:t xml:space="preserve"> </w:t>
      </w:r>
      <w:r w:rsidRPr="00C6331E">
        <w:t>details</w:t>
      </w:r>
      <w:r w:rsidR="00C24685">
        <w:t xml:space="preserve"> </w:t>
      </w:r>
      <w:r w:rsidRPr="00C6331E">
        <w:t>at</w:t>
      </w:r>
      <w:r w:rsidR="00C24685">
        <w:t xml:space="preserve"> </w:t>
      </w:r>
      <w:r w:rsidRPr="00C6331E">
        <w:t>Chapter</w:t>
      </w:r>
      <w:r w:rsidR="00C24685">
        <w:t xml:space="preserve"> </w:t>
      </w:r>
      <w:r w:rsidRPr="00C6331E">
        <w:t>VI</w:t>
      </w:r>
      <w:r w:rsidR="00C24685">
        <w:t xml:space="preserve"> </w:t>
      </w:r>
      <w:r w:rsidRPr="00C6331E">
        <w:t>of</w:t>
      </w:r>
      <w:r w:rsidR="00C24685">
        <w:t xml:space="preserve"> </w:t>
      </w:r>
      <w:r w:rsidRPr="00C6331E">
        <w:t>this</w:t>
      </w:r>
      <w:r w:rsidR="00C24685">
        <w:t xml:space="preserve"> </w:t>
      </w:r>
      <w:r w:rsidRPr="00C6331E">
        <w:t>Code.</w:t>
      </w:r>
      <w:r w:rsidR="00C24685">
        <w:t xml:space="preserve"> </w:t>
      </w:r>
    </w:p>
    <w:p w:rsidR="00F21141" w:rsidRPr="00C6331E" w:rsidRDefault="00F21141" w:rsidP="00F37305">
      <w:pPr>
        <w:pStyle w:val="Bullet1G"/>
      </w:pPr>
      <w:r w:rsidRPr="00C6331E">
        <w:t>The</w:t>
      </w:r>
      <w:r w:rsidR="00C24685">
        <w:t xml:space="preserve"> </w:t>
      </w:r>
      <w:r w:rsidRPr="00C6331E">
        <w:t>victims</w:t>
      </w:r>
      <w:r w:rsidR="00C24685">
        <w:t xml:space="preserve"> </w:t>
      </w:r>
      <w:r w:rsidRPr="00C6331E">
        <w:t>are</w:t>
      </w:r>
      <w:r w:rsidR="00C24685">
        <w:t xml:space="preserve"> </w:t>
      </w:r>
      <w:r w:rsidRPr="00C6331E">
        <w:t>entitled</w:t>
      </w:r>
      <w:r w:rsidR="00C24685">
        <w:t xml:space="preserve"> </w:t>
      </w:r>
      <w:r w:rsidRPr="00C6331E">
        <w:t>to</w:t>
      </w:r>
      <w:r w:rsidR="00C24685">
        <w:t xml:space="preserve"> </w:t>
      </w:r>
      <w:r w:rsidRPr="00C6331E">
        <w:t>6</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(para.</w:t>
      </w:r>
      <w:r w:rsidR="00BD4DF3">
        <w:t xml:space="preserve"> </w:t>
      </w:r>
      <w:r w:rsidRPr="00C6331E">
        <w:t>2,</w:t>
      </w:r>
      <w:r w:rsidR="00C24685">
        <w:t xml:space="preserve"> </w:t>
      </w:r>
      <w:r w:rsidRPr="00C6331E">
        <w:t>Art.</w:t>
      </w:r>
      <w:r w:rsidR="00BD4DF3">
        <w:t xml:space="preserve"> </w:t>
      </w:r>
      <w:r w:rsidRPr="00C6331E">
        <w:t>51),</w:t>
      </w:r>
      <w:r w:rsidR="00C24685">
        <w:t xml:space="preserve"> </w:t>
      </w:r>
      <w:r w:rsidRPr="00C6331E">
        <w:t>including:</w:t>
      </w:r>
      <w:r w:rsidR="00C24685">
        <w:t xml:space="preserve"> </w:t>
      </w:r>
      <w:r w:rsidRPr="00C6331E">
        <w:t>(1)</w:t>
      </w:r>
      <w:r w:rsidR="00C24685">
        <w:t xml:space="preserve"> </w:t>
      </w:r>
      <w:r w:rsidRPr="00C6331E">
        <w:t>To</w:t>
      </w:r>
      <w:r w:rsidR="00C24685">
        <w:t xml:space="preserve"> </w:t>
      </w:r>
      <w:r w:rsidRPr="00C6331E">
        <w:t>present</w:t>
      </w:r>
      <w:r w:rsidR="00C24685">
        <w:t xml:space="preserve"> </w:t>
      </w:r>
      <w:r w:rsidRPr="00C6331E">
        <w:t>documents,</w:t>
      </w:r>
      <w:r w:rsidR="00C24685">
        <w:t xml:space="preserve"> </w:t>
      </w:r>
      <w:r w:rsidRPr="00C6331E">
        <w:t>objects</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claims;</w:t>
      </w:r>
      <w:r w:rsidR="00C24685">
        <w:t xml:space="preserve"> </w:t>
      </w:r>
      <w:r w:rsidRPr="00C6331E">
        <w:t>(2)</w:t>
      </w:r>
      <w:r w:rsidR="00C24685">
        <w:t xml:space="preserve"> </w:t>
      </w:r>
      <w:r w:rsidRPr="00C6331E">
        <w:t>To</w:t>
      </w:r>
      <w:r w:rsidR="00C24685">
        <w:t xml:space="preserve"> </w:t>
      </w:r>
      <w:r w:rsidRPr="00C6331E">
        <w:t>be</w:t>
      </w:r>
      <w:r w:rsidR="00C24685">
        <w:t xml:space="preserve"> </w:t>
      </w:r>
      <w:r w:rsidRPr="00C6331E">
        <w:t>informed</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results;</w:t>
      </w:r>
      <w:r w:rsidR="00C24685">
        <w:t xml:space="preserve"> </w:t>
      </w:r>
      <w:r w:rsidRPr="00C6331E">
        <w:t>(3)</w:t>
      </w:r>
      <w:r w:rsidR="00C24685">
        <w:t xml:space="preserve"> </w:t>
      </w:r>
      <w:r w:rsidRPr="00C6331E">
        <w:t>To</w:t>
      </w:r>
      <w:r w:rsidR="00C24685">
        <w:t xml:space="preserve"> </w:t>
      </w:r>
      <w:r w:rsidRPr="00C6331E">
        <w:t>request</w:t>
      </w:r>
      <w:r w:rsidR="00C24685">
        <w:t xml:space="preserve"> </w:t>
      </w:r>
      <w:r w:rsidRPr="00C6331E">
        <w:t>the</w:t>
      </w:r>
      <w:r w:rsidR="00C24685">
        <w:t xml:space="preserve"> </w:t>
      </w:r>
      <w:r w:rsidRPr="00C6331E">
        <w:t>change</w:t>
      </w:r>
      <w:r w:rsidR="00C24685">
        <w:t xml:space="preserve"> </w:t>
      </w:r>
      <w:r w:rsidRPr="00C6331E">
        <w:t>of</w:t>
      </w:r>
      <w:r w:rsidR="00C24685">
        <w:t xml:space="preserve"> </w:t>
      </w:r>
      <w:r w:rsidRPr="00C6331E">
        <w:t>procedure-conducting</w:t>
      </w:r>
      <w:r w:rsidR="00C24685">
        <w:t xml:space="preserve"> </w:t>
      </w:r>
      <w:r w:rsidRPr="00C6331E">
        <w:t>persons,</w:t>
      </w:r>
      <w:r w:rsidR="00C24685">
        <w:t xml:space="preserve"> </w:t>
      </w:r>
      <w:r w:rsidRPr="00C6331E">
        <w:t>experts</w:t>
      </w:r>
      <w:r w:rsidR="00C24685">
        <w:t xml:space="preserve"> </w:t>
      </w:r>
      <w:r w:rsidRPr="00C6331E">
        <w:t>and/or</w:t>
      </w:r>
      <w:r w:rsidR="00C24685">
        <w:t xml:space="preserve"> </w:t>
      </w:r>
      <w:r w:rsidRPr="00C6331E">
        <w:t>interpreters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this</w:t>
      </w:r>
      <w:r w:rsidR="00C24685">
        <w:t xml:space="preserve"> </w:t>
      </w:r>
      <w:r w:rsidRPr="00C6331E">
        <w:t>Code;</w:t>
      </w:r>
      <w:r w:rsidR="00C24685">
        <w:t xml:space="preserve"> </w:t>
      </w:r>
      <w:r w:rsidRPr="00C6331E">
        <w:t>(4)</w:t>
      </w:r>
      <w:r w:rsidR="00C24685">
        <w:t xml:space="preserve"> </w:t>
      </w:r>
      <w:r w:rsidRPr="00C6331E">
        <w:t>To</w:t>
      </w:r>
      <w:r w:rsidR="00C24685">
        <w:t xml:space="preserve"> </w:t>
      </w:r>
      <w:r w:rsidRPr="00C6331E">
        <w:t>suggest</w:t>
      </w:r>
      <w:r w:rsidR="00C24685">
        <w:t xml:space="preserve"> </w:t>
      </w:r>
      <w:r w:rsidRPr="00C6331E">
        <w:t>the</w:t>
      </w:r>
      <w:r w:rsidR="00C24685">
        <w:t xml:space="preserve"> </w:t>
      </w:r>
      <w:r w:rsidRPr="00C6331E">
        <w:t>compensation</w:t>
      </w:r>
      <w:r w:rsidR="00C24685">
        <w:t xml:space="preserve"> </w:t>
      </w:r>
      <w:r w:rsidRPr="00C6331E">
        <w:t>levels</w:t>
      </w:r>
      <w:r w:rsidR="00C24685">
        <w:t xml:space="preserve"> </w:t>
      </w:r>
      <w:r w:rsidRPr="00C6331E">
        <w:t>and</w:t>
      </w:r>
      <w:r w:rsidR="00C24685">
        <w:t xml:space="preserve"> </w:t>
      </w:r>
      <w:r w:rsidRPr="00C6331E">
        <w:t>measures</w:t>
      </w:r>
      <w:r w:rsidR="00C24685">
        <w:t xml:space="preserve"> </w:t>
      </w:r>
      <w:r w:rsidRPr="00C6331E">
        <w:t>to</w:t>
      </w:r>
      <w:r w:rsidR="00C24685">
        <w:t xml:space="preserve"> </w:t>
      </w:r>
      <w:r w:rsidRPr="00C6331E">
        <w:t>secure</w:t>
      </w:r>
      <w:r w:rsidR="00C24685">
        <w:t xml:space="preserve"> </w:t>
      </w:r>
      <w:r w:rsidRPr="00C6331E">
        <w:t>such</w:t>
      </w:r>
      <w:r w:rsidR="00C24685">
        <w:t xml:space="preserve"> </w:t>
      </w:r>
      <w:r w:rsidRPr="00C6331E">
        <w:t>compensation;</w:t>
      </w:r>
      <w:r w:rsidR="00C24685">
        <w:t xml:space="preserve"> </w:t>
      </w:r>
      <w:r w:rsidRPr="00C6331E">
        <w:t>(5)</w:t>
      </w:r>
      <w:r w:rsidR="00C24685">
        <w:t xml:space="preserve"> </w:t>
      </w:r>
      <w:r w:rsidRPr="00C6331E">
        <w:t>To</w:t>
      </w:r>
      <w:r w:rsidR="00C24685">
        <w:t xml:space="preserve"> </w:t>
      </w:r>
      <w:r w:rsidRPr="00C6331E">
        <w:t>participate</w:t>
      </w:r>
      <w:r w:rsidR="00C24685">
        <w:t xml:space="preserve"> </w:t>
      </w:r>
      <w:r w:rsidRPr="00C6331E">
        <w:t>in</w:t>
      </w:r>
      <w:r w:rsidR="00C24685">
        <w:t xml:space="preserve"> </w:t>
      </w:r>
      <w:r w:rsidRPr="00C6331E">
        <w:t>court</w:t>
      </w:r>
      <w:r w:rsidR="00C24685">
        <w:t xml:space="preserve"> </w:t>
      </w:r>
      <w:r w:rsidRPr="00C6331E">
        <w:t>sessions;</w:t>
      </w:r>
      <w:r w:rsidR="00C24685">
        <w:t xml:space="preserve"> </w:t>
      </w:r>
      <w:r w:rsidRPr="00C6331E">
        <w:t>present</w:t>
      </w:r>
      <w:r w:rsidR="00C24685">
        <w:t xml:space="preserve"> </w:t>
      </w:r>
      <w:r w:rsidRPr="00C6331E">
        <w:t>their</w:t>
      </w:r>
      <w:r w:rsidR="00C24685">
        <w:t xml:space="preserve"> </w:t>
      </w:r>
      <w:r w:rsidRPr="00C6331E">
        <w:t>opinions</w:t>
      </w:r>
      <w:r w:rsidR="00C24685">
        <w:t xml:space="preserve"> </w:t>
      </w:r>
      <w:r w:rsidRPr="00C6331E">
        <w:t>and</w:t>
      </w:r>
      <w:r w:rsidR="00C24685">
        <w:t xml:space="preserve"> </w:t>
      </w:r>
      <w:r w:rsidRPr="00C6331E">
        <w:t>arguments</w:t>
      </w:r>
      <w:r w:rsidR="00C24685">
        <w:t xml:space="preserve"> </w:t>
      </w:r>
      <w:r w:rsidRPr="00C6331E">
        <w:t>at</w:t>
      </w:r>
      <w:r w:rsidR="00C24685">
        <w:t xml:space="preserve"> </w:t>
      </w:r>
      <w:r w:rsidRPr="00C6331E">
        <w:t>court</w:t>
      </w:r>
      <w:r w:rsidR="00C24685">
        <w:t xml:space="preserve"> </w:t>
      </w:r>
      <w:r w:rsidRPr="00C6331E">
        <w:t>sessions</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protect</w:t>
      </w:r>
      <w:r w:rsidR="00C24685">
        <w:t xml:space="preserve"> </w:t>
      </w:r>
      <w:r w:rsidRPr="00C6331E">
        <w:t>their</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(6)</w:t>
      </w:r>
      <w:r w:rsidR="00C24685">
        <w:t xml:space="preserve"> </w:t>
      </w:r>
      <w:r w:rsidRPr="00C6331E">
        <w:t>To</w:t>
      </w:r>
      <w:r w:rsidR="00C24685">
        <w:t xml:space="preserve"> </w:t>
      </w:r>
      <w:r w:rsidRPr="00C6331E">
        <w:t>complain</w:t>
      </w:r>
      <w:r w:rsidR="00C24685">
        <w:t xml:space="preserve"> </w:t>
      </w:r>
      <w:r w:rsidRPr="00C6331E">
        <w:t>about</w:t>
      </w:r>
      <w:r w:rsidR="00C24685">
        <w:t xml:space="preserve"> </w:t>
      </w:r>
      <w:r w:rsidRPr="00C6331E">
        <w:t>procedural</w:t>
      </w:r>
      <w:r w:rsidR="00C24685">
        <w:t xml:space="preserve"> </w:t>
      </w:r>
      <w:r w:rsidRPr="00C6331E">
        <w:t>decisions</w:t>
      </w:r>
      <w:r w:rsidR="00C24685">
        <w:t xml:space="preserve"> </w:t>
      </w:r>
      <w:r w:rsidRPr="00C6331E">
        <w:t>and</w:t>
      </w:r>
      <w:r w:rsidR="00C24685">
        <w:t xml:space="preserve"> </w:t>
      </w:r>
      <w:r w:rsidRPr="00C6331E">
        <w:t>acts</w:t>
      </w:r>
      <w:r w:rsidR="00C24685">
        <w:t xml:space="preserve"> </w:t>
      </w:r>
      <w:r w:rsidRPr="00C6331E">
        <w:t>of</w:t>
      </w:r>
      <w:r w:rsidR="00C24685">
        <w:t xml:space="preserve"> </w:t>
      </w:r>
      <w:r w:rsidRPr="00C6331E">
        <w:t>the</w:t>
      </w:r>
      <w:r w:rsidR="00C24685">
        <w:t xml:space="preserve"> </w:t>
      </w:r>
      <w:r w:rsidRPr="00C6331E">
        <w:t>agencies</w:t>
      </w:r>
      <w:r w:rsidR="00C24685">
        <w:t xml:space="preserve"> </w:t>
      </w:r>
      <w:r w:rsidRPr="00C6331E">
        <w:t>and</w:t>
      </w:r>
      <w:r w:rsidR="00C24685">
        <w:t xml:space="preserve"> </w:t>
      </w:r>
      <w:r w:rsidRPr="00C6331E">
        <w:t>persons</w:t>
      </w:r>
      <w:r w:rsidR="00C24685">
        <w:t xml:space="preserve"> </w:t>
      </w:r>
      <w:r w:rsidRPr="00C6331E">
        <w:t>with</w:t>
      </w:r>
      <w:r w:rsidR="00C24685">
        <w:t xml:space="preserve"> </w:t>
      </w:r>
      <w:r w:rsidRPr="00C6331E">
        <w:t>procedure-conducting</w:t>
      </w:r>
      <w:r w:rsidR="00C24685">
        <w:t xml:space="preserve"> </w:t>
      </w:r>
      <w:r w:rsidRPr="00C6331E">
        <w:t>competence;</w:t>
      </w:r>
      <w:r w:rsidR="00C24685">
        <w:t xml:space="preserve"> </w:t>
      </w:r>
      <w:r w:rsidRPr="00C6331E">
        <w:t>to</w:t>
      </w:r>
      <w:r w:rsidR="00C24685">
        <w:t xml:space="preserve"> </w:t>
      </w:r>
      <w:r w:rsidRPr="00C6331E">
        <w:t>appeal</w:t>
      </w:r>
      <w:r w:rsidR="00C24685">
        <w:t xml:space="preserve"> </w:t>
      </w:r>
      <w:r w:rsidRPr="00C6331E">
        <w:t>against</w:t>
      </w:r>
      <w:r w:rsidR="00C24685">
        <w:t xml:space="preserve"> </w:t>
      </w:r>
      <w:r w:rsidRPr="00C6331E">
        <w:t>court</w:t>
      </w:r>
      <w:r w:rsidR="00C24685">
        <w:t xml:space="preserve"> </w:t>
      </w:r>
      <w:r w:rsidRPr="00C6331E">
        <w:t>judgments</w:t>
      </w:r>
      <w:r w:rsidR="00C24685">
        <w:t xml:space="preserve"> </w:t>
      </w:r>
      <w:r w:rsidRPr="00C6331E">
        <w:t>and</w:t>
      </w:r>
      <w:r w:rsidR="00C24685">
        <w:t xml:space="preserve"> </w:t>
      </w:r>
      <w:r w:rsidRPr="00C6331E">
        <w:t>decisions</w:t>
      </w:r>
      <w:r w:rsidR="00C24685">
        <w:t xml:space="preserve"> </w:t>
      </w:r>
      <w:r w:rsidRPr="00C6331E">
        <w:t>regarding</w:t>
      </w:r>
      <w:r w:rsidR="00C24685">
        <w:t xml:space="preserve"> </w:t>
      </w:r>
      <w:r w:rsidRPr="00C6331E">
        <w:t>the</w:t>
      </w:r>
      <w:r w:rsidR="00C24685">
        <w:t xml:space="preserve"> </w:t>
      </w:r>
      <w:r w:rsidRPr="00C6331E">
        <w:t>compensations</w:t>
      </w:r>
      <w:r w:rsidR="00C24685">
        <w:t xml:space="preserve"> </w:t>
      </w:r>
      <w:r w:rsidRPr="00C6331E">
        <w:t>to</w:t>
      </w:r>
      <w:r w:rsidR="00C24685">
        <w:t xml:space="preserve"> </w:t>
      </w:r>
      <w:r w:rsidRPr="00C6331E">
        <w:t>be</w:t>
      </w:r>
      <w:r w:rsidR="00C24685">
        <w:t xml:space="preserve"> </w:t>
      </w:r>
      <w:r w:rsidRPr="00C6331E">
        <w:t>paid</w:t>
      </w:r>
      <w:r w:rsidR="00C24685">
        <w:t xml:space="preserve"> </w:t>
      </w:r>
      <w:r w:rsidRPr="00C6331E">
        <w:t>by,</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penalties</w:t>
      </w:r>
      <w:r w:rsidR="00C24685">
        <w:t xml:space="preserve"> </w:t>
      </w:r>
      <w:r w:rsidRPr="00C6331E">
        <w:t>imposed</w:t>
      </w:r>
      <w:r w:rsidR="00C24685">
        <w:t xml:space="preserve"> </w:t>
      </w:r>
      <w:r w:rsidRPr="00C6331E">
        <w:t>on,</w:t>
      </w:r>
      <w:r w:rsidR="00C24685">
        <w:t xml:space="preserve"> </w:t>
      </w:r>
      <w:r w:rsidRPr="00C6331E">
        <w:t>the</w:t>
      </w:r>
      <w:r w:rsidR="00C24685">
        <w:t xml:space="preserve"> </w:t>
      </w:r>
      <w:r w:rsidRPr="00C6331E">
        <w:t>defendants.</w:t>
      </w:r>
      <w:r w:rsidR="00C24685">
        <w:t xml:space="preserve"> </w:t>
      </w:r>
    </w:p>
    <w:p w:rsidR="00F21141" w:rsidRPr="00C6331E" w:rsidRDefault="00F21141" w:rsidP="00F37305">
      <w:pPr>
        <w:pStyle w:val="Bullet1G"/>
      </w:pPr>
      <w:r w:rsidRPr="00C6331E">
        <w:t>Besides</w:t>
      </w:r>
      <w:r w:rsidR="00C24685">
        <w:t xml:space="preserve"> </w:t>
      </w:r>
      <w:r w:rsidRPr="00C6331E">
        <w:t>these</w:t>
      </w:r>
      <w:r w:rsidR="00C24685">
        <w:t xml:space="preserve"> </w:t>
      </w:r>
      <w:r w:rsidRPr="00C6331E">
        <w:t>rights,</w:t>
      </w:r>
      <w:r w:rsidR="00C24685">
        <w:t xml:space="preserve"> </w:t>
      </w:r>
      <w:r w:rsidRPr="00C6331E">
        <w:t>victims</w:t>
      </w:r>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obligation</w:t>
      </w:r>
      <w:r w:rsidR="00C24685">
        <w:t xml:space="preserve"> </w:t>
      </w:r>
      <w:r w:rsidRPr="00C6331E">
        <w:t>to</w:t>
      </w:r>
      <w:r w:rsidR="00C24685">
        <w:t xml:space="preserve"> </w:t>
      </w:r>
      <w:r w:rsidRPr="00C6331E">
        <w:t>appear</w:t>
      </w:r>
      <w:r w:rsidR="00C24685">
        <w:t xml:space="preserve"> </w:t>
      </w:r>
      <w:r w:rsidRPr="00C6331E">
        <w:t>in</w:t>
      </w:r>
      <w:r w:rsidR="00C24685">
        <w:t xml:space="preserve"> </w:t>
      </w:r>
      <w:r w:rsidRPr="00C6331E">
        <w:t>response</w:t>
      </w:r>
      <w:r w:rsidR="00C24685">
        <w:t xml:space="preserve"> </w:t>
      </w:r>
      <w:r w:rsidRPr="00C6331E">
        <w:t>to</w:t>
      </w:r>
      <w:r w:rsidR="00C24685">
        <w:t xml:space="preserve"> </w:t>
      </w:r>
      <w:r w:rsidRPr="00C6331E">
        <w:t>the</w:t>
      </w:r>
      <w:r w:rsidR="00C24685">
        <w:t xml:space="preserve"> </w:t>
      </w:r>
      <w:r w:rsidRPr="00C6331E">
        <w:t>summonses</w:t>
      </w:r>
      <w:r w:rsidR="00C24685">
        <w:t xml:space="preserve"> </w:t>
      </w:r>
      <w:r w:rsidRPr="00C6331E">
        <w:t>of</w:t>
      </w:r>
      <w:r w:rsidR="00C24685">
        <w:t xml:space="preserve"> </w:t>
      </w:r>
      <w:r w:rsidRPr="00C6331E">
        <w:t>Investigation</w:t>
      </w:r>
      <w:r w:rsidR="00C24685">
        <w:t xml:space="preserve"> </w:t>
      </w:r>
      <w:r w:rsidRPr="00C6331E">
        <w:t>Agencies,</w:t>
      </w:r>
      <w:r w:rsidR="00C24685">
        <w:t xml:space="preserve"> </w:t>
      </w:r>
      <w:proofErr w:type="spellStart"/>
      <w:r w:rsidRPr="00C6331E">
        <w:t>Procuracies</w:t>
      </w:r>
      <w:proofErr w:type="spellEnd"/>
      <w:r w:rsidR="00C24685">
        <w:t xml:space="preserve"> </w:t>
      </w:r>
      <w:r w:rsidRPr="00C6331E">
        <w:t>or</w:t>
      </w:r>
      <w:r w:rsidR="00C24685">
        <w:t xml:space="preserve"> </w:t>
      </w:r>
      <w:r w:rsidRPr="00C6331E">
        <w:t>Courts;</w:t>
      </w:r>
      <w:r w:rsidR="00C24685">
        <w:t xml:space="preserve"> </w:t>
      </w:r>
      <w:r w:rsidRPr="00C6331E">
        <w:t>if</w:t>
      </w:r>
      <w:r w:rsidR="00C24685">
        <w:t xml:space="preserve"> </w:t>
      </w:r>
      <w:r w:rsidRPr="00C6331E">
        <w:t>they</w:t>
      </w:r>
      <w:r w:rsidR="00C24685">
        <w:t xml:space="preserve"> </w:t>
      </w:r>
      <w:r w:rsidRPr="00C6331E">
        <w:t>refuse</w:t>
      </w:r>
      <w:r w:rsidR="00C24685">
        <w:t xml:space="preserve"> </w:t>
      </w:r>
      <w:r w:rsidRPr="00C6331E">
        <w:t>to</w:t>
      </w:r>
      <w:r w:rsidR="00C24685">
        <w:t xml:space="preserve"> </w:t>
      </w:r>
      <w:r w:rsidRPr="00C6331E">
        <w:t>give</w:t>
      </w:r>
      <w:r w:rsidR="00C24685">
        <w:t xml:space="preserve"> </w:t>
      </w:r>
      <w:r w:rsidRPr="00C6331E">
        <w:t>testimonies</w:t>
      </w:r>
      <w:r w:rsidR="00C24685">
        <w:t xml:space="preserve"> </w:t>
      </w:r>
      <w:r w:rsidRPr="00C6331E">
        <w:t>without</w:t>
      </w:r>
      <w:r w:rsidR="00C24685">
        <w:t xml:space="preserve"> </w:t>
      </w:r>
      <w:r w:rsidRPr="00C6331E">
        <w:t>plausible</w:t>
      </w:r>
      <w:r w:rsidR="00C24685">
        <w:t xml:space="preserve"> </w:t>
      </w:r>
      <w:r w:rsidRPr="00C6331E">
        <w:t>reasons,</w:t>
      </w:r>
      <w:r w:rsidR="00C24685">
        <w:t xml:space="preserve"> </w:t>
      </w:r>
      <w:r w:rsidRPr="00C6331E">
        <w:t>they</w:t>
      </w:r>
      <w:r w:rsidR="00C24685">
        <w:t xml:space="preserve"> </w:t>
      </w:r>
      <w:r w:rsidRPr="00C6331E">
        <w:t>may</w:t>
      </w:r>
      <w:r w:rsidR="00C24685">
        <w:t xml:space="preserve"> </w:t>
      </w:r>
      <w:r w:rsidRPr="00C6331E">
        <w:t>bear</w:t>
      </w:r>
      <w:r w:rsidR="00C24685">
        <w:t xml:space="preserve"> </w:t>
      </w:r>
      <w:r w:rsidRPr="00C6331E">
        <w:t>penal</w:t>
      </w:r>
      <w:r w:rsidR="00C24685">
        <w:t xml:space="preserve"> </w:t>
      </w:r>
      <w:r w:rsidRPr="00C6331E">
        <w:t>liability</w:t>
      </w:r>
      <w:r w:rsidR="00C24685">
        <w:t xml:space="preserve"> </w:t>
      </w:r>
      <w:r w:rsidRPr="00C6331E">
        <w:t>according</w:t>
      </w:r>
      <w:r w:rsidR="00C24685">
        <w:t xml:space="preserve"> </w:t>
      </w:r>
      <w:r w:rsidRPr="00C6331E">
        <w:t>to</w:t>
      </w:r>
      <w:r w:rsidR="00C24685">
        <w:t xml:space="preserve"> </w:t>
      </w:r>
      <w:r w:rsidRPr="00C6331E">
        <w:t>Article</w:t>
      </w:r>
      <w:r w:rsidR="00C24685">
        <w:t xml:space="preserve"> </w:t>
      </w:r>
      <w:r w:rsidRPr="00C6331E">
        <w:t>308</w:t>
      </w:r>
      <w:r w:rsidR="00C24685">
        <w:t xml:space="preserve"> </w:t>
      </w:r>
      <w:r w:rsidRPr="00C6331E">
        <w:t>of</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(para.</w:t>
      </w:r>
      <w:r w:rsidR="00BD4DF3">
        <w:t xml:space="preserve"> </w:t>
      </w:r>
      <w:r w:rsidRPr="00C6331E">
        <w:t>4,</w:t>
      </w:r>
      <w:r w:rsidR="00C24685">
        <w:t xml:space="preserve"> </w:t>
      </w:r>
      <w:r w:rsidRPr="00C6331E">
        <w:t>Art.</w:t>
      </w:r>
      <w:r w:rsidR="00BD4DF3">
        <w:t xml:space="preserve"> </w:t>
      </w:r>
      <w:r w:rsidRPr="00C6331E">
        <w:t>51)</w:t>
      </w:r>
      <w:r w:rsidR="00C24685">
        <w:t xml:space="preserve"> </w:t>
      </w:r>
      <w:r w:rsidRPr="00C6331E">
        <w:t>or</w:t>
      </w:r>
      <w:r w:rsidR="00C24685">
        <w:t xml:space="preserve"> </w:t>
      </w:r>
      <w:r w:rsidRPr="00C6331E">
        <w:t>be</w:t>
      </w:r>
      <w:r w:rsidR="00C24685">
        <w:t xml:space="preserve"> </w:t>
      </w:r>
      <w:r w:rsidRPr="00C6331E">
        <w:t>applied</w:t>
      </w:r>
      <w:r w:rsidR="00C24685">
        <w:t xml:space="preserve"> </w:t>
      </w:r>
      <w:r w:rsidRPr="00C6331E">
        <w:t>some</w:t>
      </w:r>
      <w:r w:rsidR="00C24685">
        <w:t xml:space="preserve"> </w:t>
      </w:r>
      <w:r w:rsidRPr="00C6331E">
        <w:t>other</w:t>
      </w:r>
      <w:r w:rsidR="00C24685">
        <w:t xml:space="preserve"> </w:t>
      </w:r>
      <w:r w:rsidRPr="00C6331E">
        <w:t>measures</w:t>
      </w:r>
      <w:r w:rsidR="00C24685">
        <w:t xml:space="preserve"> </w:t>
      </w:r>
      <w:r w:rsidRPr="00C6331E">
        <w:t>such</w:t>
      </w:r>
      <w:r w:rsidR="00C24685">
        <w:t xml:space="preserve"> </w:t>
      </w:r>
      <w:r w:rsidRPr="00C6331E">
        <w:t>as</w:t>
      </w:r>
      <w:r w:rsidR="00C24685">
        <w:t xml:space="preserve"> </w:t>
      </w:r>
      <w:r w:rsidRPr="00C6331E">
        <w:t>examination</w:t>
      </w:r>
      <w:r w:rsidR="00C24685">
        <w:t xml:space="preserve"> </w:t>
      </w:r>
      <w:r w:rsidRPr="00C6331E">
        <w:t>of</w:t>
      </w:r>
      <w:r w:rsidR="00C24685">
        <w:t xml:space="preserve"> </w:t>
      </w:r>
      <w:r w:rsidRPr="00C6331E">
        <w:t>traces</w:t>
      </w:r>
      <w:r w:rsidR="00C24685">
        <w:t xml:space="preserve"> </w:t>
      </w:r>
      <w:r w:rsidRPr="00C6331E">
        <w:t>on</w:t>
      </w:r>
      <w:r w:rsidR="00C24685">
        <w:t xml:space="preserve"> </w:t>
      </w:r>
      <w:r w:rsidRPr="00C6331E">
        <w:t>their</w:t>
      </w:r>
      <w:r w:rsidR="00C24685">
        <w:t xml:space="preserve"> </w:t>
      </w:r>
      <w:r w:rsidRPr="00C6331E">
        <w:t>bodies</w:t>
      </w:r>
      <w:r w:rsidR="00C24685">
        <w:t xml:space="preserve"> </w:t>
      </w:r>
      <w:r w:rsidRPr="00C6331E">
        <w:t>(Article</w:t>
      </w:r>
      <w:r w:rsidR="00C24685">
        <w:t xml:space="preserve"> </w:t>
      </w:r>
      <w:r w:rsidRPr="00C6331E">
        <w:t>152)</w:t>
      </w:r>
      <w:r w:rsidR="0017621F">
        <w:t xml:space="preserve"> </w:t>
      </w:r>
      <w:r w:rsidRPr="00C6331E">
        <w:t>…</w:t>
      </w:r>
    </w:p>
    <w:p w:rsidR="00F21141" w:rsidRPr="00C6331E" w:rsidRDefault="00F21141" w:rsidP="003C58BE">
      <w:pPr>
        <w:pStyle w:val="SingleTxtG"/>
      </w:pPr>
      <w:r w:rsidRPr="00C6331E">
        <w:t>195.</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p>
    <w:p w:rsidR="00F21141" w:rsidRPr="00C6331E" w:rsidRDefault="00F21141" w:rsidP="00F37305">
      <w:pPr>
        <w:pStyle w:val="Bullet1G"/>
      </w:pPr>
      <w:r w:rsidRPr="00C6331E">
        <w:t>Expands</w:t>
      </w:r>
      <w:r w:rsidR="00C24685">
        <w:t xml:space="preserve"> </w:t>
      </w:r>
      <w:r w:rsidRPr="00C6331E">
        <w:t>and</w:t>
      </w:r>
      <w:r w:rsidR="00C24685">
        <w:t xml:space="preserve"> </w:t>
      </w:r>
      <w:r w:rsidRPr="00C6331E">
        <w:t>provides</w:t>
      </w:r>
      <w:r w:rsidR="00C24685">
        <w:t xml:space="preserve"> </w:t>
      </w:r>
      <w:r w:rsidRPr="00C6331E">
        <w:t>more</w:t>
      </w:r>
      <w:r w:rsidR="00C24685">
        <w:t xml:space="preserve"> </w:t>
      </w:r>
      <w:r w:rsidRPr="00C6331E">
        <w:t>details</w:t>
      </w:r>
      <w:r w:rsidR="00C24685">
        <w:t xml:space="preserve"> </w:t>
      </w:r>
      <w:r w:rsidRPr="00C6331E">
        <w:t>on</w:t>
      </w:r>
      <w:r w:rsidR="00C24685">
        <w:t xml:space="preserve"> </w:t>
      </w:r>
      <w:r w:rsidRPr="00C6331E">
        <w:t>the</w:t>
      </w:r>
      <w:r w:rsidR="00C24685">
        <w:t xml:space="preserve"> </w:t>
      </w:r>
      <w:r w:rsidRPr="00C6331E">
        <w:t>10</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in</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investigation</w:t>
      </w:r>
      <w:r w:rsidR="00C24685">
        <w:t xml:space="preserve"> </w:t>
      </w:r>
      <w:r w:rsidRPr="00C6331E">
        <w:t>(para.</w:t>
      </w:r>
      <w:r w:rsidR="00BD4DF3">
        <w:t xml:space="preserve"> </w:t>
      </w:r>
      <w:r w:rsidRPr="00C6331E">
        <w:t>2,</w:t>
      </w:r>
      <w:r w:rsidR="00C24685">
        <w:t xml:space="preserve"> </w:t>
      </w:r>
      <w:r w:rsidRPr="00C6331E">
        <w:t>Art.</w:t>
      </w:r>
      <w:r w:rsidR="00BD4DF3">
        <w:t xml:space="preserve"> </w:t>
      </w:r>
      <w:r w:rsidRPr="00C6331E">
        <w:t>60)</w:t>
      </w:r>
      <w:r w:rsidR="00C24685">
        <w:t xml:space="preserve"> </w:t>
      </w:r>
      <w:r w:rsidRPr="00C6331E">
        <w:t>such</w:t>
      </w:r>
      <w:r w:rsidR="00C24685">
        <w:t xml:space="preserve"> </w:t>
      </w:r>
      <w:r w:rsidRPr="00C6331E">
        <w:t>as</w:t>
      </w:r>
      <w:r w:rsidR="00C24685">
        <w:t xml:space="preserve"> </w:t>
      </w:r>
      <w:r w:rsidRPr="00C6331E">
        <w:t>(1)</w:t>
      </w:r>
      <w:r w:rsidR="00C24685">
        <w:t xml:space="preserve"> </w:t>
      </w:r>
      <w:r w:rsidRPr="00C6331E">
        <w:t>To</w:t>
      </w:r>
      <w:r w:rsidR="00C24685">
        <w:t xml:space="preserve"> </w:t>
      </w:r>
      <w:r w:rsidRPr="00C6331E">
        <w:t>give</w:t>
      </w:r>
      <w:r w:rsidR="00C24685">
        <w:t xml:space="preserve"> </w:t>
      </w:r>
      <w:r w:rsidRPr="00C6331E">
        <w:t>statements</w:t>
      </w:r>
      <w:r w:rsidR="00C24685">
        <w:t xml:space="preserve"> </w:t>
      </w:r>
      <w:r w:rsidRPr="00C6331E">
        <w:t>and</w:t>
      </w:r>
      <w:r w:rsidR="00C24685">
        <w:t xml:space="preserve"> </w:t>
      </w:r>
      <w:r w:rsidRPr="00C6331E">
        <w:t>opinions</w:t>
      </w:r>
      <w:r w:rsidR="00C24685">
        <w:t xml:space="preserve"> </w:t>
      </w:r>
      <w:r w:rsidRPr="00C6331E">
        <w:t>and</w:t>
      </w:r>
      <w:r w:rsidR="00C24685">
        <w:t xml:space="preserve"> </w:t>
      </w:r>
      <w:r w:rsidRPr="00C6331E">
        <w:t>bear</w:t>
      </w:r>
      <w:r w:rsidR="00C24685">
        <w:t xml:space="preserve"> </w:t>
      </w:r>
      <w:r w:rsidRPr="00C6331E">
        <w:t>no</w:t>
      </w:r>
      <w:r w:rsidR="00C24685">
        <w:t xml:space="preserve"> </w:t>
      </w:r>
      <w:r w:rsidRPr="00C6331E">
        <w:t>obligation</w:t>
      </w:r>
      <w:r w:rsidR="00C24685">
        <w:t xml:space="preserve"> </w:t>
      </w:r>
      <w:r w:rsidRPr="00C6331E">
        <w:t>to</w:t>
      </w:r>
      <w:r w:rsidR="00C24685">
        <w:t xml:space="preserve"> </w:t>
      </w:r>
      <w:r w:rsidRPr="00C6331E">
        <w:t>testify</w:t>
      </w:r>
      <w:r w:rsidR="00C24685">
        <w:t xml:space="preserve"> </w:t>
      </w:r>
      <w:r w:rsidRPr="00C6331E">
        <w:t>against</w:t>
      </w:r>
      <w:r w:rsidR="00C24685">
        <w:t xml:space="preserve"> </w:t>
      </w:r>
      <w:r w:rsidRPr="00C6331E">
        <w:t>themselves</w:t>
      </w:r>
      <w:r w:rsidR="00C24685">
        <w:t xml:space="preserve"> </w:t>
      </w:r>
      <w:r w:rsidRPr="00C6331E">
        <w:t>or</w:t>
      </w:r>
      <w:r w:rsidR="00C24685">
        <w:t xml:space="preserve"> </w:t>
      </w:r>
      <w:r w:rsidRPr="00C6331E">
        <w:t>admit</w:t>
      </w:r>
      <w:r w:rsidR="00C24685">
        <w:t xml:space="preserve"> </w:t>
      </w:r>
      <w:r w:rsidRPr="00C6331E">
        <w:t>to</w:t>
      </w:r>
      <w:r w:rsidR="00C24685">
        <w:t xml:space="preserve"> </w:t>
      </w:r>
      <w:r w:rsidRPr="00C6331E">
        <w:t>guilt;</w:t>
      </w:r>
      <w:r w:rsidR="00C24685">
        <w:t xml:space="preserve"> </w:t>
      </w:r>
      <w:r w:rsidRPr="00C6331E">
        <w:t>(2)</w:t>
      </w:r>
      <w:r w:rsidR="00C24685">
        <w:t xml:space="preserve"> </w:t>
      </w:r>
      <w:r w:rsidRPr="00C6331E">
        <w:t>To</w:t>
      </w:r>
      <w:r w:rsidR="00C24685">
        <w:t xml:space="preserve"> </w:t>
      </w:r>
      <w:r w:rsidRPr="00C6331E">
        <w:t>read</w:t>
      </w:r>
      <w:r w:rsidR="00C24685">
        <w:t xml:space="preserve"> </w:t>
      </w:r>
      <w:r w:rsidRPr="00C6331E">
        <w:t>and</w:t>
      </w:r>
      <w:r w:rsidR="00C24685">
        <w:t xml:space="preserve"> </w:t>
      </w:r>
      <w:r w:rsidRPr="00C6331E">
        <w:t>write</w:t>
      </w:r>
      <w:r w:rsidR="00C24685">
        <w:t xml:space="preserve"> </w:t>
      </w:r>
      <w:r w:rsidRPr="00C6331E">
        <w:t>digital</w:t>
      </w:r>
      <w:r w:rsidR="00C24685">
        <w:t xml:space="preserve"> </w:t>
      </w:r>
      <w:r w:rsidRPr="00C6331E">
        <w:t>documents</w:t>
      </w:r>
      <w:r w:rsidR="00C24685">
        <w:t xml:space="preserve"> </w:t>
      </w:r>
      <w:r w:rsidRPr="00C6331E">
        <w:t>or</w:t>
      </w:r>
      <w:r w:rsidR="00C24685">
        <w:t xml:space="preserve"> </w:t>
      </w:r>
      <w:r w:rsidRPr="00C6331E">
        <w:t>copies</w:t>
      </w:r>
      <w:r w:rsidR="00C24685">
        <w:t xml:space="preserve"> </w:t>
      </w:r>
      <w:r w:rsidRPr="00C6331E">
        <w:t>of</w:t>
      </w:r>
      <w:r w:rsidR="00C24685">
        <w:t xml:space="preserve"> </w:t>
      </w:r>
      <w:r w:rsidRPr="00C6331E">
        <w:t>such</w:t>
      </w:r>
      <w:r w:rsidR="00C24685">
        <w:t xml:space="preserve"> </w:t>
      </w:r>
      <w:r w:rsidRPr="00C6331E">
        <w:t>regarding</w:t>
      </w:r>
      <w:r w:rsidR="00C24685">
        <w:t xml:space="preserve"> </w:t>
      </w:r>
      <w:r w:rsidRPr="00C6331E">
        <w:t>charges</w:t>
      </w:r>
      <w:r w:rsidR="00C24685">
        <w:t xml:space="preserve"> </w:t>
      </w:r>
      <w:r w:rsidRPr="00C6331E">
        <w:t>and</w:t>
      </w:r>
      <w:r w:rsidR="00C24685">
        <w:t xml:space="preserve"> </w:t>
      </w:r>
      <w:r w:rsidRPr="00C6331E">
        <w:t>vindication</w:t>
      </w:r>
      <w:r w:rsidR="00C24685">
        <w:t xml:space="preserve"> </w:t>
      </w:r>
      <w:r w:rsidRPr="00C6331E">
        <w:t>or</w:t>
      </w:r>
      <w:r w:rsidR="00C24685">
        <w:t xml:space="preserve"> </w:t>
      </w:r>
      <w:r w:rsidRPr="00C6331E">
        <w:t>other</w:t>
      </w:r>
      <w:r w:rsidR="00C24685">
        <w:t xml:space="preserve"> </w:t>
      </w:r>
      <w:r w:rsidRPr="00C6331E">
        <w:t>copies</w:t>
      </w:r>
      <w:r w:rsidR="00C24685">
        <w:t xml:space="preserve"> </w:t>
      </w:r>
      <w:r w:rsidRPr="00C6331E">
        <w:t>related</w:t>
      </w:r>
      <w:r w:rsidR="00C24685">
        <w:t xml:space="preserve"> </w:t>
      </w:r>
      <w:r w:rsidRPr="00C6331E">
        <w:t>to</w:t>
      </w:r>
      <w:r w:rsidR="00C24685">
        <w:t xml:space="preserve"> </w:t>
      </w:r>
      <w:r w:rsidRPr="00C6331E">
        <w:t>their</w:t>
      </w:r>
      <w:r w:rsidR="00C24685">
        <w:t xml:space="preserve"> </w:t>
      </w:r>
      <w:proofErr w:type="spellStart"/>
      <w:r w:rsidRPr="00C6331E">
        <w:t>defense</w:t>
      </w:r>
      <w:proofErr w:type="spellEnd"/>
      <w:r w:rsidRPr="00C6331E">
        <w:t>,</w:t>
      </w:r>
      <w:r w:rsidR="00C24685">
        <w:t xml:space="preserve"> </w:t>
      </w:r>
      <w:r w:rsidRPr="00C6331E">
        <w:t>upon</w:t>
      </w:r>
      <w:r w:rsidR="00C24685">
        <w:t xml:space="preserve"> </w:t>
      </w:r>
      <w:r w:rsidRPr="00C6331E">
        <w:t>requests,</w:t>
      </w:r>
      <w:r w:rsidR="00C24685">
        <w:t xml:space="preserve"> </w:t>
      </w:r>
      <w:r w:rsidRPr="00C6331E">
        <w:t>after</w:t>
      </w:r>
      <w:r w:rsidR="00C24685">
        <w:t xml:space="preserve"> </w:t>
      </w:r>
      <w:r w:rsidRPr="00C6331E">
        <w:t>the</w:t>
      </w:r>
      <w:r w:rsidR="00C24685">
        <w:t xml:space="preserve"> </w:t>
      </w:r>
      <w:r w:rsidRPr="00C6331E">
        <w:t>end</w:t>
      </w:r>
      <w:r w:rsidR="00C24685">
        <w:t xml:space="preserve"> </w:t>
      </w:r>
      <w:r w:rsidRPr="00C6331E">
        <w:t>of</w:t>
      </w:r>
      <w:r w:rsidR="00C24685">
        <w:t xml:space="preserve"> </w:t>
      </w:r>
      <w:r w:rsidRPr="00C6331E">
        <w:t>investigations;</w:t>
      </w:r>
      <w:r w:rsidR="00C24685">
        <w:t xml:space="preserve"> </w:t>
      </w:r>
      <w:r w:rsidRPr="00C6331E">
        <w:t>(3)</w:t>
      </w:r>
      <w:r w:rsidR="00C24685">
        <w:t xml:space="preserve"> </w:t>
      </w:r>
      <w:r w:rsidRPr="00C6331E">
        <w:t>To</w:t>
      </w:r>
      <w:r w:rsidR="00C24685">
        <w:t xml:space="preserve"> </w:t>
      </w:r>
      <w:r w:rsidRPr="00C6331E">
        <w:t>request</w:t>
      </w:r>
      <w:r w:rsidR="00C24685">
        <w:t xml:space="preserve"> </w:t>
      </w:r>
      <w:r w:rsidRPr="00C6331E">
        <w:t>expert</w:t>
      </w:r>
      <w:r w:rsidR="00C24685">
        <w:t xml:space="preserve"> </w:t>
      </w:r>
      <w:r w:rsidRPr="00C6331E">
        <w:t>examinations,</w:t>
      </w:r>
      <w:r w:rsidR="00C24685">
        <w:t xml:space="preserve"> </w:t>
      </w:r>
      <w:r w:rsidRPr="00C6331E">
        <w:t>valuation</w:t>
      </w:r>
      <w:r w:rsidR="00015DFC">
        <w:t xml:space="preserve"> </w:t>
      </w:r>
      <w:r w:rsidRPr="00C6331E">
        <w:t>...</w:t>
      </w:r>
      <w:r w:rsidR="00C24685">
        <w:t xml:space="preserve"> </w:t>
      </w:r>
      <w:r w:rsidRPr="00C6331E">
        <w:t>In</w:t>
      </w:r>
      <w:r w:rsidR="00C24685">
        <w:t xml:space="preserve"> </w:t>
      </w:r>
      <w:r w:rsidRPr="00C6331E">
        <w:t>case</w:t>
      </w:r>
      <w:r w:rsidR="00C24685">
        <w:t xml:space="preserve"> </w:t>
      </w:r>
      <w:r w:rsidRPr="00C6331E">
        <w:t>of</w:t>
      </w:r>
      <w:r w:rsidR="00C24685">
        <w:t xml:space="preserve"> </w:t>
      </w:r>
      <w:r w:rsidRPr="00C6331E">
        <w:t>disagreement</w:t>
      </w:r>
      <w:r w:rsidR="00C24685">
        <w:t xml:space="preserve"> </w:t>
      </w:r>
      <w:r w:rsidRPr="00C6331E">
        <w:t>with</w:t>
      </w:r>
      <w:r w:rsidR="00C24685">
        <w:t xml:space="preserve"> </w:t>
      </w:r>
      <w:r w:rsidRPr="00C6331E">
        <w:t>the</w:t>
      </w:r>
      <w:r w:rsidR="00C24685">
        <w:t xml:space="preserve"> </w:t>
      </w:r>
      <w:r w:rsidRPr="00C6331E">
        <w:t>expert</w:t>
      </w:r>
      <w:r w:rsidR="00C24685">
        <w:t xml:space="preserve"> </w:t>
      </w:r>
      <w:r w:rsidRPr="00C6331E">
        <w:t>examinations,</w:t>
      </w:r>
      <w:r w:rsidR="00C24685">
        <w:t xml:space="preserve"> </w:t>
      </w:r>
      <w:r w:rsidRPr="00C6331E">
        <w:t>they</w:t>
      </w:r>
      <w:r w:rsidR="00C24685">
        <w:t xml:space="preserve"> </w:t>
      </w:r>
      <w:r w:rsidRPr="00C6331E">
        <w:t>shall</w:t>
      </w:r>
      <w:r w:rsidR="00C24685">
        <w:t xml:space="preserve"> </w:t>
      </w:r>
      <w:r w:rsidRPr="00C6331E">
        <w:t>be</w:t>
      </w:r>
      <w:r w:rsidR="00C24685">
        <w:t xml:space="preserve"> </w:t>
      </w:r>
      <w:r w:rsidRPr="00C6331E">
        <w:t>entitled</w:t>
      </w:r>
      <w:r w:rsidR="00C24685">
        <w:t xml:space="preserve"> </w:t>
      </w:r>
      <w:r w:rsidRPr="00C6331E">
        <w:t>to</w:t>
      </w:r>
      <w:r w:rsidR="00C24685">
        <w:t xml:space="preserve"> </w:t>
      </w:r>
      <w:r w:rsidRPr="00C6331E">
        <w:t>state</w:t>
      </w:r>
      <w:r w:rsidR="00C24685">
        <w:t xml:space="preserve"> </w:t>
      </w:r>
      <w:r w:rsidRPr="00C6331E">
        <w:t>their</w:t>
      </w:r>
      <w:r w:rsidR="00C24685">
        <w:t xml:space="preserve"> </w:t>
      </w:r>
      <w:r w:rsidRPr="00C6331E">
        <w:t>opinions</w:t>
      </w:r>
      <w:r w:rsidR="00C24685">
        <w:t xml:space="preserve"> </w:t>
      </w:r>
      <w:r w:rsidRPr="00C6331E">
        <w:t>on</w:t>
      </w:r>
      <w:r w:rsidR="00C24685">
        <w:t xml:space="preserve"> </w:t>
      </w:r>
      <w:r w:rsidRPr="00C6331E">
        <w:t>findings</w:t>
      </w:r>
      <w:r w:rsidR="00C24685">
        <w:t xml:space="preserve"> </w:t>
      </w:r>
      <w:r w:rsidRPr="00C6331E">
        <w:t>of</w:t>
      </w:r>
      <w:r w:rsidR="00C24685">
        <w:t xml:space="preserve"> </w:t>
      </w:r>
      <w:r w:rsidRPr="00C6331E">
        <w:t>expert</w:t>
      </w:r>
      <w:r w:rsidR="00C24685">
        <w:t xml:space="preserve"> </w:t>
      </w:r>
      <w:r w:rsidRPr="00C6331E">
        <w:t>examinations</w:t>
      </w:r>
      <w:r w:rsidR="00C24685">
        <w:t xml:space="preserve"> </w:t>
      </w:r>
      <w:r w:rsidRPr="00C6331E">
        <w:t>or</w:t>
      </w:r>
      <w:r w:rsidR="00C24685">
        <w:t xml:space="preserve"> </w:t>
      </w:r>
      <w:r w:rsidRPr="00C6331E">
        <w:t>to</w:t>
      </w:r>
      <w:r w:rsidR="00C24685">
        <w:t xml:space="preserve"> </w:t>
      </w:r>
      <w:r w:rsidRPr="00C6331E">
        <w:t>petition</w:t>
      </w:r>
      <w:r w:rsidR="00C24685">
        <w:t xml:space="preserve"> </w:t>
      </w:r>
      <w:r w:rsidRPr="00C6331E">
        <w:t>for</w:t>
      </w:r>
      <w:r w:rsidR="00C24685">
        <w:t xml:space="preserve"> </w:t>
      </w:r>
      <w:r w:rsidRPr="00C6331E">
        <w:t>additional</w:t>
      </w:r>
      <w:r w:rsidR="00C24685">
        <w:t xml:space="preserve"> </w:t>
      </w:r>
      <w:r w:rsidRPr="00C6331E">
        <w:t>or</w:t>
      </w:r>
      <w:r w:rsidR="00C24685">
        <w:t xml:space="preserve"> </w:t>
      </w:r>
      <w:r w:rsidRPr="00C6331E">
        <w:t>repeated</w:t>
      </w:r>
      <w:r w:rsidR="00C24685">
        <w:t xml:space="preserve"> </w:t>
      </w:r>
      <w:r w:rsidRPr="00C6331E">
        <w:t>examinations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orders</w:t>
      </w:r>
      <w:r w:rsidR="00C24685">
        <w:t xml:space="preserve"> </w:t>
      </w:r>
      <w:r w:rsidRPr="00C6331E">
        <w:t>and</w:t>
      </w:r>
      <w:r w:rsidR="00C24685">
        <w:t xml:space="preserve"> </w:t>
      </w:r>
      <w:r w:rsidRPr="00C6331E">
        <w:t>procedures</w:t>
      </w:r>
      <w:r w:rsidR="00C24685">
        <w:t xml:space="preserve"> </w:t>
      </w:r>
      <w:r w:rsidRPr="00C6331E">
        <w:t>prescribed</w:t>
      </w:r>
      <w:r w:rsidR="00C24685">
        <w:t xml:space="preserve"> </w:t>
      </w:r>
      <w:r w:rsidRPr="00C6331E">
        <w:t>in</w:t>
      </w:r>
      <w:r w:rsidR="00C24685">
        <w:t xml:space="preserve"> </w:t>
      </w:r>
      <w:r w:rsidRPr="00C6331E">
        <w:t>Article</w:t>
      </w:r>
      <w:r w:rsidR="00C24685">
        <w:t xml:space="preserve"> </w:t>
      </w:r>
      <w:r w:rsidRPr="00C6331E">
        <w:t>214</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p>
    <w:p w:rsidR="00F21141" w:rsidRPr="00C6331E" w:rsidRDefault="00F21141" w:rsidP="00F37305">
      <w:pPr>
        <w:pStyle w:val="Bullet1G"/>
      </w:pPr>
      <w:r w:rsidRPr="00C6331E">
        <w:t>Expands</w:t>
      </w:r>
      <w:r w:rsidR="00C24685">
        <w:t xml:space="preserve"> </w:t>
      </w:r>
      <w:r w:rsidRPr="00C6331E">
        <w:t>and</w:t>
      </w:r>
      <w:r w:rsidR="00C24685">
        <w:t xml:space="preserve"> </w:t>
      </w:r>
      <w:r w:rsidRPr="00C6331E">
        <w:t>provides</w:t>
      </w:r>
      <w:r w:rsidR="00C24685">
        <w:t xml:space="preserve"> </w:t>
      </w:r>
      <w:r w:rsidRPr="00C6331E">
        <w:t>more</w:t>
      </w:r>
      <w:r w:rsidR="00C24685">
        <w:t xml:space="preserve"> </w:t>
      </w:r>
      <w:r w:rsidRPr="00C6331E">
        <w:t>details</w:t>
      </w:r>
      <w:r w:rsidR="00C24685">
        <w:t xml:space="preserve"> </w:t>
      </w:r>
      <w:r w:rsidRPr="00C6331E">
        <w:t>on:</w:t>
      </w:r>
    </w:p>
    <w:p w:rsidR="00F21141" w:rsidRPr="00C6331E" w:rsidRDefault="00F21141" w:rsidP="00F37305">
      <w:pPr>
        <w:pStyle w:val="Bullet2G"/>
      </w:pPr>
      <w:r w:rsidRPr="00C6331E">
        <w:t>Preventive</w:t>
      </w:r>
      <w:r w:rsidR="00C24685">
        <w:t xml:space="preserve"> </w:t>
      </w:r>
      <w:r w:rsidRPr="00C6331E">
        <w:t>measures</w:t>
      </w:r>
      <w:r w:rsidR="00C24685">
        <w:t xml:space="preserve"> </w:t>
      </w:r>
      <w:r w:rsidRPr="00C6331E">
        <w:t>applied</w:t>
      </w:r>
      <w:r w:rsidR="00C24685">
        <w:t xml:space="preserve"> </w:t>
      </w:r>
      <w:r w:rsidRPr="00C6331E">
        <w:t>to</w:t>
      </w:r>
      <w:r w:rsidR="00C24685">
        <w:t xml:space="preserve"> </w:t>
      </w:r>
      <w:r w:rsidRPr="00C6331E">
        <w:t>the</w:t>
      </w:r>
      <w:r w:rsidR="00C24685">
        <w:t xml:space="preserve"> </w:t>
      </w:r>
      <w:r w:rsidRPr="00C6331E">
        <w:t>accused,</w:t>
      </w:r>
      <w:r w:rsidR="00C24685">
        <w:t xml:space="preserve"> </w:t>
      </w:r>
      <w:r w:rsidRPr="00C6331E">
        <w:t>including:</w:t>
      </w:r>
      <w:r w:rsidR="00C24685">
        <w:t xml:space="preserve"> </w:t>
      </w:r>
      <w:r w:rsidRPr="00C6331E">
        <w:t>emergency</w:t>
      </w:r>
      <w:r w:rsidR="00C24685">
        <w:t xml:space="preserve"> </w:t>
      </w:r>
      <w:r w:rsidRPr="00C6331E">
        <w:t>custody,</w:t>
      </w:r>
      <w:r w:rsidR="00C24685">
        <w:t xml:space="preserve"> </w:t>
      </w:r>
      <w:r w:rsidRPr="00C6331E">
        <w:t>arrest,</w:t>
      </w:r>
      <w:r w:rsidR="00C24685">
        <w:t xml:space="preserve"> </w:t>
      </w:r>
      <w:r w:rsidRPr="00C6331E">
        <w:t>temporary</w:t>
      </w:r>
      <w:r w:rsidR="00C24685">
        <w:t xml:space="preserve"> </w:t>
      </w:r>
      <w:r w:rsidRPr="00C6331E">
        <w:t>detainment,</w:t>
      </w:r>
      <w:r w:rsidR="00C24685">
        <w:t xml:space="preserve"> </w:t>
      </w:r>
      <w:r w:rsidRPr="00C6331E">
        <w:t>detention,</w:t>
      </w:r>
      <w:r w:rsidR="00C24685">
        <w:t xml:space="preserve"> </w:t>
      </w:r>
      <w:r w:rsidRPr="00C6331E">
        <w:t>bail,</w:t>
      </w:r>
      <w:r w:rsidR="00C24685">
        <w:t xml:space="preserve"> </w:t>
      </w:r>
      <w:r w:rsidRPr="00C6331E">
        <w:t>surety,</w:t>
      </w:r>
      <w:r w:rsidR="00C24685">
        <w:t xml:space="preserve"> </w:t>
      </w:r>
      <w:r w:rsidRPr="00C6331E">
        <w:t>residential</w:t>
      </w:r>
      <w:r w:rsidR="00C24685">
        <w:t xml:space="preserve"> </w:t>
      </w:r>
      <w:r w:rsidRPr="00C6331E">
        <w:t>confinement,</w:t>
      </w:r>
      <w:r w:rsidR="00C24685">
        <w:t xml:space="preserve"> </w:t>
      </w:r>
      <w:r w:rsidRPr="00C6331E">
        <w:t>exit</w:t>
      </w:r>
      <w:r w:rsidR="00C24685">
        <w:t xml:space="preserve"> </w:t>
      </w:r>
      <w:r w:rsidRPr="00C6331E">
        <w:t>restriction</w:t>
      </w:r>
      <w:r w:rsidR="00C24685">
        <w:t xml:space="preserve"> </w:t>
      </w:r>
      <w:r w:rsidRPr="00C6331E">
        <w:t>(Article</w:t>
      </w:r>
      <w:r w:rsidR="00C24685">
        <w:t xml:space="preserve"> </w:t>
      </w:r>
      <w:r w:rsidRPr="00C6331E">
        <w:t>109).</w:t>
      </w:r>
      <w:r w:rsidR="00C24685">
        <w:t xml:space="preserve"> </w:t>
      </w:r>
      <w:r w:rsidRPr="00C6331E">
        <w:t>The</w:t>
      </w:r>
      <w:r w:rsidR="00C24685">
        <w:t xml:space="preserve"> </w:t>
      </w:r>
      <w:r w:rsidRPr="00C6331E">
        <w:t>contents</w:t>
      </w:r>
      <w:r w:rsidR="00C24685">
        <w:t xml:space="preserve"> </w:t>
      </w:r>
      <w:r w:rsidRPr="00C6331E">
        <w:t>and</w:t>
      </w:r>
      <w:r w:rsidR="00C24685">
        <w:t xml:space="preserve"> </w:t>
      </w:r>
      <w:r w:rsidRPr="00C6331E">
        <w:t>procedures</w:t>
      </w:r>
      <w:r w:rsidR="00C24685">
        <w:t xml:space="preserve"> </w:t>
      </w:r>
      <w:r w:rsidRPr="00C6331E">
        <w:t>of</w:t>
      </w:r>
      <w:r w:rsidR="00C24685">
        <w:t xml:space="preserve"> </w:t>
      </w:r>
      <w:r w:rsidRPr="00C6331E">
        <w:t>these</w:t>
      </w:r>
      <w:r w:rsidR="00C24685">
        <w:t xml:space="preserve"> </w:t>
      </w:r>
      <w:r w:rsidRPr="00C6331E">
        <w:t>preventive</w:t>
      </w:r>
      <w:r w:rsidR="00C24685">
        <w:t xml:space="preserve"> </w:t>
      </w:r>
      <w:r w:rsidRPr="00C6331E">
        <w:t>measures</w:t>
      </w:r>
      <w:r w:rsidR="00C24685">
        <w:t xml:space="preserve"> </w:t>
      </w:r>
      <w:r w:rsidRPr="00C6331E">
        <w:t>are</w:t>
      </w:r>
      <w:r w:rsidR="00C24685">
        <w:t xml:space="preserve"> </w:t>
      </w:r>
      <w:r w:rsidRPr="00C6331E">
        <w:t>provided</w:t>
      </w:r>
      <w:r w:rsidR="00C24685">
        <w:t xml:space="preserve"> </w:t>
      </w:r>
      <w:r w:rsidRPr="00C6331E">
        <w:t>in</w:t>
      </w:r>
      <w:r w:rsidR="00C24685">
        <w:t xml:space="preserve"> </w:t>
      </w:r>
      <w:r w:rsidRPr="00C6331E">
        <w:t>details</w:t>
      </w:r>
      <w:r w:rsidR="00C24685">
        <w:t xml:space="preserve"> </w:t>
      </w:r>
      <w:r w:rsidRPr="00C6331E">
        <w:t>at</w:t>
      </w:r>
      <w:r w:rsidR="00C24685">
        <w:t xml:space="preserve"> </w:t>
      </w:r>
      <w:r w:rsidRPr="00C6331E">
        <w:t>Section</w:t>
      </w:r>
      <w:r w:rsidR="00C24685">
        <w:t xml:space="preserve"> </w:t>
      </w:r>
      <w:r w:rsidRPr="00C6331E">
        <w:t>I,</w:t>
      </w:r>
      <w:r w:rsidR="00C24685">
        <w:t xml:space="preserve"> </w:t>
      </w:r>
      <w:r w:rsidRPr="00C6331E">
        <w:t>Chapter</w:t>
      </w:r>
      <w:r w:rsidR="00C24685">
        <w:t xml:space="preserve"> </w:t>
      </w:r>
      <w:r w:rsidRPr="00C6331E">
        <w:t>VII</w:t>
      </w:r>
      <w:r w:rsidR="00C24685">
        <w:t xml:space="preserve"> </w:t>
      </w:r>
      <w:r w:rsidRPr="00C6331E">
        <w:t>of</w:t>
      </w:r>
      <w:r w:rsidR="00C24685">
        <w:t xml:space="preserve"> </w:t>
      </w:r>
      <w:r w:rsidRPr="00C6331E">
        <w:t>this</w:t>
      </w:r>
      <w:r w:rsidR="00C24685">
        <w:t xml:space="preserve"> </w:t>
      </w:r>
      <w:r w:rsidRPr="00C6331E">
        <w:t>Code.</w:t>
      </w:r>
      <w:r w:rsidR="00C24685">
        <w:t xml:space="preserve"> </w:t>
      </w:r>
    </w:p>
    <w:p w:rsidR="00F21141" w:rsidRPr="00C6331E" w:rsidRDefault="00F21141" w:rsidP="00F37305">
      <w:pPr>
        <w:pStyle w:val="Bullet2G"/>
      </w:pPr>
      <w:r w:rsidRPr="00C6331E">
        <w:t>Coercive</w:t>
      </w:r>
      <w:r w:rsidR="00C24685">
        <w:t xml:space="preserve"> </w:t>
      </w:r>
      <w:r w:rsidRPr="00C6331E">
        <w:t>measures</w:t>
      </w:r>
      <w:r w:rsidR="00C24685">
        <w:t xml:space="preserve"> </w:t>
      </w:r>
      <w:r w:rsidRPr="00C6331E">
        <w:t>applied</w:t>
      </w:r>
      <w:r w:rsidR="00C24685">
        <w:t xml:space="preserve"> </w:t>
      </w:r>
      <w:r w:rsidRPr="00C6331E">
        <w:t>to</w:t>
      </w:r>
      <w:r w:rsidR="00C24685">
        <w:t xml:space="preserve"> </w:t>
      </w:r>
      <w:r w:rsidRPr="00C6331E">
        <w:t>the</w:t>
      </w:r>
      <w:r w:rsidR="00C24685">
        <w:t xml:space="preserve"> </w:t>
      </w:r>
      <w:r w:rsidRPr="00C6331E">
        <w:t>accused</w:t>
      </w:r>
      <w:r w:rsidR="00C24685">
        <w:t xml:space="preserve"> </w:t>
      </w:r>
      <w:r w:rsidRPr="00C6331E">
        <w:t>including:</w:t>
      </w:r>
      <w:r w:rsidR="00C24685">
        <w:t xml:space="preserve"> </w:t>
      </w:r>
      <w:r w:rsidRPr="00C6331E">
        <w:t>coercive</w:t>
      </w:r>
      <w:r w:rsidR="00C24685">
        <w:t xml:space="preserve"> </w:t>
      </w:r>
      <w:r w:rsidRPr="00C6331E">
        <w:t>delivery,</w:t>
      </w:r>
      <w:r w:rsidR="00C24685">
        <w:t xml:space="preserve"> </w:t>
      </w:r>
      <w:r w:rsidRPr="00C6331E">
        <w:t>property</w:t>
      </w:r>
      <w:r w:rsidR="00C24685">
        <w:t xml:space="preserve"> </w:t>
      </w:r>
      <w:r w:rsidRPr="00C6331E">
        <w:t>distrainment</w:t>
      </w:r>
      <w:r w:rsidR="00C24685">
        <w:t xml:space="preserve"> </w:t>
      </w:r>
      <w:r w:rsidRPr="00C6331E">
        <w:t>or</w:t>
      </w:r>
      <w:r w:rsidR="00C24685">
        <w:t xml:space="preserve"> </w:t>
      </w:r>
      <w:r w:rsidRPr="00C6331E">
        <w:t>freezing</w:t>
      </w:r>
      <w:r w:rsidR="00C24685">
        <w:t xml:space="preserve"> </w:t>
      </w:r>
      <w:r w:rsidRPr="00C6331E">
        <w:t>of</w:t>
      </w:r>
      <w:r w:rsidR="00C24685">
        <w:t xml:space="preserve"> </w:t>
      </w:r>
      <w:r w:rsidRPr="00C6331E">
        <w:t>accounts</w:t>
      </w:r>
      <w:r w:rsidR="00C24685">
        <w:t xml:space="preserve"> </w:t>
      </w:r>
      <w:r w:rsidRPr="00C6331E">
        <w:t>(Article</w:t>
      </w:r>
      <w:r w:rsidR="00C24685">
        <w:t xml:space="preserve"> </w:t>
      </w:r>
      <w:r w:rsidRPr="00C6331E">
        <w:t>126).</w:t>
      </w:r>
      <w:r w:rsidR="00C24685">
        <w:t xml:space="preserve"> </w:t>
      </w:r>
      <w:r w:rsidRPr="00C6331E">
        <w:t>The</w:t>
      </w:r>
      <w:r w:rsidR="00C24685">
        <w:t xml:space="preserve"> </w:t>
      </w:r>
      <w:r w:rsidRPr="00C6331E">
        <w:t>contents</w:t>
      </w:r>
      <w:r w:rsidR="00C24685">
        <w:t xml:space="preserve"> </w:t>
      </w:r>
      <w:r w:rsidRPr="00C6331E">
        <w:t>and</w:t>
      </w:r>
      <w:r w:rsidR="00C24685">
        <w:t xml:space="preserve"> </w:t>
      </w:r>
      <w:r w:rsidRPr="00C6331E">
        <w:t>procedures</w:t>
      </w:r>
      <w:r w:rsidR="00C24685">
        <w:t xml:space="preserve"> </w:t>
      </w:r>
      <w:r w:rsidRPr="00C6331E">
        <w:t>of</w:t>
      </w:r>
      <w:r w:rsidR="00C24685">
        <w:t xml:space="preserve"> </w:t>
      </w:r>
      <w:r w:rsidRPr="00C6331E">
        <w:t>these</w:t>
      </w:r>
      <w:r w:rsidR="00C24685">
        <w:t xml:space="preserve"> </w:t>
      </w:r>
      <w:r w:rsidRPr="00C6331E">
        <w:t>coercive</w:t>
      </w:r>
      <w:r w:rsidR="00C24685">
        <w:t xml:space="preserve"> </w:t>
      </w:r>
      <w:r w:rsidRPr="00C6331E">
        <w:t>measures</w:t>
      </w:r>
      <w:r w:rsidR="00C24685">
        <w:t xml:space="preserve"> </w:t>
      </w:r>
      <w:r w:rsidRPr="00C6331E">
        <w:t>are</w:t>
      </w:r>
      <w:r w:rsidR="00C24685">
        <w:t xml:space="preserve"> </w:t>
      </w:r>
      <w:r w:rsidRPr="00C6331E">
        <w:t>provided</w:t>
      </w:r>
      <w:r w:rsidR="00C24685">
        <w:t xml:space="preserve"> </w:t>
      </w:r>
      <w:r w:rsidRPr="00C6331E">
        <w:t>in</w:t>
      </w:r>
      <w:r w:rsidR="00C24685">
        <w:t xml:space="preserve"> </w:t>
      </w:r>
      <w:r w:rsidRPr="00C6331E">
        <w:t>details</w:t>
      </w:r>
      <w:r w:rsidR="00C24685">
        <w:t xml:space="preserve"> </w:t>
      </w:r>
      <w:r w:rsidRPr="00C6331E">
        <w:t>at</w:t>
      </w:r>
      <w:r w:rsidR="00C24685">
        <w:t xml:space="preserve"> </w:t>
      </w:r>
      <w:r w:rsidRPr="00C6331E">
        <w:t>Section</w:t>
      </w:r>
      <w:r w:rsidR="00C24685">
        <w:t xml:space="preserve"> </w:t>
      </w:r>
      <w:r w:rsidRPr="00C6331E">
        <w:t>II,</w:t>
      </w:r>
      <w:r w:rsidR="00C24685">
        <w:t xml:space="preserve"> </w:t>
      </w:r>
      <w:r w:rsidRPr="00C6331E">
        <w:t>Chapter</w:t>
      </w:r>
      <w:r w:rsidR="00C24685">
        <w:t xml:space="preserve"> </w:t>
      </w:r>
      <w:r w:rsidRPr="00C6331E">
        <w:t>VII</w:t>
      </w:r>
      <w:r w:rsidR="00C24685">
        <w:t xml:space="preserve"> </w:t>
      </w:r>
      <w:r w:rsidRPr="00C6331E">
        <w:t>of</w:t>
      </w:r>
      <w:r w:rsidR="00C24685">
        <w:t xml:space="preserve"> </w:t>
      </w:r>
      <w:r w:rsidRPr="00C6331E">
        <w:t>this</w:t>
      </w:r>
      <w:r w:rsidR="00C24685">
        <w:t xml:space="preserve"> </w:t>
      </w:r>
      <w:r w:rsidRPr="00C6331E">
        <w:t>Code.</w:t>
      </w:r>
      <w:r w:rsidR="00C24685">
        <w:t xml:space="preserve"> </w:t>
      </w:r>
    </w:p>
    <w:p w:rsidR="00F21141" w:rsidRPr="00C6331E" w:rsidRDefault="00F21141" w:rsidP="00F37305">
      <w:pPr>
        <w:pStyle w:val="Bullet1G"/>
      </w:pPr>
      <w:r w:rsidRPr="00C6331E">
        <w:t>Expands</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victims</w:t>
      </w:r>
      <w:r w:rsidR="00C24685">
        <w:t xml:space="preserve"> </w:t>
      </w:r>
      <w:r w:rsidRPr="00C6331E">
        <w:t>up</w:t>
      </w:r>
      <w:r w:rsidR="00C24685">
        <w:t xml:space="preserve"> </w:t>
      </w:r>
      <w:r w:rsidRPr="00C6331E">
        <w:t>to</w:t>
      </w:r>
      <w:r w:rsidR="00C24685">
        <w:t xml:space="preserve"> </w:t>
      </w:r>
      <w:r w:rsidRPr="00C6331E">
        <w:t>14</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such</w:t>
      </w:r>
      <w:r w:rsidR="00C24685">
        <w:t xml:space="preserve"> </w:t>
      </w:r>
      <w:r w:rsidRPr="00C6331E">
        <w:t>as</w:t>
      </w:r>
      <w:r w:rsidR="00C24685">
        <w:t xml:space="preserve"> </w:t>
      </w:r>
      <w:r w:rsidRPr="00C6331E">
        <w:t>(1)</w:t>
      </w:r>
      <w:r w:rsidR="00C24685">
        <w:t xml:space="preserve"> </w:t>
      </w:r>
      <w:r w:rsidRPr="00C6331E">
        <w:t>To</w:t>
      </w:r>
      <w:r w:rsidR="00C24685">
        <w:t xml:space="preserve"> </w:t>
      </w:r>
      <w:r w:rsidRPr="00C6331E">
        <w:t>defend</w:t>
      </w:r>
      <w:r w:rsidR="00C24685">
        <w:t xml:space="preserve"> </w:t>
      </w:r>
      <w:r w:rsidRPr="00C6331E">
        <w:t>or</w:t>
      </w:r>
      <w:r w:rsidR="00C24685">
        <w:t xml:space="preserve"> </w:t>
      </w:r>
      <w:r w:rsidRPr="00C6331E">
        <w:t>have</w:t>
      </w:r>
      <w:r w:rsidR="00C24685">
        <w:t xml:space="preserve"> </w:t>
      </w:r>
      <w:r w:rsidRPr="00C6331E">
        <w:t>their</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defended;</w:t>
      </w:r>
      <w:r w:rsidR="00C24685">
        <w:t xml:space="preserve"> </w:t>
      </w:r>
      <w:r w:rsidRPr="00C6331E">
        <w:t>(2)</w:t>
      </w:r>
      <w:r w:rsidR="00C24685">
        <w:t xml:space="preserve"> </w:t>
      </w:r>
      <w:r w:rsidRPr="00C6331E">
        <w:t>To</w:t>
      </w:r>
      <w:r w:rsidR="00C24685">
        <w:t xml:space="preserve"> </w:t>
      </w:r>
      <w:r w:rsidRPr="00C6331E">
        <w:t>request</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to</w:t>
      </w:r>
      <w:r w:rsidR="00C24685">
        <w:t xml:space="preserve"> </w:t>
      </w:r>
      <w:r w:rsidRPr="00C6331E">
        <w:t>protect</w:t>
      </w:r>
      <w:r w:rsidR="00C24685">
        <w:t xml:space="preserve"> </w:t>
      </w:r>
      <w:r w:rsidRPr="00C6331E">
        <w:t>their</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property,</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benefits,</w:t>
      </w:r>
      <w:r w:rsidR="00C24685">
        <w:t xml:space="preserve"> </w:t>
      </w:r>
      <w:r w:rsidRPr="00C6331E">
        <w:t>kindred</w:t>
      </w:r>
      <w:r w:rsidR="00C24685">
        <w:t xml:space="preserve"> </w:t>
      </w:r>
      <w:r w:rsidRPr="00C6331E">
        <w:t>against</w:t>
      </w:r>
      <w:r w:rsidR="00C24685">
        <w:t xml:space="preserve"> </w:t>
      </w:r>
      <w:r w:rsidRPr="00C6331E">
        <w:t>menaces</w:t>
      </w:r>
      <w:r w:rsidR="0017621F">
        <w:t xml:space="preserve"> </w:t>
      </w:r>
      <w:r w:rsidRPr="00C6331E">
        <w:t>...</w:t>
      </w:r>
      <w:r w:rsidR="0017621F">
        <w:t xml:space="preserve"> </w:t>
      </w:r>
      <w:r w:rsidRPr="00C6331E">
        <w:t>(para.</w:t>
      </w:r>
      <w:r w:rsidR="00BD4DF3">
        <w:t xml:space="preserve"> </w:t>
      </w:r>
      <w:r w:rsidRPr="00C6331E">
        <w:t>2,</w:t>
      </w:r>
      <w:r w:rsidR="00C24685">
        <w:t xml:space="preserve"> </w:t>
      </w:r>
      <w:r w:rsidRPr="00C6331E">
        <w:t>Art.</w:t>
      </w:r>
      <w:r w:rsidR="00BD4DF3">
        <w:t xml:space="preserve"> </w:t>
      </w:r>
      <w:r w:rsidRPr="00C6331E">
        <w:t>62).</w:t>
      </w:r>
      <w:r w:rsidR="00C24685">
        <w:t xml:space="preserve"> </w:t>
      </w:r>
      <w:r w:rsidRPr="00C6331E">
        <w:t>Victims</w:t>
      </w:r>
      <w:r w:rsidR="00C24685">
        <w:t xml:space="preserve"> </w:t>
      </w:r>
      <w:r w:rsidRPr="00C6331E">
        <w:t>bear</w:t>
      </w:r>
      <w:r w:rsidR="00C24685">
        <w:t xml:space="preserve"> </w:t>
      </w:r>
      <w:r w:rsidRPr="00C6331E">
        <w:t>the</w:t>
      </w:r>
      <w:r w:rsidR="00C24685">
        <w:t xml:space="preserve"> </w:t>
      </w:r>
      <w:r w:rsidRPr="00C6331E">
        <w:t>duty</w:t>
      </w:r>
      <w:r w:rsidR="00C24685">
        <w:t xml:space="preserve"> </w:t>
      </w:r>
      <w:r w:rsidRPr="00C6331E">
        <w:t>to</w:t>
      </w:r>
      <w:r w:rsidR="00C24685">
        <w:t xml:space="preserve"> </w:t>
      </w:r>
      <w:r w:rsidRPr="00C6331E">
        <w:t>be</w:t>
      </w:r>
      <w:r w:rsidR="00C24685">
        <w:t xml:space="preserve"> </w:t>
      </w:r>
      <w:r w:rsidRPr="00C6331E">
        <w:t>present</w:t>
      </w:r>
      <w:r w:rsidR="00C24685">
        <w:t xml:space="preserve"> </w:t>
      </w:r>
      <w:r w:rsidRPr="00C6331E">
        <w:t>as</w:t>
      </w:r>
      <w:r w:rsidR="00C24685">
        <w:t xml:space="preserve"> </w:t>
      </w:r>
      <w:r w:rsidRPr="00C6331E">
        <w:t>per</w:t>
      </w:r>
      <w:r w:rsidR="00C24685">
        <w:t xml:space="preserve"> </w:t>
      </w:r>
      <w:r w:rsidRPr="00C6331E">
        <w:t>authorized</w:t>
      </w:r>
      <w:r w:rsidR="00C24685">
        <w:t xml:space="preserve"> </w:t>
      </w:r>
      <w:r w:rsidRPr="00C6331E">
        <w:t>procedural</w:t>
      </w:r>
      <w:r w:rsidR="00C24685">
        <w:t xml:space="preserve"> </w:t>
      </w:r>
      <w:r w:rsidRPr="00C6331E">
        <w:t>persons</w:t>
      </w:r>
      <w:r w:rsidR="008313BC">
        <w:t>’</w:t>
      </w:r>
      <w:r w:rsidR="00C24685">
        <w:t xml:space="preserve"> </w:t>
      </w:r>
      <w:r w:rsidRPr="00C6331E">
        <w:t>subpoena.</w:t>
      </w:r>
      <w:r w:rsidR="00C24685">
        <w:t xml:space="preserve"> </w:t>
      </w:r>
      <w:r w:rsidRPr="00C6331E">
        <w:t>If</w:t>
      </w:r>
      <w:r w:rsidR="00C24685">
        <w:t xml:space="preserve"> </w:t>
      </w:r>
      <w:r w:rsidRPr="00C6331E">
        <w:t>they</w:t>
      </w:r>
      <w:r w:rsidR="00C24685">
        <w:t xml:space="preserve"> </w:t>
      </w:r>
      <w:r w:rsidRPr="00C6331E">
        <w:t>are</w:t>
      </w:r>
      <w:r w:rsidR="00C24685">
        <w:t xml:space="preserve"> </w:t>
      </w:r>
      <w:r w:rsidRPr="00C6331E">
        <w:t>absent</w:t>
      </w:r>
      <w:r w:rsidR="00C24685">
        <w:t xml:space="preserve"> </w:t>
      </w:r>
      <w:r w:rsidRPr="00C6331E">
        <w:t>due</w:t>
      </w:r>
      <w:r w:rsidR="00C24685">
        <w:t xml:space="preserve"> </w:t>
      </w:r>
      <w:r w:rsidRPr="00C6331E">
        <w:t>to</w:t>
      </w:r>
      <w:r w:rsidR="00C24685">
        <w:t xml:space="preserve"> </w:t>
      </w:r>
      <w:r w:rsidRPr="00C6331E">
        <w:t>any</w:t>
      </w:r>
      <w:r w:rsidR="00C24685">
        <w:t xml:space="preserve"> </w:t>
      </w:r>
      <w:r w:rsidRPr="00C6331E">
        <w:t>but</w:t>
      </w:r>
      <w:r w:rsidR="00C24685">
        <w:t xml:space="preserve"> </w:t>
      </w:r>
      <w:r w:rsidRPr="00C6331E">
        <w:t>not</w:t>
      </w:r>
      <w:r w:rsidR="00C24685">
        <w:t xml:space="preserve"> </w:t>
      </w:r>
      <w:r w:rsidRPr="00C6331E">
        <w:t>force</w:t>
      </w:r>
      <w:r w:rsidR="00C24685">
        <w:t xml:space="preserve"> </w:t>
      </w:r>
      <w:r w:rsidRPr="00C6331E">
        <w:t>majeure</w:t>
      </w:r>
      <w:r w:rsidR="00C24685">
        <w:t xml:space="preserve"> </w:t>
      </w:r>
      <w:r w:rsidRPr="00C6331E">
        <w:t>or</w:t>
      </w:r>
      <w:r w:rsidR="00C24685">
        <w:t xml:space="preserve"> </w:t>
      </w:r>
      <w:r w:rsidRPr="00C6331E">
        <w:t>objective</w:t>
      </w:r>
      <w:r w:rsidR="00C24685">
        <w:t xml:space="preserve"> </w:t>
      </w:r>
      <w:r w:rsidRPr="00C6331E">
        <w:t>obstacles,</w:t>
      </w:r>
      <w:r w:rsidR="00C24685">
        <w:t xml:space="preserve"> </w:t>
      </w:r>
      <w:r w:rsidRPr="00C6331E">
        <w:t>they</w:t>
      </w:r>
      <w:r w:rsidR="00C24685">
        <w:t xml:space="preserve"> </w:t>
      </w:r>
      <w:r w:rsidRPr="00C6331E">
        <w:t>may</w:t>
      </w:r>
      <w:r w:rsidR="00C24685">
        <w:t xml:space="preserve"> </w:t>
      </w:r>
      <w:r w:rsidRPr="00C6331E">
        <w:t>be</w:t>
      </w:r>
      <w:r w:rsidR="00C24685">
        <w:t xml:space="preserve"> </w:t>
      </w:r>
      <w:r w:rsidRPr="00C6331E">
        <w:t>escorted</w:t>
      </w:r>
      <w:r w:rsidR="00C24685">
        <w:t xml:space="preserve"> </w:t>
      </w:r>
      <w:r w:rsidRPr="00C6331E">
        <w:t>by</w:t>
      </w:r>
      <w:r w:rsidR="00C24685">
        <w:t xml:space="preserve"> </w:t>
      </w:r>
      <w:r w:rsidRPr="00C6331E">
        <w:t>force;</w:t>
      </w:r>
      <w:r w:rsidR="00C24685">
        <w:t xml:space="preserve"> </w:t>
      </w:r>
      <w:r w:rsidRPr="00C6331E">
        <w:t>abide</w:t>
      </w:r>
      <w:r w:rsidR="00C24685">
        <w:t xml:space="preserve"> </w:t>
      </w:r>
      <w:r w:rsidRPr="00C6331E">
        <w:t>by</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and</w:t>
      </w:r>
      <w:r w:rsidR="00C24685">
        <w:t xml:space="preserve"> </w:t>
      </w:r>
      <w:r w:rsidRPr="00C6331E">
        <w:t>persons</w:t>
      </w:r>
      <w:r w:rsidR="008313BC">
        <w:t>’</w:t>
      </w:r>
      <w:r w:rsidR="00C24685">
        <w:t xml:space="preserve"> </w:t>
      </w:r>
      <w:r w:rsidRPr="00C6331E">
        <w:t>decisions</w:t>
      </w:r>
      <w:r w:rsidR="00C24685">
        <w:t xml:space="preserve"> </w:t>
      </w:r>
      <w:r w:rsidRPr="00C6331E">
        <w:t>and</w:t>
      </w:r>
      <w:r w:rsidR="00C24685">
        <w:t xml:space="preserve"> </w:t>
      </w:r>
      <w:r w:rsidRPr="00C6331E">
        <w:t>request</w:t>
      </w:r>
      <w:r w:rsidR="00C24685">
        <w:t xml:space="preserve"> </w:t>
      </w:r>
      <w:r w:rsidRPr="00C6331E">
        <w:t>(para.</w:t>
      </w:r>
      <w:r w:rsidR="00BD4DF3">
        <w:t xml:space="preserve"> </w:t>
      </w:r>
      <w:r w:rsidRPr="00C6331E">
        <w:t>4,</w:t>
      </w:r>
      <w:r w:rsidR="00C24685">
        <w:t xml:space="preserve"> </w:t>
      </w:r>
      <w:r w:rsidRPr="00C6331E">
        <w:t>Art.</w:t>
      </w:r>
      <w:r w:rsidR="00BD4DF3">
        <w:t xml:space="preserve"> </w:t>
      </w:r>
      <w:r w:rsidRPr="00C6331E">
        <w:t>62).</w:t>
      </w:r>
    </w:p>
    <w:p w:rsidR="00F21141" w:rsidRPr="00C6331E" w:rsidRDefault="00F21141" w:rsidP="00B466D0">
      <w:pPr>
        <w:pStyle w:val="H4G"/>
      </w:pPr>
      <w:r w:rsidRPr="00C6331E">
        <w:tab/>
      </w:r>
      <w:r w:rsidRPr="00C6331E">
        <w:tab/>
        <w:t>The</w:t>
      </w:r>
      <w:r w:rsidR="00C24685">
        <w:t xml:space="preserve"> </w:t>
      </w:r>
      <w:r w:rsidRPr="00C6331E">
        <w:t>grounds</w:t>
      </w:r>
      <w:r w:rsidR="00C24685">
        <w:t xml:space="preserve"> </w:t>
      </w:r>
      <w:r w:rsidRPr="00C6331E">
        <w:t>for</w:t>
      </w:r>
      <w:r w:rsidR="00C24685">
        <w:t xml:space="preserve"> </w:t>
      </w:r>
      <w:r w:rsidRPr="00C6331E">
        <w:t>instituting</w:t>
      </w:r>
      <w:r w:rsidR="00C24685">
        <w:t xml:space="preserve"> </w:t>
      </w:r>
      <w:r w:rsidRPr="00C6331E">
        <w:t>cases</w:t>
      </w:r>
      <w:r w:rsidR="00C24685">
        <w:t xml:space="preserve"> </w:t>
      </w:r>
      <w:r w:rsidRPr="00C6331E">
        <w:t>under</w:t>
      </w:r>
      <w:r w:rsidR="00C24685">
        <w:t xml:space="preserve"> </w:t>
      </w:r>
      <w:r w:rsidRPr="00C6331E">
        <w:t>the</w:t>
      </w:r>
      <w:r w:rsidR="00C24685">
        <w:t xml:space="preserve"> </w:t>
      </w:r>
      <w:r w:rsidRPr="00C6331E">
        <w:t>laws</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3C58BE">
      <w:pPr>
        <w:pStyle w:val="SingleTxtG"/>
      </w:pPr>
      <w:r w:rsidRPr="00C6331E">
        <w:t>196.</w:t>
      </w:r>
      <w:r w:rsidRPr="00C6331E">
        <w:tab/>
        <w:t>Grounds</w:t>
      </w:r>
      <w:r w:rsidR="00C24685">
        <w:t xml:space="preserve"> </w:t>
      </w:r>
      <w:r w:rsidRPr="00C6331E">
        <w:t>for</w:t>
      </w:r>
      <w:r w:rsidR="00C24685">
        <w:t xml:space="preserve"> </w:t>
      </w:r>
      <w:r w:rsidRPr="00C6331E">
        <w:t>instituting</w:t>
      </w:r>
      <w:r w:rsidR="00C24685">
        <w:t xml:space="preserve"> </w:t>
      </w:r>
      <w:r w:rsidRPr="00C6331E">
        <w:t>criminal</w:t>
      </w:r>
      <w:r w:rsidR="00C24685">
        <w:t xml:space="preserve"> </w:t>
      </w:r>
      <w:r w:rsidRPr="00C6331E">
        <w:t>cases:</w:t>
      </w:r>
      <w:r w:rsidR="00C24685">
        <w:t xml:space="preserve"> </w:t>
      </w:r>
      <w:r w:rsidRPr="00C6331E">
        <w:t>criminal</w:t>
      </w:r>
      <w:r w:rsidR="00C24685">
        <w:t xml:space="preserve"> </w:t>
      </w:r>
      <w:r w:rsidRPr="00C6331E">
        <w:t>cases</w:t>
      </w:r>
      <w:r w:rsidR="00C24685">
        <w:t xml:space="preserve"> </w:t>
      </w:r>
      <w:r w:rsidRPr="00C6331E">
        <w:t>shall</w:t>
      </w:r>
      <w:r w:rsidR="00C24685">
        <w:t xml:space="preserve"> </w:t>
      </w:r>
      <w:r w:rsidRPr="00C6331E">
        <w:t>be</w:t>
      </w:r>
      <w:r w:rsidR="00C24685">
        <w:t xml:space="preserve"> </w:t>
      </w:r>
      <w:r w:rsidRPr="00C6331E">
        <w:t>instituted</w:t>
      </w:r>
      <w:r w:rsidR="00C24685">
        <w:t xml:space="preserve"> </w:t>
      </w:r>
      <w:r w:rsidRPr="00C6331E">
        <w:t>only</w:t>
      </w:r>
      <w:r w:rsidR="00C24685">
        <w:t xml:space="preserve"> </w:t>
      </w:r>
      <w:r w:rsidRPr="00C6331E">
        <w:t>when</w:t>
      </w:r>
      <w:r w:rsidR="00C24685">
        <w:t xml:space="preserve"> </w:t>
      </w:r>
      <w:r w:rsidRPr="00C6331E">
        <w:t>criminal</w:t>
      </w:r>
      <w:r w:rsidR="00C24685">
        <w:t xml:space="preserve"> </w:t>
      </w:r>
      <w:r w:rsidRPr="00C6331E">
        <w:t>signs</w:t>
      </w:r>
      <w:r w:rsidR="00C24685">
        <w:t xml:space="preserve"> </w:t>
      </w:r>
      <w:r w:rsidRPr="00C6331E">
        <w:t>have</w:t>
      </w:r>
      <w:r w:rsidR="00C24685">
        <w:t xml:space="preserve"> </w:t>
      </w:r>
      <w:r w:rsidRPr="00C6331E">
        <w:t>been</w:t>
      </w:r>
      <w:r w:rsidR="00C24685">
        <w:t xml:space="preserve"> </w:t>
      </w:r>
      <w:r w:rsidRPr="00C6331E">
        <w:t>identified.</w:t>
      </w:r>
      <w:r w:rsidR="00C24685">
        <w:t xml:space="preserve"> </w:t>
      </w:r>
      <w:r w:rsidRPr="00C6331E">
        <w:t>The</w:t>
      </w:r>
      <w:r w:rsidR="00C24685">
        <w:t xml:space="preserve"> </w:t>
      </w:r>
      <w:r w:rsidRPr="00C6331E">
        <w:t>identification</w:t>
      </w:r>
      <w:r w:rsidR="00C24685">
        <w:t xml:space="preserve"> </w:t>
      </w:r>
      <w:r w:rsidRPr="00C6331E">
        <w:t>of</w:t>
      </w:r>
      <w:r w:rsidR="00C24685">
        <w:t xml:space="preserve"> </w:t>
      </w:r>
      <w:r w:rsidRPr="00C6331E">
        <w:t>criminal</w:t>
      </w:r>
      <w:r w:rsidR="00C24685">
        <w:t xml:space="preserve"> </w:t>
      </w:r>
      <w:r w:rsidRPr="00C6331E">
        <w:t>signs</w:t>
      </w:r>
      <w:r w:rsidR="00C24685">
        <w:t xml:space="preserve"> </w:t>
      </w:r>
      <w:r w:rsidRPr="00C6331E">
        <w:t>shall</w:t>
      </w:r>
      <w:r w:rsidR="00C24685">
        <w:t xml:space="preserve"> </w:t>
      </w:r>
      <w:r w:rsidRPr="00C6331E">
        <w:t>be</w:t>
      </w:r>
      <w:r w:rsidR="00C24685">
        <w:t xml:space="preserve"> </w:t>
      </w:r>
      <w:r w:rsidRPr="00C6331E">
        <w:t>based</w:t>
      </w:r>
      <w:r w:rsidR="00C24685">
        <w:t xml:space="preserve"> </w:t>
      </w:r>
      <w:r w:rsidRPr="00C6331E">
        <w:t>on</w:t>
      </w:r>
      <w:r w:rsidR="00C24685">
        <w:t xml:space="preserve"> </w:t>
      </w:r>
      <w:r w:rsidRPr="00C6331E">
        <w:t>the</w:t>
      </w:r>
      <w:r w:rsidR="00C24685">
        <w:t xml:space="preserve"> </w:t>
      </w:r>
      <w:r w:rsidRPr="00C6331E">
        <w:t>following</w:t>
      </w:r>
      <w:r w:rsidR="00C24685">
        <w:t xml:space="preserve"> </w:t>
      </w:r>
      <w:r w:rsidRPr="00C6331E">
        <w:t>grounds:</w:t>
      </w:r>
      <w:r w:rsidR="00C24685">
        <w:t xml:space="preserve"> </w:t>
      </w:r>
      <w:r w:rsidRPr="00C6331E">
        <w:t>denunciations</w:t>
      </w:r>
      <w:r w:rsidR="00C24685">
        <w:t xml:space="preserve"> </w:t>
      </w:r>
      <w:r w:rsidRPr="00C6331E">
        <w:t>of</w:t>
      </w:r>
      <w:r w:rsidR="00C24685">
        <w:t xml:space="preserve"> </w:t>
      </w:r>
      <w:r w:rsidRPr="00C6331E">
        <w:t>individuals;</w:t>
      </w:r>
      <w:r w:rsidR="00C24685">
        <w:t xml:space="preserve"> </w:t>
      </w:r>
      <w:r w:rsidRPr="00C6331E">
        <w:t>information</w:t>
      </w:r>
      <w:r w:rsidR="00C24685">
        <w:t xml:space="preserve"> </w:t>
      </w:r>
      <w:r w:rsidRPr="00C6331E">
        <w:t>reported</w:t>
      </w:r>
      <w:r w:rsidR="00C24685">
        <w:t xml:space="preserve"> </w:t>
      </w:r>
      <w:r w:rsidRPr="00C6331E">
        <w:t>by</w:t>
      </w:r>
      <w:r w:rsidR="00C24685">
        <w:t xml:space="preserve"> </w:t>
      </w:r>
      <w:r w:rsidRPr="00C6331E">
        <w:t>agencies</w:t>
      </w:r>
      <w:r w:rsidR="00C24685">
        <w:t xml:space="preserve"> </w:t>
      </w:r>
      <w:r w:rsidRPr="00C6331E">
        <w:t>or</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Information</w:t>
      </w:r>
      <w:r w:rsidR="00C24685">
        <w:t xml:space="preserve"> </w:t>
      </w:r>
      <w:r w:rsidRPr="00C6331E">
        <w:t>reported</w:t>
      </w:r>
      <w:r w:rsidR="00C24685">
        <w:t xml:space="preserve"> </w:t>
      </w:r>
      <w:r w:rsidRPr="00C6331E">
        <w:t>on</w:t>
      </w:r>
      <w:r w:rsidR="00C24685">
        <w:t xml:space="preserve"> </w:t>
      </w:r>
      <w:r w:rsidRPr="00C6331E">
        <w:t>the</w:t>
      </w:r>
      <w:r w:rsidR="00C24685">
        <w:t xml:space="preserve"> </w:t>
      </w:r>
      <w:r w:rsidRPr="00C6331E">
        <w:t>mass</w:t>
      </w:r>
      <w:r w:rsidR="00C24685">
        <w:t xml:space="preserve"> </w:t>
      </w:r>
      <w:r w:rsidRPr="00C6331E">
        <w:t>media;</w:t>
      </w:r>
      <w:r w:rsidR="00C24685">
        <w:t xml:space="preserve"> </w:t>
      </w:r>
      <w:r w:rsidRPr="00C6331E">
        <w:t>criminal</w:t>
      </w:r>
      <w:r w:rsidR="00C24685">
        <w:t xml:space="preserve"> </w:t>
      </w:r>
      <w:r w:rsidRPr="00C6331E">
        <w:t>signs</w:t>
      </w:r>
      <w:r w:rsidR="00C24685">
        <w:t xml:space="preserve"> </w:t>
      </w:r>
      <w:r w:rsidRPr="00C6331E">
        <w:t>directly</w:t>
      </w:r>
      <w:r w:rsidR="00C24685">
        <w:t xml:space="preserve"> </w:t>
      </w:r>
      <w:r w:rsidRPr="00C6331E">
        <w:t>detected</w:t>
      </w:r>
      <w:r w:rsidR="00C24685">
        <w:t xml:space="preserve"> </w:t>
      </w:r>
      <w:r w:rsidRPr="00C6331E">
        <w:t>by</w:t>
      </w:r>
      <w:r w:rsidR="00C24685">
        <w:t xml:space="preserve"> </w:t>
      </w:r>
      <w:r w:rsidRPr="00C6331E">
        <w:t>competent</w:t>
      </w:r>
      <w:r w:rsidR="00C24685">
        <w:t xml:space="preserve"> </w:t>
      </w:r>
      <w:r w:rsidRPr="00C6331E">
        <w:t>procedural</w:t>
      </w:r>
      <w:r w:rsidR="00C24685">
        <w:t xml:space="preserve"> </w:t>
      </w:r>
      <w:r w:rsidRPr="00C6331E">
        <w:t>authorities;</w:t>
      </w:r>
      <w:r w:rsidR="00C24685">
        <w:t xml:space="preserve"> </w:t>
      </w:r>
      <w:r w:rsidRPr="00C6331E">
        <w:t>confession</w:t>
      </w:r>
      <w:r w:rsidR="00C24685">
        <w:t xml:space="preserve"> </w:t>
      </w:r>
      <w:r w:rsidRPr="00C6331E">
        <w:t>by</w:t>
      </w:r>
      <w:r w:rsidR="00C24685">
        <w:t xml:space="preserve"> </w:t>
      </w:r>
      <w:r w:rsidRPr="00C6331E">
        <w:t>offenders</w:t>
      </w:r>
      <w:r w:rsidR="00C24685">
        <w:t xml:space="preserve"> </w:t>
      </w:r>
      <w:r w:rsidRPr="00C6331E">
        <w:t>(Article</w:t>
      </w:r>
      <w:r w:rsidR="00C24685">
        <w:t xml:space="preserve"> </w:t>
      </w:r>
      <w:r w:rsidRPr="00C6331E">
        <w:t>100</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supplements</w:t>
      </w:r>
      <w:r w:rsidR="00C24685">
        <w:t xml:space="preserve"> </w:t>
      </w:r>
      <w:r w:rsidRPr="00C6331E">
        <w:t>a</w:t>
      </w:r>
      <w:r w:rsidR="00C24685">
        <w:t xml:space="preserve"> </w:t>
      </w:r>
      <w:r w:rsidRPr="00C6331E">
        <w:t>ground,</w:t>
      </w:r>
      <w:r w:rsidR="00C24685">
        <w:t xml:space="preserve"> </w:t>
      </w:r>
      <w:r w:rsidRPr="00C6331E">
        <w:t>which</w:t>
      </w:r>
      <w:r w:rsidR="00C24685">
        <w:t xml:space="preserve"> </w:t>
      </w:r>
      <w:r w:rsidRPr="00C6331E">
        <w:t>is</w:t>
      </w:r>
      <w:r w:rsidR="00C24685">
        <w:t xml:space="preserve"> </w:t>
      </w:r>
      <w:r w:rsidRPr="00C6331E">
        <w:t>a</w:t>
      </w:r>
      <w:r w:rsidR="00C24685">
        <w:t xml:space="preserve"> </w:t>
      </w:r>
      <w:r w:rsidRPr="00C6331E">
        <w:t>governmental</w:t>
      </w:r>
      <w:r w:rsidR="00C24685">
        <w:t xml:space="preserve"> </w:t>
      </w:r>
      <w:r w:rsidRPr="00C6331E">
        <w:t>authority</w:t>
      </w:r>
      <w:r w:rsidR="008313BC">
        <w:t>’</w:t>
      </w:r>
      <w:r w:rsidRPr="00C6331E">
        <w:t>s</w:t>
      </w:r>
      <w:r w:rsidR="00C24685">
        <w:t xml:space="preserve"> </w:t>
      </w:r>
      <w:r w:rsidRPr="00C6331E">
        <w:t>requisitions</w:t>
      </w:r>
      <w:r w:rsidR="00C24685">
        <w:t xml:space="preserve"> </w:t>
      </w:r>
      <w:r w:rsidRPr="00C6331E">
        <w:t>for</w:t>
      </w:r>
      <w:r w:rsidR="00C24685">
        <w:t xml:space="preserve"> </w:t>
      </w:r>
      <w:r w:rsidRPr="00C6331E">
        <w:t>charges</w:t>
      </w:r>
      <w:r w:rsidR="00C24685">
        <w:t xml:space="preserve"> </w:t>
      </w:r>
      <w:r w:rsidRPr="00C6331E">
        <w:t>to</w:t>
      </w:r>
      <w:r w:rsidR="00C24685">
        <w:t xml:space="preserve"> </w:t>
      </w:r>
      <w:r w:rsidRPr="00C6331E">
        <w:t>determine</w:t>
      </w:r>
      <w:r w:rsidR="00C24685">
        <w:t xml:space="preserve"> </w:t>
      </w:r>
      <w:r w:rsidRPr="00C6331E">
        <w:t>the</w:t>
      </w:r>
      <w:r w:rsidR="00C24685">
        <w:t xml:space="preserve"> </w:t>
      </w:r>
      <w:r w:rsidRPr="00C6331E">
        <w:t>criminal</w:t>
      </w:r>
      <w:r w:rsidR="00C24685">
        <w:t xml:space="preserve"> </w:t>
      </w:r>
      <w:r w:rsidRPr="00C6331E">
        <w:t>signs,</w:t>
      </w:r>
      <w:r w:rsidR="00C24685">
        <w:t xml:space="preserve"> </w:t>
      </w:r>
      <w:r w:rsidRPr="00C6331E">
        <w:t>(Art.</w:t>
      </w:r>
      <w:r w:rsidR="00BD4DF3">
        <w:t xml:space="preserve"> </w:t>
      </w:r>
      <w:r w:rsidRPr="00C6331E">
        <w:t>143).</w:t>
      </w:r>
      <w:r w:rsidR="00C24685">
        <w:t xml:space="preserve"> </w:t>
      </w:r>
      <w:r w:rsidRPr="00C6331E">
        <w:t>A</w:t>
      </w:r>
      <w:r w:rsidR="00C24685">
        <w:t xml:space="preserve"> </w:t>
      </w:r>
      <w:proofErr w:type="spellStart"/>
      <w:r w:rsidRPr="00C6331E">
        <w:t>behavior</w:t>
      </w:r>
      <w:proofErr w:type="spellEnd"/>
      <w:r w:rsidR="00C24685">
        <w:t xml:space="preserve"> </w:t>
      </w:r>
      <w:r w:rsidRPr="00C6331E">
        <w:t>which</w:t>
      </w:r>
      <w:r w:rsidR="00C24685">
        <w:t xml:space="preserve"> </w:t>
      </w:r>
      <w:r w:rsidRPr="00C6331E">
        <w:t>is</w:t>
      </w:r>
      <w:r w:rsidR="00C24685">
        <w:t xml:space="preserve"> </w:t>
      </w:r>
      <w:r w:rsidRPr="00C6331E">
        <w:t>considered</w:t>
      </w:r>
      <w:r w:rsidR="00C24685">
        <w:t xml:space="preserve"> </w:t>
      </w:r>
      <w:r w:rsidRPr="00C6331E">
        <w:t>criminal</w:t>
      </w:r>
      <w:r w:rsidR="00C24685">
        <w:t xml:space="preserve"> </w:t>
      </w:r>
      <w:r w:rsidRPr="00C6331E">
        <w:t>or</w:t>
      </w:r>
      <w:r w:rsidR="00C24685">
        <w:t xml:space="preserve"> </w:t>
      </w:r>
      <w:r w:rsidRPr="00C6331E">
        <w:t>not,</w:t>
      </w:r>
      <w:r w:rsidR="00C24685">
        <w:t xml:space="preserve"> </w:t>
      </w:r>
      <w:r w:rsidRPr="00C6331E">
        <w:t>must</w:t>
      </w:r>
      <w:r w:rsidR="00C24685">
        <w:t xml:space="preserve"> </w:t>
      </w:r>
      <w:r w:rsidRPr="00C6331E">
        <w:t>be</w:t>
      </w:r>
      <w:r w:rsidR="00C24685">
        <w:t xml:space="preserve"> </w:t>
      </w:r>
      <w:r w:rsidRPr="00C6331E">
        <w:t>based</w:t>
      </w:r>
      <w:r w:rsidR="00C24685">
        <w:t xml:space="preserve"> </w:t>
      </w:r>
      <w:r w:rsidRPr="00C6331E">
        <w:t>on</w:t>
      </w:r>
      <w:r w:rsidR="00C24685">
        <w:t xml:space="preserve"> </w:t>
      </w:r>
      <w:r w:rsidRPr="00C6331E">
        <w:t>four</w:t>
      </w:r>
      <w:r w:rsidR="00C24685">
        <w:t xml:space="preserve"> </w:t>
      </w:r>
      <w:r w:rsidRPr="00C6331E">
        <w:t>factors:</w:t>
      </w:r>
      <w:r w:rsidR="00C24685">
        <w:t xml:space="preserve"> </w:t>
      </w:r>
      <w:r w:rsidRPr="00C6331E">
        <w:t>(1)</w:t>
      </w:r>
      <w:r w:rsidR="00C24685">
        <w:t xml:space="preserve"> </w:t>
      </w:r>
      <w:r w:rsidRPr="00C6331E">
        <w:t>unlawfulness</w:t>
      </w:r>
      <w:r w:rsidR="00C24685">
        <w:t xml:space="preserve"> </w:t>
      </w:r>
      <w:r w:rsidRPr="00C6331E">
        <w:t>against</w:t>
      </w:r>
      <w:r w:rsidR="00C24685">
        <w:t xml:space="preserve"> </w:t>
      </w:r>
      <w:r w:rsidRPr="00C6331E">
        <w:t>criminal</w:t>
      </w:r>
      <w:r w:rsidR="00C24685">
        <w:t xml:space="preserve"> </w:t>
      </w:r>
      <w:r w:rsidRPr="00C6331E">
        <w:t>law,</w:t>
      </w:r>
      <w:r w:rsidR="00C24685">
        <w:t xml:space="preserve"> </w:t>
      </w:r>
      <w:r w:rsidRPr="00C6331E">
        <w:t>(2)</w:t>
      </w:r>
      <w:r w:rsidR="00C24685">
        <w:t xml:space="preserve"> </w:t>
      </w:r>
      <w:r w:rsidRPr="00C6331E">
        <w:t>danger</w:t>
      </w:r>
      <w:r w:rsidR="00C24685">
        <w:t xml:space="preserve"> </w:t>
      </w:r>
      <w:r w:rsidRPr="00C6331E">
        <w:t>for</w:t>
      </w:r>
      <w:r w:rsidR="00C24685">
        <w:t xml:space="preserve"> </w:t>
      </w:r>
      <w:r w:rsidRPr="00C6331E">
        <w:t>society,</w:t>
      </w:r>
      <w:r w:rsidR="00C24685">
        <w:t xml:space="preserve"> </w:t>
      </w:r>
      <w:r w:rsidRPr="00C6331E">
        <w:t>(3)</w:t>
      </w:r>
      <w:r w:rsidR="00C24685">
        <w:t xml:space="preserve"> </w:t>
      </w:r>
      <w:r w:rsidRPr="00C6331E">
        <w:t>bearing</w:t>
      </w:r>
      <w:r w:rsidR="00C24685">
        <w:t xml:space="preserve"> </w:t>
      </w:r>
      <w:r w:rsidRPr="00C6331E">
        <w:t>the</w:t>
      </w:r>
      <w:r w:rsidR="00C24685">
        <w:t xml:space="preserve"> </w:t>
      </w:r>
      <w:r w:rsidRPr="00C6331E">
        <w:t>punishment</w:t>
      </w:r>
      <w:r w:rsidR="00C24685">
        <w:t xml:space="preserve"> </w:t>
      </w:r>
      <w:r w:rsidRPr="00C6331E">
        <w:t>and</w:t>
      </w:r>
      <w:r w:rsidR="00C24685">
        <w:t xml:space="preserve"> </w:t>
      </w:r>
      <w:r w:rsidRPr="00C6331E">
        <w:t>(4)</w:t>
      </w:r>
      <w:r w:rsidR="00C24685">
        <w:t xml:space="preserve"> </w:t>
      </w:r>
      <w:r w:rsidRPr="00C6331E">
        <w:t>being</w:t>
      </w:r>
      <w:r w:rsidR="00C24685">
        <w:t xml:space="preserve"> </w:t>
      </w:r>
      <w:r w:rsidRPr="00C6331E">
        <w:t>guilty,</w:t>
      </w:r>
      <w:r w:rsidR="00C24685">
        <w:t xml:space="preserve"> </w:t>
      </w:r>
      <w:r w:rsidRPr="00C6331E">
        <w:t>among</w:t>
      </w:r>
      <w:r w:rsidR="00C24685">
        <w:t xml:space="preserve"> </w:t>
      </w:r>
      <w:r w:rsidRPr="00C6331E">
        <w:t>them,</w:t>
      </w:r>
      <w:r w:rsidR="00C24685">
        <w:t xml:space="preserve"> </w:t>
      </w:r>
      <w:r w:rsidRPr="00C6331E">
        <w:t>the</w:t>
      </w:r>
      <w:r w:rsidR="00C24685">
        <w:t xml:space="preserve"> </w:t>
      </w:r>
      <w:r w:rsidRPr="00C6331E">
        <w:t>dangerous</w:t>
      </w:r>
      <w:r w:rsidR="00C24685">
        <w:t xml:space="preserve"> </w:t>
      </w:r>
      <w:r w:rsidRPr="00C6331E">
        <w:t>for</w:t>
      </w:r>
      <w:r w:rsidR="00C24685">
        <w:t xml:space="preserve"> </w:t>
      </w:r>
      <w:r w:rsidRPr="00C6331E">
        <w:t>society</w:t>
      </w:r>
      <w:r w:rsidR="00C24685">
        <w:t xml:space="preserve"> </w:t>
      </w:r>
      <w:r w:rsidRPr="00C6331E">
        <w:t>is</w:t>
      </w:r>
      <w:r w:rsidR="00C24685">
        <w:t xml:space="preserve"> </w:t>
      </w:r>
      <w:r w:rsidRPr="00C6331E">
        <w:t>the</w:t>
      </w:r>
      <w:r w:rsidR="00C24685">
        <w:t xml:space="preserve"> </w:t>
      </w:r>
      <w:r w:rsidRPr="00C6331E">
        <w:t>basic</w:t>
      </w:r>
      <w:r w:rsidR="00C24685">
        <w:t xml:space="preserve"> </w:t>
      </w:r>
      <w:r w:rsidRPr="00C6331E">
        <w:t>and</w:t>
      </w:r>
      <w:r w:rsidR="00C24685">
        <w:t xml:space="preserve"> </w:t>
      </w:r>
      <w:r w:rsidRPr="00C6331E">
        <w:t>important</w:t>
      </w:r>
      <w:r w:rsidR="00C24685">
        <w:t xml:space="preserve"> </w:t>
      </w:r>
      <w:r w:rsidRPr="00C6331E">
        <w:t>signs,</w:t>
      </w:r>
      <w:r w:rsidR="00C24685">
        <w:t xml:space="preserve"> </w:t>
      </w:r>
      <w:r w:rsidRPr="00C6331E">
        <w:t>which</w:t>
      </w:r>
      <w:r w:rsidR="00C24685">
        <w:t xml:space="preserve"> </w:t>
      </w:r>
      <w:r w:rsidRPr="00C6331E">
        <w:t>affects</w:t>
      </w:r>
      <w:r w:rsidR="00C24685">
        <w:t xml:space="preserve"> </w:t>
      </w:r>
      <w:r w:rsidRPr="00C6331E">
        <w:t>other</w:t>
      </w:r>
      <w:r w:rsidR="00C24685">
        <w:t xml:space="preserve"> </w:t>
      </w:r>
      <w:r w:rsidRPr="00C6331E">
        <w:t>signs</w:t>
      </w:r>
      <w:r w:rsidR="00C24685">
        <w:t xml:space="preserve"> </w:t>
      </w:r>
      <w:r w:rsidR="00BD4DF3">
        <w:t xml:space="preserve">(Article </w:t>
      </w:r>
      <w:r w:rsidRPr="00C6331E">
        <w:t>8</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and</w:t>
      </w:r>
      <w:r w:rsidR="00C24685">
        <w:t xml:space="preserve"> </w:t>
      </w:r>
      <w:r w:rsidRPr="00C6331E">
        <w:t>of</w:t>
      </w:r>
      <w:r w:rsidR="00C24685">
        <w:t xml:space="preserve"> </w:t>
      </w:r>
      <w:r w:rsidRPr="00C6331E">
        <w:t>2015).</w:t>
      </w:r>
    </w:p>
    <w:p w:rsidR="00F21141" w:rsidRPr="00C6331E" w:rsidRDefault="00F21141" w:rsidP="003C58BE">
      <w:pPr>
        <w:pStyle w:val="SingleTxtG"/>
      </w:pPr>
      <w:r w:rsidRPr="00C6331E">
        <w:t>197.</w:t>
      </w:r>
      <w:r w:rsidRPr="00C6331E">
        <w:tab/>
        <w:t>When</w:t>
      </w:r>
      <w:r w:rsidR="00C24685">
        <w:t xml:space="preserve"> </w:t>
      </w:r>
      <w:r w:rsidRPr="00C6331E">
        <w:t>receiving</w:t>
      </w:r>
      <w:r w:rsidR="00C24685">
        <w:t xml:space="preserve"> </w:t>
      </w:r>
      <w:r w:rsidRPr="00C6331E">
        <w:t>information</w:t>
      </w:r>
      <w:r w:rsidR="00C24685">
        <w:t xml:space="preserve"> </w:t>
      </w:r>
      <w:r w:rsidRPr="00C6331E">
        <w:t>about</w:t>
      </w:r>
      <w:r w:rsidR="00C24685">
        <w:t xml:space="preserve"> </w:t>
      </w:r>
      <w:r w:rsidRPr="00C6331E">
        <w:t>an</w:t>
      </w:r>
      <w:r w:rsidR="00C24685">
        <w:t xml:space="preserve"> </w:t>
      </w:r>
      <w:r w:rsidRPr="00C6331E">
        <w:t>act</w:t>
      </w:r>
      <w:r w:rsidR="00C24685">
        <w:t xml:space="preserve"> </w:t>
      </w:r>
      <w:r w:rsidRPr="00C6331E">
        <w:t>of</w:t>
      </w:r>
      <w:r w:rsidR="00C24685">
        <w:t xml:space="preserve"> </w:t>
      </w:r>
      <w:r w:rsidRPr="00C6331E">
        <w:t>torture</w:t>
      </w:r>
      <w:r w:rsidR="00C24685">
        <w:t xml:space="preserve"> </w:t>
      </w:r>
      <w:r w:rsidRPr="00C6331E">
        <w:t>that</w:t>
      </w:r>
      <w:r w:rsidR="00C24685">
        <w:t xml:space="preserve"> </w:t>
      </w:r>
      <w:r w:rsidRPr="00C6331E">
        <w:t>has</w:t>
      </w:r>
      <w:r w:rsidR="00C24685">
        <w:t xml:space="preserve"> </w:t>
      </w:r>
      <w:r w:rsidRPr="00C6331E">
        <w:t>been</w:t>
      </w:r>
      <w:r w:rsidR="00C24685">
        <w:t xml:space="preserve"> </w:t>
      </w:r>
      <w:r w:rsidRPr="00C6331E">
        <w:t>committed,</w:t>
      </w:r>
      <w:r w:rsidR="00C24685">
        <w:t xml:space="preserve"> </w:t>
      </w:r>
      <w:r w:rsidRPr="00C6331E">
        <w:t>the</w:t>
      </w:r>
      <w:r w:rsidR="00C24685">
        <w:t xml:space="preserve"> </w:t>
      </w:r>
      <w:r w:rsidRPr="00C6331E">
        <w:t>competent</w:t>
      </w:r>
      <w:r w:rsidR="00C24685">
        <w:t xml:space="preserve"> </w:t>
      </w:r>
      <w:r w:rsidRPr="00C6331E">
        <w:t>authority</w:t>
      </w:r>
      <w:r w:rsidR="00C24685">
        <w:t xml:space="preserve"> </w:t>
      </w:r>
      <w:r w:rsidRPr="00C6331E">
        <w:t>shall</w:t>
      </w:r>
      <w:r w:rsidR="00C24685">
        <w:t xml:space="preserve"> </w:t>
      </w:r>
      <w:r w:rsidRPr="00C6331E">
        <w:t>process</w:t>
      </w:r>
      <w:r w:rsidR="00C24685">
        <w:t xml:space="preserve"> </w:t>
      </w:r>
      <w:r w:rsidRPr="00C6331E">
        <w:t>information,</w:t>
      </w:r>
      <w:r w:rsidR="00C24685">
        <w:t xml:space="preserve"> </w:t>
      </w:r>
      <w:r w:rsidRPr="00C6331E">
        <w:t>conduct</w:t>
      </w:r>
      <w:r w:rsidR="00C24685">
        <w:t xml:space="preserve"> </w:t>
      </w:r>
      <w:r w:rsidRPr="00C6331E">
        <w:t>investigations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Accordingly,</w:t>
      </w:r>
      <w:r w:rsidR="00C24685">
        <w:t xml:space="preserve"> </w:t>
      </w:r>
      <w:r w:rsidRPr="00C6331E">
        <w:t>within</w:t>
      </w:r>
      <w:r w:rsidR="00C24685">
        <w:t xml:space="preserve"> </w:t>
      </w:r>
      <w:r w:rsidRPr="00C6331E">
        <w:t>twenty</w:t>
      </w:r>
      <w:r w:rsidR="00C24685">
        <w:t xml:space="preserve"> </w:t>
      </w:r>
      <w:r w:rsidRPr="00C6331E">
        <w:t>days</w:t>
      </w:r>
      <w:r w:rsidR="00C24685">
        <w:t xml:space="preserve"> </w:t>
      </w:r>
      <w:r w:rsidRPr="00C6331E">
        <w:t>after</w:t>
      </w:r>
      <w:r w:rsidR="00C24685">
        <w:t xml:space="preserve"> </w:t>
      </w:r>
      <w:r w:rsidRPr="00C6331E">
        <w:t>receiving</w:t>
      </w:r>
      <w:r w:rsidR="00C24685">
        <w:t xml:space="preserve"> </w:t>
      </w:r>
      <w:r w:rsidRPr="00C6331E">
        <w:t>offence</w:t>
      </w:r>
      <w:r w:rsidR="00C24685">
        <w:t xml:space="preserve"> </w:t>
      </w:r>
      <w:r w:rsidRPr="00C6331E">
        <w:t>denunciations,</w:t>
      </w:r>
      <w:r w:rsidR="00C24685">
        <w:t xml:space="preserve"> </w:t>
      </w:r>
      <w:r w:rsidRPr="00C6331E">
        <w:t>information,</w:t>
      </w:r>
      <w:r w:rsidR="00C24685">
        <w:t xml:space="preserve"> </w:t>
      </w:r>
      <w:r w:rsidRPr="00C6331E">
        <w:t>and/or</w:t>
      </w:r>
      <w:r w:rsidR="00C24685">
        <w:t xml:space="preserve"> </w:t>
      </w:r>
      <w:r w:rsidRPr="00C6331E">
        <w:t>criminal</w:t>
      </w:r>
      <w:r w:rsidR="00C24685">
        <w:t xml:space="preserve"> </w:t>
      </w:r>
      <w:r w:rsidRPr="00C6331E">
        <w:t>case</w:t>
      </w:r>
      <w:r w:rsidR="00C24685">
        <w:t xml:space="preserve"> </w:t>
      </w:r>
      <w:r w:rsidRPr="00C6331E">
        <w:t>institution</w:t>
      </w:r>
      <w:r w:rsidR="00C24685">
        <w:t xml:space="preserve"> </w:t>
      </w:r>
      <w:r w:rsidRPr="00C6331E">
        <w:t>proposals,</w:t>
      </w:r>
      <w:r w:rsidR="00C24685">
        <w:t xml:space="preserve"> </w:t>
      </w:r>
      <w:r w:rsidRPr="00C6331E">
        <w:t>the</w:t>
      </w:r>
      <w:r w:rsidR="00C24685">
        <w:t xml:space="preserve"> </w:t>
      </w:r>
      <w:r w:rsidRPr="00C6331E">
        <w:t>Investigation</w:t>
      </w:r>
      <w:r w:rsidR="00C24685">
        <w:t xml:space="preserve"> </w:t>
      </w:r>
      <w:r w:rsidRPr="00C6331E">
        <w:t>Agencies</w:t>
      </w:r>
      <w:r w:rsidR="00C24685">
        <w:t xml:space="preserve"> </w:t>
      </w:r>
      <w:r w:rsidRPr="00C6331E">
        <w:t>shall,</w:t>
      </w:r>
      <w:r w:rsidR="00C24685">
        <w:t xml:space="preserve"> </w:t>
      </w:r>
      <w:r w:rsidRPr="00C6331E">
        <w:t>within</w:t>
      </w:r>
      <w:r w:rsidR="00C24685">
        <w:t xml:space="preserve"> </w:t>
      </w:r>
      <w:r w:rsidRPr="00C6331E">
        <w:t>the</w:t>
      </w:r>
      <w:r w:rsidR="00C24685">
        <w:t xml:space="preserve"> </w:t>
      </w:r>
      <w:r w:rsidRPr="00C6331E">
        <w:t>scope</w:t>
      </w:r>
      <w:r w:rsidR="00C24685">
        <w:t xml:space="preserve"> </w:t>
      </w:r>
      <w:r w:rsidRPr="00C6331E">
        <w:t>of</w:t>
      </w:r>
      <w:r w:rsidR="00C24685">
        <w:t xml:space="preserve"> </w:t>
      </w:r>
      <w:r w:rsidRPr="00C6331E">
        <w:t>their</w:t>
      </w:r>
      <w:r w:rsidR="00C24685">
        <w:t xml:space="preserve"> </w:t>
      </w:r>
      <w:r w:rsidRPr="00C6331E">
        <w:t>responsibilities,</w:t>
      </w:r>
      <w:r w:rsidR="00C24685">
        <w:t xml:space="preserve"> </w:t>
      </w:r>
      <w:r w:rsidRPr="00C6331E">
        <w:t>examine</w:t>
      </w:r>
      <w:r w:rsidR="00C24685">
        <w:t xml:space="preserve"> </w:t>
      </w:r>
      <w:r w:rsidRPr="00C6331E">
        <w:t>and</w:t>
      </w:r>
      <w:r w:rsidR="00C24685">
        <w:t xml:space="preserve"> </w:t>
      </w:r>
      <w:r w:rsidRPr="00C6331E">
        <w:t>verify</w:t>
      </w:r>
      <w:r w:rsidR="00C24685">
        <w:t xml:space="preserve"> </w:t>
      </w:r>
      <w:r w:rsidRPr="00C6331E">
        <w:t>the</w:t>
      </w:r>
      <w:r w:rsidR="00C24685">
        <w:t xml:space="preserve"> </w:t>
      </w:r>
      <w:r w:rsidRPr="00C6331E">
        <w:t>information</w:t>
      </w:r>
      <w:r w:rsidR="00C24685">
        <w:t xml:space="preserve"> </w:t>
      </w:r>
      <w:r w:rsidRPr="00C6331E">
        <w:t>sources</w:t>
      </w:r>
      <w:r w:rsidR="00C24685">
        <w:t xml:space="preserve"> </w:t>
      </w:r>
      <w:r w:rsidRPr="00C6331E">
        <w:t>and</w:t>
      </w:r>
      <w:r w:rsidR="00C24685">
        <w:t xml:space="preserve"> </w:t>
      </w:r>
      <w:r w:rsidRPr="00C6331E">
        <w:t>decide</w:t>
      </w:r>
      <w:r w:rsidR="00C24685">
        <w:t xml:space="preserve"> </w:t>
      </w:r>
      <w:r w:rsidRPr="00C6331E">
        <w:t>to</w:t>
      </w:r>
      <w:r w:rsidR="00C24685">
        <w:t xml:space="preserve"> </w:t>
      </w:r>
      <w:r w:rsidRPr="00C6331E">
        <w:t>institute</w:t>
      </w:r>
      <w:r w:rsidR="00C24685">
        <w:t xml:space="preserve"> </w:t>
      </w:r>
      <w:r w:rsidRPr="00C6331E">
        <w:t>or</w:t>
      </w:r>
      <w:r w:rsidR="00C24685">
        <w:t xml:space="preserve"> </w:t>
      </w:r>
      <w:r w:rsidRPr="00C6331E">
        <w:t>not</w:t>
      </w:r>
      <w:r w:rsidR="00C24685">
        <w:t xml:space="preserve"> </w:t>
      </w:r>
      <w:r w:rsidRPr="00C6331E">
        <w:t>to</w:t>
      </w:r>
      <w:r w:rsidR="00C24685">
        <w:t xml:space="preserve"> </w:t>
      </w:r>
      <w:r w:rsidRPr="00C6331E">
        <w:t>institute</w:t>
      </w:r>
      <w:r w:rsidR="00C24685">
        <w:t xml:space="preserve"> </w:t>
      </w:r>
      <w:r w:rsidRPr="00C6331E">
        <w:t>criminal</w:t>
      </w:r>
      <w:r w:rsidR="00C24685">
        <w:t xml:space="preserve"> </w:t>
      </w:r>
      <w:r w:rsidRPr="00C6331E">
        <w:t>cases.</w:t>
      </w:r>
      <w:r w:rsidR="00C24685">
        <w:t xml:space="preserve"> </w:t>
      </w:r>
      <w:r w:rsidRPr="00C6331E">
        <w:t>In</w:t>
      </w:r>
      <w:r w:rsidR="00C24685">
        <w:t xml:space="preserve"> </w:t>
      </w:r>
      <w:r w:rsidRPr="00C6331E">
        <w:t>cases</w:t>
      </w:r>
      <w:r w:rsidR="00C24685">
        <w:t xml:space="preserve"> </w:t>
      </w:r>
      <w:r w:rsidRPr="00C6331E">
        <w:t>where</w:t>
      </w:r>
      <w:r w:rsidR="00C24685">
        <w:t xml:space="preserve"> </w:t>
      </w:r>
      <w:r w:rsidRPr="00C6331E">
        <w:t>the</w:t>
      </w:r>
      <w:r w:rsidR="00C24685">
        <w:t xml:space="preserve"> </w:t>
      </w:r>
      <w:r w:rsidRPr="00C6331E">
        <w:t>information</w:t>
      </w:r>
      <w:r w:rsidR="00C24685">
        <w:t xml:space="preserve"> </w:t>
      </w:r>
      <w:r w:rsidRPr="00C6331E">
        <w:t>involves</w:t>
      </w:r>
      <w:r w:rsidR="00C24685">
        <w:t xml:space="preserve"> </w:t>
      </w:r>
      <w:r w:rsidRPr="00C6331E">
        <w:t>in</w:t>
      </w:r>
      <w:r w:rsidR="00C24685">
        <w:t xml:space="preserve"> </w:t>
      </w:r>
      <w:r w:rsidRPr="00C6331E">
        <w:t>many</w:t>
      </w:r>
      <w:r w:rsidR="00C24685">
        <w:t xml:space="preserve"> </w:t>
      </w:r>
      <w:r w:rsidRPr="00C6331E">
        <w:t>complicated</w:t>
      </w:r>
      <w:r w:rsidR="00C24685">
        <w:t xml:space="preserve"> </w:t>
      </w:r>
      <w:r w:rsidRPr="00C6331E">
        <w:t>circumstances</w:t>
      </w:r>
      <w:r w:rsidR="00C24685">
        <w:t xml:space="preserve"> </w:t>
      </w:r>
      <w:r w:rsidRPr="00C6331E">
        <w:t>or</w:t>
      </w:r>
      <w:r w:rsidR="00C24685">
        <w:t xml:space="preserve"> </w:t>
      </w:r>
      <w:r w:rsidRPr="00C6331E">
        <w:t>where</w:t>
      </w:r>
      <w:r w:rsidR="00C24685">
        <w:t xml:space="preserve"> </w:t>
      </w:r>
      <w:r w:rsidRPr="00C6331E">
        <w:t>the</w:t>
      </w:r>
      <w:r w:rsidR="00C24685">
        <w:t xml:space="preserve"> </w:t>
      </w:r>
      <w:r w:rsidRPr="00C6331E">
        <w:t>examination</w:t>
      </w:r>
      <w:r w:rsidR="00C24685">
        <w:t xml:space="preserve"> </w:t>
      </w:r>
      <w:r w:rsidRPr="00C6331E">
        <w:t>and</w:t>
      </w:r>
      <w:r w:rsidR="00C24685">
        <w:t xml:space="preserve"> </w:t>
      </w:r>
      <w:r w:rsidRPr="00C6331E">
        <w:t>verification</w:t>
      </w:r>
      <w:r w:rsidR="00C24685">
        <w:t xml:space="preserve"> </w:t>
      </w:r>
      <w:r w:rsidRPr="00C6331E">
        <w:t>thereof</w:t>
      </w:r>
      <w:r w:rsidR="00C24685">
        <w:t xml:space="preserve"> </w:t>
      </w:r>
      <w:r w:rsidRPr="00C6331E">
        <w:t>must</w:t>
      </w:r>
      <w:r w:rsidR="00C24685">
        <w:t xml:space="preserve"> </w:t>
      </w:r>
      <w:r w:rsidRPr="00C6331E">
        <w:t>be</w:t>
      </w:r>
      <w:r w:rsidR="00C24685">
        <w:t xml:space="preserve"> </w:t>
      </w:r>
      <w:r w:rsidRPr="00C6331E">
        <w:t>conducted</w:t>
      </w:r>
      <w:r w:rsidR="00C24685">
        <w:t xml:space="preserve"> </w:t>
      </w:r>
      <w:r w:rsidRPr="00C6331E">
        <w:t>at</w:t>
      </w:r>
      <w:r w:rsidR="00C24685">
        <w:t xml:space="preserve"> </w:t>
      </w:r>
      <w:r w:rsidRPr="00C6331E">
        <w:t>many</w:t>
      </w:r>
      <w:r w:rsidR="00C24685">
        <w:t xml:space="preserve"> </w:t>
      </w:r>
      <w:r w:rsidRPr="00C6331E">
        <w:t>different</w:t>
      </w:r>
      <w:r w:rsidR="00C24685">
        <w:t xml:space="preserve"> </w:t>
      </w:r>
      <w:r w:rsidRPr="00C6331E">
        <w:t>places,</w:t>
      </w:r>
      <w:r w:rsidR="00C24685">
        <w:t xml:space="preserve"> </w:t>
      </w:r>
      <w:r w:rsidRPr="00C6331E">
        <w:t>the</w:t>
      </w:r>
      <w:r w:rsidR="00C24685">
        <w:t xml:space="preserve"> </w:t>
      </w:r>
      <w:r w:rsidRPr="00C6331E">
        <w:t>time</w:t>
      </w:r>
      <w:r w:rsidR="00C24685">
        <w:t xml:space="preserve"> </w:t>
      </w:r>
      <w:r w:rsidRPr="00C6331E">
        <w:t>limit</w:t>
      </w:r>
      <w:r w:rsidR="00C24685">
        <w:t xml:space="preserve"> </w:t>
      </w:r>
      <w:r w:rsidRPr="00C6331E">
        <w:t>for</w:t>
      </w:r>
      <w:r w:rsidR="00C24685">
        <w:t xml:space="preserve"> </w:t>
      </w:r>
      <w:r w:rsidRPr="00C6331E">
        <w:t>settling</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r w:rsidRPr="00C6331E">
        <w:t>may</w:t>
      </w:r>
      <w:r w:rsidR="00C24685">
        <w:t xml:space="preserve"> </w:t>
      </w:r>
      <w:r w:rsidRPr="00C6331E">
        <w:t>be</w:t>
      </w:r>
      <w:r w:rsidR="00C24685">
        <w:t xml:space="preserve"> </w:t>
      </w:r>
      <w:r w:rsidRPr="00C6331E">
        <w:t>longer,</w:t>
      </w:r>
      <w:r w:rsidR="00C24685">
        <w:t xml:space="preserve"> </w:t>
      </w:r>
      <w:r w:rsidRPr="00C6331E">
        <w:t>but</w:t>
      </w:r>
      <w:r w:rsidR="00C24685">
        <w:t xml:space="preserve"> </w:t>
      </w:r>
      <w:r w:rsidRPr="00C6331E">
        <w:t>shall</w:t>
      </w:r>
      <w:r w:rsidR="00C24685">
        <w:t xml:space="preserve"> </w:t>
      </w:r>
      <w:r w:rsidRPr="00C6331E">
        <w:t>not</w:t>
      </w:r>
      <w:r w:rsidR="00C24685">
        <w:t xml:space="preserve"> </w:t>
      </w:r>
      <w:r w:rsidRPr="00C6331E">
        <w:t>exceed</w:t>
      </w:r>
      <w:r w:rsidR="00C24685">
        <w:t xml:space="preserve"> </w:t>
      </w:r>
      <w:r w:rsidRPr="00C6331E">
        <w:t>two</w:t>
      </w:r>
      <w:r w:rsidR="00C24685">
        <w:t xml:space="preserve"> </w:t>
      </w:r>
      <w:r w:rsidRPr="00C6331E">
        <w:t>months</w:t>
      </w:r>
      <w:r w:rsidR="00C24685">
        <w:t xml:space="preserve"> </w:t>
      </w:r>
      <w:r w:rsidRPr="00C6331E">
        <w:t>(Art.</w:t>
      </w:r>
      <w:r w:rsidR="00BD4DF3">
        <w:t xml:space="preserve"> </w:t>
      </w:r>
      <w:r w:rsidRPr="00C6331E">
        <w:t>103).</w:t>
      </w:r>
    </w:p>
    <w:p w:rsidR="00F21141" w:rsidRPr="00C6331E" w:rsidRDefault="00F21141" w:rsidP="003C58BE">
      <w:pPr>
        <w:pStyle w:val="SingleTxtG"/>
      </w:pPr>
      <w:r w:rsidRPr="00C6331E">
        <w:t>198.</w:t>
      </w:r>
      <w:r w:rsidRPr="00C6331E">
        <w:tab/>
        <w:t>As</w:t>
      </w:r>
      <w:r w:rsidR="00C24685">
        <w:t xml:space="preserve"> </w:t>
      </w:r>
      <w:r w:rsidRPr="00C6331E">
        <w:t>stipulated</w:t>
      </w:r>
      <w:r w:rsidR="00C24685">
        <w:t xml:space="preserve"> </w:t>
      </w:r>
      <w:r w:rsidRPr="00C6331E">
        <w:t>in</w:t>
      </w:r>
      <w:r w:rsidR="00C24685">
        <w:t xml:space="preserve"> </w:t>
      </w:r>
      <w:r w:rsidRPr="00C6331E">
        <w:t>Article</w:t>
      </w:r>
      <w:r w:rsidR="00C24685">
        <w:t xml:space="preserve"> </w:t>
      </w:r>
      <w:r w:rsidRPr="00C6331E">
        <w:t>18</w:t>
      </w:r>
      <w:r w:rsidR="00C24685">
        <w:t xml:space="preserve"> </w:t>
      </w:r>
      <w:r w:rsidRPr="00C6331E">
        <w:t>of</w:t>
      </w:r>
      <w:r w:rsidR="00C24685">
        <w:t xml:space="preserve"> </w:t>
      </w:r>
      <w:r w:rsidRPr="00C6331E">
        <w:t>the</w:t>
      </w:r>
      <w:r w:rsidR="00C24685">
        <w:t xml:space="preserve"> </w:t>
      </w:r>
      <w:r w:rsidRPr="00C6331E">
        <w:t>Ordinance</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investigations</w:t>
      </w:r>
      <w:r w:rsidR="00C24685">
        <w:t xml:space="preserve"> </w:t>
      </w:r>
      <w:r w:rsidRPr="00C6331E">
        <w:t>2004,</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2006,</w:t>
      </w:r>
      <w:r w:rsidR="00C24685">
        <w:t xml:space="preserve"> </w:t>
      </w:r>
      <w:r w:rsidRPr="00C6331E">
        <w:t>2009</w:t>
      </w:r>
      <w:r w:rsidR="00C24685">
        <w:t xml:space="preserve"> </w:t>
      </w:r>
      <w:r w:rsidRPr="00C6331E">
        <w:t>and</w:t>
      </w:r>
      <w:r w:rsidR="00C24685">
        <w:t xml:space="preserve"> </w:t>
      </w:r>
      <w:r w:rsidRPr="00C6331E">
        <w:t>Article</w:t>
      </w:r>
      <w:r w:rsidR="00C24685">
        <w:t xml:space="preserve"> </w:t>
      </w:r>
      <w:r w:rsidRPr="00C6331E">
        <w:t>30</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the</w:t>
      </w:r>
      <w:r w:rsidR="00C24685">
        <w:t xml:space="preserve"> </w:t>
      </w:r>
      <w:r w:rsidRPr="00C6331E">
        <w:t>Investigation</w:t>
      </w:r>
      <w:r w:rsidR="00C24685">
        <w:t xml:space="preserve"> </w:t>
      </w:r>
      <w:r w:rsidRPr="00C6331E">
        <w:t>Agency</w:t>
      </w:r>
      <w:r w:rsidR="00C24685">
        <w:t xml:space="preserve"> </w:t>
      </w:r>
      <w:r w:rsidRPr="00C6331E">
        <w:t>of</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has</w:t>
      </w:r>
      <w:r w:rsidR="00C24685">
        <w:t xml:space="preserve"> </w:t>
      </w:r>
      <w:r w:rsidRPr="00C6331E">
        <w:t>the</w:t>
      </w:r>
      <w:r w:rsidR="00C24685">
        <w:t xml:space="preserve"> </w:t>
      </w:r>
      <w:r w:rsidRPr="00C6331E">
        <w:t>competence</w:t>
      </w:r>
      <w:r w:rsidR="00C24685">
        <w:t xml:space="preserve"> </w:t>
      </w:r>
      <w:r w:rsidRPr="00C6331E">
        <w:t>to</w:t>
      </w:r>
      <w:r w:rsidR="00C24685">
        <w:t xml:space="preserve"> </w:t>
      </w:r>
      <w:r w:rsidRPr="00C6331E">
        <w:t>investigate</w:t>
      </w:r>
      <w:r w:rsidR="00C24685">
        <w:t xml:space="preserve"> </w:t>
      </w:r>
      <w:r w:rsidRPr="00C6331E">
        <w:t>crimes</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(Art.</w:t>
      </w:r>
      <w:r w:rsidR="00BD4DF3">
        <w:t xml:space="preserve"> </w:t>
      </w:r>
      <w:r w:rsidRPr="00C6331E">
        <w:t>299),</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(Art.</w:t>
      </w:r>
      <w:r w:rsidR="00BD4DF3">
        <w:t xml:space="preserve"> </w:t>
      </w:r>
      <w:r w:rsidRPr="00C6331E">
        <w:t>298),</w:t>
      </w:r>
      <w:r w:rsidR="00C24685">
        <w:t xml:space="preserve"> </w:t>
      </w:r>
      <w:r w:rsidRPr="00C6331E">
        <w:t>bribing</w:t>
      </w:r>
      <w:r w:rsidR="00C24685">
        <w:t xml:space="preserve"> </w:t>
      </w:r>
      <w:r w:rsidRPr="00C6331E">
        <w:t>or</w:t>
      </w:r>
      <w:r w:rsidR="00C24685">
        <w:t xml:space="preserve"> </w:t>
      </w:r>
      <w:r w:rsidRPr="00C6331E">
        <w:t>forcing</w:t>
      </w:r>
      <w:r w:rsidR="00C24685">
        <w:t xml:space="preserve"> </w:t>
      </w:r>
      <w:r w:rsidRPr="00C6331E">
        <w:t>other</w:t>
      </w:r>
      <w:r w:rsidR="00C24685">
        <w:t xml:space="preserve"> </w:t>
      </w:r>
      <w:r w:rsidRPr="00C6331E">
        <w:t>persons</w:t>
      </w:r>
      <w:r w:rsidR="00C24685">
        <w:t xml:space="preserve"> </w:t>
      </w:r>
      <w:r w:rsidRPr="00C6331E">
        <w:t>to</w:t>
      </w:r>
      <w:r w:rsidR="00C24685">
        <w:t xml:space="preserve"> </w:t>
      </w:r>
      <w:r w:rsidRPr="00C6331E">
        <w:t>give</w:t>
      </w:r>
      <w:r w:rsidR="00C24685">
        <w:t xml:space="preserve"> </w:t>
      </w:r>
      <w:r w:rsidRPr="00C6331E">
        <w:t>false</w:t>
      </w:r>
      <w:r w:rsidR="00C24685">
        <w:t xml:space="preserve"> </w:t>
      </w:r>
      <w:r w:rsidRPr="00C6331E">
        <w:t>testimony</w:t>
      </w:r>
      <w:r w:rsidR="00C24685">
        <w:t xml:space="preserve"> </w:t>
      </w:r>
      <w:r w:rsidRPr="00C6331E">
        <w:t>or</w:t>
      </w:r>
      <w:r w:rsidR="00C24685">
        <w:t xml:space="preserve"> </w:t>
      </w:r>
      <w:r w:rsidRPr="00C6331E">
        <w:t>provide</w:t>
      </w:r>
      <w:r w:rsidR="00C24685">
        <w:t xml:space="preserve"> </w:t>
      </w:r>
      <w:r w:rsidRPr="00C6331E">
        <w:t>untruthful</w:t>
      </w:r>
      <w:r w:rsidR="00C24685">
        <w:t xml:space="preserve"> </w:t>
      </w:r>
      <w:r w:rsidRPr="00C6331E">
        <w:t>documents</w:t>
      </w:r>
      <w:r w:rsidR="00C24685">
        <w:t xml:space="preserve"> </w:t>
      </w:r>
      <w:r w:rsidRPr="00C6331E">
        <w:t>(Art.</w:t>
      </w:r>
      <w:r w:rsidR="00BD4DF3">
        <w:t xml:space="preserve"> </w:t>
      </w:r>
      <w:r w:rsidRPr="00C6331E">
        <w:t>309)</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p>
    <w:p w:rsidR="00F21141" w:rsidRPr="00C6331E" w:rsidRDefault="00F21141" w:rsidP="00B466D0">
      <w:pPr>
        <w:pStyle w:val="H4G"/>
      </w:pPr>
      <w:r w:rsidRPr="00C6331E">
        <w:tab/>
      </w:r>
      <w:r w:rsidRPr="00C6331E">
        <w:tab/>
        <w:t>Summarizing</w:t>
      </w:r>
      <w:r w:rsidR="00C24685">
        <w:t xml:space="preserve"> </w:t>
      </w:r>
      <w:r w:rsidRPr="00C6331E">
        <w:t>and</w:t>
      </w:r>
      <w:r w:rsidR="00C24685">
        <w:t xml:space="preserve"> </w:t>
      </w:r>
      <w:r w:rsidRPr="00C6331E">
        <w:t>evaluating</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prominent</w:t>
      </w:r>
      <w:r w:rsidR="00C24685">
        <w:t xml:space="preserve"> </w:t>
      </w:r>
      <w:r w:rsidRPr="00C6331E">
        <w:t>cases</w:t>
      </w:r>
      <w:r w:rsidR="00C24685">
        <w:t xml:space="preserve"> </w:t>
      </w:r>
      <w:r w:rsidRPr="00C6331E">
        <w:t>related</w:t>
      </w:r>
      <w:r w:rsidR="00C24685">
        <w:t xml:space="preserve"> </w:t>
      </w:r>
      <w:r w:rsidRPr="00C6331E">
        <w:t>to</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p>
    <w:p w:rsidR="00F21141" w:rsidRPr="00C6331E" w:rsidRDefault="00F21141" w:rsidP="003C58BE">
      <w:pPr>
        <w:pStyle w:val="SingleTxtG"/>
      </w:pPr>
      <w:r w:rsidRPr="00C6331E">
        <w:t>199.</w:t>
      </w:r>
      <w:r w:rsidRPr="00C6331E">
        <w:tab/>
        <w:t>There</w:t>
      </w:r>
      <w:r w:rsidR="00C24685">
        <w:t xml:space="preserve"> </w:t>
      </w:r>
      <w:r w:rsidRPr="00C6331E">
        <w:t>have</w:t>
      </w:r>
      <w:r w:rsidR="00C24685">
        <w:t xml:space="preserve"> </w:t>
      </w:r>
      <w:r w:rsidRPr="00C6331E">
        <w:t>not</w:t>
      </w:r>
      <w:r w:rsidR="00C24685">
        <w:t xml:space="preserve"> </w:t>
      </w:r>
      <w:r w:rsidRPr="00C6331E">
        <w:t>been</w:t>
      </w:r>
      <w:r w:rsidR="00C24685">
        <w:t xml:space="preserve"> </w:t>
      </w:r>
      <w:r w:rsidRPr="00C6331E">
        <w:t>many</w:t>
      </w:r>
      <w:r w:rsidR="00C24685">
        <w:t xml:space="preserve"> </w:t>
      </w:r>
      <w:r w:rsidRPr="00C6331E">
        <w:t>cases</w:t>
      </w:r>
      <w:r w:rsidR="00C24685">
        <w:t xml:space="preserve"> </w:t>
      </w:r>
      <w:r w:rsidRPr="00C6331E">
        <w:t>related</w:t>
      </w:r>
      <w:r w:rsidR="00C24685">
        <w:t xml:space="preserve"> </w:t>
      </w:r>
      <w:r w:rsidRPr="00C6331E">
        <w:t>to</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and</w:t>
      </w:r>
      <w:r w:rsidR="00C24685">
        <w:t xml:space="preserve"> </w:t>
      </w:r>
      <w:r w:rsidRPr="00C6331E">
        <w:t>each</w:t>
      </w:r>
      <w:r w:rsidR="00C24685">
        <w:t xml:space="preserve"> </w:t>
      </w:r>
      <w:r w:rsidRPr="00C6331E">
        <w:t>case</w:t>
      </w:r>
      <w:r w:rsidR="00C24685">
        <w:t xml:space="preserve"> </w:t>
      </w:r>
      <w:r w:rsidRPr="00C6331E">
        <w:t>has</w:t>
      </w:r>
      <w:r w:rsidR="00C24685">
        <w:t xml:space="preserve"> </w:t>
      </w:r>
      <w:r w:rsidRPr="00C6331E">
        <w:t>been</w:t>
      </w:r>
      <w:r w:rsidR="00C24685">
        <w:t xml:space="preserve"> </w:t>
      </w:r>
      <w:r w:rsidRPr="00C6331E">
        <w:t>strictly</w:t>
      </w:r>
      <w:r w:rsidR="00C24685">
        <w:t xml:space="preserve"> </w:t>
      </w:r>
      <w:r w:rsidRPr="00C6331E">
        <w:t>handled.</w:t>
      </w:r>
      <w:r w:rsidRPr="006518A2">
        <w:rPr>
          <w:rStyle w:val="FootnoteReference"/>
        </w:rPr>
        <w:footnoteReference w:id="59"/>
      </w:r>
    </w:p>
    <w:p w:rsidR="00F21141" w:rsidRPr="00C6331E" w:rsidRDefault="00F21141" w:rsidP="003C58BE">
      <w:pPr>
        <w:pStyle w:val="SingleTxtG"/>
      </w:pPr>
      <w:r w:rsidRPr="00C6331E">
        <w:t>200.</w:t>
      </w:r>
      <w:r w:rsidRPr="00C6331E">
        <w:tab/>
        <w:t>The</w:t>
      </w:r>
      <w:r w:rsidR="00C24685">
        <w:t xml:space="preserve"> </w:t>
      </w:r>
      <w:r w:rsidRPr="00C6331E">
        <w:t>case</w:t>
      </w:r>
      <w:r w:rsidR="00C24685">
        <w:t xml:space="preserve"> </w:t>
      </w:r>
      <w:r w:rsidRPr="00C6331E">
        <w:t>of</w:t>
      </w:r>
      <w:r w:rsidR="00C24685">
        <w:t xml:space="preserve"> </w:t>
      </w:r>
      <w:r w:rsidRPr="00C6331E">
        <w:t>Le</w:t>
      </w:r>
      <w:r w:rsidR="00C24685">
        <w:t xml:space="preserve"> </w:t>
      </w:r>
      <w:proofErr w:type="spellStart"/>
      <w:r w:rsidRPr="00C6331E">
        <w:t>Khac</w:t>
      </w:r>
      <w:proofErr w:type="spellEnd"/>
      <w:r w:rsidR="00C24685">
        <w:t xml:space="preserve"> </w:t>
      </w:r>
      <w:proofErr w:type="spellStart"/>
      <w:r w:rsidRPr="00C6331E">
        <w:t>Sau</w:t>
      </w:r>
      <w:proofErr w:type="spellEnd"/>
      <w:r w:rsidR="00C24685">
        <w:t xml:space="preserve"> </w:t>
      </w:r>
      <w:r w:rsidRPr="00C6331E">
        <w:t>(officer</w:t>
      </w:r>
      <w:r w:rsidR="00C24685">
        <w:t xml:space="preserve"> </w:t>
      </w:r>
      <w:r w:rsidRPr="00C6331E">
        <w:t>of</w:t>
      </w:r>
      <w:r w:rsidR="00C24685">
        <w:t xml:space="preserve"> </w:t>
      </w:r>
      <w:r w:rsidRPr="00C6331E">
        <w:t>the</w:t>
      </w:r>
      <w:r w:rsidR="00C24685">
        <w:t xml:space="preserve"> </w:t>
      </w:r>
      <w:r w:rsidRPr="00C6331E">
        <w:t>police</w:t>
      </w:r>
      <w:r w:rsidR="00C24685">
        <w:t xml:space="preserve"> </w:t>
      </w:r>
      <w:r w:rsidRPr="00C6331E">
        <w:t>investigation</w:t>
      </w:r>
      <w:r w:rsidR="00C24685">
        <w:t xml:space="preserve"> </w:t>
      </w:r>
      <w:r w:rsidRPr="00C6331E">
        <w:t>team</w:t>
      </w:r>
      <w:r w:rsidR="00C24685">
        <w:t xml:space="preserve"> </w:t>
      </w:r>
      <w:r w:rsidRPr="00C6331E">
        <w:t>of</w:t>
      </w:r>
      <w:r w:rsidR="00C24685">
        <w:t xml:space="preserve"> </w:t>
      </w:r>
      <w:r w:rsidRPr="00C6331E">
        <w:t>Phan</w:t>
      </w:r>
      <w:r w:rsidR="00C24685">
        <w:t xml:space="preserve"> </w:t>
      </w:r>
      <w:r w:rsidRPr="00C6331E">
        <w:t>Rang-</w:t>
      </w:r>
      <w:proofErr w:type="spellStart"/>
      <w:r w:rsidRPr="00C6331E">
        <w:t>Thap</w:t>
      </w:r>
      <w:proofErr w:type="spellEnd"/>
      <w:r w:rsidR="00C24685">
        <w:t xml:space="preserve"> </w:t>
      </w:r>
      <w:r w:rsidRPr="00C6331E">
        <w:t>Cham</w:t>
      </w:r>
      <w:r w:rsidR="00C24685">
        <w:t xml:space="preserve"> </w:t>
      </w:r>
      <w:r w:rsidRPr="00C6331E">
        <w:t>City</w:t>
      </w:r>
      <w:r w:rsidR="00C24685">
        <w:t xml:space="preserve"> </w:t>
      </w:r>
      <w:r w:rsidRPr="00C6331E">
        <w:t>Public</w:t>
      </w:r>
      <w:r w:rsidR="00C24685">
        <w:t xml:space="preserve"> </w:t>
      </w:r>
      <w:r w:rsidRPr="00C6331E">
        <w:t>Security,</w:t>
      </w:r>
      <w:r w:rsidR="00C24685">
        <w:t xml:space="preserve"> </w:t>
      </w:r>
      <w:proofErr w:type="spellStart"/>
      <w:r w:rsidRPr="00C6331E">
        <w:t>Ninh</w:t>
      </w:r>
      <w:proofErr w:type="spellEnd"/>
      <w:r w:rsidR="00C24685">
        <w:t xml:space="preserve"> </w:t>
      </w:r>
      <w:proofErr w:type="spellStart"/>
      <w:r w:rsidRPr="00C6331E">
        <w:t>Thuan</w:t>
      </w:r>
      <w:proofErr w:type="spellEnd"/>
      <w:r w:rsidR="00C24685">
        <w:t xml:space="preserve"> </w:t>
      </w:r>
      <w:r w:rsidRPr="00C6331E">
        <w:t>Province):</w:t>
      </w:r>
      <w:r w:rsidR="00C24685">
        <w:t xml:space="preserve"> </w:t>
      </w:r>
      <w:r w:rsidRPr="00C6331E">
        <w:t>he</w:t>
      </w:r>
      <w:r w:rsidR="00C24685">
        <w:t xml:space="preserve"> </w:t>
      </w:r>
      <w:r w:rsidRPr="00C6331E">
        <w:t>was</w:t>
      </w:r>
      <w:r w:rsidR="00C24685">
        <w:t xml:space="preserve"> </w:t>
      </w:r>
      <w:r w:rsidRPr="00C6331E">
        <w:t>sentenced</w:t>
      </w:r>
      <w:r w:rsidR="00C24685">
        <w:t xml:space="preserve"> </w:t>
      </w:r>
      <w:r w:rsidRPr="00C6331E">
        <w:t>to</w:t>
      </w:r>
      <w:r w:rsidR="00C24685">
        <w:t xml:space="preserve"> </w:t>
      </w:r>
      <w:r w:rsidRPr="00C6331E">
        <w:t>05</w:t>
      </w:r>
      <w:r w:rsidR="00C24685">
        <w:t xml:space="preserve"> </w:t>
      </w:r>
      <w:r w:rsidRPr="00C6331E">
        <w:t>years</w:t>
      </w:r>
      <w:r w:rsidR="00C24685">
        <w:t xml:space="preserve"> </w:t>
      </w:r>
      <w:r w:rsidRPr="00C6331E">
        <w:t>of</w:t>
      </w:r>
      <w:r w:rsidR="00C24685">
        <w:t xml:space="preserve"> </w:t>
      </w:r>
      <w:r w:rsidRPr="00C6331E">
        <w:t>imprisonment</w:t>
      </w:r>
      <w:r w:rsidR="00C24685">
        <w:t xml:space="preserve"> </w:t>
      </w:r>
      <w:r w:rsidRPr="00C6331E">
        <w:t>by</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Court</w:t>
      </w:r>
      <w:r w:rsidR="00C24685">
        <w:t xml:space="preserve"> </w:t>
      </w:r>
      <w:r w:rsidRPr="00C6331E">
        <w:t>of</w:t>
      </w:r>
      <w:r w:rsidR="00C24685">
        <w:t xml:space="preserve"> </w:t>
      </w:r>
      <w:proofErr w:type="spellStart"/>
      <w:r w:rsidRPr="00C6331E">
        <w:t>Ninh</w:t>
      </w:r>
      <w:proofErr w:type="spellEnd"/>
      <w:r w:rsidR="00C24685">
        <w:t xml:space="preserve"> </w:t>
      </w:r>
      <w:proofErr w:type="spellStart"/>
      <w:r w:rsidRPr="00C6331E">
        <w:t>Thuan</w:t>
      </w:r>
      <w:proofErr w:type="spellEnd"/>
      <w:r w:rsidR="00C24685">
        <w:t xml:space="preserve"> </w:t>
      </w:r>
      <w:r w:rsidRPr="00C6331E">
        <w:t>province</w:t>
      </w:r>
      <w:r w:rsidR="00C24685">
        <w:t xml:space="preserve"> </w:t>
      </w:r>
      <w:r w:rsidRPr="00C6331E">
        <w:t>for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Another</w:t>
      </w:r>
      <w:r w:rsidR="00C24685">
        <w:t xml:space="preserve"> </w:t>
      </w:r>
      <w:r w:rsidRPr="00C6331E">
        <w:t>case</w:t>
      </w:r>
      <w:r w:rsidR="00C24685">
        <w:t xml:space="preserve"> </w:t>
      </w:r>
      <w:r w:rsidRPr="00C6331E">
        <w:t>of</w:t>
      </w:r>
      <w:r w:rsidR="00C24685">
        <w:t xml:space="preserve"> </w:t>
      </w:r>
      <w:r w:rsidRPr="00C6331E">
        <w:t>Nguyen</w:t>
      </w:r>
      <w:r w:rsidR="00C24685">
        <w:t xml:space="preserve"> </w:t>
      </w:r>
      <w:r w:rsidRPr="00C6331E">
        <w:t>Than</w:t>
      </w:r>
      <w:r w:rsidR="00C24685">
        <w:t xml:space="preserve"> </w:t>
      </w:r>
      <w:r w:rsidRPr="00C6331E">
        <w:t>Thao</w:t>
      </w:r>
      <w:r w:rsidR="00C24685">
        <w:t xml:space="preserve"> </w:t>
      </w:r>
      <w:proofErr w:type="spellStart"/>
      <w:r w:rsidRPr="00C6331E">
        <w:t>Thanh</w:t>
      </w:r>
      <w:proofErr w:type="spellEnd"/>
      <w:r w:rsidRPr="00C6331E">
        <w:t>,</w:t>
      </w:r>
      <w:r w:rsidR="00C24685">
        <w:t xml:space="preserve"> </w:t>
      </w:r>
      <w:r w:rsidRPr="00C6331E">
        <w:t>Nguyen</w:t>
      </w:r>
      <w:r w:rsidR="00C24685">
        <w:t xml:space="preserve"> </w:t>
      </w:r>
      <w:r w:rsidRPr="00C6331E">
        <w:t>Minh</w:t>
      </w:r>
      <w:r w:rsidR="00C24685">
        <w:t xml:space="preserve"> </w:t>
      </w:r>
      <w:proofErr w:type="spellStart"/>
      <w:r w:rsidRPr="00C6331E">
        <w:t>Quyen</w:t>
      </w:r>
      <w:proofErr w:type="spellEnd"/>
      <w:r w:rsidRPr="00C6331E">
        <w:t>,</w:t>
      </w:r>
      <w:r w:rsidR="00C24685">
        <w:t xml:space="preserve"> </w:t>
      </w:r>
      <w:r w:rsidRPr="00C6331E">
        <w:t>Pham</w:t>
      </w:r>
      <w:r w:rsidR="00C24685">
        <w:t xml:space="preserve"> </w:t>
      </w:r>
      <w:r w:rsidRPr="00C6331E">
        <w:t>Ngoc</w:t>
      </w:r>
      <w:r w:rsidR="00C24685">
        <w:t xml:space="preserve"> </w:t>
      </w:r>
      <w:r w:rsidRPr="00C6331E">
        <w:t>Man,</w:t>
      </w:r>
      <w:r w:rsidR="00C24685">
        <w:t xml:space="preserve"> </w:t>
      </w:r>
      <w:r w:rsidRPr="00C6331E">
        <w:t>Nguyen</w:t>
      </w:r>
      <w:r w:rsidR="00C24685">
        <w:t xml:space="preserve"> </w:t>
      </w:r>
      <w:r w:rsidRPr="00C6331E">
        <w:t>Tan</w:t>
      </w:r>
      <w:r w:rsidR="00C24685">
        <w:t xml:space="preserve"> </w:t>
      </w:r>
      <w:proofErr w:type="spellStart"/>
      <w:r w:rsidRPr="00C6331E">
        <w:t>Quang</w:t>
      </w:r>
      <w:proofErr w:type="spellEnd"/>
      <w:r w:rsidR="00C24685">
        <w:t xml:space="preserve"> </w:t>
      </w:r>
      <w:r w:rsidRPr="00C6331E">
        <w:t>and</w:t>
      </w:r>
      <w:r w:rsidR="00C24685">
        <w:t xml:space="preserve"> </w:t>
      </w:r>
      <w:r w:rsidRPr="00C6331E">
        <w:t>Do</w:t>
      </w:r>
      <w:r w:rsidR="00C24685">
        <w:t xml:space="preserve"> </w:t>
      </w:r>
      <w:proofErr w:type="spellStart"/>
      <w:r w:rsidRPr="00C6331E">
        <w:t>Nhu</w:t>
      </w:r>
      <w:proofErr w:type="spellEnd"/>
      <w:r w:rsidR="00C24685">
        <w:t xml:space="preserve"> </w:t>
      </w:r>
      <w:proofErr w:type="spellStart"/>
      <w:r w:rsidRPr="00C6331E">
        <w:t>Huy</w:t>
      </w:r>
      <w:proofErr w:type="spellEnd"/>
      <w:r w:rsidR="00C24685">
        <w:t xml:space="preserve"> </w:t>
      </w:r>
      <w:r w:rsidRPr="00C6331E">
        <w:t>case</w:t>
      </w:r>
      <w:r w:rsidR="00C24685">
        <w:t xml:space="preserve"> </w:t>
      </w:r>
      <w:r w:rsidRPr="00C6331E">
        <w:t>(officers</w:t>
      </w:r>
      <w:r w:rsidR="00C24685">
        <w:t xml:space="preserve"> </w:t>
      </w:r>
      <w:r w:rsidRPr="00C6331E">
        <w:t>of</w:t>
      </w:r>
      <w:r w:rsidR="00C24685">
        <w:t xml:space="preserve"> </w:t>
      </w:r>
      <w:proofErr w:type="spellStart"/>
      <w:r w:rsidRPr="00C6331E">
        <w:t>Tuy</w:t>
      </w:r>
      <w:proofErr w:type="spellEnd"/>
      <w:r w:rsidR="00C24685">
        <w:t xml:space="preserve"> </w:t>
      </w:r>
      <w:proofErr w:type="spellStart"/>
      <w:r w:rsidRPr="00C6331E">
        <w:t>Hoa</w:t>
      </w:r>
      <w:proofErr w:type="spellEnd"/>
      <w:r w:rsidR="00C24685">
        <w:t xml:space="preserve"> </w:t>
      </w:r>
      <w:r w:rsidRPr="00C6331E">
        <w:t>City</w:t>
      </w:r>
      <w:r w:rsidR="00C24685">
        <w:t xml:space="preserve"> </w:t>
      </w:r>
      <w:r w:rsidRPr="00C6331E">
        <w:t>Public</w:t>
      </w:r>
      <w:r w:rsidR="00C24685">
        <w:t xml:space="preserve"> </w:t>
      </w:r>
      <w:r w:rsidRPr="00C6331E">
        <w:t>Security,</w:t>
      </w:r>
      <w:r w:rsidR="00C24685">
        <w:t xml:space="preserve"> </w:t>
      </w:r>
      <w:proofErr w:type="spellStart"/>
      <w:r w:rsidRPr="00C6331E">
        <w:t>Phu</w:t>
      </w:r>
      <w:proofErr w:type="spellEnd"/>
      <w:r w:rsidR="00C24685">
        <w:t xml:space="preserve"> </w:t>
      </w:r>
      <w:r w:rsidRPr="00C6331E">
        <w:t>Yen</w:t>
      </w:r>
      <w:r w:rsidR="00C24685">
        <w:t xml:space="preserve"> </w:t>
      </w:r>
      <w:r w:rsidRPr="00C6331E">
        <w:t>Province):</w:t>
      </w:r>
      <w:r w:rsidR="00C24685">
        <w:t xml:space="preserve"> </w:t>
      </w:r>
      <w:r w:rsidRPr="00C6331E">
        <w:t>they</w:t>
      </w:r>
      <w:r w:rsidR="00C24685">
        <w:t xml:space="preserve"> </w:t>
      </w:r>
      <w:r w:rsidRPr="00C6331E">
        <w:t>were</w:t>
      </w:r>
      <w:r w:rsidR="00C24685">
        <w:t xml:space="preserve"> </w:t>
      </w:r>
      <w:r w:rsidRPr="00C6331E">
        <w:t>sentenced</w:t>
      </w:r>
      <w:r w:rsidR="00C24685">
        <w:t xml:space="preserve"> </w:t>
      </w:r>
      <w:r w:rsidRPr="00C6331E">
        <w:t>to</w:t>
      </w:r>
      <w:r w:rsidR="00C24685">
        <w:t xml:space="preserve"> </w:t>
      </w:r>
      <w:r w:rsidRPr="00C6331E">
        <w:t>the</w:t>
      </w:r>
      <w:r w:rsidR="00C24685">
        <w:t xml:space="preserve"> </w:t>
      </w:r>
      <w:r w:rsidRPr="00C6331E">
        <w:t>maximum</w:t>
      </w:r>
      <w:r w:rsidR="00C24685">
        <w:t xml:space="preserve"> </w:t>
      </w:r>
      <w:r w:rsidRPr="00C6331E">
        <w:t>penalty</w:t>
      </w:r>
      <w:r w:rsidR="00C24685">
        <w:t xml:space="preserve"> </w:t>
      </w:r>
      <w:r w:rsidRPr="00C6331E">
        <w:t>of</w:t>
      </w:r>
      <w:r w:rsidR="00C24685">
        <w:t xml:space="preserve"> </w:t>
      </w:r>
      <w:r w:rsidRPr="00C6331E">
        <w:t>05</w:t>
      </w:r>
      <w:r w:rsidR="00C24685">
        <w:t xml:space="preserve"> </w:t>
      </w:r>
      <w:r w:rsidRPr="00C6331E">
        <w:t>years</w:t>
      </w:r>
      <w:r w:rsidR="00C24685">
        <w:t xml:space="preserve"> </w:t>
      </w:r>
      <w:r w:rsidRPr="00C6331E">
        <w:t>of</w:t>
      </w:r>
      <w:r w:rsidR="00C24685">
        <w:t xml:space="preserve"> </w:t>
      </w:r>
      <w:r w:rsidRPr="00C6331E">
        <w:t>imprisonment</w:t>
      </w:r>
      <w:r w:rsidR="00C24685">
        <w:t xml:space="preserve"> </w:t>
      </w:r>
      <w:r w:rsidRPr="00C6331E">
        <w:t>by</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High</w:t>
      </w:r>
      <w:r w:rsidR="00C24685">
        <w:t xml:space="preserve"> </w:t>
      </w:r>
      <w:r w:rsidRPr="00C6331E">
        <w:t>Court</w:t>
      </w:r>
      <w:r w:rsidR="00C24685">
        <w:t xml:space="preserve"> </w:t>
      </w:r>
      <w:r w:rsidRPr="00C6331E">
        <w:t>in</w:t>
      </w:r>
      <w:r w:rsidR="00C24685">
        <w:t xml:space="preserve"> </w:t>
      </w:r>
      <w:r w:rsidRPr="00C6331E">
        <w:t>Da</w:t>
      </w:r>
      <w:r w:rsidR="00C24685">
        <w:t xml:space="preserve"> </w:t>
      </w:r>
      <w:r w:rsidRPr="00C6331E">
        <w:t>Nang</w:t>
      </w:r>
      <w:r w:rsidR="00C24685">
        <w:t xml:space="preserve"> </w:t>
      </w:r>
      <w:r w:rsidRPr="00C6331E">
        <w:t>City</w:t>
      </w:r>
      <w:r w:rsidR="00C24685">
        <w:t xml:space="preserve"> </w:t>
      </w:r>
      <w:r w:rsidRPr="00C6331E">
        <w:t>for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These</w:t>
      </w:r>
      <w:r w:rsidR="00C24685">
        <w:t xml:space="preserve"> </w:t>
      </w:r>
      <w:r w:rsidRPr="00C6331E">
        <w:t>cases</w:t>
      </w:r>
      <w:r w:rsidR="00C24685">
        <w:t xml:space="preserve"> </w:t>
      </w:r>
      <w:r w:rsidRPr="00C6331E">
        <w:t>show</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resolutely</w:t>
      </w:r>
      <w:r w:rsidR="00C24685">
        <w:t xml:space="preserve"> </w:t>
      </w:r>
      <w:r w:rsidRPr="00C6331E">
        <w:t>punishes</w:t>
      </w:r>
      <w:r w:rsidR="00C24685">
        <w:t xml:space="preserve"> </w:t>
      </w:r>
      <w:r w:rsidRPr="00C6331E">
        <w:t>all</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and</w:t>
      </w:r>
      <w:r w:rsidR="00C24685">
        <w:t xml:space="preserve"> </w:t>
      </w:r>
      <w:r w:rsidRPr="00C6331E">
        <w:t>that</w:t>
      </w:r>
      <w:r w:rsidR="00C24685">
        <w:t xml:space="preserve"> </w:t>
      </w:r>
      <w:r w:rsidRPr="00C6331E">
        <w:t>no</w:t>
      </w:r>
      <w:r w:rsidR="00C24685">
        <w:t xml:space="preserve"> </w:t>
      </w:r>
      <w:r w:rsidRPr="00C6331E">
        <w:t>one,</w:t>
      </w:r>
      <w:r w:rsidR="00C24685">
        <w:t xml:space="preserve"> </w:t>
      </w:r>
      <w:r w:rsidRPr="00C6331E">
        <w:t>including</w:t>
      </w:r>
      <w:r w:rsidR="00C24685">
        <w:t xml:space="preserve"> </w:t>
      </w:r>
      <w:r w:rsidRPr="00C6331E">
        <w:t>public</w:t>
      </w:r>
      <w:r w:rsidR="00C24685">
        <w:t xml:space="preserve"> </w:t>
      </w:r>
      <w:r w:rsidRPr="00C6331E">
        <w:t>officials</w:t>
      </w:r>
      <w:r w:rsidR="00C24685">
        <w:t xml:space="preserve"> </w:t>
      </w:r>
      <w:r w:rsidRPr="00C6331E">
        <w:t>infringing</w:t>
      </w:r>
      <w:r w:rsidR="00C24685">
        <w:t xml:space="preserve"> </w:t>
      </w:r>
      <w:r w:rsidRPr="00C6331E">
        <w:t>upon</w:t>
      </w:r>
      <w:r w:rsidR="00C24685">
        <w:t xml:space="preserve"> </w:t>
      </w:r>
      <w:r w:rsidRPr="00C6331E">
        <w:t>fundamental</w:t>
      </w:r>
      <w:r w:rsidR="00C24685">
        <w:t xml:space="preserve"> </w:t>
      </w:r>
      <w:r w:rsidRPr="00C6331E">
        <w:t>human</w:t>
      </w:r>
      <w:r w:rsidR="00C24685">
        <w:t xml:space="preserve"> </w:t>
      </w:r>
      <w:r w:rsidRPr="00C6331E">
        <w:t>rights,</w:t>
      </w:r>
      <w:r w:rsidR="00C24685">
        <w:t xml:space="preserve"> </w:t>
      </w:r>
      <w:r w:rsidRPr="00C6331E">
        <w:t>shall</w:t>
      </w:r>
      <w:r w:rsidR="00C24685">
        <w:t xml:space="preserve"> </w:t>
      </w:r>
      <w:r w:rsidRPr="00C6331E">
        <w:t>go</w:t>
      </w:r>
      <w:r w:rsidR="00C24685">
        <w:t xml:space="preserve"> </w:t>
      </w:r>
      <w:r w:rsidRPr="00C6331E">
        <w:t>unpunished;</w:t>
      </w:r>
      <w:r w:rsidR="00C24685">
        <w:t xml:space="preserve"> </w:t>
      </w:r>
      <w:r w:rsidRPr="00C6331E">
        <w:t>it</w:t>
      </w:r>
      <w:r w:rsidR="00C24685">
        <w:t xml:space="preserve"> </w:t>
      </w:r>
      <w:r w:rsidRPr="00C6331E">
        <w:t>also</w:t>
      </w:r>
      <w:r w:rsidR="00C24685">
        <w:t xml:space="preserve"> </w:t>
      </w:r>
      <w:r w:rsidRPr="00C6331E">
        <w:t>affirms</w:t>
      </w:r>
      <w:r w:rsidR="00C24685">
        <w:t xml:space="preserve"> </w:t>
      </w:r>
      <w:r w:rsidRPr="00C6331E">
        <w:t>the</w:t>
      </w:r>
      <w:r w:rsidR="00C24685">
        <w:t xml:space="preserve"> </w:t>
      </w:r>
      <w:r w:rsidRPr="00C6331E">
        <w:t>strong</w:t>
      </w:r>
      <w:r w:rsidR="00C24685">
        <w:t xml:space="preserve"> </w:t>
      </w:r>
      <w:r w:rsidRPr="00C6331E">
        <w:t>commitments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to</w:t>
      </w:r>
      <w:r w:rsidR="00C24685">
        <w:t xml:space="preserve"> </w:t>
      </w:r>
      <w:r w:rsidRPr="00C6331E">
        <w:t>respecting</w:t>
      </w:r>
      <w:r w:rsidR="00C24685">
        <w:t xml:space="preserve"> </w:t>
      </w:r>
      <w:r w:rsidRPr="00C6331E">
        <w:t>and</w:t>
      </w:r>
      <w:r w:rsidR="00C24685">
        <w:t xml:space="preserve"> </w:t>
      </w:r>
      <w:r w:rsidRPr="00C6331E">
        <w:t>protecting</w:t>
      </w:r>
      <w:r w:rsidR="00C24685">
        <w:t xml:space="preserve"> </w:t>
      </w:r>
      <w:r w:rsidRPr="00C6331E">
        <w:t>human</w:t>
      </w:r>
      <w:r w:rsidR="00C24685">
        <w:t xml:space="preserve"> </w:t>
      </w:r>
      <w:r w:rsidRPr="00C6331E">
        <w:t>rights.</w:t>
      </w:r>
    </w:p>
    <w:p w:rsidR="00F21141" w:rsidRPr="00C6331E" w:rsidRDefault="00F21141" w:rsidP="00B466D0">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13</w:t>
      </w:r>
    </w:p>
    <w:p w:rsidR="00F21141" w:rsidRPr="00C6331E" w:rsidRDefault="00F21141" w:rsidP="00B466D0">
      <w:pPr>
        <w:pStyle w:val="H4G"/>
      </w:pPr>
      <w:r w:rsidRPr="00C6331E">
        <w:tab/>
      </w:r>
      <w:r w:rsidRPr="00C6331E">
        <w:tab/>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on</w:t>
      </w:r>
      <w:r w:rsidR="00C24685">
        <w:t xml:space="preserve"> </w:t>
      </w:r>
      <w:r w:rsidRPr="00C6331E">
        <w:t>the</w:t>
      </w:r>
      <w:r w:rsidR="00C24685">
        <w:t xml:space="preserve"> </w:t>
      </w:r>
      <w:r w:rsidRPr="00C6331E">
        <w:t>rights</w:t>
      </w:r>
      <w:r w:rsidR="00C24685">
        <w:t xml:space="preserve"> </w:t>
      </w:r>
      <w:r w:rsidRPr="00C6331E">
        <w:t>to</w:t>
      </w:r>
      <w:r w:rsidR="00C24685">
        <w:t xml:space="preserve"> </w:t>
      </w:r>
      <w:r w:rsidRPr="00C6331E">
        <w:t>complaints</w:t>
      </w:r>
      <w:r w:rsidR="00C24685">
        <w:t xml:space="preserve"> </w:t>
      </w:r>
      <w:r w:rsidRPr="00C6331E">
        <w:t>and/or</w:t>
      </w:r>
      <w:r w:rsidR="00C24685">
        <w:t xml:space="preserve"> </w:t>
      </w:r>
      <w:r w:rsidRPr="00C6331E">
        <w:t>denunciations</w:t>
      </w:r>
      <w:r w:rsidR="00C24685">
        <w:t xml:space="preserve"> </w:t>
      </w:r>
      <w:r w:rsidRPr="00C6331E">
        <w:t>and</w:t>
      </w:r>
      <w:r w:rsidR="00C24685">
        <w:t xml:space="preserve"> </w:t>
      </w:r>
      <w:r w:rsidRPr="00C6331E">
        <w:t>safeguards</w:t>
      </w:r>
      <w:r w:rsidR="00C24685">
        <w:t xml:space="preserve"> </w:t>
      </w:r>
      <w:r w:rsidRPr="00C6331E">
        <w:t>of</w:t>
      </w:r>
      <w:r w:rsidR="00C24685">
        <w:t xml:space="preserve"> </w:t>
      </w:r>
      <w:r w:rsidRPr="00C6331E">
        <w:t>complainants,</w:t>
      </w:r>
      <w:r w:rsidR="00C24685">
        <w:t xml:space="preserve"> </w:t>
      </w:r>
      <w:r w:rsidRPr="00C6331E">
        <w:t>denunciators</w:t>
      </w:r>
      <w:r w:rsidR="00C24685">
        <w:t xml:space="preserve"> </w:t>
      </w:r>
      <w:r w:rsidRPr="00C6331E">
        <w:t>and</w:t>
      </w:r>
      <w:r w:rsidR="00C24685">
        <w:t xml:space="preserve"> </w:t>
      </w:r>
      <w:r w:rsidRPr="00C6331E">
        <w:t>witnesses</w:t>
      </w:r>
    </w:p>
    <w:p w:rsidR="00F21141" w:rsidRPr="00C6331E" w:rsidRDefault="00F21141" w:rsidP="003C58BE">
      <w:pPr>
        <w:pStyle w:val="SingleTxtG"/>
      </w:pPr>
      <w:r w:rsidRPr="00C6331E">
        <w:t>201.</w:t>
      </w:r>
      <w:r w:rsidRPr="00C6331E">
        <w:tab/>
        <w:t>The</w:t>
      </w:r>
      <w:r w:rsidR="00C24685">
        <w:t xml:space="preserve"> </w:t>
      </w:r>
      <w:r w:rsidRPr="00C6331E">
        <w:t>Constitution</w:t>
      </w:r>
      <w:r w:rsidR="00C24685">
        <w:t xml:space="preserve"> </w:t>
      </w:r>
      <w:r w:rsidRPr="00C6331E">
        <w:t>2013</w:t>
      </w:r>
      <w:r w:rsidR="00C24685">
        <w:t xml:space="preserve"> </w:t>
      </w:r>
      <w:r w:rsidRPr="00C6331E">
        <w:t>provides</w:t>
      </w:r>
      <w:r w:rsidR="00C24685">
        <w:t xml:space="preserve"> </w:t>
      </w:r>
      <w:r w:rsidRPr="00C6331E">
        <w:t>that:</w:t>
      </w:r>
      <w:r w:rsidR="00C24685">
        <w:t xml:space="preserve"> </w:t>
      </w:r>
      <w:r w:rsidR="008313BC">
        <w:t>“</w:t>
      </w:r>
      <w:r w:rsidRPr="00C6331E">
        <w:t>Citizens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lodge</w:t>
      </w:r>
      <w:r w:rsidR="00C24685">
        <w:t xml:space="preserve"> </w:t>
      </w:r>
      <w:r w:rsidRPr="00C6331E">
        <w:t>complaints</w:t>
      </w:r>
      <w:r w:rsidR="00C24685">
        <w:t xml:space="preserve"> </w:t>
      </w:r>
      <w:r w:rsidRPr="00C6331E">
        <w:t>or</w:t>
      </w:r>
      <w:r w:rsidR="00C24685">
        <w:t xml:space="preserve"> </w:t>
      </w:r>
      <w:r w:rsidRPr="00C6331E">
        <w:t>denunciations</w:t>
      </w:r>
      <w:r w:rsidR="00C24685">
        <w:t xml:space="preserve"> </w:t>
      </w:r>
      <w:r w:rsidRPr="00C6331E">
        <w:t>about</w:t>
      </w:r>
      <w:r w:rsidR="00C24685">
        <w:t xml:space="preserve"> </w:t>
      </w:r>
      <w:r w:rsidRPr="00C6331E">
        <w:t>illegal</w:t>
      </w:r>
      <w:r w:rsidR="00C24685">
        <w:t xml:space="preserve"> </w:t>
      </w:r>
      <w:r w:rsidRPr="00C6331E">
        <w:t>acts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individuals</w:t>
      </w:r>
      <w:r w:rsidR="00C24685">
        <w:t xml:space="preserve"> </w:t>
      </w:r>
      <w:r w:rsidRPr="00C6331E">
        <w:t>with</w:t>
      </w:r>
      <w:r w:rsidR="00C24685">
        <w:t xml:space="preserve"> </w:t>
      </w:r>
      <w:r w:rsidRPr="00C6331E">
        <w:t>competent</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persons.</w:t>
      </w:r>
      <w:r w:rsidR="00C24685">
        <w:t xml:space="preserve"> </w:t>
      </w:r>
      <w:r w:rsidRPr="00C6331E">
        <w:t>Competent</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persons</w:t>
      </w:r>
      <w:r w:rsidR="00C24685">
        <w:t xml:space="preserve"> </w:t>
      </w:r>
      <w:r w:rsidRPr="00C6331E">
        <w:t>shall</w:t>
      </w:r>
      <w:r w:rsidR="00C24685">
        <w:t xml:space="preserve"> </w:t>
      </w:r>
      <w:r w:rsidRPr="00C6331E">
        <w:t>receive</w:t>
      </w:r>
      <w:r w:rsidR="00C24685">
        <w:t xml:space="preserve"> </w:t>
      </w:r>
      <w:r w:rsidRPr="00C6331E">
        <w:t>and</w:t>
      </w:r>
      <w:r w:rsidR="00C24685">
        <w:t xml:space="preserve"> </w:t>
      </w:r>
      <w:r w:rsidRPr="00C6331E">
        <w:t>resolve</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Those</w:t>
      </w:r>
      <w:r w:rsidR="00C24685">
        <w:t xml:space="preserve"> </w:t>
      </w:r>
      <w:r w:rsidRPr="00C6331E">
        <w:t>suffering</w:t>
      </w:r>
      <w:r w:rsidR="00C24685">
        <w:t xml:space="preserve"> </w:t>
      </w:r>
      <w:r w:rsidRPr="00C6331E">
        <w:t>damages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material</w:t>
      </w:r>
      <w:r w:rsidR="00C24685">
        <w:t xml:space="preserve"> </w:t>
      </w:r>
      <w:r w:rsidRPr="00C6331E">
        <w:t>and</w:t>
      </w:r>
      <w:r w:rsidR="00C24685">
        <w:t xml:space="preserve"> </w:t>
      </w:r>
      <w:r w:rsidRPr="00C6331E">
        <w:t>mental</w:t>
      </w:r>
      <w:r w:rsidR="00C24685">
        <w:t xml:space="preserve"> </w:t>
      </w:r>
      <w:r w:rsidRPr="00C6331E">
        <w:t>compensation</w:t>
      </w:r>
      <w:r w:rsidR="00C24685">
        <w:t xml:space="preserve"> </w:t>
      </w:r>
      <w:r w:rsidRPr="00C6331E">
        <w:t>and</w:t>
      </w:r>
      <w:r w:rsidR="00C24685">
        <w:t xml:space="preserve"> </w:t>
      </w:r>
      <w:r w:rsidRPr="00C6331E">
        <w:t>restoration</w:t>
      </w:r>
      <w:r w:rsidR="00C24685">
        <w:t xml:space="preserve"> </w:t>
      </w:r>
      <w:r w:rsidRPr="00C6331E">
        <w:t>of</w:t>
      </w:r>
      <w:r w:rsidR="00C24685">
        <w:t xml:space="preserve"> </w:t>
      </w:r>
      <w:proofErr w:type="spellStart"/>
      <w:r w:rsidRPr="00C6331E">
        <w:t>honor</w:t>
      </w:r>
      <w:proofErr w:type="spellEnd"/>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Taking</w:t>
      </w:r>
      <w:r w:rsidR="00C24685">
        <w:t xml:space="preserve"> </w:t>
      </w:r>
      <w:r w:rsidRPr="00C6331E">
        <w:t>revenge</w:t>
      </w:r>
      <w:r w:rsidR="00C24685">
        <w:t xml:space="preserve"> </w:t>
      </w:r>
      <w:r w:rsidRPr="00C6331E">
        <w:t>on</w:t>
      </w:r>
      <w:r w:rsidR="00C24685">
        <w:t xml:space="preserve"> </w:t>
      </w:r>
      <w:r w:rsidRPr="00C6331E">
        <w:t>complainants</w:t>
      </w:r>
      <w:r w:rsidR="00C24685">
        <w:t xml:space="preserve"> </w:t>
      </w:r>
      <w:r w:rsidRPr="00C6331E">
        <w:t>or</w:t>
      </w:r>
      <w:r w:rsidR="00C24685">
        <w:t xml:space="preserve"> </w:t>
      </w:r>
      <w:r w:rsidRPr="00C6331E">
        <w:t>denunciators,</w:t>
      </w:r>
      <w:r w:rsidR="00C24685">
        <w:t xml:space="preserve"> </w:t>
      </w:r>
      <w:r w:rsidRPr="00C6331E">
        <w:t>or</w:t>
      </w:r>
      <w:r w:rsidR="00C24685">
        <w:t xml:space="preserve"> </w:t>
      </w:r>
      <w:r w:rsidRPr="00C6331E">
        <w:t>abusing</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complaint</w:t>
      </w:r>
      <w:r w:rsidR="00C24685">
        <w:t xml:space="preserve"> </w:t>
      </w:r>
      <w:r w:rsidRPr="00C6331E">
        <w:t>and</w:t>
      </w:r>
      <w:r w:rsidR="00C24685">
        <w:t xml:space="preserve"> </w:t>
      </w:r>
      <w:r w:rsidRPr="00C6331E">
        <w:t>denunciation</w:t>
      </w:r>
      <w:r w:rsidR="00C24685">
        <w:t xml:space="preserve"> </w:t>
      </w:r>
      <w:r w:rsidRPr="00C6331E">
        <w:t>to</w:t>
      </w:r>
      <w:r w:rsidR="00C24685">
        <w:t xml:space="preserve"> </w:t>
      </w:r>
      <w:r w:rsidRPr="00C6331E">
        <w:t>slander</w:t>
      </w:r>
      <w:r w:rsidR="00C24685">
        <w:t xml:space="preserve"> </w:t>
      </w:r>
      <w:r w:rsidRPr="00C6331E">
        <w:t>or</w:t>
      </w:r>
      <w:r w:rsidR="00C24685">
        <w:t xml:space="preserve"> </w:t>
      </w:r>
      <w:r w:rsidRPr="00C6331E">
        <w:t>falsely</w:t>
      </w:r>
      <w:r w:rsidR="00C24685">
        <w:t xml:space="preserve"> </w:t>
      </w:r>
      <w:r w:rsidRPr="00C6331E">
        <w:t>accuse</w:t>
      </w:r>
      <w:r w:rsidR="00C24685">
        <w:t xml:space="preserve"> </w:t>
      </w:r>
      <w:r w:rsidRPr="00C6331E">
        <w:t>others,</w:t>
      </w:r>
      <w:r w:rsidR="00C24685">
        <w:t xml:space="preserve"> </w:t>
      </w:r>
      <w:r w:rsidRPr="00C6331E">
        <w:t>is</w:t>
      </w:r>
      <w:r w:rsidR="00C24685">
        <w:t xml:space="preserve"> </w:t>
      </w:r>
      <w:r w:rsidRPr="00C6331E">
        <w:t>prohibited</w:t>
      </w:r>
      <w:r w:rsidR="008313BC">
        <w:t>”</w:t>
      </w:r>
      <w:r w:rsidR="00C24685">
        <w:t xml:space="preserve"> </w:t>
      </w:r>
      <w:r w:rsidRPr="00C6331E">
        <w:t>(Art.</w:t>
      </w:r>
      <w:r w:rsidR="00BD4DF3">
        <w:t xml:space="preserve"> </w:t>
      </w:r>
      <w:r w:rsidRPr="00C6331E">
        <w:t>30).</w:t>
      </w:r>
    </w:p>
    <w:p w:rsidR="00F21141" w:rsidRPr="00C6331E" w:rsidRDefault="00F21141" w:rsidP="003C58BE">
      <w:pPr>
        <w:pStyle w:val="SingleTxtG"/>
      </w:pPr>
      <w:r w:rsidRPr="00C6331E">
        <w:t>202.</w:t>
      </w:r>
      <w:r w:rsidRPr="00C6331E">
        <w:tab/>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Pr="00C6331E">
        <w:t>criminalises</w:t>
      </w:r>
      <w:r w:rsidR="00C24685">
        <w:t xml:space="preserve"> </w:t>
      </w:r>
      <w:r w:rsidRPr="00C6331E">
        <w:t>acts</w:t>
      </w:r>
      <w:r w:rsidR="00C24685">
        <w:t xml:space="preserve"> </w:t>
      </w:r>
      <w:r w:rsidRPr="00C6331E">
        <w:t>of</w:t>
      </w:r>
      <w:r w:rsidR="00C24685">
        <w:t xml:space="preserve"> </w:t>
      </w:r>
      <w:r w:rsidRPr="00C6331E">
        <w:t>infringement</w:t>
      </w:r>
      <w:r w:rsidR="00C24685">
        <w:t xml:space="preserve"> </w:t>
      </w:r>
      <w:r w:rsidRPr="00C6331E">
        <w:t>upon</w:t>
      </w:r>
      <w:r w:rsidR="00C24685">
        <w:t xml:space="preserve"> </w:t>
      </w:r>
      <w:r w:rsidRPr="00C6331E">
        <w:t>the</w:t>
      </w:r>
      <w:r w:rsidR="00C24685">
        <w:t xml:space="preserve"> </w:t>
      </w:r>
      <w:r w:rsidRPr="00C6331E">
        <w:t>rights</w:t>
      </w:r>
      <w:r w:rsidR="00C24685">
        <w:t xml:space="preserve"> </w:t>
      </w:r>
      <w:r w:rsidRPr="00C6331E">
        <w:t>to</w:t>
      </w:r>
      <w:r w:rsidR="00C24685">
        <w:t xml:space="preserve"> </w:t>
      </w:r>
      <w:r w:rsidRPr="00C6331E">
        <w:t>complaints</w:t>
      </w:r>
      <w:r w:rsidR="00C24685">
        <w:t xml:space="preserve"> </w:t>
      </w:r>
      <w:r w:rsidRPr="00C6331E">
        <w:t>and/or</w:t>
      </w:r>
      <w:r w:rsidR="00C24685">
        <w:t xml:space="preserve"> </w:t>
      </w:r>
      <w:r w:rsidRPr="00C6331E">
        <w:t>denunciations</w:t>
      </w:r>
      <w:r w:rsidR="00C24685">
        <w:t xml:space="preserve"> </w:t>
      </w:r>
      <w:r w:rsidRPr="00C6331E">
        <w:t>(Art.</w:t>
      </w:r>
      <w:r w:rsidR="00BD4DF3">
        <w:t xml:space="preserve"> </w:t>
      </w:r>
      <w:r w:rsidRPr="00C6331E">
        <w:t>132).</w:t>
      </w:r>
      <w:r w:rsidR="00C24685">
        <w:t xml:space="preserve"> </w:t>
      </w:r>
      <w:r w:rsidRPr="00C6331E">
        <w:t>Accordingly,</w:t>
      </w:r>
      <w:r w:rsidR="00C24685">
        <w:t xml:space="preserve"> </w:t>
      </w:r>
      <w:r w:rsidRPr="00C6331E">
        <w:t>those</w:t>
      </w:r>
      <w:r w:rsidR="00C24685">
        <w:t xml:space="preserve"> </w:t>
      </w:r>
      <w:r w:rsidRPr="00C6331E">
        <w:t>who</w:t>
      </w:r>
      <w:r w:rsidR="00C24685">
        <w:t xml:space="preserve"> </w:t>
      </w:r>
      <w:r w:rsidRPr="00C6331E">
        <w:t>abuse</w:t>
      </w:r>
      <w:r w:rsidR="00C24685">
        <w:t xml:space="preserve"> </w:t>
      </w:r>
      <w:r w:rsidRPr="00C6331E">
        <w:t>positions</w:t>
      </w:r>
      <w:r w:rsidR="00C24685">
        <w:t xml:space="preserve"> </w:t>
      </w:r>
      <w:r w:rsidRPr="00C6331E">
        <w:t>and/or</w:t>
      </w:r>
      <w:r w:rsidR="00C24685">
        <w:t xml:space="preserve"> </w:t>
      </w:r>
      <w:r w:rsidRPr="00C6331E">
        <w:t>powers</w:t>
      </w:r>
      <w:r w:rsidR="00C24685">
        <w:t xml:space="preserve"> </w:t>
      </w:r>
      <w:r w:rsidRPr="00C6331E">
        <w:t>to</w:t>
      </w:r>
      <w:r w:rsidR="00C24685">
        <w:t xml:space="preserve"> </w:t>
      </w:r>
      <w:r w:rsidRPr="00C6331E">
        <w:t>obstruct</w:t>
      </w:r>
      <w:r w:rsidR="00C24685">
        <w:t xml:space="preserve"> </w:t>
      </w:r>
      <w:r w:rsidRPr="00C6331E">
        <w:t>the</w:t>
      </w:r>
      <w:r w:rsidR="00C24685">
        <w:t xml:space="preserve"> </w:t>
      </w:r>
      <w:r w:rsidRPr="00C6331E">
        <w:t>lodging</w:t>
      </w:r>
      <w:r w:rsidR="00C24685">
        <w:t xml:space="preserve"> </w:t>
      </w:r>
      <w:r w:rsidRPr="00C6331E">
        <w:t>of</w:t>
      </w:r>
      <w:r w:rsidR="00C24685">
        <w:t xml:space="preserve"> </w:t>
      </w:r>
      <w:r w:rsidRPr="00C6331E">
        <w:t>complaints</w:t>
      </w:r>
      <w:r w:rsidR="00C24685">
        <w:t xml:space="preserve"> </w:t>
      </w:r>
      <w:r w:rsidRPr="00C6331E">
        <w:t>and/or</w:t>
      </w:r>
      <w:r w:rsidR="00C24685">
        <w:t xml:space="preserve"> </w:t>
      </w:r>
      <w:r w:rsidRPr="00C6331E">
        <w:t>denunciations,</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and/or</w:t>
      </w:r>
      <w:r w:rsidR="00C24685">
        <w:t xml:space="preserve"> </w:t>
      </w:r>
      <w:r w:rsidRPr="00C6331E">
        <w:t>denunciations</w:t>
      </w:r>
      <w:r w:rsidR="00C24685">
        <w:t xml:space="preserve"> </w:t>
      </w:r>
      <w:r w:rsidRPr="00C6331E">
        <w:t>or</w:t>
      </w:r>
      <w:r w:rsidR="00C24685">
        <w:t xml:space="preserve"> </w:t>
      </w:r>
      <w:r w:rsidRPr="00C6331E">
        <w:t>the</w:t>
      </w:r>
      <w:r w:rsidR="00C24685">
        <w:t xml:space="preserve"> </w:t>
      </w:r>
      <w:r w:rsidRPr="00C6331E">
        <w:t>handling</w:t>
      </w:r>
      <w:r w:rsidR="00C24685">
        <w:t xml:space="preserve"> </w:t>
      </w:r>
      <w:r w:rsidRPr="00C6331E">
        <w:t>of</w:t>
      </w:r>
      <w:r w:rsidR="00C24685">
        <w:t xml:space="preserve"> </w:t>
      </w:r>
      <w:r w:rsidRPr="00C6331E">
        <w:t>those</w:t>
      </w:r>
      <w:r w:rsidR="00C24685">
        <w:t xml:space="preserve"> </w:t>
      </w:r>
      <w:r w:rsidRPr="00C6331E">
        <w:t>who</w:t>
      </w:r>
      <w:r w:rsidR="00C24685">
        <w:t xml:space="preserve"> </w:t>
      </w:r>
      <w:r w:rsidRPr="00C6331E">
        <w:t>are</w:t>
      </w:r>
      <w:r w:rsidR="00C24685">
        <w:t xml:space="preserve"> </w:t>
      </w:r>
      <w:r w:rsidRPr="00C6331E">
        <w:t>the</w:t>
      </w:r>
      <w:r w:rsidR="00C24685">
        <w:t xml:space="preserve"> </w:t>
      </w:r>
      <w:r w:rsidRPr="00C6331E">
        <w:t>subject</w:t>
      </w:r>
      <w:r w:rsidR="00C24685">
        <w:t xml:space="preserve"> </w:t>
      </w:r>
      <w:r w:rsidRPr="00C6331E">
        <w:t>of</w:t>
      </w:r>
      <w:r w:rsidR="00C24685">
        <w:t xml:space="preserve"> </w:t>
      </w:r>
      <w:r w:rsidRPr="00C6331E">
        <w:t>complaints</w:t>
      </w:r>
      <w:r w:rsidR="00C24685">
        <w:t xml:space="preserve"> </w:t>
      </w:r>
      <w:r w:rsidRPr="00C6331E">
        <w:t>or</w:t>
      </w:r>
      <w:r w:rsidR="00C24685">
        <w:t xml:space="preserve"> </w:t>
      </w:r>
      <w:r w:rsidRPr="00C6331E">
        <w:t>denunciations;</w:t>
      </w:r>
      <w:r w:rsidR="00C24685">
        <w:t xml:space="preserve"> </w:t>
      </w:r>
      <w:r w:rsidRPr="00C6331E">
        <w:t>or</w:t>
      </w:r>
      <w:r w:rsidR="00C24685">
        <w:t xml:space="preserve"> </w:t>
      </w:r>
      <w:r w:rsidRPr="00C6331E">
        <w:t>have</w:t>
      </w:r>
      <w:r w:rsidR="00C24685">
        <w:t xml:space="preserve"> </w:t>
      </w:r>
      <w:r w:rsidRPr="00C6331E">
        <w:t>the</w:t>
      </w:r>
      <w:r w:rsidR="00C24685">
        <w:t xml:space="preserve"> </w:t>
      </w:r>
      <w:r w:rsidRPr="00C6331E">
        <w:t>responsibility</w:t>
      </w:r>
      <w:r w:rsidR="00C24685">
        <w:t xml:space="preserve"> </w:t>
      </w:r>
      <w:r w:rsidRPr="00C6331E">
        <w:t>but</w:t>
      </w:r>
      <w:r w:rsidR="00C24685">
        <w:t xml:space="preserve"> </w:t>
      </w:r>
      <w:r w:rsidRPr="00C6331E">
        <w:t>refusing</w:t>
      </w:r>
      <w:r w:rsidR="00C24685">
        <w:t xml:space="preserve"> </w:t>
      </w:r>
      <w:r w:rsidRPr="00C6331E">
        <w:t>to</w:t>
      </w:r>
      <w:r w:rsidR="00C24685">
        <w:t xml:space="preserve"> </w:t>
      </w:r>
      <w:r w:rsidRPr="00C6331E">
        <w:t>abide</w:t>
      </w:r>
      <w:r w:rsidR="00C24685">
        <w:t xml:space="preserve"> </w:t>
      </w:r>
      <w:r w:rsidRPr="00C6331E">
        <w:t>by</w:t>
      </w:r>
      <w:r w:rsidR="00C24685">
        <w:t xml:space="preserve"> </w:t>
      </w:r>
      <w:r w:rsidRPr="00C6331E">
        <w:t>the</w:t>
      </w:r>
      <w:r w:rsidR="00C24685">
        <w:t xml:space="preserve"> </w:t>
      </w:r>
      <w:r w:rsidRPr="00C6331E">
        <w:t>decision</w:t>
      </w:r>
      <w:r w:rsidR="00C24685">
        <w:t xml:space="preserve"> </w:t>
      </w:r>
      <w:r w:rsidRPr="00C6331E">
        <w:t>of</w:t>
      </w:r>
      <w:r w:rsidR="00C24685">
        <w:t xml:space="preserve"> </w:t>
      </w:r>
      <w:r w:rsidRPr="00C6331E">
        <w:t>the</w:t>
      </w:r>
      <w:r w:rsidR="00C24685">
        <w:t xml:space="preserve"> </w:t>
      </w:r>
      <w:r w:rsidRPr="00C6331E">
        <w:t>agencies</w:t>
      </w:r>
      <w:r w:rsidR="00C24685">
        <w:t xml:space="preserve"> </w:t>
      </w:r>
      <w:r w:rsidRPr="00C6331E">
        <w:t>competent</w:t>
      </w:r>
      <w:r w:rsidR="00C24685">
        <w:t xml:space="preserve"> </w:t>
      </w:r>
      <w:r w:rsidRPr="00C6331E">
        <w:t>to</w:t>
      </w:r>
      <w:r w:rsidR="00C24685">
        <w:t xml:space="preserve"> </w:t>
      </w:r>
      <w:r w:rsidRPr="00C6331E">
        <w:t>consider</w:t>
      </w:r>
      <w:r w:rsidR="00C24685">
        <w:t xml:space="preserve"> </w:t>
      </w:r>
      <w:r w:rsidRPr="00C6331E">
        <w:t>and</w:t>
      </w:r>
      <w:r w:rsidR="00C24685">
        <w:t xml:space="preserve"> </w:t>
      </w:r>
      <w:r w:rsidRPr="00C6331E">
        <w:t>settle</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thus</w:t>
      </w:r>
      <w:r w:rsidR="00C24685">
        <w:t xml:space="preserve"> </w:t>
      </w:r>
      <w:r w:rsidRPr="00C6331E">
        <w:t>causing</w:t>
      </w:r>
      <w:r w:rsidR="00C24685">
        <w:t xml:space="preserve"> </w:t>
      </w:r>
      <w:r w:rsidRPr="00C6331E">
        <w:t>damage</w:t>
      </w:r>
      <w:r w:rsidR="00C24685">
        <w:t xml:space="preserve"> </w:t>
      </w:r>
      <w:r w:rsidRPr="00C6331E">
        <w:t>to</w:t>
      </w:r>
      <w:r w:rsidR="00C24685">
        <w:t xml:space="preserve"> </w:t>
      </w:r>
      <w:r w:rsidRPr="00C6331E">
        <w:t>the</w:t>
      </w:r>
      <w:r w:rsidR="00C24685">
        <w:t xml:space="preserve"> </w:t>
      </w:r>
      <w:r w:rsidRPr="00C6331E">
        <w:t>complainants</w:t>
      </w:r>
      <w:r w:rsidR="00C24685">
        <w:t xml:space="preserve"> </w:t>
      </w:r>
      <w:r w:rsidRPr="00C6331E">
        <w:t>and</w:t>
      </w:r>
      <w:r w:rsidR="00C24685">
        <w:t xml:space="preserve"> </w:t>
      </w:r>
      <w:r w:rsidRPr="00C6331E">
        <w:t>the</w:t>
      </w:r>
      <w:r w:rsidR="00C24685">
        <w:t xml:space="preserve"> </w:t>
      </w:r>
      <w:r w:rsidRPr="00C6331E">
        <w:t>denunciators,</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sanctions</w:t>
      </w:r>
      <w:r w:rsidR="00C24685">
        <w:t xml:space="preserve"> </w:t>
      </w:r>
      <w:r w:rsidRPr="00C6331E">
        <w:t>of</w:t>
      </w:r>
      <w:r w:rsidR="00C24685">
        <w:t xml:space="preserve"> </w:t>
      </w:r>
      <w:r w:rsidRPr="00C6331E">
        <w:t>warning,</w:t>
      </w:r>
      <w:r w:rsidR="00C24685">
        <w:t xml:space="preserve"> </w:t>
      </w:r>
      <w:r w:rsidRPr="00C6331E">
        <w:t>non-custodial</w:t>
      </w:r>
      <w:r w:rsidR="00C24685">
        <w:t xml:space="preserve"> </w:t>
      </w:r>
      <w:r w:rsidRPr="00C6331E">
        <w:t>reform</w:t>
      </w:r>
      <w:r w:rsidR="00C24685">
        <w:t xml:space="preserve"> </w:t>
      </w:r>
      <w:r w:rsidRPr="00C6331E">
        <w:t>for</w:t>
      </w:r>
      <w:r w:rsidR="00C24685">
        <w:t xml:space="preserve"> </w:t>
      </w:r>
      <w:r w:rsidRPr="00C6331E">
        <w:t>up</w:t>
      </w:r>
      <w:r w:rsidR="00C24685">
        <w:t xml:space="preserve"> </w:t>
      </w:r>
      <w:r w:rsidRPr="00C6331E">
        <w:t>to</w:t>
      </w:r>
      <w:r w:rsidR="00C24685">
        <w:t xml:space="preserve"> </w:t>
      </w:r>
      <w:r w:rsidRPr="00C6331E">
        <w:t>one</w:t>
      </w:r>
      <w:r w:rsidR="00C24685">
        <w:t xml:space="preserve"> </w:t>
      </w:r>
      <w:r w:rsidRPr="00C6331E">
        <w:t>year</w:t>
      </w:r>
      <w:r w:rsidR="00C24685">
        <w:t xml:space="preserve"> </w:t>
      </w:r>
      <w:r w:rsidRPr="00C6331E">
        <w:t>or</w:t>
      </w:r>
      <w:r w:rsidR="00C24685">
        <w:t xml:space="preserve"> </w:t>
      </w:r>
      <w:r w:rsidRPr="00C6331E">
        <w:t>a</w:t>
      </w:r>
      <w:r w:rsidR="00C24685">
        <w:t xml:space="preserve"> </w:t>
      </w:r>
      <w:r w:rsidRPr="00C6331E">
        <w:t>imprisonment</w:t>
      </w:r>
      <w:r w:rsidR="00C24685">
        <w:t xml:space="preserve"> </w:t>
      </w:r>
      <w:r w:rsidRPr="00C6331E">
        <w:t>term</w:t>
      </w:r>
      <w:r w:rsidR="00C24685">
        <w:t xml:space="preserve"> </w:t>
      </w:r>
      <w:r w:rsidRPr="00C6331E">
        <w:t>of</w:t>
      </w:r>
      <w:r w:rsidR="00C24685">
        <w:t xml:space="preserve"> </w:t>
      </w:r>
      <w:r w:rsidRPr="00C6331E">
        <w:t>between</w:t>
      </w:r>
      <w:r w:rsidR="00C24685">
        <w:t xml:space="preserve"> </w:t>
      </w:r>
      <w:r w:rsidRPr="00C6331E">
        <w:t>three</w:t>
      </w:r>
      <w:r w:rsidR="00C24685">
        <w:t xml:space="preserve"> </w:t>
      </w:r>
      <w:r w:rsidRPr="00C6331E">
        <w:t>months</w:t>
      </w:r>
      <w:r w:rsidR="00C24685">
        <w:t xml:space="preserve"> </w:t>
      </w:r>
      <w:r w:rsidRPr="00C6331E">
        <w:t>and</w:t>
      </w:r>
      <w:r w:rsidR="00C24685">
        <w:t xml:space="preserve"> </w:t>
      </w:r>
      <w:r w:rsidRPr="00C6331E">
        <w:t>three</w:t>
      </w:r>
      <w:r w:rsidR="00C24685">
        <w:t xml:space="preserve"> </w:t>
      </w:r>
      <w:r w:rsidRPr="00C6331E">
        <w:t>years.</w:t>
      </w:r>
      <w:r w:rsidR="00C24685">
        <w:t xml:space="preserve"> </w:t>
      </w:r>
      <w:r w:rsidRPr="00C6331E">
        <w:t>If</w:t>
      </w:r>
      <w:r w:rsidR="00C24685">
        <w:t xml:space="preserve"> </w:t>
      </w:r>
      <w:r w:rsidRPr="00C6331E">
        <w:t>those</w:t>
      </w:r>
      <w:r w:rsidR="00C24685">
        <w:t xml:space="preserve"> </w:t>
      </w:r>
      <w:r w:rsidRPr="00C6331E">
        <w:t>who</w:t>
      </w:r>
      <w:r w:rsidR="00C24685">
        <w:t xml:space="preserve"> </w:t>
      </w:r>
      <w:r w:rsidRPr="00C6331E">
        <w:t>take</w:t>
      </w:r>
      <w:r w:rsidR="00C24685">
        <w:t xml:space="preserve"> </w:t>
      </w:r>
      <w:r w:rsidRPr="00C6331E">
        <w:t>revenge</w:t>
      </w:r>
      <w:r w:rsidR="00C24685">
        <w:t xml:space="preserve"> </w:t>
      </w:r>
      <w:r w:rsidRPr="00C6331E">
        <w:t>on</w:t>
      </w:r>
      <w:r w:rsidR="00C24685">
        <w:t xml:space="preserve"> </w:t>
      </w:r>
      <w:r w:rsidRPr="00C6331E">
        <w:t>the</w:t>
      </w:r>
      <w:r w:rsidR="00C24685">
        <w:t xml:space="preserve"> </w:t>
      </w:r>
      <w:r w:rsidRPr="00C6331E">
        <w:t>complainants</w:t>
      </w:r>
      <w:r w:rsidR="00C24685">
        <w:t xml:space="preserve"> </w:t>
      </w:r>
      <w:r w:rsidRPr="00C6331E">
        <w:t>and/or</w:t>
      </w:r>
      <w:r w:rsidR="00C24685">
        <w:t xml:space="preserve"> </w:t>
      </w:r>
      <w:r w:rsidRPr="00C6331E">
        <w:t>denunciators</w:t>
      </w:r>
      <w:r w:rsidR="00C24685">
        <w:t xml:space="preserve"> </w:t>
      </w:r>
      <w:r w:rsidRPr="00C6331E">
        <w:t>shall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non-custodial</w:t>
      </w:r>
      <w:r w:rsidR="00C24685">
        <w:t xml:space="preserve"> </w:t>
      </w:r>
      <w:r w:rsidRPr="00C6331E">
        <w:t>reform</w:t>
      </w:r>
      <w:r w:rsidR="00C24685">
        <w:t xml:space="preserve"> </w:t>
      </w:r>
      <w:r w:rsidRPr="00C6331E">
        <w:t>for</w:t>
      </w:r>
      <w:r w:rsidR="00C24685">
        <w:t xml:space="preserve"> </w:t>
      </w:r>
      <w:r w:rsidRPr="00C6331E">
        <w:t>up</w:t>
      </w:r>
      <w:r w:rsidR="00C24685">
        <w:t xml:space="preserve"> </w:t>
      </w:r>
      <w:r w:rsidRPr="00C6331E">
        <w:t>to</w:t>
      </w:r>
      <w:r w:rsidR="00C24685">
        <w:t xml:space="preserve"> </w:t>
      </w:r>
      <w:r w:rsidRPr="00C6331E">
        <w:t>three</w:t>
      </w:r>
      <w:r w:rsidR="00C24685">
        <w:t xml:space="preserve"> </w:t>
      </w:r>
      <w:r w:rsidRPr="00C6331E">
        <w:t>years</w:t>
      </w:r>
      <w:r w:rsidR="00C24685">
        <w:t xml:space="preserve"> </w:t>
      </w:r>
      <w:r w:rsidRPr="00C6331E">
        <w:t>or</w:t>
      </w:r>
      <w:r w:rsidR="00C24685">
        <w:t xml:space="preserve"> </w:t>
      </w:r>
      <w:r w:rsidRPr="00C6331E">
        <w:t>a</w:t>
      </w:r>
      <w:r w:rsidR="00C24685">
        <w:t xml:space="preserve"> </w:t>
      </w:r>
      <w:r w:rsidRPr="00C6331E">
        <w:t>prison</w:t>
      </w:r>
      <w:r w:rsidR="00C24685">
        <w:t xml:space="preserve"> </w:t>
      </w:r>
      <w:r w:rsidRPr="00C6331E">
        <w:t>term</w:t>
      </w:r>
      <w:r w:rsidR="00C24685">
        <w:t xml:space="preserve"> </w:t>
      </w:r>
      <w:r w:rsidRPr="00C6331E">
        <w:t>of</w:t>
      </w:r>
      <w:r w:rsidR="00C24685">
        <w:t xml:space="preserve"> </w:t>
      </w:r>
      <w:r w:rsidRPr="00C6331E">
        <w:t>between</w:t>
      </w:r>
      <w:r w:rsidR="00C24685">
        <w:t xml:space="preserve"> </w:t>
      </w:r>
      <w:r w:rsidRPr="00C6331E">
        <w:t>six</w:t>
      </w:r>
      <w:r w:rsidR="00C24685">
        <w:t xml:space="preserve"> </w:t>
      </w:r>
      <w:r w:rsidRPr="00C6331E">
        <w:t>months</w:t>
      </w:r>
      <w:r w:rsidR="00C24685">
        <w:t xml:space="preserve"> </w:t>
      </w:r>
      <w:r w:rsidRPr="00C6331E">
        <w:t>and</w:t>
      </w:r>
      <w:r w:rsidR="00C24685">
        <w:t xml:space="preserve"> </w:t>
      </w:r>
      <w:r w:rsidRPr="00C6331E">
        <w:t>five</w:t>
      </w:r>
      <w:r w:rsidR="00C24685">
        <w:t xml:space="preserve"> </w:t>
      </w:r>
      <w:r w:rsidRPr="00C6331E">
        <w:t>years.</w:t>
      </w:r>
      <w:r w:rsidR="00C24685">
        <w:t xml:space="preserve"> </w:t>
      </w:r>
      <w:r w:rsidRPr="00C6331E">
        <w:t>The</w:t>
      </w:r>
      <w:r w:rsidR="00C24685">
        <w:t xml:space="preserve"> </w:t>
      </w:r>
      <w:r w:rsidRPr="00C6331E">
        <w:t>offenders</w:t>
      </w:r>
      <w:r w:rsidR="00C24685">
        <w:t xml:space="preserve"> </w:t>
      </w:r>
      <w:r w:rsidRPr="00C6331E">
        <w:t>may</w:t>
      </w:r>
      <w:r w:rsidR="00C24685">
        <w:t xml:space="preserve"> </w:t>
      </w:r>
      <w:r w:rsidRPr="00C6331E">
        <w:t>also</w:t>
      </w:r>
      <w:r w:rsidR="00C24685">
        <w:t xml:space="preserve"> </w:t>
      </w:r>
      <w:r w:rsidRPr="00C6331E">
        <w:t>be</w:t>
      </w:r>
      <w:r w:rsidR="00C24685">
        <w:t xml:space="preserve"> </w:t>
      </w:r>
      <w:r w:rsidRPr="00C6331E">
        <w:t>banned</w:t>
      </w:r>
      <w:r w:rsidR="00C24685">
        <w:t xml:space="preserve"> </w:t>
      </w:r>
      <w:r w:rsidRPr="00C6331E">
        <w:t>from</w:t>
      </w:r>
      <w:r w:rsidR="00C24685">
        <w:t xml:space="preserve"> </w:t>
      </w:r>
      <w:r w:rsidRPr="00C6331E">
        <w:t>holding</w:t>
      </w:r>
      <w:r w:rsidR="00C24685">
        <w:t xml:space="preserve"> </w:t>
      </w:r>
      <w:r w:rsidRPr="00C6331E">
        <w:t>certain</w:t>
      </w:r>
      <w:r w:rsidR="00C24685">
        <w:t xml:space="preserve"> </w:t>
      </w:r>
      <w:r w:rsidRPr="00C6331E">
        <w:t>posts</w:t>
      </w:r>
      <w:r w:rsidR="00C24685">
        <w:t xml:space="preserve"> </w:t>
      </w:r>
      <w:r w:rsidRPr="00C6331E">
        <w:t>for</w:t>
      </w:r>
      <w:r w:rsidR="00C24685">
        <w:t xml:space="preserve"> </w:t>
      </w:r>
      <w:r w:rsidRPr="00C6331E">
        <w:t>one</w:t>
      </w:r>
      <w:r w:rsidR="00C24685">
        <w:t xml:space="preserve"> </w:t>
      </w:r>
      <w:r w:rsidRPr="00C6331E">
        <w:t>to</w:t>
      </w:r>
      <w:r w:rsidR="00C24685">
        <w:t xml:space="preserve"> </w:t>
      </w:r>
      <w:r w:rsidRPr="00C6331E">
        <w:t>five</w:t>
      </w:r>
      <w:r w:rsidR="00C24685">
        <w:t xml:space="preserve"> </w:t>
      </w:r>
      <w:r w:rsidRPr="00C6331E">
        <w:t>years.</w:t>
      </w:r>
    </w:p>
    <w:p w:rsidR="00F21141" w:rsidRPr="00C6331E" w:rsidRDefault="00F21141" w:rsidP="003C58BE">
      <w:pPr>
        <w:pStyle w:val="SingleTxtG"/>
      </w:pPr>
      <w:r w:rsidRPr="00C6331E">
        <w:t>203.</w:t>
      </w:r>
      <w:r w:rsidRPr="00C6331E">
        <w:tab/>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continues</w:t>
      </w:r>
      <w:r w:rsidR="00C24685">
        <w:t xml:space="preserve"> </w:t>
      </w:r>
      <w:r w:rsidRPr="00C6331E">
        <w:t>to</w:t>
      </w:r>
      <w:r w:rsidR="00C24685">
        <w:t xml:space="preserve"> </w:t>
      </w:r>
      <w:r w:rsidRPr="00C6331E">
        <w:t>have</w:t>
      </w:r>
      <w:r w:rsidR="00C24685">
        <w:t xml:space="preserve"> </w:t>
      </w:r>
      <w:r w:rsidRPr="00C6331E">
        <w:t>certain</w:t>
      </w:r>
      <w:r w:rsidR="00C24685">
        <w:t xml:space="preserve"> </w:t>
      </w:r>
      <w:r w:rsidRPr="00C6331E">
        <w:t>changes</w:t>
      </w:r>
      <w:r w:rsidR="00C24685">
        <w:t xml:space="preserve"> </w:t>
      </w:r>
      <w:r w:rsidRPr="00C6331E">
        <w:t>in</w:t>
      </w:r>
      <w:r w:rsidR="00C24685">
        <w:t xml:space="preserve"> </w:t>
      </w:r>
      <w:proofErr w:type="spellStart"/>
      <w:r w:rsidRPr="00C6331E">
        <w:t>behaviors</w:t>
      </w:r>
      <w:proofErr w:type="spellEnd"/>
      <w:r w:rsidR="00C24685">
        <w:t xml:space="preserve"> </w:t>
      </w:r>
      <w:r w:rsidRPr="00C6331E">
        <w:t>constituting</w:t>
      </w:r>
      <w:r w:rsidR="00C24685">
        <w:t xml:space="preserve"> </w:t>
      </w:r>
      <w:r w:rsidRPr="00C6331E">
        <w:t>a</w:t>
      </w:r>
      <w:r w:rsidR="00C24685">
        <w:t xml:space="preserve"> </w:t>
      </w:r>
      <w:r w:rsidRPr="00C6331E">
        <w:t>crime</w:t>
      </w:r>
      <w:r w:rsidR="00C24685">
        <w:t xml:space="preserve"> </w:t>
      </w:r>
      <w:r w:rsidRPr="00C6331E">
        <w:t>and</w:t>
      </w:r>
      <w:r w:rsidR="00C24685">
        <w:t xml:space="preserve"> </w:t>
      </w:r>
      <w:r w:rsidRPr="00C6331E">
        <w:t>punishment</w:t>
      </w:r>
      <w:r w:rsidR="00C24685">
        <w:t xml:space="preserve"> </w:t>
      </w:r>
      <w:r w:rsidRPr="00C6331E">
        <w:t>of</w:t>
      </w:r>
      <w:r w:rsidR="00C24685">
        <w:t xml:space="preserve"> </w:t>
      </w:r>
      <w:r w:rsidRPr="00C6331E">
        <w:t>the</w:t>
      </w:r>
      <w:r w:rsidR="00C24685">
        <w:t xml:space="preserve"> </w:t>
      </w:r>
      <w:r w:rsidRPr="00C6331E">
        <w:t>infringement</w:t>
      </w:r>
      <w:r w:rsidR="00C24685">
        <w:t xml:space="preserve"> </w:t>
      </w:r>
      <w:r w:rsidRPr="00C6331E">
        <w:t>upon</w:t>
      </w:r>
      <w:r w:rsidR="00C24685">
        <w:t xml:space="preserve"> </w:t>
      </w:r>
      <w:r w:rsidRPr="00C6331E">
        <w:t>the</w:t>
      </w:r>
      <w:r w:rsidR="00C24685">
        <w:t xml:space="preserve"> </w:t>
      </w:r>
      <w:r w:rsidRPr="00C6331E">
        <w:t>rights</w:t>
      </w:r>
      <w:r w:rsidR="00C24685">
        <w:t xml:space="preserve"> </w:t>
      </w:r>
      <w:r w:rsidRPr="00C6331E">
        <w:t>to</w:t>
      </w:r>
      <w:r w:rsidR="00C24685">
        <w:t xml:space="preserve"> </w:t>
      </w:r>
      <w:r w:rsidRPr="00C6331E">
        <w:t>complaints</w:t>
      </w:r>
      <w:r w:rsidR="00C24685">
        <w:t xml:space="preserve"> </w:t>
      </w:r>
      <w:r w:rsidRPr="00C6331E">
        <w:t>and/or</w:t>
      </w:r>
      <w:r w:rsidR="00C24685">
        <w:t xml:space="preserve"> </w:t>
      </w:r>
      <w:r w:rsidRPr="00C6331E">
        <w:t>denunciations</w:t>
      </w:r>
      <w:r w:rsidR="00C24685">
        <w:t xml:space="preserve"> </w:t>
      </w:r>
      <w:r w:rsidRPr="00C6331E">
        <w:t>in</w:t>
      </w:r>
      <w:r w:rsidR="00C24685">
        <w:t xml:space="preserve"> </w:t>
      </w:r>
      <w:r w:rsidRPr="00C6331E">
        <w:t>the</w:t>
      </w:r>
      <w:r w:rsidR="00C24685">
        <w:t xml:space="preserve"> </w:t>
      </w:r>
      <w:r w:rsidRPr="00C6331E">
        <w:t>direction</w:t>
      </w:r>
      <w:r w:rsidR="00C24685">
        <w:t xml:space="preserve"> </w:t>
      </w:r>
      <w:r w:rsidRPr="00C6331E">
        <w:t>of</w:t>
      </w:r>
      <w:r w:rsidR="00C24685">
        <w:t xml:space="preserve"> </w:t>
      </w:r>
      <w:r w:rsidRPr="00C6331E">
        <w:t>more</w:t>
      </w:r>
      <w:r w:rsidR="00C24685">
        <w:t xml:space="preserve"> </w:t>
      </w:r>
      <w:r w:rsidRPr="00C6331E">
        <w:t>advance,</w:t>
      </w:r>
      <w:r w:rsidR="00C24685">
        <w:t xml:space="preserve"> </w:t>
      </w:r>
      <w:r w:rsidRPr="00C6331E">
        <w:t>specification</w:t>
      </w:r>
      <w:r w:rsidR="00C24685">
        <w:t xml:space="preserve"> </w:t>
      </w:r>
      <w:r w:rsidRPr="00C6331E">
        <w:t>and</w:t>
      </w:r>
      <w:r w:rsidR="00C24685">
        <w:t xml:space="preserve"> </w:t>
      </w:r>
      <w:r w:rsidRPr="00C6331E">
        <w:t>stringency,</w:t>
      </w:r>
      <w:r w:rsidR="00C24685">
        <w:t xml:space="preserve"> </w:t>
      </w:r>
      <w:r w:rsidRPr="00C6331E">
        <w:t>namely:</w:t>
      </w:r>
      <w:r w:rsidR="00C24685">
        <w:t xml:space="preserve"> </w:t>
      </w:r>
      <w:r w:rsidRPr="00C6331E">
        <w:t>increasing</w:t>
      </w:r>
      <w:r w:rsidR="00C24685">
        <w:t xml:space="preserve"> </w:t>
      </w:r>
      <w:r w:rsidRPr="00C6331E">
        <w:t>the</w:t>
      </w:r>
      <w:r w:rsidR="00C24685">
        <w:t xml:space="preserve"> </w:t>
      </w:r>
      <w:r w:rsidRPr="00C6331E">
        <w:t>minimum</w:t>
      </w:r>
      <w:r w:rsidR="00C24685">
        <w:t xml:space="preserve"> </w:t>
      </w:r>
      <w:r w:rsidRPr="00C6331E">
        <w:t>penalty</w:t>
      </w:r>
      <w:r w:rsidR="00C24685">
        <w:t xml:space="preserve"> </w:t>
      </w:r>
      <w:r w:rsidRPr="00C6331E">
        <w:t>from</w:t>
      </w:r>
      <w:r w:rsidR="00C24685">
        <w:t xml:space="preserve"> </w:t>
      </w:r>
      <w:r w:rsidRPr="00C6331E">
        <w:t>03</w:t>
      </w:r>
      <w:r w:rsidR="00C24685">
        <w:t xml:space="preserve"> </w:t>
      </w:r>
      <w:r w:rsidRPr="00C6331E">
        <w:t>months</w:t>
      </w:r>
      <w:r w:rsidR="00C24685">
        <w:t xml:space="preserve"> </w:t>
      </w:r>
      <w:r w:rsidRPr="00C6331E">
        <w:t>up</w:t>
      </w:r>
      <w:r w:rsidR="00C24685">
        <w:t xml:space="preserve"> </w:t>
      </w:r>
      <w:r w:rsidRPr="00C6331E">
        <w:t>to</w:t>
      </w:r>
      <w:r w:rsidR="00C24685">
        <w:t xml:space="preserve"> </w:t>
      </w:r>
      <w:r w:rsidRPr="00C6331E">
        <w:t>06</w:t>
      </w:r>
      <w:r w:rsidR="00C24685">
        <w:t xml:space="preserve"> </w:t>
      </w:r>
      <w:r w:rsidRPr="00C6331E">
        <w:t>months</w:t>
      </w:r>
      <w:r w:rsidR="00C24685">
        <w:t xml:space="preserve"> </w:t>
      </w:r>
      <w:r w:rsidRPr="00C6331E">
        <w:t>of</w:t>
      </w:r>
      <w:r w:rsidR="00C24685">
        <w:t xml:space="preserve"> </w:t>
      </w:r>
      <w:r w:rsidRPr="00C6331E">
        <w:t>imprisonment,</w:t>
      </w:r>
      <w:r w:rsidR="00C24685">
        <w:t xml:space="preserve"> </w:t>
      </w:r>
      <w:r w:rsidRPr="00C6331E">
        <w:t>the</w:t>
      </w:r>
      <w:r w:rsidR="00C24685">
        <w:t xml:space="preserve"> </w:t>
      </w:r>
      <w:r w:rsidRPr="00C6331E">
        <w:t>maximum</w:t>
      </w:r>
      <w:r w:rsidR="00C24685">
        <w:t xml:space="preserve"> </w:t>
      </w:r>
      <w:r w:rsidRPr="00C6331E">
        <w:t>penalty</w:t>
      </w:r>
      <w:r w:rsidR="00C24685">
        <w:t xml:space="preserve"> </w:t>
      </w:r>
      <w:r w:rsidRPr="00C6331E">
        <w:t>from</w:t>
      </w:r>
      <w:r w:rsidR="00C24685">
        <w:t xml:space="preserve"> </w:t>
      </w:r>
      <w:r w:rsidRPr="00C6331E">
        <w:t>05</w:t>
      </w:r>
      <w:r w:rsidR="00C24685">
        <w:t xml:space="preserve"> </w:t>
      </w:r>
      <w:r w:rsidRPr="00C6331E">
        <w:t>years</w:t>
      </w:r>
      <w:r w:rsidR="00C24685">
        <w:t xml:space="preserve"> </w:t>
      </w:r>
      <w:r w:rsidRPr="00C6331E">
        <w:t>of</w:t>
      </w:r>
      <w:r w:rsidR="00C24685">
        <w:t xml:space="preserve"> </w:t>
      </w:r>
      <w:r w:rsidRPr="00C6331E">
        <w:t>imprisonment</w:t>
      </w:r>
      <w:r w:rsidR="00C24685">
        <w:t xml:space="preserve"> </w:t>
      </w:r>
      <w:r w:rsidRPr="00C6331E">
        <w:t>up</w:t>
      </w:r>
      <w:r w:rsidR="00C24685">
        <w:t xml:space="preserve"> </w:t>
      </w:r>
      <w:r w:rsidRPr="00C6331E">
        <w:t>to</w:t>
      </w:r>
      <w:r w:rsidR="00C24685">
        <w:t xml:space="preserve"> </w:t>
      </w:r>
      <w:r w:rsidRPr="00C6331E">
        <w:t>07</w:t>
      </w:r>
      <w:r w:rsidR="00C24685">
        <w:t xml:space="preserve"> </w:t>
      </w:r>
      <w:r w:rsidRPr="00C6331E">
        <w:t>years</w:t>
      </w:r>
      <w:r w:rsidR="00C24685">
        <w:t xml:space="preserve"> </w:t>
      </w:r>
      <w:r w:rsidRPr="00C6331E">
        <w:t>of</w:t>
      </w:r>
      <w:r w:rsidR="00C24685">
        <w:t xml:space="preserve"> </w:t>
      </w:r>
      <w:r w:rsidRPr="00C6331E">
        <w:t>imprisonment;</w:t>
      </w:r>
      <w:r w:rsidR="00C24685">
        <w:t xml:space="preserve"> </w:t>
      </w:r>
      <w:r w:rsidRPr="00C6331E">
        <w:t>supplementing</w:t>
      </w:r>
      <w:r w:rsidR="00C24685">
        <w:t xml:space="preserve"> </w:t>
      </w:r>
      <w:r w:rsidRPr="00C6331E">
        <w:t>the</w:t>
      </w:r>
      <w:r w:rsidR="00C24685">
        <w:t xml:space="preserve"> </w:t>
      </w:r>
      <w:r w:rsidRPr="00C6331E">
        <w:t>aggravating</w:t>
      </w:r>
      <w:r w:rsidR="00C24685">
        <w:t xml:space="preserve"> </w:t>
      </w:r>
      <w:r w:rsidRPr="00C6331E">
        <w:t>forms</w:t>
      </w:r>
      <w:r w:rsidR="00C24685">
        <w:t xml:space="preserve"> </w:t>
      </w:r>
      <w:r w:rsidRPr="00C6331E">
        <w:t>of</w:t>
      </w:r>
      <w:r w:rsidR="00C24685">
        <w:t xml:space="preserve"> </w:t>
      </w:r>
      <w:r w:rsidRPr="00C6331E">
        <w:t>criminal</w:t>
      </w:r>
      <w:r w:rsidR="00C24685">
        <w:t xml:space="preserve"> </w:t>
      </w:r>
      <w:r w:rsidRPr="00C6331E">
        <w:t>liability</w:t>
      </w:r>
      <w:r w:rsidR="00C24685">
        <w:t xml:space="preserve"> </w:t>
      </w:r>
      <w:r w:rsidRPr="00C6331E">
        <w:t>(Art.</w:t>
      </w:r>
      <w:r w:rsidR="00BD4DF3">
        <w:t xml:space="preserve"> </w:t>
      </w:r>
      <w:r w:rsidRPr="00C6331E">
        <w:t>166).</w:t>
      </w:r>
    </w:p>
    <w:p w:rsidR="00F21141" w:rsidRPr="00C6331E" w:rsidRDefault="00F21141" w:rsidP="003C58BE">
      <w:pPr>
        <w:pStyle w:val="SingleTxtG"/>
      </w:pPr>
      <w:r w:rsidRPr="00C6331E">
        <w:t>204.</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p>
    <w:p w:rsidR="00F21141" w:rsidRPr="00C6331E" w:rsidRDefault="00F21141" w:rsidP="004226FD">
      <w:pPr>
        <w:pStyle w:val="Bullet1G"/>
      </w:pPr>
      <w:r w:rsidRPr="00C6331E">
        <w:t>Citizens,</w:t>
      </w:r>
      <w:r w:rsidR="00C24685">
        <w:t xml:space="preserve"> </w:t>
      </w:r>
      <w:r w:rsidRPr="00C6331E">
        <w:t>agencies</w:t>
      </w:r>
      <w:r w:rsidR="00C24685">
        <w:t xml:space="preserve"> </w:t>
      </w:r>
      <w:r w:rsidRPr="00C6331E">
        <w:t>and</w:t>
      </w:r>
      <w:r w:rsidR="00C24685">
        <w:t xml:space="preserve"> </w:t>
      </w:r>
      <w:r w:rsidRPr="00C6331E">
        <w:t>organisations</w:t>
      </w:r>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complain</w:t>
      </w:r>
      <w:r w:rsidR="00C24685">
        <w:t xml:space="preserve"> </w:t>
      </w:r>
      <w:r w:rsidRPr="00C6331E">
        <w:t>about,</w:t>
      </w:r>
      <w:r w:rsidR="00C24685">
        <w:t xml:space="preserve"> </w:t>
      </w:r>
      <w:r w:rsidRPr="00C6331E">
        <w:t>and</w:t>
      </w:r>
      <w:r w:rsidR="00C24685">
        <w:t xml:space="preserve"> </w:t>
      </w:r>
      <w:r w:rsidRPr="00C6331E">
        <w:t>citizens</w:t>
      </w:r>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denounce</w:t>
      </w:r>
      <w:r w:rsidR="00C24685">
        <w:t xml:space="preserve"> </w:t>
      </w:r>
      <w:r w:rsidRPr="00C6331E">
        <w:t>on,</w:t>
      </w:r>
      <w:r w:rsidR="00C24685">
        <w:t xml:space="preserve"> </w:t>
      </w:r>
      <w:r w:rsidRPr="00C6331E">
        <w:t>illegal</w:t>
      </w:r>
      <w:r w:rsidR="00C24685">
        <w:t xml:space="preserve"> </w:t>
      </w:r>
      <w:r w:rsidRPr="00C6331E">
        <w:t>acts</w:t>
      </w:r>
      <w:r w:rsidR="00C24685">
        <w:t xml:space="preserve"> </w:t>
      </w:r>
      <w:r w:rsidRPr="00C6331E">
        <w:t>in</w:t>
      </w:r>
      <w:r w:rsidR="00C24685">
        <w:t xml:space="preserve"> </w:t>
      </w:r>
      <w:r w:rsidRPr="00C6331E">
        <w:t>criminal</w:t>
      </w:r>
      <w:r w:rsidR="00C24685">
        <w:t xml:space="preserve"> </w:t>
      </w:r>
      <w:r w:rsidRPr="00C6331E">
        <w:t>proceedings</w:t>
      </w:r>
      <w:r w:rsidR="00C24685">
        <w:t xml:space="preserve"> </w:t>
      </w:r>
      <w:r w:rsidRPr="00C6331E">
        <w:t>committed</w:t>
      </w:r>
      <w:r w:rsidR="00C24685">
        <w:t xml:space="preserve"> </w:t>
      </w:r>
      <w:r w:rsidRPr="00C6331E">
        <w:t>by</w:t>
      </w:r>
      <w:r w:rsidR="00C24685">
        <w:t xml:space="preserve"> </w:t>
      </w:r>
      <w:r w:rsidRPr="00C6331E">
        <w:t>agencies</w:t>
      </w:r>
      <w:r w:rsidR="00C24685">
        <w:t xml:space="preserve"> </w:t>
      </w:r>
      <w:r w:rsidRPr="00C6331E">
        <w:t>or</w:t>
      </w:r>
      <w:r w:rsidR="00C24685">
        <w:t xml:space="preserve"> </w:t>
      </w:r>
      <w:r w:rsidRPr="00C6331E">
        <w:t>persons</w:t>
      </w:r>
      <w:r w:rsidR="00C24685">
        <w:t xml:space="preserve"> </w:t>
      </w:r>
      <w:r w:rsidRPr="00C6331E">
        <w:t>competent</w:t>
      </w:r>
      <w:r w:rsidR="00C24685">
        <w:t xml:space="preserve"> </w:t>
      </w:r>
      <w:r w:rsidRPr="00C6331E">
        <w:t>to</w:t>
      </w:r>
      <w:r w:rsidR="00C24685">
        <w:t xml:space="preserve"> </w:t>
      </w:r>
      <w:r w:rsidRPr="00C6331E">
        <w:t>conduct</w:t>
      </w:r>
      <w:r w:rsidR="00C24685">
        <w:t xml:space="preserve"> </w:t>
      </w:r>
      <w:r w:rsidRPr="00C6331E">
        <w:t>the</w:t>
      </w:r>
      <w:r w:rsidR="00C24685">
        <w:t xml:space="preserve"> </w:t>
      </w:r>
      <w:r w:rsidRPr="00C6331E">
        <w:t>criminal</w:t>
      </w:r>
      <w:r w:rsidR="00C24685">
        <w:t xml:space="preserve"> </w:t>
      </w:r>
      <w:r w:rsidRPr="00C6331E">
        <w:t>procedure</w:t>
      </w:r>
      <w:r w:rsidR="00C24685">
        <w:t xml:space="preserve"> </w:t>
      </w:r>
      <w:r w:rsidRPr="00C6331E">
        <w:t>or</w:t>
      </w:r>
      <w:r w:rsidR="00C24685">
        <w:t xml:space="preserve"> </w:t>
      </w:r>
      <w:r w:rsidRPr="00C6331E">
        <w:t>by</w:t>
      </w:r>
      <w:r w:rsidR="00C24685">
        <w:t xml:space="preserve"> </w:t>
      </w:r>
      <w:r w:rsidRPr="00C6331E">
        <w:t>any</w:t>
      </w:r>
      <w:r w:rsidR="00C24685">
        <w:t xml:space="preserve"> </w:t>
      </w:r>
      <w:r w:rsidRPr="00C6331E">
        <w:t>individuals</w:t>
      </w:r>
      <w:r w:rsidR="00C24685">
        <w:t xml:space="preserve"> </w:t>
      </w:r>
      <w:r w:rsidRPr="00C6331E">
        <w:t>of</w:t>
      </w:r>
      <w:r w:rsidR="00C24685">
        <w:t xml:space="preserve"> </w:t>
      </w:r>
      <w:r w:rsidRPr="00C6331E">
        <w:t>such</w:t>
      </w:r>
      <w:r w:rsidR="00C24685">
        <w:t xml:space="preserve"> </w:t>
      </w:r>
      <w:r w:rsidRPr="00C6331E">
        <w:t>agencies.</w:t>
      </w:r>
      <w:r w:rsidR="00C24685">
        <w:t xml:space="preserve"> </w:t>
      </w:r>
      <w:r w:rsidRPr="00C6331E">
        <w:t>Competent</w:t>
      </w:r>
      <w:r w:rsidR="00C24685">
        <w:t xml:space="preserve"> </w:t>
      </w:r>
      <w:r w:rsidRPr="00C6331E">
        <w:t>agencies</w:t>
      </w:r>
      <w:r w:rsidR="00C24685">
        <w:t xml:space="preserve"> </w:t>
      </w:r>
      <w:r w:rsidRPr="00C6331E">
        <w:t>must</w:t>
      </w:r>
      <w:r w:rsidR="00C24685">
        <w:t xml:space="preserve"> </w:t>
      </w:r>
      <w:r w:rsidRPr="00C6331E">
        <w:t>receive,</w:t>
      </w:r>
      <w:r w:rsidR="00C24685">
        <w:t xml:space="preserve"> </w:t>
      </w:r>
      <w:r w:rsidRPr="00C6331E">
        <w:t>consider</w:t>
      </w:r>
      <w:r w:rsidR="00C24685">
        <w:t xml:space="preserve"> </w:t>
      </w:r>
      <w:r w:rsidRPr="00C6331E">
        <w:t>and</w:t>
      </w:r>
      <w:r w:rsidR="00C24685">
        <w:t xml:space="preserve"> </w:t>
      </w:r>
      <w:r w:rsidRPr="00C6331E">
        <w:t>settle</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in</w:t>
      </w:r>
      <w:r w:rsidR="00C24685">
        <w:t xml:space="preserve"> </w:t>
      </w:r>
      <w:r w:rsidRPr="00C6331E">
        <w:t>a</w:t>
      </w:r>
      <w:r w:rsidR="00C24685">
        <w:t xml:space="preserve"> </w:t>
      </w:r>
      <w:r w:rsidRPr="00C6331E">
        <w:t>timely</w:t>
      </w:r>
      <w:r w:rsidR="00C24685">
        <w:t xml:space="preserve"> </w:t>
      </w:r>
      <w:r w:rsidRPr="00C6331E">
        <w:t>and</w:t>
      </w:r>
      <w:r w:rsidR="00C24685">
        <w:t xml:space="preserve"> </w:t>
      </w:r>
      <w:r w:rsidRPr="00C6331E">
        <w:t>lawful</w:t>
      </w:r>
      <w:r w:rsidR="00C24685">
        <w:t xml:space="preserve"> </w:t>
      </w:r>
      <w:r w:rsidRPr="00C6331E">
        <w:t>manner,</w:t>
      </w:r>
      <w:r w:rsidR="00C24685">
        <w:t xml:space="preserve"> </w:t>
      </w:r>
      <w:r w:rsidRPr="00C6331E">
        <w:t>then</w:t>
      </w:r>
      <w:r w:rsidR="00C24685">
        <w:t xml:space="preserve"> </w:t>
      </w:r>
      <w:r w:rsidRPr="00C6331E">
        <w:t>send</w:t>
      </w:r>
      <w:r w:rsidR="00C24685">
        <w:t xml:space="preserve"> </w:t>
      </w:r>
      <w:r w:rsidRPr="00C6331E">
        <w:t>notices</w:t>
      </w:r>
      <w:r w:rsidR="00C24685">
        <w:t xml:space="preserve"> </w:t>
      </w:r>
      <w:r w:rsidRPr="00C6331E">
        <w:t>on</w:t>
      </w:r>
      <w:r w:rsidR="00C24685">
        <w:t xml:space="preserve"> </w:t>
      </w:r>
      <w:r w:rsidRPr="00C6331E">
        <w:t>the</w:t>
      </w:r>
      <w:r w:rsidR="00C24685">
        <w:t xml:space="preserve"> </w:t>
      </w:r>
      <w:r w:rsidRPr="00C6331E">
        <w:t>settlement</w:t>
      </w:r>
      <w:r w:rsidR="00C24685">
        <w:t xml:space="preserve"> </w:t>
      </w:r>
      <w:r w:rsidRPr="00C6331E">
        <w:t>results</w:t>
      </w:r>
      <w:r w:rsidR="00C24685">
        <w:t xml:space="preserve"> </w:t>
      </w:r>
      <w:r w:rsidRPr="00C6331E">
        <w:t>to</w:t>
      </w:r>
      <w:r w:rsidR="00C24685">
        <w:t xml:space="preserve"> </w:t>
      </w:r>
      <w:r w:rsidRPr="00C6331E">
        <w:t>the</w:t>
      </w:r>
      <w:r w:rsidR="00C24685">
        <w:t xml:space="preserve"> </w:t>
      </w:r>
      <w:r w:rsidRPr="00C6331E">
        <w:t>complainants</w:t>
      </w:r>
      <w:r w:rsidR="00C24685">
        <w:t xml:space="preserve"> </w:t>
      </w:r>
      <w:r w:rsidRPr="00C6331E">
        <w:t>and</w:t>
      </w:r>
      <w:r w:rsidR="00C24685">
        <w:t xml:space="preserve"> </w:t>
      </w:r>
      <w:r w:rsidRPr="00C6331E">
        <w:t>denouncers</w:t>
      </w:r>
      <w:r w:rsidR="00C24685">
        <w:t xml:space="preserve"> </w:t>
      </w:r>
      <w:r w:rsidRPr="00C6331E">
        <w:t>for</w:t>
      </w:r>
      <w:r w:rsidR="00C24685">
        <w:t xml:space="preserve"> </w:t>
      </w:r>
      <w:r w:rsidRPr="00C6331E">
        <w:t>knowledge</w:t>
      </w:r>
      <w:r w:rsidR="00C24685">
        <w:t xml:space="preserve"> </w:t>
      </w:r>
      <w:r w:rsidRPr="00C6331E">
        <w:t>and</w:t>
      </w:r>
      <w:r w:rsidR="00C24685">
        <w:t xml:space="preserve"> </w:t>
      </w:r>
      <w:r w:rsidRPr="00C6331E">
        <w:t>taking</w:t>
      </w:r>
      <w:r w:rsidR="00C24685">
        <w:t xml:space="preserve"> </w:t>
      </w:r>
      <w:r w:rsidRPr="00C6331E">
        <w:t>remedial</w:t>
      </w:r>
      <w:r w:rsidR="00C24685">
        <w:t xml:space="preserve"> </w:t>
      </w:r>
      <w:r w:rsidRPr="00C6331E">
        <w:t>measures</w:t>
      </w:r>
      <w:r w:rsidR="00C24685">
        <w:t xml:space="preserve"> </w:t>
      </w:r>
      <w:r w:rsidRPr="00C6331E">
        <w:t>(Art.</w:t>
      </w:r>
      <w:r w:rsidR="00BD4DF3">
        <w:t xml:space="preserve"> </w:t>
      </w:r>
      <w:r w:rsidRPr="00C6331E">
        <w:t>31).</w:t>
      </w:r>
    </w:p>
    <w:p w:rsidR="00F21141" w:rsidRPr="00C6331E" w:rsidRDefault="00F21141" w:rsidP="004226FD">
      <w:pPr>
        <w:pStyle w:val="Bullet1G"/>
      </w:pPr>
      <w:r w:rsidRPr="00C6331E">
        <w:t>Complainants</w:t>
      </w:r>
      <w:r w:rsidR="00C24685">
        <w:t xml:space="preserve"> </w:t>
      </w:r>
      <w:r w:rsidRPr="00C6331E">
        <w:t>shall</w:t>
      </w:r>
      <w:r w:rsidR="00C24685">
        <w:t xml:space="preserve"> </w:t>
      </w:r>
      <w:r w:rsidRPr="00C6331E">
        <w:t>have</w:t>
      </w:r>
      <w:r w:rsidR="00C24685">
        <w:t xml:space="preserve"> </w:t>
      </w:r>
      <w:r w:rsidRPr="00C6331E">
        <w:t>05</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(para.</w:t>
      </w:r>
      <w:r w:rsidR="00BD4DF3">
        <w:t xml:space="preserve"> </w:t>
      </w:r>
      <w:r w:rsidRPr="00C6331E">
        <w:t>1,</w:t>
      </w:r>
      <w:r w:rsidR="00C24685">
        <w:t xml:space="preserve"> </w:t>
      </w:r>
      <w:r w:rsidRPr="00C6331E">
        <w:t>Art.</w:t>
      </w:r>
      <w:r w:rsidR="00BD4DF3">
        <w:t xml:space="preserve"> </w:t>
      </w:r>
      <w:r w:rsidRPr="00C6331E">
        <w:t>326)</w:t>
      </w:r>
      <w:r w:rsidR="00C24685">
        <w:t xml:space="preserve"> </w:t>
      </w:r>
      <w:r w:rsidRPr="00C6331E">
        <w:t>such</w:t>
      </w:r>
      <w:r w:rsidR="00C24685">
        <w:t xml:space="preserve"> </w:t>
      </w:r>
      <w:r w:rsidRPr="00C6331E">
        <w:t>as</w:t>
      </w:r>
      <w:r w:rsidR="00C24685">
        <w:t xml:space="preserve"> </w:t>
      </w:r>
      <w:r w:rsidRPr="00C6331E">
        <w:t>lodging</w:t>
      </w:r>
      <w:r w:rsidR="00C24685">
        <w:t xml:space="preserve"> </w:t>
      </w:r>
      <w:r w:rsidRPr="00C6331E">
        <w:t>complaints</w:t>
      </w:r>
      <w:r w:rsidR="00C24685">
        <w:t xml:space="preserve"> </w:t>
      </w:r>
      <w:r w:rsidRPr="00C6331E">
        <w:t>at</w:t>
      </w:r>
      <w:r w:rsidR="00C24685">
        <w:t xml:space="preserve"> </w:t>
      </w:r>
      <w:r w:rsidRPr="00C6331E">
        <w:t>any</w:t>
      </w:r>
      <w:r w:rsidR="00C24685">
        <w:t xml:space="preserve"> </w:t>
      </w:r>
      <w:r w:rsidRPr="00C6331E">
        <w:t>stage</w:t>
      </w:r>
      <w:r w:rsidR="00C24685">
        <w:t xml:space="preserve"> </w:t>
      </w:r>
      <w:r w:rsidRPr="00C6331E">
        <w:t>of</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settling</w:t>
      </w:r>
      <w:r w:rsidR="00C24685">
        <w:t xml:space="preserve"> </w:t>
      </w:r>
      <w:r w:rsidRPr="00C6331E">
        <w:t>criminal</w:t>
      </w:r>
      <w:r w:rsidR="00C24685">
        <w:t xml:space="preserve"> </w:t>
      </w:r>
      <w:r w:rsidRPr="00C6331E">
        <w:t>cases;</w:t>
      </w:r>
      <w:r w:rsidR="00C24685">
        <w:t xml:space="preserve"> </w:t>
      </w:r>
      <w:r w:rsidRPr="00C6331E">
        <w:t>receiving</w:t>
      </w:r>
      <w:r w:rsidR="00C24685">
        <w:t xml:space="preserve"> </w:t>
      </w:r>
      <w:r w:rsidRPr="00C6331E">
        <w:t>written</w:t>
      </w:r>
      <w:r w:rsidR="00C24685">
        <w:t xml:space="preserve"> </w:t>
      </w:r>
      <w:r w:rsidRPr="00C6331E">
        <w:t>replies</w:t>
      </w:r>
      <w:r w:rsidR="00C24685">
        <w:t xml:space="preserve"> </w:t>
      </w:r>
      <w:r w:rsidRPr="00C6331E">
        <w:t>on</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their</w:t>
      </w:r>
      <w:r w:rsidR="00C24685">
        <w:t xml:space="preserve"> </w:t>
      </w:r>
      <w:r w:rsidRPr="00C6331E">
        <w:t>complaints;</w:t>
      </w:r>
      <w:r w:rsidR="00C24685">
        <w:t xml:space="preserve"> </w:t>
      </w:r>
      <w:r w:rsidRPr="00C6331E">
        <w:t>having</w:t>
      </w:r>
      <w:r w:rsidR="00C24685">
        <w:t xml:space="preserve"> </w:t>
      </w:r>
      <w:r w:rsidRPr="00C6331E">
        <w:t>their</w:t>
      </w:r>
      <w:r w:rsidR="00C24685">
        <w:t xml:space="preserve"> </w:t>
      </w:r>
      <w:r w:rsidRPr="00C6331E">
        <w:t>infringed</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restored;</w:t>
      </w:r>
      <w:r w:rsidR="00C24685">
        <w:t xml:space="preserve"> </w:t>
      </w:r>
      <w:r w:rsidRPr="00C6331E">
        <w:t>and</w:t>
      </w:r>
      <w:r w:rsidR="00C24685">
        <w:t xml:space="preserve"> </w:t>
      </w:r>
      <w:r w:rsidRPr="00C6331E">
        <w:t>receive</w:t>
      </w:r>
      <w:r w:rsidR="00C24685">
        <w:t xml:space="preserve"> </w:t>
      </w:r>
      <w:r w:rsidRPr="00C6331E">
        <w:t>damage</w:t>
      </w:r>
      <w:r w:rsidR="00C24685">
        <w:t xml:space="preserve"> </w:t>
      </w:r>
      <w:r w:rsidRPr="00C6331E">
        <w:t>compensation</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Jurisdiction</w:t>
      </w:r>
      <w:r w:rsidR="00C24685">
        <w:t xml:space="preserve"> </w:t>
      </w:r>
      <w:r w:rsidRPr="00C6331E">
        <w:t>and</w:t>
      </w:r>
      <w:r w:rsidR="00C24685">
        <w:t xml:space="preserve"> </w:t>
      </w:r>
      <w:r w:rsidRPr="00C6331E">
        <w:t>time</w:t>
      </w:r>
      <w:r w:rsidR="00C24685">
        <w:t xml:space="preserve"> </w:t>
      </w:r>
      <w:r w:rsidRPr="00C6331E">
        <w:t>limit</w:t>
      </w:r>
      <w:r w:rsidR="00C24685">
        <w:t xml:space="preserve"> </w:t>
      </w:r>
      <w:r w:rsidRPr="00C6331E">
        <w:t>for</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are</w:t>
      </w:r>
      <w:r w:rsidR="00C24685">
        <w:t xml:space="preserve"> </w:t>
      </w:r>
      <w:r w:rsidRPr="00C6331E">
        <w:t>provided</w:t>
      </w:r>
      <w:r w:rsidR="00C24685">
        <w:t xml:space="preserve"> </w:t>
      </w:r>
      <w:r w:rsidRPr="00C6331E">
        <w:t>for</w:t>
      </w:r>
      <w:r w:rsidR="00C24685">
        <w:t xml:space="preserve"> </w:t>
      </w:r>
      <w:r w:rsidRPr="00C6331E">
        <w:t>from</w:t>
      </w:r>
      <w:r w:rsidR="00C24685">
        <w:t xml:space="preserve"> </w:t>
      </w:r>
      <w:r w:rsidRPr="00C6331E">
        <w:t>Art.</w:t>
      </w:r>
      <w:r w:rsidR="00BD4DF3">
        <w:t xml:space="preserve"> </w:t>
      </w:r>
      <w:r w:rsidRPr="00C6331E">
        <w:t>229</w:t>
      </w:r>
      <w:r w:rsidR="00C24685">
        <w:t xml:space="preserve"> </w:t>
      </w:r>
      <w:r w:rsidRPr="00C6331E">
        <w:t>to</w:t>
      </w:r>
      <w:r w:rsidR="00C24685">
        <w:t xml:space="preserve"> </w:t>
      </w:r>
      <w:r w:rsidRPr="00C6331E">
        <w:t>Art.</w:t>
      </w:r>
      <w:r w:rsidR="00BD4DF3">
        <w:t xml:space="preserve"> </w:t>
      </w:r>
      <w:r w:rsidRPr="00C6331E">
        <w:t>233.</w:t>
      </w:r>
      <w:r w:rsidR="00C24685">
        <w:t xml:space="preserve"> </w:t>
      </w:r>
    </w:p>
    <w:p w:rsidR="00F21141" w:rsidRPr="00C6331E" w:rsidRDefault="00F21141" w:rsidP="004226FD">
      <w:pPr>
        <w:pStyle w:val="Bullet1G"/>
      </w:pPr>
      <w:r w:rsidRPr="00C6331E">
        <w:t>Denouncers</w:t>
      </w:r>
      <w:r w:rsidR="00C24685">
        <w:t xml:space="preserve"> </w:t>
      </w:r>
      <w:r w:rsidRPr="00C6331E">
        <w:t>shall</w:t>
      </w:r>
      <w:r w:rsidR="00C24685">
        <w:t xml:space="preserve"> </w:t>
      </w:r>
      <w:r w:rsidRPr="00C6331E">
        <w:t>have</w:t>
      </w:r>
      <w:r w:rsidR="00C24685">
        <w:t xml:space="preserve"> </w:t>
      </w:r>
      <w:r w:rsidRPr="00C6331E">
        <w:t>04</w:t>
      </w:r>
      <w:r w:rsidR="00C24685">
        <w:t xml:space="preserve"> </w:t>
      </w:r>
      <w:r w:rsidRPr="00C6331E">
        <w:t>groups</w:t>
      </w:r>
      <w:r w:rsidR="00C24685">
        <w:t xml:space="preserve"> </w:t>
      </w:r>
      <w:r w:rsidRPr="00C6331E">
        <w:t>of</w:t>
      </w:r>
      <w:r w:rsidR="00C24685">
        <w:t xml:space="preserve"> </w:t>
      </w:r>
      <w:r w:rsidRPr="00C6331E">
        <w:t>rights</w:t>
      </w:r>
      <w:r w:rsidR="00C24685">
        <w:t xml:space="preserve"> </w:t>
      </w:r>
      <w:r w:rsidRPr="00C6331E">
        <w:t>(para.</w:t>
      </w:r>
      <w:r w:rsidR="00BD4DF3">
        <w:t xml:space="preserve"> </w:t>
      </w:r>
      <w:r w:rsidRPr="00C6331E">
        <w:t>1,</w:t>
      </w:r>
      <w:r w:rsidR="00C24685">
        <w:t xml:space="preserve"> </w:t>
      </w:r>
      <w:r w:rsidRPr="00C6331E">
        <w:t>Art.</w:t>
      </w:r>
      <w:r w:rsidR="00BD4DF3">
        <w:t xml:space="preserve"> </w:t>
      </w:r>
      <w:r w:rsidRPr="00C6331E">
        <w:t>335)</w:t>
      </w:r>
      <w:r w:rsidR="00C24685">
        <w:t xml:space="preserve"> </w:t>
      </w:r>
      <w:r w:rsidRPr="00C6331E">
        <w:t>such</w:t>
      </w:r>
      <w:r w:rsidR="00C24685">
        <w:t xml:space="preserve"> </w:t>
      </w:r>
      <w:r w:rsidRPr="00C6331E">
        <w:t>as</w:t>
      </w:r>
      <w:r w:rsidR="00C24685">
        <w:t xml:space="preserve"> </w:t>
      </w:r>
      <w:r w:rsidRPr="00C6331E">
        <w:t>requesting</w:t>
      </w:r>
      <w:r w:rsidR="00C24685">
        <w:t xml:space="preserve"> </w:t>
      </w:r>
      <w:r w:rsidRPr="00C6331E">
        <w:t>the</w:t>
      </w:r>
      <w:r w:rsidR="00C24685">
        <w:t xml:space="preserve"> </w:t>
      </w:r>
      <w:r w:rsidRPr="00C6331E">
        <w:t>confidentiality</w:t>
      </w:r>
      <w:r w:rsidR="00C24685">
        <w:t xml:space="preserve"> </w:t>
      </w:r>
      <w:r w:rsidRPr="00C6331E">
        <w:t>of</w:t>
      </w:r>
      <w:r w:rsidR="00C24685">
        <w:t xml:space="preserve"> </w:t>
      </w:r>
      <w:r w:rsidRPr="00C6331E">
        <w:t>their</w:t>
      </w:r>
      <w:r w:rsidR="00C24685">
        <w:t xml:space="preserve"> </w:t>
      </w:r>
      <w:r w:rsidRPr="00C6331E">
        <w:t>full</w:t>
      </w:r>
      <w:r w:rsidR="00C24685">
        <w:t xml:space="preserve"> </w:t>
      </w:r>
      <w:r w:rsidRPr="00C6331E">
        <w:t>names,</w:t>
      </w:r>
      <w:r w:rsidR="00C24685">
        <w:t xml:space="preserve"> </w:t>
      </w:r>
      <w:r w:rsidRPr="00C6331E">
        <w:t>addresses</w:t>
      </w:r>
      <w:r w:rsidR="00C24685">
        <w:t xml:space="preserve"> </w:t>
      </w:r>
      <w:r w:rsidRPr="00C6331E">
        <w:t>and</w:t>
      </w:r>
      <w:r w:rsidR="00C24685">
        <w:t xml:space="preserve"> </w:t>
      </w:r>
      <w:r w:rsidRPr="00C6331E">
        <w:t>autographs;</w:t>
      </w:r>
      <w:r w:rsidR="00C24685">
        <w:t xml:space="preserve"> </w:t>
      </w:r>
      <w:r w:rsidRPr="00C6331E">
        <w:t>requesting</w:t>
      </w:r>
      <w:r w:rsidR="00C24685">
        <w:t xml:space="preserve"> </w:t>
      </w:r>
      <w:r w:rsidRPr="00C6331E">
        <w:t>to</w:t>
      </w:r>
      <w:r w:rsidR="00C24685">
        <w:t xml:space="preserve"> </w:t>
      </w:r>
      <w:r w:rsidRPr="00C6331E">
        <w:t>be</w:t>
      </w:r>
      <w:r w:rsidR="00C24685">
        <w:t xml:space="preserve"> </w:t>
      </w:r>
      <w:r w:rsidRPr="00C6331E">
        <w:t>notified</w:t>
      </w:r>
      <w:r w:rsidR="00C24685">
        <w:t xml:space="preserve"> </w:t>
      </w:r>
      <w:r w:rsidRPr="00C6331E">
        <w:t>of</w:t>
      </w:r>
      <w:r w:rsidR="00C24685">
        <w:t xml:space="preserve"> </w:t>
      </w:r>
      <w:r w:rsidRPr="00C6331E">
        <w:t>the</w:t>
      </w:r>
      <w:r w:rsidR="00C24685">
        <w:t xml:space="preserve"> </w:t>
      </w:r>
      <w:r w:rsidRPr="00C6331E">
        <w:t>denunciation</w:t>
      </w:r>
      <w:r w:rsidR="00C24685">
        <w:t xml:space="preserve"> </w:t>
      </w:r>
      <w:r w:rsidRPr="00C6331E">
        <w:t>settlement</w:t>
      </w:r>
      <w:r w:rsidR="00C24685">
        <w:t xml:space="preserve"> </w:t>
      </w:r>
      <w:r w:rsidRPr="00C6331E">
        <w:t>results;</w:t>
      </w:r>
      <w:r w:rsidR="00C24685">
        <w:t xml:space="preserve"> </w:t>
      </w:r>
      <w:r w:rsidRPr="00C6331E">
        <w:t>requesting</w:t>
      </w:r>
      <w:r w:rsidR="00C24685">
        <w:t xml:space="preserve"> </w:t>
      </w:r>
      <w:r w:rsidRPr="00C6331E">
        <w:t>the</w:t>
      </w:r>
      <w:r w:rsidR="00C24685">
        <w:t xml:space="preserve"> </w:t>
      </w:r>
      <w:r w:rsidRPr="00C6331E">
        <w:t>agencies</w:t>
      </w:r>
      <w:r w:rsidR="00C24685">
        <w:t xml:space="preserve"> </w:t>
      </w:r>
      <w:r w:rsidRPr="00C6331E">
        <w:t>with</w:t>
      </w:r>
      <w:r w:rsidR="00C24685">
        <w:t xml:space="preserve"> </w:t>
      </w:r>
      <w:r w:rsidRPr="00C6331E">
        <w:t>procedure-conducting</w:t>
      </w:r>
      <w:r w:rsidR="00C24685">
        <w:t xml:space="preserve"> </w:t>
      </w:r>
      <w:r w:rsidRPr="00C6331E">
        <w:t>competence</w:t>
      </w:r>
      <w:r w:rsidR="00C24685">
        <w:t xml:space="preserve"> </w:t>
      </w:r>
      <w:r w:rsidRPr="00C6331E">
        <w:t>to</w:t>
      </w:r>
      <w:r w:rsidR="00C24685">
        <w:t xml:space="preserve"> </w:t>
      </w:r>
      <w:r w:rsidRPr="00C6331E">
        <w:t>protect</w:t>
      </w:r>
      <w:r w:rsidR="00C24685">
        <w:t xml:space="preserve"> </w:t>
      </w:r>
      <w:r w:rsidRPr="00C6331E">
        <w:t>them</w:t>
      </w:r>
      <w:r w:rsidR="00C24685">
        <w:t xml:space="preserve"> </w:t>
      </w:r>
      <w:r w:rsidRPr="00C6331E">
        <w:t>when</w:t>
      </w:r>
      <w:r w:rsidR="00C24685">
        <w:t xml:space="preserve"> </w:t>
      </w:r>
      <w:r w:rsidRPr="00C6331E">
        <w:t>they</w:t>
      </w:r>
      <w:r w:rsidR="00C24685">
        <w:t xml:space="preserve"> </w:t>
      </w:r>
      <w:r w:rsidRPr="00C6331E">
        <w:t>are</w:t>
      </w:r>
      <w:r w:rsidR="00C24685">
        <w:t xml:space="preserve"> </w:t>
      </w:r>
      <w:r w:rsidRPr="00C6331E">
        <w:t>intimidated,</w:t>
      </w:r>
      <w:r w:rsidR="00C24685">
        <w:t xml:space="preserve"> </w:t>
      </w:r>
      <w:r w:rsidRPr="00C6331E">
        <w:t>harassed</w:t>
      </w:r>
      <w:r w:rsidR="00C24685">
        <w:t xml:space="preserve"> </w:t>
      </w:r>
      <w:r w:rsidRPr="00C6331E">
        <w:t>or</w:t>
      </w:r>
      <w:r w:rsidR="00C24685">
        <w:t xml:space="preserve"> </w:t>
      </w:r>
      <w:r w:rsidRPr="00C6331E">
        <w:t>revenged.</w:t>
      </w:r>
      <w:r w:rsidR="00C24685">
        <w:t xml:space="preserve"> </w:t>
      </w:r>
      <w:r w:rsidRPr="00C6331E">
        <w:t>Jurisdiction</w:t>
      </w:r>
      <w:r w:rsidR="00C24685">
        <w:t xml:space="preserve"> </w:t>
      </w:r>
      <w:r w:rsidRPr="00C6331E">
        <w:t>and</w:t>
      </w:r>
      <w:r w:rsidR="00C24685">
        <w:t xml:space="preserve"> </w:t>
      </w:r>
      <w:r w:rsidRPr="00C6331E">
        <w:t>time</w:t>
      </w:r>
      <w:r w:rsidR="00C24685">
        <w:t xml:space="preserve"> </w:t>
      </w:r>
      <w:r w:rsidRPr="00C6331E">
        <w:t>limit</w:t>
      </w:r>
      <w:r w:rsidR="00C24685">
        <w:t xml:space="preserve"> </w:t>
      </w:r>
      <w:r w:rsidRPr="00C6331E">
        <w:t>for</w:t>
      </w:r>
      <w:r w:rsidR="00C24685">
        <w:t xml:space="preserve"> </w:t>
      </w:r>
      <w:r w:rsidRPr="00C6331E">
        <w:t>settlement</w:t>
      </w:r>
      <w:r w:rsidR="00C24685">
        <w:t xml:space="preserve"> </w:t>
      </w:r>
      <w:r w:rsidRPr="00C6331E">
        <w:t>of</w:t>
      </w:r>
      <w:r w:rsidR="00C24685">
        <w:t xml:space="preserve"> </w:t>
      </w:r>
      <w:r w:rsidRPr="00C6331E">
        <w:t>denunciation</w:t>
      </w:r>
      <w:r w:rsidR="00C24685">
        <w:t xml:space="preserve"> </w:t>
      </w:r>
      <w:r w:rsidRPr="00C6331E">
        <w:t>and</w:t>
      </w:r>
      <w:r w:rsidR="00C24685">
        <w:t xml:space="preserve"> </w:t>
      </w:r>
      <w:r w:rsidRPr="00C6331E">
        <w:t>responsibility</w:t>
      </w:r>
      <w:r w:rsidR="00C24685">
        <w:t xml:space="preserve"> </w:t>
      </w:r>
      <w:r w:rsidRPr="00C6331E">
        <w:t>of</w:t>
      </w:r>
      <w:r w:rsidR="00C24685">
        <w:t xml:space="preserve"> </w:t>
      </w:r>
      <w:r w:rsidRPr="00C6331E">
        <w:t>competent</w:t>
      </w:r>
      <w:r w:rsidR="00C24685">
        <w:t xml:space="preserve"> </w:t>
      </w:r>
      <w:r w:rsidRPr="00C6331E">
        <w:t>persons</w:t>
      </w:r>
      <w:r w:rsidR="00C24685">
        <w:t xml:space="preserve"> </w:t>
      </w:r>
      <w:r w:rsidRPr="00C6331E">
        <w:t>settling</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are</w:t>
      </w:r>
      <w:r w:rsidR="00C24685">
        <w:t xml:space="preserve"> </w:t>
      </w:r>
      <w:r w:rsidRPr="00C6331E">
        <w:t>provided</w:t>
      </w:r>
      <w:r w:rsidR="00C24685">
        <w:t xml:space="preserve"> </w:t>
      </w:r>
      <w:r w:rsidRPr="00C6331E">
        <w:t>at</w:t>
      </w:r>
      <w:r w:rsidR="00C24685">
        <w:t xml:space="preserve"> </w:t>
      </w:r>
      <w:r w:rsidR="00B12665">
        <w:t xml:space="preserve">Articles </w:t>
      </w:r>
      <w:r w:rsidRPr="00C6331E">
        <w:t>337</w:t>
      </w:r>
      <w:r w:rsidR="00C24685">
        <w:t xml:space="preserve"> </w:t>
      </w:r>
      <w:r w:rsidRPr="00C6331E">
        <w:t>and</w:t>
      </w:r>
      <w:r w:rsidR="00C24685">
        <w:t xml:space="preserve"> </w:t>
      </w:r>
      <w:r w:rsidRPr="00C6331E">
        <w:t>338</w:t>
      </w:r>
      <w:r w:rsidR="00C24685">
        <w:t xml:space="preserve"> </w:t>
      </w:r>
      <w:r w:rsidRPr="00C6331E">
        <w:t>of</w:t>
      </w:r>
      <w:r w:rsidR="00C24685">
        <w:t xml:space="preserve"> </w:t>
      </w:r>
      <w:r w:rsidRPr="00C6331E">
        <w:t>this</w:t>
      </w:r>
      <w:r w:rsidR="00C24685">
        <w:t xml:space="preserve"> </w:t>
      </w:r>
      <w:r w:rsidRPr="00C6331E">
        <w:t>Code.</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ensure</w:t>
      </w:r>
      <w:r w:rsidR="00C24685">
        <w:t xml:space="preserve"> </w:t>
      </w:r>
      <w:r w:rsidRPr="00C6331E">
        <w:t>these</w:t>
      </w:r>
      <w:r w:rsidR="00C24685">
        <w:t xml:space="preserve"> </w:t>
      </w:r>
      <w:r w:rsidRPr="00C6331E">
        <w:t>rights</w:t>
      </w:r>
      <w:r w:rsidR="00C24685">
        <w:t xml:space="preserve"> </w:t>
      </w:r>
      <w:r w:rsidRPr="00C6331E">
        <w:t>to</w:t>
      </w:r>
      <w:r w:rsidR="00C24685">
        <w:t xml:space="preserve"> </w:t>
      </w:r>
      <w:r w:rsidRPr="00C6331E">
        <w:t>be</w:t>
      </w:r>
      <w:r w:rsidR="00C24685">
        <w:t xml:space="preserve"> </w:t>
      </w:r>
      <w:r w:rsidRPr="00C6331E">
        <w:t>implemented</w:t>
      </w:r>
      <w:r w:rsidR="00C24685">
        <w:t xml:space="preserve"> </w:t>
      </w:r>
      <w:r w:rsidRPr="00C6331E">
        <w:t>strictly,</w:t>
      </w:r>
      <w:r w:rsidR="00C24685">
        <w:t xml:space="preserve"> </w:t>
      </w:r>
      <w:r w:rsidRPr="00C6331E">
        <w:t>this</w:t>
      </w:r>
      <w:r w:rsidR="00C24685">
        <w:t xml:space="preserve"> </w:t>
      </w:r>
      <w:r w:rsidRPr="00C6331E">
        <w:t>Code</w:t>
      </w:r>
      <w:r w:rsidR="00C24685">
        <w:t xml:space="preserve"> </w:t>
      </w:r>
      <w:r w:rsidRPr="00C6331E">
        <w:t>provides</w:t>
      </w:r>
      <w:r w:rsidR="00C24685">
        <w:t xml:space="preserve"> </w:t>
      </w:r>
      <w:r w:rsidRPr="00C6331E">
        <w:t>for</w:t>
      </w:r>
      <w:r w:rsidR="00C24685">
        <w:t xml:space="preserve"> </w:t>
      </w:r>
      <w:r w:rsidRPr="00C6331E">
        <w:t>powers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under</w:t>
      </w:r>
      <w:r w:rsidR="00C24685">
        <w:t xml:space="preserve"> </w:t>
      </w:r>
      <w:r w:rsidRPr="00C6331E">
        <w:t>criminal</w:t>
      </w:r>
      <w:r w:rsidR="00C24685">
        <w:t xml:space="preserve"> </w:t>
      </w:r>
      <w:r w:rsidRPr="00C6331E">
        <w:t>procedures</w:t>
      </w:r>
      <w:r w:rsidR="00C24685">
        <w:t xml:space="preserve"> </w:t>
      </w:r>
      <w:r w:rsidRPr="00C6331E">
        <w:t>(Art.</w:t>
      </w:r>
      <w:r w:rsidR="00BD4DF3">
        <w:t xml:space="preserve"> </w:t>
      </w:r>
      <w:r w:rsidRPr="00C6331E">
        <w:t>339).</w:t>
      </w:r>
      <w:r w:rsidR="00C24685">
        <w:t xml:space="preserve"> </w:t>
      </w:r>
    </w:p>
    <w:p w:rsidR="00F21141" w:rsidRPr="00C6331E" w:rsidRDefault="00F21141" w:rsidP="003C58BE">
      <w:pPr>
        <w:pStyle w:val="SingleTxtG"/>
      </w:pPr>
      <w:r w:rsidRPr="00C6331E">
        <w:t>205.</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expands</w:t>
      </w:r>
      <w:r w:rsidR="00C24685">
        <w:t xml:space="preserve"> </w:t>
      </w:r>
      <w:r w:rsidRPr="00C6331E">
        <w:t>the</w:t>
      </w:r>
      <w:r w:rsidR="00C24685">
        <w:t xml:space="preserve"> </w:t>
      </w:r>
      <w:r w:rsidRPr="00C6331E">
        <w:t>subject</w:t>
      </w:r>
      <w:r w:rsidR="00C24685">
        <w:t xml:space="preserve"> </w:t>
      </w:r>
      <w:r w:rsidRPr="00C6331E">
        <w:t>and</w:t>
      </w:r>
      <w:r w:rsidR="00C24685">
        <w:t xml:space="preserve"> </w:t>
      </w:r>
      <w:r w:rsidRPr="00C6331E">
        <w:t>prescribes</w:t>
      </w:r>
      <w:r w:rsidR="00C24685">
        <w:t xml:space="preserve"> </w:t>
      </w:r>
      <w:r w:rsidRPr="00C6331E">
        <w:t>more</w:t>
      </w:r>
      <w:r w:rsidR="00C24685">
        <w:t xml:space="preserve"> </w:t>
      </w:r>
      <w:r w:rsidRPr="00C6331E">
        <w:t>clearly</w:t>
      </w:r>
      <w:r w:rsidR="00C24685">
        <w:t xml:space="preserve"> </w:t>
      </w:r>
      <w:r w:rsidRPr="00C6331E">
        <w:t>about</w:t>
      </w:r>
      <w:r w:rsidR="00C24685">
        <w:t xml:space="preserve"> </w:t>
      </w:r>
      <w:r w:rsidRPr="00C6331E">
        <w:t>the</w:t>
      </w:r>
      <w:r w:rsidR="00C24685">
        <w:t xml:space="preserve"> </w:t>
      </w:r>
      <w:r w:rsidRPr="00C6331E">
        <w:t>rights</w:t>
      </w:r>
      <w:r w:rsidR="00C24685">
        <w:t xml:space="preserve"> </w:t>
      </w:r>
      <w:r w:rsidRPr="00C6331E">
        <w:t>of</w:t>
      </w:r>
      <w:r w:rsidR="00C24685">
        <w:t xml:space="preserve"> </w:t>
      </w:r>
      <w:r w:rsidRPr="00C6331E">
        <w:t>the</w:t>
      </w:r>
      <w:r w:rsidR="00C24685">
        <w:t xml:space="preserve"> </w:t>
      </w:r>
      <w:r w:rsidRPr="00C6331E">
        <w:t>complainants,</w:t>
      </w:r>
      <w:r w:rsidR="00C24685">
        <w:t xml:space="preserve"> </w:t>
      </w:r>
      <w:r w:rsidRPr="00C6331E">
        <w:t>denouncers</w:t>
      </w:r>
      <w:r w:rsidR="00C24685">
        <w:t xml:space="preserve"> </w:t>
      </w:r>
      <w:r w:rsidRPr="00C6331E">
        <w:t>compared</w:t>
      </w:r>
      <w:r w:rsidR="00C24685">
        <w:t xml:space="preserve"> </w:t>
      </w:r>
      <w:r w:rsidRPr="00C6331E">
        <w:t>with</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namely</w:t>
      </w:r>
      <w:r w:rsidR="00C24685">
        <w:t xml:space="preserve"> </w:t>
      </w:r>
      <w:r w:rsidRPr="00C6331E">
        <w:t>replacing</w:t>
      </w:r>
      <w:r w:rsidR="00C24685">
        <w:t xml:space="preserve"> </w:t>
      </w:r>
      <w:r w:rsidRPr="00C6331E">
        <w:t>the</w:t>
      </w:r>
      <w:r w:rsidR="00C24685">
        <w:t xml:space="preserve"> </w:t>
      </w:r>
      <w:r w:rsidRPr="00C6331E">
        <w:t>subject</w:t>
      </w:r>
      <w:r w:rsidR="00C24685">
        <w:t xml:space="preserve"> </w:t>
      </w:r>
      <w:r w:rsidRPr="00C6331E">
        <w:t>of</w:t>
      </w:r>
      <w:r w:rsidR="00C24685">
        <w:t xml:space="preserve"> </w:t>
      </w:r>
      <w:r w:rsidRPr="00C6331E">
        <w:t>citizens</w:t>
      </w:r>
      <w:r w:rsidR="00C24685">
        <w:t xml:space="preserve"> </w:t>
      </w:r>
      <w:r w:rsidRPr="00C6331E">
        <w:t>to</w:t>
      </w:r>
      <w:r w:rsidR="00C24685">
        <w:t xml:space="preserve"> </w:t>
      </w:r>
      <w:r w:rsidRPr="00C6331E">
        <w:t>individuals;</w:t>
      </w:r>
      <w:r w:rsidR="00C24685">
        <w:t xml:space="preserve"> </w:t>
      </w:r>
      <w:r w:rsidRPr="00C6331E">
        <w:t>increasing</w:t>
      </w:r>
      <w:r w:rsidR="00C24685">
        <w:t xml:space="preserve"> </w:t>
      </w:r>
      <w:r w:rsidRPr="00C6331E">
        <w:t>assurance</w:t>
      </w:r>
      <w:r w:rsidR="00C24685">
        <w:t xml:space="preserve"> </w:t>
      </w:r>
      <w:r w:rsidRPr="00C6331E">
        <w:t>to</w:t>
      </w:r>
      <w:r w:rsidR="00C24685">
        <w:t xml:space="preserve"> </w:t>
      </w:r>
      <w:r w:rsidRPr="00C6331E">
        <w:t>the</w:t>
      </w:r>
      <w:r w:rsidR="00C24685">
        <w:t xml:space="preserve"> </w:t>
      </w:r>
      <w:r w:rsidRPr="00C6331E">
        <w:t>complainants,</w:t>
      </w:r>
      <w:r w:rsidR="00C24685">
        <w:t xml:space="preserve"> </w:t>
      </w:r>
      <w:r w:rsidRPr="00C6331E">
        <w:t>denouncers</w:t>
      </w:r>
      <w:r w:rsidR="00C24685">
        <w:t xml:space="preserve"> </w:t>
      </w:r>
      <w:r w:rsidRPr="00C6331E">
        <w:t>through</w:t>
      </w:r>
      <w:r w:rsidR="00C24685">
        <w:t xml:space="preserve"> </w:t>
      </w:r>
      <w:r w:rsidRPr="00C6331E">
        <w:t>prohibiting</w:t>
      </w:r>
      <w:r w:rsidR="00C24685">
        <w:t xml:space="preserve"> </w:t>
      </w:r>
      <w:r w:rsidRPr="00C6331E">
        <w:t>to</w:t>
      </w:r>
      <w:r w:rsidR="00C24685">
        <w:t xml:space="preserve"> </w:t>
      </w:r>
      <w:r w:rsidRPr="00C6331E">
        <w:t>take</w:t>
      </w:r>
      <w:r w:rsidR="00C24685">
        <w:t xml:space="preserve"> </w:t>
      </w:r>
      <w:r w:rsidRPr="00C6331E">
        <w:t>vengeance</w:t>
      </w:r>
      <w:r w:rsidR="00C24685">
        <w:t xml:space="preserve"> </w:t>
      </w:r>
      <w:r w:rsidRPr="00C6331E">
        <w:t>on</w:t>
      </w:r>
      <w:r w:rsidR="00C24685">
        <w:t xml:space="preserve"> </w:t>
      </w:r>
      <w:r w:rsidRPr="00C6331E">
        <w:t>complainants</w:t>
      </w:r>
      <w:r w:rsidR="00C24685">
        <w:t xml:space="preserve"> </w:t>
      </w:r>
      <w:r w:rsidRPr="00C6331E">
        <w:t>and</w:t>
      </w:r>
      <w:r w:rsidR="00C24685">
        <w:t xml:space="preserve"> </w:t>
      </w:r>
      <w:r w:rsidRPr="00C6331E">
        <w:t>denouncers</w:t>
      </w:r>
      <w:r w:rsidR="00C24685">
        <w:t xml:space="preserve"> </w:t>
      </w:r>
      <w:r w:rsidRPr="00C6331E">
        <w:t>or</w:t>
      </w:r>
      <w:r w:rsidR="00C24685">
        <w:t xml:space="preserve"> </w:t>
      </w:r>
      <w:r w:rsidRPr="00C6331E">
        <w:t>to</w:t>
      </w:r>
      <w:r w:rsidR="00C24685">
        <w:t xml:space="preserve"> </w:t>
      </w:r>
      <w:r w:rsidRPr="00C6331E">
        <w:t>abuse</w:t>
      </w:r>
      <w:r w:rsidR="00C24685">
        <w:t xml:space="preserve"> </w:t>
      </w:r>
      <w:r w:rsidRPr="00C6331E">
        <w:t>rights</w:t>
      </w:r>
      <w:r w:rsidR="00C24685">
        <w:t xml:space="preserve"> </w:t>
      </w:r>
      <w:r w:rsidRPr="00C6331E">
        <w:t>to</w:t>
      </w:r>
      <w:r w:rsidR="00C24685">
        <w:t xml:space="preserve"> </w:t>
      </w:r>
      <w:r w:rsidRPr="00C6331E">
        <w:t>complaint</w:t>
      </w:r>
      <w:r w:rsidR="00C24685">
        <w:t xml:space="preserve"> </w:t>
      </w:r>
      <w:r w:rsidRPr="00C6331E">
        <w:t>and</w:t>
      </w:r>
      <w:r w:rsidR="00C24685">
        <w:t xml:space="preserve"> </w:t>
      </w:r>
      <w:r w:rsidRPr="00C6331E">
        <w:t>denunciation</w:t>
      </w:r>
      <w:r w:rsidR="00C24685">
        <w:t xml:space="preserve"> </w:t>
      </w:r>
      <w:r w:rsidRPr="00C6331E">
        <w:t>to</w:t>
      </w:r>
      <w:r w:rsidR="00C24685">
        <w:t xml:space="preserve"> </w:t>
      </w:r>
      <w:r w:rsidRPr="00C6331E">
        <w:t>vilify</w:t>
      </w:r>
      <w:r w:rsidR="00C24685">
        <w:t xml:space="preserve"> </w:t>
      </w:r>
      <w:r w:rsidRPr="00C6331E">
        <w:t>others</w:t>
      </w:r>
      <w:r w:rsidR="0035406F">
        <w:t xml:space="preserve"> </w:t>
      </w:r>
      <w:r w:rsidRPr="00C6331E">
        <w:t>....</w:t>
      </w:r>
      <w:r w:rsidR="00C24685">
        <w:t xml:space="preserve"> </w:t>
      </w:r>
      <w:r w:rsidRPr="00C6331E">
        <w:t>(Art.</w:t>
      </w:r>
      <w:r w:rsidR="00BD4DF3">
        <w:t xml:space="preserve"> </w:t>
      </w:r>
      <w:r w:rsidRPr="00C6331E">
        <w:t>32).</w:t>
      </w:r>
    </w:p>
    <w:p w:rsidR="00F21141" w:rsidRPr="00C6331E" w:rsidRDefault="00F21141" w:rsidP="003C58BE">
      <w:pPr>
        <w:pStyle w:val="SingleTxtG"/>
      </w:pPr>
      <w:r w:rsidRPr="00C6331E">
        <w:t>206.</w:t>
      </w:r>
      <w:r w:rsidRPr="00C6331E">
        <w:tab/>
        <w:t>The</w:t>
      </w:r>
      <w:r w:rsidR="00C24685">
        <w:t xml:space="preserve"> </w:t>
      </w:r>
      <w:r w:rsidRPr="00C6331E">
        <w:t>2011</w:t>
      </w:r>
      <w:r w:rsidR="00C24685">
        <w:t xml:space="preserve"> </w:t>
      </w:r>
      <w:r w:rsidRPr="00C6331E">
        <w:t>Law</w:t>
      </w:r>
      <w:r w:rsidR="00C24685">
        <w:t xml:space="preserve"> </w:t>
      </w:r>
      <w:r w:rsidRPr="00C6331E">
        <w:t>on</w:t>
      </w:r>
      <w:r w:rsidR="00C24685">
        <w:t xml:space="preserve"> </w:t>
      </w:r>
      <w:r w:rsidRPr="00C6331E">
        <w:t>Complaints</w:t>
      </w:r>
      <w:r w:rsidR="00C24685">
        <w:t xml:space="preserve"> </w:t>
      </w:r>
      <w:r w:rsidRPr="00C6331E">
        <w:t>provides</w:t>
      </w:r>
      <w:r w:rsidR="00C24685">
        <w:t xml:space="preserve"> </w:t>
      </w:r>
      <w:r w:rsidRPr="00C6331E">
        <w:t>that</w:t>
      </w:r>
      <w:r w:rsidR="00C24685">
        <w:t xml:space="preserve"> </w:t>
      </w:r>
      <w:r w:rsidRPr="00C6331E">
        <w:t>complaints</w:t>
      </w:r>
      <w:r w:rsidR="00C24685">
        <w:t xml:space="preserve"> </w:t>
      </w:r>
      <w:r w:rsidRPr="00C6331E">
        <w:t>and</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must</w:t>
      </w:r>
      <w:r w:rsidR="00C24685">
        <w:t xml:space="preserve"> </w:t>
      </w:r>
      <w:r w:rsidRPr="00C6331E">
        <w:t>comply</w:t>
      </w:r>
      <w:r w:rsidR="00C24685">
        <w:t xml:space="preserve"> </w:t>
      </w:r>
      <w:r w:rsidRPr="00C6331E">
        <w:t>with</w:t>
      </w:r>
      <w:r w:rsidR="00C24685">
        <w:t xml:space="preserve"> </w:t>
      </w:r>
      <w:r w:rsidRPr="00C6331E">
        <w:t>law;</w:t>
      </w:r>
      <w:r w:rsidR="00C24685">
        <w:t xml:space="preserve"> </w:t>
      </w:r>
      <w:r w:rsidRPr="00C6331E">
        <w:t>ensure</w:t>
      </w:r>
      <w:r w:rsidR="00C24685">
        <w:t xml:space="preserve"> </w:t>
      </w:r>
      <w:r w:rsidRPr="00C6331E">
        <w:t>objectiveness,</w:t>
      </w:r>
      <w:r w:rsidR="00C24685">
        <w:t xml:space="preserve"> </w:t>
      </w:r>
      <w:r w:rsidRPr="00C6331E">
        <w:t>publicity,</w:t>
      </w:r>
      <w:r w:rsidR="00C24685">
        <w:t xml:space="preserve"> </w:t>
      </w:r>
      <w:r w:rsidRPr="00C6331E">
        <w:t>democracy</w:t>
      </w:r>
      <w:r w:rsidR="00C24685">
        <w:t xml:space="preserve"> </w:t>
      </w:r>
      <w:r w:rsidRPr="00C6331E">
        <w:t>and</w:t>
      </w:r>
      <w:r w:rsidR="00C24685">
        <w:t xml:space="preserve"> </w:t>
      </w:r>
      <w:r w:rsidRPr="00C6331E">
        <w:t>timeliness</w:t>
      </w:r>
      <w:r w:rsidR="00C24685">
        <w:t xml:space="preserve"> </w:t>
      </w:r>
      <w:r w:rsidRPr="00C6331E">
        <w:t>(Art.</w:t>
      </w:r>
      <w:r w:rsidR="00DF3D96">
        <w:t xml:space="preserve"> </w:t>
      </w:r>
      <w:r w:rsidRPr="00C6331E">
        <w:t>4);</w:t>
      </w:r>
      <w:r w:rsidR="00C24685">
        <w:t xml:space="preserve"> </w:t>
      </w:r>
      <w:r w:rsidRPr="00C6331E">
        <w:t>prohibits</w:t>
      </w:r>
      <w:r w:rsidR="00C24685">
        <w:t xml:space="preserve"> </w:t>
      </w:r>
      <w:r w:rsidRPr="00C6331E">
        <w:t>obstructing</w:t>
      </w:r>
      <w:r w:rsidR="00C24685">
        <w:t xml:space="preserve"> </w:t>
      </w:r>
      <w:r w:rsidRPr="00C6331E">
        <w:t>or</w:t>
      </w:r>
      <w:r w:rsidR="00C24685">
        <w:t xml:space="preserve"> </w:t>
      </w:r>
      <w:r w:rsidRPr="00C6331E">
        <w:t>causing</w:t>
      </w:r>
      <w:r w:rsidR="00C24685">
        <w:t xml:space="preserve"> </w:t>
      </w:r>
      <w:r w:rsidRPr="00C6331E">
        <w:t>troubles</w:t>
      </w:r>
      <w:r w:rsidR="00C24685">
        <w:t xml:space="preserve"> </w:t>
      </w:r>
      <w:r w:rsidRPr="00C6331E">
        <w:t>to</w:t>
      </w:r>
      <w:r w:rsidR="00C24685">
        <w:t xml:space="preserve"> </w:t>
      </w:r>
      <w:r w:rsidRPr="00C6331E">
        <w:t>persons</w:t>
      </w:r>
      <w:r w:rsidR="00C24685">
        <w:t xml:space="preserve"> </w:t>
      </w:r>
      <w:r w:rsidRPr="00C6331E">
        <w:t>exercising</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complain;</w:t>
      </w:r>
      <w:r w:rsidR="00C24685">
        <w:t xml:space="preserve"> </w:t>
      </w:r>
      <w:r w:rsidRPr="00C6331E">
        <w:t>threatening,</w:t>
      </w:r>
      <w:r w:rsidR="00C24685">
        <w:t xml:space="preserve"> </w:t>
      </w:r>
      <w:r w:rsidRPr="00C6331E">
        <w:t>revenging</w:t>
      </w:r>
      <w:r w:rsidR="00C24685">
        <w:t xml:space="preserve"> </w:t>
      </w:r>
      <w:r w:rsidRPr="00C6331E">
        <w:t>or</w:t>
      </w:r>
      <w:r w:rsidR="00C24685">
        <w:t xml:space="preserve"> </w:t>
      </w:r>
      <w:r w:rsidRPr="00C6331E">
        <w:t>retaliating</w:t>
      </w:r>
      <w:r w:rsidR="00C24685">
        <w:t xml:space="preserve"> </w:t>
      </w:r>
      <w:r w:rsidRPr="00C6331E">
        <w:t>complainants</w:t>
      </w:r>
      <w:r w:rsidR="00015DFC">
        <w:t xml:space="preserve"> ...</w:t>
      </w:r>
      <w:r w:rsidR="00C24685">
        <w:t xml:space="preserve"> </w:t>
      </w:r>
      <w:r w:rsidRPr="00C6331E">
        <w:t>(Art.</w:t>
      </w:r>
      <w:r w:rsidR="00DF3D96">
        <w:t xml:space="preserve"> </w:t>
      </w:r>
      <w:r w:rsidRPr="00C6331E">
        <w:t>6).</w:t>
      </w:r>
    </w:p>
    <w:p w:rsidR="00F21141" w:rsidRPr="00C6331E" w:rsidRDefault="00F21141" w:rsidP="003C58BE">
      <w:pPr>
        <w:pStyle w:val="SingleTxtG"/>
      </w:pPr>
      <w:r w:rsidRPr="00C6331E">
        <w:t>207.</w:t>
      </w:r>
      <w:r w:rsidRPr="00C6331E">
        <w:tab/>
        <w:t>The</w:t>
      </w:r>
      <w:r w:rsidR="00C24685">
        <w:t xml:space="preserve"> </w:t>
      </w:r>
      <w:r w:rsidRPr="00C6331E">
        <w:t>2011</w:t>
      </w:r>
      <w:r w:rsidR="00C24685">
        <w:t xml:space="preserve"> </w:t>
      </w:r>
      <w:r w:rsidRPr="00C6331E">
        <w:t>Law</w:t>
      </w:r>
      <w:r w:rsidR="00C24685">
        <w:t xml:space="preserve"> </w:t>
      </w:r>
      <w:r w:rsidRPr="00C6331E">
        <w:t>on</w:t>
      </w:r>
      <w:r w:rsidR="00C24685">
        <w:t xml:space="preserve"> </w:t>
      </w:r>
      <w:r w:rsidRPr="00C6331E">
        <w:t>Denunciations</w:t>
      </w:r>
      <w:r w:rsidR="00C24685">
        <w:t xml:space="preserve"> </w:t>
      </w:r>
      <w:r w:rsidRPr="00C6331E">
        <w:t>provides</w:t>
      </w:r>
      <w:r w:rsidR="00C24685">
        <w:t xml:space="preserve"> </w:t>
      </w:r>
      <w:r w:rsidRPr="00C6331E">
        <w:t>that</w:t>
      </w:r>
      <w:r w:rsidR="00C24685">
        <w:t xml:space="preserve"> </w:t>
      </w:r>
      <w:r w:rsidRPr="00C6331E">
        <w:t>denunciations</w:t>
      </w:r>
      <w:r w:rsidR="00C24685">
        <w:t xml:space="preserve"> </w:t>
      </w:r>
      <w:r w:rsidRPr="00C6331E">
        <w:t>must</w:t>
      </w:r>
      <w:r w:rsidR="00C24685">
        <w:t xml:space="preserve"> </w:t>
      </w:r>
      <w:r w:rsidRPr="00C6331E">
        <w:t>be</w:t>
      </w:r>
      <w:r w:rsidR="00C24685">
        <w:t xml:space="preserve"> </w:t>
      </w:r>
      <w:r w:rsidRPr="00C6331E">
        <w:t>settled</w:t>
      </w:r>
      <w:r w:rsidR="00C24685">
        <w:t xml:space="preserve"> </w:t>
      </w:r>
      <w:r w:rsidRPr="00C6331E">
        <w:t>in</w:t>
      </w:r>
      <w:r w:rsidR="00C24685">
        <w:t xml:space="preserve"> </w:t>
      </w:r>
      <w:r w:rsidRPr="00C6331E">
        <w:t>a</w:t>
      </w:r>
      <w:r w:rsidR="00C24685">
        <w:t xml:space="preserve"> </w:t>
      </w:r>
      <w:r w:rsidRPr="00C6331E">
        <w:t>timely,</w:t>
      </w:r>
      <w:r w:rsidR="00C24685">
        <w:t xml:space="preserve"> </w:t>
      </w:r>
      <w:r w:rsidRPr="00C6331E">
        <w:t>accurate</w:t>
      </w:r>
      <w:r w:rsidR="00C24685">
        <w:t xml:space="preserve"> </w:t>
      </w:r>
      <w:r w:rsidRPr="00C6331E">
        <w:t>and</w:t>
      </w:r>
      <w:r w:rsidR="00C24685">
        <w:t xml:space="preserve"> </w:t>
      </w:r>
      <w:r w:rsidRPr="00C6331E">
        <w:t>objective</w:t>
      </w:r>
      <w:r w:rsidR="00C24685">
        <w:t xml:space="preserve"> </w:t>
      </w:r>
      <w:r w:rsidRPr="00C6331E">
        <w:t>manner</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law-prescribed</w:t>
      </w:r>
      <w:r w:rsidR="00C24685">
        <w:t xml:space="preserve"> </w:t>
      </w:r>
      <w:r w:rsidRPr="00C6331E">
        <w:t>competence,</w:t>
      </w:r>
      <w:r w:rsidR="00C24685">
        <w:t xml:space="preserve"> </w:t>
      </w:r>
      <w:r w:rsidRPr="00C6331E">
        <w:t>order,</w:t>
      </w:r>
      <w:r w:rsidR="00C24685">
        <w:t xml:space="preserve"> </w:t>
      </w:r>
      <w:r w:rsidRPr="00C6331E">
        <w:t>procedures</w:t>
      </w:r>
      <w:r w:rsidR="00C24685">
        <w:t xml:space="preserve"> </w:t>
      </w:r>
      <w:r w:rsidRPr="00C6331E">
        <w:t>and</w:t>
      </w:r>
      <w:r w:rsidR="00C24685">
        <w:t xml:space="preserve"> </w:t>
      </w:r>
      <w:r w:rsidRPr="00C6331E">
        <w:t>time</w:t>
      </w:r>
      <w:r w:rsidR="00C24685">
        <w:t xml:space="preserve"> </w:t>
      </w:r>
      <w:r w:rsidRPr="00C6331E">
        <w:t>limit;</w:t>
      </w:r>
      <w:r w:rsidR="00C24685">
        <w:t xml:space="preserve"> </w:t>
      </w:r>
      <w:r w:rsidRPr="00C6331E">
        <w:t>assuring</w:t>
      </w:r>
      <w:r w:rsidR="00C24685">
        <w:t xml:space="preserve"> </w:t>
      </w:r>
      <w:r w:rsidRPr="00C6331E">
        <w:t>safety</w:t>
      </w:r>
      <w:r w:rsidR="00C24685">
        <w:t xml:space="preserve"> </w:t>
      </w:r>
      <w:r w:rsidRPr="00C6331E">
        <w:t>for</w:t>
      </w:r>
      <w:r w:rsidR="00C24685">
        <w:t xml:space="preserve"> </w:t>
      </w:r>
      <w:r w:rsidRPr="00C6331E">
        <w:t>denunciators;</w:t>
      </w:r>
      <w:r w:rsidR="00C24685">
        <w:t xml:space="preserve"> </w:t>
      </w:r>
      <w:r w:rsidRPr="00C6331E">
        <w:t>protecting</w:t>
      </w:r>
      <w:r w:rsidR="00C24685">
        <w:t xml:space="preserve"> </w:t>
      </w:r>
      <w:r w:rsidRPr="00C6331E">
        <w:t>the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denounced</w:t>
      </w:r>
      <w:r w:rsidR="00C24685">
        <w:t xml:space="preserve"> </w:t>
      </w:r>
      <w:r w:rsidRPr="00C6331E">
        <w:t>subject</w:t>
      </w:r>
      <w:r w:rsidR="00C24685">
        <w:t xml:space="preserve"> </w:t>
      </w:r>
      <w:r w:rsidRPr="00C6331E">
        <w:t>in</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denunciation</w:t>
      </w:r>
      <w:r w:rsidR="00C24685">
        <w:t xml:space="preserve"> </w:t>
      </w:r>
      <w:r w:rsidRPr="00C6331E">
        <w:t>settlement</w:t>
      </w:r>
      <w:r w:rsidR="00C24685">
        <w:t xml:space="preserve"> </w:t>
      </w:r>
      <w:r w:rsidRPr="00C6331E">
        <w:t>(Art.</w:t>
      </w:r>
      <w:r w:rsidR="00DF3D96">
        <w:t xml:space="preserve"> </w:t>
      </w:r>
      <w:r w:rsidRPr="00C6331E">
        <w:t>4).</w:t>
      </w:r>
      <w:r w:rsidR="00C24685">
        <w:t xml:space="preserve"> </w:t>
      </w:r>
      <w:r w:rsidRPr="00C6331E">
        <w:t>When</w:t>
      </w:r>
      <w:r w:rsidR="00C24685">
        <w:t xml:space="preserve"> </w:t>
      </w:r>
      <w:r w:rsidRPr="00C6331E">
        <w:t>receiving</w:t>
      </w:r>
      <w:r w:rsidR="00C24685">
        <w:t xml:space="preserve"> </w:t>
      </w:r>
      <w:r w:rsidRPr="00C6331E">
        <w:t>and</w:t>
      </w:r>
      <w:r w:rsidR="00C24685">
        <w:t xml:space="preserve"> </w:t>
      </w:r>
      <w:r w:rsidRPr="00C6331E">
        <w:t>settling</w:t>
      </w:r>
      <w:r w:rsidR="00C24685">
        <w:t xml:space="preserve"> </w:t>
      </w:r>
      <w:r w:rsidRPr="00C6331E">
        <w:t>denunciations,</w:t>
      </w:r>
      <w:r w:rsidR="00C24685">
        <w:t xml:space="preserve"> </w:t>
      </w:r>
      <w:r w:rsidRPr="00C6331E">
        <w:t>competent</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shall</w:t>
      </w:r>
      <w:r w:rsidR="00C24685">
        <w:t xml:space="preserve"> </w:t>
      </w:r>
      <w:r w:rsidRPr="00C6331E">
        <w:t>receive</w:t>
      </w:r>
      <w:r w:rsidR="00C24685">
        <w:t xml:space="preserve"> </w:t>
      </w:r>
      <w:r w:rsidRPr="00C6331E">
        <w:t>denouncers,</w:t>
      </w:r>
      <w:r w:rsidR="00C24685">
        <w:t xml:space="preserve"> </w:t>
      </w:r>
      <w:r w:rsidRPr="00C6331E">
        <w:t>receive</w:t>
      </w:r>
      <w:r w:rsidR="00C24685">
        <w:t xml:space="preserve"> </w:t>
      </w:r>
      <w:r w:rsidRPr="00C6331E">
        <w:t>and</w:t>
      </w:r>
      <w:r w:rsidR="00C24685">
        <w:t xml:space="preserve"> </w:t>
      </w:r>
      <w:r w:rsidRPr="00C6331E">
        <w:t>settle</w:t>
      </w:r>
      <w:r w:rsidR="00C24685">
        <w:t xml:space="preserve"> </w:t>
      </w:r>
      <w:r w:rsidRPr="00C6331E">
        <w:t>denunciations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strictly</w:t>
      </w:r>
      <w:r w:rsidR="00C24685">
        <w:t xml:space="preserve"> </w:t>
      </w:r>
      <w:r w:rsidRPr="00C6331E">
        <w:t>handle</w:t>
      </w:r>
      <w:r w:rsidR="00C24685">
        <w:t xml:space="preserve"> </w:t>
      </w:r>
      <w:r w:rsidRPr="00C6331E">
        <w:t>violators</w:t>
      </w:r>
      <w:r w:rsidR="00015DFC">
        <w:t xml:space="preserve"> ...</w:t>
      </w:r>
      <w:r w:rsidR="00C24685">
        <w:t xml:space="preserve"> </w:t>
      </w:r>
      <w:r w:rsidRPr="00C6331E">
        <w:t>If</w:t>
      </w:r>
      <w:r w:rsidR="00C24685">
        <w:t xml:space="preserve"> </w:t>
      </w:r>
      <w:r w:rsidRPr="00C6331E">
        <w:t>the</w:t>
      </w:r>
      <w:r w:rsidR="00C24685">
        <w:t xml:space="preserve"> </w:t>
      </w:r>
      <w:r w:rsidRPr="00C6331E">
        <w:t>competent</w:t>
      </w:r>
      <w:r w:rsidR="00C24685">
        <w:t xml:space="preserve"> </w:t>
      </w:r>
      <w:r w:rsidRPr="00C6331E">
        <w:t>agencies,</w:t>
      </w:r>
      <w:r w:rsidR="00C24685">
        <w:t xml:space="preserve"> </w:t>
      </w:r>
      <w:r w:rsidRPr="00C6331E">
        <w:t>organisations</w:t>
      </w:r>
      <w:r w:rsidR="00C24685">
        <w:t xml:space="preserve"> </w:t>
      </w:r>
      <w:r w:rsidRPr="00C6331E">
        <w:t>and</w:t>
      </w:r>
      <w:r w:rsidR="00C24685">
        <w:t xml:space="preserve"> </w:t>
      </w:r>
      <w:r w:rsidRPr="00C6331E">
        <w:t>individuals</w:t>
      </w:r>
      <w:r w:rsidR="00C24685">
        <w:t xml:space="preserve"> </w:t>
      </w:r>
      <w:r w:rsidRPr="00C6331E">
        <w:t>violate,</w:t>
      </w:r>
      <w:r w:rsidR="00C24685">
        <w:t xml:space="preserve"> </w:t>
      </w:r>
      <w:r w:rsidRPr="00C6331E">
        <w:t>they</w:t>
      </w:r>
      <w:r w:rsidR="00C24685">
        <w:t xml:space="preserve"> </w:t>
      </w:r>
      <w:r w:rsidRPr="00C6331E">
        <w:t>shall</w:t>
      </w:r>
      <w:r w:rsidR="00C24685">
        <w:t xml:space="preserve"> </w:t>
      </w:r>
      <w:r w:rsidRPr="00C6331E">
        <w:t>be</w:t>
      </w:r>
      <w:r w:rsidR="00C24685">
        <w:t xml:space="preserve"> </w:t>
      </w:r>
      <w:r w:rsidRPr="00C6331E">
        <w:t>strictly</w:t>
      </w:r>
      <w:r w:rsidR="00C24685">
        <w:t xml:space="preserve"> </w:t>
      </w:r>
      <w:r w:rsidRPr="00C6331E">
        <w:t>handled;</w:t>
      </w:r>
      <w:r w:rsidR="00C24685">
        <w:t xml:space="preserve"> </w:t>
      </w:r>
      <w:r w:rsidRPr="00C6331E">
        <w:t>if</w:t>
      </w:r>
      <w:r w:rsidR="00C24685">
        <w:t xml:space="preserve"> </w:t>
      </w:r>
      <w:r w:rsidRPr="00C6331E">
        <w:t>they</w:t>
      </w:r>
      <w:r w:rsidR="00C24685">
        <w:t xml:space="preserve"> </w:t>
      </w:r>
      <w:r w:rsidRPr="00C6331E">
        <w:t>cause</w:t>
      </w:r>
      <w:r w:rsidR="00C24685">
        <w:t xml:space="preserve"> </w:t>
      </w:r>
      <w:r w:rsidRPr="00C6331E">
        <w:t>damage,</w:t>
      </w:r>
      <w:r w:rsidR="00C24685">
        <w:t xml:space="preserve"> </w:t>
      </w:r>
      <w:r w:rsidRPr="00C6331E">
        <w:t>they</w:t>
      </w:r>
      <w:r w:rsidR="00C24685">
        <w:t xml:space="preserve"> </w:t>
      </w:r>
      <w:r w:rsidRPr="00C6331E">
        <w:t>shall</w:t>
      </w:r>
      <w:r w:rsidR="00C24685">
        <w:t xml:space="preserve"> </w:t>
      </w:r>
      <w:r w:rsidRPr="00C6331E">
        <w:t>pay</w:t>
      </w:r>
      <w:r w:rsidR="00C24685">
        <w:t xml:space="preserve"> </w:t>
      </w:r>
      <w:r w:rsidRPr="00C6331E">
        <w:t>compensations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(Art.</w:t>
      </w:r>
      <w:r w:rsidR="00DF3D96">
        <w:t xml:space="preserve"> </w:t>
      </w:r>
      <w:r w:rsidRPr="00C6331E">
        <w:t>5).</w:t>
      </w:r>
    </w:p>
    <w:p w:rsidR="00F21141" w:rsidRPr="00C6331E" w:rsidRDefault="00F21141" w:rsidP="003C58BE">
      <w:pPr>
        <w:pStyle w:val="SingleTxtG"/>
      </w:pPr>
      <w:r w:rsidRPr="00C6331E">
        <w:t>208.</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provides</w:t>
      </w:r>
      <w:r w:rsidR="00C24685">
        <w:t xml:space="preserve"> </w:t>
      </w:r>
      <w:r w:rsidRPr="00C6331E">
        <w:t>for</w:t>
      </w:r>
      <w:r w:rsidR="00C24685">
        <w:t xml:space="preserve"> </w:t>
      </w:r>
      <w:r w:rsidRPr="00C6331E">
        <w:t>guaranteeing</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complain</w:t>
      </w:r>
      <w:r w:rsidR="00C24685">
        <w:t xml:space="preserve"> </w:t>
      </w:r>
      <w:r w:rsidRPr="00C6331E">
        <w:t>and</w:t>
      </w:r>
      <w:r w:rsidR="00C24685">
        <w:t xml:space="preserve"> </w:t>
      </w:r>
      <w:r w:rsidRPr="00C6331E">
        <w:t>denounce</w:t>
      </w:r>
      <w:r w:rsidR="00C24685">
        <w:t xml:space="preserve"> </w:t>
      </w:r>
      <w:r w:rsidRPr="00C6331E">
        <w:t>unlawful</w:t>
      </w:r>
      <w:r w:rsidR="00C24685">
        <w:t xml:space="preserve"> </w:t>
      </w:r>
      <w:r w:rsidRPr="00C6331E">
        <w:t>acts</w:t>
      </w:r>
      <w:r w:rsidR="00C24685">
        <w:t xml:space="preserve"> </w:t>
      </w:r>
      <w:r w:rsidRPr="00C6331E">
        <w:t>and/or</w:t>
      </w:r>
      <w:r w:rsidR="00C24685">
        <w:t xml:space="preserve"> </w:t>
      </w:r>
      <w:r w:rsidRPr="00C6331E">
        <w:t>decision</w:t>
      </w:r>
      <w:r w:rsidR="00C24685">
        <w:t xml:space="preserve"> </w:t>
      </w:r>
      <w:r w:rsidRPr="00C6331E">
        <w:t>in</w:t>
      </w:r>
      <w:r w:rsidR="00C24685">
        <w:t xml:space="preserve"> </w:t>
      </w:r>
      <w:r w:rsidRPr="00C6331E">
        <w:t>operation</w:t>
      </w:r>
      <w:r w:rsidR="00C24685">
        <w:t xml:space="preserve"> </w:t>
      </w:r>
      <w:r w:rsidRPr="00C6331E">
        <w:t>in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in</w:t>
      </w:r>
      <w:r w:rsidR="00C24685">
        <w:t xml:space="preserve"> </w:t>
      </w:r>
      <w:r w:rsidRPr="00C6331E">
        <w:t>articles</w:t>
      </w:r>
      <w:r w:rsidR="00C24685">
        <w:t xml:space="preserve"> </w:t>
      </w:r>
      <w:r w:rsidRPr="00C6331E">
        <w:t>4,</w:t>
      </w:r>
      <w:r w:rsidR="00C24685">
        <w:t xml:space="preserve"> </w:t>
      </w:r>
      <w:r w:rsidRPr="00C6331E">
        <w:t>150,</w:t>
      </w:r>
      <w:r w:rsidR="00C24685">
        <w:t xml:space="preserve"> </w:t>
      </w:r>
      <w:r w:rsidRPr="00C6331E">
        <w:t>154</w:t>
      </w:r>
      <w:r w:rsidR="00015DFC">
        <w:t xml:space="preserve"> ...</w:t>
      </w:r>
      <w:r w:rsidR="00C24685">
        <w:t xml:space="preserve"> </w:t>
      </w:r>
      <w:r w:rsidRPr="00C6331E">
        <w:t>To</w:t>
      </w:r>
      <w:r w:rsidR="00C24685">
        <w:t xml:space="preserve"> </w:t>
      </w:r>
      <w:r w:rsidRPr="00C6331E">
        <w:t>closely</w:t>
      </w:r>
      <w:r w:rsidR="00C24685">
        <w:t xml:space="preserve"> </w:t>
      </w:r>
      <w:r w:rsidRPr="00C6331E">
        <w:t>supervise</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the</w:t>
      </w:r>
      <w:r w:rsidR="00C24685">
        <w:t xml:space="preserve"> </w:t>
      </w:r>
      <w:r w:rsidRPr="00C6331E">
        <w:t>Law</w:t>
      </w:r>
      <w:r w:rsidR="00C24685">
        <w:t xml:space="preserve"> </w:t>
      </w:r>
      <w:r w:rsidRPr="00C6331E">
        <w:t>also</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directly</w:t>
      </w:r>
      <w:r w:rsidR="00C24685">
        <w:t xml:space="preserve"> </w:t>
      </w:r>
      <w:r w:rsidRPr="00C6331E">
        <w:t>inspect</w:t>
      </w:r>
      <w:r w:rsidR="00C24685">
        <w:t xml:space="preserve"> </w:t>
      </w:r>
      <w:r w:rsidRPr="00C6331E">
        <w:t>the</w:t>
      </w:r>
      <w:r w:rsidR="00C24685">
        <w:t xml:space="preserve"> </w:t>
      </w:r>
      <w:r w:rsidRPr="00C6331E">
        <w:t>settlement</w:t>
      </w:r>
      <w:r w:rsidR="00C24685">
        <w:t xml:space="preserve"> </w:t>
      </w:r>
      <w:r w:rsidRPr="00C6331E">
        <w:t>of</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by</w:t>
      </w:r>
      <w:r w:rsidR="00C24685">
        <w:t xml:space="preserve"> </w:t>
      </w:r>
      <w:r w:rsidRPr="00C6331E">
        <w:t>the</w:t>
      </w:r>
      <w:r w:rsidR="00C24685">
        <w:t xml:space="preserve"> </w:t>
      </w:r>
      <w:r w:rsidRPr="00C6331E">
        <w:t>competent</w:t>
      </w:r>
      <w:r w:rsidR="00C24685">
        <w:t xml:space="preserve"> </w:t>
      </w:r>
      <w:r w:rsidRPr="00C6331E">
        <w:t>authorities</w:t>
      </w:r>
      <w:r w:rsidR="00C24685">
        <w:t xml:space="preserve"> </w:t>
      </w:r>
      <w:r w:rsidRPr="00C6331E">
        <w:t>(Art.</w:t>
      </w:r>
      <w:r w:rsidR="00DF3D96">
        <w:t xml:space="preserve"> </w:t>
      </w:r>
      <w:r w:rsidRPr="00C6331E">
        <w:t>142).</w:t>
      </w:r>
    </w:p>
    <w:p w:rsidR="00F21141" w:rsidRPr="00C6331E" w:rsidRDefault="00F21141" w:rsidP="003C58BE">
      <w:pPr>
        <w:pStyle w:val="SingleTxtG"/>
      </w:pPr>
      <w:r w:rsidRPr="00C6331E">
        <w:t>209.</w:t>
      </w:r>
      <w:r w:rsidRPr="00C6331E">
        <w:tab/>
        <w:t>In</w:t>
      </w:r>
      <w:r w:rsidR="00C24685">
        <w:t xml:space="preserve"> </w:t>
      </w:r>
      <w:r w:rsidRPr="00C6331E">
        <w:t>addition,</w:t>
      </w:r>
      <w:r w:rsidR="00C24685">
        <w:t xml:space="preserve"> </w:t>
      </w:r>
      <w:r w:rsidRPr="00C6331E">
        <w:t>the</w:t>
      </w:r>
      <w:r w:rsidR="00C24685">
        <w:t xml:space="preserve"> </w:t>
      </w:r>
      <w:r w:rsidRPr="00C6331E">
        <w:t>provisions</w:t>
      </w:r>
      <w:r w:rsidR="00C24685">
        <w:t xml:space="preserve"> </w:t>
      </w:r>
      <w:r w:rsidRPr="00C6331E">
        <w:t>on</w:t>
      </w:r>
      <w:r w:rsidR="00C24685">
        <w:t xml:space="preserve"> </w:t>
      </w:r>
      <w:r w:rsidRPr="00C6331E">
        <w:t>ensuring</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complaints</w:t>
      </w:r>
      <w:r w:rsidR="00C24685">
        <w:t xml:space="preserve"> </w:t>
      </w:r>
      <w:r w:rsidRPr="00C6331E">
        <w:t>and</w:t>
      </w:r>
      <w:r w:rsidR="00C24685">
        <w:t xml:space="preserve"> </w:t>
      </w:r>
      <w:r w:rsidRPr="00C6331E">
        <w:t>resolving</w:t>
      </w:r>
      <w:r w:rsidR="00C24685">
        <w:t xml:space="preserve"> </w:t>
      </w:r>
      <w:r w:rsidRPr="00C6331E">
        <w:t>the</w:t>
      </w:r>
      <w:r w:rsidR="00C24685">
        <w:t xml:space="preserve"> </w:t>
      </w:r>
      <w:r w:rsidRPr="00C6331E">
        <w:t>cases</w:t>
      </w:r>
      <w:r w:rsidR="00C24685">
        <w:t xml:space="preserve"> </w:t>
      </w:r>
      <w:r w:rsidRPr="00C6331E">
        <w:t>quickly</w:t>
      </w:r>
      <w:r w:rsidR="00C24685">
        <w:t xml:space="preserve"> </w:t>
      </w:r>
      <w:r w:rsidRPr="00C6331E">
        <w:t>and</w:t>
      </w:r>
      <w:r w:rsidR="00C24685">
        <w:t xml:space="preserve"> </w:t>
      </w:r>
      <w:r w:rsidRPr="00C6331E">
        <w:t>fairly,</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the</w:t>
      </w:r>
      <w:r w:rsidR="00C24685">
        <w:t xml:space="preserve"> </w:t>
      </w:r>
      <w:r w:rsidRPr="00C6331E">
        <w:t>duty</w:t>
      </w:r>
      <w:r w:rsidR="00C24685">
        <w:t xml:space="preserve"> </w:t>
      </w:r>
      <w:r w:rsidRPr="00C6331E">
        <w:t>to</w:t>
      </w:r>
      <w:r w:rsidR="00C24685">
        <w:t xml:space="preserve"> </w:t>
      </w:r>
      <w:r w:rsidRPr="00C6331E">
        <w:t>protect</w:t>
      </w:r>
      <w:r w:rsidR="00C24685">
        <w:t xml:space="preserve"> </w:t>
      </w:r>
      <w:r w:rsidRPr="00C6331E">
        <w:t>complainants,</w:t>
      </w:r>
      <w:r w:rsidR="00C24685">
        <w:t xml:space="preserve"> </w:t>
      </w:r>
      <w:r w:rsidRPr="00C6331E">
        <w:t>denouncers</w:t>
      </w:r>
      <w:r w:rsidR="00C24685">
        <w:t xml:space="preserve"> </w:t>
      </w:r>
      <w:r w:rsidRPr="00C6331E">
        <w:t>and</w:t>
      </w:r>
      <w:r w:rsidR="00C24685">
        <w:t xml:space="preserve"> </w:t>
      </w:r>
      <w:r w:rsidRPr="00C6331E">
        <w:t>witnesses</w:t>
      </w:r>
      <w:r w:rsidR="00C24685">
        <w:t xml:space="preserve"> </w:t>
      </w:r>
      <w:r w:rsidRPr="00C6331E">
        <w:t>against</w:t>
      </w:r>
      <w:r w:rsidR="00C24685">
        <w:t xml:space="preserve"> </w:t>
      </w:r>
      <w:r w:rsidRPr="00C6331E">
        <w:t>the</w:t>
      </w:r>
      <w:r w:rsidR="00C24685">
        <w:t xml:space="preserve"> </w:t>
      </w:r>
      <w:r w:rsidRPr="00C6331E">
        <w:t>abuse</w:t>
      </w:r>
      <w:r w:rsidR="00C24685">
        <w:t xml:space="preserve"> </w:t>
      </w:r>
      <w:r w:rsidRPr="00C6331E">
        <w:t>or</w:t>
      </w:r>
      <w:r w:rsidR="00C24685">
        <w:t xml:space="preserve"> </w:t>
      </w:r>
      <w:r w:rsidRPr="00C6331E">
        <w:t>being</w:t>
      </w:r>
      <w:r w:rsidR="00C24685">
        <w:t xml:space="preserve"> </w:t>
      </w:r>
      <w:r w:rsidRPr="00C6331E">
        <w:t>threatened</w:t>
      </w:r>
      <w:r w:rsidR="00C24685">
        <w:t xml:space="preserve"> </w:t>
      </w:r>
      <w:r w:rsidRPr="00C6331E">
        <w:t>due</w:t>
      </w:r>
      <w:r w:rsidR="00C24685">
        <w:t xml:space="preserve"> </w:t>
      </w:r>
      <w:r w:rsidRPr="00C6331E">
        <w:t>to</w:t>
      </w:r>
      <w:r w:rsidR="00C24685">
        <w:t xml:space="preserve"> </w:t>
      </w:r>
      <w:r w:rsidRPr="00C6331E">
        <w:t>complaints,</w:t>
      </w:r>
      <w:r w:rsidR="00C24685">
        <w:t xml:space="preserve"> </w:t>
      </w:r>
      <w:r w:rsidRPr="00C6331E">
        <w:t>denunciation</w:t>
      </w:r>
      <w:r w:rsidR="00C24685">
        <w:t xml:space="preserve"> </w:t>
      </w:r>
      <w:r w:rsidRPr="00C6331E">
        <w:t>or</w:t>
      </w:r>
      <w:r w:rsidR="00C24685">
        <w:t xml:space="preserve"> </w:t>
      </w:r>
      <w:r w:rsidRPr="00C6331E">
        <w:t>providing</w:t>
      </w:r>
      <w:r w:rsidR="00C24685">
        <w:t xml:space="preserve"> </w:t>
      </w:r>
      <w:r w:rsidRPr="00C6331E">
        <w:t>evidences</w:t>
      </w:r>
      <w:r w:rsidR="00C24685">
        <w:t xml:space="preserve"> </w:t>
      </w:r>
      <w:r w:rsidRPr="00C6331E">
        <w:t>are</w:t>
      </w:r>
      <w:r w:rsidR="00C24685">
        <w:t xml:space="preserve"> </w:t>
      </w:r>
      <w:r w:rsidRPr="00C6331E">
        <w:t>also</w:t>
      </w:r>
      <w:r w:rsidR="00C24685">
        <w:t xml:space="preserve"> </w:t>
      </w:r>
      <w:r w:rsidRPr="00C6331E">
        <w:t>mentioned</w:t>
      </w:r>
      <w:r w:rsidR="00C24685">
        <w:t xml:space="preserve"> </w:t>
      </w:r>
      <w:r w:rsidRPr="00C6331E">
        <w:t>in</w:t>
      </w:r>
      <w:r w:rsidR="00C24685">
        <w:t xml:space="preserve"> </w:t>
      </w:r>
      <w:r w:rsidRPr="00C6331E">
        <w:t>many</w:t>
      </w:r>
      <w:r w:rsidR="00C24685">
        <w:t xml:space="preserve"> </w:t>
      </w:r>
      <w:r w:rsidRPr="00C6331E">
        <w:t>different</w:t>
      </w:r>
      <w:r w:rsidR="00C24685">
        <w:t xml:space="preserve"> </w:t>
      </w:r>
      <w:r w:rsidRPr="00C6331E">
        <w:t>legal</w:t>
      </w:r>
      <w:r w:rsidR="00C24685">
        <w:t xml:space="preserve"> </w:t>
      </w:r>
      <w:r w:rsidRPr="00C6331E">
        <w:t>documents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2012</w:t>
      </w:r>
      <w:r w:rsidR="00C24685">
        <w:t xml:space="preserve"> </w:t>
      </w:r>
      <w:r w:rsidRPr="00C6331E">
        <w:t>Law</w:t>
      </w:r>
      <w:r w:rsidR="00C24685">
        <w:t xml:space="preserve"> </w:t>
      </w:r>
      <w:r w:rsidRPr="00C6331E">
        <w:t>on</w:t>
      </w:r>
      <w:r w:rsidR="00C24685">
        <w:t xml:space="preserve"> </w:t>
      </w:r>
      <w:r w:rsidRPr="00C6331E">
        <w:t>Handling</w:t>
      </w:r>
      <w:r w:rsidR="00C24685">
        <w:t xml:space="preserve"> </w:t>
      </w:r>
      <w:r w:rsidRPr="00C6331E">
        <w:t>Administrative</w:t>
      </w:r>
      <w:r w:rsidR="00C24685">
        <w:t xml:space="preserve"> </w:t>
      </w:r>
      <w:r w:rsidRPr="00C6331E">
        <w:t>Violations,</w:t>
      </w:r>
      <w:r w:rsidR="00C24685">
        <w:t xml:space="preserve"> </w:t>
      </w:r>
      <w:r w:rsidRPr="00C6331E">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the</w:t>
      </w:r>
      <w:r w:rsidR="00C24685">
        <w:t xml:space="preserve"> </w:t>
      </w:r>
      <w:r w:rsidRPr="00C6331E">
        <w:t>2004</w:t>
      </w:r>
      <w:r w:rsidR="00C24685">
        <w:t xml:space="preserve"> </w:t>
      </w:r>
      <w:r w:rsidRPr="00C6331E">
        <w:t>Law</w:t>
      </w:r>
      <w:r w:rsidR="00C24685">
        <w:t xml:space="preserve"> </w:t>
      </w:r>
      <w:r w:rsidRPr="00C6331E">
        <w:t>on</w:t>
      </w:r>
      <w:r w:rsidR="00C24685">
        <w:t xml:space="preserve"> </w:t>
      </w:r>
      <w:r w:rsidRPr="00C6331E">
        <w:t>National</w:t>
      </w:r>
      <w:r w:rsidR="00C24685">
        <w:t xml:space="preserve"> </w:t>
      </w:r>
      <w:r w:rsidRPr="00C6331E">
        <w:t>Security.</w:t>
      </w:r>
      <w:r w:rsidRPr="006518A2">
        <w:rPr>
          <w:rStyle w:val="FootnoteReference"/>
        </w:rPr>
        <w:footnoteReference w:id="60"/>
      </w:r>
    </w:p>
    <w:p w:rsidR="00F21141" w:rsidRPr="00C6331E" w:rsidRDefault="00F21141" w:rsidP="0035406F">
      <w:pPr>
        <w:pStyle w:val="H4G"/>
      </w:pPr>
      <w:r w:rsidRPr="00C6331E">
        <w:tab/>
      </w:r>
      <w:r w:rsidRPr="00C6331E">
        <w:tab/>
        <w:t>Summarising</w:t>
      </w:r>
      <w:r w:rsidR="00C24685">
        <w:t xml:space="preserve"> </w:t>
      </w:r>
      <w:r w:rsidRPr="00C6331E">
        <w:t>some</w:t>
      </w:r>
      <w:r w:rsidR="00C24685">
        <w:t xml:space="preserve"> </w:t>
      </w:r>
      <w:r w:rsidRPr="00C6331E">
        <w:t>specific</w:t>
      </w:r>
      <w:r w:rsidR="00C24685">
        <w:t xml:space="preserve"> </w:t>
      </w:r>
      <w:r w:rsidRPr="00C6331E">
        <w:t>cases</w:t>
      </w:r>
      <w:r w:rsidR="00C24685">
        <w:t xml:space="preserve"> </w:t>
      </w:r>
      <w:r w:rsidRPr="00C6331E">
        <w:t>and</w:t>
      </w:r>
      <w:r w:rsidR="00C24685">
        <w:t xml:space="preserve"> </w:t>
      </w:r>
      <w:r w:rsidRPr="00C6331E">
        <w:t>the</w:t>
      </w:r>
      <w:r w:rsidR="00C24685">
        <w:t xml:space="preserve"> </w:t>
      </w:r>
      <w:r w:rsidRPr="00C6331E">
        <w:t>effect</w:t>
      </w:r>
      <w:r w:rsidR="00C24685">
        <w:t xml:space="preserve"> </w:t>
      </w:r>
      <w:r w:rsidRPr="00C6331E">
        <w:t>of</w:t>
      </w:r>
      <w:r w:rsidR="00C24685">
        <w:t xml:space="preserve"> </w:t>
      </w:r>
      <w:r w:rsidRPr="00C6331E">
        <w:t>the</w:t>
      </w:r>
      <w:r w:rsidR="00C24685">
        <w:t xml:space="preserve"> </w:t>
      </w:r>
      <w:r w:rsidRPr="00C6331E">
        <w:t>above</w:t>
      </w:r>
      <w:r w:rsidR="00C24685">
        <w:t xml:space="preserve"> </w:t>
      </w:r>
      <w:r w:rsidRPr="00C6331E">
        <w:t>provisions</w:t>
      </w:r>
    </w:p>
    <w:p w:rsidR="00F21141" w:rsidRPr="00C6331E" w:rsidRDefault="00F21141" w:rsidP="003C58BE">
      <w:pPr>
        <w:pStyle w:val="SingleTxtG"/>
      </w:pPr>
      <w:r w:rsidRPr="00C6331E">
        <w:t>210.</w:t>
      </w:r>
      <w:r w:rsidRPr="00C6331E">
        <w:tab/>
        <w:t>From</w:t>
      </w:r>
      <w:r w:rsidR="00C24685">
        <w:t xml:space="preserve"> </w:t>
      </w:r>
      <w:r w:rsidRPr="00C6331E">
        <w:t>2011</w:t>
      </w:r>
      <w:r w:rsidR="00C24685">
        <w:t xml:space="preserve"> </w:t>
      </w:r>
      <w:r w:rsidRPr="00C6331E">
        <w:t>to</w:t>
      </w:r>
      <w:r w:rsidR="00C24685">
        <w:t xml:space="preserve"> </w:t>
      </w:r>
      <w:r w:rsidRPr="00C6331E">
        <w:t>2015,</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received</w:t>
      </w:r>
      <w:r w:rsidR="00C24685">
        <w:t xml:space="preserve"> </w:t>
      </w:r>
      <w:r w:rsidRPr="00C6331E">
        <w:t>24</w:t>
      </w:r>
      <w:r w:rsidR="00C24685">
        <w:t xml:space="preserve"> </w:t>
      </w:r>
      <w:r w:rsidRPr="00C6331E">
        <w:t>cases</w:t>
      </w:r>
      <w:r w:rsidR="00C24685">
        <w:t xml:space="preserve"> </w:t>
      </w:r>
      <w:r w:rsidRPr="00C6331E">
        <w:t>of</w:t>
      </w:r>
      <w:r w:rsidR="00C24685">
        <w:t xml:space="preserve"> </w:t>
      </w:r>
      <w:r w:rsidRPr="00C6331E">
        <w:t>offence</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r w:rsidRPr="00C6331E">
        <w:t>related</w:t>
      </w:r>
      <w:r w:rsidR="00C24685">
        <w:t xml:space="preserve"> </w:t>
      </w:r>
      <w:r w:rsidRPr="00C6331E">
        <w:t>to</w:t>
      </w:r>
      <w:r w:rsidR="00C24685">
        <w:t xml:space="preserve"> </w:t>
      </w:r>
      <w:r w:rsidRPr="00C6331E">
        <w:t>torture,</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has</w:t>
      </w:r>
      <w:r w:rsidR="00C24685">
        <w:t xml:space="preserve"> </w:t>
      </w:r>
      <w:r w:rsidRPr="00C6331E">
        <w:t>settled</w:t>
      </w:r>
      <w:r w:rsidR="00C24685">
        <w:t xml:space="preserve"> </w:t>
      </w:r>
      <w:r w:rsidRPr="00C6331E">
        <w:t>16</w:t>
      </w:r>
      <w:r w:rsidR="00C24685">
        <w:t xml:space="preserve"> </w:t>
      </w:r>
      <w:r w:rsidRPr="00C6331E">
        <w:t>cases</w:t>
      </w:r>
      <w:r w:rsidR="00C24685">
        <w:t xml:space="preserve"> </w:t>
      </w:r>
      <w:r w:rsidRPr="00C6331E">
        <w:t>and</w:t>
      </w:r>
      <w:r w:rsidR="00C24685">
        <w:t xml:space="preserve"> </w:t>
      </w:r>
      <w:r w:rsidRPr="00C6331E">
        <w:t>is</w:t>
      </w:r>
      <w:r w:rsidR="00C24685">
        <w:t xml:space="preserve"> </w:t>
      </w:r>
      <w:r w:rsidRPr="00C6331E">
        <w:t>resolving</w:t>
      </w:r>
      <w:r w:rsidR="00C24685">
        <w:t xml:space="preserve"> </w:t>
      </w:r>
      <w:r w:rsidRPr="00C6331E">
        <w:t>08</w:t>
      </w:r>
      <w:r w:rsidR="00C24685">
        <w:t xml:space="preserve"> </w:t>
      </w:r>
      <w:r w:rsidRPr="00C6331E">
        <w:t>cases.</w:t>
      </w:r>
      <w:r w:rsidR="00C24685">
        <w:t xml:space="preserve"> </w:t>
      </w:r>
      <w:r w:rsidRPr="00C6331E">
        <w:t>From</w:t>
      </w:r>
      <w:r w:rsidR="00C24685">
        <w:t xml:space="preserve"> </w:t>
      </w:r>
      <w:r w:rsidRPr="00C6331E">
        <w:t>2010</w:t>
      </w:r>
      <w:r w:rsidR="00C24685">
        <w:t xml:space="preserve"> </w:t>
      </w:r>
      <w:r w:rsidRPr="00C6331E">
        <w:t>to</w:t>
      </w:r>
      <w:r w:rsidR="00C24685">
        <w:t xml:space="preserve"> </w:t>
      </w:r>
      <w:r w:rsidRPr="00C6331E">
        <w:t>15th</w:t>
      </w:r>
      <w:r w:rsidR="00C24685">
        <w:t xml:space="preserve"> </w:t>
      </w:r>
      <w:r w:rsidRPr="00C6331E">
        <w:t>October,</w:t>
      </w:r>
      <w:r w:rsidR="00C24685">
        <w:t xml:space="preserve"> </w:t>
      </w:r>
      <w:r w:rsidRPr="00C6331E">
        <w:t>2016,</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received</w:t>
      </w:r>
      <w:r w:rsidR="00C24685">
        <w:t xml:space="preserve"> </w:t>
      </w:r>
      <w:r w:rsidRPr="00C6331E">
        <w:t>82</w:t>
      </w:r>
      <w:r w:rsidR="00C24685">
        <w:t xml:space="preserve"> </w:t>
      </w:r>
      <w:r w:rsidRPr="00C6331E">
        <w:t>offence</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r w:rsidRPr="00C6331E">
        <w:t>related</w:t>
      </w:r>
      <w:r w:rsidR="00C24685">
        <w:t xml:space="preserve"> </w:t>
      </w:r>
      <w:r w:rsidRPr="00C6331E">
        <w:t>to</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The</w:t>
      </w:r>
      <w:r w:rsidR="00C24685">
        <w:t xml:space="preserve"> </w:t>
      </w:r>
      <w:r w:rsidRPr="00C6331E">
        <w:t>Supreme</w:t>
      </w:r>
      <w:r w:rsidR="00C24685">
        <w:t xml:space="preserve"> </w:t>
      </w:r>
      <w:r w:rsidRPr="00C6331E">
        <w:t>People</w:t>
      </w:r>
      <w:r w:rsidR="008313BC">
        <w:t>’</w:t>
      </w:r>
      <w:r w:rsidRPr="00C6331E">
        <w:t>s</w:t>
      </w:r>
      <w:r w:rsidR="00C24685">
        <w:t xml:space="preserve"> </w:t>
      </w:r>
      <w:proofErr w:type="spellStart"/>
      <w:r w:rsidRPr="00C6331E">
        <w:t>Procuracy</w:t>
      </w:r>
      <w:proofErr w:type="spellEnd"/>
      <w:r w:rsidR="00C24685">
        <w:t xml:space="preserve"> </w:t>
      </w:r>
      <w:r w:rsidRPr="00C6331E">
        <w:t>instituted</w:t>
      </w:r>
      <w:r w:rsidR="00C24685">
        <w:t xml:space="preserve"> </w:t>
      </w:r>
      <w:r w:rsidRPr="00C6331E">
        <w:t>15</w:t>
      </w:r>
      <w:r w:rsidR="00C24685">
        <w:t xml:space="preserve"> </w:t>
      </w:r>
      <w:r w:rsidRPr="00C6331E">
        <w:t>cases</w:t>
      </w:r>
      <w:r w:rsidR="00C24685">
        <w:t xml:space="preserve"> </w:t>
      </w:r>
      <w:r w:rsidRPr="00C6331E">
        <w:t>with</w:t>
      </w:r>
      <w:r w:rsidR="00C24685">
        <w:t xml:space="preserve"> </w:t>
      </w:r>
      <w:r w:rsidRPr="00C6331E">
        <w:t>25</w:t>
      </w:r>
      <w:r w:rsidR="00C24685">
        <w:t xml:space="preserve"> </w:t>
      </w:r>
      <w:r w:rsidRPr="00C6331E">
        <w:t>accused,</w:t>
      </w:r>
      <w:r w:rsidR="00C24685">
        <w:t xml:space="preserve"> </w:t>
      </w:r>
      <w:r w:rsidRPr="00C6331E">
        <w:t>issued</w:t>
      </w:r>
      <w:r w:rsidR="00C24685">
        <w:t xml:space="preserve"> </w:t>
      </w:r>
      <w:r w:rsidRPr="00C6331E">
        <w:t>the</w:t>
      </w:r>
      <w:r w:rsidR="00C24685">
        <w:t xml:space="preserve"> </w:t>
      </w:r>
      <w:r w:rsidRPr="00C6331E">
        <w:t>decisions</w:t>
      </w:r>
      <w:r w:rsidR="00C24685">
        <w:t xml:space="preserve"> </w:t>
      </w:r>
      <w:r w:rsidRPr="00C6331E">
        <w:t>of</w:t>
      </w:r>
      <w:r w:rsidR="00C24685">
        <w:t xml:space="preserve"> </w:t>
      </w:r>
      <w:r w:rsidRPr="00C6331E">
        <w:t>not</w:t>
      </w:r>
      <w:r w:rsidR="00C24685">
        <w:t xml:space="preserve"> </w:t>
      </w:r>
      <w:r w:rsidRPr="00C6331E">
        <w:t>instituting</w:t>
      </w:r>
      <w:r w:rsidR="00C24685">
        <w:t xml:space="preserve"> </w:t>
      </w:r>
      <w:r w:rsidRPr="00C6331E">
        <w:t>51</w:t>
      </w:r>
      <w:r w:rsidR="00C24685">
        <w:t xml:space="preserve"> </w:t>
      </w:r>
      <w:r w:rsidRPr="00C6331E">
        <w:t>cases</w:t>
      </w:r>
      <w:r w:rsidR="00C24685">
        <w:t xml:space="preserve"> </w:t>
      </w:r>
      <w:r w:rsidRPr="00C6331E">
        <w:t>and</w:t>
      </w:r>
      <w:r w:rsidR="00C24685">
        <w:t xml:space="preserve"> </w:t>
      </w:r>
      <w:r w:rsidRPr="00C6331E">
        <w:t>is</w:t>
      </w:r>
      <w:r w:rsidR="00C24685">
        <w:t xml:space="preserve"> </w:t>
      </w:r>
      <w:r w:rsidRPr="00C6331E">
        <w:t>verifying</w:t>
      </w:r>
      <w:r w:rsidR="00C24685">
        <w:t xml:space="preserve"> </w:t>
      </w:r>
      <w:r w:rsidRPr="00C6331E">
        <w:t>16</w:t>
      </w:r>
      <w:r w:rsidR="00C24685">
        <w:t xml:space="preserve"> </w:t>
      </w:r>
      <w:r w:rsidRPr="00C6331E">
        <w:t>offence</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p>
    <w:p w:rsidR="00F21141" w:rsidRPr="00C6331E" w:rsidRDefault="00F21141" w:rsidP="003C58BE">
      <w:pPr>
        <w:pStyle w:val="SingleTxtG"/>
      </w:pPr>
      <w:r w:rsidRPr="00C6331E">
        <w:t>211.</w:t>
      </w:r>
      <w:r w:rsidRPr="00C6331E">
        <w:tab/>
        <w:t>Offence</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r w:rsidRPr="00C6331E">
        <w:t>on</w:t>
      </w:r>
      <w:r w:rsidR="00C24685">
        <w:t xml:space="preserve"> </w:t>
      </w:r>
      <w:r w:rsidRPr="00C6331E">
        <w:t>acts</w:t>
      </w:r>
      <w:r w:rsidR="00C24685">
        <w:t xml:space="preserve"> </w:t>
      </w:r>
      <w:r w:rsidRPr="00C6331E">
        <w:t>showing</w:t>
      </w:r>
      <w:r w:rsidR="00C24685">
        <w:t xml:space="preserve"> </w:t>
      </w:r>
      <w:r w:rsidRPr="00C6331E">
        <w:t>signs</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have</w:t>
      </w:r>
      <w:r w:rsidR="00C24685">
        <w:t xml:space="preserve"> </w:t>
      </w:r>
      <w:r w:rsidRPr="00C6331E">
        <w:t>all</w:t>
      </w:r>
      <w:r w:rsidR="00C24685">
        <w:t xml:space="preserve"> </w:t>
      </w:r>
      <w:r w:rsidRPr="00C6331E">
        <w:t>been</w:t>
      </w:r>
      <w:r w:rsidR="00C24685">
        <w:t xml:space="preserve"> </w:t>
      </w:r>
      <w:r w:rsidRPr="00C6331E">
        <w:t>examined</w:t>
      </w:r>
      <w:r w:rsidR="00C24685">
        <w:t xml:space="preserve"> </w:t>
      </w:r>
      <w:r w:rsidRPr="00C6331E">
        <w:t>and</w:t>
      </w:r>
      <w:r w:rsidR="00C24685">
        <w:t xml:space="preserve"> </w:t>
      </w:r>
      <w:r w:rsidRPr="00C6331E">
        <w:t>those</w:t>
      </w:r>
      <w:r w:rsidR="00C24685">
        <w:t xml:space="preserve"> </w:t>
      </w:r>
      <w:r w:rsidRPr="00C6331E">
        <w:t>verified</w:t>
      </w:r>
      <w:r w:rsidR="00C24685">
        <w:t xml:space="preserve"> </w:t>
      </w:r>
      <w:r w:rsidRPr="00C6331E">
        <w:t>have</w:t>
      </w:r>
      <w:r w:rsidR="00C24685">
        <w:t xml:space="preserve"> </w:t>
      </w:r>
      <w:r w:rsidRPr="00C6331E">
        <w:t>all</w:t>
      </w:r>
      <w:r w:rsidR="00C24685">
        <w:t xml:space="preserve"> </w:t>
      </w:r>
      <w:r w:rsidRPr="00C6331E">
        <w:t>been</w:t>
      </w:r>
      <w:r w:rsidR="00C24685">
        <w:t xml:space="preserve"> </w:t>
      </w:r>
      <w:r w:rsidRPr="00C6331E">
        <w:t>strictly</w:t>
      </w:r>
      <w:r w:rsidR="00C24685">
        <w:t xml:space="preserve"> </w:t>
      </w:r>
      <w:r w:rsidRPr="00C6331E">
        <w:t>investigated</w:t>
      </w:r>
      <w:r w:rsidR="00C24685">
        <w:t xml:space="preserve"> </w:t>
      </w:r>
      <w:r w:rsidRPr="00C6331E">
        <w:t>and</w:t>
      </w:r>
      <w:r w:rsidR="00C24685">
        <w:t xml:space="preserve"> </w:t>
      </w:r>
      <w:r w:rsidRPr="00C6331E">
        <w:t>tried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However,</w:t>
      </w:r>
      <w:r w:rsidR="00C24685">
        <w:t xml:space="preserve"> </w:t>
      </w:r>
      <w:r w:rsidRPr="00C6331E">
        <w:t>there</w:t>
      </w:r>
      <w:r w:rsidR="00C24685">
        <w:t xml:space="preserve"> </w:t>
      </w:r>
      <w:r w:rsidRPr="00C6331E">
        <w:t>have</w:t>
      </w:r>
      <w:r w:rsidR="00C24685">
        <w:t xml:space="preserve"> </w:t>
      </w:r>
      <w:r w:rsidRPr="00C6331E">
        <w:t>also</w:t>
      </w:r>
      <w:r w:rsidR="00C24685">
        <w:t xml:space="preserve"> </w:t>
      </w:r>
      <w:r w:rsidRPr="00C6331E">
        <w:t>been</w:t>
      </w:r>
      <w:r w:rsidR="00C24685">
        <w:t xml:space="preserve"> </w:t>
      </w:r>
      <w:r w:rsidRPr="00C6331E">
        <w:t>cases</w:t>
      </w:r>
      <w:r w:rsidR="00C24685">
        <w:t xml:space="preserve"> </w:t>
      </w:r>
      <w:r w:rsidRPr="00C6331E">
        <w:t>where</w:t>
      </w:r>
      <w:r w:rsidR="00C24685">
        <w:t xml:space="preserve"> </w:t>
      </w:r>
      <w:r w:rsidRPr="00C6331E">
        <w:t>the</w:t>
      </w:r>
      <w:r w:rsidR="00C24685">
        <w:t xml:space="preserve"> </w:t>
      </w:r>
      <w:r w:rsidRPr="00C6331E">
        <w:t>offence</w:t>
      </w:r>
      <w:r w:rsidR="00C24685">
        <w:t xml:space="preserve"> </w:t>
      </w:r>
      <w:r w:rsidRPr="00C6331E">
        <w:t>denunciations</w:t>
      </w:r>
      <w:r w:rsidR="00C24685">
        <w:t xml:space="preserve"> </w:t>
      </w:r>
      <w:r w:rsidRPr="00C6331E">
        <w:t>and</w:t>
      </w:r>
      <w:r w:rsidR="00C24685">
        <w:t xml:space="preserve"> </w:t>
      </w:r>
      <w:r w:rsidRPr="00C6331E">
        <w:t>information</w:t>
      </w:r>
      <w:r w:rsidR="00C24685">
        <w:t xml:space="preserve"> </w:t>
      </w:r>
      <w:r w:rsidRPr="00C6331E">
        <w:t>were</w:t>
      </w:r>
      <w:r w:rsidR="00C24685">
        <w:t xml:space="preserve"> </w:t>
      </w:r>
      <w:r w:rsidRPr="00C6331E">
        <w:t>not</w:t>
      </w:r>
      <w:r w:rsidR="00C24685">
        <w:t xml:space="preserve"> </w:t>
      </w:r>
      <w:r w:rsidRPr="00C6331E">
        <w:t>verified.</w:t>
      </w:r>
      <w:r w:rsidR="00C24685">
        <w:t xml:space="preserve"> </w:t>
      </w:r>
      <w:r w:rsidRPr="00C6331E">
        <w:t>For</w:t>
      </w:r>
      <w:r w:rsidR="00C24685">
        <w:t xml:space="preserve"> </w:t>
      </w:r>
      <w:r w:rsidRPr="00C6331E">
        <w:t>instance,</w:t>
      </w:r>
      <w:r w:rsidR="00C24685">
        <w:t xml:space="preserve"> </w:t>
      </w:r>
      <w:r w:rsidRPr="00C6331E">
        <w:t>Nguyen</w:t>
      </w:r>
      <w:r w:rsidR="00C24685">
        <w:t xml:space="preserve"> </w:t>
      </w:r>
      <w:proofErr w:type="spellStart"/>
      <w:r w:rsidRPr="00C6331E">
        <w:t>Duc</w:t>
      </w:r>
      <w:proofErr w:type="spellEnd"/>
      <w:r w:rsidR="00C24685">
        <w:t xml:space="preserve"> </w:t>
      </w:r>
      <w:r w:rsidRPr="00C6331E">
        <w:t>Thang,</w:t>
      </w:r>
      <w:r w:rsidR="00C24685">
        <w:t xml:space="preserve"> </w:t>
      </w:r>
      <w:r w:rsidRPr="00C6331E">
        <w:t>who</w:t>
      </w:r>
      <w:r w:rsidR="00C24685">
        <w:t xml:space="preserve"> </w:t>
      </w:r>
      <w:r w:rsidRPr="00C6331E">
        <w:t>lived</w:t>
      </w:r>
      <w:r w:rsidR="00C24685">
        <w:t xml:space="preserve"> </w:t>
      </w:r>
      <w:r w:rsidRPr="00C6331E">
        <w:t>in</w:t>
      </w:r>
      <w:r w:rsidR="00C24685">
        <w:t xml:space="preserve"> </w:t>
      </w:r>
      <w:proofErr w:type="spellStart"/>
      <w:r w:rsidRPr="00C6331E">
        <w:t>Phu</w:t>
      </w:r>
      <w:proofErr w:type="spellEnd"/>
      <w:r w:rsidR="00C24685">
        <w:t xml:space="preserve"> </w:t>
      </w:r>
      <w:proofErr w:type="spellStart"/>
      <w:r w:rsidRPr="00C6331E">
        <w:t>Ninh</w:t>
      </w:r>
      <w:proofErr w:type="spellEnd"/>
      <w:r w:rsidR="00C24685">
        <w:t xml:space="preserve"> </w:t>
      </w:r>
      <w:r w:rsidRPr="00C6331E">
        <w:t>district,</w:t>
      </w:r>
      <w:r w:rsidR="00C24685">
        <w:t xml:space="preserve"> </w:t>
      </w:r>
      <w:proofErr w:type="spellStart"/>
      <w:r w:rsidRPr="00C6331E">
        <w:t>Phu</w:t>
      </w:r>
      <w:proofErr w:type="spellEnd"/>
      <w:r w:rsidR="00C24685">
        <w:t xml:space="preserve"> </w:t>
      </w:r>
      <w:proofErr w:type="spellStart"/>
      <w:r w:rsidRPr="00C6331E">
        <w:t>Tho</w:t>
      </w:r>
      <w:proofErr w:type="spellEnd"/>
      <w:r w:rsidR="00C24685">
        <w:t xml:space="preserve"> </w:t>
      </w:r>
      <w:r w:rsidRPr="00C6331E">
        <w:t>province</w:t>
      </w:r>
      <w:r w:rsidR="00C24685">
        <w:t xml:space="preserve"> </w:t>
      </w:r>
      <w:r w:rsidRPr="00C6331E">
        <w:t>denounced</w:t>
      </w:r>
      <w:r w:rsidR="00C24685">
        <w:t xml:space="preserve"> </w:t>
      </w:r>
      <w:r w:rsidRPr="00C6331E">
        <w:t>acts</w:t>
      </w:r>
      <w:r w:rsidR="00C24685">
        <w:t xml:space="preserve"> </w:t>
      </w:r>
      <w:r w:rsidRPr="00C6331E">
        <w:t>of</w:t>
      </w:r>
      <w:r w:rsidR="00C24685">
        <w:t xml:space="preserve"> </w:t>
      </w:r>
      <w:r w:rsidRPr="00C6331E">
        <w:t>hitting,</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conducted</w:t>
      </w:r>
      <w:r w:rsidR="00C24685">
        <w:t xml:space="preserve"> </w:t>
      </w:r>
      <w:r w:rsidRPr="00C6331E">
        <w:t>by</w:t>
      </w:r>
      <w:r w:rsidR="00C24685">
        <w:t xml:space="preserve"> </w:t>
      </w:r>
      <w:r w:rsidRPr="00C6331E">
        <w:t>the</w:t>
      </w:r>
      <w:r w:rsidR="00C24685">
        <w:t xml:space="preserve"> </w:t>
      </w:r>
      <w:r w:rsidRPr="00C6331E">
        <w:t>Investigation</w:t>
      </w:r>
      <w:r w:rsidR="00C24685">
        <w:t xml:space="preserve"> </w:t>
      </w:r>
      <w:r w:rsidRPr="00C6331E">
        <w:t>Agency</w:t>
      </w:r>
      <w:r w:rsidR="00C24685">
        <w:t xml:space="preserve"> </w:t>
      </w:r>
      <w:r w:rsidRPr="00C6331E">
        <w:t>of</w:t>
      </w:r>
      <w:r w:rsidR="00C24685">
        <w:t xml:space="preserve"> </w:t>
      </w:r>
      <w:r w:rsidRPr="00C6331E">
        <w:t>Dong</w:t>
      </w:r>
      <w:r w:rsidR="00C24685">
        <w:t xml:space="preserve"> </w:t>
      </w:r>
      <w:r w:rsidRPr="00C6331E">
        <w:t>Anh</w:t>
      </w:r>
      <w:r w:rsidR="00C24685">
        <w:t xml:space="preserve"> </w:t>
      </w:r>
      <w:r w:rsidRPr="00C6331E">
        <w:t>district</w:t>
      </w:r>
      <w:r w:rsidR="00C24685">
        <w:t xml:space="preserve"> </w:t>
      </w:r>
      <w:r w:rsidRPr="00C6331E">
        <w:t>Public</w:t>
      </w:r>
      <w:r w:rsidR="00C24685">
        <w:t xml:space="preserve"> </w:t>
      </w:r>
      <w:r w:rsidRPr="00C6331E">
        <w:t>Security,</w:t>
      </w:r>
      <w:r w:rsidR="00C24685">
        <w:t xml:space="preserve"> </w:t>
      </w:r>
      <w:r w:rsidRPr="00C6331E">
        <w:t>Ha</w:t>
      </w:r>
      <w:r w:rsidR="00C24685">
        <w:t xml:space="preserve"> </w:t>
      </w:r>
      <w:proofErr w:type="spellStart"/>
      <w:r w:rsidRPr="00C6331E">
        <w:t>Noi</w:t>
      </w:r>
      <w:proofErr w:type="spellEnd"/>
      <w:r w:rsidR="00C24685">
        <w:t xml:space="preserve"> </w:t>
      </w:r>
      <w:r w:rsidRPr="00C6331E">
        <w:t>capital</w:t>
      </w:r>
      <w:r w:rsidR="00C24685">
        <w:t xml:space="preserve"> </w:t>
      </w:r>
      <w:r w:rsidRPr="00C6331E">
        <w:t>to</w:t>
      </w:r>
      <w:r w:rsidR="00C24685">
        <w:t xml:space="preserve"> </w:t>
      </w:r>
      <w:r w:rsidRPr="00C6331E">
        <w:t>force</w:t>
      </w:r>
      <w:r w:rsidR="00C24685">
        <w:t xml:space="preserve"> </w:t>
      </w:r>
      <w:r w:rsidRPr="00C6331E">
        <w:t>him</w:t>
      </w:r>
      <w:r w:rsidR="00C24685">
        <w:t xml:space="preserve"> </w:t>
      </w:r>
      <w:r w:rsidRPr="00C6331E">
        <w:t>to</w:t>
      </w:r>
      <w:r w:rsidR="00C24685">
        <w:t xml:space="preserve"> </w:t>
      </w:r>
      <w:r w:rsidRPr="00C6331E">
        <w:t>plead</w:t>
      </w:r>
      <w:r w:rsidR="00C24685">
        <w:t xml:space="preserve"> </w:t>
      </w:r>
      <w:r w:rsidRPr="00C6331E">
        <w:t>guilty;</w:t>
      </w:r>
      <w:r w:rsidR="00C24685">
        <w:t xml:space="preserve"> </w:t>
      </w:r>
      <w:r w:rsidRPr="00C6331E">
        <w:t>or</w:t>
      </w:r>
      <w:r w:rsidR="00C24685">
        <w:t xml:space="preserve"> </w:t>
      </w:r>
      <w:r w:rsidRPr="00C6331E">
        <w:t>Nguyen</w:t>
      </w:r>
      <w:r w:rsidR="00C24685">
        <w:t xml:space="preserve"> </w:t>
      </w:r>
      <w:r w:rsidRPr="00C6331E">
        <w:t>Van</w:t>
      </w:r>
      <w:r w:rsidR="00C24685">
        <w:t xml:space="preserve"> </w:t>
      </w:r>
      <w:r w:rsidRPr="00C6331E">
        <w:t>Nam,</w:t>
      </w:r>
      <w:r w:rsidR="00C24685">
        <w:t xml:space="preserve"> </w:t>
      </w:r>
      <w:r w:rsidRPr="00C6331E">
        <w:t>who</w:t>
      </w:r>
      <w:r w:rsidR="00C24685">
        <w:t xml:space="preserve"> </w:t>
      </w:r>
      <w:r w:rsidRPr="00C6331E">
        <w:t>lived</w:t>
      </w:r>
      <w:r w:rsidR="00C24685">
        <w:t xml:space="preserve"> </w:t>
      </w:r>
      <w:r w:rsidRPr="00C6331E">
        <w:t>in</w:t>
      </w:r>
      <w:r w:rsidR="00C24685">
        <w:t xml:space="preserve"> </w:t>
      </w:r>
      <w:r w:rsidRPr="00C6331E">
        <w:t>Xuan</w:t>
      </w:r>
      <w:r w:rsidR="00C24685">
        <w:t xml:space="preserve"> </w:t>
      </w:r>
      <w:r w:rsidRPr="00C6331E">
        <w:t>Truong</w:t>
      </w:r>
      <w:r w:rsidR="00C24685">
        <w:t xml:space="preserve"> </w:t>
      </w:r>
      <w:r w:rsidRPr="00C6331E">
        <w:t>district,</w:t>
      </w:r>
      <w:r w:rsidR="00C24685">
        <w:t xml:space="preserve"> </w:t>
      </w:r>
      <w:r w:rsidRPr="00C6331E">
        <w:t>Nam</w:t>
      </w:r>
      <w:r w:rsidR="00C24685">
        <w:t xml:space="preserve"> </w:t>
      </w:r>
      <w:proofErr w:type="spellStart"/>
      <w:r w:rsidRPr="00C6331E">
        <w:t>Dinh</w:t>
      </w:r>
      <w:proofErr w:type="spellEnd"/>
      <w:r w:rsidR="00C24685">
        <w:t xml:space="preserve"> </w:t>
      </w:r>
      <w:r w:rsidRPr="00C6331E">
        <w:t>province</w:t>
      </w:r>
      <w:r w:rsidR="00C24685">
        <w:t xml:space="preserve"> </w:t>
      </w:r>
      <w:r w:rsidRPr="00C6331E">
        <w:t>denounced</w:t>
      </w:r>
      <w:r w:rsidR="00C24685">
        <w:t xml:space="preserve"> </w:t>
      </w:r>
      <w:r w:rsidRPr="00C6331E">
        <w:t>acts</w:t>
      </w:r>
      <w:r w:rsidR="00C24685">
        <w:t xml:space="preserve"> </w:t>
      </w:r>
      <w:r w:rsidRPr="00C6331E">
        <w:t>of</w:t>
      </w:r>
      <w:r w:rsidR="00C24685">
        <w:t xml:space="preserve"> </w:t>
      </w:r>
      <w:r w:rsidRPr="00C6331E">
        <w:t>hitting,</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conducted</w:t>
      </w:r>
      <w:r w:rsidR="00C24685">
        <w:t xml:space="preserve"> </w:t>
      </w:r>
      <w:r w:rsidRPr="00C6331E">
        <w:t>by</w:t>
      </w:r>
      <w:r w:rsidR="00C24685">
        <w:t xml:space="preserve"> </w:t>
      </w:r>
      <w:proofErr w:type="spellStart"/>
      <w:r w:rsidRPr="00C6331E">
        <w:t>Sy</w:t>
      </w:r>
      <w:proofErr w:type="spellEnd"/>
      <w:r w:rsidRPr="00C6331E">
        <w:t>,</w:t>
      </w:r>
      <w:r w:rsidR="00C24685">
        <w:t xml:space="preserve"> </w:t>
      </w:r>
      <w:proofErr w:type="spellStart"/>
      <w:r w:rsidRPr="00C6331E">
        <w:t>Duy</w:t>
      </w:r>
      <w:proofErr w:type="spellEnd"/>
      <w:r w:rsidR="00C24685">
        <w:t xml:space="preserve"> </w:t>
      </w:r>
      <w:r w:rsidRPr="00C6331E">
        <w:t>and</w:t>
      </w:r>
      <w:r w:rsidR="00C24685">
        <w:t xml:space="preserve"> </w:t>
      </w:r>
      <w:r w:rsidRPr="00C6331E">
        <w:t>some</w:t>
      </w:r>
      <w:r w:rsidR="00C24685">
        <w:t xml:space="preserve"> </w:t>
      </w:r>
      <w:r w:rsidRPr="00C6331E">
        <w:t>officers</w:t>
      </w:r>
      <w:r w:rsidR="00C24685">
        <w:t xml:space="preserve"> </w:t>
      </w:r>
      <w:r w:rsidRPr="00C6331E">
        <w:t>of</w:t>
      </w:r>
      <w:r w:rsidR="00C24685">
        <w:t xml:space="preserve"> </w:t>
      </w:r>
      <w:r w:rsidRPr="00C6331E">
        <w:t>Xuan</w:t>
      </w:r>
      <w:r w:rsidR="00C24685">
        <w:t xml:space="preserve"> </w:t>
      </w:r>
      <w:r w:rsidRPr="00C6331E">
        <w:t>Truong</w:t>
      </w:r>
      <w:r w:rsidR="00C24685">
        <w:t xml:space="preserve"> </w:t>
      </w:r>
      <w:r w:rsidRPr="00C6331E">
        <w:t>district</w:t>
      </w:r>
      <w:r w:rsidR="00C24685">
        <w:t xml:space="preserve"> </w:t>
      </w:r>
      <w:r w:rsidRPr="00C6331E">
        <w:t>Public</w:t>
      </w:r>
      <w:r w:rsidR="00C24685">
        <w:t xml:space="preserve"> </w:t>
      </w:r>
      <w:r w:rsidRPr="00C6331E">
        <w:t>Security</w:t>
      </w:r>
      <w:r w:rsidR="00C24685">
        <w:t xml:space="preserve"> </w:t>
      </w:r>
      <w:r w:rsidRPr="00C6331E">
        <w:t>to</w:t>
      </w:r>
      <w:r w:rsidR="00C24685">
        <w:t xml:space="preserve"> </w:t>
      </w:r>
      <w:r w:rsidRPr="00C6331E">
        <w:t>force</w:t>
      </w:r>
      <w:r w:rsidR="00C24685">
        <w:t xml:space="preserve"> </w:t>
      </w:r>
      <w:r w:rsidRPr="00C6331E">
        <w:t>him</w:t>
      </w:r>
      <w:r w:rsidR="00C24685">
        <w:t xml:space="preserve"> </w:t>
      </w:r>
      <w:r w:rsidRPr="00C6331E">
        <w:t>to</w:t>
      </w:r>
      <w:r w:rsidR="00C24685">
        <w:t xml:space="preserve"> </w:t>
      </w:r>
      <w:r w:rsidRPr="00C6331E">
        <w:t>plead</w:t>
      </w:r>
      <w:r w:rsidR="00C24685">
        <w:t xml:space="preserve"> </w:t>
      </w:r>
      <w:r w:rsidRPr="00C6331E">
        <w:t>guilty</w:t>
      </w:r>
      <w:r w:rsidR="00C24685">
        <w:t xml:space="preserve"> </w:t>
      </w:r>
      <w:r w:rsidRPr="00C6331E">
        <w:t>of</w:t>
      </w:r>
      <w:r w:rsidR="00C24685">
        <w:t xml:space="preserve"> </w:t>
      </w:r>
      <w:r w:rsidRPr="00C6331E">
        <w:t>resisting</w:t>
      </w:r>
      <w:r w:rsidR="00C24685">
        <w:t xml:space="preserve"> </w:t>
      </w:r>
      <w:r w:rsidRPr="00C6331E">
        <w:t>a</w:t>
      </w:r>
      <w:r w:rsidR="00C24685">
        <w:t xml:space="preserve"> </w:t>
      </w:r>
      <w:r w:rsidRPr="00C6331E">
        <w:t>law</w:t>
      </w:r>
      <w:r w:rsidR="00C24685">
        <w:t xml:space="preserve"> </w:t>
      </w:r>
      <w:r w:rsidRPr="00C6331E">
        <w:t>enforcement</w:t>
      </w:r>
      <w:r w:rsidR="00C24685">
        <w:t xml:space="preserve"> </w:t>
      </w:r>
      <w:r w:rsidRPr="00C6331E">
        <w:t>officer</w:t>
      </w:r>
      <w:r w:rsidR="00C24685">
        <w:t xml:space="preserve"> </w:t>
      </w:r>
      <w:r w:rsidRPr="00C6331E">
        <w:t>in</w:t>
      </w:r>
      <w:r w:rsidR="00C24685">
        <w:t xml:space="preserve"> </w:t>
      </w:r>
      <w:r w:rsidRPr="00C6331E">
        <w:t>performance</w:t>
      </w:r>
      <w:r w:rsidR="00C24685">
        <w:t xml:space="preserve"> </w:t>
      </w:r>
      <w:r w:rsidRPr="00C6331E">
        <w:t>of</w:t>
      </w:r>
      <w:r w:rsidR="00C24685">
        <w:t xml:space="preserve"> </w:t>
      </w:r>
      <w:r w:rsidRPr="00C6331E">
        <w:t>his/her</w:t>
      </w:r>
      <w:r w:rsidR="00C24685">
        <w:t xml:space="preserve"> </w:t>
      </w:r>
      <w:r w:rsidRPr="00C6331E">
        <w:t>official</w:t>
      </w:r>
      <w:r w:rsidR="00C24685">
        <w:t xml:space="preserve"> </w:t>
      </w:r>
      <w:r w:rsidRPr="00C6331E">
        <w:t>duties.</w:t>
      </w:r>
    </w:p>
    <w:p w:rsidR="00F21141" w:rsidRPr="00C6331E" w:rsidRDefault="00F21141" w:rsidP="0035406F">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14</w:t>
      </w:r>
    </w:p>
    <w:p w:rsidR="00F21141" w:rsidRPr="00C6331E" w:rsidRDefault="00F21141" w:rsidP="0035406F">
      <w:pPr>
        <w:pStyle w:val="H4G"/>
      </w:pPr>
      <w:r w:rsidRPr="00C6331E">
        <w:tab/>
      </w:r>
      <w:r w:rsidRPr="00C6331E">
        <w:tab/>
        <w:t>The</w:t>
      </w:r>
      <w:r w:rsidR="00C24685">
        <w:t xml:space="preserve"> </w:t>
      </w:r>
      <w:r w:rsidRPr="00C6331E">
        <w:t>legal</w:t>
      </w:r>
      <w:r w:rsidR="00C24685">
        <w:t xml:space="preserve"> </w:t>
      </w:r>
      <w:r w:rsidRPr="00C6331E">
        <w:t>basis</w:t>
      </w:r>
      <w:r w:rsidR="00C24685">
        <w:t xml:space="preserve"> </w:t>
      </w:r>
      <w:r w:rsidRPr="00C6331E">
        <w:t>for</w:t>
      </w:r>
      <w:r w:rsidR="00C24685">
        <w:t xml:space="preserve"> </w:t>
      </w:r>
      <w:r w:rsidRPr="00C6331E">
        <w:t>compensation</w:t>
      </w:r>
      <w:r w:rsidR="00C24685">
        <w:t xml:space="preserve"> </w:t>
      </w:r>
      <w:r w:rsidRPr="00C6331E">
        <w:t>for</w:t>
      </w:r>
      <w:r w:rsidR="00C24685">
        <w:t xml:space="preserve"> </w:t>
      </w:r>
      <w:r w:rsidRPr="00C6331E">
        <w:t>victims</w:t>
      </w:r>
      <w:r w:rsidR="00C24685">
        <w:t xml:space="preserve"> </w:t>
      </w:r>
      <w:r w:rsidRPr="00C6331E">
        <w:t>of</w:t>
      </w:r>
      <w:r w:rsidR="00C24685">
        <w:t xml:space="preserve"> </w:t>
      </w:r>
      <w:r w:rsidRPr="00C6331E">
        <w:t>torture</w:t>
      </w:r>
      <w:r w:rsidR="00C24685">
        <w:t xml:space="preserve"> </w:t>
      </w:r>
      <w:r w:rsidRPr="00C6331E">
        <w:t>acts</w:t>
      </w:r>
    </w:p>
    <w:p w:rsidR="00F21141" w:rsidRPr="00C6331E" w:rsidRDefault="00F21141" w:rsidP="003C58BE">
      <w:pPr>
        <w:pStyle w:val="SingleTxtG"/>
      </w:pPr>
      <w:r w:rsidRPr="00C6331E">
        <w:t>212.</w:t>
      </w:r>
      <w:r w:rsidRPr="00C6331E">
        <w:tab/>
        <w:t>The</w:t>
      </w:r>
      <w:r w:rsidR="00C24685">
        <w:t xml:space="preserve"> </w:t>
      </w:r>
      <w:r w:rsidRPr="00C6331E">
        <w:t>Constitution</w:t>
      </w:r>
      <w:r w:rsidR="00C24685">
        <w:t xml:space="preserve"> </w:t>
      </w:r>
      <w:r w:rsidRPr="00C6331E">
        <w:t>2013</w:t>
      </w:r>
      <w:r w:rsidR="00C24685">
        <w:t xml:space="preserve"> </w:t>
      </w:r>
      <w:r w:rsidRPr="00C6331E">
        <w:t>provides</w:t>
      </w:r>
      <w:r w:rsidR="00C24685">
        <w:t xml:space="preserve"> </w:t>
      </w:r>
      <w:r w:rsidRPr="00C6331E">
        <w:t>that:</w:t>
      </w:r>
      <w:r w:rsidR="00C24685">
        <w:t xml:space="preserve"> </w:t>
      </w:r>
      <w:r w:rsidR="008313BC">
        <w:t>“</w:t>
      </w:r>
      <w:r w:rsidRPr="00C6331E">
        <w:t>Competent</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persons</w:t>
      </w:r>
      <w:r w:rsidR="00C24685">
        <w:t xml:space="preserve"> </w:t>
      </w:r>
      <w:r w:rsidRPr="00C6331E">
        <w:t>shall</w:t>
      </w:r>
      <w:r w:rsidR="00C24685">
        <w:t xml:space="preserve"> </w:t>
      </w:r>
      <w:r w:rsidRPr="00C6331E">
        <w:t>receive</w:t>
      </w:r>
      <w:r w:rsidR="00C24685">
        <w:t xml:space="preserve"> </w:t>
      </w:r>
      <w:r w:rsidRPr="00C6331E">
        <w:t>and</w:t>
      </w:r>
      <w:r w:rsidR="00C24685">
        <w:t xml:space="preserve"> </w:t>
      </w:r>
      <w:r w:rsidRPr="00C6331E">
        <w:t>resolve</w:t>
      </w:r>
      <w:r w:rsidR="00C24685">
        <w:t xml:space="preserve"> </w:t>
      </w:r>
      <w:r w:rsidRPr="00C6331E">
        <w:t>complaints</w:t>
      </w:r>
      <w:r w:rsidR="00C24685">
        <w:t xml:space="preserve"> </w:t>
      </w:r>
      <w:r w:rsidRPr="00C6331E">
        <w:t>and</w:t>
      </w:r>
      <w:r w:rsidR="00C24685">
        <w:t xml:space="preserve"> </w:t>
      </w:r>
      <w:r w:rsidRPr="00C6331E">
        <w:t>denunciations.</w:t>
      </w:r>
      <w:r w:rsidR="00C24685">
        <w:t xml:space="preserve"> </w:t>
      </w:r>
      <w:r w:rsidRPr="00C6331E">
        <w:t>Those</w:t>
      </w:r>
      <w:r w:rsidR="00C24685">
        <w:t xml:space="preserve"> </w:t>
      </w:r>
      <w:r w:rsidRPr="00C6331E">
        <w:t>suffering</w:t>
      </w:r>
      <w:r w:rsidR="00C24685">
        <w:t xml:space="preserve"> </w:t>
      </w:r>
      <w:r w:rsidRPr="00C6331E">
        <w:t>damages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material</w:t>
      </w:r>
      <w:r w:rsidR="00C24685">
        <w:t xml:space="preserve"> </w:t>
      </w:r>
      <w:r w:rsidRPr="00C6331E">
        <w:t>and</w:t>
      </w:r>
      <w:r w:rsidR="00C24685">
        <w:t xml:space="preserve"> </w:t>
      </w:r>
      <w:r w:rsidRPr="00C6331E">
        <w:t>mental</w:t>
      </w:r>
      <w:r w:rsidR="00C24685">
        <w:t xml:space="preserve"> </w:t>
      </w:r>
      <w:r w:rsidRPr="00C6331E">
        <w:t>compensation</w:t>
      </w:r>
      <w:r w:rsidR="00C24685">
        <w:t xml:space="preserve"> </w:t>
      </w:r>
      <w:r w:rsidRPr="00C6331E">
        <w:t>and</w:t>
      </w:r>
      <w:r w:rsidR="00C24685">
        <w:t xml:space="preserve"> </w:t>
      </w:r>
      <w:r w:rsidRPr="00C6331E">
        <w:t>restoration</w:t>
      </w:r>
      <w:r w:rsidR="00C24685">
        <w:t xml:space="preserve"> </w:t>
      </w:r>
      <w:r w:rsidRPr="00C6331E">
        <w:t>of</w:t>
      </w:r>
      <w:r w:rsidR="00C24685">
        <w:t xml:space="preserve"> </w:t>
      </w:r>
      <w:proofErr w:type="spellStart"/>
      <w:r w:rsidRPr="00C6331E">
        <w:t>honor</w:t>
      </w:r>
      <w:proofErr w:type="spellEnd"/>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8313BC">
        <w:t>”</w:t>
      </w:r>
      <w:r w:rsidR="00C24685">
        <w:t xml:space="preserve"> </w:t>
      </w:r>
      <w:r w:rsidRPr="00C6331E">
        <w:t>(para.</w:t>
      </w:r>
      <w:r w:rsidR="00DF3D96">
        <w:t xml:space="preserve"> </w:t>
      </w:r>
      <w:r w:rsidRPr="00C6331E">
        <w:t>2,</w:t>
      </w:r>
      <w:r w:rsidR="00C24685">
        <w:t xml:space="preserve"> </w:t>
      </w:r>
      <w:r w:rsidRPr="00C6331E">
        <w:t>Art.</w:t>
      </w:r>
      <w:r w:rsidR="00DF3D96">
        <w:t xml:space="preserve"> </w:t>
      </w:r>
      <w:r w:rsidRPr="00C6331E">
        <w:t>30).</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is</w:t>
      </w:r>
      <w:r w:rsidR="00C24685">
        <w:t xml:space="preserve"> </w:t>
      </w:r>
      <w:r w:rsidRPr="00C6331E">
        <w:t>illegally</w:t>
      </w:r>
      <w:r w:rsidR="00C24685">
        <w:t xml:space="preserve"> </w:t>
      </w:r>
      <w:r w:rsidRPr="00C6331E">
        <w:t>arrested,</w:t>
      </w:r>
      <w:r w:rsidR="00C24685">
        <w:t xml:space="preserve"> </w:t>
      </w:r>
      <w:r w:rsidRPr="00C6331E">
        <w:t>held</w:t>
      </w:r>
      <w:r w:rsidR="00C24685">
        <w:t xml:space="preserve"> </w:t>
      </w:r>
      <w:r w:rsidRPr="00C6331E">
        <w:t>in</w:t>
      </w:r>
      <w:r w:rsidR="00C24685">
        <w:t xml:space="preserve"> </w:t>
      </w:r>
      <w:r w:rsidRPr="00C6331E">
        <w:t>custody,</w:t>
      </w:r>
      <w:r w:rsidR="00C24685">
        <w:t xml:space="preserve"> </w:t>
      </w:r>
      <w:r w:rsidRPr="00C6331E">
        <w:t>temporarily</w:t>
      </w:r>
      <w:r w:rsidR="00C24685">
        <w:t xml:space="preserve"> </w:t>
      </w:r>
      <w:r w:rsidRPr="00C6331E">
        <w:t>detained,</w:t>
      </w:r>
      <w:r w:rsidR="00C24685">
        <w:t xml:space="preserve"> </w:t>
      </w:r>
      <w:r w:rsidRPr="00C6331E">
        <w:t>charged</w:t>
      </w:r>
      <w:r w:rsidR="00C24685">
        <w:t xml:space="preserve"> </w:t>
      </w:r>
      <w:r w:rsidRPr="00C6331E">
        <w:t>with</w:t>
      </w:r>
      <w:r w:rsidR="00C24685">
        <w:t xml:space="preserve"> </w:t>
      </w:r>
      <w:r w:rsidRPr="00C6331E">
        <w:t>a</w:t>
      </w:r>
      <w:r w:rsidR="00C24685">
        <w:t xml:space="preserve"> </w:t>
      </w:r>
      <w:r w:rsidRPr="00C6331E">
        <w:t>criminal</w:t>
      </w:r>
      <w:r w:rsidR="00C24685">
        <w:t xml:space="preserve"> </w:t>
      </w:r>
      <w:r w:rsidRPr="00C6331E">
        <w:t>offence,</w:t>
      </w:r>
      <w:r w:rsidR="00C24685">
        <w:t xml:space="preserve"> </w:t>
      </w:r>
      <w:r w:rsidRPr="00C6331E">
        <w:t>investigated,</w:t>
      </w:r>
      <w:r w:rsidR="00C24685">
        <w:t xml:space="preserve"> </w:t>
      </w:r>
      <w:r w:rsidRPr="00C6331E">
        <w:t>prosecuted,</w:t>
      </w:r>
      <w:r w:rsidR="00C24685">
        <w:t xml:space="preserve"> </w:t>
      </w:r>
      <w:r w:rsidRPr="00C6331E">
        <w:t>brought</w:t>
      </w:r>
      <w:r w:rsidR="00C24685">
        <w:t xml:space="preserve"> </w:t>
      </w:r>
      <w:r w:rsidRPr="00C6331E">
        <w:t>to</w:t>
      </w:r>
      <w:r w:rsidR="00C24685">
        <w:t xml:space="preserve"> </w:t>
      </w:r>
      <w:r w:rsidRPr="00C6331E">
        <w:t>trial</w:t>
      </w:r>
      <w:r w:rsidR="00C24685">
        <w:t xml:space="preserve"> </w:t>
      </w:r>
      <w:r w:rsidRPr="00C6331E">
        <w:t>or</w:t>
      </w:r>
      <w:r w:rsidR="00C24685">
        <w:t xml:space="preserve"> </w:t>
      </w:r>
      <w:r w:rsidRPr="00C6331E">
        <w:t>subject</w:t>
      </w:r>
      <w:r w:rsidR="00C24685">
        <w:t xml:space="preserve"> </w:t>
      </w:r>
      <w:r w:rsidRPr="00C6331E">
        <w:t>to</w:t>
      </w:r>
      <w:r w:rsidR="00C24685">
        <w:t xml:space="preserve"> </w:t>
      </w:r>
      <w:r w:rsidRPr="00C6331E">
        <w:t>judgment</w:t>
      </w:r>
      <w:r w:rsidR="00C24685">
        <w:t xml:space="preserve"> </w:t>
      </w:r>
      <w:r w:rsidRPr="00C6331E">
        <w:t>enforcement</w:t>
      </w:r>
      <w:r w:rsidR="00C24685">
        <w:t xml:space="preserve"> </w:t>
      </w:r>
      <w:r w:rsidRPr="00C6331E">
        <w:t>has</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compensation</w:t>
      </w:r>
      <w:r w:rsidR="00C24685">
        <w:t xml:space="preserve"> </w:t>
      </w:r>
      <w:r w:rsidRPr="00C6331E">
        <w:t>for</w:t>
      </w:r>
      <w:r w:rsidR="00C24685">
        <w:t xml:space="preserve"> </w:t>
      </w:r>
      <w:r w:rsidRPr="00C6331E">
        <w:t>material</w:t>
      </w:r>
      <w:r w:rsidR="00C24685">
        <w:t xml:space="preserve"> </w:t>
      </w:r>
      <w:r w:rsidRPr="00C6331E">
        <w:t>and</w:t>
      </w:r>
      <w:r w:rsidR="00C24685">
        <w:t xml:space="preserve"> </w:t>
      </w:r>
      <w:r w:rsidRPr="00C6331E">
        <w:t>mental</w:t>
      </w:r>
      <w:r w:rsidR="00C24685">
        <w:t xml:space="preserve"> </w:t>
      </w:r>
      <w:r w:rsidRPr="00C6331E">
        <w:t>damages</w:t>
      </w:r>
      <w:r w:rsidR="00C24685">
        <w:t xml:space="preserve"> </w:t>
      </w:r>
      <w:r w:rsidRPr="00C6331E">
        <w:t>and</w:t>
      </w:r>
      <w:r w:rsidR="00C24685">
        <w:t xml:space="preserve"> </w:t>
      </w:r>
      <w:r w:rsidRPr="00C6331E">
        <w:t>restoration</w:t>
      </w:r>
      <w:r w:rsidR="00C24685">
        <w:t xml:space="preserve"> </w:t>
      </w:r>
      <w:r w:rsidRPr="00C6331E">
        <w:t>of</w:t>
      </w:r>
      <w:r w:rsidR="00C24685">
        <w:t xml:space="preserve"> </w:t>
      </w:r>
      <w:proofErr w:type="spellStart"/>
      <w:r w:rsidRPr="00C6331E">
        <w:t>honor</w:t>
      </w:r>
      <w:proofErr w:type="spellEnd"/>
      <w:r w:rsidRPr="00C6331E">
        <w:t>.</w:t>
      </w:r>
      <w:r w:rsidR="00C24685">
        <w:t xml:space="preserve"> </w:t>
      </w:r>
      <w:r w:rsidRPr="00C6331E">
        <w:t>A</w:t>
      </w:r>
      <w:r w:rsidR="00C24685">
        <w:t xml:space="preserve"> </w:t>
      </w:r>
      <w:r w:rsidRPr="00C6331E">
        <w:t>person</w:t>
      </w:r>
      <w:r w:rsidR="00C24685">
        <w:t xml:space="preserve"> </w:t>
      </w:r>
      <w:r w:rsidRPr="00C6331E">
        <w:t>who</w:t>
      </w:r>
      <w:r w:rsidR="00C24685">
        <w:t xml:space="preserve"> </w:t>
      </w:r>
      <w:r w:rsidRPr="00C6331E">
        <w:t>violates</w:t>
      </w:r>
      <w:r w:rsidR="00C24685">
        <w:t xml:space="preserve"> </w:t>
      </w:r>
      <w:r w:rsidRPr="00C6331E">
        <w:t>the</w:t>
      </w:r>
      <w:r w:rsidR="00C24685">
        <w:t xml:space="preserve"> </w:t>
      </w:r>
      <w:r w:rsidRPr="00C6331E">
        <w:t>law</w:t>
      </w:r>
      <w:r w:rsidR="00C24685">
        <w:t xml:space="preserve"> </w:t>
      </w:r>
      <w:r w:rsidRPr="00C6331E">
        <w:t>in</w:t>
      </w:r>
      <w:r w:rsidR="00C24685">
        <w:t xml:space="preserve"> </w:t>
      </w:r>
      <w:r w:rsidRPr="00C6331E">
        <w:t>respect</w:t>
      </w:r>
      <w:r w:rsidR="00C24685">
        <w:t xml:space="preserve"> </w:t>
      </w:r>
      <w:r w:rsidRPr="00C6331E">
        <w:t>of</w:t>
      </w:r>
      <w:r w:rsidR="00C24685">
        <w:t xml:space="preserve"> </w:t>
      </w:r>
      <w:r w:rsidRPr="00C6331E">
        <w:t>arrest,</w:t>
      </w:r>
      <w:r w:rsidR="00C24685">
        <w:t xml:space="preserve"> </w:t>
      </w:r>
      <w:r w:rsidRPr="00C6331E">
        <w:t>detention,</w:t>
      </w:r>
      <w:r w:rsidR="00C24685">
        <w:t xml:space="preserve"> </w:t>
      </w:r>
      <w:r w:rsidRPr="00C6331E">
        <w:t>holding</w:t>
      </w:r>
      <w:r w:rsidR="00C24685">
        <w:t xml:space="preserve"> </w:t>
      </w:r>
      <w:r w:rsidRPr="00C6331E">
        <w:t>in</w:t>
      </w:r>
      <w:r w:rsidR="00C24685">
        <w:t xml:space="preserve"> </w:t>
      </w:r>
      <w:r w:rsidRPr="00C6331E">
        <w:t>custody,</w:t>
      </w:r>
      <w:r w:rsidR="00C24685">
        <w:t xml:space="preserve"> </w:t>
      </w:r>
      <w:r w:rsidRPr="00C6331E">
        <w:t>laying</w:t>
      </w:r>
      <w:r w:rsidR="00C24685">
        <w:t xml:space="preserve"> </w:t>
      </w:r>
      <w:r w:rsidRPr="00C6331E">
        <w:t>of</w:t>
      </w:r>
      <w:r w:rsidR="00C24685">
        <w:t xml:space="preserve"> </w:t>
      </w:r>
      <w:r w:rsidRPr="00C6331E">
        <w:t>charges,</w:t>
      </w:r>
      <w:r w:rsidR="00C24685">
        <w:t xml:space="preserve"> </w:t>
      </w:r>
      <w:r w:rsidRPr="00C6331E">
        <w:t>investigation,</w:t>
      </w:r>
      <w:r w:rsidR="00C24685">
        <w:t xml:space="preserve"> </w:t>
      </w:r>
      <w:r w:rsidRPr="00C6331E">
        <w:t>prosecution,</w:t>
      </w:r>
      <w:r w:rsidR="00C24685">
        <w:t xml:space="preserve"> </w:t>
      </w:r>
      <w:r w:rsidRPr="00C6331E">
        <w:t>trial</w:t>
      </w:r>
      <w:r w:rsidR="00C24685">
        <w:t xml:space="preserve"> </w:t>
      </w:r>
      <w:r w:rsidRPr="00C6331E">
        <w:t>or</w:t>
      </w:r>
      <w:r w:rsidR="00C24685">
        <w:t xml:space="preserve"> </w:t>
      </w:r>
      <w:r w:rsidRPr="00C6331E">
        <w:t>judgment</w:t>
      </w:r>
      <w:r w:rsidR="00C24685">
        <w:t xml:space="preserve"> </w:t>
      </w:r>
      <w:r w:rsidRPr="00C6331E">
        <w:t>enforcement,</w:t>
      </w:r>
      <w:r w:rsidR="00C24685">
        <w:t xml:space="preserve"> </w:t>
      </w:r>
      <w:r w:rsidRPr="00C6331E">
        <w:t>thereby</w:t>
      </w:r>
      <w:r w:rsidR="00C24685">
        <w:t xml:space="preserve"> </w:t>
      </w:r>
      <w:r w:rsidRPr="00C6331E">
        <w:t>causing</w:t>
      </w:r>
      <w:r w:rsidR="00C24685">
        <w:t xml:space="preserve"> </w:t>
      </w:r>
      <w:r w:rsidRPr="00C6331E">
        <w:t>damages</w:t>
      </w:r>
      <w:r w:rsidR="00C24685">
        <w:t xml:space="preserve"> </w:t>
      </w:r>
      <w:r w:rsidRPr="00C6331E">
        <w:t>to</w:t>
      </w:r>
      <w:r w:rsidR="00C24685">
        <w:t xml:space="preserve"> </w:t>
      </w:r>
      <w:r w:rsidRPr="00C6331E">
        <w:t>others,</w:t>
      </w:r>
      <w:r w:rsidR="00C24685">
        <w:t xml:space="preserve"> </w:t>
      </w:r>
      <w:r w:rsidRPr="00C6331E">
        <w:t>shall</w:t>
      </w:r>
      <w:r w:rsidR="00C24685">
        <w:t xml:space="preserve"> </w:t>
      </w:r>
      <w:r w:rsidRPr="00C6331E">
        <w:t>be</w:t>
      </w:r>
      <w:r w:rsidR="00C24685">
        <w:t xml:space="preserve"> </w:t>
      </w:r>
      <w:r w:rsidRPr="00C6331E">
        <w:t>punished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(para.</w:t>
      </w:r>
      <w:r w:rsidR="00DF3D96">
        <w:t xml:space="preserve"> </w:t>
      </w:r>
      <w:r w:rsidRPr="00C6331E">
        <w:t>5,</w:t>
      </w:r>
      <w:r w:rsidR="00C24685">
        <w:t xml:space="preserve"> </w:t>
      </w:r>
      <w:r w:rsidRPr="00C6331E">
        <w:t>Art.</w:t>
      </w:r>
      <w:r w:rsidR="00DF3D96">
        <w:t xml:space="preserve"> </w:t>
      </w:r>
      <w:r w:rsidRPr="00C6331E">
        <w:t>31).</w:t>
      </w:r>
    </w:p>
    <w:p w:rsidR="00F21141" w:rsidRPr="00C6331E" w:rsidRDefault="00F21141" w:rsidP="003C58BE">
      <w:pPr>
        <w:pStyle w:val="SingleTxtG"/>
      </w:pPr>
      <w:r w:rsidRPr="00C6331E">
        <w:t>213.</w:t>
      </w:r>
      <w:r w:rsidRPr="00C6331E">
        <w:tab/>
        <w:t>The</w:t>
      </w:r>
      <w:r w:rsidR="00C24685">
        <w:t xml:space="preserve"> </w:t>
      </w:r>
      <w:r w:rsidRPr="00C6331E">
        <w:t>Civil</w:t>
      </w:r>
      <w:r w:rsidR="00C24685">
        <w:t xml:space="preserve"> </w:t>
      </w:r>
      <w:r w:rsidRPr="00C6331E">
        <w:t>Code</w:t>
      </w:r>
      <w:r w:rsidR="00C24685">
        <w:t xml:space="preserve"> </w:t>
      </w:r>
      <w:r w:rsidRPr="00C6331E">
        <w:t>2015</w:t>
      </w:r>
      <w:r w:rsidR="00C24685">
        <w:t xml:space="preserve"> </w:t>
      </w:r>
      <w:r w:rsidRPr="00C6331E">
        <w:t>stipulates</w:t>
      </w:r>
      <w:r w:rsidR="00C24685">
        <w:t xml:space="preserve"> </w:t>
      </w:r>
      <w:r w:rsidRPr="00C6331E">
        <w:t>that:</w:t>
      </w:r>
      <w:r w:rsidR="00C24685">
        <w:t xml:space="preserve"> </w:t>
      </w:r>
      <w:r w:rsidR="008313BC">
        <w:t>“</w:t>
      </w:r>
      <w:r w:rsidRPr="00C6331E">
        <w:t>A</w:t>
      </w:r>
      <w:r w:rsidR="00C24685">
        <w:t xml:space="preserve"> </w:t>
      </w:r>
      <w:r w:rsidRPr="00C6331E">
        <w:t>person</w:t>
      </w:r>
      <w:r w:rsidR="00C24685">
        <w:t xml:space="preserve"> </w:t>
      </w:r>
      <w:r w:rsidRPr="00C6331E">
        <w:t>intentionally</w:t>
      </w:r>
      <w:r w:rsidR="00C24685">
        <w:t xml:space="preserve"> </w:t>
      </w:r>
      <w:r w:rsidRPr="00C6331E">
        <w:t>or</w:t>
      </w:r>
      <w:r w:rsidR="00C24685">
        <w:t xml:space="preserve"> </w:t>
      </w:r>
      <w:r w:rsidRPr="00C6331E">
        <w:t>unintentionally</w:t>
      </w:r>
      <w:r w:rsidR="00C24685">
        <w:t xml:space="preserve"> </w:t>
      </w:r>
      <w:r w:rsidRPr="00C6331E">
        <w:t>harming</w:t>
      </w:r>
      <w:r w:rsidR="00C24685">
        <w:t xml:space="preserve"> </w:t>
      </w:r>
      <w:r w:rsidRPr="00C6331E">
        <w:t>the</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reputation,</w:t>
      </w:r>
      <w:r w:rsidR="00C24685">
        <w:t xml:space="preserve"> </w:t>
      </w:r>
      <w:r w:rsidRPr="00C6331E">
        <w:t>property,</w:t>
      </w:r>
      <w:r w:rsidR="00C24685">
        <w:t xml:space="preserve"> </w:t>
      </w:r>
      <w:r w:rsidRPr="00C6331E">
        <w:t>or</w:t>
      </w:r>
      <w:r w:rsidR="00C24685">
        <w:t xml:space="preserve"> </w:t>
      </w:r>
      <w:r w:rsidRPr="00C6331E">
        <w:t>other</w:t>
      </w:r>
      <w:r w:rsidR="00C24685">
        <w:t xml:space="preserve"> </w:t>
      </w:r>
      <w:r w:rsidRPr="00C6331E">
        <w:t>legal</w:t>
      </w:r>
      <w:r w:rsidR="00C24685">
        <w:t xml:space="preserve"> </w:t>
      </w:r>
      <w:r w:rsidRPr="00C6331E">
        <w:t>rights</w:t>
      </w:r>
      <w:r w:rsidR="00C24685">
        <w:t xml:space="preserve"> </w:t>
      </w:r>
      <w:r w:rsidRPr="00C6331E">
        <w:t>or</w:t>
      </w:r>
      <w:r w:rsidR="00C24685">
        <w:t xml:space="preserve"> </w:t>
      </w:r>
      <w:r w:rsidRPr="00C6331E">
        <w:t>interests</w:t>
      </w:r>
      <w:r w:rsidR="00C24685">
        <w:t xml:space="preserve"> </w:t>
      </w:r>
      <w:r w:rsidRPr="00C6331E">
        <w:t>of</w:t>
      </w:r>
      <w:r w:rsidR="00C24685">
        <w:t xml:space="preserve"> </w:t>
      </w:r>
      <w:r w:rsidRPr="00C6331E">
        <w:t>a</w:t>
      </w:r>
      <w:r w:rsidR="00C24685">
        <w:t xml:space="preserve"> </w:t>
      </w:r>
      <w:r w:rsidRPr="00C6331E">
        <w:t>person,</w:t>
      </w:r>
      <w:r w:rsidR="00C24685">
        <w:t xml:space="preserve"> </w:t>
      </w:r>
      <w:r w:rsidRPr="00C6331E">
        <w:t>must</w:t>
      </w:r>
      <w:r w:rsidR="00C24685">
        <w:t xml:space="preserve"> </w:t>
      </w:r>
      <w:r w:rsidRPr="00C6331E">
        <w:t>compensate</w:t>
      </w:r>
      <w:r w:rsidR="00C24685">
        <w:t xml:space="preserve"> </w:t>
      </w:r>
      <w:r w:rsidRPr="00C6331E">
        <w:t>for</w:t>
      </w:r>
      <w:r w:rsidR="00C24685">
        <w:t xml:space="preserve"> </w:t>
      </w:r>
      <w:r w:rsidRPr="00C6331E">
        <w:t>such</w:t>
      </w:r>
      <w:r w:rsidR="00C24685">
        <w:t xml:space="preserve"> </w:t>
      </w:r>
      <w:r w:rsidRPr="00C6331E">
        <w:t>damage,</w:t>
      </w:r>
      <w:r w:rsidR="00C24685">
        <w:t xml:space="preserve"> </w:t>
      </w:r>
      <w:r w:rsidRPr="00C6331E">
        <w:t>unless</w:t>
      </w:r>
      <w:r w:rsidR="00C24685">
        <w:t xml:space="preserve"> </w:t>
      </w:r>
      <w:r w:rsidRPr="00C6331E">
        <w:t>otherwise</w:t>
      </w:r>
      <w:r w:rsidR="00C24685">
        <w:t xml:space="preserve"> </w:t>
      </w:r>
      <w:r w:rsidRPr="00C6331E">
        <w:t>prescribed</w:t>
      </w:r>
      <w:r w:rsidR="00C24685">
        <w:t xml:space="preserve"> </w:t>
      </w:r>
      <w:r w:rsidRPr="00C6331E">
        <w:t>in</w:t>
      </w:r>
      <w:r w:rsidR="00C24685">
        <w:t xml:space="preserve"> </w:t>
      </w:r>
      <w:r w:rsidRPr="00C6331E">
        <w:t>this</w:t>
      </w:r>
      <w:r w:rsidR="00C24685">
        <w:t xml:space="preserve"> </w:t>
      </w:r>
      <w:r w:rsidRPr="00C6331E">
        <w:t>Code</w:t>
      </w:r>
      <w:r w:rsidR="00C24685">
        <w:t xml:space="preserve"> </w:t>
      </w:r>
      <w:r w:rsidRPr="00C6331E">
        <w:t>or</w:t>
      </w:r>
      <w:r w:rsidR="00C24685">
        <w:t xml:space="preserve"> </w:t>
      </w:r>
      <w:r w:rsidRPr="00C6331E">
        <w:t>relevant</w:t>
      </w:r>
      <w:r w:rsidR="00C24685">
        <w:t xml:space="preserve"> </w:t>
      </w:r>
      <w:r w:rsidRPr="00C6331E">
        <w:t>laws</w:t>
      </w:r>
      <w:r w:rsidR="008313BC">
        <w:t>”</w:t>
      </w:r>
      <w:r w:rsidR="00C24685">
        <w:t xml:space="preserve"> </w:t>
      </w:r>
      <w:r w:rsidRPr="00C6331E">
        <w:t>(Article</w:t>
      </w:r>
      <w:r w:rsidR="00C24685">
        <w:t xml:space="preserve"> </w:t>
      </w:r>
      <w:r w:rsidRPr="00C6331E">
        <w:t>584).</w:t>
      </w:r>
      <w:r w:rsidR="00C24685">
        <w:t xml:space="preserve"> </w:t>
      </w:r>
      <w:r w:rsidRPr="00C6331E">
        <w:t>Damage</w:t>
      </w:r>
      <w:r w:rsidR="00C24685">
        <w:t xml:space="preserve"> </w:t>
      </w:r>
      <w:r w:rsidRPr="00C6331E">
        <w:t>caused</w:t>
      </w:r>
      <w:r w:rsidR="00C24685">
        <w:t xml:space="preserve"> </w:t>
      </w:r>
      <w:r w:rsidRPr="00C6331E">
        <w:t>by</w:t>
      </w:r>
      <w:r w:rsidR="00C24685">
        <w:t xml:space="preserve"> </w:t>
      </w:r>
      <w:r w:rsidRPr="00C6331E">
        <w:t>breach</w:t>
      </w:r>
      <w:r w:rsidR="00C24685">
        <w:t xml:space="preserve"> </w:t>
      </w:r>
      <w:r w:rsidRPr="00C6331E">
        <w:t>of</w:t>
      </w:r>
      <w:r w:rsidR="00C24685">
        <w:t xml:space="preserve"> </w:t>
      </w:r>
      <w:r w:rsidRPr="00C6331E">
        <w:t>obligations</w:t>
      </w:r>
      <w:r w:rsidR="00C24685">
        <w:t xml:space="preserve"> </w:t>
      </w:r>
      <w:r w:rsidRPr="00C6331E">
        <w:t>comprises</w:t>
      </w:r>
      <w:r w:rsidR="00C24685">
        <w:t xml:space="preserve"> </w:t>
      </w:r>
      <w:r w:rsidRPr="00C6331E">
        <w:t>physical</w:t>
      </w:r>
      <w:r w:rsidR="00C24685">
        <w:t xml:space="preserve"> </w:t>
      </w:r>
      <w:r w:rsidRPr="00C6331E">
        <w:t>damage</w:t>
      </w:r>
      <w:r w:rsidR="00C24685">
        <w:t xml:space="preserve"> </w:t>
      </w:r>
      <w:r w:rsidRPr="00C6331E">
        <w:t>and</w:t>
      </w:r>
      <w:r w:rsidR="00C24685">
        <w:t xml:space="preserve"> </w:t>
      </w:r>
      <w:r w:rsidRPr="00C6331E">
        <w:t>spiritual</w:t>
      </w:r>
      <w:r w:rsidR="00C24685">
        <w:t xml:space="preserve"> </w:t>
      </w:r>
      <w:r w:rsidRPr="00C6331E">
        <w:t>damage.</w:t>
      </w:r>
      <w:r w:rsidR="00C24685">
        <w:t xml:space="preserve"> </w:t>
      </w:r>
      <w:r w:rsidRPr="00C6331E">
        <w:t>The</w:t>
      </w:r>
      <w:r w:rsidR="00C24685">
        <w:t xml:space="preserve"> </w:t>
      </w:r>
      <w:r w:rsidRPr="00C6331E">
        <w:t>physical</w:t>
      </w:r>
      <w:r w:rsidR="00C24685">
        <w:t xml:space="preserve"> </w:t>
      </w:r>
      <w:r w:rsidRPr="00C6331E">
        <w:t>damage</w:t>
      </w:r>
      <w:r w:rsidR="00C24685">
        <w:t xml:space="preserve"> </w:t>
      </w:r>
      <w:r w:rsidRPr="00C6331E">
        <w:t>means</w:t>
      </w:r>
      <w:r w:rsidR="00C24685">
        <w:t xml:space="preserve"> </w:t>
      </w:r>
      <w:r w:rsidRPr="00C6331E">
        <w:t>those</w:t>
      </w:r>
      <w:r w:rsidR="00C24685">
        <w:t xml:space="preserve"> </w:t>
      </w:r>
      <w:r w:rsidRPr="00C6331E">
        <w:t>actual</w:t>
      </w:r>
      <w:r w:rsidR="00C24685">
        <w:t xml:space="preserve"> </w:t>
      </w:r>
      <w:r w:rsidRPr="00C6331E">
        <w:t>physical</w:t>
      </w:r>
      <w:r w:rsidR="00C24685">
        <w:t xml:space="preserve"> </w:t>
      </w:r>
      <w:r w:rsidRPr="00C6331E">
        <w:t>losses,</w:t>
      </w:r>
      <w:r w:rsidR="00C24685">
        <w:t xml:space="preserve"> </w:t>
      </w:r>
      <w:r w:rsidRPr="00C6331E">
        <w:t>comprising</w:t>
      </w:r>
      <w:r w:rsidR="00C24685">
        <w:t xml:space="preserve"> </w:t>
      </w:r>
      <w:r w:rsidRPr="00C6331E">
        <w:t>loss</w:t>
      </w:r>
      <w:r w:rsidR="00C24685">
        <w:t xml:space="preserve"> </w:t>
      </w:r>
      <w:r w:rsidRPr="00C6331E">
        <w:t>of</w:t>
      </w:r>
      <w:r w:rsidR="00C24685">
        <w:t xml:space="preserve"> </w:t>
      </w:r>
      <w:r w:rsidRPr="00C6331E">
        <w:t>property,</w:t>
      </w:r>
      <w:r w:rsidR="00C24685">
        <w:t xml:space="preserve"> </w:t>
      </w:r>
      <w:r w:rsidRPr="00C6331E">
        <w:t>reasonable</w:t>
      </w:r>
      <w:r w:rsidR="00C24685">
        <w:t xml:space="preserve"> </w:t>
      </w:r>
      <w:r w:rsidRPr="00C6331E">
        <w:t>expenses</w:t>
      </w:r>
      <w:r w:rsidR="00C24685">
        <w:t xml:space="preserve"> </w:t>
      </w:r>
      <w:r w:rsidRPr="00C6331E">
        <w:t>to</w:t>
      </w:r>
      <w:r w:rsidR="00C24685">
        <w:t xml:space="preserve"> </w:t>
      </w:r>
      <w:r w:rsidRPr="00C6331E">
        <w:t>prevent,</w:t>
      </w:r>
      <w:r w:rsidR="00C24685">
        <w:t xml:space="preserve"> </w:t>
      </w:r>
      <w:r w:rsidRPr="00C6331E">
        <w:t>mitigate</w:t>
      </w:r>
      <w:r w:rsidR="00C24685">
        <w:t xml:space="preserve"> </w:t>
      </w:r>
      <w:r w:rsidRPr="00C6331E">
        <w:t>or</w:t>
      </w:r>
      <w:r w:rsidR="00C24685">
        <w:t xml:space="preserve"> </w:t>
      </w:r>
      <w:r w:rsidRPr="00C6331E">
        <w:t>restore</w:t>
      </w:r>
      <w:r w:rsidR="00C24685">
        <w:t xml:space="preserve"> </w:t>
      </w:r>
      <w:r w:rsidRPr="00C6331E">
        <w:t>damage,</w:t>
      </w:r>
      <w:r w:rsidR="00C24685">
        <w:t xml:space="preserve"> </w:t>
      </w:r>
      <w:r w:rsidRPr="00C6331E">
        <w:t>and</w:t>
      </w:r>
      <w:r w:rsidR="00C24685">
        <w:t xml:space="preserve"> </w:t>
      </w:r>
      <w:r w:rsidRPr="00C6331E">
        <w:t>the</w:t>
      </w:r>
      <w:r w:rsidR="00C24685">
        <w:t xml:space="preserve"> </w:t>
      </w:r>
      <w:r w:rsidRPr="00C6331E">
        <w:t>actual</w:t>
      </w:r>
      <w:r w:rsidR="00C24685">
        <w:t xml:space="preserve"> </w:t>
      </w:r>
      <w:r w:rsidRPr="00C6331E">
        <w:t>loss</w:t>
      </w:r>
      <w:r w:rsidR="00C24685">
        <w:t xml:space="preserve"> </w:t>
      </w:r>
      <w:r w:rsidRPr="00C6331E">
        <w:t>or</w:t>
      </w:r>
      <w:r w:rsidR="00C24685">
        <w:t xml:space="preserve"> </w:t>
      </w:r>
      <w:r w:rsidRPr="00C6331E">
        <w:t>reduction</w:t>
      </w:r>
      <w:r w:rsidR="00C24685">
        <w:t xml:space="preserve"> </w:t>
      </w:r>
      <w:r w:rsidRPr="00C6331E">
        <w:t>of</w:t>
      </w:r>
      <w:r w:rsidR="00C24685">
        <w:t xml:space="preserve"> </w:t>
      </w:r>
      <w:r w:rsidRPr="00C6331E">
        <w:t>income.</w:t>
      </w:r>
      <w:r w:rsidR="00C24685">
        <w:t xml:space="preserve"> </w:t>
      </w:r>
      <w:r w:rsidRPr="00C6331E">
        <w:t>Spiritual</w:t>
      </w:r>
      <w:r w:rsidR="00C24685">
        <w:t xml:space="preserve"> </w:t>
      </w:r>
      <w:r w:rsidRPr="00C6331E">
        <w:t>damage</w:t>
      </w:r>
      <w:r w:rsidR="00C24685">
        <w:t xml:space="preserve"> </w:t>
      </w:r>
      <w:r w:rsidRPr="00C6331E">
        <w:t>means</w:t>
      </w:r>
      <w:r w:rsidR="00C24685">
        <w:t xml:space="preserve"> </w:t>
      </w:r>
      <w:r w:rsidRPr="00C6331E">
        <w:t>losses</w:t>
      </w:r>
      <w:r w:rsidR="00C24685">
        <w:t xml:space="preserve"> </w:t>
      </w:r>
      <w:r w:rsidRPr="00C6331E">
        <w:t>related</w:t>
      </w:r>
      <w:r w:rsidR="00C24685">
        <w:t xml:space="preserve"> </w:t>
      </w:r>
      <w:r w:rsidRPr="00C6331E">
        <w:t>to</w:t>
      </w:r>
      <w:r w:rsidR="00C24685">
        <w:t xml:space="preserve"> </w:t>
      </w:r>
      <w:r w:rsidRPr="00C6331E">
        <w:t>life,</w:t>
      </w:r>
      <w:r w:rsidR="00C24685">
        <w:t xml:space="preserve"> </w:t>
      </w:r>
      <w:r w:rsidRPr="00C6331E">
        <w:t>health,</w:t>
      </w:r>
      <w:r w:rsidR="00C24685">
        <w:t xml:space="preserve"> </w:t>
      </w:r>
      <w:proofErr w:type="spellStart"/>
      <w:r w:rsidRPr="00C6331E">
        <w:t>honor</w:t>
      </w:r>
      <w:proofErr w:type="spellEnd"/>
      <w:r w:rsidRPr="00C6331E">
        <w:t>,</w:t>
      </w:r>
      <w:r w:rsidR="00C24685">
        <w:t xml:space="preserve"> </w:t>
      </w:r>
      <w:r w:rsidRPr="00C6331E">
        <w:t>dignity</w:t>
      </w:r>
      <w:r w:rsidR="00C24685">
        <w:t xml:space="preserve"> </w:t>
      </w:r>
      <w:r w:rsidRPr="00C6331E">
        <w:t>or</w:t>
      </w:r>
      <w:r w:rsidR="00C24685">
        <w:t xml:space="preserve"> </w:t>
      </w:r>
      <w:r w:rsidRPr="00C6331E">
        <w:t>reputation</w:t>
      </w:r>
      <w:r w:rsidR="00C24685">
        <w:t xml:space="preserve"> </w:t>
      </w:r>
      <w:r w:rsidRPr="00C6331E">
        <w:t>and</w:t>
      </w:r>
      <w:r w:rsidR="00C24685">
        <w:t xml:space="preserve"> </w:t>
      </w:r>
      <w:r w:rsidRPr="00C6331E">
        <w:t>other</w:t>
      </w:r>
      <w:r w:rsidR="00C24685">
        <w:t xml:space="preserve"> </w:t>
      </w:r>
      <w:r w:rsidRPr="00C6331E">
        <w:t>personal</w:t>
      </w:r>
      <w:r w:rsidR="00C24685">
        <w:t xml:space="preserve"> </w:t>
      </w:r>
      <w:r w:rsidRPr="00C6331E">
        <w:t>benefits</w:t>
      </w:r>
      <w:r w:rsidR="00C24685">
        <w:t xml:space="preserve"> </w:t>
      </w:r>
      <w:r w:rsidRPr="00C6331E">
        <w:t>of</w:t>
      </w:r>
      <w:r w:rsidR="00C24685">
        <w:t xml:space="preserve"> </w:t>
      </w:r>
      <w:r w:rsidRPr="00C6331E">
        <w:t>an</w:t>
      </w:r>
      <w:r w:rsidR="00C24685">
        <w:t xml:space="preserve"> </w:t>
      </w:r>
      <w:r w:rsidRPr="00C6331E">
        <w:t>entity</w:t>
      </w:r>
      <w:r w:rsidR="00C24685">
        <w:t xml:space="preserve"> </w:t>
      </w:r>
      <w:r w:rsidRPr="00C6331E">
        <w:t>(Article</w:t>
      </w:r>
      <w:r w:rsidR="00C24685">
        <w:t xml:space="preserve"> </w:t>
      </w:r>
      <w:r w:rsidRPr="00C6331E">
        <w:t>361).</w:t>
      </w:r>
    </w:p>
    <w:p w:rsidR="00F21141" w:rsidRPr="00C6331E" w:rsidRDefault="00F21141" w:rsidP="003C58BE">
      <w:pPr>
        <w:pStyle w:val="SingleTxtG"/>
      </w:pPr>
      <w:r w:rsidRPr="00C6331E">
        <w:t>214.</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r w:rsidR="00C24685">
        <w:t xml:space="preserve"> </w:t>
      </w:r>
      <w:r w:rsidRPr="00C6331E">
        <w:t>persons</w:t>
      </w:r>
      <w:r w:rsidR="00C24685">
        <w:t xml:space="preserve"> </w:t>
      </w:r>
      <w:r w:rsidRPr="00C6331E">
        <w:t>who</w:t>
      </w:r>
      <w:r w:rsidR="00C24685">
        <w:t xml:space="preserve"> </w:t>
      </w:r>
      <w:r w:rsidRPr="00C6331E">
        <w:t>have</w:t>
      </w:r>
      <w:r w:rsidR="00C24685">
        <w:t xml:space="preserve"> </w:t>
      </w:r>
      <w:r w:rsidRPr="00C6331E">
        <w:t>been</w:t>
      </w:r>
      <w:r w:rsidR="00C24685">
        <w:t xml:space="preserve"> </w:t>
      </w:r>
      <w:r w:rsidRPr="00C6331E">
        <w:t>unjustly</w:t>
      </w:r>
      <w:r w:rsidR="00C24685">
        <w:t xml:space="preserve"> </w:t>
      </w:r>
      <w:r w:rsidRPr="00C6331E">
        <w:t>handled</w:t>
      </w:r>
      <w:r w:rsidR="00C24685">
        <w:t xml:space="preserve"> </w:t>
      </w:r>
      <w:r w:rsidRPr="00C6331E">
        <w:t>or</w:t>
      </w:r>
      <w:r w:rsidR="00C24685">
        <w:t xml:space="preserve"> </w:t>
      </w:r>
      <w:r w:rsidRPr="00C6331E">
        <w:t>suffered</w:t>
      </w:r>
      <w:r w:rsidR="00C24685">
        <w:t xml:space="preserve"> </w:t>
      </w:r>
      <w:r w:rsidRPr="00C6331E">
        <w:t>by</w:t>
      </w:r>
      <w:r w:rsidR="00C24685">
        <w:t xml:space="preserve"> </w:t>
      </w:r>
      <w:r w:rsidRPr="00C6331E">
        <w:t>competent</w:t>
      </w:r>
      <w:r w:rsidR="00C24685">
        <w:t xml:space="preserve"> </w:t>
      </w:r>
      <w:r w:rsidRPr="00C6331E">
        <w:t>persons</w:t>
      </w:r>
      <w:r w:rsidR="00C24685">
        <w:t xml:space="preserve"> </w:t>
      </w:r>
      <w:r w:rsidRPr="00C6331E">
        <w:t>in</w:t>
      </w:r>
      <w:r w:rsidR="00C24685">
        <w:t xml:space="preserve"> </w:t>
      </w:r>
      <w:r w:rsidRPr="00C6331E">
        <w:t>criminal</w:t>
      </w:r>
      <w:r w:rsidR="00C24685">
        <w:t xml:space="preserve"> </w:t>
      </w:r>
      <w:r w:rsidRPr="00C6331E">
        <w:t>proceedings</w:t>
      </w:r>
      <w:r w:rsidR="00C24685">
        <w:t xml:space="preserve"> </w:t>
      </w:r>
      <w:r w:rsidRPr="00C6331E">
        <w:t>shall</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damage</w:t>
      </w:r>
      <w:r w:rsidR="00C24685">
        <w:t xml:space="preserve"> </w:t>
      </w:r>
      <w:r w:rsidRPr="00C6331E">
        <w:t>compensation</w:t>
      </w:r>
      <w:r w:rsidR="00C24685">
        <w:t xml:space="preserve"> </w:t>
      </w:r>
      <w:r w:rsidRPr="00C6331E">
        <w:t>and</w:t>
      </w:r>
      <w:r w:rsidR="00C24685">
        <w:t xml:space="preserve"> </w:t>
      </w:r>
      <w:r w:rsidRPr="00C6331E">
        <w:t>restoration</w:t>
      </w:r>
      <w:r w:rsidR="00C24685">
        <w:t xml:space="preserve"> </w:t>
      </w:r>
      <w:r w:rsidRPr="00C6331E">
        <w:t>of</w:t>
      </w:r>
      <w:r w:rsidR="00C24685">
        <w:t xml:space="preserve"> </w:t>
      </w:r>
      <w:r w:rsidRPr="00C6331E">
        <w:t>their</w:t>
      </w:r>
      <w:r w:rsidR="00C24685">
        <w:t xml:space="preserve"> </w:t>
      </w:r>
      <w:proofErr w:type="spellStart"/>
      <w:r w:rsidRPr="00C6331E">
        <w:t>honor</w:t>
      </w:r>
      <w:proofErr w:type="spellEnd"/>
      <w:r w:rsidR="00C24685">
        <w:t xml:space="preserve"> </w:t>
      </w:r>
      <w:r w:rsidRPr="00C6331E">
        <w:t>and</w:t>
      </w:r>
      <w:r w:rsidR="00C24685">
        <w:t xml:space="preserve"> </w:t>
      </w:r>
      <w:r w:rsidRPr="00C6331E">
        <w:t>interests.</w:t>
      </w:r>
      <w:r w:rsidR="00C24685">
        <w:t xml:space="preserve"> </w:t>
      </w:r>
      <w:r w:rsidRPr="00C6331E">
        <w:t>The</w:t>
      </w:r>
      <w:r w:rsidR="00C24685">
        <w:t xml:space="preserve"> </w:t>
      </w:r>
      <w:r w:rsidRPr="00C6331E">
        <w:t>competent</w:t>
      </w:r>
      <w:r w:rsidR="00C24685">
        <w:t xml:space="preserve"> </w:t>
      </w:r>
      <w:r w:rsidRPr="00C6331E">
        <w:t>agencies</w:t>
      </w:r>
      <w:r w:rsidR="00C24685">
        <w:t xml:space="preserve"> </w:t>
      </w:r>
      <w:r w:rsidRPr="00C6331E">
        <w:t>which</w:t>
      </w:r>
      <w:r w:rsidR="00C24685">
        <w:t xml:space="preserve"> </w:t>
      </w:r>
      <w:r w:rsidRPr="00C6331E">
        <w:t>have</w:t>
      </w:r>
      <w:r w:rsidR="00C24685">
        <w:t xml:space="preserve"> </w:t>
      </w:r>
      <w:r w:rsidRPr="00C6331E">
        <w:t>handled</w:t>
      </w:r>
      <w:r w:rsidR="00C24685">
        <w:t xml:space="preserve"> </w:t>
      </w:r>
      <w:r w:rsidRPr="00C6331E">
        <w:t>persons</w:t>
      </w:r>
      <w:r w:rsidR="00C24685">
        <w:t xml:space="preserve"> </w:t>
      </w:r>
      <w:r w:rsidRPr="00C6331E">
        <w:t>unjustly</w:t>
      </w:r>
      <w:r w:rsidR="00C24685">
        <w:t xml:space="preserve"> </w:t>
      </w:r>
      <w:r w:rsidRPr="00C6331E">
        <w:t>and/or</w:t>
      </w:r>
      <w:r w:rsidR="00C24685">
        <w:t xml:space="preserve"> </w:t>
      </w:r>
      <w:r w:rsidRPr="00C6331E">
        <w:t>damaged</w:t>
      </w:r>
      <w:r w:rsidR="00C24685">
        <w:t xml:space="preserve"> </w:t>
      </w:r>
      <w:r w:rsidRPr="00C6331E">
        <w:t>in</w:t>
      </w:r>
      <w:r w:rsidR="00C24685">
        <w:t xml:space="preserve"> </w:t>
      </w:r>
      <w:r w:rsidRPr="00C6331E">
        <w:t>criminal</w:t>
      </w:r>
      <w:r w:rsidR="00C24685">
        <w:t xml:space="preserve"> </w:t>
      </w:r>
      <w:r w:rsidRPr="00C6331E">
        <w:t>proceedings</w:t>
      </w:r>
      <w:r w:rsidR="00C24685">
        <w:t xml:space="preserve"> </w:t>
      </w:r>
      <w:r w:rsidRPr="00C6331E">
        <w:t>shall</w:t>
      </w:r>
      <w:r w:rsidR="00C24685">
        <w:t xml:space="preserve"> </w:t>
      </w:r>
      <w:r w:rsidRPr="00C6331E">
        <w:t>have</w:t>
      </w:r>
      <w:r w:rsidR="00C24685">
        <w:t xml:space="preserve"> </w:t>
      </w:r>
      <w:r w:rsidRPr="00C6331E">
        <w:t>to</w:t>
      </w:r>
      <w:r w:rsidR="00C24685">
        <w:t xml:space="preserve"> </w:t>
      </w:r>
      <w:r w:rsidRPr="00C6331E">
        <w:t>pay</w:t>
      </w:r>
      <w:r w:rsidR="00C24685">
        <w:t xml:space="preserve"> </w:t>
      </w:r>
      <w:r w:rsidRPr="00C6331E">
        <w:t>damage</w:t>
      </w:r>
      <w:r w:rsidR="00C24685">
        <w:t xml:space="preserve"> </w:t>
      </w:r>
      <w:r w:rsidRPr="00C6331E">
        <w:t>compensation</w:t>
      </w:r>
      <w:r w:rsidR="00C24685">
        <w:t xml:space="preserve"> </w:t>
      </w:r>
      <w:r w:rsidRPr="00C6331E">
        <w:t>to,</w:t>
      </w:r>
      <w:r w:rsidR="00C24685">
        <w:t xml:space="preserve"> </w:t>
      </w:r>
      <w:r w:rsidRPr="00C6331E">
        <w:t>and</w:t>
      </w:r>
      <w:r w:rsidR="00C24685">
        <w:t xml:space="preserve"> </w:t>
      </w:r>
      <w:r w:rsidRPr="00C6331E">
        <w:t>restore</w:t>
      </w:r>
      <w:r w:rsidR="00C24685">
        <w:t xml:space="preserve"> </w:t>
      </w:r>
      <w:r w:rsidRPr="00C6331E">
        <w:t>the</w:t>
      </w:r>
      <w:r w:rsidR="00C24685">
        <w:t xml:space="preserve"> </w:t>
      </w:r>
      <w:proofErr w:type="spellStart"/>
      <w:r w:rsidRPr="00C6331E">
        <w:t>honor</w:t>
      </w:r>
      <w:proofErr w:type="spellEnd"/>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the</w:t>
      </w:r>
      <w:r w:rsidR="00C24685">
        <w:t xml:space="preserve"> </w:t>
      </w:r>
      <w:r w:rsidRPr="00C6331E">
        <w:t>unjustly</w:t>
      </w:r>
      <w:r w:rsidR="00C24685">
        <w:t xml:space="preserve"> </w:t>
      </w:r>
      <w:r w:rsidRPr="00C6331E">
        <w:t>punished</w:t>
      </w:r>
      <w:r w:rsidR="00C24685">
        <w:t xml:space="preserve"> </w:t>
      </w:r>
      <w:r w:rsidRPr="00C6331E">
        <w:t>persons,</w:t>
      </w:r>
      <w:r w:rsidR="00C24685">
        <w:t xml:space="preserve"> </w:t>
      </w:r>
      <w:r w:rsidRPr="00C6331E">
        <w:t>the</w:t>
      </w:r>
      <w:r w:rsidR="00C24685">
        <w:t xml:space="preserve"> </w:t>
      </w:r>
      <w:r w:rsidRPr="00C6331E">
        <w:t>damaged</w:t>
      </w:r>
      <w:r w:rsidR="00C24685">
        <w:t xml:space="preserve"> </w:t>
      </w:r>
      <w:r w:rsidRPr="00C6331E">
        <w:t>persons;</w:t>
      </w:r>
      <w:r w:rsidR="00C24685">
        <w:t xml:space="preserve"> </w:t>
      </w:r>
      <w:r w:rsidRPr="00C6331E">
        <w:t>persons</w:t>
      </w:r>
      <w:r w:rsidR="00C24685">
        <w:t xml:space="preserve"> </w:t>
      </w:r>
      <w:r w:rsidRPr="00C6331E">
        <w:t>who</w:t>
      </w:r>
      <w:r w:rsidR="00C24685">
        <w:t xml:space="preserve"> </w:t>
      </w:r>
      <w:r w:rsidRPr="00C6331E">
        <w:t>have</w:t>
      </w:r>
      <w:r w:rsidR="00C24685">
        <w:t xml:space="preserve"> </w:t>
      </w:r>
      <w:r w:rsidRPr="00C6331E">
        <w:t>caused</w:t>
      </w:r>
      <w:r w:rsidR="00C24685">
        <w:t xml:space="preserve"> </w:t>
      </w:r>
      <w:r w:rsidRPr="00C6331E">
        <w:t>damage,</w:t>
      </w:r>
      <w:r w:rsidR="00C24685">
        <w:t xml:space="preserve"> </w:t>
      </w:r>
      <w:r w:rsidRPr="00C6331E">
        <w:t>shall</w:t>
      </w:r>
      <w:r w:rsidR="00C24685">
        <w:t xml:space="preserve"> </w:t>
      </w:r>
      <w:r w:rsidRPr="00C6331E">
        <w:t>have</w:t>
      </w:r>
      <w:r w:rsidR="00C24685">
        <w:t xml:space="preserve"> </w:t>
      </w:r>
      <w:r w:rsidRPr="00C6331E">
        <w:t>to</w:t>
      </w:r>
      <w:r w:rsidR="00C24685">
        <w:t xml:space="preserve"> </w:t>
      </w:r>
      <w:r w:rsidRPr="00C6331E">
        <w:t>reimburse</w:t>
      </w:r>
      <w:r w:rsidR="00C24685">
        <w:t xml:space="preserve"> </w:t>
      </w:r>
      <w:r w:rsidRPr="00C6331E">
        <w:t>the</w:t>
      </w:r>
      <w:r w:rsidR="00C24685">
        <w:t xml:space="preserve"> </w:t>
      </w:r>
      <w:r w:rsidRPr="00C6331E">
        <w:t>compensated</w:t>
      </w:r>
      <w:r w:rsidR="00C24685">
        <w:t xml:space="preserve"> </w:t>
      </w:r>
      <w:r w:rsidRPr="00C6331E">
        <w:t>amounts</w:t>
      </w:r>
      <w:r w:rsidR="00C24685">
        <w:t xml:space="preserve"> </w:t>
      </w:r>
      <w:r w:rsidRPr="00C6331E">
        <w:t>to</w:t>
      </w:r>
      <w:r w:rsidR="00C24685">
        <w:t xml:space="preserve"> </w:t>
      </w:r>
      <w:r w:rsidRPr="00C6331E">
        <w:t>the</w:t>
      </w:r>
      <w:r w:rsidR="00C24685">
        <w:t xml:space="preserve"> </w:t>
      </w:r>
      <w:r w:rsidRPr="00C6331E">
        <w:t>competent</w:t>
      </w:r>
      <w:r w:rsidR="00C24685">
        <w:t xml:space="preserve"> </w:t>
      </w:r>
      <w:r w:rsidRPr="00C6331E">
        <w:t>agencies</w:t>
      </w:r>
      <w:r w:rsidR="00C24685">
        <w:t xml:space="preserve"> </w:t>
      </w:r>
      <w:r w:rsidRPr="00C6331E">
        <w:t>according</w:t>
      </w:r>
      <w:r w:rsidR="00C24685">
        <w:t xml:space="preserve"> </w:t>
      </w:r>
      <w:r w:rsidRPr="00C6331E">
        <w:t>to</w:t>
      </w:r>
      <w:r w:rsidR="00C24685">
        <w:t xml:space="preserve"> </w:t>
      </w:r>
      <w:r w:rsidRPr="00C6331E">
        <w:t>law</w:t>
      </w:r>
      <w:r w:rsidR="00C24685">
        <w:t xml:space="preserve"> </w:t>
      </w:r>
      <w:r w:rsidRPr="00C6331E">
        <w:t>(Arts.</w:t>
      </w:r>
      <w:r w:rsidR="00C24685">
        <w:t xml:space="preserve"> </w:t>
      </w:r>
      <w:r w:rsidRPr="00C6331E">
        <w:t>29,</w:t>
      </w:r>
      <w:r w:rsidR="00C24685">
        <w:t xml:space="preserve"> </w:t>
      </w:r>
      <w:r w:rsidRPr="00C6331E">
        <w:t>30).</w:t>
      </w:r>
    </w:p>
    <w:p w:rsidR="00F21141" w:rsidRPr="00C6331E" w:rsidRDefault="00F21141" w:rsidP="003C58BE">
      <w:pPr>
        <w:pStyle w:val="SingleTxtG"/>
      </w:pPr>
      <w:r w:rsidRPr="00C6331E">
        <w:t>215.</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for</w:t>
      </w:r>
      <w:r w:rsidR="00C24685">
        <w:t xml:space="preserve"> </w:t>
      </w:r>
      <w:r w:rsidRPr="00C6331E">
        <w:t>more</w:t>
      </w:r>
      <w:r w:rsidR="00C24685">
        <w:t xml:space="preserve"> </w:t>
      </w:r>
      <w:r w:rsidRPr="00C6331E">
        <w:t>specifically</w:t>
      </w:r>
      <w:r w:rsidR="00C24685">
        <w:t xml:space="preserve"> </w:t>
      </w:r>
      <w:r w:rsidRPr="00C6331E">
        <w:t>for</w:t>
      </w:r>
      <w:r w:rsidR="00C24685">
        <w:t xml:space="preserve"> </w:t>
      </w:r>
      <w:r w:rsidRPr="00C6331E">
        <w:t>the</w:t>
      </w:r>
      <w:r w:rsidR="00C24685">
        <w:t xml:space="preserve"> </w:t>
      </w:r>
      <w:r w:rsidRPr="00C6331E">
        <w:t>compensated</w:t>
      </w:r>
      <w:r w:rsidR="00C24685">
        <w:t xml:space="preserve"> </w:t>
      </w:r>
      <w:r w:rsidRPr="00C6331E">
        <w:t>subjects,</w:t>
      </w:r>
      <w:r w:rsidR="00C24685">
        <w:t xml:space="preserve"> </w:t>
      </w:r>
      <w:r w:rsidRPr="00C6331E">
        <w:t>including:</w:t>
      </w:r>
      <w:r w:rsidR="00C24685">
        <w:t xml:space="preserve"> </w:t>
      </w:r>
      <w:r w:rsidRPr="00C6331E">
        <w:t>persons</w:t>
      </w:r>
      <w:r w:rsidR="00C24685">
        <w:t xml:space="preserve"> </w:t>
      </w:r>
      <w:r w:rsidRPr="00C6331E">
        <w:t>kept</w:t>
      </w:r>
      <w:r w:rsidR="00C24685">
        <w:t xml:space="preserve"> </w:t>
      </w:r>
      <w:r w:rsidRPr="00C6331E">
        <w:t>in</w:t>
      </w:r>
      <w:r w:rsidR="00C24685">
        <w:t xml:space="preserve"> </w:t>
      </w:r>
      <w:r w:rsidRPr="00C6331E">
        <w:t>emergency</w:t>
      </w:r>
      <w:r w:rsidR="00C24685">
        <w:t xml:space="preserve"> </w:t>
      </w:r>
      <w:r w:rsidRPr="00C6331E">
        <w:t>situation,</w:t>
      </w:r>
      <w:r w:rsidR="00C24685">
        <w:t xml:space="preserve"> </w:t>
      </w:r>
      <w:r w:rsidRPr="00C6331E">
        <w:t>arrestees,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and</w:t>
      </w:r>
      <w:r w:rsidR="00C24685">
        <w:t xml:space="preserve"> </w:t>
      </w:r>
      <w:r w:rsidRPr="00C6331E">
        <w:t>illegally,</w:t>
      </w:r>
      <w:r w:rsidR="00C24685">
        <w:t xml:space="preserve"> </w:t>
      </w:r>
      <w:r w:rsidRPr="00C6331E">
        <w:t>incorrectly</w:t>
      </w:r>
      <w:r w:rsidR="00C24685">
        <w:t xml:space="preserve"> </w:t>
      </w:r>
      <w:r w:rsidRPr="00C6331E">
        <w:t>charged,</w:t>
      </w:r>
      <w:r w:rsidR="00C24685">
        <w:t xml:space="preserve"> </w:t>
      </w:r>
      <w:r w:rsidRPr="00C6331E">
        <w:t>investigated,</w:t>
      </w:r>
      <w:r w:rsidR="00C24685">
        <w:t xml:space="preserve"> </w:t>
      </w:r>
      <w:r w:rsidRPr="00C6331E">
        <w:t>prosecuted,</w:t>
      </w:r>
      <w:r w:rsidR="00C24685">
        <w:t xml:space="preserve"> </w:t>
      </w:r>
      <w:r w:rsidRPr="00C6331E">
        <w:t>tried</w:t>
      </w:r>
      <w:r w:rsidR="00C24685">
        <w:t xml:space="preserve"> </w:t>
      </w:r>
      <w:r w:rsidRPr="00C6331E">
        <w:t>and</w:t>
      </w:r>
      <w:r w:rsidR="00C24685">
        <w:t xml:space="preserve"> </w:t>
      </w:r>
      <w:r w:rsidRPr="00C6331E">
        <w:t>sentenced</w:t>
      </w:r>
      <w:r w:rsidR="00C24685">
        <w:t xml:space="preserve"> </w:t>
      </w:r>
      <w:r w:rsidRPr="00C6331E">
        <w:t>persons</w:t>
      </w:r>
      <w:r w:rsidR="00C24685">
        <w:t xml:space="preserve"> </w:t>
      </w:r>
      <w:r w:rsidRPr="00C6331E">
        <w:t>(Art.</w:t>
      </w:r>
      <w:r w:rsidR="00DF3D96">
        <w:t xml:space="preserve"> </w:t>
      </w:r>
      <w:r w:rsidRPr="00C6331E">
        <w:t>31).</w:t>
      </w:r>
    </w:p>
    <w:p w:rsidR="00F21141" w:rsidRPr="00C6331E" w:rsidRDefault="00F21141" w:rsidP="003C58BE">
      <w:pPr>
        <w:pStyle w:val="SingleTxtG"/>
      </w:pPr>
      <w:r w:rsidRPr="00C6331E">
        <w:t>216.</w:t>
      </w:r>
      <w:r w:rsidRPr="00C6331E">
        <w:tab/>
        <w:t>The</w:t>
      </w:r>
      <w:r w:rsidR="00C24685">
        <w:t xml:space="preserve"> </w:t>
      </w:r>
      <w:r w:rsidRPr="00C6331E">
        <w:t>2009</w:t>
      </w:r>
      <w:r w:rsidR="00C24685">
        <w:t xml:space="preserve"> </w:t>
      </w:r>
      <w:r w:rsidRPr="00C6331E">
        <w:t>Law</w:t>
      </w:r>
      <w:r w:rsidR="00C24685">
        <w:t xml:space="preserve"> </w:t>
      </w:r>
      <w:r w:rsidRPr="00C6331E">
        <w:t>on</w:t>
      </w:r>
      <w:r w:rsidR="00C24685">
        <w:t xml:space="preserve"> </w:t>
      </w:r>
      <w:r w:rsidRPr="00C6331E">
        <w:t>State</w:t>
      </w:r>
      <w:r w:rsidR="00C24685">
        <w:t xml:space="preserve"> </w:t>
      </w:r>
      <w:r w:rsidRPr="00C6331E">
        <w:t>Compensation</w:t>
      </w:r>
      <w:r w:rsidR="00C24685">
        <w:t xml:space="preserve"> </w:t>
      </w:r>
      <w:r w:rsidRPr="00C6331E">
        <w:t>Liability</w:t>
      </w:r>
      <w:r w:rsidR="00C24685">
        <w:t xml:space="preserve"> </w:t>
      </w:r>
      <w:r w:rsidRPr="00C6331E">
        <w:t>provides</w:t>
      </w:r>
      <w:r w:rsidR="00C24685">
        <w:t xml:space="preserve"> </w:t>
      </w:r>
      <w:r w:rsidRPr="00C6331E">
        <w:t>that</w:t>
      </w:r>
      <w:r w:rsidR="00C24685">
        <w:t xml:space="preserve"> </w:t>
      </w:r>
      <w:r w:rsidRPr="00C6331E">
        <w:t>sufferers</w:t>
      </w:r>
      <w:r w:rsidR="00C24685">
        <w:t xml:space="preserve"> </w:t>
      </w:r>
      <w:r w:rsidRPr="00C6331E">
        <w:t>are</w:t>
      </w:r>
      <w:r w:rsidR="00C24685">
        <w:t xml:space="preserve"> </w:t>
      </w:r>
      <w:r w:rsidRPr="00C6331E">
        <w:t>entitled</w:t>
      </w:r>
      <w:r w:rsidR="00C24685">
        <w:t xml:space="preserve"> </w:t>
      </w:r>
      <w:r w:rsidRPr="00C6331E">
        <w:t>to</w:t>
      </w:r>
      <w:r w:rsidR="00C24685">
        <w:t xml:space="preserve"> </w:t>
      </w:r>
      <w:r w:rsidRPr="00C6331E">
        <w:t>requesting</w:t>
      </w:r>
      <w:r w:rsidR="00C24685">
        <w:t xml:space="preserve"> </w:t>
      </w:r>
      <w:r w:rsidRPr="00C6331E">
        <w:t>compensation-liable</w:t>
      </w:r>
      <w:r w:rsidR="00C24685">
        <w:t xml:space="preserve"> </w:t>
      </w:r>
      <w:r w:rsidRPr="00C6331E">
        <w:t>agencies</w:t>
      </w:r>
      <w:r w:rsidR="00C24685">
        <w:t xml:space="preserve"> </w:t>
      </w:r>
      <w:r w:rsidRPr="00C6331E">
        <w:t>to</w:t>
      </w:r>
      <w:r w:rsidR="00C24685">
        <w:t xml:space="preserve"> </w:t>
      </w:r>
      <w:r w:rsidRPr="00C6331E">
        <w:t>settle</w:t>
      </w:r>
      <w:r w:rsidR="00C24685">
        <w:t xml:space="preserve"> </w:t>
      </w:r>
      <w:r w:rsidRPr="00C6331E">
        <w:t>compensation</w:t>
      </w:r>
      <w:r w:rsidR="00C24685">
        <w:t xml:space="preserve"> </w:t>
      </w:r>
      <w:r w:rsidRPr="00C6331E">
        <w:t>(Art.</w:t>
      </w:r>
      <w:r w:rsidR="00DF3D96">
        <w:t xml:space="preserve"> </w:t>
      </w:r>
      <w:r w:rsidRPr="00C6331E">
        <w:t>4),</w:t>
      </w:r>
      <w:r w:rsidR="00C24685">
        <w:t xml:space="preserve"> </w:t>
      </w:r>
      <w:r w:rsidRPr="00C6331E">
        <w:t>which</w:t>
      </w:r>
      <w:r w:rsidR="00C24685">
        <w:t xml:space="preserve"> </w:t>
      </w:r>
      <w:r w:rsidRPr="00C6331E">
        <w:t>is</w:t>
      </w:r>
      <w:r w:rsidR="00C24685">
        <w:t xml:space="preserve"> </w:t>
      </w:r>
      <w:r w:rsidRPr="00C6331E">
        <w:t>expressed</w:t>
      </w:r>
      <w:r w:rsidR="00C24685">
        <w:t xml:space="preserve"> </w:t>
      </w:r>
      <w:r w:rsidRPr="00C6331E">
        <w:t>through</w:t>
      </w:r>
      <w:r w:rsidR="00C24685">
        <w:t xml:space="preserve"> </w:t>
      </w:r>
      <w:r w:rsidRPr="00C6331E">
        <w:t>4</w:t>
      </w:r>
      <w:r w:rsidR="00C24685">
        <w:t xml:space="preserve"> </w:t>
      </w:r>
      <w:r w:rsidRPr="00C6331E">
        <w:t>basic</w:t>
      </w:r>
      <w:r w:rsidR="00C24685">
        <w:t xml:space="preserve"> </w:t>
      </w:r>
      <w:r w:rsidRPr="00C6331E">
        <w:t>right</w:t>
      </w:r>
      <w:r w:rsidR="00C24685">
        <w:t xml:space="preserve"> </w:t>
      </w:r>
      <w:r w:rsidRPr="00C6331E">
        <w:t>groups:</w:t>
      </w:r>
      <w:r w:rsidR="00C24685">
        <w:t xml:space="preserve"> </w:t>
      </w:r>
      <w:r w:rsidRPr="00C6331E">
        <w:t>(1)</w:t>
      </w:r>
      <w:r w:rsidR="00C24685">
        <w:t xml:space="preserve"> </w:t>
      </w:r>
      <w:r w:rsidRPr="00C6331E">
        <w:t>To</w:t>
      </w:r>
      <w:r w:rsidR="00C24685">
        <w:t xml:space="preserve"> </w:t>
      </w:r>
      <w:r w:rsidRPr="00C6331E">
        <w:t>request</w:t>
      </w:r>
      <w:r w:rsidR="00C24685">
        <w:t xml:space="preserve"> </w:t>
      </w:r>
      <w:r w:rsidRPr="00C6331E">
        <w:t>the</w:t>
      </w:r>
      <w:r w:rsidR="00C24685">
        <w:t xml:space="preserve"> </w:t>
      </w:r>
      <w:r w:rsidRPr="00C6331E">
        <w:t>State</w:t>
      </w:r>
      <w:r w:rsidR="00C24685">
        <w:t xml:space="preserve"> </w:t>
      </w:r>
      <w:r w:rsidRPr="00C6331E">
        <w:t>to</w:t>
      </w:r>
      <w:r w:rsidR="00C24685">
        <w:t xml:space="preserve"> </w:t>
      </w:r>
      <w:r w:rsidRPr="00C6331E">
        <w:t>pay</w:t>
      </w:r>
      <w:r w:rsidR="00C24685">
        <w:t xml:space="preserve"> </w:t>
      </w:r>
      <w:r w:rsidRPr="00C6331E">
        <w:t>damages</w:t>
      </w:r>
      <w:r w:rsidR="00C24685">
        <w:t xml:space="preserve"> </w:t>
      </w:r>
      <w:r w:rsidRPr="00C6331E">
        <w:t>and</w:t>
      </w:r>
      <w:r w:rsidR="00C24685">
        <w:t xml:space="preserve"> </w:t>
      </w:r>
      <w:r w:rsidRPr="00C6331E">
        <w:t>restore</w:t>
      </w:r>
      <w:r w:rsidR="00C24685">
        <w:t xml:space="preserve"> </w:t>
      </w:r>
      <w:r w:rsidRPr="00C6331E">
        <w:t>their</w:t>
      </w:r>
      <w:r w:rsidR="00C24685">
        <w:t xml:space="preserve"> </w:t>
      </w:r>
      <w:proofErr w:type="spellStart"/>
      <w:r w:rsidRPr="00C6331E">
        <w:t>honor</w:t>
      </w:r>
      <w:proofErr w:type="spellEnd"/>
      <w:r w:rsidR="00C24685">
        <w:t xml:space="preserve"> </w:t>
      </w:r>
      <w:r w:rsidRPr="00C6331E">
        <w:t>as</w:t>
      </w:r>
      <w:r w:rsidR="00C24685">
        <w:t xml:space="preserve"> </w:t>
      </w:r>
      <w:r w:rsidRPr="00C6331E">
        <w:t>provided</w:t>
      </w:r>
      <w:r w:rsidR="00C24685">
        <w:t xml:space="preserve"> </w:t>
      </w:r>
      <w:r w:rsidRPr="00C6331E">
        <w:t>by</w:t>
      </w:r>
      <w:r w:rsidR="00C24685">
        <w:t xml:space="preserve"> </w:t>
      </w:r>
      <w:r w:rsidRPr="00C6331E">
        <w:t>this</w:t>
      </w:r>
      <w:r w:rsidR="00C24685">
        <w:t xml:space="preserve"> </w:t>
      </w:r>
      <w:r w:rsidRPr="00C6331E">
        <w:t>Law;</w:t>
      </w:r>
      <w:r w:rsidR="00C24685">
        <w:t xml:space="preserve"> </w:t>
      </w:r>
      <w:r w:rsidRPr="00C6331E">
        <w:t>(2)</w:t>
      </w:r>
      <w:r w:rsidR="00C24685">
        <w:t xml:space="preserve"> </w:t>
      </w:r>
      <w:r w:rsidRPr="00C6331E">
        <w:t>To</w:t>
      </w:r>
      <w:r w:rsidR="00C24685">
        <w:t xml:space="preserve"> </w:t>
      </w:r>
      <w:r w:rsidRPr="00C6331E">
        <w:t>be</w:t>
      </w:r>
      <w:r w:rsidR="00C24685">
        <w:t xml:space="preserve"> </w:t>
      </w:r>
      <w:r w:rsidRPr="00C6331E">
        <w:t>compensated</w:t>
      </w:r>
      <w:r w:rsidR="00C24685">
        <w:t xml:space="preserve"> </w:t>
      </w:r>
      <w:r w:rsidRPr="00C6331E">
        <w:t>by</w:t>
      </w:r>
      <w:r w:rsidR="00C24685">
        <w:t xml:space="preserve"> </w:t>
      </w:r>
      <w:r w:rsidRPr="00C6331E">
        <w:t>compensation-liable</w:t>
      </w:r>
      <w:r w:rsidR="00C24685">
        <w:t xml:space="preserve"> </w:t>
      </w:r>
      <w:r w:rsidRPr="00C6331E">
        <w:t>agencies</w:t>
      </w:r>
      <w:r w:rsidR="00C24685">
        <w:t xml:space="preserve"> </w:t>
      </w:r>
      <w:r w:rsidRPr="00C6331E">
        <w:t>or</w:t>
      </w:r>
      <w:r w:rsidR="00C24685">
        <w:t xml:space="preserve"> </w:t>
      </w:r>
      <w:r w:rsidRPr="00C6331E">
        <w:t>to</w:t>
      </w:r>
      <w:r w:rsidR="00C24685">
        <w:t xml:space="preserve"> </w:t>
      </w:r>
      <w:r w:rsidRPr="00C6331E">
        <w:t>have</w:t>
      </w:r>
      <w:r w:rsidR="00C24685">
        <w:t xml:space="preserve"> </w:t>
      </w:r>
      <w:r w:rsidRPr="00C6331E">
        <w:t>their</w:t>
      </w:r>
      <w:r w:rsidR="00C24685">
        <w:t xml:space="preserve"> </w:t>
      </w:r>
      <w:r w:rsidRPr="00C6331E">
        <w:t>compensation</w:t>
      </w:r>
      <w:r w:rsidR="00C24685">
        <w:t xml:space="preserve"> </w:t>
      </w:r>
      <w:r w:rsidRPr="00C6331E">
        <w:t>claims</w:t>
      </w:r>
      <w:r w:rsidR="00C24685">
        <w:t xml:space="preserve"> </w:t>
      </w:r>
      <w:r w:rsidRPr="00C6331E">
        <w:t>settled</w:t>
      </w:r>
      <w:r w:rsidR="00C24685">
        <w:t xml:space="preserve"> </w:t>
      </w:r>
      <w:r w:rsidRPr="00C6331E">
        <w:t>by</w:t>
      </w:r>
      <w:r w:rsidR="00C24685">
        <w:t xml:space="preserve"> </w:t>
      </w:r>
      <w:r w:rsidRPr="00C6331E">
        <w:t>courts</w:t>
      </w:r>
      <w:r w:rsidR="00C24685">
        <w:t xml:space="preserve"> </w:t>
      </w:r>
      <w:r w:rsidRPr="00C6331E">
        <w:t>and</w:t>
      </w:r>
      <w:r w:rsidR="00C24685">
        <w:t xml:space="preserve"> </w:t>
      </w:r>
      <w:r w:rsidRPr="00C6331E">
        <w:t>be</w:t>
      </w:r>
      <w:r w:rsidR="00C24685">
        <w:t xml:space="preserve"> </w:t>
      </w:r>
      <w:r w:rsidRPr="00C6331E">
        <w:t>notified</w:t>
      </w:r>
      <w:r w:rsidR="00C24685">
        <w:t xml:space="preserve"> </w:t>
      </w:r>
      <w:r w:rsidRPr="00C6331E">
        <w:t>of</w:t>
      </w:r>
      <w:r w:rsidR="00C24685">
        <w:t xml:space="preserve"> </w:t>
      </w:r>
      <w:r w:rsidRPr="00C6331E">
        <w:t>the</w:t>
      </w:r>
      <w:r w:rsidR="00C24685">
        <w:t xml:space="preserve"> </w:t>
      </w:r>
      <w:r w:rsidRPr="00C6331E">
        <w:t>compensation</w:t>
      </w:r>
      <w:r w:rsidR="00C24685">
        <w:t xml:space="preserve"> </w:t>
      </w:r>
      <w:r w:rsidRPr="00C6331E">
        <w:t>settlement;</w:t>
      </w:r>
      <w:r w:rsidR="00C24685">
        <w:t xml:space="preserve"> </w:t>
      </w:r>
      <w:r w:rsidRPr="00C6331E">
        <w:t>(3)</w:t>
      </w:r>
      <w:r w:rsidR="00C24685">
        <w:t xml:space="preserve"> </w:t>
      </w:r>
      <w:r w:rsidRPr="00C6331E">
        <w:t>To</w:t>
      </w:r>
      <w:r w:rsidR="00C24685">
        <w:t xml:space="preserve"> </w:t>
      </w:r>
      <w:r w:rsidRPr="00C6331E">
        <w:t>complain</w:t>
      </w:r>
      <w:r w:rsidR="00C24685">
        <w:t xml:space="preserve"> </w:t>
      </w:r>
      <w:r w:rsidRPr="00C6331E">
        <w:t>about</w:t>
      </w:r>
      <w:r w:rsidR="00C24685">
        <w:t xml:space="preserve"> </w:t>
      </w:r>
      <w:r w:rsidRPr="00C6331E">
        <w:t>or</w:t>
      </w:r>
      <w:r w:rsidR="00C24685">
        <w:t xml:space="preserve"> </w:t>
      </w:r>
      <w:r w:rsidRPr="00C6331E">
        <w:t>appeal</w:t>
      </w:r>
      <w:r w:rsidR="00C24685">
        <w:t xml:space="preserve"> </w:t>
      </w:r>
      <w:r w:rsidRPr="00C6331E">
        <w:t>against</w:t>
      </w:r>
      <w:r w:rsidR="00C24685">
        <w:t xml:space="preserve"> </w:t>
      </w:r>
      <w:r w:rsidRPr="00C6331E">
        <w:t>court</w:t>
      </w:r>
      <w:r w:rsidR="00C24685">
        <w:t xml:space="preserve"> </w:t>
      </w:r>
      <w:r w:rsidRPr="00C6331E">
        <w:t>judgments</w:t>
      </w:r>
      <w:r w:rsidR="00C24685">
        <w:t xml:space="preserve"> </w:t>
      </w:r>
      <w:r w:rsidRPr="00C6331E">
        <w:t>or</w:t>
      </w:r>
      <w:r w:rsidR="00C24685">
        <w:t xml:space="preserve"> </w:t>
      </w:r>
      <w:r w:rsidRPr="00C6331E">
        <w:t>rulings</w:t>
      </w:r>
      <w:r w:rsidR="00C24685">
        <w:t xml:space="preserve"> </w:t>
      </w:r>
      <w:r w:rsidRPr="00C6331E">
        <w:t>according</w:t>
      </w:r>
      <w:r w:rsidR="00C24685">
        <w:t xml:space="preserve"> </w:t>
      </w:r>
      <w:r w:rsidRPr="00C6331E">
        <w:t>to</w:t>
      </w:r>
      <w:r w:rsidR="00C24685">
        <w:t xml:space="preserve"> </w:t>
      </w:r>
      <w:r w:rsidRPr="00C6331E">
        <w:t>the</w:t>
      </w:r>
      <w:r w:rsidR="00C24685">
        <w:t xml:space="preserve"> </w:t>
      </w:r>
      <w:r w:rsidRPr="00C6331E">
        <w:t>procedure</w:t>
      </w:r>
      <w:r w:rsidR="00C24685">
        <w:t xml:space="preserve"> </w:t>
      </w:r>
      <w:r w:rsidRPr="00C6331E">
        <w:t>law;</w:t>
      </w:r>
      <w:r w:rsidR="00C24685">
        <w:t xml:space="preserve"> </w:t>
      </w:r>
      <w:r w:rsidRPr="00C6331E">
        <w:t>(4)</w:t>
      </w:r>
      <w:r w:rsidR="00C24685">
        <w:t xml:space="preserve"> </w:t>
      </w:r>
      <w:r w:rsidRPr="00C6331E">
        <w:t>To</w:t>
      </w:r>
      <w:r w:rsidR="00C24685">
        <w:t xml:space="preserve"> </w:t>
      </w:r>
      <w:r w:rsidRPr="00C6331E">
        <w:t>request</w:t>
      </w:r>
      <w:r w:rsidR="00C24685">
        <w:t xml:space="preserve"> </w:t>
      </w:r>
      <w:r w:rsidRPr="00C6331E">
        <w:t>competent</w:t>
      </w:r>
      <w:r w:rsidR="00C24685">
        <w:t xml:space="preserve"> </w:t>
      </w:r>
      <w:r w:rsidRPr="00C6331E">
        <w:t>agencies</w:t>
      </w:r>
      <w:r w:rsidR="00C24685">
        <w:t xml:space="preserve"> </w:t>
      </w:r>
      <w:r w:rsidRPr="00C6331E">
        <w:t>or</w:t>
      </w:r>
      <w:r w:rsidR="00C24685">
        <w:t xml:space="preserve"> </w:t>
      </w:r>
      <w:r w:rsidRPr="00C6331E">
        <w:t>organisations</w:t>
      </w:r>
      <w:r w:rsidR="00C24685">
        <w:t xml:space="preserve"> </w:t>
      </w:r>
      <w:r w:rsidRPr="00C6331E">
        <w:t>to</w:t>
      </w:r>
      <w:r w:rsidR="00C24685">
        <w:t xml:space="preserve"> </w:t>
      </w:r>
      <w:r w:rsidRPr="00C6331E">
        <w:t>restore</w:t>
      </w:r>
      <w:r w:rsidR="00C24685">
        <w:t xml:space="preserve"> </w:t>
      </w:r>
      <w:r w:rsidRPr="00C6331E">
        <w:t>their</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(Art.</w:t>
      </w:r>
      <w:r w:rsidR="00DF3D96">
        <w:t xml:space="preserve"> </w:t>
      </w:r>
      <w:r w:rsidRPr="00C6331E">
        <w:t>9).</w:t>
      </w:r>
      <w:r w:rsidR="00C24685">
        <w:t xml:space="preserve"> </w:t>
      </w:r>
      <w:r w:rsidRPr="00C6331E">
        <w:t>For</w:t>
      </w:r>
      <w:r w:rsidR="00C24685">
        <w:t xml:space="preserve"> </w:t>
      </w:r>
      <w:r w:rsidRPr="00C6331E">
        <w:t>the</w:t>
      </w:r>
      <w:r w:rsidR="00C24685">
        <w:t xml:space="preserve"> </w:t>
      </w:r>
      <w:r w:rsidRPr="00C6331E">
        <w:t>compensation-liable</w:t>
      </w:r>
      <w:r w:rsidR="00C24685">
        <w:t xml:space="preserve"> </w:t>
      </w:r>
      <w:r w:rsidRPr="00C6331E">
        <w:t>agencies</w:t>
      </w:r>
      <w:r w:rsidR="00C24685">
        <w:t xml:space="preserve"> </w:t>
      </w:r>
      <w:r w:rsidRPr="00C6331E">
        <w:t>to</w:t>
      </w:r>
      <w:r w:rsidR="00C24685">
        <w:t xml:space="preserve"> </w:t>
      </w:r>
      <w:r w:rsidRPr="00C6331E">
        <w:t>receive</w:t>
      </w:r>
      <w:r w:rsidR="00C24685">
        <w:t xml:space="preserve"> </w:t>
      </w:r>
      <w:r w:rsidRPr="00C6331E">
        <w:t>and</w:t>
      </w:r>
      <w:r w:rsidR="00C24685">
        <w:t xml:space="preserve"> </w:t>
      </w:r>
      <w:r w:rsidRPr="00C6331E">
        <w:t>handle</w:t>
      </w:r>
      <w:r w:rsidR="00C24685">
        <w:t xml:space="preserve"> </w:t>
      </w:r>
      <w:r w:rsidRPr="00C6331E">
        <w:t>compensation</w:t>
      </w:r>
      <w:r w:rsidR="00C24685">
        <w:t xml:space="preserve"> </w:t>
      </w:r>
      <w:r w:rsidRPr="00C6331E">
        <w:t>claims</w:t>
      </w:r>
      <w:r w:rsidR="00C24685">
        <w:t xml:space="preserve"> </w:t>
      </w:r>
      <w:r w:rsidRPr="00C6331E">
        <w:t>of</w:t>
      </w:r>
      <w:r w:rsidR="00C24685">
        <w:t xml:space="preserve"> </w:t>
      </w:r>
      <w:r w:rsidRPr="00C6331E">
        <w:t>sufferers;</w:t>
      </w:r>
      <w:r w:rsidR="00C24685">
        <w:t xml:space="preserve"> </w:t>
      </w:r>
      <w:r w:rsidRPr="00C6331E">
        <w:t>to</w:t>
      </w:r>
      <w:r w:rsidR="00C24685">
        <w:t xml:space="preserve"> </w:t>
      </w:r>
      <w:r w:rsidRPr="00C6331E">
        <w:t>verify</w:t>
      </w:r>
      <w:r w:rsidR="00C24685">
        <w:t xml:space="preserve"> </w:t>
      </w:r>
      <w:r w:rsidRPr="00C6331E">
        <w:t>the</w:t>
      </w:r>
      <w:r w:rsidR="00C24685">
        <w:t xml:space="preserve"> </w:t>
      </w:r>
      <w:r w:rsidRPr="00C6331E">
        <w:t>damage,</w:t>
      </w:r>
      <w:r w:rsidR="00C24685">
        <w:t xml:space="preserve"> </w:t>
      </w:r>
      <w:r w:rsidRPr="00C6331E">
        <w:t>to</w:t>
      </w:r>
      <w:r w:rsidR="00C24685">
        <w:t xml:space="preserve"> </w:t>
      </w:r>
      <w:r w:rsidRPr="00C6331E">
        <w:t>negotiate</w:t>
      </w:r>
      <w:r w:rsidR="00C24685">
        <w:t xml:space="preserve"> </w:t>
      </w:r>
      <w:r w:rsidRPr="00C6331E">
        <w:t>with</w:t>
      </w:r>
      <w:r w:rsidR="00C24685">
        <w:t xml:space="preserve"> </w:t>
      </w:r>
      <w:r w:rsidRPr="00C6331E">
        <w:t>sufferers</w:t>
      </w:r>
      <w:r w:rsidR="00C24685">
        <w:t xml:space="preserve"> </w:t>
      </w:r>
      <w:r w:rsidRPr="00C6331E">
        <w:t>and</w:t>
      </w:r>
      <w:r w:rsidR="00C24685">
        <w:t xml:space="preserve"> </w:t>
      </w:r>
      <w:r w:rsidRPr="00C6331E">
        <w:t>issue</w:t>
      </w:r>
      <w:r w:rsidR="00C24685">
        <w:t xml:space="preserve"> </w:t>
      </w:r>
      <w:r w:rsidRPr="00C6331E">
        <w:t>compensation</w:t>
      </w:r>
      <w:r w:rsidR="00C24685">
        <w:t xml:space="preserve"> </w:t>
      </w:r>
      <w:r w:rsidRPr="00C6331E">
        <w:t>settlement</w:t>
      </w:r>
      <w:r w:rsidR="00C24685">
        <w:t xml:space="preserve"> </w:t>
      </w:r>
      <w:r w:rsidRPr="00C6331E">
        <w:t>decisions;</w:t>
      </w:r>
      <w:r w:rsidR="00C24685">
        <w:t xml:space="preserve"> </w:t>
      </w:r>
      <w:r w:rsidRPr="00C6331E">
        <w:t>to</w:t>
      </w:r>
      <w:r w:rsidR="00C24685">
        <w:t xml:space="preserve"> </w:t>
      </w:r>
      <w:r w:rsidRPr="00C6331E">
        <w:t>make</w:t>
      </w:r>
      <w:r w:rsidR="00C24685">
        <w:t xml:space="preserve"> </w:t>
      </w:r>
      <w:r w:rsidRPr="00C6331E">
        <w:t>payments</w:t>
      </w:r>
      <w:r w:rsidR="00C24685">
        <w:t xml:space="preserve"> </w:t>
      </w:r>
      <w:r w:rsidRPr="00C6331E">
        <w:t>to</w:t>
      </w:r>
      <w:r w:rsidR="00C24685">
        <w:t xml:space="preserve"> </w:t>
      </w:r>
      <w:r w:rsidRPr="00C6331E">
        <w:t>sufferers</w:t>
      </w:r>
      <w:r w:rsidR="00C24685">
        <w:t xml:space="preserve"> </w:t>
      </w:r>
      <w:r w:rsidRPr="00C6331E">
        <w:t>and</w:t>
      </w:r>
      <w:r w:rsidR="00C24685">
        <w:t xml:space="preserve"> </w:t>
      </w:r>
      <w:r w:rsidRPr="00C6331E">
        <w:t>settle</w:t>
      </w:r>
      <w:r w:rsidR="00C24685">
        <w:t xml:space="preserve"> </w:t>
      </w:r>
      <w:r w:rsidRPr="00C6331E">
        <w:t>compensation</w:t>
      </w:r>
      <w:r w:rsidR="00C24685">
        <w:t xml:space="preserve"> </w:t>
      </w:r>
      <w:r w:rsidRPr="00C6331E">
        <w:t>funds;</w:t>
      </w:r>
      <w:r w:rsidR="00C24685">
        <w:t xml:space="preserve"> </w:t>
      </w:r>
      <w:r w:rsidRPr="00C6331E">
        <w:t>to</w:t>
      </w:r>
      <w:r w:rsidR="00C24685">
        <w:t xml:space="preserve"> </w:t>
      </w:r>
      <w:r w:rsidRPr="00C6331E">
        <w:t>restore</w:t>
      </w:r>
      <w:r w:rsidR="00C24685">
        <w:t xml:space="preserve"> </w:t>
      </w:r>
      <w:r w:rsidRPr="00C6331E">
        <w:t>or</w:t>
      </w:r>
      <w:r w:rsidR="00C24685">
        <w:t xml:space="preserve"> </w:t>
      </w:r>
      <w:r w:rsidRPr="00C6331E">
        <w:t>propose</w:t>
      </w:r>
      <w:r w:rsidR="00C24685">
        <w:t xml:space="preserve"> </w:t>
      </w:r>
      <w:r w:rsidRPr="00C6331E">
        <w:t>competent</w:t>
      </w:r>
      <w:r w:rsidR="00C24685">
        <w:t xml:space="preserve"> </w:t>
      </w:r>
      <w:r w:rsidRPr="00C6331E">
        <w:t>agencies</w:t>
      </w:r>
      <w:r w:rsidR="00C24685">
        <w:t xml:space="preserve"> </w:t>
      </w:r>
      <w:r w:rsidRPr="00C6331E">
        <w:t>or</w:t>
      </w:r>
      <w:r w:rsidR="00C24685">
        <w:t xml:space="preserve"> </w:t>
      </w:r>
      <w:r w:rsidRPr="00C6331E">
        <w:t>organisations</w:t>
      </w:r>
      <w:r w:rsidR="00C24685">
        <w:t xml:space="preserve"> </w:t>
      </w:r>
      <w:r w:rsidRPr="00C6331E">
        <w:t>to</w:t>
      </w:r>
      <w:r w:rsidR="00C24685">
        <w:t xml:space="preserve"> </w:t>
      </w:r>
      <w:r w:rsidRPr="00C6331E">
        <w:t>restore</w:t>
      </w:r>
      <w:r w:rsidR="00C24685">
        <w:t xml:space="preserve"> </w:t>
      </w:r>
      <w:r w:rsidRPr="00C6331E">
        <w:t>the</w:t>
      </w:r>
      <w:r w:rsidR="00C24685">
        <w:t xml:space="preserve"> </w:t>
      </w:r>
      <w:r w:rsidRPr="00C6331E">
        <w:t>legitimate</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of</w:t>
      </w:r>
      <w:r w:rsidR="00C24685">
        <w:t xml:space="preserve"> </w:t>
      </w:r>
      <w:r w:rsidRPr="00C6331E">
        <w:t>sufferers</w:t>
      </w:r>
      <w:r w:rsidR="00C24685">
        <w:t xml:space="preserve"> </w:t>
      </w:r>
      <w:r w:rsidRPr="00C6331E">
        <w:t>(Art.</w:t>
      </w:r>
      <w:r w:rsidR="00DF3D96">
        <w:t xml:space="preserve"> </w:t>
      </w:r>
      <w:r w:rsidRPr="00C6331E">
        <w:t>8).</w:t>
      </w:r>
    </w:p>
    <w:p w:rsidR="00F21141" w:rsidRPr="00C6331E" w:rsidRDefault="00F21141" w:rsidP="003C58BE">
      <w:pPr>
        <w:pStyle w:val="SingleTxtG"/>
      </w:pPr>
      <w:r w:rsidRPr="00C6331E">
        <w:t>217.</w:t>
      </w:r>
      <w:r w:rsidRPr="00C6331E">
        <w:tab/>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Criminal</w:t>
      </w:r>
      <w:r w:rsidR="00C24685">
        <w:t xml:space="preserve"> </w:t>
      </w:r>
      <w:r w:rsidRPr="00C6331E">
        <w:t>Investigation</w:t>
      </w:r>
      <w:r w:rsidR="00C24685">
        <w:t xml:space="preserve"> </w:t>
      </w:r>
      <w:r w:rsidRPr="00C6331E">
        <w:t>Agencies</w:t>
      </w:r>
      <w:r w:rsidR="00C24685">
        <w:t xml:space="preserve"> </w:t>
      </w:r>
      <w:r w:rsidRPr="00C6331E">
        <w:t>prohibits</w:t>
      </w:r>
      <w:r w:rsidR="00C24685">
        <w:t xml:space="preserve"> </w:t>
      </w:r>
      <w:r w:rsidRPr="00C6331E">
        <w:t>preventing</w:t>
      </w:r>
      <w:r w:rsidR="00C24685">
        <w:t xml:space="preserve"> </w:t>
      </w:r>
      <w:r w:rsidRPr="00C6331E">
        <w:t>arrestees,</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the</w:t>
      </w:r>
      <w:r w:rsidR="00C24685">
        <w:t xml:space="preserve"> </w:t>
      </w:r>
      <w:r w:rsidRPr="00C6331E">
        <w:t>accused</w:t>
      </w:r>
      <w:r w:rsidR="00C24685">
        <w:t xml:space="preserve"> </w:t>
      </w:r>
      <w:r w:rsidRPr="00C6331E">
        <w:t>from</w:t>
      </w:r>
      <w:r w:rsidR="00C24685">
        <w:t xml:space="preserve"> </w:t>
      </w:r>
      <w:r w:rsidRPr="00C6331E">
        <w:t>exercising</w:t>
      </w:r>
      <w:r w:rsidR="00C24685">
        <w:t xml:space="preserve"> </w:t>
      </w:r>
      <w:r w:rsidRPr="00C6331E">
        <w:t>their</w:t>
      </w:r>
      <w:r w:rsidR="00C24685">
        <w:t xml:space="preserve"> </w:t>
      </w:r>
      <w:r w:rsidRPr="00C6331E">
        <w:t>right</w:t>
      </w:r>
      <w:r w:rsidR="00C24685">
        <w:t xml:space="preserve"> </w:t>
      </w:r>
      <w:r w:rsidRPr="00C6331E">
        <w:t>to</w:t>
      </w:r>
      <w:r w:rsidR="00C24685">
        <w:t xml:space="preserve"> </w:t>
      </w:r>
      <w:r w:rsidRPr="00C6331E">
        <w:t>receive</w:t>
      </w:r>
      <w:r w:rsidR="00C24685">
        <w:t xml:space="preserve"> </w:t>
      </w:r>
      <w:r w:rsidRPr="00C6331E">
        <w:t>compensations</w:t>
      </w:r>
      <w:r w:rsidR="00C24685">
        <w:t xml:space="preserve"> </w:t>
      </w:r>
      <w:r w:rsidRPr="00C6331E">
        <w:t>for</w:t>
      </w:r>
      <w:r w:rsidR="00C24685">
        <w:t xml:space="preserve"> </w:t>
      </w:r>
      <w:r w:rsidRPr="00C6331E">
        <w:t>material</w:t>
      </w:r>
      <w:r w:rsidR="00C24685">
        <w:t xml:space="preserve"> </w:t>
      </w:r>
      <w:r w:rsidRPr="00C6331E">
        <w:t>and</w:t>
      </w:r>
      <w:r w:rsidR="00C24685">
        <w:t xml:space="preserve"> </w:t>
      </w:r>
      <w:r w:rsidRPr="00C6331E">
        <w:t>spiritual</w:t>
      </w:r>
      <w:r w:rsidR="00C24685">
        <w:t xml:space="preserve"> </w:t>
      </w:r>
      <w:r w:rsidRPr="00C6331E">
        <w:t>damage</w:t>
      </w:r>
      <w:r w:rsidR="00C24685">
        <w:t xml:space="preserve"> </w:t>
      </w:r>
      <w:r w:rsidRPr="00C6331E">
        <w:t>or</w:t>
      </w:r>
      <w:r w:rsidR="00C24685">
        <w:t xml:space="preserve"> </w:t>
      </w:r>
      <w:r w:rsidRPr="00C6331E">
        <w:t>getting</w:t>
      </w:r>
      <w:r w:rsidR="00C24685">
        <w:t xml:space="preserve"> </w:t>
      </w:r>
      <w:proofErr w:type="spellStart"/>
      <w:r w:rsidRPr="00C6331E">
        <w:t>honor</w:t>
      </w:r>
      <w:proofErr w:type="spellEnd"/>
      <w:r w:rsidR="00C24685">
        <w:t xml:space="preserve"> </w:t>
      </w:r>
      <w:r w:rsidRPr="00C6331E">
        <w:t>rehabilitation</w:t>
      </w:r>
      <w:r w:rsidR="00C24685">
        <w:t xml:space="preserve"> </w:t>
      </w:r>
      <w:r w:rsidRPr="00C6331E">
        <w:t>(para.</w:t>
      </w:r>
      <w:r w:rsidR="00DF3D96">
        <w:t xml:space="preserve"> </w:t>
      </w:r>
      <w:r w:rsidRPr="00C6331E">
        <w:t>3,</w:t>
      </w:r>
      <w:r w:rsidR="00C24685">
        <w:t xml:space="preserve"> </w:t>
      </w:r>
      <w:r w:rsidRPr="00C6331E">
        <w:t>Art.</w:t>
      </w:r>
      <w:r w:rsidR="00DF3D96">
        <w:t xml:space="preserve"> </w:t>
      </w:r>
      <w:r w:rsidRPr="00C6331E">
        <w:t>14).</w:t>
      </w:r>
    </w:p>
    <w:p w:rsidR="00F21141" w:rsidRPr="00C6331E" w:rsidRDefault="00F21141" w:rsidP="003C58BE">
      <w:pPr>
        <w:pStyle w:val="SingleTxtG"/>
      </w:pPr>
      <w:r w:rsidRPr="00C6331E">
        <w:t>218.</w:t>
      </w:r>
      <w:r w:rsidRPr="00C6331E">
        <w:tab/>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r w:rsidRPr="00C6331E">
        <w:t>Courts</w:t>
      </w:r>
      <w:r w:rsidR="00C24685">
        <w:t xml:space="preserve"> </w:t>
      </w:r>
      <w:r w:rsidRPr="00C6331E">
        <w:t>provides</w:t>
      </w:r>
      <w:r w:rsidR="00C24685">
        <w:t xml:space="preserve"> </w:t>
      </w:r>
      <w:r w:rsidRPr="00C6331E">
        <w:t>that</w:t>
      </w:r>
      <w:r w:rsidR="00C24685">
        <w:t xml:space="preserve"> </w:t>
      </w:r>
      <w:r w:rsidRPr="00C6331E">
        <w:t>if</w:t>
      </w:r>
      <w:r w:rsidR="00C24685">
        <w:t xml:space="preserve"> </w:t>
      </w:r>
      <w:r w:rsidRPr="00C6331E">
        <w:t>the</w:t>
      </w:r>
      <w:r w:rsidR="00C24685">
        <w:t xml:space="preserve"> </w:t>
      </w:r>
      <w:r w:rsidRPr="00C6331E">
        <w:t>judges</w:t>
      </w:r>
      <w:r w:rsidR="00C24685">
        <w:t xml:space="preserve"> </w:t>
      </w:r>
      <w:r w:rsidRPr="00C6331E">
        <w:t>cause</w:t>
      </w:r>
      <w:r w:rsidR="00C24685">
        <w:t xml:space="preserve"> </w:t>
      </w:r>
      <w:r w:rsidRPr="00C6331E">
        <w:t>damage</w:t>
      </w:r>
      <w:r w:rsidR="00C24685">
        <w:t xml:space="preserve"> </w:t>
      </w:r>
      <w:r w:rsidRPr="00C6331E">
        <w:t>while</w:t>
      </w:r>
      <w:r w:rsidR="00C24685">
        <w:t xml:space="preserve"> </w:t>
      </w:r>
      <w:r w:rsidRPr="00C6331E">
        <w:t>performing</w:t>
      </w:r>
      <w:r w:rsidR="00C24685">
        <w:t xml:space="preserve"> </w:t>
      </w:r>
      <w:r w:rsidRPr="00C6331E">
        <w:t>their</w:t>
      </w:r>
      <w:r w:rsidR="00C24685">
        <w:t xml:space="preserve"> </w:t>
      </w:r>
      <w:r w:rsidRPr="00C6331E">
        <w:t>duties</w:t>
      </w:r>
      <w:r w:rsidR="00C24685">
        <w:t xml:space="preserve"> </w:t>
      </w:r>
      <w:r w:rsidRPr="00C6331E">
        <w:t>or</w:t>
      </w:r>
      <w:r w:rsidR="00C24685">
        <w:t xml:space="preserve"> </w:t>
      </w:r>
      <w:r w:rsidRPr="00C6331E">
        <w:t>exercising</w:t>
      </w:r>
      <w:r w:rsidR="00C24685">
        <w:t xml:space="preserve"> </w:t>
      </w:r>
      <w:r w:rsidRPr="00C6331E">
        <w:t>their</w:t>
      </w:r>
      <w:r w:rsidR="00C24685">
        <w:t xml:space="preserve"> </w:t>
      </w:r>
      <w:r w:rsidRPr="00C6331E">
        <w:t>powers,</w:t>
      </w:r>
      <w:r w:rsidR="00C24685">
        <w:t xml:space="preserve"> </w:t>
      </w:r>
      <w:r w:rsidRPr="00C6331E">
        <w:t>their</w:t>
      </w:r>
      <w:r w:rsidR="00C24685">
        <w:t xml:space="preserve"> </w:t>
      </w:r>
      <w:r w:rsidRPr="00C6331E">
        <w:t>courts</w:t>
      </w:r>
      <w:r w:rsidR="00C24685">
        <w:t xml:space="preserve"> </w:t>
      </w:r>
      <w:r w:rsidRPr="00C6331E">
        <w:t>shall</w:t>
      </w:r>
      <w:r w:rsidR="00C24685">
        <w:t xml:space="preserve"> </w:t>
      </w:r>
      <w:r w:rsidRPr="00C6331E">
        <w:t>pay</w:t>
      </w:r>
      <w:r w:rsidR="00C24685">
        <w:t xml:space="preserve"> </w:t>
      </w:r>
      <w:r w:rsidRPr="00C6331E">
        <w:t>compensations</w:t>
      </w:r>
      <w:r w:rsidR="00C24685">
        <w:t xml:space="preserve"> </w:t>
      </w:r>
      <w:r w:rsidRPr="00C6331E">
        <w:t>for</w:t>
      </w:r>
      <w:r w:rsidR="00C24685">
        <w:t xml:space="preserve"> </w:t>
      </w:r>
      <w:r w:rsidRPr="00C6331E">
        <w:t>damage</w:t>
      </w:r>
      <w:r w:rsidR="00C24685">
        <w:t xml:space="preserve"> </w:t>
      </w:r>
      <w:r w:rsidRPr="00C6331E">
        <w:t>and</w:t>
      </w:r>
      <w:r w:rsidR="00C24685">
        <w:t xml:space="preserve"> </w:t>
      </w:r>
      <w:r w:rsidRPr="00C6331E">
        <w:t>they</w:t>
      </w:r>
      <w:r w:rsidR="00C24685">
        <w:t xml:space="preserve"> </w:t>
      </w:r>
      <w:r w:rsidRPr="00C6331E">
        <w:t>shall</w:t>
      </w:r>
      <w:r w:rsidR="00C24685">
        <w:t xml:space="preserve"> </w:t>
      </w:r>
      <w:r w:rsidRPr="00C6331E">
        <w:t>pay</w:t>
      </w:r>
      <w:r w:rsidR="00C24685">
        <w:t xml:space="preserve"> </w:t>
      </w:r>
      <w:r w:rsidRPr="00C6331E">
        <w:t>indemnities</w:t>
      </w:r>
      <w:r w:rsidR="00C24685">
        <w:t xml:space="preserve"> </w:t>
      </w:r>
      <w:r w:rsidRPr="00C6331E">
        <w:t>to</w:t>
      </w:r>
      <w:r w:rsidR="00C24685">
        <w:t xml:space="preserve"> </w:t>
      </w:r>
      <w:r w:rsidRPr="00C6331E">
        <w:t>their</w:t>
      </w:r>
      <w:r w:rsidR="00C24685">
        <w:t xml:space="preserve"> </w:t>
      </w:r>
      <w:r w:rsidRPr="00C6331E">
        <w:t>courts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(para.</w:t>
      </w:r>
      <w:r w:rsidR="00DF3D96">
        <w:t xml:space="preserve"> </w:t>
      </w:r>
      <w:r w:rsidRPr="00C6331E">
        <w:t>6,</w:t>
      </w:r>
      <w:r w:rsidR="00C24685">
        <w:t xml:space="preserve"> </w:t>
      </w:r>
      <w:r w:rsidRPr="00C6331E">
        <w:t>Art.</w:t>
      </w:r>
      <w:r w:rsidR="00DF3D96">
        <w:t xml:space="preserve"> </w:t>
      </w:r>
      <w:r w:rsidRPr="00C6331E">
        <w:t>76);</w:t>
      </w:r>
      <w:r w:rsidR="00C24685">
        <w:t xml:space="preserve"> </w:t>
      </w:r>
      <w:r w:rsidRPr="00C6331E">
        <w:t>if</w:t>
      </w:r>
      <w:r w:rsidR="00C24685">
        <w:t xml:space="preserve"> </w:t>
      </w:r>
      <w:r w:rsidRPr="00C6331E">
        <w:t>the</w:t>
      </w:r>
      <w:r w:rsidR="00C24685">
        <w:t xml:space="preserve"> </w:t>
      </w:r>
      <w:r w:rsidRPr="00C6331E">
        <w:t>assessors</w:t>
      </w:r>
      <w:r w:rsidR="00C24685">
        <w:t xml:space="preserve"> </w:t>
      </w:r>
      <w:r w:rsidRPr="00C6331E">
        <w:t>cause</w:t>
      </w:r>
      <w:r w:rsidR="00C24685">
        <w:t xml:space="preserve"> </w:t>
      </w:r>
      <w:r w:rsidRPr="00C6331E">
        <w:t>damage</w:t>
      </w:r>
      <w:r w:rsidR="00C24685">
        <w:t xml:space="preserve"> </w:t>
      </w:r>
      <w:r w:rsidRPr="00C6331E">
        <w:t>while</w:t>
      </w:r>
      <w:r w:rsidR="00C24685">
        <w:t xml:space="preserve"> </w:t>
      </w:r>
      <w:r w:rsidRPr="00C6331E">
        <w:t>performing</w:t>
      </w:r>
      <w:r w:rsidR="00C24685">
        <w:t xml:space="preserve"> </w:t>
      </w:r>
      <w:r w:rsidRPr="00C6331E">
        <w:t>their</w:t>
      </w:r>
      <w:r w:rsidR="00C24685">
        <w:t xml:space="preserve"> </w:t>
      </w:r>
      <w:r w:rsidRPr="00C6331E">
        <w:t>duties</w:t>
      </w:r>
      <w:r w:rsidR="00C24685">
        <w:t xml:space="preserve"> </w:t>
      </w:r>
      <w:r w:rsidRPr="00C6331E">
        <w:t>or</w:t>
      </w:r>
      <w:r w:rsidR="00C24685">
        <w:t xml:space="preserve"> </w:t>
      </w:r>
      <w:r w:rsidRPr="00C6331E">
        <w:t>exercising</w:t>
      </w:r>
      <w:r w:rsidR="00C24685">
        <w:t xml:space="preserve"> </w:t>
      </w:r>
      <w:r w:rsidRPr="00C6331E">
        <w:t>their</w:t>
      </w:r>
      <w:r w:rsidR="00C24685">
        <w:t xml:space="preserve"> </w:t>
      </w:r>
      <w:r w:rsidRPr="00C6331E">
        <w:t>powers,</w:t>
      </w:r>
      <w:r w:rsidR="00C24685">
        <w:t xml:space="preserve"> </w:t>
      </w:r>
      <w:r w:rsidRPr="00C6331E">
        <w:t>their</w:t>
      </w:r>
      <w:r w:rsidR="00C24685">
        <w:t xml:space="preserve"> </w:t>
      </w:r>
      <w:r w:rsidRPr="00C6331E">
        <w:t>court</w:t>
      </w:r>
      <w:r w:rsidR="00C24685">
        <w:t xml:space="preserve"> </w:t>
      </w:r>
      <w:r w:rsidRPr="00C6331E">
        <w:t>shall</w:t>
      </w:r>
      <w:r w:rsidR="00C24685">
        <w:t xml:space="preserve"> </w:t>
      </w:r>
      <w:r w:rsidRPr="00C6331E">
        <w:t>pay</w:t>
      </w:r>
      <w:r w:rsidR="00C24685">
        <w:t xml:space="preserve"> </w:t>
      </w:r>
      <w:r w:rsidRPr="00C6331E">
        <w:t>compensations</w:t>
      </w:r>
      <w:r w:rsidR="00C24685">
        <w:t xml:space="preserve"> </w:t>
      </w:r>
      <w:r w:rsidRPr="00C6331E">
        <w:t>for</w:t>
      </w:r>
      <w:r w:rsidR="00C24685">
        <w:t xml:space="preserve"> </w:t>
      </w:r>
      <w:r w:rsidRPr="00C6331E">
        <w:t>damage</w:t>
      </w:r>
      <w:r w:rsidR="00C24685">
        <w:t xml:space="preserve"> </w:t>
      </w:r>
      <w:r w:rsidRPr="00C6331E">
        <w:t>and</w:t>
      </w:r>
      <w:r w:rsidR="00C24685">
        <w:t xml:space="preserve"> </w:t>
      </w:r>
      <w:r w:rsidRPr="00C6331E">
        <w:t>they</w:t>
      </w:r>
      <w:r w:rsidR="00C24685">
        <w:t xml:space="preserve"> </w:t>
      </w:r>
      <w:r w:rsidRPr="00C6331E">
        <w:t>shall</w:t>
      </w:r>
      <w:r w:rsidR="00C24685">
        <w:t xml:space="preserve"> </w:t>
      </w:r>
      <w:r w:rsidRPr="00C6331E">
        <w:t>pay</w:t>
      </w:r>
      <w:r w:rsidR="00C24685">
        <w:t xml:space="preserve"> </w:t>
      </w:r>
      <w:r w:rsidRPr="00C6331E">
        <w:t>indemnities</w:t>
      </w:r>
      <w:r w:rsidR="00C24685">
        <w:t xml:space="preserve"> </w:t>
      </w:r>
      <w:r w:rsidRPr="00C6331E">
        <w:t>to</w:t>
      </w:r>
      <w:r w:rsidR="00C24685">
        <w:t xml:space="preserve"> </w:t>
      </w:r>
      <w:r w:rsidRPr="00C6331E">
        <w:t>their</w:t>
      </w:r>
      <w:r w:rsidR="00C24685">
        <w:t xml:space="preserve"> </w:t>
      </w:r>
      <w:r w:rsidRPr="00C6331E">
        <w:t>court</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(para.</w:t>
      </w:r>
      <w:r w:rsidR="00DF3D96">
        <w:t xml:space="preserve"> </w:t>
      </w:r>
      <w:r w:rsidRPr="00C6331E">
        <w:t>8,</w:t>
      </w:r>
      <w:r w:rsidR="00C24685">
        <w:t xml:space="preserve"> </w:t>
      </w:r>
      <w:r w:rsidRPr="00C6331E">
        <w:t>Art.</w:t>
      </w:r>
      <w:r w:rsidR="00DF3D96">
        <w:t xml:space="preserve"> </w:t>
      </w:r>
      <w:r w:rsidRPr="00C6331E">
        <w:t>89).</w:t>
      </w:r>
    </w:p>
    <w:p w:rsidR="00F21141" w:rsidRPr="00C6331E" w:rsidRDefault="00F21141" w:rsidP="003C58BE">
      <w:pPr>
        <w:pStyle w:val="SingleTxtG"/>
      </w:pPr>
      <w:r w:rsidRPr="00C6331E">
        <w:t>219.</w:t>
      </w:r>
      <w:r w:rsidRPr="00C6331E">
        <w:tab/>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Organisation</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provides</w:t>
      </w:r>
      <w:r w:rsidR="00C24685">
        <w:t xml:space="preserve"> </w:t>
      </w:r>
      <w:r w:rsidRPr="00C6331E">
        <w:t>that</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other</w:t>
      </w:r>
      <w:r w:rsidR="00C24685">
        <w:t xml:space="preserve"> </w:t>
      </w:r>
      <w:r w:rsidRPr="00C6331E">
        <w:t>employees</w:t>
      </w:r>
      <w:r w:rsidR="00C24685">
        <w:t xml:space="preserve"> </w:t>
      </w:r>
      <w:r w:rsidRPr="00C6331E">
        <w:t>of</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00C24685">
        <w:t xml:space="preserve"> </w:t>
      </w:r>
      <w:r w:rsidRPr="00C6331E">
        <w:t>shall</w:t>
      </w:r>
      <w:r w:rsidR="00C24685">
        <w:t xml:space="preserve"> </w:t>
      </w:r>
      <w:r w:rsidRPr="00C6331E">
        <w:t>compensate</w:t>
      </w:r>
      <w:r w:rsidR="00C24685">
        <w:t xml:space="preserve"> </w:t>
      </w:r>
      <w:r w:rsidRPr="00C6331E">
        <w:t>for</w:t>
      </w:r>
      <w:r w:rsidR="00C24685">
        <w:t xml:space="preserve"> </w:t>
      </w:r>
      <w:r w:rsidRPr="00C6331E">
        <w:t>damages</w:t>
      </w:r>
      <w:r w:rsidR="00C24685">
        <w:t xml:space="preserve"> </w:t>
      </w:r>
      <w:r w:rsidRPr="00C6331E">
        <w:t>caused</w:t>
      </w:r>
      <w:r w:rsidR="00C24685">
        <w:t xml:space="preserve"> </w:t>
      </w:r>
      <w:r w:rsidRPr="00C6331E">
        <w:t>when</w:t>
      </w:r>
      <w:r w:rsidR="00C24685">
        <w:t xml:space="preserve"> </w:t>
      </w:r>
      <w:r w:rsidRPr="00C6331E">
        <w:t>performing</w:t>
      </w:r>
      <w:r w:rsidR="00C24685">
        <w:t xml:space="preserve"> </w:t>
      </w:r>
      <w:r w:rsidRPr="00C6331E">
        <w:t>their</w:t>
      </w:r>
      <w:r w:rsidR="00C24685">
        <w:t xml:space="preserve"> </w:t>
      </w:r>
      <w:r w:rsidRPr="00C6331E">
        <w:t>duties</w:t>
      </w:r>
      <w:r w:rsidR="00C24685">
        <w:t xml:space="preserve"> </w:t>
      </w:r>
      <w:r w:rsidRPr="00C6331E">
        <w:t>or</w:t>
      </w:r>
      <w:r w:rsidR="00C24685">
        <w:t xml:space="preserve"> </w:t>
      </w:r>
      <w:r w:rsidRPr="00C6331E">
        <w:t>exercising</w:t>
      </w:r>
      <w:r w:rsidR="00C24685">
        <w:t xml:space="preserve"> </w:t>
      </w:r>
      <w:r w:rsidRPr="00C6331E">
        <w:t>powers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(Art.</w:t>
      </w:r>
      <w:r w:rsidR="00DF3D96">
        <w:t xml:space="preserve"> </w:t>
      </w:r>
      <w:r w:rsidRPr="00C6331E">
        <w:t>59).</w:t>
      </w:r>
    </w:p>
    <w:p w:rsidR="00F21141" w:rsidRPr="00C6331E" w:rsidRDefault="00F21141" w:rsidP="003C58BE">
      <w:pPr>
        <w:pStyle w:val="SingleTxtG"/>
      </w:pPr>
      <w:r w:rsidRPr="00C6331E">
        <w:t>220.</w:t>
      </w:r>
      <w:r w:rsidRPr="00C6331E">
        <w:tab/>
        <w:t>The</w:t>
      </w:r>
      <w:r w:rsidR="00C24685">
        <w:t xml:space="preserve"> </w:t>
      </w:r>
      <w:r w:rsidRPr="00C6331E">
        <w:t>2014</w:t>
      </w:r>
      <w:r w:rsidR="00C24685">
        <w:t xml:space="preserve"> </w:t>
      </w:r>
      <w:r w:rsidRPr="00C6331E">
        <w:t>Law</w:t>
      </w:r>
      <w:r w:rsidR="00C24685">
        <w:t xml:space="preserve"> </w:t>
      </w:r>
      <w:r w:rsidRPr="00C6331E">
        <w:t>on</w:t>
      </w:r>
      <w:r w:rsidR="00C24685">
        <w:t xml:space="preserve"> </w:t>
      </w:r>
      <w:r w:rsidRPr="00C6331E">
        <w:t>the</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Forces</w:t>
      </w:r>
      <w:r w:rsidR="00C24685">
        <w:t xml:space="preserve"> </w:t>
      </w:r>
      <w:r w:rsidRPr="00C6331E">
        <w:t>provides</w:t>
      </w:r>
      <w:r w:rsidR="00C24685">
        <w:t xml:space="preserve"> </w:t>
      </w:r>
      <w:r w:rsidRPr="00C6331E">
        <w:t>that</w:t>
      </w:r>
      <w:r w:rsidR="00C24685">
        <w:t xml:space="preserve"> </w:t>
      </w:r>
      <w:r w:rsidRPr="00C6331E">
        <w:t>People</w:t>
      </w:r>
      <w:r w:rsidR="008313BC">
        <w:t>’</w:t>
      </w:r>
      <w:r w:rsidRPr="00C6331E">
        <w:t>s</w:t>
      </w:r>
      <w:r w:rsidR="00C24685">
        <w:t xml:space="preserve"> </w:t>
      </w:r>
      <w:r w:rsidRPr="00C6331E">
        <w:t>Public</w:t>
      </w:r>
      <w:r w:rsidR="00C24685">
        <w:t xml:space="preserve"> </w:t>
      </w:r>
      <w:r w:rsidRPr="00C6331E">
        <w:t>Security</w:t>
      </w:r>
      <w:r w:rsidR="00C24685">
        <w:t xml:space="preserve"> </w:t>
      </w:r>
      <w:r w:rsidRPr="00C6331E">
        <w:t>officers,</w:t>
      </w:r>
      <w:r w:rsidR="00C24685">
        <w:t xml:space="preserve"> </w:t>
      </w:r>
      <w:r w:rsidRPr="00C6331E">
        <w:t>non-commissioned</w:t>
      </w:r>
      <w:r w:rsidR="00C24685">
        <w:t xml:space="preserve"> </w:t>
      </w:r>
      <w:r w:rsidRPr="00C6331E">
        <w:t>officers</w:t>
      </w:r>
      <w:r w:rsidR="00C24685">
        <w:t xml:space="preserve"> </w:t>
      </w:r>
      <w:r w:rsidRPr="00C6331E">
        <w:t>and</w:t>
      </w:r>
      <w:r w:rsidR="00C24685">
        <w:t xml:space="preserve"> </w:t>
      </w:r>
      <w:r w:rsidRPr="00C6331E">
        <w:t>men</w:t>
      </w:r>
      <w:r w:rsidR="00C24685">
        <w:t xml:space="preserve"> </w:t>
      </w:r>
      <w:r w:rsidRPr="00C6331E">
        <w:t>and</w:t>
      </w:r>
      <w:r w:rsidR="00C24685">
        <w:t xml:space="preserve"> </w:t>
      </w:r>
      <w:r w:rsidRPr="00C6331E">
        <w:t>public</w:t>
      </w:r>
      <w:r w:rsidR="00C24685">
        <w:t xml:space="preserve"> </w:t>
      </w:r>
      <w:r w:rsidRPr="00C6331E">
        <w:t>security</w:t>
      </w:r>
      <w:r w:rsidR="00C24685">
        <w:t xml:space="preserve"> </w:t>
      </w:r>
      <w:r w:rsidRPr="00C6331E">
        <w:t>workers</w:t>
      </w:r>
      <w:r w:rsidR="00C24685">
        <w:t xml:space="preserve"> </w:t>
      </w:r>
      <w:r w:rsidRPr="00C6331E">
        <w:t>who</w:t>
      </w:r>
      <w:r w:rsidR="00C24685">
        <w:t xml:space="preserve"> </w:t>
      </w:r>
      <w:r w:rsidRPr="00C6331E">
        <w:t>breach</w:t>
      </w:r>
      <w:r w:rsidR="00C24685">
        <w:t xml:space="preserve"> </w:t>
      </w:r>
      <w:r w:rsidRPr="00C6331E">
        <w:t>discipline</w:t>
      </w:r>
      <w:r w:rsidR="00C24685">
        <w:t xml:space="preserve"> </w:t>
      </w:r>
      <w:r w:rsidRPr="00C6331E">
        <w:t>or</w:t>
      </w:r>
      <w:r w:rsidR="00C24685">
        <w:t xml:space="preserve"> </w:t>
      </w:r>
      <w:r w:rsidRPr="00C6331E">
        <w:t>violate</w:t>
      </w:r>
      <w:r w:rsidR="00C24685">
        <w:t xml:space="preserve"> </w:t>
      </w:r>
      <w:r w:rsidRPr="00C6331E">
        <w:t>law,</w:t>
      </w:r>
      <w:r w:rsidR="00C24685">
        <w:t xml:space="preserve"> </w:t>
      </w:r>
      <w:r w:rsidRPr="00C6331E">
        <w:t>shall,</w:t>
      </w:r>
      <w:r w:rsidR="00C24685">
        <w:t xml:space="preserve"> </w:t>
      </w:r>
      <w:r w:rsidRPr="00C6331E">
        <w:t>depending</w:t>
      </w:r>
      <w:r w:rsidR="00C24685">
        <w:t xml:space="preserve"> </w:t>
      </w:r>
      <w:r w:rsidRPr="00C6331E">
        <w:t>on</w:t>
      </w:r>
      <w:r w:rsidR="00C24685">
        <w:t xml:space="preserve"> </w:t>
      </w:r>
      <w:r w:rsidRPr="00C6331E">
        <w:t>the</w:t>
      </w:r>
      <w:r w:rsidR="00C24685">
        <w:t xml:space="preserve"> </w:t>
      </w:r>
      <w:r w:rsidRPr="00C6331E">
        <w:t>nature</w:t>
      </w:r>
      <w:r w:rsidR="00C24685">
        <w:t xml:space="preserve"> </w:t>
      </w:r>
      <w:r w:rsidRPr="00C6331E">
        <w:t>and</w:t>
      </w:r>
      <w:r w:rsidR="00C24685">
        <w:t xml:space="preserve"> </w:t>
      </w:r>
      <w:r w:rsidRPr="00C6331E">
        <w:t>severity</w:t>
      </w:r>
      <w:r w:rsidR="00C24685">
        <w:t xml:space="preserve"> </w:t>
      </w:r>
      <w:r w:rsidRPr="00C6331E">
        <w:t>of</w:t>
      </w:r>
      <w:r w:rsidR="00C24685">
        <w:t xml:space="preserve"> </w:t>
      </w:r>
      <w:r w:rsidRPr="00C6331E">
        <w:t>their</w:t>
      </w:r>
      <w:r w:rsidR="00C24685">
        <w:t xml:space="preserve"> </w:t>
      </w:r>
      <w:r w:rsidRPr="00C6331E">
        <w:t>violations,</w:t>
      </w:r>
      <w:r w:rsidR="00C24685">
        <w:t xml:space="preserve"> </w:t>
      </w:r>
      <w:r w:rsidRPr="00C6331E">
        <w:t>be</w:t>
      </w:r>
      <w:r w:rsidR="00C24685">
        <w:t xml:space="preserve"> </w:t>
      </w:r>
      <w:r w:rsidRPr="00C6331E">
        <w:t>disciplined,</w:t>
      </w:r>
      <w:r w:rsidR="00C24685">
        <w:t xml:space="preserve"> </w:t>
      </w:r>
      <w:r w:rsidRPr="00C6331E">
        <w:t>administratively</w:t>
      </w:r>
      <w:r w:rsidR="00C24685">
        <w:t xml:space="preserve"> </w:t>
      </w:r>
      <w:r w:rsidRPr="00C6331E">
        <w:t>sanctioned</w:t>
      </w:r>
      <w:r w:rsidR="00C24685">
        <w:t xml:space="preserve"> </w:t>
      </w:r>
      <w:r w:rsidRPr="00C6331E">
        <w:t>or</w:t>
      </w:r>
      <w:r w:rsidR="00C24685">
        <w:t xml:space="preserve"> </w:t>
      </w:r>
      <w:r w:rsidRPr="00C6331E">
        <w:t>examined</w:t>
      </w:r>
      <w:r w:rsidR="00C24685">
        <w:t xml:space="preserve"> </w:t>
      </w:r>
      <w:r w:rsidRPr="00C6331E">
        <w:t>for</w:t>
      </w:r>
      <w:r w:rsidR="00C24685">
        <w:t xml:space="preserve"> </w:t>
      </w:r>
      <w:r w:rsidRPr="00C6331E">
        <w:t>penal</w:t>
      </w:r>
      <w:r w:rsidR="00C24685">
        <w:t xml:space="preserve"> </w:t>
      </w:r>
      <w:r w:rsidRPr="00C6331E">
        <w:t>liability;</w:t>
      </w:r>
      <w:r w:rsidR="00C24685">
        <w:t xml:space="preserve"> </w:t>
      </w:r>
      <w:r w:rsidRPr="00C6331E">
        <w:t>if</w:t>
      </w:r>
      <w:r w:rsidR="00C24685">
        <w:t xml:space="preserve"> </w:t>
      </w:r>
      <w:r w:rsidRPr="00C6331E">
        <w:t>causing</w:t>
      </w:r>
      <w:r w:rsidR="00C24685">
        <w:t xml:space="preserve"> </w:t>
      </w:r>
      <w:r w:rsidRPr="00C6331E">
        <w:t>damage</w:t>
      </w:r>
      <w:r w:rsidR="00C24685">
        <w:t xml:space="preserve"> </w:t>
      </w:r>
      <w:r w:rsidRPr="00C6331E">
        <w:t>to</w:t>
      </w:r>
      <w:r w:rsidR="00C24685">
        <w:t xml:space="preserve"> </w:t>
      </w:r>
      <w:r w:rsidRPr="00C6331E">
        <w:t>the</w:t>
      </w:r>
      <w:r w:rsidR="00C24685">
        <w:t xml:space="preserve"> </w:t>
      </w:r>
      <w:r w:rsidRPr="00C6331E">
        <w:t>health</w:t>
      </w:r>
      <w:r w:rsidR="00C24685">
        <w:t xml:space="preserve"> </w:t>
      </w:r>
      <w:r w:rsidRPr="00C6331E">
        <w:t>or</w:t>
      </w:r>
      <w:r w:rsidR="00C24685">
        <w:t xml:space="preserve"> </w:t>
      </w:r>
      <w:r w:rsidRPr="00C6331E">
        <w:t>lives</w:t>
      </w:r>
      <w:r w:rsidR="00C24685">
        <w:t xml:space="preserve"> </w:t>
      </w:r>
      <w:r w:rsidRPr="00C6331E">
        <w:t>of</w:t>
      </w:r>
      <w:r w:rsidR="00C24685">
        <w:t xml:space="preserve"> </w:t>
      </w:r>
      <w:r w:rsidRPr="00C6331E">
        <w:t>other</w:t>
      </w:r>
      <w:r w:rsidR="00C24685">
        <w:t xml:space="preserve"> </w:t>
      </w:r>
      <w:r w:rsidRPr="00C6331E">
        <w:t>persons,</w:t>
      </w:r>
      <w:r w:rsidR="00C24685">
        <w:t xml:space="preserve"> </w:t>
      </w:r>
      <w:r w:rsidRPr="00C6331E">
        <w:t>the</w:t>
      </w:r>
      <w:r w:rsidR="00C24685">
        <w:t xml:space="preserve"> </w:t>
      </w:r>
      <w:r w:rsidRPr="00C6331E">
        <w:t>property</w:t>
      </w:r>
      <w:r w:rsidR="00C24685">
        <w:t xml:space="preserve"> </w:t>
      </w:r>
      <w:r w:rsidRPr="00C6331E">
        <w:t>or</w:t>
      </w:r>
      <w:r w:rsidR="00C24685">
        <w:t xml:space="preserve"> </w:t>
      </w:r>
      <w:r w:rsidRPr="00C6331E">
        <w:t>lawful</w:t>
      </w:r>
      <w:r w:rsidR="00C24685">
        <w:t xml:space="preserve"> </w:t>
      </w:r>
      <w:r w:rsidRPr="00C6331E">
        <w:t>interests</w:t>
      </w:r>
      <w:r w:rsidR="00C24685">
        <w:t xml:space="preserve"> </w:t>
      </w:r>
      <w:r w:rsidRPr="00C6331E">
        <w:t>of</w:t>
      </w:r>
      <w:r w:rsidR="00C24685">
        <w:t xml:space="preserve"> </w:t>
      </w:r>
      <w:r w:rsidRPr="00C6331E">
        <w:t>agencies,</w:t>
      </w:r>
      <w:r w:rsidR="00C24685">
        <w:t xml:space="preserve"> </w:t>
      </w:r>
      <w:r w:rsidRPr="00C6331E">
        <w:t>organisations</w:t>
      </w:r>
      <w:r w:rsidR="00C24685">
        <w:t xml:space="preserve"> </w:t>
      </w:r>
      <w:r w:rsidRPr="00C6331E">
        <w:t>or</w:t>
      </w:r>
      <w:r w:rsidR="00C24685">
        <w:t xml:space="preserve"> </w:t>
      </w:r>
      <w:r w:rsidRPr="00C6331E">
        <w:t>individuals,</w:t>
      </w:r>
      <w:r w:rsidR="00C24685">
        <w:t xml:space="preserve"> </w:t>
      </w:r>
      <w:r w:rsidRPr="00C6331E">
        <w:t>they</w:t>
      </w:r>
      <w:r w:rsidR="00C24685">
        <w:t xml:space="preserve"> </w:t>
      </w:r>
      <w:r w:rsidRPr="00C6331E">
        <w:t>shall</w:t>
      </w:r>
      <w:r w:rsidR="00C24685">
        <w:t xml:space="preserve"> </w:t>
      </w:r>
      <w:r w:rsidRPr="00C6331E">
        <w:t>pay</w:t>
      </w:r>
      <w:r w:rsidR="00C24685">
        <w:t xml:space="preserve"> </w:t>
      </w:r>
      <w:r w:rsidRPr="00C6331E">
        <w:t>compensations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(Art.</w:t>
      </w:r>
      <w:r w:rsidR="00DF3D96">
        <w:t xml:space="preserve"> </w:t>
      </w:r>
      <w:r w:rsidRPr="00C6331E">
        <w:t>42).</w:t>
      </w:r>
    </w:p>
    <w:p w:rsidR="00F21141" w:rsidRPr="00C6331E" w:rsidRDefault="00F21141" w:rsidP="003C58BE">
      <w:pPr>
        <w:pStyle w:val="SingleTxtG"/>
      </w:pPr>
      <w:r w:rsidRPr="00C6331E">
        <w:t>221.</w:t>
      </w:r>
      <w:r w:rsidRPr="00C6331E">
        <w:tab/>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complainants</w:t>
      </w:r>
      <w:r w:rsidR="00C24685">
        <w:t xml:space="preserve"> </w:t>
      </w:r>
      <w:r w:rsidRPr="00C6331E">
        <w:t>have</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have</w:t>
      </w:r>
      <w:r w:rsidR="00C24685">
        <w:t xml:space="preserve"> </w:t>
      </w:r>
      <w:r w:rsidRPr="00C6331E">
        <w:t>his/her</w:t>
      </w:r>
      <w:r w:rsidR="00C24685">
        <w:t xml:space="preserve"> </w:t>
      </w:r>
      <w:r w:rsidRPr="00C6331E">
        <w:t>infringed</w:t>
      </w:r>
      <w:r w:rsidR="00C24685">
        <w:t xml:space="preserve"> </w:t>
      </w:r>
      <w:r w:rsidRPr="00C6331E">
        <w:t>lawful</w:t>
      </w:r>
      <w:r w:rsidR="00C24685">
        <w:t xml:space="preserve"> </w:t>
      </w:r>
      <w:r w:rsidRPr="00C6331E">
        <w:t>rights</w:t>
      </w:r>
      <w:r w:rsidR="00C24685">
        <w:t xml:space="preserve"> </w:t>
      </w:r>
      <w:r w:rsidRPr="00C6331E">
        <w:t>and</w:t>
      </w:r>
      <w:r w:rsidR="00C24685">
        <w:t xml:space="preserve"> </w:t>
      </w:r>
      <w:r w:rsidRPr="00C6331E">
        <w:t>interests</w:t>
      </w:r>
      <w:r w:rsidR="00C24685">
        <w:t xml:space="preserve"> </w:t>
      </w:r>
      <w:r w:rsidRPr="00C6331E">
        <w:t>restored</w:t>
      </w:r>
      <w:r w:rsidR="00C24685">
        <w:t xml:space="preserve"> </w:t>
      </w:r>
      <w:r w:rsidRPr="00C6331E">
        <w:t>and</w:t>
      </w:r>
      <w:r w:rsidR="00C24685">
        <w:t xml:space="preserve"> </w:t>
      </w:r>
      <w:r w:rsidRPr="00C6331E">
        <w:t>receive</w:t>
      </w:r>
      <w:r w:rsidR="00C24685">
        <w:t xml:space="preserve"> </w:t>
      </w:r>
      <w:r w:rsidRPr="00C6331E">
        <w:t>compensations</w:t>
      </w:r>
      <w:r w:rsidR="00C24685">
        <w:t xml:space="preserve"> </w:t>
      </w:r>
      <w:r w:rsidRPr="00C6331E">
        <w:t>for</w:t>
      </w:r>
      <w:r w:rsidR="00C24685">
        <w:t xml:space="preserve"> </w:t>
      </w:r>
      <w:r w:rsidRPr="00C6331E">
        <w:t>damage</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law</w:t>
      </w:r>
      <w:r w:rsidR="00C24685">
        <w:t xml:space="preserve"> </w:t>
      </w:r>
      <w:r w:rsidRPr="00C6331E">
        <w:t>(para.</w:t>
      </w:r>
      <w:r w:rsidR="00DF3D96">
        <w:t xml:space="preserve"> </w:t>
      </w:r>
      <w:r w:rsidRPr="00C6331E">
        <w:t>1,</w:t>
      </w:r>
      <w:r w:rsidR="00C24685">
        <w:t xml:space="preserve"> </w:t>
      </w:r>
      <w:r w:rsidRPr="00C6331E">
        <w:t>Art.</w:t>
      </w:r>
      <w:r w:rsidR="00DF3D96">
        <w:t xml:space="preserve"> 154).</w:t>
      </w:r>
    </w:p>
    <w:p w:rsidR="00F21141" w:rsidRPr="00C6331E" w:rsidRDefault="00F21141" w:rsidP="003C58BE">
      <w:pPr>
        <w:pStyle w:val="SingleTxtG"/>
      </w:pPr>
      <w:r w:rsidRPr="00C6331E">
        <w:t>222.</w:t>
      </w:r>
      <w:r w:rsidRPr="00C6331E">
        <w:tab/>
        <w:t>Resolution</w:t>
      </w:r>
      <w:r w:rsidR="00C24685">
        <w:t xml:space="preserve"> </w:t>
      </w:r>
      <w:r w:rsidRPr="00C6331E">
        <w:t>No.</w:t>
      </w:r>
      <w:r w:rsidR="00C24685">
        <w:t xml:space="preserve"> </w:t>
      </w:r>
      <w:r w:rsidRPr="00C6331E">
        <w:t>96/2015/QH13</w:t>
      </w:r>
      <w:r w:rsidR="00C24685">
        <w:t xml:space="preserve"> </w:t>
      </w:r>
      <w:r w:rsidRPr="00C6331E">
        <w:t>dated</w:t>
      </w:r>
      <w:r w:rsidR="00C24685">
        <w:t xml:space="preserve"> </w:t>
      </w:r>
      <w:r w:rsidRPr="00C6331E">
        <w:t>26th</w:t>
      </w:r>
      <w:r w:rsidR="00C24685">
        <w:t xml:space="preserve"> </w:t>
      </w:r>
      <w:r w:rsidRPr="00C6331E">
        <w:t>June,</w:t>
      </w:r>
      <w:r w:rsidR="00C24685">
        <w:t xml:space="preserve"> </w:t>
      </w:r>
      <w:r w:rsidRPr="00C6331E">
        <w:t>2015</w:t>
      </w:r>
      <w:r w:rsidR="00C24685">
        <w:t xml:space="preserve"> </w:t>
      </w:r>
      <w:r w:rsidRPr="00C6331E">
        <w:t>of</w:t>
      </w:r>
      <w:r w:rsidR="00C24685">
        <w:t xml:space="preserve"> </w:t>
      </w:r>
      <w:r w:rsidRPr="00C6331E">
        <w:t>the</w:t>
      </w:r>
      <w:r w:rsidR="00C24685">
        <w:t xml:space="preserve"> </w:t>
      </w:r>
      <w:r w:rsidRPr="00C6331E">
        <w:t>National</w:t>
      </w:r>
      <w:r w:rsidR="00C24685">
        <w:t xml:space="preserve"> </w:t>
      </w:r>
      <w:r w:rsidRPr="00C6331E">
        <w:t>Assembly</w:t>
      </w:r>
      <w:r w:rsidR="00C24685">
        <w:t xml:space="preserve"> </w:t>
      </w:r>
      <w:r w:rsidRPr="00C6331E">
        <w:t>on</w:t>
      </w:r>
      <w:r w:rsidR="00C24685">
        <w:t xml:space="preserve"> </w:t>
      </w:r>
      <w:r w:rsidRPr="00C6331E">
        <w:t>promoting</w:t>
      </w:r>
      <w:r w:rsidR="00C24685">
        <w:t xml:space="preserve"> </w:t>
      </w:r>
      <w:r w:rsidRPr="00C6331E">
        <w:t>measures</w:t>
      </w:r>
      <w:r w:rsidR="00C24685">
        <w:t xml:space="preserve"> </w:t>
      </w:r>
      <w:r w:rsidRPr="00C6331E">
        <w:t>for</w:t>
      </w:r>
      <w:r w:rsidR="00C24685">
        <w:t xml:space="preserve"> </w:t>
      </w:r>
      <w:r w:rsidRPr="00C6331E">
        <w:t>preventing</w:t>
      </w:r>
      <w:r w:rsidR="00C24685">
        <w:t xml:space="preserve"> </w:t>
      </w:r>
      <w:r w:rsidRPr="00C6331E">
        <w:t>and</w:t>
      </w:r>
      <w:r w:rsidR="00C24685">
        <w:t xml:space="preserve"> </w:t>
      </w:r>
      <w:r w:rsidRPr="00C6331E">
        <w:t>avoiding</w:t>
      </w:r>
      <w:r w:rsidR="00C24685">
        <w:t xml:space="preserve"> </w:t>
      </w:r>
      <w:r w:rsidRPr="00C6331E">
        <w:t>criminal</w:t>
      </w:r>
      <w:r w:rsidR="00C24685">
        <w:t xml:space="preserve"> </w:t>
      </w:r>
      <w:r w:rsidRPr="00C6331E">
        <w:t>injustice</w:t>
      </w:r>
      <w:r w:rsidR="00C24685">
        <w:t xml:space="preserve"> </w:t>
      </w:r>
      <w:r w:rsidRPr="00C6331E">
        <w:t>and</w:t>
      </w:r>
      <w:r w:rsidR="00C24685">
        <w:t xml:space="preserve"> </w:t>
      </w:r>
      <w:r w:rsidRPr="00C6331E">
        <w:t>wrong</w:t>
      </w:r>
      <w:r w:rsidR="00C24685">
        <w:t xml:space="preserve"> </w:t>
      </w:r>
      <w:r w:rsidRPr="00C6331E">
        <w:t>verdicts</w:t>
      </w:r>
      <w:r w:rsidR="00C24685">
        <w:t xml:space="preserve"> </w:t>
      </w:r>
      <w:r w:rsidRPr="00C6331E">
        <w:t>and</w:t>
      </w:r>
      <w:r w:rsidR="00C24685">
        <w:t xml:space="preserve"> </w:t>
      </w:r>
      <w:r w:rsidRPr="00C6331E">
        <w:t>compensation</w:t>
      </w:r>
      <w:r w:rsidR="00C24685">
        <w:t xml:space="preserve"> </w:t>
      </w:r>
      <w:r w:rsidRPr="00C6331E">
        <w:t>for</w:t>
      </w:r>
      <w:r w:rsidR="00C24685">
        <w:t xml:space="preserve"> </w:t>
      </w:r>
      <w:r w:rsidRPr="00C6331E">
        <w:t>victims</w:t>
      </w:r>
      <w:r w:rsidR="00C24685">
        <w:t xml:space="preserve"> </w:t>
      </w:r>
      <w:r w:rsidRPr="00C6331E">
        <w:t>suffering</w:t>
      </w:r>
      <w:r w:rsidR="00C24685">
        <w:t xml:space="preserve"> </w:t>
      </w:r>
      <w:r w:rsidRPr="00C6331E">
        <w:t>injustice</w:t>
      </w:r>
      <w:r w:rsidR="00C24685">
        <w:t xml:space="preserve"> </w:t>
      </w:r>
      <w:r w:rsidRPr="00C6331E">
        <w:t>in</w:t>
      </w:r>
      <w:r w:rsidR="00C24685">
        <w:t xml:space="preserve"> </w:t>
      </w:r>
      <w:r w:rsidRPr="00C6331E">
        <w:t>criminal</w:t>
      </w:r>
      <w:r w:rsidR="00C24685">
        <w:t xml:space="preserve"> </w:t>
      </w:r>
      <w:r w:rsidRPr="00C6331E">
        <w:t>procedure,</w:t>
      </w:r>
      <w:r w:rsidR="00C24685">
        <w:t xml:space="preserve"> </w:t>
      </w:r>
      <w:r w:rsidRPr="00C6331E">
        <w:t>specified</w:t>
      </w:r>
      <w:r w:rsidR="00C24685">
        <w:t xml:space="preserve"> </w:t>
      </w:r>
      <w:r w:rsidRPr="00C6331E">
        <w:t>that</w:t>
      </w:r>
      <w:r w:rsidR="00C24685">
        <w:t xml:space="preserve"> </w:t>
      </w:r>
      <w:r w:rsidRPr="00C6331E">
        <w:t>when</w:t>
      </w:r>
      <w:r w:rsidR="00C24685">
        <w:t xml:space="preserve"> </w:t>
      </w:r>
      <w:r w:rsidRPr="00C6331E">
        <w:t>the</w:t>
      </w:r>
      <w:r w:rsidR="00C24685">
        <w:t xml:space="preserve"> </w:t>
      </w:r>
      <w:r w:rsidRPr="00C6331E">
        <w:t>injustice</w:t>
      </w:r>
      <w:r w:rsidR="00C24685">
        <w:t xml:space="preserve"> </w:t>
      </w:r>
      <w:r w:rsidRPr="00C6331E">
        <w:t>is</w:t>
      </w:r>
      <w:r w:rsidR="00C24685">
        <w:t xml:space="preserve"> </w:t>
      </w:r>
      <w:r w:rsidRPr="00C6331E">
        <w:t>determined,</w:t>
      </w:r>
      <w:r w:rsidR="00C24685">
        <w:t xml:space="preserve"> </w:t>
      </w:r>
      <w:r w:rsidRPr="00C6331E">
        <w:t>it</w:t>
      </w:r>
      <w:r w:rsidR="00C24685">
        <w:t xml:space="preserve"> </w:t>
      </w:r>
      <w:r w:rsidRPr="00C6331E">
        <w:t>is</w:t>
      </w:r>
      <w:r w:rsidR="00C24685">
        <w:t xml:space="preserve"> </w:t>
      </w:r>
      <w:r w:rsidRPr="00C6331E">
        <w:t>necessary</w:t>
      </w:r>
      <w:r w:rsidR="00C24685">
        <w:t xml:space="preserve"> </w:t>
      </w:r>
      <w:r w:rsidRPr="00C6331E">
        <w:t>to</w:t>
      </w:r>
      <w:r w:rsidR="00C24685">
        <w:t xml:space="preserve"> </w:t>
      </w:r>
      <w:r w:rsidRPr="00C6331E">
        <w:t>promptly</w:t>
      </w:r>
      <w:r w:rsidR="00C24685">
        <w:t xml:space="preserve"> </w:t>
      </w:r>
      <w:r w:rsidRPr="00C6331E">
        <w:t>vindicate</w:t>
      </w:r>
      <w:r w:rsidR="00C24685">
        <w:t xml:space="preserve"> </w:t>
      </w:r>
      <w:r w:rsidRPr="00C6331E">
        <w:t>the</w:t>
      </w:r>
      <w:r w:rsidR="00C24685">
        <w:t xml:space="preserve"> </w:t>
      </w:r>
      <w:r w:rsidRPr="00C6331E">
        <w:t>victims</w:t>
      </w:r>
      <w:r w:rsidR="00C24685">
        <w:t xml:space="preserve"> </w:t>
      </w:r>
      <w:r w:rsidRPr="00C6331E">
        <w:t>of</w:t>
      </w:r>
      <w:r w:rsidR="00C24685">
        <w:t xml:space="preserve"> </w:t>
      </w:r>
      <w:r w:rsidRPr="00C6331E">
        <w:t>injustice,</w:t>
      </w:r>
      <w:r w:rsidR="00C24685">
        <w:t xml:space="preserve"> </w:t>
      </w:r>
      <w:r w:rsidRPr="00C6331E">
        <w:t>pay</w:t>
      </w:r>
      <w:r w:rsidR="00C24685">
        <w:t xml:space="preserve"> </w:t>
      </w:r>
      <w:r w:rsidRPr="00C6331E">
        <w:t>compensation</w:t>
      </w:r>
      <w:r w:rsidR="00C24685">
        <w:t xml:space="preserve"> </w:t>
      </w:r>
      <w:r w:rsidRPr="00C6331E">
        <w:t>for</w:t>
      </w:r>
      <w:r w:rsidR="00C24685">
        <w:t xml:space="preserve"> </w:t>
      </w:r>
      <w:r w:rsidRPr="00C6331E">
        <w:t>the</w:t>
      </w:r>
      <w:r w:rsidR="00C24685">
        <w:t xml:space="preserve"> </w:t>
      </w:r>
      <w:r w:rsidRPr="00C6331E">
        <w:t>victims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handle</w:t>
      </w:r>
      <w:r w:rsidR="00C24685">
        <w:t xml:space="preserve"> </w:t>
      </w:r>
      <w:r w:rsidRPr="00C6331E">
        <w:t>strictly</w:t>
      </w:r>
      <w:r w:rsidR="00C24685">
        <w:t xml:space="preserve"> </w:t>
      </w:r>
      <w:r w:rsidRPr="00C6331E">
        <w:t>the</w:t>
      </w:r>
      <w:r w:rsidR="00C24685">
        <w:t xml:space="preserve"> </w:t>
      </w:r>
      <w:r w:rsidRPr="00C6331E">
        <w:t>people</w:t>
      </w:r>
      <w:r w:rsidR="00C24685">
        <w:t xml:space="preserve"> </w:t>
      </w:r>
      <w:r w:rsidRPr="00C6331E">
        <w:t>committing</w:t>
      </w:r>
      <w:r w:rsidR="00C24685">
        <w:t xml:space="preserve"> </w:t>
      </w:r>
      <w:r w:rsidRPr="00C6331E">
        <w:t>violations</w:t>
      </w:r>
      <w:r w:rsidR="00C24685">
        <w:t xml:space="preserve"> </w:t>
      </w:r>
      <w:r w:rsidRPr="00C6331E">
        <w:t>and</w:t>
      </w:r>
      <w:r w:rsidR="00C24685">
        <w:t xml:space="preserve"> </w:t>
      </w:r>
      <w:r w:rsidRPr="00C6331E">
        <w:t>consider</w:t>
      </w:r>
      <w:r w:rsidR="00C24685">
        <w:t xml:space="preserve"> </w:t>
      </w:r>
      <w:r w:rsidRPr="00C6331E">
        <w:t>responsibility</w:t>
      </w:r>
      <w:r w:rsidR="00C24685">
        <w:t xml:space="preserve"> </w:t>
      </w:r>
      <w:r w:rsidRPr="00C6331E">
        <w:t>for</w:t>
      </w:r>
      <w:r w:rsidR="00C24685">
        <w:t xml:space="preserve"> </w:t>
      </w:r>
      <w:r w:rsidRPr="00C6331E">
        <w:t>repaying</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on</w:t>
      </w:r>
      <w:r w:rsidR="00C24685">
        <w:t xml:space="preserve"> </w:t>
      </w:r>
      <w:r w:rsidRPr="00C6331E">
        <w:t>duty</w:t>
      </w:r>
      <w:r w:rsidR="00C24685">
        <w:t xml:space="preserve"> </w:t>
      </w:r>
      <w:r w:rsidRPr="00C6331E">
        <w:t>who</w:t>
      </w:r>
      <w:r w:rsidR="00C24685">
        <w:t xml:space="preserve"> </w:t>
      </w:r>
      <w:r w:rsidRPr="00C6331E">
        <w:t>caused</w:t>
      </w:r>
      <w:r w:rsidR="00C24685">
        <w:t xml:space="preserve"> </w:t>
      </w:r>
      <w:r w:rsidRPr="00C6331E">
        <w:t>damage</w:t>
      </w:r>
      <w:r w:rsidR="00C24685">
        <w:t xml:space="preserve"> </w:t>
      </w:r>
      <w:r w:rsidRPr="00C6331E">
        <w:t>under</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State</w:t>
      </w:r>
      <w:r w:rsidR="00C24685">
        <w:t xml:space="preserve"> </w:t>
      </w:r>
      <w:r w:rsidRPr="00C6331E">
        <w:t>Compensation</w:t>
      </w:r>
      <w:r w:rsidR="00C24685">
        <w:t xml:space="preserve"> </w:t>
      </w:r>
      <w:r w:rsidRPr="00C6331E">
        <w:t>Liability;</w:t>
      </w:r>
      <w:r w:rsidR="00C24685">
        <w:t xml:space="preserve"> </w:t>
      </w:r>
      <w:r w:rsidRPr="00C6331E">
        <w:t>handle</w:t>
      </w:r>
      <w:r w:rsidR="00C24685">
        <w:t xml:space="preserve"> </w:t>
      </w:r>
      <w:r w:rsidRPr="00C6331E">
        <w:t>the</w:t>
      </w:r>
      <w:r w:rsidR="00C24685">
        <w:t xml:space="preserve"> </w:t>
      </w:r>
      <w:r w:rsidRPr="00C6331E">
        <w:t>head</w:t>
      </w:r>
      <w:r w:rsidR="00C24685">
        <w:t xml:space="preserve"> </w:t>
      </w:r>
      <w:r w:rsidRPr="00C6331E">
        <w:t>of</w:t>
      </w:r>
      <w:r w:rsidR="00C24685">
        <w:t xml:space="preserve"> </w:t>
      </w:r>
      <w:r w:rsidRPr="00C6331E">
        <w:t>the</w:t>
      </w:r>
      <w:r w:rsidR="00C24685">
        <w:t xml:space="preserve"> </w:t>
      </w:r>
      <w:r w:rsidRPr="00C6331E">
        <w:t>agency</w:t>
      </w:r>
      <w:r w:rsidR="00C24685">
        <w:t xml:space="preserve"> </w:t>
      </w:r>
      <w:r w:rsidRPr="00C6331E">
        <w:t>causing</w:t>
      </w:r>
      <w:r w:rsidR="00C24685">
        <w:t xml:space="preserve"> </w:t>
      </w:r>
      <w:r w:rsidRPr="00C6331E">
        <w:t>injustice,</w:t>
      </w:r>
      <w:r w:rsidR="00C24685">
        <w:t xml:space="preserve"> </w:t>
      </w:r>
      <w:r w:rsidRPr="00C6331E">
        <w:t>obtaining</w:t>
      </w:r>
      <w:r w:rsidR="00C24685">
        <w:t xml:space="preserve"> </w:t>
      </w:r>
      <w:r w:rsidRPr="00C6331E">
        <w:t>of</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p>
    <w:p w:rsidR="00F21141" w:rsidRPr="00C6331E" w:rsidRDefault="00F21141" w:rsidP="003C58BE">
      <w:pPr>
        <w:pStyle w:val="SingleTxtG"/>
      </w:pPr>
      <w:r w:rsidRPr="00C6331E">
        <w:t>223.</w:t>
      </w:r>
      <w:r w:rsidRPr="00C6331E">
        <w:tab/>
        <w:t>Procedures</w:t>
      </w:r>
      <w:r w:rsidR="00C24685">
        <w:t xml:space="preserve"> </w:t>
      </w:r>
      <w:r w:rsidRPr="00C6331E">
        <w:t>for</w:t>
      </w:r>
      <w:r w:rsidR="00C24685">
        <w:t xml:space="preserve"> </w:t>
      </w:r>
      <w:r w:rsidRPr="00C6331E">
        <w:t>settlement</w:t>
      </w:r>
      <w:r w:rsidR="00C24685">
        <w:t xml:space="preserve"> </w:t>
      </w:r>
      <w:r w:rsidRPr="00C6331E">
        <w:t>of</w:t>
      </w:r>
      <w:r w:rsidR="00C24685">
        <w:t xml:space="preserve"> </w:t>
      </w:r>
      <w:r w:rsidRPr="00C6331E">
        <w:t>compensation</w:t>
      </w:r>
      <w:r w:rsidR="00C24685">
        <w:t xml:space="preserve"> </w:t>
      </w:r>
      <w:r w:rsidRPr="00C6331E">
        <w:t>for</w:t>
      </w:r>
      <w:r w:rsidR="00C24685">
        <w:t xml:space="preserve"> </w:t>
      </w:r>
      <w:r w:rsidRPr="00C6331E">
        <w:t>damages;</w:t>
      </w:r>
      <w:r w:rsidR="00C24685">
        <w:t xml:space="preserve"> </w:t>
      </w:r>
      <w:r w:rsidRPr="00C6331E">
        <w:t>rights</w:t>
      </w:r>
      <w:r w:rsidR="00C24685">
        <w:t xml:space="preserve"> </w:t>
      </w:r>
      <w:r w:rsidRPr="00C6331E">
        <w:t>and</w:t>
      </w:r>
      <w:r w:rsidR="00C24685">
        <w:t xml:space="preserve"> </w:t>
      </w:r>
      <w:r w:rsidRPr="00C6331E">
        <w:t>obligations</w:t>
      </w:r>
      <w:r w:rsidR="00C24685">
        <w:t xml:space="preserve"> </w:t>
      </w:r>
      <w:r w:rsidRPr="00C6331E">
        <w:t>of</w:t>
      </w:r>
      <w:r w:rsidR="00C24685">
        <w:t xml:space="preserve"> </w:t>
      </w:r>
      <w:r w:rsidRPr="00C6331E">
        <w:t>individuals</w:t>
      </w:r>
      <w:r w:rsidR="00C24685">
        <w:t xml:space="preserve"> </w:t>
      </w:r>
      <w:r w:rsidRPr="00C6331E">
        <w:t>and</w:t>
      </w:r>
      <w:r w:rsidR="00C24685">
        <w:t xml:space="preserve"> </w:t>
      </w:r>
      <w:r w:rsidRPr="00C6331E">
        <w:t>organisations</w:t>
      </w:r>
      <w:r w:rsidR="00C24685">
        <w:t xml:space="preserve"> </w:t>
      </w:r>
      <w:r w:rsidRPr="00C6331E">
        <w:t>affected;</w:t>
      </w:r>
      <w:r w:rsidR="00C24685">
        <w:t xml:space="preserve"> </w:t>
      </w:r>
      <w:r w:rsidRPr="00C6331E">
        <w:t>compensation</w:t>
      </w:r>
      <w:r w:rsidR="00C24685">
        <w:t xml:space="preserve"> </w:t>
      </w:r>
      <w:r w:rsidRPr="00C6331E">
        <w:t>expense</w:t>
      </w:r>
      <w:r w:rsidR="00C24685">
        <w:t xml:space="preserve"> </w:t>
      </w:r>
      <w:r w:rsidRPr="00C6331E">
        <w:t>and</w:t>
      </w:r>
      <w:r w:rsidR="00C24685">
        <w:t xml:space="preserve"> </w:t>
      </w:r>
      <w:r w:rsidRPr="00C6331E">
        <w:t>responsibility</w:t>
      </w:r>
      <w:r w:rsidR="00C24685">
        <w:t xml:space="preserve"> </w:t>
      </w:r>
      <w:r w:rsidRPr="00C6331E">
        <w:t>for</w:t>
      </w:r>
      <w:r w:rsidR="00C24685">
        <w:t xml:space="preserve"> </w:t>
      </w:r>
      <w:r w:rsidRPr="00C6331E">
        <w:t>repaying</w:t>
      </w:r>
      <w:r w:rsidR="00C24685">
        <w:t xml:space="preserve"> </w:t>
      </w:r>
      <w:r w:rsidRPr="00C6331E">
        <w:t>of</w:t>
      </w:r>
      <w:r w:rsidR="00C24685">
        <w:t xml:space="preserve"> </w:t>
      </w:r>
      <w:r w:rsidRPr="00C6331E">
        <w:t>the</w:t>
      </w:r>
      <w:r w:rsidR="00C24685">
        <w:t xml:space="preserve"> </w:t>
      </w:r>
      <w:r w:rsidRPr="00C6331E">
        <w:t>persons</w:t>
      </w:r>
      <w:r w:rsidR="00C24685">
        <w:t xml:space="preserve"> </w:t>
      </w:r>
      <w:r w:rsidRPr="00C6331E">
        <w:t>on</w:t>
      </w:r>
      <w:r w:rsidR="00C24685">
        <w:t xml:space="preserve"> </w:t>
      </w:r>
      <w:r w:rsidRPr="00C6331E">
        <w:t>duty</w:t>
      </w:r>
      <w:r w:rsidR="00C24685">
        <w:t xml:space="preserve"> </w:t>
      </w:r>
      <w:r w:rsidRPr="00C6331E">
        <w:t>who</w:t>
      </w:r>
      <w:r w:rsidR="00C24685">
        <w:t xml:space="preserve"> </w:t>
      </w:r>
      <w:r w:rsidRPr="00C6331E">
        <w:t>caused</w:t>
      </w:r>
      <w:r w:rsidR="00C24685">
        <w:t xml:space="preserve"> </w:t>
      </w:r>
      <w:r w:rsidRPr="00C6331E">
        <w:t>damage</w:t>
      </w:r>
      <w:r w:rsidR="00C24685">
        <w:t xml:space="preserve"> </w:t>
      </w:r>
      <w:r w:rsidRPr="00C6331E">
        <w:t>are</w:t>
      </w:r>
      <w:r w:rsidR="00C24685">
        <w:t xml:space="preserve"> </w:t>
      </w:r>
      <w:r w:rsidRPr="00C6331E">
        <w:t>specified</w:t>
      </w:r>
      <w:r w:rsidR="00C24685">
        <w:t xml:space="preserve"> </w:t>
      </w:r>
      <w:r w:rsidRPr="00C6331E">
        <w:t>in</w:t>
      </w:r>
      <w:r w:rsidR="00C24685">
        <w:t xml:space="preserve"> </w:t>
      </w:r>
      <w:r w:rsidRPr="00C6331E">
        <w:t>the</w:t>
      </w:r>
      <w:r w:rsidR="00C24685">
        <w:t xml:space="preserve"> </w:t>
      </w:r>
      <w:r w:rsidRPr="00C6331E">
        <w:t>2009</w:t>
      </w:r>
      <w:r w:rsidR="00C24685">
        <w:t xml:space="preserve"> </w:t>
      </w:r>
      <w:r w:rsidRPr="00C6331E">
        <w:t>Law</w:t>
      </w:r>
      <w:r w:rsidR="00C24685">
        <w:t xml:space="preserve"> </w:t>
      </w:r>
      <w:r w:rsidRPr="00C6331E">
        <w:t>on</w:t>
      </w:r>
      <w:r w:rsidR="00C24685">
        <w:t xml:space="preserve"> </w:t>
      </w:r>
      <w:r w:rsidRPr="00C6331E">
        <w:t>State</w:t>
      </w:r>
      <w:r w:rsidR="00C24685">
        <w:t xml:space="preserve"> </w:t>
      </w:r>
      <w:r w:rsidRPr="00C6331E">
        <w:t>Compensation</w:t>
      </w:r>
      <w:r w:rsidR="00C24685">
        <w:t xml:space="preserve"> </w:t>
      </w:r>
      <w:r w:rsidRPr="00C6331E">
        <w:t>Liability</w:t>
      </w:r>
      <w:r w:rsidR="00C24685">
        <w:t xml:space="preserve"> </w:t>
      </w:r>
      <w:r w:rsidRPr="00C6331E">
        <w:t>and</w:t>
      </w:r>
      <w:r w:rsidR="00C24685">
        <w:t xml:space="preserve"> </w:t>
      </w:r>
      <w:r w:rsidRPr="00C6331E">
        <w:t>guiding</w:t>
      </w:r>
      <w:r w:rsidR="00C24685">
        <w:t xml:space="preserve"> </w:t>
      </w:r>
      <w:r w:rsidRPr="00C6331E">
        <w:t>documents</w:t>
      </w:r>
      <w:r w:rsidR="00C24685">
        <w:t xml:space="preserve"> </w:t>
      </w:r>
      <w:r w:rsidRPr="00C6331E">
        <w:t>of</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this</w:t>
      </w:r>
      <w:r w:rsidR="00C24685">
        <w:t xml:space="preserve"> </w:t>
      </w:r>
      <w:r w:rsidRPr="00C6331E">
        <w:t>law.</w:t>
      </w:r>
      <w:r w:rsidR="00C24685">
        <w:t xml:space="preserve"> </w:t>
      </w:r>
      <w:r w:rsidRPr="00C6331E">
        <w:t>The</w:t>
      </w:r>
      <w:r w:rsidR="00C24685">
        <w:t xml:space="preserve"> </w:t>
      </w:r>
      <w:r w:rsidRPr="00C6331E">
        <w:t>rules</w:t>
      </w:r>
      <w:r w:rsidR="00C24685">
        <w:t xml:space="preserve"> </w:t>
      </w:r>
      <w:r w:rsidRPr="00C6331E">
        <w:t>on</w:t>
      </w:r>
      <w:r w:rsidR="00C24685">
        <w:t xml:space="preserve"> </w:t>
      </w:r>
      <w:r w:rsidRPr="00C6331E">
        <w:t>compensation</w:t>
      </w:r>
      <w:r w:rsidR="00C24685">
        <w:t xml:space="preserve"> </w:t>
      </w:r>
      <w:r w:rsidRPr="00C6331E">
        <w:t>for</w:t>
      </w:r>
      <w:r w:rsidR="00C24685">
        <w:t xml:space="preserve"> </w:t>
      </w:r>
      <w:r w:rsidRPr="00C6331E">
        <w:t>victims</w:t>
      </w:r>
      <w:r w:rsidR="00C24685">
        <w:t xml:space="preserve"> </w:t>
      </w:r>
      <w:r w:rsidRPr="00C6331E">
        <w:t>of</w:t>
      </w:r>
      <w:r w:rsidR="00C24685">
        <w:t xml:space="preserve"> </w:t>
      </w:r>
      <w:r w:rsidRPr="00C6331E">
        <w:t>torture</w:t>
      </w:r>
      <w:r w:rsidR="00C24685">
        <w:t xml:space="preserve"> </w:t>
      </w:r>
      <w:r w:rsidRPr="00C6331E">
        <w:t>shall</w:t>
      </w:r>
      <w:r w:rsidR="00C24685">
        <w:t xml:space="preserve"> </w:t>
      </w:r>
      <w:r w:rsidRPr="00C6331E">
        <w:t>comply</w:t>
      </w:r>
      <w:r w:rsidR="00C24685">
        <w:t xml:space="preserve"> </w:t>
      </w:r>
      <w:r w:rsidRPr="00C6331E">
        <w:t>with</w:t>
      </w:r>
      <w:r w:rsidR="00C24685">
        <w:t xml:space="preserve"> </w:t>
      </w:r>
      <w:r w:rsidRPr="00C6331E">
        <w:t>the</w:t>
      </w:r>
      <w:r w:rsidR="00C24685">
        <w:t xml:space="preserve"> </w:t>
      </w:r>
      <w:r w:rsidRPr="00C6331E">
        <w:t>common</w:t>
      </w:r>
      <w:r w:rsidR="00C24685">
        <w:t xml:space="preserve"> </w:t>
      </w:r>
      <w:r w:rsidRPr="00C6331E">
        <w:t>rules</w:t>
      </w:r>
      <w:r w:rsidR="00C24685">
        <w:t xml:space="preserve"> </w:t>
      </w:r>
      <w:r w:rsidRPr="00C6331E">
        <w:t>on</w:t>
      </w:r>
      <w:r w:rsidR="00C24685">
        <w:t xml:space="preserve"> </w:t>
      </w:r>
      <w:r w:rsidRPr="00C6331E">
        <w:t>compensation.</w:t>
      </w:r>
    </w:p>
    <w:p w:rsidR="00F21141" w:rsidRPr="00C6331E" w:rsidRDefault="00F21141" w:rsidP="003C58BE">
      <w:pPr>
        <w:pStyle w:val="SingleTxtG"/>
      </w:pPr>
      <w:r w:rsidRPr="00C6331E">
        <w:t>224.</w:t>
      </w:r>
      <w:r w:rsidRPr="00C6331E">
        <w:tab/>
        <w:t>Viet</w:t>
      </w:r>
      <w:r w:rsidR="00C24685">
        <w:t xml:space="preserve"> </w:t>
      </w:r>
      <w:r w:rsidRPr="00C6331E">
        <w:t>Nam</w:t>
      </w:r>
      <w:r w:rsidR="00C24685">
        <w:t xml:space="preserve"> </w:t>
      </w:r>
      <w:r w:rsidRPr="00C6331E">
        <w:t>has</w:t>
      </w:r>
      <w:r w:rsidR="00C24685">
        <w:t xml:space="preserve"> </w:t>
      </w:r>
      <w:r w:rsidRPr="00C6331E">
        <w:t>resolved</w:t>
      </w:r>
      <w:r w:rsidR="00C24685">
        <w:t xml:space="preserve"> </w:t>
      </w:r>
      <w:r w:rsidRPr="00C6331E">
        <w:t>compensation</w:t>
      </w:r>
      <w:r w:rsidR="00C24685">
        <w:t xml:space="preserve"> </w:t>
      </w:r>
      <w:r w:rsidRPr="00C6331E">
        <w:t>for</w:t>
      </w:r>
      <w:r w:rsidR="00C24685">
        <w:t xml:space="preserve"> </w:t>
      </w:r>
      <w:r w:rsidRPr="00C6331E">
        <w:t>damages</w:t>
      </w:r>
      <w:r w:rsidR="00C24685">
        <w:t xml:space="preserve"> </w:t>
      </w:r>
      <w:r w:rsidRPr="00C6331E">
        <w:t>to</w:t>
      </w:r>
      <w:r w:rsidR="00C24685">
        <w:t xml:space="preserve"> </w:t>
      </w:r>
      <w:r w:rsidRPr="00C6331E">
        <w:t>the</w:t>
      </w:r>
      <w:r w:rsidR="00C24685">
        <w:t xml:space="preserve"> </w:t>
      </w:r>
      <w:r w:rsidRPr="00C6331E">
        <w:t>victims</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From</w:t>
      </w:r>
      <w:r w:rsidR="00C24685">
        <w:t xml:space="preserve"> </w:t>
      </w:r>
      <w:r w:rsidRPr="00C6331E">
        <w:t>2011</w:t>
      </w:r>
      <w:r w:rsidR="00C24685">
        <w:t xml:space="preserve"> </w:t>
      </w:r>
      <w:r w:rsidRPr="00C6331E">
        <w:t>to</w:t>
      </w:r>
      <w:r w:rsidR="00C24685">
        <w:t xml:space="preserve"> </w:t>
      </w:r>
      <w:r w:rsidRPr="00C6331E">
        <w:t>2015,</w:t>
      </w:r>
      <w:r w:rsidR="00C24685">
        <w:t xml:space="preserve"> </w:t>
      </w:r>
      <w:r w:rsidRPr="00C6331E">
        <w:t>under</w:t>
      </w:r>
      <w:r w:rsidR="00C24685">
        <w:t xml:space="preserve"> </w:t>
      </w:r>
      <w:r w:rsidRPr="00C6331E">
        <w:t>the</w:t>
      </w:r>
      <w:r w:rsidR="00C24685">
        <w:t xml:space="preserve"> </w:t>
      </w:r>
      <w:r w:rsidRPr="00C6331E">
        <w:t>responsibility</w:t>
      </w:r>
      <w:r w:rsidR="00C24685">
        <w:t xml:space="preserve"> </w:t>
      </w:r>
      <w:r w:rsidRPr="00C6331E">
        <w:t>of</w:t>
      </w:r>
      <w:r w:rsidR="00C24685">
        <w:t xml:space="preserve"> </w:t>
      </w:r>
      <w:r w:rsidRPr="00C6331E">
        <w:t>compensation</w:t>
      </w:r>
      <w:r w:rsidR="00C24685">
        <w:t xml:space="preserve"> </w:t>
      </w:r>
      <w:r w:rsidRPr="00C6331E">
        <w:t>for</w:t>
      </w:r>
      <w:r w:rsidR="00C24685">
        <w:t xml:space="preserve"> </w:t>
      </w:r>
      <w:r w:rsidRPr="00C6331E">
        <w:t>damages</w:t>
      </w:r>
      <w:r w:rsidR="00C24685">
        <w:t xml:space="preserve"> </w:t>
      </w:r>
      <w:r w:rsidRPr="00C6331E">
        <w:t>of</w:t>
      </w:r>
      <w:r w:rsidR="00C24685">
        <w:t xml:space="preserve"> </w:t>
      </w:r>
      <w:r w:rsidRPr="00C6331E">
        <w:t>the</w:t>
      </w:r>
      <w:r w:rsidR="00C24685">
        <w:t xml:space="preserve"> </w:t>
      </w:r>
      <w:r w:rsidRPr="00C6331E">
        <w:t>People</w:t>
      </w:r>
      <w:r w:rsidR="008313BC">
        <w:t>’</w:t>
      </w:r>
      <w:r w:rsidRPr="00C6331E">
        <w:t>s</w:t>
      </w:r>
      <w:r w:rsidR="00C24685">
        <w:t xml:space="preserve"> </w:t>
      </w:r>
      <w:proofErr w:type="spellStart"/>
      <w:r w:rsidRPr="00C6331E">
        <w:t>Procuracies</w:t>
      </w:r>
      <w:proofErr w:type="spellEnd"/>
      <w:r w:rsidRPr="00C6331E">
        <w:t>,</w:t>
      </w:r>
      <w:r w:rsidR="00C24685">
        <w:t xml:space="preserve"> </w:t>
      </w:r>
      <w:r w:rsidRPr="00C6331E">
        <w:t>there</w:t>
      </w:r>
      <w:r w:rsidR="00C24685">
        <w:t xml:space="preserve"> </w:t>
      </w:r>
      <w:r w:rsidRPr="00C6331E">
        <w:t>were</w:t>
      </w:r>
      <w:r w:rsidR="00C24685">
        <w:t xml:space="preserve"> </w:t>
      </w:r>
      <w:r w:rsidRPr="00C6331E">
        <w:t>03</w:t>
      </w:r>
      <w:r w:rsidR="00C24685">
        <w:t xml:space="preserve"> </w:t>
      </w:r>
      <w:r w:rsidRPr="00C6331E">
        <w:t>cases</w:t>
      </w:r>
      <w:r w:rsidR="00C24685">
        <w:t xml:space="preserve"> </w:t>
      </w:r>
      <w:r w:rsidRPr="00C6331E">
        <w:t>which</w:t>
      </w:r>
      <w:r w:rsidR="00C24685">
        <w:t xml:space="preserve"> </w:t>
      </w:r>
      <w:r w:rsidRPr="00C6331E">
        <w:t>are</w:t>
      </w:r>
      <w:r w:rsidR="00C24685">
        <w:t xml:space="preserve"> </w:t>
      </w:r>
      <w:r w:rsidRPr="00C6331E">
        <w:t>compensated</w:t>
      </w:r>
      <w:r w:rsidR="00C24685">
        <w:t xml:space="preserve"> </w:t>
      </w:r>
      <w:r w:rsidRPr="00C6331E">
        <w:t>with</w:t>
      </w:r>
      <w:r w:rsidR="00C24685">
        <w:t xml:space="preserve"> </w:t>
      </w:r>
      <w:r w:rsidRPr="00C6331E">
        <w:t>total</w:t>
      </w:r>
      <w:r w:rsidR="00C24685">
        <w:t xml:space="preserve"> </w:t>
      </w:r>
      <w:r w:rsidRPr="00C6331E">
        <w:t>amount</w:t>
      </w:r>
      <w:r w:rsidR="00C24685">
        <w:t xml:space="preserve"> </w:t>
      </w:r>
      <w:r w:rsidRPr="00C6331E">
        <w:t>of</w:t>
      </w:r>
      <w:r w:rsidR="00C24685">
        <w:t xml:space="preserve"> </w:t>
      </w:r>
      <w:r w:rsidRPr="00C6331E">
        <w:t>220,260,192</w:t>
      </w:r>
      <w:r w:rsidR="00C24685">
        <w:t xml:space="preserve"> </w:t>
      </w:r>
      <w:r w:rsidRPr="00C6331E">
        <w:t>VND</w:t>
      </w:r>
      <w:r w:rsidR="00C24685">
        <w:t xml:space="preserve"> </w:t>
      </w:r>
      <w:r w:rsidRPr="00C6331E">
        <w:t>(approximately</w:t>
      </w:r>
      <w:r w:rsidR="00C24685">
        <w:t xml:space="preserve"> </w:t>
      </w:r>
      <w:r w:rsidRPr="00C6331E">
        <w:t>10,476</w:t>
      </w:r>
      <w:r w:rsidR="00C24685">
        <w:t xml:space="preserve"> </w:t>
      </w:r>
      <w:r w:rsidRPr="00C6331E">
        <w:t>USD</w:t>
      </w:r>
      <w:r w:rsidR="00C24685">
        <w:t xml:space="preserve"> </w:t>
      </w:r>
      <w:r w:rsidRPr="00C6331E">
        <w:t>at</w:t>
      </w:r>
      <w:r w:rsidR="00C24685">
        <w:t xml:space="preserve"> </w:t>
      </w:r>
      <w:r w:rsidRPr="00C6331E">
        <w:t>the</w:t>
      </w:r>
      <w:r w:rsidR="00C24685">
        <w:t xml:space="preserve"> </w:t>
      </w:r>
      <w:r w:rsidRPr="00C6331E">
        <w:t>time</w:t>
      </w:r>
      <w:r w:rsidR="00C24685">
        <w:t xml:space="preserve"> </w:t>
      </w:r>
      <w:r w:rsidRPr="00C6331E">
        <w:t>of</w:t>
      </w:r>
      <w:r w:rsidR="00C24685">
        <w:t xml:space="preserve"> </w:t>
      </w:r>
      <w:r w:rsidRPr="00C6331E">
        <w:t>compensation)</w:t>
      </w:r>
      <w:r w:rsidR="00C24685">
        <w:t xml:space="preserve"> </w:t>
      </w:r>
      <w:r w:rsidRPr="00C6331E">
        <w:t>as</w:t>
      </w:r>
      <w:r w:rsidR="00C24685">
        <w:t xml:space="preserve"> </w:t>
      </w:r>
      <w:r w:rsidRPr="00C6331E">
        <w:t>a</w:t>
      </w:r>
      <w:r w:rsidR="00C24685">
        <w:t xml:space="preserve"> </w:t>
      </w:r>
      <w:r w:rsidRPr="00C6331E">
        <w:t>result</w:t>
      </w:r>
      <w:r w:rsidR="00C24685">
        <w:t xml:space="preserve"> </w:t>
      </w:r>
      <w:r w:rsidRPr="00C6331E">
        <w:t>of</w:t>
      </w:r>
      <w:r w:rsidR="00C24685">
        <w:t xml:space="preserve"> </w:t>
      </w:r>
      <w:r w:rsidRPr="00C6331E">
        <w:t>acts</w:t>
      </w:r>
      <w:r w:rsidR="00C24685">
        <w:t xml:space="preserve"> </w:t>
      </w:r>
      <w:r w:rsidRPr="00C6331E">
        <w:t>of</w:t>
      </w:r>
      <w:r w:rsidR="00C24685">
        <w:t xml:space="preserve"> </w:t>
      </w:r>
      <w:r w:rsidRPr="00C6331E">
        <w:t>applying</w:t>
      </w:r>
      <w:r w:rsidR="00C24685">
        <w:t xml:space="preserve"> </w:t>
      </w:r>
      <w:r w:rsidRPr="00C6331E">
        <w:t>corporal</w:t>
      </w:r>
      <w:r w:rsidR="00C24685">
        <w:t xml:space="preserve"> </w:t>
      </w:r>
      <w:r w:rsidRPr="00C6331E">
        <w:t>punishment.</w:t>
      </w:r>
    </w:p>
    <w:p w:rsidR="00F21141" w:rsidRPr="00C6331E" w:rsidRDefault="00F21141" w:rsidP="003C58BE">
      <w:pPr>
        <w:pStyle w:val="SingleTxtG"/>
      </w:pPr>
      <w:r w:rsidRPr="00C6331E">
        <w:t>225.</w:t>
      </w:r>
      <w:r w:rsidRPr="00C6331E">
        <w:tab/>
        <w:t>Viet</w:t>
      </w:r>
      <w:r w:rsidR="00C24685">
        <w:t xml:space="preserve"> </w:t>
      </w:r>
      <w:r w:rsidRPr="00C6331E">
        <w:t>Nam</w:t>
      </w:r>
      <w:r w:rsidR="00C24685">
        <w:t xml:space="preserve"> </w:t>
      </w:r>
      <w:r w:rsidRPr="00C6331E">
        <w:t>also</w:t>
      </w:r>
      <w:r w:rsidR="00C24685">
        <w:t xml:space="preserve"> </w:t>
      </w:r>
      <w:r w:rsidRPr="00C6331E">
        <w:t>implements</w:t>
      </w:r>
      <w:r w:rsidR="00C24685">
        <w:t xml:space="preserve"> </w:t>
      </w:r>
      <w:r w:rsidRPr="00C6331E">
        <w:t>other</w:t>
      </w:r>
      <w:r w:rsidR="00C24685">
        <w:t xml:space="preserve"> </w:t>
      </w:r>
      <w:r w:rsidRPr="00C6331E">
        <w:t>measures,</w:t>
      </w:r>
      <w:r w:rsidR="00C24685">
        <w:t xml:space="preserve"> </w:t>
      </w:r>
      <w:r w:rsidRPr="00C6331E">
        <w:t>in</w:t>
      </w:r>
      <w:r w:rsidR="00C24685">
        <w:t xml:space="preserve"> </w:t>
      </w:r>
      <w:r w:rsidRPr="00C6331E">
        <w:t>addition</w:t>
      </w:r>
      <w:r w:rsidR="00C24685">
        <w:t xml:space="preserve"> </w:t>
      </w:r>
      <w:r w:rsidRPr="00C6331E">
        <w:t>to</w:t>
      </w:r>
      <w:r w:rsidR="00C24685">
        <w:t xml:space="preserve"> </w:t>
      </w:r>
      <w:r w:rsidRPr="00C6331E">
        <w:t>compensation,</w:t>
      </w:r>
      <w:r w:rsidR="00C24685">
        <w:t xml:space="preserve"> </w:t>
      </w:r>
      <w:r w:rsidRPr="00C6331E">
        <w:t>to</w:t>
      </w:r>
      <w:r w:rsidR="00C24685">
        <w:t xml:space="preserve"> </w:t>
      </w:r>
      <w:r w:rsidRPr="00C6331E">
        <w:t>restore</w:t>
      </w:r>
      <w:r w:rsidR="00C24685">
        <w:t xml:space="preserve"> </w:t>
      </w:r>
      <w:r w:rsidRPr="00C6331E">
        <w:t>the</w:t>
      </w:r>
      <w:r w:rsidR="00C24685">
        <w:t xml:space="preserve"> </w:t>
      </w:r>
      <w:r w:rsidRPr="00C6331E">
        <w:t>dignity</w:t>
      </w:r>
      <w:r w:rsidR="00C24685">
        <w:t xml:space="preserve"> </w:t>
      </w:r>
      <w:r w:rsidRPr="00C6331E">
        <w:t>of</w:t>
      </w:r>
      <w:r w:rsidR="00C24685">
        <w:t xml:space="preserve"> </w:t>
      </w:r>
      <w:r w:rsidRPr="00C6331E">
        <w:t>victims,</w:t>
      </w:r>
      <w:r w:rsidR="00C24685">
        <w:t xml:space="preserve"> </w:t>
      </w:r>
      <w:r w:rsidRPr="00C6331E">
        <w:t>the</w:t>
      </w:r>
      <w:r w:rsidR="00C24685">
        <w:t xml:space="preserve"> </w:t>
      </w:r>
      <w:r w:rsidRPr="00C6331E">
        <w:t>right</w:t>
      </w:r>
      <w:r w:rsidR="00C24685">
        <w:t xml:space="preserve"> </w:t>
      </w:r>
      <w:r w:rsidRPr="00C6331E">
        <w:t>to</w:t>
      </w:r>
      <w:r w:rsidR="00C24685">
        <w:t xml:space="preserve"> </w:t>
      </w:r>
      <w:r w:rsidRPr="00C6331E">
        <w:t>safety</w:t>
      </w:r>
      <w:r w:rsidR="00C24685">
        <w:t xml:space="preserve"> </w:t>
      </w:r>
      <w:r w:rsidRPr="00C6331E">
        <w:t>and</w:t>
      </w:r>
      <w:r w:rsidR="00C24685">
        <w:t xml:space="preserve"> </w:t>
      </w:r>
      <w:r w:rsidRPr="00C6331E">
        <w:t>health</w:t>
      </w:r>
      <w:r w:rsidR="00C24685">
        <w:t xml:space="preserve"> </w:t>
      </w:r>
      <w:r w:rsidRPr="00C6331E">
        <w:t>protection</w:t>
      </w:r>
      <w:r w:rsidR="00C24685">
        <w:t xml:space="preserve"> </w:t>
      </w:r>
      <w:r w:rsidRPr="00C6331E">
        <w:t>for</w:t>
      </w:r>
      <w:r w:rsidR="00C24685">
        <w:t xml:space="preserve"> </w:t>
      </w:r>
      <w:r w:rsidRPr="00C6331E">
        <w:t>these</w:t>
      </w:r>
      <w:r w:rsidR="00C24685">
        <w:t xml:space="preserve"> </w:t>
      </w:r>
      <w:r w:rsidRPr="00C6331E">
        <w:t>persons,</w:t>
      </w:r>
      <w:r w:rsidR="00C24685">
        <w:t xml:space="preserve"> </w:t>
      </w:r>
      <w:r w:rsidRPr="00C6331E">
        <w:t>to</w:t>
      </w:r>
      <w:r w:rsidR="00C24685">
        <w:t xml:space="preserve"> </w:t>
      </w:r>
      <w:r w:rsidRPr="00C6331E">
        <w:t>prevent</w:t>
      </w:r>
      <w:r w:rsidR="00C24685">
        <w:t xml:space="preserve"> </w:t>
      </w:r>
      <w:r w:rsidRPr="00C6331E">
        <w:t>recurrence</w:t>
      </w:r>
      <w:r w:rsidR="00C24685">
        <w:t xml:space="preserve"> </w:t>
      </w:r>
      <w:r w:rsidRPr="00C6331E">
        <w:t>and</w:t>
      </w:r>
      <w:r w:rsidR="00C24685">
        <w:t xml:space="preserve"> </w:t>
      </w:r>
      <w:r w:rsidRPr="00C6331E">
        <w:t>to</w:t>
      </w:r>
      <w:r w:rsidR="00C24685">
        <w:t xml:space="preserve"> </w:t>
      </w:r>
      <w:r w:rsidRPr="00C6331E">
        <w:t>help</w:t>
      </w:r>
      <w:r w:rsidR="00C24685">
        <w:t xml:space="preserve"> </w:t>
      </w:r>
      <w:r w:rsidRPr="00C6331E">
        <w:t>victims</w:t>
      </w:r>
      <w:r w:rsidR="00C24685">
        <w:t xml:space="preserve"> </w:t>
      </w:r>
      <w:r w:rsidRPr="00C6331E">
        <w:t>in</w:t>
      </w:r>
      <w:r w:rsidR="00C24685">
        <w:t xml:space="preserve"> </w:t>
      </w:r>
      <w:r w:rsidRPr="00C6331E">
        <w:t>community</w:t>
      </w:r>
      <w:r w:rsidR="00C24685">
        <w:t xml:space="preserve"> </w:t>
      </w:r>
      <w:r w:rsidRPr="00C6331E">
        <w:t>reintegration</w:t>
      </w:r>
      <w:r w:rsidR="00C24685">
        <w:t xml:space="preserve"> </w:t>
      </w:r>
      <w:r w:rsidRPr="00C6331E">
        <w:t>such</w:t>
      </w:r>
      <w:r w:rsidR="00C24685">
        <w:t xml:space="preserve"> </w:t>
      </w:r>
      <w:r w:rsidRPr="00C6331E">
        <w:t>as</w:t>
      </w:r>
      <w:r w:rsidR="00C24685">
        <w:t xml:space="preserve"> </w:t>
      </w:r>
      <w:r w:rsidRPr="00C6331E">
        <w:t>poverty</w:t>
      </w:r>
      <w:r w:rsidR="00C24685">
        <w:t xml:space="preserve"> </w:t>
      </w:r>
      <w:r w:rsidRPr="00C6331E">
        <w:t>reduction</w:t>
      </w:r>
      <w:r w:rsidR="00C24685">
        <w:t xml:space="preserve"> </w:t>
      </w:r>
      <w:r w:rsidRPr="00C6331E">
        <w:t>and</w:t>
      </w:r>
      <w:r w:rsidR="00C24685">
        <w:t xml:space="preserve"> </w:t>
      </w:r>
      <w:r w:rsidRPr="00C6331E">
        <w:t>illiteracy</w:t>
      </w:r>
      <w:r w:rsidR="00C24685">
        <w:t xml:space="preserve"> </w:t>
      </w:r>
      <w:r w:rsidRPr="00C6331E">
        <w:t>elimination</w:t>
      </w:r>
      <w:r w:rsidR="00C24685">
        <w:t xml:space="preserve"> </w:t>
      </w:r>
      <w:r w:rsidRPr="00C6331E">
        <w:t>programs</w:t>
      </w:r>
      <w:r w:rsidR="00C24685">
        <w:t xml:space="preserve"> </w:t>
      </w:r>
      <w:r w:rsidRPr="00C6331E">
        <w:t>which</w:t>
      </w:r>
      <w:r w:rsidR="00C24685">
        <w:t xml:space="preserve"> </w:t>
      </w:r>
      <w:r w:rsidRPr="00C6331E">
        <w:t>contribute</w:t>
      </w:r>
      <w:r w:rsidR="00C24685">
        <w:t xml:space="preserve"> </w:t>
      </w:r>
      <w:r w:rsidRPr="00C6331E">
        <w:t>to</w:t>
      </w:r>
      <w:r w:rsidR="00C24685">
        <w:t xml:space="preserve"> </w:t>
      </w:r>
      <w:r w:rsidRPr="00C6331E">
        <w:t>raising</w:t>
      </w:r>
      <w:r w:rsidR="00C24685">
        <w:t xml:space="preserve"> </w:t>
      </w:r>
      <w:r w:rsidRPr="00C6331E">
        <w:t>awareness,</w:t>
      </w:r>
      <w:r w:rsidR="00C24685">
        <w:t xml:space="preserve"> </w:t>
      </w:r>
      <w:r w:rsidRPr="00C6331E">
        <w:t>the</w:t>
      </w:r>
      <w:r w:rsidR="00C24685">
        <w:t xml:space="preserve"> </w:t>
      </w:r>
      <w:r w:rsidRPr="00C6331E">
        <w:t>crime</w:t>
      </w:r>
      <w:r w:rsidR="00C24685">
        <w:t xml:space="preserve"> </w:t>
      </w:r>
      <w:r w:rsidRPr="00C6331E">
        <w:t>prevention</w:t>
      </w:r>
      <w:r w:rsidR="00C24685">
        <w:t xml:space="preserve"> </w:t>
      </w:r>
      <w:r w:rsidRPr="00C6331E">
        <w:t>and</w:t>
      </w:r>
      <w:r w:rsidR="00C24685">
        <w:t xml:space="preserve"> </w:t>
      </w:r>
      <w:r w:rsidRPr="00C6331E">
        <w:t>anti-recidivism.</w:t>
      </w:r>
    </w:p>
    <w:p w:rsidR="00F21141" w:rsidRPr="00C6331E" w:rsidRDefault="00F21141" w:rsidP="00D518C8">
      <w:pPr>
        <w:pStyle w:val="H4G"/>
      </w:pPr>
      <w:r w:rsidRPr="00C6331E">
        <w:tab/>
      </w:r>
      <w:r w:rsidRPr="00C6331E">
        <w:tab/>
        <w:t>The</w:t>
      </w:r>
      <w:r w:rsidR="00C24685">
        <w:t xml:space="preserve"> </w:t>
      </w:r>
      <w:r w:rsidRPr="00C6331E">
        <w:t>reintegration</w:t>
      </w:r>
      <w:r w:rsidR="00C24685">
        <w:t xml:space="preserve"> </w:t>
      </w:r>
      <w:r w:rsidRPr="00C6331E">
        <w:t>programs</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for</w:t>
      </w:r>
      <w:r w:rsidR="00C24685">
        <w:t xml:space="preserve"> </w:t>
      </w:r>
      <w:r w:rsidRPr="00C6331E">
        <w:t>the</w:t>
      </w:r>
      <w:r w:rsidR="00C24685">
        <w:t xml:space="preserve"> </w:t>
      </w:r>
      <w:r w:rsidRPr="00C6331E">
        <w:t>victims</w:t>
      </w:r>
      <w:r w:rsidR="00C24685">
        <w:t xml:space="preserve"> </w:t>
      </w:r>
      <w:r w:rsidRPr="00C6331E">
        <w:t>of</w:t>
      </w:r>
      <w:r w:rsidR="00C24685">
        <w:t xml:space="preserve"> </w:t>
      </w:r>
      <w:r w:rsidRPr="00C6331E">
        <w:t>torture.</w:t>
      </w:r>
    </w:p>
    <w:p w:rsidR="00F21141" w:rsidRPr="00C6331E" w:rsidRDefault="00F21141" w:rsidP="003C58BE">
      <w:pPr>
        <w:pStyle w:val="SingleTxtG"/>
      </w:pPr>
      <w:r w:rsidRPr="00C6331E">
        <w:t>226.</w:t>
      </w:r>
      <w:r w:rsidRPr="00C6331E">
        <w:tab/>
        <w:t>Viet</w:t>
      </w:r>
      <w:r w:rsidR="00C24685">
        <w:t xml:space="preserve"> </w:t>
      </w:r>
      <w:r w:rsidRPr="00C6331E">
        <w:t>Nam</w:t>
      </w:r>
      <w:r w:rsidR="00C24685">
        <w:t xml:space="preserve"> </w:t>
      </w:r>
      <w:r w:rsidRPr="00C6331E">
        <w:t>has</w:t>
      </w:r>
      <w:r w:rsidR="00C24685">
        <w:t xml:space="preserve"> </w:t>
      </w:r>
      <w:r w:rsidRPr="00C6331E">
        <w:t>put</w:t>
      </w:r>
      <w:r w:rsidR="00C24685">
        <w:t xml:space="preserve"> </w:t>
      </w:r>
      <w:r w:rsidRPr="00C6331E">
        <w:t>in</w:t>
      </w:r>
      <w:r w:rsidR="00C24685">
        <w:t xml:space="preserve"> </w:t>
      </w:r>
      <w:r w:rsidRPr="00C6331E">
        <w:t>place</w:t>
      </w:r>
      <w:r w:rsidR="00C24685">
        <w:t xml:space="preserve"> </w:t>
      </w:r>
      <w:r w:rsidRPr="00C6331E">
        <w:t>many</w:t>
      </w:r>
      <w:r w:rsidR="00C24685">
        <w:t xml:space="preserve"> </w:t>
      </w:r>
      <w:r w:rsidRPr="00C6331E">
        <w:t>programs</w:t>
      </w:r>
      <w:r w:rsidR="00C24685">
        <w:t xml:space="preserve"> </w:t>
      </w:r>
      <w:r w:rsidRPr="00C6331E">
        <w:t>for</w:t>
      </w:r>
      <w:r w:rsidR="00C24685">
        <w:t xml:space="preserve"> </w:t>
      </w:r>
      <w:r w:rsidRPr="00C6331E">
        <w:t>reintegration</w:t>
      </w:r>
      <w:r w:rsidR="00C24685">
        <w:t xml:space="preserve"> </w:t>
      </w:r>
      <w:r w:rsidRPr="00C6331E">
        <w:t>of</w:t>
      </w:r>
      <w:r w:rsidR="00C24685">
        <w:t xml:space="preserve"> </w:t>
      </w:r>
      <w:r w:rsidRPr="00C6331E">
        <w:t>victims</w:t>
      </w:r>
      <w:r w:rsidR="00C24685">
        <w:t xml:space="preserve"> </w:t>
      </w:r>
      <w:r w:rsidRPr="00C6331E">
        <w:t>of</w:t>
      </w:r>
      <w:r w:rsidR="00C24685">
        <w:t xml:space="preserve"> </w:t>
      </w:r>
      <w:r w:rsidRPr="00C6331E">
        <w:t>crime,</w:t>
      </w:r>
      <w:r w:rsidR="00C24685">
        <w:t xml:space="preserve"> </w:t>
      </w:r>
      <w:r w:rsidRPr="00C6331E">
        <w:t>including</w:t>
      </w:r>
      <w:r w:rsidR="00C24685">
        <w:t xml:space="preserve"> </w:t>
      </w:r>
      <w:r w:rsidRPr="00C6331E">
        <w:t>victims</w:t>
      </w:r>
      <w:r w:rsidR="00C24685">
        <w:t xml:space="preserve"> </w:t>
      </w:r>
      <w:r w:rsidRPr="00C6331E">
        <w:t>of</w:t>
      </w:r>
      <w:r w:rsidR="00C24685">
        <w:t xml:space="preserve"> </w:t>
      </w:r>
      <w:r w:rsidRPr="00C6331E">
        <w:t>torture,</w:t>
      </w:r>
      <w:r w:rsidR="00C24685">
        <w:t xml:space="preserve"> </w:t>
      </w:r>
      <w:r w:rsidRPr="00C6331E">
        <w:t>victims</w:t>
      </w:r>
      <w:r w:rsidR="00C24685">
        <w:t xml:space="preserve"> </w:t>
      </w:r>
      <w:r w:rsidRPr="00C6331E">
        <w:t>of</w:t>
      </w:r>
      <w:r w:rsidR="00C24685">
        <w:t xml:space="preserve"> </w:t>
      </w:r>
      <w:r w:rsidRPr="00C6331E">
        <w:t>human</w:t>
      </w:r>
      <w:r w:rsidR="00C24685">
        <w:t xml:space="preserve"> </w:t>
      </w:r>
      <w:r w:rsidRPr="00C6331E">
        <w:t>trafficking</w:t>
      </w:r>
      <w:r w:rsidR="00C24685">
        <w:t xml:space="preserve"> </w:t>
      </w:r>
      <w:r w:rsidRPr="00C6331E">
        <w:t>(Decision</w:t>
      </w:r>
      <w:r w:rsidR="00C24685">
        <w:t xml:space="preserve"> </w:t>
      </w:r>
      <w:r w:rsidRPr="00C6331E">
        <w:t>No.</w:t>
      </w:r>
      <w:r w:rsidR="00C24685">
        <w:t xml:space="preserve"> </w:t>
      </w:r>
      <w:r w:rsidRPr="00C6331E">
        <w:t>17/2007/QD-</w:t>
      </w:r>
      <w:proofErr w:type="spellStart"/>
      <w:r w:rsidRPr="00C6331E">
        <w:t>TTg</w:t>
      </w:r>
      <w:proofErr w:type="spellEnd"/>
      <w:r w:rsidR="00C24685">
        <w:t xml:space="preserve"> </w:t>
      </w:r>
      <w:r w:rsidRPr="00C6331E">
        <w:t>dated</w:t>
      </w:r>
      <w:r w:rsidR="00C24685">
        <w:t xml:space="preserve"> </w:t>
      </w:r>
      <w:r w:rsidRPr="00C6331E">
        <w:t>29th</w:t>
      </w:r>
      <w:r w:rsidR="00C24685">
        <w:t xml:space="preserve"> </w:t>
      </w:r>
      <w:r w:rsidRPr="00C6331E">
        <w:t>January,</w:t>
      </w:r>
      <w:r w:rsidR="00C24685">
        <w:t xml:space="preserve"> </w:t>
      </w:r>
      <w:r w:rsidRPr="00C6331E">
        <w:t>2007</w:t>
      </w:r>
      <w:r w:rsidR="00C24685">
        <w:t xml:space="preserve"> </w:t>
      </w:r>
      <w:r w:rsidRPr="00C6331E">
        <w:t>on</w:t>
      </w:r>
      <w:r w:rsidR="00C24685">
        <w:t xml:space="preserve"> </w:t>
      </w:r>
      <w:r w:rsidRPr="00C6331E">
        <w:t>regulations</w:t>
      </w:r>
      <w:r w:rsidR="00C24685">
        <w:t xml:space="preserve"> </w:t>
      </w:r>
      <w:r w:rsidRPr="00C6331E">
        <w:t>on</w:t>
      </w:r>
      <w:r w:rsidR="00C24685">
        <w:t xml:space="preserve"> </w:t>
      </w:r>
      <w:r w:rsidRPr="00C6331E">
        <w:t>receiving</w:t>
      </w:r>
      <w:r w:rsidR="00C24685">
        <w:t xml:space="preserve"> </w:t>
      </w:r>
      <w:r w:rsidRPr="00C6331E">
        <w:t>and</w:t>
      </w:r>
      <w:r w:rsidR="00C24685">
        <w:t xml:space="preserve"> </w:t>
      </w:r>
      <w:r w:rsidRPr="00C6331E">
        <w:t>supporting</w:t>
      </w:r>
      <w:r w:rsidR="00C24685">
        <w:t xml:space="preserve"> </w:t>
      </w:r>
      <w:r w:rsidRPr="00C6331E">
        <w:t>community</w:t>
      </w:r>
      <w:r w:rsidR="00C24685">
        <w:t xml:space="preserve"> </w:t>
      </w:r>
      <w:r w:rsidRPr="00C6331E">
        <w:t>reintegration</w:t>
      </w:r>
      <w:r w:rsidR="00C24685">
        <w:t xml:space="preserve"> </w:t>
      </w:r>
      <w:r w:rsidRPr="00C6331E">
        <w:t>for</w:t>
      </w:r>
      <w:r w:rsidR="00C24685">
        <w:t xml:space="preserve"> </w:t>
      </w:r>
      <w:r w:rsidRPr="00C6331E">
        <w:t>trafficked</w:t>
      </w:r>
      <w:r w:rsidR="00C24685">
        <w:t xml:space="preserve"> </w:t>
      </w:r>
      <w:r w:rsidRPr="00C6331E">
        <w:t>women</w:t>
      </w:r>
      <w:r w:rsidR="00C24685">
        <w:t xml:space="preserve"> </w:t>
      </w:r>
      <w:r w:rsidRPr="00C6331E">
        <w:t>and</w:t>
      </w:r>
      <w:r w:rsidR="00C24685">
        <w:t xml:space="preserve"> </w:t>
      </w:r>
      <w:r w:rsidRPr="00C6331E">
        <w:t>children</w:t>
      </w:r>
      <w:r w:rsidR="00C24685">
        <w:t xml:space="preserve"> </w:t>
      </w:r>
      <w:r w:rsidRPr="00C6331E">
        <w:t>who</w:t>
      </w:r>
      <w:r w:rsidR="00C24685">
        <w:t xml:space="preserve"> </w:t>
      </w:r>
      <w:r w:rsidRPr="00C6331E">
        <w:t>return</w:t>
      </w:r>
      <w:r w:rsidR="00C24685">
        <w:t xml:space="preserve"> </w:t>
      </w:r>
      <w:r w:rsidRPr="00C6331E">
        <w:t>from</w:t>
      </w:r>
      <w:r w:rsidR="00C24685">
        <w:t xml:space="preserve"> </w:t>
      </w:r>
      <w:r w:rsidRPr="00C6331E">
        <w:t>abroad)</w:t>
      </w:r>
      <w:r w:rsidR="00C24685">
        <w:t xml:space="preserve"> </w:t>
      </w:r>
      <w:r w:rsidRPr="00C6331E">
        <w:t>through</w:t>
      </w:r>
      <w:r w:rsidR="00C24685">
        <w:t xml:space="preserve"> </w:t>
      </w:r>
      <w:r w:rsidRPr="00C6331E">
        <w:t>hundreds</w:t>
      </w:r>
      <w:r w:rsidR="00C24685">
        <w:t xml:space="preserve"> </w:t>
      </w:r>
      <w:r w:rsidRPr="00C6331E">
        <w:t>of</w:t>
      </w:r>
      <w:r w:rsidR="00C24685">
        <w:t xml:space="preserve"> </w:t>
      </w:r>
      <w:r w:rsidRPr="00C6331E">
        <w:t>reintegration</w:t>
      </w:r>
      <w:r w:rsidR="00C24685">
        <w:t xml:space="preserve"> </w:t>
      </w:r>
      <w:r w:rsidRPr="00C6331E">
        <w:t>programs</w:t>
      </w:r>
      <w:r w:rsidR="00C24685">
        <w:t xml:space="preserve"> </w:t>
      </w:r>
      <w:r w:rsidRPr="00C6331E">
        <w:t>of</w:t>
      </w:r>
      <w:r w:rsidR="00C24685">
        <w:t xml:space="preserve"> </w:t>
      </w:r>
      <w:r w:rsidRPr="00C6331E">
        <w:t>both</w:t>
      </w:r>
      <w:r w:rsidR="00C24685">
        <w:t xml:space="preserve"> </w:t>
      </w:r>
      <w:r w:rsidRPr="00C6331E">
        <w:t>the</w:t>
      </w:r>
      <w:r w:rsidR="00C24685">
        <w:t xml:space="preserve"> </w:t>
      </w:r>
      <w:r w:rsidRPr="00C6331E">
        <w:t>central</w:t>
      </w:r>
      <w:r w:rsidR="00C24685">
        <w:t xml:space="preserve"> </w:t>
      </w:r>
      <w:r w:rsidRPr="00C6331E">
        <w:t>government</w:t>
      </w:r>
      <w:r w:rsidR="00C24685">
        <w:t xml:space="preserve"> </w:t>
      </w:r>
      <w:r w:rsidRPr="00C6331E">
        <w:t>and</w:t>
      </w:r>
      <w:r w:rsidR="00C24685">
        <w:t xml:space="preserve"> </w:t>
      </w:r>
      <w:r w:rsidRPr="00C6331E">
        <w:t>localities,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Victim</w:t>
      </w:r>
      <w:r w:rsidR="00C24685">
        <w:t xml:space="preserve"> </w:t>
      </w:r>
      <w:r w:rsidRPr="00C6331E">
        <w:t>Reception</w:t>
      </w:r>
      <w:r w:rsidR="00C24685">
        <w:t xml:space="preserve"> </w:t>
      </w:r>
      <w:proofErr w:type="spellStart"/>
      <w:r w:rsidRPr="00C6331E">
        <w:t>Center</w:t>
      </w:r>
      <w:proofErr w:type="spellEnd"/>
      <w:r w:rsidR="00C24685">
        <w:t xml:space="preserve"> </w:t>
      </w:r>
      <w:r w:rsidRPr="00C6331E">
        <w:t>(the</w:t>
      </w:r>
      <w:r w:rsidR="00C24685">
        <w:t xml:space="preserve"> </w:t>
      </w:r>
      <w:r w:rsidRPr="00C6331E">
        <w:t>humane</w:t>
      </w:r>
      <w:r w:rsidR="00C24685">
        <w:t xml:space="preserve"> </w:t>
      </w:r>
      <w:r w:rsidRPr="00C6331E">
        <w:t>house</w:t>
      </w:r>
      <w:r w:rsidR="00C24685">
        <w:t xml:space="preserve"> </w:t>
      </w:r>
      <w:r w:rsidRPr="00C6331E">
        <w:t>in</w:t>
      </w:r>
      <w:r w:rsidR="00C24685">
        <w:t xml:space="preserve"> </w:t>
      </w:r>
      <w:r w:rsidRPr="00C6331E">
        <w:t>Lao</w:t>
      </w:r>
      <w:r w:rsidR="00C24685">
        <w:t xml:space="preserve"> </w:t>
      </w:r>
      <w:proofErr w:type="spellStart"/>
      <w:r w:rsidRPr="00C6331E">
        <w:t>Cai</w:t>
      </w:r>
      <w:proofErr w:type="spellEnd"/>
      <w:r w:rsidRPr="00C6331E">
        <w:t>,</w:t>
      </w:r>
      <w:r w:rsidR="00C24685">
        <w:t xml:space="preserve"> </w:t>
      </w:r>
      <w:r w:rsidRPr="00C6331E">
        <w:t>the</w:t>
      </w:r>
      <w:r w:rsidR="00C24685">
        <w:t xml:space="preserve"> </w:t>
      </w:r>
      <w:r w:rsidRPr="00C6331E">
        <w:t>affection</w:t>
      </w:r>
      <w:r w:rsidR="00C24685">
        <w:t xml:space="preserve"> </w:t>
      </w:r>
      <w:r w:rsidRPr="00C6331E">
        <w:t>house</w:t>
      </w:r>
      <w:r w:rsidR="00C24685">
        <w:t xml:space="preserve"> </w:t>
      </w:r>
      <w:r w:rsidRPr="00C6331E">
        <w:t>in</w:t>
      </w:r>
      <w:r w:rsidR="00C24685">
        <w:t xml:space="preserve"> </w:t>
      </w:r>
      <w:r w:rsidRPr="00C6331E">
        <w:t>An</w:t>
      </w:r>
      <w:r w:rsidR="00C24685">
        <w:t xml:space="preserve"> </w:t>
      </w:r>
      <w:proofErr w:type="spellStart"/>
      <w:r w:rsidRPr="00C6331E">
        <w:t>Giang</w:t>
      </w:r>
      <w:proofErr w:type="spellEnd"/>
      <w:r w:rsidRPr="00C6331E">
        <w:t>),</w:t>
      </w:r>
      <w:r w:rsidR="00C24685">
        <w:t xml:space="preserve"> </w:t>
      </w:r>
      <w:r w:rsidRPr="00C6331E">
        <w:t>the</w:t>
      </w:r>
      <w:r w:rsidR="00C24685">
        <w:t xml:space="preserve"> </w:t>
      </w:r>
      <w:r w:rsidRPr="00C6331E">
        <w:t>Self-reliant</w:t>
      </w:r>
      <w:r w:rsidR="00C24685">
        <w:t xml:space="preserve"> </w:t>
      </w:r>
      <w:r w:rsidRPr="00C6331E">
        <w:t>Group</w:t>
      </w:r>
      <w:r w:rsidR="00C24685">
        <w:t xml:space="preserve"> </w:t>
      </w:r>
      <w:r w:rsidRPr="00C6331E">
        <w:t>(</w:t>
      </w:r>
      <w:proofErr w:type="spellStart"/>
      <w:r w:rsidRPr="00C6331E">
        <w:t>Thanh</w:t>
      </w:r>
      <w:proofErr w:type="spellEnd"/>
      <w:r w:rsidR="00C24685">
        <w:t xml:space="preserve"> </w:t>
      </w:r>
      <w:proofErr w:type="spellStart"/>
      <w:r w:rsidRPr="00C6331E">
        <w:t>Hoa</w:t>
      </w:r>
      <w:proofErr w:type="spellEnd"/>
      <w:r w:rsidRPr="00C6331E">
        <w:t>,</w:t>
      </w:r>
      <w:r w:rsidR="00C24685">
        <w:t xml:space="preserve"> </w:t>
      </w:r>
      <w:r w:rsidRPr="00C6331E">
        <w:t>Tay</w:t>
      </w:r>
      <w:r w:rsidR="00C24685">
        <w:t xml:space="preserve"> </w:t>
      </w:r>
      <w:proofErr w:type="spellStart"/>
      <w:r w:rsidRPr="00C6331E">
        <w:t>Ninh</w:t>
      </w:r>
      <w:proofErr w:type="spellEnd"/>
      <w:r w:rsidRPr="00C6331E">
        <w:t>,</w:t>
      </w:r>
      <w:r w:rsidR="00C24685">
        <w:t xml:space="preserve"> </w:t>
      </w:r>
      <w:proofErr w:type="spellStart"/>
      <w:r w:rsidRPr="00C6331E">
        <w:t>Thua</w:t>
      </w:r>
      <w:proofErr w:type="spellEnd"/>
      <w:r w:rsidR="00C24685">
        <w:t xml:space="preserve"> </w:t>
      </w:r>
      <w:proofErr w:type="spellStart"/>
      <w:r w:rsidRPr="00C6331E">
        <w:t>Thien</w:t>
      </w:r>
      <w:proofErr w:type="spellEnd"/>
      <w:r w:rsidR="00C24685">
        <w:t xml:space="preserve"> </w:t>
      </w:r>
      <w:r w:rsidRPr="00C6331E">
        <w:t>Hue),</w:t>
      </w:r>
      <w:r w:rsidR="00C24685">
        <w:t xml:space="preserve"> </w:t>
      </w:r>
      <w:r w:rsidRPr="00C6331E">
        <w:t>the</w:t>
      </w:r>
      <w:r w:rsidR="00C24685">
        <w:t xml:space="preserve"> </w:t>
      </w:r>
      <w:r w:rsidRPr="00C6331E">
        <w:t>hotline</w:t>
      </w:r>
      <w:r w:rsidR="00C24685">
        <w:t xml:space="preserve"> </w:t>
      </w:r>
      <w:r w:rsidRPr="00C6331E">
        <w:t>to</w:t>
      </w:r>
      <w:r w:rsidR="00C24685">
        <w:t xml:space="preserve"> </w:t>
      </w:r>
      <w:r w:rsidRPr="00C6331E">
        <w:t>support</w:t>
      </w:r>
      <w:r w:rsidR="00C24685">
        <w:t xml:space="preserve"> </w:t>
      </w:r>
      <w:r w:rsidRPr="00C6331E">
        <w:t>and</w:t>
      </w:r>
      <w:r w:rsidR="00C24685">
        <w:t xml:space="preserve"> </w:t>
      </w:r>
      <w:r w:rsidRPr="00C6331E">
        <w:t>protect</w:t>
      </w:r>
      <w:r w:rsidR="00C24685">
        <w:t xml:space="preserve"> </w:t>
      </w:r>
      <w:r w:rsidRPr="00C6331E">
        <w:t>children</w:t>
      </w:r>
      <w:r w:rsidR="00C24685">
        <w:t xml:space="preserve"> </w:t>
      </w:r>
      <w:r w:rsidRPr="00C6331E">
        <w:t>and</w:t>
      </w:r>
      <w:r w:rsidR="00C24685">
        <w:t xml:space="preserve"> </w:t>
      </w:r>
      <w:r w:rsidRPr="00C6331E">
        <w:t>victims</w:t>
      </w:r>
      <w:r w:rsidR="00C24685">
        <w:t xml:space="preserve"> </w:t>
      </w:r>
      <w:r w:rsidRPr="00C6331E">
        <w:t>of</w:t>
      </w:r>
      <w:r w:rsidR="00C24685">
        <w:t xml:space="preserve"> </w:t>
      </w:r>
      <w:r w:rsidRPr="00C6331E">
        <w:t>human</w:t>
      </w:r>
      <w:r w:rsidR="00C24685">
        <w:t xml:space="preserve"> </w:t>
      </w:r>
      <w:r w:rsidRPr="00C6331E">
        <w:t>trafficking,</w:t>
      </w:r>
      <w:r w:rsidR="00C24685">
        <w:t xml:space="preserve"> </w:t>
      </w:r>
      <w:r w:rsidRPr="00C6331E">
        <w:t>the</w:t>
      </w:r>
      <w:r w:rsidR="00C24685">
        <w:t xml:space="preserve"> </w:t>
      </w:r>
      <w:r w:rsidRPr="00C6331E">
        <w:t>Club</w:t>
      </w:r>
      <w:r w:rsidR="00C24685">
        <w:t xml:space="preserve"> </w:t>
      </w:r>
      <w:r w:rsidRPr="00C6331E">
        <w:t>to</w:t>
      </w:r>
      <w:r w:rsidR="00C24685">
        <w:t xml:space="preserve"> </w:t>
      </w:r>
      <w:r w:rsidRPr="00C6331E">
        <w:t>support</w:t>
      </w:r>
      <w:r w:rsidR="00C24685">
        <w:t xml:space="preserve"> </w:t>
      </w:r>
      <w:r w:rsidRPr="00C6331E">
        <w:t>victims</w:t>
      </w:r>
      <w:r w:rsidR="00C24685">
        <w:t xml:space="preserve"> </w:t>
      </w:r>
      <w:r w:rsidRPr="00C6331E">
        <w:t>of</w:t>
      </w:r>
      <w:r w:rsidR="00C24685">
        <w:t xml:space="preserve"> </w:t>
      </w:r>
      <w:r w:rsidRPr="00C6331E">
        <w:t>trafficking</w:t>
      </w:r>
      <w:r w:rsidR="00C24685">
        <w:t xml:space="preserve"> </w:t>
      </w:r>
      <w:r w:rsidRPr="00C6331E">
        <w:t>(Hai</w:t>
      </w:r>
      <w:r w:rsidR="00C24685">
        <w:t xml:space="preserve"> </w:t>
      </w:r>
      <w:proofErr w:type="spellStart"/>
      <w:r w:rsidRPr="00C6331E">
        <w:t>Phong</w:t>
      </w:r>
      <w:proofErr w:type="spellEnd"/>
      <w:r w:rsidRPr="00C6331E">
        <w:t>).</w:t>
      </w:r>
    </w:p>
    <w:p w:rsidR="00F21141" w:rsidRPr="00C6331E" w:rsidRDefault="00F21141" w:rsidP="00D518C8">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15</w:t>
      </w:r>
    </w:p>
    <w:p w:rsidR="00F21141" w:rsidRPr="00C6331E" w:rsidRDefault="00F21141" w:rsidP="00D518C8">
      <w:pPr>
        <w:pStyle w:val="H4G"/>
      </w:pPr>
      <w:r w:rsidRPr="00C6331E">
        <w:tab/>
      </w:r>
      <w:r w:rsidRPr="00C6331E">
        <w:tab/>
        <w:t>Provisions</w:t>
      </w:r>
      <w:r w:rsidR="00C24685">
        <w:t xml:space="preserve"> </w:t>
      </w:r>
      <w:r w:rsidRPr="00C6331E">
        <w:t>to</w:t>
      </w:r>
      <w:r w:rsidR="00C24685">
        <w:t xml:space="preserve"> </w:t>
      </w:r>
      <w:r w:rsidRPr="00C6331E">
        <w:t>ensure</w:t>
      </w:r>
      <w:r w:rsidR="00C24685">
        <w:t xml:space="preserve"> </w:t>
      </w:r>
      <w:r w:rsidRPr="00C6331E">
        <w:t>that</w:t>
      </w:r>
      <w:r w:rsidR="00C24685">
        <w:t xml:space="preserve"> </w:t>
      </w:r>
      <w:r w:rsidRPr="00C6331E">
        <w:t>statements</w:t>
      </w:r>
      <w:r w:rsidR="00C24685">
        <w:t xml:space="preserve"> </w:t>
      </w:r>
      <w:r w:rsidRPr="00C6331E">
        <w:t>made</w:t>
      </w:r>
      <w:r w:rsidR="00C24685">
        <w:t xml:space="preserve"> </w:t>
      </w:r>
      <w:r w:rsidRPr="00C6331E">
        <w:t>as</w:t>
      </w:r>
      <w:r w:rsidR="00C24685">
        <w:t xml:space="preserve"> </w:t>
      </w:r>
      <w:r w:rsidRPr="00C6331E">
        <w:t>a</w:t>
      </w:r>
      <w:r w:rsidR="00C24685">
        <w:t xml:space="preserve"> </w:t>
      </w:r>
      <w:r w:rsidRPr="00C6331E">
        <w:t>result</w:t>
      </w:r>
      <w:r w:rsidR="00C24685">
        <w:t xml:space="preserve"> </w:t>
      </w:r>
      <w:r w:rsidRPr="00C6331E">
        <w:t>of</w:t>
      </w:r>
      <w:r w:rsidR="00C24685">
        <w:t xml:space="preserve"> </w:t>
      </w:r>
      <w:r w:rsidRPr="00C6331E">
        <w:t>torture</w:t>
      </w:r>
      <w:r w:rsidR="00C24685">
        <w:t xml:space="preserve"> </w:t>
      </w:r>
      <w:r w:rsidRPr="00C6331E">
        <w:t>will</w:t>
      </w:r>
      <w:r w:rsidR="00C24685">
        <w:t xml:space="preserve"> </w:t>
      </w:r>
      <w:r w:rsidRPr="00C6331E">
        <w:t>not</w:t>
      </w:r>
      <w:r w:rsidR="00C24685">
        <w:t xml:space="preserve"> </w:t>
      </w:r>
      <w:r w:rsidRPr="00C6331E">
        <w:t>be</w:t>
      </w:r>
      <w:r w:rsidR="00C24685">
        <w:t xml:space="preserve"> </w:t>
      </w:r>
      <w:r w:rsidRPr="00C6331E">
        <w:t>used</w:t>
      </w:r>
      <w:r w:rsidR="00C24685">
        <w:t xml:space="preserve"> </w:t>
      </w:r>
      <w:r w:rsidRPr="00C6331E">
        <w:t>as</w:t>
      </w:r>
      <w:r w:rsidR="00C24685">
        <w:t xml:space="preserve"> </w:t>
      </w:r>
      <w:r w:rsidRPr="00C6331E">
        <w:t>evidence</w:t>
      </w:r>
      <w:r w:rsidR="00C24685">
        <w:t xml:space="preserve"> </w:t>
      </w:r>
      <w:r w:rsidRPr="00C6331E">
        <w:t>in</w:t>
      </w:r>
      <w:r w:rsidR="00C24685">
        <w:t xml:space="preserve"> </w:t>
      </w:r>
      <w:r w:rsidRPr="00C6331E">
        <w:t>any</w:t>
      </w:r>
      <w:r w:rsidR="00C24685">
        <w:t xml:space="preserve"> </w:t>
      </w:r>
      <w:r w:rsidRPr="00C6331E">
        <w:t>proceedings,</w:t>
      </w:r>
      <w:r w:rsidR="00C24685">
        <w:t xml:space="preserve"> </w:t>
      </w:r>
      <w:r w:rsidRPr="00C6331E">
        <w:t>except</w:t>
      </w:r>
      <w:r w:rsidR="00C24685">
        <w:t xml:space="preserve"> </w:t>
      </w:r>
      <w:r w:rsidRPr="00C6331E">
        <w:t>against</w:t>
      </w:r>
      <w:r w:rsidR="00C24685">
        <w:t xml:space="preserve"> </w:t>
      </w:r>
      <w:r w:rsidRPr="00C6331E">
        <w:t>a</w:t>
      </w:r>
      <w:r w:rsidR="00C24685">
        <w:t xml:space="preserve"> </w:t>
      </w:r>
      <w:r w:rsidRPr="00C6331E">
        <w:t>person</w:t>
      </w:r>
      <w:r w:rsidR="00C24685">
        <w:t xml:space="preserve"> </w:t>
      </w:r>
      <w:r w:rsidRPr="00C6331E">
        <w:t>accused</w:t>
      </w:r>
      <w:r w:rsidR="00C24685">
        <w:t xml:space="preserve"> </w:t>
      </w:r>
      <w:r w:rsidRPr="00C6331E">
        <w:t>of</w:t>
      </w:r>
      <w:r w:rsidR="00C24685">
        <w:t xml:space="preserve"> </w:t>
      </w:r>
      <w:r w:rsidRPr="00C6331E">
        <w:t>committing</w:t>
      </w:r>
      <w:r w:rsidR="00C24685">
        <w:t xml:space="preserve"> </w:t>
      </w:r>
      <w:r w:rsidRPr="00C6331E">
        <w:t>torture</w:t>
      </w:r>
      <w:r w:rsidR="00C24685">
        <w:t xml:space="preserve"> </w:t>
      </w:r>
      <w:r w:rsidRPr="00C6331E">
        <w:t>acts</w:t>
      </w:r>
      <w:r w:rsidR="00C24685">
        <w:t xml:space="preserve"> </w:t>
      </w:r>
    </w:p>
    <w:p w:rsidR="00F21141" w:rsidRPr="00C6331E" w:rsidRDefault="00F21141" w:rsidP="003C58BE">
      <w:pPr>
        <w:pStyle w:val="SingleTxtG"/>
      </w:pPr>
      <w:r w:rsidRPr="00C6331E">
        <w:t>227.</w:t>
      </w:r>
      <w:r w:rsidRPr="00C6331E">
        <w:tab/>
        <w:t>Evidence</w:t>
      </w:r>
      <w:r w:rsidR="00C24685">
        <w:t xml:space="preserve"> </w:t>
      </w:r>
      <w:r w:rsidRPr="00C6331E">
        <w:t>must</w:t>
      </w:r>
      <w:r w:rsidR="00C24685">
        <w:t xml:space="preserve"> </w:t>
      </w:r>
      <w:r w:rsidRPr="00C6331E">
        <w:t>be</w:t>
      </w:r>
      <w:r w:rsidR="00C24685">
        <w:t xml:space="preserve"> </w:t>
      </w:r>
      <w:r w:rsidRPr="00C6331E">
        <w:t>collected</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and</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(when</w:t>
      </w:r>
      <w:r w:rsidR="00C24685">
        <w:t xml:space="preserve"> </w:t>
      </w:r>
      <w:r w:rsidRPr="00C6331E">
        <w:t>this</w:t>
      </w:r>
      <w:r w:rsidR="00C24685">
        <w:t xml:space="preserve"> </w:t>
      </w:r>
      <w:r w:rsidRPr="00C6331E">
        <w:t>Code</w:t>
      </w:r>
      <w:r w:rsidR="00C24685">
        <w:t xml:space="preserve"> </w:t>
      </w:r>
      <w:r w:rsidRPr="00C6331E">
        <w:t>takes</w:t>
      </w:r>
      <w:r w:rsidR="00C24685">
        <w:t xml:space="preserve"> </w:t>
      </w:r>
      <w:r w:rsidRPr="00C6331E">
        <w:t>effect),</w:t>
      </w:r>
      <w:r w:rsidR="00C24685">
        <w:t xml:space="preserve"> </w:t>
      </w:r>
      <w:r w:rsidRPr="00C6331E">
        <w:t>which</w:t>
      </w:r>
      <w:r w:rsidR="00C24685">
        <w:t xml:space="preserve"> </w:t>
      </w:r>
      <w:r w:rsidRPr="00C6331E">
        <w:t>shall</w:t>
      </w:r>
      <w:r w:rsidR="00C24685">
        <w:t xml:space="preserve"> </w:t>
      </w:r>
      <w:r w:rsidRPr="00C6331E">
        <w:t>be</w:t>
      </w:r>
      <w:r w:rsidR="00C24685">
        <w:t xml:space="preserve"> </w:t>
      </w:r>
      <w:r w:rsidRPr="00C6331E">
        <w:t>valid</w:t>
      </w:r>
      <w:r w:rsidR="00C24685">
        <w:t xml:space="preserve"> </w:t>
      </w:r>
      <w:r w:rsidRPr="00C6331E">
        <w:t>to</w:t>
      </w:r>
      <w:r w:rsidR="00C24685">
        <w:t xml:space="preserve"> </w:t>
      </w:r>
      <w:r w:rsidRPr="00C6331E">
        <w:t>prove</w:t>
      </w:r>
      <w:r w:rsidR="00C24685">
        <w:t xml:space="preserve"> </w:t>
      </w:r>
      <w:r w:rsidRPr="00C6331E">
        <w:t>in</w:t>
      </w:r>
      <w:r w:rsidR="00C24685">
        <w:t xml:space="preserve"> </w:t>
      </w:r>
      <w:r w:rsidRPr="00C6331E">
        <w:t>the</w:t>
      </w:r>
      <w:r w:rsidR="00C24685">
        <w:t xml:space="preserve"> </w:t>
      </w:r>
      <w:r w:rsidRPr="00C6331E">
        <w:t>proceedings.</w:t>
      </w:r>
      <w:r w:rsidRPr="006518A2">
        <w:rPr>
          <w:rStyle w:val="FootnoteReference"/>
        </w:rPr>
        <w:footnoteReference w:id="61"/>
      </w:r>
    </w:p>
    <w:p w:rsidR="00F21141" w:rsidRPr="00C6331E" w:rsidRDefault="00F21141" w:rsidP="003C58BE">
      <w:pPr>
        <w:pStyle w:val="SingleTxtG"/>
      </w:pPr>
      <w:r w:rsidRPr="00C6331E">
        <w:t>228.</w:t>
      </w:r>
      <w:r w:rsidRPr="00C6331E">
        <w:tab/>
        <w:t>The</w:t>
      </w:r>
      <w:r w:rsidR="00C24685">
        <w:t xml:space="preserve"> </w:t>
      </w:r>
      <w:r w:rsidRPr="00C6331E">
        <w:t>2003</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provides</w:t>
      </w:r>
      <w:r w:rsidR="00C24685">
        <w:t xml:space="preserve"> </w:t>
      </w:r>
      <w:r w:rsidRPr="00C6331E">
        <w:t>that</w:t>
      </w:r>
      <w:r w:rsidR="00C24685">
        <w:t xml:space="preserve"> </w:t>
      </w:r>
      <w:r w:rsidRPr="00C6331E">
        <w:t>the</w:t>
      </w:r>
      <w:r w:rsidR="00C24685">
        <w:t xml:space="preserve"> </w:t>
      </w:r>
      <w:r w:rsidRPr="00C6331E">
        <w:t>procedure-conducting</w:t>
      </w:r>
      <w:r w:rsidR="00C24685">
        <w:t xml:space="preserve"> </w:t>
      </w:r>
      <w:r w:rsidRPr="00C6331E">
        <w:t>persons</w:t>
      </w:r>
      <w:r w:rsidR="00C24685">
        <w:t xml:space="preserve"> </w:t>
      </w:r>
      <w:r w:rsidRPr="00C6331E">
        <w:t>shall</w:t>
      </w:r>
      <w:r w:rsidR="00C24685">
        <w:t xml:space="preserve"> </w:t>
      </w:r>
      <w:r w:rsidRPr="00C6331E">
        <w:t>not</w:t>
      </w:r>
      <w:r w:rsidR="00C24685">
        <w:t xml:space="preserve"> </w:t>
      </w:r>
      <w:r w:rsidRPr="00C6331E">
        <w:t>use</w:t>
      </w:r>
      <w:r w:rsidR="00C24685">
        <w:t xml:space="preserve"> </w:t>
      </w:r>
      <w:r w:rsidRPr="00C6331E">
        <w:t>measures</w:t>
      </w:r>
      <w:r w:rsidR="00C24685">
        <w:t xml:space="preserve"> </w:t>
      </w:r>
      <w:r w:rsidRPr="00C6331E">
        <w:t>of</w:t>
      </w:r>
      <w:r w:rsidR="00C24685">
        <w:t xml:space="preserve"> </w:t>
      </w:r>
      <w:r w:rsidRPr="00C6331E">
        <w:t>priming</w:t>
      </w:r>
      <w:r w:rsidR="00C24685">
        <w:t xml:space="preserve"> </w:t>
      </w:r>
      <w:r w:rsidRPr="00C6331E">
        <w:t>or/and</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when</w:t>
      </w:r>
      <w:r w:rsidR="00C24685">
        <w:t xml:space="preserve"> </w:t>
      </w:r>
      <w:r w:rsidRPr="00C6331E">
        <w:t>obtaining</w:t>
      </w:r>
      <w:r w:rsidR="00C24685">
        <w:t xml:space="preserve"> </w:t>
      </w:r>
      <w:r w:rsidRPr="00C6331E">
        <w:t>confessions</w:t>
      </w:r>
      <w:r w:rsidR="00C24685">
        <w:t xml:space="preserve"> </w:t>
      </w:r>
      <w:r w:rsidRPr="00C6331E">
        <w:t>and</w:t>
      </w:r>
      <w:r w:rsidR="00C24685">
        <w:t xml:space="preserve"> </w:t>
      </w:r>
      <w:r w:rsidRPr="00C6331E">
        <w:t>interviewing.</w:t>
      </w:r>
      <w:r w:rsidR="00C24685">
        <w:t xml:space="preserve"> </w:t>
      </w:r>
      <w:r w:rsidRPr="00C6331E">
        <w:t>The</w:t>
      </w:r>
      <w:r w:rsidR="00C24685">
        <w:t xml:space="preserve"> </w:t>
      </w:r>
      <w:r w:rsidRPr="00C6331E">
        <w:t>law</w:t>
      </w:r>
      <w:r w:rsidR="00C24685">
        <w:t xml:space="preserve"> </w:t>
      </w:r>
      <w:r w:rsidRPr="00C6331E">
        <w:t>prohibits</w:t>
      </w:r>
      <w:r w:rsidR="00C24685">
        <w:t xml:space="preserve"> </w:t>
      </w:r>
      <w:r w:rsidRPr="00C6331E">
        <w:t>all</w:t>
      </w:r>
      <w:r w:rsidR="00C24685">
        <w:t xml:space="preserve"> </w:t>
      </w:r>
      <w:r w:rsidRPr="00C6331E">
        <w:t>forms</w:t>
      </w:r>
      <w:r w:rsidR="00C24685">
        <w:t xml:space="preserve"> </w:t>
      </w:r>
      <w:r w:rsidRPr="00C6331E">
        <w:t>of</w:t>
      </w:r>
      <w:r w:rsidR="00C24685">
        <w:t xml:space="preserve"> </w:t>
      </w:r>
      <w:r w:rsidRPr="00C6331E">
        <w:t>coercion</w:t>
      </w:r>
      <w:r w:rsidR="00C24685">
        <w:t xml:space="preserve"> </w:t>
      </w:r>
      <w:r w:rsidRPr="00C6331E">
        <w:t>and</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during</w:t>
      </w:r>
      <w:r w:rsidR="00C24685">
        <w:t xml:space="preserve"> </w:t>
      </w:r>
      <w:r w:rsidRPr="00C6331E">
        <w:t>investigation</w:t>
      </w:r>
      <w:r w:rsidR="00C24685">
        <w:t xml:space="preserve"> </w:t>
      </w:r>
      <w:r w:rsidRPr="00C6331E">
        <w:t>and</w:t>
      </w:r>
      <w:r w:rsidR="00C24685">
        <w:t xml:space="preserve"> </w:t>
      </w:r>
      <w:r w:rsidRPr="00C6331E">
        <w:t>interview.</w:t>
      </w:r>
      <w:r w:rsidR="00C24685">
        <w:t xml:space="preserve"> </w:t>
      </w:r>
      <w:r w:rsidRPr="00C6331E">
        <w:t>Confessions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can</w:t>
      </w:r>
      <w:r w:rsidR="00C24685">
        <w:t xml:space="preserve"> </w:t>
      </w:r>
      <w:r w:rsidRPr="00C6331E">
        <w:t>only</w:t>
      </w:r>
      <w:r w:rsidR="00C24685">
        <w:t xml:space="preserve"> </w:t>
      </w:r>
      <w:r w:rsidRPr="00C6331E">
        <w:t>be</w:t>
      </w:r>
      <w:r w:rsidR="00C24685">
        <w:t xml:space="preserve"> </w:t>
      </w:r>
      <w:r w:rsidRPr="00C6331E">
        <w:t>regarded</w:t>
      </w:r>
      <w:r w:rsidR="00C24685">
        <w:t xml:space="preserve"> </w:t>
      </w:r>
      <w:r w:rsidRPr="00C6331E">
        <w:t>as</w:t>
      </w:r>
      <w:r w:rsidR="00C24685">
        <w:t xml:space="preserve"> </w:t>
      </w:r>
      <w:r w:rsidRPr="00C6331E">
        <w:t>evidence</w:t>
      </w:r>
      <w:r w:rsidR="00C24685">
        <w:t xml:space="preserve"> </w:t>
      </w:r>
      <w:r w:rsidRPr="00C6331E">
        <w:t>if</w:t>
      </w:r>
      <w:r w:rsidR="00C24685">
        <w:t xml:space="preserve"> </w:t>
      </w:r>
      <w:r w:rsidRPr="00C6331E">
        <w:t>they</w:t>
      </w:r>
      <w:r w:rsidR="00C24685">
        <w:t xml:space="preserve"> </w:t>
      </w:r>
      <w:r w:rsidRPr="00C6331E">
        <w:t>are</w:t>
      </w:r>
      <w:r w:rsidR="00C24685">
        <w:t xml:space="preserve"> </w:t>
      </w:r>
      <w:r w:rsidRPr="00C6331E">
        <w:t>compatible</w:t>
      </w:r>
      <w:r w:rsidR="00C24685">
        <w:t xml:space="preserve"> </w:t>
      </w:r>
      <w:r w:rsidRPr="00C6331E">
        <w:t>with</w:t>
      </w:r>
      <w:r w:rsidR="00C24685">
        <w:t xml:space="preserve"> </w:t>
      </w:r>
      <w:r w:rsidRPr="00C6331E">
        <w:t>other</w:t>
      </w:r>
      <w:r w:rsidR="00C24685">
        <w:t xml:space="preserve"> </w:t>
      </w:r>
      <w:r w:rsidRPr="00C6331E">
        <w:t>evidence</w:t>
      </w:r>
      <w:r w:rsidR="00C24685">
        <w:t xml:space="preserve"> </w:t>
      </w:r>
      <w:r w:rsidRPr="00C6331E">
        <w:t>in</w:t>
      </w:r>
      <w:r w:rsidR="00C24685">
        <w:t xml:space="preserve"> </w:t>
      </w:r>
      <w:r w:rsidRPr="00C6331E">
        <w:t>the</w:t>
      </w:r>
      <w:r w:rsidR="00C24685">
        <w:t xml:space="preserve"> </w:t>
      </w:r>
      <w:r w:rsidRPr="00C6331E">
        <w:t>case.</w:t>
      </w:r>
      <w:r w:rsidR="00C24685">
        <w:t xml:space="preserve"> </w:t>
      </w:r>
      <w:r w:rsidRPr="00C6331E">
        <w:t>It</w:t>
      </w:r>
      <w:r w:rsidR="00C24685">
        <w:t xml:space="preserve"> </w:t>
      </w:r>
      <w:r w:rsidRPr="00C6331E">
        <w:t>is</w:t>
      </w:r>
      <w:r w:rsidR="00C24685">
        <w:t xml:space="preserve"> </w:t>
      </w:r>
      <w:r w:rsidRPr="00C6331E">
        <w:t>absolutely</w:t>
      </w:r>
      <w:r w:rsidR="00C24685">
        <w:t xml:space="preserve"> </w:t>
      </w:r>
      <w:r w:rsidRPr="00C6331E">
        <w:t>prohibited</w:t>
      </w:r>
      <w:r w:rsidR="00C24685">
        <w:t xml:space="preserve"> </w:t>
      </w:r>
      <w:r w:rsidRPr="00C6331E">
        <w:t>to</w:t>
      </w:r>
      <w:r w:rsidR="00C24685">
        <w:t xml:space="preserve"> </w:t>
      </w:r>
      <w:r w:rsidRPr="00C6331E">
        <w:t>use</w:t>
      </w:r>
      <w:r w:rsidR="00C24685">
        <w:t xml:space="preserve"> </w:t>
      </w:r>
      <w:r w:rsidRPr="00C6331E">
        <w:t>confessions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as</w:t>
      </w:r>
      <w:r w:rsidR="00C24685">
        <w:t xml:space="preserve"> </w:t>
      </w:r>
      <w:r w:rsidRPr="00C6331E">
        <w:t>the</w:t>
      </w:r>
      <w:r w:rsidR="00C24685">
        <w:t xml:space="preserve"> </w:t>
      </w:r>
      <w:r w:rsidRPr="00C6331E">
        <w:t>only</w:t>
      </w:r>
      <w:r w:rsidR="00C24685">
        <w:t xml:space="preserve"> </w:t>
      </w:r>
      <w:r w:rsidRPr="00C6331E">
        <w:t>evidence</w:t>
      </w:r>
      <w:r w:rsidR="00C24685">
        <w:t xml:space="preserve"> </w:t>
      </w:r>
      <w:r w:rsidRPr="00C6331E">
        <w:t>to</w:t>
      </w:r>
      <w:r w:rsidR="00C24685">
        <w:t xml:space="preserve"> </w:t>
      </w:r>
      <w:r w:rsidRPr="00C6331E">
        <w:t>convict</w:t>
      </w:r>
      <w:r w:rsidR="00C24685">
        <w:t xml:space="preserve"> </w:t>
      </w:r>
      <w:r w:rsidRPr="00C6331E">
        <w:t>them.</w:t>
      </w:r>
    </w:p>
    <w:p w:rsidR="00F21141" w:rsidRPr="00C6331E" w:rsidRDefault="00F21141" w:rsidP="003C58BE">
      <w:pPr>
        <w:pStyle w:val="SingleTxtG"/>
      </w:pPr>
      <w:r w:rsidRPr="00C6331E">
        <w:t>229.</w:t>
      </w:r>
      <w:r w:rsidRPr="00C6331E">
        <w:tab/>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defines</w:t>
      </w:r>
      <w:r w:rsidR="00C24685">
        <w:t xml:space="preserve"> </w:t>
      </w:r>
      <w:r w:rsidRPr="00C6331E">
        <w:t>more</w:t>
      </w:r>
      <w:r w:rsidR="00C24685">
        <w:t xml:space="preserve"> </w:t>
      </w:r>
      <w:r w:rsidRPr="00C6331E">
        <w:t>clearly</w:t>
      </w:r>
      <w:r w:rsidR="00C24685">
        <w:t xml:space="preserve"> </w:t>
      </w:r>
      <w:r w:rsidRPr="00C6331E">
        <w:t>about</w:t>
      </w:r>
      <w:r w:rsidR="00C24685">
        <w:t xml:space="preserve"> </w:t>
      </w:r>
      <w:r w:rsidRPr="00C6331E">
        <w:t>the</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in</w:t>
      </w:r>
      <w:r w:rsidR="00C24685">
        <w:t xml:space="preserve"> </w:t>
      </w:r>
      <w:r w:rsidRPr="00C6331E">
        <w:t>gathering</w:t>
      </w:r>
      <w:r w:rsidR="00C24685">
        <w:t xml:space="preserve"> </w:t>
      </w:r>
      <w:r w:rsidRPr="00C6331E">
        <w:t>evidence:</w:t>
      </w:r>
      <w:r w:rsidR="00C24685">
        <w:t xml:space="preserve"> </w:t>
      </w:r>
      <w:r w:rsidRPr="00C6331E">
        <w:t>the</w:t>
      </w:r>
      <w:r w:rsidR="00C24685">
        <w:t xml:space="preserve"> </w:t>
      </w:r>
      <w:r w:rsidRPr="00C6331E">
        <w:t>procedure-conducting</w:t>
      </w:r>
      <w:r w:rsidR="00C24685">
        <w:t xml:space="preserve"> </w:t>
      </w:r>
      <w:r w:rsidRPr="00C6331E">
        <w:t>persons</w:t>
      </w:r>
      <w:r w:rsidR="00C24685">
        <w:t xml:space="preserve"> </w:t>
      </w:r>
      <w:r w:rsidRPr="00C6331E">
        <w:t>shall</w:t>
      </w:r>
      <w:r w:rsidR="00C24685">
        <w:t xml:space="preserve"> </w:t>
      </w:r>
      <w:r w:rsidRPr="00C6331E">
        <w:t>not</w:t>
      </w:r>
      <w:r w:rsidR="00C24685">
        <w:t xml:space="preserve"> </w:t>
      </w:r>
      <w:r w:rsidRPr="00C6331E">
        <w:t>use</w:t>
      </w:r>
      <w:r w:rsidR="00C24685">
        <w:t xml:space="preserve"> </w:t>
      </w:r>
      <w:r w:rsidRPr="00C6331E">
        <w:t>measures</w:t>
      </w:r>
      <w:r w:rsidR="00C24685">
        <w:t xml:space="preserve"> </w:t>
      </w:r>
      <w:r w:rsidRPr="00C6331E">
        <w:t>of</w:t>
      </w:r>
      <w:r w:rsidR="00C24685">
        <w:t xml:space="preserve"> </w:t>
      </w:r>
      <w:r w:rsidRPr="00C6331E">
        <w:t>priming,</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obtaining</w:t>
      </w:r>
      <w:r w:rsidR="00C24685">
        <w:t xml:space="preserve"> </w:t>
      </w:r>
      <w:r w:rsidRPr="00C6331E">
        <w:t>confessions</w:t>
      </w:r>
      <w:r w:rsidR="00C24685">
        <w:t xml:space="preserve"> </w:t>
      </w:r>
      <w:r w:rsidRPr="00C6331E">
        <w:t>and</w:t>
      </w:r>
      <w:r w:rsidR="00C24685">
        <w:t xml:space="preserve"> </w:t>
      </w:r>
      <w:r w:rsidRPr="00C6331E">
        <w:t>interview.</w:t>
      </w:r>
      <w:r w:rsidR="00C24685">
        <w:t xml:space="preserve"> </w:t>
      </w:r>
      <w:r w:rsidRPr="00C6331E">
        <w:t>The</w:t>
      </w:r>
      <w:r w:rsidR="00C24685">
        <w:t xml:space="preserve"> </w:t>
      </w:r>
      <w:r w:rsidRPr="00C6331E">
        <w:t>law</w:t>
      </w:r>
      <w:r w:rsidR="00C24685">
        <w:t xml:space="preserve"> </w:t>
      </w:r>
      <w:r w:rsidRPr="00C6331E">
        <w:t>prohibits</w:t>
      </w:r>
      <w:r w:rsidR="00C24685">
        <w:t xml:space="preserve"> </w:t>
      </w:r>
      <w:r w:rsidRPr="00C6331E">
        <w:t>all</w:t>
      </w:r>
      <w:r w:rsidR="00C24685">
        <w:t xml:space="preserve"> </w:t>
      </w:r>
      <w:r w:rsidRPr="00C6331E">
        <w:t>forms</w:t>
      </w:r>
      <w:r w:rsidR="00C24685">
        <w:t xml:space="preserve"> </w:t>
      </w:r>
      <w:r w:rsidRPr="00C6331E">
        <w:t>of</w:t>
      </w:r>
      <w:r w:rsidR="00C24685">
        <w:t xml:space="preserve"> </w:t>
      </w:r>
      <w:r w:rsidRPr="00C6331E">
        <w:t>coercion</w:t>
      </w:r>
      <w:r w:rsidR="00C24685">
        <w:t xml:space="preserve"> </w:t>
      </w:r>
      <w:r w:rsidRPr="00C6331E">
        <w:t>and</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during</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investigation</w:t>
      </w:r>
      <w:r w:rsidR="00C24685">
        <w:t xml:space="preserve"> </w:t>
      </w:r>
      <w:r w:rsidRPr="00C6331E">
        <w:t>and</w:t>
      </w:r>
      <w:r w:rsidR="00C24685">
        <w:t xml:space="preserve"> </w:t>
      </w:r>
      <w:r w:rsidRPr="00C6331E">
        <w:t>interview.</w:t>
      </w:r>
      <w:r w:rsidR="00C24685">
        <w:t xml:space="preserve"> </w:t>
      </w:r>
      <w:r w:rsidRPr="00C6331E">
        <w:t>Confessions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the</w:t>
      </w:r>
      <w:r w:rsidR="00C24685">
        <w:t xml:space="preserve"> </w:t>
      </w:r>
      <w:r w:rsidRPr="00C6331E">
        <w:t>defendants</w:t>
      </w:r>
      <w:r w:rsidR="00C24685">
        <w:t xml:space="preserve"> </w:t>
      </w:r>
      <w:r w:rsidRPr="00C6331E">
        <w:t>can</w:t>
      </w:r>
      <w:r w:rsidR="00C24685">
        <w:t xml:space="preserve"> </w:t>
      </w:r>
      <w:r w:rsidRPr="00C6331E">
        <w:t>only</w:t>
      </w:r>
      <w:r w:rsidR="00C24685">
        <w:t xml:space="preserve"> </w:t>
      </w:r>
      <w:r w:rsidRPr="00C6331E">
        <w:t>be</w:t>
      </w:r>
      <w:r w:rsidR="00C24685">
        <w:t xml:space="preserve"> </w:t>
      </w:r>
      <w:r w:rsidRPr="00C6331E">
        <w:t>regarded</w:t>
      </w:r>
      <w:r w:rsidR="00C24685">
        <w:t xml:space="preserve"> </w:t>
      </w:r>
      <w:r w:rsidRPr="00C6331E">
        <w:t>as</w:t>
      </w:r>
      <w:r w:rsidR="00C24685">
        <w:t xml:space="preserve"> </w:t>
      </w:r>
      <w:r w:rsidRPr="00C6331E">
        <w:t>evidence</w:t>
      </w:r>
      <w:r w:rsidR="00C24685">
        <w:t xml:space="preserve"> </w:t>
      </w:r>
      <w:r w:rsidRPr="00C6331E">
        <w:t>if</w:t>
      </w:r>
      <w:r w:rsidR="00C24685">
        <w:t xml:space="preserve"> </w:t>
      </w:r>
      <w:r w:rsidRPr="00C6331E">
        <w:t>they</w:t>
      </w:r>
      <w:r w:rsidR="00C24685">
        <w:t xml:space="preserve"> </w:t>
      </w:r>
      <w:r w:rsidRPr="00C6331E">
        <w:t>are</w:t>
      </w:r>
      <w:r w:rsidR="00C24685">
        <w:t xml:space="preserve"> </w:t>
      </w:r>
      <w:r w:rsidRPr="00C6331E">
        <w:t>compatible</w:t>
      </w:r>
      <w:r w:rsidR="00C24685">
        <w:t xml:space="preserve"> </w:t>
      </w:r>
      <w:r w:rsidRPr="00C6331E">
        <w:t>with</w:t>
      </w:r>
      <w:r w:rsidR="00C24685">
        <w:t xml:space="preserve"> </w:t>
      </w:r>
      <w:r w:rsidRPr="00C6331E">
        <w:t>other</w:t>
      </w:r>
      <w:r w:rsidR="00C24685">
        <w:t xml:space="preserve"> </w:t>
      </w:r>
      <w:r w:rsidRPr="00C6331E">
        <w:t>evidence</w:t>
      </w:r>
      <w:r w:rsidR="00C24685">
        <w:t xml:space="preserve"> </w:t>
      </w:r>
      <w:r w:rsidRPr="00C6331E">
        <w:t>in</w:t>
      </w:r>
      <w:r w:rsidR="00C24685">
        <w:t xml:space="preserve"> </w:t>
      </w:r>
      <w:r w:rsidRPr="00C6331E">
        <w:t>the</w:t>
      </w:r>
      <w:r w:rsidR="00C24685">
        <w:t xml:space="preserve"> </w:t>
      </w:r>
      <w:r w:rsidRPr="00C6331E">
        <w:t>case.</w:t>
      </w:r>
      <w:r w:rsidR="00C24685">
        <w:t xml:space="preserve"> </w:t>
      </w:r>
      <w:r w:rsidRPr="00C6331E">
        <w:t>It</w:t>
      </w:r>
      <w:r w:rsidR="00C24685">
        <w:t xml:space="preserve"> </w:t>
      </w:r>
      <w:r w:rsidRPr="00C6331E">
        <w:t>is</w:t>
      </w:r>
      <w:r w:rsidR="00C24685">
        <w:t xml:space="preserve"> </w:t>
      </w:r>
      <w:r w:rsidRPr="00C6331E">
        <w:t>absolutely</w:t>
      </w:r>
      <w:r w:rsidR="00C24685">
        <w:t xml:space="preserve"> </w:t>
      </w:r>
      <w:r w:rsidRPr="00C6331E">
        <w:t>prohibited</w:t>
      </w:r>
      <w:r w:rsidR="00C24685">
        <w:t xml:space="preserve"> </w:t>
      </w:r>
      <w:r w:rsidRPr="00C6331E">
        <w:t>to</w:t>
      </w:r>
      <w:r w:rsidR="00C24685">
        <w:t xml:space="preserve"> </w:t>
      </w:r>
      <w:r w:rsidRPr="00C6331E">
        <w:t>use</w:t>
      </w:r>
      <w:r w:rsidR="00C24685">
        <w:t xml:space="preserve"> </w:t>
      </w:r>
      <w:r w:rsidRPr="00C6331E">
        <w:t>confessions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the</w:t>
      </w:r>
      <w:r w:rsidR="00C24685">
        <w:t xml:space="preserve"> </w:t>
      </w:r>
      <w:r w:rsidRPr="00C6331E">
        <w:t>defendant</w:t>
      </w:r>
      <w:r w:rsidR="00C24685">
        <w:t xml:space="preserve"> </w:t>
      </w:r>
      <w:r w:rsidRPr="00C6331E">
        <w:t>as</w:t>
      </w:r>
      <w:r w:rsidR="00C24685">
        <w:t xml:space="preserve"> </w:t>
      </w:r>
      <w:r w:rsidRPr="00C6331E">
        <w:t>the</w:t>
      </w:r>
      <w:r w:rsidR="00C24685">
        <w:t xml:space="preserve"> </w:t>
      </w:r>
      <w:r w:rsidRPr="00C6331E">
        <w:t>only</w:t>
      </w:r>
      <w:r w:rsidR="00C24685">
        <w:t xml:space="preserve"> </w:t>
      </w:r>
      <w:r w:rsidRPr="00C6331E">
        <w:t>evidence</w:t>
      </w:r>
      <w:r w:rsidR="00C24685">
        <w:t xml:space="preserve"> </w:t>
      </w:r>
      <w:r w:rsidRPr="00C6331E">
        <w:t>to</w:t>
      </w:r>
      <w:r w:rsidR="00C24685">
        <w:t xml:space="preserve"> </w:t>
      </w:r>
      <w:r w:rsidRPr="00C6331E">
        <w:t>convict</w:t>
      </w:r>
      <w:r w:rsidR="00C24685">
        <w:t xml:space="preserve"> </w:t>
      </w:r>
      <w:r w:rsidRPr="00C6331E">
        <w:t>them.</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defendants</w:t>
      </w:r>
      <w:r w:rsidR="00C24685">
        <w:t xml:space="preserve"> </w:t>
      </w:r>
      <w:r w:rsidRPr="00C6331E">
        <w:t>are</w:t>
      </w:r>
      <w:r w:rsidR="00C24685">
        <w:t xml:space="preserve"> </w:t>
      </w:r>
      <w:r w:rsidRPr="00C6331E">
        <w:t>not</w:t>
      </w:r>
      <w:r w:rsidR="00C24685">
        <w:t xml:space="preserve"> </w:t>
      </w:r>
      <w:r w:rsidRPr="00C6331E">
        <w:t>required</w:t>
      </w:r>
      <w:r w:rsidR="00C24685">
        <w:t xml:space="preserve"> </w:t>
      </w:r>
      <w:r w:rsidRPr="00C6331E">
        <w:t>to</w:t>
      </w:r>
      <w:r w:rsidR="00C24685">
        <w:t xml:space="preserve"> </w:t>
      </w:r>
      <w:r w:rsidRPr="00C6331E">
        <w:t>prove</w:t>
      </w:r>
      <w:r w:rsidR="00C24685">
        <w:t xml:space="preserve"> </w:t>
      </w:r>
      <w:r w:rsidRPr="00C6331E">
        <w:t>his</w:t>
      </w:r>
      <w:r w:rsidR="00C24685">
        <w:t xml:space="preserve"> </w:t>
      </w:r>
      <w:r w:rsidRPr="00C6331E">
        <w:t>innocence.</w:t>
      </w:r>
      <w:r w:rsidR="00C24685">
        <w:t xml:space="preserve"> </w:t>
      </w:r>
      <w:r w:rsidRPr="00C6331E">
        <w:t>Thus,</w:t>
      </w:r>
      <w:r w:rsidR="00C24685">
        <w:t xml:space="preserve"> </w:t>
      </w:r>
      <w:r w:rsidRPr="00C6331E">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consistent</w:t>
      </w:r>
      <w:r w:rsidR="00C24685">
        <w:t xml:space="preserve"> </w:t>
      </w:r>
      <w:r w:rsidRPr="00C6331E">
        <w:t>with</w:t>
      </w:r>
      <w:r w:rsidR="00C24685">
        <w:t xml:space="preserve"> </w:t>
      </w:r>
      <w:r w:rsidRPr="00C6331E">
        <w:t>the</w:t>
      </w:r>
      <w:r w:rsidR="00C24685">
        <w:t xml:space="preserve"> </w:t>
      </w:r>
      <w:r w:rsidRPr="00C6331E">
        <w:t>UNCAT</w:t>
      </w:r>
      <w:r w:rsidR="008313BC">
        <w:t>’</w:t>
      </w:r>
      <w:r w:rsidRPr="00C6331E">
        <w:t>s</w:t>
      </w:r>
      <w:r w:rsidR="00C24685">
        <w:t xml:space="preserve"> </w:t>
      </w:r>
      <w:r w:rsidRPr="00C6331E">
        <w:t>requirements.</w:t>
      </w:r>
    </w:p>
    <w:p w:rsidR="00F21141" w:rsidRPr="00C6331E" w:rsidRDefault="00F21141" w:rsidP="00D518C8">
      <w:pPr>
        <w:pStyle w:val="H4G"/>
      </w:pPr>
      <w:r w:rsidRPr="00C6331E">
        <w:tab/>
      </w:r>
      <w:r w:rsidRPr="00C6331E">
        <w:tab/>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on</w:t>
      </w:r>
      <w:r w:rsidR="00C24685">
        <w:t xml:space="preserve"> </w:t>
      </w:r>
      <w:r w:rsidRPr="00C6331E">
        <w:t>direct</w:t>
      </w:r>
      <w:r w:rsidR="00C24685">
        <w:t xml:space="preserve"> </w:t>
      </w:r>
      <w:r w:rsidRPr="00C6331E">
        <w:t>and</w:t>
      </w:r>
      <w:r w:rsidR="00C24685">
        <w:t xml:space="preserve"> </w:t>
      </w:r>
      <w:r w:rsidRPr="00C6331E">
        <w:t>circumstantial</w:t>
      </w:r>
      <w:r w:rsidR="00C24685">
        <w:t xml:space="preserve"> </w:t>
      </w:r>
      <w:r w:rsidRPr="00C6331E">
        <w:t>evidence</w:t>
      </w:r>
    </w:p>
    <w:p w:rsidR="00F21141" w:rsidRPr="00C6331E" w:rsidRDefault="00F21141" w:rsidP="003C58BE">
      <w:pPr>
        <w:pStyle w:val="SingleTxtG"/>
      </w:pPr>
      <w:r w:rsidRPr="00C6331E">
        <w:t>230.</w:t>
      </w:r>
      <w:r w:rsidRPr="00C6331E">
        <w:tab/>
        <w:t>In</w:t>
      </w:r>
      <w:r w:rsidR="00C24685">
        <w:t xml:space="preserve"> </w:t>
      </w:r>
      <w:r w:rsidRPr="00C6331E">
        <w:t>legal</w:t>
      </w:r>
      <w:r w:rsidR="00C24685">
        <w:t xml:space="preserve"> </w:t>
      </w:r>
      <w:r w:rsidRPr="00C6331E">
        <w:t>science</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based</w:t>
      </w:r>
      <w:r w:rsidR="00C24685">
        <w:t xml:space="preserve"> </w:t>
      </w:r>
      <w:r w:rsidRPr="00C6331E">
        <w:t>on</w:t>
      </w:r>
      <w:r w:rsidR="00C24685">
        <w:t xml:space="preserve"> </w:t>
      </w:r>
      <w:r w:rsidRPr="00C6331E">
        <w:t>the</w:t>
      </w:r>
      <w:r w:rsidR="00C24685">
        <w:t xml:space="preserve"> </w:t>
      </w:r>
      <w:r w:rsidRPr="00C6331E">
        <w:t>relationship</w:t>
      </w:r>
      <w:r w:rsidR="00C24685">
        <w:t xml:space="preserve"> </w:t>
      </w:r>
      <w:r w:rsidRPr="00C6331E">
        <w:t>between</w:t>
      </w:r>
      <w:r w:rsidR="00C24685">
        <w:t xml:space="preserve"> </w:t>
      </w:r>
      <w:r w:rsidRPr="00C6331E">
        <w:t>evidence</w:t>
      </w:r>
      <w:r w:rsidR="00C24685">
        <w:t xml:space="preserve"> </w:t>
      </w:r>
      <w:r w:rsidRPr="00C6331E">
        <w:t>and</w:t>
      </w:r>
      <w:r w:rsidR="00C24685">
        <w:t xml:space="preserve"> </w:t>
      </w:r>
      <w:r w:rsidRPr="00C6331E">
        <w:t>proof</w:t>
      </w:r>
      <w:r w:rsidR="00C24685">
        <w:t xml:space="preserve"> </w:t>
      </w:r>
      <w:r w:rsidRPr="00C6331E">
        <w:t>object,</w:t>
      </w:r>
      <w:r w:rsidR="00C24685">
        <w:t xml:space="preserve"> </w:t>
      </w:r>
      <w:r w:rsidRPr="00C6331E">
        <w:t>evidence</w:t>
      </w:r>
      <w:r w:rsidR="00C24685">
        <w:t xml:space="preserve"> </w:t>
      </w:r>
      <w:r w:rsidRPr="00C6331E">
        <w:t>is</w:t>
      </w:r>
      <w:r w:rsidR="00C24685">
        <w:t xml:space="preserve"> </w:t>
      </w:r>
      <w:r w:rsidRPr="00C6331E">
        <w:t>categorized</w:t>
      </w:r>
      <w:r w:rsidR="00C24685">
        <w:t xml:space="preserve"> </w:t>
      </w:r>
      <w:r w:rsidRPr="00C6331E">
        <w:t>into</w:t>
      </w:r>
      <w:r w:rsidR="00C24685">
        <w:t xml:space="preserve"> </w:t>
      </w:r>
      <w:r w:rsidRPr="00C6331E">
        <w:t>direct</w:t>
      </w:r>
      <w:r w:rsidR="00C24685">
        <w:t xml:space="preserve"> </w:t>
      </w:r>
      <w:r w:rsidRPr="00C6331E">
        <w:t>evidence</w:t>
      </w:r>
      <w:r w:rsidR="00C24685">
        <w:t xml:space="preserve"> </w:t>
      </w:r>
      <w:r w:rsidRPr="00C6331E">
        <w:t>and</w:t>
      </w:r>
      <w:r w:rsidR="00C24685">
        <w:t xml:space="preserve"> </w:t>
      </w:r>
      <w:r w:rsidRPr="00C6331E">
        <w:t>circumstantial</w:t>
      </w:r>
      <w:r w:rsidR="00C24685">
        <w:t xml:space="preserve"> </w:t>
      </w:r>
      <w:r w:rsidRPr="00C6331E">
        <w:t>evidence.</w:t>
      </w:r>
    </w:p>
    <w:p w:rsidR="00F21141" w:rsidRPr="00C6331E" w:rsidRDefault="00F21141" w:rsidP="00D518C8">
      <w:pPr>
        <w:pStyle w:val="Bullet1G"/>
      </w:pPr>
      <w:r w:rsidRPr="00C6331E">
        <w:t>Direct</w:t>
      </w:r>
      <w:r w:rsidR="00C24685">
        <w:t xml:space="preserve"> </w:t>
      </w:r>
      <w:r w:rsidRPr="00C6331E">
        <w:t>evidence</w:t>
      </w:r>
      <w:r w:rsidR="00C24685">
        <w:t xml:space="preserve"> </w:t>
      </w:r>
      <w:r w:rsidRPr="00C6331E">
        <w:t>is</w:t>
      </w:r>
      <w:r w:rsidR="00C24685">
        <w:t xml:space="preserve"> </w:t>
      </w:r>
      <w:r w:rsidRPr="00C6331E">
        <w:t>evidence</w:t>
      </w:r>
      <w:r w:rsidR="00C24685">
        <w:t xml:space="preserve"> </w:t>
      </w:r>
      <w:r w:rsidRPr="00C6331E">
        <w:t>which</w:t>
      </w:r>
      <w:r w:rsidR="00C24685">
        <w:t xml:space="preserve"> </w:t>
      </w:r>
      <w:r w:rsidRPr="00C6331E">
        <w:t>directly</w:t>
      </w:r>
      <w:r w:rsidR="00C24685">
        <w:t xml:space="preserve"> </w:t>
      </w:r>
      <w:r w:rsidRPr="00C6331E">
        <w:t>determines</w:t>
      </w:r>
      <w:r w:rsidR="00C24685">
        <w:t xml:space="preserve"> </w:t>
      </w:r>
      <w:r w:rsidRPr="00C6331E">
        <w:t>a</w:t>
      </w:r>
      <w:r w:rsidR="00C24685">
        <w:t xml:space="preserve"> </w:t>
      </w:r>
      <w:r w:rsidRPr="00C6331E">
        <w:t>proof</w:t>
      </w:r>
      <w:r w:rsidR="00C24685">
        <w:t xml:space="preserve"> </w:t>
      </w:r>
      <w:r w:rsidRPr="00C6331E">
        <w:t>object</w:t>
      </w:r>
      <w:r w:rsidR="008313BC">
        <w:t>’</w:t>
      </w:r>
      <w:r w:rsidRPr="00C6331E">
        <w:t>s</w:t>
      </w:r>
      <w:r w:rsidR="00C24685">
        <w:t xml:space="preserve"> </w:t>
      </w:r>
      <w:r w:rsidRPr="00C6331E">
        <w:t>detail</w:t>
      </w:r>
      <w:r w:rsidR="00C24685">
        <w:t xml:space="preserve"> </w:t>
      </w:r>
      <w:r w:rsidRPr="00C6331E">
        <w:t>and</w:t>
      </w:r>
      <w:r w:rsidR="00C24685">
        <w:t xml:space="preserve"> </w:t>
      </w:r>
      <w:r w:rsidRPr="00C6331E">
        <w:t>show</w:t>
      </w:r>
      <w:r w:rsidR="00C24685">
        <w:t xml:space="preserve"> </w:t>
      </w:r>
      <w:r w:rsidRPr="00C6331E">
        <w:t>immediately</w:t>
      </w:r>
      <w:r w:rsidR="00C24685">
        <w:t xml:space="preserve"> </w:t>
      </w:r>
      <w:r w:rsidRPr="00C6331E">
        <w:t>the</w:t>
      </w:r>
      <w:r w:rsidR="00C24685">
        <w:t xml:space="preserve"> </w:t>
      </w:r>
      <w:r w:rsidRPr="00C6331E">
        <w:t>proof</w:t>
      </w:r>
      <w:r w:rsidR="00C24685">
        <w:t xml:space="preserve"> </w:t>
      </w:r>
      <w:r w:rsidRPr="00C6331E">
        <w:t>object</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incident</w:t>
      </w:r>
      <w:r w:rsidR="00C24685">
        <w:t xml:space="preserve"> </w:t>
      </w:r>
      <w:r w:rsidRPr="00C6331E">
        <w:t>is</w:t>
      </w:r>
      <w:r w:rsidR="00C24685">
        <w:t xml:space="preserve"> </w:t>
      </w:r>
      <w:r w:rsidRPr="00C6331E">
        <w:t>an</w:t>
      </w:r>
      <w:r w:rsidR="00C24685">
        <w:t xml:space="preserve"> </w:t>
      </w:r>
      <w:r w:rsidRPr="00C6331E">
        <w:t>offence</w:t>
      </w:r>
      <w:r w:rsidR="00C24685">
        <w:t xml:space="preserve"> </w:t>
      </w:r>
      <w:r w:rsidRPr="00C6331E">
        <w:t>or</w:t>
      </w:r>
      <w:r w:rsidR="00C24685">
        <w:t xml:space="preserve"> </w:t>
      </w:r>
      <w:r w:rsidRPr="00C6331E">
        <w:t>not;</w:t>
      </w:r>
      <w:r w:rsidR="00C24685">
        <w:t xml:space="preserve"> </w:t>
      </w:r>
      <w:r w:rsidRPr="00C6331E">
        <w:t>who</w:t>
      </w:r>
      <w:r w:rsidR="00C24685">
        <w:t xml:space="preserve"> </w:t>
      </w:r>
      <w:r w:rsidRPr="00C6331E">
        <w:t>carried</w:t>
      </w:r>
      <w:r w:rsidR="00C24685">
        <w:t xml:space="preserve"> </w:t>
      </w:r>
      <w:r w:rsidRPr="00C6331E">
        <w:t>out</w:t>
      </w:r>
      <w:r w:rsidR="00C24685">
        <w:t xml:space="preserve"> </w:t>
      </w:r>
      <w:r w:rsidRPr="00C6331E">
        <w:t>the</w:t>
      </w:r>
      <w:r w:rsidR="00C24685">
        <w:t xml:space="preserve"> </w:t>
      </w:r>
      <w:r w:rsidRPr="00C6331E">
        <w:t>offence;</w:t>
      </w:r>
      <w:r w:rsidR="00C24685">
        <w:t xml:space="preserve"> </w:t>
      </w:r>
      <w:r w:rsidRPr="00C6331E">
        <w:t>guilty</w:t>
      </w:r>
      <w:r w:rsidR="00C24685">
        <w:t xml:space="preserve"> </w:t>
      </w:r>
      <w:r w:rsidRPr="00C6331E">
        <w:t>or</w:t>
      </w:r>
      <w:r w:rsidR="00C24685">
        <w:t xml:space="preserve"> </w:t>
      </w:r>
      <w:r w:rsidRPr="00C6331E">
        <w:t>not</w:t>
      </w:r>
      <w:r w:rsidR="00C24685">
        <w:t xml:space="preserve"> </w:t>
      </w:r>
      <w:r w:rsidRPr="00C6331E">
        <w:t>guilty.</w:t>
      </w:r>
      <w:r w:rsidR="00C24685">
        <w:t xml:space="preserve"> </w:t>
      </w:r>
      <w:r w:rsidRPr="00C6331E">
        <w:t>Normally,</w:t>
      </w:r>
      <w:r w:rsidR="00C24685">
        <w:t xml:space="preserve"> </w:t>
      </w:r>
      <w:r w:rsidRPr="00C6331E">
        <w:t>the</w:t>
      </w:r>
      <w:r w:rsidR="00C24685">
        <w:t xml:space="preserve"> </w:t>
      </w:r>
      <w:r w:rsidRPr="00C6331E">
        <w:t>direct</w:t>
      </w:r>
      <w:r w:rsidR="00C24685">
        <w:t xml:space="preserve"> </w:t>
      </w:r>
      <w:r w:rsidRPr="00C6331E">
        <w:t>evidence</w:t>
      </w:r>
      <w:r w:rsidR="00C24685">
        <w:t xml:space="preserve"> </w:t>
      </w:r>
      <w:r w:rsidRPr="00C6331E">
        <w:t>shows</w:t>
      </w:r>
      <w:r w:rsidR="00C24685">
        <w:t xml:space="preserve"> </w:t>
      </w:r>
      <w:r w:rsidRPr="00C6331E">
        <w:t>the</w:t>
      </w:r>
      <w:r w:rsidR="00C24685">
        <w:t xml:space="preserve"> </w:t>
      </w:r>
      <w:r w:rsidRPr="00C6331E">
        <w:t>most</w:t>
      </w:r>
      <w:r w:rsidR="00C24685">
        <w:t xml:space="preserve"> </w:t>
      </w:r>
      <w:r w:rsidRPr="00C6331E">
        <w:t>important</w:t>
      </w:r>
      <w:r w:rsidR="00C24685">
        <w:t xml:space="preserve"> </w:t>
      </w:r>
      <w:r w:rsidRPr="00C6331E">
        <w:t>and</w:t>
      </w:r>
      <w:r w:rsidR="00C24685">
        <w:t xml:space="preserve"> </w:t>
      </w:r>
      <w:r w:rsidRPr="00C6331E">
        <w:t>basic</w:t>
      </w:r>
      <w:r w:rsidR="00C24685">
        <w:t xml:space="preserve"> </w:t>
      </w:r>
      <w:r w:rsidRPr="00C6331E">
        <w:t>sources</w:t>
      </w:r>
      <w:r w:rsidR="00C24685">
        <w:t xml:space="preserve"> </w:t>
      </w:r>
      <w:r w:rsidRPr="00C6331E">
        <w:t>of</w:t>
      </w:r>
      <w:r w:rsidR="00C24685">
        <w:t xml:space="preserve"> </w:t>
      </w:r>
      <w:r w:rsidRPr="00C6331E">
        <w:t>information</w:t>
      </w:r>
      <w:r w:rsidR="00C24685">
        <w:t xml:space="preserve"> </w:t>
      </w:r>
      <w:r w:rsidRPr="00C6331E">
        <w:t>of</w:t>
      </w:r>
      <w:r w:rsidR="00C24685">
        <w:t xml:space="preserve"> </w:t>
      </w:r>
      <w:r w:rsidRPr="00C6331E">
        <w:t>the</w:t>
      </w:r>
      <w:r w:rsidR="00C24685">
        <w:t xml:space="preserve"> </w:t>
      </w:r>
      <w:r w:rsidRPr="00C6331E">
        <w:t>offences.</w:t>
      </w:r>
      <w:r w:rsidR="00C24685">
        <w:t xml:space="preserve"> </w:t>
      </w:r>
      <w:r w:rsidRPr="00C6331E">
        <w:t>Direct</w:t>
      </w:r>
      <w:r w:rsidR="00C24685">
        <w:t xml:space="preserve"> </w:t>
      </w:r>
      <w:r w:rsidRPr="00C6331E">
        <w:t>evidence</w:t>
      </w:r>
      <w:r w:rsidR="00C24685">
        <w:t xml:space="preserve"> </w:t>
      </w:r>
      <w:r w:rsidRPr="00C6331E">
        <w:t>usually</w:t>
      </w:r>
      <w:r w:rsidR="00C24685">
        <w:t xml:space="preserve"> </w:t>
      </w:r>
      <w:r w:rsidRPr="00C6331E">
        <w:t>occurs</w:t>
      </w:r>
      <w:r w:rsidR="00C24685">
        <w:t xml:space="preserve"> </w:t>
      </w:r>
      <w:r w:rsidRPr="00C6331E">
        <w:t>in</w:t>
      </w:r>
      <w:r w:rsidR="00C24685">
        <w:t xml:space="preserve"> </w:t>
      </w:r>
      <w:r w:rsidRPr="00C6331E">
        <w:t>cases</w:t>
      </w:r>
      <w:r w:rsidR="00C24685">
        <w:t xml:space="preserve"> </w:t>
      </w:r>
      <w:r w:rsidRPr="00C6331E">
        <w:t>of</w:t>
      </w:r>
      <w:r w:rsidR="00C24685">
        <w:t xml:space="preserve"> </w:t>
      </w:r>
      <w:r w:rsidRPr="00C6331E">
        <w:t>flagrant</w:t>
      </w:r>
      <w:r w:rsidR="00C24685">
        <w:t xml:space="preserve"> </w:t>
      </w:r>
      <w:r w:rsidRPr="00C6331E">
        <w:t>offences,</w:t>
      </w:r>
      <w:r w:rsidR="00C24685">
        <w:t xml:space="preserve"> </w:t>
      </w:r>
      <w:r w:rsidRPr="00C6331E">
        <w:t>exhibits</w:t>
      </w:r>
      <w:r w:rsidR="00C24685">
        <w:t xml:space="preserve"> </w:t>
      </w:r>
      <w:r w:rsidRPr="00C6331E">
        <w:t>and</w:t>
      </w:r>
      <w:r w:rsidR="00C24685">
        <w:t xml:space="preserve"> </w:t>
      </w:r>
      <w:r w:rsidRPr="00C6331E">
        <w:t>the</w:t>
      </w:r>
      <w:r w:rsidR="00C24685">
        <w:t xml:space="preserve"> </w:t>
      </w:r>
      <w:r w:rsidRPr="00C6331E">
        <w:t>testimony</w:t>
      </w:r>
      <w:r w:rsidR="00C24685">
        <w:t xml:space="preserve"> </w:t>
      </w:r>
      <w:r w:rsidRPr="00C6331E">
        <w:t>of</w:t>
      </w:r>
      <w:r w:rsidR="00C24685">
        <w:t xml:space="preserve"> </w:t>
      </w:r>
      <w:r w:rsidRPr="00C6331E">
        <w:t>the</w:t>
      </w:r>
      <w:r w:rsidR="00C24685">
        <w:t xml:space="preserve"> </w:t>
      </w:r>
      <w:r w:rsidRPr="00C6331E">
        <w:t>victim.</w:t>
      </w:r>
    </w:p>
    <w:p w:rsidR="00F21141" w:rsidRPr="00C6331E" w:rsidRDefault="00F21141" w:rsidP="00D518C8">
      <w:pPr>
        <w:pStyle w:val="Bullet1G"/>
      </w:pPr>
      <w:r w:rsidRPr="00C6331E">
        <w:t>Circumstantial</w:t>
      </w:r>
      <w:r w:rsidR="00C24685">
        <w:t xml:space="preserve"> </w:t>
      </w:r>
      <w:r w:rsidRPr="00C6331E">
        <w:t>evidence</w:t>
      </w:r>
      <w:r w:rsidR="00C24685">
        <w:t xml:space="preserve"> </w:t>
      </w:r>
      <w:r w:rsidRPr="00C6331E">
        <w:t>is</w:t>
      </w:r>
      <w:r w:rsidR="00C24685">
        <w:t xml:space="preserve"> </w:t>
      </w:r>
      <w:r w:rsidRPr="00C6331E">
        <w:t>evidence</w:t>
      </w:r>
      <w:r w:rsidR="00C24685">
        <w:t xml:space="preserve"> </w:t>
      </w:r>
      <w:r w:rsidRPr="00C6331E">
        <w:t>indirectly</w:t>
      </w:r>
      <w:r w:rsidR="00C24685">
        <w:t xml:space="preserve"> </w:t>
      </w:r>
      <w:r w:rsidRPr="00C6331E">
        <w:t>determining</w:t>
      </w:r>
      <w:r w:rsidR="00C24685">
        <w:t xml:space="preserve"> </w:t>
      </w:r>
      <w:r w:rsidRPr="00C6331E">
        <w:t>the</w:t>
      </w:r>
      <w:r w:rsidR="00C24685">
        <w:t xml:space="preserve"> </w:t>
      </w:r>
      <w:r w:rsidRPr="00C6331E">
        <w:t>problem</w:t>
      </w:r>
      <w:r w:rsidR="00C24685">
        <w:t xml:space="preserve"> </w:t>
      </w:r>
      <w:r w:rsidRPr="00C6331E">
        <w:t>of</w:t>
      </w:r>
      <w:r w:rsidR="00C24685">
        <w:t xml:space="preserve"> </w:t>
      </w:r>
      <w:r w:rsidRPr="00C6331E">
        <w:t>the</w:t>
      </w:r>
      <w:r w:rsidR="00C24685">
        <w:t xml:space="preserve"> </w:t>
      </w:r>
      <w:r w:rsidRPr="00C6331E">
        <w:t>proof</w:t>
      </w:r>
      <w:r w:rsidR="00C24685">
        <w:t xml:space="preserve"> </w:t>
      </w:r>
      <w:r w:rsidRPr="00C6331E">
        <w:t>object,</w:t>
      </w:r>
      <w:r w:rsidR="00C24685">
        <w:t xml:space="preserve"> </w:t>
      </w:r>
      <w:r w:rsidRPr="00C6331E">
        <w:t>but</w:t>
      </w:r>
      <w:r w:rsidR="00C24685">
        <w:t xml:space="preserve"> </w:t>
      </w:r>
      <w:r w:rsidRPr="00C6331E">
        <w:t>being</w:t>
      </w:r>
      <w:r w:rsidR="00C24685">
        <w:t xml:space="preserve"> </w:t>
      </w:r>
      <w:r w:rsidRPr="00C6331E">
        <w:t>in</w:t>
      </w:r>
      <w:r w:rsidR="00C24685">
        <w:t xml:space="preserve"> </w:t>
      </w:r>
      <w:r w:rsidRPr="00C6331E">
        <w:t>conjunction</w:t>
      </w:r>
      <w:r w:rsidR="00C24685">
        <w:t xml:space="preserve"> </w:t>
      </w:r>
      <w:r w:rsidRPr="00C6331E">
        <w:t>with</w:t>
      </w:r>
      <w:r w:rsidR="00C24685">
        <w:t xml:space="preserve"> </w:t>
      </w:r>
      <w:r w:rsidRPr="00C6331E">
        <w:t>the</w:t>
      </w:r>
      <w:r w:rsidR="00C24685">
        <w:t xml:space="preserve"> </w:t>
      </w:r>
      <w:r w:rsidRPr="00C6331E">
        <w:t>events</w:t>
      </w:r>
      <w:r w:rsidR="00C24685">
        <w:t xml:space="preserve"> </w:t>
      </w:r>
      <w:r w:rsidRPr="00C6331E">
        <w:t>and</w:t>
      </w:r>
      <w:r w:rsidR="00C24685">
        <w:t xml:space="preserve"> </w:t>
      </w:r>
      <w:r w:rsidRPr="00C6331E">
        <w:t>other</w:t>
      </w:r>
      <w:r w:rsidR="00C24685">
        <w:t xml:space="preserve"> </w:t>
      </w:r>
      <w:r w:rsidRPr="00C6331E">
        <w:t>documents,</w:t>
      </w:r>
      <w:r w:rsidR="00C24685">
        <w:t xml:space="preserve"> </w:t>
      </w:r>
      <w:r w:rsidRPr="00C6331E">
        <w:t>which</w:t>
      </w:r>
      <w:r w:rsidR="00C24685">
        <w:t xml:space="preserve"> </w:t>
      </w:r>
      <w:r w:rsidRPr="00C6331E">
        <w:t>determine</w:t>
      </w:r>
      <w:r w:rsidR="00C24685">
        <w:t xml:space="preserve"> </w:t>
      </w:r>
      <w:r w:rsidRPr="00C6331E">
        <w:t>the</w:t>
      </w:r>
      <w:r w:rsidR="00C24685">
        <w:t xml:space="preserve"> </w:t>
      </w:r>
      <w:r w:rsidRPr="00C6331E">
        <w:t>problem</w:t>
      </w:r>
      <w:r w:rsidR="00C24685">
        <w:t xml:space="preserve"> </w:t>
      </w:r>
      <w:r w:rsidRPr="00C6331E">
        <w:t>of</w:t>
      </w:r>
      <w:r w:rsidR="00C24685">
        <w:t xml:space="preserve"> </w:t>
      </w:r>
      <w:r w:rsidRPr="00C6331E">
        <w:t>the</w:t>
      </w:r>
      <w:r w:rsidR="00C24685">
        <w:t xml:space="preserve"> </w:t>
      </w:r>
      <w:r w:rsidRPr="00C6331E">
        <w:t>proof</w:t>
      </w:r>
      <w:r w:rsidR="00C24685">
        <w:t xml:space="preserve"> </w:t>
      </w:r>
      <w:r w:rsidRPr="00C6331E">
        <w:t>object.</w:t>
      </w:r>
      <w:r w:rsidR="00C24685">
        <w:t xml:space="preserve"> </w:t>
      </w:r>
      <w:r w:rsidRPr="00C6331E">
        <w:t>Circumstantial</w:t>
      </w:r>
      <w:r w:rsidR="00C24685">
        <w:t xml:space="preserve"> </w:t>
      </w:r>
      <w:r w:rsidRPr="00C6331E">
        <w:t>evidence</w:t>
      </w:r>
      <w:r w:rsidR="00C24685">
        <w:t xml:space="preserve"> </w:t>
      </w:r>
      <w:r w:rsidRPr="00C6331E">
        <w:t>must</w:t>
      </w:r>
      <w:r w:rsidR="00C24685">
        <w:t xml:space="preserve"> </w:t>
      </w:r>
      <w:r w:rsidRPr="00C6331E">
        <w:t>be</w:t>
      </w:r>
      <w:r w:rsidR="00C24685">
        <w:t xml:space="preserve"> </w:t>
      </w:r>
      <w:r w:rsidRPr="00C6331E">
        <w:t>in</w:t>
      </w:r>
      <w:r w:rsidR="00C24685">
        <w:t xml:space="preserve"> </w:t>
      </w:r>
      <w:r w:rsidRPr="00C6331E">
        <w:t>the</w:t>
      </w:r>
      <w:r w:rsidR="00C24685">
        <w:t xml:space="preserve"> </w:t>
      </w:r>
      <w:r w:rsidRPr="00C6331E">
        <w:t>evidence</w:t>
      </w:r>
      <w:r w:rsidR="00C24685">
        <w:t xml:space="preserve"> </w:t>
      </w:r>
      <w:r w:rsidRPr="00C6331E">
        <w:t>system</w:t>
      </w:r>
      <w:r w:rsidR="00C24685">
        <w:t xml:space="preserve"> </w:t>
      </w:r>
      <w:r w:rsidRPr="00C6331E">
        <w:t>and</w:t>
      </w:r>
      <w:r w:rsidR="00C24685">
        <w:t xml:space="preserve"> </w:t>
      </w:r>
      <w:r w:rsidRPr="00C6331E">
        <w:t>the</w:t>
      </w:r>
      <w:r w:rsidR="00C24685">
        <w:t xml:space="preserve"> </w:t>
      </w:r>
      <w:r w:rsidRPr="00C6331E">
        <w:t>collection</w:t>
      </w:r>
      <w:r w:rsidR="00C24685">
        <w:t xml:space="preserve"> </w:t>
      </w:r>
      <w:r w:rsidRPr="00C6331E">
        <w:t>of</w:t>
      </w:r>
      <w:r w:rsidR="00C24685">
        <w:t xml:space="preserve"> </w:t>
      </w:r>
      <w:r w:rsidRPr="00C6331E">
        <w:t>circumstantial</w:t>
      </w:r>
      <w:r w:rsidR="00C24685">
        <w:t xml:space="preserve"> </w:t>
      </w:r>
      <w:r w:rsidRPr="00C6331E">
        <w:t>evidence</w:t>
      </w:r>
      <w:r w:rsidR="00C24685">
        <w:t xml:space="preserve"> </w:t>
      </w:r>
      <w:r w:rsidRPr="00C6331E">
        <w:t>for</w:t>
      </w:r>
      <w:r w:rsidR="00C24685">
        <w:t xml:space="preserve"> </w:t>
      </w:r>
      <w:r w:rsidRPr="00C6331E">
        <w:t>the</w:t>
      </w:r>
      <w:r w:rsidR="00C24685">
        <w:t xml:space="preserve"> </w:t>
      </w:r>
      <w:r w:rsidRPr="00C6331E">
        <w:t>conclusion</w:t>
      </w:r>
      <w:r w:rsidR="00C24685">
        <w:t xml:space="preserve"> </w:t>
      </w:r>
      <w:r w:rsidRPr="00C6331E">
        <w:t>of</w:t>
      </w:r>
      <w:r w:rsidR="00C24685">
        <w:t xml:space="preserve"> </w:t>
      </w:r>
      <w:r w:rsidRPr="00C6331E">
        <w:t>the</w:t>
      </w:r>
      <w:r w:rsidR="00C24685">
        <w:t xml:space="preserve"> </w:t>
      </w:r>
      <w:r w:rsidRPr="00C6331E">
        <w:t>proof</w:t>
      </w:r>
      <w:r w:rsidR="00C24685">
        <w:t xml:space="preserve"> </w:t>
      </w:r>
      <w:r w:rsidRPr="00C6331E">
        <w:t>object,</w:t>
      </w:r>
      <w:r w:rsidR="00C24685">
        <w:t xml:space="preserve"> </w:t>
      </w:r>
      <w:r w:rsidRPr="00C6331E">
        <w:t>and</w:t>
      </w:r>
      <w:r w:rsidR="00C24685">
        <w:t xml:space="preserve"> </w:t>
      </w:r>
      <w:r w:rsidRPr="00C6331E">
        <w:t>when</w:t>
      </w:r>
      <w:r w:rsidR="00C24685">
        <w:t xml:space="preserve"> </w:t>
      </w:r>
      <w:r w:rsidRPr="00C6331E">
        <w:t>separating</w:t>
      </w:r>
      <w:r w:rsidR="00C24685">
        <w:t xml:space="preserve"> </w:t>
      </w:r>
      <w:r w:rsidRPr="00C6331E">
        <w:t>the</w:t>
      </w:r>
      <w:r w:rsidR="00C24685">
        <w:t xml:space="preserve"> </w:t>
      </w:r>
      <w:r w:rsidRPr="00C6331E">
        <w:t>circumstantial</w:t>
      </w:r>
      <w:r w:rsidR="00C24685">
        <w:t xml:space="preserve"> </w:t>
      </w:r>
      <w:r w:rsidRPr="00C6331E">
        <w:t>evidence,</w:t>
      </w:r>
      <w:r w:rsidR="00C24685">
        <w:t xml:space="preserve"> </w:t>
      </w:r>
      <w:r w:rsidRPr="00C6331E">
        <w:t>it</w:t>
      </w:r>
      <w:r w:rsidR="00C24685">
        <w:t xml:space="preserve"> </w:t>
      </w:r>
      <w:r w:rsidRPr="00C6331E">
        <w:t>is</w:t>
      </w:r>
      <w:r w:rsidR="00C24685">
        <w:t xml:space="preserve"> </w:t>
      </w:r>
      <w:r w:rsidRPr="00C6331E">
        <w:t>impossible</w:t>
      </w:r>
      <w:r w:rsidR="00C24685">
        <w:t xml:space="preserve"> </w:t>
      </w:r>
      <w:r w:rsidRPr="00C6331E">
        <w:t>to</w:t>
      </w:r>
      <w:r w:rsidR="00C24685">
        <w:t xml:space="preserve"> </w:t>
      </w:r>
      <w:r w:rsidRPr="00C6331E">
        <w:t>give</w:t>
      </w:r>
      <w:r w:rsidR="00C24685">
        <w:t xml:space="preserve"> </w:t>
      </w:r>
      <w:r w:rsidRPr="00C6331E">
        <w:t>the</w:t>
      </w:r>
      <w:r w:rsidR="00C24685">
        <w:t xml:space="preserve"> </w:t>
      </w:r>
      <w:r w:rsidRPr="00C6331E">
        <w:t>conclusion.</w:t>
      </w:r>
      <w:r w:rsidR="00C24685">
        <w:t xml:space="preserve"> </w:t>
      </w:r>
      <w:r w:rsidRPr="00C6331E">
        <w:t>In</w:t>
      </w:r>
      <w:r w:rsidR="00C24685">
        <w:t xml:space="preserve"> </w:t>
      </w:r>
      <w:r w:rsidRPr="00C6331E">
        <w:t>the</w:t>
      </w:r>
      <w:r w:rsidR="00C24685">
        <w:t xml:space="preserve"> </w:t>
      </w:r>
      <w:r w:rsidRPr="00C6331E">
        <w:t>process</w:t>
      </w:r>
      <w:r w:rsidR="00C24685">
        <w:t xml:space="preserve"> </w:t>
      </w:r>
      <w:r w:rsidRPr="00C6331E">
        <w:t>of</w:t>
      </w:r>
      <w:r w:rsidR="00C24685">
        <w:t xml:space="preserve"> </w:t>
      </w:r>
      <w:r w:rsidRPr="00C6331E">
        <w:t>collecting</w:t>
      </w:r>
      <w:r w:rsidR="00C24685">
        <w:t xml:space="preserve"> </w:t>
      </w:r>
      <w:r w:rsidRPr="00C6331E">
        <w:t>evidence,</w:t>
      </w:r>
      <w:r w:rsidR="00C24685">
        <w:t xml:space="preserve"> </w:t>
      </w:r>
      <w:r w:rsidRPr="00C6331E">
        <w:t>it</w:t>
      </w:r>
      <w:r w:rsidR="00C24685">
        <w:t xml:space="preserve"> </w:t>
      </w:r>
      <w:r w:rsidRPr="00C6331E">
        <w:t>is</w:t>
      </w:r>
      <w:r w:rsidR="00C24685">
        <w:t xml:space="preserve"> </w:t>
      </w:r>
      <w:r w:rsidRPr="00C6331E">
        <w:t>not</w:t>
      </w:r>
      <w:r w:rsidR="00C24685">
        <w:t xml:space="preserve"> </w:t>
      </w:r>
      <w:r w:rsidRPr="00C6331E">
        <w:t>permitted</w:t>
      </w:r>
      <w:r w:rsidR="00C24685">
        <w:t xml:space="preserve"> </w:t>
      </w:r>
      <w:r w:rsidRPr="00C6331E">
        <w:t>to</w:t>
      </w:r>
      <w:r w:rsidR="00C24685">
        <w:t xml:space="preserve"> </w:t>
      </w:r>
      <w:r w:rsidRPr="00C6331E">
        <w:t>overlook</w:t>
      </w:r>
      <w:r w:rsidR="00C24685">
        <w:t xml:space="preserve"> </w:t>
      </w:r>
      <w:r w:rsidRPr="00C6331E">
        <w:t>circumstantial</w:t>
      </w:r>
      <w:r w:rsidR="00C24685">
        <w:t xml:space="preserve"> </w:t>
      </w:r>
      <w:r w:rsidRPr="00C6331E">
        <w:t>evidence.</w:t>
      </w:r>
    </w:p>
    <w:p w:rsidR="00F21141" w:rsidRPr="00C6331E" w:rsidRDefault="00F21141" w:rsidP="00D518C8">
      <w:pPr>
        <w:pStyle w:val="Bullet1G"/>
      </w:pPr>
      <w:r w:rsidRPr="00C6331E">
        <w:t>Circumstantial</w:t>
      </w:r>
      <w:r w:rsidR="00C24685">
        <w:t xml:space="preserve"> </w:t>
      </w:r>
      <w:r w:rsidRPr="00C6331E">
        <w:t>evidence</w:t>
      </w:r>
      <w:r w:rsidR="00C24685">
        <w:t xml:space="preserve"> </w:t>
      </w:r>
      <w:r w:rsidRPr="00C6331E">
        <w:t>and</w:t>
      </w:r>
      <w:r w:rsidR="00C24685">
        <w:t xml:space="preserve"> </w:t>
      </w:r>
      <w:r w:rsidRPr="00C6331E">
        <w:t>direct</w:t>
      </w:r>
      <w:r w:rsidR="00C24685">
        <w:t xml:space="preserve"> </w:t>
      </w:r>
      <w:r w:rsidRPr="00C6331E">
        <w:t>evidence</w:t>
      </w:r>
      <w:r w:rsidR="00C24685">
        <w:t xml:space="preserve"> </w:t>
      </w:r>
      <w:r w:rsidRPr="00C6331E">
        <w:t>are</w:t>
      </w:r>
      <w:r w:rsidR="00C24685">
        <w:t xml:space="preserve"> </w:t>
      </w:r>
      <w:r w:rsidRPr="00C6331E">
        <w:t>all</w:t>
      </w:r>
      <w:r w:rsidR="00C24685">
        <w:t xml:space="preserve"> </w:t>
      </w:r>
      <w:r w:rsidRPr="00C6331E">
        <w:t>important</w:t>
      </w:r>
      <w:r w:rsidR="00C24685">
        <w:t xml:space="preserve"> </w:t>
      </w:r>
      <w:r w:rsidRPr="00C6331E">
        <w:t>sources</w:t>
      </w:r>
      <w:r w:rsidR="00C24685">
        <w:t xml:space="preserve"> </w:t>
      </w:r>
      <w:r w:rsidRPr="00C6331E">
        <w:t>of</w:t>
      </w:r>
      <w:r w:rsidR="00C24685">
        <w:t xml:space="preserve"> </w:t>
      </w:r>
      <w:r w:rsidRPr="00C6331E">
        <w:t>evidence</w:t>
      </w:r>
      <w:r w:rsidR="00C24685">
        <w:t xml:space="preserve"> </w:t>
      </w:r>
      <w:r w:rsidRPr="00C6331E">
        <w:t>in</w:t>
      </w:r>
      <w:r w:rsidR="00C24685">
        <w:t xml:space="preserve"> </w:t>
      </w:r>
      <w:r w:rsidRPr="00C6331E">
        <w:t>criminal</w:t>
      </w:r>
      <w:r w:rsidR="00C24685">
        <w:t xml:space="preserve"> </w:t>
      </w:r>
      <w:r w:rsidRPr="00C6331E">
        <w:t>procedure.</w:t>
      </w:r>
    </w:p>
    <w:p w:rsidR="00F21141" w:rsidRPr="00C6331E" w:rsidRDefault="00F21141" w:rsidP="00D518C8">
      <w:pPr>
        <w:pStyle w:val="H4G"/>
      </w:pPr>
      <w:r w:rsidRPr="00C6331E">
        <w:tab/>
      </w:r>
      <w:r w:rsidRPr="00C6331E">
        <w:tab/>
        <w:t>Some</w:t>
      </w:r>
      <w:r w:rsidR="00C24685">
        <w:t xml:space="preserve"> </w:t>
      </w:r>
      <w:r w:rsidRPr="00C6331E">
        <w:t>cases</w:t>
      </w:r>
      <w:r w:rsidR="00C24685">
        <w:t xml:space="preserve"> </w:t>
      </w:r>
      <w:r w:rsidRPr="00C6331E">
        <w:t>in</w:t>
      </w:r>
      <w:r w:rsidR="00C24685">
        <w:t xml:space="preserve"> </w:t>
      </w:r>
      <w:r w:rsidRPr="00C6331E">
        <w:t>which</w:t>
      </w:r>
      <w:r w:rsidR="00C24685">
        <w:t xml:space="preserve"> </w:t>
      </w:r>
      <w:r w:rsidRPr="00C6331E">
        <w:t>the</w:t>
      </w:r>
      <w:r w:rsidR="00C24685">
        <w:t xml:space="preserve"> </w:t>
      </w:r>
      <w:r w:rsidRPr="00C6331E">
        <w:t>evidence,</w:t>
      </w:r>
      <w:r w:rsidR="00C24685">
        <w:t xml:space="preserve"> </w:t>
      </w:r>
      <w:r w:rsidRPr="00C6331E">
        <w:t>which</w:t>
      </w:r>
      <w:r w:rsidR="00C24685">
        <w:t xml:space="preserve"> </w:t>
      </w:r>
      <w:r w:rsidRPr="00C6331E">
        <w:t>was</w:t>
      </w:r>
      <w:r w:rsidR="00C24685">
        <w:t xml:space="preserve"> </w:t>
      </w:r>
      <w:r w:rsidRPr="00C6331E">
        <w:t>proven</w:t>
      </w:r>
      <w:r w:rsidR="00C24685">
        <w:t xml:space="preserve"> </w:t>
      </w:r>
      <w:r w:rsidRPr="00C6331E">
        <w:t>to</w:t>
      </w:r>
      <w:r w:rsidR="00C24685">
        <w:t xml:space="preserve"> </w:t>
      </w:r>
      <w:r w:rsidRPr="00C6331E">
        <w:t>be</w:t>
      </w:r>
      <w:r w:rsidR="00C24685">
        <w:t xml:space="preserve"> </w:t>
      </w:r>
      <w:r w:rsidRPr="00C6331E">
        <w:t>the</w:t>
      </w:r>
      <w:r w:rsidR="00C24685">
        <w:t xml:space="preserve"> </w:t>
      </w:r>
      <w:r w:rsidRPr="00C6331E">
        <w:t>result</w:t>
      </w:r>
      <w:r w:rsidR="00C24685">
        <w:t xml:space="preserve"> </w:t>
      </w:r>
      <w:r w:rsidRPr="00C6331E">
        <w:t>of</w:t>
      </w:r>
      <w:r w:rsidR="00C24685">
        <w:t xml:space="preserve"> </w:t>
      </w:r>
      <w:r w:rsidRPr="00C6331E">
        <w:t>torture,</w:t>
      </w:r>
      <w:r w:rsidR="00C24685">
        <w:t xml:space="preserve"> </w:t>
      </w:r>
      <w:r w:rsidRPr="00C6331E">
        <w:t>have</w:t>
      </w:r>
      <w:r w:rsidR="00C24685">
        <w:t xml:space="preserve"> </w:t>
      </w:r>
      <w:r w:rsidRPr="00C6331E">
        <w:t>been</w:t>
      </w:r>
      <w:r w:rsidR="00C24685">
        <w:t xml:space="preserve"> </w:t>
      </w:r>
      <w:r w:rsidRPr="00C6331E">
        <w:t>quashed</w:t>
      </w:r>
      <w:r w:rsidR="00C24685">
        <w:t xml:space="preserve"> </w:t>
      </w:r>
      <w:r w:rsidRPr="00C6331E">
        <w:t>in</w:t>
      </w:r>
      <w:r w:rsidR="00C24685">
        <w:t xml:space="preserve"> </w:t>
      </w:r>
      <w:r w:rsidRPr="00C6331E">
        <w:t>the</w:t>
      </w:r>
      <w:r w:rsidR="00C24685">
        <w:t xml:space="preserve"> </w:t>
      </w:r>
      <w:r w:rsidRPr="00C6331E">
        <w:t>proceedings</w:t>
      </w:r>
    </w:p>
    <w:p w:rsidR="00F21141" w:rsidRPr="00C6331E" w:rsidRDefault="00F21141" w:rsidP="003C58BE">
      <w:pPr>
        <w:pStyle w:val="SingleTxtG"/>
      </w:pPr>
      <w:r w:rsidRPr="00C6331E">
        <w:t>231.</w:t>
      </w:r>
      <w:r w:rsidRPr="00C6331E">
        <w:tab/>
        <w:t>On</w:t>
      </w:r>
      <w:r w:rsidR="00C24685">
        <w:t xml:space="preserve"> </w:t>
      </w:r>
      <w:r w:rsidRPr="00C6331E">
        <w:t>8th</w:t>
      </w:r>
      <w:r w:rsidR="00C24685">
        <w:t xml:space="preserve"> </w:t>
      </w:r>
      <w:r w:rsidRPr="00C6331E">
        <w:t>July,</w:t>
      </w:r>
      <w:r w:rsidR="00C24685">
        <w:t xml:space="preserve"> </w:t>
      </w:r>
      <w:r w:rsidRPr="00C6331E">
        <w:t>2013,</w:t>
      </w:r>
      <w:r w:rsidR="00C24685">
        <w:t xml:space="preserve"> </w:t>
      </w:r>
      <w:r w:rsidRPr="00C6331E">
        <w:t>the</w:t>
      </w:r>
      <w:r w:rsidR="00C24685">
        <w:t xml:space="preserve"> </w:t>
      </w:r>
      <w:r w:rsidRPr="00C6331E">
        <w:t>investigation</w:t>
      </w:r>
      <w:r w:rsidR="00C24685">
        <w:t xml:space="preserve"> </w:t>
      </w:r>
      <w:r w:rsidRPr="00C6331E">
        <w:t>police</w:t>
      </w:r>
      <w:r w:rsidR="00C24685">
        <w:t xml:space="preserve"> </w:t>
      </w:r>
      <w:r w:rsidRPr="00C6331E">
        <w:t>agency</w:t>
      </w:r>
      <w:r w:rsidR="00C24685">
        <w:t xml:space="preserve"> </w:t>
      </w:r>
      <w:r w:rsidRPr="00C6331E">
        <w:t>in</w:t>
      </w:r>
      <w:r w:rsidR="00C24685">
        <w:t xml:space="preserve"> </w:t>
      </w:r>
      <w:proofErr w:type="spellStart"/>
      <w:r w:rsidRPr="00C6331E">
        <w:t>Soc</w:t>
      </w:r>
      <w:proofErr w:type="spellEnd"/>
      <w:r w:rsidR="00C24685">
        <w:t xml:space="preserve"> </w:t>
      </w:r>
      <w:proofErr w:type="spellStart"/>
      <w:r w:rsidRPr="00C6331E">
        <w:t>Trang</w:t>
      </w:r>
      <w:proofErr w:type="spellEnd"/>
      <w:r w:rsidR="00C24685">
        <w:t xml:space="preserve"> </w:t>
      </w:r>
      <w:r w:rsidRPr="00C6331E">
        <w:t>Province</w:t>
      </w:r>
      <w:r w:rsidR="00C24685">
        <w:t xml:space="preserve"> </w:t>
      </w:r>
      <w:r w:rsidRPr="00C6331E">
        <w:t>issued</w:t>
      </w:r>
      <w:r w:rsidR="00C24685">
        <w:t xml:space="preserve"> </w:t>
      </w:r>
      <w:r w:rsidRPr="00C6331E">
        <w:t>the</w:t>
      </w:r>
      <w:r w:rsidR="00C24685">
        <w:t xml:space="preserve"> </w:t>
      </w:r>
      <w:r w:rsidRPr="00C6331E">
        <w:t>decision</w:t>
      </w:r>
      <w:r w:rsidR="00C24685">
        <w:t xml:space="preserve"> </w:t>
      </w:r>
      <w:r w:rsidRPr="00C6331E">
        <w:t>of</w:t>
      </w:r>
      <w:r w:rsidR="00C24685">
        <w:t xml:space="preserve"> </w:t>
      </w:r>
      <w:r w:rsidRPr="00C6331E">
        <w:t>instituting</w:t>
      </w:r>
      <w:r w:rsidR="00C24685">
        <w:t xml:space="preserve"> </w:t>
      </w:r>
      <w:r w:rsidRPr="00C6331E">
        <w:t>and</w:t>
      </w:r>
      <w:r w:rsidR="00C24685">
        <w:t xml:space="preserve"> </w:t>
      </w:r>
      <w:r w:rsidRPr="00C6331E">
        <w:t>investigating</w:t>
      </w:r>
      <w:r w:rsidR="00C24685">
        <w:t xml:space="preserve"> </w:t>
      </w:r>
      <w:r w:rsidRPr="00C6331E">
        <w:t>seven</w:t>
      </w:r>
      <w:r w:rsidR="00C24685">
        <w:t xml:space="preserve"> </w:t>
      </w:r>
      <w:r w:rsidRPr="00C6331E">
        <w:t>persons</w:t>
      </w:r>
      <w:r w:rsidR="00C24685">
        <w:t xml:space="preserve"> </w:t>
      </w:r>
      <w:r w:rsidRPr="00C6331E">
        <w:t>for</w:t>
      </w:r>
      <w:r w:rsidR="00C24685">
        <w:t xml:space="preserve"> </w:t>
      </w:r>
      <w:r w:rsidRPr="00C6331E">
        <w:t>charges</w:t>
      </w:r>
      <w:r w:rsidR="00C24685">
        <w:t xml:space="preserve"> </w:t>
      </w:r>
      <w:r w:rsidRPr="00C6331E">
        <w:t>of</w:t>
      </w:r>
      <w:r w:rsidR="00C24685">
        <w:t xml:space="preserve"> </w:t>
      </w:r>
      <w:r w:rsidRPr="00C6331E">
        <w:t>murder,</w:t>
      </w:r>
      <w:r w:rsidR="00C24685">
        <w:t xml:space="preserve"> </w:t>
      </w:r>
      <w:r w:rsidRPr="00C6331E">
        <w:t>including</w:t>
      </w:r>
      <w:r w:rsidR="00C24685">
        <w:t xml:space="preserve"> </w:t>
      </w:r>
      <w:r w:rsidRPr="00C6331E">
        <w:t>Tran</w:t>
      </w:r>
      <w:r w:rsidR="00C24685">
        <w:t xml:space="preserve"> </w:t>
      </w:r>
      <w:r w:rsidRPr="00C6331E">
        <w:t>Van</w:t>
      </w:r>
      <w:r w:rsidR="00C24685">
        <w:t xml:space="preserve"> </w:t>
      </w:r>
      <w:r w:rsidRPr="00C6331E">
        <w:t>Do,</w:t>
      </w:r>
      <w:r w:rsidR="00C24685">
        <w:t xml:space="preserve"> </w:t>
      </w:r>
      <w:r w:rsidRPr="00C6331E">
        <w:t>Thach</w:t>
      </w:r>
      <w:r w:rsidR="00C24685">
        <w:t xml:space="preserve"> </w:t>
      </w:r>
      <w:r w:rsidRPr="00C6331E">
        <w:t>So</w:t>
      </w:r>
      <w:r w:rsidR="00C24685">
        <w:t xml:space="preserve"> </w:t>
      </w:r>
      <w:proofErr w:type="spellStart"/>
      <w:r w:rsidRPr="00C6331E">
        <w:t>Phach</w:t>
      </w:r>
      <w:proofErr w:type="spellEnd"/>
      <w:r w:rsidR="00C24685">
        <w:t xml:space="preserve"> </w:t>
      </w:r>
      <w:r w:rsidRPr="00C6331E">
        <w:t>and</w:t>
      </w:r>
      <w:r w:rsidR="00C24685">
        <w:t xml:space="preserve"> </w:t>
      </w:r>
      <w:proofErr w:type="spellStart"/>
      <w:r w:rsidRPr="00C6331E">
        <w:t>Khau</w:t>
      </w:r>
      <w:proofErr w:type="spellEnd"/>
      <w:r w:rsidR="00C24685">
        <w:t xml:space="preserve"> </w:t>
      </w:r>
      <w:r w:rsidRPr="00C6331E">
        <w:t>Soc.</w:t>
      </w:r>
      <w:r w:rsidRPr="006518A2">
        <w:rPr>
          <w:rStyle w:val="FootnoteReference"/>
        </w:rPr>
        <w:footnoteReference w:id="62"/>
      </w:r>
      <w:r w:rsidR="00C24685">
        <w:t xml:space="preserve"> </w:t>
      </w:r>
      <w:r w:rsidRPr="00C6331E">
        <w:t>In</w:t>
      </w:r>
      <w:r w:rsidR="00C24685">
        <w:t xml:space="preserve"> </w:t>
      </w:r>
      <w:r w:rsidRPr="00C6331E">
        <w:t>the</w:t>
      </w:r>
      <w:r w:rsidR="00C24685">
        <w:t xml:space="preserve"> </w:t>
      </w:r>
      <w:r w:rsidRPr="00C6331E">
        <w:t>course</w:t>
      </w:r>
      <w:r w:rsidR="00C24685">
        <w:t xml:space="preserve"> </w:t>
      </w:r>
      <w:r w:rsidRPr="00C6331E">
        <w:t>of</w:t>
      </w:r>
      <w:r w:rsidR="00C24685">
        <w:t xml:space="preserve"> </w:t>
      </w:r>
      <w:r w:rsidRPr="00C6331E">
        <w:t>the</w:t>
      </w:r>
      <w:r w:rsidR="00C24685">
        <w:t xml:space="preserve"> </w:t>
      </w:r>
      <w:r w:rsidRPr="00C6331E">
        <w:t>investigation,</w:t>
      </w:r>
      <w:r w:rsidR="00C24685">
        <w:t xml:space="preserve"> </w:t>
      </w:r>
      <w:r w:rsidRPr="00C6331E">
        <w:t>Nguyen</w:t>
      </w:r>
      <w:r w:rsidR="00C24685">
        <w:t xml:space="preserve"> </w:t>
      </w:r>
      <w:r w:rsidRPr="00C6331E">
        <w:t>Hoang</w:t>
      </w:r>
      <w:r w:rsidR="00C24685">
        <w:t xml:space="preserve"> </w:t>
      </w:r>
      <w:proofErr w:type="spellStart"/>
      <w:r w:rsidRPr="00C6331E">
        <w:t>Quan</w:t>
      </w:r>
      <w:proofErr w:type="spellEnd"/>
      <w:r w:rsidR="00C24685">
        <w:t xml:space="preserve"> </w:t>
      </w:r>
      <w:r w:rsidRPr="00C6331E">
        <w:t>and</w:t>
      </w:r>
      <w:r w:rsidR="00C24685">
        <w:t xml:space="preserve"> </w:t>
      </w:r>
      <w:r w:rsidRPr="00C6331E">
        <w:t>Trieu</w:t>
      </w:r>
      <w:r w:rsidR="00C24685">
        <w:t xml:space="preserve"> </w:t>
      </w:r>
      <w:r w:rsidRPr="00C6331E">
        <w:t>Tuan</w:t>
      </w:r>
      <w:r w:rsidR="00C24685">
        <w:t xml:space="preserve"> </w:t>
      </w:r>
      <w:r w:rsidRPr="00C6331E">
        <w:t>Hung</w:t>
      </w:r>
      <w:r w:rsidR="00C24685">
        <w:t xml:space="preserve"> </w:t>
      </w:r>
      <w:r w:rsidRPr="00C6331E">
        <w:t>(the</w:t>
      </w:r>
      <w:r w:rsidR="00C24685">
        <w:t xml:space="preserve"> </w:t>
      </w:r>
      <w:r w:rsidRPr="00C6331E">
        <w:t>investigators)</w:t>
      </w:r>
      <w:r w:rsidR="00C24685">
        <w:t xml:space="preserve"> </w:t>
      </w:r>
      <w:r w:rsidRPr="00C6331E">
        <w:t>had</w:t>
      </w:r>
      <w:r w:rsidR="00C24685">
        <w:t xml:space="preserve"> </w:t>
      </w:r>
      <w:r w:rsidRPr="00C6331E">
        <w:t>applied</w:t>
      </w:r>
      <w:r w:rsidR="00C24685">
        <w:t xml:space="preserve"> </w:t>
      </w:r>
      <w:r w:rsidRPr="00C6331E">
        <w:t>corporal</w:t>
      </w:r>
      <w:r w:rsidR="00C24685">
        <w:t xml:space="preserve"> </w:t>
      </w:r>
      <w:r w:rsidRPr="00C6331E">
        <w:t>punishment</w:t>
      </w:r>
      <w:r w:rsidR="00C24685">
        <w:t xml:space="preserve"> </w:t>
      </w:r>
      <w:r w:rsidRPr="00C6331E">
        <w:t>to</w:t>
      </w:r>
      <w:r w:rsidR="00C24685">
        <w:t xml:space="preserve"> </w:t>
      </w:r>
      <w:r w:rsidRPr="00C6331E">
        <w:t>three</w:t>
      </w:r>
      <w:r w:rsidR="00C24685">
        <w:t xml:space="preserve"> </w:t>
      </w:r>
      <w:r w:rsidRPr="00C6331E">
        <w:t>persons</w:t>
      </w:r>
      <w:r w:rsidR="00C24685">
        <w:t xml:space="preserve"> </w:t>
      </w:r>
      <w:r w:rsidRPr="00C6331E">
        <w:t>to</w:t>
      </w:r>
      <w:r w:rsidR="00C24685">
        <w:t xml:space="preserve"> </w:t>
      </w:r>
      <w:r w:rsidRPr="00C6331E">
        <w:t>force</w:t>
      </w:r>
      <w:r w:rsidR="00C24685">
        <w:t xml:space="preserve"> </w:t>
      </w:r>
      <w:r w:rsidRPr="00C6331E">
        <w:t>them</w:t>
      </w:r>
      <w:r w:rsidR="00C24685">
        <w:t xml:space="preserve"> </w:t>
      </w:r>
      <w:r w:rsidRPr="00C6331E">
        <w:t>to</w:t>
      </w:r>
      <w:r w:rsidR="00C24685">
        <w:t xml:space="preserve"> </w:t>
      </w:r>
      <w:r w:rsidRPr="00C6331E">
        <w:t>confess</w:t>
      </w:r>
      <w:r w:rsidR="00C24685">
        <w:t xml:space="preserve"> </w:t>
      </w:r>
      <w:r w:rsidRPr="00C6331E">
        <w:t>of</w:t>
      </w:r>
      <w:r w:rsidR="00C24685">
        <w:t xml:space="preserve"> </w:t>
      </w:r>
      <w:r w:rsidRPr="00C6331E">
        <w:t>participating</w:t>
      </w:r>
      <w:r w:rsidR="00C24685">
        <w:t xml:space="preserve"> </w:t>
      </w:r>
      <w:r w:rsidRPr="00C6331E">
        <w:t>in</w:t>
      </w:r>
      <w:r w:rsidR="00C24685">
        <w:t xml:space="preserve"> </w:t>
      </w:r>
      <w:r w:rsidRPr="00C6331E">
        <w:t>killing</w:t>
      </w:r>
      <w:r w:rsidR="00C24685">
        <w:t xml:space="preserve"> </w:t>
      </w:r>
      <w:r w:rsidRPr="00C6331E">
        <w:t>Mr.</w:t>
      </w:r>
      <w:r w:rsidR="00C24685">
        <w:t xml:space="preserve"> </w:t>
      </w:r>
      <w:r w:rsidRPr="00C6331E">
        <w:t>Ly</w:t>
      </w:r>
      <w:r w:rsidR="00C24685">
        <w:t xml:space="preserve"> </w:t>
      </w:r>
      <w:r w:rsidRPr="00C6331E">
        <w:t>Van</w:t>
      </w:r>
      <w:r w:rsidR="00C24685">
        <w:t xml:space="preserve"> </w:t>
      </w:r>
      <w:r w:rsidRPr="00C6331E">
        <w:t>Dung.</w:t>
      </w:r>
      <w:r w:rsidR="00C24685">
        <w:t xml:space="preserve"> </w:t>
      </w:r>
      <w:r w:rsidRPr="00C6331E">
        <w:t>After</w:t>
      </w:r>
      <w:r w:rsidR="00C24685">
        <w:t xml:space="preserve"> </w:t>
      </w:r>
      <w:r w:rsidRPr="00C6331E">
        <w:t>the</w:t>
      </w:r>
      <w:r w:rsidR="00C24685">
        <w:t xml:space="preserve"> </w:t>
      </w:r>
      <w:r w:rsidRPr="00C6331E">
        <w:t>investigation,</w:t>
      </w:r>
      <w:r w:rsidR="00C24685">
        <w:t xml:space="preserve"> </w:t>
      </w:r>
      <w:r w:rsidRPr="00C6331E">
        <w:t>there</w:t>
      </w:r>
      <w:r w:rsidR="00C24685">
        <w:t xml:space="preserve"> </w:t>
      </w:r>
      <w:r w:rsidRPr="00C6331E">
        <w:t>was</w:t>
      </w:r>
      <w:r w:rsidR="00C24685">
        <w:t xml:space="preserve"> </w:t>
      </w:r>
      <w:r w:rsidRPr="00C6331E">
        <w:t>no</w:t>
      </w:r>
      <w:r w:rsidR="00C24685">
        <w:t xml:space="preserve"> </w:t>
      </w:r>
      <w:r w:rsidRPr="00C6331E">
        <w:t>ground</w:t>
      </w:r>
      <w:r w:rsidR="00C24685">
        <w:t xml:space="preserve"> </w:t>
      </w:r>
      <w:r w:rsidRPr="00C6331E">
        <w:t>to</w:t>
      </w:r>
      <w:r w:rsidR="00C24685">
        <w:t xml:space="preserve"> </w:t>
      </w:r>
      <w:r w:rsidRPr="00C6331E">
        <w:t>conclude</w:t>
      </w:r>
      <w:r w:rsidR="00C24685">
        <w:t xml:space="preserve"> </w:t>
      </w:r>
      <w:r w:rsidRPr="00C6331E">
        <w:t>the</w:t>
      </w:r>
      <w:r w:rsidR="00C24685">
        <w:t xml:space="preserve"> </w:t>
      </w:r>
      <w:r w:rsidRPr="00C6331E">
        <w:t>three</w:t>
      </w:r>
      <w:r w:rsidR="00C24685">
        <w:t xml:space="preserve"> </w:t>
      </w:r>
      <w:r w:rsidRPr="00C6331E">
        <w:t>accused</w:t>
      </w:r>
      <w:r w:rsidR="00C24685">
        <w:t xml:space="preserve"> </w:t>
      </w:r>
      <w:r w:rsidRPr="00C6331E">
        <w:t>conducting</w:t>
      </w:r>
      <w:r w:rsidR="00C24685">
        <w:t xml:space="preserve"> </w:t>
      </w:r>
      <w:r w:rsidRPr="00C6331E">
        <w:t>the</w:t>
      </w:r>
      <w:r w:rsidR="00C24685">
        <w:t xml:space="preserve"> </w:t>
      </w:r>
      <w:r w:rsidRPr="00C6331E">
        <w:t>murder</w:t>
      </w:r>
      <w:r w:rsidR="00C24685">
        <w:t xml:space="preserve"> </w:t>
      </w:r>
      <w:r w:rsidRPr="00C6331E">
        <w:t>act.</w:t>
      </w:r>
      <w:r w:rsidR="00C24685">
        <w:t xml:space="preserve"> </w:t>
      </w:r>
      <w:r w:rsidRPr="00C6331E">
        <w:t>On</w:t>
      </w:r>
      <w:r w:rsidR="00C24685">
        <w:t xml:space="preserve"> </w:t>
      </w:r>
      <w:r w:rsidRPr="00C6331E">
        <w:t>21st</w:t>
      </w:r>
      <w:r w:rsidR="00C24685">
        <w:t xml:space="preserve"> </w:t>
      </w:r>
      <w:r w:rsidRPr="00C6331E">
        <w:t>May,</w:t>
      </w:r>
      <w:r w:rsidR="00C24685">
        <w:t xml:space="preserve"> </w:t>
      </w:r>
      <w:r w:rsidRPr="00C6331E">
        <w:t>2014,</w:t>
      </w:r>
      <w:r w:rsidR="00C24685">
        <w:t xml:space="preserve"> </w:t>
      </w:r>
      <w:proofErr w:type="spellStart"/>
      <w:r w:rsidRPr="00C6331E">
        <w:t>Soc</w:t>
      </w:r>
      <w:proofErr w:type="spellEnd"/>
      <w:r w:rsidR="00C24685">
        <w:t xml:space="preserve"> </w:t>
      </w:r>
      <w:proofErr w:type="spellStart"/>
      <w:r w:rsidRPr="00C6331E">
        <w:t>Trang</w:t>
      </w:r>
      <w:proofErr w:type="spellEnd"/>
      <w:r w:rsidR="00C24685">
        <w:t xml:space="preserve"> </w:t>
      </w:r>
      <w:r w:rsidRPr="00C6331E">
        <w:t>Provincial</w:t>
      </w:r>
      <w:r w:rsidR="00C24685">
        <w:t xml:space="preserve"> </w:t>
      </w:r>
      <w:r w:rsidRPr="00C6331E">
        <w:t>Public</w:t>
      </w:r>
      <w:r w:rsidR="00C24685">
        <w:t xml:space="preserve"> </w:t>
      </w:r>
      <w:r w:rsidRPr="00C6331E">
        <w:t>Security</w:t>
      </w:r>
      <w:r w:rsidR="00C24685">
        <w:t xml:space="preserve"> </w:t>
      </w:r>
      <w:r w:rsidRPr="00C6331E">
        <w:t>suspended</w:t>
      </w:r>
      <w:r w:rsidR="00C24685">
        <w:t xml:space="preserve"> </w:t>
      </w:r>
      <w:r w:rsidRPr="00C6331E">
        <w:t>investigation</w:t>
      </w:r>
      <w:r w:rsidR="00C24685">
        <w:t xml:space="preserve"> </w:t>
      </w:r>
      <w:r w:rsidRPr="00C6331E">
        <w:t>of</w:t>
      </w:r>
      <w:r w:rsidR="00C24685">
        <w:t xml:space="preserve"> </w:t>
      </w:r>
      <w:r w:rsidRPr="00C6331E">
        <w:t>the</w:t>
      </w:r>
      <w:r w:rsidR="00C24685">
        <w:t xml:space="preserve"> </w:t>
      </w:r>
      <w:r w:rsidRPr="00C6331E">
        <w:t>case</w:t>
      </w:r>
      <w:r w:rsidR="00C24685">
        <w:t xml:space="preserve"> </w:t>
      </w:r>
      <w:r w:rsidRPr="00C6331E">
        <w:t>and</w:t>
      </w:r>
      <w:r w:rsidR="00C24685">
        <w:t xml:space="preserve"> </w:t>
      </w:r>
      <w:r w:rsidRPr="00C6331E">
        <w:t>the</w:t>
      </w:r>
      <w:r w:rsidR="00C24685">
        <w:t xml:space="preserve"> </w:t>
      </w:r>
      <w:r w:rsidRPr="00C6331E">
        <w:t>accused.</w:t>
      </w:r>
      <w:r w:rsidR="00C24685">
        <w:t xml:space="preserve"> </w:t>
      </w:r>
      <w:r w:rsidRPr="00C6331E">
        <w:t>Thus,</w:t>
      </w:r>
      <w:r w:rsidR="00C24685">
        <w:t xml:space="preserve"> </w:t>
      </w:r>
      <w:r w:rsidRPr="00C6331E">
        <w:t>the</w:t>
      </w:r>
      <w:r w:rsidR="00C24685">
        <w:t xml:space="preserve"> </w:t>
      </w:r>
      <w:r w:rsidRPr="00C6331E">
        <w:t>confessions</w:t>
      </w:r>
      <w:r w:rsidR="00C24685">
        <w:t xml:space="preserve"> </w:t>
      </w:r>
      <w:r w:rsidRPr="00C6331E">
        <w:t>and</w:t>
      </w:r>
      <w:r w:rsidR="00C24685">
        <w:t xml:space="preserve"> </w:t>
      </w:r>
      <w:r w:rsidRPr="00C6331E">
        <w:t>evidences</w:t>
      </w:r>
      <w:r w:rsidR="00C24685">
        <w:t xml:space="preserve"> </w:t>
      </w:r>
      <w:r w:rsidRPr="00C6331E">
        <w:t>obtained</w:t>
      </w:r>
      <w:r w:rsidR="00C24685">
        <w:t xml:space="preserve"> </w:t>
      </w:r>
      <w:r w:rsidRPr="00C6331E">
        <w:t>from</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by</w:t>
      </w:r>
      <w:r w:rsidR="00C24685">
        <w:t xml:space="preserve"> </w:t>
      </w:r>
      <w:r w:rsidRPr="00C6331E">
        <w:t>the</w:t>
      </w:r>
      <w:r w:rsidR="00C24685">
        <w:t xml:space="preserve"> </w:t>
      </w:r>
      <w:r w:rsidRPr="00C6331E">
        <w:t>investigators</w:t>
      </w:r>
      <w:r w:rsidR="00C24685">
        <w:t xml:space="preserve"> </w:t>
      </w:r>
      <w:r w:rsidRPr="00C6331E">
        <w:t>were</w:t>
      </w:r>
      <w:r w:rsidR="00C24685">
        <w:t xml:space="preserve"> </w:t>
      </w:r>
      <w:r w:rsidRPr="00C6331E">
        <w:t>quashed</w:t>
      </w:r>
      <w:r w:rsidR="00C24685">
        <w:t xml:space="preserve"> </w:t>
      </w:r>
      <w:r w:rsidRPr="00C6331E">
        <w:t>and</w:t>
      </w:r>
      <w:r w:rsidR="00C24685">
        <w:t xml:space="preserve"> </w:t>
      </w:r>
      <w:r w:rsidRPr="00C6331E">
        <w:t>were</w:t>
      </w:r>
      <w:r w:rsidR="00C24685">
        <w:t xml:space="preserve"> </w:t>
      </w:r>
      <w:r w:rsidRPr="00C6331E">
        <w:t>not</w:t>
      </w:r>
      <w:r w:rsidR="00C24685">
        <w:t xml:space="preserve"> </w:t>
      </w:r>
      <w:r w:rsidRPr="00C6331E">
        <w:t>used</w:t>
      </w:r>
      <w:r w:rsidR="00C24685">
        <w:t xml:space="preserve"> </w:t>
      </w:r>
      <w:r w:rsidRPr="00C6331E">
        <w:t>to</w:t>
      </w:r>
      <w:r w:rsidR="00C24685">
        <w:t xml:space="preserve"> </w:t>
      </w:r>
      <w:r w:rsidRPr="00C6331E">
        <w:t>convict</w:t>
      </w:r>
      <w:r w:rsidR="00C24685">
        <w:t xml:space="preserve"> </w:t>
      </w:r>
      <w:r w:rsidRPr="00C6331E">
        <w:t>those</w:t>
      </w:r>
      <w:r w:rsidR="00C24685">
        <w:t xml:space="preserve"> </w:t>
      </w:r>
      <w:r w:rsidRPr="00C6331E">
        <w:t>persons</w:t>
      </w:r>
      <w:r w:rsidR="00C24685">
        <w:t xml:space="preserve"> </w:t>
      </w:r>
      <w:r w:rsidRPr="00C6331E">
        <w:t>of</w:t>
      </w:r>
      <w:r w:rsidR="00C24685">
        <w:t xml:space="preserve"> </w:t>
      </w:r>
      <w:r w:rsidRPr="00C6331E">
        <w:t>murder</w:t>
      </w:r>
      <w:r w:rsidR="00C24685">
        <w:t xml:space="preserve"> </w:t>
      </w:r>
      <w:r w:rsidRPr="00C6331E">
        <w:t>in</w:t>
      </w:r>
      <w:r w:rsidR="00C24685">
        <w:t xml:space="preserve"> </w:t>
      </w:r>
      <w:r w:rsidRPr="00C6331E">
        <w:t>Mr.</w:t>
      </w:r>
      <w:r w:rsidR="00C24685">
        <w:t xml:space="preserve"> </w:t>
      </w:r>
      <w:r w:rsidRPr="00C6331E">
        <w:t>Ly</w:t>
      </w:r>
      <w:r w:rsidR="00C24685">
        <w:t xml:space="preserve"> </w:t>
      </w:r>
      <w:r w:rsidRPr="00C6331E">
        <w:t>Van</w:t>
      </w:r>
      <w:r w:rsidR="00C24685">
        <w:t xml:space="preserve"> </w:t>
      </w:r>
      <w:r w:rsidRPr="00C6331E">
        <w:t>Dung</w:t>
      </w:r>
      <w:r w:rsidR="00C24685">
        <w:t xml:space="preserve"> </w:t>
      </w:r>
      <w:r w:rsidRPr="00C6331E">
        <w:t>case.</w:t>
      </w:r>
      <w:r w:rsidR="00C24685">
        <w:t xml:space="preserve"> </w:t>
      </w:r>
      <w:r w:rsidRPr="00C6331E">
        <w:t>In</w:t>
      </w:r>
      <w:r w:rsidR="00C24685">
        <w:t xml:space="preserve"> </w:t>
      </w:r>
      <w:r w:rsidRPr="00C6331E">
        <w:t>addition,</w:t>
      </w:r>
      <w:r w:rsidR="00C24685">
        <w:t xml:space="preserve"> </w:t>
      </w:r>
      <w:r w:rsidRPr="00C6331E">
        <w:t>some</w:t>
      </w:r>
      <w:r w:rsidR="00C24685">
        <w:t xml:space="preserve"> </w:t>
      </w:r>
      <w:r w:rsidRPr="00C6331E">
        <w:t>other</w:t>
      </w:r>
      <w:r w:rsidR="00C24685">
        <w:t xml:space="preserve"> </w:t>
      </w:r>
      <w:r w:rsidRPr="00C6331E">
        <w:t>cases</w:t>
      </w:r>
      <w:r w:rsidR="00C24685">
        <w:t xml:space="preserve"> </w:t>
      </w:r>
      <w:r w:rsidRPr="00C6331E">
        <w:t>in</w:t>
      </w:r>
      <w:r w:rsidR="00C24685">
        <w:t xml:space="preserve"> </w:t>
      </w:r>
      <w:r w:rsidRPr="00C6331E">
        <w:t>which</w:t>
      </w:r>
      <w:r w:rsidR="00C24685">
        <w:t xml:space="preserve"> </w:t>
      </w:r>
      <w:r w:rsidRPr="00C6331E">
        <w:t>the</w:t>
      </w:r>
      <w:r w:rsidR="00C24685">
        <w:t xml:space="preserve"> </w:t>
      </w:r>
      <w:r w:rsidRPr="00C6331E">
        <w:t>evidence,</w:t>
      </w:r>
      <w:r w:rsidR="00C24685">
        <w:t xml:space="preserve"> </w:t>
      </w:r>
      <w:r w:rsidRPr="00C6331E">
        <w:t>which</w:t>
      </w:r>
      <w:r w:rsidR="00C24685">
        <w:t xml:space="preserve"> </w:t>
      </w:r>
      <w:r w:rsidRPr="00C6331E">
        <w:t>was</w:t>
      </w:r>
      <w:r w:rsidR="00C24685">
        <w:t xml:space="preserve"> </w:t>
      </w:r>
      <w:r w:rsidRPr="00C6331E">
        <w:t>the</w:t>
      </w:r>
      <w:r w:rsidR="00C24685">
        <w:t xml:space="preserve"> </w:t>
      </w:r>
      <w:r w:rsidRPr="00C6331E">
        <w:t>result</w:t>
      </w:r>
      <w:r w:rsidR="00C24685">
        <w:t xml:space="preserve"> </w:t>
      </w:r>
      <w:r w:rsidRPr="00C6331E">
        <w:t>of</w:t>
      </w:r>
      <w:r w:rsidR="00C24685">
        <w:t xml:space="preserve"> </w:t>
      </w:r>
      <w:r w:rsidRPr="00C6331E">
        <w:t>torture,</w:t>
      </w:r>
      <w:r w:rsidR="00C24685">
        <w:t xml:space="preserve"> </w:t>
      </w:r>
      <w:r w:rsidRPr="00C6331E">
        <w:t>have</w:t>
      </w:r>
      <w:r w:rsidR="00C24685">
        <w:t xml:space="preserve"> </w:t>
      </w:r>
      <w:r w:rsidRPr="00C6331E">
        <w:t>all</w:t>
      </w:r>
      <w:r w:rsidR="00C24685">
        <w:t xml:space="preserve"> </w:t>
      </w:r>
      <w:r w:rsidRPr="00C6331E">
        <w:t>been</w:t>
      </w:r>
      <w:r w:rsidR="00C24685">
        <w:t xml:space="preserve"> </w:t>
      </w:r>
      <w:r w:rsidRPr="00C6331E">
        <w:t>quashed</w:t>
      </w:r>
      <w:r w:rsidR="00C24685">
        <w:t xml:space="preserve"> </w:t>
      </w:r>
      <w:r w:rsidRPr="00C6331E">
        <w:t>in</w:t>
      </w:r>
      <w:r w:rsidR="00C24685">
        <w:t xml:space="preserve"> </w:t>
      </w:r>
      <w:r w:rsidRPr="00C6331E">
        <w:t>the</w:t>
      </w:r>
      <w:r w:rsidR="00C24685">
        <w:t xml:space="preserve"> </w:t>
      </w:r>
      <w:r w:rsidRPr="00C6331E">
        <w:t>proceedings.</w:t>
      </w:r>
    </w:p>
    <w:p w:rsidR="00F21141" w:rsidRPr="00C6331E" w:rsidRDefault="00F21141" w:rsidP="002E5D8C">
      <w:pPr>
        <w:pStyle w:val="H23G"/>
      </w:pPr>
      <w:r w:rsidRPr="00C6331E">
        <w:tab/>
      </w:r>
      <w:r w:rsidRPr="00C6331E">
        <w:tab/>
        <w:t>Implementation</w:t>
      </w:r>
      <w:r w:rsidR="00C24685">
        <w:t xml:space="preserve"> </w:t>
      </w:r>
      <w:r w:rsidRPr="00C6331E">
        <w:t>of</w:t>
      </w:r>
      <w:r w:rsidR="00C24685">
        <w:t xml:space="preserve"> </w:t>
      </w:r>
      <w:r w:rsidRPr="00C6331E">
        <w:t>Article</w:t>
      </w:r>
      <w:r w:rsidR="00C24685">
        <w:t xml:space="preserve"> </w:t>
      </w:r>
      <w:r w:rsidRPr="00C6331E">
        <w:t>16</w:t>
      </w:r>
    </w:p>
    <w:p w:rsidR="00F21141" w:rsidRPr="00C6331E" w:rsidRDefault="00F21141" w:rsidP="002E5D8C">
      <w:pPr>
        <w:pStyle w:val="H4G"/>
      </w:pPr>
      <w:r w:rsidRPr="00C6331E">
        <w:tab/>
      </w:r>
      <w:r w:rsidRPr="00C6331E">
        <w:tab/>
        <w:t>Provisions</w:t>
      </w:r>
      <w:r w:rsidR="00C24685">
        <w:t xml:space="preserve"> </w:t>
      </w:r>
      <w:r w:rsidRPr="00C6331E">
        <w:t>of</w:t>
      </w:r>
      <w:r w:rsidR="00C24685">
        <w:t xml:space="preserve"> </w:t>
      </w:r>
      <w:r w:rsidRPr="00C6331E">
        <w:t>preventing</w:t>
      </w:r>
      <w:r w:rsidR="00C24685">
        <w:t xml:space="preserve"> </w:t>
      </w:r>
      <w:r w:rsidRPr="00C6331E">
        <w:t>acts</w:t>
      </w:r>
      <w:r w:rsidR="00C24685">
        <w:t xml:space="preserve"> </w:t>
      </w:r>
      <w:r w:rsidRPr="00C6331E">
        <w:t>of</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which</w:t>
      </w:r>
      <w:r w:rsidR="00C24685">
        <w:t xml:space="preserve"> </w:t>
      </w:r>
      <w:r w:rsidRPr="00C6331E">
        <w:t>are</w:t>
      </w:r>
      <w:r w:rsidR="00C24685">
        <w:t xml:space="preserve"> </w:t>
      </w:r>
      <w:r w:rsidRPr="00C6331E">
        <w:t>not</w:t>
      </w:r>
      <w:r w:rsidR="00C24685">
        <w:t xml:space="preserve"> </w:t>
      </w:r>
      <w:r w:rsidRPr="00C6331E">
        <w:t>serious</w:t>
      </w:r>
      <w:r w:rsidR="00C24685">
        <w:t xml:space="preserve"> </w:t>
      </w:r>
      <w:r w:rsidRPr="00C6331E">
        <w:t>enough</w:t>
      </w:r>
      <w:r w:rsidR="00C24685">
        <w:t xml:space="preserve"> </w:t>
      </w:r>
      <w:r w:rsidRPr="00C6331E">
        <w:t>to</w:t>
      </w:r>
      <w:r w:rsidR="00C24685">
        <w:t xml:space="preserve"> </w:t>
      </w:r>
      <w:r w:rsidRPr="00C6331E">
        <w:t>be</w:t>
      </w:r>
      <w:r w:rsidR="00C24685">
        <w:t xml:space="preserve"> </w:t>
      </w:r>
      <w:r w:rsidRPr="00C6331E">
        <w:t>considered</w:t>
      </w:r>
      <w:r w:rsidR="00C24685">
        <w:t xml:space="preserve"> </w:t>
      </w:r>
      <w:r w:rsidRPr="00C6331E">
        <w:t>as</w:t>
      </w:r>
      <w:r w:rsidR="00C24685">
        <w:t xml:space="preserve"> </w:t>
      </w:r>
      <w:r w:rsidRPr="00C6331E">
        <w:t>torture</w:t>
      </w:r>
      <w:r w:rsidR="00C24685">
        <w:t xml:space="preserve"> </w:t>
      </w:r>
      <w:r w:rsidRPr="00C6331E">
        <w:t>as</w:t>
      </w:r>
      <w:r w:rsidR="00C24685">
        <w:t xml:space="preserve"> </w:t>
      </w:r>
      <w:r w:rsidRPr="00C6331E">
        <w:t>defined</w:t>
      </w:r>
      <w:r w:rsidR="00C24685">
        <w:t xml:space="preserve"> </w:t>
      </w:r>
      <w:r w:rsidRPr="00C6331E">
        <w:t>in</w:t>
      </w:r>
      <w:r w:rsidR="00C24685">
        <w:t xml:space="preserve"> </w:t>
      </w:r>
      <w:r w:rsidRPr="00C6331E">
        <w:t>Article</w:t>
      </w:r>
      <w:r w:rsidR="00C24685">
        <w:t xml:space="preserve"> </w:t>
      </w:r>
      <w:r w:rsidRPr="00C6331E">
        <w:t>1</w:t>
      </w:r>
    </w:p>
    <w:p w:rsidR="00F21141" w:rsidRPr="00C6331E" w:rsidRDefault="00F21141" w:rsidP="003C58BE">
      <w:pPr>
        <w:pStyle w:val="SingleTxtG"/>
      </w:pPr>
      <w:r w:rsidRPr="00C6331E">
        <w:t>232.</w:t>
      </w:r>
      <w:r w:rsidRPr="00C6331E">
        <w:tab/>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stipulates</w:t>
      </w:r>
      <w:r w:rsidR="00C24685">
        <w:t xml:space="preserve"> </w:t>
      </w:r>
      <w:r w:rsidRPr="00C6331E">
        <w:t>that</w:t>
      </w:r>
      <w:r w:rsidR="00C24685">
        <w:t xml:space="preserve"> </w:t>
      </w:r>
      <w:r w:rsidRPr="00C6331E">
        <w:t>all</w:t>
      </w:r>
      <w:r w:rsidR="00C24685">
        <w:t xml:space="preserve"> </w:t>
      </w:r>
      <w:r w:rsidRPr="00C6331E">
        <w:t>violations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in</w:t>
      </w:r>
      <w:r w:rsidR="00C24685">
        <w:t xml:space="preserve"> </w:t>
      </w:r>
      <w:r w:rsidRPr="00C6331E">
        <w:t>general</w:t>
      </w:r>
      <w:r w:rsidR="00C24685">
        <w:t xml:space="preserve"> </w:t>
      </w:r>
      <w:r w:rsidRPr="00C6331E">
        <w:t>must</w:t>
      </w:r>
      <w:r w:rsidR="00C24685">
        <w:t xml:space="preserve"> </w:t>
      </w:r>
      <w:r w:rsidRPr="00C6331E">
        <w:t>be</w:t>
      </w:r>
      <w:r w:rsidR="00C24685">
        <w:t xml:space="preserve"> </w:t>
      </w:r>
      <w:r w:rsidRPr="00C6331E">
        <w:t>processed,</w:t>
      </w:r>
      <w:r w:rsidR="00C24685">
        <w:t xml:space="preserve"> </w:t>
      </w:r>
      <w:r w:rsidRPr="00C6331E">
        <w:t>investigated</w:t>
      </w:r>
      <w:r w:rsidR="00C24685">
        <w:t xml:space="preserve"> </w:t>
      </w:r>
      <w:r w:rsidRPr="00C6331E">
        <w:t>quickly</w:t>
      </w:r>
      <w:r w:rsidR="00C24685">
        <w:t xml:space="preserve"> </w:t>
      </w:r>
      <w:r w:rsidRPr="00C6331E">
        <w:t>and</w:t>
      </w:r>
      <w:r w:rsidR="00C24685">
        <w:t xml:space="preserve"> </w:t>
      </w:r>
      <w:r w:rsidRPr="00C6331E">
        <w:t>fairly</w:t>
      </w:r>
      <w:r w:rsidR="00C24685">
        <w:t xml:space="preserve"> </w:t>
      </w:r>
      <w:r w:rsidRPr="00C6331E">
        <w:t>in</w:t>
      </w:r>
      <w:r w:rsidR="00C24685">
        <w:t xml:space="preserve"> </w:t>
      </w:r>
      <w:r w:rsidRPr="00C6331E">
        <w:t>all</w:t>
      </w:r>
      <w:r w:rsidR="00C24685">
        <w:t xml:space="preserve"> </w:t>
      </w:r>
      <w:r w:rsidRPr="00C6331E">
        <w:t>cases.</w:t>
      </w:r>
      <w:r w:rsidR="00C24685">
        <w:t xml:space="preserve"> </w:t>
      </w:r>
      <w:r w:rsidRPr="00C6331E">
        <w:t>Those</w:t>
      </w:r>
      <w:r w:rsidR="00C24685">
        <w:t xml:space="preserve"> </w:t>
      </w:r>
      <w:r w:rsidRPr="00C6331E">
        <w:t>performing</w:t>
      </w:r>
      <w:r w:rsidR="00C24685">
        <w:t xml:space="preserve"> </w:t>
      </w:r>
      <w:r w:rsidRPr="00C6331E">
        <w:t>acts</w:t>
      </w:r>
      <w:r w:rsidR="00C24685">
        <w:t xml:space="preserve"> </w:t>
      </w:r>
      <w:r w:rsidRPr="00C6331E">
        <w:t>of</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shall</w:t>
      </w:r>
      <w:r w:rsidR="00C24685">
        <w:t xml:space="preserve"> </w:t>
      </w:r>
      <w:r w:rsidRPr="00C6331E">
        <w:t>be</w:t>
      </w:r>
      <w:r w:rsidR="00C24685">
        <w:t xml:space="preserve"> </w:t>
      </w:r>
      <w:r w:rsidRPr="00C6331E">
        <w:t>punished.</w:t>
      </w:r>
      <w:r w:rsidR="00C24685">
        <w:t xml:space="preserve"> </w:t>
      </w:r>
      <w:r w:rsidRPr="00C6331E">
        <w:t>Many</w:t>
      </w:r>
      <w:r w:rsidR="00C24685">
        <w:t xml:space="preserve"> </w:t>
      </w:r>
      <w:r w:rsidRPr="00C6331E">
        <w:t>acts</w:t>
      </w:r>
      <w:r w:rsidR="00C24685">
        <w:t xml:space="preserve"> </w:t>
      </w:r>
      <w:r w:rsidRPr="00C6331E">
        <w:t>have</w:t>
      </w:r>
      <w:r w:rsidR="00C24685">
        <w:t xml:space="preserve"> </w:t>
      </w:r>
      <w:r w:rsidRPr="00C6331E">
        <w:t>been</w:t>
      </w:r>
      <w:r w:rsidR="00C24685">
        <w:t xml:space="preserve"> </w:t>
      </w:r>
      <w:r w:rsidRPr="00C6331E">
        <w:t>criminalised</w:t>
      </w:r>
      <w:r w:rsidR="00C24685">
        <w:t xml:space="preserve"> </w:t>
      </w:r>
      <w:r w:rsidRPr="00C6331E">
        <w:t>in</w:t>
      </w:r>
      <w:r w:rsidR="00C24685">
        <w:t xml:space="preserve"> </w:t>
      </w:r>
      <w:r w:rsidRPr="00C6331E">
        <w:t>the</w:t>
      </w:r>
      <w:r w:rsidR="00C24685">
        <w:t xml:space="preserve"> </w:t>
      </w:r>
      <w:r w:rsidRPr="00C6331E">
        <w:t>Criminal</w:t>
      </w:r>
      <w:r w:rsidR="00C24685">
        <w:t xml:space="preserve"> </w:t>
      </w:r>
      <w:r w:rsidRPr="00C6331E">
        <w:t>Code</w:t>
      </w:r>
      <w:r w:rsidR="00C24685">
        <w:t xml:space="preserve"> </w:t>
      </w:r>
      <w:r w:rsidRPr="00C6331E">
        <w:t>such</w:t>
      </w:r>
      <w:r w:rsidR="00C24685">
        <w:t xml:space="preserve"> </w:t>
      </w:r>
      <w:r w:rsidRPr="00C6331E">
        <w:t>as</w:t>
      </w:r>
      <w:r w:rsidR="00C24685">
        <w:t xml:space="preserve"> </w:t>
      </w:r>
      <w:r w:rsidRPr="00C6331E">
        <w:t>offence</w:t>
      </w:r>
      <w:r w:rsidR="00C24685">
        <w:t xml:space="preserve"> </w:t>
      </w:r>
      <w:r w:rsidRPr="00C6331E">
        <w:t>of</w:t>
      </w:r>
      <w:r w:rsidR="00C24685">
        <w:t xml:space="preserve"> </w:t>
      </w:r>
      <w:r w:rsidRPr="00C6331E">
        <w:t>insults</w:t>
      </w:r>
      <w:r w:rsidR="00C24685">
        <w:t xml:space="preserve"> </w:t>
      </w:r>
      <w:r w:rsidRPr="00C6331E">
        <w:t>to</w:t>
      </w:r>
      <w:r w:rsidR="00C24685">
        <w:t xml:space="preserve"> </w:t>
      </w:r>
      <w:r w:rsidRPr="00C6331E">
        <w:t>another</w:t>
      </w:r>
      <w:r w:rsidR="00C24685">
        <w:t xml:space="preserve"> </w:t>
      </w:r>
      <w:r w:rsidRPr="00C6331E">
        <w:t>person</w:t>
      </w:r>
      <w:r w:rsidR="00C24685">
        <w:t xml:space="preserve"> </w:t>
      </w:r>
      <w:r w:rsidR="00DF3D96">
        <w:t xml:space="preserve">(Article </w:t>
      </w:r>
      <w:r w:rsidRPr="00C6331E">
        <w:t>121</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00DF3D96">
        <w:t xml:space="preserve">Article </w:t>
      </w:r>
      <w:r w:rsidRPr="00C6331E">
        <w:t>155</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abuse</w:t>
      </w:r>
      <w:r w:rsidR="00C24685">
        <w:t xml:space="preserve"> </w:t>
      </w:r>
      <w:r w:rsidRPr="00C6331E">
        <w:t>of</w:t>
      </w:r>
      <w:r w:rsidR="00C24685">
        <w:t xml:space="preserve"> </w:t>
      </w:r>
      <w:r w:rsidRPr="00C6331E">
        <w:t>power</w:t>
      </w:r>
      <w:r w:rsidR="00C24685">
        <w:t xml:space="preserve"> </w:t>
      </w:r>
      <w:r w:rsidRPr="00C6331E">
        <w:t>or</w:t>
      </w:r>
      <w:r w:rsidR="00C24685">
        <w:t xml:space="preserve"> </w:t>
      </w:r>
      <w:r w:rsidRPr="00C6331E">
        <w:t>position</w:t>
      </w:r>
      <w:r w:rsidR="00C24685">
        <w:t xml:space="preserve"> </w:t>
      </w:r>
      <w:r w:rsidRPr="00C6331E">
        <w:t>in</w:t>
      </w:r>
      <w:r w:rsidR="00C24685">
        <w:t xml:space="preserve"> </w:t>
      </w:r>
      <w:r w:rsidRPr="00C6331E">
        <w:t>performance</w:t>
      </w:r>
      <w:r w:rsidR="00C24685">
        <w:t xml:space="preserve"> </w:t>
      </w:r>
      <w:r w:rsidRPr="00C6331E">
        <w:t>of</w:t>
      </w:r>
      <w:r w:rsidR="00C24685">
        <w:t xml:space="preserve"> </w:t>
      </w:r>
      <w:r w:rsidRPr="00C6331E">
        <w:t>official</w:t>
      </w:r>
      <w:r w:rsidR="00C24685">
        <w:t xml:space="preserve"> </w:t>
      </w:r>
      <w:r w:rsidRPr="00C6331E">
        <w:t>duties</w:t>
      </w:r>
      <w:r w:rsidR="00C24685">
        <w:t xml:space="preserve"> </w:t>
      </w:r>
      <w:r w:rsidR="00DF3D96">
        <w:t xml:space="preserve">(Article </w:t>
      </w:r>
      <w:r w:rsidRPr="00C6331E">
        <w:t>281</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00DF3D96">
        <w:t xml:space="preserve">Article </w:t>
      </w:r>
      <w:r w:rsidRPr="00C6331E">
        <w:t>356</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acting</w:t>
      </w:r>
      <w:r w:rsidR="00C24685">
        <w:t xml:space="preserve"> </w:t>
      </w:r>
      <w:r w:rsidRPr="00C6331E">
        <w:t>beyond</w:t>
      </w:r>
      <w:r w:rsidR="00C24685">
        <w:t xml:space="preserve"> </w:t>
      </w:r>
      <w:r w:rsidRPr="00C6331E">
        <w:t>authority</w:t>
      </w:r>
      <w:r w:rsidR="00C24685">
        <w:t xml:space="preserve"> </w:t>
      </w:r>
      <w:r w:rsidRPr="00C6331E">
        <w:t>in</w:t>
      </w:r>
      <w:r w:rsidR="00C24685">
        <w:t xml:space="preserve"> </w:t>
      </w:r>
      <w:r w:rsidRPr="00C6331E">
        <w:t>performance</w:t>
      </w:r>
      <w:r w:rsidR="00C24685">
        <w:t xml:space="preserve"> </w:t>
      </w:r>
      <w:r w:rsidRPr="00C6331E">
        <w:t>of</w:t>
      </w:r>
      <w:r w:rsidR="00C24685">
        <w:t xml:space="preserve"> </w:t>
      </w:r>
      <w:r w:rsidRPr="00C6331E">
        <w:t>official</w:t>
      </w:r>
      <w:r w:rsidR="00C24685">
        <w:t xml:space="preserve"> </w:t>
      </w:r>
      <w:r w:rsidRPr="00C6331E">
        <w:t>duties</w:t>
      </w:r>
      <w:r w:rsidR="00C24685">
        <w:t xml:space="preserve"> </w:t>
      </w:r>
      <w:r w:rsidR="00DF3D96">
        <w:t xml:space="preserve">(Article </w:t>
      </w:r>
      <w:r w:rsidRPr="00C6331E">
        <w:t>282</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00DF3D96">
        <w:t xml:space="preserve">Article </w:t>
      </w:r>
      <w:r w:rsidRPr="00C6331E">
        <w:t>357</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abuse</w:t>
      </w:r>
      <w:r w:rsidR="00C24685">
        <w:t xml:space="preserve"> </w:t>
      </w:r>
      <w:r w:rsidRPr="00C6331E">
        <w:t>of</w:t>
      </w:r>
      <w:r w:rsidR="00C24685">
        <w:t xml:space="preserve"> </w:t>
      </w:r>
      <w:r w:rsidRPr="00C6331E">
        <w:t>position</w:t>
      </w:r>
      <w:r w:rsidR="00C24685">
        <w:t xml:space="preserve"> </w:t>
      </w:r>
      <w:r w:rsidRPr="00C6331E">
        <w:t>or</w:t>
      </w:r>
      <w:r w:rsidR="00C24685">
        <w:t xml:space="preserve"> </w:t>
      </w:r>
      <w:r w:rsidRPr="00C6331E">
        <w:t>power</w:t>
      </w:r>
      <w:r w:rsidR="00C24685">
        <w:t xml:space="preserve"> </w:t>
      </w:r>
      <w:r w:rsidRPr="00C6331E">
        <w:t>to</w:t>
      </w:r>
      <w:r w:rsidR="00C24685">
        <w:t xml:space="preserve"> </w:t>
      </w:r>
      <w:r w:rsidRPr="00C6331E">
        <w:t>hold</w:t>
      </w:r>
      <w:r w:rsidR="00C24685">
        <w:t xml:space="preserve"> </w:t>
      </w:r>
      <w:r w:rsidRPr="00C6331E">
        <w:t>a</w:t>
      </w:r>
      <w:r w:rsidR="00C24685">
        <w:t xml:space="preserve"> </w:t>
      </w:r>
      <w:r w:rsidRPr="00C6331E">
        <w:t>person</w:t>
      </w:r>
      <w:r w:rsidR="00C24685">
        <w:t xml:space="preserve"> </w:t>
      </w:r>
      <w:r w:rsidRPr="00C6331E">
        <w:t>in</w:t>
      </w:r>
      <w:r w:rsidR="00C24685">
        <w:t xml:space="preserve"> </w:t>
      </w:r>
      <w:r w:rsidRPr="00C6331E">
        <w:t>detention</w:t>
      </w:r>
      <w:r w:rsidR="00C24685">
        <w:t xml:space="preserve"> </w:t>
      </w:r>
      <w:r w:rsidRPr="00C6331E">
        <w:t>or</w:t>
      </w:r>
      <w:r w:rsidR="00C24685">
        <w:t xml:space="preserve"> </w:t>
      </w:r>
      <w:r w:rsidRPr="00C6331E">
        <w:t>custody</w:t>
      </w:r>
      <w:r w:rsidR="00C24685">
        <w:t xml:space="preserve"> </w:t>
      </w:r>
      <w:r w:rsidRPr="00C6331E">
        <w:t>against</w:t>
      </w:r>
      <w:r w:rsidR="00C24685">
        <w:t xml:space="preserve"> </w:t>
      </w:r>
      <w:r w:rsidRPr="00C6331E">
        <w:t>the</w:t>
      </w:r>
      <w:r w:rsidR="00C24685">
        <w:t xml:space="preserve"> </w:t>
      </w:r>
      <w:r w:rsidRPr="00C6331E">
        <w:t>law</w:t>
      </w:r>
      <w:r w:rsidR="00C24685">
        <w:t xml:space="preserve"> </w:t>
      </w:r>
      <w:r w:rsidR="00B12665">
        <w:t xml:space="preserve">(Article </w:t>
      </w:r>
      <w:r w:rsidRPr="00C6331E">
        <w:t>303</w:t>
      </w:r>
      <w:r w:rsidR="00C24685">
        <w:t xml:space="preserve"> </w:t>
      </w:r>
      <w:r w:rsidRPr="00C6331E">
        <w:t>of</w:t>
      </w:r>
      <w:r w:rsidR="00C24685">
        <w:t xml:space="preserve"> </w:t>
      </w:r>
      <w:r w:rsidRPr="00C6331E">
        <w:t>the</w:t>
      </w:r>
      <w:r w:rsidR="00C24685">
        <w:t xml:space="preserve"> </w:t>
      </w:r>
      <w:r w:rsidRPr="00C6331E">
        <w:t>1999</w:t>
      </w:r>
      <w:r w:rsidR="00C24685">
        <w:t xml:space="preserve"> </w:t>
      </w:r>
      <w:r w:rsidRPr="00C6331E">
        <w:t>Criminal</w:t>
      </w:r>
      <w:r w:rsidR="00C24685">
        <w:t xml:space="preserve"> </w:t>
      </w:r>
      <w:r w:rsidRPr="00C6331E">
        <w:t>Code</w:t>
      </w:r>
      <w:r w:rsidR="00C24685">
        <w:t xml:space="preserve"> </w:t>
      </w:r>
      <w:r w:rsidRPr="00C6331E">
        <w:t>(as</w:t>
      </w:r>
      <w:r w:rsidR="00C24685">
        <w:t xml:space="preserve"> </w:t>
      </w:r>
      <w:r w:rsidRPr="00C6331E">
        <w:t>amended</w:t>
      </w:r>
      <w:r w:rsidR="00C24685">
        <w:t xml:space="preserve"> </w:t>
      </w:r>
      <w:r w:rsidRPr="00C6331E">
        <w:t>and</w:t>
      </w:r>
      <w:r w:rsidR="00C24685">
        <w:t xml:space="preserve"> </w:t>
      </w:r>
      <w:r w:rsidRPr="00C6331E">
        <w:t>supplemented</w:t>
      </w:r>
      <w:r w:rsidR="00C24685">
        <w:t xml:space="preserve"> </w:t>
      </w:r>
      <w:r w:rsidRPr="00C6331E">
        <w:t>in</w:t>
      </w:r>
      <w:r w:rsidR="00C24685">
        <w:t xml:space="preserve"> </w:t>
      </w:r>
      <w:r w:rsidRPr="00C6331E">
        <w:t>2009),</w:t>
      </w:r>
      <w:r w:rsidR="00C24685">
        <w:t xml:space="preserve"> </w:t>
      </w:r>
      <w:r w:rsidR="00B12665">
        <w:t xml:space="preserve">Article </w:t>
      </w:r>
      <w:r w:rsidRPr="00C6331E">
        <w:t>377</w:t>
      </w:r>
      <w:r w:rsidR="00C24685">
        <w:t xml:space="preserve"> </w:t>
      </w:r>
      <w:r w:rsidRPr="00C6331E">
        <w:t>of</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p>
    <w:p w:rsidR="00F21141" w:rsidRPr="00C6331E" w:rsidRDefault="00F21141" w:rsidP="003C58BE">
      <w:pPr>
        <w:pStyle w:val="SingleTxtG"/>
      </w:pPr>
      <w:r w:rsidRPr="00C6331E">
        <w:t>233.</w:t>
      </w:r>
      <w:r w:rsidRPr="00C6331E">
        <w:tab/>
        <w:t>To</w:t>
      </w:r>
      <w:r w:rsidR="00C24685">
        <w:t xml:space="preserve"> </w:t>
      </w:r>
      <w:r w:rsidRPr="00C6331E">
        <w:t>prevent</w:t>
      </w:r>
      <w:r w:rsidR="00C24685">
        <w:t xml:space="preserve"> </w:t>
      </w:r>
      <w:r w:rsidRPr="00C6331E">
        <w:t>enforcement</w:t>
      </w:r>
      <w:r w:rsidR="00C24685">
        <w:t xml:space="preserve"> </w:t>
      </w:r>
      <w:r w:rsidRPr="00C6331E">
        <w:t>officers</w:t>
      </w:r>
      <w:r w:rsidR="00C24685">
        <w:t xml:space="preserve"> </w:t>
      </w:r>
      <w:r w:rsidRPr="00C6331E">
        <w:t>from</w:t>
      </w:r>
      <w:r w:rsidR="00C24685">
        <w:t xml:space="preserve"> </w:t>
      </w:r>
      <w:r w:rsidRPr="00C6331E">
        <w:t>violating</w:t>
      </w:r>
      <w:r w:rsidR="00C24685">
        <w:t xml:space="preserve"> </w:t>
      </w:r>
      <w:r w:rsidRPr="00C6331E">
        <w:t>the</w:t>
      </w:r>
      <w:r w:rsidR="00C24685">
        <w:t xml:space="preserve"> </w:t>
      </w:r>
      <w:r w:rsidRPr="00C6331E">
        <w:t>law,</w:t>
      </w:r>
      <w:r w:rsidR="00C24685">
        <w:t xml:space="preserve"> </w:t>
      </w:r>
      <w:r w:rsidRPr="00C6331E">
        <w:t>the</w:t>
      </w:r>
      <w:r w:rsidR="00C24685">
        <w:t xml:space="preserve"> </w:t>
      </w:r>
      <w:r w:rsidRPr="00C6331E">
        <w:t>services</w:t>
      </w:r>
      <w:r w:rsidR="00C24685">
        <w:t xml:space="preserve"> </w:t>
      </w:r>
      <w:r w:rsidRPr="00C6331E">
        <w:t>and</w:t>
      </w:r>
      <w:r w:rsidR="00C24685">
        <w:t xml:space="preserve"> </w:t>
      </w:r>
      <w:r w:rsidRPr="00C6331E">
        <w:t>branches</w:t>
      </w:r>
      <w:r w:rsidR="00C24685">
        <w:t xml:space="preserve"> </w:t>
      </w:r>
      <w:r w:rsidRPr="00C6331E">
        <w:t>have</w:t>
      </w:r>
      <w:r w:rsidR="00C24685">
        <w:t xml:space="preserve"> </w:t>
      </w:r>
      <w:r w:rsidRPr="00C6331E">
        <w:t>issued</w:t>
      </w:r>
      <w:r w:rsidR="00C24685">
        <w:t xml:space="preserve"> </w:t>
      </w:r>
      <w:r w:rsidRPr="00C6331E">
        <w:t>codes</w:t>
      </w:r>
      <w:r w:rsidR="00C24685">
        <w:t xml:space="preserve"> </w:t>
      </w:r>
      <w:r w:rsidRPr="00C6331E">
        <w:t>of</w:t>
      </w:r>
      <w:r w:rsidR="00C24685">
        <w:t xml:space="preserve"> </w:t>
      </w:r>
      <w:r w:rsidRPr="00C6331E">
        <w:t>conduct,</w:t>
      </w:r>
      <w:r w:rsidR="00C24685">
        <w:t xml:space="preserve"> </w:t>
      </w:r>
      <w:r w:rsidRPr="00C6331E">
        <w:t>professional</w:t>
      </w:r>
      <w:r w:rsidR="00C24685">
        <w:t xml:space="preserve"> </w:t>
      </w:r>
      <w:r w:rsidRPr="00C6331E">
        <w:t>etiquettes</w:t>
      </w:r>
      <w:r w:rsidR="00C24685">
        <w:t xml:space="preserve"> </w:t>
      </w:r>
      <w:r w:rsidRPr="00C6331E">
        <w:t>and</w:t>
      </w:r>
      <w:r w:rsidR="00C24685">
        <w:t xml:space="preserve"> </w:t>
      </w:r>
      <w:r w:rsidRPr="00C6331E">
        <w:t>rules</w:t>
      </w:r>
      <w:r w:rsidR="00C24685">
        <w:t xml:space="preserve"> </w:t>
      </w:r>
      <w:r w:rsidRPr="00C6331E">
        <w:t>of</w:t>
      </w:r>
      <w:r w:rsidR="00C24685">
        <w:t xml:space="preserve"> </w:t>
      </w:r>
      <w:r w:rsidRPr="00C6331E">
        <w:t>discipline</w:t>
      </w:r>
      <w:r w:rsidR="00C24685">
        <w:t xml:space="preserve"> </w:t>
      </w:r>
      <w:r w:rsidRPr="00C6331E">
        <w:t>with</w:t>
      </w:r>
      <w:r w:rsidR="00C24685">
        <w:t xml:space="preserve"> </w:t>
      </w:r>
      <w:r w:rsidRPr="00C6331E">
        <w:t>regard</w:t>
      </w:r>
      <w:r w:rsidR="00C24685">
        <w:t xml:space="preserve"> </w:t>
      </w:r>
      <w:r w:rsidRPr="00C6331E">
        <w:t>to</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employees,</w:t>
      </w:r>
      <w:r w:rsidR="00C24685">
        <w:t xml:space="preserve"> </w:t>
      </w:r>
      <w:r w:rsidRPr="00C6331E">
        <w:t>officers,</w:t>
      </w:r>
      <w:r w:rsidR="00C24685">
        <w:t xml:space="preserve"> </w:t>
      </w:r>
      <w:r w:rsidRPr="00C6331E">
        <w:t>non-commissioned</w:t>
      </w:r>
      <w:r w:rsidR="00C24685">
        <w:t xml:space="preserve"> </w:t>
      </w:r>
      <w:r w:rsidRPr="00C6331E">
        <w:t>officers</w:t>
      </w:r>
      <w:r w:rsidR="00C24685">
        <w:t xml:space="preserve"> </w:t>
      </w:r>
      <w:r w:rsidRPr="00C6331E">
        <w:t>who</w:t>
      </w:r>
      <w:r w:rsidR="00C24685">
        <w:t xml:space="preserve"> </w:t>
      </w:r>
      <w:r w:rsidRPr="00C6331E">
        <w:t>break</w:t>
      </w:r>
      <w:r w:rsidR="00C24685">
        <w:t xml:space="preserve"> </w:t>
      </w:r>
      <w:r w:rsidRPr="00C6331E">
        <w:t>the</w:t>
      </w:r>
      <w:r w:rsidR="00C24685">
        <w:t xml:space="preserve"> </w:t>
      </w:r>
      <w:r w:rsidRPr="00C6331E">
        <w:t>law</w:t>
      </w:r>
      <w:r w:rsidR="00C24685">
        <w:t xml:space="preserve"> </w:t>
      </w:r>
      <w:r w:rsidRPr="00C6331E">
        <w:t>and</w:t>
      </w:r>
      <w:r w:rsidR="00C24685">
        <w:t xml:space="preserve"> </w:t>
      </w:r>
      <w:r w:rsidRPr="00C6331E">
        <w:t>violate</w:t>
      </w:r>
      <w:r w:rsidR="00C24685">
        <w:t xml:space="preserve"> </w:t>
      </w:r>
      <w:r w:rsidRPr="00C6331E">
        <w:t>professional</w:t>
      </w:r>
      <w:r w:rsidR="00C24685">
        <w:t xml:space="preserve"> </w:t>
      </w:r>
      <w:r w:rsidRPr="00C6331E">
        <w:t>rules.</w:t>
      </w:r>
      <w:r w:rsidRPr="006518A2">
        <w:rPr>
          <w:rStyle w:val="FootnoteReference"/>
        </w:rPr>
        <w:footnoteReference w:id="63"/>
      </w:r>
    </w:p>
    <w:p w:rsidR="00F21141" w:rsidRPr="00C6331E" w:rsidRDefault="00F21141" w:rsidP="00440116">
      <w:pPr>
        <w:pStyle w:val="H4G"/>
      </w:pPr>
      <w:r w:rsidRPr="00C6331E">
        <w:tab/>
      </w:r>
      <w:r w:rsidRPr="00C6331E">
        <w:tab/>
        <w:t>Status</w:t>
      </w:r>
      <w:r w:rsidR="00C24685">
        <w:t xml:space="preserve"> </w:t>
      </w:r>
      <w:r w:rsidRPr="00C6331E">
        <w:t>of</w:t>
      </w:r>
      <w:r w:rsidR="00C24685">
        <w:t xml:space="preserve"> </w:t>
      </w:r>
      <w:r w:rsidRPr="00C6331E">
        <w:t>the</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w:t>
      </w:r>
      <w:r w:rsidR="00C24685">
        <w:t xml:space="preserve"> </w:t>
      </w:r>
      <w:r w:rsidRPr="00C6331E">
        <w:t>facilities</w:t>
      </w:r>
    </w:p>
    <w:p w:rsidR="00F21141" w:rsidRPr="00C6331E" w:rsidRDefault="00F21141" w:rsidP="003C58BE">
      <w:pPr>
        <w:pStyle w:val="SingleTxtG"/>
      </w:pPr>
      <w:r w:rsidRPr="00C6331E">
        <w:t>234.</w:t>
      </w:r>
      <w:r w:rsidRPr="00C6331E">
        <w:tab/>
        <w:t>Regulations</w:t>
      </w:r>
      <w:r w:rsidR="00C24685">
        <w:t xml:space="preserve"> </w:t>
      </w:r>
      <w:r w:rsidRPr="00C6331E">
        <w:t>on</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w:t>
      </w:r>
      <w:r w:rsidR="00C24685">
        <w:t xml:space="preserve"> </w:t>
      </w:r>
      <w:r w:rsidRPr="00C6331E">
        <w:t>facilities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have</w:t>
      </w:r>
      <w:r w:rsidR="00C24685">
        <w:t xml:space="preserve"> </w:t>
      </w:r>
      <w:r w:rsidRPr="00C6331E">
        <w:t>been</w:t>
      </w:r>
      <w:r w:rsidR="00C24685">
        <w:t xml:space="preserve"> </w:t>
      </w:r>
      <w:r w:rsidRPr="00C6331E">
        <w:t>mentioned</w:t>
      </w:r>
      <w:r w:rsidR="00C24685">
        <w:t xml:space="preserve"> </w:t>
      </w:r>
      <w:r w:rsidRPr="00C6331E">
        <w:t>in</w:t>
      </w:r>
      <w:r w:rsidR="00C24685">
        <w:t xml:space="preserve"> </w:t>
      </w:r>
      <w:r w:rsidRPr="00C6331E">
        <w:t>paragraphs</w:t>
      </w:r>
      <w:r w:rsidR="00C24685">
        <w:t xml:space="preserve"> </w:t>
      </w:r>
      <w:r w:rsidRPr="00C6331E">
        <w:t>179,</w:t>
      </w:r>
      <w:r w:rsidR="00C24685">
        <w:t xml:space="preserve"> </w:t>
      </w:r>
      <w:r w:rsidRPr="00C6331E">
        <w:t>180</w:t>
      </w:r>
      <w:r w:rsidR="00C24685">
        <w:t xml:space="preserve"> </w:t>
      </w:r>
      <w:r w:rsidRPr="00C6331E">
        <w:t>and</w:t>
      </w:r>
      <w:r w:rsidR="00C24685">
        <w:t xml:space="preserve"> </w:t>
      </w:r>
      <w:r w:rsidRPr="00C6331E">
        <w:t>181</w:t>
      </w:r>
      <w:r w:rsidR="00C24685">
        <w:t xml:space="preserve"> </w:t>
      </w:r>
      <w:r w:rsidRPr="00C6331E">
        <w:t>of</w:t>
      </w:r>
      <w:r w:rsidR="00C24685">
        <w:t xml:space="preserve"> </w:t>
      </w:r>
      <w:r w:rsidRPr="00C6331E">
        <w:t>the</w:t>
      </w:r>
      <w:r w:rsidR="00C24685">
        <w:t xml:space="preserve"> </w:t>
      </w:r>
      <w:r w:rsidRPr="00C6331E">
        <w:t>Report.</w:t>
      </w:r>
    </w:p>
    <w:p w:rsidR="00F21141" w:rsidRPr="00C6331E" w:rsidRDefault="00F21141" w:rsidP="003C58BE">
      <w:pPr>
        <w:pStyle w:val="SingleTxtG"/>
      </w:pPr>
      <w:r w:rsidRPr="00C6331E">
        <w:t>235.</w:t>
      </w:r>
      <w:r w:rsidRPr="00C6331E">
        <w:tab/>
        <w:t>Regarding</w:t>
      </w:r>
      <w:r w:rsidR="00C24685">
        <w:t xml:space="preserve"> </w:t>
      </w:r>
      <w:r w:rsidRPr="00C6331E">
        <w:t>the</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w:t>
      </w:r>
      <w:r w:rsidR="00C24685">
        <w:t xml:space="preserve"> </w:t>
      </w:r>
      <w:r w:rsidRPr="00C6331E">
        <w:t>regimes:</w:t>
      </w:r>
    </w:p>
    <w:p w:rsidR="00F21141" w:rsidRPr="00C6331E" w:rsidRDefault="00F21141" w:rsidP="00440116">
      <w:pPr>
        <w:pStyle w:val="Bullet1G"/>
      </w:pPr>
      <w:r w:rsidRPr="00C6331E">
        <w:t>Regarding</w:t>
      </w:r>
      <w:r w:rsidR="00C24685">
        <w:t xml:space="preserve"> </w:t>
      </w:r>
      <w:r w:rsidRPr="00C6331E">
        <w:t>the</w:t>
      </w:r>
      <w:r w:rsidR="00C24685">
        <w:t xml:space="preserve"> </w:t>
      </w:r>
      <w:r w:rsidRPr="00C6331E">
        <w:t>division</w:t>
      </w:r>
      <w:r w:rsidR="00C24685">
        <w:t xml:space="preserve"> </w:t>
      </w:r>
      <w:r w:rsidRPr="00C6331E">
        <w:t>of</w:t>
      </w:r>
      <w:r w:rsidR="00C24685">
        <w:t xml:space="preserve"> </w:t>
      </w:r>
      <w:r w:rsidRPr="00C6331E">
        <w:t>custody</w:t>
      </w:r>
      <w:r w:rsidR="00C24685">
        <w:t xml:space="preserve"> </w:t>
      </w:r>
      <w:r w:rsidRPr="00C6331E">
        <w:t>houses,</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prisons:</w:t>
      </w:r>
      <w:r w:rsidR="00C24685">
        <w:t xml:space="preserve"> </w:t>
      </w:r>
      <w:r w:rsidRPr="00C6331E">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detailed</w:t>
      </w:r>
      <w:r w:rsidR="00C24685">
        <w:t xml:space="preserve"> </w:t>
      </w:r>
      <w:r w:rsidRPr="00C6331E">
        <w:t>provisions</w:t>
      </w:r>
      <w:r w:rsidR="00C24685">
        <w:t xml:space="preserve"> </w:t>
      </w:r>
      <w:r w:rsidRPr="00C6331E">
        <w:t>on</w:t>
      </w:r>
      <w:r w:rsidR="00C24685">
        <w:t xml:space="preserve"> </w:t>
      </w:r>
      <w:r w:rsidRPr="00C6331E">
        <w:t>this</w:t>
      </w:r>
      <w:r w:rsidR="00C24685">
        <w:t xml:space="preserve"> </w:t>
      </w:r>
      <w:r w:rsidRPr="00C6331E">
        <w:t>matter.</w:t>
      </w:r>
      <w:r w:rsidRPr="006518A2">
        <w:rPr>
          <w:rStyle w:val="FootnoteReference"/>
        </w:rPr>
        <w:footnoteReference w:id="64"/>
      </w:r>
    </w:p>
    <w:p w:rsidR="00F21141" w:rsidRPr="00C6331E" w:rsidRDefault="00F21141" w:rsidP="00440116">
      <w:pPr>
        <w:pStyle w:val="Bullet1G"/>
      </w:pPr>
      <w:r w:rsidRPr="00C6331E">
        <w:t>About</w:t>
      </w:r>
      <w:r w:rsidR="00C24685">
        <w:t xml:space="preserve"> </w:t>
      </w:r>
      <w:r w:rsidRPr="00C6331E">
        <w:t>regimes</w:t>
      </w:r>
      <w:r w:rsidR="00C24685">
        <w:t xml:space="preserve"> </w:t>
      </w:r>
      <w:r w:rsidRPr="00C6331E">
        <w:t>for</w:t>
      </w:r>
      <w:r w:rsidR="00C24685">
        <w:t xml:space="preserve"> </w:t>
      </w:r>
      <w:r w:rsidRPr="00C6331E">
        <w:t>prisoners,</w:t>
      </w:r>
      <w:r w:rsidR="00C24685">
        <w:t xml:space="preserve"> </w:t>
      </w:r>
      <w:r w:rsidRPr="00C6331E">
        <w:t>the</w:t>
      </w:r>
      <w:r w:rsidR="00C24685">
        <w:t xml:space="preserve"> </w:t>
      </w:r>
      <w:r w:rsidRPr="00C6331E">
        <w:t>regimes</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the</w:t>
      </w:r>
      <w:r w:rsidR="00C24685">
        <w:t xml:space="preserve"> </w:t>
      </w:r>
      <w:r w:rsidRPr="00C6331E">
        <w:t>law</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has</w:t>
      </w:r>
      <w:r w:rsidR="00C24685">
        <w:t xml:space="preserve"> </w:t>
      </w:r>
      <w:r w:rsidRPr="00C6331E">
        <w:t>detailed</w:t>
      </w:r>
      <w:r w:rsidR="00C24685">
        <w:t xml:space="preserve"> </w:t>
      </w:r>
      <w:r w:rsidRPr="00C6331E">
        <w:t>provisions</w:t>
      </w:r>
      <w:r w:rsidR="00C24685">
        <w:t xml:space="preserve"> </w:t>
      </w:r>
      <w:r w:rsidRPr="00C6331E">
        <w:t>on</w:t>
      </w:r>
      <w:r w:rsidR="00C24685">
        <w:t xml:space="preserve"> </w:t>
      </w:r>
      <w:r w:rsidRPr="00C6331E">
        <w:t>this</w:t>
      </w:r>
      <w:r w:rsidR="00C24685">
        <w:t xml:space="preserve"> </w:t>
      </w:r>
      <w:r w:rsidRPr="00C6331E">
        <w:t>matter.</w:t>
      </w:r>
      <w:r w:rsidRPr="006518A2">
        <w:rPr>
          <w:rStyle w:val="FootnoteReference"/>
        </w:rPr>
        <w:footnoteReference w:id="65"/>
      </w:r>
    </w:p>
    <w:p w:rsidR="00F21141" w:rsidRPr="00C6331E" w:rsidRDefault="00F21141" w:rsidP="003C58BE">
      <w:pPr>
        <w:pStyle w:val="SingleTxtG"/>
      </w:pPr>
      <w:r w:rsidRPr="00C6331E">
        <w:t>236.</w:t>
      </w:r>
      <w:r w:rsidRPr="00C6331E">
        <w:tab/>
        <w:t>Regarding</w:t>
      </w:r>
      <w:r w:rsidR="00C24685">
        <w:t xml:space="preserve"> </w:t>
      </w:r>
      <w:r w:rsidRPr="00C6331E">
        <w:t>the</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regimens:</w:t>
      </w:r>
    </w:p>
    <w:p w:rsidR="00F21141" w:rsidRPr="00C6331E" w:rsidRDefault="00F21141" w:rsidP="00440116">
      <w:pPr>
        <w:pStyle w:val="Bullet1G"/>
      </w:pPr>
      <w:r w:rsidRPr="00C6331E">
        <w:t>At</w:t>
      </w:r>
      <w:r w:rsidR="00C24685">
        <w:t xml:space="preserve"> </w:t>
      </w:r>
      <w:r w:rsidRPr="00C6331E">
        <w:t>present,</w:t>
      </w:r>
      <w:r w:rsidR="00C24685">
        <w:t xml:space="preserve"> </w:t>
      </w:r>
      <w:r w:rsidRPr="00C6331E">
        <w:t>most</w:t>
      </w:r>
      <w:r w:rsidR="00C24685">
        <w:t xml:space="preserve"> </w:t>
      </w:r>
      <w:r w:rsidRPr="00C6331E">
        <w:t>of</w:t>
      </w:r>
      <w:r w:rsidR="00C24685">
        <w:t xml:space="preserve"> </w:t>
      </w:r>
      <w:r w:rsidRPr="00C6331E">
        <w:t>the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which</w:t>
      </w:r>
      <w:r w:rsidR="00C24685">
        <w:t xml:space="preserve"> </w:t>
      </w:r>
      <w:r w:rsidRPr="00C6331E">
        <w:t>are</w:t>
      </w:r>
      <w:r w:rsidR="00C24685">
        <w:t xml:space="preserve"> </w:t>
      </w:r>
      <w:r w:rsidRPr="00C6331E">
        <w:t>managed</w:t>
      </w:r>
      <w:r w:rsidR="00C24685">
        <w:t xml:space="preserve"> </w:t>
      </w:r>
      <w:r w:rsidRPr="00C6331E">
        <w:t>by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and</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Defence,</w:t>
      </w:r>
      <w:r w:rsidR="00C24685">
        <w:t xml:space="preserve"> </w:t>
      </w:r>
      <w:r w:rsidRPr="00C6331E">
        <w:t>have</w:t>
      </w:r>
      <w:r w:rsidR="00C24685">
        <w:t xml:space="preserve"> </w:t>
      </w:r>
      <w:r w:rsidRPr="00C6331E">
        <w:t>infirmary</w:t>
      </w:r>
      <w:r w:rsidR="00C24685">
        <w:t xml:space="preserve"> </w:t>
      </w:r>
      <w:r w:rsidRPr="00C6331E">
        <w:t>for</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prisoners</w:t>
      </w:r>
      <w:r w:rsidR="00C24685">
        <w:t xml:space="preserve"> </w:t>
      </w:r>
      <w:r w:rsidRPr="00C6331E">
        <w:t>(the</w:t>
      </w:r>
      <w:r w:rsidR="00C24685">
        <w:t xml:space="preserve"> </w:t>
      </w:r>
      <w:r w:rsidRPr="00C6331E">
        <w:t>Chi</w:t>
      </w:r>
      <w:r w:rsidR="00C24685">
        <w:t xml:space="preserve"> </w:t>
      </w:r>
      <w:proofErr w:type="spellStart"/>
      <w:r w:rsidRPr="00C6331E">
        <w:t>Hoa</w:t>
      </w:r>
      <w:proofErr w:type="spellEnd"/>
      <w:r w:rsidR="00C24685">
        <w:t xml:space="preserve"> </w:t>
      </w:r>
      <w:r w:rsidRPr="00C6331E">
        <w:t>detention</w:t>
      </w:r>
      <w:r w:rsidR="00C24685">
        <w:t xml:space="preserve"> </w:t>
      </w:r>
      <w:proofErr w:type="spellStart"/>
      <w:r w:rsidRPr="00C6331E">
        <w:t>center</w:t>
      </w:r>
      <w:proofErr w:type="spellEnd"/>
      <w:r w:rsidR="00C24685">
        <w:t xml:space="preserve"> </w:t>
      </w:r>
      <w:r w:rsidRPr="00C6331E">
        <w:t>of</w:t>
      </w:r>
      <w:r w:rsidR="00C24685">
        <w:t xml:space="preserve"> </w:t>
      </w:r>
      <w:proofErr w:type="spellStart"/>
      <w:r w:rsidRPr="00C6331E">
        <w:t>Ho</w:t>
      </w:r>
      <w:proofErr w:type="spellEnd"/>
      <w:r w:rsidR="00C24685">
        <w:t xml:space="preserve"> </w:t>
      </w:r>
      <w:r w:rsidRPr="00C6331E">
        <w:t>Chi</w:t>
      </w:r>
      <w:r w:rsidR="00C24685">
        <w:t xml:space="preserve"> </w:t>
      </w:r>
      <w:r w:rsidRPr="00C6331E">
        <w:t>Minh</w:t>
      </w:r>
      <w:r w:rsidR="00C24685">
        <w:t xml:space="preserve"> </w:t>
      </w:r>
      <w:r w:rsidRPr="00C6331E">
        <w:t>City</w:t>
      </w:r>
      <w:r w:rsidR="00C24685">
        <w:t xml:space="preserve"> </w:t>
      </w:r>
      <w:r w:rsidRPr="00C6331E">
        <w:t>Public</w:t>
      </w:r>
      <w:r w:rsidR="00C24685">
        <w:t xml:space="preserve"> </w:t>
      </w:r>
      <w:r w:rsidRPr="00C6331E">
        <w:t>Security</w:t>
      </w:r>
      <w:r w:rsidR="00C24685">
        <w:t xml:space="preserve"> </w:t>
      </w:r>
      <w:r w:rsidRPr="00C6331E">
        <w:t>built</w:t>
      </w:r>
      <w:r w:rsidR="00C24685">
        <w:t xml:space="preserve"> </w:t>
      </w:r>
      <w:r w:rsidRPr="00C6331E">
        <w:t>a</w:t>
      </w:r>
      <w:r w:rsidR="00C24685">
        <w:t xml:space="preserve"> </w:t>
      </w:r>
      <w:r w:rsidRPr="00C6331E">
        <w:t>hospital).</w:t>
      </w:r>
      <w:r w:rsidR="00C24685">
        <w:t xml:space="preserve"> </w:t>
      </w:r>
      <w:r w:rsidRPr="00C6331E">
        <w:t>The</w:t>
      </w:r>
      <w:r w:rsidR="00C24685">
        <w:t xml:space="preserve"> </w:t>
      </w:r>
      <w:r w:rsidRPr="00C6331E">
        <w:t>medical</w:t>
      </w:r>
      <w:r w:rsidR="00C24685">
        <w:t xml:space="preserve"> </w:t>
      </w:r>
      <w:r w:rsidRPr="00C6331E">
        <w:t>facilities</w:t>
      </w:r>
      <w:r w:rsidR="00C24685">
        <w:t xml:space="preserve"> </w:t>
      </w:r>
      <w:r w:rsidRPr="00C6331E">
        <w:t>in</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have</w:t>
      </w:r>
      <w:r w:rsidR="00C24685">
        <w:t xml:space="preserve"> </w:t>
      </w:r>
      <w:r w:rsidRPr="00C6331E">
        <w:t>been</w:t>
      </w:r>
      <w:r w:rsidR="00C24685">
        <w:t xml:space="preserve"> </w:t>
      </w:r>
      <w:r w:rsidRPr="00C6331E">
        <w:t>invested</w:t>
      </w:r>
      <w:r w:rsidR="00C24685">
        <w:t xml:space="preserve"> </w:t>
      </w:r>
      <w:r w:rsidRPr="00C6331E">
        <w:t>both</w:t>
      </w:r>
      <w:r w:rsidR="00C24685">
        <w:t xml:space="preserve"> </w:t>
      </w:r>
      <w:r w:rsidRPr="00C6331E">
        <w:t>in</w:t>
      </w:r>
      <w:r w:rsidR="00C24685">
        <w:t xml:space="preserve"> </w:t>
      </w:r>
      <w:r w:rsidRPr="00C6331E">
        <w:t>physical</w:t>
      </w:r>
      <w:r w:rsidR="00C24685">
        <w:t xml:space="preserve"> </w:t>
      </w:r>
      <w:r w:rsidRPr="00C6331E">
        <w:t>facilities,</w:t>
      </w:r>
      <w:r w:rsidR="00C24685">
        <w:t xml:space="preserve"> </w:t>
      </w:r>
      <w:r w:rsidRPr="00C6331E">
        <w:t>manpower,</w:t>
      </w:r>
      <w:r w:rsidR="00C24685">
        <w:t xml:space="preserve"> </w:t>
      </w:r>
      <w:r w:rsidRPr="00C6331E">
        <w:t>vehicles</w:t>
      </w:r>
      <w:r w:rsidR="00C24685">
        <w:t xml:space="preserve"> </w:t>
      </w:r>
      <w:r w:rsidRPr="00C6331E">
        <w:t>and</w:t>
      </w:r>
      <w:r w:rsidR="00C24685">
        <w:t xml:space="preserve"> </w:t>
      </w:r>
      <w:r w:rsidRPr="00C6331E">
        <w:t>medical</w:t>
      </w:r>
      <w:r w:rsidR="00C24685">
        <w:t xml:space="preserve"> </w:t>
      </w:r>
      <w:r w:rsidRPr="00C6331E">
        <w:t>equipment</w:t>
      </w:r>
      <w:r w:rsidR="00C24685">
        <w:t xml:space="preserve"> </w:t>
      </w:r>
      <w:r w:rsidRPr="00C6331E">
        <w:t>so</w:t>
      </w:r>
      <w:r w:rsidR="00C24685">
        <w:t xml:space="preserve"> </w:t>
      </w:r>
      <w:r w:rsidRPr="00C6331E">
        <w:t>that</w:t>
      </w:r>
      <w:r w:rsidR="00C24685">
        <w:t xml:space="preserve"> </w:t>
      </w:r>
      <w:r w:rsidRPr="00C6331E">
        <w:t>they</w:t>
      </w:r>
      <w:r w:rsidR="00C24685">
        <w:t xml:space="preserve"> </w:t>
      </w:r>
      <w:r w:rsidRPr="00C6331E">
        <w:t>basically</w:t>
      </w:r>
      <w:r w:rsidR="00C24685">
        <w:t xml:space="preserve"> </w:t>
      </w:r>
      <w:r w:rsidRPr="00C6331E">
        <w:t>meets</w:t>
      </w:r>
      <w:r w:rsidR="00C24685">
        <w:t xml:space="preserve"> </w:t>
      </w:r>
      <w:r w:rsidRPr="00C6331E">
        <w:t>the</w:t>
      </w:r>
      <w:r w:rsidR="00C24685">
        <w:t xml:space="preserve"> </w:t>
      </w:r>
      <w:r w:rsidRPr="00C6331E">
        <w:t>needs</w:t>
      </w:r>
      <w:r w:rsidR="00C24685">
        <w:t xml:space="preserve"> </w:t>
      </w:r>
      <w:r w:rsidRPr="00C6331E">
        <w:t>of</w:t>
      </w:r>
      <w:r w:rsidR="00C24685">
        <w:t xml:space="preserve"> </w:t>
      </w:r>
      <w:r w:rsidRPr="00C6331E">
        <w:t>on-the-spot</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of</w:t>
      </w:r>
      <w:r w:rsidR="00C24685">
        <w:t xml:space="preserve"> </w:t>
      </w:r>
      <w:r w:rsidRPr="00C6331E">
        <w:t>common</w:t>
      </w:r>
      <w:r w:rsidR="00C24685">
        <w:t xml:space="preserve"> </w:t>
      </w:r>
      <w:r w:rsidRPr="00C6331E">
        <w:t>diseases</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prisoners.</w:t>
      </w:r>
    </w:p>
    <w:p w:rsidR="00F21141" w:rsidRPr="00C6331E" w:rsidRDefault="00F21141" w:rsidP="006920B2">
      <w:pPr>
        <w:pStyle w:val="Bullet1G"/>
      </w:pPr>
      <w:r w:rsidRPr="00C6331E">
        <w:t>Infirmaries</w:t>
      </w:r>
      <w:r w:rsidR="00C24685">
        <w:t xml:space="preserve"> </w:t>
      </w:r>
      <w:r w:rsidRPr="00C6331E">
        <w:t>of</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have</w:t>
      </w:r>
      <w:r w:rsidR="00C24685">
        <w:t xml:space="preserve"> </w:t>
      </w:r>
      <w:r w:rsidRPr="00C6331E">
        <w:t>observed</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on</w:t>
      </w:r>
      <w:r w:rsidR="00C24685">
        <w:t xml:space="preserve"> </w:t>
      </w:r>
      <w:r w:rsidRPr="00C6331E">
        <w:t>Medical</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the</w:t>
      </w:r>
      <w:r w:rsidR="00C24685">
        <w:t xml:space="preserve"> </w:t>
      </w:r>
      <w:r w:rsidRPr="00C6331E">
        <w:t>person</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from</w:t>
      </w:r>
      <w:r w:rsidR="00C24685">
        <w:t xml:space="preserve"> </w:t>
      </w:r>
      <w:r w:rsidRPr="00C6331E">
        <w:t>the</w:t>
      </w:r>
      <w:r w:rsidR="00C24685">
        <w:t xml:space="preserve"> </w:t>
      </w:r>
      <w:r w:rsidRPr="00C6331E">
        <w:t>stage</w:t>
      </w:r>
      <w:r w:rsidR="00C24685">
        <w:t xml:space="preserve"> </w:t>
      </w:r>
      <w:r w:rsidRPr="00C6331E">
        <w:t>of</w:t>
      </w:r>
      <w:r w:rsidR="00C24685">
        <w:t xml:space="preserve"> </w:t>
      </w:r>
      <w:r w:rsidRPr="00C6331E">
        <w:t>receiving</w:t>
      </w:r>
      <w:r w:rsidR="00C24685">
        <w:t xml:space="preserve"> </w:t>
      </w:r>
      <w:r w:rsidRPr="00C6331E">
        <w:t>patients,</w:t>
      </w:r>
      <w:r w:rsidR="00C24685">
        <w:t xml:space="preserve"> </w:t>
      </w:r>
      <w:r w:rsidRPr="00C6331E">
        <w:t>diagnosis,</w:t>
      </w:r>
      <w:r w:rsidR="00C24685">
        <w:t xml:space="preserve"> </w:t>
      </w:r>
      <w:r w:rsidRPr="00C6331E">
        <w:t>treatment,</w:t>
      </w:r>
      <w:r w:rsidR="00C24685">
        <w:t xml:space="preserve"> </w:t>
      </w:r>
      <w:r w:rsidRPr="00C6331E">
        <w:t>medication</w:t>
      </w:r>
      <w:r w:rsidR="00C24685">
        <w:t xml:space="preserve"> </w:t>
      </w:r>
      <w:r w:rsidRPr="00C6331E">
        <w:t>or</w:t>
      </w:r>
      <w:r w:rsidR="00C24685">
        <w:t xml:space="preserve"> </w:t>
      </w:r>
      <w:r w:rsidRPr="00C6331E">
        <w:t>hospital</w:t>
      </w:r>
      <w:r w:rsidR="00C24685">
        <w:t xml:space="preserve"> </w:t>
      </w:r>
      <w:r w:rsidRPr="00C6331E">
        <w:t>transfer,</w:t>
      </w:r>
      <w:r w:rsidR="00C24685">
        <w:t xml:space="preserve"> </w:t>
      </w:r>
      <w:r w:rsidRPr="00C6331E">
        <w:t>health</w:t>
      </w:r>
      <w:r w:rsidR="00C24685">
        <w:t xml:space="preserve"> </w:t>
      </w:r>
      <w:r w:rsidRPr="00C6331E">
        <w:t>certification</w:t>
      </w:r>
      <w:r w:rsidR="00C24685">
        <w:t xml:space="preserve"> </w:t>
      </w:r>
      <w:r w:rsidRPr="00C6331E">
        <w:t>for</w:t>
      </w:r>
      <w:r w:rsidR="00C24685">
        <w:t xml:space="preserve"> </w:t>
      </w:r>
      <w:r w:rsidRPr="00C6331E">
        <w:t>prisoners</w:t>
      </w:r>
      <w:r w:rsidR="00C24685">
        <w:t xml:space="preserve"> </w:t>
      </w:r>
      <w:r w:rsidRPr="00C6331E">
        <w:t>waiting</w:t>
      </w:r>
      <w:r w:rsidR="00C24685">
        <w:t xml:space="preserve"> </w:t>
      </w:r>
      <w:r w:rsidRPr="00C6331E">
        <w:t>to</w:t>
      </w:r>
      <w:r w:rsidR="00C24685">
        <w:t xml:space="preserve"> </w:t>
      </w:r>
      <w:r w:rsidRPr="00C6331E">
        <w:t>serve</w:t>
      </w:r>
      <w:r w:rsidR="00C24685">
        <w:t xml:space="preserve"> </w:t>
      </w:r>
      <w:r w:rsidRPr="00C6331E">
        <w:t>their</w:t>
      </w:r>
      <w:r w:rsidR="00C24685">
        <w:t xml:space="preserve"> </w:t>
      </w:r>
      <w:r w:rsidRPr="00C6331E">
        <w:t>sentences.</w:t>
      </w:r>
      <w:r w:rsidR="00C24685">
        <w:t xml:space="preserve"> </w:t>
      </w:r>
      <w:r w:rsidRPr="00C6331E">
        <w:t>Epidemic</w:t>
      </w:r>
      <w:r w:rsidR="00C24685">
        <w:t xml:space="preserve"> </w:t>
      </w:r>
      <w:r w:rsidRPr="00C6331E">
        <w:t>prevention</w:t>
      </w:r>
      <w:r w:rsidR="00C24685">
        <w:t xml:space="preserve"> </w:t>
      </w:r>
      <w:r w:rsidRPr="00C6331E">
        <w:t>work</w:t>
      </w:r>
      <w:r w:rsidR="00C24685">
        <w:t xml:space="preserve"> </w:t>
      </w:r>
      <w:r w:rsidRPr="00C6331E">
        <w:t>has</w:t>
      </w:r>
      <w:r w:rsidR="00C24685">
        <w:t xml:space="preserve"> </w:t>
      </w:r>
      <w:r w:rsidRPr="00C6331E">
        <w:t>been</w:t>
      </w:r>
      <w:r w:rsidR="00C24685">
        <w:t xml:space="preserve"> </w:t>
      </w:r>
      <w:r w:rsidRPr="00C6331E">
        <w:t>enhanced,</w:t>
      </w:r>
      <w:r w:rsidR="00C24685">
        <w:t xml:space="preserve"> </w:t>
      </w:r>
      <w:r w:rsidRPr="00C6331E">
        <w:t>the</w:t>
      </w:r>
      <w:r w:rsidR="00C24685">
        <w:t xml:space="preserve"> </w:t>
      </w:r>
      <w:r w:rsidRPr="00C6331E">
        <w:t>sanitation</w:t>
      </w:r>
      <w:r w:rsidR="00C24685">
        <w:t xml:space="preserve"> </w:t>
      </w:r>
      <w:r w:rsidRPr="00C6331E">
        <w:t>of</w:t>
      </w:r>
      <w:r w:rsidR="00C24685">
        <w:t xml:space="preserve"> </w:t>
      </w:r>
      <w:r w:rsidRPr="00C6331E">
        <w:t>cells</w:t>
      </w:r>
      <w:r w:rsidR="00C24685">
        <w:t xml:space="preserve"> </w:t>
      </w:r>
      <w:r w:rsidRPr="00C6331E">
        <w:t>and</w:t>
      </w:r>
      <w:r w:rsidR="00C24685">
        <w:t xml:space="preserve"> </w:t>
      </w:r>
      <w:r w:rsidRPr="00C6331E">
        <w:t>jails</w:t>
      </w:r>
      <w:r w:rsidR="00C24685">
        <w:t xml:space="preserve"> </w:t>
      </w:r>
      <w:r w:rsidRPr="00C6331E">
        <w:t>are</w:t>
      </w:r>
      <w:r w:rsidR="00C24685">
        <w:t xml:space="preserve"> </w:t>
      </w:r>
      <w:r w:rsidRPr="00C6331E">
        <w:t>ensured.</w:t>
      </w:r>
      <w:r w:rsidR="00C24685">
        <w:t xml:space="preserve"> </w:t>
      </w:r>
      <w:r w:rsidRPr="00C6331E">
        <w:t>The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have</w:t>
      </w:r>
      <w:r w:rsidR="00C24685">
        <w:t xml:space="preserve"> </w:t>
      </w:r>
      <w:r w:rsidRPr="00C6331E">
        <w:t>actively</w:t>
      </w:r>
      <w:r w:rsidR="00C24685">
        <w:t xml:space="preserve"> </w:t>
      </w:r>
      <w:r w:rsidRPr="00C6331E">
        <w:t>cooperated</w:t>
      </w:r>
      <w:r w:rsidR="00C24685">
        <w:t xml:space="preserve"> </w:t>
      </w:r>
      <w:r w:rsidRPr="00C6331E">
        <w:t>with</w:t>
      </w:r>
      <w:r w:rsidR="00C24685">
        <w:t xml:space="preserve"> </w:t>
      </w:r>
      <w:r w:rsidRPr="00C6331E">
        <w:t>the</w:t>
      </w:r>
      <w:r w:rsidR="00C24685">
        <w:t xml:space="preserve"> </w:t>
      </w:r>
      <w:r w:rsidRPr="00C6331E">
        <w:t>Local</w:t>
      </w:r>
      <w:r w:rsidR="00C24685">
        <w:t xml:space="preserve"> </w:t>
      </w:r>
      <w:proofErr w:type="spellStart"/>
      <w:r w:rsidRPr="00C6331E">
        <w:t>Center</w:t>
      </w:r>
      <w:proofErr w:type="spellEnd"/>
      <w:r w:rsidR="00C24685">
        <w:t xml:space="preserve"> </w:t>
      </w:r>
      <w:r w:rsidRPr="00C6331E">
        <w:t>for</w:t>
      </w:r>
      <w:r w:rsidR="00C24685">
        <w:t xml:space="preserve"> </w:t>
      </w:r>
      <w:r w:rsidRPr="00C6331E">
        <w:t>Preventive</w:t>
      </w:r>
      <w:r w:rsidR="00C24685">
        <w:t xml:space="preserve"> </w:t>
      </w:r>
      <w:r w:rsidRPr="00C6331E">
        <w:t>Medicine</w:t>
      </w:r>
      <w:r w:rsidR="00C24685">
        <w:t xml:space="preserve"> </w:t>
      </w:r>
      <w:r w:rsidRPr="00C6331E">
        <w:t>to</w:t>
      </w:r>
      <w:r w:rsidR="00C24685">
        <w:t xml:space="preserve"> </w:t>
      </w:r>
      <w:r w:rsidRPr="00C6331E">
        <w:t>test</w:t>
      </w:r>
      <w:r w:rsidR="00C24685">
        <w:t xml:space="preserve"> </w:t>
      </w:r>
      <w:r w:rsidRPr="00C6331E">
        <w:t>the</w:t>
      </w:r>
      <w:r w:rsidR="00C24685">
        <w:t xml:space="preserve"> </w:t>
      </w:r>
      <w:r w:rsidRPr="00C6331E">
        <w:t>tuberculosis</w:t>
      </w:r>
      <w:r w:rsidR="00C24685">
        <w:t xml:space="preserve"> </w:t>
      </w:r>
      <w:r w:rsidRPr="00C6331E">
        <w:t>and</w:t>
      </w:r>
      <w:r w:rsidR="00C24685">
        <w:t xml:space="preserve"> </w:t>
      </w:r>
      <w:r w:rsidRPr="00C6331E">
        <w:t>HIV</w:t>
      </w:r>
      <w:r w:rsidR="00C24685">
        <w:t xml:space="preserve"> </w:t>
      </w:r>
      <w:r w:rsidRPr="00C6331E">
        <w:t>for</w:t>
      </w:r>
      <w:r w:rsidR="00C24685">
        <w:t xml:space="preserve"> </w:t>
      </w:r>
      <w:r w:rsidRPr="00C6331E">
        <w:t>those</w:t>
      </w:r>
      <w:r w:rsidR="00C24685">
        <w:t xml:space="preserve"> </w:t>
      </w:r>
      <w:r w:rsidRPr="00C6331E">
        <w:t>with</w:t>
      </w:r>
      <w:r w:rsidR="00C24685">
        <w:t xml:space="preserve"> </w:t>
      </w:r>
      <w:r w:rsidRPr="00C6331E">
        <w:t>high</w:t>
      </w:r>
      <w:r w:rsidR="00C24685">
        <w:t xml:space="preserve"> </w:t>
      </w:r>
      <w:r w:rsidRPr="00C6331E">
        <w:t>risks</w:t>
      </w:r>
      <w:r w:rsidR="00C24685">
        <w:t xml:space="preserve"> </w:t>
      </w:r>
      <w:r w:rsidRPr="00C6331E">
        <w:t>of</w:t>
      </w:r>
      <w:r w:rsidR="00C24685">
        <w:t xml:space="preserve"> </w:t>
      </w:r>
      <w:r w:rsidRPr="00C6331E">
        <w:t>infection</w:t>
      </w:r>
      <w:r w:rsidR="00C24685">
        <w:t xml:space="preserve"> </w:t>
      </w:r>
      <w:r w:rsidRPr="00C6331E">
        <w:t>such</w:t>
      </w:r>
      <w:r w:rsidR="00C24685">
        <w:t xml:space="preserve"> </w:t>
      </w:r>
      <w:r w:rsidRPr="00C6331E">
        <w:t>as</w:t>
      </w:r>
      <w:r w:rsidR="00C24685">
        <w:t xml:space="preserve"> </w:t>
      </w:r>
      <w:r w:rsidRPr="00C6331E">
        <w:t>drug</w:t>
      </w:r>
      <w:r w:rsidR="00C24685">
        <w:t xml:space="preserve"> </w:t>
      </w:r>
      <w:r w:rsidRPr="00C6331E">
        <w:t>addicts</w:t>
      </w:r>
      <w:r w:rsidR="00C24685">
        <w:t xml:space="preserve"> </w:t>
      </w:r>
      <w:r w:rsidRPr="00C6331E">
        <w:t>and</w:t>
      </w:r>
      <w:r w:rsidR="00C24685">
        <w:t xml:space="preserve"> </w:t>
      </w:r>
      <w:r w:rsidRPr="00C6331E">
        <w:t>sex</w:t>
      </w:r>
      <w:r w:rsidR="00C24685">
        <w:t xml:space="preserve"> </w:t>
      </w:r>
      <w:r w:rsidRPr="00C6331E">
        <w:t>workers</w:t>
      </w:r>
      <w:r w:rsidR="00C24685">
        <w:t xml:space="preserve"> </w:t>
      </w:r>
      <w:r w:rsidRPr="00C6331E">
        <w:t>for</w:t>
      </w:r>
      <w:r w:rsidR="00C24685">
        <w:t xml:space="preserve"> </w:t>
      </w:r>
      <w:r w:rsidRPr="00C6331E">
        <w:t>timely</w:t>
      </w:r>
      <w:r w:rsidR="00C24685">
        <w:t xml:space="preserve"> </w:t>
      </w:r>
      <w:r w:rsidRPr="00C6331E">
        <w:t>detection</w:t>
      </w:r>
      <w:r w:rsidR="00C24685">
        <w:t xml:space="preserve"> </w:t>
      </w:r>
      <w:r w:rsidRPr="00C6331E">
        <w:t>and</w:t>
      </w:r>
      <w:r w:rsidR="00C24685">
        <w:t xml:space="preserve"> </w:t>
      </w:r>
      <w:proofErr w:type="spellStart"/>
      <w:r w:rsidRPr="00C6331E">
        <w:t>counseling</w:t>
      </w:r>
      <w:proofErr w:type="spellEnd"/>
      <w:r w:rsidRPr="00C6331E">
        <w:t>,</w:t>
      </w:r>
      <w:r w:rsidR="00C24685">
        <w:t xml:space="preserve"> </w:t>
      </w:r>
      <w:r w:rsidRPr="00C6331E">
        <w:t>and</w:t>
      </w:r>
      <w:r w:rsidR="00C24685">
        <w:t xml:space="preserve"> </w:t>
      </w:r>
      <w:r w:rsidRPr="00C6331E">
        <w:t>better</w:t>
      </w:r>
      <w:r w:rsidR="00C24685">
        <w:t xml:space="preserve"> </w:t>
      </w:r>
      <w:r w:rsidRPr="00C6331E">
        <w:t>medical</w:t>
      </w:r>
      <w:r w:rsidR="00C24685">
        <w:t xml:space="preserve"> </w:t>
      </w:r>
      <w:r w:rsidRPr="00C6331E">
        <w:t>care</w:t>
      </w:r>
      <w:r w:rsidR="00C24685">
        <w:t xml:space="preserve"> </w:t>
      </w:r>
      <w:r w:rsidRPr="00C6331E">
        <w:t>for</w:t>
      </w:r>
      <w:r w:rsidR="00C24685">
        <w:t xml:space="preserve"> </w:t>
      </w:r>
      <w:r w:rsidRPr="00C6331E">
        <w:t>them.</w:t>
      </w:r>
      <w:r w:rsidR="00C24685">
        <w:t xml:space="preserve"> </w:t>
      </w:r>
      <w:r w:rsidRPr="00C6331E">
        <w:t>As</w:t>
      </w:r>
      <w:r w:rsidR="00C24685">
        <w:t xml:space="preserve"> </w:t>
      </w:r>
      <w:r w:rsidRPr="00C6331E">
        <w:t>a</w:t>
      </w:r>
      <w:r w:rsidR="00C24685">
        <w:t xml:space="preserve"> </w:t>
      </w:r>
      <w:r w:rsidRPr="00C6331E">
        <w:t>result,</w:t>
      </w:r>
      <w:r w:rsidR="00C24685">
        <w:t xml:space="preserve"> </w:t>
      </w:r>
      <w:r w:rsidRPr="00C6331E">
        <w:t>there</w:t>
      </w:r>
      <w:r w:rsidR="00C24685">
        <w:t xml:space="preserve"> </w:t>
      </w:r>
      <w:r w:rsidRPr="00C6331E">
        <w:t>have</w:t>
      </w:r>
      <w:r w:rsidR="00C24685">
        <w:t xml:space="preserve"> </w:t>
      </w:r>
      <w:r w:rsidRPr="00C6331E">
        <w:t>been</w:t>
      </w:r>
      <w:r w:rsidR="00C24685">
        <w:t xml:space="preserve"> </w:t>
      </w:r>
      <w:r w:rsidRPr="00C6331E">
        <w:t>no</w:t>
      </w:r>
      <w:r w:rsidR="00C24685">
        <w:t xml:space="preserve"> </w:t>
      </w:r>
      <w:r w:rsidRPr="00C6331E">
        <w:t>epidemics</w:t>
      </w:r>
      <w:r w:rsidR="00C24685">
        <w:t xml:space="preserve"> </w:t>
      </w:r>
      <w:r w:rsidRPr="00C6331E">
        <w:t>occurring</w:t>
      </w:r>
      <w:r w:rsidR="00C24685">
        <w:t xml:space="preserve"> </w:t>
      </w:r>
      <w:r w:rsidRPr="00C6331E">
        <w:t>in</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custody</w:t>
      </w:r>
      <w:r w:rsidR="00C24685">
        <w:t xml:space="preserve"> </w:t>
      </w:r>
      <w:r w:rsidRPr="00C6331E">
        <w:t>houses</w:t>
      </w:r>
      <w:r w:rsidR="00C24685">
        <w:t xml:space="preserve"> </w:t>
      </w:r>
      <w:r w:rsidRPr="00C6331E">
        <w:t>for</w:t>
      </w:r>
      <w:r w:rsidR="00C24685">
        <w:t xml:space="preserve"> </w:t>
      </w:r>
      <w:r w:rsidRPr="00C6331E">
        <w:t>15</w:t>
      </w:r>
      <w:r w:rsidR="00C24685">
        <w:t xml:space="preserve"> </w:t>
      </w:r>
      <w:r w:rsidRPr="00C6331E">
        <w:t>years.</w:t>
      </w:r>
    </w:p>
    <w:p w:rsidR="00F21141" w:rsidRPr="00C6331E" w:rsidRDefault="00F21141" w:rsidP="006920B2">
      <w:pPr>
        <w:pStyle w:val="Bullet1G"/>
      </w:pPr>
      <w:r w:rsidRPr="00C6331E">
        <w:t>Public</w:t>
      </w:r>
      <w:r w:rsidR="00C24685">
        <w:t xml:space="preserve"> </w:t>
      </w:r>
      <w:r w:rsidRPr="00C6331E">
        <w:t>Security</w:t>
      </w:r>
      <w:r w:rsidR="00C24685">
        <w:t xml:space="preserve"> </w:t>
      </w:r>
      <w:r w:rsidRPr="00C6331E">
        <w:t>forces</w:t>
      </w:r>
      <w:r w:rsidR="00C24685">
        <w:t xml:space="preserve"> </w:t>
      </w:r>
      <w:r w:rsidRPr="00C6331E">
        <w:t>in</w:t>
      </w:r>
      <w:r w:rsidR="00C24685">
        <w:t xml:space="preserve"> </w:t>
      </w:r>
      <w:r w:rsidRPr="00C6331E">
        <w:t>22</w:t>
      </w:r>
      <w:r w:rsidR="00C24685">
        <w:t xml:space="preserve"> </w:t>
      </w:r>
      <w:r w:rsidRPr="00C6331E">
        <w:t>localities</w:t>
      </w:r>
      <w:r w:rsidR="00C24685">
        <w:t xml:space="preserve"> </w:t>
      </w:r>
      <w:r w:rsidRPr="00C6331E">
        <w:t>have</w:t>
      </w:r>
      <w:r w:rsidR="00C24685">
        <w:t xml:space="preserve"> </w:t>
      </w:r>
      <w:r w:rsidRPr="00C6331E">
        <w:t>been</w:t>
      </w:r>
      <w:r w:rsidR="00C24685">
        <w:t xml:space="preserve"> </w:t>
      </w:r>
      <w:r w:rsidRPr="00C6331E">
        <w:t>coordinating</w:t>
      </w:r>
      <w:r w:rsidR="00C24685">
        <w:t xml:space="preserve"> </w:t>
      </w:r>
      <w:r w:rsidRPr="00C6331E">
        <w:t>with</w:t>
      </w:r>
      <w:r w:rsidR="00C24685">
        <w:t xml:space="preserve"> </w:t>
      </w:r>
      <w:r w:rsidRPr="00C6331E">
        <w:t>the</w:t>
      </w:r>
      <w:r w:rsidR="00C24685">
        <w:t xml:space="preserve"> </w:t>
      </w:r>
      <w:r w:rsidRPr="00C6331E">
        <w:t>civilian</w:t>
      </w:r>
      <w:r w:rsidR="00C24685">
        <w:t xml:space="preserve"> </w:t>
      </w:r>
      <w:r w:rsidRPr="00C6331E">
        <w:t>hospitals</w:t>
      </w:r>
      <w:r w:rsidR="00C24685">
        <w:t xml:space="preserve"> </w:t>
      </w:r>
      <w:r w:rsidRPr="00C6331E">
        <w:t>to</w:t>
      </w:r>
      <w:r w:rsidR="00C24685">
        <w:t xml:space="preserve"> </w:t>
      </w:r>
      <w:r w:rsidRPr="00C6331E">
        <w:t>build</w:t>
      </w:r>
      <w:r w:rsidR="00C24685">
        <w:t xml:space="preserve"> </w:t>
      </w:r>
      <w:r w:rsidRPr="00C6331E">
        <w:t>treatment</w:t>
      </w:r>
      <w:r w:rsidR="00C24685">
        <w:t xml:space="preserve"> </w:t>
      </w:r>
      <w:r w:rsidRPr="00C6331E">
        <w:t>zones</w:t>
      </w:r>
      <w:r w:rsidR="00C24685">
        <w:t xml:space="preserve"> </w:t>
      </w:r>
      <w:r w:rsidRPr="00C6331E">
        <w:t>for</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and</w:t>
      </w:r>
      <w:r w:rsidR="00C24685">
        <w:t xml:space="preserve"> </w:t>
      </w:r>
      <w:r w:rsidRPr="00C6331E">
        <w:t>prisoners;</w:t>
      </w:r>
      <w:r w:rsidR="00C24685">
        <w:t xml:space="preserve"> </w:t>
      </w:r>
      <w:r w:rsidRPr="00C6331E">
        <w:t>13</w:t>
      </w:r>
      <w:r w:rsidR="00C24685">
        <w:t xml:space="preserve"> </w:t>
      </w:r>
      <w:r w:rsidRPr="00C6331E">
        <w:t>units</w:t>
      </w:r>
      <w:r w:rsidR="00C24685">
        <w:t xml:space="preserve"> </w:t>
      </w:r>
      <w:r w:rsidRPr="00C6331E">
        <w:t>have</w:t>
      </w:r>
      <w:r w:rsidR="00C24685">
        <w:t xml:space="preserve"> </w:t>
      </w:r>
      <w:r w:rsidRPr="00C6331E">
        <w:t>collaborated</w:t>
      </w:r>
      <w:r w:rsidR="00C24685">
        <w:t xml:space="preserve"> </w:t>
      </w:r>
      <w:r w:rsidRPr="00C6331E">
        <w:t>with</w:t>
      </w:r>
      <w:r w:rsidR="00C24685">
        <w:t xml:space="preserve"> </w:t>
      </w:r>
      <w:r w:rsidRPr="00C6331E">
        <w:t>the</w:t>
      </w:r>
      <w:r w:rsidR="00C24685">
        <w:t xml:space="preserve"> </w:t>
      </w:r>
      <w:r w:rsidRPr="00C6331E">
        <w:t>hospitals</w:t>
      </w:r>
      <w:r w:rsidR="00C24685">
        <w:t xml:space="preserve"> </w:t>
      </w:r>
      <w:r w:rsidRPr="00C6331E">
        <w:t>to</w:t>
      </w:r>
      <w:r w:rsidR="00C24685">
        <w:t xml:space="preserve"> </w:t>
      </w:r>
      <w:r w:rsidRPr="00C6331E">
        <w:t>build</w:t>
      </w:r>
      <w:r w:rsidR="00C24685">
        <w:t xml:space="preserve"> </w:t>
      </w:r>
      <w:r w:rsidRPr="00C6331E">
        <w:t>closets</w:t>
      </w:r>
      <w:r w:rsidR="00C24685">
        <w:t xml:space="preserve"> </w:t>
      </w:r>
      <w:r w:rsidRPr="00C6331E">
        <w:t>for</w:t>
      </w:r>
      <w:r w:rsidR="00C24685">
        <w:t xml:space="preserve"> </w:t>
      </w:r>
      <w:r w:rsidRPr="00C6331E">
        <w:t>treatment</w:t>
      </w:r>
      <w:r w:rsidR="00C24685">
        <w:t xml:space="preserve"> </w:t>
      </w:r>
      <w:r w:rsidRPr="00C6331E">
        <w:t>for</w:t>
      </w:r>
      <w:r w:rsidR="00C24685">
        <w:t xml:space="preserve"> </w:t>
      </w:r>
      <w:r w:rsidRPr="00C6331E">
        <w:t>the</w:t>
      </w:r>
      <w:r w:rsidR="00C24685">
        <w:t xml:space="preserve"> </w:t>
      </w:r>
      <w:r w:rsidRPr="00C6331E">
        <w:t>accused,</w:t>
      </w:r>
      <w:r w:rsidR="00C24685">
        <w:t xml:space="preserve"> </w:t>
      </w:r>
      <w:r w:rsidRPr="00C6331E">
        <w:t>defendants</w:t>
      </w:r>
      <w:r w:rsidR="00C24685">
        <w:t xml:space="preserve"> </w:t>
      </w:r>
      <w:r w:rsidRPr="00C6331E">
        <w:t>and</w:t>
      </w:r>
      <w:r w:rsidR="00C24685">
        <w:t xml:space="preserve"> </w:t>
      </w:r>
      <w:r w:rsidRPr="00C6331E">
        <w:t>prisoners.</w:t>
      </w:r>
      <w:r w:rsidR="00C24685">
        <w:t xml:space="preserve"> </w:t>
      </w:r>
      <w:r w:rsidRPr="00C6331E">
        <w:t>The</w:t>
      </w:r>
      <w:r w:rsidR="00C24685">
        <w:t xml:space="preserve"> </w:t>
      </w:r>
      <w:r w:rsidRPr="00C6331E">
        <w:t>number</w:t>
      </w:r>
      <w:r w:rsidR="00C24685">
        <w:t xml:space="preserve"> </w:t>
      </w:r>
      <w:r w:rsidRPr="00C6331E">
        <w:t>of</w:t>
      </w:r>
      <w:r w:rsidR="00C24685">
        <w:t xml:space="preserve"> </w:t>
      </w:r>
      <w:r w:rsidRPr="00C6331E">
        <w:t>medical</w:t>
      </w:r>
      <w:r w:rsidR="00C24685">
        <w:t xml:space="preserve"> </w:t>
      </w:r>
      <w:r w:rsidRPr="00C6331E">
        <w:t>staff</w:t>
      </w:r>
      <w:r w:rsidR="00C24685">
        <w:t xml:space="preserve"> </w:t>
      </w:r>
      <w:r w:rsidRPr="00C6331E">
        <w:t>is</w:t>
      </w:r>
      <w:r w:rsidR="00C24685">
        <w:t xml:space="preserve"> </w:t>
      </w:r>
      <w:r w:rsidRPr="00C6331E">
        <w:t>796</w:t>
      </w:r>
      <w:r w:rsidR="00C24685">
        <w:t xml:space="preserve"> </w:t>
      </w:r>
      <w:r w:rsidRPr="00C6331E">
        <w:t>at</w:t>
      </w:r>
      <w:r w:rsidR="00C24685">
        <w:t xml:space="preserve"> </w:t>
      </w:r>
      <w:r w:rsidRPr="00C6331E">
        <w:t>the</w:t>
      </w:r>
      <w:r w:rsidR="00C24685">
        <w:t xml:space="preserve"> </w:t>
      </w:r>
      <w:r w:rsidRPr="00C6331E">
        <w:t>prisons;</w:t>
      </w:r>
      <w:r w:rsidR="00C24685">
        <w:t xml:space="preserve"> </w:t>
      </w:r>
      <w:r w:rsidRPr="00C6331E">
        <w:t>290</w:t>
      </w:r>
      <w:r w:rsidR="00C24685">
        <w:t xml:space="preserve"> </w:t>
      </w:r>
      <w:r w:rsidRPr="00C6331E">
        <w:t>at</w:t>
      </w:r>
      <w:r w:rsidR="00C24685">
        <w:t xml:space="preserve"> </w:t>
      </w:r>
      <w:r w:rsidRPr="00C6331E">
        <w:t>the</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Pr="00C6331E">
        <w:t>;</w:t>
      </w:r>
      <w:r w:rsidR="00C24685">
        <w:t xml:space="preserve"> </w:t>
      </w:r>
      <w:r w:rsidRPr="00C6331E">
        <w:t>124</w:t>
      </w:r>
      <w:r w:rsidR="00C24685">
        <w:t xml:space="preserve"> </w:t>
      </w:r>
      <w:r w:rsidRPr="00C6331E">
        <w:t>at</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All</w:t>
      </w:r>
      <w:r w:rsidR="00C24685">
        <w:t xml:space="preserve"> </w:t>
      </w:r>
      <w:r w:rsidRPr="00C6331E">
        <w:t>custody</w:t>
      </w:r>
      <w:r w:rsidR="00C24685">
        <w:t xml:space="preserve"> </w:t>
      </w:r>
      <w:r w:rsidRPr="00C6331E">
        <w:t>houses</w:t>
      </w:r>
      <w:r w:rsidR="00C24685">
        <w:t xml:space="preserve"> </w:t>
      </w:r>
      <w:r w:rsidRPr="00C6331E">
        <w:t>accommodating</w:t>
      </w:r>
      <w:r w:rsidR="00C24685">
        <w:t xml:space="preserve"> </w:t>
      </w:r>
      <w:r w:rsidRPr="00C6331E">
        <w:t>200</w:t>
      </w:r>
      <w:r w:rsidR="00C24685">
        <w:t xml:space="preserve"> </w:t>
      </w:r>
      <w:r w:rsidRPr="00C6331E">
        <w:t>or</w:t>
      </w:r>
      <w:r w:rsidR="00C24685">
        <w:t xml:space="preserve"> </w:t>
      </w:r>
      <w:r w:rsidRPr="00C6331E">
        <w:t>more</w:t>
      </w:r>
      <w:r w:rsidR="00C24685">
        <w:t xml:space="preserve"> </w:t>
      </w:r>
      <w:r w:rsidRPr="00C6331E">
        <w:t>inmates</w:t>
      </w:r>
      <w:r w:rsidR="00C24685">
        <w:t xml:space="preserve"> </w:t>
      </w:r>
      <w:r w:rsidRPr="00C6331E">
        <w:t>have</w:t>
      </w:r>
      <w:r w:rsidR="00C24685">
        <w:t xml:space="preserve"> </w:t>
      </w:r>
      <w:r w:rsidRPr="00C6331E">
        <w:t>the</w:t>
      </w:r>
      <w:r w:rsidR="00C24685">
        <w:t xml:space="preserve"> </w:t>
      </w:r>
      <w:r w:rsidRPr="00C6331E">
        <w:t>medical</w:t>
      </w:r>
      <w:r w:rsidR="00C24685">
        <w:t xml:space="preserve"> </w:t>
      </w:r>
      <w:r w:rsidRPr="00C6331E">
        <w:t>chambers</w:t>
      </w:r>
      <w:r w:rsidR="00C24685">
        <w:t xml:space="preserve"> </w:t>
      </w:r>
      <w:r w:rsidRPr="00C6331E">
        <w:t>to</w:t>
      </w:r>
      <w:r w:rsidR="00C24685">
        <w:t xml:space="preserve"> </w:t>
      </w:r>
      <w:r w:rsidRPr="00C6331E">
        <w:t>provide</w:t>
      </w:r>
      <w:r w:rsidR="00C24685">
        <w:t xml:space="preserve"> </w:t>
      </w:r>
      <w:r w:rsidRPr="00C6331E">
        <w:t>first</w:t>
      </w:r>
      <w:r w:rsidR="00C24685">
        <w:t xml:space="preserve"> </w:t>
      </w:r>
      <w:r w:rsidRPr="00C6331E">
        <w:t>aids</w:t>
      </w:r>
      <w:r w:rsidR="00C24685">
        <w:t xml:space="preserve"> </w:t>
      </w:r>
      <w:r w:rsidRPr="00C6331E">
        <w:t>before</w:t>
      </w:r>
      <w:r w:rsidR="00C24685">
        <w:t xml:space="preserve"> </w:t>
      </w:r>
      <w:r w:rsidRPr="00C6331E">
        <w:t>transferring</w:t>
      </w:r>
      <w:r w:rsidR="00C24685">
        <w:t xml:space="preserve"> </w:t>
      </w:r>
      <w:r w:rsidRPr="00C6331E">
        <w:t>the</w:t>
      </w:r>
      <w:r w:rsidR="00C24685">
        <w:t xml:space="preserve"> </w:t>
      </w:r>
      <w:r w:rsidRPr="00C6331E">
        <w:t>patients</w:t>
      </w:r>
      <w:r w:rsidR="00C24685">
        <w:t xml:space="preserve"> </w:t>
      </w:r>
      <w:r w:rsidRPr="00C6331E">
        <w:t>to</w:t>
      </w:r>
      <w:r w:rsidR="00C24685">
        <w:t xml:space="preserve"> </w:t>
      </w:r>
      <w:r w:rsidRPr="00C6331E">
        <w:t>civilian</w:t>
      </w:r>
      <w:r w:rsidR="00C24685">
        <w:t xml:space="preserve"> </w:t>
      </w:r>
      <w:r w:rsidRPr="00C6331E">
        <w:t>hospitals</w:t>
      </w:r>
      <w:r w:rsidR="00C24685">
        <w:t xml:space="preserve"> </w:t>
      </w:r>
      <w:r w:rsidRPr="00C6331E">
        <w:t>for</w:t>
      </w:r>
      <w:r w:rsidR="00C24685">
        <w:t xml:space="preserve"> </w:t>
      </w:r>
      <w:r w:rsidRPr="00C6331E">
        <w:t>examination</w:t>
      </w:r>
      <w:r w:rsidR="00C24685">
        <w:t xml:space="preserve"> </w:t>
      </w:r>
      <w:r w:rsidRPr="00C6331E">
        <w:t>and</w:t>
      </w:r>
      <w:r w:rsidR="00C24685">
        <w:t xml:space="preserve"> </w:t>
      </w:r>
      <w:r w:rsidRPr="00C6331E">
        <w:t>treatment.</w:t>
      </w:r>
      <w:r w:rsidR="00C24685">
        <w:t xml:space="preserve"> </w:t>
      </w:r>
      <w:r w:rsidRPr="00C6331E">
        <w:t>For</w:t>
      </w:r>
      <w:r w:rsidR="00C24685">
        <w:t xml:space="preserve"> </w:t>
      </w:r>
      <w:r w:rsidRPr="00C6331E">
        <w:t>custody</w:t>
      </w:r>
      <w:r w:rsidR="00C24685">
        <w:t xml:space="preserve"> </w:t>
      </w:r>
      <w:r w:rsidRPr="00C6331E">
        <w:t>houses</w:t>
      </w:r>
      <w:r w:rsidR="00C24685">
        <w:t xml:space="preserve"> </w:t>
      </w:r>
      <w:r w:rsidRPr="00C6331E">
        <w:t>with</w:t>
      </w:r>
      <w:r w:rsidR="00C24685">
        <w:t xml:space="preserve"> </w:t>
      </w:r>
      <w:r w:rsidRPr="00C6331E">
        <w:t>no</w:t>
      </w:r>
      <w:r w:rsidR="00C24685">
        <w:t xml:space="preserve"> </w:t>
      </w:r>
      <w:r w:rsidRPr="00C6331E">
        <w:t>medical</w:t>
      </w:r>
      <w:r w:rsidR="00C24685">
        <w:t xml:space="preserve"> </w:t>
      </w:r>
      <w:r w:rsidRPr="00C6331E">
        <w:t>chamber,</w:t>
      </w:r>
      <w:r w:rsidR="00C24685">
        <w:t xml:space="preserve"> </w:t>
      </w:r>
      <w:r w:rsidRPr="00C6331E">
        <w:t>the</w:t>
      </w:r>
      <w:r w:rsidR="00C24685">
        <w:t xml:space="preserve"> </w:t>
      </w:r>
      <w:r w:rsidRPr="00C6331E">
        <w:t>medical</w:t>
      </w:r>
      <w:r w:rsidR="00C24685">
        <w:t xml:space="preserve"> </w:t>
      </w:r>
      <w:r w:rsidRPr="00C6331E">
        <w:t>first</w:t>
      </w:r>
      <w:r w:rsidR="00C24685">
        <w:t xml:space="preserve"> </w:t>
      </w:r>
      <w:r w:rsidRPr="00C6331E">
        <w:t>aids</w:t>
      </w:r>
      <w:r w:rsidR="00C24685">
        <w:t xml:space="preserve"> </w:t>
      </w:r>
      <w:r w:rsidRPr="00C6331E">
        <w:t>are</w:t>
      </w:r>
      <w:r w:rsidR="00C24685">
        <w:t xml:space="preserve"> </w:t>
      </w:r>
      <w:r w:rsidRPr="00C6331E">
        <w:t>undertaken</w:t>
      </w:r>
      <w:r w:rsidR="00C24685">
        <w:t xml:space="preserve"> </w:t>
      </w:r>
      <w:r w:rsidRPr="00C6331E">
        <w:t>by</w:t>
      </w:r>
      <w:r w:rsidR="00C24685">
        <w:t xml:space="preserve"> </w:t>
      </w:r>
      <w:r w:rsidRPr="00C6331E">
        <w:t>the</w:t>
      </w:r>
      <w:r w:rsidR="00C24685">
        <w:t xml:space="preserve"> </w:t>
      </w:r>
      <w:r w:rsidRPr="00C6331E">
        <w:t>district</w:t>
      </w:r>
      <w:r w:rsidR="00C24685">
        <w:t xml:space="preserve"> </w:t>
      </w:r>
      <w:r w:rsidRPr="00C6331E">
        <w:t>Public</w:t>
      </w:r>
      <w:r w:rsidR="00C24685">
        <w:t xml:space="preserve"> </w:t>
      </w:r>
      <w:r w:rsidRPr="00C6331E">
        <w:t>Security.</w:t>
      </w:r>
    </w:p>
    <w:p w:rsidR="00F21141" w:rsidRPr="00C6331E" w:rsidRDefault="00F21141" w:rsidP="003C58BE">
      <w:pPr>
        <w:pStyle w:val="SingleTxtG"/>
      </w:pPr>
      <w:r w:rsidRPr="00C6331E">
        <w:t>237.</w:t>
      </w:r>
      <w:r w:rsidRPr="00C6331E">
        <w:tab/>
        <w:t>Happy</w:t>
      </w:r>
      <w:r w:rsidR="00C24685">
        <w:t xml:space="preserve"> </w:t>
      </w:r>
      <w:r w:rsidRPr="00C6331E">
        <w:t>rooms:</w:t>
      </w:r>
      <w:r w:rsidR="00C24685">
        <w:t xml:space="preserve"> </w:t>
      </w:r>
      <w:r w:rsidRPr="00C6331E">
        <w:t>many</w:t>
      </w:r>
      <w:r w:rsidR="00C24685">
        <w:t xml:space="preserve"> </w:t>
      </w:r>
      <w:r w:rsidRPr="00C6331E">
        <w:t>prisons,</w:t>
      </w:r>
      <w:r w:rsidR="00C24685">
        <w:t xml:space="preserve"> </w:t>
      </w:r>
      <w:r w:rsidRPr="00C6331E">
        <w:t>which</w:t>
      </w:r>
      <w:r w:rsidR="00C24685">
        <w:t xml:space="preserve"> </w:t>
      </w:r>
      <w:r w:rsidRPr="00C6331E">
        <w:t>are</w:t>
      </w:r>
      <w:r w:rsidR="00C24685">
        <w:t xml:space="preserve"> </w:t>
      </w:r>
      <w:r w:rsidRPr="00C6331E">
        <w:t>managed</w:t>
      </w:r>
      <w:r w:rsidR="00C24685">
        <w:t xml:space="preserve"> </w:t>
      </w:r>
      <w:r w:rsidRPr="00C6331E">
        <w:t>by</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have</w:t>
      </w:r>
      <w:r w:rsidR="00C24685">
        <w:t xml:space="preserve"> </w:t>
      </w:r>
      <w:r w:rsidRPr="00C6331E">
        <w:t>arranged</w:t>
      </w:r>
      <w:r w:rsidR="00C24685">
        <w:t xml:space="preserve"> </w:t>
      </w:r>
      <w:r w:rsidRPr="00C6331E">
        <w:t>the</w:t>
      </w:r>
      <w:r w:rsidR="00C24685">
        <w:t xml:space="preserve"> </w:t>
      </w:r>
      <w:r w:rsidRPr="00C6331E">
        <w:t>so-called</w:t>
      </w:r>
      <w:r w:rsidR="00C24685">
        <w:t xml:space="preserve"> </w:t>
      </w:r>
      <w:r w:rsidR="008313BC">
        <w:t>“</w:t>
      </w:r>
      <w:r w:rsidRPr="00C6331E">
        <w:t>Happy</w:t>
      </w:r>
      <w:r w:rsidR="00C24685">
        <w:t xml:space="preserve"> </w:t>
      </w:r>
      <w:r w:rsidRPr="00C6331E">
        <w:t>room</w:t>
      </w:r>
      <w:r w:rsidR="008313BC">
        <w:t>”</w:t>
      </w:r>
      <w:r w:rsidRPr="00C6331E">
        <w:t>.</w:t>
      </w:r>
      <w:r w:rsidR="00C24685">
        <w:t xml:space="preserve"> </w:t>
      </w:r>
      <w:r w:rsidRPr="00C6331E">
        <w:t>Under</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2010</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Criminal</w:t>
      </w:r>
      <w:r w:rsidR="00C24685">
        <w:t xml:space="preserve"> </w:t>
      </w:r>
      <w:r w:rsidRPr="00C6331E">
        <w:t>Judgments,</w:t>
      </w:r>
      <w:r w:rsidR="00C24685">
        <w:t xml:space="preserve"> </w:t>
      </w:r>
      <w:r w:rsidRPr="00C6331E">
        <w:t>Circular</w:t>
      </w:r>
      <w:r w:rsidR="00C24685">
        <w:t xml:space="preserve"> </w:t>
      </w:r>
      <w:r w:rsidRPr="00C6331E">
        <w:t>No.</w:t>
      </w:r>
      <w:r w:rsidR="00C24685">
        <w:t xml:space="preserve"> </w:t>
      </w:r>
      <w:r w:rsidRPr="00C6331E">
        <w:t>46/2011/TT-BCA</w:t>
      </w:r>
      <w:r w:rsidR="00C24685">
        <w:t xml:space="preserve"> </w:t>
      </w:r>
      <w:r w:rsidRPr="00C6331E">
        <w:t>dated</w:t>
      </w:r>
      <w:r w:rsidR="00C24685">
        <w:t xml:space="preserve"> </w:t>
      </w:r>
      <w:r w:rsidRPr="00C6331E">
        <w:t>30th</w:t>
      </w:r>
      <w:r w:rsidR="00C24685">
        <w:t xml:space="preserve"> </w:t>
      </w:r>
      <w:r w:rsidRPr="00C6331E">
        <w:t>June,</w:t>
      </w:r>
      <w:r w:rsidR="00C24685">
        <w:t xml:space="preserve"> </w:t>
      </w:r>
      <w:r w:rsidRPr="00C6331E">
        <w:t>2011</w:t>
      </w:r>
      <w:r w:rsidR="00C24685">
        <w:t xml:space="preserve"> </w:t>
      </w:r>
      <w:r w:rsidRPr="00C6331E">
        <w:t>of</w:t>
      </w:r>
      <w:r w:rsidR="00C24685">
        <w:t xml:space="preserve"> </w:t>
      </w:r>
      <w:r w:rsidRPr="00C6331E">
        <w:t>the</w:t>
      </w:r>
      <w:r w:rsidR="00C24685">
        <w:t xml:space="preserve"> </w:t>
      </w:r>
      <w:r w:rsidRPr="00C6331E">
        <w:t>Ministry</w:t>
      </w:r>
      <w:r w:rsidR="00C24685">
        <w:t xml:space="preserve"> </w:t>
      </w:r>
      <w:r w:rsidRPr="00C6331E">
        <w:t>of</w:t>
      </w:r>
      <w:r w:rsidR="00C24685">
        <w:t xml:space="preserve"> </w:t>
      </w:r>
      <w:r w:rsidRPr="00C6331E">
        <w:t>Public</w:t>
      </w:r>
      <w:r w:rsidR="00C24685">
        <w:t xml:space="preserve"> </w:t>
      </w:r>
      <w:r w:rsidRPr="00C6331E">
        <w:t>Security</w:t>
      </w:r>
      <w:r w:rsidR="00C24685">
        <w:t xml:space="preserve"> </w:t>
      </w:r>
      <w:r w:rsidRPr="00C6331E">
        <w:t>providing</w:t>
      </w:r>
      <w:r w:rsidR="00C24685">
        <w:t xml:space="preserve"> </w:t>
      </w:r>
      <w:r w:rsidRPr="00C6331E">
        <w:t>for</w:t>
      </w:r>
      <w:r w:rsidR="00C24685">
        <w:t xml:space="preserve"> </w:t>
      </w:r>
      <w:r w:rsidRPr="00C6331E">
        <w:t>the</w:t>
      </w:r>
      <w:r w:rsidR="00C24685">
        <w:t xml:space="preserve"> </w:t>
      </w:r>
      <w:r w:rsidRPr="00C6331E">
        <w:t>prisoners</w:t>
      </w:r>
      <w:r w:rsidR="00C24685">
        <w:t xml:space="preserve"> </w:t>
      </w:r>
      <w:r w:rsidRPr="00C6331E">
        <w:t>to</w:t>
      </w:r>
      <w:r w:rsidR="00C24685">
        <w:t xml:space="preserve"> </w:t>
      </w:r>
      <w:r w:rsidRPr="00C6331E">
        <w:t>meet</w:t>
      </w:r>
      <w:r w:rsidR="00C24685">
        <w:t xml:space="preserve"> </w:t>
      </w:r>
      <w:r w:rsidRPr="00C6331E">
        <w:t>their</w:t>
      </w:r>
      <w:r w:rsidR="00C24685">
        <w:t xml:space="preserve"> </w:t>
      </w:r>
      <w:r w:rsidRPr="00C6331E">
        <w:t>relatives;</w:t>
      </w:r>
      <w:r w:rsidR="00C24685">
        <w:t xml:space="preserve"> </w:t>
      </w:r>
      <w:r w:rsidRPr="00C6331E">
        <w:t>receive</w:t>
      </w:r>
      <w:r w:rsidR="00C24685">
        <w:t xml:space="preserve"> </w:t>
      </w:r>
      <w:r w:rsidRPr="00C6331E">
        <w:t>and</w:t>
      </w:r>
      <w:r w:rsidR="00C24685">
        <w:t xml:space="preserve"> </w:t>
      </w:r>
      <w:r w:rsidRPr="00C6331E">
        <w:t>send</w:t>
      </w:r>
      <w:r w:rsidR="00C24685">
        <w:t xml:space="preserve"> </w:t>
      </w:r>
      <w:r w:rsidRPr="00C6331E">
        <w:t>letter,</w:t>
      </w:r>
      <w:r w:rsidR="00C24685">
        <w:t xml:space="preserve"> </w:t>
      </w:r>
      <w:r w:rsidRPr="00C6331E">
        <w:t>receive</w:t>
      </w:r>
      <w:r w:rsidR="00C24685">
        <w:t xml:space="preserve"> </w:t>
      </w:r>
      <w:r w:rsidRPr="00C6331E">
        <w:t>money</w:t>
      </w:r>
      <w:r w:rsidR="00C24685">
        <w:t xml:space="preserve"> </w:t>
      </w:r>
      <w:r w:rsidRPr="00C6331E">
        <w:t>and</w:t>
      </w:r>
      <w:r w:rsidR="00C24685">
        <w:t xml:space="preserve"> </w:t>
      </w:r>
      <w:r w:rsidRPr="00C6331E">
        <w:t>gifts</w:t>
      </w:r>
      <w:r w:rsidR="00C24685">
        <w:t xml:space="preserve"> </w:t>
      </w:r>
      <w:r w:rsidRPr="00C6331E">
        <w:t>and</w:t>
      </w:r>
      <w:r w:rsidR="00C24685">
        <w:t xml:space="preserve"> </w:t>
      </w:r>
      <w:r w:rsidRPr="00C6331E">
        <w:t>phone</w:t>
      </w:r>
      <w:r w:rsidR="00C24685">
        <w:t xml:space="preserve"> </w:t>
      </w:r>
      <w:r w:rsidRPr="00C6331E">
        <w:t>contact</w:t>
      </w:r>
      <w:r w:rsidR="00C24685">
        <w:t xml:space="preserve"> </w:t>
      </w:r>
      <w:r w:rsidRPr="00C6331E">
        <w:t>with</w:t>
      </w:r>
      <w:r w:rsidR="00C24685">
        <w:t xml:space="preserve"> </w:t>
      </w:r>
      <w:r w:rsidRPr="00C6331E">
        <w:t>relatives.</w:t>
      </w:r>
      <w:r w:rsidR="00C24685">
        <w:t xml:space="preserve"> </w:t>
      </w:r>
      <w:r w:rsidRPr="00C6331E">
        <w:t>Under</w:t>
      </w:r>
      <w:r w:rsidR="00C24685">
        <w:t xml:space="preserve"> </w:t>
      </w:r>
      <w:r w:rsidRPr="00C6331E">
        <w:t>the</w:t>
      </w:r>
      <w:r w:rsidR="00C24685">
        <w:t xml:space="preserve"> </w:t>
      </w:r>
      <w:r w:rsidRPr="00C6331E">
        <w:t>prison</w:t>
      </w:r>
      <w:r w:rsidR="00C24685">
        <w:t xml:space="preserve"> </w:t>
      </w:r>
      <w:r w:rsidRPr="00C6331E">
        <w:t>rules,</w:t>
      </w:r>
      <w:r w:rsidR="00C24685">
        <w:t xml:space="preserve"> </w:t>
      </w:r>
      <w:r w:rsidRPr="00C6331E">
        <w:t>based</w:t>
      </w:r>
      <w:r w:rsidR="00C24685">
        <w:t xml:space="preserve"> </w:t>
      </w:r>
      <w:r w:rsidRPr="00C6331E">
        <w:t>on</w:t>
      </w:r>
      <w:r w:rsidR="00C24685">
        <w:t xml:space="preserve"> </w:t>
      </w:r>
      <w:r w:rsidRPr="00C6331E">
        <w:t>their</w:t>
      </w:r>
      <w:r w:rsidR="00C24685">
        <w:t xml:space="preserve"> </w:t>
      </w:r>
      <w:r w:rsidRPr="00C6331E">
        <w:t>monthly</w:t>
      </w:r>
      <w:r w:rsidR="00C24685">
        <w:t xml:space="preserve"> </w:t>
      </w:r>
      <w:r w:rsidRPr="00C6331E">
        <w:t>re-education</w:t>
      </w:r>
      <w:r w:rsidR="00C24685">
        <w:t xml:space="preserve"> </w:t>
      </w:r>
      <w:r w:rsidRPr="00C6331E">
        <w:t>performance,</w:t>
      </w:r>
      <w:r w:rsidR="00C24685">
        <w:t xml:space="preserve"> </w:t>
      </w:r>
      <w:r w:rsidRPr="00C6331E">
        <w:t>prisoners</w:t>
      </w:r>
      <w:r w:rsidR="00C24685">
        <w:t xml:space="preserve"> </w:t>
      </w:r>
      <w:r w:rsidRPr="00C6331E">
        <w:t>who</w:t>
      </w:r>
      <w:r w:rsidR="00C24685">
        <w:t xml:space="preserve"> </w:t>
      </w:r>
      <w:r w:rsidRPr="00C6331E">
        <w:t>are</w:t>
      </w:r>
      <w:r w:rsidR="00C24685">
        <w:t xml:space="preserve"> </w:t>
      </w:r>
      <w:r w:rsidRPr="00C6331E">
        <w:t>classified</w:t>
      </w:r>
      <w:r w:rsidR="00C24685">
        <w:t xml:space="preserve"> </w:t>
      </w:r>
      <w:r w:rsidRPr="00C6331E">
        <w:t>as</w:t>
      </w:r>
      <w:r w:rsidR="00C24685">
        <w:t xml:space="preserve"> </w:t>
      </w:r>
      <w:r w:rsidRPr="00C6331E">
        <w:t>good</w:t>
      </w:r>
      <w:r w:rsidR="00C24685">
        <w:t xml:space="preserve"> </w:t>
      </w:r>
      <w:r w:rsidRPr="00C6331E">
        <w:t>and</w:t>
      </w:r>
      <w:r w:rsidR="00C24685">
        <w:t xml:space="preserve"> </w:t>
      </w:r>
      <w:r w:rsidRPr="00C6331E">
        <w:t>above</w:t>
      </w:r>
      <w:r w:rsidR="00C24685">
        <w:t xml:space="preserve"> </w:t>
      </w:r>
      <w:r w:rsidRPr="00C6331E">
        <w:t>may</w:t>
      </w:r>
      <w:r w:rsidR="00C24685">
        <w:t xml:space="preserve"> </w:t>
      </w:r>
      <w:r w:rsidRPr="00C6331E">
        <w:t>meet</w:t>
      </w:r>
      <w:r w:rsidR="00C24685">
        <w:t xml:space="preserve"> </w:t>
      </w:r>
      <w:r w:rsidRPr="00C6331E">
        <w:t>his</w:t>
      </w:r>
      <w:r w:rsidR="00C24685">
        <w:t xml:space="preserve"> </w:t>
      </w:r>
      <w:r w:rsidRPr="00C6331E">
        <w:t>or</w:t>
      </w:r>
      <w:r w:rsidR="00C24685">
        <w:t xml:space="preserve"> </w:t>
      </w:r>
      <w:r w:rsidRPr="00C6331E">
        <w:t>her</w:t>
      </w:r>
      <w:r w:rsidR="00C24685">
        <w:t xml:space="preserve"> </w:t>
      </w:r>
      <w:r w:rsidRPr="00C6331E">
        <w:t>family</w:t>
      </w:r>
      <w:r w:rsidR="00C24685">
        <w:t xml:space="preserve"> </w:t>
      </w:r>
      <w:r w:rsidRPr="00C6331E">
        <w:t>overnight</w:t>
      </w:r>
      <w:r w:rsidR="00C24685">
        <w:t xml:space="preserve"> </w:t>
      </w:r>
      <w:r w:rsidRPr="00C6331E">
        <w:t>at</w:t>
      </w:r>
      <w:r w:rsidR="00C24685">
        <w:t xml:space="preserve"> </w:t>
      </w:r>
      <w:r w:rsidRPr="00C6331E">
        <w:t>the</w:t>
      </w:r>
      <w:r w:rsidR="00C24685">
        <w:t xml:space="preserve"> </w:t>
      </w:r>
      <w:r w:rsidRPr="00C6331E">
        <w:t>happy</w:t>
      </w:r>
      <w:r w:rsidR="00C24685">
        <w:t xml:space="preserve"> </w:t>
      </w:r>
      <w:r w:rsidRPr="00C6331E">
        <w:t>room</w:t>
      </w:r>
      <w:r w:rsidR="00C24685">
        <w:t xml:space="preserve"> </w:t>
      </w:r>
      <w:r w:rsidRPr="00C6331E">
        <w:t>every</w:t>
      </w:r>
      <w:r w:rsidR="00C24685">
        <w:t xml:space="preserve"> </w:t>
      </w:r>
      <w:r w:rsidRPr="00C6331E">
        <w:t>month.</w:t>
      </w:r>
      <w:r w:rsidR="00C24685">
        <w:t xml:space="preserve"> </w:t>
      </w:r>
      <w:r w:rsidRPr="00C6331E">
        <w:t>The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build</w:t>
      </w:r>
      <w:r w:rsidR="00C24685">
        <w:t xml:space="preserve"> </w:t>
      </w:r>
      <w:r w:rsidRPr="00C6331E">
        <w:t>private</w:t>
      </w:r>
      <w:r w:rsidR="00C24685">
        <w:t xml:space="preserve"> </w:t>
      </w:r>
      <w:r w:rsidRPr="00C6331E">
        <w:t>chambers</w:t>
      </w:r>
      <w:r w:rsidR="00C24685">
        <w:t xml:space="preserve"> </w:t>
      </w:r>
      <w:r w:rsidRPr="00C6331E">
        <w:t>and</w:t>
      </w:r>
      <w:r w:rsidR="00C24685">
        <w:t xml:space="preserve"> </w:t>
      </w:r>
      <w:r w:rsidRPr="00C6331E">
        <w:t>create</w:t>
      </w:r>
      <w:r w:rsidR="00C24685">
        <w:t xml:space="preserve"> </w:t>
      </w:r>
      <w:r w:rsidRPr="00C6331E">
        <w:t>conditions</w:t>
      </w:r>
      <w:r w:rsidR="00C24685">
        <w:t xml:space="preserve"> </w:t>
      </w:r>
      <w:r w:rsidRPr="00C6331E">
        <w:t>for</w:t>
      </w:r>
      <w:r w:rsidR="00C24685">
        <w:t xml:space="preserve"> </w:t>
      </w:r>
      <w:r w:rsidRPr="00C6331E">
        <w:t>the</w:t>
      </w:r>
      <w:r w:rsidR="00C24685">
        <w:t xml:space="preserve"> </w:t>
      </w:r>
      <w:r w:rsidRPr="00C6331E">
        <w:t>lawyers</w:t>
      </w:r>
      <w:r w:rsidR="00C24685">
        <w:t xml:space="preserve"> </w:t>
      </w:r>
      <w:r w:rsidRPr="00C6331E">
        <w:t>or</w:t>
      </w:r>
      <w:r w:rsidR="00C24685">
        <w:t xml:space="preserve"> </w:t>
      </w:r>
      <w:proofErr w:type="spellStart"/>
      <w:r w:rsidRPr="00C6331E">
        <w:t>defense</w:t>
      </w:r>
      <w:proofErr w:type="spellEnd"/>
      <w:r w:rsidR="00C24685">
        <w:t xml:space="preserve"> </w:t>
      </w:r>
      <w:r w:rsidRPr="00C6331E">
        <w:t>counsels</w:t>
      </w:r>
      <w:r w:rsidR="00C24685">
        <w:t xml:space="preserve"> </w:t>
      </w:r>
      <w:r w:rsidRPr="00C6331E">
        <w:t>of</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defendants</w:t>
      </w:r>
      <w:r w:rsidR="00C24685">
        <w:t xml:space="preserve"> </w:t>
      </w:r>
      <w:r w:rsidRPr="00C6331E">
        <w:t>to</w:t>
      </w:r>
      <w:r w:rsidR="00C24685">
        <w:t xml:space="preserve"> </w:t>
      </w:r>
      <w:r w:rsidRPr="00C6331E">
        <w:t>contact</w:t>
      </w:r>
      <w:r w:rsidR="00C24685">
        <w:t xml:space="preserve"> </w:t>
      </w:r>
      <w:r w:rsidRPr="00C6331E">
        <w:t>with</w:t>
      </w:r>
      <w:r w:rsidR="00C24685">
        <w:t xml:space="preserve"> </w:t>
      </w:r>
      <w:r w:rsidRPr="00C6331E">
        <w:t>the</w:t>
      </w:r>
      <w:r w:rsidR="00C24685">
        <w:t xml:space="preserve"> </w:t>
      </w:r>
      <w:r w:rsidRPr="00C6331E">
        <w:t>accused</w:t>
      </w:r>
      <w:r w:rsidR="00C24685">
        <w:t xml:space="preserve"> </w:t>
      </w:r>
      <w:r w:rsidRPr="00C6331E">
        <w:t>and</w:t>
      </w:r>
      <w:r w:rsidR="00C24685">
        <w:t xml:space="preserve"> </w:t>
      </w:r>
      <w:r w:rsidRPr="00C6331E">
        <w:t>defendants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p>
    <w:p w:rsidR="00F21141" w:rsidRPr="00C6331E" w:rsidRDefault="00F21141" w:rsidP="003C58BE">
      <w:pPr>
        <w:pStyle w:val="SingleTxtG"/>
      </w:pPr>
      <w:r w:rsidRPr="00C6331E">
        <w:t>238.</w:t>
      </w:r>
      <w:r w:rsidRPr="00C6331E">
        <w:tab/>
        <w:t>The</w:t>
      </w:r>
      <w:r w:rsidR="00C24685">
        <w:t xml:space="preserve"> </w:t>
      </w:r>
      <w:r w:rsidRPr="00C6331E">
        <w:t>quality</w:t>
      </w:r>
      <w:r w:rsidR="00C24685">
        <w:t xml:space="preserve"> </w:t>
      </w:r>
      <w:r w:rsidRPr="00C6331E">
        <w:t>of</w:t>
      </w:r>
      <w:r w:rsidR="00C24685">
        <w:t xml:space="preserve"> </w:t>
      </w:r>
      <w:r w:rsidRPr="00C6331E">
        <w:t>the</w:t>
      </w:r>
      <w:r w:rsidR="00C24685">
        <w:t xml:space="preserve"> </w:t>
      </w:r>
      <w:r w:rsidRPr="00C6331E">
        <w:t>custody,</w:t>
      </w:r>
      <w:r w:rsidR="00C24685">
        <w:t xml:space="preserve"> </w:t>
      </w:r>
      <w:r w:rsidRPr="00C6331E">
        <w:t>detention</w:t>
      </w:r>
      <w:r w:rsidR="00C24685">
        <w:t xml:space="preserve"> </w:t>
      </w:r>
      <w:r w:rsidRPr="00C6331E">
        <w:t>and</w:t>
      </w:r>
      <w:r w:rsidR="00C24685">
        <w:t xml:space="preserve"> </w:t>
      </w:r>
      <w:r w:rsidRPr="00C6331E">
        <w:t>prison</w:t>
      </w:r>
      <w:r w:rsidR="00C24685">
        <w:t xml:space="preserve"> </w:t>
      </w:r>
      <w:r w:rsidRPr="00C6331E">
        <w:t>facilities</w:t>
      </w:r>
      <w:r w:rsidR="00C24685">
        <w:t xml:space="preserve"> </w:t>
      </w:r>
      <w:r w:rsidRPr="00C6331E">
        <w:t>remains</w:t>
      </w:r>
      <w:r w:rsidR="00C24685">
        <w:t xml:space="preserve"> </w:t>
      </w:r>
      <w:r w:rsidRPr="00C6331E">
        <w:t>inadequate:</w:t>
      </w:r>
      <w:r w:rsidR="00C24685">
        <w:t xml:space="preserve"> </w:t>
      </w:r>
      <w:r w:rsidRPr="00C6331E">
        <w:t>Designs</w:t>
      </w:r>
      <w:r w:rsidR="00C24685">
        <w:t xml:space="preserve"> </w:t>
      </w:r>
      <w:r w:rsidRPr="00C6331E">
        <w:t>of</w:t>
      </w:r>
      <w:r w:rsidR="00C24685">
        <w:t xml:space="preserve"> </w:t>
      </w:r>
      <w:r w:rsidRPr="00C6331E">
        <w:t>items</w:t>
      </w:r>
      <w:r w:rsidR="00C24685">
        <w:t xml:space="preserve"> </w:t>
      </w:r>
      <w:r w:rsidRPr="00C6331E">
        <w:t>in</w:t>
      </w:r>
      <w:r w:rsidR="00C24685">
        <w:t xml:space="preserve"> </w:t>
      </w:r>
      <w:r w:rsidRPr="00C6331E">
        <w:t>the</w:t>
      </w:r>
      <w:r w:rsidR="00C24685">
        <w:t xml:space="preserve"> </w:t>
      </w:r>
      <w:r w:rsidRPr="00C6331E">
        <w:t>cells</w:t>
      </w:r>
      <w:r w:rsidR="00C24685">
        <w:t xml:space="preserve"> </w:t>
      </w:r>
      <w:r w:rsidRPr="00C6331E">
        <w:t>of</w:t>
      </w:r>
      <w:r w:rsidR="00C24685">
        <w:t xml:space="preserve"> </w:t>
      </w:r>
      <w:r w:rsidRPr="00C6331E">
        <w:t>the</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(doors,</w:t>
      </w:r>
      <w:r w:rsidR="00C24685">
        <w:t xml:space="preserve"> </w:t>
      </w:r>
      <w:r w:rsidRPr="00C6331E">
        <w:t>a</w:t>
      </w:r>
      <w:r w:rsidR="00C24685">
        <w:t xml:space="preserve"> </w:t>
      </w:r>
      <w:r w:rsidRPr="00C6331E">
        <w:t>bolt,</w:t>
      </w:r>
      <w:r w:rsidR="00C24685">
        <w:t xml:space="preserve"> </w:t>
      </w:r>
      <w:r w:rsidRPr="00C6331E">
        <w:t>lunch</w:t>
      </w:r>
      <w:r w:rsidR="00C24685">
        <w:t xml:space="preserve"> </w:t>
      </w:r>
      <w:r w:rsidRPr="00C6331E">
        <w:t>windows,</w:t>
      </w:r>
      <w:r w:rsidR="00C24685">
        <w:t xml:space="preserve"> </w:t>
      </w:r>
      <w:r w:rsidRPr="00C6331E">
        <w:t>vents,</w:t>
      </w:r>
      <w:r w:rsidR="00C24685">
        <w:t xml:space="preserve"> </w:t>
      </w:r>
      <w:r w:rsidRPr="00C6331E">
        <w:t>front</w:t>
      </w:r>
      <w:r w:rsidR="00C24685">
        <w:t xml:space="preserve"> </w:t>
      </w:r>
      <w:r w:rsidRPr="00C6331E">
        <w:t>and</w:t>
      </w:r>
      <w:r w:rsidR="00C24685">
        <w:t xml:space="preserve"> </w:t>
      </w:r>
      <w:r w:rsidRPr="00C6331E">
        <w:t>back</w:t>
      </w:r>
      <w:r w:rsidR="00C24685">
        <w:t xml:space="preserve"> </w:t>
      </w:r>
      <w:r w:rsidRPr="00C6331E">
        <w:t>open</w:t>
      </w:r>
      <w:r w:rsidR="00C24685">
        <w:t xml:space="preserve"> </w:t>
      </w:r>
      <w:r w:rsidRPr="00C6331E">
        <w:t>boxes</w:t>
      </w:r>
      <w:r w:rsidR="00C24685">
        <w:t xml:space="preserve"> </w:t>
      </w:r>
      <w:r w:rsidRPr="00C6331E">
        <w:t>of</w:t>
      </w:r>
      <w:r w:rsidR="00C24685">
        <w:t xml:space="preserve"> </w:t>
      </w:r>
      <w:r w:rsidRPr="00C6331E">
        <w:t>the</w:t>
      </w:r>
      <w:r w:rsidR="00C24685">
        <w:t xml:space="preserve"> </w:t>
      </w:r>
      <w:r w:rsidRPr="00C6331E">
        <w:t>cell,</w:t>
      </w:r>
      <w:r w:rsidR="00C24685">
        <w:t xml:space="preserve"> </w:t>
      </w:r>
      <w:r w:rsidRPr="00C6331E">
        <w:t>water</w:t>
      </w:r>
      <w:r w:rsidR="00C24685">
        <w:t xml:space="preserve"> </w:t>
      </w:r>
      <w:r w:rsidRPr="00C6331E">
        <w:t>supply</w:t>
      </w:r>
      <w:r w:rsidR="00C24685">
        <w:t xml:space="preserve"> </w:t>
      </w:r>
      <w:r w:rsidRPr="00C6331E">
        <w:t>systems,</w:t>
      </w:r>
      <w:r w:rsidR="00C24685">
        <w:t xml:space="preserve"> </w:t>
      </w:r>
      <w:r w:rsidRPr="00C6331E">
        <w:t>electrical</w:t>
      </w:r>
      <w:r w:rsidR="00C24685">
        <w:t xml:space="preserve"> </w:t>
      </w:r>
      <w:r w:rsidRPr="00C6331E">
        <w:t>systems</w:t>
      </w:r>
      <w:r w:rsidR="00015DFC">
        <w:t xml:space="preserve"> ...</w:t>
      </w:r>
      <w:r w:rsidRPr="00C6331E">
        <w:t>)</w:t>
      </w:r>
      <w:r w:rsidR="00C24685">
        <w:t xml:space="preserve"> </w:t>
      </w:r>
      <w:r w:rsidRPr="00C6331E">
        <w:t>are</w:t>
      </w:r>
      <w:r w:rsidR="00C24685">
        <w:t xml:space="preserve"> </w:t>
      </w:r>
      <w:r w:rsidRPr="00C6331E">
        <w:t>inappropriate.</w:t>
      </w:r>
      <w:r w:rsidR="00C24685">
        <w:t xml:space="preserve"> </w:t>
      </w:r>
      <w:r w:rsidRPr="00C6331E">
        <w:t>The</w:t>
      </w:r>
      <w:r w:rsidR="00C24685">
        <w:t xml:space="preserve"> </w:t>
      </w:r>
      <w:r w:rsidRPr="00C6331E">
        <w:t>district-level</w:t>
      </w:r>
      <w:r w:rsidR="00C24685">
        <w:t xml:space="preserve"> </w:t>
      </w:r>
      <w:r w:rsidRPr="00C6331E">
        <w:t>custody</w:t>
      </w:r>
      <w:r w:rsidR="00C24685">
        <w:t xml:space="preserve"> </w:t>
      </w:r>
      <w:r w:rsidRPr="00C6331E">
        <w:t>houses</w:t>
      </w:r>
      <w:r w:rsidR="00C24685">
        <w:t xml:space="preserve"> </w:t>
      </w:r>
      <w:r w:rsidRPr="00C6331E">
        <w:t>are</w:t>
      </w:r>
      <w:r w:rsidR="00C24685">
        <w:t xml:space="preserve"> </w:t>
      </w:r>
      <w:r w:rsidRPr="00C6331E">
        <w:t>built</w:t>
      </w:r>
      <w:r w:rsidR="00C24685">
        <w:t xml:space="preserve"> </w:t>
      </w:r>
      <w:r w:rsidRPr="00C6331E">
        <w:t>in</w:t>
      </w:r>
      <w:r w:rsidR="00C24685">
        <w:t xml:space="preserve"> </w:t>
      </w:r>
      <w:r w:rsidRPr="00C6331E">
        <w:t>outdated</w:t>
      </w:r>
      <w:r w:rsidR="00C24685">
        <w:t xml:space="preserve"> </w:t>
      </w:r>
      <w:r w:rsidRPr="00C6331E">
        <w:t>designs</w:t>
      </w:r>
      <w:r w:rsidR="00C24685">
        <w:t xml:space="preserve"> </w:t>
      </w:r>
      <w:r w:rsidRPr="00C6331E">
        <w:t>with</w:t>
      </w:r>
      <w:r w:rsidR="00C24685">
        <w:t xml:space="preserve"> </w:t>
      </w:r>
      <w:r w:rsidRPr="00C6331E">
        <w:t>the</w:t>
      </w:r>
      <w:r w:rsidR="00C24685">
        <w:t xml:space="preserve"> </w:t>
      </w:r>
      <w:r w:rsidRPr="00C6331E">
        <w:t>number</w:t>
      </w:r>
      <w:r w:rsidR="00C24685">
        <w:t xml:space="preserve"> </w:t>
      </w:r>
      <w:r w:rsidRPr="00C6331E">
        <w:t>of</w:t>
      </w:r>
      <w:r w:rsidR="00C24685">
        <w:t xml:space="preserve"> </w:t>
      </w:r>
      <w:r w:rsidRPr="00C6331E">
        <w:t>custody</w:t>
      </w:r>
      <w:r w:rsidR="00C24685">
        <w:t xml:space="preserve"> </w:t>
      </w:r>
      <w:r w:rsidRPr="00C6331E">
        <w:t>rooms</w:t>
      </w:r>
      <w:r w:rsidR="00C24685">
        <w:t xml:space="preserve"> </w:t>
      </w:r>
      <w:r w:rsidRPr="00C6331E">
        <w:t>larger</w:t>
      </w:r>
      <w:r w:rsidR="00C24685">
        <w:t xml:space="preserve"> </w:t>
      </w:r>
      <w:r w:rsidRPr="00C6331E">
        <w:t>than</w:t>
      </w:r>
      <w:r w:rsidR="00C24685">
        <w:t xml:space="preserve"> </w:t>
      </w:r>
      <w:r w:rsidRPr="00C6331E">
        <w:t>the</w:t>
      </w:r>
      <w:r w:rsidR="00C24685">
        <w:t xml:space="preserve"> </w:t>
      </w:r>
      <w:r w:rsidRPr="00C6331E">
        <w:t>number</w:t>
      </w:r>
      <w:r w:rsidR="00C24685">
        <w:t xml:space="preserve"> </w:t>
      </w:r>
      <w:r w:rsidRPr="00C6331E">
        <w:t>of</w:t>
      </w:r>
      <w:r w:rsidR="00C24685">
        <w:t xml:space="preserve"> </w:t>
      </w:r>
      <w:r w:rsidRPr="00C6331E">
        <w:t>detention</w:t>
      </w:r>
      <w:r w:rsidR="00C24685">
        <w:t xml:space="preserve"> </w:t>
      </w:r>
      <w:r w:rsidRPr="00C6331E">
        <w:t>rooms.</w:t>
      </w:r>
      <w:r w:rsidR="00C24685">
        <w:t xml:space="preserve"> </w:t>
      </w:r>
      <w:r w:rsidRPr="00C6331E">
        <w:t>Since</w:t>
      </w:r>
      <w:r w:rsidR="00C24685">
        <w:t xml:space="preserve"> </w:t>
      </w:r>
      <w:r w:rsidRPr="00C6331E">
        <w:t>the</w:t>
      </w:r>
      <w:r w:rsidR="00C24685">
        <w:t xml:space="preserve"> </w:t>
      </w:r>
      <w:r w:rsidRPr="00C6331E">
        <w:t>land</w:t>
      </w:r>
      <w:r w:rsidR="00C24685">
        <w:t xml:space="preserve"> </w:t>
      </w:r>
      <w:r w:rsidRPr="00C6331E">
        <w:t>area</w:t>
      </w:r>
      <w:r w:rsidR="00C24685">
        <w:t xml:space="preserve"> </w:t>
      </w:r>
      <w:r w:rsidRPr="00C6331E">
        <w:t>is</w:t>
      </w:r>
      <w:r w:rsidR="00C24685">
        <w:t xml:space="preserve"> </w:t>
      </w:r>
      <w:r w:rsidRPr="00C6331E">
        <w:t>small,</w:t>
      </w:r>
      <w:r w:rsidR="00C24685">
        <w:t xml:space="preserve"> </w:t>
      </w:r>
      <w:r w:rsidRPr="00C6331E">
        <w:t>the</w:t>
      </w:r>
      <w:r w:rsidR="00C24685">
        <w:t xml:space="preserve"> </w:t>
      </w:r>
      <w:r w:rsidRPr="00C6331E">
        <w:t>custody</w:t>
      </w:r>
      <w:r w:rsidR="00C24685">
        <w:t xml:space="preserve"> </w:t>
      </w:r>
      <w:r w:rsidRPr="00C6331E">
        <w:t>houses</w:t>
      </w:r>
      <w:r w:rsidR="00C24685">
        <w:t xml:space="preserve"> </w:t>
      </w:r>
      <w:r w:rsidRPr="00C6331E">
        <w:t>lack</w:t>
      </w:r>
      <w:r w:rsidR="00C24685">
        <w:t xml:space="preserve"> </w:t>
      </w:r>
      <w:r w:rsidRPr="00C6331E">
        <w:t>of</w:t>
      </w:r>
      <w:r w:rsidR="00C24685">
        <w:t xml:space="preserve"> </w:t>
      </w:r>
      <w:r w:rsidRPr="00C6331E">
        <w:t>lawyers</w:t>
      </w:r>
      <w:r w:rsidR="008313BC">
        <w:t>’</w:t>
      </w:r>
      <w:r w:rsidR="00C24685">
        <w:t xml:space="preserve"> </w:t>
      </w:r>
      <w:r w:rsidRPr="00C6331E">
        <w:t>working</w:t>
      </w:r>
      <w:r w:rsidR="00C24685">
        <w:t xml:space="preserve"> </w:t>
      </w:r>
      <w:r w:rsidRPr="00C6331E">
        <w:t>chambers</w:t>
      </w:r>
      <w:r w:rsidR="00C24685">
        <w:t xml:space="preserve"> </w:t>
      </w:r>
      <w:r w:rsidRPr="00C6331E">
        <w:t>and</w:t>
      </w:r>
      <w:r w:rsidR="00C24685">
        <w:t xml:space="preserve"> </w:t>
      </w:r>
      <w:r w:rsidRPr="00C6331E">
        <w:t>visiting</w:t>
      </w:r>
      <w:r w:rsidR="00C24685">
        <w:t xml:space="preserve"> </w:t>
      </w:r>
      <w:r w:rsidRPr="00C6331E">
        <w:t>rooms;</w:t>
      </w:r>
      <w:r w:rsidR="00C24685">
        <w:t xml:space="preserve"> </w:t>
      </w:r>
      <w:r w:rsidRPr="00C6331E">
        <w:t>many</w:t>
      </w:r>
      <w:r w:rsidR="00C24685">
        <w:t xml:space="preserve"> </w:t>
      </w:r>
      <w:r w:rsidRPr="00C6331E">
        <w:t>old</w:t>
      </w:r>
      <w:r w:rsidR="00C24685">
        <w:t xml:space="preserve"> </w:t>
      </w:r>
      <w:r w:rsidRPr="00C6331E">
        <w:t>custody</w:t>
      </w:r>
      <w:r w:rsidR="00C24685">
        <w:t xml:space="preserve"> </w:t>
      </w:r>
      <w:r w:rsidRPr="00C6331E">
        <w:t>houses,</w:t>
      </w:r>
      <w:r w:rsidR="00C24685">
        <w:t xml:space="preserve"> </w:t>
      </w:r>
      <w:r w:rsidRPr="00C6331E">
        <w:t>which</w:t>
      </w:r>
      <w:r w:rsidR="00C24685">
        <w:t xml:space="preserve"> </w:t>
      </w:r>
      <w:r w:rsidRPr="00C6331E">
        <w:t>have</w:t>
      </w:r>
      <w:r w:rsidR="00C24685">
        <w:t xml:space="preserve"> </w:t>
      </w:r>
      <w:r w:rsidRPr="00C6331E">
        <w:t>been</w:t>
      </w:r>
      <w:r w:rsidR="00C24685">
        <w:t xml:space="preserve"> </w:t>
      </w:r>
      <w:r w:rsidRPr="00C6331E">
        <w:t>degraded,</w:t>
      </w:r>
      <w:r w:rsidR="00C24685">
        <w:t xml:space="preserve"> </w:t>
      </w:r>
      <w:r w:rsidRPr="00C6331E">
        <w:t>fail</w:t>
      </w:r>
      <w:r w:rsidR="00C24685">
        <w:t xml:space="preserve"> </w:t>
      </w:r>
      <w:r w:rsidRPr="00C6331E">
        <w:t>to</w:t>
      </w:r>
      <w:r w:rsidR="00C24685">
        <w:t xml:space="preserve"> </w:t>
      </w:r>
      <w:r w:rsidRPr="00C6331E">
        <w:t>meet</w:t>
      </w:r>
      <w:r w:rsidR="00C24685">
        <w:t xml:space="preserve"> </w:t>
      </w:r>
      <w:r w:rsidRPr="00C6331E">
        <w:t>the</w:t>
      </w:r>
      <w:r w:rsidR="00C24685">
        <w:t xml:space="preserve"> </w:t>
      </w:r>
      <w:r w:rsidRPr="00C6331E">
        <w:t>requirements</w:t>
      </w:r>
      <w:r w:rsidR="00C24685">
        <w:t xml:space="preserve"> </w:t>
      </w:r>
      <w:r w:rsidRPr="00C6331E">
        <w:t>of</w:t>
      </w:r>
      <w:r w:rsidR="00C24685">
        <w:t xml:space="preserve"> </w:t>
      </w:r>
      <w:r w:rsidRPr="00C6331E">
        <w:t>the</w:t>
      </w:r>
      <w:r w:rsidR="00C24685">
        <w:t xml:space="preserve"> </w:t>
      </w:r>
      <w:r w:rsidRPr="00C6331E">
        <w:t>law</w:t>
      </w:r>
      <w:r w:rsidR="00C24685">
        <w:t xml:space="preserve"> </w:t>
      </w:r>
      <w:r w:rsidRPr="00C6331E">
        <w:t>for</w:t>
      </w:r>
      <w:r w:rsidR="00C24685">
        <w:t xml:space="preserve"> </w:t>
      </w:r>
      <w:r w:rsidRPr="00C6331E">
        <w:t>persons</w:t>
      </w:r>
      <w:r w:rsidR="00C24685">
        <w:t xml:space="preserve"> </w:t>
      </w:r>
      <w:r w:rsidRPr="00C6331E">
        <w:t>held</w:t>
      </w:r>
      <w:r w:rsidR="00C24685">
        <w:t xml:space="preserve"> </w:t>
      </w:r>
      <w:r w:rsidRPr="00C6331E">
        <w:t>in</w:t>
      </w:r>
      <w:r w:rsidR="00C24685">
        <w:t xml:space="preserve"> </w:t>
      </w:r>
      <w:r w:rsidRPr="00C6331E">
        <w:t>temporary</w:t>
      </w:r>
      <w:r w:rsidR="00C24685">
        <w:t xml:space="preserve"> </w:t>
      </w:r>
      <w:r w:rsidRPr="00C6331E">
        <w:t>custody</w:t>
      </w:r>
      <w:r w:rsidR="00C24685">
        <w:t xml:space="preserve"> </w:t>
      </w:r>
      <w:r w:rsidRPr="00C6331E">
        <w:t>or</w:t>
      </w:r>
      <w:r w:rsidR="00C24685">
        <w:t xml:space="preserve"> </w:t>
      </w:r>
      <w:r w:rsidRPr="00C6331E">
        <w:t>detention</w:t>
      </w:r>
      <w:r w:rsidR="00C24685">
        <w:t xml:space="preserve"> </w:t>
      </w:r>
      <w:r w:rsidRPr="00C6331E">
        <w:t>in</w:t>
      </w:r>
      <w:r w:rsidR="00C24685">
        <w:t xml:space="preserve"> </w:t>
      </w:r>
      <w:r w:rsidRPr="00C6331E">
        <w:t>the</w:t>
      </w:r>
      <w:r w:rsidR="00C24685">
        <w:t xml:space="preserve"> </w:t>
      </w:r>
      <w:r w:rsidRPr="00C6331E">
        <w:t>custody</w:t>
      </w:r>
      <w:r w:rsidR="00C24685">
        <w:t xml:space="preserve"> </w:t>
      </w:r>
      <w:r w:rsidRPr="00C6331E">
        <w:t>houses.</w:t>
      </w:r>
    </w:p>
    <w:p w:rsidR="00F21141" w:rsidRPr="00C6331E" w:rsidRDefault="00F21141" w:rsidP="006920B2">
      <w:pPr>
        <w:pStyle w:val="HChG"/>
      </w:pPr>
      <w:r w:rsidRPr="00C6331E">
        <w:tab/>
      </w:r>
      <w:r w:rsidRPr="00C6331E">
        <w:tab/>
        <w:t>Part</w:t>
      </w:r>
      <w:r w:rsidR="00C24685">
        <w:t xml:space="preserve"> </w:t>
      </w:r>
      <w:r w:rsidRPr="00C6331E">
        <w:t>III</w:t>
      </w:r>
      <w:r w:rsidR="006920B2">
        <w:br/>
      </w:r>
      <w:r w:rsidRPr="00C6331E">
        <w:t>Summarising</w:t>
      </w:r>
      <w:r w:rsidR="00C24685">
        <w:t xml:space="preserve"> </w:t>
      </w:r>
      <w:r w:rsidRPr="00C6331E">
        <w:t>Viet</w:t>
      </w:r>
      <w:r w:rsidR="00C24685">
        <w:t xml:space="preserve"> </w:t>
      </w:r>
      <w:r w:rsidRPr="00C6331E">
        <w:t>Nam</w:t>
      </w:r>
      <w:r w:rsidR="008313BC">
        <w:t>’</w:t>
      </w:r>
      <w:r w:rsidRPr="00C6331E">
        <w:t>s</w:t>
      </w:r>
      <w:r w:rsidR="00C24685">
        <w:t xml:space="preserve"> </w:t>
      </w:r>
      <w:r w:rsidRPr="00C6331E">
        <w:t>orientation</w:t>
      </w:r>
      <w:r w:rsidR="00C24685">
        <w:t xml:space="preserve"> </w:t>
      </w:r>
      <w:r w:rsidRPr="00C6331E">
        <w:t>of</w:t>
      </w:r>
      <w:r w:rsidR="00C24685">
        <w:t xml:space="preserve"> </w:t>
      </w:r>
      <w:r w:rsidRPr="00C6331E">
        <w:t>implementation</w:t>
      </w:r>
      <w:r w:rsidR="00C24685">
        <w:t xml:space="preserve"> </w:t>
      </w:r>
      <w:r w:rsidRPr="00C6331E">
        <w:t>the</w:t>
      </w:r>
      <w:r w:rsidR="00C24685">
        <w:t xml:space="preserve"> </w:t>
      </w:r>
      <w:r w:rsidRPr="00C6331E">
        <w:t>convention</w:t>
      </w:r>
      <w:r w:rsidR="00C24685">
        <w:t xml:space="preserve"> </w:t>
      </w:r>
      <w:r w:rsidRPr="00C6331E">
        <w:t>against</w:t>
      </w:r>
      <w:r w:rsidR="00C24685">
        <w:t xml:space="preserve"> </w:t>
      </w:r>
      <w:r w:rsidRPr="00C6331E">
        <w:t>convention</w:t>
      </w:r>
      <w:r w:rsidR="00C24685">
        <w:t xml:space="preserve"> </w:t>
      </w:r>
      <w:r w:rsidRPr="00C6331E">
        <w:t>against</w:t>
      </w:r>
      <w:r w:rsidR="00C24685">
        <w:t xml:space="preserve"> </w:t>
      </w:r>
      <w:r w:rsidRPr="00C6331E">
        <w:t>torture</w:t>
      </w:r>
      <w:r w:rsidR="00C24685">
        <w:t xml:space="preserve"> </w:t>
      </w:r>
    </w:p>
    <w:p w:rsidR="00F21141" w:rsidRPr="00C6331E" w:rsidRDefault="00F21141" w:rsidP="003C58BE">
      <w:pPr>
        <w:pStyle w:val="SingleTxtG"/>
      </w:pPr>
      <w:r w:rsidRPr="00C6331E">
        <w:t>239.</w:t>
      </w:r>
      <w:r w:rsidRPr="00C6331E">
        <w:tab/>
        <w:t>In</w:t>
      </w:r>
      <w:r w:rsidR="00C24685">
        <w:t xml:space="preserve"> </w:t>
      </w:r>
      <w:r w:rsidRPr="00C6331E">
        <w:t>order</w:t>
      </w:r>
      <w:r w:rsidR="00C24685">
        <w:t xml:space="preserve"> </w:t>
      </w:r>
      <w:r w:rsidRPr="00C6331E">
        <w:t>to</w:t>
      </w:r>
      <w:r w:rsidR="00C24685">
        <w:t xml:space="preserve"> </w:t>
      </w:r>
      <w:r w:rsidRPr="00C6331E">
        <w:t>continue</w:t>
      </w:r>
      <w:r w:rsidR="00C24685">
        <w:t xml:space="preserve"> </w:t>
      </w:r>
      <w:r w:rsidRPr="00C6331E">
        <w:t>affirming</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is</w:t>
      </w:r>
      <w:r w:rsidR="00C24685">
        <w:t xml:space="preserve"> </w:t>
      </w:r>
      <w:r w:rsidRPr="00C6331E">
        <w:t>a</w:t>
      </w:r>
      <w:r w:rsidR="00C24685">
        <w:t xml:space="preserve"> </w:t>
      </w:r>
      <w:r w:rsidR="008313BC">
        <w:t>“</w:t>
      </w:r>
      <w:r w:rsidRPr="00C6331E">
        <w:t>responsible</w:t>
      </w:r>
      <w:r w:rsidR="00C24685">
        <w:t xml:space="preserve"> </w:t>
      </w:r>
      <w:r w:rsidRPr="00C6331E">
        <w:t>member</w:t>
      </w:r>
      <w:r w:rsidR="00C24685">
        <w:t xml:space="preserve"> </w:t>
      </w:r>
      <w:r w:rsidRPr="00C6331E">
        <w:t>of</w:t>
      </w:r>
      <w:r w:rsidR="00C24685">
        <w:t xml:space="preserve"> </w:t>
      </w:r>
      <w:r w:rsidRPr="00C6331E">
        <w:t>the</w:t>
      </w:r>
      <w:r w:rsidR="00C24685">
        <w:t xml:space="preserve"> </w:t>
      </w:r>
      <w:r w:rsidRPr="00C6331E">
        <w:t>international</w:t>
      </w:r>
      <w:r w:rsidR="00C24685">
        <w:t xml:space="preserve"> </w:t>
      </w:r>
      <w:r w:rsidRPr="00C6331E">
        <w:t>community</w:t>
      </w:r>
      <w:r w:rsidR="008313BC">
        <w:t>”</w:t>
      </w:r>
      <w:r w:rsidR="00C24685">
        <w:t xml:space="preserve"> </w:t>
      </w:r>
      <w:r w:rsidRPr="00C6331E">
        <w:t>and</w:t>
      </w:r>
      <w:r w:rsidR="00C24685">
        <w:t xml:space="preserve"> </w:t>
      </w:r>
      <w:r w:rsidRPr="00C6331E">
        <w:t>an</w:t>
      </w:r>
      <w:r w:rsidR="00C24685">
        <w:t xml:space="preserve"> </w:t>
      </w:r>
      <w:r w:rsidRPr="00C6331E">
        <w:t>active</w:t>
      </w:r>
      <w:r w:rsidR="00C24685">
        <w:t xml:space="preserve"> </w:t>
      </w:r>
      <w:r w:rsidRPr="00C6331E">
        <w:t>member</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w:t>
      </w:r>
      <w:r w:rsidR="00C24685">
        <w:t xml:space="preserve"> </w:t>
      </w:r>
      <w:r w:rsidRPr="00C6331E">
        <w:t>the</w:t>
      </w:r>
      <w:r w:rsidR="00C24685">
        <w:t xml:space="preserve"> </w:t>
      </w:r>
      <w:r w:rsidRPr="00C6331E">
        <w:t>coming</w:t>
      </w:r>
      <w:r w:rsidR="00C24685">
        <w:t xml:space="preserve"> </w:t>
      </w:r>
      <w:r w:rsidRPr="00C6331E">
        <w:t>time,</w:t>
      </w:r>
      <w:r w:rsidR="00C24685">
        <w:t xml:space="preserve"> </w:t>
      </w:r>
      <w:r w:rsidRPr="00C6331E">
        <w:t>Viet</w:t>
      </w:r>
      <w:r w:rsidR="00C24685">
        <w:t xml:space="preserve"> </w:t>
      </w:r>
      <w:r w:rsidRPr="00C6331E">
        <w:t>Nam</w:t>
      </w:r>
      <w:r w:rsidR="00C24685">
        <w:t xml:space="preserve"> </w:t>
      </w:r>
      <w:r w:rsidRPr="00C6331E">
        <w:t>continues</w:t>
      </w:r>
      <w:r w:rsidR="00C24685">
        <w:t xml:space="preserve"> </w:t>
      </w:r>
      <w:r w:rsidRPr="00C6331E">
        <w:t>to</w:t>
      </w:r>
      <w:r w:rsidR="00C24685">
        <w:t xml:space="preserve"> </w:t>
      </w:r>
      <w:r w:rsidRPr="00C6331E">
        <w:t>synchronously</w:t>
      </w:r>
      <w:r w:rsidR="00C24685">
        <w:t xml:space="preserve"> </w:t>
      </w:r>
      <w:r w:rsidRPr="00C6331E">
        <w:t>implement</w:t>
      </w:r>
      <w:r w:rsidR="00C24685">
        <w:t xml:space="preserve"> </w:t>
      </w:r>
      <w:r w:rsidRPr="00C6331E">
        <w:t>the</w:t>
      </w:r>
      <w:r w:rsidR="00C24685">
        <w:t xml:space="preserve"> </w:t>
      </w:r>
      <w:r w:rsidRPr="00C6331E">
        <w:t>legislative,</w:t>
      </w:r>
      <w:r w:rsidR="00C24685">
        <w:t xml:space="preserve"> </w:t>
      </w:r>
      <w:r w:rsidRPr="00C6331E">
        <w:t>executive</w:t>
      </w:r>
      <w:r w:rsidR="00C24685">
        <w:t xml:space="preserve"> </w:t>
      </w:r>
      <w:r w:rsidRPr="00C6331E">
        <w:t>and</w:t>
      </w:r>
      <w:r w:rsidR="00C24685">
        <w:t xml:space="preserve"> </w:t>
      </w:r>
      <w:r w:rsidRPr="00C6331E">
        <w:t>judiciary</w:t>
      </w:r>
      <w:r w:rsidR="00C24685">
        <w:t xml:space="preserve"> </w:t>
      </w:r>
      <w:r w:rsidRPr="00C6331E">
        <w:t>measures</w:t>
      </w:r>
      <w:r w:rsidR="00C24685">
        <w:t xml:space="preserve"> </w:t>
      </w:r>
      <w:r w:rsidRPr="00C6331E">
        <w:t>to</w:t>
      </w:r>
      <w:r w:rsidR="00C24685">
        <w:t xml:space="preserve"> </w:t>
      </w:r>
      <w:r w:rsidRPr="00C6331E">
        <w:t>prevent</w:t>
      </w:r>
      <w:r w:rsidR="00C24685">
        <w:t xml:space="preserve"> </w:t>
      </w:r>
      <w:r w:rsidRPr="00C6331E">
        <w:t>and</w:t>
      </w:r>
      <w:r w:rsidR="00C24685">
        <w:t xml:space="preserve"> </w:t>
      </w:r>
      <w:r w:rsidRPr="00C6331E">
        <w:t>fight</w:t>
      </w:r>
      <w:r w:rsidR="00C24685">
        <w:t xml:space="preserve"> </w:t>
      </w:r>
      <w:r w:rsidRPr="00C6331E">
        <w:t>against</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as</w:t>
      </w:r>
      <w:r w:rsidR="00C24685">
        <w:t xml:space="preserve"> </w:t>
      </w:r>
      <w:r w:rsidRPr="00C6331E">
        <w:t>follows:</w:t>
      </w:r>
    </w:p>
    <w:p w:rsidR="00F21141" w:rsidRPr="00C6331E" w:rsidRDefault="00F21141" w:rsidP="003C58BE">
      <w:pPr>
        <w:pStyle w:val="SingleTxtG"/>
      </w:pPr>
      <w:r w:rsidRPr="00C6331E">
        <w:t>240.</w:t>
      </w:r>
      <w:r w:rsidRPr="00C6331E">
        <w:tab/>
        <w:t>Enhancing</w:t>
      </w:r>
      <w:r w:rsidR="00C24685">
        <w:t xml:space="preserve"> </w:t>
      </w:r>
      <w:r w:rsidRPr="00C6331E">
        <w:t>the</w:t>
      </w:r>
      <w:r w:rsidR="00C24685">
        <w:t xml:space="preserve"> </w:t>
      </w:r>
      <w:r w:rsidRPr="00C6331E">
        <w:t>application</w:t>
      </w:r>
      <w:r w:rsidR="00C24685">
        <w:t xml:space="preserve"> </w:t>
      </w:r>
      <w:r w:rsidRPr="00C6331E">
        <w:t>and</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measures</w:t>
      </w:r>
      <w:r w:rsidR="00C24685">
        <w:t xml:space="preserve"> </w:t>
      </w:r>
      <w:r w:rsidRPr="00C6331E">
        <w:t>to</w:t>
      </w:r>
      <w:r w:rsidR="00C24685">
        <w:t xml:space="preserve"> </w:t>
      </w:r>
      <w:r w:rsidRPr="00C6331E">
        <w:t>prevent</w:t>
      </w:r>
      <w:r w:rsidR="00C24685">
        <w:t xml:space="preserve"> </w:t>
      </w:r>
      <w:r w:rsidRPr="00C6331E">
        <w:t>torture</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effectively</w:t>
      </w:r>
      <w:r w:rsidR="00C24685">
        <w:t xml:space="preserve"> </w:t>
      </w:r>
      <w:r w:rsidRPr="00C6331E">
        <w:t>applying</w:t>
      </w:r>
      <w:r w:rsidR="00C24685">
        <w:t xml:space="preserve"> </w:t>
      </w:r>
      <w:r w:rsidRPr="00C6331E">
        <w:t>criminal</w:t>
      </w:r>
      <w:r w:rsidR="00C24685">
        <w:t xml:space="preserve"> </w:t>
      </w:r>
      <w:r w:rsidRPr="00C6331E">
        <w:t>procedure</w:t>
      </w:r>
      <w:r w:rsidR="00C24685">
        <w:t xml:space="preserve"> </w:t>
      </w:r>
      <w:r w:rsidRPr="00C6331E">
        <w:t>measures</w:t>
      </w:r>
      <w:r w:rsidR="00C24685">
        <w:t xml:space="preserve"> </w:t>
      </w:r>
      <w:r w:rsidRPr="00C6331E">
        <w:t>in</w:t>
      </w:r>
      <w:r w:rsidR="00C24685">
        <w:t xml:space="preserve"> </w:t>
      </w:r>
      <w:r w:rsidRPr="00C6331E">
        <w:t>investigating,</w:t>
      </w:r>
      <w:r w:rsidR="00C24685">
        <w:t xml:space="preserve"> </w:t>
      </w:r>
      <w:r w:rsidRPr="00C6331E">
        <w:t>prosecuting</w:t>
      </w:r>
      <w:r w:rsidR="00C24685">
        <w:t xml:space="preserve"> </w:t>
      </w:r>
      <w:r w:rsidRPr="00C6331E">
        <w:t>and</w:t>
      </w:r>
      <w:r w:rsidR="00C24685">
        <w:t xml:space="preserve"> </w:t>
      </w:r>
      <w:r w:rsidRPr="00C6331E">
        <w:t>trying</w:t>
      </w:r>
      <w:r w:rsidR="00C24685">
        <w:t xml:space="preserve"> </w:t>
      </w:r>
      <w:r w:rsidRPr="00C6331E">
        <w:t>in</w:t>
      </w:r>
      <w:r w:rsidR="00C24685">
        <w:t xml:space="preserve"> </w:t>
      </w:r>
      <w:r w:rsidRPr="00C6331E">
        <w:t>prompt</w:t>
      </w:r>
      <w:r w:rsidR="00C24685">
        <w:t xml:space="preserve"> </w:t>
      </w:r>
      <w:r w:rsidRPr="00C6331E">
        <w:t>and</w:t>
      </w:r>
      <w:r w:rsidR="00C24685">
        <w:t xml:space="preserve"> </w:t>
      </w:r>
      <w:r w:rsidRPr="00C6331E">
        <w:t>strict</w:t>
      </w:r>
      <w:r w:rsidR="00C24685">
        <w:t xml:space="preserve"> </w:t>
      </w:r>
      <w:r w:rsidRPr="00C6331E">
        <w:t>manner</w:t>
      </w:r>
      <w:r w:rsidR="00C24685">
        <w:t xml:space="preserve"> </w:t>
      </w:r>
      <w:r w:rsidRPr="00C6331E">
        <w:t>the</w:t>
      </w:r>
      <w:r w:rsidR="00C24685">
        <w:t xml:space="preserve"> </w:t>
      </w:r>
      <w:r w:rsidRPr="00C6331E">
        <w:t>persons</w:t>
      </w:r>
      <w:r w:rsidR="00C24685">
        <w:t xml:space="preserve"> </w:t>
      </w:r>
      <w:r w:rsidRPr="00C6331E">
        <w:t>who</w:t>
      </w:r>
      <w:r w:rsidR="00C24685">
        <w:t xml:space="preserve"> </w:t>
      </w:r>
      <w:r w:rsidRPr="00C6331E">
        <w:t>commit</w:t>
      </w:r>
      <w:r w:rsidR="00C24685">
        <w:t xml:space="preserve"> </w:t>
      </w:r>
      <w:r w:rsidRPr="00C6331E">
        <w:t>acts</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obtaining</w:t>
      </w:r>
      <w:r w:rsidR="00C24685">
        <w:t xml:space="preserve"> </w:t>
      </w:r>
      <w:r w:rsidRPr="00C6331E">
        <w:t>testimonies</w:t>
      </w:r>
      <w:r w:rsidR="00C24685">
        <w:t xml:space="preserve"> </w:t>
      </w:r>
      <w:r w:rsidRPr="00C6331E">
        <w:t>by</w:t>
      </w:r>
      <w:r w:rsidR="00C24685">
        <w:t xml:space="preserve"> </w:t>
      </w:r>
      <w:r w:rsidRPr="00C6331E">
        <w:t>force,</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facilitating</w:t>
      </w:r>
      <w:r w:rsidR="00C24685">
        <w:t xml:space="preserve"> </w:t>
      </w:r>
      <w:r w:rsidRPr="00C6331E">
        <w:t>lawyers</w:t>
      </w:r>
      <w:r w:rsidR="008313BC">
        <w:t>’</w:t>
      </w:r>
      <w:r w:rsidR="00C24685">
        <w:t xml:space="preserve"> </w:t>
      </w:r>
      <w:r w:rsidRPr="00C6331E">
        <w:t>engagement</w:t>
      </w:r>
      <w:r w:rsidR="00C24685">
        <w:t xml:space="preserve"> </w:t>
      </w:r>
      <w:r w:rsidRPr="00C6331E">
        <w:t>in</w:t>
      </w:r>
      <w:r w:rsidR="00C24685">
        <w:t xml:space="preserve"> </w:t>
      </w:r>
      <w:r w:rsidRPr="00C6331E">
        <w:t>proceedings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law;</w:t>
      </w:r>
      <w:r w:rsidR="00C24685">
        <w:t xml:space="preserve"> </w:t>
      </w:r>
      <w:r w:rsidRPr="00C6331E">
        <w:t>studying</w:t>
      </w:r>
      <w:r w:rsidR="00C24685">
        <w:t xml:space="preserve"> </w:t>
      </w:r>
      <w:r w:rsidRPr="00C6331E">
        <w:t>and</w:t>
      </w:r>
      <w:r w:rsidR="00C24685">
        <w:t xml:space="preserve"> </w:t>
      </w:r>
      <w:r w:rsidRPr="00C6331E">
        <w:t>piloting</w:t>
      </w:r>
      <w:r w:rsidR="00C24685">
        <w:t xml:space="preserve"> </w:t>
      </w:r>
      <w:r w:rsidRPr="00C6331E">
        <w:t>the</w:t>
      </w:r>
      <w:r w:rsidR="00C24685">
        <w:t xml:space="preserve"> </w:t>
      </w:r>
      <w:r w:rsidRPr="00C6331E">
        <w:t>use</w:t>
      </w:r>
      <w:r w:rsidR="00C24685">
        <w:t xml:space="preserve"> </w:t>
      </w:r>
      <w:r w:rsidRPr="00C6331E">
        <w:t>of</w:t>
      </w:r>
      <w:r w:rsidR="00C24685">
        <w:t xml:space="preserve"> </w:t>
      </w:r>
      <w:r w:rsidRPr="00C6331E">
        <w:t>audio</w:t>
      </w:r>
      <w:r w:rsidR="00C24685">
        <w:t xml:space="preserve"> </w:t>
      </w:r>
      <w:r w:rsidRPr="00C6331E">
        <w:t>and</w:t>
      </w:r>
      <w:r w:rsidR="00C24685">
        <w:t xml:space="preserve"> </w:t>
      </w:r>
      <w:r w:rsidRPr="00C6331E">
        <w:t>video</w:t>
      </w:r>
      <w:r w:rsidR="00C24685">
        <w:t xml:space="preserve"> </w:t>
      </w:r>
      <w:r w:rsidRPr="00C6331E">
        <w:t>recording</w:t>
      </w:r>
      <w:r w:rsidR="00C24685">
        <w:t xml:space="preserve"> </w:t>
      </w:r>
      <w:r w:rsidRPr="00C6331E">
        <w:t>in</w:t>
      </w:r>
      <w:r w:rsidR="00C24685">
        <w:t xml:space="preserve"> </w:t>
      </w:r>
      <w:r w:rsidRPr="00C6331E">
        <w:t>criminal</w:t>
      </w:r>
      <w:r w:rsidR="00C24685">
        <w:t xml:space="preserve"> </w:t>
      </w:r>
      <w:r w:rsidRPr="00C6331E">
        <w:t>proceedings;</w:t>
      </w:r>
      <w:r w:rsidR="00C24685">
        <w:t xml:space="preserve"> </w:t>
      </w:r>
      <w:r w:rsidRPr="00C6331E">
        <w:t>strengthening</w:t>
      </w:r>
      <w:r w:rsidR="00C24685">
        <w:t xml:space="preserve"> </w:t>
      </w:r>
      <w:r w:rsidRPr="00C6331E">
        <w:t>the</w:t>
      </w:r>
      <w:r w:rsidR="00C24685">
        <w:t xml:space="preserve"> </w:t>
      </w:r>
      <w:r w:rsidRPr="00C6331E">
        <w:t>education</w:t>
      </w:r>
      <w:r w:rsidR="00C24685">
        <w:t xml:space="preserve"> </w:t>
      </w:r>
      <w:r w:rsidRPr="00C6331E">
        <w:t>of</w:t>
      </w:r>
      <w:r w:rsidR="00C24685">
        <w:t xml:space="preserve"> </w:t>
      </w:r>
      <w:r w:rsidRPr="00C6331E">
        <w:t>code</w:t>
      </w:r>
      <w:r w:rsidR="00C24685">
        <w:t xml:space="preserve"> </w:t>
      </w:r>
      <w:r w:rsidRPr="00C6331E">
        <w:t>of</w:t>
      </w:r>
      <w:r w:rsidR="00C24685">
        <w:t xml:space="preserve"> </w:t>
      </w:r>
      <w:r w:rsidRPr="00C6331E">
        <w:t>ethics,</w:t>
      </w:r>
      <w:r w:rsidR="00C24685">
        <w:t xml:space="preserve"> </w:t>
      </w:r>
      <w:r w:rsidRPr="00C6331E">
        <w:t>professional</w:t>
      </w:r>
      <w:r w:rsidR="00C24685">
        <w:t xml:space="preserve"> </w:t>
      </w:r>
      <w:r w:rsidRPr="00C6331E">
        <w:t>ethics</w:t>
      </w:r>
      <w:r w:rsidR="00C24685">
        <w:t xml:space="preserve"> </w:t>
      </w:r>
      <w:r w:rsidRPr="00C6331E">
        <w:t>of</w:t>
      </w:r>
      <w:r w:rsidR="00C24685">
        <w:t xml:space="preserve"> </w:t>
      </w:r>
      <w:r w:rsidRPr="00C6331E">
        <w:t>public</w:t>
      </w:r>
      <w:r w:rsidR="00C24685">
        <w:t xml:space="preserve"> </w:t>
      </w:r>
      <w:r w:rsidRPr="00C6331E">
        <w:t>duty</w:t>
      </w:r>
      <w:r w:rsidR="00C24685">
        <w:t xml:space="preserve"> </w:t>
      </w:r>
      <w:r w:rsidRPr="00C6331E">
        <w:t>performers,</w:t>
      </w:r>
      <w:r w:rsidR="00C24685">
        <w:t xml:space="preserve"> </w:t>
      </w:r>
      <w:r w:rsidRPr="00C6331E">
        <w:t>investigators,</w:t>
      </w:r>
      <w:r w:rsidR="00C24685">
        <w:t xml:space="preserve"> </w:t>
      </w:r>
      <w:r w:rsidRPr="00C6331E">
        <w:t>wardens,</w:t>
      </w:r>
      <w:r w:rsidR="00C24685">
        <w:t xml:space="preserve"> </w:t>
      </w:r>
      <w:r w:rsidRPr="00C6331E">
        <w:t>judicial</w:t>
      </w:r>
      <w:r w:rsidR="00C24685">
        <w:t xml:space="preserve"> </w:t>
      </w:r>
      <w:r w:rsidRPr="00C6331E">
        <w:t>aid</w:t>
      </w:r>
      <w:r w:rsidR="00C24685">
        <w:t xml:space="preserve"> </w:t>
      </w:r>
      <w:r w:rsidRPr="00C6331E">
        <w:t>officers,</w:t>
      </w:r>
      <w:r w:rsidR="00C24685">
        <w:t xml:space="preserve"> </w:t>
      </w:r>
      <w:r w:rsidRPr="00C6331E">
        <w:t>prosecutors,</w:t>
      </w:r>
      <w:r w:rsidR="00C24685">
        <w:t xml:space="preserve"> </w:t>
      </w:r>
      <w:r w:rsidRPr="00C6331E">
        <w:t>judges</w:t>
      </w:r>
      <w:r w:rsidR="006920B2">
        <w:t xml:space="preserve"> </w:t>
      </w:r>
      <w:r w:rsidRPr="00C6331E">
        <w:t>...</w:t>
      </w:r>
    </w:p>
    <w:p w:rsidR="00F21141" w:rsidRPr="00C6331E" w:rsidRDefault="00F21141" w:rsidP="003C58BE">
      <w:pPr>
        <w:pStyle w:val="SingleTxtG"/>
      </w:pPr>
      <w:r w:rsidRPr="00C6331E">
        <w:t>241.</w:t>
      </w:r>
      <w:r w:rsidRPr="00C6331E">
        <w:tab/>
        <w:t>Promoting</w:t>
      </w:r>
      <w:r w:rsidR="00C24685">
        <w:t xml:space="preserve"> </w:t>
      </w:r>
      <w:r w:rsidRPr="00C6331E">
        <w:t>activities</w:t>
      </w:r>
      <w:r w:rsidR="00C24685">
        <w:t xml:space="preserve"> </w:t>
      </w:r>
      <w:r w:rsidRPr="00C6331E">
        <w:t>and</w:t>
      </w:r>
      <w:r w:rsidR="00C24685">
        <w:t xml:space="preserve"> </w:t>
      </w:r>
      <w:r w:rsidRPr="00C6331E">
        <w:t>improving</w:t>
      </w:r>
      <w:r w:rsidR="00C24685">
        <w:t xml:space="preserve"> </w:t>
      </w:r>
      <w:r w:rsidRPr="00C6331E">
        <w:t>the</w:t>
      </w:r>
      <w:r w:rsidR="00C24685">
        <w:t xml:space="preserve"> </w:t>
      </w:r>
      <w:r w:rsidRPr="00C6331E">
        <w:t>efficiency</w:t>
      </w:r>
      <w:r w:rsidR="00C24685">
        <w:t xml:space="preserve"> </w:t>
      </w:r>
      <w:r w:rsidRPr="00C6331E">
        <w:t>of</w:t>
      </w:r>
      <w:r w:rsidR="00C24685">
        <w:t xml:space="preserve"> </w:t>
      </w:r>
      <w:r w:rsidRPr="00C6331E">
        <w:t>the</w:t>
      </w:r>
      <w:r w:rsidR="00C24685">
        <w:t xml:space="preserve"> </w:t>
      </w:r>
      <w:r w:rsidRPr="00C6331E">
        <w:t>monitoring</w:t>
      </w:r>
      <w:r w:rsidR="00C24685">
        <w:t xml:space="preserve"> </w:t>
      </w:r>
      <w:r w:rsidRPr="00C6331E">
        <w:t>mechanism</w:t>
      </w:r>
      <w:r w:rsidR="00C24685">
        <w:t xml:space="preserve"> </w:t>
      </w:r>
      <w:r w:rsidRPr="00C6331E">
        <w:t>of</w:t>
      </w:r>
      <w:r w:rsidR="00C24685">
        <w:t xml:space="preserve"> </w:t>
      </w:r>
      <w:r w:rsidRPr="00C6331E">
        <w:t>law</w:t>
      </w:r>
      <w:r w:rsidR="00C24685">
        <w:t xml:space="preserve"> </w:t>
      </w:r>
      <w:r w:rsidRPr="00C6331E">
        <w:t>enforcement</w:t>
      </w:r>
      <w:r w:rsidR="00C24685">
        <w:t xml:space="preserve"> </w:t>
      </w:r>
      <w:r w:rsidRPr="00C6331E">
        <w:t>and</w:t>
      </w:r>
      <w:r w:rsidR="00C24685">
        <w:t xml:space="preserve"> </w:t>
      </w:r>
      <w:r w:rsidRPr="00C6331E">
        <w:t>human</w:t>
      </w:r>
      <w:r w:rsidR="00C24685">
        <w:t xml:space="preserve"> </w:t>
      </w:r>
      <w:r w:rsidRPr="00C6331E">
        <w:t>rights</w:t>
      </w:r>
      <w:r w:rsidR="00C24685">
        <w:t xml:space="preserve"> </w:t>
      </w:r>
      <w:r w:rsidRPr="00C6331E">
        <w:t>protection</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every</w:t>
      </w:r>
      <w:r w:rsidR="00C24685">
        <w:t xml:space="preserve"> </w:t>
      </w:r>
      <w:r w:rsidRPr="00C6331E">
        <w:t>year,</w:t>
      </w:r>
      <w:r w:rsidR="00C24685">
        <w:t xml:space="preserve"> </w:t>
      </w:r>
      <w:r w:rsidRPr="00C6331E">
        <w:t>introducing</w:t>
      </w:r>
      <w:r w:rsidR="00C24685">
        <w:t xml:space="preserve"> </w:t>
      </w:r>
      <w:r w:rsidRPr="00C6331E">
        <w:t>the</w:t>
      </w:r>
      <w:r w:rsidR="00C24685">
        <w:t xml:space="preserve"> </w:t>
      </w:r>
      <w:r w:rsidRPr="00C6331E">
        <w:t>inclusion</w:t>
      </w:r>
      <w:r w:rsidR="00C24685">
        <w:t xml:space="preserve"> </w:t>
      </w:r>
      <w:r w:rsidRPr="00C6331E">
        <w:t>of</w:t>
      </w:r>
      <w:r w:rsidR="00C24685">
        <w:t xml:space="preserve"> </w:t>
      </w:r>
      <w:r w:rsidRPr="00C6331E">
        <w:t>inspection</w:t>
      </w:r>
      <w:r w:rsidR="00C24685">
        <w:t xml:space="preserve"> </w:t>
      </w:r>
      <w:r w:rsidRPr="00C6331E">
        <w:t>and</w:t>
      </w:r>
      <w:r w:rsidR="00C24685">
        <w:t xml:space="preserve"> </w:t>
      </w:r>
      <w:r w:rsidRPr="00C6331E">
        <w:t>supervision</w:t>
      </w:r>
      <w:r w:rsidR="00C24685">
        <w:t xml:space="preserve"> </w:t>
      </w:r>
      <w:r w:rsidRPr="00C6331E">
        <w:t>of</w:t>
      </w:r>
      <w:r w:rsidR="00C24685">
        <w:t xml:space="preserve"> </w:t>
      </w:r>
      <w:r w:rsidRPr="00C6331E">
        <w:t>implementation</w:t>
      </w:r>
      <w:r w:rsidR="00C24685">
        <w:t xml:space="preserve"> </w:t>
      </w:r>
      <w:r w:rsidRPr="00C6331E">
        <w:t>of</w:t>
      </w:r>
      <w:r w:rsidR="00C24685">
        <w:t xml:space="preserve"> </w:t>
      </w:r>
      <w:r w:rsidRPr="00C6331E">
        <w:t>anti-torture</w:t>
      </w:r>
      <w:r w:rsidR="00C24685">
        <w:t xml:space="preserve"> </w:t>
      </w:r>
      <w:r w:rsidRPr="00C6331E">
        <w:t>legislation</w:t>
      </w:r>
      <w:r w:rsidR="00C24685">
        <w:t xml:space="preserve"> </w:t>
      </w:r>
      <w:r w:rsidRPr="00C6331E">
        <w:t>for</w:t>
      </w:r>
      <w:r w:rsidR="00C24685">
        <w:t xml:space="preserve"> </w:t>
      </w:r>
      <w:r w:rsidRPr="00C6331E">
        <w:t>agencies</w:t>
      </w:r>
      <w:r w:rsidR="00C24685">
        <w:t xml:space="preserve"> </w:t>
      </w:r>
      <w:r w:rsidRPr="00C6331E">
        <w:t>and</w:t>
      </w:r>
      <w:r w:rsidR="00C24685">
        <w:t xml:space="preserve"> </w:t>
      </w:r>
      <w:r w:rsidRPr="00C6331E">
        <w:t>public</w:t>
      </w:r>
      <w:r w:rsidR="00C24685">
        <w:t xml:space="preserve"> </w:t>
      </w:r>
      <w:r w:rsidRPr="00C6331E">
        <w:t>officials,</w:t>
      </w:r>
      <w:r w:rsidR="00C24685">
        <w:t xml:space="preserve"> </w:t>
      </w:r>
      <w:r w:rsidRPr="00C6331E">
        <w:t>especially</w:t>
      </w:r>
      <w:r w:rsidR="00C24685">
        <w:t xml:space="preserve"> </w:t>
      </w:r>
      <w:r w:rsidRPr="00C6331E">
        <w:t>the</w:t>
      </w:r>
      <w:r w:rsidR="00C24685">
        <w:t xml:space="preserve"> </w:t>
      </w:r>
      <w:r w:rsidRPr="00C6331E">
        <w:t>procedure-conducting</w:t>
      </w:r>
      <w:r w:rsidR="00C24685">
        <w:t xml:space="preserve"> </w:t>
      </w:r>
      <w:r w:rsidRPr="00C6331E">
        <w:t>agencies,</w:t>
      </w:r>
      <w:r w:rsidR="00C24685">
        <w:t xml:space="preserve"> </w:t>
      </w:r>
      <w:r w:rsidRPr="00C6331E">
        <w:t>management</w:t>
      </w:r>
      <w:r w:rsidR="00C24685">
        <w:t xml:space="preserve"> </w:t>
      </w:r>
      <w:r w:rsidRPr="00C6331E">
        <w:t>enforcement</w:t>
      </w:r>
      <w:r w:rsidR="00C24685">
        <w:t xml:space="preserve"> </w:t>
      </w:r>
      <w:r w:rsidRPr="00C6331E">
        <w:t>criminal</w:t>
      </w:r>
      <w:r w:rsidR="00C24685">
        <w:t xml:space="preserve"> </w:t>
      </w:r>
      <w:r w:rsidRPr="00C6331E">
        <w:t>agencies,</w:t>
      </w:r>
      <w:r w:rsidR="00C24685">
        <w:t xml:space="preserve"> </w:t>
      </w:r>
      <w:r w:rsidRPr="00C6331E">
        <w:t>prison,</w:t>
      </w:r>
      <w:r w:rsidR="00C24685">
        <w:t xml:space="preserve"> </w:t>
      </w:r>
      <w:r w:rsidRPr="00C6331E">
        <w:t>temporary</w:t>
      </w:r>
      <w:r w:rsidR="00C24685">
        <w:t xml:space="preserve"> </w:t>
      </w:r>
      <w:r w:rsidRPr="00C6331E">
        <w:t>detention</w:t>
      </w:r>
      <w:r w:rsidR="00C24685">
        <w:t xml:space="preserve"> </w:t>
      </w:r>
      <w:proofErr w:type="spellStart"/>
      <w:r w:rsidRPr="00C6331E">
        <w:t>centers</w:t>
      </w:r>
      <w:proofErr w:type="spellEnd"/>
      <w:r w:rsidR="00C24685">
        <w:t xml:space="preserve"> </w:t>
      </w:r>
      <w:r w:rsidRPr="00C6331E">
        <w:t>and</w:t>
      </w:r>
      <w:r w:rsidR="00C24685">
        <w:t xml:space="preserve"> </w:t>
      </w:r>
      <w:r w:rsidRPr="00C6331E">
        <w:t>custody</w:t>
      </w:r>
      <w:r w:rsidR="00C24685">
        <w:t xml:space="preserve"> </w:t>
      </w:r>
      <w:r w:rsidRPr="00C6331E">
        <w:t>houses,</w:t>
      </w:r>
      <w:r w:rsidR="00C24685">
        <w:t xml:space="preserve"> </w:t>
      </w:r>
      <w:r w:rsidRPr="00C6331E">
        <w:t>agencies</w:t>
      </w:r>
      <w:r w:rsidR="00C24685">
        <w:t xml:space="preserve"> </w:t>
      </w:r>
      <w:r w:rsidRPr="00C6331E">
        <w:t>tasked</w:t>
      </w:r>
      <w:r w:rsidR="00C24685">
        <w:t xml:space="preserve"> </w:t>
      </w:r>
      <w:r w:rsidRPr="00C6331E">
        <w:t>to</w:t>
      </w:r>
      <w:r w:rsidR="00C24685">
        <w:t xml:space="preserve"> </w:t>
      </w:r>
      <w:r w:rsidRPr="00C6331E">
        <w:t>conduct</w:t>
      </w:r>
      <w:r w:rsidR="00C24685">
        <w:t xml:space="preserve"> </w:t>
      </w:r>
      <w:r w:rsidRPr="00C6331E">
        <w:t>a</w:t>
      </w:r>
      <w:r w:rsidR="00C24685">
        <w:t xml:space="preserve"> </w:t>
      </w:r>
      <w:r w:rsidRPr="00C6331E">
        <w:t>number</w:t>
      </w:r>
      <w:r w:rsidR="00C24685">
        <w:t xml:space="preserve"> </w:t>
      </w:r>
      <w:r w:rsidRPr="00C6331E">
        <w:t>of</w:t>
      </w:r>
      <w:r w:rsidR="00C24685">
        <w:t xml:space="preserve"> </w:t>
      </w:r>
      <w:r w:rsidRPr="00C6331E">
        <w:t>investigation</w:t>
      </w:r>
      <w:r w:rsidR="00C24685">
        <w:t xml:space="preserve"> </w:t>
      </w:r>
      <w:r w:rsidRPr="00C6331E">
        <w:t>activities</w:t>
      </w:r>
      <w:r w:rsidR="00C24685">
        <w:t xml:space="preserve"> </w:t>
      </w:r>
      <w:r w:rsidRPr="00C6331E">
        <w:t>such</w:t>
      </w:r>
      <w:r w:rsidR="00C24685">
        <w:t xml:space="preserve"> </w:t>
      </w:r>
      <w:r w:rsidRPr="00C6331E">
        <w:t>as</w:t>
      </w:r>
      <w:r w:rsidR="00C24685">
        <w:t xml:space="preserve"> </w:t>
      </w:r>
      <w:r w:rsidRPr="00C6331E">
        <w:t>the</w:t>
      </w:r>
      <w:r w:rsidR="00C24685">
        <w:t xml:space="preserve"> </w:t>
      </w:r>
      <w:r w:rsidRPr="00C6331E">
        <w:t>Customs,</w:t>
      </w:r>
      <w:r w:rsidR="00C24685">
        <w:t xml:space="preserve"> </w:t>
      </w:r>
      <w:r w:rsidRPr="00C6331E">
        <w:t>the</w:t>
      </w:r>
      <w:r w:rsidR="00C24685">
        <w:t xml:space="preserve"> </w:t>
      </w:r>
      <w:r w:rsidRPr="00C6331E">
        <w:t>Forest</w:t>
      </w:r>
      <w:r w:rsidR="00C24685">
        <w:t xml:space="preserve"> </w:t>
      </w:r>
      <w:r w:rsidRPr="00C6331E">
        <w:t>Protection</w:t>
      </w:r>
      <w:r w:rsidR="00C24685">
        <w:t xml:space="preserve"> </w:t>
      </w:r>
      <w:r w:rsidRPr="00C6331E">
        <w:t>Service,</w:t>
      </w:r>
      <w:r w:rsidR="00C24685">
        <w:t xml:space="preserve"> </w:t>
      </w:r>
      <w:r w:rsidRPr="00C6331E">
        <w:t>the</w:t>
      </w:r>
      <w:r w:rsidR="00C24685">
        <w:t xml:space="preserve"> </w:t>
      </w:r>
      <w:r w:rsidRPr="00C6331E">
        <w:t>Fishery</w:t>
      </w:r>
      <w:r w:rsidR="00C24685">
        <w:t xml:space="preserve"> </w:t>
      </w:r>
      <w:r w:rsidRPr="00C6331E">
        <w:t>Surveillance</w:t>
      </w:r>
      <w:r w:rsidR="00C24685">
        <w:t xml:space="preserve"> </w:t>
      </w:r>
      <w:r w:rsidRPr="00C6331E">
        <w:t>Force,</w:t>
      </w:r>
      <w:r w:rsidR="00C24685">
        <w:t xml:space="preserve"> </w:t>
      </w:r>
      <w:r w:rsidRPr="00C6331E">
        <w:t>the</w:t>
      </w:r>
      <w:r w:rsidR="00C24685">
        <w:t xml:space="preserve"> </w:t>
      </w:r>
      <w:r w:rsidRPr="00C6331E">
        <w:t>Border</w:t>
      </w:r>
      <w:r w:rsidR="00C24685">
        <w:t xml:space="preserve"> </w:t>
      </w:r>
      <w:r w:rsidRPr="00C6331E">
        <w:t>Guard,</w:t>
      </w:r>
      <w:r w:rsidR="00C24685">
        <w:t xml:space="preserve"> </w:t>
      </w:r>
      <w:r w:rsidRPr="00C6331E">
        <w:t>the</w:t>
      </w:r>
      <w:r w:rsidR="00C24685">
        <w:t xml:space="preserve"> </w:t>
      </w:r>
      <w:r w:rsidRPr="00C6331E">
        <w:t>Coast</w:t>
      </w:r>
      <w:r w:rsidR="00C24685">
        <w:t xml:space="preserve"> </w:t>
      </w:r>
      <w:r w:rsidRPr="00C6331E">
        <w:t>Guard</w:t>
      </w:r>
      <w:r w:rsidR="006920B2">
        <w:t xml:space="preserve"> </w:t>
      </w:r>
      <w:r w:rsidRPr="00C6331E">
        <w:t>...</w:t>
      </w:r>
    </w:p>
    <w:p w:rsidR="00F21141" w:rsidRPr="00C6331E" w:rsidRDefault="00F21141" w:rsidP="003C58BE">
      <w:pPr>
        <w:pStyle w:val="SingleTxtG"/>
      </w:pPr>
      <w:r w:rsidRPr="00C6331E">
        <w:t>242.</w:t>
      </w:r>
      <w:r w:rsidRPr="00C6331E">
        <w:tab/>
        <w:t>Submitting</w:t>
      </w:r>
      <w:r w:rsidR="00C24685">
        <w:t xml:space="preserve"> </w:t>
      </w:r>
      <w:r w:rsidRPr="00C6331E">
        <w:t>to</w:t>
      </w:r>
      <w:r w:rsidR="00C24685">
        <w:t xml:space="preserve"> </w:t>
      </w:r>
      <w:r w:rsidRPr="00C6331E">
        <w:t>the</w:t>
      </w:r>
      <w:r w:rsidR="00C24685">
        <w:t xml:space="preserve"> </w:t>
      </w:r>
      <w:r w:rsidRPr="00C6331E">
        <w:t>Prime</w:t>
      </w:r>
      <w:r w:rsidR="00C24685">
        <w:t xml:space="preserve"> </w:t>
      </w:r>
      <w:r w:rsidRPr="00C6331E">
        <w:t>Minister</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for</w:t>
      </w:r>
      <w:r w:rsidR="00C24685">
        <w:t xml:space="preserve"> </w:t>
      </w:r>
      <w:r w:rsidRPr="00C6331E">
        <w:t>approval</w:t>
      </w:r>
      <w:r w:rsidR="00C24685">
        <w:t xml:space="preserve"> </w:t>
      </w:r>
      <w:r w:rsidRPr="00C6331E">
        <w:t>of</w:t>
      </w:r>
      <w:r w:rsidR="00C24685">
        <w:t xml:space="preserve"> </w:t>
      </w:r>
      <w:r w:rsidRPr="00C6331E">
        <w:t>the</w:t>
      </w:r>
      <w:r w:rsidR="00C24685">
        <w:t xml:space="preserve"> </w:t>
      </w:r>
      <w:r w:rsidRPr="00C6331E">
        <w:t>Program</w:t>
      </w:r>
      <w:r w:rsidR="00C24685">
        <w:t xml:space="preserve"> </w:t>
      </w:r>
      <w:r w:rsidRPr="00C6331E">
        <w:t>on</w:t>
      </w:r>
      <w:r w:rsidR="00C24685">
        <w:t xml:space="preserve"> </w:t>
      </w:r>
      <w:r w:rsidRPr="00C6331E">
        <w:t>Communicating</w:t>
      </w:r>
      <w:r w:rsidR="00C24685">
        <w:t xml:space="preserve"> </w:t>
      </w:r>
      <w:r w:rsidRPr="00C6331E">
        <w:t>the</w:t>
      </w:r>
      <w:r w:rsidR="00C24685">
        <w:t xml:space="preserve"> </w:t>
      </w:r>
      <w:r w:rsidRPr="00C6331E">
        <w:t>contents</w:t>
      </w:r>
      <w:r w:rsidR="00C24685">
        <w:t xml:space="preserve"> </w:t>
      </w:r>
      <w:r w:rsidRPr="00C6331E">
        <w:t>of</w:t>
      </w:r>
      <w:r w:rsidR="00C24685">
        <w:t xml:space="preserve"> </w:t>
      </w:r>
      <w:r w:rsidRPr="00C6331E">
        <w:t>the</w:t>
      </w:r>
      <w:r w:rsidR="00C24685">
        <w:t xml:space="preserve"> </w:t>
      </w:r>
      <w:r w:rsidRPr="00C6331E">
        <w:t>Convention</w:t>
      </w:r>
      <w:r w:rsidR="00C24685">
        <w:t xml:space="preserve"> </w:t>
      </w:r>
      <w:r w:rsidRPr="00C6331E">
        <w:t>and</w:t>
      </w:r>
      <w:r w:rsidR="00C24685">
        <w:t xml:space="preserve"> </w:t>
      </w:r>
      <w:r w:rsidRPr="00C6331E">
        <w:t>the</w:t>
      </w:r>
      <w:r w:rsidR="00C24685">
        <w:t xml:space="preserve"> </w:t>
      </w:r>
      <w:r w:rsidRPr="00C6331E">
        <w:t>relevant</w:t>
      </w:r>
      <w:r w:rsidR="00C24685">
        <w:t xml:space="preserve"> </w:t>
      </w:r>
      <w:r w:rsidRPr="00C6331E">
        <w:t>legislation</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to</w:t>
      </w:r>
      <w:r w:rsidR="00C24685">
        <w:t xml:space="preserve"> </w:t>
      </w:r>
      <w:r w:rsidRPr="00C6331E">
        <w:t>cadres,</w:t>
      </w:r>
      <w:r w:rsidR="00C24685">
        <w:t xml:space="preserve"> </w:t>
      </w:r>
      <w:r w:rsidRPr="00C6331E">
        <w:t>civil</w:t>
      </w:r>
      <w:r w:rsidR="00C24685">
        <w:t xml:space="preserve"> </w:t>
      </w:r>
      <w:r w:rsidRPr="00C6331E">
        <w:t>servants,</w:t>
      </w:r>
      <w:r w:rsidR="00C24685">
        <w:t xml:space="preserve"> </w:t>
      </w:r>
      <w:r w:rsidRPr="00C6331E">
        <w:t>public</w:t>
      </w:r>
      <w:r w:rsidR="00C24685">
        <w:t xml:space="preserve"> </w:t>
      </w:r>
      <w:r w:rsidRPr="00C6331E">
        <w:t>employees</w:t>
      </w:r>
      <w:r w:rsidR="00C24685">
        <w:t xml:space="preserve"> </w:t>
      </w:r>
      <w:r w:rsidRPr="00C6331E">
        <w:t>and</w:t>
      </w:r>
      <w:r w:rsidR="00C24685">
        <w:t xml:space="preserve"> </w:t>
      </w:r>
      <w:r w:rsidRPr="00C6331E">
        <w:t>population;</w:t>
      </w:r>
      <w:r w:rsidR="00C24685">
        <w:t xml:space="preserve"> </w:t>
      </w:r>
      <w:r w:rsidRPr="00C6331E">
        <w:t>overcoming</w:t>
      </w:r>
      <w:r w:rsidR="00C24685">
        <w:t xml:space="preserve"> </w:t>
      </w:r>
      <w:r w:rsidRPr="00C6331E">
        <w:t>difficulties</w:t>
      </w:r>
      <w:r w:rsidR="00C24685">
        <w:t xml:space="preserve"> </w:t>
      </w:r>
      <w:r w:rsidRPr="00C6331E">
        <w:t>and</w:t>
      </w:r>
      <w:r w:rsidR="00C24685">
        <w:t xml:space="preserve"> </w:t>
      </w:r>
      <w:r w:rsidRPr="00C6331E">
        <w:t>obstacles</w:t>
      </w:r>
      <w:r w:rsidR="00C24685">
        <w:t xml:space="preserve"> </w:t>
      </w:r>
      <w:r w:rsidRPr="00C6331E">
        <w:t>to</w:t>
      </w:r>
      <w:r w:rsidR="00C24685">
        <w:t xml:space="preserve"> </w:t>
      </w:r>
      <w:r w:rsidRPr="00C6331E">
        <w:t>continue</w:t>
      </w:r>
      <w:r w:rsidR="00C24685">
        <w:t xml:space="preserve"> </w:t>
      </w:r>
      <w:r w:rsidRPr="00C6331E">
        <w:t>communicating</w:t>
      </w:r>
      <w:r w:rsidR="00C24685">
        <w:t xml:space="preserve"> </w:t>
      </w:r>
      <w:r w:rsidRPr="00C6331E">
        <w:t>the</w:t>
      </w:r>
      <w:r w:rsidR="00C24685">
        <w:t xml:space="preserve"> </w:t>
      </w:r>
      <w:r w:rsidRPr="00C6331E">
        <w:t>content</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and</w:t>
      </w:r>
      <w:r w:rsidR="00C24685">
        <w:t xml:space="preserve"> </w:t>
      </w:r>
      <w:r w:rsidRPr="00C6331E">
        <w:t>the</w:t>
      </w:r>
      <w:r w:rsidR="00C24685">
        <w:t xml:space="preserve"> </w:t>
      </w:r>
      <w:r w:rsidRPr="00C6331E">
        <w:t>regulations</w:t>
      </w:r>
      <w:r w:rsidR="00C24685">
        <w:t xml:space="preserve"> </w:t>
      </w:r>
      <w:r w:rsidRPr="00C6331E">
        <w:t>of</w:t>
      </w:r>
      <w:r w:rsidR="00C24685">
        <w:t xml:space="preserve"> </w:t>
      </w:r>
      <w:r w:rsidRPr="00C6331E">
        <w:t>the</w:t>
      </w:r>
      <w:r w:rsidR="00C24685">
        <w:t xml:space="preserve"> </w:t>
      </w:r>
      <w:r w:rsidRPr="00C6331E">
        <w:t>Viet</w:t>
      </w:r>
      <w:r w:rsidR="00C24685">
        <w:t xml:space="preserve"> </w:t>
      </w:r>
      <w:r w:rsidRPr="00C6331E">
        <w:t>Nam</w:t>
      </w:r>
      <w:r w:rsidR="008313BC">
        <w:t>’</w:t>
      </w:r>
      <w:r w:rsidRPr="00C6331E">
        <w:t>s</w:t>
      </w:r>
      <w:r w:rsidR="00C24685">
        <w:t xml:space="preserve"> </w:t>
      </w:r>
      <w:r w:rsidRPr="00C6331E">
        <w:t>laws</w:t>
      </w:r>
      <w:r w:rsidR="00C24685">
        <w:t xml:space="preserve"> </w:t>
      </w:r>
      <w:r w:rsidRPr="00C6331E">
        <w:t>against</w:t>
      </w:r>
      <w:r w:rsidR="00C24685">
        <w:t xml:space="preserve"> </w:t>
      </w:r>
      <w:r w:rsidRPr="00C6331E">
        <w:t>torture</w:t>
      </w:r>
      <w:r w:rsidR="00C24685">
        <w:t xml:space="preserve"> </w:t>
      </w:r>
      <w:r w:rsidRPr="00C6331E">
        <w:t>to</w:t>
      </w:r>
      <w:r w:rsidR="00C24685">
        <w:t xml:space="preserve"> </w:t>
      </w:r>
      <w:r w:rsidRPr="00C6331E">
        <w:t>all</w:t>
      </w:r>
      <w:r w:rsidR="00C24685">
        <w:t xml:space="preserve"> </w:t>
      </w:r>
      <w:r w:rsidRPr="00C6331E">
        <w:t>audience</w:t>
      </w:r>
      <w:r w:rsidR="00C24685">
        <w:t xml:space="preserve"> </w:t>
      </w:r>
      <w:r w:rsidRPr="00C6331E">
        <w:t>with</w:t>
      </w:r>
      <w:r w:rsidR="00C24685">
        <w:t xml:space="preserve"> </w:t>
      </w:r>
      <w:r w:rsidRPr="00C6331E">
        <w:t>appropriate</w:t>
      </w:r>
      <w:r w:rsidR="00C24685">
        <w:t xml:space="preserve"> </w:t>
      </w:r>
      <w:r w:rsidRPr="00C6331E">
        <w:t>contents</w:t>
      </w:r>
      <w:r w:rsidR="00C24685">
        <w:t xml:space="preserve"> </w:t>
      </w:r>
      <w:r w:rsidRPr="00C6331E">
        <w:t>and</w:t>
      </w:r>
      <w:r w:rsidR="00C24685">
        <w:t xml:space="preserve"> </w:t>
      </w:r>
      <w:r w:rsidRPr="00C6331E">
        <w:t>methods;</w:t>
      </w:r>
      <w:r w:rsidR="00C24685">
        <w:t xml:space="preserve"> </w:t>
      </w:r>
      <w:r w:rsidRPr="00C6331E">
        <w:t>promoting</w:t>
      </w:r>
      <w:r w:rsidR="00C24685">
        <w:t xml:space="preserve"> </w:t>
      </w:r>
      <w:r w:rsidRPr="00C6331E">
        <w:t>the</w:t>
      </w:r>
      <w:r w:rsidR="00C24685">
        <w:t xml:space="preserve"> </w:t>
      </w:r>
      <w:r w:rsidRPr="00C6331E">
        <w:t>awareness</w:t>
      </w:r>
      <w:r w:rsidR="00C24685">
        <w:t xml:space="preserve"> </w:t>
      </w:r>
      <w:r w:rsidRPr="00C6331E">
        <w:t>raising</w:t>
      </w:r>
      <w:r w:rsidR="00C24685">
        <w:t xml:space="preserve"> </w:t>
      </w:r>
      <w:r w:rsidRPr="00C6331E">
        <w:t>in</w:t>
      </w:r>
      <w:r w:rsidR="00C24685">
        <w:t xml:space="preserve"> </w:t>
      </w:r>
      <w:r w:rsidRPr="00C6331E">
        <w:t>ministries,</w:t>
      </w:r>
      <w:r w:rsidR="00C24685">
        <w:t xml:space="preserve"> </w:t>
      </w:r>
      <w:r w:rsidRPr="00C6331E">
        <w:t>services</w:t>
      </w:r>
      <w:r w:rsidR="00C24685">
        <w:t xml:space="preserve"> </w:t>
      </w:r>
      <w:r w:rsidRPr="00C6331E">
        <w:t>and</w:t>
      </w:r>
      <w:r w:rsidR="00C24685">
        <w:t xml:space="preserve"> </w:t>
      </w:r>
      <w:r w:rsidRPr="00C6331E">
        <w:t>provinces</w:t>
      </w:r>
      <w:r w:rsidR="00C24685">
        <w:t xml:space="preserve"> </w:t>
      </w:r>
      <w:r w:rsidRPr="00C6331E">
        <w:t>and</w:t>
      </w:r>
      <w:r w:rsidR="00C24685">
        <w:t xml:space="preserve"> </w:t>
      </w:r>
      <w:r w:rsidRPr="00C6331E">
        <w:t>cities</w:t>
      </w:r>
      <w:r w:rsidR="00C24685">
        <w:t xml:space="preserve"> </w:t>
      </w:r>
      <w:r w:rsidRPr="00C6331E">
        <w:t>under</w:t>
      </w:r>
      <w:r w:rsidR="00C24685">
        <w:t xml:space="preserve"> </w:t>
      </w:r>
      <w:r w:rsidRPr="00C6331E">
        <w:t>the</w:t>
      </w:r>
      <w:r w:rsidR="00C24685">
        <w:t xml:space="preserve"> </w:t>
      </w:r>
      <w:r w:rsidRPr="00C6331E">
        <w:t>central</w:t>
      </w:r>
      <w:r w:rsidR="00C24685">
        <w:t xml:space="preserve"> </w:t>
      </w:r>
      <w:r w:rsidRPr="00C6331E">
        <w:t>Government</w:t>
      </w:r>
      <w:r w:rsidR="00C24685">
        <w:t xml:space="preserve"> </w:t>
      </w:r>
      <w:r w:rsidRPr="00C6331E">
        <w:t>which</w:t>
      </w:r>
      <w:r w:rsidR="00C24685">
        <w:t xml:space="preserve"> </w:t>
      </w:r>
      <w:r w:rsidRPr="00C6331E">
        <w:t>have</w:t>
      </w:r>
      <w:r w:rsidR="00C24685">
        <w:t xml:space="preserve"> </w:t>
      </w:r>
      <w:r w:rsidRPr="00C6331E">
        <w:t>not</w:t>
      </w:r>
      <w:r w:rsidR="00C24685">
        <w:t xml:space="preserve"> </w:t>
      </w:r>
      <w:r w:rsidRPr="00C6331E">
        <w:t>been</w:t>
      </w:r>
      <w:r w:rsidR="00C24685">
        <w:t xml:space="preserve"> </w:t>
      </w:r>
      <w:r w:rsidRPr="00C6331E">
        <w:t>implemented.</w:t>
      </w:r>
    </w:p>
    <w:p w:rsidR="00F21141" w:rsidRPr="00C6331E" w:rsidRDefault="00F21141" w:rsidP="003C58BE">
      <w:pPr>
        <w:pStyle w:val="SingleTxtG"/>
      </w:pPr>
      <w:r w:rsidRPr="00C6331E">
        <w:t>243.</w:t>
      </w:r>
      <w:r w:rsidRPr="00C6331E">
        <w:tab/>
        <w:t>Continuing</w:t>
      </w:r>
      <w:r w:rsidR="00C24685">
        <w:t xml:space="preserve"> </w:t>
      </w:r>
      <w:r w:rsidRPr="00C6331E">
        <w:t>to</w:t>
      </w:r>
      <w:r w:rsidR="00C24685">
        <w:t xml:space="preserve"> </w:t>
      </w:r>
      <w:r w:rsidRPr="00C6331E">
        <w:t>review</w:t>
      </w:r>
      <w:r w:rsidR="00C24685">
        <w:t xml:space="preserve"> </w:t>
      </w:r>
      <w:r w:rsidRPr="00C6331E">
        <w:t>and</w:t>
      </w:r>
      <w:r w:rsidR="00C24685">
        <w:t xml:space="preserve"> </w:t>
      </w:r>
      <w:r w:rsidRPr="00C6331E">
        <w:t>improve</w:t>
      </w:r>
      <w:r w:rsidR="00C24685">
        <w:t xml:space="preserve"> </w:t>
      </w:r>
      <w:r w:rsidRPr="00C6331E">
        <w:t>the</w:t>
      </w:r>
      <w:r w:rsidR="00C24685">
        <w:t xml:space="preserve"> </w:t>
      </w:r>
      <w:r w:rsidRPr="00C6331E">
        <w:t>legal</w:t>
      </w:r>
      <w:r w:rsidR="00C24685">
        <w:t xml:space="preserve"> </w:t>
      </w:r>
      <w:r w:rsidRPr="00C6331E">
        <w:t>provisions</w:t>
      </w:r>
      <w:r w:rsidR="00C24685">
        <w:t xml:space="preserve"> </w:t>
      </w:r>
      <w:r w:rsidRPr="00C6331E">
        <w:t>against</w:t>
      </w:r>
      <w:r w:rsidR="00C24685">
        <w:t xml:space="preserve"> </w:t>
      </w:r>
      <w:r w:rsidRPr="00C6331E">
        <w:t>torture</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through</w:t>
      </w:r>
      <w:r w:rsidR="00C24685">
        <w:t xml:space="preserve"> </w:t>
      </w:r>
      <w:r w:rsidRPr="00C6331E">
        <w:t>the</w:t>
      </w:r>
      <w:r w:rsidR="00C24685">
        <w:t xml:space="preserve"> </w:t>
      </w:r>
      <w:r w:rsidRPr="00C6331E">
        <w:t>following</w:t>
      </w:r>
      <w:r w:rsidR="00C24685">
        <w:t xml:space="preserve"> </w:t>
      </w:r>
      <w:r w:rsidRPr="00C6331E">
        <w:t>activities:</w:t>
      </w:r>
    </w:p>
    <w:p w:rsidR="00F21141" w:rsidRPr="00C6331E" w:rsidRDefault="00F21141" w:rsidP="006920B2">
      <w:pPr>
        <w:pStyle w:val="Bullet1G"/>
      </w:pPr>
      <w:r w:rsidRPr="00C6331E">
        <w:t>Reviewing</w:t>
      </w:r>
      <w:r w:rsidR="00C24685">
        <w:t xml:space="preserve"> </w:t>
      </w:r>
      <w:r w:rsidRPr="00C6331E">
        <w:t>the</w:t>
      </w:r>
      <w:r w:rsidR="00C24685">
        <w:t xml:space="preserve"> </w:t>
      </w:r>
      <w:r w:rsidRPr="00C6331E">
        <w:t>application</w:t>
      </w:r>
      <w:r w:rsidR="00C24685">
        <w:t xml:space="preserve"> </w:t>
      </w:r>
      <w:r w:rsidRPr="00C6331E">
        <w:t>of</w:t>
      </w:r>
      <w:r w:rsidR="00C24685">
        <w:t xml:space="preserve"> </w:t>
      </w:r>
      <w:r w:rsidRPr="00C6331E">
        <w:t>the</w:t>
      </w:r>
      <w:r w:rsidR="00C24685">
        <w:t xml:space="preserve"> </w:t>
      </w:r>
      <w:r w:rsidRPr="00C6331E">
        <w:t>new</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2013</w:t>
      </w:r>
      <w:r w:rsidR="00C24685">
        <w:t xml:space="preserve"> </w:t>
      </w:r>
      <w:r w:rsidRPr="00C6331E">
        <w:t>Constitution</w:t>
      </w:r>
      <w:r w:rsidR="00C24685">
        <w:t xml:space="preserve"> </w:t>
      </w:r>
      <w:r w:rsidRPr="00C6331E">
        <w:t>and</w:t>
      </w:r>
      <w:r w:rsidR="00C24685">
        <w:t xml:space="preserve"> </w:t>
      </w:r>
      <w:r w:rsidRPr="00C6331E">
        <w:t>the</w:t>
      </w:r>
      <w:r w:rsidR="00C24685">
        <w:t xml:space="preserve"> </w:t>
      </w:r>
      <w:r w:rsidRPr="00C6331E">
        <w:t>related</w:t>
      </w:r>
      <w:r w:rsidR="00C24685">
        <w:t xml:space="preserve"> </w:t>
      </w:r>
      <w:r w:rsidRPr="00C6331E">
        <w:t>codes,</w:t>
      </w:r>
      <w:r w:rsidR="00C24685">
        <w:t xml:space="preserve"> </w:t>
      </w:r>
      <w:r w:rsidRPr="00C6331E">
        <w:t>laws</w:t>
      </w:r>
      <w:r w:rsidR="00C24685">
        <w:t xml:space="preserve"> </w:t>
      </w:r>
      <w:r w:rsidRPr="00C6331E">
        <w:t>and</w:t>
      </w:r>
      <w:r w:rsidR="00C24685">
        <w:t xml:space="preserve"> </w:t>
      </w:r>
      <w:r w:rsidRPr="00C6331E">
        <w:t>ordinances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which,</w:t>
      </w:r>
      <w:r w:rsidR="00C24685">
        <w:t xml:space="preserve"> </w:t>
      </w:r>
      <w:r w:rsidRPr="00C6331E">
        <w:t>focusing</w:t>
      </w:r>
      <w:r w:rsidR="00C24685">
        <w:t xml:space="preserve"> </w:t>
      </w:r>
      <w:r w:rsidRPr="00C6331E">
        <w:t>on</w:t>
      </w:r>
      <w:r w:rsidR="00C24685">
        <w:t xml:space="preserve"> </w:t>
      </w:r>
      <w:r w:rsidRPr="00C6331E">
        <w:t>applying</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Criminal</w:t>
      </w:r>
      <w:r w:rsidR="00C24685">
        <w:t xml:space="preserve"> </w:t>
      </w:r>
      <w:r w:rsidRPr="00C6331E">
        <w:t>Procedure</w:t>
      </w:r>
      <w:r w:rsidR="00C24685">
        <w:t xml:space="preserve"> </w:t>
      </w:r>
      <w:r w:rsidRPr="00C6331E">
        <w:t>Code,</w:t>
      </w:r>
      <w:r w:rsidR="00C24685">
        <w:t xml:space="preserve"> </w:t>
      </w:r>
      <w:r w:rsidRPr="00C6331E">
        <w:t>the</w:t>
      </w:r>
      <w:r w:rsidR="00C24685">
        <w:t xml:space="preserve"> </w:t>
      </w:r>
      <w:r w:rsidRPr="00C6331E">
        <w:t>2015</w:t>
      </w:r>
      <w:r w:rsidR="00C24685">
        <w:t xml:space="preserve"> </w:t>
      </w:r>
      <w:r w:rsidRPr="00C6331E">
        <w:t>Law</w:t>
      </w:r>
      <w:r w:rsidR="00C24685">
        <w:t xml:space="preserve"> </w:t>
      </w:r>
      <w:r w:rsidRPr="00C6331E">
        <w:t>on</w:t>
      </w:r>
      <w:r w:rsidR="00C24685">
        <w:t xml:space="preserve"> </w:t>
      </w:r>
      <w:r w:rsidRPr="00C6331E">
        <w:t>Execution</w:t>
      </w:r>
      <w:r w:rsidR="00C24685">
        <w:t xml:space="preserve"> </w:t>
      </w:r>
      <w:r w:rsidRPr="00C6331E">
        <w:t>of</w:t>
      </w:r>
      <w:r w:rsidR="00C24685">
        <w:t xml:space="preserve"> </w:t>
      </w:r>
      <w:r w:rsidRPr="00C6331E">
        <w:t>Temporary</w:t>
      </w:r>
      <w:r w:rsidR="00C24685">
        <w:t xml:space="preserve"> </w:t>
      </w:r>
      <w:r w:rsidRPr="00C6331E">
        <w:t>Custody</w:t>
      </w:r>
      <w:r w:rsidR="00C24685">
        <w:t xml:space="preserve"> </w:t>
      </w:r>
      <w:r w:rsidRPr="00C6331E">
        <w:t>and</w:t>
      </w:r>
      <w:r w:rsidR="00C24685">
        <w:t xml:space="preserve"> </w:t>
      </w:r>
      <w:r w:rsidRPr="00C6331E">
        <w:t>Detention</w:t>
      </w:r>
      <w:r w:rsidR="00C24685">
        <w:t xml:space="preserve"> </w:t>
      </w:r>
      <w:r w:rsidRPr="00C6331E">
        <w:t>after</w:t>
      </w:r>
      <w:r w:rsidR="00C24685">
        <w:t xml:space="preserve"> </w:t>
      </w:r>
      <w:r w:rsidRPr="00C6331E">
        <w:t>these</w:t>
      </w:r>
      <w:r w:rsidR="00C24685">
        <w:t xml:space="preserve"> </w:t>
      </w:r>
      <w:r w:rsidRPr="00C6331E">
        <w:t>legislations</w:t>
      </w:r>
      <w:r w:rsidR="00C24685">
        <w:t xml:space="preserve"> </w:t>
      </w:r>
      <w:r w:rsidRPr="00C6331E">
        <w:t>come</w:t>
      </w:r>
      <w:r w:rsidR="00C24685">
        <w:t xml:space="preserve"> </w:t>
      </w:r>
      <w:r w:rsidRPr="00C6331E">
        <w:t>into</w:t>
      </w:r>
      <w:r w:rsidR="00C24685">
        <w:t xml:space="preserve"> </w:t>
      </w:r>
      <w:r w:rsidRPr="00C6331E">
        <w:t>effect</w:t>
      </w:r>
      <w:r w:rsidR="00C24685">
        <w:t xml:space="preserve"> </w:t>
      </w:r>
      <w:r w:rsidRPr="00C6331E">
        <w:t>to</w:t>
      </w:r>
      <w:r w:rsidR="00C24685">
        <w:t xml:space="preserve"> </w:t>
      </w:r>
      <w:r w:rsidRPr="00C6331E">
        <w:t>assess</w:t>
      </w:r>
      <w:r w:rsidR="00C24685">
        <w:t xml:space="preserve"> </w:t>
      </w:r>
      <w:r w:rsidRPr="00C6331E">
        <w:t>comprehensively</w:t>
      </w:r>
      <w:r w:rsidR="00C24685">
        <w:t xml:space="preserve"> </w:t>
      </w:r>
      <w:r w:rsidRPr="00C6331E">
        <w:t>the</w:t>
      </w:r>
      <w:r w:rsidR="00C24685">
        <w:t xml:space="preserve"> </w:t>
      </w:r>
      <w:r w:rsidRPr="00C6331E">
        <w:t>feasibility</w:t>
      </w:r>
      <w:r w:rsidR="00C24685">
        <w:t xml:space="preserve"> </w:t>
      </w:r>
      <w:r w:rsidRPr="00C6331E">
        <w:t>of</w:t>
      </w:r>
      <w:r w:rsidR="00C24685">
        <w:t xml:space="preserve"> </w:t>
      </w:r>
      <w:r w:rsidRPr="00C6331E">
        <w:t>the</w:t>
      </w:r>
      <w:r w:rsidR="00C24685">
        <w:t xml:space="preserve"> </w:t>
      </w:r>
      <w:r w:rsidRPr="00C6331E">
        <w:t>provisions</w:t>
      </w:r>
      <w:r w:rsidR="00C24685">
        <w:t xml:space="preserve"> </w:t>
      </w:r>
      <w:r w:rsidRPr="00C6331E">
        <w:t>of</w:t>
      </w:r>
      <w:r w:rsidR="00C24685">
        <w:t xml:space="preserve"> </w:t>
      </w:r>
      <w:r w:rsidRPr="00C6331E">
        <w:t>the</w:t>
      </w:r>
      <w:r w:rsidR="00C24685">
        <w:t xml:space="preserve"> </w:t>
      </w:r>
      <w:r w:rsidRPr="00C6331E">
        <w:t>prohibition</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thus,</w:t>
      </w:r>
      <w:r w:rsidR="00C24685">
        <w:t xml:space="preserve"> </w:t>
      </w:r>
      <w:r w:rsidRPr="00C6331E">
        <w:t>proposing</w:t>
      </w:r>
      <w:r w:rsidR="00C24685">
        <w:t xml:space="preserve"> </w:t>
      </w:r>
      <w:r w:rsidRPr="00C6331E">
        <w:t>the</w:t>
      </w:r>
      <w:r w:rsidR="00C24685">
        <w:t xml:space="preserve"> </w:t>
      </w:r>
      <w:r w:rsidRPr="00C6331E">
        <w:t>amendments</w:t>
      </w:r>
      <w:r w:rsidR="00C24685">
        <w:t xml:space="preserve"> </w:t>
      </w:r>
      <w:r w:rsidRPr="00C6331E">
        <w:t>of</w:t>
      </w:r>
      <w:r w:rsidR="00C24685">
        <w:t xml:space="preserve"> </w:t>
      </w:r>
      <w:r w:rsidRPr="00C6331E">
        <w:t>the</w:t>
      </w:r>
      <w:r w:rsidR="00C24685">
        <w:t xml:space="preserve"> </w:t>
      </w:r>
      <w:r w:rsidRPr="00C6331E">
        <w:t>laws</w:t>
      </w:r>
      <w:r w:rsidR="00C24685">
        <w:t xml:space="preserve"> </w:t>
      </w:r>
      <w:r w:rsidRPr="00C6331E">
        <w:t>in</w:t>
      </w:r>
      <w:r w:rsidR="00C24685">
        <w:t xml:space="preserve"> </w:t>
      </w:r>
      <w:r w:rsidRPr="00C6331E">
        <w:t>accordance</w:t>
      </w:r>
      <w:r w:rsidR="00C24685">
        <w:t xml:space="preserve"> </w:t>
      </w:r>
      <w:r w:rsidRPr="00C6331E">
        <w:t>with</w:t>
      </w:r>
      <w:r w:rsidR="00C24685">
        <w:t xml:space="preserve"> </w:t>
      </w:r>
      <w:r w:rsidRPr="00C6331E">
        <w:t>the</w:t>
      </w:r>
      <w:r w:rsidR="00C24685">
        <w:t xml:space="preserve"> </w:t>
      </w:r>
      <w:r w:rsidRPr="00C6331E">
        <w:t>UNCAT</w:t>
      </w:r>
      <w:r w:rsidR="00C24685">
        <w:t xml:space="preserve"> </w:t>
      </w:r>
      <w:r w:rsidRPr="00C6331E">
        <w:t>obligations</w:t>
      </w:r>
      <w:r w:rsidR="00C24685">
        <w:t xml:space="preserve"> </w:t>
      </w:r>
      <w:r w:rsidRPr="00C6331E">
        <w:t>and</w:t>
      </w:r>
      <w:r w:rsidR="00C24685">
        <w:t xml:space="preserve"> </w:t>
      </w:r>
      <w:r w:rsidRPr="00C6331E">
        <w:t>the</w:t>
      </w:r>
      <w:r w:rsidR="00C24685">
        <w:t xml:space="preserve"> </w:t>
      </w:r>
      <w:r w:rsidRPr="00C6331E">
        <w:t>actual</w:t>
      </w:r>
      <w:r w:rsidR="00C24685">
        <w:t xml:space="preserve"> </w:t>
      </w:r>
      <w:r w:rsidRPr="00C6331E">
        <w:t>conditions</w:t>
      </w:r>
      <w:r w:rsidR="00C24685">
        <w:t xml:space="preserve"> </w:t>
      </w:r>
      <w:r w:rsidRPr="00C6331E">
        <w:t>of</w:t>
      </w:r>
      <w:r w:rsidR="00C24685">
        <w:t xml:space="preserve"> </w:t>
      </w:r>
      <w:r w:rsidRPr="00C6331E">
        <w:t>Viet</w:t>
      </w:r>
      <w:r w:rsidR="00C24685">
        <w:t xml:space="preserve"> </w:t>
      </w:r>
      <w:r w:rsidRPr="00C6331E">
        <w:t>Nam.</w:t>
      </w:r>
    </w:p>
    <w:p w:rsidR="00F21141" w:rsidRPr="00C6331E" w:rsidRDefault="00F21141" w:rsidP="006920B2">
      <w:pPr>
        <w:pStyle w:val="Bullet1G"/>
      </w:pPr>
      <w:r w:rsidRPr="00C6331E">
        <w:t>Implementing</w:t>
      </w:r>
      <w:r w:rsidR="00C24685">
        <w:t xml:space="preserve"> </w:t>
      </w:r>
      <w:r w:rsidRPr="00C6331E">
        <w:t>the</w:t>
      </w:r>
      <w:r w:rsidR="00C24685">
        <w:t xml:space="preserve"> </w:t>
      </w:r>
      <w:r w:rsidRPr="00C6331E">
        <w:t>2016</w:t>
      </w:r>
      <w:r w:rsidR="00C24685">
        <w:t xml:space="preserve"> </w:t>
      </w:r>
      <w:r w:rsidRPr="00C6331E">
        <w:t>Law</w:t>
      </w:r>
      <w:r w:rsidR="00C24685">
        <w:t xml:space="preserve"> </w:t>
      </w:r>
      <w:r w:rsidRPr="00C6331E">
        <w:t>on</w:t>
      </w:r>
      <w:r w:rsidR="00C24685">
        <w:t xml:space="preserve"> </w:t>
      </w:r>
      <w:r w:rsidRPr="00C6331E">
        <w:t>International</w:t>
      </w:r>
      <w:r w:rsidR="00C24685">
        <w:t xml:space="preserve"> </w:t>
      </w:r>
      <w:r w:rsidRPr="00C6331E">
        <w:t>Treaties;</w:t>
      </w:r>
      <w:r w:rsidR="00C24685">
        <w:t xml:space="preserve"> </w:t>
      </w:r>
      <w:r w:rsidRPr="00C6331E">
        <w:t>comprehensively</w:t>
      </w:r>
      <w:r w:rsidR="00C24685">
        <w:t xml:space="preserve"> </w:t>
      </w:r>
      <w:r w:rsidRPr="00C6331E">
        <w:t>amending</w:t>
      </w:r>
      <w:r w:rsidR="00C24685">
        <w:t xml:space="preserve"> </w:t>
      </w:r>
      <w:r w:rsidRPr="00C6331E">
        <w:t>and</w:t>
      </w:r>
      <w:r w:rsidR="00C24685">
        <w:t xml:space="preserve"> </w:t>
      </w:r>
      <w:r w:rsidRPr="00C6331E">
        <w:t>supplementing</w:t>
      </w:r>
      <w:r w:rsidR="00C24685">
        <w:t xml:space="preserve"> </w:t>
      </w:r>
      <w:r w:rsidRPr="00C6331E">
        <w:t>the</w:t>
      </w:r>
      <w:r w:rsidR="00C24685">
        <w:t xml:space="preserve"> </w:t>
      </w:r>
      <w:r w:rsidRPr="00C6331E">
        <w:t>2007</w:t>
      </w:r>
      <w:r w:rsidR="00C24685">
        <w:t xml:space="preserve"> </w:t>
      </w:r>
      <w:r w:rsidRPr="00C6331E">
        <w:t>Law</w:t>
      </w:r>
      <w:r w:rsidR="00C24685">
        <w:t xml:space="preserve"> </w:t>
      </w:r>
      <w:r w:rsidRPr="00C6331E">
        <w:t>on</w:t>
      </w:r>
      <w:r w:rsidR="00C24685">
        <w:t xml:space="preserve"> </w:t>
      </w:r>
      <w:r w:rsidRPr="00C6331E">
        <w:t>Mutual</w:t>
      </w:r>
      <w:r w:rsidR="00C24685">
        <w:t xml:space="preserve"> </w:t>
      </w:r>
      <w:r w:rsidRPr="00C6331E">
        <w:t>Legal</w:t>
      </w:r>
      <w:r w:rsidR="00C24685">
        <w:t xml:space="preserve"> </w:t>
      </w:r>
      <w:r w:rsidRPr="00C6331E">
        <w:t>Assistance.</w:t>
      </w:r>
    </w:p>
    <w:p w:rsidR="00F21141" w:rsidRPr="00C6331E" w:rsidRDefault="00F21141" w:rsidP="006920B2">
      <w:pPr>
        <w:pStyle w:val="Bullet1G"/>
      </w:pPr>
      <w:r w:rsidRPr="00C6331E">
        <w:t>Continuing</w:t>
      </w:r>
      <w:r w:rsidR="00C24685">
        <w:t xml:space="preserve"> </w:t>
      </w:r>
      <w:r w:rsidRPr="00C6331E">
        <w:t>to</w:t>
      </w:r>
      <w:r w:rsidR="00C24685">
        <w:t xml:space="preserve"> </w:t>
      </w:r>
      <w:r w:rsidRPr="00C6331E">
        <w:t>stipulate</w:t>
      </w:r>
      <w:r w:rsidR="00C24685">
        <w:t xml:space="preserve"> </w:t>
      </w:r>
      <w:r w:rsidRPr="00C6331E">
        <w:t>refusal</w:t>
      </w:r>
      <w:r w:rsidR="00C24685">
        <w:t xml:space="preserve"> </w:t>
      </w:r>
      <w:r w:rsidRPr="00C6331E">
        <w:t>of</w:t>
      </w:r>
      <w:r w:rsidR="00C24685">
        <w:t xml:space="preserve"> </w:t>
      </w:r>
      <w:r w:rsidRPr="00C6331E">
        <w:t>legal</w:t>
      </w:r>
      <w:r w:rsidR="00C24685">
        <w:t xml:space="preserve"> </w:t>
      </w:r>
      <w:r w:rsidRPr="00C6331E">
        <w:t>assistance</w:t>
      </w:r>
      <w:r w:rsidR="00C24685">
        <w:t xml:space="preserve"> </w:t>
      </w:r>
      <w:r w:rsidRPr="00C6331E">
        <w:t>in</w:t>
      </w:r>
      <w:r w:rsidR="00C24685">
        <w:t xml:space="preserve"> </w:t>
      </w:r>
      <w:r w:rsidRPr="00C6331E">
        <w:t>criminal</w:t>
      </w:r>
      <w:r w:rsidR="00C24685">
        <w:t xml:space="preserve"> </w:t>
      </w:r>
      <w:r w:rsidRPr="00C6331E">
        <w:t>matters,</w:t>
      </w:r>
      <w:r w:rsidR="00C24685">
        <w:t xml:space="preserve"> </w:t>
      </w:r>
      <w:r w:rsidRPr="00C6331E">
        <w:t>extradition</w:t>
      </w:r>
      <w:r w:rsidR="00C24685">
        <w:t xml:space="preserve"> </w:t>
      </w:r>
      <w:r w:rsidRPr="00C6331E">
        <w:t>or</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persons</w:t>
      </w:r>
      <w:r w:rsidR="00C24685">
        <w:t xml:space="preserve"> </w:t>
      </w:r>
      <w:r w:rsidRPr="00C6331E">
        <w:t>when</w:t>
      </w:r>
      <w:r w:rsidR="00C24685">
        <w:t xml:space="preserve"> </w:t>
      </w:r>
      <w:r w:rsidRPr="00C6331E">
        <w:t>having</w:t>
      </w:r>
      <w:r w:rsidR="00C24685">
        <w:t xml:space="preserve"> </w:t>
      </w:r>
      <w:r w:rsidRPr="00C6331E">
        <w:t>substantial</w:t>
      </w:r>
      <w:r w:rsidR="00C24685">
        <w:t xml:space="preserve"> </w:t>
      </w:r>
      <w:r w:rsidRPr="00C6331E">
        <w:t>reasons</w:t>
      </w:r>
      <w:r w:rsidR="00C24685">
        <w:t xml:space="preserve"> </w:t>
      </w:r>
      <w:r w:rsidRPr="00C6331E">
        <w:t>to</w:t>
      </w:r>
      <w:r w:rsidR="00C24685">
        <w:t xml:space="preserve"> </w:t>
      </w:r>
      <w:r w:rsidRPr="00C6331E">
        <w:t>assume</w:t>
      </w:r>
      <w:r w:rsidR="00C24685">
        <w:t xml:space="preserve"> </w:t>
      </w:r>
      <w:r w:rsidRPr="00C6331E">
        <w:t>that</w:t>
      </w:r>
      <w:r w:rsidR="00C24685">
        <w:t xml:space="preserve"> </w:t>
      </w:r>
      <w:r w:rsidRPr="00C6331E">
        <w:t>the</w:t>
      </w:r>
      <w:r w:rsidR="00C24685">
        <w:t xml:space="preserve"> </w:t>
      </w:r>
      <w:r w:rsidRPr="00C6331E">
        <w:t>person</w:t>
      </w:r>
      <w:r w:rsidR="00C24685">
        <w:t xml:space="preserve"> </w:t>
      </w:r>
      <w:r w:rsidRPr="00C6331E">
        <w:t>sought</w:t>
      </w:r>
      <w:r w:rsidR="00C24685">
        <w:t xml:space="preserve"> </w:t>
      </w:r>
      <w:r w:rsidRPr="00C6331E">
        <w:t>has</w:t>
      </w:r>
      <w:r w:rsidR="00C24685">
        <w:t xml:space="preserve"> </w:t>
      </w:r>
      <w:r w:rsidRPr="00C6331E">
        <w:t>been</w:t>
      </w:r>
      <w:r w:rsidR="00C24685">
        <w:t xml:space="preserve"> </w:t>
      </w:r>
      <w:r w:rsidRPr="00C6331E">
        <w:t>or</w:t>
      </w:r>
      <w:r w:rsidR="00C24685">
        <w:t xml:space="preserve"> </w:t>
      </w:r>
      <w:r w:rsidRPr="00C6331E">
        <w:t>will</w:t>
      </w:r>
      <w:r w:rsidR="00C24685">
        <w:t xml:space="preserve"> </w:t>
      </w:r>
      <w:r w:rsidRPr="00C6331E">
        <w:t>be</w:t>
      </w:r>
      <w:r w:rsidR="00C24685">
        <w:t xml:space="preserve"> </w:t>
      </w:r>
      <w:r w:rsidRPr="00C6331E">
        <w:t>subject</w:t>
      </w:r>
      <w:r w:rsidR="00C24685">
        <w:t xml:space="preserve"> </w:t>
      </w:r>
      <w:r w:rsidRPr="00C6331E">
        <w:t>to</w:t>
      </w:r>
      <w:r w:rsidR="00C24685">
        <w:t xml:space="preserve"> </w:t>
      </w:r>
      <w:r w:rsidRPr="00C6331E">
        <w:t>torture</w:t>
      </w:r>
      <w:r w:rsidR="00C24685">
        <w:t xml:space="preserve"> </w:t>
      </w:r>
      <w:r w:rsidRPr="00C6331E">
        <w:t>or</w:t>
      </w:r>
      <w:r w:rsidR="00C24685">
        <w:t xml:space="preserve"> </w:t>
      </w:r>
      <w:r w:rsidRPr="00C6331E">
        <w:t>other</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C24685">
        <w:t xml:space="preserve"> </w:t>
      </w:r>
      <w:r w:rsidRPr="00C6331E">
        <w:t>in</w:t>
      </w:r>
      <w:r w:rsidR="00C24685">
        <w:t xml:space="preserve"> </w:t>
      </w:r>
      <w:r w:rsidRPr="00C6331E">
        <w:t>the</w:t>
      </w:r>
      <w:r w:rsidR="00C24685">
        <w:t xml:space="preserve"> </w:t>
      </w:r>
      <w:r w:rsidRPr="00C6331E">
        <w:t>Requesting</w:t>
      </w:r>
      <w:r w:rsidR="00C24685">
        <w:t xml:space="preserve"> </w:t>
      </w:r>
      <w:r w:rsidRPr="00C6331E">
        <w:t>State</w:t>
      </w:r>
      <w:r w:rsidR="00C24685">
        <w:t xml:space="preserve"> </w:t>
      </w:r>
      <w:r w:rsidRPr="00C6331E">
        <w:t>as</w:t>
      </w:r>
      <w:r w:rsidR="00C24685">
        <w:t xml:space="preserve"> </w:t>
      </w:r>
      <w:r w:rsidRPr="00C6331E">
        <w:t>the</w:t>
      </w:r>
      <w:r w:rsidR="00C24685">
        <w:t xml:space="preserve"> </w:t>
      </w:r>
      <w:r w:rsidRPr="00C6331E">
        <w:t>mandatory</w:t>
      </w:r>
      <w:r w:rsidR="00C24685">
        <w:t xml:space="preserve"> </w:t>
      </w:r>
      <w:r w:rsidRPr="00C6331E">
        <w:t>provision</w:t>
      </w:r>
      <w:r w:rsidR="00C24685">
        <w:t xml:space="preserve"> </w:t>
      </w:r>
      <w:r w:rsidRPr="00C6331E">
        <w:t>of</w:t>
      </w:r>
      <w:r w:rsidR="00C24685">
        <w:t xml:space="preserve"> </w:t>
      </w:r>
      <w:r w:rsidRPr="00C6331E">
        <w:t>the</w:t>
      </w:r>
      <w:r w:rsidR="00C24685">
        <w:t xml:space="preserve"> </w:t>
      </w:r>
      <w:r w:rsidRPr="00C6331E">
        <w:t>bilateral</w:t>
      </w:r>
      <w:r w:rsidR="00C24685">
        <w:t xml:space="preserve"> </w:t>
      </w:r>
      <w:r w:rsidRPr="00C6331E">
        <w:t>treaties</w:t>
      </w:r>
      <w:r w:rsidR="00C24685">
        <w:t xml:space="preserve"> </w:t>
      </w:r>
      <w:r w:rsidRPr="00C6331E">
        <w:t>on</w:t>
      </w:r>
      <w:r w:rsidR="00C24685">
        <w:t xml:space="preserve"> </w:t>
      </w:r>
      <w:r w:rsidRPr="00C6331E">
        <w:t>such</w:t>
      </w:r>
      <w:r w:rsidR="00C24685">
        <w:t xml:space="preserve"> </w:t>
      </w:r>
      <w:r w:rsidRPr="00C6331E">
        <w:t>issues</w:t>
      </w:r>
      <w:r w:rsidR="00C24685">
        <w:t xml:space="preserve"> </w:t>
      </w:r>
      <w:r w:rsidRPr="00C6331E">
        <w:t>that</w:t>
      </w:r>
      <w:r w:rsidR="00C24685">
        <w:t xml:space="preserve"> </w:t>
      </w:r>
      <w:r w:rsidRPr="00C6331E">
        <w:t>Viet</w:t>
      </w:r>
      <w:r w:rsidR="00C24685">
        <w:t xml:space="preserve"> </w:t>
      </w:r>
      <w:r w:rsidRPr="00C6331E">
        <w:t>Nam</w:t>
      </w:r>
      <w:r w:rsidR="00C24685">
        <w:t xml:space="preserve"> </w:t>
      </w:r>
      <w:r w:rsidRPr="00C6331E">
        <w:t>will</w:t>
      </w:r>
      <w:r w:rsidR="00C24685">
        <w:t xml:space="preserve"> </w:t>
      </w:r>
      <w:r w:rsidRPr="00C6331E">
        <w:t>sign</w:t>
      </w:r>
      <w:r w:rsidR="00C24685">
        <w:t xml:space="preserve"> </w:t>
      </w:r>
      <w:r w:rsidRPr="00C6331E">
        <w:t>with</w:t>
      </w:r>
      <w:r w:rsidR="00C24685">
        <w:t xml:space="preserve"> </w:t>
      </w:r>
      <w:r w:rsidRPr="00C6331E">
        <w:t>foreign</w:t>
      </w:r>
      <w:r w:rsidR="00C24685">
        <w:t xml:space="preserve"> </w:t>
      </w:r>
      <w:r w:rsidRPr="00C6331E">
        <w:t>States,</w:t>
      </w:r>
      <w:r w:rsidR="00C24685">
        <w:t xml:space="preserve"> </w:t>
      </w:r>
      <w:r w:rsidRPr="00C6331E">
        <w:t>attaching</w:t>
      </w:r>
      <w:r w:rsidR="00C24685">
        <w:t xml:space="preserve"> </w:t>
      </w:r>
      <w:r w:rsidRPr="00C6331E">
        <w:t>special</w:t>
      </w:r>
      <w:r w:rsidR="00C24685">
        <w:t xml:space="preserve"> </w:t>
      </w:r>
      <w:r w:rsidRPr="00C6331E">
        <w:t>importance</w:t>
      </w:r>
      <w:r w:rsidR="00C24685">
        <w:t xml:space="preserve"> </w:t>
      </w:r>
      <w:r w:rsidRPr="00C6331E">
        <w:t>to</w:t>
      </w:r>
      <w:r w:rsidR="00C24685">
        <w:t xml:space="preserve"> </w:t>
      </w:r>
      <w:r w:rsidRPr="00C6331E">
        <w:t>the</w:t>
      </w:r>
      <w:r w:rsidR="00C24685">
        <w:t xml:space="preserve"> </w:t>
      </w:r>
      <w:r w:rsidRPr="00C6331E">
        <w:t>countries</w:t>
      </w:r>
      <w:r w:rsidR="00C24685">
        <w:t xml:space="preserve"> </w:t>
      </w:r>
      <w:r w:rsidRPr="00C6331E">
        <w:t>which</w:t>
      </w:r>
      <w:r w:rsidR="00C24685">
        <w:t xml:space="preserve"> </w:t>
      </w:r>
      <w:r w:rsidRPr="00C6331E">
        <w:t>are</w:t>
      </w:r>
      <w:r w:rsidR="00C24685">
        <w:t xml:space="preserve"> </w:t>
      </w:r>
      <w:r w:rsidRPr="00C6331E">
        <w:t>also</w:t>
      </w:r>
      <w:r w:rsidR="00C24685">
        <w:t xml:space="preserve"> </w:t>
      </w:r>
      <w:r w:rsidRPr="00C6331E">
        <w:t>the</w:t>
      </w:r>
      <w:r w:rsidR="00C24685">
        <w:t xml:space="preserve"> </w:t>
      </w:r>
      <w:r w:rsidRPr="00C6331E">
        <w:t>members</w:t>
      </w:r>
      <w:r w:rsidR="00C24685">
        <w:t xml:space="preserve"> </w:t>
      </w:r>
      <w:r w:rsidRPr="00C6331E">
        <w:t>of</w:t>
      </w:r>
      <w:r w:rsidR="00C24685">
        <w:t xml:space="preserve"> </w:t>
      </w:r>
      <w:r w:rsidRPr="00C6331E">
        <w:t>the</w:t>
      </w:r>
      <w:r w:rsidR="00C24685">
        <w:t xml:space="preserve"> </w:t>
      </w:r>
      <w:r w:rsidRPr="00C6331E">
        <w:t>UNCAT.</w:t>
      </w:r>
    </w:p>
    <w:p w:rsidR="00F21141" w:rsidRPr="00C6331E" w:rsidRDefault="00F21141" w:rsidP="006920B2">
      <w:pPr>
        <w:pStyle w:val="Bullet1G"/>
      </w:pPr>
      <w:r w:rsidRPr="00C6331E">
        <w:t>Continuing</w:t>
      </w:r>
      <w:r w:rsidR="00C24685">
        <w:t xml:space="preserve"> </w:t>
      </w:r>
      <w:r w:rsidRPr="00C6331E">
        <w:t>to</w:t>
      </w:r>
      <w:r w:rsidR="00C24685">
        <w:t xml:space="preserve"> </w:t>
      </w:r>
      <w:r w:rsidRPr="00C6331E">
        <w:t>introduce</w:t>
      </w:r>
      <w:r w:rsidR="00C24685">
        <w:t xml:space="preserve"> </w:t>
      </w:r>
      <w:r w:rsidRPr="00C6331E">
        <w:t>the</w:t>
      </w:r>
      <w:r w:rsidR="00C24685">
        <w:t xml:space="preserve"> </w:t>
      </w:r>
      <w:r w:rsidRPr="00C6331E">
        <w:t>tenor</w:t>
      </w:r>
      <w:r w:rsidR="00C24685">
        <w:t xml:space="preserve"> </w:t>
      </w:r>
      <w:r w:rsidRPr="00C6331E">
        <w:t>of</w:t>
      </w:r>
      <w:r w:rsidR="00C24685">
        <w:t xml:space="preserve"> </w:t>
      </w:r>
      <w:r w:rsidR="008313BC">
        <w:t>“</w:t>
      </w:r>
      <w:r w:rsidRPr="00C6331E">
        <w:t>commitment</w:t>
      </w:r>
      <w:r w:rsidR="00C24685">
        <w:t xml:space="preserve"> </w:t>
      </w:r>
      <w:r w:rsidRPr="00C6331E">
        <w:t>not</w:t>
      </w:r>
      <w:r w:rsidR="00C24685">
        <w:t xml:space="preserve"> </w:t>
      </w:r>
      <w:r w:rsidRPr="00C6331E">
        <w:t>to</w:t>
      </w:r>
      <w:r w:rsidR="00C24685">
        <w:t xml:space="preserve"> </w:t>
      </w:r>
      <w:r w:rsidRPr="00C6331E">
        <w:t>torture</w:t>
      </w:r>
      <w:r w:rsidR="00C24685">
        <w:t xml:space="preserve"> </w:t>
      </w:r>
      <w:r w:rsidRPr="00C6331E">
        <w:t>and</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r w:rsidR="008313BC">
        <w:t>”</w:t>
      </w:r>
      <w:r w:rsidR="00C24685">
        <w:t xml:space="preserve"> </w:t>
      </w:r>
      <w:r w:rsidRPr="00C6331E">
        <w:t>in</w:t>
      </w:r>
      <w:r w:rsidR="00C24685">
        <w:t xml:space="preserve"> </w:t>
      </w:r>
      <w:r w:rsidRPr="00C6331E">
        <w:t>the</w:t>
      </w:r>
      <w:r w:rsidR="00C24685">
        <w:t xml:space="preserve"> </w:t>
      </w:r>
      <w:r w:rsidRPr="00C6331E">
        <w:t>requests</w:t>
      </w:r>
      <w:r w:rsidR="00C24685">
        <w:t xml:space="preserve"> </w:t>
      </w:r>
      <w:r w:rsidRPr="00C6331E">
        <w:t>for</w:t>
      </w:r>
      <w:r w:rsidR="00C24685">
        <w:t xml:space="preserve"> </w:t>
      </w:r>
      <w:r w:rsidRPr="00C6331E">
        <w:t>extradition</w:t>
      </w:r>
      <w:r w:rsidR="00C24685">
        <w:t xml:space="preserve"> </w:t>
      </w:r>
      <w:r w:rsidRPr="00C6331E">
        <w:t>and</w:t>
      </w:r>
      <w:r w:rsidR="00C24685">
        <w:t xml:space="preserve"> </w:t>
      </w:r>
      <w:r w:rsidRPr="00C6331E">
        <w:t>transfer</w:t>
      </w:r>
      <w:r w:rsidR="00C24685">
        <w:t xml:space="preserve"> </w:t>
      </w:r>
      <w:r w:rsidRPr="00C6331E">
        <w:t>of</w:t>
      </w:r>
      <w:r w:rsidR="00C24685">
        <w:t xml:space="preserve"> </w:t>
      </w:r>
      <w:r w:rsidRPr="00C6331E">
        <w:t>sentenced</w:t>
      </w:r>
      <w:r w:rsidR="00C24685">
        <w:t xml:space="preserve"> </w:t>
      </w:r>
      <w:r w:rsidRPr="00C6331E">
        <w:t>persons</w:t>
      </w:r>
      <w:r w:rsidR="00C24685">
        <w:t xml:space="preserve"> </w:t>
      </w:r>
      <w:r w:rsidRPr="00C6331E">
        <w:t>sent</w:t>
      </w:r>
      <w:r w:rsidR="00C24685">
        <w:t xml:space="preserve"> </w:t>
      </w:r>
      <w:r w:rsidRPr="00C6331E">
        <w:t>to</w:t>
      </w:r>
      <w:r w:rsidR="00C24685">
        <w:t xml:space="preserve"> </w:t>
      </w:r>
      <w:r w:rsidRPr="00C6331E">
        <w:t>Viet</w:t>
      </w:r>
      <w:r w:rsidR="00C24685">
        <w:t xml:space="preserve"> </w:t>
      </w:r>
      <w:r w:rsidRPr="00C6331E">
        <w:t>Nam</w:t>
      </w:r>
      <w:r w:rsidR="00C24685">
        <w:t xml:space="preserve"> </w:t>
      </w:r>
      <w:r w:rsidRPr="00C6331E">
        <w:t>by</w:t>
      </w:r>
      <w:r w:rsidR="00C24685">
        <w:t xml:space="preserve"> </w:t>
      </w:r>
      <w:r w:rsidRPr="00C6331E">
        <w:t>a</w:t>
      </w:r>
      <w:r w:rsidR="00C24685">
        <w:t xml:space="preserve"> </w:t>
      </w:r>
      <w:r w:rsidRPr="00C6331E">
        <w:t>foreign</w:t>
      </w:r>
      <w:r w:rsidR="00C24685">
        <w:t xml:space="preserve"> </w:t>
      </w:r>
      <w:r w:rsidRPr="00C6331E">
        <w:t>country</w:t>
      </w:r>
      <w:r w:rsidR="00C24685">
        <w:t xml:space="preserve"> </w:t>
      </w:r>
      <w:r w:rsidRPr="00C6331E">
        <w:t>and</w:t>
      </w:r>
      <w:r w:rsidR="00C24685">
        <w:t xml:space="preserve"> </w:t>
      </w:r>
      <w:r w:rsidRPr="00C6331E">
        <w:t>the</w:t>
      </w:r>
      <w:r w:rsidR="00C24685">
        <w:t xml:space="preserve"> </w:t>
      </w:r>
      <w:r w:rsidRPr="00C6331E">
        <w:t>extradition</w:t>
      </w:r>
      <w:r w:rsidR="00C24685">
        <w:t xml:space="preserve"> </w:t>
      </w:r>
      <w:r w:rsidRPr="00C6331E">
        <w:t>requests</w:t>
      </w:r>
      <w:r w:rsidR="00C24685">
        <w:t xml:space="preserve"> </w:t>
      </w:r>
      <w:r w:rsidRPr="00C6331E">
        <w:t>of</w:t>
      </w:r>
      <w:r w:rsidR="00C24685">
        <w:t xml:space="preserve"> </w:t>
      </w:r>
      <w:r w:rsidRPr="00C6331E">
        <w:t>Viet</w:t>
      </w:r>
      <w:r w:rsidR="00C24685">
        <w:t xml:space="preserve"> </w:t>
      </w:r>
      <w:r w:rsidRPr="00C6331E">
        <w:t>Nam</w:t>
      </w:r>
      <w:r w:rsidR="00C24685">
        <w:t xml:space="preserve"> </w:t>
      </w:r>
      <w:r w:rsidRPr="00C6331E">
        <w:t>sent</w:t>
      </w:r>
      <w:r w:rsidR="00C24685">
        <w:t xml:space="preserve"> </w:t>
      </w:r>
      <w:r w:rsidRPr="00C6331E">
        <w:t>to</w:t>
      </w:r>
      <w:r w:rsidR="00C24685">
        <w:t xml:space="preserve"> </w:t>
      </w:r>
      <w:r w:rsidRPr="00C6331E">
        <w:t>the</w:t>
      </w:r>
      <w:r w:rsidR="00C24685">
        <w:t xml:space="preserve"> </w:t>
      </w:r>
      <w:r w:rsidRPr="00C6331E">
        <w:t>other</w:t>
      </w:r>
      <w:r w:rsidR="00C24685">
        <w:t xml:space="preserve"> </w:t>
      </w:r>
      <w:r w:rsidRPr="00C6331E">
        <w:t>country</w:t>
      </w:r>
      <w:r w:rsidR="00C24685">
        <w:t xml:space="preserve"> </w:t>
      </w:r>
      <w:r w:rsidRPr="00C6331E">
        <w:t>as</w:t>
      </w:r>
      <w:r w:rsidR="00C24685">
        <w:t xml:space="preserve"> </w:t>
      </w:r>
      <w:r w:rsidRPr="00C6331E">
        <w:t>a</w:t>
      </w:r>
      <w:r w:rsidR="00C24685">
        <w:t xml:space="preserve"> </w:t>
      </w:r>
      <w:r w:rsidRPr="00C6331E">
        <w:t>mandatory</w:t>
      </w:r>
      <w:r w:rsidR="00C24685">
        <w:t xml:space="preserve"> </w:t>
      </w:r>
      <w:r w:rsidRPr="00C6331E">
        <w:t>rule.</w:t>
      </w:r>
    </w:p>
    <w:p w:rsidR="00F21141" w:rsidRPr="00C6331E" w:rsidRDefault="00F21141" w:rsidP="006920B2">
      <w:pPr>
        <w:pStyle w:val="Bullet1G"/>
      </w:pPr>
      <w:r w:rsidRPr="00C6331E">
        <w:t>Continuing</w:t>
      </w:r>
      <w:r w:rsidR="00C24685">
        <w:t xml:space="preserve"> </w:t>
      </w:r>
      <w:r w:rsidRPr="00C6331E">
        <w:t>to</w:t>
      </w:r>
      <w:r w:rsidR="00C24685">
        <w:t xml:space="preserve"> </w:t>
      </w:r>
      <w:r w:rsidRPr="00C6331E">
        <w:t>research</w:t>
      </w:r>
      <w:r w:rsidR="00C24685">
        <w:t xml:space="preserve"> </w:t>
      </w:r>
      <w:r w:rsidRPr="00C6331E">
        <w:t>and</w:t>
      </w:r>
      <w:r w:rsidR="00C24685">
        <w:t xml:space="preserve"> </w:t>
      </w:r>
      <w:r w:rsidRPr="00C6331E">
        <w:t>learn</w:t>
      </w:r>
      <w:r w:rsidR="00C24685">
        <w:t xml:space="preserve"> </w:t>
      </w:r>
      <w:r w:rsidRPr="00C6331E">
        <w:t>international</w:t>
      </w:r>
      <w:r w:rsidR="00C24685">
        <w:t xml:space="preserve"> </w:t>
      </w:r>
      <w:r w:rsidRPr="00C6331E">
        <w:t>experience</w:t>
      </w:r>
      <w:r w:rsidR="00C24685">
        <w:t xml:space="preserve"> </w:t>
      </w:r>
      <w:r w:rsidRPr="00C6331E">
        <w:t>in</w:t>
      </w:r>
      <w:r w:rsidR="00C24685">
        <w:t xml:space="preserve"> </w:t>
      </w:r>
      <w:r w:rsidRPr="00C6331E">
        <w:t>formulation</w:t>
      </w:r>
      <w:r w:rsidR="00C24685">
        <w:t xml:space="preserve"> </w:t>
      </w:r>
      <w:r w:rsidRPr="00C6331E">
        <w:t>and</w:t>
      </w:r>
      <w:r w:rsidR="00C24685">
        <w:t xml:space="preserve"> </w:t>
      </w:r>
      <w:r w:rsidRPr="00C6331E">
        <w:t>improvement</w:t>
      </w:r>
      <w:r w:rsidR="00C24685">
        <w:t xml:space="preserve"> </w:t>
      </w:r>
      <w:r w:rsidRPr="00C6331E">
        <w:t>of</w:t>
      </w:r>
      <w:r w:rsidR="00C24685">
        <w:t xml:space="preserve"> </w:t>
      </w:r>
      <w:r w:rsidRPr="00C6331E">
        <w:t>anti-torture</w:t>
      </w:r>
      <w:r w:rsidR="00C24685">
        <w:t xml:space="preserve"> </w:t>
      </w:r>
      <w:r w:rsidRPr="00C6331E">
        <w:t>legislation</w:t>
      </w:r>
      <w:r w:rsidR="00C24685">
        <w:t xml:space="preserve"> </w:t>
      </w:r>
      <w:r w:rsidRPr="00C6331E">
        <w:t>of</w:t>
      </w:r>
      <w:r w:rsidR="00C24685">
        <w:t xml:space="preserve"> </w:t>
      </w:r>
      <w:r w:rsidRPr="00C6331E">
        <w:t>the</w:t>
      </w:r>
      <w:r w:rsidR="00C24685">
        <w:t xml:space="preserve"> </w:t>
      </w:r>
      <w:r w:rsidRPr="00C6331E">
        <w:t>member</w:t>
      </w:r>
      <w:r w:rsidR="00C24685">
        <w:t xml:space="preserve"> </w:t>
      </w:r>
      <w:r w:rsidRPr="00C6331E">
        <w:t>states</w:t>
      </w:r>
      <w:r w:rsidR="00C24685">
        <w:t xml:space="preserve"> </w:t>
      </w:r>
      <w:r w:rsidRPr="00C6331E">
        <w:t>of</w:t>
      </w:r>
      <w:r w:rsidR="00C24685">
        <w:t xml:space="preserve"> </w:t>
      </w:r>
      <w:r w:rsidRPr="00C6331E">
        <w:t>the</w:t>
      </w:r>
      <w:r w:rsidR="00C24685">
        <w:t xml:space="preserve"> </w:t>
      </w:r>
      <w:r w:rsidRPr="00C6331E">
        <w:t>UNCAT.</w:t>
      </w:r>
    </w:p>
    <w:p w:rsidR="00F21141" w:rsidRPr="00C6331E" w:rsidRDefault="00F21141" w:rsidP="00BC3348">
      <w:pPr>
        <w:pStyle w:val="H23G"/>
      </w:pPr>
      <w:r w:rsidRPr="00C6331E">
        <w:tab/>
      </w:r>
      <w:r w:rsidRPr="00C6331E">
        <w:tab/>
        <w:t>Developing</w:t>
      </w:r>
      <w:r w:rsidR="00C24685">
        <w:t xml:space="preserve"> </w:t>
      </w:r>
      <w:r w:rsidRPr="00C6331E">
        <w:t>models</w:t>
      </w:r>
      <w:r w:rsidR="00C24685">
        <w:t xml:space="preserve"> </w:t>
      </w:r>
      <w:r w:rsidRPr="00C6331E">
        <w:t>to</w:t>
      </w:r>
      <w:r w:rsidR="00C24685">
        <w:t xml:space="preserve"> </w:t>
      </w:r>
      <w:r w:rsidRPr="00C6331E">
        <w:t>assist</w:t>
      </w:r>
      <w:r w:rsidR="00C24685">
        <w:t xml:space="preserve"> </w:t>
      </w:r>
      <w:r w:rsidRPr="00C6331E">
        <w:t>victims</w:t>
      </w:r>
      <w:r w:rsidR="00C24685">
        <w:t xml:space="preserve"> </w:t>
      </w:r>
      <w:r w:rsidRPr="00C6331E">
        <w:t>of</w:t>
      </w:r>
      <w:r w:rsidR="00C24685">
        <w:t xml:space="preserve"> </w:t>
      </w:r>
      <w:r w:rsidRPr="00C6331E">
        <w:t>torture</w:t>
      </w:r>
      <w:r w:rsidR="00C24685">
        <w:t xml:space="preserve"> </w:t>
      </w:r>
      <w:r w:rsidRPr="00C6331E">
        <w:t>or</w:t>
      </w:r>
      <w:r w:rsidR="00C24685">
        <w:t xml:space="preserve"> </w:t>
      </w:r>
      <w:r w:rsidRPr="00C6331E">
        <w:t>of</w:t>
      </w:r>
      <w:r w:rsidR="00C24685">
        <w:t xml:space="preserve"> </w:t>
      </w:r>
      <w:r w:rsidRPr="00C6331E">
        <w:t>cruel,</w:t>
      </w:r>
      <w:r w:rsidR="00C24685">
        <w:t xml:space="preserve"> </w:t>
      </w:r>
      <w:r w:rsidRPr="00C6331E">
        <w:t>inhuman</w:t>
      </w:r>
      <w:r w:rsidR="00C24685">
        <w:t xml:space="preserve"> </w:t>
      </w:r>
      <w:r w:rsidRPr="00C6331E">
        <w:t>or</w:t>
      </w:r>
      <w:r w:rsidR="00C24685">
        <w:t xml:space="preserve"> </w:t>
      </w:r>
      <w:r w:rsidRPr="00C6331E">
        <w:t>degrading</w:t>
      </w:r>
      <w:r w:rsidR="00C24685">
        <w:t xml:space="preserve"> </w:t>
      </w:r>
      <w:r w:rsidRPr="00C6331E">
        <w:t>treatment</w:t>
      </w:r>
      <w:r w:rsidR="00C24685">
        <w:t xml:space="preserve"> </w:t>
      </w:r>
      <w:r w:rsidRPr="00C6331E">
        <w:t>or</w:t>
      </w:r>
      <w:r w:rsidR="00C24685">
        <w:t xml:space="preserve"> </w:t>
      </w:r>
      <w:r w:rsidRPr="00C6331E">
        <w:t>punishment.</w:t>
      </w:r>
    </w:p>
    <w:p w:rsidR="00F21141" w:rsidRPr="00C6331E" w:rsidRDefault="00F21141" w:rsidP="003C58BE">
      <w:pPr>
        <w:pStyle w:val="SingleTxtG"/>
      </w:pPr>
      <w:r w:rsidRPr="00C6331E">
        <w:t>244.</w:t>
      </w:r>
      <w:r w:rsidRPr="00C6331E">
        <w:tab/>
        <w:t>Developing</w:t>
      </w:r>
      <w:r w:rsidR="00C24685">
        <w:t xml:space="preserve"> </w:t>
      </w:r>
      <w:r w:rsidRPr="00C6331E">
        <w:t>a</w:t>
      </w:r>
      <w:r w:rsidR="00C24685">
        <w:t xml:space="preserve"> </w:t>
      </w:r>
      <w:r w:rsidRPr="00C6331E">
        <w:t>project</w:t>
      </w:r>
      <w:r w:rsidR="00C24685">
        <w:t xml:space="preserve"> </w:t>
      </w:r>
      <w:r w:rsidRPr="00C6331E">
        <w:t>proposal</w:t>
      </w:r>
      <w:r w:rsidR="00C24685">
        <w:t xml:space="preserve"> </w:t>
      </w:r>
      <w:r w:rsidRPr="00C6331E">
        <w:t>on</w:t>
      </w:r>
      <w:r w:rsidR="00C24685">
        <w:t xml:space="preserve"> </w:t>
      </w:r>
      <w:r w:rsidRPr="00C6331E">
        <w:t>assessing</w:t>
      </w:r>
      <w:r w:rsidR="00C24685">
        <w:t xml:space="preserve"> </w:t>
      </w:r>
      <w:r w:rsidRPr="00C6331E">
        <w:t>the</w:t>
      </w:r>
      <w:r w:rsidR="00C24685">
        <w:t xml:space="preserve"> </w:t>
      </w:r>
      <w:r w:rsidRPr="00C6331E">
        <w:t>causes</w:t>
      </w:r>
      <w:r w:rsidR="00C24685">
        <w:t xml:space="preserve"> </w:t>
      </w:r>
      <w:r w:rsidRPr="00C6331E">
        <w:t>and</w:t>
      </w:r>
      <w:r w:rsidR="00C24685">
        <w:t xml:space="preserve"> </w:t>
      </w:r>
      <w:r w:rsidRPr="00C6331E">
        <w:t>conditions</w:t>
      </w:r>
      <w:r w:rsidR="00C24685">
        <w:t xml:space="preserve"> </w:t>
      </w:r>
      <w:r w:rsidRPr="00C6331E">
        <w:t>leading</w:t>
      </w:r>
      <w:r w:rsidR="00C24685">
        <w:t xml:space="preserve"> </w:t>
      </w:r>
      <w:r w:rsidRPr="00C6331E">
        <w:t>to</w:t>
      </w:r>
      <w:r w:rsidR="00C24685">
        <w:t xml:space="preserve"> </w:t>
      </w:r>
      <w:r w:rsidRPr="00C6331E">
        <w:t>acts</w:t>
      </w:r>
      <w:r w:rsidR="00C24685">
        <w:t xml:space="preserve"> </w:t>
      </w:r>
      <w:r w:rsidRPr="00C6331E">
        <w:t>of</w:t>
      </w:r>
      <w:r w:rsidR="00C24685">
        <w:t xml:space="preserve"> </w:t>
      </w:r>
      <w:r w:rsidRPr="00C6331E">
        <w:t>obtaining</w:t>
      </w:r>
      <w:r w:rsidR="00C24685">
        <w:t xml:space="preserve"> </w:t>
      </w:r>
      <w:r w:rsidRPr="00C6331E">
        <w:t>testimony</w:t>
      </w:r>
      <w:r w:rsidR="00C24685">
        <w:t xml:space="preserve"> </w:t>
      </w:r>
      <w:r w:rsidRPr="00C6331E">
        <w:t>by</w:t>
      </w:r>
      <w:r w:rsidR="00C24685">
        <w:t xml:space="preserve"> </w:t>
      </w:r>
      <w:r w:rsidRPr="00C6331E">
        <w:t>duress</w:t>
      </w:r>
      <w:r w:rsidR="00C24685">
        <w:t xml:space="preserve"> </w:t>
      </w:r>
      <w:r w:rsidRPr="00C6331E">
        <w:t>or</w:t>
      </w:r>
      <w:r w:rsidR="00C24685">
        <w:t xml:space="preserve"> </w:t>
      </w:r>
      <w:r w:rsidRPr="00C6331E">
        <w:t>applying</w:t>
      </w:r>
      <w:r w:rsidR="00C24685">
        <w:t xml:space="preserve"> </w:t>
      </w:r>
      <w:r w:rsidRPr="00C6331E">
        <w:t>corporal</w:t>
      </w:r>
      <w:r w:rsidR="00C24685">
        <w:t xml:space="preserve"> </w:t>
      </w:r>
      <w:r w:rsidRPr="00C6331E">
        <w:t>punishment</w:t>
      </w:r>
      <w:r w:rsidR="00C24685">
        <w:t xml:space="preserve"> </w:t>
      </w:r>
      <w:r w:rsidRPr="00C6331E">
        <w:t>that</w:t>
      </w:r>
      <w:r w:rsidR="00C24685">
        <w:t xml:space="preserve"> </w:t>
      </w:r>
      <w:r w:rsidRPr="00C6331E">
        <w:t>occurred</w:t>
      </w:r>
      <w:r w:rsidR="00C24685">
        <w:t xml:space="preserve"> </w:t>
      </w:r>
      <w:r w:rsidRPr="00C6331E">
        <w:t>in</w:t>
      </w:r>
      <w:r w:rsidR="00C24685">
        <w:t xml:space="preserve"> </w:t>
      </w:r>
      <w:r w:rsidRPr="00C6331E">
        <w:t>Viet</w:t>
      </w:r>
      <w:r w:rsidR="00C24685">
        <w:t xml:space="preserve"> </w:t>
      </w:r>
      <w:r w:rsidRPr="00C6331E">
        <w:t>Nam</w:t>
      </w:r>
      <w:r w:rsidR="00C24685">
        <w:t xml:space="preserve"> </w:t>
      </w:r>
      <w:r w:rsidRPr="00C6331E">
        <w:t>in</w:t>
      </w:r>
      <w:r w:rsidR="00C24685">
        <w:t xml:space="preserve"> </w:t>
      </w:r>
      <w:r w:rsidRPr="00C6331E">
        <w:t>order</w:t>
      </w:r>
      <w:r w:rsidR="00C24685">
        <w:t xml:space="preserve"> </w:t>
      </w:r>
      <w:r w:rsidRPr="00C6331E">
        <w:t>to</w:t>
      </w:r>
      <w:r w:rsidR="00C24685">
        <w:t xml:space="preserve"> </w:t>
      </w:r>
      <w:r w:rsidRPr="00C6331E">
        <w:t>work</w:t>
      </w:r>
      <w:r w:rsidR="00C24685">
        <w:t xml:space="preserve"> </w:t>
      </w:r>
      <w:r w:rsidRPr="00C6331E">
        <w:t>out</w:t>
      </w:r>
      <w:r w:rsidR="00C24685">
        <w:t xml:space="preserve"> </w:t>
      </w:r>
      <w:r w:rsidRPr="00C6331E">
        <w:t>appropriate</w:t>
      </w:r>
      <w:r w:rsidR="00C24685">
        <w:t xml:space="preserve"> </w:t>
      </w:r>
      <w:r w:rsidRPr="00C6331E">
        <w:t>solutions</w:t>
      </w:r>
      <w:r w:rsidR="00C24685">
        <w:t xml:space="preserve"> </w:t>
      </w:r>
      <w:r w:rsidRPr="00C6331E">
        <w:t>(possible</w:t>
      </w:r>
      <w:r w:rsidR="00C24685">
        <w:t xml:space="preserve"> </w:t>
      </w:r>
      <w:r w:rsidRPr="00C6331E">
        <w:t>causes</w:t>
      </w:r>
      <w:r w:rsidR="00C24685">
        <w:t xml:space="preserve"> </w:t>
      </w:r>
      <w:r w:rsidRPr="00C6331E">
        <w:t>may</w:t>
      </w:r>
      <w:r w:rsidR="00C24685">
        <w:t xml:space="preserve"> </w:t>
      </w:r>
      <w:r w:rsidRPr="00C6331E">
        <w:t>include</w:t>
      </w:r>
      <w:r w:rsidR="00C24685">
        <w:t xml:space="preserve"> </w:t>
      </w:r>
      <w:r w:rsidRPr="00C6331E">
        <w:t>pressure</w:t>
      </w:r>
      <w:r w:rsidR="00C24685">
        <w:t xml:space="preserve"> </w:t>
      </w:r>
      <w:r w:rsidRPr="00C6331E">
        <w:t>for</w:t>
      </w:r>
      <w:r w:rsidR="00C24685">
        <w:t xml:space="preserve"> </w:t>
      </w:r>
      <w:r w:rsidRPr="00C6331E">
        <w:t>merits,</w:t>
      </w:r>
      <w:r w:rsidR="00C24685">
        <w:t xml:space="preserve"> </w:t>
      </w:r>
      <w:r w:rsidRPr="00C6331E">
        <w:t>short-temperedness,</w:t>
      </w:r>
      <w:r w:rsidR="00C24685">
        <w:t xml:space="preserve"> </w:t>
      </w:r>
      <w:r w:rsidRPr="00C6331E">
        <w:t>or</w:t>
      </w:r>
      <w:r w:rsidR="00C24685">
        <w:t xml:space="preserve"> </w:t>
      </w:r>
      <w:r w:rsidRPr="00C6331E">
        <w:t>reactions</w:t>
      </w:r>
      <w:r w:rsidR="00C24685">
        <w:t xml:space="preserve"> </w:t>
      </w:r>
      <w:r w:rsidRPr="00C6331E">
        <w:t>by</w:t>
      </w:r>
      <w:r w:rsidR="00C24685">
        <w:t xml:space="preserve"> </w:t>
      </w:r>
      <w:r w:rsidRPr="00C6331E">
        <w:t>the</w:t>
      </w:r>
      <w:r w:rsidR="00C24685">
        <w:t xml:space="preserve"> </w:t>
      </w:r>
      <w:r w:rsidRPr="00C6331E">
        <w:t>detainees,</w:t>
      </w:r>
      <w:r w:rsidR="00C24685">
        <w:t xml:space="preserve"> </w:t>
      </w:r>
      <w:r w:rsidRPr="00C6331E">
        <w:t>the</w:t>
      </w:r>
      <w:r w:rsidR="00C24685">
        <w:t xml:space="preserve"> </w:t>
      </w:r>
      <w:r w:rsidRPr="00C6331E">
        <w:t>accused,</w:t>
      </w:r>
      <w:r w:rsidR="00C24685">
        <w:t xml:space="preserve"> </w:t>
      </w:r>
      <w:r w:rsidRPr="00C6331E">
        <w:t>defendants</w:t>
      </w:r>
      <w:r w:rsidR="0029480F">
        <w:t xml:space="preserve"> </w:t>
      </w:r>
      <w:r w:rsidRPr="00C6331E">
        <w:t>…)</w:t>
      </w:r>
      <w:r w:rsidR="0029480F">
        <w:t>.</w:t>
      </w:r>
    </w:p>
    <w:p w:rsidR="00F21141" w:rsidRPr="00C6331E" w:rsidRDefault="00F21141" w:rsidP="00BC3348">
      <w:pPr>
        <w:pStyle w:val="SingleTxtG"/>
        <w:keepNext/>
        <w:keepLines/>
      </w:pPr>
      <w:r w:rsidRPr="00C6331E">
        <w:t>245.</w:t>
      </w:r>
      <w:r w:rsidRPr="00C6331E">
        <w:tab/>
        <w:t>Expanding</w:t>
      </w:r>
      <w:r w:rsidR="00C24685">
        <w:t xml:space="preserve"> </w:t>
      </w:r>
      <w:r w:rsidRPr="00C6331E">
        <w:t>partnerships</w:t>
      </w:r>
      <w:r w:rsidR="00C24685">
        <w:t xml:space="preserve"> </w:t>
      </w:r>
      <w:r w:rsidRPr="00C6331E">
        <w:t>with</w:t>
      </w:r>
      <w:r w:rsidR="00C24685">
        <w:t xml:space="preserve"> </w:t>
      </w:r>
      <w:r w:rsidRPr="00C6331E">
        <w:t>the</w:t>
      </w:r>
      <w:r w:rsidR="00C24685">
        <w:t xml:space="preserve"> </w:t>
      </w:r>
      <w:r w:rsidRPr="00C6331E">
        <w:t>member</w:t>
      </w:r>
      <w:r w:rsidR="00C24685">
        <w:t xml:space="preserve"> </w:t>
      </w:r>
      <w:r w:rsidRPr="00C6331E">
        <w:t>states</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in</w:t>
      </w:r>
      <w:r w:rsidR="00C24685">
        <w:t xml:space="preserve"> </w:t>
      </w:r>
      <w:r w:rsidRPr="00C6331E">
        <w:t>the</w:t>
      </w:r>
      <w:r w:rsidR="00C24685">
        <w:t xml:space="preserve"> </w:t>
      </w:r>
      <w:r w:rsidRPr="00C6331E">
        <w:t>fight</w:t>
      </w:r>
      <w:r w:rsidR="00C24685">
        <w:t xml:space="preserve"> </w:t>
      </w:r>
      <w:r w:rsidRPr="00C6331E">
        <w:t>and</w:t>
      </w:r>
      <w:r w:rsidR="00C24685">
        <w:t xml:space="preserve"> </w:t>
      </w:r>
      <w:r w:rsidRPr="00C6331E">
        <w:t>prevention</w:t>
      </w:r>
      <w:r w:rsidR="00C24685">
        <w:t xml:space="preserve"> </w:t>
      </w:r>
      <w:r w:rsidRPr="00C6331E">
        <w:t>of</w:t>
      </w:r>
      <w:r w:rsidR="00C24685">
        <w:t xml:space="preserve"> </w:t>
      </w:r>
      <w:r w:rsidRPr="00C6331E">
        <w:t>torture</w:t>
      </w:r>
      <w:r w:rsidR="00C24685">
        <w:t xml:space="preserve"> </w:t>
      </w:r>
      <w:r w:rsidRPr="00C6331E">
        <w:t>and</w:t>
      </w:r>
      <w:r w:rsidR="00C24685">
        <w:t xml:space="preserve"> </w:t>
      </w:r>
      <w:r w:rsidRPr="00C6331E">
        <w:t>other</w:t>
      </w:r>
      <w:r w:rsidR="00C24685">
        <w:t xml:space="preserve"> </w:t>
      </w:r>
      <w:r w:rsidRPr="00C6331E">
        <w:t>crimes</w:t>
      </w:r>
      <w:r w:rsidR="00C24685">
        <w:t xml:space="preserve"> </w:t>
      </w:r>
      <w:r w:rsidRPr="00C6331E">
        <w:t>related</w:t>
      </w:r>
      <w:r w:rsidR="00C24685">
        <w:t xml:space="preserve"> </w:t>
      </w:r>
      <w:r w:rsidRPr="00C6331E">
        <w:t>to</w:t>
      </w:r>
      <w:r w:rsidR="00C24685">
        <w:t xml:space="preserve"> </w:t>
      </w:r>
      <w:r w:rsidRPr="00C6331E">
        <w:t>torture;</w:t>
      </w:r>
      <w:r w:rsidR="00C24685">
        <w:t xml:space="preserve"> </w:t>
      </w:r>
      <w:r w:rsidRPr="00C6331E">
        <w:t>at</w:t>
      </w:r>
      <w:r w:rsidR="00C24685">
        <w:t xml:space="preserve"> </w:t>
      </w:r>
      <w:r w:rsidRPr="00C6331E">
        <w:t>the</w:t>
      </w:r>
      <w:r w:rsidR="00C24685">
        <w:t xml:space="preserve"> </w:t>
      </w:r>
      <w:r w:rsidRPr="00C6331E">
        <w:t>same</w:t>
      </w:r>
      <w:r w:rsidR="00C24685">
        <w:t xml:space="preserve"> </w:t>
      </w:r>
      <w:r w:rsidRPr="00C6331E">
        <w:t>time,</w:t>
      </w:r>
      <w:r w:rsidR="00C24685">
        <w:t xml:space="preserve"> </w:t>
      </w:r>
      <w:r w:rsidRPr="00C6331E">
        <w:t>exchanging</w:t>
      </w:r>
      <w:r w:rsidR="00C24685">
        <w:t xml:space="preserve"> </w:t>
      </w:r>
      <w:r w:rsidRPr="00C6331E">
        <w:t>of</w:t>
      </w:r>
      <w:r w:rsidR="00C24685">
        <w:t xml:space="preserve"> </w:t>
      </w:r>
      <w:r w:rsidRPr="00C6331E">
        <w:t>information</w:t>
      </w:r>
      <w:r w:rsidR="00C24685">
        <w:t xml:space="preserve"> </w:t>
      </w:r>
      <w:r w:rsidRPr="00C6331E">
        <w:t>and</w:t>
      </w:r>
      <w:r w:rsidR="00C24685">
        <w:t xml:space="preserve"> </w:t>
      </w:r>
      <w:r w:rsidRPr="00C6331E">
        <w:t>experience</w:t>
      </w:r>
      <w:r w:rsidR="00C24685">
        <w:t xml:space="preserve"> </w:t>
      </w:r>
      <w:r w:rsidRPr="00C6331E">
        <w:t>on</w:t>
      </w:r>
      <w:r w:rsidR="00C24685">
        <w:t xml:space="preserve"> </w:t>
      </w:r>
      <w:r w:rsidRPr="00C6331E">
        <w:t>the</w:t>
      </w:r>
      <w:r w:rsidR="00C24685">
        <w:t xml:space="preserve"> </w:t>
      </w:r>
      <w:r w:rsidRPr="00C6331E">
        <w:t>implementation</w:t>
      </w:r>
      <w:r w:rsidR="00C24685">
        <w:t xml:space="preserve"> </w:t>
      </w:r>
      <w:r w:rsidRPr="00C6331E">
        <w:t>of</w:t>
      </w:r>
      <w:r w:rsidR="00C24685">
        <w:t xml:space="preserve"> </w:t>
      </w:r>
      <w:r w:rsidRPr="00C6331E">
        <w:t>the</w:t>
      </w:r>
      <w:r w:rsidR="00C24685">
        <w:t xml:space="preserve"> </w:t>
      </w:r>
      <w:r w:rsidRPr="00C6331E">
        <w:t>UNCAT,</w:t>
      </w:r>
      <w:r w:rsidR="00C24685">
        <w:t xml:space="preserve"> </w:t>
      </w:r>
      <w:r w:rsidRPr="00C6331E">
        <w:t>as</w:t>
      </w:r>
      <w:r w:rsidR="00C24685">
        <w:t xml:space="preserve"> </w:t>
      </w:r>
      <w:r w:rsidRPr="00C6331E">
        <w:t>well</w:t>
      </w:r>
      <w:r w:rsidR="00C24685">
        <w:t xml:space="preserve"> </w:t>
      </w:r>
      <w:r w:rsidRPr="00C6331E">
        <w:t>as</w:t>
      </w:r>
      <w:r w:rsidR="00C24685">
        <w:t xml:space="preserve"> </w:t>
      </w:r>
      <w:r w:rsidRPr="00C6331E">
        <w:t>best</w:t>
      </w:r>
      <w:r w:rsidR="00C24685">
        <w:t xml:space="preserve"> </w:t>
      </w:r>
      <w:r w:rsidRPr="00C6331E">
        <w:t>practices</w:t>
      </w:r>
      <w:r w:rsidR="00C24685">
        <w:t xml:space="preserve"> </w:t>
      </w:r>
      <w:r w:rsidRPr="00C6331E">
        <w:t>of</w:t>
      </w:r>
      <w:r w:rsidR="00C24685">
        <w:t xml:space="preserve"> </w:t>
      </w:r>
      <w:r w:rsidRPr="00C6331E">
        <w:t>torture</w:t>
      </w:r>
      <w:r w:rsidR="00C24685">
        <w:t xml:space="preserve"> </w:t>
      </w:r>
      <w:r w:rsidRPr="00C6331E">
        <w:t>prevention.</w:t>
      </w:r>
    </w:p>
    <w:p w:rsidR="00BC3348" w:rsidRPr="00106A43" w:rsidRDefault="00BC3348" w:rsidP="00BC3348">
      <w:pPr>
        <w:keepNext/>
        <w:keepLines/>
        <w:spacing w:before="240"/>
        <w:jc w:val="center"/>
        <w:rPr>
          <w:u w:val="single"/>
        </w:rPr>
      </w:pPr>
      <w:r>
        <w:rPr>
          <w:u w:val="single"/>
        </w:rPr>
        <w:tab/>
      </w:r>
      <w:r>
        <w:rPr>
          <w:u w:val="single"/>
        </w:rPr>
        <w:tab/>
      </w:r>
      <w:r>
        <w:rPr>
          <w:u w:val="single"/>
        </w:rPr>
        <w:tab/>
      </w:r>
    </w:p>
    <w:sectPr w:rsidR="00BC3348" w:rsidRPr="00106A43" w:rsidSect="002D254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9B8" w:rsidRPr="008779DC" w:rsidRDefault="00BC59B8" w:rsidP="008779DC">
      <w:pPr>
        <w:pStyle w:val="Footer"/>
      </w:pPr>
    </w:p>
  </w:endnote>
  <w:endnote w:type="continuationSeparator" w:id="0">
    <w:p w:rsidR="00BC59B8" w:rsidRPr="008779DC" w:rsidRDefault="00BC59B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9B8" w:rsidRPr="002D254E" w:rsidRDefault="00BC59B8" w:rsidP="002D254E">
    <w:pPr>
      <w:pStyle w:val="Footer"/>
      <w:tabs>
        <w:tab w:val="right" w:pos="9598"/>
      </w:tabs>
    </w:pPr>
    <w:r w:rsidRPr="002D254E">
      <w:rPr>
        <w:b/>
        <w:sz w:val="18"/>
      </w:rPr>
      <w:fldChar w:fldCharType="begin"/>
    </w:r>
    <w:r w:rsidRPr="002D254E">
      <w:rPr>
        <w:b/>
        <w:sz w:val="18"/>
      </w:rPr>
      <w:instrText xml:space="preserve"> PAGE  \* MERGEFORMAT </w:instrText>
    </w:r>
    <w:r w:rsidRPr="002D254E">
      <w:rPr>
        <w:b/>
        <w:sz w:val="18"/>
      </w:rPr>
      <w:fldChar w:fldCharType="separate"/>
    </w:r>
    <w:r w:rsidR="0062709C">
      <w:rPr>
        <w:b/>
        <w:noProof/>
        <w:sz w:val="18"/>
      </w:rPr>
      <w:t>50</w:t>
    </w:r>
    <w:r w:rsidRPr="002D254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9B8" w:rsidRPr="002D254E" w:rsidRDefault="00BC59B8" w:rsidP="002D254E">
    <w:pPr>
      <w:pStyle w:val="Footer"/>
      <w:tabs>
        <w:tab w:val="right" w:pos="9598"/>
      </w:tabs>
      <w:rPr>
        <w:b/>
        <w:sz w:val="18"/>
      </w:rPr>
    </w:pPr>
    <w:r>
      <w:tab/>
    </w:r>
    <w:r w:rsidRPr="002D254E">
      <w:rPr>
        <w:b/>
        <w:sz w:val="18"/>
      </w:rPr>
      <w:fldChar w:fldCharType="begin"/>
    </w:r>
    <w:r w:rsidRPr="002D254E">
      <w:rPr>
        <w:b/>
        <w:sz w:val="18"/>
      </w:rPr>
      <w:instrText xml:space="preserve"> PAGE  \* MERGEFORMAT </w:instrText>
    </w:r>
    <w:r w:rsidRPr="002D254E">
      <w:rPr>
        <w:b/>
        <w:sz w:val="18"/>
      </w:rPr>
      <w:fldChar w:fldCharType="separate"/>
    </w:r>
    <w:r w:rsidR="0062709C">
      <w:rPr>
        <w:b/>
        <w:noProof/>
        <w:sz w:val="18"/>
      </w:rPr>
      <w:t>51</w:t>
    </w:r>
    <w:r w:rsidRPr="002D254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709C" w:rsidRDefault="0062709C" w:rsidP="0062709C">
    <w:pPr>
      <w:pStyle w:val="Footer"/>
    </w:pPr>
    <w:r>
      <w:rPr>
        <w:noProof/>
        <w:lang w:eastAsia="en-GB"/>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2709C" w:rsidRDefault="0062709C" w:rsidP="0062709C">
    <w:pPr>
      <w:pStyle w:val="Footer"/>
      <w:ind w:right="1134"/>
      <w:rPr>
        <w:sz w:val="20"/>
      </w:rPr>
    </w:pPr>
    <w:r>
      <w:rPr>
        <w:sz w:val="20"/>
      </w:rPr>
      <w:t>GE.17-15995(E)</w:t>
    </w:r>
  </w:p>
  <w:p w:rsidR="0062709C" w:rsidRPr="0062709C" w:rsidRDefault="0062709C" w:rsidP="006270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VNM/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VNM/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9B8" w:rsidRPr="008779DC" w:rsidRDefault="00BC59B8" w:rsidP="008779DC">
      <w:pPr>
        <w:tabs>
          <w:tab w:val="right" w:pos="2155"/>
        </w:tabs>
        <w:spacing w:after="80" w:line="240" w:lineRule="auto"/>
        <w:ind w:left="680"/>
      </w:pPr>
      <w:r>
        <w:rPr>
          <w:u w:val="single"/>
        </w:rPr>
        <w:tab/>
      </w:r>
    </w:p>
  </w:footnote>
  <w:footnote w:type="continuationSeparator" w:id="0">
    <w:p w:rsidR="00BC59B8" w:rsidRPr="008779DC" w:rsidRDefault="00BC59B8" w:rsidP="008779DC">
      <w:pPr>
        <w:tabs>
          <w:tab w:val="right" w:pos="2155"/>
        </w:tabs>
        <w:spacing w:after="80" w:line="240" w:lineRule="auto"/>
        <w:ind w:left="680"/>
      </w:pPr>
      <w:r>
        <w:rPr>
          <w:u w:val="single"/>
        </w:rPr>
        <w:tab/>
      </w:r>
    </w:p>
  </w:footnote>
  <w:footnote w:id="1">
    <w:p w:rsidR="00BC59B8" w:rsidRPr="006B54C1" w:rsidRDefault="00BC59B8" w:rsidP="007367DF">
      <w:pPr>
        <w:pStyle w:val="FootnoteText"/>
      </w:pPr>
      <w:r>
        <w:rPr>
          <w:rStyle w:val="FootnoteReference"/>
        </w:rPr>
        <w:tab/>
      </w:r>
      <w:r w:rsidRPr="006B54C1">
        <w:rPr>
          <w:rStyle w:val="FootnoteReference"/>
          <w:sz w:val="20"/>
          <w:vertAlign w:val="baseline"/>
        </w:rPr>
        <w:t>*</w:t>
      </w:r>
      <w:r>
        <w:rPr>
          <w:rStyle w:val="FootnoteReference"/>
          <w:sz w:val="20"/>
          <w:vertAlign w:val="baseline"/>
        </w:rPr>
        <w:tab/>
      </w:r>
      <w:r w:rsidRPr="00880788">
        <w:t>The annexes to the present report are on file with the Secretariat and are available for consultation. They may also be accessed from the web page of the Committee against Torture.</w:t>
      </w:r>
    </w:p>
  </w:footnote>
  <w:footnote w:id="2">
    <w:p w:rsidR="00BC59B8" w:rsidRPr="006B54C1" w:rsidRDefault="00BC59B8" w:rsidP="007367DF">
      <w:pPr>
        <w:pStyle w:val="FootnoteText"/>
      </w:pPr>
      <w:r>
        <w:rPr>
          <w:rStyle w:val="FootnoteReference"/>
        </w:rPr>
        <w:tab/>
      </w:r>
      <w:r w:rsidRPr="006B54C1">
        <w:rPr>
          <w:rStyle w:val="FootnoteReference"/>
          <w:sz w:val="20"/>
          <w:vertAlign w:val="baseline"/>
        </w:rPr>
        <w:t>**</w:t>
      </w:r>
      <w:r>
        <w:rPr>
          <w:rStyle w:val="FootnoteReference"/>
          <w:sz w:val="20"/>
          <w:vertAlign w:val="baseline"/>
        </w:rPr>
        <w:tab/>
      </w:r>
      <w:r w:rsidRPr="00880788">
        <w:t>The present document is being issued without formal editing.</w:t>
      </w:r>
    </w:p>
  </w:footnote>
  <w:footnote w:id="3">
    <w:p w:rsidR="00BC59B8" w:rsidRPr="00522225" w:rsidRDefault="00BC59B8" w:rsidP="007367DF">
      <w:pPr>
        <w:pStyle w:val="FootnoteText"/>
      </w:pPr>
      <w:r>
        <w:tab/>
      </w:r>
      <w:r w:rsidRPr="006518A2">
        <w:rPr>
          <w:rStyle w:val="FootnoteReference"/>
        </w:rPr>
        <w:footnoteRef/>
      </w:r>
      <w:r>
        <w:tab/>
      </w:r>
      <w:r w:rsidRPr="00522225">
        <w:t>Retrieved from the official website of the Government at www.chinhphu.vn</w:t>
      </w:r>
      <w:r>
        <w:t>.</w:t>
      </w:r>
    </w:p>
  </w:footnote>
  <w:footnote w:id="4">
    <w:p w:rsidR="00BC59B8" w:rsidRPr="00406B6C" w:rsidRDefault="00BC59B8" w:rsidP="007367DF">
      <w:pPr>
        <w:pStyle w:val="FootnoteText"/>
      </w:pPr>
      <w:r>
        <w:tab/>
      </w:r>
      <w:r w:rsidRPr="006518A2">
        <w:rPr>
          <w:rStyle w:val="FootnoteReference"/>
        </w:rPr>
        <w:footnoteRef/>
      </w:r>
      <w:r>
        <w:tab/>
      </w:r>
      <w:r w:rsidRPr="00406B6C">
        <w:t>See further in Annex 7</w:t>
      </w:r>
      <w:r>
        <w:t>.</w:t>
      </w:r>
    </w:p>
  </w:footnote>
  <w:footnote w:id="5">
    <w:p w:rsidR="00BC59B8" w:rsidRPr="00406B6C" w:rsidRDefault="00BC59B8" w:rsidP="007367DF">
      <w:pPr>
        <w:pStyle w:val="FootnoteText"/>
      </w:pPr>
      <w:r>
        <w:tab/>
      </w:r>
      <w:r w:rsidRPr="006518A2">
        <w:rPr>
          <w:rStyle w:val="FootnoteReference"/>
        </w:rPr>
        <w:footnoteRef/>
      </w:r>
      <w:r>
        <w:tab/>
      </w:r>
      <w:r w:rsidRPr="00522225">
        <w:t xml:space="preserve">See further in </w:t>
      </w:r>
      <w:r>
        <w:t>website of Ministry of Public Security of Viet Nam:</w:t>
      </w:r>
      <w:r w:rsidRPr="00406B6C">
        <w:t xml:space="preserve"> </w:t>
      </w:r>
      <w:hyperlink r:id="rId1" w:history="1">
        <w:r w:rsidRPr="0033178E">
          <w:rPr>
            <w:u w:val="single"/>
          </w:rPr>
          <w:t>http://mps.gov.vn/web/guest/</w:t>
        </w:r>
        <w:r>
          <w:rPr>
            <w:u w:val="single"/>
          </w:rPr>
          <w:t xml:space="preserve"> </w:t>
        </w:r>
        <w:proofErr w:type="spellStart"/>
        <w:r w:rsidRPr="0033178E">
          <w:rPr>
            <w:u w:val="single"/>
          </w:rPr>
          <w:t>duthao</w:t>
        </w:r>
        <w:proofErr w:type="spellEnd"/>
        <w:r w:rsidRPr="0033178E">
          <w:rPr>
            <w:u w:val="single"/>
          </w:rPr>
          <w:t>/-/</w:t>
        </w:r>
        <w:proofErr w:type="spellStart"/>
        <w:r w:rsidRPr="0033178E">
          <w:rPr>
            <w:u w:val="single"/>
          </w:rPr>
          <w:t>vlegaldraftview</w:t>
        </w:r>
        <w:proofErr w:type="spellEnd"/>
        <w:r w:rsidRPr="0033178E">
          <w:rPr>
            <w:u w:val="single"/>
          </w:rPr>
          <w:t>/</w:t>
        </w:r>
        <w:proofErr w:type="spellStart"/>
        <w:r w:rsidRPr="0033178E">
          <w:rPr>
            <w:u w:val="single"/>
          </w:rPr>
          <w:t>FGcc</w:t>
        </w:r>
        <w:proofErr w:type="spellEnd"/>
        <w:r w:rsidRPr="0033178E">
          <w:rPr>
            <w:u w:val="single"/>
          </w:rPr>
          <w:t>/2/4074418</w:t>
        </w:r>
      </w:hyperlink>
      <w:r w:rsidRPr="0033178E">
        <w:t>.</w:t>
      </w:r>
    </w:p>
  </w:footnote>
  <w:footnote w:id="6">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1</w:t>
      </w:r>
      <w:r>
        <w:t>.</w:t>
      </w:r>
    </w:p>
  </w:footnote>
  <w:footnote w:id="7">
    <w:p w:rsidR="00BC59B8" w:rsidRPr="00EE410E" w:rsidRDefault="00BC59B8" w:rsidP="007367DF">
      <w:pPr>
        <w:pStyle w:val="FootnoteText"/>
        <w:rPr>
          <w:sz w:val="22"/>
          <w:szCs w:val="22"/>
          <w:lang w:val="en-US"/>
        </w:rPr>
      </w:pPr>
      <w:r>
        <w:tab/>
      </w:r>
      <w:r w:rsidRPr="006518A2">
        <w:rPr>
          <w:rStyle w:val="FootnoteReference"/>
        </w:rPr>
        <w:footnoteRef/>
      </w:r>
      <w:r w:rsidRPr="00522225">
        <w:t xml:space="preserve"> </w:t>
      </w:r>
      <w:r>
        <w:tab/>
      </w:r>
      <w:r w:rsidRPr="00522225">
        <w:t>See further in para</w:t>
      </w:r>
      <w:r>
        <w:t>. 4</w:t>
      </w:r>
      <w:r>
        <w:rPr>
          <w:lang w:val="en-US"/>
        </w:rPr>
        <w:t>2.</w:t>
      </w:r>
    </w:p>
  </w:footnote>
  <w:footnote w:id="8">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4</w:t>
      </w:r>
      <w:r>
        <w:t>.</w:t>
      </w:r>
    </w:p>
  </w:footnote>
  <w:footnote w:id="9">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4</w:t>
      </w:r>
      <w:r>
        <w:t>.</w:t>
      </w:r>
    </w:p>
  </w:footnote>
  <w:footnote w:id="10">
    <w:p w:rsidR="00BC59B8" w:rsidRPr="00522225"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Annex 8</w:t>
      </w:r>
      <w:r>
        <w:t>.</w:t>
      </w:r>
    </w:p>
  </w:footnote>
  <w:footnote w:id="11">
    <w:p w:rsidR="00BC59B8" w:rsidRPr="00B37040" w:rsidRDefault="00BC59B8" w:rsidP="007367DF">
      <w:pPr>
        <w:pStyle w:val="FootnoteText"/>
      </w:pPr>
      <w:r>
        <w:tab/>
      </w:r>
      <w:r w:rsidRPr="006518A2">
        <w:rPr>
          <w:rStyle w:val="FootnoteReference"/>
        </w:rPr>
        <w:footnoteRef/>
      </w:r>
      <w:r w:rsidRPr="00522225">
        <w:t xml:space="preserve"> </w:t>
      </w:r>
      <w:r>
        <w:tab/>
      </w:r>
      <w:r w:rsidRPr="00522225">
        <w:t xml:space="preserve">See further in Annex </w:t>
      </w:r>
      <w:r>
        <w:t>6.</w:t>
      </w:r>
    </w:p>
  </w:footnote>
  <w:footnote w:id="12">
    <w:p w:rsidR="00BC59B8" w:rsidRPr="00522225" w:rsidRDefault="00BC59B8" w:rsidP="007367DF">
      <w:pPr>
        <w:pStyle w:val="FootnoteText"/>
      </w:pPr>
      <w:r>
        <w:tab/>
      </w:r>
      <w:r w:rsidRPr="006518A2">
        <w:rPr>
          <w:rStyle w:val="FootnoteReference"/>
        </w:rPr>
        <w:footnoteRef/>
      </w:r>
      <w:r w:rsidRPr="00522225">
        <w:t xml:space="preserve"> </w:t>
      </w:r>
      <w:r>
        <w:tab/>
      </w:r>
      <w:r w:rsidRPr="00522225">
        <w:t>Data is updated to June, 2016</w:t>
      </w:r>
      <w:r>
        <w:t>.</w:t>
      </w:r>
    </w:p>
  </w:footnote>
  <w:footnote w:id="13">
    <w:p w:rsidR="00BC59B8" w:rsidRPr="00522225" w:rsidRDefault="00BC59B8" w:rsidP="007367DF">
      <w:pPr>
        <w:pStyle w:val="FootnoteText"/>
      </w:pPr>
      <w:r>
        <w:tab/>
      </w:r>
      <w:r w:rsidRPr="006518A2">
        <w:rPr>
          <w:rStyle w:val="FootnoteReference"/>
        </w:rPr>
        <w:footnoteRef/>
      </w:r>
      <w:r w:rsidRPr="00522225">
        <w:t xml:space="preserve"> </w:t>
      </w:r>
      <w:r>
        <w:tab/>
      </w:r>
      <w:r w:rsidRPr="00522225">
        <w:t xml:space="preserve">See further in Annex </w:t>
      </w:r>
      <w:r>
        <w:t>14.</w:t>
      </w:r>
    </w:p>
  </w:footnote>
  <w:footnote w:id="14">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14</w:t>
      </w:r>
      <w:r>
        <w:t>.</w:t>
      </w:r>
    </w:p>
  </w:footnote>
  <w:footnote w:id="15">
    <w:p w:rsidR="00BC59B8" w:rsidRPr="00427BCB" w:rsidRDefault="00BC59B8" w:rsidP="007367DF">
      <w:pPr>
        <w:pStyle w:val="FootnoteText"/>
        <w:rPr>
          <w:lang w:val="en-US"/>
        </w:rPr>
      </w:pPr>
      <w:r>
        <w:tab/>
      </w:r>
      <w:r w:rsidRPr="006518A2">
        <w:rPr>
          <w:rStyle w:val="FootnoteReference"/>
        </w:rPr>
        <w:footnoteRef/>
      </w:r>
      <w:r>
        <w:t xml:space="preserve"> </w:t>
      </w:r>
      <w:r>
        <w:tab/>
      </w:r>
      <w:r w:rsidRPr="00522225">
        <w:t>See further in Annex 14</w:t>
      </w:r>
      <w:r>
        <w:t>.</w:t>
      </w:r>
    </w:p>
  </w:footnote>
  <w:footnote w:id="16">
    <w:p w:rsidR="00BC59B8" w:rsidRPr="00522225" w:rsidRDefault="00BC59B8" w:rsidP="007367DF">
      <w:pPr>
        <w:pStyle w:val="FootnoteText"/>
      </w:pPr>
      <w:r>
        <w:tab/>
      </w:r>
      <w:r w:rsidRPr="006518A2">
        <w:rPr>
          <w:rStyle w:val="FootnoteReference"/>
        </w:rPr>
        <w:footnoteRef/>
      </w:r>
      <w:r w:rsidRPr="00B736A4">
        <w:t xml:space="preserve"> </w:t>
      </w:r>
      <w:r>
        <w:tab/>
      </w:r>
      <w:r w:rsidRPr="00B736A4">
        <w:t>See further in Annex</w:t>
      </w:r>
      <w:r>
        <w:t xml:space="preserve"> 5.</w:t>
      </w:r>
    </w:p>
  </w:footnote>
  <w:footnote w:id="17">
    <w:p w:rsidR="00BC59B8" w:rsidRPr="00FF00D2" w:rsidRDefault="00BC59B8" w:rsidP="007367DF">
      <w:pPr>
        <w:pStyle w:val="FootnoteText"/>
      </w:pPr>
      <w:r>
        <w:tab/>
      </w:r>
      <w:r w:rsidRPr="006518A2">
        <w:rPr>
          <w:rStyle w:val="FootnoteReference"/>
        </w:rPr>
        <w:footnoteRef/>
      </w:r>
      <w:r w:rsidRPr="00FF00D2">
        <w:t xml:space="preserve"> </w:t>
      </w:r>
      <w:r>
        <w:tab/>
      </w:r>
      <w:r w:rsidRPr="00FF00D2">
        <w:t>See further in Annex 1</w:t>
      </w:r>
    </w:p>
  </w:footnote>
  <w:footnote w:id="18">
    <w:p w:rsidR="00BC59B8" w:rsidRPr="00FF00D2" w:rsidRDefault="00BC59B8" w:rsidP="007367DF">
      <w:pPr>
        <w:pStyle w:val="FootnoteText"/>
      </w:pPr>
      <w:r>
        <w:tab/>
      </w:r>
      <w:r w:rsidRPr="006518A2">
        <w:rPr>
          <w:rStyle w:val="FootnoteReference"/>
        </w:rPr>
        <w:footnoteRef/>
      </w:r>
      <w:r w:rsidRPr="00FF00D2">
        <w:t xml:space="preserve"> </w:t>
      </w:r>
      <w:r>
        <w:tab/>
      </w:r>
      <w:r w:rsidRPr="00FF00D2">
        <w:t xml:space="preserve">See further in Annex </w:t>
      </w:r>
      <w:r>
        <w:t>8</w:t>
      </w:r>
    </w:p>
  </w:footnote>
  <w:footnote w:id="19">
    <w:p w:rsidR="00BC59B8" w:rsidRPr="00427BCB" w:rsidRDefault="00BC59B8" w:rsidP="007367DF">
      <w:pPr>
        <w:pStyle w:val="FootnoteText"/>
        <w:rPr>
          <w:spacing w:val="2"/>
          <w:lang w:val="en-US"/>
        </w:rPr>
      </w:pPr>
      <w:r>
        <w:tab/>
      </w:r>
      <w:r w:rsidRPr="006518A2">
        <w:rPr>
          <w:rStyle w:val="FootnoteReference"/>
        </w:rPr>
        <w:footnoteRef/>
      </w:r>
      <w:r w:rsidRPr="00522225">
        <w:t xml:space="preserve"> </w:t>
      </w:r>
      <w:r>
        <w:tab/>
      </w:r>
      <w:r w:rsidRPr="00522225">
        <w:t xml:space="preserve">See </w:t>
      </w:r>
      <w:r w:rsidR="006D479D">
        <w:t>paras.</w:t>
      </w:r>
      <w:r w:rsidRPr="00522225">
        <w:t xml:space="preserve"> from 6 to 19, from </w:t>
      </w:r>
      <w:r>
        <w:rPr>
          <w:lang w:val="en-US"/>
        </w:rPr>
        <w:t>83</w:t>
      </w:r>
      <w:r w:rsidRPr="00522225">
        <w:t xml:space="preserve"> to </w:t>
      </w:r>
      <w:r>
        <w:rPr>
          <w:lang w:val="en-US"/>
        </w:rPr>
        <w:t>90.</w:t>
      </w:r>
    </w:p>
  </w:footnote>
  <w:footnote w:id="20">
    <w:p w:rsidR="00BC59B8" w:rsidRPr="00522225"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para.</w:t>
      </w:r>
      <w:r>
        <w:t xml:space="preserve"> </w:t>
      </w:r>
      <w:r w:rsidRPr="00522225">
        <w:t>20</w:t>
      </w:r>
      <w:r>
        <w:t>.</w:t>
      </w:r>
    </w:p>
  </w:footnote>
  <w:footnote w:id="21">
    <w:p w:rsidR="00BC59B8" w:rsidRPr="00427BCB" w:rsidRDefault="00BC59B8" w:rsidP="007367DF">
      <w:pPr>
        <w:pStyle w:val="FootnoteText"/>
        <w:rPr>
          <w:lang w:val="en-US"/>
        </w:rPr>
      </w:pPr>
      <w:r>
        <w:tab/>
      </w:r>
      <w:r w:rsidRPr="006518A2">
        <w:rPr>
          <w:rStyle w:val="FootnoteReference"/>
        </w:rPr>
        <w:footnoteRef/>
      </w:r>
      <w:r w:rsidRPr="00522225">
        <w:t xml:space="preserve"> </w:t>
      </w:r>
      <w:r>
        <w:tab/>
      </w:r>
      <w:r w:rsidRPr="00522225">
        <w:t>See further in paras.</w:t>
      </w:r>
      <w:r>
        <w:t xml:space="preserve"> </w:t>
      </w:r>
      <w:r w:rsidRPr="00522225">
        <w:t>14</w:t>
      </w:r>
      <w:r>
        <w:rPr>
          <w:lang w:val="en-US"/>
        </w:rPr>
        <w:t>8</w:t>
      </w:r>
      <w:r w:rsidRPr="00522225">
        <w:t>, 14</w:t>
      </w:r>
      <w:r>
        <w:rPr>
          <w:lang w:val="en-US"/>
        </w:rPr>
        <w:t>9.</w:t>
      </w:r>
    </w:p>
  </w:footnote>
  <w:footnote w:id="22">
    <w:p w:rsidR="00BC59B8" w:rsidRPr="00EE2349"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Annex 10</w:t>
      </w:r>
      <w:r>
        <w:t>.</w:t>
      </w:r>
    </w:p>
  </w:footnote>
  <w:footnote w:id="23">
    <w:p w:rsidR="00BC59B8" w:rsidRPr="00F811B6" w:rsidRDefault="00BC59B8" w:rsidP="007367DF">
      <w:pPr>
        <w:pStyle w:val="FootnoteText"/>
        <w:rPr>
          <w:sz w:val="22"/>
          <w:szCs w:val="22"/>
        </w:rPr>
      </w:pPr>
      <w:r>
        <w:tab/>
      </w:r>
      <w:r w:rsidRPr="006518A2">
        <w:rPr>
          <w:rStyle w:val="FootnoteReference"/>
        </w:rPr>
        <w:footnoteRef/>
      </w:r>
      <w:r w:rsidRPr="00F811B6">
        <w:t xml:space="preserve"> </w:t>
      </w:r>
      <w:r>
        <w:tab/>
      </w:r>
      <w:r w:rsidRPr="00F811B6">
        <w:t xml:space="preserve">See further in para. </w:t>
      </w:r>
      <w:r>
        <w:rPr>
          <w:lang w:val="en-US"/>
        </w:rPr>
        <w:t>1</w:t>
      </w:r>
      <w:r w:rsidRPr="00F811B6">
        <w:t>58</w:t>
      </w:r>
      <w:r>
        <w:t>.</w:t>
      </w:r>
    </w:p>
  </w:footnote>
  <w:footnote w:id="24">
    <w:p w:rsidR="00BC59B8" w:rsidRPr="00522225"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Annex 13</w:t>
      </w:r>
      <w:r>
        <w:t>.</w:t>
      </w:r>
    </w:p>
  </w:footnote>
  <w:footnote w:id="25">
    <w:p w:rsidR="00BC59B8" w:rsidRPr="00522225" w:rsidRDefault="00BC59B8" w:rsidP="007367DF">
      <w:pPr>
        <w:pStyle w:val="FootnoteText"/>
      </w:pPr>
      <w:r>
        <w:tab/>
      </w:r>
      <w:r w:rsidRPr="006518A2">
        <w:rPr>
          <w:rStyle w:val="FootnoteReference"/>
        </w:rPr>
        <w:footnoteRef/>
      </w:r>
      <w:r w:rsidRPr="00522225">
        <w:t xml:space="preserve"> </w:t>
      </w:r>
      <w:r>
        <w:tab/>
      </w:r>
      <w:r w:rsidRPr="00522225">
        <w:t>Data is updated to February, 2016</w:t>
      </w:r>
      <w:r>
        <w:t>.</w:t>
      </w:r>
    </w:p>
  </w:footnote>
  <w:footnote w:id="26">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8</w:t>
      </w:r>
      <w:r>
        <w:t>.</w:t>
      </w:r>
    </w:p>
  </w:footnote>
  <w:footnote w:id="27">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12</w:t>
      </w:r>
      <w:r>
        <w:t>.</w:t>
      </w:r>
    </w:p>
  </w:footnote>
  <w:footnote w:id="28">
    <w:p w:rsidR="00BC59B8" w:rsidRPr="00522225"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Annex 12</w:t>
      </w:r>
      <w:r>
        <w:t>.</w:t>
      </w:r>
    </w:p>
  </w:footnote>
  <w:footnote w:id="29">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8</w:t>
      </w:r>
      <w:r>
        <w:t>.</w:t>
      </w:r>
    </w:p>
  </w:footnote>
  <w:footnote w:id="30">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11</w:t>
      </w:r>
      <w:r>
        <w:t>.</w:t>
      </w:r>
    </w:p>
  </w:footnote>
  <w:footnote w:id="31">
    <w:p w:rsidR="00BC59B8" w:rsidRDefault="00BC59B8" w:rsidP="007367DF">
      <w:pPr>
        <w:pStyle w:val="FootnoteText"/>
      </w:pPr>
      <w:r>
        <w:tab/>
      </w:r>
      <w:r w:rsidRPr="006518A2">
        <w:rPr>
          <w:rStyle w:val="FootnoteReference"/>
        </w:rPr>
        <w:footnoteRef/>
      </w:r>
      <w:r w:rsidRPr="00720599">
        <w:rPr>
          <w:rStyle w:val="FootnoteReference"/>
        </w:rPr>
        <w:t xml:space="preserve"> </w:t>
      </w:r>
      <w:r>
        <w:tab/>
      </w:r>
      <w:r>
        <w:rPr>
          <w:rStyle w:val="None"/>
        </w:rPr>
        <w:t>See further in Annex 12.</w:t>
      </w:r>
    </w:p>
  </w:footnote>
  <w:footnote w:id="32">
    <w:p w:rsidR="00BC59B8" w:rsidRPr="00427BCB" w:rsidRDefault="00BC59B8" w:rsidP="007367DF">
      <w:pPr>
        <w:pStyle w:val="FootnoteText"/>
        <w:rPr>
          <w:lang w:val="en-US"/>
        </w:rPr>
      </w:pPr>
      <w:r>
        <w:tab/>
      </w:r>
      <w:r w:rsidRPr="006518A2">
        <w:rPr>
          <w:rStyle w:val="FootnoteReference"/>
        </w:rPr>
        <w:footnoteRef/>
      </w:r>
      <w:r w:rsidRPr="00720599">
        <w:rPr>
          <w:rStyle w:val="FootnoteReference"/>
        </w:rPr>
        <w:t xml:space="preserve"> </w:t>
      </w:r>
      <w:r>
        <w:tab/>
      </w:r>
      <w:r>
        <w:rPr>
          <w:rStyle w:val="None"/>
        </w:rPr>
        <w:t xml:space="preserve">See further in </w:t>
      </w:r>
      <w:r w:rsidR="006D479D">
        <w:rPr>
          <w:rStyle w:val="None"/>
        </w:rPr>
        <w:t>paras.</w:t>
      </w:r>
      <w:r>
        <w:rPr>
          <w:rStyle w:val="None"/>
        </w:rPr>
        <w:t xml:space="preserve"> 52, 54, </w:t>
      </w:r>
      <w:r>
        <w:rPr>
          <w:rStyle w:val="None"/>
          <w:lang w:val="en-US"/>
        </w:rPr>
        <w:t>108.</w:t>
      </w:r>
    </w:p>
  </w:footnote>
  <w:footnote w:id="33">
    <w:p w:rsidR="00BC59B8" w:rsidRDefault="00BC59B8" w:rsidP="007367DF">
      <w:pPr>
        <w:pStyle w:val="FootnoteText"/>
      </w:pPr>
      <w:r>
        <w:tab/>
      </w:r>
      <w:r w:rsidRPr="006518A2">
        <w:rPr>
          <w:rStyle w:val="FootnoteReference"/>
        </w:rPr>
        <w:footnoteRef/>
      </w:r>
      <w:r w:rsidRPr="00720599">
        <w:rPr>
          <w:rStyle w:val="FootnoteReference"/>
        </w:rPr>
        <w:t xml:space="preserve"> </w:t>
      </w:r>
      <w:r>
        <w:tab/>
      </w:r>
      <w:r>
        <w:rPr>
          <w:rStyle w:val="None"/>
        </w:rPr>
        <w:t xml:space="preserve">See further in </w:t>
      </w:r>
      <w:r w:rsidR="006D479D">
        <w:rPr>
          <w:rStyle w:val="None"/>
        </w:rPr>
        <w:t>paras.</w:t>
      </w:r>
      <w:r>
        <w:rPr>
          <w:rStyle w:val="None"/>
        </w:rPr>
        <w:t xml:space="preserve"> from 27 to 30.</w:t>
      </w:r>
    </w:p>
  </w:footnote>
  <w:footnote w:id="34">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Data is updated to February, 2016.</w:t>
      </w:r>
    </w:p>
  </w:footnote>
  <w:footnote w:id="35">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8.</w:t>
      </w:r>
    </w:p>
  </w:footnote>
  <w:footnote w:id="36">
    <w:p w:rsidR="00BC59B8" w:rsidRDefault="00BC59B8" w:rsidP="007367DF">
      <w:pPr>
        <w:pStyle w:val="FootnoteText"/>
      </w:pPr>
      <w:r>
        <w:tab/>
      </w:r>
      <w:r w:rsidRPr="006518A2">
        <w:rPr>
          <w:rStyle w:val="FootnoteReference"/>
        </w:rPr>
        <w:footnoteRef/>
      </w:r>
      <w:r w:rsidRPr="00720599">
        <w:rPr>
          <w:rStyle w:val="FootnoteReference"/>
        </w:rPr>
        <w:t xml:space="preserve"> </w:t>
      </w:r>
      <w:r>
        <w:tab/>
      </w:r>
      <w:r>
        <w:rPr>
          <w:rStyle w:val="None"/>
        </w:rPr>
        <w:t>See further in Annex 8.</w:t>
      </w:r>
    </w:p>
  </w:footnote>
  <w:footnote w:id="37">
    <w:p w:rsidR="00BC59B8" w:rsidRDefault="00BC59B8" w:rsidP="007367DF">
      <w:pPr>
        <w:pStyle w:val="FootnoteText"/>
      </w:pPr>
      <w:r>
        <w:tab/>
      </w:r>
      <w:r w:rsidRPr="006518A2">
        <w:rPr>
          <w:rStyle w:val="FootnoteReference"/>
        </w:rPr>
        <w:footnoteRef/>
      </w:r>
      <w:r w:rsidRPr="00720599">
        <w:rPr>
          <w:rStyle w:val="FootnoteReference"/>
        </w:rPr>
        <w:t xml:space="preserve"> </w:t>
      </w:r>
      <w:r>
        <w:tab/>
      </w:r>
      <w:r>
        <w:rPr>
          <w:rStyle w:val="None"/>
        </w:rPr>
        <w:t>See further in Annex 12.</w:t>
      </w:r>
    </w:p>
  </w:footnote>
  <w:footnote w:id="38">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8.</w:t>
      </w:r>
    </w:p>
  </w:footnote>
  <w:footnote w:id="39">
    <w:p w:rsidR="00BC59B8" w:rsidRPr="00427BCB" w:rsidRDefault="00BC59B8" w:rsidP="007367DF">
      <w:pPr>
        <w:pStyle w:val="FootnoteText"/>
        <w:rPr>
          <w:lang w:val="en-US"/>
        </w:rPr>
      </w:pPr>
      <w:r>
        <w:rPr>
          <w:rStyle w:val="None"/>
        </w:rPr>
        <w:tab/>
      </w:r>
      <w:r w:rsidRPr="006518A2">
        <w:rPr>
          <w:rStyle w:val="FootnoteReference"/>
        </w:rPr>
        <w:footnoteRef/>
      </w:r>
      <w:r>
        <w:rPr>
          <w:rStyle w:val="None"/>
        </w:rPr>
        <w:t xml:space="preserve"> </w:t>
      </w:r>
      <w:r>
        <w:rPr>
          <w:rStyle w:val="None"/>
        </w:rPr>
        <w:tab/>
        <w:t xml:space="preserve">See further in Annex </w:t>
      </w:r>
      <w:r>
        <w:rPr>
          <w:rStyle w:val="None"/>
          <w:lang w:val="en-US"/>
        </w:rPr>
        <w:t>4.</w:t>
      </w:r>
    </w:p>
  </w:footnote>
  <w:footnote w:id="40">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13.</w:t>
      </w:r>
    </w:p>
  </w:footnote>
  <w:footnote w:id="41">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2.</w:t>
      </w:r>
    </w:p>
  </w:footnote>
  <w:footnote w:id="42">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3.</w:t>
      </w:r>
    </w:p>
  </w:footnote>
  <w:footnote w:id="43">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Annex 13.</w:t>
      </w:r>
    </w:p>
  </w:footnote>
  <w:footnote w:id="44">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paras. 57, 58.</w:t>
      </w:r>
    </w:p>
  </w:footnote>
  <w:footnote w:id="45">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See further in para. 58.</w:t>
      </w:r>
    </w:p>
  </w:footnote>
  <w:footnote w:id="46">
    <w:p w:rsidR="00BC59B8" w:rsidRDefault="00BC59B8" w:rsidP="007367DF">
      <w:pPr>
        <w:pStyle w:val="FootnoteText"/>
      </w:pPr>
      <w:r>
        <w:rPr>
          <w:rStyle w:val="None"/>
        </w:rPr>
        <w:tab/>
      </w:r>
      <w:r w:rsidRPr="006518A2">
        <w:rPr>
          <w:rStyle w:val="FootnoteReference"/>
        </w:rPr>
        <w:footnoteRef/>
      </w:r>
      <w:r>
        <w:rPr>
          <w:rStyle w:val="None"/>
        </w:rPr>
        <w:tab/>
        <w:t>See further in para. 58.</w:t>
      </w:r>
    </w:p>
  </w:footnote>
  <w:footnote w:id="47">
    <w:p w:rsidR="00BC59B8" w:rsidRDefault="00BC59B8" w:rsidP="007367DF">
      <w:pPr>
        <w:pStyle w:val="FootnoteText"/>
      </w:pPr>
      <w:r>
        <w:rPr>
          <w:rStyle w:val="None"/>
        </w:rPr>
        <w:tab/>
      </w:r>
      <w:r w:rsidRPr="006518A2">
        <w:rPr>
          <w:rStyle w:val="FootnoteReference"/>
        </w:rPr>
        <w:footnoteRef/>
      </w:r>
      <w:r>
        <w:rPr>
          <w:rStyle w:val="None"/>
        </w:rPr>
        <w:tab/>
        <w:t>See further in Annex 9.</w:t>
      </w:r>
    </w:p>
  </w:footnote>
  <w:footnote w:id="48">
    <w:p w:rsidR="00BC59B8" w:rsidRDefault="00BC59B8" w:rsidP="007367DF">
      <w:pPr>
        <w:pStyle w:val="FootnoteText"/>
      </w:pPr>
      <w:r>
        <w:tab/>
      </w:r>
      <w:r w:rsidRPr="006518A2">
        <w:rPr>
          <w:rStyle w:val="FootnoteReference"/>
        </w:rPr>
        <w:footnoteRef/>
      </w:r>
      <w:r>
        <w:tab/>
      </w:r>
      <w:r>
        <w:rPr>
          <w:rStyle w:val="None"/>
        </w:rPr>
        <w:t xml:space="preserve">Including the investigators of Public Security Forces, the People’s Army and the Supreme People’s </w:t>
      </w:r>
      <w:proofErr w:type="spellStart"/>
      <w:r>
        <w:rPr>
          <w:rStyle w:val="None"/>
        </w:rPr>
        <w:t>Procuracy</w:t>
      </w:r>
      <w:proofErr w:type="spellEnd"/>
      <w:r>
        <w:rPr>
          <w:rStyle w:val="None"/>
        </w:rPr>
        <w:t>.</w:t>
      </w:r>
    </w:p>
  </w:footnote>
  <w:footnote w:id="49">
    <w:p w:rsidR="00BC59B8" w:rsidRDefault="00BC59B8" w:rsidP="007367DF">
      <w:pPr>
        <w:pStyle w:val="FootnoteText"/>
      </w:pPr>
      <w:r>
        <w:rPr>
          <w:rStyle w:val="None"/>
        </w:rPr>
        <w:tab/>
      </w:r>
      <w:r w:rsidRPr="006518A2">
        <w:rPr>
          <w:rStyle w:val="FootnoteReference"/>
        </w:rPr>
        <w:footnoteRef/>
      </w:r>
      <w:r>
        <w:rPr>
          <w:rStyle w:val="None"/>
        </w:rPr>
        <w:t xml:space="preserve"> </w:t>
      </w:r>
      <w:r>
        <w:rPr>
          <w:rStyle w:val="None"/>
        </w:rPr>
        <w:tab/>
        <w:t xml:space="preserve">See further in paras. </w:t>
      </w:r>
      <w:r>
        <w:rPr>
          <w:rStyle w:val="None"/>
          <w:lang w:val="en-US"/>
        </w:rPr>
        <w:t>53</w:t>
      </w:r>
      <w:r>
        <w:rPr>
          <w:rStyle w:val="None"/>
        </w:rPr>
        <w:t xml:space="preserve">, </w:t>
      </w:r>
      <w:r>
        <w:rPr>
          <w:rStyle w:val="None"/>
          <w:lang w:val="en-US"/>
        </w:rPr>
        <w:t>54</w:t>
      </w:r>
      <w:r>
        <w:rPr>
          <w:rStyle w:val="None"/>
        </w:rPr>
        <w:t xml:space="preserve">, </w:t>
      </w:r>
      <w:r>
        <w:rPr>
          <w:rStyle w:val="None"/>
          <w:lang w:val="en-US"/>
        </w:rPr>
        <w:t>112</w:t>
      </w:r>
      <w:r>
        <w:rPr>
          <w:rStyle w:val="None"/>
        </w:rPr>
        <w:t xml:space="preserve">, </w:t>
      </w:r>
      <w:r>
        <w:rPr>
          <w:rStyle w:val="None"/>
          <w:lang w:val="en-US"/>
        </w:rPr>
        <w:t>113</w:t>
      </w:r>
      <w:r>
        <w:rPr>
          <w:rStyle w:val="None"/>
        </w:rPr>
        <w:t xml:space="preserve">, </w:t>
      </w:r>
      <w:r>
        <w:rPr>
          <w:rStyle w:val="None"/>
          <w:lang w:val="en-US"/>
        </w:rPr>
        <w:t>114.</w:t>
      </w:r>
    </w:p>
  </w:footnote>
  <w:footnote w:id="50">
    <w:p w:rsidR="00BC59B8" w:rsidRPr="00522225" w:rsidRDefault="00BC59B8" w:rsidP="007367DF">
      <w:pPr>
        <w:pStyle w:val="FootnoteText"/>
      </w:pPr>
      <w:r>
        <w:tab/>
      </w:r>
      <w:r w:rsidRPr="006518A2">
        <w:rPr>
          <w:rStyle w:val="FootnoteReference"/>
        </w:rPr>
        <w:footnoteRef/>
      </w:r>
      <w:r>
        <w:tab/>
      </w:r>
      <w:r w:rsidRPr="00522225">
        <w:t xml:space="preserve">See further in </w:t>
      </w:r>
      <w:r w:rsidR="006D479D">
        <w:t>paras.</w:t>
      </w:r>
      <w:r w:rsidRPr="00522225">
        <w:t xml:space="preserve"> 1</w:t>
      </w:r>
      <w:r>
        <w:t>12, 113, 114.</w:t>
      </w:r>
    </w:p>
  </w:footnote>
  <w:footnote w:id="51">
    <w:p w:rsidR="00BC59B8" w:rsidRPr="00522225" w:rsidRDefault="00BC59B8" w:rsidP="007367DF">
      <w:pPr>
        <w:pStyle w:val="FootnoteText"/>
      </w:pPr>
      <w:r>
        <w:rPr>
          <w:lang w:val="en-US"/>
        </w:rPr>
        <w:tab/>
      </w:r>
      <w:r w:rsidRPr="006518A2">
        <w:rPr>
          <w:rStyle w:val="FootnoteReference"/>
        </w:rPr>
        <w:footnoteRef/>
      </w:r>
      <w:r>
        <w:rPr>
          <w:lang w:val="en-US"/>
        </w:rPr>
        <w:t xml:space="preserve"> </w:t>
      </w:r>
      <w:r>
        <w:rPr>
          <w:lang w:val="en-US"/>
        </w:rPr>
        <w:tab/>
      </w:r>
      <w:r w:rsidRPr="00522225">
        <w:t>See further in paras.</w:t>
      </w:r>
      <w:r>
        <w:t xml:space="preserve"> </w:t>
      </w:r>
      <w:r w:rsidRPr="00522225">
        <w:t>4</w:t>
      </w:r>
      <w:r>
        <w:t>7, 149.</w:t>
      </w:r>
    </w:p>
  </w:footnote>
  <w:footnote w:id="52">
    <w:p w:rsidR="00BC59B8" w:rsidRPr="00522225" w:rsidRDefault="00BC59B8" w:rsidP="007367DF">
      <w:pPr>
        <w:pStyle w:val="FootnoteText"/>
        <w:rPr>
          <w:sz w:val="22"/>
          <w:szCs w:val="22"/>
        </w:rPr>
      </w:pPr>
      <w:r>
        <w:rPr>
          <w:lang w:val="en-US"/>
        </w:rPr>
        <w:tab/>
      </w:r>
      <w:r w:rsidRPr="006518A2">
        <w:rPr>
          <w:rStyle w:val="FootnoteReference"/>
        </w:rPr>
        <w:footnoteRef/>
      </w:r>
      <w:r>
        <w:rPr>
          <w:lang w:val="en-US"/>
        </w:rPr>
        <w:t xml:space="preserve"> </w:t>
      </w:r>
      <w:r>
        <w:rPr>
          <w:lang w:val="en-US"/>
        </w:rPr>
        <w:tab/>
      </w:r>
      <w:r>
        <w:t xml:space="preserve">See further in </w:t>
      </w:r>
      <w:r w:rsidR="006D479D">
        <w:t>paras.</w:t>
      </w:r>
      <w:r>
        <w:t xml:space="preserve"> 210, 211.</w:t>
      </w:r>
    </w:p>
  </w:footnote>
  <w:footnote w:id="53">
    <w:p w:rsidR="00BC59B8" w:rsidRPr="003C58BE" w:rsidRDefault="00BC59B8" w:rsidP="007367DF">
      <w:pPr>
        <w:pStyle w:val="FootnoteText"/>
      </w:pPr>
      <w:r>
        <w:tab/>
      </w:r>
      <w:r w:rsidRPr="006518A2">
        <w:rPr>
          <w:rStyle w:val="FootnoteReference"/>
        </w:rPr>
        <w:footnoteRef/>
      </w:r>
      <w:r w:rsidRPr="00522225">
        <w:t xml:space="preserve"> </w:t>
      </w:r>
      <w:r>
        <w:tab/>
      </w:r>
      <w:r w:rsidRPr="00522225">
        <w:t xml:space="preserve">See further in Annex </w:t>
      </w:r>
      <w:r w:rsidRPr="00522225">
        <w:rPr>
          <w:lang w:val="vi-VN"/>
        </w:rPr>
        <w:t>4</w:t>
      </w:r>
      <w:r w:rsidRPr="003C58BE">
        <w:t>.</w:t>
      </w:r>
    </w:p>
  </w:footnote>
  <w:footnote w:id="54">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para.</w:t>
      </w:r>
      <w:r>
        <w:t xml:space="preserve"> </w:t>
      </w:r>
      <w:r w:rsidRPr="00522225">
        <w:t>27</w:t>
      </w:r>
      <w:r w:rsidRPr="00522225">
        <w:rPr>
          <w:lang w:val="vi-VN"/>
        </w:rPr>
        <w:t xml:space="preserve"> </w:t>
      </w:r>
      <w:r w:rsidRPr="00522225">
        <w:t>and Annex 5</w:t>
      </w:r>
      <w:r>
        <w:t>.</w:t>
      </w:r>
    </w:p>
  </w:footnote>
  <w:footnote w:id="55">
    <w:p w:rsidR="00BC59B8" w:rsidRPr="00F01E1B" w:rsidRDefault="00BC59B8" w:rsidP="007367DF">
      <w:pPr>
        <w:pStyle w:val="FootnoteText"/>
        <w:rPr>
          <w:sz w:val="22"/>
          <w:szCs w:val="22"/>
        </w:rPr>
      </w:pPr>
      <w:r>
        <w:tab/>
      </w:r>
      <w:r w:rsidRPr="006518A2">
        <w:rPr>
          <w:rStyle w:val="FootnoteReference"/>
        </w:rPr>
        <w:footnoteRef/>
      </w:r>
      <w:r w:rsidRPr="00522225">
        <w:t xml:space="preserve"> </w:t>
      </w:r>
      <w:r>
        <w:tab/>
        <w:t>See further in Annex 5.</w:t>
      </w:r>
    </w:p>
  </w:footnote>
  <w:footnote w:id="56">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para.</w:t>
      </w:r>
      <w:r>
        <w:t xml:space="preserve"> </w:t>
      </w:r>
      <w:r w:rsidRPr="00522225">
        <w:t>28</w:t>
      </w:r>
      <w:r w:rsidRPr="00522225">
        <w:rPr>
          <w:lang w:val="vi-VN"/>
        </w:rPr>
        <w:t xml:space="preserve"> </w:t>
      </w:r>
      <w:r w:rsidRPr="00522225">
        <w:t>and Annex 5</w:t>
      </w:r>
      <w:r>
        <w:t>.</w:t>
      </w:r>
    </w:p>
  </w:footnote>
  <w:footnote w:id="57">
    <w:p w:rsidR="00BC59B8" w:rsidRPr="00427BCB" w:rsidRDefault="00BC59B8" w:rsidP="007367DF">
      <w:pPr>
        <w:pStyle w:val="FootnoteText"/>
        <w:rPr>
          <w:lang w:val="en-US"/>
        </w:rPr>
      </w:pPr>
      <w:r>
        <w:tab/>
      </w:r>
      <w:r w:rsidRPr="006518A2">
        <w:rPr>
          <w:rStyle w:val="FootnoteReference"/>
        </w:rPr>
        <w:footnoteRef/>
      </w:r>
      <w:r w:rsidRPr="00522225">
        <w:t xml:space="preserve"> </w:t>
      </w:r>
      <w:r>
        <w:tab/>
      </w:r>
      <w:r w:rsidRPr="00522225">
        <w:t xml:space="preserve">See further in Annex </w:t>
      </w:r>
      <w:r>
        <w:rPr>
          <w:lang w:val="en-US"/>
        </w:rPr>
        <w:t>5.</w:t>
      </w:r>
    </w:p>
  </w:footnote>
  <w:footnote w:id="58">
    <w:p w:rsidR="00BC59B8" w:rsidRPr="00CB357D"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paras.</w:t>
      </w:r>
      <w:r>
        <w:t xml:space="preserve"> 29,</w:t>
      </w:r>
      <w:r w:rsidRPr="00522225">
        <w:t xml:space="preserve"> 3</w:t>
      </w:r>
      <w:r>
        <w:t>0</w:t>
      </w:r>
      <w:r w:rsidRPr="00522225">
        <w:rPr>
          <w:lang w:val="vi-VN"/>
        </w:rPr>
        <w:t xml:space="preserve"> </w:t>
      </w:r>
      <w:r w:rsidRPr="00522225">
        <w:t>and Annex</w:t>
      </w:r>
      <w:r>
        <w:t xml:space="preserve"> 14.</w:t>
      </w:r>
    </w:p>
  </w:footnote>
  <w:footnote w:id="59">
    <w:p w:rsidR="00BC59B8" w:rsidRPr="00522225" w:rsidRDefault="00BC59B8" w:rsidP="007367DF">
      <w:pPr>
        <w:pStyle w:val="FootnoteText"/>
      </w:pPr>
      <w:r>
        <w:rPr>
          <w:lang w:val="en-US"/>
        </w:rPr>
        <w:tab/>
      </w:r>
      <w:r w:rsidRPr="006518A2">
        <w:rPr>
          <w:rStyle w:val="FootnoteReference"/>
        </w:rPr>
        <w:footnoteRef/>
      </w:r>
      <w:r>
        <w:rPr>
          <w:lang w:val="en-US"/>
        </w:rPr>
        <w:t xml:space="preserve"> </w:t>
      </w:r>
      <w:r>
        <w:rPr>
          <w:lang w:val="en-US"/>
        </w:rPr>
        <w:tab/>
      </w:r>
      <w:r w:rsidRPr="00522225">
        <w:t xml:space="preserve">See further in Annex </w:t>
      </w:r>
      <w:r w:rsidRPr="00522225">
        <w:rPr>
          <w:lang w:val="pt-BR"/>
        </w:rPr>
        <w:t>11</w:t>
      </w:r>
      <w:r>
        <w:rPr>
          <w:lang w:val="pt-BR"/>
        </w:rPr>
        <w:t>.</w:t>
      </w:r>
    </w:p>
  </w:footnote>
  <w:footnote w:id="60">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Annex 4</w:t>
      </w:r>
      <w:r>
        <w:t>.</w:t>
      </w:r>
    </w:p>
  </w:footnote>
  <w:footnote w:id="61">
    <w:p w:rsidR="00BC59B8" w:rsidRPr="00522225" w:rsidRDefault="00BC59B8" w:rsidP="007367DF">
      <w:pPr>
        <w:pStyle w:val="FootnoteText"/>
      </w:pPr>
      <w:r>
        <w:tab/>
      </w:r>
      <w:r w:rsidRPr="006518A2">
        <w:rPr>
          <w:rStyle w:val="FootnoteReference"/>
        </w:rPr>
        <w:footnoteRef/>
      </w:r>
      <w:r>
        <w:t xml:space="preserve"> </w:t>
      </w:r>
      <w:r>
        <w:tab/>
      </w:r>
      <w:r w:rsidRPr="00522225">
        <w:t xml:space="preserve">See further in </w:t>
      </w:r>
      <w:r w:rsidR="006D479D">
        <w:t>paras.</w:t>
      </w:r>
      <w:r w:rsidRPr="00522225">
        <w:t xml:space="preserve"> from</w:t>
      </w:r>
      <w:r w:rsidRPr="00522225">
        <w:rPr>
          <w:lang w:val="pt-BR"/>
        </w:rPr>
        <w:t xml:space="preserve"> </w:t>
      </w:r>
      <w:r>
        <w:rPr>
          <w:lang w:val="pt-BR"/>
        </w:rPr>
        <w:t>120</w:t>
      </w:r>
      <w:r w:rsidRPr="00522225">
        <w:rPr>
          <w:lang w:val="pt-BR"/>
        </w:rPr>
        <w:t xml:space="preserve"> </w:t>
      </w:r>
      <w:proofErr w:type="spellStart"/>
      <w:r w:rsidRPr="00522225">
        <w:rPr>
          <w:lang w:val="pt-BR"/>
        </w:rPr>
        <w:t>to</w:t>
      </w:r>
      <w:proofErr w:type="spellEnd"/>
      <w:r w:rsidRPr="00522225">
        <w:rPr>
          <w:lang w:val="pt-BR"/>
        </w:rPr>
        <w:t xml:space="preserve"> </w:t>
      </w:r>
      <w:r>
        <w:rPr>
          <w:lang w:val="pt-BR"/>
        </w:rPr>
        <w:t>123.</w:t>
      </w:r>
    </w:p>
  </w:footnote>
  <w:footnote w:id="62">
    <w:p w:rsidR="00BC59B8" w:rsidRPr="00522225" w:rsidRDefault="00BC59B8" w:rsidP="007367DF">
      <w:pPr>
        <w:pStyle w:val="FootnoteText"/>
        <w:rPr>
          <w:lang w:val="vi-VN"/>
        </w:rPr>
      </w:pPr>
      <w:r>
        <w:tab/>
      </w:r>
      <w:r w:rsidRPr="006518A2">
        <w:rPr>
          <w:rStyle w:val="FootnoteReference"/>
        </w:rPr>
        <w:footnoteRef/>
      </w:r>
      <w:r>
        <w:t xml:space="preserve"> </w:t>
      </w:r>
      <w:r>
        <w:tab/>
      </w:r>
      <w:r w:rsidRPr="00522225">
        <w:t>See further in Annex</w:t>
      </w:r>
      <w:r w:rsidRPr="00522225">
        <w:rPr>
          <w:lang w:val="pt-BR"/>
        </w:rPr>
        <w:t xml:space="preserve"> 11</w:t>
      </w:r>
      <w:r>
        <w:rPr>
          <w:lang w:val="pt-BR"/>
        </w:rPr>
        <w:t>.</w:t>
      </w:r>
    </w:p>
  </w:footnote>
  <w:footnote w:id="63">
    <w:p w:rsidR="00BC59B8" w:rsidRPr="00522225" w:rsidRDefault="00BC59B8" w:rsidP="007367DF">
      <w:pPr>
        <w:pStyle w:val="FootnoteText"/>
        <w:rPr>
          <w:lang w:val="vi-VN"/>
        </w:rPr>
      </w:pPr>
      <w:r>
        <w:tab/>
      </w:r>
      <w:r w:rsidRPr="006518A2">
        <w:rPr>
          <w:rStyle w:val="FootnoteReference"/>
        </w:rPr>
        <w:footnoteRef/>
      </w:r>
      <w:r w:rsidRPr="00522225">
        <w:t xml:space="preserve"> </w:t>
      </w:r>
      <w:r>
        <w:tab/>
      </w:r>
      <w:r w:rsidRPr="00522225">
        <w:t xml:space="preserve">See further in </w:t>
      </w:r>
      <w:r w:rsidR="006D479D">
        <w:t>paras.</w:t>
      </w:r>
      <w:r w:rsidRPr="00522225">
        <w:t xml:space="preserve"> from</w:t>
      </w:r>
      <w:r w:rsidRPr="00522225">
        <w:rPr>
          <w:lang w:val="pt-BR"/>
        </w:rPr>
        <w:t xml:space="preserve"> </w:t>
      </w:r>
      <w:r>
        <w:rPr>
          <w:lang w:val="pt-BR"/>
        </w:rPr>
        <w:t>160</w:t>
      </w:r>
      <w:r w:rsidRPr="00522225">
        <w:rPr>
          <w:lang w:val="pt-BR"/>
        </w:rPr>
        <w:t xml:space="preserve"> </w:t>
      </w:r>
      <w:proofErr w:type="spellStart"/>
      <w:r w:rsidRPr="00522225">
        <w:rPr>
          <w:lang w:val="pt-BR"/>
        </w:rPr>
        <w:t>to</w:t>
      </w:r>
      <w:proofErr w:type="spellEnd"/>
      <w:r w:rsidRPr="00522225">
        <w:rPr>
          <w:lang w:val="pt-BR"/>
        </w:rPr>
        <w:t xml:space="preserve"> </w:t>
      </w:r>
      <w:r>
        <w:rPr>
          <w:lang w:val="pt-BR"/>
        </w:rPr>
        <w:t>168</w:t>
      </w:r>
      <w:r w:rsidRPr="00522225">
        <w:rPr>
          <w:lang w:val="pt-BR"/>
        </w:rPr>
        <w:t xml:space="preserve"> </w:t>
      </w:r>
      <w:proofErr w:type="spellStart"/>
      <w:r w:rsidRPr="00522225">
        <w:rPr>
          <w:lang w:val="pt-BR"/>
        </w:rPr>
        <w:t>and</w:t>
      </w:r>
      <w:proofErr w:type="spellEnd"/>
      <w:r w:rsidRPr="00522225">
        <w:rPr>
          <w:lang w:val="pt-BR"/>
        </w:rPr>
        <w:t xml:space="preserve"> </w:t>
      </w:r>
      <w:proofErr w:type="spellStart"/>
      <w:r w:rsidRPr="00522225">
        <w:rPr>
          <w:lang w:val="pt-BR"/>
        </w:rPr>
        <w:t>Annex</w:t>
      </w:r>
      <w:proofErr w:type="spellEnd"/>
      <w:r w:rsidRPr="00522225">
        <w:rPr>
          <w:lang w:val="pt-BR"/>
        </w:rPr>
        <w:t xml:space="preserve"> 9</w:t>
      </w:r>
      <w:r>
        <w:rPr>
          <w:lang w:val="pt-BR"/>
        </w:rPr>
        <w:t>.</w:t>
      </w:r>
    </w:p>
  </w:footnote>
  <w:footnote w:id="64">
    <w:p w:rsidR="00BC59B8" w:rsidRPr="00522225" w:rsidRDefault="00BC59B8" w:rsidP="007367DF">
      <w:pPr>
        <w:pStyle w:val="FootnoteText"/>
      </w:pPr>
      <w:r>
        <w:tab/>
      </w:r>
      <w:r w:rsidRPr="006518A2">
        <w:rPr>
          <w:rStyle w:val="FootnoteReference"/>
        </w:rPr>
        <w:footnoteRef/>
      </w:r>
      <w:r w:rsidRPr="00522225">
        <w:t xml:space="preserve"> </w:t>
      </w:r>
      <w:r>
        <w:tab/>
      </w:r>
      <w:r w:rsidRPr="00522225">
        <w:t>See further in paras.</w:t>
      </w:r>
      <w:r>
        <w:t xml:space="preserve"> 57, 58, </w:t>
      </w:r>
      <w:proofErr w:type="spellStart"/>
      <w:r w:rsidRPr="00522225">
        <w:rPr>
          <w:lang w:val="pt-BR"/>
        </w:rPr>
        <w:t>and</w:t>
      </w:r>
      <w:proofErr w:type="spellEnd"/>
      <w:r w:rsidRPr="00522225">
        <w:rPr>
          <w:lang w:val="pt-BR"/>
        </w:rPr>
        <w:t xml:space="preserve"> </w:t>
      </w:r>
      <w:r>
        <w:rPr>
          <w:lang w:val="pt-BR"/>
        </w:rPr>
        <w:t>152.</w:t>
      </w:r>
    </w:p>
  </w:footnote>
  <w:footnote w:id="65">
    <w:p w:rsidR="00BC59B8" w:rsidRPr="00F01E1B" w:rsidRDefault="00BC59B8" w:rsidP="007367DF">
      <w:pPr>
        <w:pStyle w:val="FootnoteText"/>
        <w:rPr>
          <w:sz w:val="22"/>
          <w:szCs w:val="22"/>
        </w:rPr>
      </w:pPr>
      <w:r>
        <w:tab/>
      </w:r>
      <w:r w:rsidRPr="006518A2">
        <w:rPr>
          <w:rStyle w:val="FootnoteReference"/>
        </w:rPr>
        <w:footnoteRef/>
      </w:r>
      <w:r w:rsidRPr="00522225">
        <w:t xml:space="preserve"> </w:t>
      </w:r>
      <w:r>
        <w:tab/>
      </w:r>
      <w:r w:rsidRPr="00522225">
        <w:t>See further in paras.</w:t>
      </w:r>
      <w:r>
        <w:t xml:space="preserve"> 57, 58</w:t>
      </w:r>
      <w:r w:rsidRPr="00522225">
        <w:t xml:space="preserve">, </w:t>
      </w:r>
      <w:r>
        <w:rPr>
          <w:lang w:val="en-US"/>
        </w:rPr>
        <w:t>153, 154, 158, 179, 180.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9B8" w:rsidRPr="002D254E" w:rsidRDefault="00BC59B8" w:rsidP="002D254E">
    <w:pPr>
      <w:pStyle w:val="Header"/>
    </w:pPr>
    <w:r w:rsidRPr="002D254E">
      <w:t>CAT/C/VNM/1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9B8" w:rsidRPr="002D254E" w:rsidRDefault="00BC59B8" w:rsidP="002D254E">
    <w:pPr>
      <w:pStyle w:val="Header"/>
      <w:jc w:val="right"/>
    </w:pPr>
    <w:r w:rsidRPr="002D254E">
      <w:t>CAT/C/VNM/1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126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B6741"/>
    <w:rsid w:val="00007D0E"/>
    <w:rsid w:val="00015DFC"/>
    <w:rsid w:val="00045393"/>
    <w:rsid w:val="00046E92"/>
    <w:rsid w:val="00056441"/>
    <w:rsid w:val="00062024"/>
    <w:rsid w:val="00073652"/>
    <w:rsid w:val="000A046B"/>
    <w:rsid w:val="00113C00"/>
    <w:rsid w:val="00113E7B"/>
    <w:rsid w:val="00163295"/>
    <w:rsid w:val="00170C61"/>
    <w:rsid w:val="0017621F"/>
    <w:rsid w:val="001C0B27"/>
    <w:rsid w:val="001C664F"/>
    <w:rsid w:val="00202FAD"/>
    <w:rsid w:val="002207CF"/>
    <w:rsid w:val="00247E2C"/>
    <w:rsid w:val="00254A4D"/>
    <w:rsid w:val="0029480F"/>
    <w:rsid w:val="002A23E4"/>
    <w:rsid w:val="002D254E"/>
    <w:rsid w:val="002D5B48"/>
    <w:rsid w:val="002D6C53"/>
    <w:rsid w:val="002E5D8C"/>
    <w:rsid w:val="002F5595"/>
    <w:rsid w:val="00334F6A"/>
    <w:rsid w:val="00342AC8"/>
    <w:rsid w:val="00347632"/>
    <w:rsid w:val="0035406F"/>
    <w:rsid w:val="0038020E"/>
    <w:rsid w:val="00396368"/>
    <w:rsid w:val="003B4550"/>
    <w:rsid w:val="003C58BE"/>
    <w:rsid w:val="003F1EDA"/>
    <w:rsid w:val="004226FD"/>
    <w:rsid w:val="00440116"/>
    <w:rsid w:val="00461253"/>
    <w:rsid w:val="00467C46"/>
    <w:rsid w:val="004A6B08"/>
    <w:rsid w:val="004E3926"/>
    <w:rsid w:val="005042C2"/>
    <w:rsid w:val="005C3B5A"/>
    <w:rsid w:val="005E7037"/>
    <w:rsid w:val="0062709C"/>
    <w:rsid w:val="006365DF"/>
    <w:rsid w:val="006466EB"/>
    <w:rsid w:val="006518A2"/>
    <w:rsid w:val="00671529"/>
    <w:rsid w:val="00674234"/>
    <w:rsid w:val="006920B2"/>
    <w:rsid w:val="006B54C1"/>
    <w:rsid w:val="006D479D"/>
    <w:rsid w:val="006D7515"/>
    <w:rsid w:val="006E1B45"/>
    <w:rsid w:val="00716541"/>
    <w:rsid w:val="007268F9"/>
    <w:rsid w:val="007309C0"/>
    <w:rsid w:val="007367DF"/>
    <w:rsid w:val="007742B7"/>
    <w:rsid w:val="007B70A9"/>
    <w:rsid w:val="007C518B"/>
    <w:rsid w:val="007C52B0"/>
    <w:rsid w:val="008313BC"/>
    <w:rsid w:val="00837596"/>
    <w:rsid w:val="0085310D"/>
    <w:rsid w:val="008779DC"/>
    <w:rsid w:val="008A64B9"/>
    <w:rsid w:val="008B5F85"/>
    <w:rsid w:val="008B7876"/>
    <w:rsid w:val="008C4047"/>
    <w:rsid w:val="008C4398"/>
    <w:rsid w:val="008C568B"/>
    <w:rsid w:val="00932334"/>
    <w:rsid w:val="0093545A"/>
    <w:rsid w:val="009411B4"/>
    <w:rsid w:val="00964F85"/>
    <w:rsid w:val="00984534"/>
    <w:rsid w:val="009B6223"/>
    <w:rsid w:val="009D0139"/>
    <w:rsid w:val="009E1E45"/>
    <w:rsid w:val="009F5CDC"/>
    <w:rsid w:val="00A43F01"/>
    <w:rsid w:val="00A603F1"/>
    <w:rsid w:val="00A775CF"/>
    <w:rsid w:val="00AE6BD1"/>
    <w:rsid w:val="00B06045"/>
    <w:rsid w:val="00B10D86"/>
    <w:rsid w:val="00B12665"/>
    <w:rsid w:val="00B44D3A"/>
    <w:rsid w:val="00B466D0"/>
    <w:rsid w:val="00BC3348"/>
    <w:rsid w:val="00BC59B8"/>
    <w:rsid w:val="00BC6E3F"/>
    <w:rsid w:val="00BD4DF3"/>
    <w:rsid w:val="00C24685"/>
    <w:rsid w:val="00C27CE2"/>
    <w:rsid w:val="00C32105"/>
    <w:rsid w:val="00C35A27"/>
    <w:rsid w:val="00C65285"/>
    <w:rsid w:val="00C9269A"/>
    <w:rsid w:val="00D518C8"/>
    <w:rsid w:val="00DC2E30"/>
    <w:rsid w:val="00DC55FC"/>
    <w:rsid w:val="00DE77C3"/>
    <w:rsid w:val="00DF1210"/>
    <w:rsid w:val="00DF3D96"/>
    <w:rsid w:val="00E02C2B"/>
    <w:rsid w:val="00E41C13"/>
    <w:rsid w:val="00E50FB0"/>
    <w:rsid w:val="00E56242"/>
    <w:rsid w:val="00E60643"/>
    <w:rsid w:val="00E67FFB"/>
    <w:rsid w:val="00EB6741"/>
    <w:rsid w:val="00ED6C48"/>
    <w:rsid w:val="00EF3559"/>
    <w:rsid w:val="00F022BB"/>
    <w:rsid w:val="00F04DB0"/>
    <w:rsid w:val="00F21141"/>
    <w:rsid w:val="00F37305"/>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15:docId w15:val="{6F7B4E77-F758-414F-B867-62537E88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customStyle="1" w:styleId="None">
    <w:name w:val="None"/>
    <w:rsid w:val="00F211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mps.gov.vn/web/guest/duthao/-/vlegaldraftview/FGcc/2/40744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93BAF-9BA1-42EB-BBA3-AD13B253F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51</Pages>
  <Words>28941</Words>
  <Characters>163272</Characters>
  <Application>Microsoft Office Word</Application>
  <DocSecurity>0</DocSecurity>
  <Lines>2496</Lines>
  <Paragraphs>484</Paragraphs>
  <ScaleCrop>false</ScaleCrop>
  <HeadingPairs>
    <vt:vector size="2" baseType="variant">
      <vt:variant>
        <vt:lpstr>Title</vt:lpstr>
      </vt:variant>
      <vt:variant>
        <vt:i4>1</vt:i4>
      </vt:variant>
    </vt:vector>
  </HeadingPairs>
  <TitlesOfParts>
    <vt:vector size="1" baseType="lpstr">
      <vt:lpstr>1714391</vt:lpstr>
    </vt:vector>
  </TitlesOfParts>
  <Company>DCM</Company>
  <LinksUpToDate>false</LinksUpToDate>
  <CharactersWithSpaces>192073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1715995</dc:title>
  <dc:subject>CAT/C/VNM/1</dc:subject>
  <dc:creator>Cristina BRIGOLI</dc:creator>
  <cp:keywords/>
  <dc:description/>
  <cp:lastModifiedBy>Generic Desk Anglais</cp:lastModifiedBy>
  <cp:revision>2</cp:revision>
  <dcterms:created xsi:type="dcterms:W3CDTF">2017-09-13T15:30:00Z</dcterms:created>
  <dcterms:modified xsi:type="dcterms:W3CDTF">2017-09-13T15:30:00Z</dcterms:modified>
</cp:coreProperties>
</file>