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233C1C7C" w14:textId="77777777" w:rsidTr="00C01462">
        <w:trPr>
          <w:cantSplit/>
          <w:trHeight w:hRule="exact" w:val="851"/>
        </w:trPr>
        <w:tc>
          <w:tcPr>
            <w:tcW w:w="1276" w:type="dxa"/>
            <w:tcBorders>
              <w:bottom w:val="single" w:sz="4" w:space="0" w:color="auto"/>
            </w:tcBorders>
            <w:vAlign w:val="bottom"/>
          </w:tcPr>
          <w:p w14:paraId="653F9B22" w14:textId="77777777" w:rsidR="00307688" w:rsidRPr="007233F9" w:rsidRDefault="00307688" w:rsidP="007233F9">
            <w:pPr>
              <w:pStyle w:val="SingleTxtG"/>
            </w:pPr>
          </w:p>
        </w:tc>
        <w:tc>
          <w:tcPr>
            <w:tcW w:w="2268" w:type="dxa"/>
            <w:tcBorders>
              <w:bottom w:val="single" w:sz="4" w:space="0" w:color="auto"/>
            </w:tcBorders>
            <w:vAlign w:val="bottom"/>
          </w:tcPr>
          <w:p w14:paraId="542F54F9"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6DBA455" w14:textId="77777777" w:rsidR="00307688" w:rsidRPr="002E51B7" w:rsidRDefault="00303E12" w:rsidP="00303E12">
            <w:pPr>
              <w:suppressAutoHyphens w:val="0"/>
              <w:spacing w:after="20"/>
              <w:jc w:val="right"/>
            </w:pPr>
            <w:r w:rsidRPr="00303E12">
              <w:rPr>
                <w:sz w:val="40"/>
              </w:rPr>
              <w:t>CERD</w:t>
            </w:r>
            <w:r>
              <w:t>/C/117/1</w:t>
            </w:r>
          </w:p>
        </w:tc>
      </w:tr>
      <w:tr w:rsidR="00307688" w14:paraId="67F254B4" w14:textId="77777777" w:rsidTr="00C01462">
        <w:trPr>
          <w:cantSplit/>
          <w:trHeight w:hRule="exact" w:val="2835"/>
        </w:trPr>
        <w:tc>
          <w:tcPr>
            <w:tcW w:w="1276" w:type="dxa"/>
            <w:tcBorders>
              <w:top w:val="single" w:sz="4" w:space="0" w:color="auto"/>
              <w:bottom w:val="single" w:sz="12" w:space="0" w:color="auto"/>
            </w:tcBorders>
          </w:tcPr>
          <w:p w14:paraId="541D7F16" w14:textId="77777777" w:rsidR="00307688" w:rsidRDefault="00307688" w:rsidP="00C01462">
            <w:pPr>
              <w:spacing w:before="120"/>
              <w:jc w:val="center"/>
            </w:pPr>
            <w:r>
              <w:rPr>
                <w:noProof/>
                <w:lang w:val="fr-CH" w:eastAsia="fr-CH"/>
              </w:rPr>
              <w:drawing>
                <wp:inline distT="0" distB="0" distL="0" distR="0" wp14:anchorId="06BC030B" wp14:editId="75CD7E2E">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A1581F"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ABE4AAA"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21435ECF" w14:textId="77777777" w:rsidR="00307688" w:rsidRDefault="00303E12" w:rsidP="00303E12">
            <w:pPr>
              <w:spacing w:before="240"/>
            </w:pPr>
            <w:r>
              <w:t>Distr.: General</w:t>
            </w:r>
          </w:p>
          <w:p w14:paraId="3098F920" w14:textId="77777777" w:rsidR="00303E12" w:rsidRDefault="00303E12" w:rsidP="00303E12">
            <w:pPr>
              <w:suppressAutoHyphens w:val="0"/>
            </w:pPr>
            <w:r>
              <w:t>5 February 2026</w:t>
            </w:r>
          </w:p>
          <w:p w14:paraId="779A16DD" w14:textId="77777777" w:rsidR="00303E12" w:rsidRDefault="00303E12" w:rsidP="00303E12">
            <w:pPr>
              <w:suppressAutoHyphens w:val="0"/>
            </w:pPr>
          </w:p>
          <w:p w14:paraId="3EF5BBEC" w14:textId="77777777" w:rsidR="00303E12" w:rsidRDefault="00303E12" w:rsidP="00303E12">
            <w:pPr>
              <w:suppressAutoHyphens w:val="0"/>
            </w:pPr>
            <w:r>
              <w:t>Original: English</w:t>
            </w:r>
          </w:p>
          <w:p w14:paraId="6D6C1F1C" w14:textId="37FF6A8D" w:rsidR="00303E12" w:rsidRDefault="00303E12" w:rsidP="00303E12">
            <w:pPr>
              <w:suppressAutoHyphens w:val="0"/>
            </w:pPr>
            <w:r w:rsidRPr="00303E12">
              <w:t>English, French and Spanish only</w:t>
            </w:r>
          </w:p>
        </w:tc>
      </w:tr>
    </w:tbl>
    <w:p w14:paraId="69809889" w14:textId="77777777" w:rsidR="00303E12" w:rsidRPr="0082756D" w:rsidRDefault="00303E12" w:rsidP="00303E12">
      <w:pPr>
        <w:spacing w:before="120"/>
        <w:rPr>
          <w:b/>
          <w:bCs/>
          <w:color w:val="000000" w:themeColor="text1"/>
          <w:sz w:val="24"/>
          <w:szCs w:val="24"/>
        </w:rPr>
      </w:pPr>
      <w:r w:rsidRPr="0082756D">
        <w:rPr>
          <w:b/>
          <w:bCs/>
          <w:color w:val="000000" w:themeColor="text1"/>
          <w:sz w:val="24"/>
          <w:szCs w:val="24"/>
        </w:rPr>
        <w:t>Committee on the Elimination of Racial Discrimination</w:t>
      </w:r>
    </w:p>
    <w:p w14:paraId="0568BE8E" w14:textId="77777777" w:rsidR="00303E12" w:rsidRPr="0082756D" w:rsidRDefault="00303E12" w:rsidP="00303E12">
      <w:pPr>
        <w:rPr>
          <w:b/>
          <w:bCs/>
          <w:color w:val="000000" w:themeColor="text1"/>
        </w:rPr>
      </w:pPr>
      <w:r w:rsidRPr="0082756D">
        <w:rPr>
          <w:b/>
          <w:bCs/>
          <w:color w:val="000000" w:themeColor="text1"/>
        </w:rPr>
        <w:t>11</w:t>
      </w:r>
      <w:r>
        <w:rPr>
          <w:b/>
          <w:bCs/>
          <w:color w:val="000000" w:themeColor="text1"/>
        </w:rPr>
        <w:t>7</w:t>
      </w:r>
      <w:r w:rsidRPr="0082756D">
        <w:rPr>
          <w:b/>
          <w:bCs/>
          <w:color w:val="000000" w:themeColor="text1"/>
        </w:rPr>
        <w:t>th session</w:t>
      </w:r>
    </w:p>
    <w:p w14:paraId="1E62F30D" w14:textId="77777777" w:rsidR="00303E12" w:rsidRPr="00087127" w:rsidRDefault="00303E12" w:rsidP="00303E12">
      <w:pPr>
        <w:rPr>
          <w:color w:val="000000" w:themeColor="text1"/>
        </w:rPr>
      </w:pPr>
      <w:r w:rsidRPr="00087127">
        <w:rPr>
          <w:color w:val="000000" w:themeColor="text1"/>
        </w:rPr>
        <w:t xml:space="preserve">Geneva, </w:t>
      </w:r>
      <w:r>
        <w:rPr>
          <w:color w:val="000000" w:themeColor="text1"/>
        </w:rPr>
        <w:t>13 April–1 May 2026</w:t>
      </w:r>
    </w:p>
    <w:p w14:paraId="55130CAB" w14:textId="77777777" w:rsidR="00303E12" w:rsidRPr="00087127" w:rsidRDefault="00303E12" w:rsidP="00303E12">
      <w:pPr>
        <w:rPr>
          <w:color w:val="000000" w:themeColor="text1"/>
        </w:rPr>
      </w:pPr>
      <w:r w:rsidRPr="00087127">
        <w:rPr>
          <w:color w:val="000000" w:themeColor="text1"/>
        </w:rPr>
        <w:t>Item 1 of the provisional agenda</w:t>
      </w:r>
    </w:p>
    <w:p w14:paraId="56D9D8E2" w14:textId="77777777" w:rsidR="00303E12" w:rsidRPr="0082756D" w:rsidRDefault="00303E12" w:rsidP="00303E12">
      <w:pPr>
        <w:rPr>
          <w:b/>
          <w:bCs/>
          <w:color w:val="000000" w:themeColor="text1"/>
        </w:rPr>
      </w:pPr>
      <w:r w:rsidRPr="0082756D">
        <w:rPr>
          <w:b/>
          <w:bCs/>
          <w:color w:val="000000" w:themeColor="text1"/>
        </w:rPr>
        <w:t>Adoption of the agenda</w:t>
      </w:r>
    </w:p>
    <w:p w14:paraId="7E622AFE" w14:textId="77777777" w:rsidR="00303E12" w:rsidRPr="00087127" w:rsidRDefault="00303E12" w:rsidP="00303E12">
      <w:pPr>
        <w:pStyle w:val="HChG"/>
      </w:pPr>
      <w:r w:rsidRPr="00087127">
        <w:tab/>
      </w:r>
      <w:r w:rsidRPr="00087127">
        <w:tab/>
        <w:t>Annotated provisional agenda</w:t>
      </w:r>
    </w:p>
    <w:p w14:paraId="17184AC3" w14:textId="77777777" w:rsidR="00303E12" w:rsidRPr="00087127" w:rsidRDefault="00303E12" w:rsidP="00303E12">
      <w:pPr>
        <w:pStyle w:val="H1G"/>
      </w:pPr>
      <w:r w:rsidRPr="00087127">
        <w:tab/>
      </w:r>
      <w:r w:rsidRPr="00087127">
        <w:tab/>
        <w:t>Provisional agenda</w:t>
      </w:r>
    </w:p>
    <w:p w14:paraId="19F8D151" w14:textId="77777777" w:rsidR="00303E12" w:rsidRDefault="00303E12" w:rsidP="00303E12">
      <w:pPr>
        <w:pStyle w:val="SingleTxtG"/>
        <w:ind w:left="1701" w:hanging="567"/>
      </w:pPr>
      <w:r w:rsidRPr="00087127">
        <w:t>1.</w:t>
      </w:r>
      <w:r w:rsidRPr="00087127">
        <w:tab/>
      </w:r>
      <w:r w:rsidRPr="009D6935">
        <w:t>Solemn declaration by the newly elected members of the Committee under rule 1</w:t>
      </w:r>
      <w:r>
        <w:t>6</w:t>
      </w:r>
      <w:r w:rsidRPr="009D6935">
        <w:t xml:space="preserve"> of the rules of procedure.</w:t>
      </w:r>
    </w:p>
    <w:p w14:paraId="7982C5EC" w14:textId="77777777" w:rsidR="00303E12" w:rsidRDefault="00303E12" w:rsidP="00303E12">
      <w:pPr>
        <w:pStyle w:val="SingleTxtG"/>
        <w:ind w:left="1701" w:hanging="567"/>
      </w:pPr>
      <w:r>
        <w:t>2.</w:t>
      </w:r>
      <w:r>
        <w:tab/>
      </w:r>
      <w:r w:rsidRPr="009D6935">
        <w:t xml:space="preserve">Election of </w:t>
      </w:r>
      <w:r>
        <w:t>members of the Bureau</w:t>
      </w:r>
      <w:r w:rsidRPr="009D6935">
        <w:t xml:space="preserve">, in accordance with </w:t>
      </w:r>
      <w:r w:rsidRPr="005551A5">
        <w:t xml:space="preserve">rule </w:t>
      </w:r>
      <w:r>
        <w:t xml:space="preserve">17 </w:t>
      </w:r>
      <w:r w:rsidRPr="009D6935">
        <w:t>of the rules of procedure.</w:t>
      </w:r>
    </w:p>
    <w:p w14:paraId="28EFE31A" w14:textId="77777777" w:rsidR="00303E12" w:rsidRPr="00087127" w:rsidRDefault="00303E12" w:rsidP="00303E12">
      <w:pPr>
        <w:pStyle w:val="SingleTxtG"/>
        <w:ind w:left="1701" w:hanging="567"/>
      </w:pPr>
      <w:r>
        <w:t>3.</w:t>
      </w:r>
      <w:r>
        <w:tab/>
      </w:r>
      <w:r w:rsidRPr="00087127">
        <w:t>Adoption of the agenda.</w:t>
      </w:r>
    </w:p>
    <w:p w14:paraId="15E8135F" w14:textId="77777777" w:rsidR="00303E12" w:rsidRPr="00087127" w:rsidRDefault="00303E12" w:rsidP="00303E12">
      <w:pPr>
        <w:pStyle w:val="SingleTxtG"/>
        <w:ind w:left="1701" w:hanging="567"/>
      </w:pPr>
      <w:r>
        <w:t>4</w:t>
      </w:r>
      <w:r w:rsidRPr="00087127">
        <w:t>.</w:t>
      </w:r>
      <w:r w:rsidRPr="00087127">
        <w:tab/>
        <w:t>Organizational and other matters.</w:t>
      </w:r>
    </w:p>
    <w:p w14:paraId="033BDC76" w14:textId="77777777" w:rsidR="00303E12" w:rsidRPr="00087127" w:rsidRDefault="00303E12" w:rsidP="00303E12">
      <w:pPr>
        <w:pStyle w:val="SingleTxtG"/>
        <w:ind w:left="1701" w:hanging="567"/>
      </w:pPr>
      <w:r>
        <w:t>5</w:t>
      </w:r>
      <w:r w:rsidRPr="00087127">
        <w:t>.</w:t>
      </w:r>
      <w:r w:rsidRPr="00087127">
        <w:tab/>
        <w:t>Prevention of racial discrimination, including early warning measures and urgent action procedures.</w:t>
      </w:r>
    </w:p>
    <w:p w14:paraId="2A855025" w14:textId="77777777" w:rsidR="00303E12" w:rsidRPr="00087127" w:rsidRDefault="00303E12" w:rsidP="00303E12">
      <w:pPr>
        <w:pStyle w:val="SingleTxtG"/>
        <w:ind w:left="1701" w:hanging="567"/>
      </w:pPr>
      <w:r>
        <w:t>6</w:t>
      </w:r>
      <w:r w:rsidRPr="00087127">
        <w:t>.</w:t>
      </w:r>
      <w:r w:rsidRPr="00087127">
        <w:tab/>
        <w:t xml:space="preserve">Consideration of reports, comments and information submitted by States </w:t>
      </w:r>
      <w:r>
        <w:t>P</w:t>
      </w:r>
      <w:r w:rsidRPr="00087127">
        <w:t>arties under article 9 of the Convention.</w:t>
      </w:r>
    </w:p>
    <w:p w14:paraId="5760548A" w14:textId="77777777" w:rsidR="00303E12" w:rsidRPr="00087127" w:rsidRDefault="00303E12" w:rsidP="00303E12">
      <w:pPr>
        <w:pStyle w:val="SingleTxtG"/>
        <w:ind w:left="1701" w:hanging="567"/>
      </w:pPr>
      <w:r>
        <w:t>7.</w:t>
      </w:r>
      <w:r w:rsidRPr="00087127">
        <w:tab/>
        <w:t xml:space="preserve">Reports submitted by States </w:t>
      </w:r>
      <w:r>
        <w:t>P</w:t>
      </w:r>
      <w:r w:rsidRPr="00087127">
        <w:t>arties under article 9 (1) of the Convention.</w:t>
      </w:r>
    </w:p>
    <w:p w14:paraId="25980C59" w14:textId="77777777" w:rsidR="00303E12" w:rsidRPr="00087127" w:rsidRDefault="00303E12" w:rsidP="00303E12">
      <w:pPr>
        <w:pStyle w:val="SingleTxtG"/>
        <w:ind w:left="1701" w:hanging="567"/>
      </w:pPr>
      <w:r>
        <w:t>8.</w:t>
      </w:r>
      <w:r w:rsidRPr="00087127">
        <w:tab/>
        <w:t>Consideration of communications submitted under article 11 of the Convention.</w:t>
      </w:r>
    </w:p>
    <w:p w14:paraId="551E807B" w14:textId="77777777" w:rsidR="00303E12" w:rsidRPr="00087127" w:rsidRDefault="00303E12" w:rsidP="00303E12">
      <w:pPr>
        <w:pStyle w:val="SingleTxtG"/>
        <w:ind w:left="1701" w:hanging="567"/>
      </w:pPr>
      <w:r>
        <w:t>9.</w:t>
      </w:r>
      <w:r w:rsidRPr="00087127">
        <w:tab/>
        <w:t>Consideration of communications submitted under article 14 of the Convention.</w:t>
      </w:r>
    </w:p>
    <w:p w14:paraId="0E33D9D6" w14:textId="77777777" w:rsidR="00303E12" w:rsidRPr="00087127" w:rsidRDefault="00303E12" w:rsidP="00303E12">
      <w:pPr>
        <w:pStyle w:val="SingleTxtG"/>
        <w:ind w:left="1701" w:hanging="567"/>
      </w:pPr>
      <w:r>
        <w:t>10.</w:t>
      </w:r>
      <w:r w:rsidRPr="00087127">
        <w:tab/>
        <w:t>Follow-up procedure.</w:t>
      </w:r>
    </w:p>
    <w:p w14:paraId="76389079" w14:textId="77777777" w:rsidR="00303E12" w:rsidRDefault="00303E12" w:rsidP="00303E12">
      <w:pPr>
        <w:pStyle w:val="SingleTxtG"/>
        <w:ind w:left="1701" w:hanging="567"/>
      </w:pPr>
      <w:r>
        <w:t>11.</w:t>
      </w:r>
      <w:r w:rsidRPr="00087127">
        <w:tab/>
        <w:t>Follow-up to the World Conference against Racism, Racial Discrimination, Xenophobia and Related Intolerance and the Durban Review Conference.</w:t>
      </w:r>
    </w:p>
    <w:p w14:paraId="730B78D3" w14:textId="77777777" w:rsidR="00303E12" w:rsidRDefault="00303E12" w:rsidP="00303E12">
      <w:pPr>
        <w:pStyle w:val="SingleTxtG"/>
        <w:ind w:left="1701" w:hanging="567"/>
      </w:pPr>
      <w:r>
        <w:t>12.</w:t>
      </w:r>
      <w:r>
        <w:tab/>
        <w:t xml:space="preserve">Consideration of general recommendation No. 40 </w:t>
      </w:r>
      <w:r w:rsidRPr="00C57FEA">
        <w:t>on reparations for the transatlantic trade in enslaved Africans</w:t>
      </w:r>
      <w:r>
        <w:t>,</w:t>
      </w:r>
      <w:r w:rsidRPr="00C57FEA">
        <w:t xml:space="preserve"> </w:t>
      </w:r>
      <w:r>
        <w:t>for</w:t>
      </w:r>
      <w:r w:rsidRPr="00C57FEA">
        <w:t xml:space="preserve"> chattel</w:t>
      </w:r>
      <w:r>
        <w:t xml:space="preserve"> slavery</w:t>
      </w:r>
      <w:r w:rsidRPr="00C57FEA">
        <w:t xml:space="preserve"> and </w:t>
      </w:r>
      <w:r>
        <w:t xml:space="preserve">for </w:t>
      </w:r>
      <w:r w:rsidRPr="00C57FEA">
        <w:t xml:space="preserve">the </w:t>
      </w:r>
      <w:r>
        <w:t>ensuing and continuing</w:t>
      </w:r>
      <w:r w:rsidRPr="00C57FEA">
        <w:t xml:space="preserve"> harm </w:t>
      </w:r>
      <w:r>
        <w:t>inflicted on</w:t>
      </w:r>
      <w:r w:rsidRPr="00C57FEA">
        <w:t xml:space="preserve"> people of African descent</w:t>
      </w:r>
      <w:r w:rsidRPr="00D02F62">
        <w:t xml:space="preserve">. </w:t>
      </w:r>
    </w:p>
    <w:p w14:paraId="1A27350F" w14:textId="77777777" w:rsidR="00303E12" w:rsidRDefault="00303E12" w:rsidP="00303E12">
      <w:pPr>
        <w:pStyle w:val="SingleTxtG"/>
        <w:ind w:left="1701" w:hanging="567"/>
      </w:pPr>
      <w:r>
        <w:t>13.</w:t>
      </w:r>
      <w:r>
        <w:tab/>
      </w:r>
      <w:r w:rsidRPr="009D6935">
        <w:t>Consideration of copies of petitions, copies of reports and other information relating to Trust and Non-Self-Governing Territories and to all other territories to which General Assembly resolution 1514 (XV) applies, in conformity with article 15 of the Convention</w:t>
      </w:r>
      <w:r>
        <w:t>.</w:t>
      </w:r>
    </w:p>
    <w:p w14:paraId="6D2B4468" w14:textId="77777777" w:rsidR="00303E12" w:rsidRPr="00087127" w:rsidRDefault="00303E12" w:rsidP="00303E12">
      <w:pPr>
        <w:pStyle w:val="H1G"/>
      </w:pPr>
      <w:r w:rsidRPr="00087127">
        <w:lastRenderedPageBreak/>
        <w:tab/>
      </w:r>
      <w:r w:rsidRPr="00087127">
        <w:tab/>
        <w:t>Annotations</w:t>
      </w:r>
    </w:p>
    <w:p w14:paraId="2FEC4052" w14:textId="77777777" w:rsidR="00303E12" w:rsidRDefault="00303E12" w:rsidP="00303E12">
      <w:pPr>
        <w:pStyle w:val="H23G"/>
      </w:pPr>
      <w:r w:rsidRPr="00087127">
        <w:tab/>
        <w:t>1.</w:t>
      </w:r>
      <w:r w:rsidRPr="00087127">
        <w:tab/>
      </w:r>
      <w:r>
        <w:tab/>
      </w:r>
      <w:r w:rsidRPr="009D6935">
        <w:t>Solemn declaration by the newly elected members of the Committee under rule</w:t>
      </w:r>
      <w:r>
        <w:t xml:space="preserve"> 16</w:t>
      </w:r>
      <w:r w:rsidRPr="009D6935">
        <w:t xml:space="preserve"> of the rules of procedure</w:t>
      </w:r>
      <w:r>
        <w:t xml:space="preserve"> </w:t>
      </w:r>
    </w:p>
    <w:p w14:paraId="156C4B0E" w14:textId="0A9DDBD1" w:rsidR="00303E12" w:rsidRPr="007006ED" w:rsidRDefault="00303E12" w:rsidP="00FC634F">
      <w:pPr>
        <w:pStyle w:val="SingleTxtG"/>
      </w:pPr>
      <w:r w:rsidRPr="007006ED">
        <w:t>In accordance with rule 16 of the rules of procedure, the nine members of the Committee elected or re-elected at the thirt</w:t>
      </w:r>
      <w:r>
        <w:t>y-first</w:t>
      </w:r>
      <w:r w:rsidRPr="007006ED">
        <w:t xml:space="preserve"> meeting of States </w:t>
      </w:r>
      <w:r>
        <w:t>P</w:t>
      </w:r>
      <w:r w:rsidRPr="007006ED">
        <w:t>arties to the Convention, held on 2 June 202</w:t>
      </w:r>
      <w:r>
        <w:t>5</w:t>
      </w:r>
      <w:r w:rsidRPr="007006ED">
        <w:t xml:space="preserve">, will make the following solemn declaration: </w:t>
      </w:r>
    </w:p>
    <w:p w14:paraId="76881393" w14:textId="77777777" w:rsidR="00303E12" w:rsidRPr="000E6ACE" w:rsidRDefault="00303E12" w:rsidP="00303E12">
      <w:pPr>
        <w:pStyle w:val="SingleTxtG"/>
        <w:ind w:left="1701"/>
      </w:pPr>
      <w:r w:rsidRPr="000E6ACE">
        <w:t>“I solemnly declare that I will perform my duties and exercise my powers as a member of the Committee on the Elimination of Racial Discrimination honourably, faithfully, impartially and conscientiously.”</w:t>
      </w:r>
    </w:p>
    <w:p w14:paraId="5D63F725" w14:textId="77777777" w:rsidR="00303E12" w:rsidRPr="000E6ACE" w:rsidRDefault="00303E12" w:rsidP="00303E12">
      <w:pPr>
        <w:pStyle w:val="H23G"/>
      </w:pPr>
      <w:r w:rsidRPr="000E6ACE">
        <w:tab/>
        <w:t>2.</w:t>
      </w:r>
      <w:r w:rsidRPr="000E6ACE">
        <w:tab/>
        <w:t xml:space="preserve">Election of </w:t>
      </w:r>
      <w:r>
        <w:t xml:space="preserve">members of the </w:t>
      </w:r>
      <w:r w:rsidRPr="000E6ACE">
        <w:t>Bureau, in accordance with rule 17 of the rules of procedure</w:t>
      </w:r>
    </w:p>
    <w:p w14:paraId="5F0D3350" w14:textId="3636F9CB" w:rsidR="00303E12" w:rsidRPr="009D6935" w:rsidRDefault="00303E12" w:rsidP="00303E12">
      <w:pPr>
        <w:pStyle w:val="SingleTxtG"/>
      </w:pPr>
      <w:r w:rsidRPr="000E6ACE">
        <w:t xml:space="preserve">In accordance with article 10 (2) of the Convention and rules </w:t>
      </w:r>
      <w:r>
        <w:t>17 and 18</w:t>
      </w:r>
      <w:r w:rsidRPr="009D6935">
        <w:t xml:space="preserve"> of the rules of procedure, the Committee shall elect from among its </w:t>
      </w:r>
      <w:r>
        <w:t xml:space="preserve">own </w:t>
      </w:r>
      <w:r w:rsidRPr="009D6935">
        <w:t>members a Chair, three Vice</w:t>
      </w:r>
      <w:r w:rsidR="00FB1829">
        <w:noBreakHyphen/>
      </w:r>
      <w:r w:rsidRPr="009D6935">
        <w:t>Chairs and a Rapporteur</w:t>
      </w:r>
      <w:r>
        <w:t>, who shall constitute the Bureau of the Committee</w:t>
      </w:r>
      <w:r w:rsidRPr="009D6935">
        <w:t xml:space="preserve">. The </w:t>
      </w:r>
      <w:r>
        <w:t>members of the Bureau</w:t>
      </w:r>
      <w:r w:rsidRPr="009D6935">
        <w:t xml:space="preserve"> shall be elected for a term of two years. They shall be eligible for re</w:t>
      </w:r>
      <w:r w:rsidR="00BA7013">
        <w:noBreakHyphen/>
      </w:r>
      <w:r w:rsidRPr="009D6935">
        <w:t>election.</w:t>
      </w:r>
    </w:p>
    <w:p w14:paraId="18765AFB" w14:textId="77777777" w:rsidR="00303E12" w:rsidRPr="000E6ACE" w:rsidRDefault="00303E12" w:rsidP="00303E12">
      <w:pPr>
        <w:pStyle w:val="SingleTxtG"/>
      </w:pPr>
      <w:r w:rsidRPr="000E6ACE">
        <w:t>Under rule 60 of the rules of procedure, elections shall be held by secret ballot, unless the Committee decides otherwise</w:t>
      </w:r>
      <w:r>
        <w:t>,</w:t>
      </w:r>
      <w:r w:rsidRPr="000E6ACE">
        <w:t xml:space="preserve"> </w:t>
      </w:r>
      <w:r>
        <w:t xml:space="preserve">or </w:t>
      </w:r>
      <w:r w:rsidRPr="000E6ACE">
        <w:t>in the case of election</w:t>
      </w:r>
      <w:r>
        <w:t>s</w:t>
      </w:r>
      <w:r w:rsidRPr="000E6ACE">
        <w:t xml:space="preserve"> to fill a place for which there is only one candidate.</w:t>
      </w:r>
    </w:p>
    <w:p w14:paraId="0F8D1DA3" w14:textId="77777777" w:rsidR="00303E12" w:rsidRPr="000E6ACE" w:rsidRDefault="00303E12" w:rsidP="00303E12">
      <w:pPr>
        <w:pStyle w:val="H23G"/>
      </w:pPr>
      <w:r w:rsidRPr="000E6ACE">
        <w:tab/>
        <w:t>3.</w:t>
      </w:r>
      <w:r w:rsidRPr="000E6ACE">
        <w:tab/>
        <w:t>Adoption of the agenda</w:t>
      </w:r>
    </w:p>
    <w:p w14:paraId="33B6B083" w14:textId="77777777" w:rsidR="00303E12" w:rsidRPr="000E6ACE" w:rsidRDefault="00303E12" w:rsidP="00303E12">
      <w:pPr>
        <w:pStyle w:val="SingleTxtG"/>
      </w:pPr>
      <w:r w:rsidRPr="000E6ACE">
        <w:t>In accordance with rule 6 of the Committee’s rules of procedure, the present provisional agenda was prepared by the Secretary-General in consultation with the Chair of the Committee.</w:t>
      </w:r>
    </w:p>
    <w:p w14:paraId="029E5135" w14:textId="77777777" w:rsidR="00303E12" w:rsidRPr="00087127" w:rsidRDefault="00303E12" w:rsidP="00303E12">
      <w:pPr>
        <w:pStyle w:val="SingleTxtG"/>
      </w:pPr>
      <w:r>
        <w:t>Under rule 8 of the rules of procedure, t</w:t>
      </w:r>
      <w:r w:rsidRPr="000E6ACE">
        <w:t>he first item on the provisional agenda for any session shall be the adoption of the agenda, except for the election</w:t>
      </w:r>
      <w:r w:rsidRPr="008734E6">
        <w:t xml:space="preserve"> of the members of the Burea</w:t>
      </w:r>
      <w:r>
        <w:t>u</w:t>
      </w:r>
      <w:r w:rsidRPr="008734E6">
        <w:t xml:space="preserve"> when required under rule 17.</w:t>
      </w:r>
      <w:r>
        <w:t xml:space="preserve"> </w:t>
      </w:r>
      <w:r w:rsidRPr="00087127">
        <w:t xml:space="preserve">In accordance with rule 9, </w:t>
      </w:r>
      <w:r>
        <w:t>d</w:t>
      </w:r>
      <w:r w:rsidRPr="008734E6">
        <w:t xml:space="preserve">uring a session, the Committee may revise the agenda and may, as appropriate, add, defer or </w:t>
      </w:r>
      <w:r>
        <w:t>delete</w:t>
      </w:r>
      <w:r w:rsidRPr="008734E6">
        <w:t xml:space="preserve"> items.</w:t>
      </w:r>
    </w:p>
    <w:p w14:paraId="0E9E19E6" w14:textId="77777777" w:rsidR="00303E12" w:rsidRPr="00087127" w:rsidRDefault="00303E12" w:rsidP="00303E12">
      <w:pPr>
        <w:pStyle w:val="SingleTxtG"/>
      </w:pPr>
      <w:r w:rsidRPr="00087127">
        <w:t>The Committee will be invited to consider, revise, as necessary, and adopt the agenda for the session.</w:t>
      </w:r>
    </w:p>
    <w:p w14:paraId="62545682" w14:textId="77777777" w:rsidR="00303E12" w:rsidRPr="00087127" w:rsidRDefault="00303E12" w:rsidP="00303E12">
      <w:pPr>
        <w:pStyle w:val="H23G"/>
      </w:pPr>
      <w:r w:rsidRPr="00087127">
        <w:tab/>
      </w:r>
      <w:r>
        <w:t>4.</w:t>
      </w:r>
      <w:r w:rsidRPr="00087127">
        <w:tab/>
        <w:t>Organizational and other matters</w:t>
      </w:r>
    </w:p>
    <w:p w14:paraId="5887B4C8" w14:textId="77777777" w:rsidR="00303E12" w:rsidRPr="00087127" w:rsidRDefault="00303E12" w:rsidP="00303E12">
      <w:pPr>
        <w:pStyle w:val="SingleTxtG"/>
      </w:pPr>
      <w:r w:rsidRPr="00087127">
        <w:t>The 11</w:t>
      </w:r>
      <w:r>
        <w:t>7</w:t>
      </w:r>
      <w:r w:rsidRPr="00087127">
        <w:t>th session of the Committee will be held at the United Nations Office at Geneva from</w:t>
      </w:r>
      <w:r>
        <w:t xml:space="preserve"> 13 April to 1 May 2026</w:t>
      </w:r>
      <w:r w:rsidRPr="00087127">
        <w:t xml:space="preserve">. The first meeting of the session will be convened at 10 a.m. on </w:t>
      </w:r>
      <w:r>
        <w:t>Monday, 13 April 2026</w:t>
      </w:r>
      <w:r w:rsidRPr="00087127">
        <w:t>.</w:t>
      </w:r>
    </w:p>
    <w:p w14:paraId="692F4AA6" w14:textId="6BB978FA" w:rsidR="00303E12" w:rsidRPr="00087127" w:rsidRDefault="00303E12" w:rsidP="00303E12">
      <w:pPr>
        <w:pStyle w:val="SingleTxtG"/>
      </w:pPr>
      <w:r w:rsidRPr="00087127">
        <w:t>The Committee will have before it its programme of work for the 11</w:t>
      </w:r>
      <w:r>
        <w:t>7</w:t>
      </w:r>
      <w:r w:rsidRPr="00087127">
        <w:t>th session.</w:t>
      </w:r>
    </w:p>
    <w:p w14:paraId="564FB505" w14:textId="77777777" w:rsidR="00303E12" w:rsidRPr="00087127" w:rsidRDefault="00303E12" w:rsidP="00303E12">
      <w:pPr>
        <w:pStyle w:val="H23G"/>
      </w:pPr>
      <w:r w:rsidRPr="00087127">
        <w:tab/>
      </w:r>
      <w:r>
        <w:t>5.</w:t>
      </w:r>
      <w:r w:rsidRPr="00087127">
        <w:tab/>
        <w:t>Prevention of racial discrimination, including early warning measures and urgent action procedures</w:t>
      </w:r>
    </w:p>
    <w:p w14:paraId="4AE05E2D" w14:textId="77777777" w:rsidR="00303E12" w:rsidRPr="00087127" w:rsidRDefault="00303E12" w:rsidP="00303E12">
      <w:pPr>
        <w:pStyle w:val="SingleTxtG"/>
      </w:pPr>
      <w:r w:rsidRPr="00087127">
        <w:t xml:space="preserve">The Committee decided, at its forty-fifth session, to establish the present item as a standing agenda item. </w:t>
      </w:r>
      <w:r w:rsidRPr="00E7017F">
        <w:t>In accordance with rule 118 of its rules of procedure, the Committee will consider specific situations under its early warning and urgent action procedure, in order to prevent them from escalating or to identify those that require immediate attention to prevent or limit the scale or number of serious violations of the Convention.</w:t>
      </w:r>
    </w:p>
    <w:p w14:paraId="1C89CAA1" w14:textId="77777777" w:rsidR="00303E12" w:rsidRPr="00087127" w:rsidRDefault="00303E12" w:rsidP="00303E12">
      <w:pPr>
        <w:pStyle w:val="H23G"/>
      </w:pPr>
      <w:r w:rsidRPr="00087127">
        <w:tab/>
      </w:r>
      <w:r>
        <w:t>6.</w:t>
      </w:r>
      <w:r w:rsidRPr="00087127">
        <w:tab/>
        <w:t xml:space="preserve">Consideration of reports, comments and information submitted by States </w:t>
      </w:r>
      <w:r>
        <w:t>P</w:t>
      </w:r>
      <w:r w:rsidRPr="00087127">
        <w:t>arties under article 9 of the Convention</w:t>
      </w:r>
    </w:p>
    <w:p w14:paraId="6D2F33A4" w14:textId="28B5F66D" w:rsidR="00303E12" w:rsidRPr="00087127" w:rsidRDefault="00303E12" w:rsidP="00303E12">
      <w:pPr>
        <w:pStyle w:val="SingleTxtG"/>
      </w:pPr>
      <w:r w:rsidRPr="00087127">
        <w:t xml:space="preserve">The Committee will consider the </w:t>
      </w:r>
      <w:r w:rsidRPr="00EB08A6">
        <w:t xml:space="preserve">periodic reports </w:t>
      </w:r>
      <w:r w:rsidRPr="000C7857">
        <w:t>received from</w:t>
      </w:r>
      <w:r>
        <w:t xml:space="preserve"> Burkina Faso (</w:t>
      </w:r>
      <w:hyperlink r:id="rId9" w:history="1">
        <w:r w:rsidRPr="00607F18">
          <w:rPr>
            <w:rStyle w:val="Hyperlink"/>
          </w:rPr>
          <w:t>CERD/C/BFA/20-24</w:t>
        </w:r>
      </w:hyperlink>
      <w:r>
        <w:t>), Cuba (</w:t>
      </w:r>
      <w:hyperlink r:id="rId10" w:history="1">
        <w:r w:rsidRPr="00607F18">
          <w:rPr>
            <w:rStyle w:val="Hyperlink"/>
          </w:rPr>
          <w:t>CERD/C/CUB/22-26</w:t>
        </w:r>
      </w:hyperlink>
      <w:r>
        <w:t>), Cyprus (</w:t>
      </w:r>
      <w:hyperlink r:id="rId11" w:history="1">
        <w:r w:rsidRPr="00607F18">
          <w:rPr>
            <w:rStyle w:val="Hyperlink"/>
          </w:rPr>
          <w:t>CERD/C/CYP/25</w:t>
        </w:r>
      </w:hyperlink>
      <w:r>
        <w:t>), Serbia (</w:t>
      </w:r>
      <w:hyperlink r:id="rId12" w:history="1">
        <w:r w:rsidRPr="00607F18">
          <w:rPr>
            <w:rStyle w:val="Hyperlink"/>
          </w:rPr>
          <w:t>CERD/C/SRB/6-9</w:t>
        </w:r>
      </w:hyperlink>
      <w:r>
        <w:t>), Slovenia (</w:t>
      </w:r>
      <w:hyperlink r:id="rId13" w:history="1">
        <w:r w:rsidRPr="00607F18">
          <w:rPr>
            <w:rStyle w:val="Hyperlink"/>
          </w:rPr>
          <w:t>CERD/C/SVN/12-14</w:t>
        </w:r>
      </w:hyperlink>
      <w:r>
        <w:t xml:space="preserve">) and </w:t>
      </w:r>
      <w:r w:rsidRPr="00306F64">
        <w:rPr>
          <w:spacing w:val="-8"/>
        </w:rPr>
        <w:t>Uzbekistan (</w:t>
      </w:r>
      <w:hyperlink r:id="rId14" w:history="1">
        <w:r w:rsidRPr="00306F64">
          <w:rPr>
            <w:rStyle w:val="Hyperlink"/>
            <w:spacing w:val="-8"/>
          </w:rPr>
          <w:t>CERD/C/UZB/13-14</w:t>
        </w:r>
      </w:hyperlink>
      <w:r>
        <w:t>)</w:t>
      </w:r>
      <w:r w:rsidRPr="00EB08A6">
        <w:t>. In accordance with established practice</w:t>
      </w:r>
      <w:r w:rsidRPr="00087127">
        <w:t xml:space="preserve"> and in conformity with rule </w:t>
      </w:r>
      <w:r>
        <w:t>68</w:t>
      </w:r>
      <w:r w:rsidRPr="00087127">
        <w:t xml:space="preserve"> of the </w:t>
      </w:r>
      <w:r w:rsidRPr="00087127">
        <w:lastRenderedPageBreak/>
        <w:t>Committee’s rules of procedure, the Secretary</w:t>
      </w:r>
      <w:r>
        <w:noBreakHyphen/>
      </w:r>
      <w:r w:rsidRPr="00087127">
        <w:t xml:space="preserve">General has informed the States </w:t>
      </w:r>
      <w:r>
        <w:t>P</w:t>
      </w:r>
      <w:r w:rsidRPr="00087127">
        <w:t>arties concerned of the tentative dates on which their reports have been scheduled for consideration by the Committee. A timetable for the consideration of the reports submitted is set out in the annex to the present document.</w:t>
      </w:r>
    </w:p>
    <w:p w14:paraId="46DCFA69" w14:textId="77777777" w:rsidR="00303E12" w:rsidRPr="00C76064" w:rsidRDefault="00303E12" w:rsidP="00303E12">
      <w:pPr>
        <w:pStyle w:val="H23G"/>
      </w:pPr>
      <w:r w:rsidRPr="00087127">
        <w:tab/>
      </w:r>
      <w:r>
        <w:t>7.</w:t>
      </w:r>
      <w:r w:rsidRPr="00087127">
        <w:tab/>
        <w:t xml:space="preserve">Reports submitted by States </w:t>
      </w:r>
      <w:r>
        <w:t>P</w:t>
      </w:r>
      <w:r w:rsidRPr="00087127">
        <w:t>arties under article 9 (1) of the Convention</w:t>
      </w:r>
    </w:p>
    <w:p w14:paraId="267F7446" w14:textId="2F1BD60A" w:rsidR="00303E12" w:rsidRPr="00087127" w:rsidRDefault="00303E12" w:rsidP="00303E12">
      <w:pPr>
        <w:pStyle w:val="SingleTxtG"/>
      </w:pPr>
      <w:r w:rsidRPr="00C76064">
        <w:t xml:space="preserve">The Committee will have before it a note by the Secretary-General concerning the status of submission of reports by States </w:t>
      </w:r>
      <w:r>
        <w:t>P</w:t>
      </w:r>
      <w:r w:rsidRPr="00C76064">
        <w:t>arties under article 9 (1) of the Convention (</w:t>
      </w:r>
      <w:r>
        <w:t xml:space="preserve"> </w:t>
      </w:r>
      <w:hyperlink r:id="rId15" w:history="1">
        <w:r w:rsidRPr="00495588">
          <w:rPr>
            <w:rStyle w:val="Hyperlink"/>
          </w:rPr>
          <w:t>CERD/C/117/2</w:t>
        </w:r>
      </w:hyperlink>
      <w:r w:rsidRPr="00C76064">
        <w:t xml:space="preserve">). Table 1 in that document contains a list of the reports received from States </w:t>
      </w:r>
      <w:r>
        <w:t>P</w:t>
      </w:r>
      <w:r w:rsidRPr="00C76064">
        <w:t>artie</w:t>
      </w:r>
      <w:r w:rsidRPr="00087127">
        <w:t>s that are pending consideration by the Committee. Table 2 therein contains information relating to overdue reports.</w:t>
      </w:r>
    </w:p>
    <w:p w14:paraId="029C6B03" w14:textId="77777777" w:rsidR="00303E12" w:rsidRPr="00087127" w:rsidRDefault="00303E12" w:rsidP="00303E12">
      <w:pPr>
        <w:pStyle w:val="H23G"/>
      </w:pPr>
      <w:r w:rsidRPr="00087127">
        <w:tab/>
      </w:r>
      <w:r>
        <w:t>8.</w:t>
      </w:r>
      <w:r w:rsidRPr="00087127">
        <w:tab/>
        <w:t>Consideration of communications submitted under article 11 of the Convention</w:t>
      </w:r>
    </w:p>
    <w:p w14:paraId="45C213CD" w14:textId="77777777" w:rsidR="00303E12" w:rsidRPr="00087127" w:rsidRDefault="00303E12" w:rsidP="00303E12">
      <w:pPr>
        <w:pStyle w:val="SingleTxtG"/>
      </w:pPr>
      <w:r w:rsidRPr="00087127">
        <w:t>The Committee will pursue its consideration of communications submitted under article 11 of the Convention.</w:t>
      </w:r>
    </w:p>
    <w:p w14:paraId="417E84C7" w14:textId="77777777" w:rsidR="00303E12" w:rsidRPr="00087127" w:rsidRDefault="00303E12" w:rsidP="00303E12">
      <w:pPr>
        <w:pStyle w:val="H23G"/>
      </w:pPr>
      <w:r w:rsidRPr="00087127">
        <w:tab/>
      </w:r>
      <w:r>
        <w:t>9.</w:t>
      </w:r>
      <w:r w:rsidRPr="00087127">
        <w:tab/>
        <w:t>Consideration of communications submitted under article 14 of the Convention</w:t>
      </w:r>
    </w:p>
    <w:p w14:paraId="2DB8A6F4" w14:textId="77777777" w:rsidR="00303E12" w:rsidRPr="00087127" w:rsidRDefault="00303E12" w:rsidP="00303E12">
      <w:pPr>
        <w:pStyle w:val="SingleTxtG"/>
      </w:pPr>
      <w:r w:rsidRPr="00087127">
        <w:t>In accordance with the provisions of chapter XVIII of its rules of procedure, the Committee will consider communications that have been submitted to it under article 14 of the Convention.</w:t>
      </w:r>
    </w:p>
    <w:p w14:paraId="1FE99E42" w14:textId="77777777" w:rsidR="00303E12" w:rsidRPr="00087127" w:rsidRDefault="00303E12" w:rsidP="00303E12">
      <w:pPr>
        <w:pStyle w:val="SingleTxtG"/>
      </w:pPr>
      <w:r w:rsidRPr="00087127">
        <w:t xml:space="preserve">In accordance with rule </w:t>
      </w:r>
      <w:r>
        <w:t>98</w:t>
      </w:r>
      <w:r w:rsidRPr="00087127">
        <w:t xml:space="preserve"> of the rules of procedure, the meetings of the Committee during which communications under article 14 of the Convention are examined will be </w:t>
      </w:r>
      <w:r>
        <w:t>held in private</w:t>
      </w:r>
      <w:r w:rsidRPr="00087127">
        <w:t>.</w:t>
      </w:r>
    </w:p>
    <w:p w14:paraId="6069059E" w14:textId="77777777" w:rsidR="00303E12" w:rsidRPr="00087127" w:rsidRDefault="00303E12" w:rsidP="00303E12">
      <w:pPr>
        <w:pStyle w:val="H23G"/>
      </w:pPr>
      <w:r w:rsidRPr="00087127">
        <w:tab/>
      </w:r>
      <w:r>
        <w:t>10.</w:t>
      </w:r>
      <w:r w:rsidRPr="00087127">
        <w:tab/>
        <w:t>Follow-up procedure</w:t>
      </w:r>
    </w:p>
    <w:p w14:paraId="38096EB7" w14:textId="77777777" w:rsidR="00303E12" w:rsidRPr="00087127" w:rsidRDefault="00303E12" w:rsidP="00303E12">
      <w:pPr>
        <w:pStyle w:val="SingleTxtG"/>
      </w:pPr>
      <w:r w:rsidRPr="00087127">
        <w:t xml:space="preserve">In accordance with the provisions of rule </w:t>
      </w:r>
      <w:r>
        <w:t>66</w:t>
      </w:r>
      <w:r w:rsidRPr="00087127">
        <w:t xml:space="preserve"> of its rules of procedure, the Committee will consider information submitted by States </w:t>
      </w:r>
      <w:r>
        <w:t>P</w:t>
      </w:r>
      <w:r w:rsidRPr="00087127">
        <w:t>arties in follow-up to the observations and recommendations of the Committee.</w:t>
      </w:r>
    </w:p>
    <w:p w14:paraId="5CE94708" w14:textId="77777777" w:rsidR="00303E12" w:rsidRPr="00087127" w:rsidRDefault="00303E12" w:rsidP="00303E12">
      <w:pPr>
        <w:pStyle w:val="H23G"/>
      </w:pPr>
      <w:r w:rsidRPr="00087127">
        <w:tab/>
      </w:r>
      <w:r>
        <w:t>11.</w:t>
      </w:r>
      <w:r w:rsidRPr="00087127">
        <w:tab/>
        <w:t>Follow-up to the World Conference against Racism, Racial Discrimination, Xenophobia and Related Intolerance and the Durban Review Conference</w:t>
      </w:r>
    </w:p>
    <w:p w14:paraId="7C56F4F7" w14:textId="77777777" w:rsidR="00303E12" w:rsidRDefault="00303E12" w:rsidP="00303E12">
      <w:pPr>
        <w:pStyle w:val="SingleTxtG"/>
      </w:pPr>
      <w:r w:rsidRPr="00087127">
        <w:t>The Committee will discuss activities in follow-up to the Durban Declaration and Programme of Action, adopted at the World Conference against Racism, Racial Discrimination, Xenophobia and Related Intolerance, and to the Durban Review Conference.</w:t>
      </w:r>
    </w:p>
    <w:p w14:paraId="2F00999F" w14:textId="77777777" w:rsidR="00303E12" w:rsidRPr="00A708A2" w:rsidRDefault="00303E12" w:rsidP="00303E12">
      <w:pPr>
        <w:pStyle w:val="H23G"/>
      </w:pPr>
      <w:r>
        <w:tab/>
        <w:t>12.</w:t>
      </w:r>
      <w:r>
        <w:tab/>
        <w:t xml:space="preserve">Consideration of general recommendation No. 40 </w:t>
      </w:r>
      <w:r w:rsidRPr="00A708A2">
        <w:t>on reparations for the transatlantic trade in enslaved Africans</w:t>
      </w:r>
      <w:r>
        <w:t>,</w:t>
      </w:r>
      <w:r w:rsidRPr="00A708A2">
        <w:t xml:space="preserve"> </w:t>
      </w:r>
      <w:r>
        <w:t>for</w:t>
      </w:r>
      <w:r w:rsidRPr="00A708A2">
        <w:t xml:space="preserve"> chattel</w:t>
      </w:r>
      <w:r>
        <w:t xml:space="preserve"> slavery</w:t>
      </w:r>
      <w:r w:rsidRPr="00A708A2">
        <w:t xml:space="preserve"> and </w:t>
      </w:r>
      <w:r>
        <w:t xml:space="preserve">for </w:t>
      </w:r>
      <w:r w:rsidRPr="00A708A2">
        <w:t xml:space="preserve">the </w:t>
      </w:r>
      <w:r>
        <w:t>ensuing and continuing</w:t>
      </w:r>
      <w:r w:rsidRPr="00A708A2">
        <w:t xml:space="preserve"> harm </w:t>
      </w:r>
      <w:r>
        <w:t>inflicted on</w:t>
      </w:r>
      <w:r w:rsidRPr="00A708A2">
        <w:t xml:space="preserve"> people of African descent</w:t>
      </w:r>
    </w:p>
    <w:p w14:paraId="45124633" w14:textId="77777777" w:rsidR="00303E12" w:rsidRDefault="00303E12" w:rsidP="00303E12">
      <w:pPr>
        <w:pStyle w:val="SingleTxtG"/>
      </w:pPr>
      <w:r>
        <w:t xml:space="preserve">The Committee will continue its work on drafting general recommendation No. 40 on </w:t>
      </w:r>
      <w:r w:rsidRPr="00FC28FC">
        <w:t>reparations for the transatlantic trade in enslaved Africans</w:t>
      </w:r>
      <w:r>
        <w:t>,</w:t>
      </w:r>
      <w:r w:rsidRPr="00FC28FC">
        <w:t xml:space="preserve"> </w:t>
      </w:r>
      <w:r>
        <w:t>for</w:t>
      </w:r>
      <w:r w:rsidRPr="00FC28FC">
        <w:t xml:space="preserve"> chattel</w:t>
      </w:r>
      <w:r>
        <w:t xml:space="preserve"> slavery</w:t>
      </w:r>
      <w:r w:rsidRPr="00FC28FC">
        <w:t xml:space="preserve"> and </w:t>
      </w:r>
      <w:r>
        <w:t xml:space="preserve">for </w:t>
      </w:r>
      <w:r w:rsidRPr="00FC28FC">
        <w:t xml:space="preserve">the </w:t>
      </w:r>
      <w:r>
        <w:t>ensuing and continuing</w:t>
      </w:r>
      <w:r w:rsidRPr="00FC28FC">
        <w:t xml:space="preserve"> harm </w:t>
      </w:r>
      <w:r>
        <w:t>inflicted on</w:t>
      </w:r>
      <w:r w:rsidRPr="00FC28FC">
        <w:t xml:space="preserve"> people of African descent</w:t>
      </w:r>
      <w:r>
        <w:t>.</w:t>
      </w:r>
    </w:p>
    <w:p w14:paraId="691BD968" w14:textId="77777777" w:rsidR="00303E12" w:rsidRPr="009D6935" w:rsidRDefault="00303E12" w:rsidP="00303E12">
      <w:pPr>
        <w:pStyle w:val="H23G"/>
      </w:pPr>
      <w:r>
        <w:tab/>
        <w:t>13.</w:t>
      </w:r>
      <w:r>
        <w:tab/>
      </w:r>
      <w:r w:rsidRPr="009D6935">
        <w:t>Consideration of copies of petitions, copies of reports and other information relating to Trust and Non-Self-Governing Territories and to all other territories to which</w:t>
      </w:r>
      <w:r>
        <w:t xml:space="preserve"> </w:t>
      </w:r>
      <w:r w:rsidRPr="009D6935">
        <w:t>General Assembly resolution 1514 (XV) applies, in conformity with article 15 of the Convention</w:t>
      </w:r>
    </w:p>
    <w:p w14:paraId="6C70648A" w14:textId="4897FC6B" w:rsidR="00303E12" w:rsidRDefault="00303E12" w:rsidP="00303E12">
      <w:pPr>
        <w:pStyle w:val="SingleTxtG"/>
      </w:pPr>
      <w:r w:rsidRPr="005E4B5D">
        <w:t>The Committee will discuss copies of petitions, copies of reports and other information relating to Trust and Non-Self-Governing Territories and to all other territories to which General Assembly resolution 1514 (XV) applies, in conformity with article 15 of the Convention.</w:t>
      </w:r>
      <w:r>
        <w:t xml:space="preserve"> </w:t>
      </w:r>
      <w:r w:rsidRPr="00191448">
        <w:t>It will also have before it a note by the Secretary-General (</w:t>
      </w:r>
      <w:hyperlink r:id="rId16" w:history="1">
        <w:r w:rsidRPr="00607F18">
          <w:rPr>
            <w:rStyle w:val="Hyperlink"/>
          </w:rPr>
          <w:t>CERD/C/117/3</w:t>
        </w:r>
      </w:hyperlink>
      <w:r w:rsidRPr="00191448">
        <w:t>).</w:t>
      </w:r>
    </w:p>
    <w:p w14:paraId="2B710623" w14:textId="35526A21" w:rsidR="00303E12" w:rsidRPr="00087127" w:rsidRDefault="00526FC2" w:rsidP="00DB3C11">
      <w:pPr>
        <w:pStyle w:val="HChG"/>
      </w:pPr>
      <w:r>
        <w:tab/>
      </w:r>
      <w:r w:rsidR="00303E12" w:rsidRPr="00087127">
        <w:t>Annex</w:t>
      </w:r>
    </w:p>
    <w:p w14:paraId="2A054116" w14:textId="77777777" w:rsidR="00303E12" w:rsidRPr="00087127" w:rsidRDefault="00303E12" w:rsidP="00560DC3">
      <w:pPr>
        <w:pStyle w:val="HChG"/>
      </w:pPr>
      <w:r w:rsidRPr="00087127">
        <w:tab/>
      </w:r>
      <w:r w:rsidRPr="00087127">
        <w:tab/>
        <w:t xml:space="preserve">Tentative timetable for the consideration of reports, comments and further information </w:t>
      </w:r>
      <w:r w:rsidRPr="00560DC3">
        <w:t>submitted</w:t>
      </w:r>
      <w:r w:rsidRPr="00087127">
        <w:t xml:space="preserve"> by States </w:t>
      </w:r>
      <w:r>
        <w:t>P</w:t>
      </w:r>
      <w:r w:rsidRPr="00087127">
        <w:t>arties</w:t>
      </w:r>
    </w:p>
    <w:p w14:paraId="269EB0B3" w14:textId="77777777" w:rsidR="00303E12" w:rsidRPr="00087127" w:rsidRDefault="00303E12" w:rsidP="00303E12">
      <w:pPr>
        <w:pStyle w:val="SingleTxtG"/>
        <w:spacing w:after="240"/>
      </w:pPr>
      <w:r w:rsidRPr="00087127">
        <w:t>The timetable below has been drawn up by the Secretary-General, in consultation with the Chair, taking into account the relevant decisions taken by the Committee at its 11</w:t>
      </w:r>
      <w:r>
        <w:t>6</w:t>
      </w:r>
      <w:r w:rsidRPr="00087127">
        <w:t>th session.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45"/>
        <w:gridCol w:w="2313"/>
        <w:gridCol w:w="2312"/>
      </w:tblGrid>
      <w:tr w:rsidR="00303E12" w:rsidRPr="00DB3C11" w14:paraId="01697A4D" w14:textId="77777777" w:rsidTr="00DB3C11">
        <w:trPr>
          <w:tblHeader/>
        </w:trPr>
        <w:tc>
          <w:tcPr>
            <w:tcW w:w="2745" w:type="dxa"/>
            <w:tcBorders>
              <w:top w:val="single" w:sz="4" w:space="0" w:color="auto"/>
              <w:bottom w:val="single" w:sz="12" w:space="0" w:color="auto"/>
            </w:tcBorders>
            <w:shd w:val="clear" w:color="auto" w:fill="auto"/>
            <w:vAlign w:val="bottom"/>
          </w:tcPr>
          <w:p w14:paraId="30ED9659" w14:textId="77777777" w:rsidR="00303E12" w:rsidRPr="00DB3C11" w:rsidRDefault="00303E12" w:rsidP="00DB3C11">
            <w:pPr>
              <w:suppressAutoHyphens w:val="0"/>
              <w:spacing w:before="80" w:after="80" w:line="200" w:lineRule="exact"/>
              <w:ind w:right="113"/>
              <w:rPr>
                <w:i/>
                <w:sz w:val="16"/>
              </w:rPr>
            </w:pPr>
            <w:bookmarkStart w:id="0" w:name="_Hlk128393275"/>
            <w:r w:rsidRPr="00DB3C11">
              <w:rPr>
                <w:i/>
                <w:sz w:val="16"/>
              </w:rPr>
              <w:t>Day</w:t>
            </w:r>
          </w:p>
        </w:tc>
        <w:tc>
          <w:tcPr>
            <w:tcW w:w="2313" w:type="dxa"/>
            <w:tcBorders>
              <w:top w:val="single" w:sz="4" w:space="0" w:color="auto"/>
              <w:bottom w:val="single" w:sz="12" w:space="0" w:color="auto"/>
            </w:tcBorders>
            <w:shd w:val="clear" w:color="auto" w:fill="auto"/>
            <w:vAlign w:val="bottom"/>
          </w:tcPr>
          <w:p w14:paraId="25ADAD93" w14:textId="77777777" w:rsidR="00303E12" w:rsidRPr="00DB3C11" w:rsidRDefault="00303E12" w:rsidP="00DB3C11">
            <w:pPr>
              <w:suppressAutoHyphens w:val="0"/>
              <w:spacing w:before="80" w:after="80" w:line="200" w:lineRule="exact"/>
              <w:ind w:right="113"/>
              <w:rPr>
                <w:i/>
                <w:sz w:val="16"/>
              </w:rPr>
            </w:pPr>
            <w:r w:rsidRPr="00DB3C11">
              <w:rPr>
                <w:i/>
                <w:sz w:val="16"/>
              </w:rPr>
              <w:t>Number and time of meeting</w:t>
            </w:r>
          </w:p>
        </w:tc>
        <w:tc>
          <w:tcPr>
            <w:tcW w:w="2312" w:type="dxa"/>
            <w:tcBorders>
              <w:top w:val="single" w:sz="4" w:space="0" w:color="auto"/>
              <w:bottom w:val="single" w:sz="12" w:space="0" w:color="auto"/>
            </w:tcBorders>
            <w:shd w:val="clear" w:color="auto" w:fill="auto"/>
            <w:vAlign w:val="bottom"/>
          </w:tcPr>
          <w:p w14:paraId="12E8A0B2" w14:textId="77777777" w:rsidR="00303E12" w:rsidRPr="00DB3C11" w:rsidRDefault="00303E12" w:rsidP="00DB3C11">
            <w:pPr>
              <w:suppressAutoHyphens w:val="0"/>
              <w:spacing w:before="80" w:after="80" w:line="200" w:lineRule="exact"/>
              <w:ind w:right="113"/>
              <w:rPr>
                <w:i/>
                <w:sz w:val="16"/>
              </w:rPr>
            </w:pPr>
            <w:r w:rsidRPr="00DB3C11">
              <w:rPr>
                <w:i/>
                <w:sz w:val="16"/>
              </w:rPr>
              <w:t>State Party</w:t>
            </w:r>
          </w:p>
        </w:tc>
      </w:tr>
      <w:tr w:rsidR="00303E12" w:rsidRPr="00DB3C11" w14:paraId="2D3A9585" w14:textId="77777777" w:rsidTr="00DB3C11">
        <w:trPr>
          <w:trHeight w:hRule="exact" w:val="113"/>
        </w:trPr>
        <w:tc>
          <w:tcPr>
            <w:tcW w:w="2745" w:type="dxa"/>
            <w:tcBorders>
              <w:top w:val="single" w:sz="12" w:space="0" w:color="auto"/>
            </w:tcBorders>
            <w:shd w:val="clear" w:color="auto" w:fill="auto"/>
          </w:tcPr>
          <w:p w14:paraId="468580D6" w14:textId="77777777" w:rsidR="00303E12" w:rsidRPr="00DB3C11" w:rsidRDefault="00303E12" w:rsidP="00DB3C11">
            <w:pPr>
              <w:suppressAutoHyphens w:val="0"/>
              <w:spacing w:before="40" w:after="120" w:line="220" w:lineRule="exact"/>
              <w:ind w:right="113"/>
              <w:rPr>
                <w:szCs w:val="14"/>
              </w:rPr>
            </w:pPr>
          </w:p>
        </w:tc>
        <w:tc>
          <w:tcPr>
            <w:tcW w:w="2313" w:type="dxa"/>
            <w:tcBorders>
              <w:top w:val="single" w:sz="12" w:space="0" w:color="auto"/>
            </w:tcBorders>
            <w:shd w:val="clear" w:color="auto" w:fill="auto"/>
          </w:tcPr>
          <w:p w14:paraId="0AAC79AC" w14:textId="77777777" w:rsidR="00303E12" w:rsidRPr="00DB3C11" w:rsidRDefault="00303E12" w:rsidP="00DB3C11">
            <w:pPr>
              <w:suppressAutoHyphens w:val="0"/>
              <w:spacing w:before="40" w:after="120" w:line="220" w:lineRule="exact"/>
              <w:ind w:right="113"/>
              <w:rPr>
                <w:szCs w:val="14"/>
              </w:rPr>
            </w:pPr>
          </w:p>
        </w:tc>
        <w:tc>
          <w:tcPr>
            <w:tcW w:w="2312" w:type="dxa"/>
            <w:tcBorders>
              <w:top w:val="single" w:sz="12" w:space="0" w:color="auto"/>
            </w:tcBorders>
            <w:shd w:val="clear" w:color="auto" w:fill="auto"/>
          </w:tcPr>
          <w:p w14:paraId="15C477F4" w14:textId="77777777" w:rsidR="00303E12" w:rsidRPr="00DB3C11" w:rsidRDefault="00303E12" w:rsidP="00DB3C11">
            <w:pPr>
              <w:suppressAutoHyphens w:val="0"/>
              <w:spacing w:before="40" w:after="120" w:line="220" w:lineRule="exact"/>
              <w:ind w:right="113"/>
              <w:rPr>
                <w:szCs w:val="14"/>
              </w:rPr>
            </w:pPr>
          </w:p>
        </w:tc>
      </w:tr>
      <w:tr w:rsidR="00303E12" w:rsidRPr="00DB3C11" w14:paraId="16D6B386" w14:textId="77777777" w:rsidTr="00DB3C11">
        <w:tc>
          <w:tcPr>
            <w:tcW w:w="2745" w:type="dxa"/>
            <w:shd w:val="clear" w:color="auto" w:fill="auto"/>
          </w:tcPr>
          <w:p w14:paraId="3B86ECE7" w14:textId="77777777" w:rsidR="00303E12" w:rsidRPr="00DB3C11" w:rsidDel="001410FB" w:rsidRDefault="00303E12" w:rsidP="00DB3C11">
            <w:pPr>
              <w:suppressAutoHyphens w:val="0"/>
              <w:spacing w:before="40" w:after="120" w:line="220" w:lineRule="exact"/>
              <w:ind w:right="113"/>
            </w:pPr>
            <w:r w:rsidRPr="00DB3C11">
              <w:t>Tuesday</w:t>
            </w:r>
            <w:r w:rsidRPr="00DB3C11">
              <w:br/>
              <w:t>14 April 2026</w:t>
            </w:r>
          </w:p>
        </w:tc>
        <w:tc>
          <w:tcPr>
            <w:tcW w:w="2313" w:type="dxa"/>
            <w:shd w:val="clear" w:color="auto" w:fill="auto"/>
          </w:tcPr>
          <w:p w14:paraId="423B2EBD" w14:textId="77777777" w:rsidR="00303E12" w:rsidRPr="00DB3C11" w:rsidDel="001410FB" w:rsidRDefault="00303E12" w:rsidP="00DB3C11">
            <w:pPr>
              <w:suppressAutoHyphens w:val="0"/>
              <w:spacing w:before="40" w:after="120" w:line="220" w:lineRule="exact"/>
              <w:ind w:right="113"/>
            </w:pPr>
            <w:r w:rsidRPr="00DB3C11">
              <w:t>3199th</w:t>
            </w:r>
            <w:r w:rsidRPr="00DB3C11">
              <w:br/>
              <w:t>3–6 p.m.</w:t>
            </w:r>
          </w:p>
        </w:tc>
        <w:tc>
          <w:tcPr>
            <w:tcW w:w="2312" w:type="dxa"/>
            <w:shd w:val="clear" w:color="auto" w:fill="auto"/>
          </w:tcPr>
          <w:p w14:paraId="737CD3CF" w14:textId="77777777" w:rsidR="00303E12" w:rsidRPr="00DB3C11" w:rsidDel="001410FB" w:rsidRDefault="00303E12" w:rsidP="00DB3C11">
            <w:pPr>
              <w:suppressAutoHyphens w:val="0"/>
              <w:spacing w:before="40" w:after="120" w:line="220" w:lineRule="exact"/>
              <w:ind w:right="113"/>
            </w:pPr>
            <w:r w:rsidRPr="00DB3C11">
              <w:t>Serbia</w:t>
            </w:r>
          </w:p>
        </w:tc>
      </w:tr>
      <w:tr w:rsidR="00303E12" w:rsidRPr="00DB3C11" w14:paraId="099D0C40" w14:textId="77777777" w:rsidTr="00DB3C11">
        <w:tc>
          <w:tcPr>
            <w:tcW w:w="2745" w:type="dxa"/>
            <w:shd w:val="clear" w:color="auto" w:fill="auto"/>
          </w:tcPr>
          <w:p w14:paraId="45B1D0F4" w14:textId="77777777" w:rsidR="00303E12" w:rsidRPr="00DB3C11" w:rsidDel="001410FB" w:rsidRDefault="00303E12" w:rsidP="00DB3C11">
            <w:pPr>
              <w:suppressAutoHyphens w:val="0"/>
              <w:spacing w:before="40" w:after="120" w:line="220" w:lineRule="exact"/>
              <w:ind w:right="113"/>
            </w:pPr>
            <w:r w:rsidRPr="00DB3C11">
              <w:t>Wednesday</w:t>
            </w:r>
            <w:r w:rsidRPr="00DB3C11">
              <w:br/>
              <w:t>15 April 2026</w:t>
            </w:r>
          </w:p>
        </w:tc>
        <w:tc>
          <w:tcPr>
            <w:tcW w:w="2313" w:type="dxa"/>
            <w:shd w:val="clear" w:color="auto" w:fill="auto"/>
          </w:tcPr>
          <w:p w14:paraId="51AA0019" w14:textId="77777777" w:rsidR="00303E12" w:rsidRPr="00DB3C11" w:rsidDel="001410FB" w:rsidRDefault="00303E12" w:rsidP="00DB3C11">
            <w:pPr>
              <w:suppressAutoHyphens w:val="0"/>
              <w:spacing w:before="40" w:after="120" w:line="220" w:lineRule="exact"/>
              <w:ind w:right="113"/>
            </w:pPr>
            <w:r w:rsidRPr="00DB3C11">
              <w:t>3200th</w:t>
            </w:r>
            <w:r w:rsidRPr="00DB3C11">
              <w:br/>
              <w:t>10 a.m.–1 p.m.</w:t>
            </w:r>
          </w:p>
        </w:tc>
        <w:tc>
          <w:tcPr>
            <w:tcW w:w="2312" w:type="dxa"/>
            <w:shd w:val="clear" w:color="auto" w:fill="auto"/>
          </w:tcPr>
          <w:p w14:paraId="01D2A8A9" w14:textId="77777777" w:rsidR="00303E12" w:rsidRPr="00DB3C11" w:rsidDel="001410FB" w:rsidRDefault="00303E12" w:rsidP="00DB3C11">
            <w:pPr>
              <w:suppressAutoHyphens w:val="0"/>
              <w:spacing w:before="40" w:after="120" w:line="220" w:lineRule="exact"/>
              <w:ind w:right="113"/>
            </w:pPr>
            <w:r w:rsidRPr="00DB3C11">
              <w:t>Serbia (continued)</w:t>
            </w:r>
          </w:p>
        </w:tc>
      </w:tr>
      <w:tr w:rsidR="00303E12" w:rsidRPr="00DB3C11" w14:paraId="2692D517" w14:textId="77777777" w:rsidTr="00DB3C11">
        <w:tc>
          <w:tcPr>
            <w:tcW w:w="2745" w:type="dxa"/>
            <w:shd w:val="clear" w:color="auto" w:fill="auto"/>
          </w:tcPr>
          <w:p w14:paraId="68EBB736" w14:textId="77777777" w:rsidR="00303E12" w:rsidRPr="00DB3C11" w:rsidDel="001410FB" w:rsidRDefault="00303E12" w:rsidP="00DB3C11">
            <w:pPr>
              <w:suppressAutoHyphens w:val="0"/>
              <w:spacing w:before="40" w:after="120" w:line="220" w:lineRule="exact"/>
              <w:ind w:right="113"/>
            </w:pPr>
            <w:r w:rsidRPr="00DB3C11">
              <w:t>Wednesday</w:t>
            </w:r>
            <w:r w:rsidRPr="00DB3C11">
              <w:br/>
              <w:t>15 April 2026</w:t>
            </w:r>
          </w:p>
        </w:tc>
        <w:tc>
          <w:tcPr>
            <w:tcW w:w="2313" w:type="dxa"/>
            <w:shd w:val="clear" w:color="auto" w:fill="auto"/>
          </w:tcPr>
          <w:p w14:paraId="35E079C9" w14:textId="77777777" w:rsidR="00303E12" w:rsidRPr="00DB3C11" w:rsidDel="001410FB" w:rsidRDefault="00303E12" w:rsidP="00DB3C11">
            <w:pPr>
              <w:suppressAutoHyphens w:val="0"/>
              <w:spacing w:before="40" w:after="120" w:line="220" w:lineRule="exact"/>
              <w:ind w:right="113"/>
            </w:pPr>
            <w:r w:rsidRPr="00DB3C11">
              <w:t>3201st</w:t>
            </w:r>
            <w:r w:rsidRPr="00DB3C11">
              <w:br/>
              <w:t>3–6 p.m.</w:t>
            </w:r>
          </w:p>
        </w:tc>
        <w:tc>
          <w:tcPr>
            <w:tcW w:w="2312" w:type="dxa"/>
            <w:shd w:val="clear" w:color="auto" w:fill="auto"/>
          </w:tcPr>
          <w:p w14:paraId="7FACE324" w14:textId="77777777" w:rsidR="00303E12" w:rsidRPr="00DB3C11" w:rsidDel="001410FB" w:rsidRDefault="00303E12" w:rsidP="00DB3C11">
            <w:pPr>
              <w:suppressAutoHyphens w:val="0"/>
              <w:spacing w:before="40" w:after="120" w:line="220" w:lineRule="exact"/>
              <w:ind w:right="113"/>
            </w:pPr>
            <w:r w:rsidRPr="00DB3C11">
              <w:t>Slovenia</w:t>
            </w:r>
          </w:p>
        </w:tc>
      </w:tr>
      <w:tr w:rsidR="00303E12" w:rsidRPr="00DB3C11" w14:paraId="28D6AA56" w14:textId="77777777" w:rsidTr="00DB3C11">
        <w:tc>
          <w:tcPr>
            <w:tcW w:w="2745" w:type="dxa"/>
            <w:shd w:val="clear" w:color="auto" w:fill="auto"/>
          </w:tcPr>
          <w:p w14:paraId="6A059451" w14:textId="77777777" w:rsidR="00303E12" w:rsidRPr="00DB3C11" w:rsidDel="001410FB" w:rsidRDefault="00303E12" w:rsidP="00DB3C11">
            <w:pPr>
              <w:suppressAutoHyphens w:val="0"/>
              <w:spacing w:before="40" w:after="120" w:line="220" w:lineRule="exact"/>
              <w:ind w:right="113"/>
            </w:pPr>
            <w:r w:rsidRPr="00DB3C11">
              <w:t>Thursday</w:t>
            </w:r>
            <w:r w:rsidRPr="00DB3C11">
              <w:br/>
              <w:t>16 April 2026</w:t>
            </w:r>
          </w:p>
        </w:tc>
        <w:tc>
          <w:tcPr>
            <w:tcW w:w="2313" w:type="dxa"/>
            <w:shd w:val="clear" w:color="auto" w:fill="auto"/>
          </w:tcPr>
          <w:p w14:paraId="7317D3C5" w14:textId="77777777" w:rsidR="00303E12" w:rsidRPr="00DB3C11" w:rsidDel="001410FB" w:rsidRDefault="00303E12" w:rsidP="00DB3C11">
            <w:pPr>
              <w:suppressAutoHyphens w:val="0"/>
              <w:spacing w:before="40" w:after="120" w:line="220" w:lineRule="exact"/>
              <w:ind w:right="113"/>
            </w:pPr>
            <w:r w:rsidRPr="00DB3C11">
              <w:t>3202nd</w:t>
            </w:r>
            <w:r w:rsidRPr="00DB3C11">
              <w:br/>
              <w:t>10 a.m.–1 p.m.</w:t>
            </w:r>
          </w:p>
        </w:tc>
        <w:tc>
          <w:tcPr>
            <w:tcW w:w="2312" w:type="dxa"/>
            <w:shd w:val="clear" w:color="auto" w:fill="auto"/>
          </w:tcPr>
          <w:p w14:paraId="74241F6E" w14:textId="77777777" w:rsidR="00303E12" w:rsidRPr="00DB3C11" w:rsidDel="001410FB" w:rsidRDefault="00303E12" w:rsidP="00DB3C11">
            <w:pPr>
              <w:suppressAutoHyphens w:val="0"/>
              <w:spacing w:before="40" w:after="120" w:line="220" w:lineRule="exact"/>
              <w:ind w:right="113"/>
            </w:pPr>
            <w:r w:rsidRPr="00DB3C11">
              <w:t>Slovenia (continued)</w:t>
            </w:r>
          </w:p>
        </w:tc>
      </w:tr>
      <w:tr w:rsidR="00303E12" w:rsidRPr="00DB3C11" w14:paraId="1972B59D" w14:textId="77777777" w:rsidTr="00DB3C11">
        <w:tc>
          <w:tcPr>
            <w:tcW w:w="2745" w:type="dxa"/>
            <w:shd w:val="clear" w:color="auto" w:fill="auto"/>
          </w:tcPr>
          <w:p w14:paraId="4E5163F5" w14:textId="77777777" w:rsidR="00303E12" w:rsidRPr="00DB3C11" w:rsidDel="001410FB" w:rsidRDefault="00303E12" w:rsidP="00DB3C11">
            <w:pPr>
              <w:suppressAutoHyphens w:val="0"/>
              <w:spacing w:before="40" w:after="120" w:line="220" w:lineRule="exact"/>
              <w:ind w:right="113"/>
            </w:pPr>
            <w:r w:rsidRPr="00DB3C11">
              <w:t>Thursday</w:t>
            </w:r>
            <w:r w:rsidRPr="00DB3C11">
              <w:br/>
              <w:t>16 April 2026</w:t>
            </w:r>
          </w:p>
        </w:tc>
        <w:tc>
          <w:tcPr>
            <w:tcW w:w="2313" w:type="dxa"/>
            <w:shd w:val="clear" w:color="auto" w:fill="auto"/>
          </w:tcPr>
          <w:p w14:paraId="2374891E" w14:textId="77777777" w:rsidR="00303E12" w:rsidRPr="00DB3C11" w:rsidDel="001410FB" w:rsidRDefault="00303E12" w:rsidP="00DB3C11">
            <w:pPr>
              <w:suppressAutoHyphens w:val="0"/>
              <w:spacing w:before="40" w:after="120" w:line="220" w:lineRule="exact"/>
              <w:ind w:right="113"/>
            </w:pPr>
            <w:r w:rsidRPr="00DB3C11">
              <w:t>3203rd</w:t>
            </w:r>
            <w:r w:rsidRPr="00DB3C11">
              <w:br/>
              <w:t>3–6 p.m.</w:t>
            </w:r>
          </w:p>
        </w:tc>
        <w:tc>
          <w:tcPr>
            <w:tcW w:w="2312" w:type="dxa"/>
            <w:shd w:val="clear" w:color="auto" w:fill="auto"/>
          </w:tcPr>
          <w:p w14:paraId="48BD18F1" w14:textId="77777777" w:rsidR="00303E12" w:rsidRPr="00DB3C11" w:rsidDel="001410FB" w:rsidRDefault="00303E12" w:rsidP="00DB3C11">
            <w:pPr>
              <w:suppressAutoHyphens w:val="0"/>
              <w:spacing w:before="40" w:after="120" w:line="220" w:lineRule="exact"/>
              <w:ind w:right="113"/>
            </w:pPr>
            <w:r w:rsidRPr="00DB3C11">
              <w:t>Cyprus</w:t>
            </w:r>
          </w:p>
        </w:tc>
      </w:tr>
      <w:tr w:rsidR="00303E12" w:rsidRPr="00DB3C11" w14:paraId="2F09F389" w14:textId="77777777" w:rsidTr="00DB3C11">
        <w:tc>
          <w:tcPr>
            <w:tcW w:w="2745" w:type="dxa"/>
            <w:shd w:val="clear" w:color="auto" w:fill="auto"/>
          </w:tcPr>
          <w:p w14:paraId="0CCD6B51" w14:textId="38231B60" w:rsidR="00303E12" w:rsidRPr="00DB3C11" w:rsidDel="001410FB" w:rsidRDefault="00303E12" w:rsidP="008D6AA5">
            <w:pPr>
              <w:suppressAutoHyphens w:val="0"/>
              <w:spacing w:before="40" w:after="120" w:line="220" w:lineRule="exact"/>
              <w:ind w:right="113"/>
            </w:pPr>
            <w:r w:rsidRPr="00DB3C11">
              <w:t>Friday</w:t>
            </w:r>
            <w:r w:rsidRPr="00DB3C11">
              <w:br/>
              <w:t>17 April 2026</w:t>
            </w:r>
          </w:p>
        </w:tc>
        <w:tc>
          <w:tcPr>
            <w:tcW w:w="2313" w:type="dxa"/>
            <w:shd w:val="clear" w:color="auto" w:fill="auto"/>
          </w:tcPr>
          <w:p w14:paraId="302C8EF7" w14:textId="51EACF64" w:rsidR="00303E12" w:rsidRPr="00DB3C11" w:rsidDel="001410FB" w:rsidRDefault="00303E12" w:rsidP="008D6AA5">
            <w:pPr>
              <w:suppressAutoHyphens w:val="0"/>
              <w:spacing w:before="40" w:after="120" w:line="220" w:lineRule="exact"/>
              <w:ind w:right="113"/>
            </w:pPr>
            <w:r w:rsidRPr="00DB3C11">
              <w:t>3204th</w:t>
            </w:r>
            <w:r w:rsidRPr="00DB3C11">
              <w:br/>
              <w:t>10 a.m.–1 p.m.</w:t>
            </w:r>
          </w:p>
        </w:tc>
        <w:tc>
          <w:tcPr>
            <w:tcW w:w="2312" w:type="dxa"/>
            <w:shd w:val="clear" w:color="auto" w:fill="auto"/>
          </w:tcPr>
          <w:p w14:paraId="608D7D3A" w14:textId="35DE1455" w:rsidR="00303E12" w:rsidRPr="00DB3C11" w:rsidDel="001410FB" w:rsidRDefault="00303E12" w:rsidP="008D6AA5">
            <w:pPr>
              <w:suppressAutoHyphens w:val="0"/>
              <w:spacing w:before="40" w:after="120" w:line="220" w:lineRule="exact"/>
              <w:ind w:right="113"/>
            </w:pPr>
            <w:r w:rsidRPr="00DB3C11">
              <w:t>Cyprus (continued)</w:t>
            </w:r>
          </w:p>
        </w:tc>
      </w:tr>
      <w:tr w:rsidR="008D6AA5" w:rsidRPr="00DB3C11" w14:paraId="3B4C483C" w14:textId="77777777" w:rsidTr="00DB3C11">
        <w:tc>
          <w:tcPr>
            <w:tcW w:w="2745" w:type="dxa"/>
            <w:shd w:val="clear" w:color="auto" w:fill="auto"/>
          </w:tcPr>
          <w:p w14:paraId="28DB70AA" w14:textId="41D92DF4" w:rsidR="008D6AA5" w:rsidRPr="00DB3C11" w:rsidRDefault="008D6AA5" w:rsidP="00DB3C11">
            <w:pPr>
              <w:suppressAutoHyphens w:val="0"/>
              <w:spacing w:before="40" w:after="120" w:line="220" w:lineRule="exact"/>
              <w:ind w:right="113"/>
            </w:pPr>
            <w:r w:rsidRPr="00DB3C11">
              <w:t>Tuesday</w:t>
            </w:r>
            <w:r w:rsidRPr="00DB3C11">
              <w:br/>
              <w:t>21 April 2026</w:t>
            </w:r>
          </w:p>
        </w:tc>
        <w:tc>
          <w:tcPr>
            <w:tcW w:w="2313" w:type="dxa"/>
            <w:shd w:val="clear" w:color="auto" w:fill="auto"/>
          </w:tcPr>
          <w:p w14:paraId="057DFA89" w14:textId="6CD3DB65" w:rsidR="008D6AA5" w:rsidRPr="00DB3C11" w:rsidRDefault="008D6AA5" w:rsidP="00DB3C11">
            <w:pPr>
              <w:suppressAutoHyphens w:val="0"/>
              <w:spacing w:before="40" w:after="120" w:line="220" w:lineRule="exact"/>
              <w:ind w:right="113"/>
            </w:pPr>
            <w:r w:rsidRPr="00DB3C11">
              <w:t>3209th</w:t>
            </w:r>
            <w:r w:rsidRPr="00DB3C11">
              <w:br/>
              <w:t>3–6 p.m.</w:t>
            </w:r>
          </w:p>
        </w:tc>
        <w:tc>
          <w:tcPr>
            <w:tcW w:w="2312" w:type="dxa"/>
            <w:shd w:val="clear" w:color="auto" w:fill="auto"/>
          </w:tcPr>
          <w:p w14:paraId="4D0105E7" w14:textId="00FF018B" w:rsidR="008D6AA5" w:rsidRPr="00DB3C11" w:rsidRDefault="008D6AA5" w:rsidP="00DB3C11">
            <w:pPr>
              <w:suppressAutoHyphens w:val="0"/>
              <w:spacing w:before="40" w:after="120" w:line="220" w:lineRule="exact"/>
              <w:ind w:right="113"/>
            </w:pPr>
            <w:r w:rsidRPr="00DB3C11">
              <w:t>Uzbekistan</w:t>
            </w:r>
          </w:p>
        </w:tc>
      </w:tr>
      <w:tr w:rsidR="00303E12" w:rsidRPr="00DB3C11" w14:paraId="3112FA27" w14:textId="77777777" w:rsidTr="00DB3C11">
        <w:tc>
          <w:tcPr>
            <w:tcW w:w="2745" w:type="dxa"/>
            <w:shd w:val="clear" w:color="auto" w:fill="auto"/>
          </w:tcPr>
          <w:p w14:paraId="2BD0A3F7" w14:textId="77777777" w:rsidR="00303E12" w:rsidRPr="00DB3C11" w:rsidDel="001410FB" w:rsidRDefault="00303E12" w:rsidP="00DB3C11">
            <w:pPr>
              <w:suppressAutoHyphens w:val="0"/>
              <w:spacing w:before="40" w:after="120" w:line="220" w:lineRule="exact"/>
              <w:ind w:right="113"/>
            </w:pPr>
            <w:r w:rsidRPr="00DB3C11">
              <w:t>Wednesday</w:t>
            </w:r>
            <w:r w:rsidRPr="00DB3C11">
              <w:br/>
              <w:t>22 April 2026</w:t>
            </w:r>
          </w:p>
        </w:tc>
        <w:tc>
          <w:tcPr>
            <w:tcW w:w="2313" w:type="dxa"/>
            <w:shd w:val="clear" w:color="auto" w:fill="auto"/>
          </w:tcPr>
          <w:p w14:paraId="7E2F025C" w14:textId="77777777" w:rsidR="00303E12" w:rsidRPr="00DB3C11" w:rsidDel="001410FB" w:rsidRDefault="00303E12" w:rsidP="00DB3C11">
            <w:pPr>
              <w:suppressAutoHyphens w:val="0"/>
              <w:spacing w:before="40" w:after="120" w:line="220" w:lineRule="exact"/>
              <w:ind w:right="113"/>
            </w:pPr>
            <w:r w:rsidRPr="00DB3C11">
              <w:t>3210th</w:t>
            </w:r>
            <w:r w:rsidRPr="00DB3C11">
              <w:br/>
              <w:t>10 a.m.–1 p.m.</w:t>
            </w:r>
          </w:p>
        </w:tc>
        <w:tc>
          <w:tcPr>
            <w:tcW w:w="2312" w:type="dxa"/>
            <w:shd w:val="clear" w:color="auto" w:fill="auto"/>
          </w:tcPr>
          <w:p w14:paraId="6C7A7622" w14:textId="77777777" w:rsidR="00303E12" w:rsidRPr="00DB3C11" w:rsidDel="001410FB" w:rsidRDefault="00303E12" w:rsidP="00DB3C11">
            <w:pPr>
              <w:suppressAutoHyphens w:val="0"/>
              <w:spacing w:before="40" w:after="120" w:line="220" w:lineRule="exact"/>
              <w:ind w:right="113"/>
            </w:pPr>
            <w:r w:rsidRPr="00DB3C11">
              <w:t>Uzbekistan (continued)</w:t>
            </w:r>
          </w:p>
        </w:tc>
      </w:tr>
      <w:tr w:rsidR="00303E12" w:rsidRPr="00DB3C11" w14:paraId="7C376C8A" w14:textId="77777777" w:rsidTr="00DB3C11">
        <w:tc>
          <w:tcPr>
            <w:tcW w:w="2745" w:type="dxa"/>
            <w:shd w:val="clear" w:color="auto" w:fill="auto"/>
          </w:tcPr>
          <w:p w14:paraId="40137120" w14:textId="77777777" w:rsidR="00303E12" w:rsidRPr="00DB3C11" w:rsidDel="001410FB" w:rsidRDefault="00303E12" w:rsidP="00DB3C11">
            <w:pPr>
              <w:suppressAutoHyphens w:val="0"/>
              <w:spacing w:before="40" w:after="120" w:line="220" w:lineRule="exact"/>
              <w:ind w:right="113"/>
            </w:pPr>
            <w:r w:rsidRPr="00DB3C11">
              <w:t>Wednesday</w:t>
            </w:r>
            <w:r w:rsidRPr="00DB3C11">
              <w:br/>
              <w:t>22 April 2026</w:t>
            </w:r>
          </w:p>
        </w:tc>
        <w:tc>
          <w:tcPr>
            <w:tcW w:w="2313" w:type="dxa"/>
            <w:shd w:val="clear" w:color="auto" w:fill="auto"/>
          </w:tcPr>
          <w:p w14:paraId="44E7B2FD" w14:textId="77777777" w:rsidR="00303E12" w:rsidRPr="00DB3C11" w:rsidDel="001410FB" w:rsidRDefault="00303E12" w:rsidP="00DB3C11">
            <w:pPr>
              <w:suppressAutoHyphens w:val="0"/>
              <w:spacing w:before="40" w:after="120" w:line="220" w:lineRule="exact"/>
              <w:ind w:right="113"/>
            </w:pPr>
            <w:r w:rsidRPr="00DB3C11">
              <w:t>3211th</w:t>
            </w:r>
            <w:r w:rsidRPr="00DB3C11">
              <w:br/>
              <w:t>3–6 p.m.</w:t>
            </w:r>
          </w:p>
        </w:tc>
        <w:tc>
          <w:tcPr>
            <w:tcW w:w="2312" w:type="dxa"/>
            <w:shd w:val="clear" w:color="auto" w:fill="auto"/>
          </w:tcPr>
          <w:p w14:paraId="07CA7000" w14:textId="77777777" w:rsidR="00303E12" w:rsidRPr="00DB3C11" w:rsidDel="001410FB" w:rsidRDefault="00303E12" w:rsidP="00DB3C11">
            <w:pPr>
              <w:suppressAutoHyphens w:val="0"/>
              <w:spacing w:before="40" w:after="120" w:line="220" w:lineRule="exact"/>
              <w:ind w:right="113"/>
            </w:pPr>
            <w:r w:rsidRPr="00DB3C11">
              <w:t>Burkina Faso</w:t>
            </w:r>
          </w:p>
        </w:tc>
      </w:tr>
      <w:tr w:rsidR="00303E12" w:rsidRPr="00DB3C11" w14:paraId="7F21B0C8" w14:textId="77777777" w:rsidTr="00DB3C11">
        <w:tc>
          <w:tcPr>
            <w:tcW w:w="2745" w:type="dxa"/>
            <w:shd w:val="clear" w:color="auto" w:fill="auto"/>
          </w:tcPr>
          <w:p w14:paraId="754BE157" w14:textId="77777777" w:rsidR="00303E12" w:rsidRPr="00DB3C11" w:rsidDel="001410FB" w:rsidRDefault="00303E12" w:rsidP="00DB3C11">
            <w:pPr>
              <w:suppressAutoHyphens w:val="0"/>
              <w:spacing w:before="40" w:after="120" w:line="220" w:lineRule="exact"/>
              <w:ind w:right="113"/>
            </w:pPr>
            <w:r w:rsidRPr="00DB3C11">
              <w:t>Thursday</w:t>
            </w:r>
            <w:r w:rsidRPr="00DB3C11">
              <w:br/>
              <w:t>23 April 2026</w:t>
            </w:r>
          </w:p>
        </w:tc>
        <w:tc>
          <w:tcPr>
            <w:tcW w:w="2313" w:type="dxa"/>
            <w:shd w:val="clear" w:color="auto" w:fill="auto"/>
          </w:tcPr>
          <w:p w14:paraId="7B10C681" w14:textId="77777777" w:rsidR="00303E12" w:rsidRPr="00DB3C11" w:rsidDel="001410FB" w:rsidRDefault="00303E12" w:rsidP="00DB3C11">
            <w:pPr>
              <w:suppressAutoHyphens w:val="0"/>
              <w:spacing w:before="40" w:after="120" w:line="220" w:lineRule="exact"/>
              <w:ind w:right="113"/>
            </w:pPr>
            <w:r w:rsidRPr="00DB3C11">
              <w:t>3212th</w:t>
            </w:r>
            <w:r w:rsidRPr="00DB3C11">
              <w:br/>
              <w:t>10 a.m.–1 p.m.</w:t>
            </w:r>
          </w:p>
        </w:tc>
        <w:tc>
          <w:tcPr>
            <w:tcW w:w="2312" w:type="dxa"/>
            <w:shd w:val="clear" w:color="auto" w:fill="auto"/>
          </w:tcPr>
          <w:p w14:paraId="4D9C4576" w14:textId="77777777" w:rsidR="00303E12" w:rsidRPr="00DB3C11" w:rsidDel="001410FB" w:rsidRDefault="00303E12" w:rsidP="00DB3C11">
            <w:pPr>
              <w:suppressAutoHyphens w:val="0"/>
              <w:spacing w:before="40" w:after="120" w:line="220" w:lineRule="exact"/>
              <w:ind w:right="113"/>
            </w:pPr>
            <w:r w:rsidRPr="00DB3C11">
              <w:t>Burkina Faso (continued)</w:t>
            </w:r>
          </w:p>
        </w:tc>
      </w:tr>
      <w:tr w:rsidR="00303E12" w:rsidRPr="00DB3C11" w14:paraId="4ECA8FE6" w14:textId="77777777" w:rsidTr="00DB3C11">
        <w:tc>
          <w:tcPr>
            <w:tcW w:w="2745" w:type="dxa"/>
            <w:shd w:val="clear" w:color="auto" w:fill="auto"/>
          </w:tcPr>
          <w:p w14:paraId="4A87DE98" w14:textId="77777777" w:rsidR="00303E12" w:rsidRPr="00DB3C11" w:rsidDel="001410FB" w:rsidRDefault="00303E12" w:rsidP="00DB3C11">
            <w:pPr>
              <w:suppressAutoHyphens w:val="0"/>
              <w:spacing w:before="40" w:after="120" w:line="220" w:lineRule="exact"/>
              <w:ind w:right="113"/>
            </w:pPr>
            <w:r w:rsidRPr="00DB3C11">
              <w:t>Thursday</w:t>
            </w:r>
            <w:r w:rsidRPr="00DB3C11">
              <w:br/>
              <w:t>23 April 2026</w:t>
            </w:r>
          </w:p>
        </w:tc>
        <w:tc>
          <w:tcPr>
            <w:tcW w:w="2313" w:type="dxa"/>
            <w:shd w:val="clear" w:color="auto" w:fill="auto"/>
          </w:tcPr>
          <w:p w14:paraId="59734376" w14:textId="77777777" w:rsidR="00303E12" w:rsidRPr="00DB3C11" w:rsidDel="001410FB" w:rsidRDefault="00303E12" w:rsidP="00DB3C11">
            <w:pPr>
              <w:suppressAutoHyphens w:val="0"/>
              <w:spacing w:before="40" w:after="120" w:line="220" w:lineRule="exact"/>
              <w:ind w:right="113"/>
            </w:pPr>
            <w:r w:rsidRPr="00DB3C11">
              <w:t>3213th</w:t>
            </w:r>
            <w:r w:rsidRPr="00DB3C11">
              <w:br/>
              <w:t>3–6 p.m.</w:t>
            </w:r>
          </w:p>
        </w:tc>
        <w:tc>
          <w:tcPr>
            <w:tcW w:w="2312" w:type="dxa"/>
            <w:shd w:val="clear" w:color="auto" w:fill="auto"/>
          </w:tcPr>
          <w:p w14:paraId="35EFE254" w14:textId="77777777" w:rsidR="00303E12" w:rsidRPr="00DB3C11" w:rsidDel="001410FB" w:rsidRDefault="00303E12" w:rsidP="00DB3C11">
            <w:pPr>
              <w:suppressAutoHyphens w:val="0"/>
              <w:spacing w:before="40" w:after="120" w:line="220" w:lineRule="exact"/>
              <w:ind w:right="113"/>
            </w:pPr>
            <w:r w:rsidRPr="00DB3C11">
              <w:t>Cuba</w:t>
            </w:r>
          </w:p>
        </w:tc>
      </w:tr>
      <w:tr w:rsidR="00303E12" w:rsidRPr="00DB3C11" w14:paraId="5CB8214C" w14:textId="77777777" w:rsidTr="00DB3C11">
        <w:tc>
          <w:tcPr>
            <w:tcW w:w="2745" w:type="dxa"/>
            <w:shd w:val="clear" w:color="auto" w:fill="auto"/>
          </w:tcPr>
          <w:p w14:paraId="4BFF4D29" w14:textId="77777777" w:rsidR="00303E12" w:rsidRPr="00DB3C11" w:rsidDel="001410FB" w:rsidRDefault="00303E12" w:rsidP="00DB3C11">
            <w:pPr>
              <w:suppressAutoHyphens w:val="0"/>
              <w:spacing w:before="40" w:after="120" w:line="220" w:lineRule="exact"/>
              <w:ind w:right="113"/>
            </w:pPr>
            <w:r w:rsidRPr="00DB3C11">
              <w:t>Friday</w:t>
            </w:r>
            <w:r w:rsidRPr="00DB3C11">
              <w:br/>
              <w:t>24 April 2026</w:t>
            </w:r>
          </w:p>
        </w:tc>
        <w:tc>
          <w:tcPr>
            <w:tcW w:w="2313" w:type="dxa"/>
            <w:shd w:val="clear" w:color="auto" w:fill="auto"/>
          </w:tcPr>
          <w:p w14:paraId="1C3FF93C" w14:textId="77777777" w:rsidR="00303E12" w:rsidRPr="00DB3C11" w:rsidDel="001410FB" w:rsidRDefault="00303E12" w:rsidP="00DB3C11">
            <w:pPr>
              <w:suppressAutoHyphens w:val="0"/>
              <w:spacing w:before="40" w:after="120" w:line="220" w:lineRule="exact"/>
              <w:ind w:right="113"/>
            </w:pPr>
            <w:r w:rsidRPr="00DB3C11">
              <w:t>3214th</w:t>
            </w:r>
            <w:r w:rsidRPr="00DB3C11">
              <w:br/>
              <w:t>10 a.m.–1 p.m.</w:t>
            </w:r>
          </w:p>
        </w:tc>
        <w:tc>
          <w:tcPr>
            <w:tcW w:w="2312" w:type="dxa"/>
            <w:shd w:val="clear" w:color="auto" w:fill="auto"/>
          </w:tcPr>
          <w:p w14:paraId="5D493661" w14:textId="77777777" w:rsidR="00303E12" w:rsidRPr="00DB3C11" w:rsidDel="001410FB" w:rsidRDefault="00303E12" w:rsidP="00DB3C11">
            <w:pPr>
              <w:suppressAutoHyphens w:val="0"/>
              <w:spacing w:before="40" w:after="120" w:line="220" w:lineRule="exact"/>
              <w:ind w:right="113"/>
            </w:pPr>
            <w:r w:rsidRPr="00DB3C11">
              <w:t>Cuba (continued)</w:t>
            </w:r>
          </w:p>
        </w:tc>
      </w:tr>
    </w:tbl>
    <w:bookmarkEnd w:id="0"/>
    <w:p w14:paraId="1FDD4565" w14:textId="77042BB5" w:rsidR="007268F9" w:rsidRPr="00342AC8" w:rsidRDefault="00303E12" w:rsidP="00303E12">
      <w:pPr>
        <w:spacing w:before="240"/>
        <w:jc w:val="center"/>
      </w:pPr>
      <w:r w:rsidRPr="003E5C6C">
        <w:rPr>
          <w:u w:val="single"/>
          <w:lang w:val="fr-CH"/>
        </w:rPr>
        <w:tab/>
      </w:r>
      <w:r w:rsidRPr="003E5C6C">
        <w:rPr>
          <w:u w:val="single"/>
          <w:lang w:val="fr-CH"/>
        </w:rPr>
        <w:tab/>
      </w:r>
      <w:r w:rsidRPr="003E5C6C">
        <w:rPr>
          <w:u w:val="single"/>
          <w:lang w:val="fr-CH"/>
        </w:rPr>
        <w:tab/>
      </w:r>
    </w:p>
    <w:sectPr w:rsidR="007268F9" w:rsidRPr="00342AC8" w:rsidSect="00CB1FB9">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14FF1" w14:textId="77777777" w:rsidR="00341D8C" w:rsidRPr="00A0297D" w:rsidRDefault="00341D8C" w:rsidP="00A0297D">
      <w:pPr>
        <w:pStyle w:val="Footer"/>
      </w:pPr>
    </w:p>
  </w:endnote>
  <w:endnote w:type="continuationSeparator" w:id="0">
    <w:p w14:paraId="3A3AE408" w14:textId="77777777" w:rsidR="00341D8C" w:rsidRPr="00A0297D" w:rsidRDefault="00341D8C"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8187A" w14:textId="77777777" w:rsidR="00303E12" w:rsidRDefault="00303E12" w:rsidP="00303E12">
    <w:pPr>
      <w:pStyle w:val="Footer"/>
      <w:tabs>
        <w:tab w:val="right" w:pos="9638"/>
      </w:tabs>
    </w:pPr>
    <w:r w:rsidRPr="00303E12">
      <w:rPr>
        <w:b/>
        <w:bCs/>
        <w:sz w:val="18"/>
      </w:rPr>
      <w:fldChar w:fldCharType="begin"/>
    </w:r>
    <w:r w:rsidRPr="00303E12">
      <w:rPr>
        <w:b/>
        <w:bCs/>
        <w:sz w:val="18"/>
      </w:rPr>
      <w:instrText xml:space="preserve"> PAGE  \* MERGEFORMAT </w:instrText>
    </w:r>
    <w:r w:rsidRPr="00303E12">
      <w:rPr>
        <w:b/>
        <w:bCs/>
        <w:sz w:val="18"/>
      </w:rPr>
      <w:fldChar w:fldCharType="separate"/>
    </w:r>
    <w:r w:rsidRPr="00303E12">
      <w:rPr>
        <w:b/>
        <w:bCs/>
        <w:noProof/>
        <w:sz w:val="18"/>
      </w:rPr>
      <w:t>2</w:t>
    </w:r>
    <w:r w:rsidRPr="00303E12">
      <w:rPr>
        <w:b/>
        <w:bCs/>
        <w:sz w:val="18"/>
      </w:rPr>
      <w:fldChar w:fldCharType="end"/>
    </w:r>
    <w:r>
      <w:tab/>
      <w:t>GE.26-01143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1CC35" w14:textId="77777777" w:rsidR="00303E12" w:rsidRDefault="00303E12" w:rsidP="00303E12">
    <w:pPr>
      <w:pStyle w:val="Footer"/>
      <w:tabs>
        <w:tab w:val="right" w:pos="9638"/>
      </w:tabs>
    </w:pPr>
    <w:r>
      <w:t>GE.26-01143</w:t>
    </w:r>
    <w:r>
      <w:tab/>
    </w:r>
    <w:r w:rsidRPr="00303E12">
      <w:rPr>
        <w:b/>
        <w:bCs/>
        <w:sz w:val="18"/>
      </w:rPr>
      <w:fldChar w:fldCharType="begin"/>
    </w:r>
    <w:r w:rsidRPr="00303E12">
      <w:rPr>
        <w:b/>
        <w:bCs/>
        <w:sz w:val="18"/>
      </w:rPr>
      <w:instrText xml:space="preserve"> PAGE  \* MERGEFORMAT </w:instrText>
    </w:r>
    <w:r w:rsidRPr="00303E12">
      <w:rPr>
        <w:b/>
        <w:bCs/>
        <w:sz w:val="18"/>
      </w:rPr>
      <w:fldChar w:fldCharType="separate"/>
    </w:r>
    <w:r w:rsidRPr="00303E12">
      <w:rPr>
        <w:b/>
        <w:bCs/>
        <w:noProof/>
        <w:sz w:val="18"/>
      </w:rPr>
      <w:t>3</w:t>
    </w:r>
    <w:r w:rsidRPr="00303E1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FAC5A" w14:textId="77777777" w:rsidR="00303E12" w:rsidRDefault="00303E12">
    <w:pPr>
      <w:pStyle w:val="Footer"/>
      <w:rPr>
        <w:sz w:val="20"/>
      </w:rPr>
    </w:pPr>
    <w:r w:rsidRPr="0027112F">
      <w:rPr>
        <w:noProof/>
        <w:lang w:val="en-US"/>
      </w:rPr>
      <w:drawing>
        <wp:anchor distT="0" distB="0" distL="114300" distR="114300" simplePos="0" relativeHeight="251659264" behindDoc="0" locked="1" layoutInCell="1" allowOverlap="1" wp14:anchorId="30B97323" wp14:editId="5582D7A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603EB2F" w14:textId="432B7EC7" w:rsidR="00303E12" w:rsidRPr="00303E12" w:rsidRDefault="00303E12" w:rsidP="00303E12">
    <w:pPr>
      <w:pStyle w:val="Footer"/>
      <w:rPr>
        <w:sz w:val="20"/>
      </w:rPr>
    </w:pPr>
    <w:r>
      <w:rPr>
        <w:sz w:val="20"/>
      </w:rPr>
      <w:t>GE.26-01143  (E)</w:t>
    </w:r>
    <w:r>
      <w:rPr>
        <w:noProof/>
        <w:sz w:val="20"/>
      </w:rPr>
      <w:drawing>
        <wp:anchor distT="0" distB="0" distL="114300" distR="114300" simplePos="0" relativeHeight="251660288" behindDoc="0" locked="0" layoutInCell="1" allowOverlap="1" wp14:anchorId="179949D7" wp14:editId="6EB27AD8">
          <wp:simplePos x="0" y="0"/>
          <wp:positionH relativeFrom="margin">
            <wp:posOffset>5583555</wp:posOffset>
          </wp:positionH>
          <wp:positionV relativeFrom="margin">
            <wp:posOffset>8981440</wp:posOffset>
          </wp:positionV>
          <wp:extent cx="571500" cy="571500"/>
          <wp:effectExtent l="0" t="0" r="0" b="0"/>
          <wp:wrapNone/>
          <wp:docPr id="1524671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050226    050226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5C19E" w14:textId="77777777" w:rsidR="00341D8C" w:rsidRPr="00A0297D" w:rsidRDefault="00341D8C" w:rsidP="00A0297D">
      <w:pPr>
        <w:tabs>
          <w:tab w:val="right" w:pos="2155"/>
        </w:tabs>
        <w:spacing w:after="80" w:line="240" w:lineRule="auto"/>
        <w:ind w:left="680"/>
      </w:pPr>
      <w:r>
        <w:rPr>
          <w:u w:val="single"/>
        </w:rPr>
        <w:tab/>
      </w:r>
    </w:p>
  </w:footnote>
  <w:footnote w:type="continuationSeparator" w:id="0">
    <w:p w14:paraId="46B466A8" w14:textId="77777777" w:rsidR="00341D8C" w:rsidRPr="00A0297D" w:rsidRDefault="00341D8C"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9347E" w14:textId="77777777" w:rsidR="00303E12" w:rsidRDefault="00303E12" w:rsidP="00303E12">
    <w:pPr>
      <w:pStyle w:val="Header"/>
    </w:pPr>
    <w:r>
      <w:t>CERD/C/117/1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80E2A" w14:textId="77777777" w:rsidR="00303E12" w:rsidRDefault="00303E12" w:rsidP="00303E12">
    <w:pPr>
      <w:pStyle w:val="Header"/>
      <w:jc w:val="right"/>
    </w:pPr>
    <w:r>
      <w:t>CERD/C/117/1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7101061">
    <w:abstractNumId w:val="3"/>
  </w:num>
  <w:num w:numId="2" w16cid:durableId="608660104">
    <w:abstractNumId w:val="2"/>
  </w:num>
  <w:num w:numId="3" w16cid:durableId="253629949">
    <w:abstractNumId w:val="0"/>
  </w:num>
  <w:num w:numId="4" w16cid:durableId="1820076250">
    <w:abstractNumId w:val="4"/>
  </w:num>
  <w:num w:numId="5" w16cid:durableId="1556621660">
    <w:abstractNumId w:val="5"/>
  </w:num>
  <w:num w:numId="6" w16cid:durableId="942998942">
    <w:abstractNumId w:val="6"/>
  </w:num>
  <w:num w:numId="7" w16cid:durableId="1851988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D8C"/>
    <w:rsid w:val="00002CD0"/>
    <w:rsid w:val="00021C97"/>
    <w:rsid w:val="00046E92"/>
    <w:rsid w:val="001C3218"/>
    <w:rsid w:val="00247E2C"/>
    <w:rsid w:val="0026194F"/>
    <w:rsid w:val="002D6C53"/>
    <w:rsid w:val="002F5595"/>
    <w:rsid w:val="00303E12"/>
    <w:rsid w:val="00306F64"/>
    <w:rsid w:val="00307688"/>
    <w:rsid w:val="00334F6A"/>
    <w:rsid w:val="00341D8C"/>
    <w:rsid w:val="00342AC8"/>
    <w:rsid w:val="003A444F"/>
    <w:rsid w:val="003B4550"/>
    <w:rsid w:val="004541E5"/>
    <w:rsid w:val="00461253"/>
    <w:rsid w:val="00495588"/>
    <w:rsid w:val="005042C2"/>
    <w:rsid w:val="00526FC2"/>
    <w:rsid w:val="00557F19"/>
    <w:rsid w:val="00560DC3"/>
    <w:rsid w:val="005F2E0B"/>
    <w:rsid w:val="00607F18"/>
    <w:rsid w:val="00623690"/>
    <w:rsid w:val="00671529"/>
    <w:rsid w:val="006904CC"/>
    <w:rsid w:val="006A6A30"/>
    <w:rsid w:val="006C2D4E"/>
    <w:rsid w:val="007233F9"/>
    <w:rsid w:val="007268F9"/>
    <w:rsid w:val="00735147"/>
    <w:rsid w:val="00752355"/>
    <w:rsid w:val="007C52B0"/>
    <w:rsid w:val="007E5AA5"/>
    <w:rsid w:val="00883988"/>
    <w:rsid w:val="008925F0"/>
    <w:rsid w:val="008D6AA5"/>
    <w:rsid w:val="008E0F96"/>
    <w:rsid w:val="009247A5"/>
    <w:rsid w:val="009411B4"/>
    <w:rsid w:val="009B345E"/>
    <w:rsid w:val="009D0139"/>
    <w:rsid w:val="009F5CDC"/>
    <w:rsid w:val="00A0297D"/>
    <w:rsid w:val="00A225D0"/>
    <w:rsid w:val="00A775CF"/>
    <w:rsid w:val="00A8196B"/>
    <w:rsid w:val="00B06045"/>
    <w:rsid w:val="00B65189"/>
    <w:rsid w:val="00B846A8"/>
    <w:rsid w:val="00BA7013"/>
    <w:rsid w:val="00BF18EC"/>
    <w:rsid w:val="00C01462"/>
    <w:rsid w:val="00C35A27"/>
    <w:rsid w:val="00CB1FB9"/>
    <w:rsid w:val="00CC75AB"/>
    <w:rsid w:val="00D70FE1"/>
    <w:rsid w:val="00DA7116"/>
    <w:rsid w:val="00DB3C11"/>
    <w:rsid w:val="00DE532E"/>
    <w:rsid w:val="00E02C2B"/>
    <w:rsid w:val="00ED6C48"/>
    <w:rsid w:val="00F12983"/>
    <w:rsid w:val="00F65F5D"/>
    <w:rsid w:val="00F86A3A"/>
    <w:rsid w:val="00FB1829"/>
    <w:rsid w:val="00FC63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6A228"/>
  <w15:docId w15:val="{8D5073A6-7ED7-4765-A1F7-4728F89BF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303E12"/>
    <w:rPr>
      <w:color w:val="0000FF"/>
      <w:u w:val="none"/>
    </w:rPr>
  </w:style>
  <w:style w:type="character" w:styleId="CommentReference">
    <w:name w:val="annotation reference"/>
    <w:basedOn w:val="DefaultParagraphFont"/>
    <w:uiPriority w:val="99"/>
    <w:semiHidden/>
    <w:unhideWhenUsed/>
    <w:rsid w:val="00303E12"/>
    <w:rPr>
      <w:sz w:val="16"/>
      <w:szCs w:val="16"/>
    </w:rPr>
  </w:style>
  <w:style w:type="character" w:styleId="FollowedHyperlink">
    <w:name w:val="FollowedHyperlink"/>
    <w:basedOn w:val="DefaultParagraphFont"/>
    <w:uiPriority w:val="99"/>
    <w:semiHidden/>
    <w:unhideWhenUsed/>
    <w:rsid w:val="00303E12"/>
    <w:rPr>
      <w:color w:val="0000FF"/>
      <w:u w:val="single"/>
    </w:rPr>
  </w:style>
  <w:style w:type="character" w:styleId="UnresolvedMention">
    <w:name w:val="Unresolved Mention"/>
    <w:basedOn w:val="DefaultParagraphFont"/>
    <w:uiPriority w:val="99"/>
    <w:semiHidden/>
    <w:unhideWhenUsed/>
    <w:rsid w:val="00303E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en/CERD/C/SVN/12-14"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docs.un.org/en/CERD/C/SRB/6-9"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cs.un.org/en/CERD/C/117/3"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en/CERD/C/CYP/25" TargetMode="External"/><Relationship Id="rId5" Type="http://schemas.openxmlformats.org/officeDocument/2006/relationships/webSettings" Target="webSettings.xml"/><Relationship Id="rId15" Type="http://schemas.openxmlformats.org/officeDocument/2006/relationships/hyperlink" Target="https://docs.un.org/en/CERD/C/117/2" TargetMode="External"/><Relationship Id="rId23" Type="http://schemas.openxmlformats.org/officeDocument/2006/relationships/theme" Target="theme/theme1.xml"/><Relationship Id="rId10" Type="http://schemas.openxmlformats.org/officeDocument/2006/relationships/hyperlink" Target="https://docs.un.org/en/CERD/C/CUB/22-26"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cs.un.org/en/CERD/C/BFA/20-24" TargetMode="External"/><Relationship Id="rId14" Type="http://schemas.openxmlformats.org/officeDocument/2006/relationships/hyperlink" Target="https://docs.un.org/en/CERD/C/UZB/13-14"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4</Pages>
  <Words>1417</Words>
  <Characters>7675</Characters>
  <Application>Microsoft Office Word</Application>
  <DocSecurity>0</DocSecurity>
  <Lines>206</Lines>
  <Paragraphs>102</Paragraphs>
  <ScaleCrop>false</ScaleCrop>
  <HeadingPairs>
    <vt:vector size="2" baseType="variant">
      <vt:variant>
        <vt:lpstr>Title</vt:lpstr>
      </vt:variant>
      <vt:variant>
        <vt:i4>1</vt:i4>
      </vt:variant>
    </vt:vector>
  </HeadingPairs>
  <TitlesOfParts>
    <vt:vector size="1" baseType="lpstr">
      <vt:lpstr>CERD/C/117/1</vt:lpstr>
    </vt:vector>
  </TitlesOfParts>
  <Company>DCM</Company>
  <LinksUpToDate>false</LinksUpToDate>
  <CharactersWithSpaces>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CERD/C/117/1</dc:title>
  <dc:subject>2601143</dc:subject>
  <dc:creator>pae</dc:creator>
  <cp:keywords/>
  <dc:description>final</dc:description>
  <cp:lastModifiedBy>Maria Rosario Corazon Gatmaytan</cp:lastModifiedBy>
  <cp:revision>2</cp:revision>
  <cp:lastPrinted>2026-02-05T10:14:00Z</cp:lastPrinted>
  <dcterms:created xsi:type="dcterms:W3CDTF">2026-02-05T10:14:00Z</dcterms:created>
  <dcterms:modified xsi:type="dcterms:W3CDTF">2026-02-05T10:14:00Z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ies>
</file>