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982"/>
        <w:gridCol w:w="3037"/>
        <w:gridCol w:w="3346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FB3505" w:rsidRDefault="00AD0014" w:rsidP="00BC55C8"/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497157" w:rsidP="00497157">
            <w:pPr>
              <w:bidi w:val="0"/>
              <w:spacing w:after="20"/>
              <w:jc w:val="left"/>
              <w:rPr>
                <w:szCs w:val="20"/>
              </w:rPr>
            </w:pPr>
            <w:r w:rsidRPr="00497157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/SP/41</w:t>
            </w:r>
          </w:p>
        </w:tc>
      </w:tr>
      <w:tr w:rsidR="00257225" w:rsidRPr="00DB7679" w:rsidTr="00604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6041C4" w:rsidRDefault="006041C4" w:rsidP="006041C4">
            <w:pPr>
              <w:spacing w:before="120" w:line="660" w:lineRule="exact"/>
              <w:jc w:val="left"/>
              <w:rPr>
                <w:rFonts w:hint="cs"/>
                <w:b/>
                <w:bCs/>
                <w:sz w:val="56"/>
                <w:szCs w:val="56"/>
              </w:rPr>
            </w:pPr>
            <w:r w:rsidRPr="006041C4">
              <w:rPr>
                <w:rFonts w:hint="cs"/>
                <w:b/>
                <w:bCs/>
                <w:sz w:val="56"/>
                <w:szCs w:val="56"/>
                <w:rtl/>
              </w:rPr>
              <w:t xml:space="preserve">اتفاقية </w:t>
            </w:r>
            <w:r w:rsidR="00D70E2F">
              <w:rPr>
                <w:rFonts w:hint="cs"/>
                <w:b/>
                <w:bCs/>
                <w:sz w:val="56"/>
                <w:szCs w:val="56"/>
                <w:rtl/>
              </w:rPr>
              <w:t>حقوق الطفل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12" w:space="0" w:color="auto"/>
            </w:tcBorders>
          </w:tcPr>
          <w:p w:rsidR="00497157" w:rsidRDefault="00497157" w:rsidP="00497157">
            <w:pPr>
              <w:bidi w:val="0"/>
              <w:spacing w:before="240"/>
              <w:jc w:val="left"/>
            </w:pPr>
            <w:r>
              <w:t>Distr.: General</w:t>
            </w:r>
          </w:p>
          <w:p w:rsidR="00497157" w:rsidRDefault="00497157" w:rsidP="00497157">
            <w:pPr>
              <w:bidi w:val="0"/>
              <w:jc w:val="left"/>
            </w:pPr>
            <w:r>
              <w:t>28 October 2010</w:t>
            </w:r>
          </w:p>
          <w:p w:rsidR="00497157" w:rsidRDefault="00497157" w:rsidP="00497157">
            <w:pPr>
              <w:bidi w:val="0"/>
              <w:jc w:val="left"/>
            </w:pPr>
            <w:r>
              <w:t>Arabic</w:t>
            </w:r>
          </w:p>
          <w:p w:rsidR="00257225" w:rsidRPr="008B4BC6" w:rsidRDefault="00497157" w:rsidP="00497157">
            <w:pPr>
              <w:bidi w:val="0"/>
              <w:jc w:val="left"/>
            </w:pPr>
            <w:r>
              <w:t>Original: English</w:t>
            </w:r>
          </w:p>
        </w:tc>
      </w:tr>
    </w:tbl>
    <w:p w:rsidR="00497157" w:rsidRPr="00497157" w:rsidRDefault="00497157" w:rsidP="00497157">
      <w:pPr>
        <w:spacing w:before="120" w:line="380" w:lineRule="exact"/>
        <w:rPr>
          <w:rFonts w:hint="cs"/>
          <w:b/>
          <w:bCs/>
          <w:szCs w:val="22"/>
          <w:rtl/>
        </w:rPr>
      </w:pPr>
      <w:r w:rsidRPr="00497157">
        <w:rPr>
          <w:rFonts w:hint="cs"/>
          <w:b/>
          <w:bCs/>
          <w:szCs w:val="36"/>
          <w:rtl/>
        </w:rPr>
        <w:t>اجتماع الدول الأطراف</w:t>
      </w:r>
    </w:p>
    <w:p w:rsidR="00497157" w:rsidRPr="00497157" w:rsidRDefault="00497157" w:rsidP="00497157">
      <w:pPr>
        <w:spacing w:line="380" w:lineRule="exact"/>
        <w:rPr>
          <w:rFonts w:hint="cs"/>
          <w:b/>
          <w:bCs/>
          <w:sz w:val="30"/>
          <w:rtl/>
        </w:rPr>
      </w:pPr>
      <w:r w:rsidRPr="00497157">
        <w:rPr>
          <w:rFonts w:hint="cs"/>
          <w:b/>
          <w:bCs/>
          <w:sz w:val="30"/>
          <w:rtl/>
        </w:rPr>
        <w:t>الاجتماع الثالث عشر</w:t>
      </w:r>
    </w:p>
    <w:p w:rsidR="00497157" w:rsidRDefault="00497157" w:rsidP="00497157">
      <w:pPr>
        <w:spacing w:line="380" w:lineRule="exact"/>
        <w:rPr>
          <w:rFonts w:hint="cs"/>
          <w:sz w:val="30"/>
          <w:rtl/>
        </w:rPr>
      </w:pPr>
      <w:r>
        <w:rPr>
          <w:rFonts w:hint="cs"/>
          <w:sz w:val="30"/>
          <w:rtl/>
        </w:rPr>
        <w:t>نيويورك، 21 كانون الأول/ديسمبر 2010</w:t>
      </w:r>
    </w:p>
    <w:p w:rsidR="00497157" w:rsidRDefault="00497157" w:rsidP="00497157">
      <w:pPr>
        <w:pStyle w:val="HChGA"/>
        <w:spacing w:before="48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جدول الأعمال المؤقت</w:t>
      </w:r>
    </w:p>
    <w:p w:rsidR="00497157" w:rsidRDefault="00497157" w:rsidP="00497157">
      <w:pPr>
        <w:spacing w:after="240" w:line="380" w:lineRule="exact"/>
        <w:ind w:left="567" w:firstLine="680"/>
        <w:rPr>
          <w:rFonts w:hint="cs"/>
          <w:b/>
          <w:bCs/>
          <w:rtl/>
        </w:rPr>
      </w:pPr>
      <w:r w:rsidRPr="00497157">
        <w:rPr>
          <w:rStyle w:val="H1GAChar"/>
          <w:rFonts w:hint="cs"/>
          <w:rtl/>
        </w:rPr>
        <w:t>مقدم من الأمين العام</w:t>
      </w:r>
      <w:r w:rsidRPr="00497157">
        <w:rPr>
          <w:rStyle w:val="FootnoteReference"/>
          <w:b w:val="0"/>
          <w:bCs/>
          <w:sz w:val="20"/>
          <w:vertAlign w:val="baseline"/>
          <w:rtl/>
        </w:rPr>
        <w:footnoteReference w:customMarkFollows="1" w:id="1"/>
        <w:t>*</w:t>
      </w:r>
    </w:p>
    <w:p w:rsidR="00497157" w:rsidRDefault="00497157" w:rsidP="00497157">
      <w:pPr>
        <w:pStyle w:val="SingleTxtGA"/>
        <w:rPr>
          <w:rFonts w:hint="cs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  <w:t>افتتاح الاجتماع من جانب ممثل الأمين العام.</w:t>
      </w:r>
    </w:p>
    <w:p w:rsidR="00497157" w:rsidRDefault="00497157" w:rsidP="00497157">
      <w:pPr>
        <w:pStyle w:val="SingleTxtGA"/>
      </w:pPr>
      <w:r>
        <w:rPr>
          <w:rFonts w:hint="cs"/>
          <w:rtl/>
        </w:rPr>
        <w:t>2-</w:t>
      </w:r>
      <w:r>
        <w:rPr>
          <w:rFonts w:hint="cs"/>
          <w:rtl/>
        </w:rPr>
        <w:tab/>
        <w:t>انتخاب الرئيس.</w:t>
      </w:r>
    </w:p>
    <w:p w:rsidR="00497157" w:rsidRDefault="00497157" w:rsidP="00497157">
      <w:pPr>
        <w:pStyle w:val="SingleTxtGA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  <w:t>إقرار جدول الأعمال.</w:t>
      </w:r>
    </w:p>
    <w:p w:rsidR="00497157" w:rsidRDefault="00497157" w:rsidP="00497157">
      <w:pPr>
        <w:pStyle w:val="SingleTxtGA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  <w:t>انتخاب أعضاء مكتب الاجتماع الآخرين.</w:t>
      </w:r>
    </w:p>
    <w:p w:rsidR="00497157" w:rsidRDefault="00497157" w:rsidP="00497157">
      <w:pPr>
        <w:pStyle w:val="SingleTxtGA"/>
        <w:ind w:left="1938" w:hanging="700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  <w:t>انتخاب تسعة أعضاء للجنة حقوق الطفل وفقاً للمادة 43 من اتفاقية حقوق الطفل بصيغتها المعدّلة (انظر قرار الجمعية العامة 50/155).</w:t>
      </w:r>
    </w:p>
    <w:p w:rsidR="00497157" w:rsidRDefault="00497157" w:rsidP="00497157">
      <w:pPr>
        <w:pStyle w:val="SingleTxtGA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  <w:t>مسائل أخرى.</w:t>
      </w:r>
    </w:p>
    <w:p w:rsidR="008B4BC6" w:rsidRPr="00497157" w:rsidRDefault="00497157" w:rsidP="00497157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8B4BC6" w:rsidRPr="00497157" w:rsidSect="0049715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146" w:rsidRPr="00FE6865" w:rsidRDefault="00045146" w:rsidP="00FE6865">
      <w:pPr>
        <w:pStyle w:val="Footer"/>
      </w:pPr>
    </w:p>
  </w:endnote>
  <w:endnote w:type="continuationSeparator" w:id="0">
    <w:p w:rsidR="00045146" w:rsidRDefault="00045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157" w:rsidRPr="00497157" w:rsidRDefault="00497157" w:rsidP="00497157">
    <w:pPr>
      <w:pStyle w:val="Footer"/>
      <w:tabs>
        <w:tab w:val="right" w:pos="9598"/>
      </w:tabs>
    </w:pPr>
    <w:r>
      <w:t>GE.10-45998</w:t>
    </w:r>
    <w:r>
      <w:tab/>
    </w:r>
    <w:r w:rsidRPr="00497157">
      <w:rPr>
        <w:b/>
        <w:sz w:val="18"/>
      </w:rPr>
      <w:fldChar w:fldCharType="begin"/>
    </w:r>
    <w:r w:rsidRPr="00497157">
      <w:rPr>
        <w:b/>
        <w:sz w:val="18"/>
      </w:rPr>
      <w:instrText xml:space="preserve"> PAGE  \* MERGEFORMAT </w:instrText>
    </w:r>
    <w:r w:rsidRPr="00497157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497157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157" w:rsidRPr="00497157" w:rsidRDefault="00497157" w:rsidP="00497157">
    <w:pPr>
      <w:pStyle w:val="Footer"/>
      <w:tabs>
        <w:tab w:val="right" w:pos="9598"/>
      </w:tabs>
      <w:rPr>
        <w:b/>
        <w:sz w:val="18"/>
      </w:rPr>
    </w:pPr>
    <w:r w:rsidRPr="00497157">
      <w:rPr>
        <w:b/>
        <w:sz w:val="18"/>
      </w:rPr>
      <w:fldChar w:fldCharType="begin"/>
    </w:r>
    <w:r w:rsidRPr="00497157">
      <w:rPr>
        <w:b/>
        <w:sz w:val="18"/>
      </w:rPr>
      <w:instrText xml:space="preserve"> PAGE  \* MERGEFORMAT </w:instrText>
    </w:r>
    <w:r w:rsidRPr="0049715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97157">
      <w:rPr>
        <w:b/>
        <w:sz w:val="18"/>
      </w:rPr>
      <w:fldChar w:fldCharType="end"/>
    </w:r>
    <w:r>
      <w:rPr>
        <w:b/>
        <w:sz w:val="18"/>
      </w:rPr>
      <w:tab/>
    </w:r>
    <w:r>
      <w:t>GE.10-45998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78B" w:rsidRDefault="00497157" w:rsidP="00497157">
    <w:pPr>
      <w:pStyle w:val="Footer"/>
      <w:jc w:val="right"/>
    </w:pPr>
    <w:r>
      <w:rPr>
        <w:sz w:val="20"/>
      </w:rPr>
      <w:t>(A)   GE.10-45998</w:t>
    </w:r>
    <w:r w:rsidR="0065678B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1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011110    011110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146" w:rsidRDefault="00045146" w:rsidP="00DC09F9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045146" w:rsidRDefault="00045146" w:rsidP="00DC09F9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497157" w:rsidRPr="00497157" w:rsidRDefault="00497157" w:rsidP="00497157">
      <w:pPr>
        <w:pStyle w:val="footnoteText0"/>
        <w:rPr>
          <w:rFonts w:hint="cs"/>
          <w:rtl/>
        </w:rPr>
      </w:pPr>
      <w:r>
        <w:tab/>
      </w:r>
      <w:r w:rsidRPr="00497157">
        <w:rPr>
          <w:rStyle w:val="FootnoteReference"/>
          <w:sz w:val="20"/>
          <w:vertAlign w:val="baseline"/>
          <w:rtl/>
        </w:rPr>
        <w:t>*</w:t>
      </w:r>
      <w:r>
        <w:tab/>
      </w:r>
      <w:r>
        <w:rPr>
          <w:rtl/>
        </w:rPr>
        <w:t xml:space="preserve"> </w:t>
      </w:r>
      <w:r>
        <w:rPr>
          <w:rFonts w:hint="cs"/>
          <w:rtl/>
        </w:rPr>
        <w:t>تأخر تقديمه</w:t>
      </w:r>
      <w:r w:rsidR="002B34CF"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157" w:rsidRPr="00497157" w:rsidRDefault="00497157" w:rsidP="00497157">
    <w:pPr>
      <w:pStyle w:val="Header"/>
      <w:jc w:val="right"/>
    </w:pPr>
    <w:r w:rsidRPr="00497157">
      <w:t>CRC/SP/41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78B" w:rsidRPr="00497157" w:rsidRDefault="00497157" w:rsidP="00497157">
    <w:pPr>
      <w:pStyle w:val="Header"/>
      <w:jc w:val="left"/>
    </w:pPr>
    <w:r w:rsidRPr="00497157">
      <w:t>CRC/SP/41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678B"/>
    <w:rsid w:val="00040E25"/>
    <w:rsid w:val="00042149"/>
    <w:rsid w:val="00045146"/>
    <w:rsid w:val="000648EA"/>
    <w:rsid w:val="000776FB"/>
    <w:rsid w:val="000957C8"/>
    <w:rsid w:val="000B52F2"/>
    <w:rsid w:val="000C71A4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26BCA"/>
    <w:rsid w:val="0023736D"/>
    <w:rsid w:val="00257225"/>
    <w:rsid w:val="002A3957"/>
    <w:rsid w:val="002B34CF"/>
    <w:rsid w:val="00310160"/>
    <w:rsid w:val="00341A8C"/>
    <w:rsid w:val="003519E6"/>
    <w:rsid w:val="003B4356"/>
    <w:rsid w:val="003F08A8"/>
    <w:rsid w:val="004250E3"/>
    <w:rsid w:val="0043538E"/>
    <w:rsid w:val="00472A81"/>
    <w:rsid w:val="00497157"/>
    <w:rsid w:val="004B2C92"/>
    <w:rsid w:val="004D6A3A"/>
    <w:rsid w:val="004F4AD7"/>
    <w:rsid w:val="00557CD3"/>
    <w:rsid w:val="00571432"/>
    <w:rsid w:val="005732A2"/>
    <w:rsid w:val="005762A5"/>
    <w:rsid w:val="00590BA3"/>
    <w:rsid w:val="005B7AE0"/>
    <w:rsid w:val="005D746C"/>
    <w:rsid w:val="005F146F"/>
    <w:rsid w:val="005F2984"/>
    <w:rsid w:val="005F71B6"/>
    <w:rsid w:val="006041C4"/>
    <w:rsid w:val="006070FB"/>
    <w:rsid w:val="0065678B"/>
    <w:rsid w:val="00660FD4"/>
    <w:rsid w:val="006A4425"/>
    <w:rsid w:val="006B4669"/>
    <w:rsid w:val="006F6BF8"/>
    <w:rsid w:val="00707BDF"/>
    <w:rsid w:val="00710727"/>
    <w:rsid w:val="00715F45"/>
    <w:rsid w:val="00731B84"/>
    <w:rsid w:val="00734AE7"/>
    <w:rsid w:val="007E197F"/>
    <w:rsid w:val="007F68C4"/>
    <w:rsid w:val="008153DE"/>
    <w:rsid w:val="00852A10"/>
    <w:rsid w:val="00862634"/>
    <w:rsid w:val="00866C59"/>
    <w:rsid w:val="00877306"/>
    <w:rsid w:val="008A6242"/>
    <w:rsid w:val="008B4BC6"/>
    <w:rsid w:val="00901E57"/>
    <w:rsid w:val="00935F0E"/>
    <w:rsid w:val="0095208F"/>
    <w:rsid w:val="00977B3F"/>
    <w:rsid w:val="009814AE"/>
    <w:rsid w:val="009874AE"/>
    <w:rsid w:val="00996BBE"/>
    <w:rsid w:val="009D1DD5"/>
    <w:rsid w:val="00A11DDA"/>
    <w:rsid w:val="00A26157"/>
    <w:rsid w:val="00A265C3"/>
    <w:rsid w:val="00A43F9A"/>
    <w:rsid w:val="00A543D4"/>
    <w:rsid w:val="00A96A00"/>
    <w:rsid w:val="00AD0014"/>
    <w:rsid w:val="00AD4CF2"/>
    <w:rsid w:val="00AF0BBA"/>
    <w:rsid w:val="00B30468"/>
    <w:rsid w:val="00BB2C41"/>
    <w:rsid w:val="00BC55C8"/>
    <w:rsid w:val="00BC5C10"/>
    <w:rsid w:val="00BE2964"/>
    <w:rsid w:val="00BF07D9"/>
    <w:rsid w:val="00C24FBD"/>
    <w:rsid w:val="00C473BA"/>
    <w:rsid w:val="00C611ED"/>
    <w:rsid w:val="00C6490A"/>
    <w:rsid w:val="00C64FE1"/>
    <w:rsid w:val="00C8345E"/>
    <w:rsid w:val="00CA18F1"/>
    <w:rsid w:val="00CA5F7C"/>
    <w:rsid w:val="00CC7888"/>
    <w:rsid w:val="00D51067"/>
    <w:rsid w:val="00D70E2F"/>
    <w:rsid w:val="00D75657"/>
    <w:rsid w:val="00D81CC9"/>
    <w:rsid w:val="00D960AD"/>
    <w:rsid w:val="00DA0E0E"/>
    <w:rsid w:val="00DB0C39"/>
    <w:rsid w:val="00DB352F"/>
    <w:rsid w:val="00DB3F87"/>
    <w:rsid w:val="00DB7679"/>
    <w:rsid w:val="00DC09F9"/>
    <w:rsid w:val="00DF1702"/>
    <w:rsid w:val="00DF4DD8"/>
    <w:rsid w:val="00DF668E"/>
    <w:rsid w:val="00E14D2B"/>
    <w:rsid w:val="00E20DBA"/>
    <w:rsid w:val="00E660D6"/>
    <w:rsid w:val="00E771AB"/>
    <w:rsid w:val="00EA796F"/>
    <w:rsid w:val="00EB077B"/>
    <w:rsid w:val="00EC50B9"/>
    <w:rsid w:val="00ED26A0"/>
    <w:rsid w:val="00F1727A"/>
    <w:rsid w:val="00F34764"/>
    <w:rsid w:val="00F54E3C"/>
    <w:rsid w:val="00F874BD"/>
    <w:rsid w:val="00FB3505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43538E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FB350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link w:val="H1GAChar"/>
    <w:rsid w:val="00FB350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character" w:customStyle="1" w:styleId="H1GAChar">
    <w:name w:val="_ H_1_GA Char"/>
    <w:link w:val="H1GA"/>
    <w:rsid w:val="00497157"/>
    <w:rPr>
      <w:rFonts w:cs="Traditional Arabic"/>
      <w:b/>
      <w:bCs/>
      <w:sz w:val="24"/>
      <w:szCs w:val="3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9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74</Words>
  <Characters>425</Characters>
  <Application>Microsoft Office Word</Application>
  <DocSecurity>4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CRC/SP/41</vt:lpstr>
    </vt:vector>
  </TitlesOfParts>
  <Company>CSD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CRC/SP/41</dc:title>
  <dc:subject/>
  <dc:creator>Assi</dc:creator>
  <cp:keywords/>
  <dc:description>بلان</dc:description>
  <cp:lastModifiedBy>Assi</cp:lastModifiedBy>
  <cp:revision>2</cp:revision>
  <cp:lastPrinted>2010-11-01T12:28:00Z</cp:lastPrinted>
  <dcterms:created xsi:type="dcterms:W3CDTF">2010-11-01T12:29:00Z</dcterms:created>
  <dcterms:modified xsi:type="dcterms:W3CDTF">2010-11-01T12:29:00Z</dcterms:modified>
</cp:coreProperties>
</file>