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618" w:rsidRPr="009205F6" w:rsidRDefault="000F43AC" w:rsidP="00F93618">
      <w:pPr>
        <w:rPr>
          <w:rFonts w:ascii="Time New Roman" w:eastAsia="SimHei" w:hAnsi="Time New Roman"/>
        </w:rPr>
      </w:pPr>
      <w:r w:rsidRPr="009205F6">
        <w:rPr>
          <w:rFonts w:ascii="Time New Roman" w:eastAsia="SimHei" w:hAnsi="Time New Roman"/>
        </w:rPr>
        <w:t>经济、社会</w:t>
      </w:r>
      <w:r w:rsidRPr="009205F6">
        <w:rPr>
          <w:rFonts w:ascii="Time New Roman" w:eastAsia="SimHei" w:hAnsi="Time New Roman" w:hint="eastAsia"/>
        </w:rPr>
        <w:t>和</w:t>
      </w:r>
      <w:r w:rsidR="00F93618" w:rsidRPr="009205F6">
        <w:rPr>
          <w:rFonts w:ascii="Time New Roman" w:eastAsia="SimHei" w:hAnsi="Time New Roman"/>
        </w:rPr>
        <w:t>文化权利委员会</w:t>
      </w:r>
    </w:p>
    <w:p w:rsidR="00F93618" w:rsidRPr="00F93618" w:rsidRDefault="00F93618" w:rsidP="00F93618">
      <w:r w:rsidRPr="00F93618">
        <w:t>第四十一届会议</w:t>
      </w:r>
    </w:p>
    <w:p w:rsidR="00F93618" w:rsidRPr="00F93618" w:rsidRDefault="00F93618" w:rsidP="00704B40">
      <w:pPr>
        <w:spacing w:after="480"/>
      </w:pPr>
      <w:r w:rsidRPr="00F93618">
        <w:t>2008</w:t>
      </w:r>
      <w:r w:rsidRPr="00F93618">
        <w:t>年</w:t>
      </w:r>
      <w:r w:rsidRPr="00F93618">
        <w:t>11</w:t>
      </w:r>
      <w:r w:rsidRPr="00F93618">
        <w:t>月</w:t>
      </w:r>
      <w:r w:rsidRPr="00F93618">
        <w:t>3</w:t>
      </w:r>
      <w:r w:rsidRPr="00F93618">
        <w:t>日至</w:t>
      </w:r>
      <w:r w:rsidRPr="00F93618">
        <w:t>21</w:t>
      </w:r>
      <w:r w:rsidRPr="00F93618">
        <w:t>日，日内瓦</w:t>
      </w:r>
    </w:p>
    <w:p w:rsidR="00F93618" w:rsidRPr="00F93618" w:rsidRDefault="00F93618" w:rsidP="000F43AC">
      <w:pPr>
        <w:pStyle w:val="Heading2"/>
      </w:pPr>
      <w:r w:rsidRPr="00F93618">
        <w:t>审议缔约国根据《公约》第十六</w:t>
      </w:r>
      <w:r w:rsidR="000F43AC">
        <w:rPr>
          <w:rFonts w:hint="eastAsia"/>
        </w:rPr>
        <w:t>条</w:t>
      </w:r>
      <w:r w:rsidRPr="00F93618">
        <w:t>和</w:t>
      </w:r>
      <w:r w:rsidR="007079E1">
        <w:rPr>
          <w:rFonts w:hint="eastAsia"/>
        </w:rPr>
        <w:br/>
      </w:r>
      <w:r w:rsidR="000F43AC">
        <w:rPr>
          <w:rFonts w:hint="eastAsia"/>
        </w:rPr>
        <w:t>第</w:t>
      </w:r>
      <w:r w:rsidRPr="00F93618">
        <w:t>十七条提交的报告</w:t>
      </w:r>
    </w:p>
    <w:p w:rsidR="00F93618" w:rsidRPr="000F43AC" w:rsidRDefault="00F93618" w:rsidP="000F43AC">
      <w:pPr>
        <w:pStyle w:val="Heading3"/>
        <w:rPr>
          <w:rFonts w:ascii="Time New Roman" w:eastAsia="SimHei" w:hAnsi="Time New Roman"/>
          <w:u w:val="none"/>
        </w:rPr>
      </w:pPr>
      <w:r w:rsidRPr="000F43AC">
        <w:rPr>
          <w:rFonts w:ascii="Time New Roman" w:eastAsia="SimHei" w:hAnsi="Time New Roman"/>
          <w:u w:val="none"/>
        </w:rPr>
        <w:t>肯尼亚</w:t>
      </w:r>
    </w:p>
    <w:p w:rsidR="00F93618" w:rsidRPr="00F93618" w:rsidRDefault="000F43AC" w:rsidP="000F43AC">
      <w:pPr>
        <w:pStyle w:val="Heading2"/>
      </w:pPr>
      <w:r>
        <w:t>经济、社会</w:t>
      </w:r>
      <w:r>
        <w:rPr>
          <w:rFonts w:hint="eastAsia"/>
        </w:rPr>
        <w:t>和</w:t>
      </w:r>
      <w:r w:rsidR="00F93618" w:rsidRPr="00F93618">
        <w:t>文化权利委员会的结论性意见</w:t>
      </w:r>
    </w:p>
    <w:p w:rsidR="00F93618" w:rsidRPr="00F93618" w:rsidRDefault="009205F6" w:rsidP="009205F6">
      <w:pPr>
        <w:spacing w:after="320"/>
      </w:pPr>
      <w:r>
        <w:rPr>
          <w:rFonts w:hint="eastAsia"/>
        </w:rPr>
        <w:tab/>
      </w:r>
      <w:r w:rsidR="00F93618" w:rsidRPr="00F93618">
        <w:t xml:space="preserve">1.  </w:t>
      </w:r>
      <w:r w:rsidR="00F93618" w:rsidRPr="00F93618">
        <w:t>经济、社会</w:t>
      </w:r>
      <w:r w:rsidR="000F43AC">
        <w:rPr>
          <w:rFonts w:hint="eastAsia"/>
        </w:rPr>
        <w:t>和</w:t>
      </w:r>
      <w:r w:rsidR="00F93618" w:rsidRPr="00F93618">
        <w:t>文化权利委员会在</w:t>
      </w:r>
      <w:r w:rsidR="00F93618" w:rsidRPr="00F93618">
        <w:t>2008</w:t>
      </w:r>
      <w:r w:rsidR="00F93618" w:rsidRPr="00F93618">
        <w:t>年</w:t>
      </w:r>
      <w:r w:rsidR="00F93618" w:rsidRPr="00F93618">
        <w:t>11</w:t>
      </w:r>
      <w:r w:rsidR="00F93618" w:rsidRPr="00F93618">
        <w:t>月</w:t>
      </w:r>
      <w:r w:rsidR="00F93618" w:rsidRPr="00F93618">
        <w:t>6</w:t>
      </w:r>
      <w:r w:rsidR="00F93618" w:rsidRPr="00F93618">
        <w:t>日至</w:t>
      </w:r>
      <w:r w:rsidR="00F93618" w:rsidRPr="00F93618">
        <w:t>7</w:t>
      </w:r>
      <w:r w:rsidR="00F93618" w:rsidRPr="00F93618">
        <w:t>日举行的第</w:t>
      </w:r>
      <w:r w:rsidR="00F93618" w:rsidRPr="00F93618">
        <w:t>34</w:t>
      </w:r>
      <w:r w:rsidR="00F93618" w:rsidRPr="00F93618">
        <w:t>、</w:t>
      </w:r>
      <w:r w:rsidR="00F93618" w:rsidRPr="00F93618">
        <w:t>35</w:t>
      </w:r>
      <w:r w:rsidR="00F93618" w:rsidRPr="00F93618">
        <w:t>和</w:t>
      </w:r>
      <w:r w:rsidR="00F93618" w:rsidRPr="00F93618">
        <w:t>36</w:t>
      </w:r>
      <w:r w:rsidR="00F93618" w:rsidRPr="00F93618">
        <w:t>次会议</w:t>
      </w:r>
      <w:r w:rsidR="00F93618" w:rsidRPr="00F93618">
        <w:rPr>
          <w:lang w:val="en-GB"/>
        </w:rPr>
        <w:t>(E/C.12/2008/SR.34-36)</w:t>
      </w:r>
      <w:r w:rsidR="00F93618" w:rsidRPr="00F93618">
        <w:t>上，审议了肯尼亚关于《经济、社会、文化权利国际公约》执行情况的初次报告</w:t>
      </w:r>
      <w:r w:rsidR="00F93618" w:rsidRPr="00F93618">
        <w:t>(</w:t>
      </w:r>
      <w:r w:rsidR="00F93618" w:rsidRPr="00F93618">
        <w:rPr>
          <w:lang w:val="en-GB"/>
        </w:rPr>
        <w:t>E/C.12/KEN/1</w:t>
      </w:r>
      <w:r w:rsidR="00F93618" w:rsidRPr="00F93618">
        <w:t>)</w:t>
      </w:r>
      <w:r w:rsidR="00F93618" w:rsidRPr="00F93618">
        <w:t>，并在</w:t>
      </w:r>
      <w:r w:rsidR="00F93618" w:rsidRPr="00F93618">
        <w:t>2008</w:t>
      </w:r>
      <w:r w:rsidR="00F93618" w:rsidRPr="00F93618">
        <w:t>年</w:t>
      </w:r>
      <w:r w:rsidR="00F93618" w:rsidRPr="00F93618">
        <w:t>11</w:t>
      </w:r>
      <w:r w:rsidR="00F93618" w:rsidRPr="00F93618">
        <w:t>月</w:t>
      </w:r>
      <w:r w:rsidR="00F93618" w:rsidRPr="00F93618">
        <w:t>19</w:t>
      </w:r>
      <w:r w:rsidR="00F93618" w:rsidRPr="00F93618">
        <w:t>日举行的第</w:t>
      </w:r>
      <w:r w:rsidR="00F93618" w:rsidRPr="00F93618">
        <w:t>51</w:t>
      </w:r>
      <w:r w:rsidR="00F93618" w:rsidRPr="00F93618">
        <w:t>次会议上通过了以下结论性意见。</w:t>
      </w:r>
    </w:p>
    <w:p w:rsidR="00F93618" w:rsidRPr="00F93618" w:rsidRDefault="00F93618" w:rsidP="009205F6">
      <w:pPr>
        <w:pStyle w:val="Heading3"/>
      </w:pPr>
      <w:r w:rsidRPr="009205F6">
        <w:rPr>
          <w:u w:val="none"/>
        </w:rPr>
        <w:t xml:space="preserve">A.  </w:t>
      </w:r>
      <w:r w:rsidRPr="00F93618">
        <w:t>导</w:t>
      </w:r>
      <w:r w:rsidR="009205F6">
        <w:rPr>
          <w:rFonts w:hint="eastAsia"/>
        </w:rPr>
        <w:t xml:space="preserve">  </w:t>
      </w:r>
      <w:r w:rsidRPr="00F93618">
        <w:t>言</w:t>
      </w:r>
    </w:p>
    <w:p w:rsidR="00F93618" w:rsidRPr="00F93618" w:rsidRDefault="009205F6" w:rsidP="00F93618">
      <w:pPr>
        <w:rPr>
          <w:rFonts w:hint="eastAsia"/>
        </w:rPr>
      </w:pPr>
      <w:r>
        <w:rPr>
          <w:rFonts w:hint="eastAsia"/>
        </w:rPr>
        <w:tab/>
      </w:r>
      <w:r w:rsidR="00F93618" w:rsidRPr="00F93618">
        <w:t xml:space="preserve">2.  </w:t>
      </w:r>
      <w:r w:rsidR="00F93618" w:rsidRPr="00F93618">
        <w:t>委员会欢迎肯尼亚提交初次报告，虽说报告滞迟提交，然而，却由此提供了与缔约国展开建设性对话的机会。委员会还欢迎缔约国</w:t>
      </w:r>
      <w:r w:rsidR="000F43AC" w:rsidRPr="00F93618">
        <w:t>对</w:t>
      </w:r>
      <w:r w:rsidR="00F93618" w:rsidRPr="00F93618">
        <w:t>委员会问题清单提交的书面答复，以及缔约国代表团针对委员会的口头提问给予了总体上坦率且详尽的答复。</w:t>
      </w:r>
    </w:p>
    <w:p w:rsidR="00F93618" w:rsidRPr="00F93618" w:rsidRDefault="009205F6" w:rsidP="00704B40">
      <w:pPr>
        <w:keepNext/>
        <w:spacing w:after="320"/>
      </w:pPr>
      <w:r>
        <w:rPr>
          <w:rFonts w:hint="eastAsia"/>
        </w:rPr>
        <w:tab/>
      </w:r>
      <w:r w:rsidR="00F93618" w:rsidRPr="00F93618">
        <w:t xml:space="preserve">3.  </w:t>
      </w:r>
      <w:r w:rsidR="000F43AC">
        <w:t>委员会遗憾地</w:t>
      </w:r>
      <w:r w:rsidR="000F43AC">
        <w:rPr>
          <w:rFonts w:hint="eastAsia"/>
        </w:rPr>
        <w:t>注意</w:t>
      </w:r>
      <w:r w:rsidR="000F43AC">
        <w:t>到，报告缺乏分类列出的统计</w:t>
      </w:r>
      <w:r w:rsidR="000F43AC">
        <w:rPr>
          <w:rFonts w:hint="eastAsia"/>
        </w:rPr>
        <w:t>数据</w:t>
      </w:r>
      <w:r w:rsidR="000F43AC">
        <w:t>。这些</w:t>
      </w:r>
      <w:r w:rsidR="000F43AC">
        <w:rPr>
          <w:rFonts w:hint="eastAsia"/>
        </w:rPr>
        <w:t>数据</w:t>
      </w:r>
      <w:r w:rsidR="00F93618" w:rsidRPr="00F93618">
        <w:t>本可使委员会更确切地评估缔约国对《公约》的执行情况。</w:t>
      </w:r>
    </w:p>
    <w:p w:rsidR="00F93618" w:rsidRPr="00F93618" w:rsidRDefault="00F93618" w:rsidP="009205F6">
      <w:pPr>
        <w:pStyle w:val="Heading3"/>
      </w:pPr>
      <w:r w:rsidRPr="009205F6">
        <w:rPr>
          <w:u w:val="none"/>
        </w:rPr>
        <w:t xml:space="preserve">B.  </w:t>
      </w:r>
      <w:r w:rsidRPr="00F93618">
        <w:t>积极方面</w:t>
      </w:r>
    </w:p>
    <w:p w:rsidR="00F93618" w:rsidRPr="00F93618" w:rsidRDefault="009205F6" w:rsidP="00F93618">
      <w:r>
        <w:rPr>
          <w:rFonts w:hint="eastAsia"/>
        </w:rPr>
        <w:tab/>
      </w:r>
      <w:r w:rsidR="00F93618" w:rsidRPr="00F93618">
        <w:t xml:space="preserve">4.  </w:t>
      </w:r>
      <w:r w:rsidR="00F93618" w:rsidRPr="00F93618">
        <w:t>委员会欢迎，</w:t>
      </w:r>
      <w:r w:rsidR="000F43AC">
        <w:t>200</w:t>
      </w:r>
      <w:r w:rsidR="000F43AC">
        <w:rPr>
          <w:rFonts w:hint="eastAsia"/>
        </w:rPr>
        <w:t>2</w:t>
      </w:r>
      <w:r w:rsidR="00F93618" w:rsidRPr="00F93618">
        <w:t>年</w:t>
      </w:r>
      <w:r w:rsidR="000F43AC">
        <w:rPr>
          <w:rFonts w:hint="eastAsia"/>
        </w:rPr>
        <w:t>缔约国</w:t>
      </w:r>
      <w:r w:rsidR="000F43AC">
        <w:t>根据《</w:t>
      </w:r>
      <w:r w:rsidR="00F93618" w:rsidRPr="00F93618">
        <w:t>关</w:t>
      </w:r>
      <w:r w:rsidR="000F43AC">
        <w:rPr>
          <w:rFonts w:hint="eastAsia"/>
        </w:rPr>
        <w:t>于</w:t>
      </w:r>
      <w:r w:rsidR="00F93618" w:rsidRPr="00F93618">
        <w:t>国家机构</w:t>
      </w:r>
      <w:r w:rsidR="000F43AC">
        <w:rPr>
          <w:rFonts w:hint="eastAsia"/>
        </w:rPr>
        <w:t>的</w:t>
      </w:r>
      <w:r w:rsidR="00F93618" w:rsidRPr="00F93618">
        <w:t>地位的巴黎原则》</w:t>
      </w:r>
      <w:r w:rsidR="00F93618" w:rsidRPr="00F93618">
        <w:t>(1993</w:t>
      </w:r>
      <w:r w:rsidR="00F93618" w:rsidRPr="00F93618">
        <w:t>年</w:t>
      </w:r>
      <w:r w:rsidR="00F93618" w:rsidRPr="00F93618">
        <w:t>12</w:t>
      </w:r>
      <w:r w:rsidR="00F93618" w:rsidRPr="00F93618">
        <w:t>月</w:t>
      </w:r>
      <w:r w:rsidR="00F93618" w:rsidRPr="00F93618">
        <w:t>20</w:t>
      </w:r>
      <w:r w:rsidR="00F93618" w:rsidRPr="00F93618">
        <w:t>日大会第</w:t>
      </w:r>
      <w:r w:rsidR="00F93618" w:rsidRPr="00F93618">
        <w:rPr>
          <w:lang w:val="en-GB"/>
        </w:rPr>
        <w:t>48/13</w:t>
      </w:r>
      <w:r w:rsidR="000F43AC">
        <w:rPr>
          <w:rFonts w:hint="eastAsia"/>
          <w:lang w:val="en-GB"/>
        </w:rPr>
        <w:t>4</w:t>
      </w:r>
      <w:r w:rsidR="00F93618" w:rsidRPr="00F93618">
        <w:rPr>
          <w:lang w:val="en-GB"/>
        </w:rPr>
        <w:t>号决议附件</w:t>
      </w:r>
      <w:r w:rsidR="00F93618" w:rsidRPr="00F93618">
        <w:t>)</w:t>
      </w:r>
      <w:r w:rsidR="00F93618" w:rsidRPr="00F93618">
        <w:t>，设立了肯尼亚国家人权委员会。</w:t>
      </w:r>
    </w:p>
    <w:p w:rsidR="00F93618" w:rsidRPr="00F93618" w:rsidRDefault="009205F6" w:rsidP="00F93618">
      <w:r>
        <w:rPr>
          <w:rFonts w:hint="eastAsia"/>
        </w:rPr>
        <w:tab/>
      </w:r>
      <w:r w:rsidR="00F93618" w:rsidRPr="00F93618">
        <w:t xml:space="preserve">5.  </w:t>
      </w:r>
      <w:r w:rsidR="00F93618" w:rsidRPr="00F93618">
        <w:t>委员会赞赏地注意到，缔约国通过了消除对处境不利和遭排斥个人及群体歧视的立法，诸如，禁止对难民和寻求庇护者</w:t>
      </w:r>
      <w:r w:rsidR="000F43AC">
        <w:rPr>
          <w:rFonts w:hint="eastAsia"/>
        </w:rPr>
        <w:t>予以</w:t>
      </w:r>
      <w:r w:rsidR="00F93618" w:rsidRPr="00F93618">
        <w:t>歧视</w:t>
      </w:r>
      <w:r w:rsidR="000F43AC">
        <w:rPr>
          <w:rFonts w:hint="eastAsia"/>
        </w:rPr>
        <w:t>的</w:t>
      </w:r>
      <w:r w:rsidR="000F43AC" w:rsidRPr="00F93618">
        <w:t>《难民法》</w:t>
      </w:r>
      <w:r w:rsidR="000F43AC" w:rsidRPr="00F93618">
        <w:t>(2006</w:t>
      </w:r>
      <w:r w:rsidR="000F43AC" w:rsidRPr="00F93618">
        <w:t>年</w:t>
      </w:r>
      <w:r w:rsidR="000F43AC" w:rsidRPr="00F93618">
        <w:t>)</w:t>
      </w:r>
      <w:r w:rsidR="00F93618" w:rsidRPr="00F93618">
        <w:t>，以及</w:t>
      </w:r>
      <w:r w:rsidR="000F43AC">
        <w:t>设立</w:t>
      </w:r>
      <w:r w:rsidR="00F93618" w:rsidRPr="00F93618">
        <w:t>残疾人国家发展基金</w:t>
      </w:r>
      <w:r w:rsidR="000F43AC">
        <w:rPr>
          <w:rFonts w:hint="eastAsia"/>
        </w:rPr>
        <w:t>的</w:t>
      </w:r>
      <w:r w:rsidR="000F43AC" w:rsidRPr="00F93618">
        <w:t>《残疾人法》</w:t>
      </w:r>
      <w:r>
        <w:rPr>
          <w:rFonts w:hint="eastAsia"/>
        </w:rPr>
        <w:t>(</w:t>
      </w:r>
      <w:r w:rsidR="000F43AC">
        <w:rPr>
          <w:rFonts w:hint="eastAsia"/>
        </w:rPr>
        <w:t>2003</w:t>
      </w:r>
      <w:r w:rsidR="000F43AC">
        <w:rPr>
          <w:rFonts w:hint="eastAsia"/>
        </w:rPr>
        <w:t>年</w:t>
      </w:r>
      <w:r>
        <w:rPr>
          <w:rFonts w:hint="eastAsia"/>
        </w:rPr>
        <w:t>)</w:t>
      </w:r>
      <w:r w:rsidR="00F93618" w:rsidRPr="00F93618">
        <w:t>。</w:t>
      </w:r>
    </w:p>
    <w:p w:rsidR="00F93618" w:rsidRPr="00704B40" w:rsidRDefault="009205F6" w:rsidP="00F93618">
      <w:pPr>
        <w:rPr>
          <w:spacing w:val="3"/>
        </w:rPr>
      </w:pPr>
      <w:r>
        <w:rPr>
          <w:rFonts w:hint="eastAsia"/>
        </w:rPr>
        <w:tab/>
      </w:r>
      <w:r w:rsidR="00F93618" w:rsidRPr="00F93618">
        <w:t xml:space="preserve">6.  </w:t>
      </w:r>
      <w:r w:rsidR="00F93618" w:rsidRPr="00704B40">
        <w:rPr>
          <w:spacing w:val="3"/>
        </w:rPr>
        <w:t>委员会欢迎缔约国最近通过了旨在增强劳工标准和工会自由的立法，尤其是：</w:t>
      </w:r>
    </w:p>
    <w:p w:rsidR="00F93618" w:rsidRPr="00F93618" w:rsidRDefault="00F93618" w:rsidP="009205F6">
      <w:pPr>
        <w:numPr>
          <w:ilvl w:val="0"/>
          <w:numId w:val="5"/>
        </w:numPr>
      </w:pPr>
      <w:r w:rsidRPr="00F93618">
        <w:t>《就业法》</w:t>
      </w:r>
      <w:r w:rsidRPr="00F93618">
        <w:t>(2007</w:t>
      </w:r>
      <w:r w:rsidRPr="00F93618">
        <w:t>年</w:t>
      </w:r>
      <w:r w:rsidRPr="00F93618">
        <w:t>)</w:t>
      </w:r>
      <w:r w:rsidR="000F43AC">
        <w:rPr>
          <w:rFonts w:hint="eastAsia"/>
        </w:rPr>
        <w:t>，</w:t>
      </w:r>
      <w:r w:rsidRPr="00F93618">
        <w:t>加强了就业最低规定和条件、禁止强迫劳动和童工、性骚扰和歧视，并规定了</w:t>
      </w:r>
      <w:r w:rsidRPr="00F93618">
        <w:t>21</w:t>
      </w:r>
      <w:r w:rsidR="000F43AC">
        <w:t>天的年假和三个月的带薪</w:t>
      </w:r>
      <w:r w:rsidRPr="00F93618">
        <w:t>产假；</w:t>
      </w:r>
    </w:p>
    <w:p w:rsidR="00F93618" w:rsidRPr="00F93618" w:rsidRDefault="00F93618" w:rsidP="009205F6">
      <w:pPr>
        <w:numPr>
          <w:ilvl w:val="0"/>
          <w:numId w:val="5"/>
        </w:numPr>
      </w:pPr>
      <w:r w:rsidRPr="00F93618">
        <w:t>《劳工机构法》</w:t>
      </w:r>
      <w:r w:rsidRPr="00F93618">
        <w:t>(2007</w:t>
      </w:r>
      <w:r w:rsidRPr="00F93618">
        <w:t>年</w:t>
      </w:r>
      <w:r w:rsidRPr="00F93618">
        <w:t>)</w:t>
      </w:r>
      <w:r w:rsidR="000F43AC">
        <w:rPr>
          <w:rFonts w:hint="eastAsia"/>
        </w:rPr>
        <w:t>，</w:t>
      </w:r>
      <w:r w:rsidR="000F43AC">
        <w:t>建立并增强了诸如国家劳</w:t>
      </w:r>
      <w:r w:rsidR="000F43AC">
        <w:rPr>
          <w:rFonts w:hint="eastAsia"/>
        </w:rPr>
        <w:t>工委</w:t>
      </w:r>
      <w:r w:rsidR="000F43AC">
        <w:t>员会和劳</w:t>
      </w:r>
      <w:r w:rsidR="000F43AC">
        <w:rPr>
          <w:rFonts w:hint="eastAsia"/>
        </w:rPr>
        <w:t>动</w:t>
      </w:r>
      <w:r w:rsidRPr="00F93618">
        <w:t>法庭</w:t>
      </w:r>
      <w:r w:rsidR="00BC27A1">
        <w:rPr>
          <w:rFonts w:hint="eastAsia"/>
        </w:rPr>
        <w:t>一</w:t>
      </w:r>
      <w:r w:rsidRPr="00F93618">
        <w:t>类处置劳资关系的行政和管理机构；</w:t>
      </w:r>
    </w:p>
    <w:p w:rsidR="00F93618" w:rsidRPr="00F93618" w:rsidRDefault="00F93618" w:rsidP="009205F6">
      <w:pPr>
        <w:numPr>
          <w:ilvl w:val="0"/>
          <w:numId w:val="5"/>
        </w:numPr>
        <w:rPr>
          <w:rFonts w:hint="eastAsia"/>
        </w:rPr>
      </w:pPr>
      <w:r w:rsidRPr="00F93618">
        <w:t>《劳资关系法》</w:t>
      </w:r>
      <w:r w:rsidRPr="00F93618">
        <w:t>(2007</w:t>
      </w:r>
      <w:r w:rsidRPr="00F93618">
        <w:t>年</w:t>
      </w:r>
      <w:r w:rsidRPr="00F93618">
        <w:t>)</w:t>
      </w:r>
      <w:r w:rsidR="000F43AC">
        <w:rPr>
          <w:rFonts w:hint="eastAsia"/>
        </w:rPr>
        <w:t>，</w:t>
      </w:r>
      <w:r w:rsidRPr="00F93618">
        <w:t>规定了结社自由、对工会的承认、集体协议和纠纷解决办法</w:t>
      </w:r>
      <w:r w:rsidR="000F43AC">
        <w:rPr>
          <w:rFonts w:hint="eastAsia"/>
        </w:rPr>
        <w:t>；</w:t>
      </w:r>
    </w:p>
    <w:p w:rsidR="00F93618" w:rsidRPr="00F93618" w:rsidRDefault="00F93618" w:rsidP="009205F6">
      <w:pPr>
        <w:numPr>
          <w:ilvl w:val="0"/>
          <w:numId w:val="5"/>
        </w:numPr>
      </w:pPr>
      <w:r w:rsidRPr="00F93618">
        <w:t>《工伤福利法》</w:t>
      </w:r>
      <w:r w:rsidRPr="00F93618">
        <w:t>(2007</w:t>
      </w:r>
      <w:r w:rsidRPr="00F93618">
        <w:t>年</w:t>
      </w:r>
      <w:r w:rsidRPr="00F93618">
        <w:t>)</w:t>
      </w:r>
      <w:r w:rsidR="000F43AC">
        <w:rPr>
          <w:rFonts w:hint="eastAsia"/>
        </w:rPr>
        <w:t>，</w:t>
      </w:r>
      <w:r w:rsidRPr="00F93618">
        <w:t>涵盖了对所有类别工人的保险承保范围，不论雇主</w:t>
      </w:r>
      <w:r w:rsidR="000F43AC">
        <w:t>偿付能力如何，一律保障</w:t>
      </w:r>
      <w:r w:rsidRPr="00F93618">
        <w:t>对与工伤和工作相关疾病的充分补偿；和</w:t>
      </w:r>
    </w:p>
    <w:p w:rsidR="00F93618" w:rsidRPr="00F93618" w:rsidRDefault="00F93618" w:rsidP="009205F6">
      <w:pPr>
        <w:numPr>
          <w:ilvl w:val="0"/>
          <w:numId w:val="5"/>
        </w:numPr>
      </w:pPr>
      <w:r w:rsidRPr="00F93618">
        <w:t>《职业</w:t>
      </w:r>
      <w:r w:rsidR="000F43AC">
        <w:rPr>
          <w:rFonts w:hint="eastAsia"/>
        </w:rPr>
        <w:t>卫生</w:t>
      </w:r>
      <w:r w:rsidRPr="00F93618">
        <w:t>安全法》</w:t>
      </w:r>
      <w:r w:rsidRPr="00F93618">
        <w:t>(2007</w:t>
      </w:r>
      <w:r w:rsidRPr="00F93618">
        <w:t>年</w:t>
      </w:r>
      <w:r w:rsidRPr="00F93618">
        <w:t>)</w:t>
      </w:r>
      <w:r w:rsidR="000F43AC">
        <w:rPr>
          <w:rFonts w:hint="eastAsia"/>
        </w:rPr>
        <w:t>，</w:t>
      </w:r>
      <w:r w:rsidRPr="00F93618">
        <w:t>禁止</w:t>
      </w:r>
      <w:r w:rsidR="000F43AC">
        <w:rPr>
          <w:rFonts w:hint="eastAsia"/>
        </w:rPr>
        <w:t>在</w:t>
      </w:r>
      <w:r w:rsidRPr="00F93618">
        <w:t>有危</w:t>
      </w:r>
      <w:r w:rsidR="000F43AC">
        <w:t>害健康风险的工作地点雇用童工，并鼓励各企业家确立企业可兑现的安</w:t>
      </w:r>
      <w:r w:rsidR="000F43AC">
        <w:rPr>
          <w:rFonts w:hint="eastAsia"/>
        </w:rPr>
        <w:t>全</w:t>
      </w:r>
      <w:r w:rsidRPr="00F93618">
        <w:t>指标。</w:t>
      </w:r>
    </w:p>
    <w:p w:rsidR="00F93618" w:rsidRPr="00F93618" w:rsidRDefault="009205F6" w:rsidP="009205F6">
      <w:pPr>
        <w:spacing w:after="320"/>
      </w:pPr>
      <w:r>
        <w:rPr>
          <w:rFonts w:hint="eastAsia"/>
        </w:rPr>
        <w:tab/>
      </w:r>
      <w:r w:rsidR="00F93618" w:rsidRPr="00F93618">
        <w:t xml:space="preserve">7.  </w:t>
      </w:r>
      <w:r w:rsidR="00F93618" w:rsidRPr="00F93618">
        <w:t>委员会赞赏地注意到，</w:t>
      </w:r>
      <w:r w:rsidR="00F93618" w:rsidRPr="00F93618">
        <w:t>2003</w:t>
      </w:r>
      <w:r w:rsidR="00F93618" w:rsidRPr="00F93618">
        <w:t>年缔约国推行了小学免费</w:t>
      </w:r>
      <w:r w:rsidR="00F93618" w:rsidRPr="00F93618">
        <w:rPr>
          <w:rFonts w:hint="eastAsia"/>
        </w:rPr>
        <w:t>义务</w:t>
      </w:r>
      <w:r w:rsidR="00F93618" w:rsidRPr="00F93618">
        <w:t>教育，并于</w:t>
      </w:r>
      <w:r w:rsidR="00F93618" w:rsidRPr="00F93618">
        <w:t>2008</w:t>
      </w:r>
      <w:r w:rsidR="00F93618" w:rsidRPr="00F93618">
        <w:t>年推行初中免费教育。</w:t>
      </w:r>
    </w:p>
    <w:p w:rsidR="00F93618" w:rsidRPr="00F93618" w:rsidRDefault="00F93618" w:rsidP="009205F6">
      <w:pPr>
        <w:pStyle w:val="Heading3"/>
      </w:pPr>
      <w:r w:rsidRPr="009205F6">
        <w:rPr>
          <w:u w:val="none"/>
        </w:rPr>
        <w:t xml:space="preserve">C.  </w:t>
      </w:r>
      <w:r w:rsidRPr="00F93618">
        <w:t>妨碍执行《公约》的因素和困难</w:t>
      </w:r>
    </w:p>
    <w:p w:rsidR="00F93618" w:rsidRPr="00704B40" w:rsidRDefault="009205F6" w:rsidP="009205F6">
      <w:pPr>
        <w:spacing w:after="320"/>
        <w:rPr>
          <w:spacing w:val="3"/>
        </w:rPr>
      </w:pPr>
      <w:r>
        <w:rPr>
          <w:rFonts w:hint="eastAsia"/>
        </w:rPr>
        <w:tab/>
      </w:r>
      <w:r w:rsidR="00F93618" w:rsidRPr="00F93618">
        <w:t xml:space="preserve">8.  </w:t>
      </w:r>
      <w:r w:rsidR="00F93618" w:rsidRPr="00704B40">
        <w:rPr>
          <w:spacing w:val="3"/>
        </w:rPr>
        <w:t>委员会注意到</w:t>
      </w:r>
      <w:r w:rsidR="00F93618" w:rsidRPr="00704B40">
        <w:rPr>
          <w:rFonts w:hint="eastAsia"/>
          <w:spacing w:val="3"/>
        </w:rPr>
        <w:t>，</w:t>
      </w:r>
      <w:r w:rsidR="00F93618" w:rsidRPr="00704B40">
        <w:rPr>
          <w:spacing w:val="3"/>
        </w:rPr>
        <w:t>缔约国不存在任何妨碍切实执行《公约》的重大因素或困难。</w:t>
      </w:r>
    </w:p>
    <w:p w:rsidR="00F93618" w:rsidRPr="00F93618" w:rsidRDefault="00F93618" w:rsidP="009205F6">
      <w:pPr>
        <w:pStyle w:val="Heading3"/>
      </w:pPr>
      <w:r w:rsidRPr="009205F6">
        <w:rPr>
          <w:u w:val="none"/>
        </w:rPr>
        <w:t xml:space="preserve">D.  </w:t>
      </w:r>
      <w:r w:rsidRPr="00F93618">
        <w:t>关注的主要问题</w:t>
      </w:r>
      <w:r w:rsidR="000F43AC">
        <w:rPr>
          <w:rFonts w:hint="eastAsia"/>
        </w:rPr>
        <w:t>和提出的各项建议</w:t>
      </w:r>
    </w:p>
    <w:p w:rsidR="00F93618" w:rsidRPr="00F93618" w:rsidRDefault="009205F6" w:rsidP="00F93618">
      <w:r>
        <w:rPr>
          <w:rFonts w:hint="eastAsia"/>
        </w:rPr>
        <w:tab/>
      </w:r>
      <w:r w:rsidR="00F93618" w:rsidRPr="00F93618">
        <w:t xml:space="preserve">9.  </w:t>
      </w:r>
      <w:r w:rsidR="00F93618" w:rsidRPr="00F93618">
        <w:t>委员会关切地</w:t>
      </w:r>
      <w:r w:rsidR="00F93618" w:rsidRPr="00F93618">
        <w:rPr>
          <w:rFonts w:hint="eastAsia"/>
        </w:rPr>
        <w:t>注意</w:t>
      </w:r>
      <w:r w:rsidR="00F93618" w:rsidRPr="00F93618">
        <w:t>到，缔约国</w:t>
      </w:r>
      <w:r w:rsidR="00F93618" w:rsidRPr="00F93618">
        <w:rPr>
          <w:rFonts w:hint="eastAsia"/>
        </w:rPr>
        <w:t>未将</w:t>
      </w:r>
      <w:r w:rsidR="00F93618" w:rsidRPr="00F93618">
        <w:t>《公约》</w:t>
      </w:r>
      <w:r w:rsidR="00F93618" w:rsidRPr="00F93618">
        <w:rPr>
          <w:rFonts w:hint="eastAsia"/>
        </w:rPr>
        <w:t>的各项</w:t>
      </w:r>
      <w:r w:rsidR="00F93618" w:rsidRPr="00F93618">
        <w:t>权利融入国内法，因此</w:t>
      </w:r>
      <w:r w:rsidR="00F93618" w:rsidRPr="00F93618">
        <w:rPr>
          <w:rFonts w:hint="eastAsia"/>
        </w:rPr>
        <w:t>，</w:t>
      </w:r>
      <w:r w:rsidR="00F93618" w:rsidRPr="00F93618">
        <w:t>不能在法庭上直接援用。</w:t>
      </w:r>
    </w:p>
    <w:p w:rsidR="00F93618" w:rsidRPr="009205F6" w:rsidRDefault="009205F6" w:rsidP="009205F6">
      <w:pPr>
        <w:ind w:left="1040"/>
        <w:rPr>
          <w:rFonts w:ascii="Time New Roman" w:eastAsia="SimHei" w:hAnsi="Time New Roman"/>
        </w:rPr>
      </w:pPr>
      <w:r>
        <w:rPr>
          <w:rFonts w:ascii="Time New Roman" w:eastAsia="SimHei" w:hAnsi="Time New Roman" w:hint="eastAsia"/>
        </w:rPr>
        <w:tab/>
      </w:r>
      <w:r w:rsidR="00F93618" w:rsidRPr="009205F6">
        <w:rPr>
          <w:rFonts w:ascii="Time New Roman" w:eastAsia="SimHei" w:hAnsi="Time New Roman"/>
        </w:rPr>
        <w:t>委员会建议缔约国在新《宪法》中列入经济、社会、文化权利，以期将《公约》</w:t>
      </w:r>
      <w:r w:rsidR="00F93618" w:rsidRPr="009205F6">
        <w:rPr>
          <w:rFonts w:ascii="Time New Roman" w:eastAsia="SimHei" w:hAnsi="Time New Roman" w:hint="eastAsia"/>
        </w:rPr>
        <w:t>的各项</w:t>
      </w:r>
      <w:r w:rsidR="00F93618" w:rsidRPr="009205F6">
        <w:rPr>
          <w:rFonts w:ascii="Time New Roman" w:eastAsia="SimHei" w:hAnsi="Time New Roman"/>
        </w:rPr>
        <w:t>权利融入国内法律，并确保可</w:t>
      </w:r>
      <w:r w:rsidR="000F43AC" w:rsidRPr="009205F6">
        <w:rPr>
          <w:rFonts w:ascii="Time New Roman" w:eastAsia="SimHei" w:hAnsi="Time New Roman" w:hint="eastAsia"/>
        </w:rPr>
        <w:t>在</w:t>
      </w:r>
      <w:r w:rsidR="00F93618" w:rsidRPr="009205F6">
        <w:rPr>
          <w:rFonts w:ascii="Time New Roman" w:eastAsia="SimHei" w:hAnsi="Time New Roman"/>
        </w:rPr>
        <w:t>法庭</w:t>
      </w:r>
      <w:r w:rsidR="000F43AC" w:rsidRPr="009205F6">
        <w:rPr>
          <w:rFonts w:ascii="Time New Roman" w:eastAsia="SimHei" w:hAnsi="Time New Roman" w:hint="eastAsia"/>
        </w:rPr>
        <w:t>上</w:t>
      </w:r>
      <w:r w:rsidR="00F93618" w:rsidRPr="009205F6">
        <w:rPr>
          <w:rFonts w:ascii="Time New Roman" w:eastAsia="SimHei" w:hAnsi="Time New Roman"/>
        </w:rPr>
        <w:t>直接援用这些权利。</w:t>
      </w:r>
    </w:p>
    <w:p w:rsidR="00F93618" w:rsidRPr="00F93618" w:rsidRDefault="009205F6" w:rsidP="00F93618">
      <w:r>
        <w:rPr>
          <w:rFonts w:hint="eastAsia"/>
        </w:rPr>
        <w:tab/>
      </w:r>
      <w:r w:rsidR="00F93618" w:rsidRPr="00F93618">
        <w:t xml:space="preserve">10.  </w:t>
      </w:r>
      <w:r w:rsidR="000F43AC">
        <w:t>委员会遗憾地</w:t>
      </w:r>
      <w:r w:rsidR="000F43AC">
        <w:rPr>
          <w:rFonts w:hint="eastAsia"/>
        </w:rPr>
        <w:t>指出</w:t>
      </w:r>
      <w:r w:rsidR="00F93618" w:rsidRPr="00F93618">
        <w:t>，尽管缔约国推行</w:t>
      </w:r>
      <w:r>
        <w:rPr>
          <w:rFonts w:hint="eastAsia"/>
        </w:rPr>
        <w:t>“</w:t>
      </w:r>
      <w:r w:rsidR="00F93618" w:rsidRPr="00F93618">
        <w:t>零容忍</w:t>
      </w:r>
      <w:r>
        <w:rPr>
          <w:rFonts w:hint="eastAsia"/>
        </w:rPr>
        <w:t>”</w:t>
      </w:r>
      <w:r w:rsidR="00F93618" w:rsidRPr="00F93618">
        <w:t>政策，但腐败和</w:t>
      </w:r>
      <w:r w:rsidR="000F43AC">
        <w:rPr>
          <w:rFonts w:hint="eastAsia"/>
        </w:rPr>
        <w:t>分赃制</w:t>
      </w:r>
      <w:r w:rsidR="00F93618" w:rsidRPr="00F93618">
        <w:t>仍危害着经济、社会、文化权利</w:t>
      </w:r>
      <w:r w:rsidR="000F43AC">
        <w:rPr>
          <w:rFonts w:hint="eastAsia"/>
        </w:rPr>
        <w:t>的实现</w:t>
      </w:r>
      <w:r w:rsidR="00F93618" w:rsidRPr="00F93618">
        <w:t>，而且缔约国</w:t>
      </w:r>
      <w:r w:rsidR="000F43AC">
        <w:rPr>
          <w:rFonts w:hint="eastAsia"/>
        </w:rPr>
        <w:t>极少</w:t>
      </w:r>
      <w:r w:rsidR="00F93618" w:rsidRPr="00F93618">
        <w:t>对腐败现象进行</w:t>
      </w:r>
      <w:r w:rsidR="000F43AC">
        <w:rPr>
          <w:rFonts w:hint="eastAsia"/>
        </w:rPr>
        <w:t>起诉</w:t>
      </w:r>
      <w:r w:rsidR="00F93618" w:rsidRPr="00F93618">
        <w:t>。</w:t>
      </w:r>
    </w:p>
    <w:p w:rsidR="00F93618" w:rsidRPr="009205F6" w:rsidRDefault="009205F6" w:rsidP="009205F6">
      <w:pPr>
        <w:ind w:left="1040"/>
        <w:rPr>
          <w:rFonts w:ascii="Time New Roman" w:eastAsia="SimHei" w:hAnsi="Time New Roman"/>
        </w:rPr>
      </w:pPr>
      <w:r>
        <w:rPr>
          <w:rFonts w:ascii="Time New Roman" w:eastAsia="SimHei" w:hAnsi="Time New Roman" w:hint="eastAsia"/>
        </w:rPr>
        <w:tab/>
      </w:r>
      <w:r w:rsidR="00F93618" w:rsidRPr="009205F6">
        <w:rPr>
          <w:rFonts w:ascii="Time New Roman" w:eastAsia="SimHei" w:hAnsi="Time New Roman"/>
        </w:rPr>
        <w:t>委员会建议缔约</w:t>
      </w:r>
      <w:r w:rsidR="000F43AC" w:rsidRPr="009205F6">
        <w:rPr>
          <w:rFonts w:ascii="Time New Roman" w:eastAsia="SimHei" w:hAnsi="Time New Roman"/>
        </w:rPr>
        <w:t>国加强</w:t>
      </w:r>
      <w:r w:rsidR="000F43AC" w:rsidRPr="009205F6">
        <w:rPr>
          <w:rFonts w:ascii="Time New Roman" w:eastAsia="SimHei" w:hAnsi="Time New Roman" w:hint="eastAsia"/>
        </w:rPr>
        <w:t>起诉</w:t>
      </w:r>
      <w:r w:rsidR="00F93618" w:rsidRPr="009205F6">
        <w:rPr>
          <w:rFonts w:ascii="Time New Roman" w:eastAsia="SimHei" w:hAnsi="Time New Roman"/>
        </w:rPr>
        <w:t>腐败案的力度，审查</w:t>
      </w:r>
      <w:r w:rsidR="00F93618" w:rsidRPr="009205F6">
        <w:rPr>
          <w:rFonts w:ascii="Time New Roman" w:eastAsia="SimHei" w:hAnsi="Time New Roman" w:hint="eastAsia"/>
        </w:rPr>
        <w:t>该国</w:t>
      </w:r>
      <w:r w:rsidR="00F93618" w:rsidRPr="009205F6">
        <w:rPr>
          <w:rFonts w:ascii="Time New Roman" w:eastAsia="SimHei" w:hAnsi="Time New Roman"/>
        </w:rPr>
        <w:t>对与腐败相关罪行的</w:t>
      </w:r>
      <w:r w:rsidR="000F43AC" w:rsidRPr="009205F6">
        <w:rPr>
          <w:rFonts w:ascii="Time New Roman" w:eastAsia="SimHei" w:hAnsi="Time New Roman" w:hint="eastAsia"/>
        </w:rPr>
        <w:t>判决</w:t>
      </w:r>
      <w:r w:rsidR="00F93618" w:rsidRPr="009205F6">
        <w:rPr>
          <w:rFonts w:ascii="Time New Roman" w:eastAsia="SimHei" w:hAnsi="Time New Roman"/>
        </w:rPr>
        <w:t>政策。委员会还建议缔约国为警察和其他执法人员、检察官和法官</w:t>
      </w:r>
      <w:r w:rsidR="00F93618" w:rsidRPr="009205F6">
        <w:rPr>
          <w:rFonts w:ascii="Time New Roman" w:eastAsia="SimHei" w:hAnsi="Time New Roman" w:hint="eastAsia"/>
        </w:rPr>
        <w:t>举行</w:t>
      </w:r>
      <w:r w:rsidR="00F93618" w:rsidRPr="009205F6">
        <w:rPr>
          <w:rFonts w:ascii="Time New Roman" w:eastAsia="SimHei" w:hAnsi="Time New Roman"/>
        </w:rPr>
        <w:t>严格</w:t>
      </w:r>
      <w:r w:rsidR="00F93618" w:rsidRPr="009205F6">
        <w:rPr>
          <w:rFonts w:ascii="Time New Roman" w:eastAsia="SimHei" w:hAnsi="Time New Roman" w:hint="eastAsia"/>
        </w:rPr>
        <w:t>运用</w:t>
      </w:r>
      <w:r w:rsidR="00F93618" w:rsidRPr="009205F6">
        <w:rPr>
          <w:rFonts w:ascii="Time New Roman" w:eastAsia="SimHei" w:hAnsi="Time New Roman"/>
        </w:rPr>
        <w:t>反腐败法的培训，开展提高意识的运动，并</w:t>
      </w:r>
      <w:r w:rsidR="000F43AC" w:rsidRPr="009205F6">
        <w:rPr>
          <w:rFonts w:ascii="Time New Roman" w:eastAsia="SimHei" w:hAnsi="Time New Roman" w:hint="eastAsia"/>
        </w:rPr>
        <w:t>在法律和实践中</w:t>
      </w:r>
      <w:r w:rsidR="00F93618" w:rsidRPr="009205F6">
        <w:rPr>
          <w:rFonts w:ascii="Time New Roman" w:eastAsia="SimHei" w:hAnsi="Time New Roman"/>
        </w:rPr>
        <w:t>确保</w:t>
      </w:r>
      <w:r w:rsidR="000F43AC" w:rsidRPr="009205F6">
        <w:rPr>
          <w:rFonts w:ascii="Time New Roman" w:eastAsia="SimHei" w:hAnsi="Time New Roman" w:hint="eastAsia"/>
        </w:rPr>
        <w:t>政府</w:t>
      </w:r>
      <w:r w:rsidR="00F93618" w:rsidRPr="009205F6">
        <w:rPr>
          <w:rFonts w:ascii="Time New Roman" w:eastAsia="SimHei" w:hAnsi="Time New Roman"/>
        </w:rPr>
        <w:t>当局</w:t>
      </w:r>
      <w:r w:rsidR="000F43AC" w:rsidRPr="009205F6">
        <w:rPr>
          <w:rFonts w:ascii="Time New Roman" w:eastAsia="SimHei" w:hAnsi="Time New Roman" w:hint="eastAsia"/>
        </w:rPr>
        <w:t>行为</w:t>
      </w:r>
      <w:r w:rsidR="00F93618" w:rsidRPr="009205F6">
        <w:rPr>
          <w:rFonts w:ascii="Time New Roman" w:eastAsia="SimHei" w:hAnsi="Time New Roman"/>
        </w:rPr>
        <w:t>的透明度。</w:t>
      </w:r>
    </w:p>
    <w:p w:rsidR="00F93618" w:rsidRPr="00F93618" w:rsidRDefault="009205F6" w:rsidP="00F93618">
      <w:pPr>
        <w:rPr>
          <w:rFonts w:hint="eastAsia"/>
        </w:rPr>
      </w:pPr>
      <w:r>
        <w:rPr>
          <w:rFonts w:hint="eastAsia"/>
        </w:rPr>
        <w:tab/>
      </w:r>
      <w:r w:rsidR="00F93618" w:rsidRPr="00F93618">
        <w:t xml:space="preserve">11.  </w:t>
      </w:r>
      <w:r w:rsidR="006206E5">
        <w:t>委员会关切地</w:t>
      </w:r>
      <w:r w:rsidR="006206E5">
        <w:rPr>
          <w:rFonts w:hint="eastAsia"/>
        </w:rPr>
        <w:t>提出</w:t>
      </w:r>
      <w:r w:rsidR="00F93618" w:rsidRPr="00F93618">
        <w:t>，目前正在与欧洲联盟谈判的</w:t>
      </w:r>
      <w:r>
        <w:rPr>
          <w:rFonts w:hint="eastAsia"/>
        </w:rPr>
        <w:t>“</w:t>
      </w:r>
      <w:r w:rsidR="00F93618" w:rsidRPr="00F93618">
        <w:t>经济伙伴关系协定</w:t>
      </w:r>
      <w:r>
        <w:rPr>
          <w:rFonts w:hint="eastAsia"/>
        </w:rPr>
        <w:t>”</w:t>
      </w:r>
      <w:r w:rsidR="00F93618" w:rsidRPr="00F93618">
        <w:t>、东南非共同市场</w:t>
      </w:r>
      <w:r w:rsidR="00F93618" w:rsidRPr="00F93618">
        <w:t>(</w:t>
      </w:r>
      <w:r w:rsidR="006206E5">
        <w:t>东</w:t>
      </w:r>
      <w:r w:rsidR="00F93618" w:rsidRPr="00F93618">
        <w:t>南</w:t>
      </w:r>
      <w:r w:rsidR="006206E5">
        <w:rPr>
          <w:rFonts w:hint="eastAsia"/>
        </w:rPr>
        <w:t>非</w:t>
      </w:r>
      <w:r w:rsidR="00F93618" w:rsidRPr="00F93618">
        <w:t>共市</w:t>
      </w:r>
      <w:r w:rsidR="00F93618" w:rsidRPr="00F93618">
        <w:t>)</w:t>
      </w:r>
      <w:r w:rsidR="00F93618" w:rsidRPr="00F93618">
        <w:t>下的投资协议，以及双边贸易和投资协议，可能会对缔约国依《公约》承担的义务产生不利的影响，尤其会</w:t>
      </w:r>
      <w:r w:rsidR="00F93618" w:rsidRPr="00F93618">
        <w:rPr>
          <w:rFonts w:hint="eastAsia"/>
        </w:rPr>
        <w:t>危及</w:t>
      </w:r>
      <w:r w:rsidR="00F93618" w:rsidRPr="00F93618">
        <w:t>肯尼亚那些依赖于玉米、</w:t>
      </w:r>
      <w:r w:rsidR="006206E5">
        <w:rPr>
          <w:rFonts w:hint="eastAsia"/>
        </w:rPr>
        <w:t>小</w:t>
      </w:r>
      <w:r w:rsidR="00F93618" w:rsidRPr="00F93618">
        <w:t>麦</w:t>
      </w:r>
      <w:r w:rsidR="006206E5">
        <w:rPr>
          <w:rFonts w:hint="eastAsia"/>
        </w:rPr>
        <w:t>、水稻</w:t>
      </w:r>
      <w:r w:rsidR="00F93618" w:rsidRPr="00F93618">
        <w:t>和奶制品</w:t>
      </w:r>
      <w:r w:rsidR="00F93618" w:rsidRPr="00F93618">
        <w:rPr>
          <w:rFonts w:hint="eastAsia"/>
        </w:rPr>
        <w:t>的</w:t>
      </w:r>
      <w:r w:rsidR="00F93618" w:rsidRPr="00F93618">
        <w:t>小农</w:t>
      </w:r>
      <w:r w:rsidR="006206E5">
        <w:rPr>
          <w:rFonts w:hint="eastAsia"/>
        </w:rPr>
        <w:t>的生计</w:t>
      </w:r>
      <w:r w:rsidR="00F93618" w:rsidRPr="00F93618">
        <w:rPr>
          <w:rFonts w:hint="eastAsia"/>
        </w:rPr>
        <w:t>，</w:t>
      </w:r>
      <w:r w:rsidR="006206E5">
        <w:rPr>
          <w:rFonts w:hint="eastAsia"/>
        </w:rPr>
        <w:t>影响</w:t>
      </w:r>
      <w:r w:rsidR="00F93618" w:rsidRPr="00F93618">
        <w:t>食品加工</w:t>
      </w:r>
      <w:r w:rsidR="00F93618" w:rsidRPr="00F93618">
        <w:rPr>
          <w:rFonts w:hint="eastAsia"/>
        </w:rPr>
        <w:t>业</w:t>
      </w:r>
      <w:r w:rsidR="00F93618" w:rsidRPr="00F93618">
        <w:t>、纺织</w:t>
      </w:r>
      <w:r w:rsidR="00F93618" w:rsidRPr="00F93618">
        <w:rPr>
          <w:rFonts w:hint="eastAsia"/>
        </w:rPr>
        <w:t>业</w:t>
      </w:r>
      <w:r w:rsidR="00F93618" w:rsidRPr="00F93618">
        <w:t>、纸张和印刷业工人</w:t>
      </w:r>
      <w:r w:rsidR="00F93618" w:rsidRPr="00F93618">
        <w:rPr>
          <w:rFonts w:hint="eastAsia"/>
        </w:rPr>
        <w:t>的</w:t>
      </w:r>
      <w:r w:rsidR="006206E5" w:rsidRPr="00F93618">
        <w:rPr>
          <w:rFonts w:hint="eastAsia"/>
        </w:rPr>
        <w:t>就业</w:t>
      </w:r>
      <w:r w:rsidR="00F93618" w:rsidRPr="00F93618">
        <w:rPr>
          <w:rFonts w:hint="eastAsia"/>
        </w:rPr>
        <w:t>水平，以及损害</w:t>
      </w:r>
      <w:r w:rsidR="006206E5">
        <w:t>劳</w:t>
      </w:r>
      <w:r w:rsidR="006206E5">
        <w:rPr>
          <w:rFonts w:hint="eastAsia"/>
        </w:rPr>
        <w:t>动</w:t>
      </w:r>
      <w:r w:rsidR="00F93618" w:rsidRPr="00F93618">
        <w:t>权和食物权</w:t>
      </w:r>
      <w:r w:rsidR="006206E5">
        <w:rPr>
          <w:rFonts w:hint="eastAsia"/>
        </w:rPr>
        <w:t>。</w:t>
      </w:r>
      <w:r w:rsidR="00F93618" w:rsidRPr="00F93618">
        <w:t>(</w:t>
      </w:r>
      <w:r w:rsidR="00F93618" w:rsidRPr="00F93618">
        <w:t>第</w:t>
      </w:r>
      <w:r w:rsidR="00F93618" w:rsidRPr="00F93618">
        <w:t>...</w:t>
      </w:r>
      <w:r w:rsidR="00F93618" w:rsidRPr="00F93618">
        <w:t>条第一款</w:t>
      </w:r>
      <w:r w:rsidR="00F93618" w:rsidRPr="00F93618">
        <w:t>)</w:t>
      </w:r>
    </w:p>
    <w:p w:rsidR="00F93618" w:rsidRPr="009205F6" w:rsidRDefault="009205F6" w:rsidP="009205F6">
      <w:pPr>
        <w:ind w:left="1040"/>
        <w:rPr>
          <w:rFonts w:ascii="Time New Roman" w:eastAsia="SimHei" w:hAnsi="Time New Roman"/>
        </w:rPr>
      </w:pPr>
      <w:r>
        <w:rPr>
          <w:rFonts w:ascii="Time New Roman" w:eastAsia="SimHei" w:hAnsi="Time New Roman" w:hint="eastAsia"/>
        </w:rPr>
        <w:tab/>
      </w:r>
      <w:r w:rsidR="00F93618" w:rsidRPr="009205F6">
        <w:rPr>
          <w:rFonts w:ascii="Time New Roman" w:eastAsia="SimHei" w:hAnsi="Time New Roman"/>
        </w:rPr>
        <w:t>委员会建议缔约国采取必要措施，评估</w:t>
      </w:r>
      <w:r w:rsidR="00F93618" w:rsidRPr="009205F6">
        <w:rPr>
          <w:rFonts w:ascii="Time New Roman" w:eastAsia="SimHei" w:hAnsi="Time New Roman" w:hint="eastAsia"/>
        </w:rPr>
        <w:t>在</w:t>
      </w:r>
      <w:r w:rsidR="00F93618" w:rsidRPr="009205F6">
        <w:rPr>
          <w:rFonts w:ascii="Time New Roman" w:eastAsia="SimHei" w:hAnsi="Time New Roman"/>
        </w:rPr>
        <w:t>与欧洲联盟签订的</w:t>
      </w:r>
      <w:r w:rsidRPr="009205F6">
        <w:rPr>
          <w:rFonts w:ascii="Time New Roman" w:eastAsia="SimHei" w:hAnsi="Time New Roman" w:hint="eastAsia"/>
        </w:rPr>
        <w:t>“</w:t>
      </w:r>
      <w:r w:rsidR="00F93618" w:rsidRPr="009205F6">
        <w:rPr>
          <w:rFonts w:ascii="Time New Roman" w:eastAsia="SimHei" w:hAnsi="Time New Roman"/>
        </w:rPr>
        <w:t>经济伙伴关系协定</w:t>
      </w:r>
      <w:r w:rsidRPr="009205F6">
        <w:rPr>
          <w:rFonts w:ascii="Time New Roman" w:eastAsia="SimHei" w:hAnsi="Time New Roman" w:hint="eastAsia"/>
        </w:rPr>
        <w:t>”</w:t>
      </w:r>
      <w:r w:rsidR="006206E5" w:rsidRPr="009205F6">
        <w:rPr>
          <w:rFonts w:ascii="Time New Roman" w:eastAsia="SimHei" w:hAnsi="Time New Roman" w:hint="eastAsia"/>
        </w:rPr>
        <w:t>、</w:t>
      </w:r>
      <w:r w:rsidR="00F93618" w:rsidRPr="009205F6">
        <w:rPr>
          <w:rFonts w:ascii="Time New Roman" w:eastAsia="SimHei" w:hAnsi="Time New Roman"/>
        </w:rPr>
        <w:t>目前正</w:t>
      </w:r>
      <w:r w:rsidR="00F93618" w:rsidRPr="009205F6">
        <w:rPr>
          <w:rFonts w:ascii="Time New Roman" w:eastAsia="SimHei" w:hAnsi="Time New Roman" w:hint="eastAsia"/>
        </w:rPr>
        <w:t>在</w:t>
      </w:r>
      <w:r w:rsidR="006206E5" w:rsidRPr="009205F6">
        <w:rPr>
          <w:rFonts w:ascii="Time New Roman" w:eastAsia="SimHei" w:hAnsi="Time New Roman"/>
        </w:rPr>
        <w:t>谈判的东</w:t>
      </w:r>
      <w:r w:rsidR="00F93618" w:rsidRPr="009205F6">
        <w:rPr>
          <w:rFonts w:ascii="Time New Roman" w:eastAsia="SimHei" w:hAnsi="Time New Roman"/>
        </w:rPr>
        <w:t>南</w:t>
      </w:r>
      <w:r w:rsidR="006206E5" w:rsidRPr="009205F6">
        <w:rPr>
          <w:rFonts w:ascii="Time New Roman" w:eastAsia="SimHei" w:hAnsi="Time New Roman" w:hint="eastAsia"/>
        </w:rPr>
        <w:t>非</w:t>
      </w:r>
      <w:r w:rsidR="00F84531" w:rsidRPr="009205F6">
        <w:rPr>
          <w:rFonts w:ascii="Time New Roman" w:eastAsia="SimHei" w:hAnsi="Time New Roman"/>
        </w:rPr>
        <w:t>共</w:t>
      </w:r>
      <w:r w:rsidR="00F84531" w:rsidRPr="009205F6">
        <w:rPr>
          <w:rFonts w:ascii="Time New Roman" w:eastAsia="SimHei" w:hAnsi="Time New Roman" w:hint="eastAsia"/>
        </w:rPr>
        <w:t>市</w:t>
      </w:r>
      <w:r w:rsidR="00F93618" w:rsidRPr="009205F6">
        <w:rPr>
          <w:rFonts w:ascii="Time New Roman" w:eastAsia="SimHei" w:hAnsi="Time New Roman"/>
        </w:rPr>
        <w:t>共同投资领域投资协议，以及双边贸易和投资协议</w:t>
      </w:r>
      <w:r w:rsidR="006206E5" w:rsidRPr="009205F6">
        <w:rPr>
          <w:rFonts w:ascii="Time New Roman" w:eastAsia="SimHei" w:hAnsi="Time New Roman"/>
        </w:rPr>
        <w:t>下</w:t>
      </w:r>
      <w:r w:rsidR="006206E5" w:rsidRPr="009205F6">
        <w:rPr>
          <w:rFonts w:ascii="Time New Roman" w:eastAsia="SimHei" w:hAnsi="Time New Roman" w:hint="eastAsia"/>
        </w:rPr>
        <w:t>作出的</w:t>
      </w:r>
      <w:r w:rsidR="006206E5" w:rsidRPr="009205F6">
        <w:rPr>
          <w:rFonts w:ascii="Time New Roman" w:eastAsia="SimHei" w:hAnsi="Time New Roman"/>
        </w:rPr>
        <w:t>任何承诺</w:t>
      </w:r>
      <w:r w:rsidR="00F93618" w:rsidRPr="009205F6">
        <w:rPr>
          <w:rFonts w:ascii="Time New Roman" w:eastAsia="SimHei" w:hAnsi="Time New Roman"/>
        </w:rPr>
        <w:t>，对肯尼亚的经济、社会、文化权利可产生的不利影响，并确保《公约》权利不会</w:t>
      </w:r>
      <w:r w:rsidR="00F93618" w:rsidRPr="009205F6">
        <w:rPr>
          <w:rFonts w:ascii="Time New Roman" w:eastAsia="SimHei" w:hAnsi="Time New Roman" w:hint="eastAsia"/>
        </w:rPr>
        <w:t>遭</w:t>
      </w:r>
      <w:r w:rsidR="00F84531" w:rsidRPr="009205F6">
        <w:rPr>
          <w:rFonts w:ascii="Time New Roman" w:eastAsia="SimHei" w:hAnsi="Time New Roman"/>
        </w:rPr>
        <w:t>受</w:t>
      </w:r>
      <w:r w:rsidR="00F84531" w:rsidRPr="009205F6">
        <w:rPr>
          <w:rFonts w:ascii="Time New Roman" w:eastAsia="SimHei" w:hAnsi="Time New Roman" w:hint="eastAsia"/>
        </w:rPr>
        <w:t>不利</w:t>
      </w:r>
      <w:r w:rsidR="00F93618" w:rsidRPr="009205F6">
        <w:rPr>
          <w:rFonts w:ascii="Time New Roman" w:eastAsia="SimHei" w:hAnsi="Time New Roman"/>
        </w:rPr>
        <w:t>影响。</w:t>
      </w:r>
    </w:p>
    <w:p w:rsidR="00F93618" w:rsidRPr="00F93618" w:rsidRDefault="009205F6" w:rsidP="00F93618">
      <w:pPr>
        <w:rPr>
          <w:rFonts w:hint="eastAsia"/>
        </w:rPr>
      </w:pPr>
      <w:r>
        <w:rPr>
          <w:rFonts w:hint="eastAsia"/>
        </w:rPr>
        <w:tab/>
      </w:r>
      <w:r w:rsidR="00F93618" w:rsidRPr="00F93618">
        <w:t xml:space="preserve">12.  </w:t>
      </w:r>
      <w:r w:rsidR="00F84531">
        <w:t>委员会关切地</w:t>
      </w:r>
      <w:r w:rsidR="00F84531">
        <w:rPr>
          <w:rFonts w:hint="eastAsia"/>
        </w:rPr>
        <w:t>指出</w:t>
      </w:r>
      <w:r w:rsidR="00F93618" w:rsidRPr="00F93618">
        <w:t>，</w:t>
      </w:r>
      <w:r w:rsidR="00F84531">
        <w:rPr>
          <w:rFonts w:hint="eastAsia"/>
        </w:rPr>
        <w:t>在</w:t>
      </w:r>
      <w:r w:rsidR="00F84531">
        <w:t>享</w:t>
      </w:r>
      <w:r w:rsidR="00F84531">
        <w:rPr>
          <w:rFonts w:hint="eastAsia"/>
        </w:rPr>
        <w:t>受</w:t>
      </w:r>
      <w:r w:rsidR="00F93618" w:rsidRPr="00F93618">
        <w:t>经济、社会、文化权利方面，包括</w:t>
      </w:r>
      <w:r w:rsidR="00F93618" w:rsidRPr="00F93618">
        <w:rPr>
          <w:rFonts w:hint="eastAsia"/>
        </w:rPr>
        <w:t>在</w:t>
      </w:r>
      <w:r w:rsidR="00F93618" w:rsidRPr="00F93618">
        <w:t>土地获</w:t>
      </w:r>
      <w:r w:rsidR="00F93618" w:rsidRPr="00F93618">
        <w:rPr>
          <w:rFonts w:hint="eastAsia"/>
        </w:rPr>
        <w:t>取</w:t>
      </w:r>
      <w:r w:rsidR="00F93618" w:rsidRPr="00F93618">
        <w:t>方面存在的差别，导致了</w:t>
      </w:r>
      <w:r w:rsidR="00F93618" w:rsidRPr="00F93618">
        <w:t>2008</w:t>
      </w:r>
      <w:r w:rsidR="00F93618" w:rsidRPr="00F93618">
        <w:t>年初族裔之间的关系紧张和大选后的暴力，</w:t>
      </w:r>
      <w:r w:rsidR="00F84531">
        <w:rPr>
          <w:rFonts w:hint="eastAsia"/>
        </w:rPr>
        <w:t>这</w:t>
      </w:r>
      <w:r w:rsidR="00F93618" w:rsidRPr="00F93618">
        <w:t>期间至少</w:t>
      </w:r>
      <w:r w:rsidR="00F84531">
        <w:rPr>
          <w:rFonts w:hint="eastAsia"/>
        </w:rPr>
        <w:t>有</w:t>
      </w:r>
      <w:r>
        <w:t>1,</w:t>
      </w:r>
      <w:r w:rsidR="00F93618" w:rsidRPr="00F93618">
        <w:t>500</w:t>
      </w:r>
      <w:r w:rsidR="00F93618" w:rsidRPr="00F93618">
        <w:t>人</w:t>
      </w:r>
      <w:r w:rsidR="00F93618" w:rsidRPr="00F93618">
        <w:rPr>
          <w:rFonts w:hint="eastAsia"/>
        </w:rPr>
        <w:t>遇</w:t>
      </w:r>
      <w:r w:rsidR="00F84531">
        <w:t>害。委员会还关切地</w:t>
      </w:r>
      <w:r w:rsidR="00F84531">
        <w:rPr>
          <w:rFonts w:hint="eastAsia"/>
        </w:rPr>
        <w:t>指出</w:t>
      </w:r>
      <w:r w:rsidR="00F84531">
        <w:t>，</w:t>
      </w:r>
      <w:r w:rsidR="00F84531">
        <w:rPr>
          <w:rFonts w:hint="eastAsia"/>
        </w:rPr>
        <w:t>施</w:t>
      </w:r>
      <w:r w:rsidR="00F93618" w:rsidRPr="00F93618">
        <w:t>暴</w:t>
      </w:r>
      <w:r w:rsidR="00F84531">
        <w:rPr>
          <w:rFonts w:hint="eastAsia"/>
        </w:rPr>
        <w:t>的</w:t>
      </w:r>
      <w:r w:rsidR="00F93618" w:rsidRPr="00F93618">
        <w:t>罪犯仍</w:t>
      </w:r>
      <w:r w:rsidR="00F93618" w:rsidRPr="00F93618">
        <w:rPr>
          <w:rFonts w:hint="eastAsia"/>
        </w:rPr>
        <w:t>未</w:t>
      </w:r>
      <w:r w:rsidR="00F93618" w:rsidRPr="00F93618">
        <w:t>被绳之以法</w:t>
      </w:r>
      <w:r w:rsidR="00F84531">
        <w:rPr>
          <w:rFonts w:hint="eastAsia"/>
        </w:rPr>
        <w:t>。</w:t>
      </w:r>
      <w:r w:rsidR="00F93618" w:rsidRPr="00F93618">
        <w:t>(</w:t>
      </w:r>
      <w:r w:rsidR="00F93618" w:rsidRPr="00F93618">
        <w:t>第二条第二款</w:t>
      </w:r>
      <w:r w:rsidR="00F93618" w:rsidRPr="00F93618">
        <w:t>)</w:t>
      </w:r>
    </w:p>
    <w:p w:rsidR="00F93618" w:rsidRPr="009205F6" w:rsidRDefault="009205F6" w:rsidP="009205F6">
      <w:pPr>
        <w:ind w:left="1040"/>
        <w:rPr>
          <w:rFonts w:ascii="Time New Roman" w:eastAsia="SimHei" w:hAnsi="Time New Roman"/>
        </w:rPr>
      </w:pPr>
      <w:r>
        <w:rPr>
          <w:rFonts w:ascii="Time New Roman" w:eastAsia="SimHei" w:hAnsi="Time New Roman" w:hint="eastAsia"/>
        </w:rPr>
        <w:tab/>
      </w:r>
      <w:r w:rsidR="00F93618" w:rsidRPr="009205F6">
        <w:rPr>
          <w:rFonts w:ascii="Time New Roman" w:eastAsia="SimHei" w:hAnsi="Time New Roman"/>
        </w:rPr>
        <w:t>委员会建议，缔约</w:t>
      </w:r>
      <w:r w:rsidR="00F84531" w:rsidRPr="009205F6">
        <w:rPr>
          <w:rFonts w:ascii="Time New Roman" w:eastAsia="SimHei" w:hAnsi="Time New Roman"/>
        </w:rPr>
        <w:t>国采取诸如通过《国家土地政策草案》办法，建立土地监察署，监督</w:t>
      </w:r>
      <w:r w:rsidR="00F84531" w:rsidRPr="009205F6">
        <w:rPr>
          <w:rFonts w:ascii="Time New Roman" w:eastAsia="SimHei" w:hAnsi="Time New Roman" w:hint="eastAsia"/>
        </w:rPr>
        <w:t>歧视</w:t>
      </w:r>
      <w:r w:rsidR="00F84531" w:rsidRPr="009205F6">
        <w:rPr>
          <w:rFonts w:ascii="Time New Roman" w:eastAsia="SimHei" w:hAnsi="Time New Roman"/>
        </w:rPr>
        <w:t>性的土地分配</w:t>
      </w:r>
      <w:r w:rsidR="00F84531" w:rsidRPr="009205F6">
        <w:rPr>
          <w:rFonts w:ascii="Time New Roman" w:eastAsia="SimHei" w:hAnsi="Time New Roman" w:hint="eastAsia"/>
        </w:rPr>
        <w:t>做法</w:t>
      </w:r>
      <w:r w:rsidR="00F93618" w:rsidRPr="009205F6">
        <w:rPr>
          <w:rFonts w:ascii="Time New Roman" w:eastAsia="SimHei" w:hAnsi="Time New Roman"/>
        </w:rPr>
        <w:t>，并</w:t>
      </w:r>
      <w:r w:rsidR="00F93618" w:rsidRPr="009205F6">
        <w:rPr>
          <w:rFonts w:ascii="Time New Roman" w:eastAsia="SimHei" w:hAnsi="Time New Roman" w:hint="eastAsia"/>
        </w:rPr>
        <w:t>落实负责</w:t>
      </w:r>
      <w:r w:rsidR="00F93618" w:rsidRPr="009205F6">
        <w:rPr>
          <w:rFonts w:ascii="Time New Roman" w:eastAsia="SimHei" w:hAnsi="Time New Roman"/>
        </w:rPr>
        <w:t>调查非法</w:t>
      </w:r>
      <w:r w:rsidR="00F93618" w:rsidRPr="009205F6">
        <w:rPr>
          <w:rFonts w:ascii="Time New Roman" w:eastAsia="SimHei" w:hAnsi="Time New Roman"/>
        </w:rPr>
        <w:t>/</w:t>
      </w:r>
      <w:r w:rsidR="00F93618" w:rsidRPr="009205F6">
        <w:rPr>
          <w:rFonts w:ascii="Time New Roman" w:eastAsia="SimHei" w:hAnsi="Time New Roman"/>
        </w:rPr>
        <w:t>不合法分配公有土地问题</w:t>
      </w:r>
      <w:r w:rsidR="00F93618" w:rsidRPr="009205F6">
        <w:rPr>
          <w:rFonts w:ascii="Time New Roman" w:eastAsia="SimHei" w:hAnsi="Time New Roman"/>
          <w:b/>
        </w:rPr>
        <w:t>Ndung</w:t>
      </w:r>
      <w:r w:rsidR="00F93618" w:rsidRPr="009205F6">
        <w:rPr>
          <w:rFonts w:ascii="Time New Roman" w:eastAsia="SimHei" w:hAnsi="Time New Roman"/>
        </w:rPr>
        <w:t>’</w:t>
      </w:r>
      <w:r w:rsidR="00F93618" w:rsidRPr="009205F6">
        <w:rPr>
          <w:rFonts w:ascii="Time New Roman" w:eastAsia="SimHei" w:hAnsi="Time New Roman"/>
          <w:b/>
        </w:rPr>
        <w:t>u</w:t>
      </w:r>
      <w:r w:rsidR="00F93618" w:rsidRPr="009205F6">
        <w:rPr>
          <w:rFonts w:ascii="Time New Roman" w:eastAsia="SimHei" w:hAnsi="Time New Roman"/>
        </w:rPr>
        <w:t>委员会的建议，解决在享有经济、社会、文化权利方面，包括获</w:t>
      </w:r>
      <w:r w:rsidR="00F93618" w:rsidRPr="009205F6">
        <w:rPr>
          <w:rFonts w:ascii="Time New Roman" w:eastAsia="SimHei" w:hAnsi="Time New Roman" w:hint="eastAsia"/>
        </w:rPr>
        <w:t>取</w:t>
      </w:r>
      <w:r w:rsidR="00F93618" w:rsidRPr="009205F6">
        <w:rPr>
          <w:rFonts w:ascii="Time New Roman" w:eastAsia="SimHei" w:hAnsi="Time New Roman"/>
        </w:rPr>
        <w:t>土地方面，对城镇地区贫民和乡村地区少数民族和土著族群影响尤深的差别</w:t>
      </w:r>
      <w:r w:rsidR="00F84531" w:rsidRPr="009205F6">
        <w:rPr>
          <w:rFonts w:ascii="Time New Roman" w:eastAsia="SimHei" w:hAnsi="Time New Roman" w:hint="eastAsia"/>
        </w:rPr>
        <w:t>待遇</w:t>
      </w:r>
      <w:r w:rsidR="00F93618" w:rsidRPr="009205F6">
        <w:rPr>
          <w:rFonts w:ascii="Time New Roman" w:eastAsia="SimHei" w:hAnsi="Time New Roman"/>
        </w:rPr>
        <w:t>问题。委员会还建议缔约国设立一个</w:t>
      </w:r>
      <w:r w:rsidR="00F93618" w:rsidRPr="009205F6">
        <w:rPr>
          <w:rFonts w:ascii="Time New Roman" w:eastAsia="SimHei" w:hAnsi="Time New Roman" w:hint="eastAsia"/>
        </w:rPr>
        <w:t>审理</w:t>
      </w:r>
      <w:r w:rsidR="00F93618" w:rsidRPr="009205F6">
        <w:rPr>
          <w:rFonts w:ascii="Time New Roman" w:eastAsia="SimHei" w:hAnsi="Time New Roman"/>
        </w:rPr>
        <w:t>大选后暴力事件</w:t>
      </w:r>
      <w:r w:rsidR="00F93618" w:rsidRPr="009205F6">
        <w:rPr>
          <w:rFonts w:ascii="Time New Roman" w:eastAsia="SimHei" w:hAnsi="Time New Roman" w:hint="eastAsia"/>
        </w:rPr>
        <w:t>的</w:t>
      </w:r>
      <w:r w:rsidR="00F93618" w:rsidRPr="009205F6">
        <w:rPr>
          <w:rFonts w:ascii="Time New Roman" w:eastAsia="SimHei" w:hAnsi="Time New Roman"/>
        </w:rPr>
        <w:t>法庭，将</w:t>
      </w:r>
      <w:r w:rsidR="00F84531" w:rsidRPr="009205F6">
        <w:rPr>
          <w:rFonts w:ascii="Time New Roman" w:eastAsia="SimHei" w:hAnsi="Time New Roman" w:hint="eastAsia"/>
        </w:rPr>
        <w:t>施</w:t>
      </w:r>
      <w:r w:rsidR="00F93618" w:rsidRPr="009205F6">
        <w:rPr>
          <w:rFonts w:ascii="Time New Roman" w:eastAsia="SimHei" w:hAnsi="Time New Roman"/>
        </w:rPr>
        <w:t>暴</w:t>
      </w:r>
      <w:r w:rsidR="00F84531" w:rsidRPr="009205F6">
        <w:rPr>
          <w:rFonts w:ascii="Time New Roman" w:eastAsia="SimHei" w:hAnsi="Time New Roman" w:hint="eastAsia"/>
        </w:rPr>
        <w:t>的</w:t>
      </w:r>
      <w:r w:rsidR="00F93618" w:rsidRPr="009205F6">
        <w:rPr>
          <w:rFonts w:ascii="Time New Roman" w:eastAsia="SimHei" w:hAnsi="Time New Roman"/>
        </w:rPr>
        <w:t>罪犯绳之以法，</w:t>
      </w:r>
      <w:r w:rsidR="00F93618" w:rsidRPr="009205F6">
        <w:rPr>
          <w:rFonts w:ascii="Time New Roman" w:eastAsia="SimHei" w:hAnsi="Time New Roman" w:hint="eastAsia"/>
        </w:rPr>
        <w:t>以及</w:t>
      </w:r>
      <w:r w:rsidR="00F84531" w:rsidRPr="009205F6">
        <w:rPr>
          <w:rFonts w:ascii="Time New Roman" w:eastAsia="SimHei" w:hAnsi="Time New Roman"/>
        </w:rPr>
        <w:t>设立一个真相、正义与和解委员会，解决历来更广泛的不公正现象，并建议缔约国</w:t>
      </w:r>
      <w:r w:rsidR="00F84531" w:rsidRPr="009205F6">
        <w:rPr>
          <w:rFonts w:ascii="Time New Roman" w:eastAsia="SimHei" w:hAnsi="Time New Roman" w:hint="eastAsia"/>
        </w:rPr>
        <w:t>鼓励</w:t>
      </w:r>
      <w:r w:rsidR="00F93618" w:rsidRPr="009205F6">
        <w:rPr>
          <w:rFonts w:ascii="Time New Roman" w:eastAsia="SimHei" w:hAnsi="Time New Roman"/>
        </w:rPr>
        <w:t>各族裔群</w:t>
      </w:r>
      <w:r w:rsidR="00F84531" w:rsidRPr="009205F6">
        <w:rPr>
          <w:rFonts w:ascii="Time New Roman" w:eastAsia="SimHei" w:hAnsi="Time New Roman" w:hint="eastAsia"/>
        </w:rPr>
        <w:t>体</w:t>
      </w:r>
      <w:r w:rsidR="00F93618" w:rsidRPr="009205F6">
        <w:rPr>
          <w:rFonts w:ascii="Time New Roman" w:eastAsia="SimHei" w:hAnsi="Time New Roman" w:hint="eastAsia"/>
        </w:rPr>
        <w:t>之</w:t>
      </w:r>
      <w:r w:rsidR="00F93618" w:rsidRPr="009205F6">
        <w:rPr>
          <w:rFonts w:ascii="Time New Roman" w:eastAsia="SimHei" w:hAnsi="Time New Roman"/>
        </w:rPr>
        <w:t>间的对话</w:t>
      </w:r>
      <w:r w:rsidR="00F93618" w:rsidRPr="009205F6">
        <w:rPr>
          <w:rFonts w:ascii="Time New Roman" w:eastAsia="SimHei" w:hAnsi="Time New Roman" w:hint="eastAsia"/>
        </w:rPr>
        <w:t>并</w:t>
      </w:r>
      <w:r w:rsidR="00F84531" w:rsidRPr="009205F6">
        <w:rPr>
          <w:rFonts w:ascii="Time New Roman" w:eastAsia="SimHei" w:hAnsi="Time New Roman" w:hint="eastAsia"/>
        </w:rPr>
        <w:t>促进他们</w:t>
      </w:r>
      <w:r w:rsidR="00F93618" w:rsidRPr="009205F6">
        <w:rPr>
          <w:rFonts w:ascii="Time New Roman" w:eastAsia="SimHei" w:hAnsi="Time New Roman" w:hint="eastAsia"/>
        </w:rPr>
        <w:t>之间的全面</w:t>
      </w:r>
      <w:r w:rsidR="00F93618" w:rsidRPr="009205F6">
        <w:rPr>
          <w:rFonts w:ascii="Time New Roman" w:eastAsia="SimHei" w:hAnsi="Time New Roman"/>
        </w:rPr>
        <w:t>和解。</w:t>
      </w:r>
    </w:p>
    <w:p w:rsidR="00F93618" w:rsidRPr="00F93618" w:rsidRDefault="009205F6" w:rsidP="00F93618">
      <w:pPr>
        <w:rPr>
          <w:rFonts w:hint="eastAsia"/>
        </w:rPr>
      </w:pPr>
      <w:r>
        <w:rPr>
          <w:rFonts w:hint="eastAsia"/>
        </w:rPr>
        <w:tab/>
      </w:r>
      <w:r w:rsidR="00F93618" w:rsidRPr="00F93618">
        <w:t xml:space="preserve">13.  </w:t>
      </w:r>
      <w:r w:rsidR="00F93618" w:rsidRPr="00F93618">
        <w:t>委员会关切</w:t>
      </w:r>
      <w:r w:rsidR="00F93618" w:rsidRPr="00F93618">
        <w:rPr>
          <w:rFonts w:hint="eastAsia"/>
        </w:rPr>
        <w:t>地</w:t>
      </w:r>
      <w:r w:rsidR="00F84531">
        <w:rPr>
          <w:rFonts w:hint="eastAsia"/>
        </w:rPr>
        <w:t>指出</w:t>
      </w:r>
      <w:r w:rsidR="00F93618" w:rsidRPr="00F93618">
        <w:rPr>
          <w:rFonts w:hint="eastAsia"/>
        </w:rPr>
        <w:t>，</w:t>
      </w:r>
      <w:r w:rsidR="00F84531">
        <w:rPr>
          <w:rFonts w:hint="eastAsia"/>
        </w:rPr>
        <w:t>在就业方面，</w:t>
      </w:r>
      <w:r w:rsidR="00F93618" w:rsidRPr="00F93618">
        <w:t>有报告称难民实际</w:t>
      </w:r>
      <w:r w:rsidR="00F93618" w:rsidRPr="00F93618">
        <w:rPr>
          <w:rFonts w:hint="eastAsia"/>
        </w:rPr>
        <w:t>上被</w:t>
      </w:r>
      <w:r w:rsidR="00F93618" w:rsidRPr="00F93618">
        <w:t>正规部门</w:t>
      </w:r>
      <w:r w:rsidR="00F93618" w:rsidRPr="00F93618">
        <w:rPr>
          <w:rFonts w:hint="eastAsia"/>
        </w:rPr>
        <w:t>拒之</w:t>
      </w:r>
      <w:r w:rsidR="00F84531">
        <w:rPr>
          <w:rFonts w:hint="eastAsia"/>
        </w:rPr>
        <w:t>于</w:t>
      </w:r>
      <w:r w:rsidR="00F93618" w:rsidRPr="00F93618">
        <w:rPr>
          <w:rFonts w:hint="eastAsia"/>
        </w:rPr>
        <w:t>门外</w:t>
      </w:r>
      <w:r w:rsidR="00F93618" w:rsidRPr="00F93618">
        <w:t>，</w:t>
      </w:r>
      <w:r w:rsidR="00F93618" w:rsidRPr="00F93618">
        <w:rPr>
          <w:rFonts w:hint="eastAsia"/>
        </w:rPr>
        <w:t>且</w:t>
      </w:r>
      <w:r w:rsidR="00F93618" w:rsidRPr="00F93618">
        <w:t>往往</w:t>
      </w:r>
      <w:r w:rsidR="00F93618" w:rsidRPr="00F93618">
        <w:rPr>
          <w:rFonts w:hint="eastAsia"/>
        </w:rPr>
        <w:t>在</w:t>
      </w:r>
      <w:r w:rsidR="00F93618" w:rsidRPr="00F93618">
        <w:t>非正规部门</w:t>
      </w:r>
      <w:r w:rsidR="00F93618" w:rsidRPr="00F93618">
        <w:rPr>
          <w:rFonts w:hint="eastAsia"/>
        </w:rPr>
        <w:t>领取</w:t>
      </w:r>
      <w:r w:rsidR="00F93618" w:rsidRPr="00F93618">
        <w:t>低于最低工资</w:t>
      </w:r>
      <w:r w:rsidR="00F93618" w:rsidRPr="00F93618">
        <w:rPr>
          <w:rFonts w:hint="eastAsia"/>
        </w:rPr>
        <w:t>的薪金</w:t>
      </w:r>
      <w:r w:rsidR="00F84531">
        <w:t>。委员会还关切地</w:t>
      </w:r>
      <w:r w:rsidR="00F84531">
        <w:rPr>
          <w:rFonts w:hint="eastAsia"/>
        </w:rPr>
        <w:t>指出</w:t>
      </w:r>
      <w:r w:rsidR="00F93618" w:rsidRPr="00F93618">
        <w:t>，难民和寻求庇护者往往多年被圈禁</w:t>
      </w:r>
      <w:r w:rsidR="00F93618" w:rsidRPr="00F93618">
        <w:rPr>
          <w:rFonts w:hint="eastAsia"/>
        </w:rPr>
        <w:t>在</w:t>
      </w:r>
      <w:r w:rsidR="00F93618" w:rsidRPr="00F93618">
        <w:t>设</w:t>
      </w:r>
      <w:r w:rsidR="00F93618" w:rsidRPr="00F93618">
        <w:rPr>
          <w:rFonts w:hint="eastAsia"/>
        </w:rPr>
        <w:t>于偏僻</w:t>
      </w:r>
      <w:r w:rsidR="00F93618" w:rsidRPr="00F93618">
        <w:t>、</w:t>
      </w:r>
      <w:r w:rsidR="00F93618" w:rsidRPr="00F93618">
        <w:rPr>
          <w:rFonts w:hint="eastAsia"/>
        </w:rPr>
        <w:t>半</w:t>
      </w:r>
      <w:r w:rsidR="00F93618" w:rsidRPr="00F93618">
        <w:t>干旱</w:t>
      </w:r>
      <w:r w:rsidR="00F84531">
        <w:rPr>
          <w:rFonts w:hint="eastAsia"/>
        </w:rPr>
        <w:t>地</w:t>
      </w:r>
      <w:r w:rsidR="00F93618" w:rsidRPr="00F93618">
        <w:t>区的难民营内，并</w:t>
      </w:r>
      <w:r w:rsidR="00F84531">
        <w:rPr>
          <w:rFonts w:hint="eastAsia"/>
        </w:rPr>
        <w:t>在</w:t>
      </w:r>
      <w:r w:rsidR="00F84531" w:rsidRPr="00F93618">
        <w:t>公立医院</w:t>
      </w:r>
      <w:r w:rsidR="00F93618" w:rsidRPr="00F93618">
        <w:t>向他们收取比国</w:t>
      </w:r>
      <w:r w:rsidR="00F84531">
        <w:rPr>
          <w:rFonts w:hint="eastAsia"/>
        </w:rPr>
        <w:t>民</w:t>
      </w:r>
      <w:r w:rsidR="00F93618" w:rsidRPr="00F93618">
        <w:t>高的费用</w:t>
      </w:r>
      <w:r w:rsidR="00F84531">
        <w:rPr>
          <w:rFonts w:hint="eastAsia"/>
        </w:rPr>
        <w:t>。</w:t>
      </w:r>
      <w:r w:rsidR="00F93618" w:rsidRPr="00F93618">
        <w:t>(</w:t>
      </w:r>
      <w:r w:rsidR="00F93618" w:rsidRPr="00F93618">
        <w:t>第二条第二款</w:t>
      </w:r>
      <w:r w:rsidR="00F93618" w:rsidRPr="00F93618">
        <w:t>)</w:t>
      </w:r>
    </w:p>
    <w:p w:rsidR="00F93618" w:rsidRPr="009205F6" w:rsidRDefault="009205F6" w:rsidP="009205F6">
      <w:pPr>
        <w:ind w:left="1040"/>
        <w:rPr>
          <w:rFonts w:ascii="Time New Roman" w:eastAsia="SimHei" w:hAnsi="Time New Roman"/>
        </w:rPr>
      </w:pPr>
      <w:r>
        <w:rPr>
          <w:rFonts w:ascii="Time New Roman" w:eastAsia="SimHei" w:hAnsi="Time New Roman" w:hint="eastAsia"/>
        </w:rPr>
        <w:tab/>
      </w:r>
      <w:r w:rsidR="00F93618" w:rsidRPr="009205F6">
        <w:rPr>
          <w:rFonts w:ascii="Time New Roman" w:eastAsia="SimHei" w:hAnsi="Time New Roman"/>
        </w:rPr>
        <w:t>委员会建议缔约国根据《难民法》</w:t>
      </w:r>
      <w:r w:rsidR="00F93618" w:rsidRPr="009205F6">
        <w:rPr>
          <w:rFonts w:ascii="Time New Roman" w:eastAsia="SimHei" w:hAnsi="Time New Roman"/>
        </w:rPr>
        <w:t>(</w:t>
      </w:r>
      <w:r w:rsidR="00F93618" w:rsidRPr="009205F6">
        <w:rPr>
          <w:rFonts w:ascii="Time New Roman" w:eastAsia="SimHei" w:hAnsi="Time New Roman"/>
          <w:b/>
        </w:rPr>
        <w:t>2006</w:t>
      </w:r>
      <w:r w:rsidR="00F93618" w:rsidRPr="009205F6">
        <w:rPr>
          <w:rFonts w:ascii="Time New Roman" w:eastAsia="SimHei" w:hAnsi="Time New Roman"/>
        </w:rPr>
        <w:t>年</w:t>
      </w:r>
      <w:r w:rsidR="00F93618" w:rsidRPr="009205F6">
        <w:rPr>
          <w:rFonts w:ascii="Time New Roman" w:eastAsia="SimHei" w:hAnsi="Time New Roman"/>
        </w:rPr>
        <w:t>)</w:t>
      </w:r>
      <w:r w:rsidR="00F93618" w:rsidRPr="009205F6">
        <w:rPr>
          <w:rFonts w:ascii="Time New Roman" w:eastAsia="SimHei" w:hAnsi="Time New Roman"/>
        </w:rPr>
        <w:t>向所有难民颁发工作许可证并</w:t>
      </w:r>
      <w:r w:rsidR="00F84531" w:rsidRPr="009205F6">
        <w:rPr>
          <w:rFonts w:ascii="Time New Roman" w:eastAsia="SimHei" w:hAnsi="Time New Roman" w:hint="eastAsia"/>
        </w:rPr>
        <w:t>监</w:t>
      </w:r>
      <w:r w:rsidR="00F93618" w:rsidRPr="009205F6">
        <w:rPr>
          <w:rFonts w:ascii="Time New Roman" w:eastAsia="SimHei" w:hAnsi="Time New Roman"/>
        </w:rPr>
        <w:t>督非正规部门对</w:t>
      </w:r>
      <w:r w:rsidR="00F93618" w:rsidRPr="009205F6">
        <w:rPr>
          <w:rFonts w:ascii="Time New Roman" w:eastAsia="SimHei" w:hAnsi="Time New Roman" w:hint="eastAsia"/>
        </w:rPr>
        <w:t>待</w:t>
      </w:r>
      <w:r w:rsidR="00F93618" w:rsidRPr="009205F6">
        <w:rPr>
          <w:rFonts w:ascii="Time New Roman" w:eastAsia="SimHei" w:hAnsi="Time New Roman"/>
        </w:rPr>
        <w:t>难民的不公平劳</w:t>
      </w:r>
      <w:r w:rsidR="00F84531" w:rsidRPr="009205F6">
        <w:rPr>
          <w:rFonts w:ascii="Time New Roman" w:eastAsia="SimHei" w:hAnsi="Time New Roman" w:hint="eastAsia"/>
        </w:rPr>
        <w:t>工</w:t>
      </w:r>
      <w:r w:rsidR="00F93618" w:rsidRPr="009205F6">
        <w:rPr>
          <w:rFonts w:ascii="Time New Roman" w:eastAsia="SimHei" w:hAnsi="Time New Roman"/>
        </w:rPr>
        <w:t>做法及剥削行为。委员会还建议缔约国放宽据称</w:t>
      </w:r>
      <w:r w:rsidR="00F84531" w:rsidRPr="009205F6">
        <w:rPr>
          <w:rFonts w:ascii="Time New Roman" w:eastAsia="SimHei" w:hAnsi="Time New Roman" w:hint="eastAsia"/>
        </w:rPr>
        <w:t>要求</w:t>
      </w:r>
      <w:r w:rsidR="00F93618" w:rsidRPr="009205F6">
        <w:rPr>
          <w:rFonts w:ascii="Time New Roman" w:eastAsia="SimHei" w:hAnsi="Time New Roman"/>
        </w:rPr>
        <w:t>难民长期在难民营内生活的政策，</w:t>
      </w:r>
      <w:r w:rsidR="00F93618" w:rsidRPr="009205F6">
        <w:rPr>
          <w:rFonts w:ascii="Time New Roman" w:eastAsia="SimHei" w:hAnsi="Time New Roman" w:hint="eastAsia"/>
        </w:rPr>
        <w:t>并且</w:t>
      </w:r>
      <w:r w:rsidR="00F93618" w:rsidRPr="009205F6">
        <w:rPr>
          <w:rFonts w:ascii="Time New Roman" w:eastAsia="SimHei" w:hAnsi="Time New Roman"/>
        </w:rPr>
        <w:t>按</w:t>
      </w:r>
      <w:r w:rsidR="00F93618" w:rsidRPr="009205F6">
        <w:rPr>
          <w:rFonts w:ascii="Time New Roman" w:eastAsia="SimHei" w:hAnsi="Time New Roman" w:hint="eastAsia"/>
        </w:rPr>
        <w:t>向</w:t>
      </w:r>
      <w:r w:rsidR="00F93618" w:rsidRPr="009205F6">
        <w:rPr>
          <w:rFonts w:ascii="Time New Roman" w:eastAsia="SimHei" w:hAnsi="Time New Roman"/>
        </w:rPr>
        <w:t>国民</w:t>
      </w:r>
      <w:r w:rsidR="00F93618" w:rsidRPr="009205F6">
        <w:rPr>
          <w:rFonts w:ascii="Time New Roman" w:eastAsia="SimHei" w:hAnsi="Time New Roman" w:hint="eastAsia"/>
        </w:rPr>
        <w:t>收取的</w:t>
      </w:r>
      <w:r w:rsidR="00F93618" w:rsidRPr="009205F6">
        <w:rPr>
          <w:rFonts w:ascii="Time New Roman" w:eastAsia="SimHei" w:hAnsi="Time New Roman"/>
        </w:rPr>
        <w:t>同样费率</w:t>
      </w:r>
      <w:r w:rsidR="00F93618" w:rsidRPr="009205F6">
        <w:rPr>
          <w:rFonts w:ascii="Time New Roman" w:eastAsia="SimHei" w:hAnsi="Time New Roman" w:hint="eastAsia"/>
        </w:rPr>
        <w:t>，为难民</w:t>
      </w:r>
      <w:r w:rsidR="00F93618" w:rsidRPr="009205F6">
        <w:rPr>
          <w:rFonts w:ascii="Time New Roman" w:eastAsia="SimHei" w:hAnsi="Time New Roman"/>
        </w:rPr>
        <w:t>提供医院诊疗服务。</w:t>
      </w:r>
    </w:p>
    <w:p w:rsidR="00F93618" w:rsidRPr="00F93618" w:rsidRDefault="009205F6" w:rsidP="00F93618">
      <w:pPr>
        <w:rPr>
          <w:rFonts w:hint="eastAsia"/>
        </w:rPr>
      </w:pPr>
      <w:r>
        <w:rPr>
          <w:rFonts w:hint="eastAsia"/>
        </w:rPr>
        <w:tab/>
      </w:r>
      <w:r w:rsidR="00F93618" w:rsidRPr="00F93618">
        <w:t xml:space="preserve">14.  </w:t>
      </w:r>
      <w:r w:rsidR="00F84531">
        <w:t>委员会关切地</w:t>
      </w:r>
      <w:r w:rsidR="00F84531">
        <w:rPr>
          <w:rFonts w:hint="eastAsia"/>
        </w:rPr>
        <w:t>指出</w:t>
      </w:r>
      <w:r w:rsidR="00F93618" w:rsidRPr="00F93618">
        <w:t>，《宪法》第</w:t>
      </w:r>
      <w:r w:rsidR="00F93618" w:rsidRPr="00F93618">
        <w:t>82(4)</w:t>
      </w:r>
      <w:r w:rsidR="00F93618" w:rsidRPr="00F93618">
        <w:t>条</w:t>
      </w:r>
      <w:r w:rsidR="00F93618" w:rsidRPr="00F93618">
        <w:rPr>
          <w:rFonts w:hint="eastAsia"/>
        </w:rPr>
        <w:t>规定</w:t>
      </w:r>
      <w:r w:rsidR="00F93618" w:rsidRPr="00F93618">
        <w:t>，</w:t>
      </w:r>
      <w:r w:rsidR="00F93618" w:rsidRPr="00F93618">
        <w:rPr>
          <w:rFonts w:hint="eastAsia"/>
        </w:rPr>
        <w:t>对诸如</w:t>
      </w:r>
      <w:r w:rsidR="00F93618" w:rsidRPr="00F93618">
        <w:t>婚姻、离婚以及亡</w:t>
      </w:r>
      <w:r w:rsidR="00F93618" w:rsidRPr="00F93618">
        <w:rPr>
          <w:rFonts w:hint="eastAsia"/>
        </w:rPr>
        <w:t>者</w:t>
      </w:r>
      <w:r w:rsidR="00F93618" w:rsidRPr="00F93618">
        <w:t>产</w:t>
      </w:r>
      <w:r w:rsidR="00F84531">
        <w:rPr>
          <w:rFonts w:hint="eastAsia"/>
        </w:rPr>
        <w:t>权转</w:t>
      </w:r>
      <w:r w:rsidR="00F93618" w:rsidRPr="00F93618">
        <w:t>移</w:t>
      </w:r>
      <w:r w:rsidR="00F93618" w:rsidRPr="00F93618">
        <w:rPr>
          <w:rFonts w:hint="eastAsia"/>
        </w:rPr>
        <w:t>之类涉及</w:t>
      </w:r>
      <w:r w:rsidR="00F84531">
        <w:rPr>
          <w:rFonts w:hint="eastAsia"/>
        </w:rPr>
        <w:t>属</w:t>
      </w:r>
      <w:r w:rsidR="00F93618" w:rsidRPr="00F93618">
        <w:rPr>
          <w:rFonts w:hint="eastAsia"/>
        </w:rPr>
        <w:t>人</w:t>
      </w:r>
      <w:r w:rsidR="00F84531">
        <w:rPr>
          <w:rFonts w:hint="eastAsia"/>
        </w:rPr>
        <w:t>法的</w:t>
      </w:r>
      <w:r w:rsidR="00F93618" w:rsidRPr="00F93618">
        <w:rPr>
          <w:rFonts w:hint="eastAsia"/>
        </w:rPr>
        <w:t>事务</w:t>
      </w:r>
      <w:r w:rsidR="00F93618" w:rsidRPr="00F93618">
        <w:t>，以</w:t>
      </w:r>
      <w:r w:rsidR="00F93618" w:rsidRPr="00F93618">
        <w:rPr>
          <w:rFonts w:hint="eastAsia"/>
        </w:rPr>
        <w:t>及适用于</w:t>
      </w:r>
      <w:r w:rsidR="00F93618" w:rsidRPr="00F93618">
        <w:t>某些部族的习惯法，</w:t>
      </w:r>
      <w:r w:rsidR="00F93618" w:rsidRPr="00F93618">
        <w:rPr>
          <w:rFonts w:hint="eastAsia"/>
        </w:rPr>
        <w:t>免予执行</w:t>
      </w:r>
      <w:r w:rsidR="00F93618" w:rsidRPr="00F93618">
        <w:t>宪法禁止歧视</w:t>
      </w:r>
      <w:r w:rsidR="00F93618" w:rsidRPr="00F93618">
        <w:rPr>
          <w:rFonts w:hint="eastAsia"/>
        </w:rPr>
        <w:t>的规定</w:t>
      </w:r>
      <w:r w:rsidR="00F93618" w:rsidRPr="00F93618">
        <w:t>，</w:t>
      </w:r>
      <w:r w:rsidR="00F93618" w:rsidRPr="00F93618">
        <w:rPr>
          <w:rFonts w:hint="eastAsia"/>
        </w:rPr>
        <w:t>结果</w:t>
      </w:r>
      <w:r w:rsidR="00F84531">
        <w:rPr>
          <w:rFonts w:hint="eastAsia"/>
        </w:rPr>
        <w:t>使</w:t>
      </w:r>
      <w:r w:rsidR="00F93618" w:rsidRPr="00F93618">
        <w:t>妇女</w:t>
      </w:r>
      <w:r w:rsidR="00F93618" w:rsidRPr="00F93618">
        <w:rPr>
          <w:rFonts w:hint="eastAsia"/>
        </w:rPr>
        <w:t>在上述</w:t>
      </w:r>
      <w:r w:rsidR="00F93618" w:rsidRPr="00F93618">
        <w:t>法律领域普遍蒙受歧视</w:t>
      </w:r>
      <w:r w:rsidR="00F93618" w:rsidRPr="00F93618">
        <w:rPr>
          <w:rFonts w:hint="eastAsia"/>
        </w:rPr>
        <w:t>。</w:t>
      </w:r>
      <w:r>
        <w:t>(</w:t>
      </w:r>
      <w:r w:rsidR="00F93618" w:rsidRPr="00F93618">
        <w:t>第三条</w:t>
      </w:r>
      <w:r>
        <w:t>)</w:t>
      </w:r>
    </w:p>
    <w:p w:rsidR="00F93618" w:rsidRPr="009205F6" w:rsidRDefault="009205F6" w:rsidP="009205F6">
      <w:pPr>
        <w:ind w:left="1040"/>
        <w:rPr>
          <w:rFonts w:ascii="Time New Roman" w:eastAsia="SimHei" w:hAnsi="Time New Roman"/>
        </w:rPr>
      </w:pPr>
      <w:r>
        <w:rPr>
          <w:rFonts w:ascii="Time New Roman" w:eastAsia="SimHei" w:hAnsi="Time New Roman" w:hint="eastAsia"/>
        </w:rPr>
        <w:tab/>
      </w:r>
      <w:r w:rsidR="00F93618" w:rsidRPr="009205F6">
        <w:rPr>
          <w:rFonts w:ascii="Time New Roman" w:eastAsia="SimHei" w:hAnsi="Time New Roman"/>
        </w:rPr>
        <w:t>委员会建议缔约国废除《宪法》第</w:t>
      </w:r>
      <w:r w:rsidR="00F93618" w:rsidRPr="009205F6">
        <w:rPr>
          <w:rFonts w:ascii="Time New Roman" w:eastAsia="SimHei" w:hAnsi="Time New Roman"/>
          <w:b/>
        </w:rPr>
        <w:t>82</w:t>
      </w:r>
      <w:r w:rsidRPr="009205F6">
        <w:rPr>
          <w:rFonts w:ascii="Time New Roman" w:eastAsia="SimHei" w:hAnsi="Time New Roman"/>
        </w:rPr>
        <w:t>(</w:t>
      </w:r>
      <w:r w:rsidR="00F93618" w:rsidRPr="009205F6">
        <w:rPr>
          <w:rFonts w:ascii="Time New Roman" w:eastAsia="SimHei" w:hAnsi="Time New Roman"/>
          <w:b/>
        </w:rPr>
        <w:t>4</w:t>
      </w:r>
      <w:r w:rsidRPr="009205F6">
        <w:rPr>
          <w:rFonts w:ascii="Time New Roman" w:eastAsia="SimHei" w:hAnsi="Time New Roman"/>
        </w:rPr>
        <w:t>)</w:t>
      </w:r>
      <w:r w:rsidR="00F93618" w:rsidRPr="009205F6">
        <w:rPr>
          <w:rFonts w:ascii="Time New Roman" w:eastAsia="SimHei" w:hAnsi="Time New Roman"/>
        </w:rPr>
        <w:t>条，确保新《宪法》保障婚姻期间和解除婚姻时，妇女</w:t>
      </w:r>
      <w:r w:rsidR="00F84531" w:rsidRPr="009205F6">
        <w:rPr>
          <w:rFonts w:ascii="Time New Roman" w:eastAsia="SimHei" w:hAnsi="Time New Roman" w:hint="eastAsia"/>
        </w:rPr>
        <w:t>对</w:t>
      </w:r>
      <w:r w:rsidR="00F93618" w:rsidRPr="009205F6">
        <w:rPr>
          <w:rFonts w:ascii="Time New Roman" w:eastAsia="SimHei" w:hAnsi="Time New Roman" w:hint="eastAsia"/>
        </w:rPr>
        <w:t>婚姻</w:t>
      </w:r>
      <w:r w:rsidR="00F84531" w:rsidRPr="009205F6">
        <w:rPr>
          <w:rFonts w:ascii="Time New Roman" w:eastAsia="SimHei" w:hAnsi="Time New Roman" w:hint="eastAsia"/>
        </w:rPr>
        <w:t>财产</w:t>
      </w:r>
      <w:r w:rsidR="00F93618" w:rsidRPr="009205F6">
        <w:rPr>
          <w:rFonts w:ascii="Time New Roman" w:eastAsia="SimHei" w:hAnsi="Time New Roman"/>
        </w:rPr>
        <w:t>拥有平等</w:t>
      </w:r>
      <w:r w:rsidR="00F84531" w:rsidRPr="009205F6">
        <w:rPr>
          <w:rFonts w:ascii="Time New Roman" w:eastAsia="SimHei" w:hAnsi="Time New Roman" w:hint="eastAsia"/>
        </w:rPr>
        <w:t>的</w:t>
      </w:r>
      <w:r w:rsidR="00F93618" w:rsidRPr="009205F6">
        <w:rPr>
          <w:rFonts w:ascii="Time New Roman" w:eastAsia="SimHei" w:hAnsi="Time New Roman"/>
        </w:rPr>
        <w:t>权利。委员会</w:t>
      </w:r>
      <w:r w:rsidR="00F84531" w:rsidRPr="009205F6">
        <w:rPr>
          <w:rFonts w:ascii="Time New Roman" w:eastAsia="SimHei" w:hAnsi="Time New Roman" w:hint="eastAsia"/>
        </w:rPr>
        <w:t>还</w:t>
      </w:r>
      <w:r w:rsidR="00F93618" w:rsidRPr="009205F6">
        <w:rPr>
          <w:rFonts w:ascii="Time New Roman" w:eastAsia="SimHei" w:hAnsi="Time New Roman"/>
        </w:rPr>
        <w:t>建议缔约国提高公众对必须废除歧视妇女</w:t>
      </w:r>
      <w:r w:rsidR="00F93618" w:rsidRPr="009205F6">
        <w:rPr>
          <w:rFonts w:ascii="Time New Roman" w:eastAsia="SimHei" w:hAnsi="Time New Roman" w:hint="eastAsia"/>
        </w:rPr>
        <w:t>的</w:t>
      </w:r>
      <w:r w:rsidR="00F93618" w:rsidRPr="009205F6">
        <w:rPr>
          <w:rFonts w:ascii="Time New Roman" w:eastAsia="SimHei" w:hAnsi="Time New Roman"/>
        </w:rPr>
        <w:t>法律</w:t>
      </w:r>
      <w:r w:rsidR="00F93618" w:rsidRPr="009205F6">
        <w:rPr>
          <w:rFonts w:ascii="Time New Roman" w:eastAsia="SimHei" w:hAnsi="Time New Roman" w:hint="eastAsia"/>
        </w:rPr>
        <w:t>与</w:t>
      </w:r>
      <w:r w:rsidR="00F93618" w:rsidRPr="009205F6">
        <w:rPr>
          <w:rFonts w:ascii="Time New Roman" w:eastAsia="SimHei" w:hAnsi="Time New Roman"/>
        </w:rPr>
        <w:t>习俗的认识，并通过</w:t>
      </w:r>
      <w:r w:rsidRPr="009205F6">
        <w:rPr>
          <w:rFonts w:ascii="Time New Roman" w:eastAsia="SimHei" w:hAnsi="Time New Roman" w:hint="eastAsia"/>
        </w:rPr>
        <w:t>“</w:t>
      </w:r>
      <w:r w:rsidR="00F93618" w:rsidRPr="009205F6">
        <w:rPr>
          <w:rFonts w:ascii="Time New Roman" w:eastAsia="SimHei" w:hAnsi="Time New Roman"/>
        </w:rPr>
        <w:t>婚姻、</w:t>
      </w:r>
      <w:r w:rsidR="00F93618" w:rsidRPr="009205F6">
        <w:rPr>
          <w:rFonts w:ascii="Time New Roman" w:eastAsia="SimHei" w:hAnsi="Time New Roman" w:hint="eastAsia"/>
        </w:rPr>
        <w:t>婚姻</w:t>
      </w:r>
      <w:r w:rsidR="00F84531" w:rsidRPr="009205F6">
        <w:rPr>
          <w:rFonts w:ascii="Time New Roman" w:eastAsia="SimHei" w:hAnsi="Time New Roman" w:hint="eastAsia"/>
        </w:rPr>
        <w:t>财</w:t>
      </w:r>
      <w:r w:rsidR="00F93618" w:rsidRPr="009205F6">
        <w:rPr>
          <w:rFonts w:ascii="Time New Roman" w:eastAsia="SimHei" w:hAnsi="Time New Roman"/>
        </w:rPr>
        <w:t>产</w:t>
      </w:r>
      <w:r w:rsidR="00F93618" w:rsidRPr="009205F6">
        <w:rPr>
          <w:rFonts w:ascii="Time New Roman" w:eastAsia="SimHei" w:hAnsi="Time New Roman" w:hint="eastAsia"/>
        </w:rPr>
        <w:t>以及</w:t>
      </w:r>
      <w:r w:rsidR="00F93618" w:rsidRPr="009205F6">
        <w:rPr>
          <w:rFonts w:ascii="Time New Roman" w:eastAsia="SimHei" w:hAnsi="Time New Roman"/>
        </w:rPr>
        <w:t>性别平等</w:t>
      </w:r>
      <w:r w:rsidR="00F93618" w:rsidRPr="009205F6">
        <w:rPr>
          <w:rFonts w:ascii="Time New Roman" w:eastAsia="SimHei" w:hAnsi="Time New Roman" w:hint="eastAsia"/>
        </w:rPr>
        <w:t>和</w:t>
      </w:r>
      <w:r w:rsidR="00F93618" w:rsidRPr="009205F6">
        <w:rPr>
          <w:rFonts w:ascii="Time New Roman" w:eastAsia="SimHei" w:hAnsi="Time New Roman"/>
        </w:rPr>
        <w:t>平权行动议案</w:t>
      </w:r>
      <w:r w:rsidRPr="009205F6">
        <w:rPr>
          <w:rFonts w:ascii="Time New Roman" w:eastAsia="SimHei" w:hAnsi="Time New Roman" w:hint="eastAsia"/>
        </w:rPr>
        <w:t>”</w:t>
      </w:r>
      <w:r w:rsidR="00F93618" w:rsidRPr="009205F6">
        <w:rPr>
          <w:rFonts w:ascii="Time New Roman" w:eastAsia="SimHei" w:hAnsi="Time New Roman"/>
        </w:rPr>
        <w:t>。</w:t>
      </w:r>
    </w:p>
    <w:p w:rsidR="00F93618" w:rsidRPr="00F93618" w:rsidRDefault="009205F6" w:rsidP="00F93618">
      <w:pPr>
        <w:rPr>
          <w:rFonts w:hint="eastAsia"/>
        </w:rPr>
      </w:pPr>
      <w:r>
        <w:rPr>
          <w:rFonts w:hint="eastAsia"/>
        </w:rPr>
        <w:tab/>
      </w:r>
      <w:r w:rsidR="00F93618" w:rsidRPr="00F93618">
        <w:t>15.</w:t>
      </w:r>
      <w:r>
        <w:rPr>
          <w:rFonts w:hint="eastAsia"/>
        </w:rPr>
        <w:t xml:space="preserve">  </w:t>
      </w:r>
      <w:r w:rsidR="00F84531">
        <w:t>委员会关切地</w:t>
      </w:r>
      <w:r w:rsidR="00F84531">
        <w:rPr>
          <w:rFonts w:hint="eastAsia"/>
        </w:rPr>
        <w:t>注意</w:t>
      </w:r>
      <w:r w:rsidR="00F93618" w:rsidRPr="00F93618">
        <w:t>到，女性在议会、政府</w:t>
      </w:r>
      <w:r w:rsidR="00F84531">
        <w:rPr>
          <w:rFonts w:hint="eastAsia"/>
        </w:rPr>
        <w:t>要</w:t>
      </w:r>
      <w:r w:rsidR="00F93618" w:rsidRPr="00F93618">
        <w:t>职</w:t>
      </w:r>
      <w:r w:rsidR="00F84531">
        <w:t>和上</w:t>
      </w:r>
      <w:r w:rsidR="00F84531">
        <w:rPr>
          <w:rFonts w:hint="eastAsia"/>
        </w:rPr>
        <w:t>诉</w:t>
      </w:r>
      <w:r w:rsidR="00F93618" w:rsidRPr="00F93618">
        <w:t>法院或高等法院</w:t>
      </w:r>
      <w:r w:rsidR="00F84531">
        <w:rPr>
          <w:rFonts w:hint="eastAsia"/>
        </w:rPr>
        <w:t>法官</w:t>
      </w:r>
      <w:r w:rsidR="00F93618" w:rsidRPr="00F93618">
        <w:t>职位所占比例依然</w:t>
      </w:r>
      <w:r w:rsidR="00F84531">
        <w:rPr>
          <w:rFonts w:hint="eastAsia"/>
        </w:rPr>
        <w:t>很</w:t>
      </w:r>
      <w:r w:rsidR="00F93618" w:rsidRPr="00F93618">
        <w:t>低</w:t>
      </w:r>
      <w:r w:rsidR="00F84531">
        <w:rPr>
          <w:rFonts w:hint="eastAsia"/>
        </w:rPr>
        <w:t>。</w:t>
      </w:r>
      <w:r>
        <w:t>(</w:t>
      </w:r>
      <w:r w:rsidR="00F93618" w:rsidRPr="00F93618">
        <w:t>第三条</w:t>
      </w:r>
      <w:r>
        <w:t>)</w:t>
      </w:r>
    </w:p>
    <w:p w:rsidR="00F93618" w:rsidRPr="009205F6" w:rsidRDefault="009205F6" w:rsidP="009205F6">
      <w:pPr>
        <w:ind w:left="1040"/>
        <w:rPr>
          <w:rFonts w:ascii="Time New Roman" w:eastAsia="SimHei" w:hAnsi="Time New Roman"/>
        </w:rPr>
      </w:pPr>
      <w:r>
        <w:rPr>
          <w:rFonts w:ascii="Time New Roman" w:eastAsia="SimHei" w:hAnsi="Time New Roman" w:hint="eastAsia"/>
        </w:rPr>
        <w:tab/>
      </w:r>
      <w:r w:rsidR="00F93618" w:rsidRPr="009205F6">
        <w:rPr>
          <w:rFonts w:ascii="Time New Roman" w:eastAsia="SimHei" w:hAnsi="Time New Roman"/>
        </w:rPr>
        <w:t>委员会建议缔约国采取积极措施，以期提高女性在议会、司法机构和高级公务员职位中所占的比例。</w:t>
      </w:r>
    </w:p>
    <w:p w:rsidR="00F93618" w:rsidRPr="00F93618" w:rsidRDefault="009205F6" w:rsidP="00F93618">
      <w:pPr>
        <w:rPr>
          <w:rFonts w:hint="eastAsia"/>
        </w:rPr>
      </w:pPr>
      <w:r>
        <w:rPr>
          <w:rFonts w:hint="eastAsia"/>
        </w:rPr>
        <w:tab/>
      </w:r>
      <w:r w:rsidR="00F93618" w:rsidRPr="00F93618">
        <w:t>16.</w:t>
      </w:r>
      <w:r>
        <w:rPr>
          <w:rFonts w:hint="eastAsia"/>
        </w:rPr>
        <w:t xml:space="preserve">  </w:t>
      </w:r>
      <w:r w:rsidR="00F84531">
        <w:t>委员会关切地</w:t>
      </w:r>
      <w:r w:rsidR="00F84531">
        <w:rPr>
          <w:rFonts w:hint="eastAsia"/>
        </w:rPr>
        <w:t>指出</w:t>
      </w:r>
      <w:r w:rsidR="00F93618" w:rsidRPr="00F93618">
        <w:t>，尽管</w:t>
      </w:r>
      <w:r w:rsidR="00F93618" w:rsidRPr="00F93618">
        <w:t>2004</w:t>
      </w:r>
      <w:r w:rsidR="00F93618" w:rsidRPr="00F93618">
        <w:t>至</w:t>
      </w:r>
      <w:r w:rsidR="00F93618" w:rsidRPr="00F93618">
        <w:t>2007</w:t>
      </w:r>
      <w:r w:rsidR="00F93618" w:rsidRPr="00F93618">
        <w:t>年期间</w:t>
      </w:r>
      <w:r w:rsidR="00F93618" w:rsidRPr="00F93618">
        <w:rPr>
          <w:rFonts w:hint="eastAsia"/>
        </w:rPr>
        <w:t>，</w:t>
      </w:r>
      <w:r w:rsidR="00F84531">
        <w:t>缔约国</w:t>
      </w:r>
      <w:r w:rsidR="00F84531">
        <w:rPr>
          <w:rFonts w:hint="eastAsia"/>
        </w:rPr>
        <w:t>新增</w:t>
      </w:r>
      <w:r w:rsidR="00F93618" w:rsidRPr="00F93618">
        <w:t>240</w:t>
      </w:r>
      <w:r w:rsidR="00F93618" w:rsidRPr="00F93618">
        <w:t>万</w:t>
      </w:r>
      <w:r w:rsidR="00F84531">
        <w:rPr>
          <w:rFonts w:hint="eastAsia"/>
        </w:rPr>
        <w:t>就业机会</w:t>
      </w:r>
      <w:r w:rsidR="00F84531">
        <w:t>，但在正规部门就业的</w:t>
      </w:r>
      <w:r w:rsidR="00F93618" w:rsidRPr="00F93618">
        <w:t>人</w:t>
      </w:r>
      <w:r w:rsidR="00F84531">
        <w:rPr>
          <w:rFonts w:hint="eastAsia"/>
        </w:rPr>
        <w:t>员</w:t>
      </w:r>
      <w:r w:rsidR="00F93618" w:rsidRPr="00F93618">
        <w:t>只有</w:t>
      </w:r>
      <w:r w:rsidR="00F93618" w:rsidRPr="00F93618">
        <w:t>180</w:t>
      </w:r>
      <w:r w:rsidR="00F84531">
        <w:t>万。委员会还关切地</w:t>
      </w:r>
      <w:r w:rsidR="00F84531">
        <w:rPr>
          <w:rFonts w:hint="eastAsia"/>
        </w:rPr>
        <w:t>指出</w:t>
      </w:r>
      <w:r w:rsidR="00F93618" w:rsidRPr="00F93618">
        <w:t>，</w:t>
      </w:r>
      <w:r w:rsidR="00F93618" w:rsidRPr="00F93618">
        <w:rPr>
          <w:rFonts w:hint="eastAsia"/>
        </w:rPr>
        <w:t>在</w:t>
      </w:r>
      <w:r w:rsidR="00F93618" w:rsidRPr="00F93618">
        <w:t>非正规经济部门就业的</w:t>
      </w:r>
      <w:r w:rsidR="00F93618" w:rsidRPr="00F93618">
        <w:t>640</w:t>
      </w:r>
      <w:r w:rsidR="00F84531">
        <w:t>万</w:t>
      </w:r>
      <w:r w:rsidR="00F93618" w:rsidRPr="00F93618">
        <w:t>人</w:t>
      </w:r>
      <w:r w:rsidR="00F84531">
        <w:rPr>
          <w:rFonts w:hint="eastAsia"/>
        </w:rPr>
        <w:t>员并</w:t>
      </w:r>
      <w:r w:rsidR="00F93618" w:rsidRPr="00F93618">
        <w:t>未</w:t>
      </w:r>
      <w:r w:rsidR="00F84531">
        <w:rPr>
          <w:rFonts w:hint="eastAsia"/>
        </w:rPr>
        <w:t>得到</w:t>
      </w:r>
      <w:r w:rsidR="00F84531">
        <w:t>劳工条例和社会保</w:t>
      </w:r>
      <w:r w:rsidR="00F84531">
        <w:rPr>
          <w:rFonts w:hint="eastAsia"/>
        </w:rPr>
        <w:t>障</w:t>
      </w:r>
      <w:r w:rsidR="00F93618" w:rsidRPr="00F93618">
        <w:t>制度</w:t>
      </w:r>
      <w:r w:rsidR="00F84531">
        <w:rPr>
          <w:rFonts w:hint="eastAsia"/>
        </w:rPr>
        <w:t>的充分覆盖</w:t>
      </w:r>
      <w:r w:rsidR="00F93618" w:rsidRPr="00F93618">
        <w:t>，包括养恤金权和产</w:t>
      </w:r>
      <w:r w:rsidR="00F84531">
        <w:rPr>
          <w:rFonts w:hint="eastAsia"/>
        </w:rPr>
        <w:t>妇</w:t>
      </w:r>
      <w:r w:rsidR="00F84531">
        <w:t>保护</w:t>
      </w:r>
      <w:r w:rsidR="00F93618" w:rsidRPr="00F93618">
        <w:t>，而且缔约国境内仍然有许多人，特别是妇女、残疾人、难民和国内流离失所者失业</w:t>
      </w:r>
      <w:r w:rsidR="00F84531">
        <w:rPr>
          <w:rFonts w:hint="eastAsia"/>
        </w:rPr>
        <w:t>。</w:t>
      </w:r>
      <w:r>
        <w:t>(</w:t>
      </w:r>
      <w:r w:rsidR="00F93618" w:rsidRPr="00F93618">
        <w:t>第六条</w:t>
      </w:r>
      <w:r>
        <w:t>)</w:t>
      </w:r>
    </w:p>
    <w:p w:rsidR="00F93618" w:rsidRPr="009205F6" w:rsidRDefault="009205F6" w:rsidP="009205F6">
      <w:pPr>
        <w:ind w:left="1040"/>
        <w:rPr>
          <w:rFonts w:ascii="Time New Roman" w:eastAsia="SimHei" w:hAnsi="Time New Roman"/>
        </w:rPr>
      </w:pPr>
      <w:r>
        <w:rPr>
          <w:rFonts w:ascii="Time New Roman" w:eastAsia="SimHei" w:hAnsi="Time New Roman" w:hint="eastAsia"/>
        </w:rPr>
        <w:tab/>
      </w:r>
      <w:r w:rsidR="00704B40">
        <w:rPr>
          <w:rFonts w:ascii="Time New Roman" w:eastAsia="SimHei" w:hAnsi="Time New Roman"/>
        </w:rPr>
        <w:t>委员会建议缔约国加紧努力，尤其在乡村和</w:t>
      </w:r>
      <w:r w:rsidR="00704B40">
        <w:rPr>
          <w:rFonts w:ascii="Time New Roman" w:eastAsia="SimHei" w:hAnsi="Time New Roman" w:hint="eastAsia"/>
        </w:rPr>
        <w:t>贫困</w:t>
      </w:r>
      <w:r w:rsidR="00F93618" w:rsidRPr="009205F6">
        <w:rPr>
          <w:rFonts w:ascii="Time New Roman" w:eastAsia="SimHei" w:hAnsi="Time New Roman"/>
        </w:rPr>
        <w:t>城镇地区</w:t>
      </w:r>
      <w:r w:rsidR="00F93618" w:rsidRPr="009205F6">
        <w:rPr>
          <w:rFonts w:ascii="Time New Roman" w:eastAsia="SimHei" w:hAnsi="Time New Roman" w:hint="eastAsia"/>
        </w:rPr>
        <w:t>加紧</w:t>
      </w:r>
      <w:r w:rsidR="004E58B7" w:rsidRPr="009205F6">
        <w:rPr>
          <w:rFonts w:ascii="Time New Roman" w:eastAsia="SimHei" w:hAnsi="Time New Roman" w:hint="eastAsia"/>
        </w:rPr>
        <w:t>努力，以期：</w:t>
      </w:r>
      <w:r w:rsidRPr="009205F6">
        <w:rPr>
          <w:rFonts w:ascii="Time New Roman" w:eastAsia="SimHei" w:hAnsi="Time New Roman"/>
        </w:rPr>
        <w:t>(</w:t>
      </w:r>
      <w:r w:rsidR="00F93618" w:rsidRPr="009205F6">
        <w:rPr>
          <w:rFonts w:ascii="Time New Roman" w:eastAsia="SimHei" w:hAnsi="Time New Roman"/>
          <w:b/>
        </w:rPr>
        <w:t>a</w:t>
      </w:r>
      <w:r w:rsidRPr="009205F6">
        <w:rPr>
          <w:rFonts w:ascii="Time New Roman" w:eastAsia="SimHei" w:hAnsi="Time New Roman"/>
        </w:rPr>
        <w:t>)</w:t>
      </w:r>
      <w:r w:rsidR="00F93618" w:rsidRPr="009205F6">
        <w:rPr>
          <w:rFonts w:ascii="Time New Roman" w:eastAsia="SimHei" w:hAnsi="Time New Roman"/>
        </w:rPr>
        <w:t>采取例如职业培训和基础结构</w:t>
      </w:r>
      <w:r w:rsidR="004E58B7" w:rsidRPr="009205F6">
        <w:rPr>
          <w:rFonts w:ascii="Time New Roman" w:eastAsia="SimHei" w:hAnsi="Time New Roman" w:hint="eastAsia"/>
        </w:rPr>
        <w:t>建设</w:t>
      </w:r>
      <w:r w:rsidR="00F93618" w:rsidRPr="009205F6">
        <w:rPr>
          <w:rFonts w:ascii="Time New Roman" w:eastAsia="SimHei" w:hAnsi="Time New Roman"/>
        </w:rPr>
        <w:t>等措施</w:t>
      </w:r>
      <w:r w:rsidR="00F93618" w:rsidRPr="009205F6">
        <w:rPr>
          <w:rFonts w:ascii="Time New Roman" w:eastAsia="SimHei" w:hAnsi="Time New Roman" w:hint="eastAsia"/>
        </w:rPr>
        <w:t>，</w:t>
      </w:r>
      <w:r w:rsidR="00F93618" w:rsidRPr="009205F6">
        <w:rPr>
          <w:rFonts w:ascii="Time New Roman" w:eastAsia="SimHei" w:hAnsi="Time New Roman"/>
        </w:rPr>
        <w:t>实现更高的就业水平；</w:t>
      </w:r>
      <w:r w:rsidRPr="009205F6">
        <w:rPr>
          <w:rFonts w:ascii="Time New Roman" w:eastAsia="SimHei" w:hAnsi="Time New Roman"/>
        </w:rPr>
        <w:t>(</w:t>
      </w:r>
      <w:r w:rsidR="00F93618" w:rsidRPr="009205F6">
        <w:rPr>
          <w:rFonts w:ascii="Time New Roman" w:eastAsia="SimHei" w:hAnsi="Time New Roman"/>
          <w:b/>
        </w:rPr>
        <w:t>b</w:t>
      </w:r>
      <w:r w:rsidRPr="009205F6">
        <w:rPr>
          <w:rFonts w:ascii="Time New Roman" w:eastAsia="SimHei" w:hAnsi="Time New Roman"/>
        </w:rPr>
        <w:t>)</w:t>
      </w:r>
      <w:r w:rsidR="004E58B7" w:rsidRPr="009205F6">
        <w:rPr>
          <w:rFonts w:ascii="Time New Roman" w:eastAsia="SimHei" w:hAnsi="Time New Roman"/>
        </w:rPr>
        <w:t>通过逐步改善非正规部门</w:t>
      </w:r>
      <w:r w:rsidR="00F93618" w:rsidRPr="009205F6">
        <w:rPr>
          <w:rFonts w:ascii="Time New Roman" w:eastAsia="SimHei" w:hAnsi="Time New Roman"/>
        </w:rPr>
        <w:t>人</w:t>
      </w:r>
      <w:r w:rsidR="004E58B7" w:rsidRPr="009205F6">
        <w:rPr>
          <w:rFonts w:ascii="Time New Roman" w:eastAsia="SimHei" w:hAnsi="Time New Roman" w:hint="eastAsia"/>
        </w:rPr>
        <w:t>员</w:t>
      </w:r>
      <w:r w:rsidR="004E58B7" w:rsidRPr="009205F6">
        <w:rPr>
          <w:rFonts w:ascii="Time New Roman" w:eastAsia="SimHei" w:hAnsi="Time New Roman"/>
        </w:rPr>
        <w:t>的工作条件并将他们纳入社会保</w:t>
      </w:r>
      <w:r w:rsidR="004E58B7" w:rsidRPr="009205F6">
        <w:rPr>
          <w:rFonts w:ascii="Time New Roman" w:eastAsia="SimHei" w:hAnsi="Time New Roman" w:hint="eastAsia"/>
        </w:rPr>
        <w:t>障</w:t>
      </w:r>
      <w:r w:rsidR="004E58B7" w:rsidRPr="009205F6">
        <w:rPr>
          <w:rFonts w:ascii="Time New Roman" w:eastAsia="SimHei" w:hAnsi="Time New Roman"/>
        </w:rPr>
        <w:t>制度，</w:t>
      </w:r>
      <w:r w:rsidR="004E58B7" w:rsidRPr="009205F6">
        <w:rPr>
          <w:rFonts w:ascii="Time New Roman" w:eastAsia="SimHei" w:hAnsi="Time New Roman" w:hint="eastAsia"/>
        </w:rPr>
        <w:t>使</w:t>
      </w:r>
      <w:r w:rsidR="004E58B7" w:rsidRPr="009205F6">
        <w:rPr>
          <w:rFonts w:ascii="Time New Roman" w:eastAsia="SimHei" w:hAnsi="Time New Roman"/>
        </w:rPr>
        <w:t>这些</w:t>
      </w:r>
      <w:r w:rsidR="00F93618" w:rsidRPr="009205F6">
        <w:rPr>
          <w:rFonts w:ascii="Time New Roman" w:eastAsia="SimHei" w:hAnsi="Time New Roman"/>
        </w:rPr>
        <w:t>人</w:t>
      </w:r>
      <w:r w:rsidR="004E58B7" w:rsidRPr="009205F6">
        <w:rPr>
          <w:rFonts w:ascii="Time New Roman" w:eastAsia="SimHei" w:hAnsi="Time New Roman" w:hint="eastAsia"/>
        </w:rPr>
        <w:t>员的</w:t>
      </w:r>
      <w:r w:rsidR="004E58B7" w:rsidRPr="009205F6">
        <w:rPr>
          <w:rFonts w:ascii="Time New Roman" w:eastAsia="SimHei" w:hAnsi="Time New Roman"/>
        </w:rPr>
        <w:t>状况</w:t>
      </w:r>
      <w:r w:rsidR="00F93618" w:rsidRPr="009205F6">
        <w:rPr>
          <w:rFonts w:ascii="Time New Roman" w:eastAsia="SimHei" w:hAnsi="Time New Roman"/>
        </w:rPr>
        <w:t>正规化；</w:t>
      </w:r>
      <w:r w:rsidRPr="009205F6">
        <w:rPr>
          <w:rFonts w:ascii="Time New Roman" w:eastAsia="SimHei" w:hAnsi="Time New Roman"/>
        </w:rPr>
        <w:t>(</w:t>
      </w:r>
      <w:r w:rsidR="00F93618" w:rsidRPr="009205F6">
        <w:rPr>
          <w:rFonts w:ascii="Time New Roman" w:eastAsia="SimHei" w:hAnsi="Time New Roman"/>
          <w:b/>
        </w:rPr>
        <w:t>c</w:t>
      </w:r>
      <w:r w:rsidRPr="009205F6">
        <w:rPr>
          <w:rFonts w:ascii="Time New Roman" w:eastAsia="SimHei" w:hAnsi="Time New Roman"/>
        </w:rPr>
        <w:t>)</w:t>
      </w:r>
      <w:r w:rsidR="004E58B7" w:rsidRPr="009205F6">
        <w:rPr>
          <w:rFonts w:ascii="Time New Roman" w:eastAsia="SimHei" w:hAnsi="Time New Roman"/>
        </w:rPr>
        <w:t>采取特殊措施</w:t>
      </w:r>
      <w:r w:rsidR="004E58B7" w:rsidRPr="009205F6">
        <w:rPr>
          <w:rFonts w:ascii="Time New Roman" w:eastAsia="SimHei" w:hAnsi="Time New Roman" w:hint="eastAsia"/>
        </w:rPr>
        <w:t>增加</w:t>
      </w:r>
      <w:r w:rsidR="00F93618" w:rsidRPr="009205F6">
        <w:rPr>
          <w:rFonts w:ascii="Time New Roman" w:eastAsia="SimHei" w:hAnsi="Time New Roman"/>
        </w:rPr>
        <w:t>妇女、残疾人、难民和国内流离失所者及其他弱势和遭排斥群体的就业机会；</w:t>
      </w:r>
      <w:r w:rsidRPr="009205F6">
        <w:rPr>
          <w:rFonts w:ascii="Time New Roman" w:eastAsia="SimHei" w:hAnsi="Time New Roman"/>
        </w:rPr>
        <w:t>(</w:t>
      </w:r>
      <w:r w:rsidR="00F93618" w:rsidRPr="009205F6">
        <w:rPr>
          <w:rFonts w:ascii="Time New Roman" w:eastAsia="SimHei" w:hAnsi="Time New Roman"/>
          <w:b/>
        </w:rPr>
        <w:t>d</w:t>
      </w:r>
      <w:r w:rsidRPr="009205F6">
        <w:rPr>
          <w:rFonts w:ascii="Time New Roman" w:eastAsia="SimHei" w:hAnsi="Time New Roman"/>
        </w:rPr>
        <w:t>)</w:t>
      </w:r>
      <w:r w:rsidR="00F93618" w:rsidRPr="009205F6">
        <w:rPr>
          <w:rFonts w:ascii="Time New Roman" w:eastAsia="SimHei" w:hAnsi="Time New Roman"/>
        </w:rPr>
        <w:t>确保劳</w:t>
      </w:r>
      <w:r w:rsidR="004E58B7" w:rsidRPr="009205F6">
        <w:rPr>
          <w:rFonts w:ascii="Time New Roman" w:eastAsia="SimHei" w:hAnsi="Time New Roman" w:hint="eastAsia"/>
        </w:rPr>
        <w:t>工督</w:t>
      </w:r>
      <w:r w:rsidR="00F93618" w:rsidRPr="009205F6">
        <w:rPr>
          <w:rFonts w:ascii="Time New Roman" w:eastAsia="SimHei" w:hAnsi="Time New Roman"/>
        </w:rPr>
        <w:t>察成为</w:t>
      </w:r>
      <w:r w:rsidR="004E58B7" w:rsidRPr="009205F6">
        <w:rPr>
          <w:rFonts w:ascii="Time New Roman" w:eastAsia="SimHei" w:hAnsi="Time New Roman" w:hint="eastAsia"/>
        </w:rPr>
        <w:t>一种</w:t>
      </w:r>
      <w:r w:rsidR="00F93618" w:rsidRPr="009205F6">
        <w:rPr>
          <w:rFonts w:ascii="Time New Roman" w:eastAsia="SimHei" w:hAnsi="Time New Roman"/>
        </w:rPr>
        <w:t>打击</w:t>
      </w:r>
      <w:r w:rsidR="004E58B7" w:rsidRPr="009205F6">
        <w:rPr>
          <w:rFonts w:ascii="Time New Roman" w:eastAsia="SimHei" w:hAnsi="Time New Roman" w:hint="eastAsia"/>
        </w:rPr>
        <w:t>侵</w:t>
      </w:r>
      <w:r w:rsidR="00F93618" w:rsidRPr="009205F6">
        <w:rPr>
          <w:rFonts w:ascii="Time New Roman" w:eastAsia="SimHei" w:hAnsi="Time New Roman"/>
        </w:rPr>
        <w:t>犯基本劳</w:t>
      </w:r>
      <w:r w:rsidR="004E58B7" w:rsidRPr="009205F6">
        <w:rPr>
          <w:rFonts w:ascii="Time New Roman" w:eastAsia="SimHei" w:hAnsi="Time New Roman" w:hint="eastAsia"/>
        </w:rPr>
        <w:t>动</w:t>
      </w:r>
      <w:r w:rsidR="00F93618" w:rsidRPr="009205F6">
        <w:rPr>
          <w:rFonts w:ascii="Time New Roman" w:eastAsia="SimHei" w:hAnsi="Time New Roman"/>
        </w:rPr>
        <w:t>权行为的独立有效</w:t>
      </w:r>
      <w:r w:rsidR="004E58B7" w:rsidRPr="009205F6">
        <w:rPr>
          <w:rFonts w:ascii="Time New Roman" w:eastAsia="SimHei" w:hAnsi="Time New Roman" w:hint="eastAsia"/>
        </w:rPr>
        <w:t>手段</w:t>
      </w:r>
      <w:r w:rsidR="00F93618" w:rsidRPr="009205F6">
        <w:rPr>
          <w:rFonts w:ascii="Time New Roman" w:eastAsia="SimHei" w:hAnsi="Time New Roman"/>
        </w:rPr>
        <w:t>；和</w:t>
      </w:r>
      <w:r w:rsidRPr="009205F6">
        <w:rPr>
          <w:rFonts w:ascii="Time New Roman" w:eastAsia="SimHei" w:hAnsi="Time New Roman"/>
        </w:rPr>
        <w:t>(</w:t>
      </w:r>
      <w:r w:rsidR="00F93618" w:rsidRPr="009205F6">
        <w:rPr>
          <w:rFonts w:ascii="Time New Roman" w:eastAsia="SimHei" w:hAnsi="Time New Roman"/>
          <w:b/>
        </w:rPr>
        <w:t>e</w:t>
      </w:r>
      <w:r w:rsidRPr="009205F6">
        <w:rPr>
          <w:rFonts w:ascii="Time New Roman" w:eastAsia="SimHei" w:hAnsi="Time New Roman"/>
        </w:rPr>
        <w:t>)</w:t>
      </w:r>
      <w:r w:rsidR="00F93618" w:rsidRPr="009205F6">
        <w:rPr>
          <w:rFonts w:ascii="Time New Roman" w:eastAsia="SimHei" w:hAnsi="Time New Roman"/>
        </w:rPr>
        <w:t>建立一个资料收集系统，以监督失业和非正规部门的就业情况。</w:t>
      </w:r>
    </w:p>
    <w:p w:rsidR="00F93618" w:rsidRPr="00F93618" w:rsidRDefault="009205F6" w:rsidP="00F93618">
      <w:pPr>
        <w:rPr>
          <w:rFonts w:hint="eastAsia"/>
        </w:rPr>
      </w:pPr>
      <w:r>
        <w:rPr>
          <w:rFonts w:hint="eastAsia"/>
        </w:rPr>
        <w:tab/>
      </w:r>
      <w:r w:rsidR="00F93618" w:rsidRPr="00F93618">
        <w:t>17.</w:t>
      </w:r>
      <w:r>
        <w:rPr>
          <w:rFonts w:hint="eastAsia"/>
        </w:rPr>
        <w:t xml:space="preserve">  </w:t>
      </w:r>
      <w:r w:rsidR="004E58B7">
        <w:t>委员会关切地</w:t>
      </w:r>
      <w:r w:rsidR="004E58B7">
        <w:rPr>
          <w:rFonts w:hint="eastAsia"/>
        </w:rPr>
        <w:t>指出</w:t>
      </w:r>
      <w:r w:rsidR="00F93618" w:rsidRPr="00F93618">
        <w:t>，</w:t>
      </w:r>
      <w:r>
        <w:rPr>
          <w:rFonts w:hint="eastAsia"/>
        </w:rPr>
        <w:t>“</w:t>
      </w:r>
      <w:r w:rsidR="00F93618" w:rsidRPr="00F93618">
        <w:t>出口加工区</w:t>
      </w:r>
      <w:r>
        <w:rPr>
          <w:rFonts w:hint="eastAsia"/>
        </w:rPr>
        <w:t>”</w:t>
      </w:r>
      <w:r w:rsidR="00F93618" w:rsidRPr="00F93618">
        <w:t>免予实施《就业法》和《职业</w:t>
      </w:r>
      <w:r w:rsidR="004E58B7">
        <w:rPr>
          <w:rFonts w:hint="eastAsia"/>
        </w:rPr>
        <w:t>卫生</w:t>
      </w:r>
      <w:r w:rsidR="00F93618" w:rsidRPr="00F93618">
        <w:t>安全法》</w:t>
      </w:r>
      <w:r w:rsidR="00F93618" w:rsidRPr="00F93618">
        <w:rPr>
          <w:rFonts w:hint="eastAsia"/>
        </w:rPr>
        <w:t>，</w:t>
      </w:r>
      <w:r w:rsidR="004E58B7">
        <w:rPr>
          <w:rFonts w:hint="eastAsia"/>
        </w:rPr>
        <w:t>结果造</w:t>
      </w:r>
      <w:r w:rsidR="00F93618" w:rsidRPr="00F93618">
        <w:t>成了</w:t>
      </w:r>
      <w:r w:rsidR="00F93618" w:rsidRPr="00F93618">
        <w:rPr>
          <w:rFonts w:hint="eastAsia"/>
        </w:rPr>
        <w:t>如下种种恶劣的工作条件：</w:t>
      </w:r>
      <w:r w:rsidR="004E58B7">
        <w:t>低工资、过</w:t>
      </w:r>
      <w:r w:rsidR="004E58B7">
        <w:rPr>
          <w:rFonts w:hint="eastAsia"/>
        </w:rPr>
        <w:t>长</w:t>
      </w:r>
      <w:r w:rsidR="004E58B7">
        <w:t>和无法预</w:t>
      </w:r>
      <w:r w:rsidR="00F93618" w:rsidRPr="00F93618">
        <w:t>计的工作时</w:t>
      </w:r>
      <w:r w:rsidR="004E58B7">
        <w:rPr>
          <w:rFonts w:hint="eastAsia"/>
        </w:rPr>
        <w:t>间</w:t>
      </w:r>
      <w:r w:rsidR="00F93618" w:rsidRPr="00F93618">
        <w:t>、没有培训和晋升机会、</w:t>
      </w:r>
      <w:r w:rsidR="00F93618" w:rsidRPr="00F93618">
        <w:rPr>
          <w:rFonts w:hint="eastAsia"/>
        </w:rPr>
        <w:t>不</w:t>
      </w:r>
      <w:r w:rsidR="00F93618" w:rsidRPr="00F93618">
        <w:t>稳固的</w:t>
      </w:r>
      <w:r w:rsidR="004E58B7">
        <w:rPr>
          <w:rFonts w:hint="eastAsia"/>
        </w:rPr>
        <w:t>劳动</w:t>
      </w:r>
      <w:r w:rsidR="004E58B7">
        <w:t>合同、性骚扰、</w:t>
      </w:r>
      <w:r w:rsidR="00F93618" w:rsidRPr="00F93618">
        <w:rPr>
          <w:rFonts w:hint="eastAsia"/>
        </w:rPr>
        <w:t>参与</w:t>
      </w:r>
      <w:r w:rsidR="00F93618" w:rsidRPr="00F93618">
        <w:t>工会</w:t>
      </w:r>
      <w:r w:rsidR="00F93618" w:rsidRPr="00F93618">
        <w:rPr>
          <w:rFonts w:hint="eastAsia"/>
        </w:rPr>
        <w:t>权</w:t>
      </w:r>
      <w:r w:rsidR="004E58B7">
        <w:t>和参与集体谈判权</w:t>
      </w:r>
      <w:r w:rsidR="004E58B7">
        <w:rPr>
          <w:rFonts w:hint="eastAsia"/>
        </w:rPr>
        <w:t>受侵犯</w:t>
      </w:r>
      <w:r w:rsidR="00F93618" w:rsidRPr="00F93618">
        <w:t>，以及某些外籍经理对肯尼亚工人的种族歧视</w:t>
      </w:r>
      <w:r w:rsidR="004E58B7">
        <w:rPr>
          <w:rFonts w:hint="eastAsia"/>
        </w:rPr>
        <w:t>。</w:t>
      </w:r>
      <w:r>
        <w:t>(</w:t>
      </w:r>
      <w:r w:rsidR="00F93618" w:rsidRPr="00F93618">
        <w:t>第七条</w:t>
      </w:r>
      <w:r>
        <w:t>)</w:t>
      </w:r>
    </w:p>
    <w:p w:rsidR="00F93618" w:rsidRPr="009205F6" w:rsidRDefault="009205F6" w:rsidP="009205F6">
      <w:pPr>
        <w:ind w:left="1040"/>
        <w:rPr>
          <w:rFonts w:ascii="Time New Roman" w:eastAsia="SimHei" w:hAnsi="Time New Roman"/>
        </w:rPr>
      </w:pPr>
      <w:r>
        <w:rPr>
          <w:rFonts w:ascii="Time New Roman" w:eastAsia="SimHei" w:hAnsi="Time New Roman" w:hint="eastAsia"/>
        </w:rPr>
        <w:tab/>
      </w:r>
      <w:r w:rsidR="00F93618" w:rsidRPr="009205F6">
        <w:rPr>
          <w:rFonts w:ascii="Time New Roman" w:eastAsia="SimHei" w:hAnsi="Time New Roman"/>
        </w:rPr>
        <w:t>委员会建议缔约国审查其促进</w:t>
      </w:r>
      <w:r w:rsidRPr="009205F6">
        <w:rPr>
          <w:rFonts w:ascii="Time New Roman" w:eastAsia="SimHei" w:hAnsi="Time New Roman" w:hint="eastAsia"/>
        </w:rPr>
        <w:t>“</w:t>
      </w:r>
      <w:r w:rsidR="00F93618" w:rsidRPr="009205F6">
        <w:rPr>
          <w:rFonts w:ascii="Time New Roman" w:eastAsia="SimHei" w:hAnsi="Time New Roman"/>
        </w:rPr>
        <w:t>出口加工区</w:t>
      </w:r>
      <w:r w:rsidRPr="009205F6">
        <w:rPr>
          <w:rFonts w:ascii="Time New Roman" w:eastAsia="SimHei" w:hAnsi="Time New Roman" w:hint="eastAsia"/>
        </w:rPr>
        <w:t>”</w:t>
      </w:r>
      <w:r w:rsidR="004E58B7" w:rsidRPr="009205F6">
        <w:rPr>
          <w:rFonts w:ascii="Time New Roman" w:eastAsia="SimHei" w:hAnsi="Time New Roman"/>
        </w:rPr>
        <w:t>的制度，废除肯尼亚劳</w:t>
      </w:r>
      <w:r w:rsidR="004E58B7" w:rsidRPr="009205F6">
        <w:rPr>
          <w:rFonts w:ascii="Time New Roman" w:eastAsia="SimHei" w:hAnsi="Time New Roman" w:hint="eastAsia"/>
        </w:rPr>
        <w:t>动</w:t>
      </w:r>
      <w:r w:rsidR="004E58B7" w:rsidRPr="009205F6">
        <w:rPr>
          <w:rFonts w:ascii="Time New Roman" w:eastAsia="SimHei" w:hAnsi="Time New Roman"/>
        </w:rPr>
        <w:t>立法，包括《就业法》、《职业</w:t>
      </w:r>
      <w:r w:rsidR="004E58B7" w:rsidRPr="009205F6">
        <w:rPr>
          <w:rFonts w:ascii="Time New Roman" w:eastAsia="SimHei" w:hAnsi="Time New Roman" w:hint="eastAsia"/>
        </w:rPr>
        <w:t>卫生</w:t>
      </w:r>
      <w:r w:rsidR="004E58B7" w:rsidRPr="009205F6">
        <w:rPr>
          <w:rFonts w:ascii="Time New Roman" w:eastAsia="SimHei" w:hAnsi="Time New Roman"/>
        </w:rPr>
        <w:t>安全法》和最低工资条例中这些赦免条款，严格执行劳工标准，</w:t>
      </w:r>
      <w:r w:rsidR="004E58B7" w:rsidRPr="009205F6">
        <w:rPr>
          <w:rFonts w:ascii="Time New Roman" w:eastAsia="SimHei" w:hAnsi="Time New Roman" w:hint="eastAsia"/>
        </w:rPr>
        <w:t>进一步</w:t>
      </w:r>
      <w:r w:rsidR="00F93618" w:rsidRPr="009205F6">
        <w:rPr>
          <w:rFonts w:ascii="Time New Roman" w:eastAsia="SimHei" w:hAnsi="Time New Roman"/>
        </w:rPr>
        <w:t>增加劳</w:t>
      </w:r>
      <w:r w:rsidR="004E58B7" w:rsidRPr="009205F6">
        <w:rPr>
          <w:rFonts w:ascii="Time New Roman" w:eastAsia="SimHei" w:hAnsi="Time New Roman" w:hint="eastAsia"/>
        </w:rPr>
        <w:t>动</w:t>
      </w:r>
      <w:r w:rsidR="00F93618" w:rsidRPr="009205F6">
        <w:rPr>
          <w:rFonts w:ascii="Time New Roman" w:eastAsia="SimHei" w:hAnsi="Time New Roman"/>
        </w:rPr>
        <w:t>监察，增进工人</w:t>
      </w:r>
      <w:r w:rsidR="00F93618" w:rsidRPr="009205F6">
        <w:rPr>
          <w:rFonts w:ascii="Time New Roman" w:eastAsia="SimHei" w:hAnsi="Time New Roman" w:hint="eastAsia"/>
        </w:rPr>
        <w:t>受</w:t>
      </w:r>
      <w:r w:rsidR="00F93618" w:rsidRPr="009205F6">
        <w:rPr>
          <w:rFonts w:ascii="Time New Roman" w:eastAsia="SimHei" w:hAnsi="Time New Roman"/>
        </w:rPr>
        <w:t>培训</w:t>
      </w:r>
      <w:r w:rsidR="00F93618" w:rsidRPr="009205F6">
        <w:rPr>
          <w:rFonts w:ascii="Time New Roman" w:eastAsia="SimHei" w:hAnsi="Time New Roman" w:hint="eastAsia"/>
        </w:rPr>
        <w:t>及</w:t>
      </w:r>
      <w:r w:rsidR="00F93618" w:rsidRPr="009205F6">
        <w:rPr>
          <w:rFonts w:ascii="Time New Roman" w:eastAsia="SimHei" w:hAnsi="Time New Roman"/>
        </w:rPr>
        <w:t>晋升机会，确保</w:t>
      </w:r>
      <w:r w:rsidRPr="009205F6">
        <w:rPr>
          <w:rFonts w:ascii="Time New Roman" w:eastAsia="SimHei" w:hAnsi="Time New Roman" w:hint="eastAsia"/>
        </w:rPr>
        <w:t>“</w:t>
      </w:r>
      <w:r w:rsidR="00F93618" w:rsidRPr="009205F6">
        <w:rPr>
          <w:rFonts w:ascii="Time New Roman" w:eastAsia="SimHei" w:hAnsi="Time New Roman"/>
        </w:rPr>
        <w:t>出口加工区</w:t>
      </w:r>
      <w:r w:rsidRPr="009205F6">
        <w:rPr>
          <w:rFonts w:ascii="Time New Roman" w:eastAsia="SimHei" w:hAnsi="Time New Roman" w:hint="eastAsia"/>
        </w:rPr>
        <w:t>”</w:t>
      </w:r>
      <w:r w:rsidR="00F93618" w:rsidRPr="009205F6">
        <w:rPr>
          <w:rFonts w:ascii="Time New Roman" w:eastAsia="SimHei" w:hAnsi="Time New Roman"/>
        </w:rPr>
        <w:t>的工会自由，</w:t>
      </w:r>
      <w:r w:rsidR="00F93618" w:rsidRPr="009205F6">
        <w:rPr>
          <w:rFonts w:ascii="Time New Roman" w:eastAsia="SimHei" w:hAnsi="Time New Roman" w:hint="eastAsia"/>
        </w:rPr>
        <w:t>打击</w:t>
      </w:r>
      <w:r w:rsidR="00F93618" w:rsidRPr="009205F6">
        <w:rPr>
          <w:rFonts w:ascii="Time New Roman" w:eastAsia="SimHei" w:hAnsi="Time New Roman"/>
        </w:rPr>
        <w:t>性骚扰和种族歧视行为。</w:t>
      </w:r>
    </w:p>
    <w:p w:rsidR="00F93618" w:rsidRPr="00F93618" w:rsidRDefault="009205F6" w:rsidP="00F93618">
      <w:pPr>
        <w:rPr>
          <w:rFonts w:hint="eastAsia"/>
        </w:rPr>
      </w:pPr>
      <w:r>
        <w:rPr>
          <w:rFonts w:hint="eastAsia"/>
        </w:rPr>
        <w:tab/>
      </w:r>
      <w:r w:rsidR="00F93618" w:rsidRPr="00F93618">
        <w:t>18.</w:t>
      </w:r>
      <w:r>
        <w:rPr>
          <w:rFonts w:hint="eastAsia"/>
        </w:rPr>
        <w:t xml:space="preserve">  </w:t>
      </w:r>
      <w:r w:rsidR="004E58B7">
        <w:t>委员会关切地</w:t>
      </w:r>
      <w:r w:rsidR="004E58B7">
        <w:rPr>
          <w:rFonts w:hint="eastAsia"/>
        </w:rPr>
        <w:t>指出</w:t>
      </w:r>
      <w:r w:rsidR="00F93618" w:rsidRPr="00F93618">
        <w:t>，法定最低工资不足以为工人及其家庭提供适足的生活水准。委员会还关切妇女，尤其是乡村和贫困市镇地区的妇女从事低报酬和低技能工作的</w:t>
      </w:r>
      <w:r w:rsidR="00F93618" w:rsidRPr="00F93618">
        <w:rPr>
          <w:rFonts w:hint="eastAsia"/>
        </w:rPr>
        <w:t>典型状况</w:t>
      </w:r>
      <w:r w:rsidR="004E58B7">
        <w:rPr>
          <w:rFonts w:hint="eastAsia"/>
        </w:rPr>
        <w:t>。</w:t>
      </w:r>
      <w:r>
        <w:t>(</w:t>
      </w:r>
      <w:r w:rsidR="00BC27A1">
        <w:rPr>
          <w:rFonts w:hint="eastAsia"/>
        </w:rPr>
        <w:t>第</w:t>
      </w:r>
      <w:r w:rsidR="00F93618" w:rsidRPr="00F93618">
        <w:t>七条</w:t>
      </w:r>
      <w:r>
        <w:t>)</w:t>
      </w:r>
    </w:p>
    <w:p w:rsidR="00F93618" w:rsidRPr="009205F6" w:rsidRDefault="009205F6" w:rsidP="009205F6">
      <w:pPr>
        <w:ind w:left="1040"/>
        <w:rPr>
          <w:rFonts w:ascii="Time New Roman" w:eastAsia="SimHei" w:hAnsi="Time New Roman"/>
        </w:rPr>
      </w:pPr>
      <w:r>
        <w:rPr>
          <w:rFonts w:ascii="Time New Roman" w:eastAsia="SimHei" w:hAnsi="Time New Roman" w:hint="eastAsia"/>
        </w:rPr>
        <w:tab/>
      </w:r>
      <w:r w:rsidR="004E58B7" w:rsidRPr="009205F6">
        <w:rPr>
          <w:rFonts w:ascii="Time New Roman" w:eastAsia="SimHei" w:hAnsi="Time New Roman"/>
        </w:rPr>
        <w:t>委员会建议缔约国根据《公约》第七条</w:t>
      </w:r>
      <w:r w:rsidRPr="009205F6">
        <w:rPr>
          <w:rFonts w:ascii="Time New Roman" w:eastAsia="SimHei" w:hAnsi="Time New Roman"/>
        </w:rPr>
        <w:t>(</w:t>
      </w:r>
      <w:r w:rsidR="004E58B7" w:rsidRPr="009205F6">
        <w:rPr>
          <w:rFonts w:ascii="Time New Roman" w:eastAsia="SimHei" w:hAnsi="Time New Roman"/>
        </w:rPr>
        <w:t>甲</w:t>
      </w:r>
      <w:r w:rsidRPr="009205F6">
        <w:rPr>
          <w:rFonts w:ascii="Time New Roman" w:eastAsia="SimHei" w:hAnsi="Time New Roman"/>
        </w:rPr>
        <w:t>)</w:t>
      </w:r>
      <w:r w:rsidR="004E58B7" w:rsidRPr="009205F6">
        <w:rPr>
          <w:rFonts w:ascii="Time New Roman" w:eastAsia="SimHei" w:hAnsi="Time New Roman" w:hint="eastAsia"/>
        </w:rPr>
        <w:t>项</w:t>
      </w:r>
      <w:r w:rsidRPr="009205F6">
        <w:rPr>
          <w:rFonts w:ascii="Time New Roman" w:eastAsia="SimHei" w:hAnsi="Time New Roman"/>
        </w:rPr>
        <w:t>(</w:t>
      </w:r>
      <w:r w:rsidR="00F93618" w:rsidRPr="009205F6">
        <w:rPr>
          <w:rFonts w:ascii="Time New Roman" w:eastAsia="SimHei" w:hAnsi="Time New Roman"/>
          <w:b/>
        </w:rPr>
        <w:t>2</w:t>
      </w:r>
      <w:r w:rsidRPr="009205F6">
        <w:rPr>
          <w:rFonts w:ascii="Time New Roman" w:eastAsia="SimHei" w:hAnsi="Time New Roman"/>
        </w:rPr>
        <w:t>)</w:t>
      </w:r>
      <w:r w:rsidR="004E58B7" w:rsidRPr="009205F6">
        <w:rPr>
          <w:rFonts w:ascii="Time New Roman" w:eastAsia="SimHei" w:hAnsi="Time New Roman" w:hint="eastAsia"/>
        </w:rPr>
        <w:t>目</w:t>
      </w:r>
      <w:r w:rsidR="00F93618" w:rsidRPr="009205F6">
        <w:rPr>
          <w:rFonts w:ascii="Time New Roman" w:eastAsia="SimHei" w:hAnsi="Time New Roman"/>
        </w:rPr>
        <w:t>，每年调高</w:t>
      </w:r>
      <w:r w:rsidR="00F93618" w:rsidRPr="009205F6">
        <w:rPr>
          <w:rFonts w:ascii="Time New Roman" w:eastAsia="SimHei" w:hAnsi="Time New Roman" w:hint="eastAsia"/>
        </w:rPr>
        <w:t>并实施</w:t>
      </w:r>
      <w:r w:rsidR="00F93618" w:rsidRPr="009205F6">
        <w:rPr>
          <w:rFonts w:ascii="Time New Roman" w:eastAsia="SimHei" w:hAnsi="Time New Roman"/>
        </w:rPr>
        <w:t>最低工资</w:t>
      </w:r>
      <w:r w:rsidR="00F93618" w:rsidRPr="009205F6">
        <w:rPr>
          <w:rFonts w:ascii="Time New Roman" w:eastAsia="SimHei" w:hAnsi="Time New Roman" w:hint="eastAsia"/>
        </w:rPr>
        <w:t>制</w:t>
      </w:r>
      <w:r w:rsidR="00F93618" w:rsidRPr="009205F6">
        <w:rPr>
          <w:rFonts w:ascii="Time New Roman" w:eastAsia="SimHei" w:hAnsi="Time New Roman"/>
        </w:rPr>
        <w:t>，以确保最低工资为工人本人及其家庭提供适足的生活水准。委员会还建议缔约国采取针对性措施，确保妇女，特别是乡村和贫困市镇地区的妇女与男性一样</w:t>
      </w:r>
      <w:r w:rsidR="00F93618" w:rsidRPr="009205F6">
        <w:rPr>
          <w:rFonts w:ascii="Time New Roman" w:eastAsia="SimHei" w:hAnsi="Time New Roman" w:hint="eastAsia"/>
        </w:rPr>
        <w:t>拥</w:t>
      </w:r>
      <w:r w:rsidR="004E58B7" w:rsidRPr="009205F6">
        <w:rPr>
          <w:rFonts w:ascii="Time New Roman" w:eastAsia="SimHei" w:hAnsi="Time New Roman"/>
        </w:rPr>
        <w:t>有进入</w:t>
      </w:r>
      <w:r w:rsidR="004E58B7" w:rsidRPr="009205F6">
        <w:rPr>
          <w:rFonts w:ascii="Time New Roman" w:eastAsia="SimHei" w:hAnsi="Time New Roman" w:hint="eastAsia"/>
        </w:rPr>
        <w:t>正</w:t>
      </w:r>
      <w:r w:rsidR="00F93618" w:rsidRPr="009205F6">
        <w:rPr>
          <w:rFonts w:ascii="Time New Roman" w:eastAsia="SimHei" w:hAnsi="Time New Roman"/>
        </w:rPr>
        <w:t>规劳</w:t>
      </w:r>
      <w:r w:rsidR="004E58B7" w:rsidRPr="009205F6">
        <w:rPr>
          <w:rFonts w:ascii="Time New Roman" w:eastAsia="SimHei" w:hAnsi="Time New Roman" w:hint="eastAsia"/>
        </w:rPr>
        <w:t>动力</w:t>
      </w:r>
      <w:r w:rsidR="00F93618" w:rsidRPr="009205F6">
        <w:rPr>
          <w:rFonts w:ascii="Time New Roman" w:eastAsia="SimHei" w:hAnsi="Time New Roman"/>
        </w:rPr>
        <w:t>市场</w:t>
      </w:r>
      <w:r w:rsidR="00F93618" w:rsidRPr="009205F6">
        <w:rPr>
          <w:rFonts w:ascii="Time New Roman" w:eastAsia="SimHei" w:hAnsi="Time New Roman" w:hint="eastAsia"/>
        </w:rPr>
        <w:t>的</w:t>
      </w:r>
      <w:r w:rsidR="00F93618" w:rsidRPr="009205F6">
        <w:rPr>
          <w:rFonts w:ascii="Time New Roman" w:eastAsia="SimHei" w:hAnsi="Time New Roman"/>
        </w:rPr>
        <w:t>平等机会，并</w:t>
      </w:r>
      <w:r w:rsidR="00F93618" w:rsidRPr="009205F6">
        <w:rPr>
          <w:rFonts w:ascii="Time New Roman" w:eastAsia="SimHei" w:hAnsi="Time New Roman" w:hint="eastAsia"/>
        </w:rPr>
        <w:t>切</w:t>
      </w:r>
      <w:r w:rsidR="00F93618" w:rsidRPr="009205F6">
        <w:rPr>
          <w:rFonts w:ascii="Time New Roman" w:eastAsia="SimHei" w:hAnsi="Time New Roman"/>
        </w:rPr>
        <w:t>实</w:t>
      </w:r>
      <w:r w:rsidR="00BC27A1">
        <w:rPr>
          <w:rFonts w:ascii="Time New Roman" w:eastAsia="SimHei" w:hAnsi="Time New Roman" w:hint="eastAsia"/>
        </w:rPr>
        <w:t>贯</w:t>
      </w:r>
      <w:r w:rsidR="00F93618" w:rsidRPr="009205F6">
        <w:rPr>
          <w:rFonts w:ascii="Time New Roman" w:eastAsia="SimHei" w:hAnsi="Time New Roman"/>
        </w:rPr>
        <w:t>彻同工同酬原则。</w:t>
      </w:r>
    </w:p>
    <w:p w:rsidR="00F93618" w:rsidRPr="00F93618" w:rsidRDefault="009205F6" w:rsidP="00F93618">
      <w:pPr>
        <w:rPr>
          <w:rFonts w:hint="eastAsia"/>
        </w:rPr>
      </w:pPr>
      <w:r>
        <w:rPr>
          <w:rFonts w:hint="eastAsia"/>
        </w:rPr>
        <w:tab/>
      </w:r>
      <w:r w:rsidR="00F93618" w:rsidRPr="00F93618">
        <w:t>19.</w:t>
      </w:r>
      <w:r>
        <w:rPr>
          <w:rFonts w:hint="eastAsia"/>
        </w:rPr>
        <w:t xml:space="preserve">  </w:t>
      </w:r>
      <w:r w:rsidR="00F93618" w:rsidRPr="00F93618">
        <w:t>委员会关切</w:t>
      </w:r>
      <w:r w:rsidR="004E58B7">
        <w:rPr>
          <w:rFonts w:hint="eastAsia"/>
        </w:rPr>
        <w:t>地指出</w:t>
      </w:r>
      <w:r w:rsidR="00F93618" w:rsidRPr="00F93618">
        <w:rPr>
          <w:rFonts w:hint="eastAsia"/>
        </w:rPr>
        <w:t>，</w:t>
      </w:r>
      <w:r w:rsidR="00F93618" w:rsidRPr="00F93618">
        <w:t>有报告</w:t>
      </w:r>
      <w:r w:rsidR="004E58B7">
        <w:rPr>
          <w:rFonts w:hint="eastAsia"/>
        </w:rPr>
        <w:t>指称存在着下列情况：</w:t>
      </w:r>
      <w:r w:rsidR="00F93618" w:rsidRPr="00F93618">
        <w:rPr>
          <w:rFonts w:hint="eastAsia"/>
        </w:rPr>
        <w:t>对</w:t>
      </w:r>
      <w:r w:rsidR="00F93618" w:rsidRPr="00F93618">
        <w:t>工会登记手续</w:t>
      </w:r>
      <w:r w:rsidR="00F93618" w:rsidRPr="00F93618">
        <w:rPr>
          <w:rFonts w:hint="eastAsia"/>
        </w:rPr>
        <w:t>的</w:t>
      </w:r>
      <w:r w:rsidR="00F93618" w:rsidRPr="00F93618">
        <w:t>拖延、基于含糊不清的理由注销登记、工会登记</w:t>
      </w:r>
      <w:r w:rsidR="00F93618" w:rsidRPr="00F93618">
        <w:rPr>
          <w:rFonts w:hint="eastAsia"/>
        </w:rPr>
        <w:t>处</w:t>
      </w:r>
      <w:r w:rsidR="004E58B7">
        <w:t>和劳</w:t>
      </w:r>
      <w:r w:rsidR="004E58B7">
        <w:rPr>
          <w:rFonts w:hint="eastAsia"/>
        </w:rPr>
        <w:t>动</w:t>
      </w:r>
      <w:r w:rsidR="00F93618" w:rsidRPr="00F93618">
        <w:t>部的官员干涉工会的管理和运作，</w:t>
      </w:r>
      <w:r w:rsidR="00F93618" w:rsidRPr="00F93618">
        <w:rPr>
          <w:rFonts w:hint="eastAsia"/>
        </w:rPr>
        <w:t>以及</w:t>
      </w:r>
      <w:r w:rsidR="004E58B7">
        <w:t>对罢工权，</w:t>
      </w:r>
      <w:r w:rsidR="004E58B7">
        <w:rPr>
          <w:rFonts w:hint="eastAsia"/>
        </w:rPr>
        <w:t>特别是</w:t>
      </w:r>
      <w:r w:rsidR="00F93618" w:rsidRPr="00F93618">
        <w:t>对</w:t>
      </w:r>
      <w:r>
        <w:rPr>
          <w:rFonts w:hint="eastAsia"/>
        </w:rPr>
        <w:t>“</w:t>
      </w:r>
      <w:r w:rsidR="00F93618" w:rsidRPr="00F93618">
        <w:t>出口加工区</w:t>
      </w:r>
      <w:r>
        <w:rPr>
          <w:rFonts w:hint="eastAsia"/>
        </w:rPr>
        <w:t>”</w:t>
      </w:r>
      <w:r w:rsidR="00F93618" w:rsidRPr="00F93618">
        <w:t>罢工权实行过度</w:t>
      </w:r>
      <w:r w:rsidR="00F93618" w:rsidRPr="00F93618">
        <w:rPr>
          <w:rFonts w:hint="eastAsia"/>
        </w:rPr>
        <w:t>的</w:t>
      </w:r>
      <w:r w:rsidR="004E58B7">
        <w:t>限制等</w:t>
      </w:r>
      <w:r w:rsidR="004E58B7">
        <w:rPr>
          <w:rFonts w:hint="eastAsia"/>
        </w:rPr>
        <w:t>。</w:t>
      </w:r>
      <w:r>
        <w:t>(</w:t>
      </w:r>
      <w:r w:rsidR="00F93618" w:rsidRPr="00F93618">
        <w:t>第八条</w:t>
      </w:r>
      <w:r>
        <w:t>)</w:t>
      </w:r>
    </w:p>
    <w:p w:rsidR="00F93618" w:rsidRPr="003806C2" w:rsidRDefault="003806C2" w:rsidP="003806C2">
      <w:pPr>
        <w:ind w:left="1040"/>
        <w:rPr>
          <w:rFonts w:ascii="Time New Roman" w:eastAsia="SimHei" w:hAnsi="Time New Roman"/>
        </w:rPr>
      </w:pPr>
      <w:r>
        <w:rPr>
          <w:rFonts w:ascii="Time New Roman" w:eastAsia="SimHei" w:hAnsi="Time New Roman" w:hint="eastAsia"/>
        </w:rPr>
        <w:tab/>
      </w:r>
      <w:r w:rsidR="00F93618" w:rsidRPr="003806C2">
        <w:rPr>
          <w:rFonts w:ascii="Time New Roman" w:eastAsia="SimHei" w:hAnsi="Time New Roman"/>
        </w:rPr>
        <w:t>委员会建议缔约国采取紧急措施，确保组建和加入工会的自由、</w:t>
      </w:r>
      <w:r w:rsidR="00F93618" w:rsidRPr="003806C2">
        <w:rPr>
          <w:rFonts w:ascii="Time New Roman" w:eastAsia="SimHei" w:hAnsi="Time New Roman" w:hint="eastAsia"/>
        </w:rPr>
        <w:t>防</w:t>
      </w:r>
      <w:r w:rsidR="00F93618" w:rsidRPr="003806C2">
        <w:rPr>
          <w:rFonts w:ascii="Time New Roman" w:eastAsia="SimHei" w:hAnsi="Time New Roman"/>
        </w:rPr>
        <w:t>止对工会管理和运作的干预，并在法律上和实践中，包括在</w:t>
      </w:r>
      <w:r w:rsidR="009205F6" w:rsidRPr="003806C2">
        <w:rPr>
          <w:rFonts w:ascii="Time New Roman" w:eastAsia="SimHei" w:hAnsi="Time New Roman" w:hint="eastAsia"/>
        </w:rPr>
        <w:t>“</w:t>
      </w:r>
      <w:r w:rsidR="00F93618" w:rsidRPr="003806C2">
        <w:rPr>
          <w:rFonts w:ascii="Time New Roman" w:eastAsia="SimHei" w:hAnsi="Time New Roman"/>
        </w:rPr>
        <w:t>出口加工区</w:t>
      </w:r>
      <w:r w:rsidR="009205F6" w:rsidRPr="003806C2">
        <w:rPr>
          <w:rFonts w:ascii="Time New Roman" w:eastAsia="SimHei" w:hAnsi="Time New Roman" w:hint="eastAsia"/>
        </w:rPr>
        <w:t>”</w:t>
      </w:r>
      <w:r w:rsidR="00F93618" w:rsidRPr="003806C2">
        <w:rPr>
          <w:rFonts w:ascii="Time New Roman" w:eastAsia="SimHei" w:hAnsi="Time New Roman" w:hint="eastAsia"/>
        </w:rPr>
        <w:t>，</w:t>
      </w:r>
      <w:r w:rsidR="00F93618" w:rsidRPr="003806C2">
        <w:rPr>
          <w:rFonts w:ascii="Time New Roman" w:eastAsia="SimHei" w:hAnsi="Time New Roman"/>
        </w:rPr>
        <w:t>废除对罢工权的过度限制。委员会在注意到缔约国重视</w:t>
      </w:r>
      <w:r w:rsidR="009205F6" w:rsidRPr="003806C2">
        <w:rPr>
          <w:rFonts w:ascii="Time New Roman" w:eastAsia="SimHei" w:hAnsi="Time New Roman" w:hint="eastAsia"/>
        </w:rPr>
        <w:t>“</w:t>
      </w:r>
      <w:r w:rsidR="00F93618" w:rsidRPr="003806C2">
        <w:rPr>
          <w:rFonts w:ascii="Time New Roman" w:eastAsia="SimHei" w:hAnsi="Time New Roman"/>
        </w:rPr>
        <w:t>三方原则</w:t>
      </w:r>
      <w:r w:rsidR="009205F6" w:rsidRPr="003806C2">
        <w:rPr>
          <w:rFonts w:ascii="Time New Roman" w:eastAsia="SimHei" w:hAnsi="Time New Roman" w:hint="eastAsia"/>
        </w:rPr>
        <w:t>”</w:t>
      </w:r>
      <w:r w:rsidR="00F93618" w:rsidRPr="003806C2">
        <w:rPr>
          <w:rFonts w:ascii="Time New Roman" w:eastAsia="SimHei" w:hAnsi="Time New Roman"/>
        </w:rPr>
        <w:t>和社会对话之际，建议缔约国考虑批准劳工组织关于结社自由和保护组织权</w:t>
      </w:r>
      <w:r w:rsidR="004E58B7" w:rsidRPr="003806C2">
        <w:rPr>
          <w:rFonts w:ascii="Time New Roman" w:eastAsia="SimHei" w:hAnsi="Time New Roman" w:hint="eastAsia"/>
        </w:rPr>
        <w:t>的</w:t>
      </w:r>
      <w:r w:rsidR="004E58B7" w:rsidRPr="003806C2">
        <w:rPr>
          <w:rFonts w:ascii="Time New Roman" w:eastAsia="SimHei" w:hAnsi="Time New Roman"/>
        </w:rPr>
        <w:t>第</w:t>
      </w:r>
      <w:r w:rsidR="004E58B7" w:rsidRPr="003806C2">
        <w:rPr>
          <w:rFonts w:ascii="Time New Roman" w:eastAsia="SimHei" w:hAnsi="Time New Roman"/>
          <w:b/>
        </w:rPr>
        <w:t>87</w:t>
      </w:r>
      <w:r w:rsidR="004E58B7" w:rsidRPr="003806C2">
        <w:rPr>
          <w:rFonts w:ascii="Time New Roman" w:eastAsia="SimHei" w:hAnsi="Time New Roman"/>
        </w:rPr>
        <w:t>号</w:t>
      </w:r>
      <w:r w:rsidR="004E58B7" w:rsidRPr="003806C2">
        <w:rPr>
          <w:rFonts w:ascii="Time New Roman" w:eastAsia="SimHei" w:hAnsi="Time New Roman" w:hint="eastAsia"/>
        </w:rPr>
        <w:t>公约</w:t>
      </w:r>
      <w:r w:rsidR="009205F6" w:rsidRPr="003806C2">
        <w:rPr>
          <w:rFonts w:ascii="Time New Roman" w:eastAsia="SimHei" w:hAnsi="Time New Roman"/>
        </w:rPr>
        <w:t>(</w:t>
      </w:r>
      <w:r w:rsidR="004E58B7" w:rsidRPr="003806C2">
        <w:rPr>
          <w:rFonts w:ascii="Time New Roman" w:eastAsia="SimHei" w:hAnsi="Time New Roman"/>
          <w:b/>
        </w:rPr>
        <w:t>1948</w:t>
      </w:r>
      <w:r w:rsidR="004E58B7" w:rsidRPr="003806C2">
        <w:rPr>
          <w:rFonts w:ascii="Time New Roman" w:eastAsia="SimHei" w:hAnsi="Time New Roman"/>
        </w:rPr>
        <w:t>年</w:t>
      </w:r>
      <w:r w:rsidR="009205F6" w:rsidRPr="003806C2">
        <w:rPr>
          <w:rFonts w:ascii="Time New Roman" w:eastAsia="SimHei" w:hAnsi="Time New Roman"/>
        </w:rPr>
        <w:t>)</w:t>
      </w:r>
      <w:r w:rsidR="00F93618" w:rsidRPr="003806C2">
        <w:rPr>
          <w:rFonts w:ascii="Time New Roman" w:eastAsia="SimHei" w:hAnsi="Time New Roman"/>
        </w:rPr>
        <w:t>。</w:t>
      </w:r>
    </w:p>
    <w:p w:rsidR="00F93618" w:rsidRPr="00F93618" w:rsidRDefault="009205F6" w:rsidP="00F93618">
      <w:pPr>
        <w:rPr>
          <w:rFonts w:hint="eastAsia"/>
        </w:rPr>
      </w:pPr>
      <w:r>
        <w:rPr>
          <w:rFonts w:hint="eastAsia"/>
        </w:rPr>
        <w:tab/>
      </w:r>
      <w:r w:rsidR="00F93618" w:rsidRPr="00F93618">
        <w:t>20.</w:t>
      </w:r>
      <w:r>
        <w:rPr>
          <w:rFonts w:hint="eastAsia"/>
        </w:rPr>
        <w:t xml:space="preserve">  </w:t>
      </w:r>
      <w:r w:rsidR="00F93618" w:rsidRPr="00F93618">
        <w:t>委员会关切地</w:t>
      </w:r>
      <w:r w:rsidR="004E58B7">
        <w:rPr>
          <w:rFonts w:hint="eastAsia"/>
        </w:rPr>
        <w:t>注意</w:t>
      </w:r>
      <w:r w:rsidR="004E58B7">
        <w:t>到，</w:t>
      </w:r>
      <w:r w:rsidR="00F93618" w:rsidRPr="00F93618">
        <w:t>承担</w:t>
      </w:r>
      <w:r w:rsidR="004E58B7">
        <w:rPr>
          <w:rFonts w:hint="eastAsia"/>
        </w:rPr>
        <w:t>超出</w:t>
      </w:r>
      <w:r w:rsidR="00F93618" w:rsidRPr="00F93618">
        <w:t>医疗费</w:t>
      </w:r>
      <w:r w:rsidR="004E58B7">
        <w:rPr>
          <w:rFonts w:hint="eastAsia"/>
        </w:rPr>
        <w:t>之外</w:t>
      </w:r>
      <w:r w:rsidR="004E58B7" w:rsidRPr="00F93618">
        <w:t>住院费</w:t>
      </w:r>
      <w:r w:rsidR="00F93618" w:rsidRPr="00F93618">
        <w:t>的国家医院保险基金仅承保非正规部门工人</w:t>
      </w:r>
      <w:r w:rsidR="004E58B7">
        <w:rPr>
          <w:rFonts w:hint="eastAsia"/>
        </w:rPr>
        <w:t>的一</w:t>
      </w:r>
      <w:r w:rsidR="004E58B7" w:rsidRPr="00F93618">
        <w:t>小部分</w:t>
      </w:r>
      <w:r w:rsidR="004E58B7">
        <w:t>，</w:t>
      </w:r>
      <w:r w:rsidR="00F93618" w:rsidRPr="00F93618">
        <w:t>而</w:t>
      </w:r>
      <w:r w:rsidR="004E58B7">
        <w:rPr>
          <w:rFonts w:hint="eastAsia"/>
        </w:rPr>
        <w:t>旨在</w:t>
      </w:r>
      <w:r w:rsidR="00834CED" w:rsidRPr="00F93618">
        <w:t>为全</w:t>
      </w:r>
      <w:r w:rsidR="00704B40">
        <w:rPr>
          <w:rFonts w:hint="eastAsia"/>
        </w:rPr>
        <w:t>体</w:t>
      </w:r>
      <w:r w:rsidR="00834CED" w:rsidRPr="00F93618">
        <w:t>公民建立一</w:t>
      </w:r>
      <w:r w:rsidR="00834CED" w:rsidRPr="00F93618">
        <w:rPr>
          <w:rFonts w:hint="eastAsia"/>
        </w:rPr>
        <w:t>个</w:t>
      </w:r>
      <w:r w:rsidR="00834CED" w:rsidRPr="00F93618">
        <w:t>强制</w:t>
      </w:r>
      <w:r w:rsidR="00834CED">
        <w:rPr>
          <w:rFonts w:hint="eastAsia"/>
        </w:rPr>
        <w:t>医疗</w:t>
      </w:r>
      <w:r w:rsidR="00834CED" w:rsidRPr="00F93618">
        <w:t>保险制度的</w:t>
      </w:r>
      <w:r w:rsidR="00834CED">
        <w:t>《国家社会</w:t>
      </w:r>
      <w:r w:rsidR="00834CED">
        <w:rPr>
          <w:rFonts w:hint="eastAsia"/>
        </w:rPr>
        <w:t>医疗</w:t>
      </w:r>
      <w:r w:rsidR="00F93618" w:rsidRPr="00F93618">
        <w:t>保险法案》</w:t>
      </w:r>
      <w:r>
        <w:t>(</w:t>
      </w:r>
      <w:r w:rsidR="00F93618" w:rsidRPr="00F93618">
        <w:t>2004</w:t>
      </w:r>
      <w:r w:rsidR="00F93618" w:rsidRPr="00F93618">
        <w:t>年</w:t>
      </w:r>
      <w:r>
        <w:t>)</w:t>
      </w:r>
      <w:r w:rsidR="00F93618" w:rsidRPr="00F93618">
        <w:rPr>
          <w:rFonts w:hint="eastAsia"/>
        </w:rPr>
        <w:t>，</w:t>
      </w:r>
      <w:r w:rsidR="00F93618" w:rsidRPr="00F93618">
        <w:t>却未得到总统的首肯</w:t>
      </w:r>
      <w:r w:rsidR="00834CED">
        <w:rPr>
          <w:rFonts w:hint="eastAsia"/>
        </w:rPr>
        <w:t>。</w:t>
      </w:r>
      <w:r>
        <w:t>(</w:t>
      </w:r>
      <w:r w:rsidR="00834CED">
        <w:rPr>
          <w:rFonts w:hint="eastAsia"/>
        </w:rPr>
        <w:t>第</w:t>
      </w:r>
      <w:r w:rsidR="00F93618" w:rsidRPr="00F93618">
        <w:t>九条</w:t>
      </w:r>
      <w:r>
        <w:t>)</w:t>
      </w:r>
    </w:p>
    <w:p w:rsidR="00F93618" w:rsidRPr="003806C2" w:rsidRDefault="003806C2" w:rsidP="003806C2">
      <w:pPr>
        <w:ind w:left="1040"/>
        <w:rPr>
          <w:rFonts w:ascii="Time New Roman" w:eastAsia="SimHei" w:hAnsi="Time New Roman"/>
        </w:rPr>
      </w:pPr>
      <w:r>
        <w:rPr>
          <w:rFonts w:ascii="Time New Roman" w:eastAsia="SimHei" w:hAnsi="Time New Roman" w:hint="eastAsia"/>
        </w:rPr>
        <w:tab/>
      </w:r>
      <w:r w:rsidR="00F93618" w:rsidRPr="003806C2">
        <w:rPr>
          <w:rFonts w:ascii="Time New Roman" w:eastAsia="SimHei" w:hAnsi="Time New Roman"/>
        </w:rPr>
        <w:t>委员会建议缔约国逐步扩大国家医院保险基金的承保范围，从而可报销所有的住院费，</w:t>
      </w:r>
      <w:r w:rsidR="00F93618" w:rsidRPr="003806C2">
        <w:rPr>
          <w:rFonts w:ascii="Time New Roman" w:eastAsia="SimHei" w:hAnsi="Time New Roman" w:hint="eastAsia"/>
        </w:rPr>
        <w:t>尤其报销</w:t>
      </w:r>
      <w:r w:rsidR="00F93618" w:rsidRPr="003806C2">
        <w:rPr>
          <w:rFonts w:ascii="Time New Roman" w:eastAsia="SimHei" w:hAnsi="Time New Roman"/>
        </w:rPr>
        <w:t>医疗费，为每一位工人，包括非正</w:t>
      </w:r>
      <w:r w:rsidR="00834CED" w:rsidRPr="003806C2">
        <w:rPr>
          <w:rFonts w:ascii="Time New Roman" w:eastAsia="SimHei" w:hAnsi="Time New Roman" w:hint="eastAsia"/>
        </w:rPr>
        <w:t>规</w:t>
      </w:r>
      <w:r w:rsidR="00F93618" w:rsidRPr="003806C2">
        <w:rPr>
          <w:rFonts w:ascii="Time New Roman" w:eastAsia="SimHei" w:hAnsi="Time New Roman"/>
        </w:rPr>
        <w:t>、临时、家</w:t>
      </w:r>
      <w:r w:rsidR="00F93618" w:rsidRPr="003806C2">
        <w:rPr>
          <w:rFonts w:ascii="Time New Roman" w:eastAsia="SimHei" w:hAnsi="Time New Roman" w:hint="eastAsia"/>
        </w:rPr>
        <w:t>佣</w:t>
      </w:r>
      <w:r w:rsidR="00F93618" w:rsidRPr="003806C2">
        <w:rPr>
          <w:rFonts w:ascii="Time New Roman" w:eastAsia="SimHei" w:hAnsi="Time New Roman"/>
        </w:rPr>
        <w:t>和小时工</w:t>
      </w:r>
      <w:r w:rsidR="00F93618" w:rsidRPr="003806C2">
        <w:rPr>
          <w:rFonts w:ascii="Time New Roman" w:eastAsia="SimHei" w:hAnsi="Time New Roman" w:hint="eastAsia"/>
        </w:rPr>
        <w:t>和</w:t>
      </w:r>
      <w:r w:rsidR="00834CED" w:rsidRPr="003806C2">
        <w:rPr>
          <w:rFonts w:ascii="Time New Roman" w:eastAsia="SimHei" w:hAnsi="Time New Roman" w:hint="eastAsia"/>
        </w:rPr>
        <w:t>个体劳动</w:t>
      </w:r>
      <w:r w:rsidR="00834CED" w:rsidRPr="003806C2">
        <w:rPr>
          <w:rFonts w:ascii="Time New Roman" w:eastAsia="SimHei" w:hAnsi="Time New Roman"/>
        </w:rPr>
        <w:t>者，以及无业者提供医保。委员会建议，作为第一步，缔约国</w:t>
      </w:r>
      <w:r w:rsidR="00834CED" w:rsidRPr="003806C2">
        <w:rPr>
          <w:rFonts w:ascii="Time New Roman" w:eastAsia="SimHei" w:hAnsi="Time New Roman" w:hint="eastAsia"/>
        </w:rPr>
        <w:t>可</w:t>
      </w:r>
      <w:r w:rsidR="00F93618" w:rsidRPr="003806C2">
        <w:rPr>
          <w:rFonts w:ascii="Time New Roman" w:eastAsia="SimHei" w:hAnsi="Time New Roman"/>
        </w:rPr>
        <w:t>考虑废除对无法按时缴纳保险金者规定的任何惩罚。委员会还建议，缔约国立即采取措施建立起一个为每个人，包括无业者、儿童、老年人、残疾人和其他弱势和遭排斥的个人与群体承保的综合</w:t>
      </w:r>
      <w:r w:rsidR="00F93618" w:rsidRPr="003806C2">
        <w:rPr>
          <w:rFonts w:ascii="Time New Roman" w:eastAsia="SimHei" w:hAnsi="Time New Roman" w:hint="eastAsia"/>
        </w:rPr>
        <w:t>性</w:t>
      </w:r>
      <w:r w:rsidR="00F93618" w:rsidRPr="003806C2">
        <w:rPr>
          <w:rFonts w:ascii="Time New Roman" w:eastAsia="SimHei" w:hAnsi="Time New Roman"/>
        </w:rPr>
        <w:t>强制</w:t>
      </w:r>
      <w:r w:rsidR="00F93618" w:rsidRPr="003806C2">
        <w:rPr>
          <w:rFonts w:ascii="Time New Roman" w:eastAsia="SimHei" w:hAnsi="Time New Roman" w:hint="eastAsia"/>
        </w:rPr>
        <w:t>医疗</w:t>
      </w:r>
      <w:r w:rsidR="00F93618" w:rsidRPr="003806C2">
        <w:rPr>
          <w:rFonts w:ascii="Time New Roman" w:eastAsia="SimHei" w:hAnsi="Time New Roman"/>
        </w:rPr>
        <w:t>保</w:t>
      </w:r>
      <w:r w:rsidR="00F93618" w:rsidRPr="003806C2">
        <w:rPr>
          <w:rFonts w:ascii="Time New Roman" w:eastAsia="SimHei" w:hAnsi="Time New Roman" w:hint="eastAsia"/>
        </w:rPr>
        <w:t>险</w:t>
      </w:r>
      <w:r w:rsidR="00F93618" w:rsidRPr="003806C2">
        <w:rPr>
          <w:rFonts w:ascii="Time New Roman" w:eastAsia="SimHei" w:hAnsi="Time New Roman"/>
        </w:rPr>
        <w:t>制度。</w:t>
      </w:r>
    </w:p>
    <w:p w:rsidR="00F93618" w:rsidRPr="00F93618" w:rsidRDefault="009205F6" w:rsidP="00F93618">
      <w:pPr>
        <w:rPr>
          <w:rFonts w:hint="eastAsia"/>
        </w:rPr>
      </w:pPr>
      <w:r>
        <w:rPr>
          <w:rFonts w:hint="eastAsia"/>
        </w:rPr>
        <w:tab/>
      </w:r>
      <w:r w:rsidR="00F93618" w:rsidRPr="00F93618">
        <w:t>21.</w:t>
      </w:r>
      <w:r>
        <w:rPr>
          <w:rFonts w:hint="eastAsia"/>
        </w:rPr>
        <w:t xml:space="preserve">  </w:t>
      </w:r>
      <w:r w:rsidR="00F93618" w:rsidRPr="00F93618">
        <w:t>委员会关切地注意到，许多养恤金制度</w:t>
      </w:r>
      <w:r w:rsidR="00F93618" w:rsidRPr="00F93618">
        <w:rPr>
          <w:rFonts w:hint="eastAsia"/>
        </w:rPr>
        <w:t>的</w:t>
      </w:r>
      <w:r w:rsidR="00F93618" w:rsidRPr="00F93618">
        <w:t>资金不足，而为向退休雇员发</w:t>
      </w:r>
      <w:r w:rsidR="00834CED">
        <w:rPr>
          <w:rFonts w:hint="eastAsia"/>
        </w:rPr>
        <w:t>放</w:t>
      </w:r>
      <w:r w:rsidR="00834CED">
        <w:t>养恤金</w:t>
      </w:r>
      <w:r w:rsidR="00834CED">
        <w:rPr>
          <w:rFonts w:hint="eastAsia"/>
        </w:rPr>
        <w:t>福利</w:t>
      </w:r>
      <w:r w:rsidR="00834CED">
        <w:t>而设立的强制缴款社会保</w:t>
      </w:r>
      <w:r w:rsidR="00834CED">
        <w:rPr>
          <w:rFonts w:hint="eastAsia"/>
        </w:rPr>
        <w:t>障</w:t>
      </w:r>
      <w:r w:rsidR="00F93618" w:rsidRPr="00F93618">
        <w:t>基金</w:t>
      </w:r>
      <w:r w:rsidR="00E12EC2">
        <w:rPr>
          <w:rFonts w:hint="eastAsia"/>
          <w:spacing w:val="-50"/>
        </w:rPr>
        <w:t>―</w:t>
      </w:r>
      <w:r w:rsidR="00E12EC2">
        <w:rPr>
          <w:rFonts w:hint="eastAsia"/>
        </w:rPr>
        <w:t>―</w:t>
      </w:r>
      <w:r w:rsidR="00834CED">
        <w:t>国家社会保</w:t>
      </w:r>
      <w:r w:rsidR="00834CED">
        <w:rPr>
          <w:rFonts w:hint="eastAsia"/>
        </w:rPr>
        <w:t>障</w:t>
      </w:r>
      <w:r w:rsidR="00F93618" w:rsidRPr="00F93618">
        <w:t>基金</w:t>
      </w:r>
      <w:r>
        <w:t>(</w:t>
      </w:r>
      <w:r w:rsidR="00F93618" w:rsidRPr="00F93618">
        <w:t>社保基金</w:t>
      </w:r>
      <w:r>
        <w:t>)</w:t>
      </w:r>
      <w:r w:rsidR="00F93618" w:rsidRPr="00F93618">
        <w:t>，并不</w:t>
      </w:r>
      <w:r w:rsidR="00834CED">
        <w:rPr>
          <w:rFonts w:hint="eastAsia"/>
        </w:rPr>
        <w:t>含有</w:t>
      </w:r>
      <w:r w:rsidR="00834CED">
        <w:t>任何非缴款性的社会援助</w:t>
      </w:r>
      <w:r w:rsidR="00834CED">
        <w:rPr>
          <w:rFonts w:hint="eastAsia"/>
        </w:rPr>
        <w:t>安排。</w:t>
      </w:r>
      <w:r>
        <w:t>(</w:t>
      </w:r>
      <w:r w:rsidR="00F93618" w:rsidRPr="00F93618">
        <w:t>第九条</w:t>
      </w:r>
      <w:r>
        <w:t>)</w:t>
      </w:r>
    </w:p>
    <w:p w:rsidR="00F93618" w:rsidRPr="003806C2" w:rsidRDefault="003806C2" w:rsidP="003806C2">
      <w:pPr>
        <w:ind w:left="1040"/>
        <w:rPr>
          <w:rFonts w:ascii="Time New Roman" w:eastAsia="SimHei" w:hAnsi="Time New Roman"/>
        </w:rPr>
      </w:pPr>
      <w:r>
        <w:rPr>
          <w:rFonts w:ascii="Time New Roman" w:eastAsia="SimHei" w:hAnsi="Time New Roman" w:hint="eastAsia"/>
        </w:rPr>
        <w:tab/>
      </w:r>
      <w:r w:rsidR="00F93618" w:rsidRPr="003806C2">
        <w:rPr>
          <w:rFonts w:ascii="Time New Roman" w:eastAsia="SimHei" w:hAnsi="Time New Roman"/>
        </w:rPr>
        <w:t>委</w:t>
      </w:r>
      <w:r w:rsidR="00834CED" w:rsidRPr="003806C2">
        <w:rPr>
          <w:rFonts w:ascii="Time New Roman" w:eastAsia="SimHei" w:hAnsi="Time New Roman"/>
        </w:rPr>
        <w:t>员会建议缔约国确保现行养恤金制度拥有牢靠的资金，扩大国家社会保</w:t>
      </w:r>
      <w:r w:rsidR="00834CED" w:rsidRPr="003806C2">
        <w:rPr>
          <w:rFonts w:ascii="Time New Roman" w:eastAsia="SimHei" w:hAnsi="Time New Roman" w:hint="eastAsia"/>
        </w:rPr>
        <w:t>障</w:t>
      </w:r>
      <w:r w:rsidR="00F93618" w:rsidRPr="003806C2">
        <w:rPr>
          <w:rFonts w:ascii="Time New Roman" w:eastAsia="SimHei" w:hAnsi="Time New Roman"/>
        </w:rPr>
        <w:t>基金的承保范围，</w:t>
      </w:r>
      <w:r w:rsidR="00F93618" w:rsidRPr="003806C2">
        <w:rPr>
          <w:rFonts w:ascii="Time New Roman" w:eastAsia="SimHei" w:hAnsi="Time New Roman" w:hint="eastAsia"/>
        </w:rPr>
        <w:t>吸</w:t>
      </w:r>
      <w:r w:rsidR="00F93618" w:rsidRPr="003806C2">
        <w:rPr>
          <w:rFonts w:ascii="Time New Roman" w:eastAsia="SimHei" w:hAnsi="Time New Roman"/>
        </w:rPr>
        <w:t>纳</w:t>
      </w:r>
      <w:r w:rsidR="00834CED" w:rsidRPr="003806C2">
        <w:rPr>
          <w:rFonts w:ascii="Time New Roman" w:eastAsia="SimHei" w:hAnsi="Time New Roman"/>
        </w:rPr>
        <w:t>社会保</w:t>
      </w:r>
      <w:r w:rsidR="00834CED" w:rsidRPr="003806C2">
        <w:rPr>
          <w:rFonts w:ascii="Time New Roman" w:eastAsia="SimHei" w:hAnsi="Time New Roman" w:hint="eastAsia"/>
        </w:rPr>
        <w:t>障</w:t>
      </w:r>
      <w:r w:rsidR="00F93618" w:rsidRPr="003806C2">
        <w:rPr>
          <w:rFonts w:ascii="Time New Roman" w:eastAsia="SimHei" w:hAnsi="Time New Roman" w:hint="eastAsia"/>
        </w:rPr>
        <w:t>的</w:t>
      </w:r>
      <w:r w:rsidR="00F93618" w:rsidRPr="003806C2">
        <w:rPr>
          <w:rFonts w:ascii="Time New Roman" w:eastAsia="SimHei" w:hAnsi="Time New Roman"/>
        </w:rPr>
        <w:t>各</w:t>
      </w:r>
      <w:r w:rsidR="00F93618" w:rsidRPr="003806C2">
        <w:rPr>
          <w:rFonts w:ascii="Time New Roman" w:eastAsia="SimHei" w:hAnsi="Time New Roman" w:hint="eastAsia"/>
        </w:rPr>
        <w:t>个</w:t>
      </w:r>
      <w:r w:rsidR="00834CED" w:rsidRPr="003806C2">
        <w:rPr>
          <w:rFonts w:ascii="Time New Roman" w:eastAsia="SimHei" w:hAnsi="Time New Roman"/>
        </w:rPr>
        <w:t>主要分支部门，以及为支助无法缴纳养恤金费或其它社会保</w:t>
      </w:r>
      <w:r w:rsidR="00834CED" w:rsidRPr="003806C2">
        <w:rPr>
          <w:rFonts w:ascii="Time New Roman" w:eastAsia="SimHei" w:hAnsi="Time New Roman" w:hint="eastAsia"/>
        </w:rPr>
        <w:t>障</w:t>
      </w:r>
      <w:r w:rsidR="00F93618" w:rsidRPr="003806C2">
        <w:rPr>
          <w:rFonts w:ascii="Time New Roman" w:eastAsia="SimHei" w:hAnsi="Time New Roman"/>
        </w:rPr>
        <w:t>款项者</w:t>
      </w:r>
      <w:r w:rsidR="00834CED" w:rsidRPr="003806C2">
        <w:rPr>
          <w:rFonts w:ascii="Time New Roman" w:eastAsia="SimHei" w:hAnsi="Time New Roman" w:hint="eastAsia"/>
        </w:rPr>
        <w:t>而</w:t>
      </w:r>
      <w:r w:rsidR="00834CED" w:rsidRPr="003806C2">
        <w:rPr>
          <w:rFonts w:ascii="Time New Roman" w:eastAsia="SimHei" w:hAnsi="Time New Roman"/>
        </w:rPr>
        <w:t>设立的非缴款性社会援助</w:t>
      </w:r>
      <w:r w:rsidR="00834CED" w:rsidRPr="003806C2">
        <w:rPr>
          <w:rFonts w:ascii="Time New Roman" w:eastAsia="SimHei" w:hAnsi="Time New Roman" w:hint="eastAsia"/>
        </w:rPr>
        <w:t>安排</w:t>
      </w:r>
      <w:r w:rsidR="00F93618" w:rsidRPr="003806C2">
        <w:rPr>
          <w:rFonts w:ascii="Time New Roman" w:eastAsia="SimHei" w:hAnsi="Time New Roman"/>
        </w:rPr>
        <w:t>。委员会还建议缔约国考虑批准劳工组织</w:t>
      </w:r>
      <w:r w:rsidR="00834CED" w:rsidRPr="003806C2">
        <w:rPr>
          <w:rFonts w:ascii="Time New Roman" w:eastAsia="SimHei" w:hAnsi="Time New Roman" w:hint="eastAsia"/>
        </w:rPr>
        <w:t>关于</w:t>
      </w:r>
      <w:r w:rsidR="00F93618" w:rsidRPr="003806C2">
        <w:rPr>
          <w:rFonts w:ascii="Time New Roman" w:eastAsia="SimHei" w:hAnsi="Time New Roman"/>
        </w:rPr>
        <w:t>社会保障最低标准</w:t>
      </w:r>
      <w:r w:rsidR="00834CED" w:rsidRPr="003806C2">
        <w:rPr>
          <w:rFonts w:ascii="Time New Roman" w:eastAsia="SimHei" w:hAnsi="Time New Roman" w:hint="eastAsia"/>
        </w:rPr>
        <w:t>的</w:t>
      </w:r>
      <w:r w:rsidR="00834CED" w:rsidRPr="003806C2">
        <w:rPr>
          <w:rFonts w:ascii="Time New Roman" w:eastAsia="SimHei" w:hAnsi="Time New Roman"/>
        </w:rPr>
        <w:t>第</w:t>
      </w:r>
      <w:r w:rsidR="00834CED" w:rsidRPr="003806C2">
        <w:rPr>
          <w:rFonts w:ascii="Time New Roman" w:eastAsia="SimHei" w:hAnsi="Time New Roman"/>
          <w:b/>
        </w:rPr>
        <w:t>102</w:t>
      </w:r>
      <w:r w:rsidR="00834CED" w:rsidRPr="003806C2">
        <w:rPr>
          <w:rFonts w:ascii="Time New Roman" w:eastAsia="SimHei" w:hAnsi="Time New Roman"/>
        </w:rPr>
        <w:t>号</w:t>
      </w:r>
      <w:r w:rsidR="00834CED" w:rsidRPr="003806C2">
        <w:rPr>
          <w:rFonts w:ascii="Time New Roman" w:eastAsia="SimHei" w:hAnsi="Time New Roman" w:hint="eastAsia"/>
        </w:rPr>
        <w:t>公约</w:t>
      </w:r>
      <w:r w:rsidR="009205F6" w:rsidRPr="003806C2">
        <w:rPr>
          <w:rFonts w:ascii="Time New Roman" w:eastAsia="SimHei" w:hAnsi="Time New Roman"/>
        </w:rPr>
        <w:t>(</w:t>
      </w:r>
      <w:r w:rsidR="00834CED" w:rsidRPr="003806C2">
        <w:rPr>
          <w:rFonts w:ascii="Time New Roman" w:eastAsia="SimHei" w:hAnsi="Time New Roman"/>
          <w:b/>
        </w:rPr>
        <w:t>1952</w:t>
      </w:r>
      <w:r w:rsidR="00834CED" w:rsidRPr="003806C2">
        <w:rPr>
          <w:rFonts w:ascii="Time New Roman" w:eastAsia="SimHei" w:hAnsi="Time New Roman"/>
        </w:rPr>
        <w:t>年</w:t>
      </w:r>
      <w:r w:rsidR="009205F6" w:rsidRPr="003806C2">
        <w:rPr>
          <w:rFonts w:ascii="Time New Roman" w:eastAsia="SimHei" w:hAnsi="Time New Roman"/>
        </w:rPr>
        <w:t>)</w:t>
      </w:r>
      <w:r w:rsidR="00F93618" w:rsidRPr="003806C2">
        <w:rPr>
          <w:rFonts w:ascii="Time New Roman" w:eastAsia="SimHei" w:hAnsi="Time New Roman"/>
        </w:rPr>
        <w:t>。</w:t>
      </w:r>
    </w:p>
    <w:p w:rsidR="00F93618" w:rsidRPr="00F93618" w:rsidRDefault="009205F6" w:rsidP="00F93618">
      <w:pPr>
        <w:rPr>
          <w:rFonts w:hint="eastAsia"/>
        </w:rPr>
      </w:pPr>
      <w:r>
        <w:rPr>
          <w:rFonts w:hint="eastAsia"/>
        </w:rPr>
        <w:tab/>
      </w:r>
      <w:r w:rsidR="00F93618" w:rsidRPr="00F93618">
        <w:t>22.</w:t>
      </w:r>
      <w:r>
        <w:rPr>
          <w:rFonts w:hint="eastAsia"/>
        </w:rPr>
        <w:t xml:space="preserve">  </w:t>
      </w:r>
      <w:r w:rsidR="00F93618" w:rsidRPr="00F93618">
        <w:t>委员会关切地注意到，缔约国境</w:t>
      </w:r>
      <w:r w:rsidR="00F93618" w:rsidRPr="00F93618">
        <w:rPr>
          <w:rFonts w:hint="eastAsia"/>
        </w:rPr>
        <w:t>内的</w:t>
      </w:r>
      <w:r w:rsidR="00F93618" w:rsidRPr="00F93618">
        <w:t>家庭暴力发生率</w:t>
      </w:r>
      <w:r w:rsidR="00834CED">
        <w:rPr>
          <w:rFonts w:hint="eastAsia"/>
        </w:rPr>
        <w:t>高</w:t>
      </w:r>
      <w:r w:rsidR="00F93618" w:rsidRPr="00F93618">
        <w:t>、家庭暴力受害者提出申诉的数量低，包括配偶强奸行为</w:t>
      </w:r>
      <w:r w:rsidR="00F93618" w:rsidRPr="00F93618">
        <w:rPr>
          <w:rFonts w:hint="eastAsia"/>
        </w:rPr>
        <w:t>、</w:t>
      </w:r>
      <w:r w:rsidR="00F93618" w:rsidRPr="00F93618">
        <w:t>《刑法》条款未将这类暴力行为列为罪行，以及没有关于家庭暴力报案数量的统计资料。委员会还关</w:t>
      </w:r>
      <w:r w:rsidR="00F93618" w:rsidRPr="00F93618">
        <w:rPr>
          <w:rFonts w:hint="eastAsia"/>
        </w:rPr>
        <w:t>注</w:t>
      </w:r>
      <w:r w:rsidR="00F93618" w:rsidRPr="00F93618">
        <w:t>一些诸如亡故丈夫男性家属的</w:t>
      </w:r>
      <w:r>
        <w:rPr>
          <w:rFonts w:hint="eastAsia"/>
        </w:rPr>
        <w:t>“</w:t>
      </w:r>
      <w:r w:rsidR="00F93618" w:rsidRPr="00F93618">
        <w:t>过继婚</w:t>
      </w:r>
      <w:r>
        <w:rPr>
          <w:rFonts w:hint="eastAsia"/>
        </w:rPr>
        <w:t>”</w:t>
      </w:r>
      <w:r w:rsidR="00F93618" w:rsidRPr="00F93618">
        <w:rPr>
          <w:rFonts w:hint="eastAsia"/>
        </w:rPr>
        <w:t>做</w:t>
      </w:r>
      <w:r w:rsidR="00F93618" w:rsidRPr="00F93618">
        <w:t>法和</w:t>
      </w:r>
      <w:r w:rsidR="00F93618" w:rsidRPr="00F93618">
        <w:rPr>
          <w:rFonts w:hint="eastAsia"/>
        </w:rPr>
        <w:t>宗教性的</w:t>
      </w:r>
      <w:r w:rsidR="00F93618" w:rsidRPr="00F93618">
        <w:t>寡妇</w:t>
      </w:r>
      <w:r>
        <w:rPr>
          <w:rFonts w:hint="eastAsia"/>
        </w:rPr>
        <w:t>“</w:t>
      </w:r>
      <w:r w:rsidR="00F93618" w:rsidRPr="00F93618">
        <w:t>净化</w:t>
      </w:r>
      <w:r>
        <w:rPr>
          <w:rFonts w:hint="eastAsia"/>
        </w:rPr>
        <w:t>”</w:t>
      </w:r>
      <w:r w:rsidR="00834CED">
        <w:t>等</w:t>
      </w:r>
      <w:r w:rsidR="00834CED">
        <w:rPr>
          <w:rFonts w:hint="eastAsia"/>
        </w:rPr>
        <w:t>有</w:t>
      </w:r>
      <w:r w:rsidR="00F93618" w:rsidRPr="00F93618">
        <w:t>害习俗</w:t>
      </w:r>
      <w:r w:rsidR="00834CED">
        <w:rPr>
          <w:rFonts w:hint="eastAsia"/>
        </w:rPr>
        <w:t>。</w:t>
      </w:r>
      <w:r>
        <w:t>(</w:t>
      </w:r>
      <w:r w:rsidR="00F93618" w:rsidRPr="00F93618">
        <w:t>第十条</w:t>
      </w:r>
      <w:r>
        <w:t>)</w:t>
      </w:r>
    </w:p>
    <w:p w:rsidR="00F93618" w:rsidRPr="003806C2" w:rsidRDefault="003806C2" w:rsidP="003806C2">
      <w:pPr>
        <w:ind w:left="1040"/>
        <w:rPr>
          <w:rFonts w:ascii="Time New Roman" w:eastAsia="SimHei" w:hAnsi="Time New Roman"/>
        </w:rPr>
      </w:pPr>
      <w:r>
        <w:rPr>
          <w:rFonts w:ascii="Time New Roman" w:eastAsia="SimHei" w:hAnsi="Time New Roman" w:hint="eastAsia"/>
        </w:rPr>
        <w:tab/>
      </w:r>
      <w:r w:rsidR="00F93618" w:rsidRPr="003806C2">
        <w:rPr>
          <w:rFonts w:ascii="Time New Roman" w:eastAsia="SimHei" w:hAnsi="Time New Roman"/>
        </w:rPr>
        <w:t>委员会建议缔约国</w:t>
      </w:r>
      <w:r w:rsidR="009205F6" w:rsidRPr="003806C2">
        <w:rPr>
          <w:rFonts w:ascii="Time New Roman" w:eastAsia="SimHei" w:hAnsi="Time New Roman"/>
        </w:rPr>
        <w:t>(</w:t>
      </w:r>
      <w:r w:rsidR="00F93618" w:rsidRPr="003806C2">
        <w:rPr>
          <w:rFonts w:ascii="Time New Roman" w:eastAsia="SimHei" w:hAnsi="Time New Roman"/>
          <w:b/>
        </w:rPr>
        <w:t>a</w:t>
      </w:r>
      <w:r w:rsidR="009205F6" w:rsidRPr="003806C2">
        <w:rPr>
          <w:rFonts w:ascii="Time New Roman" w:eastAsia="SimHei" w:hAnsi="Time New Roman"/>
        </w:rPr>
        <w:t>)</w:t>
      </w:r>
      <w:r w:rsidR="00F93618" w:rsidRPr="003806C2">
        <w:rPr>
          <w:rFonts w:ascii="Time New Roman" w:eastAsia="SimHei" w:hAnsi="Time New Roman"/>
        </w:rPr>
        <w:t>颁布《家庭暴力</w:t>
      </w:r>
      <w:r w:rsidR="009205F6" w:rsidRPr="003806C2">
        <w:rPr>
          <w:rFonts w:ascii="Time New Roman" w:eastAsia="SimHei" w:hAnsi="Time New Roman"/>
        </w:rPr>
        <w:t>(</w:t>
      </w:r>
      <w:r w:rsidR="00F93618" w:rsidRPr="003806C2">
        <w:rPr>
          <w:rFonts w:ascii="Time New Roman" w:eastAsia="SimHei" w:hAnsi="Time New Roman"/>
        </w:rPr>
        <w:t>家庭保护</w:t>
      </w:r>
      <w:r w:rsidR="009205F6" w:rsidRPr="003806C2">
        <w:rPr>
          <w:rFonts w:ascii="Time New Roman" w:eastAsia="SimHei" w:hAnsi="Time New Roman"/>
        </w:rPr>
        <w:t>)</w:t>
      </w:r>
      <w:r w:rsidR="00F93618" w:rsidRPr="003806C2">
        <w:rPr>
          <w:rFonts w:ascii="Time New Roman" w:eastAsia="SimHei" w:hAnsi="Time New Roman" w:hint="eastAsia"/>
        </w:rPr>
        <w:t>法</w:t>
      </w:r>
      <w:r w:rsidR="00F93618" w:rsidRPr="003806C2">
        <w:rPr>
          <w:rFonts w:ascii="Time New Roman" w:eastAsia="SimHei" w:hAnsi="Time New Roman"/>
        </w:rPr>
        <w:t>案》</w:t>
      </w:r>
      <w:r w:rsidR="009205F6" w:rsidRPr="003806C2">
        <w:rPr>
          <w:rFonts w:ascii="Time New Roman" w:eastAsia="SimHei" w:hAnsi="Time New Roman"/>
        </w:rPr>
        <w:t>(</w:t>
      </w:r>
      <w:r w:rsidR="00F93618" w:rsidRPr="003806C2">
        <w:rPr>
          <w:rFonts w:ascii="Time New Roman" w:eastAsia="SimHei" w:hAnsi="Time New Roman"/>
          <w:b/>
        </w:rPr>
        <w:t>2000</w:t>
      </w:r>
      <w:r w:rsidR="00F93618" w:rsidRPr="003806C2">
        <w:rPr>
          <w:rFonts w:ascii="Time New Roman" w:eastAsia="SimHei" w:hAnsi="Time New Roman"/>
        </w:rPr>
        <w:t>年</w:t>
      </w:r>
      <w:r w:rsidR="009205F6" w:rsidRPr="003806C2">
        <w:rPr>
          <w:rFonts w:ascii="Time New Roman" w:eastAsia="SimHei" w:hAnsi="Time New Roman"/>
        </w:rPr>
        <w:t>)</w:t>
      </w:r>
      <w:r w:rsidR="00F93618" w:rsidRPr="003806C2">
        <w:rPr>
          <w:rFonts w:ascii="Time New Roman" w:eastAsia="SimHei" w:hAnsi="Time New Roman"/>
        </w:rPr>
        <w:t>和其他立法具体将家庭暴力，包括配偶强奸行为，和包含</w:t>
      </w:r>
      <w:r w:rsidR="00F93618" w:rsidRPr="003806C2">
        <w:rPr>
          <w:rFonts w:ascii="Time New Roman" w:eastAsia="SimHei" w:hAnsi="Time New Roman" w:hint="eastAsia"/>
        </w:rPr>
        <w:t>宗教</w:t>
      </w:r>
      <w:r w:rsidR="00F93618" w:rsidRPr="003806C2">
        <w:rPr>
          <w:rFonts w:ascii="Time New Roman" w:eastAsia="SimHei" w:hAnsi="Time New Roman"/>
        </w:rPr>
        <w:t>性的寡妇</w:t>
      </w:r>
      <w:r w:rsidR="009205F6" w:rsidRPr="003806C2">
        <w:rPr>
          <w:rFonts w:ascii="Time New Roman" w:eastAsia="SimHei" w:hAnsi="Time New Roman" w:hint="eastAsia"/>
        </w:rPr>
        <w:t>“</w:t>
      </w:r>
      <w:r w:rsidR="00F93618" w:rsidRPr="003806C2">
        <w:rPr>
          <w:rFonts w:ascii="Time New Roman" w:eastAsia="SimHei" w:hAnsi="Time New Roman"/>
        </w:rPr>
        <w:t>净化</w:t>
      </w:r>
      <w:r w:rsidR="009205F6" w:rsidRPr="003806C2">
        <w:rPr>
          <w:rFonts w:ascii="Time New Roman" w:eastAsia="SimHei" w:hAnsi="Time New Roman" w:hint="eastAsia"/>
        </w:rPr>
        <w:t>”</w:t>
      </w:r>
      <w:r w:rsidR="00F93618" w:rsidRPr="003806C2">
        <w:rPr>
          <w:rFonts w:ascii="Time New Roman" w:eastAsia="SimHei" w:hAnsi="Time New Roman"/>
        </w:rPr>
        <w:t>和</w:t>
      </w:r>
      <w:r w:rsidR="00834CED" w:rsidRPr="003806C2">
        <w:rPr>
          <w:rFonts w:ascii="Time New Roman" w:eastAsia="SimHei" w:hAnsi="Time New Roman" w:hint="eastAsia"/>
        </w:rPr>
        <w:t>强迫</w:t>
      </w:r>
      <w:r w:rsidR="00F93618" w:rsidRPr="003806C2">
        <w:rPr>
          <w:rFonts w:ascii="Time New Roman" w:eastAsia="SimHei" w:hAnsi="Time New Roman"/>
        </w:rPr>
        <w:t>寡妇</w:t>
      </w:r>
      <w:r w:rsidR="009205F6" w:rsidRPr="003806C2">
        <w:rPr>
          <w:rFonts w:ascii="Time New Roman" w:eastAsia="SimHei" w:hAnsi="Time New Roman" w:hint="eastAsia"/>
        </w:rPr>
        <w:t>“</w:t>
      </w:r>
      <w:r w:rsidR="00F93618" w:rsidRPr="003806C2">
        <w:rPr>
          <w:rFonts w:ascii="Time New Roman" w:eastAsia="SimHei" w:hAnsi="Time New Roman"/>
        </w:rPr>
        <w:t>过继婚</w:t>
      </w:r>
      <w:r w:rsidR="009205F6" w:rsidRPr="003806C2">
        <w:rPr>
          <w:rFonts w:ascii="Time New Roman" w:eastAsia="SimHei" w:hAnsi="Time New Roman" w:hint="eastAsia"/>
        </w:rPr>
        <w:t>”</w:t>
      </w:r>
      <w:r w:rsidR="00F93618" w:rsidRPr="003806C2">
        <w:rPr>
          <w:rFonts w:ascii="Time New Roman" w:eastAsia="SimHei" w:hAnsi="Time New Roman" w:hint="eastAsia"/>
        </w:rPr>
        <w:t>做</w:t>
      </w:r>
      <w:r w:rsidR="00F93618" w:rsidRPr="003806C2">
        <w:rPr>
          <w:rFonts w:ascii="Time New Roman" w:eastAsia="SimHei" w:hAnsi="Time New Roman"/>
        </w:rPr>
        <w:t>法之类污辱女性的习俗列为罪行；</w:t>
      </w:r>
      <w:r w:rsidR="009205F6" w:rsidRPr="003806C2">
        <w:rPr>
          <w:rFonts w:ascii="Time New Roman" w:eastAsia="SimHei" w:hAnsi="Time New Roman"/>
        </w:rPr>
        <w:t>(</w:t>
      </w:r>
      <w:r w:rsidR="00F93618" w:rsidRPr="003806C2">
        <w:rPr>
          <w:rFonts w:ascii="Time New Roman" w:eastAsia="SimHei" w:hAnsi="Time New Roman"/>
          <w:b/>
        </w:rPr>
        <w:t>b</w:t>
      </w:r>
      <w:r w:rsidR="009205F6" w:rsidRPr="003806C2">
        <w:rPr>
          <w:rFonts w:ascii="Time New Roman" w:eastAsia="SimHei" w:hAnsi="Time New Roman"/>
        </w:rPr>
        <w:t>)</w:t>
      </w:r>
      <w:r w:rsidR="00F93618" w:rsidRPr="003806C2">
        <w:rPr>
          <w:rFonts w:ascii="Time New Roman" w:eastAsia="SimHei" w:hAnsi="Time New Roman"/>
        </w:rPr>
        <w:t>培训警察、检察官和法官严格</w:t>
      </w:r>
      <w:r w:rsidR="00F93618" w:rsidRPr="003806C2">
        <w:rPr>
          <w:rFonts w:ascii="Time New Roman" w:eastAsia="SimHei" w:hAnsi="Time New Roman" w:hint="eastAsia"/>
        </w:rPr>
        <w:t>执</w:t>
      </w:r>
      <w:r w:rsidR="000A1F97">
        <w:rPr>
          <w:rFonts w:ascii="Time New Roman" w:eastAsia="SimHei" w:hAnsi="Time New Roman" w:hint="eastAsia"/>
        </w:rPr>
        <w:t>行</w:t>
      </w:r>
      <w:r w:rsidR="00F93618" w:rsidRPr="003806C2">
        <w:rPr>
          <w:rFonts w:ascii="Time New Roman" w:eastAsia="SimHei" w:hAnsi="Time New Roman"/>
        </w:rPr>
        <w:t>这类《刑法》条款；</w:t>
      </w:r>
      <w:r w:rsidR="009205F6" w:rsidRPr="003806C2">
        <w:rPr>
          <w:rFonts w:ascii="Time New Roman" w:eastAsia="SimHei" w:hAnsi="Time New Roman"/>
        </w:rPr>
        <w:t>(</w:t>
      </w:r>
      <w:r w:rsidR="00F93618" w:rsidRPr="003806C2">
        <w:rPr>
          <w:rFonts w:ascii="Time New Roman" w:eastAsia="SimHei" w:hAnsi="Time New Roman"/>
          <w:b/>
        </w:rPr>
        <w:t>c</w:t>
      </w:r>
      <w:r w:rsidR="009205F6" w:rsidRPr="003806C2">
        <w:rPr>
          <w:rFonts w:ascii="Time New Roman" w:eastAsia="SimHei" w:hAnsi="Time New Roman"/>
        </w:rPr>
        <w:t>)</w:t>
      </w:r>
      <w:r w:rsidR="00834CED" w:rsidRPr="003806C2">
        <w:rPr>
          <w:rFonts w:ascii="Time New Roman" w:eastAsia="SimHei" w:hAnsi="Time New Roman"/>
        </w:rPr>
        <w:t>放宽《性犯罪法</w:t>
      </w:r>
      <w:r w:rsidR="00F93618" w:rsidRPr="003806C2">
        <w:rPr>
          <w:rFonts w:ascii="Time New Roman" w:eastAsia="SimHei" w:hAnsi="Time New Roman"/>
        </w:rPr>
        <w:t>》</w:t>
      </w:r>
      <w:r w:rsidR="009205F6" w:rsidRPr="003806C2">
        <w:rPr>
          <w:rFonts w:ascii="Time New Roman" w:eastAsia="SimHei" w:hAnsi="Time New Roman"/>
        </w:rPr>
        <w:t>(</w:t>
      </w:r>
      <w:r w:rsidR="00F93618" w:rsidRPr="003806C2">
        <w:rPr>
          <w:rFonts w:ascii="Time New Roman" w:eastAsia="SimHei" w:hAnsi="Time New Roman"/>
          <w:b/>
        </w:rPr>
        <w:t>2006</w:t>
      </w:r>
      <w:r w:rsidR="00F93618" w:rsidRPr="003806C2">
        <w:rPr>
          <w:rFonts w:ascii="Time New Roman" w:eastAsia="SimHei" w:hAnsi="Time New Roman"/>
        </w:rPr>
        <w:t>年</w:t>
      </w:r>
      <w:r w:rsidR="009205F6" w:rsidRPr="003806C2">
        <w:rPr>
          <w:rFonts w:ascii="Time New Roman" w:eastAsia="SimHei" w:hAnsi="Time New Roman"/>
        </w:rPr>
        <w:t>)</w:t>
      </w:r>
      <w:r w:rsidR="00F93618" w:rsidRPr="003806C2">
        <w:rPr>
          <w:rFonts w:ascii="Time New Roman" w:eastAsia="SimHei" w:hAnsi="Time New Roman"/>
        </w:rPr>
        <w:t>第三十八条对诬告的制裁规定，禁止对并不</w:t>
      </w:r>
      <w:r w:rsidR="00F93618" w:rsidRPr="003806C2">
        <w:rPr>
          <w:rFonts w:ascii="Time New Roman" w:eastAsia="SimHei" w:hAnsi="Time New Roman" w:hint="eastAsia"/>
        </w:rPr>
        <w:t>完全</w:t>
      </w:r>
      <w:r w:rsidR="00F93618" w:rsidRPr="003806C2">
        <w:rPr>
          <w:rFonts w:ascii="Time New Roman" w:eastAsia="SimHei" w:hAnsi="Time New Roman"/>
        </w:rPr>
        <w:t>基于申诉</w:t>
      </w:r>
      <w:r w:rsidR="00F93618" w:rsidRPr="003806C2">
        <w:rPr>
          <w:rFonts w:ascii="Time New Roman" w:eastAsia="SimHei" w:hAnsi="Time New Roman" w:hint="eastAsia"/>
        </w:rPr>
        <w:t>人的</w:t>
      </w:r>
      <w:r w:rsidR="00F93618" w:rsidRPr="003806C2">
        <w:rPr>
          <w:rFonts w:ascii="Time New Roman" w:eastAsia="SimHei" w:hAnsi="Time New Roman"/>
        </w:rPr>
        <w:t>指控不实</w:t>
      </w:r>
      <w:r w:rsidR="00F93618" w:rsidRPr="003806C2">
        <w:rPr>
          <w:rFonts w:ascii="Time New Roman" w:eastAsia="SimHei" w:hAnsi="Time New Roman" w:hint="eastAsia"/>
        </w:rPr>
        <w:t>，获</w:t>
      </w:r>
      <w:r w:rsidR="00F93618" w:rsidRPr="003806C2">
        <w:rPr>
          <w:rFonts w:ascii="Time New Roman" w:eastAsia="SimHei" w:hAnsi="Time New Roman"/>
        </w:rPr>
        <w:t>无罪开释</w:t>
      </w:r>
      <w:r w:rsidR="00F93618" w:rsidRPr="003806C2">
        <w:rPr>
          <w:rFonts w:ascii="Time New Roman" w:eastAsia="SimHei" w:hAnsi="Time New Roman" w:hint="eastAsia"/>
        </w:rPr>
        <w:t>的</w:t>
      </w:r>
      <w:r w:rsidR="00F93618" w:rsidRPr="003806C2">
        <w:rPr>
          <w:rFonts w:ascii="Time New Roman" w:eastAsia="SimHei" w:hAnsi="Time New Roman"/>
        </w:rPr>
        <w:t>案</w:t>
      </w:r>
      <w:r w:rsidR="00F93618" w:rsidRPr="003806C2">
        <w:rPr>
          <w:rFonts w:ascii="Time New Roman" w:eastAsia="SimHei" w:hAnsi="Time New Roman" w:hint="eastAsia"/>
        </w:rPr>
        <w:t>件，</w:t>
      </w:r>
      <w:r w:rsidR="00F93618" w:rsidRPr="003806C2">
        <w:rPr>
          <w:rFonts w:ascii="Time New Roman" w:eastAsia="SimHei" w:hAnsi="Time New Roman"/>
        </w:rPr>
        <w:t>适用第三十八条；</w:t>
      </w:r>
      <w:r w:rsidR="009205F6" w:rsidRPr="003806C2">
        <w:rPr>
          <w:rFonts w:ascii="Time New Roman" w:eastAsia="SimHei" w:hAnsi="Time New Roman"/>
        </w:rPr>
        <w:t>(</w:t>
      </w:r>
      <w:r w:rsidR="00F93618" w:rsidRPr="003806C2">
        <w:rPr>
          <w:rFonts w:ascii="Time New Roman" w:eastAsia="SimHei" w:hAnsi="Time New Roman"/>
          <w:b/>
        </w:rPr>
        <w:t>d</w:t>
      </w:r>
      <w:r w:rsidR="009205F6" w:rsidRPr="003806C2">
        <w:rPr>
          <w:rFonts w:ascii="Time New Roman" w:eastAsia="SimHei" w:hAnsi="Time New Roman"/>
        </w:rPr>
        <w:t>)</w:t>
      </w:r>
      <w:r w:rsidR="00F93618" w:rsidRPr="003806C2">
        <w:rPr>
          <w:rFonts w:ascii="Time New Roman" w:eastAsia="SimHei" w:hAnsi="Time New Roman"/>
        </w:rPr>
        <w:t>提高公众</w:t>
      </w:r>
      <w:r w:rsidR="00F93618" w:rsidRPr="003806C2">
        <w:rPr>
          <w:rFonts w:ascii="Time New Roman" w:eastAsia="SimHei" w:hAnsi="Time New Roman" w:hint="eastAsia"/>
        </w:rPr>
        <w:t>，</w:t>
      </w:r>
      <w:r w:rsidR="00F93618" w:rsidRPr="003806C2">
        <w:rPr>
          <w:rFonts w:ascii="Time New Roman" w:eastAsia="SimHei" w:hAnsi="Time New Roman"/>
        </w:rPr>
        <w:t>特别</w:t>
      </w:r>
      <w:r w:rsidR="00F93618" w:rsidRPr="003806C2">
        <w:rPr>
          <w:rFonts w:ascii="Time New Roman" w:eastAsia="SimHei" w:hAnsi="Time New Roman" w:hint="eastAsia"/>
        </w:rPr>
        <w:t>是社区民众的</w:t>
      </w:r>
      <w:r w:rsidR="00F93618" w:rsidRPr="003806C2">
        <w:rPr>
          <w:rFonts w:ascii="Time New Roman" w:eastAsia="SimHei" w:hAnsi="Time New Roman"/>
        </w:rPr>
        <w:t>认识，</w:t>
      </w:r>
      <w:r w:rsidR="00F93618" w:rsidRPr="003806C2">
        <w:rPr>
          <w:rFonts w:ascii="Time New Roman" w:eastAsia="SimHei" w:hAnsi="Time New Roman" w:hint="eastAsia"/>
        </w:rPr>
        <w:t>认清</w:t>
      </w:r>
      <w:r w:rsidR="00F93618" w:rsidRPr="003806C2">
        <w:rPr>
          <w:rFonts w:ascii="Time New Roman" w:eastAsia="SimHei" w:hAnsi="Time New Roman"/>
        </w:rPr>
        <w:t>家庭暴力和有害习俗的罪行性质；和</w:t>
      </w:r>
      <w:r w:rsidR="009205F6" w:rsidRPr="003806C2">
        <w:rPr>
          <w:rFonts w:ascii="Time New Roman" w:eastAsia="SimHei" w:hAnsi="Time New Roman"/>
        </w:rPr>
        <w:t>(</w:t>
      </w:r>
      <w:r w:rsidR="00F93618" w:rsidRPr="003806C2">
        <w:rPr>
          <w:rFonts w:ascii="Time New Roman" w:eastAsia="SimHei" w:hAnsi="Time New Roman"/>
          <w:b/>
        </w:rPr>
        <w:t>e</w:t>
      </w:r>
      <w:r w:rsidR="009205F6" w:rsidRPr="003806C2">
        <w:rPr>
          <w:rFonts w:ascii="Time New Roman" w:eastAsia="SimHei" w:hAnsi="Time New Roman"/>
        </w:rPr>
        <w:t>)</w:t>
      </w:r>
      <w:r w:rsidR="00F93618" w:rsidRPr="003806C2">
        <w:rPr>
          <w:rFonts w:ascii="Time New Roman" w:eastAsia="SimHei" w:hAnsi="Time New Roman"/>
        </w:rPr>
        <w:t>在缔约国的第二次定期报告</w:t>
      </w:r>
      <w:r w:rsidR="00F93618" w:rsidRPr="003806C2">
        <w:rPr>
          <w:rFonts w:ascii="Time New Roman" w:eastAsia="SimHei" w:hAnsi="Time New Roman" w:hint="eastAsia"/>
        </w:rPr>
        <w:t>中</w:t>
      </w:r>
      <w:r w:rsidR="00F93618" w:rsidRPr="003806C2">
        <w:rPr>
          <w:rFonts w:ascii="Time New Roman" w:eastAsia="SimHei" w:hAnsi="Time New Roman"/>
        </w:rPr>
        <w:t>提供最新资料阐明，家庭暴力和性暴力行为的报案数量和性质，以及对施暴者实</w:t>
      </w:r>
      <w:r w:rsidR="00F93618" w:rsidRPr="003806C2">
        <w:rPr>
          <w:rFonts w:ascii="Time New Roman" w:eastAsia="SimHei" w:hAnsi="Time New Roman" w:hint="eastAsia"/>
        </w:rPr>
        <w:t>行</w:t>
      </w:r>
      <w:r w:rsidR="00F93618" w:rsidRPr="003806C2">
        <w:rPr>
          <w:rFonts w:ascii="Time New Roman" w:eastAsia="SimHei" w:hAnsi="Time New Roman"/>
        </w:rPr>
        <w:t>制裁</w:t>
      </w:r>
      <w:r w:rsidR="00F93618" w:rsidRPr="003806C2">
        <w:rPr>
          <w:rFonts w:ascii="Time New Roman" w:eastAsia="SimHei" w:hAnsi="Time New Roman" w:hint="eastAsia"/>
        </w:rPr>
        <w:t>的</w:t>
      </w:r>
      <w:r w:rsidR="00F93618" w:rsidRPr="003806C2">
        <w:rPr>
          <w:rFonts w:ascii="Time New Roman" w:eastAsia="SimHei" w:hAnsi="Time New Roman"/>
        </w:rPr>
        <w:t>情况。</w:t>
      </w:r>
    </w:p>
    <w:p w:rsidR="00F93618" w:rsidRPr="00F93618" w:rsidRDefault="009205F6" w:rsidP="00F93618">
      <w:pPr>
        <w:rPr>
          <w:rFonts w:hint="eastAsia"/>
        </w:rPr>
      </w:pPr>
      <w:r>
        <w:rPr>
          <w:rFonts w:hint="eastAsia"/>
        </w:rPr>
        <w:tab/>
      </w:r>
      <w:r w:rsidR="00F93618" w:rsidRPr="00F93618">
        <w:t>23.</w:t>
      </w:r>
      <w:r>
        <w:rPr>
          <w:rFonts w:hint="eastAsia"/>
        </w:rPr>
        <w:t xml:space="preserve">  </w:t>
      </w:r>
      <w:r w:rsidR="00F93618" w:rsidRPr="00F93618">
        <w:t>委员会关切地注意到，缔约国境内，尤其在诸如东北省的乡村地区</w:t>
      </w:r>
      <w:r w:rsidR="00F93618" w:rsidRPr="00F93618">
        <w:rPr>
          <w:rFonts w:hint="eastAsia"/>
        </w:rPr>
        <w:t>依旧实行</w:t>
      </w:r>
      <w:r w:rsidR="00F93618" w:rsidRPr="00F93618">
        <w:t>女性外阴残割的习俗，只有对儿童才禁止施行这种习俗</w:t>
      </w:r>
      <w:r w:rsidR="00834CED">
        <w:rPr>
          <w:rFonts w:hint="eastAsia"/>
        </w:rPr>
        <w:t>。</w:t>
      </w:r>
      <w:r>
        <w:t>(</w:t>
      </w:r>
      <w:r w:rsidR="00F93618" w:rsidRPr="00F93618">
        <w:t>第十条</w:t>
      </w:r>
      <w:r>
        <w:t>)</w:t>
      </w:r>
    </w:p>
    <w:p w:rsidR="00F93618" w:rsidRPr="003806C2" w:rsidRDefault="003806C2" w:rsidP="003806C2">
      <w:pPr>
        <w:ind w:left="1040"/>
        <w:rPr>
          <w:rFonts w:ascii="Time New Roman" w:eastAsia="SimHei" w:hAnsi="Time New Roman"/>
        </w:rPr>
      </w:pPr>
      <w:r>
        <w:rPr>
          <w:rFonts w:ascii="Time New Roman" w:eastAsia="SimHei" w:hAnsi="Time New Roman" w:hint="eastAsia"/>
        </w:rPr>
        <w:tab/>
      </w:r>
      <w:r w:rsidR="00F93618" w:rsidRPr="003806C2">
        <w:rPr>
          <w:rFonts w:ascii="Time New Roman" w:eastAsia="SimHei" w:hAnsi="Time New Roman"/>
        </w:rPr>
        <w:t>委员会建议缔约国通过立法</w:t>
      </w:r>
      <w:r w:rsidR="00F93618" w:rsidRPr="003806C2">
        <w:rPr>
          <w:rFonts w:ascii="Time New Roman" w:eastAsia="SimHei" w:hAnsi="Time New Roman" w:hint="eastAsia"/>
        </w:rPr>
        <w:t>，把</w:t>
      </w:r>
      <w:r w:rsidR="00F93618" w:rsidRPr="003806C2">
        <w:rPr>
          <w:rFonts w:ascii="Time New Roman" w:eastAsia="SimHei" w:hAnsi="Time New Roman"/>
        </w:rPr>
        <w:t>所有对成年女性</w:t>
      </w:r>
      <w:r w:rsidR="00F93618" w:rsidRPr="003806C2">
        <w:rPr>
          <w:rFonts w:ascii="Time New Roman" w:eastAsia="SimHei" w:hAnsi="Time New Roman" w:hint="eastAsia"/>
        </w:rPr>
        <w:t>施行</w:t>
      </w:r>
      <w:r w:rsidR="00F93618" w:rsidRPr="003806C2">
        <w:rPr>
          <w:rFonts w:ascii="Time New Roman" w:eastAsia="SimHei" w:hAnsi="Time New Roman"/>
        </w:rPr>
        <w:t>女性外阴残割</w:t>
      </w:r>
      <w:r w:rsidR="00F93618" w:rsidRPr="003806C2">
        <w:rPr>
          <w:rFonts w:ascii="Time New Roman" w:eastAsia="SimHei" w:hAnsi="Time New Roman" w:hint="eastAsia"/>
        </w:rPr>
        <w:t>的行为</w:t>
      </w:r>
      <w:r w:rsidR="00F93618" w:rsidRPr="003806C2">
        <w:rPr>
          <w:rFonts w:ascii="Time New Roman" w:eastAsia="SimHei" w:hAnsi="Time New Roman"/>
        </w:rPr>
        <w:t>列为罪行；培训警察、检察官和法官严格实行禁止女性外阴残割的法律；继续推广</w:t>
      </w:r>
      <w:r w:rsidR="00834CED" w:rsidRPr="003806C2">
        <w:rPr>
          <w:rFonts w:ascii="Time New Roman" w:eastAsia="SimHei" w:hAnsi="Time New Roman" w:hint="eastAsia"/>
        </w:rPr>
        <w:t>替代成年</w:t>
      </w:r>
      <w:r w:rsidR="00F93618" w:rsidRPr="003806C2">
        <w:rPr>
          <w:rFonts w:ascii="Time New Roman" w:eastAsia="SimHei" w:hAnsi="Time New Roman" w:hint="eastAsia"/>
        </w:rPr>
        <w:t>礼</w:t>
      </w:r>
      <w:r w:rsidR="00F93618" w:rsidRPr="003806C2">
        <w:rPr>
          <w:rFonts w:ascii="Time New Roman" w:eastAsia="SimHei" w:hAnsi="Time New Roman"/>
        </w:rPr>
        <w:t>仪式；对家长，特别是母亲、儿童和族群首领开展有关女性外阴残割习俗危害性影响的教育；和消除认为女性外阴残割有助增</w:t>
      </w:r>
      <w:r w:rsidR="00F93618" w:rsidRPr="003806C2">
        <w:rPr>
          <w:rFonts w:ascii="Time New Roman" w:eastAsia="SimHei" w:hAnsi="Time New Roman" w:hint="eastAsia"/>
        </w:rPr>
        <w:t>进</w:t>
      </w:r>
      <w:r w:rsidR="00F93618" w:rsidRPr="003806C2">
        <w:rPr>
          <w:rFonts w:ascii="Time New Roman" w:eastAsia="SimHei" w:hAnsi="Time New Roman"/>
        </w:rPr>
        <w:t>女孩婚姻前景的传统</w:t>
      </w:r>
      <w:r w:rsidR="00F93618" w:rsidRPr="003806C2">
        <w:rPr>
          <w:rFonts w:ascii="Time New Roman" w:eastAsia="SimHei" w:hAnsi="Time New Roman" w:hint="eastAsia"/>
        </w:rPr>
        <w:t>观</w:t>
      </w:r>
      <w:r w:rsidR="00F93618" w:rsidRPr="003806C2">
        <w:rPr>
          <w:rFonts w:ascii="Time New Roman" w:eastAsia="SimHei" w:hAnsi="Time New Roman"/>
        </w:rPr>
        <w:t>念。</w:t>
      </w:r>
    </w:p>
    <w:p w:rsidR="00F93618" w:rsidRPr="00F93618" w:rsidRDefault="009205F6" w:rsidP="00F93618">
      <w:pPr>
        <w:rPr>
          <w:rFonts w:hint="eastAsia"/>
        </w:rPr>
      </w:pPr>
      <w:r>
        <w:rPr>
          <w:rFonts w:hint="eastAsia"/>
        </w:rPr>
        <w:tab/>
      </w:r>
      <w:r w:rsidR="00F93618" w:rsidRPr="00F93618">
        <w:t>24.</w:t>
      </w:r>
      <w:r>
        <w:rPr>
          <w:rFonts w:hint="eastAsia"/>
        </w:rPr>
        <w:t xml:space="preserve">  </w:t>
      </w:r>
      <w:r w:rsidR="00F93618" w:rsidRPr="00F93618">
        <w:t>委员会关切地注意到，</w:t>
      </w:r>
      <w:r w:rsidR="00F93618" w:rsidRPr="00F93618">
        <w:rPr>
          <w:rFonts w:hint="eastAsia"/>
        </w:rPr>
        <w:t>缺乏</w:t>
      </w:r>
      <w:r w:rsidR="00F93618" w:rsidRPr="00F93618">
        <w:t>关于</w:t>
      </w:r>
      <w:r w:rsidR="00F93618" w:rsidRPr="00F93618">
        <w:rPr>
          <w:rFonts w:hint="eastAsia"/>
        </w:rPr>
        <w:t>为</w:t>
      </w:r>
      <w:r w:rsidR="00F93618" w:rsidRPr="00F93618">
        <w:t>色情剥削和强迫劳动的目的，</w:t>
      </w:r>
      <w:r w:rsidR="00F93618" w:rsidRPr="00F93618">
        <w:rPr>
          <w:rFonts w:hint="eastAsia"/>
        </w:rPr>
        <w:t>向和</w:t>
      </w:r>
      <w:r w:rsidR="00F93618" w:rsidRPr="00F93618">
        <w:t>从缔约国或在</w:t>
      </w:r>
      <w:r w:rsidR="00F93618" w:rsidRPr="00F93618">
        <w:rPr>
          <w:rFonts w:hint="eastAsia"/>
        </w:rPr>
        <w:t>其</w:t>
      </w:r>
      <w:r w:rsidR="00F93618" w:rsidRPr="00F93618">
        <w:t>境内贩运人口，特别是贩运妇女和儿童人数的报案统计资料，以及一些报告称，</w:t>
      </w:r>
      <w:r w:rsidR="00F93618" w:rsidRPr="00F93618">
        <w:rPr>
          <w:rFonts w:hint="eastAsia"/>
        </w:rPr>
        <w:t>把为了</w:t>
      </w:r>
      <w:r w:rsidR="00F93618" w:rsidRPr="00F93618">
        <w:t>色情剥削目的贩运人口和贩运儿童列为罪行的条款</w:t>
      </w:r>
      <w:r w:rsidR="00F93618" w:rsidRPr="00F93618">
        <w:rPr>
          <w:rFonts w:hint="eastAsia"/>
        </w:rPr>
        <w:t>，</w:t>
      </w:r>
      <w:r w:rsidR="00834CED">
        <w:t>极少得到实施，即使实施了这些条款，对贩运者亦经常从轻</w:t>
      </w:r>
      <w:r w:rsidR="00834CED">
        <w:rPr>
          <w:rFonts w:hint="eastAsia"/>
        </w:rPr>
        <w:t>发</w:t>
      </w:r>
      <w:r w:rsidR="00F93618" w:rsidRPr="00F93618">
        <w:t>落了事</w:t>
      </w:r>
      <w:r w:rsidR="00834CED">
        <w:rPr>
          <w:rFonts w:hint="eastAsia"/>
        </w:rPr>
        <w:t>。</w:t>
      </w:r>
      <w:r>
        <w:t>(</w:t>
      </w:r>
      <w:r w:rsidR="00F93618" w:rsidRPr="00F93618">
        <w:t>第十条</w:t>
      </w:r>
      <w:r>
        <w:t>)</w:t>
      </w:r>
    </w:p>
    <w:p w:rsidR="00F93618" w:rsidRPr="003806C2" w:rsidRDefault="003806C2" w:rsidP="003806C2">
      <w:pPr>
        <w:ind w:left="1040"/>
        <w:rPr>
          <w:rFonts w:ascii="Time New Roman" w:eastAsia="SimHei" w:hAnsi="Time New Roman"/>
        </w:rPr>
      </w:pPr>
      <w:r>
        <w:rPr>
          <w:rFonts w:ascii="Time New Roman" w:eastAsia="SimHei" w:hAnsi="Time New Roman" w:hint="eastAsia"/>
        </w:rPr>
        <w:tab/>
      </w:r>
      <w:r w:rsidR="00F93618" w:rsidRPr="003806C2">
        <w:rPr>
          <w:rFonts w:ascii="Time New Roman" w:eastAsia="SimHei" w:hAnsi="Time New Roman"/>
        </w:rPr>
        <w:t>委员会建议缔约国</w:t>
      </w:r>
      <w:r w:rsidR="009205F6" w:rsidRPr="003806C2">
        <w:rPr>
          <w:rFonts w:ascii="Time New Roman" w:eastAsia="SimHei" w:hAnsi="Time New Roman"/>
        </w:rPr>
        <w:t>(</w:t>
      </w:r>
      <w:r w:rsidR="00F93618" w:rsidRPr="003806C2">
        <w:rPr>
          <w:rFonts w:ascii="Time New Roman" w:eastAsia="SimHei" w:hAnsi="Time New Roman"/>
          <w:b/>
        </w:rPr>
        <w:t>a</w:t>
      </w:r>
      <w:r w:rsidR="009205F6" w:rsidRPr="003806C2">
        <w:rPr>
          <w:rFonts w:ascii="Time New Roman" w:eastAsia="SimHei" w:hAnsi="Time New Roman"/>
        </w:rPr>
        <w:t>)</w:t>
      </w:r>
      <w:r w:rsidR="00F93618" w:rsidRPr="003806C2">
        <w:rPr>
          <w:rFonts w:ascii="Time New Roman" w:eastAsia="SimHei" w:hAnsi="Time New Roman"/>
        </w:rPr>
        <w:t>颁布《反贩运法议案》</w:t>
      </w:r>
      <w:r w:rsidR="009205F6" w:rsidRPr="003806C2">
        <w:rPr>
          <w:rFonts w:ascii="Time New Roman" w:eastAsia="SimHei" w:hAnsi="Time New Roman"/>
        </w:rPr>
        <w:t>(</w:t>
      </w:r>
      <w:r w:rsidR="00F93618" w:rsidRPr="003806C2">
        <w:rPr>
          <w:rFonts w:ascii="Time New Roman" w:eastAsia="SimHei" w:hAnsi="Time New Roman"/>
          <w:b/>
        </w:rPr>
        <w:t>2007</w:t>
      </w:r>
      <w:r w:rsidR="00F93618" w:rsidRPr="003806C2">
        <w:rPr>
          <w:rFonts w:ascii="Time New Roman" w:eastAsia="SimHei" w:hAnsi="Time New Roman"/>
        </w:rPr>
        <w:t>年</w:t>
      </w:r>
      <w:r w:rsidR="009205F6" w:rsidRPr="003806C2">
        <w:rPr>
          <w:rFonts w:ascii="Time New Roman" w:eastAsia="SimHei" w:hAnsi="Time New Roman"/>
        </w:rPr>
        <w:t>)</w:t>
      </w:r>
      <w:r w:rsidR="00F93618" w:rsidRPr="003806C2">
        <w:rPr>
          <w:rFonts w:ascii="Time New Roman" w:eastAsia="SimHei" w:hAnsi="Time New Roman"/>
        </w:rPr>
        <w:t>；</w:t>
      </w:r>
      <w:r w:rsidR="009205F6" w:rsidRPr="003806C2">
        <w:rPr>
          <w:rFonts w:ascii="Time New Roman" w:eastAsia="SimHei" w:hAnsi="Time New Roman"/>
        </w:rPr>
        <w:t>(</w:t>
      </w:r>
      <w:r w:rsidR="00F93618" w:rsidRPr="003806C2">
        <w:rPr>
          <w:rFonts w:ascii="Time New Roman" w:eastAsia="SimHei" w:hAnsi="Time New Roman"/>
          <w:b/>
        </w:rPr>
        <w:t>b</w:t>
      </w:r>
      <w:r w:rsidR="009205F6" w:rsidRPr="003806C2">
        <w:rPr>
          <w:rFonts w:ascii="Time New Roman" w:eastAsia="SimHei" w:hAnsi="Time New Roman"/>
        </w:rPr>
        <w:t>)</w:t>
      </w:r>
      <w:r w:rsidR="00F93618" w:rsidRPr="003806C2">
        <w:rPr>
          <w:rFonts w:ascii="Time New Roman" w:eastAsia="SimHei" w:hAnsi="Time New Roman"/>
        </w:rPr>
        <w:t>培训警察、检察</w:t>
      </w:r>
      <w:r w:rsidR="00834CED" w:rsidRPr="003806C2">
        <w:rPr>
          <w:rFonts w:ascii="Time New Roman" w:eastAsia="SimHei" w:hAnsi="Time New Roman" w:hint="eastAsia"/>
        </w:rPr>
        <w:t>官</w:t>
      </w:r>
      <w:r w:rsidR="00834CED" w:rsidRPr="003806C2">
        <w:rPr>
          <w:rFonts w:ascii="Time New Roman" w:eastAsia="SimHei" w:hAnsi="Time New Roman"/>
        </w:rPr>
        <w:t>、法官</w:t>
      </w:r>
      <w:r w:rsidR="00834CED" w:rsidRPr="003806C2">
        <w:rPr>
          <w:rFonts w:ascii="Time New Roman" w:eastAsia="SimHei" w:hAnsi="Time New Roman" w:hint="eastAsia"/>
        </w:rPr>
        <w:t>、保健人员</w:t>
      </w:r>
      <w:r w:rsidR="00F93618" w:rsidRPr="003806C2">
        <w:rPr>
          <w:rFonts w:ascii="Time New Roman" w:eastAsia="SimHei" w:hAnsi="Time New Roman"/>
        </w:rPr>
        <w:t>和社会工作者严格</w:t>
      </w:r>
      <w:r w:rsidR="00F93618" w:rsidRPr="003806C2">
        <w:rPr>
          <w:rFonts w:ascii="Time New Roman" w:eastAsia="SimHei" w:hAnsi="Time New Roman" w:hint="eastAsia"/>
        </w:rPr>
        <w:t>执</w:t>
      </w:r>
      <w:r w:rsidR="001417E6" w:rsidRPr="003806C2">
        <w:rPr>
          <w:rFonts w:ascii="Time New Roman" w:eastAsia="SimHei" w:hAnsi="Time New Roman"/>
        </w:rPr>
        <w:t>行</w:t>
      </w:r>
      <w:r w:rsidR="00F93618" w:rsidRPr="003806C2">
        <w:rPr>
          <w:rFonts w:ascii="Time New Roman" w:eastAsia="SimHei" w:hAnsi="Time New Roman" w:hint="eastAsia"/>
        </w:rPr>
        <w:t>把为</w:t>
      </w:r>
      <w:r w:rsidR="00F93618" w:rsidRPr="003806C2">
        <w:rPr>
          <w:rFonts w:ascii="Time New Roman" w:eastAsia="SimHei" w:hAnsi="Time New Roman"/>
        </w:rPr>
        <w:t>色情剥削目的贩运人口和贩运儿童行为列为罪行的</w:t>
      </w:r>
      <w:r w:rsidR="001417E6" w:rsidRPr="003806C2">
        <w:rPr>
          <w:rFonts w:ascii="Time New Roman" w:eastAsia="SimHei" w:hAnsi="Time New Roman"/>
        </w:rPr>
        <w:t>《性犯罪法》</w:t>
      </w:r>
      <w:r w:rsidR="009205F6" w:rsidRPr="003806C2">
        <w:rPr>
          <w:rFonts w:ascii="Time New Roman" w:eastAsia="SimHei" w:hAnsi="Time New Roman"/>
        </w:rPr>
        <w:t>(</w:t>
      </w:r>
      <w:r w:rsidR="001417E6" w:rsidRPr="003806C2">
        <w:rPr>
          <w:rFonts w:ascii="Time New Roman" w:eastAsia="SimHei" w:hAnsi="Time New Roman"/>
          <w:b/>
        </w:rPr>
        <w:t>2006</w:t>
      </w:r>
      <w:r w:rsidR="001417E6" w:rsidRPr="003806C2">
        <w:rPr>
          <w:rFonts w:ascii="Time New Roman" w:eastAsia="SimHei" w:hAnsi="Time New Roman"/>
        </w:rPr>
        <w:t>年</w:t>
      </w:r>
      <w:r w:rsidR="009205F6" w:rsidRPr="003806C2">
        <w:rPr>
          <w:rFonts w:ascii="Time New Roman" w:eastAsia="SimHei" w:hAnsi="Time New Roman"/>
        </w:rPr>
        <w:t>)</w:t>
      </w:r>
      <w:r w:rsidR="001417E6" w:rsidRPr="003806C2">
        <w:rPr>
          <w:rFonts w:ascii="Time New Roman" w:eastAsia="SimHei" w:hAnsi="Time New Roman" w:hint="eastAsia"/>
        </w:rPr>
        <w:t>和</w:t>
      </w:r>
      <w:r w:rsidR="001417E6" w:rsidRPr="003806C2">
        <w:rPr>
          <w:rFonts w:ascii="Time New Roman" w:eastAsia="SimHei" w:hAnsi="Time New Roman"/>
        </w:rPr>
        <w:t>《儿童法</w:t>
      </w:r>
      <w:r w:rsidR="00F93618" w:rsidRPr="003806C2">
        <w:rPr>
          <w:rFonts w:ascii="Time New Roman" w:eastAsia="SimHei" w:hAnsi="Time New Roman"/>
        </w:rPr>
        <w:t>》</w:t>
      </w:r>
      <w:r w:rsidR="009205F6" w:rsidRPr="003806C2">
        <w:rPr>
          <w:rFonts w:ascii="Time New Roman" w:eastAsia="SimHei" w:hAnsi="Time New Roman"/>
        </w:rPr>
        <w:t>(</w:t>
      </w:r>
      <w:r w:rsidR="00F93618" w:rsidRPr="003806C2">
        <w:rPr>
          <w:rFonts w:ascii="Time New Roman" w:eastAsia="SimHei" w:hAnsi="Time New Roman"/>
          <w:b/>
        </w:rPr>
        <w:t>2001</w:t>
      </w:r>
      <w:r w:rsidR="00F93618" w:rsidRPr="003806C2">
        <w:rPr>
          <w:rFonts w:ascii="Time New Roman" w:eastAsia="SimHei" w:hAnsi="Time New Roman"/>
        </w:rPr>
        <w:t>年</w:t>
      </w:r>
      <w:r w:rsidR="009205F6" w:rsidRPr="003806C2">
        <w:rPr>
          <w:rFonts w:ascii="Time New Roman" w:eastAsia="SimHei" w:hAnsi="Time New Roman"/>
        </w:rPr>
        <w:t>)</w:t>
      </w:r>
      <w:r w:rsidR="00F93618" w:rsidRPr="003806C2">
        <w:rPr>
          <w:rFonts w:ascii="Time New Roman" w:eastAsia="SimHei" w:hAnsi="Time New Roman"/>
        </w:rPr>
        <w:t>条款；</w:t>
      </w:r>
      <w:r w:rsidR="00F93618" w:rsidRPr="003806C2">
        <w:rPr>
          <w:rFonts w:ascii="Time New Roman" w:eastAsia="SimHei" w:hAnsi="Time New Roman"/>
        </w:rPr>
        <w:t>(</w:t>
      </w:r>
      <w:r w:rsidR="00F93618" w:rsidRPr="003806C2">
        <w:rPr>
          <w:rFonts w:ascii="Time New Roman" w:eastAsia="SimHei" w:hAnsi="Time New Roman"/>
          <w:b/>
        </w:rPr>
        <w:t>c</w:t>
      </w:r>
      <w:r w:rsidR="00F93618" w:rsidRPr="003806C2">
        <w:rPr>
          <w:rFonts w:ascii="Time New Roman" w:eastAsia="SimHei" w:hAnsi="Time New Roman"/>
        </w:rPr>
        <w:t>)</w:t>
      </w:r>
      <w:r w:rsidR="001417E6" w:rsidRPr="003806C2">
        <w:rPr>
          <w:rFonts w:ascii="Time New Roman" w:eastAsia="SimHei" w:hAnsi="Time New Roman"/>
        </w:rPr>
        <w:t>审查缔约国对</w:t>
      </w:r>
      <w:r w:rsidR="001417E6" w:rsidRPr="003806C2">
        <w:rPr>
          <w:rFonts w:ascii="Time New Roman" w:eastAsia="SimHei" w:hAnsi="Time New Roman" w:hint="eastAsia"/>
        </w:rPr>
        <w:t>涉及</w:t>
      </w:r>
      <w:r w:rsidR="001417E6" w:rsidRPr="003806C2">
        <w:rPr>
          <w:rFonts w:ascii="Time New Roman" w:eastAsia="SimHei" w:hAnsi="Time New Roman"/>
        </w:rPr>
        <w:t>贩运罪行的判</w:t>
      </w:r>
      <w:r w:rsidR="001417E6" w:rsidRPr="003806C2">
        <w:rPr>
          <w:rFonts w:ascii="Time New Roman" w:eastAsia="SimHei" w:hAnsi="Time New Roman" w:hint="eastAsia"/>
        </w:rPr>
        <w:t>决</w:t>
      </w:r>
      <w:r w:rsidR="00F93618" w:rsidRPr="003806C2">
        <w:rPr>
          <w:rFonts w:ascii="Time New Roman" w:eastAsia="SimHei" w:hAnsi="Time New Roman"/>
        </w:rPr>
        <w:t>政策；和</w:t>
      </w:r>
      <w:r w:rsidR="009205F6" w:rsidRPr="003806C2">
        <w:rPr>
          <w:rFonts w:ascii="Time New Roman" w:eastAsia="SimHei" w:hAnsi="Time New Roman"/>
        </w:rPr>
        <w:t>(</w:t>
      </w:r>
      <w:r w:rsidR="00F93618" w:rsidRPr="003806C2">
        <w:rPr>
          <w:rFonts w:ascii="Time New Roman" w:eastAsia="SimHei" w:hAnsi="Time New Roman"/>
          <w:b/>
        </w:rPr>
        <w:t>d</w:t>
      </w:r>
      <w:r w:rsidR="009205F6" w:rsidRPr="003806C2">
        <w:rPr>
          <w:rFonts w:ascii="Time New Roman" w:eastAsia="SimHei" w:hAnsi="Time New Roman"/>
        </w:rPr>
        <w:t>)</w:t>
      </w:r>
      <w:r w:rsidR="00F93618" w:rsidRPr="003806C2">
        <w:rPr>
          <w:rFonts w:ascii="Time New Roman" w:eastAsia="SimHei" w:hAnsi="Time New Roman"/>
        </w:rPr>
        <w:t>在缔约国第二次定期报告中提供最新资料阐明</w:t>
      </w:r>
      <w:r w:rsidR="00F93618" w:rsidRPr="003806C2">
        <w:rPr>
          <w:rFonts w:ascii="Time New Roman" w:eastAsia="SimHei" w:hAnsi="Time New Roman" w:hint="eastAsia"/>
        </w:rPr>
        <w:t>所报</w:t>
      </w:r>
      <w:r w:rsidR="00F93618" w:rsidRPr="003806C2">
        <w:rPr>
          <w:rFonts w:ascii="Time New Roman" w:eastAsia="SimHei" w:hAnsi="Time New Roman"/>
        </w:rPr>
        <w:t>贩运案、定罪</w:t>
      </w:r>
      <w:r w:rsidR="00F93618" w:rsidRPr="003806C2">
        <w:rPr>
          <w:rFonts w:ascii="Time New Roman" w:eastAsia="SimHei" w:hAnsi="Time New Roman" w:hint="eastAsia"/>
        </w:rPr>
        <w:t>犯</w:t>
      </w:r>
      <w:r w:rsidR="00F93618" w:rsidRPr="003806C2">
        <w:rPr>
          <w:rFonts w:ascii="Time New Roman" w:eastAsia="SimHei" w:hAnsi="Time New Roman"/>
        </w:rPr>
        <w:t>的数量和性质以及对贩运者的制裁情况。</w:t>
      </w:r>
    </w:p>
    <w:p w:rsidR="00F93618" w:rsidRPr="00F93618" w:rsidRDefault="009205F6" w:rsidP="00F93618">
      <w:pPr>
        <w:rPr>
          <w:rFonts w:hint="eastAsia"/>
        </w:rPr>
      </w:pPr>
      <w:r>
        <w:rPr>
          <w:rFonts w:hint="eastAsia"/>
        </w:rPr>
        <w:tab/>
      </w:r>
      <w:r w:rsidR="00F93618" w:rsidRPr="00F93618">
        <w:t>25.</w:t>
      </w:r>
      <w:r>
        <w:rPr>
          <w:rFonts w:hint="eastAsia"/>
        </w:rPr>
        <w:t xml:space="preserve">  </w:t>
      </w:r>
      <w:r w:rsidR="00F93618" w:rsidRPr="00F93618">
        <w:t>注意到缔约国在打击童工现象方面取得的进展之际，委员会</w:t>
      </w:r>
      <w:r w:rsidR="00F93618" w:rsidRPr="00F93618">
        <w:rPr>
          <w:rFonts w:hint="eastAsia"/>
        </w:rPr>
        <w:t>依然</w:t>
      </w:r>
      <w:r w:rsidR="00F93618" w:rsidRPr="00F93618">
        <w:t>关切充当童工的儿童数量</w:t>
      </w:r>
      <w:r w:rsidR="00F93618" w:rsidRPr="00F93618">
        <w:rPr>
          <w:rFonts w:hint="eastAsia"/>
        </w:rPr>
        <w:t>仍</w:t>
      </w:r>
      <w:r w:rsidR="00F93618" w:rsidRPr="00F93618">
        <w:t>极高</w:t>
      </w:r>
      <w:r w:rsidR="00F93618" w:rsidRPr="00F93618">
        <w:rPr>
          <w:rFonts w:hint="eastAsia"/>
        </w:rPr>
        <w:t>的状况</w:t>
      </w:r>
      <w:r w:rsidR="001417E6">
        <w:t>。委员会还关切地</w:t>
      </w:r>
      <w:r w:rsidR="001417E6">
        <w:rPr>
          <w:rFonts w:hint="eastAsia"/>
        </w:rPr>
        <w:t>注意</w:t>
      </w:r>
      <w:r w:rsidR="00F93618" w:rsidRPr="00F93618">
        <w:t>到被迫从事卖淫</w:t>
      </w:r>
      <w:r w:rsidR="00F93618" w:rsidRPr="00F93618">
        <w:rPr>
          <w:rFonts w:hint="eastAsia"/>
        </w:rPr>
        <w:t>的</w:t>
      </w:r>
      <w:r w:rsidR="00F93618" w:rsidRPr="00F93618">
        <w:t>儿童</w:t>
      </w:r>
      <w:r w:rsidR="00F93618" w:rsidRPr="00F93618">
        <w:rPr>
          <w:rFonts w:hint="eastAsia"/>
        </w:rPr>
        <w:t>人数众多</w:t>
      </w:r>
      <w:r w:rsidR="001417E6">
        <w:rPr>
          <w:rFonts w:hint="eastAsia"/>
        </w:rPr>
        <w:t>。</w:t>
      </w:r>
      <w:r>
        <w:t>(</w:t>
      </w:r>
      <w:r w:rsidR="00F93618" w:rsidRPr="00F93618">
        <w:t>第十条</w:t>
      </w:r>
      <w:r>
        <w:t>)</w:t>
      </w:r>
    </w:p>
    <w:p w:rsidR="00F93618" w:rsidRPr="003806C2" w:rsidRDefault="003806C2" w:rsidP="003806C2">
      <w:pPr>
        <w:ind w:left="1040"/>
        <w:rPr>
          <w:rFonts w:ascii="Time New Roman" w:eastAsia="SimHei" w:hAnsi="Time New Roman"/>
        </w:rPr>
      </w:pPr>
      <w:r>
        <w:rPr>
          <w:rFonts w:ascii="Time New Roman" w:eastAsia="SimHei" w:hAnsi="Time New Roman" w:hint="eastAsia"/>
        </w:rPr>
        <w:tab/>
      </w:r>
      <w:r w:rsidR="00F93618" w:rsidRPr="003806C2">
        <w:rPr>
          <w:rFonts w:ascii="Time New Roman" w:eastAsia="SimHei" w:hAnsi="Time New Roman"/>
        </w:rPr>
        <w:t>委员会促请缔约国</w:t>
      </w:r>
      <w:r w:rsidR="009205F6" w:rsidRPr="003806C2">
        <w:rPr>
          <w:rFonts w:ascii="Time New Roman" w:eastAsia="SimHei" w:hAnsi="Time New Roman"/>
        </w:rPr>
        <w:t>(</w:t>
      </w:r>
      <w:r w:rsidR="00F93618" w:rsidRPr="003806C2">
        <w:rPr>
          <w:rFonts w:ascii="Time New Roman" w:eastAsia="SimHei" w:hAnsi="Time New Roman"/>
          <w:b/>
        </w:rPr>
        <w:t>a</w:t>
      </w:r>
      <w:r w:rsidR="009205F6" w:rsidRPr="003806C2">
        <w:rPr>
          <w:rFonts w:ascii="Time New Roman" w:eastAsia="SimHei" w:hAnsi="Time New Roman"/>
        </w:rPr>
        <w:t>)</w:t>
      </w:r>
      <w:r w:rsidR="001417E6" w:rsidRPr="003806C2">
        <w:rPr>
          <w:rFonts w:ascii="Time New Roman" w:eastAsia="SimHei" w:hAnsi="Time New Roman"/>
        </w:rPr>
        <w:t>采取例如对警官、检察官和法官、教员</w:t>
      </w:r>
      <w:r w:rsidR="001417E6" w:rsidRPr="003806C2">
        <w:rPr>
          <w:rFonts w:ascii="Time New Roman" w:eastAsia="SimHei" w:hAnsi="Time New Roman" w:hint="eastAsia"/>
        </w:rPr>
        <w:t>、保健人员</w:t>
      </w:r>
      <w:r w:rsidR="001417E6" w:rsidRPr="003806C2">
        <w:rPr>
          <w:rFonts w:ascii="Time New Roman" w:eastAsia="SimHei" w:hAnsi="Time New Roman"/>
        </w:rPr>
        <w:t>和社会工作者强制性培训、社会</w:t>
      </w:r>
      <w:r w:rsidR="001417E6" w:rsidRPr="003806C2">
        <w:rPr>
          <w:rFonts w:ascii="Time New Roman" w:eastAsia="SimHei" w:hAnsi="Time New Roman" w:hint="eastAsia"/>
        </w:rPr>
        <w:t>服</w:t>
      </w:r>
      <w:r w:rsidR="00F93618" w:rsidRPr="003806C2">
        <w:rPr>
          <w:rFonts w:ascii="Time New Roman" w:eastAsia="SimHei" w:hAnsi="Time New Roman"/>
        </w:rPr>
        <w:t>务部门实施更有效的劳工监察和</w:t>
      </w:r>
      <w:r w:rsidR="001417E6" w:rsidRPr="003806C2">
        <w:rPr>
          <w:rFonts w:ascii="Time New Roman" w:eastAsia="SimHei" w:hAnsi="Time New Roman"/>
        </w:rPr>
        <w:t>突击巡察，以及对非法雇用童工者加重惩处的做法，强化执行《儿童法》和《性犯罪法</w:t>
      </w:r>
      <w:r w:rsidR="00F93618" w:rsidRPr="003806C2">
        <w:rPr>
          <w:rFonts w:ascii="Time New Roman" w:eastAsia="SimHei" w:hAnsi="Time New Roman"/>
        </w:rPr>
        <w:t>》，禁止童工和对儿童的色情剥削；</w:t>
      </w:r>
      <w:r w:rsidR="009205F6" w:rsidRPr="003806C2">
        <w:rPr>
          <w:rFonts w:ascii="Time New Roman" w:eastAsia="SimHei" w:hAnsi="Time New Roman"/>
        </w:rPr>
        <w:t>(</w:t>
      </w:r>
      <w:r w:rsidR="00F93618" w:rsidRPr="003806C2">
        <w:rPr>
          <w:rFonts w:ascii="Time New Roman" w:eastAsia="SimHei" w:hAnsi="Time New Roman"/>
          <w:b/>
        </w:rPr>
        <w:t>b</w:t>
      </w:r>
      <w:r w:rsidR="009205F6" w:rsidRPr="003806C2">
        <w:rPr>
          <w:rFonts w:ascii="Time New Roman" w:eastAsia="SimHei" w:hAnsi="Time New Roman"/>
        </w:rPr>
        <w:t>)</w:t>
      </w:r>
      <w:r w:rsidR="00F93618" w:rsidRPr="003806C2">
        <w:rPr>
          <w:rFonts w:ascii="Time New Roman" w:eastAsia="SimHei" w:hAnsi="Time New Roman"/>
        </w:rPr>
        <w:t>通过和切实</w:t>
      </w:r>
      <w:r w:rsidR="001417E6" w:rsidRPr="003806C2">
        <w:rPr>
          <w:rFonts w:ascii="Time New Roman" w:eastAsia="SimHei" w:hAnsi="Time New Roman" w:hint="eastAsia"/>
        </w:rPr>
        <w:t>贯</w:t>
      </w:r>
      <w:r w:rsidR="00F93618" w:rsidRPr="003806C2">
        <w:rPr>
          <w:rFonts w:ascii="Time New Roman" w:eastAsia="SimHei" w:hAnsi="Time New Roman"/>
        </w:rPr>
        <w:t>彻</w:t>
      </w:r>
      <w:r w:rsidR="009205F6" w:rsidRPr="003806C2">
        <w:rPr>
          <w:rFonts w:ascii="Time New Roman" w:eastAsia="SimHei" w:hAnsi="Time New Roman"/>
        </w:rPr>
        <w:t>(</w:t>
      </w:r>
      <w:r w:rsidR="00F93618" w:rsidRPr="003806C2">
        <w:rPr>
          <w:rFonts w:ascii="Time New Roman" w:eastAsia="SimHei" w:hAnsi="Time New Roman"/>
          <w:b/>
        </w:rPr>
        <w:t>2002</w:t>
      </w:r>
      <w:r w:rsidR="00F93618" w:rsidRPr="003806C2">
        <w:rPr>
          <w:rFonts w:ascii="Time New Roman" w:eastAsia="SimHei" w:hAnsi="Time New Roman"/>
        </w:rPr>
        <w:t>年</w:t>
      </w:r>
      <w:r w:rsidR="009205F6" w:rsidRPr="003806C2">
        <w:rPr>
          <w:rFonts w:ascii="Time New Roman" w:eastAsia="SimHei" w:hAnsi="Time New Roman"/>
        </w:rPr>
        <w:t>)</w:t>
      </w:r>
      <w:r w:rsidR="009205F6" w:rsidRPr="003806C2">
        <w:rPr>
          <w:rFonts w:ascii="Time New Roman" w:eastAsia="SimHei" w:hAnsi="Time New Roman" w:hint="eastAsia"/>
        </w:rPr>
        <w:t>“</w:t>
      </w:r>
      <w:r w:rsidR="00F93618" w:rsidRPr="003806C2">
        <w:rPr>
          <w:rFonts w:ascii="Time New Roman" w:eastAsia="SimHei" w:hAnsi="Time New Roman"/>
        </w:rPr>
        <w:t>童工问题国家政策</w:t>
      </w:r>
      <w:r w:rsidR="009205F6" w:rsidRPr="003806C2">
        <w:rPr>
          <w:rFonts w:ascii="Time New Roman" w:eastAsia="SimHei" w:hAnsi="Time New Roman" w:hint="eastAsia"/>
        </w:rPr>
        <w:t>”</w:t>
      </w:r>
      <w:r w:rsidR="00F93618" w:rsidRPr="003806C2">
        <w:rPr>
          <w:rFonts w:ascii="Time New Roman" w:eastAsia="SimHei" w:hAnsi="Time New Roman"/>
        </w:rPr>
        <w:t>草案；</w:t>
      </w:r>
      <w:r w:rsidR="009205F6" w:rsidRPr="003806C2">
        <w:rPr>
          <w:rFonts w:ascii="Time New Roman" w:eastAsia="SimHei" w:hAnsi="Time New Roman"/>
        </w:rPr>
        <w:t>(</w:t>
      </w:r>
      <w:r w:rsidR="00F93618" w:rsidRPr="003806C2">
        <w:rPr>
          <w:rFonts w:ascii="Time New Roman" w:eastAsia="SimHei" w:hAnsi="Time New Roman"/>
          <w:b/>
        </w:rPr>
        <w:t>c</w:t>
      </w:r>
      <w:r w:rsidR="009205F6" w:rsidRPr="003806C2">
        <w:rPr>
          <w:rFonts w:ascii="Time New Roman" w:eastAsia="SimHei" w:hAnsi="Time New Roman"/>
        </w:rPr>
        <w:t>)</w:t>
      </w:r>
      <w:r w:rsidR="00F93618" w:rsidRPr="003806C2">
        <w:rPr>
          <w:rFonts w:ascii="Time New Roman" w:eastAsia="SimHei" w:hAnsi="Time New Roman"/>
        </w:rPr>
        <w:t>开展运动</w:t>
      </w:r>
      <w:r w:rsidR="00F93618" w:rsidRPr="003806C2">
        <w:rPr>
          <w:rFonts w:ascii="Time New Roman" w:eastAsia="SimHei" w:hAnsi="Time New Roman" w:hint="eastAsia"/>
        </w:rPr>
        <w:t>，</w:t>
      </w:r>
      <w:r w:rsidR="00F93618" w:rsidRPr="003806C2">
        <w:rPr>
          <w:rFonts w:ascii="Time New Roman" w:eastAsia="SimHei" w:hAnsi="Time New Roman"/>
        </w:rPr>
        <w:t>包括</w:t>
      </w:r>
      <w:r w:rsidR="001417E6" w:rsidRPr="003806C2">
        <w:rPr>
          <w:rFonts w:ascii="Time New Roman" w:eastAsia="SimHei" w:hAnsi="Time New Roman" w:hint="eastAsia"/>
        </w:rPr>
        <w:t>进行</w:t>
      </w:r>
      <w:r w:rsidR="00F93618" w:rsidRPr="003806C2">
        <w:rPr>
          <w:rFonts w:ascii="Time New Roman" w:eastAsia="SimHei" w:hAnsi="Time New Roman"/>
        </w:rPr>
        <w:t>教育</w:t>
      </w:r>
      <w:r w:rsidR="00F93618" w:rsidRPr="003806C2">
        <w:rPr>
          <w:rFonts w:ascii="Time New Roman" w:eastAsia="SimHei" w:hAnsi="Time New Roman" w:hint="eastAsia"/>
        </w:rPr>
        <w:t>，</w:t>
      </w:r>
      <w:r w:rsidR="00F93618" w:rsidRPr="003806C2">
        <w:rPr>
          <w:rFonts w:ascii="Time New Roman" w:eastAsia="SimHei" w:hAnsi="Time New Roman"/>
        </w:rPr>
        <w:t>提高儿童和家长对生活</w:t>
      </w:r>
      <w:r w:rsidR="001417E6" w:rsidRPr="003806C2">
        <w:rPr>
          <w:rFonts w:ascii="Time New Roman" w:eastAsia="SimHei" w:hAnsi="Time New Roman" w:hint="eastAsia"/>
        </w:rPr>
        <w:t>必需品</w:t>
      </w:r>
      <w:r w:rsidR="00F93618" w:rsidRPr="003806C2">
        <w:rPr>
          <w:rFonts w:ascii="Time New Roman" w:eastAsia="SimHei" w:hAnsi="Time New Roman" w:hint="eastAsia"/>
        </w:rPr>
        <w:t>的</w:t>
      </w:r>
      <w:r w:rsidR="00F93618" w:rsidRPr="003806C2">
        <w:rPr>
          <w:rFonts w:ascii="Time New Roman" w:eastAsia="SimHei" w:hAnsi="Time New Roman"/>
        </w:rPr>
        <w:t>认识；</w:t>
      </w:r>
      <w:r w:rsidR="009205F6" w:rsidRPr="003806C2">
        <w:rPr>
          <w:rFonts w:ascii="Time New Roman" w:eastAsia="SimHei" w:hAnsi="Time New Roman"/>
        </w:rPr>
        <w:t>(</w:t>
      </w:r>
      <w:r w:rsidR="00F93618" w:rsidRPr="003806C2">
        <w:rPr>
          <w:rFonts w:ascii="Time New Roman" w:eastAsia="SimHei" w:hAnsi="Time New Roman"/>
          <w:b/>
        </w:rPr>
        <w:t>d</w:t>
      </w:r>
      <w:r w:rsidR="009205F6" w:rsidRPr="003806C2">
        <w:rPr>
          <w:rFonts w:ascii="Time New Roman" w:eastAsia="SimHei" w:hAnsi="Time New Roman"/>
        </w:rPr>
        <w:t>)</w:t>
      </w:r>
      <w:r w:rsidR="00F93618" w:rsidRPr="003806C2">
        <w:rPr>
          <w:rFonts w:ascii="Time New Roman" w:eastAsia="SimHei" w:hAnsi="Time New Roman"/>
        </w:rPr>
        <w:t>为充当童工的儿童，及其家庭提供援助；和</w:t>
      </w:r>
      <w:r w:rsidR="009205F6" w:rsidRPr="003806C2">
        <w:rPr>
          <w:rFonts w:ascii="Time New Roman" w:eastAsia="SimHei" w:hAnsi="Time New Roman"/>
        </w:rPr>
        <w:t>(</w:t>
      </w:r>
      <w:r w:rsidR="00F93618" w:rsidRPr="003806C2">
        <w:rPr>
          <w:rFonts w:ascii="Time New Roman" w:eastAsia="SimHei" w:hAnsi="Time New Roman"/>
          <w:b/>
        </w:rPr>
        <w:t>e</w:t>
      </w:r>
      <w:r w:rsidR="009205F6" w:rsidRPr="003806C2">
        <w:rPr>
          <w:rFonts w:ascii="Time New Roman" w:eastAsia="SimHei" w:hAnsi="Time New Roman"/>
        </w:rPr>
        <w:t>)</w:t>
      </w:r>
      <w:r w:rsidR="00F93618" w:rsidRPr="003806C2">
        <w:rPr>
          <w:rFonts w:ascii="Time New Roman" w:eastAsia="SimHei" w:hAnsi="Time New Roman"/>
        </w:rPr>
        <w:t>系统地收集缔约国境内童工现象的</w:t>
      </w:r>
      <w:r w:rsidR="001417E6" w:rsidRPr="003806C2">
        <w:rPr>
          <w:rFonts w:ascii="Time New Roman" w:eastAsia="SimHei" w:hAnsi="Time New Roman" w:hint="eastAsia"/>
        </w:rPr>
        <w:t>严重程</w:t>
      </w:r>
      <w:r w:rsidR="00F93618" w:rsidRPr="003806C2">
        <w:rPr>
          <w:rFonts w:ascii="Time New Roman" w:eastAsia="SimHei" w:hAnsi="Time New Roman"/>
        </w:rPr>
        <w:t>度，包括隐蔽形式的童工和儿童卖淫情况的资料。</w:t>
      </w:r>
    </w:p>
    <w:p w:rsidR="00F93618" w:rsidRPr="00F93618" w:rsidRDefault="009205F6" w:rsidP="00F93618">
      <w:pPr>
        <w:rPr>
          <w:rFonts w:hint="eastAsia"/>
        </w:rPr>
      </w:pPr>
      <w:r>
        <w:rPr>
          <w:rFonts w:hint="eastAsia"/>
        </w:rPr>
        <w:tab/>
      </w:r>
      <w:r w:rsidR="00F93618" w:rsidRPr="00F93618">
        <w:t>26.</w:t>
      </w:r>
      <w:r>
        <w:rPr>
          <w:rFonts w:hint="eastAsia"/>
        </w:rPr>
        <w:t xml:space="preserve">  </w:t>
      </w:r>
      <w:r w:rsidR="001417E6">
        <w:t>委员会关切地</w:t>
      </w:r>
      <w:r w:rsidR="001417E6">
        <w:rPr>
          <w:rFonts w:hint="eastAsia"/>
        </w:rPr>
        <w:t>指出</w:t>
      </w:r>
      <w:r w:rsidR="00F93618" w:rsidRPr="00F93618">
        <w:t>，受艾滋病毒</w:t>
      </w:r>
      <w:r w:rsidR="00F93618" w:rsidRPr="00F93618">
        <w:t>/</w:t>
      </w:r>
      <w:r w:rsidR="00F93618" w:rsidRPr="00F93618">
        <w:t>艾滋病感染的儿童和孤儿得不到缔约国的充分支助，而且对这些儿童的照顾和监督儿童就</w:t>
      </w:r>
      <w:r w:rsidR="001417E6">
        <w:rPr>
          <w:rFonts w:hint="eastAsia"/>
        </w:rPr>
        <w:t>学</w:t>
      </w:r>
      <w:r w:rsidR="00F93618" w:rsidRPr="00F93618">
        <w:t>的任务，往往交由儿童的亲属以及族群和基于信仰的组织来承担，缔约国既不给予充分的支助，也不</w:t>
      </w:r>
      <w:r w:rsidR="001417E6">
        <w:rPr>
          <w:rFonts w:hint="eastAsia"/>
        </w:rPr>
        <w:t>予以</w:t>
      </w:r>
      <w:r w:rsidR="00F93618" w:rsidRPr="00F93618">
        <w:t>监督</w:t>
      </w:r>
      <w:r w:rsidR="001417E6">
        <w:rPr>
          <w:rFonts w:hint="eastAsia"/>
        </w:rPr>
        <w:t>。</w:t>
      </w:r>
      <w:r>
        <w:t>(</w:t>
      </w:r>
      <w:r w:rsidR="00F93618" w:rsidRPr="00F93618">
        <w:t>第十条</w:t>
      </w:r>
      <w:r>
        <w:t>)</w:t>
      </w:r>
    </w:p>
    <w:p w:rsidR="00F93618" w:rsidRPr="003806C2" w:rsidRDefault="003806C2" w:rsidP="003806C2">
      <w:pPr>
        <w:ind w:left="1040"/>
        <w:rPr>
          <w:rFonts w:ascii="Time New Roman" w:eastAsia="SimHei" w:hAnsi="Time New Roman"/>
        </w:rPr>
      </w:pPr>
      <w:r>
        <w:rPr>
          <w:rFonts w:ascii="Time New Roman" w:eastAsia="SimHei" w:hAnsi="Time New Roman" w:hint="eastAsia"/>
        </w:rPr>
        <w:tab/>
      </w:r>
      <w:r w:rsidR="00F93618" w:rsidRPr="003806C2">
        <w:rPr>
          <w:rFonts w:ascii="Time New Roman" w:eastAsia="SimHei" w:hAnsi="Time New Roman"/>
        </w:rPr>
        <w:t>委员会建议，缔约国加紧努力，监督感染艾滋病毒</w:t>
      </w:r>
      <w:r w:rsidR="00F93618" w:rsidRPr="003806C2">
        <w:rPr>
          <w:rFonts w:ascii="Time New Roman" w:eastAsia="SimHei" w:hAnsi="Time New Roman"/>
        </w:rPr>
        <w:t>/</w:t>
      </w:r>
      <w:r w:rsidR="00F93618" w:rsidRPr="003806C2">
        <w:rPr>
          <w:rFonts w:ascii="Time New Roman" w:eastAsia="SimHei" w:hAnsi="Time New Roman"/>
        </w:rPr>
        <w:t>艾滋病儿童和孤儿或受艾滋病毒</w:t>
      </w:r>
      <w:r w:rsidR="00F93618" w:rsidRPr="003806C2">
        <w:rPr>
          <w:rFonts w:ascii="Time New Roman" w:eastAsia="SimHei" w:hAnsi="Time New Roman"/>
        </w:rPr>
        <w:t>/</w:t>
      </w:r>
      <w:r w:rsidR="00F93618" w:rsidRPr="003806C2">
        <w:rPr>
          <w:rFonts w:ascii="Time New Roman" w:eastAsia="SimHei" w:hAnsi="Time New Roman"/>
        </w:rPr>
        <w:t>艾滋病感染家</w:t>
      </w:r>
      <w:r w:rsidR="00F93618" w:rsidRPr="003806C2">
        <w:rPr>
          <w:rFonts w:ascii="Time New Roman" w:eastAsia="SimHei" w:hAnsi="Time New Roman" w:hint="eastAsia"/>
        </w:rPr>
        <w:t>庭的</w:t>
      </w:r>
      <w:r w:rsidR="00F93618" w:rsidRPr="003806C2">
        <w:rPr>
          <w:rFonts w:ascii="Time New Roman" w:eastAsia="SimHei" w:hAnsi="Time New Roman"/>
        </w:rPr>
        <w:t>儿童</w:t>
      </w:r>
      <w:r w:rsidR="001417E6" w:rsidRPr="003806C2">
        <w:rPr>
          <w:rFonts w:ascii="Time New Roman" w:eastAsia="SimHei" w:hAnsi="Time New Roman" w:hint="eastAsia"/>
        </w:rPr>
        <w:t>正</w:t>
      </w:r>
      <w:r w:rsidR="00F93618" w:rsidRPr="003806C2">
        <w:rPr>
          <w:rFonts w:ascii="Time New Roman" w:eastAsia="SimHei" w:hAnsi="Time New Roman"/>
        </w:rPr>
        <w:t>常</w:t>
      </w:r>
      <w:r w:rsidR="001417E6" w:rsidRPr="003806C2">
        <w:rPr>
          <w:rFonts w:ascii="Time New Roman" w:eastAsia="SimHei" w:hAnsi="Time New Roman"/>
        </w:rPr>
        <w:t>就</w:t>
      </w:r>
      <w:r w:rsidR="001417E6" w:rsidRPr="003806C2">
        <w:rPr>
          <w:rFonts w:ascii="Time New Roman" w:eastAsia="SimHei" w:hAnsi="Time New Roman" w:hint="eastAsia"/>
        </w:rPr>
        <w:t>学</w:t>
      </w:r>
      <w:r w:rsidR="00F93618" w:rsidRPr="003806C2">
        <w:rPr>
          <w:rFonts w:ascii="Time New Roman" w:eastAsia="SimHei" w:hAnsi="Time New Roman"/>
        </w:rPr>
        <w:t>情况；</w:t>
      </w:r>
      <w:r w:rsidR="001417E6" w:rsidRPr="003806C2">
        <w:rPr>
          <w:rFonts w:ascii="Time New Roman" w:eastAsia="SimHei" w:hAnsi="Time New Roman" w:hint="eastAsia"/>
        </w:rPr>
        <w:t>防止</w:t>
      </w:r>
      <w:r w:rsidR="00F93618" w:rsidRPr="003806C2">
        <w:rPr>
          <w:rFonts w:ascii="Time New Roman" w:eastAsia="SimHei" w:hAnsi="Time New Roman"/>
        </w:rPr>
        <w:t>学校</w:t>
      </w:r>
      <w:r w:rsidR="001417E6" w:rsidRPr="003806C2">
        <w:rPr>
          <w:rFonts w:ascii="Time New Roman" w:eastAsia="SimHei" w:hAnsi="Time New Roman" w:hint="eastAsia"/>
        </w:rPr>
        <w:t>教职</w:t>
      </w:r>
      <w:r w:rsidR="00F93618" w:rsidRPr="003806C2">
        <w:rPr>
          <w:rFonts w:ascii="Time New Roman" w:eastAsia="SimHei" w:hAnsi="Time New Roman"/>
        </w:rPr>
        <w:t>员的歧视行为；确保这些儿童持续得到</w:t>
      </w:r>
      <w:r w:rsidR="00F93618" w:rsidRPr="003806C2">
        <w:rPr>
          <w:rFonts w:ascii="Time New Roman" w:eastAsia="SimHei" w:hAnsi="Time New Roman" w:hint="eastAsia"/>
        </w:rPr>
        <w:t>对</w:t>
      </w:r>
      <w:r w:rsidR="00F93618" w:rsidRPr="003806C2">
        <w:rPr>
          <w:rFonts w:ascii="Time New Roman" w:eastAsia="SimHei" w:hAnsi="Time New Roman"/>
        </w:rPr>
        <w:t>其教育的物质和心理支持。委员会建议缔约国优先</w:t>
      </w:r>
      <w:r w:rsidR="001417E6" w:rsidRPr="003806C2">
        <w:rPr>
          <w:rFonts w:ascii="Time New Roman" w:eastAsia="SimHei" w:hAnsi="Time New Roman" w:hint="eastAsia"/>
        </w:rPr>
        <w:t>考虑以寄养方式</w:t>
      </w:r>
      <w:r w:rsidR="00F93618" w:rsidRPr="003806C2">
        <w:rPr>
          <w:rFonts w:ascii="Time New Roman" w:eastAsia="SimHei" w:hAnsi="Time New Roman"/>
        </w:rPr>
        <w:t>或</w:t>
      </w:r>
      <w:r w:rsidR="00F93618" w:rsidRPr="003806C2">
        <w:rPr>
          <w:rFonts w:ascii="Time New Roman" w:eastAsia="SimHei" w:hAnsi="Time New Roman" w:hint="eastAsia"/>
        </w:rPr>
        <w:t>以</w:t>
      </w:r>
      <w:r w:rsidR="00F93618" w:rsidRPr="003806C2">
        <w:rPr>
          <w:rFonts w:ascii="Time New Roman" w:eastAsia="SimHei" w:hAnsi="Time New Roman"/>
        </w:rPr>
        <w:t>其他非</w:t>
      </w:r>
      <w:r w:rsidR="001417E6" w:rsidRPr="003806C2">
        <w:rPr>
          <w:rFonts w:ascii="Time New Roman" w:eastAsia="SimHei" w:hAnsi="Time New Roman" w:hint="eastAsia"/>
        </w:rPr>
        <w:t>孤儿</w:t>
      </w:r>
      <w:r w:rsidR="00F93618" w:rsidRPr="003806C2">
        <w:rPr>
          <w:rFonts w:ascii="Time New Roman" w:eastAsia="SimHei" w:hAnsi="Time New Roman"/>
        </w:rPr>
        <w:t>院替代照料</w:t>
      </w:r>
      <w:r w:rsidR="00F93618" w:rsidRPr="003806C2">
        <w:rPr>
          <w:rFonts w:ascii="Time New Roman" w:eastAsia="SimHei" w:hAnsi="Time New Roman" w:hint="eastAsia"/>
        </w:rPr>
        <w:t>方式安置</w:t>
      </w:r>
      <w:r w:rsidR="001417E6" w:rsidRPr="003806C2">
        <w:rPr>
          <w:rFonts w:ascii="Time New Roman" w:eastAsia="SimHei" w:hAnsi="Time New Roman" w:hint="eastAsia"/>
        </w:rPr>
        <w:t>孤</w:t>
      </w:r>
      <w:r w:rsidR="00F93618" w:rsidRPr="003806C2">
        <w:rPr>
          <w:rFonts w:ascii="Time New Roman" w:eastAsia="SimHei" w:hAnsi="Time New Roman" w:hint="eastAsia"/>
        </w:rPr>
        <w:t>儿，</w:t>
      </w:r>
      <w:r w:rsidR="00F93618" w:rsidRPr="003806C2">
        <w:rPr>
          <w:rFonts w:ascii="Time New Roman" w:eastAsia="SimHei" w:hAnsi="Time New Roman"/>
        </w:rPr>
        <w:t>并由缔约国为照顾受艾滋病毒</w:t>
      </w:r>
      <w:r w:rsidR="00F93618" w:rsidRPr="003806C2">
        <w:rPr>
          <w:rFonts w:ascii="Time New Roman" w:eastAsia="SimHei" w:hAnsi="Time New Roman"/>
        </w:rPr>
        <w:t>/</w:t>
      </w:r>
      <w:r w:rsidR="00F93618" w:rsidRPr="003806C2">
        <w:rPr>
          <w:rFonts w:ascii="Time New Roman" w:eastAsia="SimHei" w:hAnsi="Time New Roman"/>
        </w:rPr>
        <w:t>艾滋病感染儿童的亲</w:t>
      </w:r>
      <w:r w:rsidR="001417E6" w:rsidRPr="003806C2">
        <w:rPr>
          <w:rFonts w:ascii="Time New Roman" w:eastAsia="SimHei" w:hAnsi="Time New Roman" w:hint="eastAsia"/>
        </w:rPr>
        <w:t>属</w:t>
      </w:r>
      <w:r w:rsidR="00F93618" w:rsidRPr="003806C2">
        <w:rPr>
          <w:rFonts w:ascii="Time New Roman" w:eastAsia="SimHei" w:hAnsi="Time New Roman"/>
        </w:rPr>
        <w:t>以及族群和基于信仰的组织提供支持。</w:t>
      </w:r>
    </w:p>
    <w:p w:rsidR="00F93618" w:rsidRPr="00F93618" w:rsidRDefault="009205F6" w:rsidP="00F93618">
      <w:pPr>
        <w:rPr>
          <w:rFonts w:hint="eastAsia"/>
        </w:rPr>
      </w:pPr>
      <w:r>
        <w:rPr>
          <w:rFonts w:hint="eastAsia"/>
        </w:rPr>
        <w:tab/>
      </w:r>
      <w:r w:rsidR="00F93618" w:rsidRPr="00F93618">
        <w:t>27.</w:t>
      </w:r>
      <w:r>
        <w:rPr>
          <w:rFonts w:hint="eastAsia"/>
        </w:rPr>
        <w:t xml:space="preserve">  </w:t>
      </w:r>
      <w:r w:rsidR="00F93618" w:rsidRPr="00F93618">
        <w:t>委员会关切地注意到，缔约国境内人口半</w:t>
      </w:r>
      <w:r w:rsidR="00F93618" w:rsidRPr="00F93618">
        <w:rPr>
          <w:rFonts w:hint="eastAsia"/>
        </w:rPr>
        <w:t>数</w:t>
      </w:r>
      <w:r w:rsidR="00F93618" w:rsidRPr="00F93618">
        <w:t>以上生活极端贫困，即，每天不足</w:t>
      </w:r>
      <w:r w:rsidR="00F93618" w:rsidRPr="00F93618">
        <w:t>1</w:t>
      </w:r>
      <w:r w:rsidR="00F93618" w:rsidRPr="00F93618">
        <w:t>美元，那些生活在乡村和贫困城镇地区的人、无土地者、妇女、儿童、女性户主家庭、受艾滋病毒</w:t>
      </w:r>
      <w:r w:rsidR="00F93618" w:rsidRPr="00F93618">
        <w:t>/</w:t>
      </w:r>
      <w:r w:rsidR="001417E6">
        <w:t>艾滋病感染的家庭、残疾人、难民和国内流离失所者的境况</w:t>
      </w:r>
      <w:r w:rsidR="001417E6">
        <w:rPr>
          <w:rFonts w:hint="eastAsia"/>
        </w:rPr>
        <w:t>尤其</w:t>
      </w:r>
      <w:r w:rsidR="00F93618" w:rsidRPr="00F93618">
        <w:t>糟糕</w:t>
      </w:r>
      <w:r w:rsidR="001417E6">
        <w:rPr>
          <w:rFonts w:hint="eastAsia"/>
        </w:rPr>
        <w:t>。</w:t>
      </w:r>
      <w:r>
        <w:t>(</w:t>
      </w:r>
      <w:r w:rsidR="00F93618" w:rsidRPr="00F93618">
        <w:t>第十一条</w:t>
      </w:r>
      <w:r>
        <w:t>)</w:t>
      </w:r>
    </w:p>
    <w:p w:rsidR="00F93618" w:rsidRPr="003806C2" w:rsidRDefault="003806C2" w:rsidP="003806C2">
      <w:pPr>
        <w:ind w:left="1040"/>
        <w:rPr>
          <w:rFonts w:ascii="Time New Roman" w:eastAsia="SimHei" w:hAnsi="Time New Roman" w:hint="eastAsia"/>
        </w:rPr>
      </w:pPr>
      <w:r>
        <w:rPr>
          <w:rFonts w:ascii="Time New Roman" w:eastAsia="SimHei" w:hAnsi="Time New Roman" w:hint="eastAsia"/>
        </w:rPr>
        <w:tab/>
      </w:r>
      <w:r w:rsidR="00F93618" w:rsidRPr="003806C2">
        <w:rPr>
          <w:rFonts w:ascii="Time New Roman" w:eastAsia="SimHei" w:hAnsi="Time New Roman"/>
        </w:rPr>
        <w:t>委员会建议缔约国拨出充分资金，以切实执行《国家消除贫困计划》和《减少贫困战略》；确保将经济、社会、文化权利，特别是</w:t>
      </w:r>
      <w:r w:rsidR="00F93618" w:rsidRPr="003806C2">
        <w:rPr>
          <w:rFonts w:ascii="Time New Roman" w:eastAsia="SimHei" w:hAnsi="Time New Roman" w:hint="eastAsia"/>
        </w:rPr>
        <w:t>把</w:t>
      </w:r>
      <w:r w:rsidR="00F93618" w:rsidRPr="003806C2">
        <w:rPr>
          <w:rFonts w:ascii="Time New Roman" w:eastAsia="SimHei" w:hAnsi="Time New Roman"/>
        </w:rPr>
        <w:t>解决居住在乡村和贫困城镇地区的人、无土地者、妇女、儿童、女性户主家庭、受艾滋病毒</w:t>
      </w:r>
      <w:r w:rsidR="00F93618" w:rsidRPr="003806C2">
        <w:rPr>
          <w:rFonts w:ascii="Time New Roman" w:eastAsia="SimHei" w:hAnsi="Time New Roman"/>
        </w:rPr>
        <w:t>/</w:t>
      </w:r>
      <w:r w:rsidR="00F93618" w:rsidRPr="003806C2">
        <w:rPr>
          <w:rFonts w:ascii="Time New Roman" w:eastAsia="SimHei" w:hAnsi="Time New Roman"/>
        </w:rPr>
        <w:t>艾滋病感染的家庭、残疾人、难民、</w:t>
      </w:r>
      <w:r w:rsidR="001417E6" w:rsidRPr="003806C2">
        <w:rPr>
          <w:rFonts w:ascii="Time New Roman" w:eastAsia="SimHei" w:hAnsi="Time New Roman"/>
        </w:rPr>
        <w:t>国内流离失所者和其他弱势和遭排斥群体的需求全面融入上述计划和战略。为此，委员会提请缔约国</w:t>
      </w:r>
      <w:r w:rsidR="00F93618" w:rsidRPr="003806C2">
        <w:rPr>
          <w:rFonts w:ascii="Time New Roman" w:eastAsia="SimHei" w:hAnsi="Time New Roman"/>
        </w:rPr>
        <w:t>参照委员会关于</w:t>
      </w:r>
      <w:r w:rsidR="009205F6" w:rsidRPr="003806C2">
        <w:rPr>
          <w:rFonts w:ascii="Time New Roman" w:eastAsia="SimHei" w:hAnsi="Time New Roman" w:hint="eastAsia"/>
        </w:rPr>
        <w:t>“</w:t>
      </w:r>
      <w:r w:rsidR="00F93618" w:rsidRPr="003806C2">
        <w:rPr>
          <w:rFonts w:ascii="Time New Roman" w:eastAsia="SimHei" w:hAnsi="Time New Roman"/>
        </w:rPr>
        <w:t>贫穷与《经济、社会、文化权利国际公约》</w:t>
      </w:r>
      <w:r w:rsidR="009205F6" w:rsidRPr="003806C2">
        <w:rPr>
          <w:rFonts w:ascii="Time New Roman" w:eastAsia="SimHei" w:hAnsi="Time New Roman" w:hint="eastAsia"/>
        </w:rPr>
        <w:t>”</w:t>
      </w:r>
      <w:r w:rsidR="00F93618" w:rsidRPr="003806C2">
        <w:rPr>
          <w:rFonts w:ascii="Time New Roman" w:eastAsia="SimHei" w:hAnsi="Time New Roman"/>
        </w:rPr>
        <w:t>的声明</w:t>
      </w:r>
      <w:r w:rsidR="009205F6" w:rsidRPr="003806C2">
        <w:rPr>
          <w:rFonts w:ascii="Time New Roman" w:eastAsia="SimHei" w:hAnsi="Time New Roman"/>
        </w:rPr>
        <w:t>(</w:t>
      </w:r>
      <w:r w:rsidR="00F93618" w:rsidRPr="003806C2">
        <w:rPr>
          <w:rFonts w:ascii="Time New Roman" w:eastAsia="SimHei" w:hAnsi="Time New Roman"/>
          <w:b/>
        </w:rPr>
        <w:t>E</w:t>
      </w:r>
      <w:r w:rsidR="00F93618" w:rsidRPr="003806C2">
        <w:rPr>
          <w:rFonts w:ascii="Time New Roman" w:eastAsia="SimHei" w:hAnsi="Time New Roman"/>
        </w:rPr>
        <w:t>/</w:t>
      </w:r>
      <w:r w:rsidR="00F93618" w:rsidRPr="003806C2">
        <w:rPr>
          <w:rFonts w:ascii="Time New Roman" w:eastAsia="SimHei" w:hAnsi="Time New Roman"/>
          <w:b/>
        </w:rPr>
        <w:t>C</w:t>
      </w:r>
      <w:r w:rsidR="00F93618" w:rsidRPr="003806C2">
        <w:rPr>
          <w:rFonts w:ascii="Time New Roman" w:eastAsia="SimHei" w:hAnsi="Time New Roman"/>
        </w:rPr>
        <w:t>.</w:t>
      </w:r>
      <w:r w:rsidR="00F93618" w:rsidRPr="003806C2">
        <w:rPr>
          <w:rFonts w:ascii="Time New Roman" w:eastAsia="SimHei" w:hAnsi="Time New Roman"/>
          <w:b/>
        </w:rPr>
        <w:t>12</w:t>
      </w:r>
      <w:r w:rsidR="00F93618" w:rsidRPr="003806C2">
        <w:rPr>
          <w:rFonts w:ascii="Time New Roman" w:eastAsia="SimHei" w:hAnsi="Time New Roman"/>
        </w:rPr>
        <w:t>/</w:t>
      </w:r>
      <w:r w:rsidR="00F93618" w:rsidRPr="003806C2">
        <w:rPr>
          <w:rFonts w:ascii="Time New Roman" w:eastAsia="SimHei" w:hAnsi="Time New Roman"/>
          <w:b/>
        </w:rPr>
        <w:t>2001</w:t>
      </w:r>
      <w:r w:rsidR="00F93618" w:rsidRPr="003806C2">
        <w:rPr>
          <w:rFonts w:ascii="Time New Roman" w:eastAsia="SimHei" w:hAnsi="Time New Roman"/>
        </w:rPr>
        <w:t>/</w:t>
      </w:r>
      <w:r w:rsidR="00F93618" w:rsidRPr="003806C2">
        <w:rPr>
          <w:rFonts w:ascii="Time New Roman" w:eastAsia="SimHei" w:hAnsi="Time New Roman"/>
          <w:b/>
        </w:rPr>
        <w:t>10</w:t>
      </w:r>
      <w:r w:rsidR="009205F6" w:rsidRPr="003806C2">
        <w:rPr>
          <w:rFonts w:ascii="Time New Roman" w:eastAsia="SimHei" w:hAnsi="Time New Roman"/>
        </w:rPr>
        <w:t>)</w:t>
      </w:r>
      <w:r w:rsidR="00F93618" w:rsidRPr="003806C2">
        <w:rPr>
          <w:rFonts w:ascii="Time New Roman" w:eastAsia="SimHei" w:hAnsi="Time New Roman"/>
        </w:rPr>
        <w:t>。</w:t>
      </w:r>
    </w:p>
    <w:p w:rsidR="00F93618" w:rsidRPr="00F93618" w:rsidRDefault="009205F6" w:rsidP="00F93618">
      <w:pPr>
        <w:rPr>
          <w:rFonts w:hint="eastAsia"/>
        </w:rPr>
      </w:pPr>
      <w:r>
        <w:rPr>
          <w:rFonts w:hint="eastAsia"/>
        </w:rPr>
        <w:tab/>
      </w:r>
      <w:r w:rsidR="00F93618" w:rsidRPr="00F93618">
        <w:t>28.</w:t>
      </w:r>
      <w:r>
        <w:rPr>
          <w:rFonts w:hint="eastAsia"/>
        </w:rPr>
        <w:t xml:space="preserve">  </w:t>
      </w:r>
      <w:r w:rsidR="00F93618" w:rsidRPr="00F93618">
        <w:t>委员会关切东北省严重营养不良</w:t>
      </w:r>
      <w:r w:rsidR="001417E6">
        <w:rPr>
          <w:rFonts w:hint="eastAsia"/>
        </w:rPr>
        <w:t>的高发</w:t>
      </w:r>
      <w:r w:rsidR="00F93618" w:rsidRPr="00F93618">
        <w:t>率和缔约国各省份</w:t>
      </w:r>
      <w:r w:rsidR="001417E6">
        <w:rPr>
          <w:rFonts w:hint="eastAsia"/>
        </w:rPr>
        <w:t>的</w:t>
      </w:r>
      <w:r w:rsidR="001417E6">
        <w:t>长期</w:t>
      </w:r>
      <w:r w:rsidR="00F93618" w:rsidRPr="00F93618">
        <w:t>营养不良状况，特别是儿童受影响甚重</w:t>
      </w:r>
      <w:r w:rsidR="001417E6">
        <w:rPr>
          <w:rFonts w:hint="eastAsia"/>
        </w:rPr>
        <w:t>。</w:t>
      </w:r>
      <w:r>
        <w:t>(</w:t>
      </w:r>
      <w:r w:rsidR="00F93618" w:rsidRPr="00F93618">
        <w:t>第十一条</w:t>
      </w:r>
      <w:r>
        <w:t>)</w:t>
      </w:r>
    </w:p>
    <w:p w:rsidR="00F93618" w:rsidRPr="003806C2" w:rsidRDefault="003806C2" w:rsidP="003806C2">
      <w:pPr>
        <w:ind w:left="1040"/>
        <w:rPr>
          <w:rFonts w:ascii="Time New Roman" w:eastAsia="SimHei" w:hAnsi="Time New Roman" w:hint="eastAsia"/>
        </w:rPr>
      </w:pPr>
      <w:r>
        <w:rPr>
          <w:rFonts w:ascii="Time New Roman" w:eastAsia="SimHei" w:hAnsi="Time New Roman" w:hint="eastAsia"/>
        </w:rPr>
        <w:tab/>
      </w:r>
      <w:r w:rsidR="00486F9D" w:rsidRPr="003806C2">
        <w:rPr>
          <w:rFonts w:ascii="Time New Roman" w:eastAsia="SimHei" w:hAnsi="Time New Roman"/>
        </w:rPr>
        <w:t>委员会建议缔约国确切落实</w:t>
      </w:r>
      <w:r w:rsidR="00F93618" w:rsidRPr="003806C2">
        <w:rPr>
          <w:rFonts w:ascii="Time New Roman" w:eastAsia="SimHei" w:hAnsi="Time New Roman"/>
        </w:rPr>
        <w:t>相关方案和基金，诸如</w:t>
      </w:r>
      <w:r w:rsidR="009205F6" w:rsidRPr="003806C2">
        <w:rPr>
          <w:rFonts w:ascii="Time New Roman" w:eastAsia="SimHei" w:hAnsi="Time New Roman" w:hint="eastAsia"/>
        </w:rPr>
        <w:t>“</w:t>
      </w:r>
      <w:r w:rsidR="00F93618" w:rsidRPr="003806C2">
        <w:rPr>
          <w:rFonts w:ascii="Time New Roman" w:eastAsia="SimHei" w:hAnsi="Time New Roman"/>
        </w:rPr>
        <w:t>儿童生存和发展战略</w:t>
      </w:r>
      <w:r w:rsidR="009205F6" w:rsidRPr="003806C2">
        <w:rPr>
          <w:rFonts w:ascii="Time New Roman" w:eastAsia="SimHei" w:hAnsi="Time New Roman" w:hint="eastAsia"/>
        </w:rPr>
        <w:t>”</w:t>
      </w:r>
      <w:r w:rsidR="00F93618" w:rsidRPr="003806C2">
        <w:rPr>
          <w:rFonts w:ascii="Time New Roman" w:eastAsia="SimHei" w:hAnsi="Time New Roman"/>
        </w:rPr>
        <w:t>和</w:t>
      </w:r>
      <w:r w:rsidR="009205F6" w:rsidRPr="003806C2">
        <w:rPr>
          <w:rFonts w:ascii="Time New Roman" w:eastAsia="SimHei" w:hAnsi="Time New Roman" w:hint="eastAsia"/>
        </w:rPr>
        <w:t>“</w:t>
      </w:r>
      <w:r w:rsidR="00F93618" w:rsidRPr="003806C2">
        <w:rPr>
          <w:rFonts w:ascii="Time New Roman" w:eastAsia="SimHei" w:hAnsi="Time New Roman"/>
        </w:rPr>
        <w:t>选区发展基金</w:t>
      </w:r>
      <w:r w:rsidR="009205F6" w:rsidRPr="003806C2">
        <w:rPr>
          <w:rFonts w:ascii="Time New Roman" w:eastAsia="SimHei" w:hAnsi="Time New Roman" w:hint="eastAsia"/>
        </w:rPr>
        <w:t>”</w:t>
      </w:r>
      <w:r w:rsidR="00F93618" w:rsidRPr="003806C2">
        <w:rPr>
          <w:rFonts w:ascii="Time New Roman" w:eastAsia="SimHei" w:hAnsi="Time New Roman"/>
        </w:rPr>
        <w:t>，</w:t>
      </w:r>
      <w:r w:rsidR="00486F9D" w:rsidRPr="003806C2">
        <w:rPr>
          <w:rFonts w:ascii="Time New Roman" w:eastAsia="SimHei" w:hAnsi="Time New Roman" w:hint="eastAsia"/>
        </w:rPr>
        <w:t>并为其</w:t>
      </w:r>
      <w:r w:rsidR="00486F9D" w:rsidRPr="003806C2">
        <w:rPr>
          <w:rFonts w:ascii="Time New Roman" w:eastAsia="SimHei" w:hAnsi="Time New Roman"/>
        </w:rPr>
        <w:t>拨出充分资源</w:t>
      </w:r>
      <w:r w:rsidR="00486F9D" w:rsidRPr="003806C2">
        <w:rPr>
          <w:rFonts w:ascii="Time New Roman" w:eastAsia="SimHei" w:hAnsi="Time New Roman" w:hint="eastAsia"/>
        </w:rPr>
        <w:t>，</w:t>
      </w:r>
      <w:r w:rsidR="00F93618" w:rsidRPr="003806C2">
        <w:rPr>
          <w:rFonts w:ascii="Time New Roman" w:eastAsia="SimHei" w:hAnsi="Time New Roman"/>
        </w:rPr>
        <w:t>以确保</w:t>
      </w:r>
      <w:r w:rsidR="00F93618" w:rsidRPr="003806C2">
        <w:rPr>
          <w:rFonts w:ascii="Time New Roman" w:eastAsia="SimHei" w:hAnsi="Time New Roman" w:hint="eastAsia"/>
        </w:rPr>
        <w:t>每个</w:t>
      </w:r>
      <w:r w:rsidR="00F93618" w:rsidRPr="003806C2">
        <w:rPr>
          <w:rFonts w:ascii="Time New Roman" w:eastAsia="SimHei" w:hAnsi="Time New Roman"/>
        </w:rPr>
        <w:t>人，包括乡村和贫困城镇</w:t>
      </w:r>
      <w:r w:rsidR="00486F9D" w:rsidRPr="003806C2">
        <w:rPr>
          <w:rFonts w:ascii="Time New Roman" w:eastAsia="SimHei" w:hAnsi="Time New Roman" w:hint="eastAsia"/>
        </w:rPr>
        <w:t>地</w:t>
      </w:r>
      <w:r w:rsidR="00F93618" w:rsidRPr="003806C2">
        <w:rPr>
          <w:rFonts w:ascii="Time New Roman" w:eastAsia="SimHei" w:hAnsi="Time New Roman"/>
        </w:rPr>
        <w:t>区儿童</w:t>
      </w:r>
      <w:r w:rsidR="00486F9D" w:rsidRPr="003806C2">
        <w:rPr>
          <w:rFonts w:ascii="Time New Roman" w:eastAsia="SimHei" w:hAnsi="Time New Roman" w:hint="eastAsia"/>
        </w:rPr>
        <w:t>在</w:t>
      </w:r>
      <w:r w:rsidR="00F93618" w:rsidRPr="003806C2">
        <w:rPr>
          <w:rFonts w:ascii="Time New Roman" w:eastAsia="SimHei" w:hAnsi="Time New Roman" w:hint="eastAsia"/>
        </w:rPr>
        <w:t>实际</w:t>
      </w:r>
      <w:r w:rsidR="00486F9D" w:rsidRPr="003806C2">
        <w:rPr>
          <w:rFonts w:ascii="Time New Roman" w:eastAsia="SimHei" w:hAnsi="Time New Roman" w:hint="eastAsia"/>
        </w:rPr>
        <w:t>上</w:t>
      </w:r>
      <w:r w:rsidR="00F93618" w:rsidRPr="003806C2">
        <w:rPr>
          <w:rFonts w:ascii="Time New Roman" w:eastAsia="SimHei" w:hAnsi="Time New Roman" w:hint="eastAsia"/>
        </w:rPr>
        <w:t>和</w:t>
      </w:r>
      <w:r w:rsidR="00F93618" w:rsidRPr="003806C2">
        <w:rPr>
          <w:rFonts w:ascii="Time New Roman" w:eastAsia="SimHei" w:hAnsi="Time New Roman"/>
        </w:rPr>
        <w:t>经济</w:t>
      </w:r>
      <w:r w:rsidR="00486F9D" w:rsidRPr="003806C2">
        <w:rPr>
          <w:rFonts w:ascii="Time New Roman" w:eastAsia="SimHei" w:hAnsi="Time New Roman" w:hint="eastAsia"/>
        </w:rPr>
        <w:t>上有能力</w:t>
      </w:r>
      <w:r w:rsidR="00F93618" w:rsidRPr="003806C2">
        <w:rPr>
          <w:rFonts w:ascii="Time New Roman" w:eastAsia="SimHei" w:hAnsi="Time New Roman" w:hint="eastAsia"/>
        </w:rPr>
        <w:t>获</w:t>
      </w:r>
      <w:r w:rsidR="00F93618" w:rsidRPr="003806C2">
        <w:rPr>
          <w:rFonts w:ascii="Time New Roman" w:eastAsia="SimHei" w:hAnsi="Time New Roman"/>
        </w:rPr>
        <w:t>得最起码的基本食物，</w:t>
      </w:r>
      <w:r w:rsidR="00486F9D" w:rsidRPr="003806C2">
        <w:rPr>
          <w:rFonts w:ascii="Time New Roman" w:eastAsia="SimHei" w:hAnsi="Time New Roman" w:hint="eastAsia"/>
        </w:rPr>
        <w:t>这些食物必须</w:t>
      </w:r>
      <w:r w:rsidR="00486F9D" w:rsidRPr="003806C2">
        <w:rPr>
          <w:rFonts w:ascii="Time New Roman" w:eastAsia="SimHei" w:hAnsi="Time New Roman"/>
        </w:rPr>
        <w:t>符合委员会关于取得</w:t>
      </w:r>
      <w:r w:rsidR="00F93618" w:rsidRPr="003806C2">
        <w:rPr>
          <w:rFonts w:ascii="Time New Roman" w:eastAsia="SimHei" w:hAnsi="Time New Roman"/>
        </w:rPr>
        <w:t>足</w:t>
      </w:r>
      <w:r w:rsidR="00486F9D" w:rsidRPr="003806C2">
        <w:rPr>
          <w:rFonts w:ascii="Time New Roman" w:eastAsia="SimHei" w:hAnsi="Time New Roman" w:hint="eastAsia"/>
        </w:rPr>
        <w:t>够</w:t>
      </w:r>
      <w:r w:rsidR="00F93618" w:rsidRPr="003806C2">
        <w:rPr>
          <w:rFonts w:ascii="Time New Roman" w:eastAsia="SimHei" w:hAnsi="Time New Roman"/>
        </w:rPr>
        <w:t>食物的</w:t>
      </w:r>
      <w:r w:rsidR="00486F9D" w:rsidRPr="003806C2">
        <w:rPr>
          <w:rFonts w:ascii="Time New Roman" w:eastAsia="SimHei" w:hAnsi="Time New Roman" w:hint="eastAsia"/>
        </w:rPr>
        <w:t>权利的</w:t>
      </w:r>
      <w:r w:rsidR="00F93618" w:rsidRPr="003806C2">
        <w:rPr>
          <w:rFonts w:ascii="Time New Roman" w:eastAsia="SimHei" w:hAnsi="Time New Roman"/>
        </w:rPr>
        <w:t>第</w:t>
      </w:r>
      <w:r w:rsidR="00F93618" w:rsidRPr="003806C2">
        <w:rPr>
          <w:rFonts w:ascii="Time New Roman" w:eastAsia="SimHei" w:hAnsi="Time New Roman"/>
          <w:b/>
        </w:rPr>
        <w:t>12</w:t>
      </w:r>
      <w:r w:rsidR="00F93618" w:rsidRPr="003806C2">
        <w:rPr>
          <w:rFonts w:ascii="Time New Roman" w:eastAsia="SimHei" w:hAnsi="Time New Roman"/>
        </w:rPr>
        <w:t>号一般性意见</w:t>
      </w:r>
      <w:r w:rsidR="009205F6" w:rsidRPr="003806C2">
        <w:rPr>
          <w:rFonts w:ascii="Time New Roman" w:eastAsia="SimHei" w:hAnsi="Time New Roman" w:hint="eastAsia"/>
        </w:rPr>
        <w:t>(</w:t>
      </w:r>
      <w:r w:rsidR="00486F9D" w:rsidRPr="003806C2">
        <w:rPr>
          <w:rFonts w:ascii="Time New Roman" w:eastAsia="SimHei" w:hAnsi="Time New Roman" w:hint="eastAsia"/>
          <w:b/>
        </w:rPr>
        <w:t>1999</w:t>
      </w:r>
      <w:r w:rsidR="00486F9D" w:rsidRPr="003806C2">
        <w:rPr>
          <w:rFonts w:ascii="Time New Roman" w:eastAsia="SimHei" w:hAnsi="Time New Roman" w:hint="eastAsia"/>
        </w:rPr>
        <w:t>年</w:t>
      </w:r>
      <w:r w:rsidR="009205F6" w:rsidRPr="003806C2">
        <w:rPr>
          <w:rFonts w:ascii="Time New Roman" w:eastAsia="SimHei" w:hAnsi="Time New Roman" w:hint="eastAsia"/>
        </w:rPr>
        <w:t>)</w:t>
      </w:r>
      <w:r w:rsidR="00F93618" w:rsidRPr="003806C2">
        <w:rPr>
          <w:rFonts w:ascii="Time New Roman" w:eastAsia="SimHei" w:hAnsi="Time New Roman"/>
        </w:rPr>
        <w:t>，以及委员会关于世界食物危机的声明</w:t>
      </w:r>
      <w:r w:rsidR="009205F6" w:rsidRPr="003806C2">
        <w:rPr>
          <w:rFonts w:ascii="Time New Roman" w:eastAsia="SimHei" w:hAnsi="Time New Roman"/>
        </w:rPr>
        <w:t>(</w:t>
      </w:r>
      <w:r w:rsidR="00F93618" w:rsidRPr="003806C2">
        <w:rPr>
          <w:rFonts w:ascii="Time New Roman" w:eastAsia="SimHei" w:hAnsi="Time New Roman"/>
          <w:b/>
        </w:rPr>
        <w:t>E</w:t>
      </w:r>
      <w:r w:rsidR="00F93618" w:rsidRPr="003806C2">
        <w:rPr>
          <w:rFonts w:ascii="Time New Roman" w:eastAsia="SimHei" w:hAnsi="Time New Roman"/>
        </w:rPr>
        <w:t>/</w:t>
      </w:r>
      <w:r w:rsidR="00F93618" w:rsidRPr="003806C2">
        <w:rPr>
          <w:rFonts w:ascii="Time New Roman" w:eastAsia="SimHei" w:hAnsi="Time New Roman"/>
          <w:b/>
        </w:rPr>
        <w:t>C</w:t>
      </w:r>
      <w:r w:rsidR="00F93618" w:rsidRPr="003806C2">
        <w:rPr>
          <w:rFonts w:ascii="Time New Roman" w:eastAsia="SimHei" w:hAnsi="Time New Roman"/>
        </w:rPr>
        <w:t>.</w:t>
      </w:r>
      <w:r w:rsidR="00F93618" w:rsidRPr="003806C2">
        <w:rPr>
          <w:rFonts w:ascii="Time New Roman" w:eastAsia="SimHei" w:hAnsi="Time New Roman"/>
          <w:b/>
        </w:rPr>
        <w:t>12</w:t>
      </w:r>
      <w:r w:rsidR="00F93618" w:rsidRPr="003806C2">
        <w:rPr>
          <w:rFonts w:ascii="Time New Roman" w:eastAsia="SimHei" w:hAnsi="Time New Roman"/>
        </w:rPr>
        <w:t>/</w:t>
      </w:r>
      <w:r w:rsidR="00F93618" w:rsidRPr="003806C2">
        <w:rPr>
          <w:rFonts w:ascii="Time New Roman" w:eastAsia="SimHei" w:hAnsi="Time New Roman"/>
          <w:b/>
        </w:rPr>
        <w:t>2008</w:t>
      </w:r>
      <w:r w:rsidR="00F93618" w:rsidRPr="003806C2">
        <w:rPr>
          <w:rFonts w:ascii="Time New Roman" w:eastAsia="SimHei" w:hAnsi="Time New Roman"/>
        </w:rPr>
        <w:t>/</w:t>
      </w:r>
      <w:r w:rsidR="00F93618" w:rsidRPr="003806C2">
        <w:rPr>
          <w:rFonts w:ascii="Time New Roman" w:eastAsia="SimHei" w:hAnsi="Time New Roman"/>
          <w:b/>
        </w:rPr>
        <w:t>1</w:t>
      </w:r>
      <w:r w:rsidR="009205F6" w:rsidRPr="003806C2">
        <w:rPr>
          <w:rFonts w:ascii="Time New Roman" w:eastAsia="SimHei" w:hAnsi="Time New Roman"/>
        </w:rPr>
        <w:t>)</w:t>
      </w:r>
      <w:r w:rsidR="00486F9D" w:rsidRPr="003806C2">
        <w:rPr>
          <w:rFonts w:ascii="Time New Roman" w:eastAsia="SimHei" w:hAnsi="Time New Roman" w:hint="eastAsia"/>
        </w:rPr>
        <w:t>，不但量要充足，营养价值也要适当且安全，</w:t>
      </w:r>
      <w:r w:rsidR="00486F9D" w:rsidRPr="003806C2">
        <w:rPr>
          <w:rFonts w:ascii="Time New Roman" w:eastAsia="SimHei" w:hAnsi="Time New Roman"/>
        </w:rPr>
        <w:t>以</w:t>
      </w:r>
      <w:r w:rsidR="00486F9D" w:rsidRPr="003806C2">
        <w:rPr>
          <w:rFonts w:ascii="Time New Roman" w:eastAsia="SimHei" w:hAnsi="Time New Roman" w:hint="eastAsia"/>
        </w:rPr>
        <w:t>确保</w:t>
      </w:r>
      <w:r w:rsidR="00486F9D" w:rsidRPr="003806C2">
        <w:rPr>
          <w:rFonts w:ascii="Time New Roman" w:eastAsia="SimHei" w:hAnsi="Time New Roman"/>
        </w:rPr>
        <w:t>不受饥饿之困</w:t>
      </w:r>
      <w:r w:rsidR="00486F9D" w:rsidRPr="003806C2">
        <w:rPr>
          <w:rFonts w:ascii="Time New Roman" w:eastAsia="SimHei" w:hAnsi="Time New Roman" w:hint="eastAsia"/>
        </w:rPr>
        <w:t>。</w:t>
      </w:r>
    </w:p>
    <w:p w:rsidR="00F93618" w:rsidRPr="00F93618" w:rsidRDefault="009205F6" w:rsidP="00F93618">
      <w:pPr>
        <w:rPr>
          <w:rFonts w:hint="eastAsia"/>
        </w:rPr>
      </w:pPr>
      <w:r>
        <w:rPr>
          <w:rFonts w:hint="eastAsia"/>
        </w:rPr>
        <w:tab/>
      </w:r>
      <w:r w:rsidR="00F93618" w:rsidRPr="00F93618">
        <w:t>29.</w:t>
      </w:r>
      <w:r>
        <w:rPr>
          <w:rFonts w:hint="eastAsia"/>
        </w:rPr>
        <w:t xml:space="preserve">  </w:t>
      </w:r>
      <w:r w:rsidR="00F93618" w:rsidRPr="00F93618">
        <w:t>在注意到</w:t>
      </w:r>
      <w:r w:rsidR="00F93618" w:rsidRPr="00F93618">
        <w:rPr>
          <w:rFonts w:hint="eastAsia"/>
        </w:rPr>
        <w:t>因</w:t>
      </w:r>
      <w:r w:rsidR="00F93618" w:rsidRPr="00F93618">
        <w:t>2008</w:t>
      </w:r>
      <w:r w:rsidR="00F93618" w:rsidRPr="00F93618">
        <w:t>年初大选之后的暴力事件被迫流离失所的几</w:t>
      </w:r>
      <w:r w:rsidR="00486F9D">
        <w:t>十万人中已有许多人得到了重新安置或返回了家园之际，委员会关切地</w:t>
      </w:r>
      <w:r w:rsidR="00486F9D">
        <w:rPr>
          <w:rFonts w:hint="eastAsia"/>
        </w:rPr>
        <w:t>注意</w:t>
      </w:r>
      <w:r w:rsidR="00F93618" w:rsidRPr="00F93618">
        <w:t>到，在国家重新安置基金名下为国内流离失所者提供的财政援助不足</w:t>
      </w:r>
      <w:r w:rsidR="00486F9D">
        <w:rPr>
          <w:rFonts w:hint="eastAsia"/>
        </w:rPr>
        <w:t>。</w:t>
      </w:r>
      <w:r>
        <w:t>(</w:t>
      </w:r>
      <w:r w:rsidR="00F93618" w:rsidRPr="00F93618">
        <w:t>第十一条</w:t>
      </w:r>
      <w:r>
        <w:t>)</w:t>
      </w:r>
    </w:p>
    <w:p w:rsidR="00F93618" w:rsidRPr="003806C2" w:rsidRDefault="003806C2" w:rsidP="003806C2">
      <w:pPr>
        <w:ind w:left="1040"/>
        <w:rPr>
          <w:rFonts w:ascii="Time New Roman" w:eastAsia="SimHei" w:hAnsi="Time New Roman"/>
        </w:rPr>
      </w:pPr>
      <w:r>
        <w:rPr>
          <w:rFonts w:ascii="Time New Roman" w:eastAsia="SimHei" w:hAnsi="Time New Roman" w:hint="eastAsia"/>
        </w:rPr>
        <w:tab/>
      </w:r>
      <w:r w:rsidR="00486F9D" w:rsidRPr="003806C2">
        <w:rPr>
          <w:rFonts w:ascii="Time New Roman" w:eastAsia="SimHei" w:hAnsi="Time New Roman"/>
        </w:rPr>
        <w:t>委员会建议缔约国拨出充分财政援助，支助国内流离失所者</w:t>
      </w:r>
      <w:r w:rsidR="00F93618" w:rsidRPr="003806C2">
        <w:rPr>
          <w:rFonts w:ascii="Time New Roman" w:eastAsia="SimHei" w:hAnsi="Time New Roman"/>
        </w:rPr>
        <w:t>重新安置并使他们重新融入社会，以及确保那些继</w:t>
      </w:r>
      <w:r w:rsidR="00F93618" w:rsidRPr="003806C2">
        <w:rPr>
          <w:rFonts w:ascii="Time New Roman" w:eastAsia="SimHei" w:hAnsi="Time New Roman"/>
          <w:b/>
        </w:rPr>
        <w:t>2008</w:t>
      </w:r>
      <w:r w:rsidR="00F93618" w:rsidRPr="003806C2">
        <w:rPr>
          <w:rFonts w:ascii="Time New Roman" w:eastAsia="SimHei" w:hAnsi="Time New Roman"/>
        </w:rPr>
        <w:t>年大选后暴力事件未得到重新安置的国内流离失所者或返回家园者</w:t>
      </w:r>
      <w:r w:rsidR="00F93618" w:rsidRPr="003806C2">
        <w:rPr>
          <w:rFonts w:ascii="Time New Roman" w:eastAsia="SimHei" w:hAnsi="Time New Roman" w:hint="eastAsia"/>
        </w:rPr>
        <w:t>拥有可</w:t>
      </w:r>
      <w:r w:rsidR="00F93618" w:rsidRPr="003806C2">
        <w:rPr>
          <w:rFonts w:ascii="Time New Roman" w:eastAsia="SimHei" w:hAnsi="Time New Roman"/>
        </w:rPr>
        <w:t>解决住房和就业问题</w:t>
      </w:r>
      <w:r w:rsidR="00F93618" w:rsidRPr="003806C2">
        <w:rPr>
          <w:rFonts w:ascii="Time New Roman" w:eastAsia="SimHei" w:hAnsi="Time New Roman" w:hint="eastAsia"/>
        </w:rPr>
        <w:t>的</w:t>
      </w:r>
      <w:r w:rsidR="00F93618" w:rsidRPr="003806C2">
        <w:rPr>
          <w:rFonts w:ascii="Time New Roman" w:eastAsia="SimHei" w:hAnsi="Time New Roman"/>
        </w:rPr>
        <w:t>充分</w:t>
      </w:r>
      <w:r w:rsidR="00F93618" w:rsidRPr="003806C2">
        <w:rPr>
          <w:rFonts w:ascii="Time New Roman" w:eastAsia="SimHei" w:hAnsi="Time New Roman" w:hint="eastAsia"/>
        </w:rPr>
        <w:t>途径</w:t>
      </w:r>
      <w:r w:rsidR="00F93618" w:rsidRPr="003806C2">
        <w:rPr>
          <w:rFonts w:ascii="Time New Roman" w:eastAsia="SimHei" w:hAnsi="Time New Roman"/>
        </w:rPr>
        <w:t>。</w:t>
      </w:r>
    </w:p>
    <w:p w:rsidR="00F93618" w:rsidRPr="00F93618" w:rsidRDefault="009205F6" w:rsidP="00F93618">
      <w:pPr>
        <w:rPr>
          <w:rFonts w:hint="eastAsia"/>
        </w:rPr>
      </w:pPr>
      <w:r>
        <w:rPr>
          <w:rFonts w:hint="eastAsia"/>
        </w:rPr>
        <w:tab/>
      </w:r>
      <w:r w:rsidR="00F93618" w:rsidRPr="00F93618">
        <w:t>30.</w:t>
      </w:r>
      <w:r>
        <w:rPr>
          <w:rFonts w:hint="eastAsia"/>
        </w:rPr>
        <w:t xml:space="preserve">  </w:t>
      </w:r>
      <w:r w:rsidR="00486F9D">
        <w:t>委员会关切地</w:t>
      </w:r>
      <w:r w:rsidR="00486F9D">
        <w:rPr>
          <w:rFonts w:hint="eastAsia"/>
        </w:rPr>
        <w:t>注意</w:t>
      </w:r>
      <w:r w:rsidR="00F93618" w:rsidRPr="00F93618">
        <w:t>到</w:t>
      </w:r>
      <w:r w:rsidR="00F93618" w:rsidRPr="00F93618">
        <w:rPr>
          <w:rFonts w:hint="eastAsia"/>
        </w:rPr>
        <w:t>，</w:t>
      </w:r>
      <w:r w:rsidR="00F93618" w:rsidRPr="00F93618">
        <w:t>居住在非正式定居点以及干旱和半干旱乡村地区的人</w:t>
      </w:r>
      <w:r w:rsidR="00F93618" w:rsidRPr="00F93618">
        <w:rPr>
          <w:rFonts w:hint="eastAsia"/>
        </w:rPr>
        <w:t>们</w:t>
      </w:r>
      <w:r w:rsidR="00F93618" w:rsidRPr="00F93618">
        <w:t>往往</w:t>
      </w:r>
      <w:r w:rsidR="00F93618" w:rsidRPr="00F93618">
        <w:rPr>
          <w:rFonts w:hint="eastAsia"/>
        </w:rPr>
        <w:t>无法以</w:t>
      </w:r>
      <w:r w:rsidR="00F93618" w:rsidRPr="00F93618">
        <w:t>可承担得起的</w:t>
      </w:r>
      <w:r w:rsidR="00F93618" w:rsidRPr="00F93618">
        <w:rPr>
          <w:rFonts w:hint="eastAsia"/>
        </w:rPr>
        <w:t>方式，享有</w:t>
      </w:r>
      <w:r w:rsidR="00F93618" w:rsidRPr="00F93618">
        <w:t>充分</w:t>
      </w:r>
      <w:r w:rsidR="00F93618" w:rsidRPr="00F93618">
        <w:rPr>
          <w:rFonts w:hint="eastAsia"/>
        </w:rPr>
        <w:t>的</w:t>
      </w:r>
      <w:r w:rsidR="00486F9D">
        <w:t>用水和卫生设施，</w:t>
      </w:r>
      <w:r w:rsidR="00486F9D">
        <w:rPr>
          <w:rFonts w:hint="eastAsia"/>
        </w:rPr>
        <w:t>即使</w:t>
      </w:r>
      <w:r w:rsidR="00F93618" w:rsidRPr="00F93618">
        <w:rPr>
          <w:rFonts w:hint="eastAsia"/>
        </w:rPr>
        <w:t>根据</w:t>
      </w:r>
      <w:r w:rsidR="00F93618" w:rsidRPr="00F93618">
        <w:t>诸如基贝拉</w:t>
      </w:r>
      <w:r w:rsidR="00F93618" w:rsidRPr="00F93618">
        <w:t>/</w:t>
      </w:r>
      <w:r w:rsidR="00F93618" w:rsidRPr="00F93618">
        <w:t>内罗毕地区《肯尼亚贫民窟改造项目》</w:t>
      </w:r>
      <w:r w:rsidR="00F93618" w:rsidRPr="00F93618">
        <w:rPr>
          <w:rFonts w:hint="eastAsia"/>
        </w:rPr>
        <w:t>为</w:t>
      </w:r>
      <w:r w:rsidR="00F93618" w:rsidRPr="00F93618">
        <w:t>改造贫民窟</w:t>
      </w:r>
      <w:r w:rsidR="00F93618" w:rsidRPr="00F93618">
        <w:rPr>
          <w:rFonts w:hint="eastAsia"/>
        </w:rPr>
        <w:t>修</w:t>
      </w:r>
      <w:r w:rsidR="00F93618" w:rsidRPr="00F93618">
        <w:t>建的新住房单位</w:t>
      </w:r>
      <w:r w:rsidR="00486F9D">
        <w:rPr>
          <w:rFonts w:hint="eastAsia"/>
        </w:rPr>
        <w:t>，</w:t>
      </w:r>
      <w:r w:rsidR="00486F9D" w:rsidRPr="00F93618">
        <w:t>弱势和遭排斥的家庭和个人</w:t>
      </w:r>
      <w:r w:rsidR="00486F9D">
        <w:rPr>
          <w:rFonts w:hint="eastAsia"/>
        </w:rPr>
        <w:t>也</w:t>
      </w:r>
      <w:r w:rsidR="00486F9D" w:rsidRPr="00F93618">
        <w:rPr>
          <w:rFonts w:hint="eastAsia"/>
        </w:rPr>
        <w:t>负</w:t>
      </w:r>
      <w:r w:rsidR="00486F9D" w:rsidRPr="00F93618">
        <w:t>担不起</w:t>
      </w:r>
      <w:r w:rsidR="00486F9D">
        <w:rPr>
          <w:rFonts w:hint="eastAsia"/>
        </w:rPr>
        <w:t>。</w:t>
      </w:r>
      <w:r>
        <w:t>(</w:t>
      </w:r>
      <w:r w:rsidR="00F93618" w:rsidRPr="00F93618">
        <w:t>第十一条</w:t>
      </w:r>
      <w:r>
        <w:t>)</w:t>
      </w:r>
    </w:p>
    <w:p w:rsidR="00F93618" w:rsidRPr="003806C2" w:rsidRDefault="003806C2" w:rsidP="003806C2">
      <w:pPr>
        <w:ind w:left="1040"/>
        <w:rPr>
          <w:rFonts w:ascii="Time New Roman" w:eastAsia="SimHei" w:hAnsi="Time New Roman"/>
        </w:rPr>
      </w:pPr>
      <w:r>
        <w:rPr>
          <w:rFonts w:ascii="Time New Roman" w:eastAsia="SimHei" w:hAnsi="Time New Roman" w:hint="eastAsia"/>
        </w:rPr>
        <w:tab/>
      </w:r>
      <w:r w:rsidR="00F93618" w:rsidRPr="003806C2">
        <w:rPr>
          <w:rFonts w:ascii="Time New Roman" w:eastAsia="SimHei" w:hAnsi="Time New Roman"/>
        </w:rPr>
        <w:t>委员会建议，缔约国依照委员会关于用水权的第</w:t>
      </w:r>
      <w:r w:rsidR="00F93618" w:rsidRPr="003806C2">
        <w:rPr>
          <w:rFonts w:ascii="Time New Roman" w:eastAsia="SimHei" w:hAnsi="Time New Roman"/>
          <w:b/>
        </w:rPr>
        <w:t>15</w:t>
      </w:r>
      <w:r w:rsidR="00F93618" w:rsidRPr="003806C2">
        <w:rPr>
          <w:rFonts w:ascii="Time New Roman" w:eastAsia="SimHei" w:hAnsi="Time New Roman"/>
        </w:rPr>
        <w:t>号一般性意见</w:t>
      </w:r>
      <w:r w:rsidR="009205F6" w:rsidRPr="003806C2">
        <w:rPr>
          <w:rFonts w:ascii="Time New Roman" w:eastAsia="SimHei" w:hAnsi="Time New Roman"/>
        </w:rPr>
        <w:t>(</w:t>
      </w:r>
      <w:r w:rsidR="00486F9D" w:rsidRPr="003806C2">
        <w:rPr>
          <w:rFonts w:ascii="Time New Roman" w:eastAsia="SimHei" w:hAnsi="Time New Roman"/>
          <w:b/>
        </w:rPr>
        <w:t>2002</w:t>
      </w:r>
      <w:r w:rsidR="00486F9D" w:rsidRPr="003806C2">
        <w:rPr>
          <w:rFonts w:ascii="Time New Roman" w:eastAsia="SimHei" w:hAnsi="Time New Roman"/>
        </w:rPr>
        <w:t>年</w:t>
      </w:r>
      <w:r w:rsidR="009205F6" w:rsidRPr="003806C2">
        <w:rPr>
          <w:rFonts w:ascii="Time New Roman" w:eastAsia="SimHei" w:hAnsi="Time New Roman"/>
        </w:rPr>
        <w:t>)</w:t>
      </w:r>
      <w:r w:rsidR="00F93618" w:rsidRPr="003806C2">
        <w:rPr>
          <w:rFonts w:ascii="Time New Roman" w:eastAsia="SimHei" w:hAnsi="Time New Roman"/>
        </w:rPr>
        <w:t>，立即采取措施，具体以缩短取水</w:t>
      </w:r>
      <w:r w:rsidR="00F93618" w:rsidRPr="003806C2">
        <w:rPr>
          <w:rFonts w:ascii="Time New Roman" w:eastAsia="SimHei" w:hAnsi="Time New Roman" w:hint="eastAsia"/>
        </w:rPr>
        <w:t>的排队</w:t>
      </w:r>
      <w:r w:rsidR="00F93618" w:rsidRPr="003806C2">
        <w:rPr>
          <w:rFonts w:ascii="Time New Roman" w:eastAsia="SimHei" w:hAnsi="Time New Roman"/>
        </w:rPr>
        <w:t>时间、</w:t>
      </w:r>
      <w:r w:rsidR="00486F9D" w:rsidRPr="003806C2">
        <w:rPr>
          <w:rFonts w:ascii="Time New Roman" w:eastAsia="SimHei" w:hAnsi="Time New Roman" w:hint="eastAsia"/>
        </w:rPr>
        <w:t>适当</w:t>
      </w:r>
      <w:r w:rsidR="00F93618" w:rsidRPr="003806C2">
        <w:rPr>
          <w:rFonts w:ascii="Time New Roman" w:eastAsia="SimHei" w:hAnsi="Time New Roman"/>
        </w:rPr>
        <w:t>控制私营供水</w:t>
      </w:r>
      <w:r w:rsidR="00486F9D" w:rsidRPr="003806C2">
        <w:rPr>
          <w:rFonts w:ascii="Time New Roman" w:eastAsia="SimHei" w:hAnsi="Time New Roman" w:hint="eastAsia"/>
        </w:rPr>
        <w:t>商</w:t>
      </w:r>
      <w:r w:rsidR="00F93618" w:rsidRPr="003806C2">
        <w:rPr>
          <w:rFonts w:ascii="Time New Roman" w:eastAsia="SimHei" w:hAnsi="Time New Roman"/>
        </w:rPr>
        <w:t>和供水站</w:t>
      </w:r>
      <w:r w:rsidR="00486F9D" w:rsidRPr="003806C2">
        <w:rPr>
          <w:rFonts w:ascii="Time New Roman" w:eastAsia="SimHei" w:hAnsi="Time New Roman" w:hint="eastAsia"/>
        </w:rPr>
        <w:t>的</w:t>
      </w:r>
      <w:r w:rsidR="00F93618" w:rsidRPr="003806C2">
        <w:rPr>
          <w:rFonts w:ascii="Time New Roman" w:eastAsia="SimHei" w:hAnsi="Time New Roman"/>
        </w:rPr>
        <w:t>收</w:t>
      </w:r>
      <w:r w:rsidR="00486F9D" w:rsidRPr="003806C2">
        <w:rPr>
          <w:rFonts w:ascii="Time New Roman" w:eastAsia="SimHei" w:hAnsi="Time New Roman" w:hint="eastAsia"/>
        </w:rPr>
        <w:t>费</w:t>
      </w:r>
      <w:r w:rsidR="00F93618" w:rsidRPr="003806C2">
        <w:rPr>
          <w:rFonts w:ascii="Time New Roman" w:eastAsia="SimHei" w:hAnsi="Time New Roman"/>
        </w:rPr>
        <w:t>价格，以及</w:t>
      </w:r>
      <w:r w:rsidR="00F93618" w:rsidRPr="003806C2">
        <w:rPr>
          <w:rFonts w:ascii="Time New Roman" w:eastAsia="SimHei" w:hAnsi="Time New Roman" w:hint="eastAsia"/>
        </w:rPr>
        <w:t>实现</w:t>
      </w:r>
      <w:r w:rsidR="00F93618" w:rsidRPr="003806C2">
        <w:rPr>
          <w:rFonts w:ascii="Time New Roman" w:eastAsia="SimHei" w:hAnsi="Time New Roman"/>
        </w:rPr>
        <w:t>基贝拉与内罗毕城市的排污下水道系统连接等措施，确保非正式定居点和干旱或半干旱乡村地区可获得</w:t>
      </w:r>
      <w:r w:rsidR="00F93618" w:rsidRPr="003806C2">
        <w:rPr>
          <w:rFonts w:ascii="Time New Roman" w:eastAsia="SimHei" w:hAnsi="Time New Roman" w:hint="eastAsia"/>
        </w:rPr>
        <w:t>负</w:t>
      </w:r>
      <w:r w:rsidR="00F93618" w:rsidRPr="003806C2">
        <w:rPr>
          <w:rFonts w:ascii="Time New Roman" w:eastAsia="SimHei" w:hAnsi="Time New Roman"/>
        </w:rPr>
        <w:t>担得起的充分用水</w:t>
      </w:r>
      <w:r w:rsidR="00F93618" w:rsidRPr="003806C2">
        <w:rPr>
          <w:rFonts w:ascii="Time New Roman" w:eastAsia="SimHei" w:hAnsi="Time New Roman" w:hint="eastAsia"/>
        </w:rPr>
        <w:t>和卫生设施</w:t>
      </w:r>
      <w:r w:rsidR="00486F9D" w:rsidRPr="003806C2">
        <w:rPr>
          <w:rFonts w:ascii="Time New Roman" w:eastAsia="SimHei" w:hAnsi="Time New Roman"/>
        </w:rPr>
        <w:t>。委员会还建议，缔约国确保贫民窟改</w:t>
      </w:r>
      <w:r w:rsidR="00486F9D" w:rsidRPr="003806C2">
        <w:rPr>
          <w:rFonts w:ascii="Time New Roman" w:eastAsia="SimHei" w:hAnsi="Time New Roman" w:hint="eastAsia"/>
        </w:rPr>
        <w:t>造</w:t>
      </w:r>
      <w:r w:rsidR="00F93618" w:rsidRPr="003806C2">
        <w:rPr>
          <w:rFonts w:ascii="Time New Roman" w:eastAsia="SimHei" w:hAnsi="Time New Roman"/>
        </w:rPr>
        <w:t>项目优先</w:t>
      </w:r>
      <w:r w:rsidR="00F93618" w:rsidRPr="003806C2">
        <w:rPr>
          <w:rFonts w:ascii="Time New Roman" w:eastAsia="SimHei" w:hAnsi="Time New Roman" w:hint="eastAsia"/>
        </w:rPr>
        <w:t>修</w:t>
      </w:r>
      <w:r w:rsidR="00F93618" w:rsidRPr="003806C2">
        <w:rPr>
          <w:rFonts w:ascii="Time New Roman" w:eastAsia="SimHei" w:hAnsi="Time New Roman"/>
        </w:rPr>
        <w:t>建弱势和遭排斥个人和家庭能承担得起的社会住房，并与受影响的社区</w:t>
      </w:r>
      <w:r w:rsidR="00F93618" w:rsidRPr="003806C2">
        <w:rPr>
          <w:rFonts w:ascii="Time New Roman" w:eastAsia="SimHei" w:hAnsi="Time New Roman" w:hint="eastAsia"/>
        </w:rPr>
        <w:t>展开切实</w:t>
      </w:r>
      <w:r w:rsidR="00F93618" w:rsidRPr="003806C2">
        <w:rPr>
          <w:rFonts w:ascii="Time New Roman" w:eastAsia="SimHei" w:hAnsi="Time New Roman"/>
        </w:rPr>
        <w:t>协商，使之参与改造项目的规划和执行工作。</w:t>
      </w:r>
    </w:p>
    <w:p w:rsidR="00F93618" w:rsidRPr="00F93618" w:rsidRDefault="009205F6" w:rsidP="00F93618">
      <w:pPr>
        <w:rPr>
          <w:rFonts w:hint="eastAsia"/>
        </w:rPr>
      </w:pPr>
      <w:r>
        <w:rPr>
          <w:rFonts w:hint="eastAsia"/>
        </w:rPr>
        <w:tab/>
      </w:r>
      <w:r w:rsidR="00F93618" w:rsidRPr="00F93618">
        <w:t>31.</w:t>
      </w:r>
      <w:r>
        <w:rPr>
          <w:rFonts w:hint="eastAsia"/>
        </w:rPr>
        <w:t xml:space="preserve">  </w:t>
      </w:r>
      <w:r w:rsidR="00F93618" w:rsidRPr="00F93618">
        <w:t>对</w:t>
      </w:r>
      <w:r w:rsidR="00F93618" w:rsidRPr="00F93618">
        <w:rPr>
          <w:rFonts w:hint="eastAsia"/>
        </w:rPr>
        <w:t>于</w:t>
      </w:r>
      <w:r w:rsidR="00F93618" w:rsidRPr="00F93618">
        <w:t>在既未事先通知，也不提供充分替代住所或补偿的情况下，拆除裂谷内的</w:t>
      </w:r>
      <w:r w:rsidR="00F93618" w:rsidRPr="00F93618">
        <w:rPr>
          <w:rFonts w:hint="eastAsia"/>
        </w:rPr>
        <w:t>游</w:t>
      </w:r>
      <w:r w:rsidR="00F93618" w:rsidRPr="00F93618">
        <w:t>牧族群</w:t>
      </w:r>
      <w:r w:rsidR="00F93618" w:rsidRPr="00F93618">
        <w:rPr>
          <w:rFonts w:hint="eastAsia"/>
        </w:rPr>
        <w:t>、马乌森林</w:t>
      </w:r>
      <w:r w:rsidR="00F93618" w:rsidRPr="00F93618">
        <w:t>Ogiek</w:t>
      </w:r>
      <w:r w:rsidR="00486F9D">
        <w:rPr>
          <w:rFonts w:hint="eastAsia"/>
        </w:rPr>
        <w:t>部族一</w:t>
      </w:r>
      <w:r w:rsidR="00F93618" w:rsidRPr="00F93618">
        <w:rPr>
          <w:rFonts w:hint="eastAsia"/>
        </w:rPr>
        <w:t>类</w:t>
      </w:r>
      <w:r w:rsidR="00486F9D">
        <w:rPr>
          <w:rFonts w:hint="eastAsia"/>
        </w:rPr>
        <w:t>的</w:t>
      </w:r>
      <w:r w:rsidR="00F93618" w:rsidRPr="00F93618">
        <w:rPr>
          <w:rFonts w:hint="eastAsia"/>
        </w:rPr>
        <w:t>丛林住</w:t>
      </w:r>
      <w:r w:rsidR="00F93618" w:rsidRPr="00F93618">
        <w:t>民</w:t>
      </w:r>
      <w:r w:rsidR="00486F9D">
        <w:rPr>
          <w:rFonts w:hint="eastAsia"/>
        </w:rPr>
        <w:t>的住处</w:t>
      </w:r>
      <w:r w:rsidR="00F93618" w:rsidRPr="00F93618">
        <w:rPr>
          <w:rFonts w:hint="eastAsia"/>
        </w:rPr>
        <w:t>，</w:t>
      </w:r>
      <w:r w:rsidR="00F93618" w:rsidRPr="00F93618">
        <w:t>以及</w:t>
      </w:r>
      <w:r w:rsidR="00486F9D">
        <w:rPr>
          <w:rFonts w:hint="eastAsia"/>
        </w:rPr>
        <w:t>拆除</w:t>
      </w:r>
      <w:r w:rsidR="00F93618" w:rsidRPr="00F93618">
        <w:rPr>
          <w:rFonts w:hint="eastAsia"/>
        </w:rPr>
        <w:t>搭建在</w:t>
      </w:r>
      <w:r w:rsidR="00F93618" w:rsidRPr="00F93618">
        <w:t>非正式定居点和</w:t>
      </w:r>
      <w:r w:rsidR="00F93618" w:rsidRPr="00F93618">
        <w:rPr>
          <w:rFonts w:hint="eastAsia"/>
        </w:rPr>
        <w:t>道路专用范围内</w:t>
      </w:r>
      <w:r w:rsidR="00F93618" w:rsidRPr="00F93618">
        <w:t>的居住</w:t>
      </w:r>
      <w:r w:rsidR="00F93618" w:rsidRPr="00F93618">
        <w:rPr>
          <w:rFonts w:hint="eastAsia"/>
        </w:rPr>
        <w:t>棚，并予以</w:t>
      </w:r>
      <w:r w:rsidR="00F93618" w:rsidRPr="00F93618">
        <w:t>强行驱逐的</w:t>
      </w:r>
      <w:r w:rsidR="00F93618" w:rsidRPr="00F93618">
        <w:rPr>
          <w:rFonts w:hint="eastAsia"/>
        </w:rPr>
        <w:t>报告</w:t>
      </w:r>
      <w:r w:rsidR="00F93618" w:rsidRPr="00F93618">
        <w:t>，委员会感到关切</w:t>
      </w:r>
      <w:r w:rsidR="00486F9D">
        <w:rPr>
          <w:rFonts w:hint="eastAsia"/>
        </w:rPr>
        <w:t>。</w:t>
      </w:r>
      <w:r>
        <w:t>(</w:t>
      </w:r>
      <w:r w:rsidR="00F93618" w:rsidRPr="00F93618">
        <w:t>第十一条</w:t>
      </w:r>
      <w:r>
        <w:t>)</w:t>
      </w:r>
    </w:p>
    <w:p w:rsidR="00F93618" w:rsidRPr="003806C2" w:rsidRDefault="003806C2" w:rsidP="003806C2">
      <w:pPr>
        <w:ind w:left="1040"/>
        <w:rPr>
          <w:rFonts w:ascii="Time New Roman" w:eastAsia="SimHei" w:hAnsi="Time New Roman"/>
        </w:rPr>
      </w:pPr>
      <w:r>
        <w:rPr>
          <w:rFonts w:ascii="Time New Roman" w:eastAsia="SimHei" w:hAnsi="Time New Roman" w:hint="eastAsia"/>
        </w:rPr>
        <w:tab/>
      </w:r>
      <w:r w:rsidR="00F93618" w:rsidRPr="003806C2">
        <w:rPr>
          <w:rFonts w:ascii="Time New Roman" w:eastAsia="SimHei" w:hAnsi="Time New Roman"/>
        </w:rPr>
        <w:t>委员会建议，缔约国考虑在新宪法草案中列入一</w:t>
      </w:r>
      <w:r w:rsidR="00486F9D" w:rsidRPr="003806C2">
        <w:rPr>
          <w:rFonts w:ascii="Time New Roman" w:eastAsia="SimHei" w:hAnsi="Time New Roman"/>
        </w:rPr>
        <w:t>项条款，确保只有作为最后的手段才采取驱逐</w:t>
      </w:r>
      <w:r w:rsidR="00486F9D" w:rsidRPr="003806C2">
        <w:rPr>
          <w:rFonts w:ascii="Time New Roman" w:eastAsia="SimHei" w:hAnsi="Time New Roman" w:hint="eastAsia"/>
        </w:rPr>
        <w:t>做</w:t>
      </w:r>
      <w:r w:rsidR="00486F9D" w:rsidRPr="003806C2">
        <w:rPr>
          <w:rFonts w:ascii="Time New Roman" w:eastAsia="SimHei" w:hAnsi="Time New Roman"/>
        </w:rPr>
        <w:t>法；根据委员会关于强</w:t>
      </w:r>
      <w:r w:rsidR="00486F9D" w:rsidRPr="003806C2">
        <w:rPr>
          <w:rFonts w:ascii="Time New Roman" w:eastAsia="SimHei" w:hAnsi="Time New Roman" w:hint="eastAsia"/>
        </w:rPr>
        <w:t>行</w:t>
      </w:r>
      <w:r w:rsidR="00486F9D" w:rsidRPr="003806C2">
        <w:rPr>
          <w:rFonts w:ascii="Time New Roman" w:eastAsia="SimHei" w:hAnsi="Time New Roman"/>
        </w:rPr>
        <w:t>驱逐</w:t>
      </w:r>
      <w:r w:rsidR="00F93618" w:rsidRPr="003806C2">
        <w:rPr>
          <w:rFonts w:ascii="Time New Roman" w:eastAsia="SimHei" w:hAnsi="Time New Roman"/>
        </w:rPr>
        <w:t>的第</w:t>
      </w:r>
      <w:r w:rsidR="00F93618" w:rsidRPr="003806C2">
        <w:rPr>
          <w:rFonts w:ascii="Time New Roman" w:eastAsia="SimHei" w:hAnsi="Time New Roman"/>
          <w:b/>
        </w:rPr>
        <w:t>7</w:t>
      </w:r>
      <w:r w:rsidR="00F93618" w:rsidRPr="003806C2">
        <w:rPr>
          <w:rFonts w:ascii="Time New Roman" w:eastAsia="SimHei" w:hAnsi="Time New Roman"/>
        </w:rPr>
        <w:t>号一般性意见</w:t>
      </w:r>
      <w:r w:rsidR="009205F6" w:rsidRPr="003806C2">
        <w:rPr>
          <w:rFonts w:ascii="Time New Roman" w:eastAsia="SimHei" w:hAnsi="Time New Roman"/>
        </w:rPr>
        <w:t>(</w:t>
      </w:r>
      <w:r w:rsidR="00F93618" w:rsidRPr="003806C2">
        <w:rPr>
          <w:rFonts w:ascii="Time New Roman" w:eastAsia="SimHei" w:hAnsi="Time New Roman"/>
          <w:b/>
        </w:rPr>
        <w:t>1997</w:t>
      </w:r>
      <w:r w:rsidR="00F93618" w:rsidRPr="003806C2">
        <w:rPr>
          <w:rFonts w:ascii="Time New Roman" w:eastAsia="SimHei" w:hAnsi="Time New Roman"/>
        </w:rPr>
        <w:t>年</w:t>
      </w:r>
      <w:r w:rsidR="009205F6" w:rsidRPr="003806C2">
        <w:rPr>
          <w:rFonts w:ascii="Time New Roman" w:eastAsia="SimHei" w:hAnsi="Time New Roman"/>
        </w:rPr>
        <w:t>)</w:t>
      </w:r>
      <w:r w:rsidR="00F93618" w:rsidRPr="003806C2">
        <w:rPr>
          <w:rFonts w:ascii="Time New Roman" w:eastAsia="SimHei" w:hAnsi="Time New Roman"/>
        </w:rPr>
        <w:t>，通过</w:t>
      </w:r>
      <w:r w:rsidR="00486F9D" w:rsidRPr="003806C2">
        <w:rPr>
          <w:rFonts w:ascii="Time New Roman" w:eastAsia="SimHei" w:hAnsi="Time New Roman"/>
        </w:rPr>
        <w:t>立法或准则，严格界定必须采取驱逐做法的情况和保障措施；确保向每</w:t>
      </w:r>
      <w:r w:rsidR="00486F9D" w:rsidRPr="003806C2">
        <w:rPr>
          <w:rFonts w:ascii="Time New Roman" w:eastAsia="SimHei" w:hAnsi="Time New Roman" w:hint="eastAsia"/>
        </w:rPr>
        <w:t>个</w:t>
      </w:r>
      <w:r w:rsidR="00F93618" w:rsidRPr="003806C2">
        <w:rPr>
          <w:rFonts w:ascii="Time New Roman" w:eastAsia="SimHei" w:hAnsi="Time New Roman"/>
        </w:rPr>
        <w:t>遭</w:t>
      </w:r>
      <w:r w:rsidR="00F93618" w:rsidRPr="003806C2">
        <w:rPr>
          <w:rFonts w:ascii="Time New Roman" w:eastAsia="SimHei" w:hAnsi="Time New Roman" w:hint="eastAsia"/>
        </w:rPr>
        <w:t>到</w:t>
      </w:r>
      <w:r w:rsidR="00486F9D" w:rsidRPr="003806C2">
        <w:rPr>
          <w:rFonts w:ascii="Time New Roman" w:eastAsia="SimHei" w:hAnsi="Time New Roman"/>
        </w:rPr>
        <w:t>强迫驱逐的受害者提供</w:t>
      </w:r>
      <w:r w:rsidR="00486F9D" w:rsidRPr="003806C2">
        <w:rPr>
          <w:rFonts w:ascii="Time New Roman" w:eastAsia="SimHei" w:hAnsi="Time New Roman" w:hint="eastAsia"/>
        </w:rPr>
        <w:t>适当</w:t>
      </w:r>
      <w:r w:rsidR="00486F9D" w:rsidRPr="003806C2">
        <w:rPr>
          <w:rFonts w:ascii="Time New Roman" w:eastAsia="SimHei" w:hAnsi="Time New Roman"/>
        </w:rPr>
        <w:t>的替代性住房或补偿，同时确保他或她可诉诸</w:t>
      </w:r>
      <w:r w:rsidR="00F93618" w:rsidRPr="003806C2">
        <w:rPr>
          <w:rFonts w:ascii="Time New Roman" w:eastAsia="SimHei" w:hAnsi="Time New Roman"/>
        </w:rPr>
        <w:t>有效的补救办法。</w:t>
      </w:r>
    </w:p>
    <w:p w:rsidR="00F93618" w:rsidRPr="00F93618" w:rsidRDefault="009205F6" w:rsidP="00F93618">
      <w:pPr>
        <w:rPr>
          <w:rFonts w:hint="eastAsia"/>
        </w:rPr>
      </w:pPr>
      <w:r>
        <w:rPr>
          <w:rFonts w:hint="eastAsia"/>
        </w:rPr>
        <w:tab/>
      </w:r>
      <w:r w:rsidR="00F93618" w:rsidRPr="00F93618">
        <w:t>32.</w:t>
      </w:r>
      <w:r>
        <w:rPr>
          <w:rFonts w:hint="eastAsia"/>
        </w:rPr>
        <w:t xml:space="preserve">  </w:t>
      </w:r>
      <w:r w:rsidR="00F93618" w:rsidRPr="00F93618">
        <w:t>委员会关切</w:t>
      </w:r>
      <w:r w:rsidR="00486F9D">
        <w:rPr>
          <w:rFonts w:hint="eastAsia"/>
        </w:rPr>
        <w:t>地指出</w:t>
      </w:r>
      <w:r w:rsidR="00F93618" w:rsidRPr="00F93618">
        <w:rPr>
          <w:rFonts w:hint="eastAsia"/>
        </w:rPr>
        <w:t>，</w:t>
      </w:r>
      <w:r w:rsidR="00486F9D">
        <w:t>孕妇、婴儿和五岁以下幼儿的</w:t>
      </w:r>
      <w:r w:rsidR="00F93618" w:rsidRPr="00F93618">
        <w:t>死亡率</w:t>
      </w:r>
      <w:r w:rsidR="00486F9D">
        <w:rPr>
          <w:rFonts w:hint="eastAsia"/>
        </w:rPr>
        <w:t>高，</w:t>
      </w:r>
      <w:r w:rsidR="00486F9D">
        <w:t>产妇保健设施和训练有素接生人员配备不足，东北省和沿海各省的匮乏情况</w:t>
      </w:r>
      <w:r w:rsidR="00486F9D">
        <w:rPr>
          <w:rFonts w:hint="eastAsia"/>
        </w:rPr>
        <w:t>尤</w:t>
      </w:r>
      <w:r w:rsidR="00F93618" w:rsidRPr="00F93618">
        <w:t>甚，贫穷妇女、老年妇女和感染艾滋病毒</w:t>
      </w:r>
      <w:r w:rsidR="00F93618" w:rsidRPr="00F93618">
        <w:t>/</w:t>
      </w:r>
      <w:r w:rsidR="00F93618" w:rsidRPr="00F93618">
        <w:t>艾滋病的妇女在</w:t>
      </w:r>
      <w:r w:rsidR="00F93618" w:rsidRPr="00F93618">
        <w:rPr>
          <w:rFonts w:hint="eastAsia"/>
        </w:rPr>
        <w:t>寻求</w:t>
      </w:r>
      <w:r w:rsidR="00F93618" w:rsidRPr="00F93618">
        <w:t>产妇保健照顾</w:t>
      </w:r>
      <w:r w:rsidR="00F93618" w:rsidRPr="00F93618">
        <w:rPr>
          <w:rFonts w:hint="eastAsia"/>
        </w:rPr>
        <w:t>时</w:t>
      </w:r>
      <w:r w:rsidR="00F93618" w:rsidRPr="00F93618">
        <w:t>遭</w:t>
      </w:r>
      <w:r w:rsidR="00F93618" w:rsidRPr="00F93618">
        <w:rPr>
          <w:rFonts w:hint="eastAsia"/>
        </w:rPr>
        <w:t>受</w:t>
      </w:r>
      <w:r w:rsidR="00F93618" w:rsidRPr="00F93618">
        <w:t>到实际歧视</w:t>
      </w:r>
      <w:r w:rsidR="00486F9D">
        <w:rPr>
          <w:rFonts w:hint="eastAsia"/>
        </w:rPr>
        <w:t>。</w:t>
      </w:r>
      <w:r>
        <w:t>(</w:t>
      </w:r>
      <w:r w:rsidR="00F93618" w:rsidRPr="00F93618">
        <w:t>第十二条</w:t>
      </w:r>
      <w:r>
        <w:t>)</w:t>
      </w:r>
    </w:p>
    <w:p w:rsidR="00F93618" w:rsidRPr="003806C2" w:rsidRDefault="003806C2" w:rsidP="003806C2">
      <w:pPr>
        <w:ind w:left="1040"/>
        <w:rPr>
          <w:rFonts w:ascii="Time New Roman" w:eastAsia="SimHei" w:hAnsi="Time New Roman"/>
        </w:rPr>
      </w:pPr>
      <w:r>
        <w:rPr>
          <w:rFonts w:ascii="Time New Roman" w:eastAsia="SimHei" w:hAnsi="Time New Roman" w:hint="eastAsia"/>
        </w:rPr>
        <w:tab/>
      </w:r>
      <w:r w:rsidR="00F93618" w:rsidRPr="003806C2">
        <w:rPr>
          <w:rFonts w:ascii="Time New Roman" w:eastAsia="SimHei" w:hAnsi="Time New Roman"/>
        </w:rPr>
        <w:t>委员会建议，缔约国立即采取措施以确保</w:t>
      </w:r>
      <w:r w:rsidR="009205F6" w:rsidRPr="003806C2">
        <w:rPr>
          <w:rFonts w:ascii="Time New Roman" w:eastAsia="SimHei" w:hAnsi="Time New Roman"/>
        </w:rPr>
        <w:t>(</w:t>
      </w:r>
      <w:r w:rsidR="00F93618" w:rsidRPr="003806C2">
        <w:rPr>
          <w:rFonts w:ascii="Time New Roman" w:eastAsia="SimHei" w:hAnsi="Time New Roman"/>
          <w:b/>
        </w:rPr>
        <w:t>a</w:t>
      </w:r>
      <w:r w:rsidR="009205F6" w:rsidRPr="003806C2">
        <w:rPr>
          <w:rFonts w:ascii="Time New Roman" w:eastAsia="SimHei" w:hAnsi="Time New Roman"/>
        </w:rPr>
        <w:t>)</w:t>
      </w:r>
      <w:r w:rsidR="00F93618" w:rsidRPr="003806C2">
        <w:rPr>
          <w:rFonts w:ascii="Time New Roman" w:eastAsia="SimHei" w:hAnsi="Time New Roman"/>
        </w:rPr>
        <w:t>对包</w:t>
      </w:r>
      <w:r w:rsidR="00F93618" w:rsidRPr="003806C2">
        <w:rPr>
          <w:rFonts w:ascii="Time New Roman" w:eastAsia="SimHei" w:hAnsi="Time New Roman" w:hint="eastAsia"/>
        </w:rPr>
        <w:t>含</w:t>
      </w:r>
      <w:r w:rsidR="00F93618" w:rsidRPr="003806C2">
        <w:rPr>
          <w:rFonts w:ascii="Time New Roman" w:eastAsia="SimHei" w:hAnsi="Time New Roman"/>
        </w:rPr>
        <w:t>偏远乡村地区在内所有的怀孕妇女，包括贫穷妇女、老年妇女和感染艾滋病毒</w:t>
      </w:r>
      <w:r w:rsidR="00F93618" w:rsidRPr="003806C2">
        <w:rPr>
          <w:rFonts w:ascii="Time New Roman" w:eastAsia="SimHei" w:hAnsi="Time New Roman"/>
        </w:rPr>
        <w:t>/</w:t>
      </w:r>
      <w:r w:rsidR="00F93618" w:rsidRPr="003806C2">
        <w:rPr>
          <w:rFonts w:ascii="Time New Roman" w:eastAsia="SimHei" w:hAnsi="Time New Roman"/>
        </w:rPr>
        <w:t>艾滋病的妇女</w:t>
      </w:r>
      <w:r w:rsidR="00F93618" w:rsidRPr="003806C2">
        <w:rPr>
          <w:rFonts w:ascii="Time New Roman" w:eastAsia="SimHei" w:hAnsi="Time New Roman" w:hint="eastAsia"/>
        </w:rPr>
        <w:t>，</w:t>
      </w:r>
      <w:r w:rsidR="00F93618" w:rsidRPr="003806C2">
        <w:rPr>
          <w:rFonts w:ascii="Time New Roman" w:eastAsia="SimHei" w:hAnsi="Time New Roman"/>
        </w:rPr>
        <w:t>可在怀孕、生产、产后、</w:t>
      </w:r>
      <w:r w:rsidR="00F93618" w:rsidRPr="003806C2">
        <w:rPr>
          <w:rFonts w:ascii="Time New Roman" w:eastAsia="SimHei" w:hAnsi="Time New Roman" w:hint="eastAsia"/>
        </w:rPr>
        <w:t>生</w:t>
      </w:r>
      <w:r w:rsidR="00F93618" w:rsidRPr="003806C2">
        <w:rPr>
          <w:rFonts w:ascii="Time New Roman" w:eastAsia="SimHei" w:hAnsi="Time New Roman"/>
        </w:rPr>
        <w:t>后</w:t>
      </w:r>
      <w:r w:rsidR="00F93618" w:rsidRPr="003806C2">
        <w:rPr>
          <w:rFonts w:ascii="Time New Roman" w:eastAsia="SimHei" w:hAnsi="Time New Roman" w:hint="eastAsia"/>
        </w:rPr>
        <w:t>等各阶段</w:t>
      </w:r>
      <w:r w:rsidR="00F93618" w:rsidRPr="003806C2">
        <w:rPr>
          <w:rFonts w:ascii="Time New Roman" w:eastAsia="SimHei" w:hAnsi="Time New Roman"/>
        </w:rPr>
        <w:t>不受虐待地得到能</w:t>
      </w:r>
      <w:r w:rsidR="00F93618" w:rsidRPr="003806C2">
        <w:rPr>
          <w:rFonts w:ascii="Time New Roman" w:eastAsia="SimHei" w:hAnsi="Time New Roman" w:hint="eastAsia"/>
        </w:rPr>
        <w:t>负</w:t>
      </w:r>
      <w:r w:rsidR="00F93618" w:rsidRPr="003806C2">
        <w:rPr>
          <w:rFonts w:ascii="Time New Roman" w:eastAsia="SimHei" w:hAnsi="Time New Roman"/>
        </w:rPr>
        <w:t>担得起的</w:t>
      </w:r>
      <w:r w:rsidR="00F93618" w:rsidRPr="003806C2">
        <w:rPr>
          <w:rFonts w:ascii="Time New Roman" w:eastAsia="SimHei" w:hAnsi="Time New Roman" w:hint="eastAsia"/>
        </w:rPr>
        <w:t>训练有素的</w:t>
      </w:r>
      <w:r w:rsidR="00F93618" w:rsidRPr="003806C2">
        <w:rPr>
          <w:rFonts w:ascii="Time New Roman" w:eastAsia="SimHei" w:hAnsi="Time New Roman"/>
        </w:rPr>
        <w:t>照顾以及对新生儿的护理；</w:t>
      </w:r>
      <w:r w:rsidR="009205F6" w:rsidRPr="003806C2">
        <w:rPr>
          <w:rFonts w:ascii="Time New Roman" w:eastAsia="SimHei" w:hAnsi="Time New Roman"/>
        </w:rPr>
        <w:t>(</w:t>
      </w:r>
      <w:r w:rsidR="00F93618" w:rsidRPr="003806C2">
        <w:rPr>
          <w:rFonts w:ascii="Time New Roman" w:eastAsia="SimHei" w:hAnsi="Time New Roman"/>
          <w:b/>
        </w:rPr>
        <w:t>b</w:t>
      </w:r>
      <w:r w:rsidR="009205F6" w:rsidRPr="003806C2">
        <w:rPr>
          <w:rFonts w:ascii="Time New Roman" w:eastAsia="SimHei" w:hAnsi="Time New Roman"/>
        </w:rPr>
        <w:t>)</w:t>
      </w:r>
      <w:r w:rsidR="00486F9D" w:rsidRPr="003806C2">
        <w:rPr>
          <w:rFonts w:ascii="Time New Roman" w:eastAsia="SimHei" w:hAnsi="Time New Roman"/>
        </w:rPr>
        <w:t>公立医院和保健设施在不影响医护质量的情况下，切实执行免</w:t>
      </w:r>
      <w:r w:rsidR="00F93618" w:rsidRPr="003806C2">
        <w:rPr>
          <w:rFonts w:ascii="Time New Roman" w:eastAsia="SimHei" w:hAnsi="Time New Roman"/>
        </w:rPr>
        <w:t>收孕产妇护理费；</w:t>
      </w:r>
      <w:r w:rsidR="009205F6" w:rsidRPr="003806C2">
        <w:rPr>
          <w:rFonts w:ascii="Time New Roman" w:eastAsia="SimHei" w:hAnsi="Time New Roman"/>
        </w:rPr>
        <w:t>(</w:t>
      </w:r>
      <w:r w:rsidR="00F93618" w:rsidRPr="003806C2">
        <w:rPr>
          <w:rFonts w:ascii="Time New Roman" w:eastAsia="SimHei" w:hAnsi="Time New Roman"/>
          <w:b/>
        </w:rPr>
        <w:t>c</w:t>
      </w:r>
      <w:r w:rsidR="009205F6" w:rsidRPr="003806C2">
        <w:rPr>
          <w:rFonts w:ascii="Time New Roman" w:eastAsia="SimHei" w:hAnsi="Time New Roman"/>
        </w:rPr>
        <w:t>)</w:t>
      </w:r>
      <w:r w:rsidR="00F93618" w:rsidRPr="003806C2">
        <w:rPr>
          <w:rFonts w:ascii="Time New Roman" w:eastAsia="SimHei" w:hAnsi="Time New Roman"/>
        </w:rPr>
        <w:t>在全国所有各省份推行儿童疫苗注射运动；</w:t>
      </w:r>
      <w:r w:rsidR="009205F6" w:rsidRPr="003806C2">
        <w:rPr>
          <w:rFonts w:ascii="Time New Roman" w:eastAsia="SimHei" w:hAnsi="Time New Roman"/>
        </w:rPr>
        <w:t>(</w:t>
      </w:r>
      <w:r w:rsidR="00F93618" w:rsidRPr="003806C2">
        <w:rPr>
          <w:rFonts w:ascii="Time New Roman" w:eastAsia="SimHei" w:hAnsi="Time New Roman"/>
          <w:b/>
        </w:rPr>
        <w:t>d</w:t>
      </w:r>
      <w:r w:rsidR="009205F6" w:rsidRPr="003806C2">
        <w:rPr>
          <w:rFonts w:ascii="Time New Roman" w:eastAsia="SimHei" w:hAnsi="Time New Roman"/>
        </w:rPr>
        <w:t>)</w:t>
      </w:r>
      <w:r w:rsidR="00F93618" w:rsidRPr="003806C2">
        <w:rPr>
          <w:rFonts w:ascii="Time New Roman" w:eastAsia="SimHei" w:hAnsi="Time New Roman"/>
        </w:rPr>
        <w:t>感染艾滋病毒</w:t>
      </w:r>
      <w:r w:rsidR="00F93618" w:rsidRPr="003806C2">
        <w:rPr>
          <w:rFonts w:ascii="Time New Roman" w:eastAsia="SimHei" w:hAnsi="Time New Roman"/>
        </w:rPr>
        <w:t>/</w:t>
      </w:r>
      <w:r w:rsidR="00F93618" w:rsidRPr="003806C2">
        <w:rPr>
          <w:rFonts w:ascii="Time New Roman" w:eastAsia="SimHei" w:hAnsi="Time New Roman"/>
        </w:rPr>
        <w:t>艾滋病的怀孕妇女不被拒绝治疗、不</w:t>
      </w:r>
      <w:r w:rsidR="00F93618" w:rsidRPr="003806C2">
        <w:rPr>
          <w:rFonts w:ascii="Time New Roman" w:eastAsia="SimHei" w:hAnsi="Time New Roman" w:hint="eastAsia"/>
        </w:rPr>
        <w:t>在</w:t>
      </w:r>
      <w:r w:rsidR="00F93618" w:rsidRPr="003806C2">
        <w:rPr>
          <w:rFonts w:ascii="Time New Roman" w:eastAsia="SimHei" w:hAnsi="Time New Roman"/>
        </w:rPr>
        <w:t>医院</w:t>
      </w:r>
      <w:r w:rsidR="00F93618" w:rsidRPr="003806C2">
        <w:rPr>
          <w:rFonts w:ascii="Time New Roman" w:eastAsia="SimHei" w:hAnsi="Time New Roman" w:hint="eastAsia"/>
        </w:rPr>
        <w:t>另设的</w:t>
      </w:r>
      <w:r w:rsidR="00F93618" w:rsidRPr="003806C2">
        <w:rPr>
          <w:rFonts w:ascii="Time New Roman" w:eastAsia="SimHei" w:hAnsi="Time New Roman"/>
        </w:rPr>
        <w:t>病房内实行隔离、不被强迫进行艾滋病毒</w:t>
      </w:r>
      <w:r w:rsidR="00F93618" w:rsidRPr="003806C2">
        <w:rPr>
          <w:rFonts w:ascii="Time New Roman" w:eastAsia="SimHei" w:hAnsi="Time New Roman"/>
        </w:rPr>
        <w:t>/</w:t>
      </w:r>
      <w:r w:rsidR="00F93618" w:rsidRPr="003806C2">
        <w:rPr>
          <w:rFonts w:ascii="Time New Roman" w:eastAsia="SimHei" w:hAnsi="Time New Roman"/>
        </w:rPr>
        <w:t>艾滋病检验，和不受</w:t>
      </w:r>
      <w:r w:rsidR="00486F9D" w:rsidRPr="003806C2">
        <w:rPr>
          <w:rFonts w:ascii="Time New Roman" w:eastAsia="SimHei" w:hAnsi="Time New Roman" w:hint="eastAsia"/>
        </w:rPr>
        <w:t>保健</w:t>
      </w:r>
      <w:r w:rsidR="00F93618" w:rsidRPr="003806C2">
        <w:rPr>
          <w:rFonts w:ascii="Time New Roman" w:eastAsia="SimHei" w:hAnsi="Time New Roman"/>
        </w:rPr>
        <w:t>人员的歧视</w:t>
      </w:r>
      <w:r w:rsidR="00486F9D" w:rsidRPr="003806C2">
        <w:rPr>
          <w:rFonts w:ascii="Time New Roman" w:eastAsia="SimHei" w:hAnsi="Time New Roman" w:hint="eastAsia"/>
        </w:rPr>
        <w:t>或</w:t>
      </w:r>
      <w:r w:rsidR="00F93618" w:rsidRPr="003806C2">
        <w:rPr>
          <w:rFonts w:ascii="Time New Roman" w:eastAsia="SimHei" w:hAnsi="Time New Roman"/>
        </w:rPr>
        <w:t>虐待，</w:t>
      </w:r>
      <w:r w:rsidR="00F93618" w:rsidRPr="003806C2">
        <w:rPr>
          <w:rFonts w:ascii="Time New Roman" w:eastAsia="SimHei" w:hAnsi="Time New Roman" w:hint="eastAsia"/>
        </w:rPr>
        <w:t>而且</w:t>
      </w:r>
      <w:r w:rsidR="00486F9D" w:rsidRPr="003806C2">
        <w:rPr>
          <w:rFonts w:ascii="Time New Roman" w:eastAsia="SimHei" w:hAnsi="Time New Roman" w:hint="eastAsia"/>
        </w:rPr>
        <w:t>有权在怀孕和生产期间以及产后</w:t>
      </w:r>
      <w:r w:rsidR="001F082E" w:rsidRPr="003806C2">
        <w:rPr>
          <w:rFonts w:ascii="Time New Roman" w:eastAsia="SimHei" w:hAnsi="Time New Roman" w:hint="eastAsia"/>
        </w:rPr>
        <w:t>获知</w:t>
      </w:r>
      <w:r w:rsidR="00F93618" w:rsidRPr="003806C2">
        <w:rPr>
          <w:rFonts w:ascii="Time New Roman" w:eastAsia="SimHei" w:hAnsi="Time New Roman" w:hint="eastAsia"/>
        </w:rPr>
        <w:t>并</w:t>
      </w:r>
      <w:r w:rsidR="00F93618" w:rsidRPr="003806C2">
        <w:rPr>
          <w:rFonts w:ascii="Time New Roman" w:eastAsia="SimHei" w:hAnsi="Time New Roman"/>
        </w:rPr>
        <w:t>免费获得</w:t>
      </w:r>
      <w:r w:rsidR="001F082E" w:rsidRPr="003806C2">
        <w:rPr>
          <w:rFonts w:ascii="Time New Roman" w:eastAsia="SimHei" w:hAnsi="Time New Roman"/>
        </w:rPr>
        <w:t>包括医治其孩儿的抗逆转录</w:t>
      </w:r>
      <w:r w:rsidR="00F93618" w:rsidRPr="003806C2">
        <w:rPr>
          <w:rFonts w:ascii="Time New Roman" w:eastAsia="SimHei" w:hAnsi="Time New Roman"/>
        </w:rPr>
        <w:t>病毒</w:t>
      </w:r>
      <w:r w:rsidR="001F082E" w:rsidRPr="003806C2">
        <w:rPr>
          <w:rFonts w:ascii="Time New Roman" w:eastAsia="SimHei" w:hAnsi="Time New Roman" w:hint="eastAsia"/>
        </w:rPr>
        <w:t>治疗</w:t>
      </w:r>
      <w:r w:rsidR="00F93618" w:rsidRPr="003806C2">
        <w:rPr>
          <w:rFonts w:ascii="Time New Roman" w:eastAsia="SimHei" w:hAnsi="Time New Roman"/>
        </w:rPr>
        <w:t>药品；和</w:t>
      </w:r>
      <w:r w:rsidR="009205F6" w:rsidRPr="003806C2">
        <w:rPr>
          <w:rFonts w:ascii="Time New Roman" w:eastAsia="SimHei" w:hAnsi="Time New Roman"/>
        </w:rPr>
        <w:t>(</w:t>
      </w:r>
      <w:r w:rsidR="00F93618" w:rsidRPr="003806C2">
        <w:rPr>
          <w:rFonts w:ascii="Time New Roman" w:eastAsia="SimHei" w:hAnsi="Time New Roman"/>
          <w:b/>
        </w:rPr>
        <w:t>e</w:t>
      </w:r>
      <w:r w:rsidR="009205F6" w:rsidRPr="003806C2">
        <w:rPr>
          <w:rFonts w:ascii="Time New Roman" w:eastAsia="SimHei" w:hAnsi="Time New Roman"/>
        </w:rPr>
        <w:t>)</w:t>
      </w:r>
      <w:r w:rsidR="00F93618" w:rsidRPr="003806C2">
        <w:rPr>
          <w:rFonts w:ascii="Time New Roman" w:eastAsia="SimHei" w:hAnsi="Time New Roman"/>
        </w:rPr>
        <w:t>确定一个尽快让《防治艾滋病毒</w:t>
      </w:r>
      <w:r w:rsidR="00F93618" w:rsidRPr="003806C2">
        <w:rPr>
          <w:rFonts w:ascii="Time New Roman" w:eastAsia="SimHei" w:hAnsi="Time New Roman"/>
        </w:rPr>
        <w:t>/</w:t>
      </w:r>
      <w:r w:rsidR="001F082E" w:rsidRPr="003806C2">
        <w:rPr>
          <w:rFonts w:ascii="Time New Roman" w:eastAsia="SimHei" w:hAnsi="Time New Roman"/>
        </w:rPr>
        <w:t>艾滋病法</w:t>
      </w:r>
      <w:r w:rsidR="00F93618" w:rsidRPr="003806C2">
        <w:rPr>
          <w:rFonts w:ascii="Time New Roman" w:eastAsia="SimHei" w:hAnsi="Time New Roman"/>
        </w:rPr>
        <w:t>》</w:t>
      </w:r>
      <w:r w:rsidR="009205F6" w:rsidRPr="003806C2">
        <w:rPr>
          <w:rFonts w:ascii="Time New Roman" w:eastAsia="SimHei" w:hAnsi="Time New Roman"/>
        </w:rPr>
        <w:t>(</w:t>
      </w:r>
      <w:r w:rsidR="00F93618" w:rsidRPr="003806C2">
        <w:rPr>
          <w:rFonts w:ascii="Time New Roman" w:eastAsia="SimHei" w:hAnsi="Time New Roman"/>
          <w:b/>
        </w:rPr>
        <w:t>2006</w:t>
      </w:r>
      <w:r w:rsidR="00F93618" w:rsidRPr="003806C2">
        <w:rPr>
          <w:rFonts w:ascii="Time New Roman" w:eastAsia="SimHei" w:hAnsi="Time New Roman"/>
        </w:rPr>
        <w:t>年</w:t>
      </w:r>
      <w:r w:rsidR="009205F6" w:rsidRPr="003806C2">
        <w:rPr>
          <w:rFonts w:ascii="Time New Roman" w:eastAsia="SimHei" w:hAnsi="Time New Roman"/>
        </w:rPr>
        <w:t>)</w:t>
      </w:r>
      <w:r w:rsidR="00F93618" w:rsidRPr="003806C2">
        <w:rPr>
          <w:rFonts w:ascii="Time New Roman" w:eastAsia="SimHei" w:hAnsi="Time New Roman"/>
        </w:rPr>
        <w:t>生效的日期。</w:t>
      </w:r>
    </w:p>
    <w:p w:rsidR="00F93618" w:rsidRPr="00F93618" w:rsidRDefault="009205F6" w:rsidP="00F93618">
      <w:pPr>
        <w:rPr>
          <w:rFonts w:hint="eastAsia"/>
        </w:rPr>
      </w:pPr>
      <w:r>
        <w:rPr>
          <w:rFonts w:hint="eastAsia"/>
        </w:rPr>
        <w:tab/>
      </w:r>
      <w:r w:rsidR="00F93618" w:rsidRPr="00F93618">
        <w:t>33.</w:t>
      </w:r>
      <w:r>
        <w:rPr>
          <w:rFonts w:hint="eastAsia"/>
        </w:rPr>
        <w:t xml:space="preserve">  </w:t>
      </w:r>
      <w:r w:rsidR="00F93618" w:rsidRPr="00F93618">
        <w:t>委员会关切</w:t>
      </w:r>
      <w:r w:rsidR="001F082E">
        <w:rPr>
          <w:rFonts w:hint="eastAsia"/>
        </w:rPr>
        <w:t>地注意到</w:t>
      </w:r>
      <w:r w:rsidR="00F93618" w:rsidRPr="00F93618">
        <w:rPr>
          <w:rFonts w:hint="eastAsia"/>
        </w:rPr>
        <w:t>，可</w:t>
      </w:r>
      <w:r w:rsidR="00F93618" w:rsidRPr="00F93618">
        <w:t>获得性和生殖保健服务和避孕器具的途</w:t>
      </w:r>
      <w:r w:rsidR="00BC27A1">
        <w:rPr>
          <w:rFonts w:hint="eastAsia"/>
        </w:rPr>
        <w:t>径</w:t>
      </w:r>
      <w:r w:rsidR="00F93618" w:rsidRPr="00F93618">
        <w:t>有限，尤其乡村和贫困城镇地区更</w:t>
      </w:r>
      <w:r w:rsidR="00F93618" w:rsidRPr="00F93618">
        <w:rPr>
          <w:rFonts w:hint="eastAsia"/>
        </w:rPr>
        <w:t>为</w:t>
      </w:r>
      <w:r w:rsidR="001F082E">
        <w:t>有限，</w:t>
      </w:r>
      <w:r w:rsidR="00F93618" w:rsidRPr="00F93618">
        <w:t>缔约国境内不安全</w:t>
      </w:r>
      <w:r w:rsidR="001F082E">
        <w:rPr>
          <w:rFonts w:hint="eastAsia"/>
        </w:rPr>
        <w:t>非法</w:t>
      </w:r>
      <w:r w:rsidR="00F93618" w:rsidRPr="00F93618">
        <w:t>堕胎的数量</w:t>
      </w:r>
      <w:r w:rsidR="001F082E">
        <w:rPr>
          <w:rFonts w:hint="eastAsia"/>
        </w:rPr>
        <w:t>很</w:t>
      </w:r>
      <w:r w:rsidR="00F93618" w:rsidRPr="00F93618">
        <w:t>高</w:t>
      </w:r>
      <w:r w:rsidR="001F082E">
        <w:rPr>
          <w:rFonts w:hint="eastAsia"/>
        </w:rPr>
        <w:t>。</w:t>
      </w:r>
      <w:r>
        <w:t>(</w:t>
      </w:r>
      <w:r w:rsidR="00F93618" w:rsidRPr="00F93618">
        <w:t>第十二条</w:t>
      </w:r>
      <w:r>
        <w:t>)</w:t>
      </w:r>
    </w:p>
    <w:p w:rsidR="00F93618" w:rsidRPr="003806C2" w:rsidRDefault="003806C2" w:rsidP="003806C2">
      <w:pPr>
        <w:ind w:left="1040"/>
        <w:rPr>
          <w:rFonts w:ascii="Time New Roman" w:eastAsia="SimHei" w:hAnsi="Time New Roman"/>
        </w:rPr>
      </w:pPr>
      <w:r>
        <w:rPr>
          <w:rFonts w:ascii="Time New Roman" w:eastAsia="SimHei" w:hAnsi="Time New Roman" w:hint="eastAsia"/>
        </w:rPr>
        <w:tab/>
      </w:r>
      <w:r w:rsidR="00F93618" w:rsidRPr="003806C2">
        <w:rPr>
          <w:rFonts w:ascii="Time New Roman" w:eastAsia="SimHei" w:hAnsi="Time New Roman"/>
        </w:rPr>
        <w:t>委员会建议缔约国确保人人，包括青少年可获得能</w:t>
      </w:r>
      <w:r w:rsidR="00F93618" w:rsidRPr="003806C2">
        <w:rPr>
          <w:rFonts w:ascii="Time New Roman" w:eastAsia="SimHei" w:hAnsi="Time New Roman" w:hint="eastAsia"/>
        </w:rPr>
        <w:t>负</w:t>
      </w:r>
      <w:r w:rsidR="00F93618" w:rsidRPr="003806C2">
        <w:rPr>
          <w:rFonts w:ascii="Time New Roman" w:eastAsia="SimHei" w:hAnsi="Time New Roman"/>
        </w:rPr>
        <w:t>担得起的计划生育服务、避孕器具</w:t>
      </w:r>
      <w:r w:rsidR="001F082E" w:rsidRPr="003806C2">
        <w:rPr>
          <w:rFonts w:ascii="Time New Roman" w:eastAsia="SimHei" w:hAnsi="Time New Roman"/>
        </w:rPr>
        <w:t>和安全的堕胎服务，尤其为乡村和贫困城镇地区提供这类服务，取消</w:t>
      </w:r>
      <w:r w:rsidR="001F082E" w:rsidRPr="003806C2">
        <w:rPr>
          <w:rFonts w:ascii="Time New Roman" w:eastAsia="SimHei" w:hAnsi="Time New Roman" w:hint="eastAsia"/>
        </w:rPr>
        <w:t>政府</w:t>
      </w:r>
      <w:r w:rsidR="00F93618" w:rsidRPr="003806C2">
        <w:rPr>
          <w:rFonts w:ascii="Time New Roman" w:eastAsia="SimHei" w:hAnsi="Time New Roman"/>
        </w:rPr>
        <w:t>和私营计划生育服务</w:t>
      </w:r>
      <w:r w:rsidR="001F082E" w:rsidRPr="003806C2">
        <w:rPr>
          <w:rFonts w:ascii="Time New Roman" w:eastAsia="SimHei" w:hAnsi="Time New Roman" w:hint="eastAsia"/>
        </w:rPr>
        <w:t>征收的</w:t>
      </w:r>
      <w:r w:rsidR="00F93618" w:rsidRPr="003806C2">
        <w:rPr>
          <w:rFonts w:ascii="Time New Roman" w:eastAsia="SimHei" w:hAnsi="Time New Roman"/>
        </w:rPr>
        <w:t>正式和非正式</w:t>
      </w:r>
      <w:r w:rsidR="001F082E" w:rsidRPr="003806C2">
        <w:rPr>
          <w:rFonts w:ascii="Time New Roman" w:eastAsia="SimHei" w:hAnsi="Time New Roman" w:hint="eastAsia"/>
        </w:rPr>
        <w:t>使用</w:t>
      </w:r>
      <w:r w:rsidR="00F93618" w:rsidRPr="003806C2">
        <w:rPr>
          <w:rFonts w:ascii="Time New Roman" w:eastAsia="SimHei" w:hAnsi="Time New Roman"/>
        </w:rPr>
        <w:t>费、</w:t>
      </w:r>
      <w:r w:rsidR="00F93618" w:rsidRPr="003806C2">
        <w:rPr>
          <w:rFonts w:ascii="Time New Roman" w:eastAsia="SimHei" w:hAnsi="Time New Roman" w:hint="eastAsia"/>
        </w:rPr>
        <w:t>为</w:t>
      </w:r>
      <w:r w:rsidR="00F93618" w:rsidRPr="003806C2">
        <w:rPr>
          <w:rFonts w:ascii="Time New Roman" w:eastAsia="SimHei" w:hAnsi="Time New Roman"/>
        </w:rPr>
        <w:t>免费发放避孕器具</w:t>
      </w:r>
      <w:r w:rsidR="00F93618" w:rsidRPr="003806C2">
        <w:rPr>
          <w:rFonts w:ascii="Time New Roman" w:eastAsia="SimHei" w:hAnsi="Time New Roman" w:hint="eastAsia"/>
        </w:rPr>
        <w:t>筹措</w:t>
      </w:r>
      <w:r w:rsidR="00F93618" w:rsidRPr="003806C2">
        <w:rPr>
          <w:rFonts w:ascii="Time New Roman" w:eastAsia="SimHei" w:hAnsi="Time New Roman"/>
        </w:rPr>
        <w:t>充分</w:t>
      </w:r>
      <w:r w:rsidR="00F93618" w:rsidRPr="003806C2">
        <w:rPr>
          <w:rFonts w:ascii="Time New Roman" w:eastAsia="SimHei" w:hAnsi="Time New Roman" w:hint="eastAsia"/>
        </w:rPr>
        <w:t>的</w:t>
      </w:r>
      <w:r w:rsidR="00F93618" w:rsidRPr="003806C2">
        <w:rPr>
          <w:rFonts w:ascii="Time New Roman" w:eastAsia="SimHei" w:hAnsi="Time New Roman"/>
        </w:rPr>
        <w:t>资</w:t>
      </w:r>
      <w:r w:rsidR="00F93618" w:rsidRPr="003806C2">
        <w:rPr>
          <w:rFonts w:ascii="Time New Roman" w:eastAsia="SimHei" w:hAnsi="Time New Roman" w:hint="eastAsia"/>
        </w:rPr>
        <w:t>金</w:t>
      </w:r>
      <w:r w:rsidR="00F93618" w:rsidRPr="003806C2">
        <w:rPr>
          <w:rFonts w:ascii="Time New Roman" w:eastAsia="SimHei" w:hAnsi="Time New Roman"/>
        </w:rPr>
        <w:t>、提高公众意识和增强学校对性和生殖健康的教育，并将某些情况下的堕胎，包括强奸和乱伦</w:t>
      </w:r>
      <w:r w:rsidR="001F082E" w:rsidRPr="003806C2">
        <w:rPr>
          <w:rFonts w:ascii="Time New Roman" w:eastAsia="SimHei" w:hAnsi="Time New Roman" w:hint="eastAsia"/>
        </w:rPr>
        <w:t>情况下的堕胎非刑</w:t>
      </w:r>
      <w:r w:rsidR="00F93618" w:rsidRPr="003806C2">
        <w:rPr>
          <w:rFonts w:ascii="Time New Roman" w:eastAsia="SimHei" w:hAnsi="Time New Roman"/>
        </w:rPr>
        <w:t>罪</w:t>
      </w:r>
      <w:r w:rsidR="001F082E" w:rsidRPr="003806C2">
        <w:rPr>
          <w:rFonts w:ascii="Time New Roman" w:eastAsia="SimHei" w:hAnsi="Time New Roman" w:hint="eastAsia"/>
        </w:rPr>
        <w:t>化</w:t>
      </w:r>
      <w:r w:rsidR="00F93618" w:rsidRPr="003806C2">
        <w:rPr>
          <w:rFonts w:ascii="Time New Roman" w:eastAsia="SimHei" w:hAnsi="Time New Roman"/>
        </w:rPr>
        <w:t>。</w:t>
      </w:r>
    </w:p>
    <w:p w:rsidR="00F93618" w:rsidRPr="00F93618" w:rsidRDefault="009205F6" w:rsidP="00F93618">
      <w:pPr>
        <w:rPr>
          <w:rFonts w:hint="eastAsia"/>
        </w:rPr>
      </w:pPr>
      <w:r>
        <w:rPr>
          <w:rFonts w:hint="eastAsia"/>
        </w:rPr>
        <w:tab/>
      </w:r>
      <w:r w:rsidR="00F93618" w:rsidRPr="00F93618">
        <w:t>34.</w:t>
      </w:r>
      <w:r>
        <w:rPr>
          <w:rFonts w:hint="eastAsia"/>
        </w:rPr>
        <w:t xml:space="preserve">  </w:t>
      </w:r>
      <w:r w:rsidR="00F93618" w:rsidRPr="00F93618">
        <w:t>委员会关切地注意到，贫困家庭儿童、怀孕女孩、</w:t>
      </w:r>
      <w:r w:rsidR="00F93618" w:rsidRPr="00F93618">
        <w:rPr>
          <w:rFonts w:hint="eastAsia"/>
        </w:rPr>
        <w:t>在</w:t>
      </w:r>
      <w:r w:rsidR="001F082E">
        <w:rPr>
          <w:rFonts w:hint="eastAsia"/>
        </w:rPr>
        <w:t>偏僻</w:t>
      </w:r>
      <w:r w:rsidR="00F93618" w:rsidRPr="00F93618">
        <w:t>乡村地区和非正式定居点</w:t>
      </w:r>
      <w:r w:rsidR="001F082E">
        <w:rPr>
          <w:rFonts w:hint="eastAsia"/>
        </w:rPr>
        <w:t>生活</w:t>
      </w:r>
      <w:r w:rsidR="00F93618" w:rsidRPr="00F93618">
        <w:t>的儿童、</w:t>
      </w:r>
      <w:r w:rsidR="001F082E">
        <w:rPr>
          <w:rFonts w:hint="eastAsia"/>
        </w:rPr>
        <w:t>游牧儿童、</w:t>
      </w:r>
      <w:r w:rsidR="00F93618" w:rsidRPr="00F93618">
        <w:t>残疾儿童、难民儿童和国内流离失所儿童获得教育的机会</w:t>
      </w:r>
      <w:r w:rsidR="001F082E">
        <w:rPr>
          <w:rFonts w:hint="eastAsia"/>
        </w:rPr>
        <w:t>有</w:t>
      </w:r>
      <w:r w:rsidR="00F93618" w:rsidRPr="00F93618">
        <w:t>限</w:t>
      </w:r>
      <w:r w:rsidR="001F082E">
        <w:rPr>
          <w:rFonts w:hint="eastAsia"/>
        </w:rPr>
        <w:t>。</w:t>
      </w:r>
      <w:r>
        <w:t>(</w:t>
      </w:r>
      <w:r w:rsidR="00F93618" w:rsidRPr="00F93618">
        <w:t>第十三条</w:t>
      </w:r>
      <w:r>
        <w:t>)</w:t>
      </w:r>
    </w:p>
    <w:p w:rsidR="00F93618" w:rsidRPr="003806C2" w:rsidRDefault="003806C2" w:rsidP="003806C2">
      <w:pPr>
        <w:ind w:left="1040"/>
        <w:rPr>
          <w:rFonts w:ascii="Time New Roman" w:eastAsia="SimHei" w:hAnsi="Time New Roman"/>
        </w:rPr>
      </w:pPr>
      <w:r>
        <w:rPr>
          <w:rFonts w:ascii="Time New Roman" w:eastAsia="SimHei" w:hAnsi="Time New Roman" w:hint="eastAsia"/>
        </w:rPr>
        <w:tab/>
      </w:r>
      <w:r w:rsidR="00F93618" w:rsidRPr="003806C2">
        <w:rPr>
          <w:rFonts w:ascii="Time New Roman" w:eastAsia="SimHei" w:hAnsi="Time New Roman"/>
        </w:rPr>
        <w:t>委员会建议缔约国</w:t>
      </w:r>
      <w:r w:rsidR="009205F6" w:rsidRPr="003806C2">
        <w:rPr>
          <w:rFonts w:ascii="Time New Roman" w:eastAsia="SimHei" w:hAnsi="Time New Roman"/>
        </w:rPr>
        <w:t>(</w:t>
      </w:r>
      <w:r w:rsidR="00F93618" w:rsidRPr="003806C2">
        <w:rPr>
          <w:rFonts w:ascii="Time New Roman" w:eastAsia="SimHei" w:hAnsi="Time New Roman"/>
          <w:b/>
        </w:rPr>
        <w:t>a</w:t>
      </w:r>
      <w:r w:rsidR="009205F6" w:rsidRPr="003806C2">
        <w:rPr>
          <w:rFonts w:ascii="Time New Roman" w:eastAsia="SimHei" w:hAnsi="Time New Roman"/>
        </w:rPr>
        <w:t>)</w:t>
      </w:r>
      <w:r w:rsidR="00F93618" w:rsidRPr="003806C2">
        <w:rPr>
          <w:rFonts w:ascii="Time New Roman" w:eastAsia="SimHei" w:hAnsi="Time New Roman"/>
        </w:rPr>
        <w:t>扩大各项资金拨款</w:t>
      </w:r>
      <w:r w:rsidR="00F93618" w:rsidRPr="003806C2">
        <w:rPr>
          <w:rFonts w:ascii="Time New Roman" w:eastAsia="SimHei" w:hAnsi="Time New Roman" w:hint="eastAsia"/>
        </w:rPr>
        <w:t>，</w:t>
      </w:r>
      <w:r w:rsidR="00F93618" w:rsidRPr="003806C2">
        <w:rPr>
          <w:rFonts w:ascii="Time New Roman" w:eastAsia="SimHei" w:hAnsi="Time New Roman"/>
        </w:rPr>
        <w:t>为贫困家庭儿童提供助学金和课本津贴，以及</w:t>
      </w:r>
      <w:r w:rsidR="00F93618" w:rsidRPr="003806C2">
        <w:rPr>
          <w:rFonts w:ascii="Time New Roman" w:eastAsia="SimHei" w:hAnsi="Time New Roman" w:hint="eastAsia"/>
        </w:rPr>
        <w:t>资</w:t>
      </w:r>
      <w:r w:rsidR="00F93618" w:rsidRPr="003806C2">
        <w:rPr>
          <w:rFonts w:ascii="Time New Roman" w:eastAsia="SimHei" w:hAnsi="Time New Roman"/>
        </w:rPr>
        <w:t>助</w:t>
      </w:r>
      <w:r w:rsidR="001F082E" w:rsidRPr="003806C2">
        <w:rPr>
          <w:rFonts w:ascii="Time New Roman" w:eastAsia="SimHei" w:hAnsi="Time New Roman" w:hint="eastAsia"/>
        </w:rPr>
        <w:t>偏僻</w:t>
      </w:r>
      <w:r w:rsidR="00F93618" w:rsidRPr="003806C2">
        <w:rPr>
          <w:rFonts w:ascii="Time New Roman" w:eastAsia="SimHei" w:hAnsi="Time New Roman"/>
        </w:rPr>
        <w:t>乡村和贫困城镇地区的学校交通和</w:t>
      </w:r>
      <w:r w:rsidR="001F082E" w:rsidRPr="003806C2">
        <w:rPr>
          <w:rFonts w:ascii="Time New Roman" w:eastAsia="SimHei" w:hAnsi="Time New Roman" w:hint="eastAsia"/>
        </w:rPr>
        <w:t>午</w:t>
      </w:r>
      <w:r w:rsidR="00F93618" w:rsidRPr="003806C2">
        <w:rPr>
          <w:rFonts w:ascii="Time New Roman" w:eastAsia="SimHei" w:hAnsi="Time New Roman"/>
        </w:rPr>
        <w:t>餐；</w:t>
      </w:r>
      <w:r w:rsidR="009205F6" w:rsidRPr="003806C2">
        <w:rPr>
          <w:rFonts w:ascii="Time New Roman" w:eastAsia="SimHei" w:hAnsi="Time New Roman"/>
        </w:rPr>
        <w:t>(</w:t>
      </w:r>
      <w:r w:rsidR="00F93618" w:rsidRPr="003806C2">
        <w:rPr>
          <w:rFonts w:ascii="Time New Roman" w:eastAsia="SimHei" w:hAnsi="Time New Roman"/>
          <w:b/>
        </w:rPr>
        <w:t>b</w:t>
      </w:r>
      <w:r w:rsidR="009205F6" w:rsidRPr="003806C2">
        <w:rPr>
          <w:rFonts w:ascii="Time New Roman" w:eastAsia="SimHei" w:hAnsi="Time New Roman"/>
        </w:rPr>
        <w:t>)</w:t>
      </w:r>
      <w:r w:rsidR="001F082E" w:rsidRPr="003806C2">
        <w:rPr>
          <w:rFonts w:ascii="Time New Roman" w:eastAsia="SimHei" w:hAnsi="Time New Roman" w:hint="eastAsia"/>
        </w:rPr>
        <w:t>协</w:t>
      </w:r>
      <w:r w:rsidR="00F93618" w:rsidRPr="003806C2">
        <w:rPr>
          <w:rFonts w:ascii="Time New Roman" w:eastAsia="SimHei" w:hAnsi="Time New Roman"/>
        </w:rPr>
        <w:t>助</w:t>
      </w:r>
      <w:r w:rsidR="00704B40">
        <w:rPr>
          <w:rFonts w:ascii="Time New Roman" w:eastAsia="SimHei" w:hAnsi="Time New Roman" w:hint="eastAsia"/>
        </w:rPr>
        <w:t>辍</w:t>
      </w:r>
      <w:r w:rsidR="00F93618" w:rsidRPr="003806C2">
        <w:rPr>
          <w:rFonts w:ascii="Time New Roman" w:eastAsia="SimHei" w:hAnsi="Time New Roman"/>
        </w:rPr>
        <w:t>学女孩找到妥善</w:t>
      </w:r>
      <w:r w:rsidR="001F082E" w:rsidRPr="003806C2">
        <w:rPr>
          <w:rFonts w:ascii="Time New Roman" w:eastAsia="SimHei" w:hAnsi="Time New Roman" w:hint="eastAsia"/>
        </w:rPr>
        <w:t>照料</w:t>
      </w:r>
      <w:r w:rsidR="00F93618" w:rsidRPr="003806C2">
        <w:rPr>
          <w:rFonts w:ascii="Time New Roman" w:eastAsia="SimHei" w:hAnsi="Time New Roman"/>
        </w:rPr>
        <w:t>其婴儿的</w:t>
      </w:r>
      <w:r w:rsidR="001F082E" w:rsidRPr="003806C2">
        <w:rPr>
          <w:rFonts w:ascii="Time New Roman" w:eastAsia="SimHei" w:hAnsi="Time New Roman" w:hint="eastAsia"/>
        </w:rPr>
        <w:t>安排</w:t>
      </w:r>
      <w:r w:rsidR="001F082E" w:rsidRPr="003806C2">
        <w:rPr>
          <w:rFonts w:ascii="Time New Roman" w:eastAsia="SimHei" w:hAnsi="Time New Roman"/>
        </w:rPr>
        <w:t>，便利这些曾因怀孕而</w:t>
      </w:r>
      <w:r w:rsidR="001F082E" w:rsidRPr="003806C2">
        <w:rPr>
          <w:rFonts w:ascii="Time New Roman" w:eastAsia="SimHei" w:hAnsi="Time New Roman" w:hint="eastAsia"/>
        </w:rPr>
        <w:t>辍</w:t>
      </w:r>
      <w:r w:rsidR="00F93618" w:rsidRPr="003806C2">
        <w:rPr>
          <w:rFonts w:ascii="Time New Roman" w:eastAsia="SimHei" w:hAnsi="Time New Roman"/>
        </w:rPr>
        <w:t>学的女孩重返课堂；</w:t>
      </w:r>
      <w:r w:rsidR="009205F6" w:rsidRPr="003806C2">
        <w:rPr>
          <w:rFonts w:ascii="Time New Roman" w:eastAsia="SimHei" w:hAnsi="Time New Roman"/>
        </w:rPr>
        <w:t>(</w:t>
      </w:r>
      <w:r w:rsidR="00F93618" w:rsidRPr="003806C2">
        <w:rPr>
          <w:rFonts w:ascii="Time New Roman" w:eastAsia="SimHei" w:hAnsi="Time New Roman"/>
          <w:b/>
        </w:rPr>
        <w:t>c</w:t>
      </w:r>
      <w:r w:rsidR="009205F6" w:rsidRPr="003806C2">
        <w:rPr>
          <w:rFonts w:ascii="Time New Roman" w:eastAsia="SimHei" w:hAnsi="Time New Roman"/>
        </w:rPr>
        <w:t>)</w:t>
      </w:r>
      <w:r w:rsidR="001F082E" w:rsidRPr="003806C2">
        <w:rPr>
          <w:rFonts w:ascii="Time New Roman" w:eastAsia="SimHei" w:hAnsi="Time New Roman"/>
        </w:rPr>
        <w:t>确保游牧</w:t>
      </w:r>
      <w:r w:rsidR="00F93618" w:rsidRPr="003806C2">
        <w:rPr>
          <w:rFonts w:ascii="Time New Roman" w:eastAsia="SimHei" w:hAnsi="Time New Roman"/>
        </w:rPr>
        <w:t>儿童，包括东北省的</w:t>
      </w:r>
      <w:r w:rsidR="001F082E" w:rsidRPr="003806C2">
        <w:rPr>
          <w:rFonts w:ascii="Time New Roman" w:eastAsia="SimHei" w:hAnsi="Time New Roman" w:hint="eastAsia"/>
        </w:rPr>
        <w:t>游牧</w:t>
      </w:r>
      <w:r w:rsidR="00F93618" w:rsidRPr="003806C2">
        <w:rPr>
          <w:rFonts w:ascii="Time New Roman" w:eastAsia="SimHei" w:hAnsi="Time New Roman"/>
        </w:rPr>
        <w:t>儿童，</w:t>
      </w:r>
      <w:r w:rsidR="001F082E" w:rsidRPr="003806C2">
        <w:rPr>
          <w:rFonts w:ascii="Time New Roman" w:eastAsia="SimHei" w:hAnsi="Time New Roman" w:hint="eastAsia"/>
        </w:rPr>
        <w:t>有充分机会就学于</w:t>
      </w:r>
      <w:r w:rsidR="00F93618" w:rsidRPr="003806C2">
        <w:rPr>
          <w:rFonts w:ascii="Time New Roman" w:eastAsia="SimHei" w:hAnsi="Time New Roman"/>
        </w:rPr>
        <w:t>流动学校；和</w:t>
      </w:r>
      <w:r w:rsidR="009205F6" w:rsidRPr="003806C2">
        <w:rPr>
          <w:rFonts w:ascii="Time New Roman" w:eastAsia="SimHei" w:hAnsi="Time New Roman"/>
        </w:rPr>
        <w:t>(</w:t>
      </w:r>
      <w:r w:rsidR="00F93618" w:rsidRPr="003806C2">
        <w:rPr>
          <w:rFonts w:ascii="Time New Roman" w:eastAsia="SimHei" w:hAnsi="Time New Roman"/>
          <w:b/>
        </w:rPr>
        <w:t>d</w:t>
      </w:r>
      <w:r w:rsidR="009205F6" w:rsidRPr="003806C2">
        <w:rPr>
          <w:rFonts w:ascii="Time New Roman" w:eastAsia="SimHei" w:hAnsi="Time New Roman"/>
        </w:rPr>
        <w:t>)</w:t>
      </w:r>
      <w:r w:rsidR="00F93618" w:rsidRPr="003806C2">
        <w:rPr>
          <w:rFonts w:ascii="Time New Roman" w:eastAsia="SimHei" w:hAnsi="Time New Roman"/>
        </w:rPr>
        <w:t>照顾到残疾儿童的特别需要，</w:t>
      </w:r>
      <w:r w:rsidR="00F93618" w:rsidRPr="003806C2">
        <w:rPr>
          <w:rFonts w:ascii="Time New Roman" w:eastAsia="SimHei" w:hAnsi="Time New Roman" w:hint="eastAsia"/>
        </w:rPr>
        <w:t>将</w:t>
      </w:r>
      <w:r w:rsidR="00F93618" w:rsidRPr="003806C2">
        <w:rPr>
          <w:rFonts w:ascii="Time New Roman" w:eastAsia="SimHei" w:hAnsi="Time New Roman"/>
        </w:rPr>
        <w:t>难民儿童和国内流离失所儿童融入常规学校体制。</w:t>
      </w:r>
    </w:p>
    <w:p w:rsidR="00F93618" w:rsidRPr="00F93618" w:rsidRDefault="009205F6" w:rsidP="00F93618">
      <w:pPr>
        <w:rPr>
          <w:rFonts w:hint="eastAsia"/>
        </w:rPr>
      </w:pPr>
      <w:r>
        <w:rPr>
          <w:rFonts w:hint="eastAsia"/>
        </w:rPr>
        <w:tab/>
      </w:r>
      <w:r w:rsidR="00F93618" w:rsidRPr="00F93618">
        <w:t>35.</w:t>
      </w:r>
      <w:r>
        <w:rPr>
          <w:rFonts w:hint="eastAsia"/>
        </w:rPr>
        <w:t xml:space="preserve">  </w:t>
      </w:r>
      <w:r w:rsidR="00F93618" w:rsidRPr="00F93618">
        <w:t>委员会注意到，</w:t>
      </w:r>
      <w:r w:rsidR="00F93618" w:rsidRPr="00F93618">
        <w:t>Nubians</w:t>
      </w:r>
      <w:r w:rsidR="00F93618" w:rsidRPr="00F93618">
        <w:t>族人和</w:t>
      </w:r>
      <w:r w:rsidR="00F93618" w:rsidRPr="00F93618">
        <w:t>Ogiek</w:t>
      </w:r>
      <w:r w:rsidR="00F93618" w:rsidRPr="00F93618">
        <w:t>族人不被承认为具有明显特征的族裔群体，而这些人被缔约国划归为</w:t>
      </w:r>
      <w:r>
        <w:rPr>
          <w:rFonts w:hint="eastAsia"/>
        </w:rPr>
        <w:t>“</w:t>
      </w:r>
      <w:r w:rsidR="00F93618" w:rsidRPr="00F93618">
        <w:t>其他人</w:t>
      </w:r>
      <w:r>
        <w:rPr>
          <w:rFonts w:hint="eastAsia"/>
        </w:rPr>
        <w:t>”</w:t>
      </w:r>
      <w:r w:rsidR="001F082E">
        <w:rPr>
          <w:rFonts w:hint="eastAsia"/>
        </w:rPr>
        <w:t>。</w:t>
      </w:r>
      <w:r>
        <w:t>(</w:t>
      </w:r>
      <w:r w:rsidR="00F93618" w:rsidRPr="00F93618">
        <w:t>第十五条</w:t>
      </w:r>
      <w:r>
        <w:t>)</w:t>
      </w:r>
    </w:p>
    <w:p w:rsidR="00F93618" w:rsidRPr="003806C2" w:rsidRDefault="003806C2" w:rsidP="003806C2">
      <w:pPr>
        <w:ind w:left="1040"/>
        <w:rPr>
          <w:rFonts w:ascii="Time New Roman" w:eastAsia="SimHei" w:hAnsi="Time New Roman"/>
        </w:rPr>
      </w:pPr>
      <w:r>
        <w:rPr>
          <w:rFonts w:ascii="Time New Roman" w:eastAsia="SimHei" w:hAnsi="Time New Roman" w:hint="eastAsia"/>
        </w:rPr>
        <w:tab/>
      </w:r>
      <w:r w:rsidR="00F93618" w:rsidRPr="003806C2">
        <w:rPr>
          <w:rFonts w:ascii="Time New Roman" w:eastAsia="SimHei" w:hAnsi="Time New Roman"/>
        </w:rPr>
        <w:t>委员会建议缔约国承认</w:t>
      </w:r>
      <w:r w:rsidR="00F93618" w:rsidRPr="003806C2">
        <w:rPr>
          <w:rFonts w:ascii="Time New Roman" w:eastAsia="SimHei" w:hAnsi="Time New Roman"/>
          <w:b/>
        </w:rPr>
        <w:t>Nubians</w:t>
      </w:r>
      <w:r w:rsidR="00F93618" w:rsidRPr="003806C2">
        <w:rPr>
          <w:rFonts w:ascii="Time New Roman" w:eastAsia="SimHei" w:hAnsi="Time New Roman"/>
        </w:rPr>
        <w:t>族人和</w:t>
      </w:r>
      <w:r w:rsidR="00F93618" w:rsidRPr="003806C2">
        <w:rPr>
          <w:rFonts w:ascii="Time New Roman" w:eastAsia="SimHei" w:hAnsi="Time New Roman"/>
          <w:b/>
        </w:rPr>
        <w:t>Ogiek</w:t>
      </w:r>
      <w:r w:rsidR="00F93618" w:rsidRPr="003806C2">
        <w:rPr>
          <w:rFonts w:ascii="Time New Roman" w:eastAsia="SimHei" w:hAnsi="Time New Roman"/>
        </w:rPr>
        <w:t>族人为具有明显特征的族裔群体，</w:t>
      </w:r>
      <w:r w:rsidR="001F082E" w:rsidRPr="003806C2">
        <w:rPr>
          <w:rFonts w:ascii="Time New Roman" w:eastAsia="SimHei" w:hAnsi="Time New Roman" w:hint="eastAsia"/>
        </w:rPr>
        <w:t>承认</w:t>
      </w:r>
      <w:r w:rsidR="00F93618" w:rsidRPr="003806C2">
        <w:rPr>
          <w:rFonts w:ascii="Time New Roman" w:eastAsia="SimHei" w:hAnsi="Time New Roman"/>
        </w:rPr>
        <w:t>他们有权维护、保护和发展其</w:t>
      </w:r>
      <w:r w:rsidR="00F93618" w:rsidRPr="003806C2">
        <w:rPr>
          <w:rFonts w:ascii="Time New Roman" w:eastAsia="SimHei" w:hAnsi="Time New Roman" w:hint="eastAsia"/>
        </w:rPr>
        <w:t>本族</w:t>
      </w:r>
      <w:r w:rsidR="00F93618" w:rsidRPr="003806C2">
        <w:rPr>
          <w:rFonts w:ascii="Time New Roman" w:eastAsia="SimHei" w:hAnsi="Time New Roman"/>
        </w:rPr>
        <w:t>文化遗产和特征。</w:t>
      </w:r>
    </w:p>
    <w:p w:rsidR="00F93618" w:rsidRPr="00F93618" w:rsidRDefault="009205F6" w:rsidP="00F93618">
      <w:r>
        <w:rPr>
          <w:rFonts w:hint="eastAsia"/>
        </w:rPr>
        <w:tab/>
      </w:r>
      <w:r w:rsidR="00F93618" w:rsidRPr="00F93618">
        <w:t>36.</w:t>
      </w:r>
      <w:r>
        <w:rPr>
          <w:rFonts w:hint="eastAsia"/>
        </w:rPr>
        <w:t xml:space="preserve">  </w:t>
      </w:r>
      <w:r w:rsidR="00F93618" w:rsidRPr="00F93618">
        <w:t>委员会建议缔约国第二次定期报告提供最新的</w:t>
      </w:r>
      <w:r w:rsidR="001F082E">
        <w:rPr>
          <w:rFonts w:hint="eastAsia"/>
        </w:rPr>
        <w:t>统计</w:t>
      </w:r>
      <w:r w:rsidR="00F93618" w:rsidRPr="00F93618">
        <w:t>资料，就过去五年期间，</w:t>
      </w:r>
      <w:r w:rsidR="00F93618" w:rsidRPr="00F93618">
        <w:rPr>
          <w:rFonts w:hint="eastAsia"/>
        </w:rPr>
        <w:t>在</w:t>
      </w:r>
      <w:r w:rsidR="00F93618" w:rsidRPr="00F93618">
        <w:t>年度比较</w:t>
      </w:r>
      <w:r w:rsidR="00F93618" w:rsidRPr="00F93618">
        <w:rPr>
          <w:rFonts w:hint="eastAsia"/>
        </w:rPr>
        <w:t>的基础上</w:t>
      </w:r>
      <w:r w:rsidR="00F93618" w:rsidRPr="00F93618">
        <w:t>，按年龄、性别、族裔血统、城镇</w:t>
      </w:r>
      <w:r w:rsidR="00F93618" w:rsidRPr="00F93618">
        <w:t>/</w:t>
      </w:r>
      <w:r w:rsidR="00F93618" w:rsidRPr="00F93618">
        <w:t>乡村居民和其它相关</w:t>
      </w:r>
      <w:r w:rsidR="00F93618" w:rsidRPr="00F93618">
        <w:rPr>
          <w:rFonts w:hint="eastAsia"/>
        </w:rPr>
        <w:t>状况</w:t>
      </w:r>
      <w:r w:rsidR="00F93618" w:rsidRPr="00F93618">
        <w:t>，分别列出关于享有每项公约权利的情况。</w:t>
      </w:r>
    </w:p>
    <w:p w:rsidR="00F93618" w:rsidRPr="00F93618" w:rsidRDefault="009205F6" w:rsidP="00F93618">
      <w:r>
        <w:rPr>
          <w:rFonts w:hint="eastAsia"/>
        </w:rPr>
        <w:tab/>
      </w:r>
      <w:r w:rsidR="00F93618" w:rsidRPr="00F93618">
        <w:t>37.</w:t>
      </w:r>
      <w:r>
        <w:rPr>
          <w:rFonts w:hint="eastAsia"/>
        </w:rPr>
        <w:t xml:space="preserve">  </w:t>
      </w:r>
      <w:r w:rsidR="00F93618" w:rsidRPr="00F93618">
        <w:t>委员会建议缔约国加强肯尼亚国家人权委员会的能力</w:t>
      </w:r>
      <w:r w:rsidR="00F93618" w:rsidRPr="00F93618">
        <w:rPr>
          <w:rFonts w:hint="eastAsia"/>
        </w:rPr>
        <w:t>和</w:t>
      </w:r>
      <w:r w:rsidR="00F93618" w:rsidRPr="00F93618">
        <w:t>资金</w:t>
      </w:r>
      <w:r w:rsidR="00F93618" w:rsidRPr="00F93618">
        <w:rPr>
          <w:rFonts w:hint="eastAsia"/>
        </w:rPr>
        <w:t>筹措</w:t>
      </w:r>
      <w:r w:rsidR="00F93618" w:rsidRPr="00F93618">
        <w:t>，以期确保该委员会财务上的独立及其在缔约国境内每一个省份设点驻员。</w:t>
      </w:r>
    </w:p>
    <w:p w:rsidR="00F93618" w:rsidRPr="00F93618" w:rsidRDefault="009205F6" w:rsidP="00F93618">
      <w:r>
        <w:rPr>
          <w:rFonts w:hint="eastAsia"/>
        </w:rPr>
        <w:tab/>
      </w:r>
      <w:r w:rsidR="00F93618" w:rsidRPr="00F93618">
        <w:t>38.</w:t>
      </w:r>
      <w:r>
        <w:rPr>
          <w:rFonts w:hint="eastAsia"/>
        </w:rPr>
        <w:t xml:space="preserve">  </w:t>
      </w:r>
      <w:r w:rsidR="001F082E">
        <w:t>委员会建议缔约国下次定期报告阐明，《就业法</w:t>
      </w:r>
      <w:r w:rsidR="00F93618" w:rsidRPr="00F93618">
        <w:t>》</w:t>
      </w:r>
      <w:r>
        <w:t>(</w:t>
      </w:r>
      <w:r w:rsidR="00F93618" w:rsidRPr="00F93618">
        <w:t>2007</w:t>
      </w:r>
      <w:r w:rsidR="001F082E">
        <w:t>年</w:t>
      </w:r>
      <w:r>
        <w:t>)</w:t>
      </w:r>
      <w:r w:rsidR="001F082E">
        <w:t>、《劳工机构法</w:t>
      </w:r>
      <w:r w:rsidR="00F93618" w:rsidRPr="00F93618">
        <w:t>》</w:t>
      </w:r>
      <w:r>
        <w:t>(</w:t>
      </w:r>
      <w:r w:rsidR="00F93618" w:rsidRPr="00F93618">
        <w:t>2007</w:t>
      </w:r>
      <w:r w:rsidR="001F082E">
        <w:t>年</w:t>
      </w:r>
      <w:r>
        <w:t>)</w:t>
      </w:r>
      <w:r w:rsidR="001F082E">
        <w:t>、《劳资关系法</w:t>
      </w:r>
      <w:r w:rsidR="00F93618" w:rsidRPr="00F93618">
        <w:t>》</w:t>
      </w:r>
      <w:r>
        <w:t>(</w:t>
      </w:r>
      <w:r w:rsidR="00F93618" w:rsidRPr="00F93618">
        <w:t>2007</w:t>
      </w:r>
      <w:r w:rsidR="001F082E">
        <w:t>年</w:t>
      </w:r>
      <w:r>
        <w:t>)</w:t>
      </w:r>
      <w:r w:rsidR="001F082E">
        <w:t>、《工伤福利法</w:t>
      </w:r>
      <w:r w:rsidR="00F93618" w:rsidRPr="00F93618">
        <w:t>》</w:t>
      </w:r>
      <w:r>
        <w:t>(</w:t>
      </w:r>
      <w:r w:rsidR="00F93618" w:rsidRPr="00F93618">
        <w:t>2007</w:t>
      </w:r>
      <w:r w:rsidR="001F082E">
        <w:t>年</w:t>
      </w:r>
      <w:r>
        <w:t>)</w:t>
      </w:r>
      <w:r w:rsidR="001F082E">
        <w:t>和《职业</w:t>
      </w:r>
      <w:r w:rsidR="001F082E">
        <w:rPr>
          <w:rFonts w:hint="eastAsia"/>
        </w:rPr>
        <w:t>卫生</w:t>
      </w:r>
      <w:r w:rsidR="001F082E">
        <w:t>安全法</w:t>
      </w:r>
      <w:r w:rsidR="00F93618" w:rsidRPr="00F93618">
        <w:t>》</w:t>
      </w:r>
      <w:r>
        <w:t>(</w:t>
      </w:r>
      <w:r w:rsidR="00F93618" w:rsidRPr="00F93618">
        <w:t>2007</w:t>
      </w:r>
      <w:r w:rsidR="00F93618" w:rsidRPr="00F93618">
        <w:t>年</w:t>
      </w:r>
      <w:r>
        <w:t>)</w:t>
      </w:r>
      <w:r w:rsidR="00F93618" w:rsidRPr="00F93618">
        <w:t>的执行情况。</w:t>
      </w:r>
    </w:p>
    <w:p w:rsidR="00F93618" w:rsidRPr="00F93618" w:rsidRDefault="009205F6" w:rsidP="00F93618">
      <w:r>
        <w:rPr>
          <w:rFonts w:hint="eastAsia"/>
        </w:rPr>
        <w:tab/>
      </w:r>
      <w:r w:rsidR="00F93618" w:rsidRPr="00F93618">
        <w:t>39.</w:t>
      </w:r>
      <w:r>
        <w:rPr>
          <w:rFonts w:hint="eastAsia"/>
        </w:rPr>
        <w:t xml:space="preserve">  </w:t>
      </w:r>
      <w:r w:rsidR="00F93618" w:rsidRPr="00F93618">
        <w:t>委员会建议缔约国撤销该国对《公约》第十条第二款的保留，并考虑批准劳工组织</w:t>
      </w:r>
      <w:r w:rsidR="001F082E">
        <w:rPr>
          <w:rFonts w:hint="eastAsia"/>
        </w:rPr>
        <w:t>关于</w:t>
      </w:r>
      <w:r w:rsidR="00F93618" w:rsidRPr="00F93618">
        <w:t>保护</w:t>
      </w:r>
      <w:r w:rsidR="001F082E">
        <w:rPr>
          <w:rFonts w:hint="eastAsia"/>
        </w:rPr>
        <w:t>产妇的</w:t>
      </w:r>
      <w:r w:rsidR="001F082E" w:rsidRPr="00F93618">
        <w:t>第</w:t>
      </w:r>
      <w:r w:rsidR="001F082E" w:rsidRPr="00F93618">
        <w:t>103</w:t>
      </w:r>
      <w:r w:rsidR="001F082E" w:rsidRPr="00F93618">
        <w:t>号</w:t>
      </w:r>
      <w:r w:rsidR="001F082E">
        <w:rPr>
          <w:rFonts w:hint="eastAsia"/>
        </w:rPr>
        <w:t>公约</w:t>
      </w:r>
      <w:r>
        <w:t>(</w:t>
      </w:r>
      <w:r w:rsidR="001F082E" w:rsidRPr="00F93618">
        <w:t>1952</w:t>
      </w:r>
      <w:r w:rsidR="001F082E" w:rsidRPr="00F93618">
        <w:t>年</w:t>
      </w:r>
      <w:r>
        <w:t>)</w:t>
      </w:r>
      <w:r w:rsidR="00F93618" w:rsidRPr="00F93618">
        <w:t>和</w:t>
      </w:r>
      <w:r w:rsidR="001F082E">
        <w:rPr>
          <w:rFonts w:hint="eastAsia"/>
        </w:rPr>
        <w:t>关于修正</w:t>
      </w:r>
      <w:r w:rsidR="00F93618" w:rsidRPr="00F93618">
        <w:t>保护</w:t>
      </w:r>
      <w:r w:rsidR="001F082E">
        <w:rPr>
          <w:rFonts w:hint="eastAsia"/>
        </w:rPr>
        <w:t>产妇</w:t>
      </w:r>
      <w:r w:rsidR="00F93618" w:rsidRPr="00F93618">
        <w:t>公约</w:t>
      </w:r>
      <w:r w:rsidR="001F082E">
        <w:rPr>
          <w:rFonts w:hint="eastAsia"/>
        </w:rPr>
        <w:t>的</w:t>
      </w:r>
      <w:r w:rsidR="001F082E" w:rsidRPr="00F93618">
        <w:t>第</w:t>
      </w:r>
      <w:r w:rsidR="001F082E" w:rsidRPr="00F93618">
        <w:t>183</w:t>
      </w:r>
      <w:r w:rsidR="001F082E" w:rsidRPr="00F93618">
        <w:t>号</w:t>
      </w:r>
      <w:r w:rsidR="001F082E">
        <w:rPr>
          <w:rFonts w:hint="eastAsia"/>
        </w:rPr>
        <w:t>公约</w:t>
      </w:r>
      <w:r>
        <w:t>(</w:t>
      </w:r>
      <w:r w:rsidR="001F082E" w:rsidRPr="00F93618">
        <w:t>2000</w:t>
      </w:r>
      <w:r w:rsidR="001F082E" w:rsidRPr="00F93618">
        <w:t>年</w:t>
      </w:r>
      <w:r>
        <w:t>)</w:t>
      </w:r>
      <w:r w:rsidR="00F93618" w:rsidRPr="00F93618">
        <w:t>。</w:t>
      </w:r>
    </w:p>
    <w:p w:rsidR="00F93618" w:rsidRPr="00F93618" w:rsidRDefault="009205F6" w:rsidP="00F93618">
      <w:r>
        <w:rPr>
          <w:rFonts w:hint="eastAsia"/>
        </w:rPr>
        <w:tab/>
      </w:r>
      <w:r w:rsidR="00F93618" w:rsidRPr="00F93618">
        <w:t>40.</w:t>
      </w:r>
      <w:r>
        <w:rPr>
          <w:rFonts w:hint="eastAsia"/>
        </w:rPr>
        <w:t xml:space="preserve">  </w:t>
      </w:r>
      <w:r w:rsidR="00F93618" w:rsidRPr="00F93618">
        <w:t>委员会建议缔约国考虑批准劳工组织</w:t>
      </w:r>
      <w:r w:rsidR="001F082E">
        <w:rPr>
          <w:rFonts w:hint="eastAsia"/>
        </w:rPr>
        <w:t>关于</w:t>
      </w:r>
      <w:r w:rsidR="00F93618" w:rsidRPr="00F93618">
        <w:t>独立国家</w:t>
      </w:r>
      <w:r w:rsidR="001F082E">
        <w:rPr>
          <w:rFonts w:hint="eastAsia"/>
        </w:rPr>
        <w:t>境内</w:t>
      </w:r>
      <w:r w:rsidR="00F93618" w:rsidRPr="00F93618">
        <w:t>土著和部</w:t>
      </w:r>
      <w:r w:rsidR="001F082E">
        <w:rPr>
          <w:rFonts w:hint="eastAsia"/>
        </w:rPr>
        <w:t>族</w:t>
      </w:r>
      <w:r w:rsidR="00F93618" w:rsidRPr="00F93618">
        <w:t>民</w:t>
      </w:r>
      <w:r w:rsidR="003A1B86">
        <w:rPr>
          <w:rFonts w:hint="eastAsia"/>
        </w:rPr>
        <w:t>族的</w:t>
      </w:r>
      <w:r w:rsidR="003A1B86" w:rsidRPr="00F93618">
        <w:t>第</w:t>
      </w:r>
      <w:r w:rsidR="003A1B86" w:rsidRPr="00F93618">
        <w:t>169</w:t>
      </w:r>
      <w:r w:rsidR="003A1B86" w:rsidRPr="00F93618">
        <w:t>号</w:t>
      </w:r>
      <w:r w:rsidR="003A1B86">
        <w:rPr>
          <w:rFonts w:hint="eastAsia"/>
        </w:rPr>
        <w:t>公约</w:t>
      </w:r>
      <w:r>
        <w:t>(</w:t>
      </w:r>
      <w:r w:rsidR="003A1B86" w:rsidRPr="00F93618">
        <w:t>1989</w:t>
      </w:r>
      <w:r w:rsidR="003A1B86" w:rsidRPr="00F93618">
        <w:t>年</w:t>
      </w:r>
      <w:r>
        <w:t>)</w:t>
      </w:r>
      <w:r w:rsidR="00F93618" w:rsidRPr="00F93618">
        <w:t>。</w:t>
      </w:r>
    </w:p>
    <w:p w:rsidR="00F93618" w:rsidRPr="00F93618" w:rsidRDefault="009205F6" w:rsidP="00F93618">
      <w:r>
        <w:rPr>
          <w:rFonts w:hint="eastAsia"/>
        </w:rPr>
        <w:tab/>
      </w:r>
      <w:r w:rsidR="00F93618" w:rsidRPr="00F93618">
        <w:t>41.</w:t>
      </w:r>
      <w:r>
        <w:rPr>
          <w:rFonts w:hint="eastAsia"/>
        </w:rPr>
        <w:t xml:space="preserve">  </w:t>
      </w:r>
      <w:r w:rsidR="00F93618" w:rsidRPr="00F93618">
        <w:t>委员会建议缔约国考虑批准《保护所有移徙工人及其家庭成员权利国际公约》。</w:t>
      </w:r>
    </w:p>
    <w:p w:rsidR="00F93618" w:rsidRPr="00F93618" w:rsidRDefault="009205F6" w:rsidP="00F93618">
      <w:r>
        <w:rPr>
          <w:rFonts w:hint="eastAsia"/>
        </w:rPr>
        <w:tab/>
      </w:r>
      <w:r w:rsidR="00F93618" w:rsidRPr="00F93618">
        <w:t>42.</w:t>
      </w:r>
      <w:r>
        <w:rPr>
          <w:rFonts w:hint="eastAsia"/>
        </w:rPr>
        <w:t xml:space="preserve">  </w:t>
      </w:r>
      <w:r w:rsidR="00F93618" w:rsidRPr="00F93618">
        <w:t>委员会请缔约国根据</w:t>
      </w:r>
      <w:r w:rsidR="00F93618" w:rsidRPr="00F93618">
        <w:t>2006</w:t>
      </w:r>
      <w:r w:rsidR="00F93618" w:rsidRPr="00F93618">
        <w:t>年向国际人权条约监督机构提交报告的协调准则</w:t>
      </w:r>
      <w:r>
        <w:t>(</w:t>
      </w:r>
      <w:r w:rsidR="00F93618" w:rsidRPr="00F93618">
        <w:t>HRI/GEN/2/Rev.5</w:t>
      </w:r>
      <w:r>
        <w:t>)</w:t>
      </w:r>
      <w:r w:rsidR="00F93618" w:rsidRPr="00F93618">
        <w:t>提交一份</w:t>
      </w:r>
      <w:r w:rsidR="003A1B86">
        <w:rPr>
          <w:rFonts w:hint="eastAsia"/>
        </w:rPr>
        <w:t>共同</w:t>
      </w:r>
      <w:r w:rsidR="00F93618" w:rsidRPr="00F93618">
        <w:t>核心文件。</w:t>
      </w:r>
    </w:p>
    <w:p w:rsidR="00F93618" w:rsidRPr="00F93618" w:rsidRDefault="009205F6" w:rsidP="00F93618">
      <w:r>
        <w:rPr>
          <w:rFonts w:hint="eastAsia"/>
        </w:rPr>
        <w:tab/>
      </w:r>
      <w:r w:rsidR="00F93618" w:rsidRPr="00F93618">
        <w:t>43.</w:t>
      </w:r>
      <w:r>
        <w:rPr>
          <w:rFonts w:hint="eastAsia"/>
        </w:rPr>
        <w:t xml:space="preserve">  </w:t>
      </w:r>
      <w:r w:rsidR="003A1B86">
        <w:t>委员会请缔约国在社会各阶层，尤其是向政府官员、司法机</w:t>
      </w:r>
      <w:r w:rsidR="003A1B86">
        <w:rPr>
          <w:rFonts w:hint="eastAsia"/>
        </w:rPr>
        <w:t>关</w:t>
      </w:r>
      <w:r w:rsidR="00F93618" w:rsidRPr="00F93618">
        <w:t>和民间社会</w:t>
      </w:r>
      <w:r w:rsidR="00F93618" w:rsidRPr="00F93618">
        <w:rPr>
          <w:rFonts w:hint="eastAsia"/>
        </w:rPr>
        <w:t>组织</w:t>
      </w:r>
      <w:r w:rsidR="00F93618" w:rsidRPr="00F93618">
        <w:t>广泛传播本结论性意见，将</w:t>
      </w:r>
      <w:r w:rsidR="00F93618" w:rsidRPr="00F93618">
        <w:rPr>
          <w:rFonts w:hint="eastAsia"/>
        </w:rPr>
        <w:t>意见</w:t>
      </w:r>
      <w:r w:rsidR="00F93618" w:rsidRPr="00F93618">
        <w:t>译成</w:t>
      </w:r>
      <w:r w:rsidR="00F93618" w:rsidRPr="00F93618">
        <w:rPr>
          <w:rFonts w:hint="eastAsia"/>
        </w:rPr>
        <w:t>斯</w:t>
      </w:r>
      <w:r w:rsidR="00F93618" w:rsidRPr="00F93618">
        <w:t>瓦</w:t>
      </w:r>
      <w:r w:rsidR="00F93618" w:rsidRPr="00F93618">
        <w:rPr>
          <w:rFonts w:hint="eastAsia"/>
        </w:rPr>
        <w:t>希</w:t>
      </w:r>
      <w:r w:rsidR="00F93618" w:rsidRPr="00F93618">
        <w:t>里语，并在下一次定期报告中向委员会通报为执行这些意见采取的措施。委员会还鼓励缔约国在提交下一次定</w:t>
      </w:r>
      <w:r w:rsidR="00F93618" w:rsidRPr="00704B40">
        <w:rPr>
          <w:spacing w:val="9"/>
        </w:rPr>
        <w:t>期报告之前，继续促使非政府组织和民间社会其他成员参与全国层面的讨论进程。</w:t>
      </w:r>
    </w:p>
    <w:p w:rsidR="00F93618" w:rsidRPr="00F93618" w:rsidRDefault="009205F6" w:rsidP="00F93618">
      <w:r>
        <w:rPr>
          <w:rFonts w:hint="eastAsia"/>
        </w:rPr>
        <w:tab/>
      </w:r>
      <w:r w:rsidR="00F93618" w:rsidRPr="00F93618">
        <w:t xml:space="preserve">44.  </w:t>
      </w:r>
      <w:r w:rsidR="00F93618" w:rsidRPr="00F93618">
        <w:t>最后委员会请缔约国于</w:t>
      </w:r>
      <w:r w:rsidR="00F93618" w:rsidRPr="00F93618">
        <w:t>2013</w:t>
      </w:r>
      <w:r w:rsidR="00F93618" w:rsidRPr="00F93618">
        <w:t>年</w:t>
      </w:r>
      <w:r w:rsidR="00F93618" w:rsidRPr="00F93618">
        <w:t>6</w:t>
      </w:r>
      <w:r w:rsidR="00F93618" w:rsidRPr="00F93618">
        <w:t>月</w:t>
      </w:r>
      <w:r w:rsidR="00F93618" w:rsidRPr="00F93618">
        <w:t>30</w:t>
      </w:r>
      <w:r w:rsidR="003A1B86">
        <w:t>日之前，</w:t>
      </w:r>
      <w:r w:rsidR="003A1B86">
        <w:rPr>
          <w:rFonts w:hint="eastAsia"/>
        </w:rPr>
        <w:t>将其</w:t>
      </w:r>
      <w:r w:rsidR="00F93618" w:rsidRPr="00F93618">
        <w:t>第二次至第五次定期报告</w:t>
      </w:r>
      <w:r w:rsidR="003A1B86">
        <w:rPr>
          <w:rFonts w:hint="eastAsia"/>
        </w:rPr>
        <w:t>作为一份</w:t>
      </w:r>
      <w:r w:rsidR="00F93618" w:rsidRPr="00F93618">
        <w:rPr>
          <w:rFonts w:hint="eastAsia"/>
        </w:rPr>
        <w:t>单一文件</w:t>
      </w:r>
      <w:r w:rsidR="003A1B86">
        <w:rPr>
          <w:rFonts w:hint="eastAsia"/>
        </w:rPr>
        <w:t>提交</w:t>
      </w:r>
      <w:r w:rsidR="00F93618" w:rsidRPr="00F93618">
        <w:t>。</w:t>
      </w:r>
    </w:p>
    <w:p w:rsidR="00F93618" w:rsidRPr="003A1B86" w:rsidRDefault="00F93618" w:rsidP="00F93618"/>
    <w:p w:rsidR="00F93618" w:rsidRPr="00F93618" w:rsidRDefault="00F93618" w:rsidP="00F93618"/>
    <w:p w:rsidR="003A1B86" w:rsidRDefault="009205F6">
      <w:pPr>
        <w:jc w:val="center"/>
      </w:pPr>
      <w:r>
        <w:t>--  --  --  --  --</w:t>
      </w:r>
      <w:r w:rsidRPr="009205F6">
        <w:rPr>
          <w:spacing w:val="-40"/>
        </w:rPr>
        <w:t xml:space="preserve"> </w:t>
      </w:r>
    </w:p>
    <w:p w:rsidR="00FD2EFD" w:rsidRDefault="00FD2EFD"/>
    <w:sectPr w:rsidR="00FD2EFD">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43E" w:rsidRDefault="0091543E">
      <w:r>
        <w:separator/>
      </w:r>
    </w:p>
  </w:endnote>
  <w:endnote w:type="continuationSeparator" w:id="0">
    <w:p w:rsidR="0091543E" w:rsidRDefault="009154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91543E">
      <w:tblPrEx>
        <w:tblCellMar>
          <w:top w:w="0" w:type="dxa"/>
          <w:bottom w:w="0" w:type="dxa"/>
        </w:tblCellMar>
      </w:tblPrEx>
      <w:tc>
        <w:tcPr>
          <w:tcW w:w="2460" w:type="dxa"/>
        </w:tcPr>
        <w:p w:rsidR="0091543E" w:rsidRDefault="0091543E">
          <w:pPr>
            <w:pStyle w:val="Footer"/>
          </w:pPr>
          <w:r>
            <w:t>GE. 0</w:t>
          </w:r>
          <w:r>
            <w:rPr>
              <w:rFonts w:hint="eastAsia"/>
              <w:lang w:eastAsia="zh-CN"/>
            </w:rPr>
            <w:t>8</w:t>
          </w:r>
          <w:r>
            <w:t>-</w:t>
          </w:r>
          <w:r>
            <w:rPr>
              <w:rFonts w:hint="eastAsia"/>
              <w:lang w:eastAsia="zh-CN"/>
            </w:rPr>
            <w:t>45602</w:t>
          </w:r>
          <w:r>
            <w:t xml:space="preserve"> (C)</w:t>
          </w:r>
        </w:p>
      </w:tc>
      <w:tc>
        <w:tcPr>
          <w:tcW w:w="1050" w:type="dxa"/>
        </w:tcPr>
        <w:p w:rsidR="0091543E" w:rsidRDefault="0091543E">
          <w:pPr>
            <w:pStyle w:val="Footer"/>
          </w:pPr>
          <w:r>
            <w:rPr>
              <w:rFonts w:hint="eastAsia"/>
              <w:lang w:eastAsia="zh-CN"/>
            </w:rPr>
            <w:t>2612</w:t>
          </w:r>
          <w:r>
            <w:t>0</w:t>
          </w:r>
          <w:r>
            <w:rPr>
              <w:rFonts w:hint="eastAsia"/>
              <w:lang w:eastAsia="zh-CN"/>
            </w:rPr>
            <w:t>8</w:t>
          </w:r>
        </w:p>
      </w:tc>
      <w:tc>
        <w:tcPr>
          <w:tcW w:w="6061" w:type="dxa"/>
        </w:tcPr>
        <w:p w:rsidR="0091543E" w:rsidRDefault="0091543E">
          <w:pPr>
            <w:pStyle w:val="Footer"/>
          </w:pPr>
          <w:r>
            <w:rPr>
              <w:rFonts w:hint="eastAsia"/>
              <w:lang w:eastAsia="zh-CN"/>
            </w:rPr>
            <w:t>220109</w:t>
          </w:r>
        </w:p>
      </w:tc>
    </w:tr>
  </w:tbl>
  <w:p w:rsidR="0091543E" w:rsidRDefault="009154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43E" w:rsidRDefault="0091543E">
      <w:r>
        <w:separator/>
      </w:r>
    </w:p>
  </w:footnote>
  <w:footnote w:type="continuationSeparator" w:id="0">
    <w:p w:rsidR="0091543E" w:rsidRDefault="009154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43E" w:rsidRDefault="0091543E" w:rsidP="00F93618">
    <w:pPr>
      <w:pStyle w:val="Header"/>
    </w:pPr>
    <w:r>
      <w:t>E/C.</w:t>
    </w:r>
    <w:r>
      <w:rPr>
        <w:rFonts w:hint="eastAsia"/>
        <w:lang w:eastAsia="zh-CN"/>
      </w:rPr>
      <w:t>12</w:t>
    </w:r>
    <w:r>
      <w:t>/</w:t>
    </w:r>
    <w:r>
      <w:rPr>
        <w:rFonts w:hint="eastAsia"/>
        <w:lang w:eastAsia="zh-CN"/>
      </w:rPr>
      <w:t>KEN</w:t>
    </w:r>
    <w:r>
      <w:t>/</w:t>
    </w:r>
    <w:r>
      <w:rPr>
        <w:rFonts w:hint="eastAsia"/>
        <w:lang w:eastAsia="zh-CN"/>
      </w:rPr>
      <w:t>CO/1</w:t>
    </w:r>
  </w:p>
  <w:p w:rsidR="0091543E" w:rsidRPr="007B0DB2" w:rsidRDefault="0091543E"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43E" w:rsidRDefault="0091543E" w:rsidP="00F93618">
    <w:pPr>
      <w:pStyle w:val="Header"/>
      <w:tabs>
        <w:tab w:val="clear" w:pos="7144"/>
        <w:tab w:val="left" w:pos="7455"/>
      </w:tabs>
    </w:pPr>
    <w:r>
      <w:tab/>
    </w:r>
    <w:r>
      <w:tab/>
    </w:r>
    <w:r>
      <w:tab/>
    </w:r>
    <w:r>
      <w:tab/>
      <w:t>E/C.</w:t>
    </w:r>
    <w:r>
      <w:rPr>
        <w:rFonts w:hint="eastAsia"/>
        <w:lang w:eastAsia="zh-CN"/>
      </w:rPr>
      <w:t>12</w:t>
    </w:r>
    <w:r>
      <w:t>/</w:t>
    </w:r>
    <w:r>
      <w:rPr>
        <w:rFonts w:hint="eastAsia"/>
        <w:lang w:eastAsia="zh-CN"/>
      </w:rPr>
      <w:t>KEN</w:t>
    </w:r>
    <w:r>
      <w:t>/</w:t>
    </w:r>
    <w:r>
      <w:rPr>
        <w:rFonts w:hint="eastAsia"/>
        <w:lang w:eastAsia="zh-CN"/>
      </w:rPr>
      <w:t>CO/1</w:t>
    </w:r>
  </w:p>
  <w:p w:rsidR="0091543E" w:rsidRPr="007B0DB2" w:rsidRDefault="0091543E" w:rsidP="00F93618">
    <w:pPr>
      <w:pStyle w:val="Header"/>
      <w:tabs>
        <w:tab w:val="clear" w:pos="7144"/>
        <w:tab w:val="left" w:pos="7461"/>
      </w:tabs>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91543E">
      <w:tblPrEx>
        <w:tblCellMar>
          <w:top w:w="0" w:type="dxa"/>
          <w:bottom w:w="0" w:type="dxa"/>
        </w:tblCellMar>
      </w:tblPrEx>
      <w:tc>
        <w:tcPr>
          <w:tcW w:w="1625" w:type="dxa"/>
          <w:tcBorders>
            <w:top w:val="nil"/>
            <w:left w:val="nil"/>
            <w:bottom w:val="single" w:sz="4" w:space="0" w:color="auto"/>
            <w:right w:val="nil"/>
          </w:tcBorders>
          <w:vAlign w:val="center"/>
        </w:tcPr>
        <w:p w:rsidR="0091543E" w:rsidRDefault="0091543E">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91543E" w:rsidRDefault="0091543E">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91543E" w:rsidRDefault="0091543E">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91543E">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91543E" w:rsidRDefault="0091543E">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4262" r:id="rId2"/>
            </w:object>
          </w:r>
        </w:p>
      </w:tc>
      <w:tc>
        <w:tcPr>
          <w:tcW w:w="4311" w:type="dxa"/>
          <w:tcBorders>
            <w:top w:val="single" w:sz="4" w:space="0" w:color="auto"/>
            <w:left w:val="nil"/>
            <w:bottom w:val="single" w:sz="36" w:space="0" w:color="auto"/>
            <w:right w:val="nil"/>
          </w:tcBorders>
        </w:tcPr>
        <w:p w:rsidR="0091543E" w:rsidRDefault="0091543E">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91543E" w:rsidRDefault="0091543E">
          <w:pPr>
            <w:pStyle w:val="Header"/>
            <w:rPr>
              <w:sz w:val="28"/>
              <w:lang w:eastAsia="zh-CN"/>
            </w:rPr>
          </w:pPr>
        </w:p>
        <w:p w:rsidR="0091543E" w:rsidRDefault="0091543E">
          <w:pPr>
            <w:pStyle w:val="Header"/>
          </w:pPr>
          <w:r>
            <w:t>Distr.</w:t>
          </w:r>
        </w:p>
        <w:p w:rsidR="0091543E" w:rsidRDefault="0091543E">
          <w:pPr>
            <w:pStyle w:val="Header"/>
            <w:rPr>
              <w:rFonts w:hint="eastAsia"/>
              <w:lang w:eastAsia="zh-CN"/>
            </w:rPr>
          </w:pPr>
          <w:r>
            <w:rPr>
              <w:lang w:eastAsia="zh-CN"/>
            </w:rPr>
            <w:t>GENERAL</w:t>
          </w:r>
        </w:p>
        <w:p w:rsidR="0091543E" w:rsidRDefault="0091543E">
          <w:pPr>
            <w:pStyle w:val="Header"/>
            <w:rPr>
              <w:sz w:val="12"/>
            </w:rPr>
          </w:pPr>
        </w:p>
        <w:p w:rsidR="0091543E" w:rsidRDefault="0091543E">
          <w:pPr>
            <w:pStyle w:val="Header"/>
          </w:pPr>
          <w:r>
            <w:t>E/C.</w:t>
          </w:r>
          <w:r>
            <w:rPr>
              <w:rFonts w:hint="eastAsia"/>
              <w:lang w:eastAsia="zh-CN"/>
            </w:rPr>
            <w:t>12</w:t>
          </w:r>
          <w:r>
            <w:t>/</w:t>
          </w:r>
          <w:r>
            <w:rPr>
              <w:rFonts w:hint="eastAsia"/>
              <w:lang w:eastAsia="zh-CN"/>
            </w:rPr>
            <w:t>KEN</w:t>
          </w:r>
          <w:r>
            <w:t>/</w:t>
          </w:r>
          <w:r>
            <w:rPr>
              <w:rFonts w:hint="eastAsia"/>
              <w:lang w:eastAsia="zh-CN"/>
            </w:rPr>
            <w:t>CO/1</w:t>
          </w:r>
        </w:p>
        <w:p w:rsidR="0091543E" w:rsidRDefault="0091543E">
          <w:pPr>
            <w:pStyle w:val="Header"/>
          </w:pPr>
          <w:r>
            <w:rPr>
              <w:rFonts w:hint="eastAsia"/>
              <w:lang w:eastAsia="zh-CN"/>
            </w:rPr>
            <w:t xml:space="preserve">1 </w:t>
          </w:r>
          <w:r>
            <w:rPr>
              <w:lang w:eastAsia="zh-CN"/>
            </w:rPr>
            <w:t>December</w:t>
          </w:r>
          <w:r>
            <w:t xml:space="preserve"> 200</w:t>
          </w:r>
          <w:r>
            <w:rPr>
              <w:rFonts w:hint="eastAsia"/>
              <w:lang w:eastAsia="zh-CN"/>
            </w:rPr>
            <w:t>8</w:t>
          </w:r>
        </w:p>
        <w:p w:rsidR="0091543E" w:rsidRDefault="0091543E">
          <w:pPr>
            <w:pStyle w:val="Header"/>
            <w:rPr>
              <w:sz w:val="12"/>
            </w:rPr>
          </w:pPr>
        </w:p>
        <w:p w:rsidR="0091543E" w:rsidRDefault="0091543E">
          <w:pPr>
            <w:pStyle w:val="Header"/>
          </w:pPr>
          <w:r>
            <w:t>CHINESE</w:t>
          </w:r>
        </w:p>
        <w:p w:rsidR="0091543E" w:rsidRDefault="0091543E">
          <w:pPr>
            <w:pStyle w:val="Header"/>
            <w:tabs>
              <w:tab w:val="clear" w:pos="992"/>
              <w:tab w:val="left" w:pos="993"/>
            </w:tabs>
          </w:pPr>
          <w:r>
            <w:t>Original:</w:t>
          </w:r>
          <w:r>
            <w:tab/>
            <w:t>ENGLISH</w:t>
          </w:r>
        </w:p>
        <w:p w:rsidR="0091543E" w:rsidRDefault="0091543E">
          <w:pPr>
            <w:pStyle w:val="Header"/>
            <w:tabs>
              <w:tab w:val="clear" w:pos="992"/>
              <w:tab w:val="left" w:pos="993"/>
            </w:tabs>
          </w:pPr>
        </w:p>
        <w:p w:rsidR="0091543E" w:rsidRDefault="0091543E">
          <w:pPr>
            <w:pStyle w:val="Header"/>
          </w:pPr>
        </w:p>
      </w:tc>
    </w:tr>
    <w:tr w:rsidR="0091543E">
      <w:tblPrEx>
        <w:tblCellMar>
          <w:top w:w="0" w:type="dxa"/>
          <w:bottom w:w="0" w:type="dxa"/>
        </w:tblCellMar>
      </w:tblPrEx>
      <w:trPr>
        <w:trHeight w:val="222"/>
      </w:trPr>
      <w:tc>
        <w:tcPr>
          <w:tcW w:w="1625" w:type="dxa"/>
          <w:tcBorders>
            <w:top w:val="single" w:sz="36" w:space="0" w:color="auto"/>
            <w:left w:val="nil"/>
            <w:bottom w:val="nil"/>
            <w:right w:val="nil"/>
          </w:tcBorders>
          <w:noWrap/>
        </w:tcPr>
        <w:p w:rsidR="0091543E" w:rsidRDefault="0091543E">
          <w:pPr>
            <w:rPr>
              <w:sz w:val="16"/>
            </w:rPr>
          </w:pPr>
        </w:p>
      </w:tc>
      <w:tc>
        <w:tcPr>
          <w:tcW w:w="4311" w:type="dxa"/>
          <w:tcBorders>
            <w:top w:val="single" w:sz="36" w:space="0" w:color="auto"/>
            <w:left w:val="nil"/>
            <w:bottom w:val="nil"/>
            <w:right w:val="nil"/>
          </w:tcBorders>
          <w:noWrap/>
        </w:tcPr>
        <w:p w:rsidR="0091543E" w:rsidRDefault="0091543E">
          <w:pPr>
            <w:pStyle w:val="1m1"/>
            <w:spacing w:line="240" w:lineRule="auto"/>
            <w:rPr>
              <w:rFonts w:hint="eastAsia"/>
              <w:sz w:val="16"/>
            </w:rPr>
          </w:pPr>
        </w:p>
      </w:tc>
      <w:tc>
        <w:tcPr>
          <w:tcW w:w="3528" w:type="dxa"/>
          <w:tcBorders>
            <w:top w:val="single" w:sz="36" w:space="0" w:color="auto"/>
            <w:left w:val="nil"/>
            <w:bottom w:val="nil"/>
            <w:right w:val="nil"/>
          </w:tcBorders>
          <w:noWrap/>
        </w:tcPr>
        <w:p w:rsidR="0091543E" w:rsidRDefault="0091543E">
          <w:pPr>
            <w:rPr>
              <w:sz w:val="16"/>
            </w:rPr>
          </w:pPr>
        </w:p>
      </w:tc>
    </w:tr>
  </w:tbl>
  <w:p w:rsidR="0091543E" w:rsidRDefault="0091543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406E6DE8"/>
    <w:multiLevelType w:val="hybridMultilevel"/>
    <w:tmpl w:val="4262F9DA"/>
    <w:lvl w:ilvl="0" w:tplc="DA46689C">
      <w:start w:val="1"/>
      <w:numFmt w:val="decimal"/>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
    <w:nsid w:val="7734633F"/>
    <w:multiLevelType w:val="hybridMultilevel"/>
    <w:tmpl w:val="6B44B234"/>
    <w:lvl w:ilvl="0" w:tplc="E5466A06">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0"/>
  </w:num>
  <w:num w:numId="3">
    <w:abstractNumId w:val="1"/>
  </w:num>
  <w:num w:numId="4">
    <w:abstractNumId w:val="2"/>
  </w:num>
  <w:num w:numId="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3618"/>
    <w:rsid w:val="0001634A"/>
    <w:rsid w:val="00071109"/>
    <w:rsid w:val="000A1F97"/>
    <w:rsid w:val="000F137F"/>
    <w:rsid w:val="000F43AC"/>
    <w:rsid w:val="001417E6"/>
    <w:rsid w:val="001F082E"/>
    <w:rsid w:val="00237F69"/>
    <w:rsid w:val="003806C2"/>
    <w:rsid w:val="003A1B86"/>
    <w:rsid w:val="003E4EC1"/>
    <w:rsid w:val="003F464C"/>
    <w:rsid w:val="00461B15"/>
    <w:rsid w:val="00486F9D"/>
    <w:rsid w:val="004D7FB4"/>
    <w:rsid w:val="004E58B7"/>
    <w:rsid w:val="005D5160"/>
    <w:rsid w:val="006206E5"/>
    <w:rsid w:val="00704B40"/>
    <w:rsid w:val="007079E1"/>
    <w:rsid w:val="007B0DB2"/>
    <w:rsid w:val="007D545C"/>
    <w:rsid w:val="007D7462"/>
    <w:rsid w:val="00834CED"/>
    <w:rsid w:val="008D32C2"/>
    <w:rsid w:val="0091543E"/>
    <w:rsid w:val="009205F6"/>
    <w:rsid w:val="00BC27A1"/>
    <w:rsid w:val="00BC652F"/>
    <w:rsid w:val="00E12EC2"/>
    <w:rsid w:val="00EA348A"/>
    <w:rsid w:val="00F84531"/>
    <w:rsid w:val="00F93618"/>
    <w:rsid w:val="00FD2EFD"/>
    <w:rsid w:val="00FE61C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7079E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12</Pages>
  <Words>1363</Words>
  <Characters>7770</Characters>
  <Application>Microsoft Office Word</Application>
  <DocSecurity>4</DocSecurity>
  <Lines>64</Lines>
  <Paragraphs>18</Paragraphs>
  <ScaleCrop>false</ScaleCrop>
  <Company>TPS_CHI</Company>
  <LinksUpToDate>false</LinksUpToDate>
  <CharactersWithSpaces>9115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Yang</dc:creator>
  <cp:keywords/>
  <dc:description/>
  <cp:lastModifiedBy>TIAN</cp:lastModifiedBy>
  <cp:revision>2</cp:revision>
  <cp:lastPrinted>2009-01-22T10:04:00Z</cp:lastPrinted>
  <dcterms:created xsi:type="dcterms:W3CDTF">2009-01-22T10:09:00Z</dcterms:created>
  <dcterms:modified xsi:type="dcterms:W3CDTF">2009-01-22T10:09:00Z</dcterms:modified>
</cp:coreProperties>
</file>