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5181"/>
        <w:gridCol w:w="4458"/>
      </w:tblGrid>
      <w:tr w:rsidR="00DE28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DE282A" w:rsidRDefault="00DE282A" w:rsidP="00DE282A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DE282A" w:rsidRDefault="00DE282A" w:rsidP="00DE282A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DE282A" w:rsidRDefault="00DE282A" w:rsidP="00DE282A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DE282A" w:rsidRDefault="00DE282A" w:rsidP="00DE282A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558"/>
        <w:gridCol w:w="5558"/>
        <w:gridCol w:w="2551"/>
      </w:tblGrid>
      <w:tr w:rsidR="00DE282A" w:rsidRPr="0051393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p w:rsidR="00DE282A" w:rsidRDefault="00DE282A" w:rsidP="00DE282A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86064041" r:id="rId8"/>
              </w:object>
            </w:r>
          </w:p>
          <w:p w:rsidR="00DE282A" w:rsidRDefault="00DE282A" w:rsidP="00DE282A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F6162D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DE282A" w:rsidRDefault="00DE282A" w:rsidP="00DE282A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558" w:type="dxa"/>
            <w:tcBorders>
              <w:bottom w:val="single" w:sz="36" w:space="0" w:color="auto"/>
            </w:tcBorders>
          </w:tcPr>
          <w:p w:rsidR="00DE282A" w:rsidRDefault="00DE282A" w:rsidP="00DE282A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DE282A" w:rsidRDefault="00DE282A" w:rsidP="00DE282A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DE282A" w:rsidRDefault="00DE282A" w:rsidP="00DE282A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2551" w:type="dxa"/>
            <w:tcBorders>
              <w:bottom w:val="single" w:sz="36" w:space="0" w:color="auto"/>
            </w:tcBorders>
          </w:tcPr>
          <w:p w:rsidR="00DE282A" w:rsidRDefault="00DE282A" w:rsidP="00DE282A"/>
          <w:p w:rsidR="00DE282A" w:rsidRDefault="00DE282A" w:rsidP="00DE282A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DE282A" w:rsidRDefault="00DE282A" w:rsidP="00DE282A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0"/>
          </w:p>
          <w:p w:rsidR="00DE282A" w:rsidRDefault="00DE282A" w:rsidP="00DE282A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DE282A" w:rsidRPr="00DE282A" w:rsidRDefault="00DE282A" w:rsidP="00DE282A">
            <w:pPr>
              <w:spacing w:line="216" w:lineRule="auto"/>
              <w:rPr>
                <w:sz w:val="22"/>
              </w:rPr>
            </w:pPr>
            <w:fldSimple w:instr=" FILLIN  &quot;Введите символ документа&quot; \* MERGEFORMAT ">
              <w:r>
                <w:rPr>
                  <w:sz w:val="22"/>
                  <w:lang w:val="en-US"/>
                </w:rPr>
                <w:t>CERD/C/SR.</w:t>
              </w:r>
            </w:fldSimple>
            <w:r>
              <w:rPr>
                <w:sz w:val="22"/>
                <w:lang w:val="en-US"/>
              </w:rPr>
              <w:t>13</w:t>
            </w:r>
            <w:r>
              <w:rPr>
                <w:sz w:val="22"/>
              </w:rPr>
              <w:t>89</w:t>
            </w:r>
          </w:p>
          <w:p w:rsidR="00DE282A" w:rsidRDefault="00DE282A" w:rsidP="00DE282A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t>23</w:t>
            </w:r>
            <w:r w:rsidRPr="00DE282A">
              <w:rPr>
                <w:sz w:val="22"/>
                <w:lang w:val="en-US"/>
              </w:rPr>
              <w:t xml:space="preserve"> </w:t>
            </w:r>
            <w:r>
              <w:rPr>
                <w:sz w:val="22"/>
                <w:lang w:val="en-US"/>
              </w:rPr>
              <w:t>March 2000</w:t>
            </w:r>
          </w:p>
          <w:p w:rsidR="00DE282A" w:rsidRDefault="00DE282A" w:rsidP="00DE282A">
            <w:pPr>
              <w:spacing w:line="216" w:lineRule="auto"/>
              <w:rPr>
                <w:sz w:val="22"/>
                <w:lang w:val="en-US"/>
              </w:rPr>
            </w:pPr>
          </w:p>
          <w:p w:rsidR="00DE282A" w:rsidRPr="00513930" w:rsidRDefault="00DE282A" w:rsidP="00DE282A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DE282A" w:rsidRPr="00513930" w:rsidRDefault="00DE282A" w:rsidP="00DE282A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Original</w:t>
            </w:r>
            <w:r w:rsidRPr="00513930">
              <w:rPr>
                <w:sz w:val="22"/>
                <w:lang w:val="en-US"/>
              </w:rPr>
              <w:t xml:space="preserve">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2"/>
            <w:r w:rsidRPr="00513930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 w:rsidRPr="00513930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DE282A" w:rsidRPr="00513930" w:rsidRDefault="00DE282A" w:rsidP="00DE282A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US"/>
              </w:rPr>
            </w:pPr>
          </w:p>
        </w:tc>
      </w:tr>
    </w:tbl>
    <w:p w:rsidR="00DE282A" w:rsidRDefault="00DE282A" w:rsidP="00DE282A">
      <w:pPr>
        <w:spacing w:line="240" w:lineRule="auto"/>
        <w:jc w:val="center"/>
        <w:rPr>
          <w:lang w:val="en-US"/>
        </w:rPr>
      </w:pPr>
    </w:p>
    <w:p w:rsidR="00DE282A" w:rsidRDefault="00DE282A" w:rsidP="00C80BEE">
      <w:pPr>
        <w:spacing w:line="240" w:lineRule="auto"/>
        <w:jc w:val="center"/>
      </w:pPr>
      <w:r>
        <w:t>КОМИТЕТ ПО ЛИКВИДАЦИИ РАСОВОЙ ДИСКРИМИНАЦИИ</w:t>
      </w:r>
    </w:p>
    <w:p w:rsidR="00DE282A" w:rsidRDefault="00DE282A" w:rsidP="00C80BEE">
      <w:pPr>
        <w:spacing w:line="240" w:lineRule="auto"/>
        <w:jc w:val="center"/>
      </w:pPr>
    </w:p>
    <w:p w:rsidR="00DE282A" w:rsidRDefault="00DE282A" w:rsidP="00C80BEE">
      <w:pPr>
        <w:spacing w:line="240" w:lineRule="auto"/>
        <w:jc w:val="center"/>
      </w:pPr>
      <w:r>
        <w:t>Пятьдесят шестая сессия</w:t>
      </w:r>
    </w:p>
    <w:p w:rsidR="00DE282A" w:rsidRDefault="00DE282A" w:rsidP="00C80BEE">
      <w:pPr>
        <w:spacing w:line="240" w:lineRule="auto"/>
        <w:jc w:val="center"/>
      </w:pPr>
    </w:p>
    <w:p w:rsidR="00DE282A" w:rsidRDefault="00DE282A" w:rsidP="00C80BEE">
      <w:pPr>
        <w:spacing w:line="240" w:lineRule="auto"/>
        <w:jc w:val="center"/>
      </w:pPr>
      <w:r>
        <w:t>КРАТКИЙ ОТЧ</w:t>
      </w:r>
      <w:r w:rsidR="0017427C">
        <w:t>Ё</w:t>
      </w:r>
      <w:r>
        <w:t xml:space="preserve">Т О ПЕРВОЙ </w:t>
      </w:r>
      <w:r w:rsidR="00456060">
        <w:t xml:space="preserve">(ОТКРЫТОЙ)* </w:t>
      </w:r>
      <w:r>
        <w:t>ЧАСТИ 1389-</w:t>
      </w:r>
      <w:r w:rsidR="002927DD">
        <w:t>го</w:t>
      </w:r>
      <w:r>
        <w:t xml:space="preserve"> ЗАСЕДАНИ</w:t>
      </w:r>
      <w:r w:rsidR="002927DD">
        <w:t>Я</w:t>
      </w:r>
      <w:r>
        <w:t>,</w:t>
      </w:r>
    </w:p>
    <w:p w:rsidR="00DE282A" w:rsidRDefault="00DE282A" w:rsidP="00C80BEE">
      <w:pPr>
        <w:spacing w:line="240" w:lineRule="auto"/>
        <w:jc w:val="center"/>
      </w:pPr>
    </w:p>
    <w:p w:rsidR="00456060" w:rsidRDefault="00DE282A" w:rsidP="00C80BEE">
      <w:pPr>
        <w:spacing w:line="240" w:lineRule="auto"/>
        <w:jc w:val="center"/>
        <w:rPr>
          <w:lang w:val="en-US"/>
        </w:rPr>
      </w:pPr>
      <w:r>
        <w:t>состоявше</w:t>
      </w:r>
      <w:r w:rsidR="002927DD">
        <w:t>гося</w:t>
      </w:r>
      <w:r>
        <w:t xml:space="preserve"> во Дворце Наций в Женеве</w:t>
      </w:r>
    </w:p>
    <w:p w:rsidR="00DE282A" w:rsidRDefault="00DE282A" w:rsidP="00C80BEE">
      <w:pPr>
        <w:spacing w:line="240" w:lineRule="auto"/>
        <w:jc w:val="center"/>
      </w:pPr>
      <w:r>
        <w:t xml:space="preserve"> в пятницу,</w:t>
      </w:r>
      <w:r w:rsidR="00456060" w:rsidRPr="00456060">
        <w:t xml:space="preserve"> </w:t>
      </w:r>
      <w:r>
        <w:t>17 марта 2000 года, в 15 час. 00 мин.</w:t>
      </w:r>
    </w:p>
    <w:p w:rsidR="00DE282A" w:rsidRDefault="00DE282A" w:rsidP="00C80BEE">
      <w:pPr>
        <w:spacing w:line="240" w:lineRule="auto"/>
        <w:jc w:val="center"/>
      </w:pPr>
    </w:p>
    <w:p w:rsidR="00DE282A" w:rsidRDefault="00DE282A" w:rsidP="00C80BEE">
      <w:pPr>
        <w:spacing w:line="240" w:lineRule="auto"/>
        <w:jc w:val="center"/>
      </w:pPr>
      <w:r>
        <w:rPr>
          <w:u w:val="single"/>
        </w:rPr>
        <w:t>Председатель</w:t>
      </w:r>
      <w:r>
        <w:t>:  г-н Шерифис</w:t>
      </w:r>
    </w:p>
    <w:p w:rsidR="00DE282A" w:rsidRDefault="00DE282A" w:rsidP="00C80BEE">
      <w:pPr>
        <w:spacing w:line="240" w:lineRule="auto"/>
        <w:jc w:val="center"/>
      </w:pPr>
    </w:p>
    <w:p w:rsidR="00DE282A" w:rsidRDefault="00DE282A" w:rsidP="00C80BEE">
      <w:pPr>
        <w:spacing w:line="240" w:lineRule="auto"/>
        <w:jc w:val="center"/>
      </w:pPr>
      <w:r>
        <w:t>СОДЕРЖАНИЕ</w:t>
      </w:r>
    </w:p>
    <w:p w:rsidR="00DE282A" w:rsidRDefault="00DE282A" w:rsidP="00C80BEE">
      <w:pPr>
        <w:spacing w:line="240" w:lineRule="auto"/>
        <w:jc w:val="center"/>
      </w:pPr>
    </w:p>
    <w:p w:rsidR="00DE282A" w:rsidRDefault="00DE282A" w:rsidP="00C80BEE">
      <w:pPr>
        <w:spacing w:line="240" w:lineRule="auto"/>
      </w:pPr>
      <w:r>
        <w:t>РАССМОТРЕНИЕ ДОКЛАДОВ, ЗАМЕЧАНИЙ И ИНФОРМАЦИИ, ПРЕДСТАВЛЯЕМЫХ ГОСУДАРСТВАМИ-УЧАСТНИКАМИ В СООТВЕТСТВИИ СО СТАТЬЕЙ 9 КОНВЕНЦИИ (</w:t>
      </w:r>
      <w:r w:rsidRPr="00B366C5">
        <w:rPr>
          <w:u w:val="single"/>
        </w:rPr>
        <w:t>продолжение</w:t>
      </w:r>
      <w:r w:rsidRPr="00B366C5">
        <w:t>)</w:t>
      </w:r>
    </w:p>
    <w:p w:rsidR="00DE282A" w:rsidRDefault="00DE282A" w:rsidP="00C80BEE">
      <w:pPr>
        <w:spacing w:line="240" w:lineRule="auto"/>
        <w:rPr>
          <w:u w:val="single"/>
        </w:rPr>
      </w:pPr>
    </w:p>
    <w:p w:rsidR="00DE282A" w:rsidRDefault="00DE282A" w:rsidP="00C80BEE">
      <w:pPr>
        <w:spacing w:line="240" w:lineRule="auto"/>
        <w:ind w:left="567"/>
        <w:rPr>
          <w:u w:val="single"/>
          <w:lang w:val="en-US"/>
        </w:rPr>
      </w:pPr>
      <w:r>
        <w:rPr>
          <w:u w:val="single"/>
        </w:rPr>
        <w:t>Четырнадцатый периодический доклад Лесото</w:t>
      </w:r>
    </w:p>
    <w:p w:rsidR="00CD3B35" w:rsidRDefault="00CD3B35" w:rsidP="00DE282A">
      <w:pPr>
        <w:ind w:left="567"/>
        <w:rPr>
          <w:u w:val="single"/>
        </w:rPr>
      </w:pPr>
    </w:p>
    <w:p w:rsidR="00C80BEE" w:rsidRPr="00C80BEE" w:rsidRDefault="00C80BEE" w:rsidP="00DE282A">
      <w:pPr>
        <w:ind w:left="567"/>
        <w:rPr>
          <w:u w:val="single"/>
        </w:rPr>
      </w:pPr>
    </w:p>
    <w:p w:rsidR="00DE282A" w:rsidRPr="0000027E" w:rsidRDefault="00C80BEE" w:rsidP="00CD3B35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DE282A" w:rsidRPr="00456060" w:rsidRDefault="00DE282A" w:rsidP="00CD3B35">
      <w:r w:rsidRPr="0000027E">
        <w:t xml:space="preserve">* </w:t>
      </w:r>
      <w:r w:rsidR="00CD3B35" w:rsidRPr="00CD3B35">
        <w:tab/>
      </w:r>
      <w:r w:rsidRPr="0000027E">
        <w:t xml:space="preserve">Краткий отчёт о второй </w:t>
      </w:r>
      <w:r w:rsidR="00456060" w:rsidRPr="0000027E">
        <w:t xml:space="preserve">(закрытой) </w:t>
      </w:r>
      <w:r>
        <w:t>части</w:t>
      </w:r>
      <w:r w:rsidR="00125256">
        <w:t xml:space="preserve"> </w:t>
      </w:r>
      <w:r w:rsidRPr="0000027E">
        <w:t xml:space="preserve">заседания </w:t>
      </w:r>
      <w:r>
        <w:t xml:space="preserve">содержится в документе </w:t>
      </w:r>
      <w:r>
        <w:rPr>
          <w:lang w:val="en-US"/>
        </w:rPr>
        <w:t>CERD</w:t>
      </w:r>
      <w:r w:rsidRPr="0000027E">
        <w:t>/</w:t>
      </w:r>
      <w:r>
        <w:rPr>
          <w:lang w:val="en-US"/>
        </w:rPr>
        <w:t>C</w:t>
      </w:r>
      <w:r w:rsidRPr="0000027E">
        <w:t>/</w:t>
      </w:r>
      <w:r>
        <w:rPr>
          <w:lang w:val="en-US"/>
        </w:rPr>
        <w:t>SR</w:t>
      </w:r>
      <w:r w:rsidRPr="0000027E">
        <w:t>.138</w:t>
      </w:r>
      <w:r>
        <w:t>9</w:t>
      </w:r>
      <w:r w:rsidRPr="0000027E">
        <w:t>/</w:t>
      </w:r>
      <w:r>
        <w:rPr>
          <w:lang w:val="en-US"/>
        </w:rPr>
        <w:t>Add</w:t>
      </w:r>
      <w:r w:rsidRPr="0000027E">
        <w:t>.1</w:t>
      </w:r>
      <w:r w:rsidR="00456060" w:rsidRPr="00456060">
        <w:t xml:space="preserve"> </w:t>
      </w:r>
    </w:p>
    <w:p w:rsidR="00CD3B35" w:rsidRPr="00CD3B35" w:rsidRDefault="00CD3B35" w:rsidP="00CD3B35">
      <w:pPr>
        <w:pBdr>
          <w:bottom w:val="single" w:sz="4" w:space="1" w:color="auto"/>
        </w:pBdr>
        <w:spacing w:line="240" w:lineRule="auto"/>
      </w:pPr>
    </w:p>
    <w:p w:rsidR="00CD3B35" w:rsidRPr="00CD3B35" w:rsidRDefault="00CD3B35" w:rsidP="00CD3B35">
      <w:pPr>
        <w:spacing w:line="240" w:lineRule="auto"/>
      </w:pPr>
    </w:p>
    <w:p w:rsidR="00DE282A" w:rsidRDefault="00DE282A" w:rsidP="00CD3B35">
      <w:pPr>
        <w:spacing w:line="240" w:lineRule="auto"/>
      </w:pPr>
      <w:r>
        <w:t>В настоящий отчет могут вноситься поправки.</w:t>
      </w:r>
    </w:p>
    <w:p w:rsidR="00DE282A" w:rsidRDefault="00DE282A" w:rsidP="00DE282A">
      <w:pPr>
        <w:spacing w:line="240" w:lineRule="auto"/>
      </w:pPr>
    </w:p>
    <w:p w:rsidR="00DE282A" w:rsidRDefault="00DE282A" w:rsidP="00DE282A">
      <w:pPr>
        <w:spacing w:line="240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 Е.4108, Дворец Наций, Женева.</w:t>
      </w:r>
    </w:p>
    <w:p w:rsidR="00DE282A" w:rsidRDefault="00DE282A" w:rsidP="00DE282A">
      <w:pPr>
        <w:spacing w:line="240" w:lineRule="auto"/>
      </w:pPr>
    </w:p>
    <w:p w:rsidR="00DE282A" w:rsidRPr="00C06E96" w:rsidRDefault="00DE282A" w:rsidP="00CD3B35">
      <w:pPr>
        <w:spacing w:line="240" w:lineRule="auto"/>
      </w:pPr>
      <w:r>
        <w:tab/>
  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  </w:r>
    </w:p>
    <w:p w:rsidR="00DE282A" w:rsidRPr="00B366C5" w:rsidRDefault="00DE282A" w:rsidP="00CD3B35">
      <w:pPr>
        <w:keepNext/>
        <w:jc w:val="center"/>
        <w:rPr>
          <w:iCs/>
          <w:u w:val="single"/>
        </w:rPr>
      </w:pPr>
      <w:r w:rsidRPr="00B366C5">
        <w:rPr>
          <w:iCs/>
          <w:u w:val="single"/>
        </w:rPr>
        <w:t xml:space="preserve">Заседание открывается в 15 час. </w:t>
      </w:r>
      <w:r w:rsidR="003731A5" w:rsidRPr="00B366C5">
        <w:rPr>
          <w:iCs/>
          <w:u w:val="single"/>
        </w:rPr>
        <w:t>1</w:t>
      </w:r>
      <w:r w:rsidRPr="00B366C5">
        <w:rPr>
          <w:iCs/>
          <w:u w:val="single"/>
        </w:rPr>
        <w:t>5 мин.</w:t>
      </w:r>
    </w:p>
    <w:p w:rsidR="00DE282A" w:rsidRDefault="00DE282A" w:rsidP="00CD3B35">
      <w:pPr>
        <w:keepNext/>
        <w:ind w:left="567"/>
        <w:rPr>
          <w:u w:val="single"/>
        </w:rPr>
      </w:pPr>
    </w:p>
    <w:p w:rsidR="00DE282A" w:rsidRDefault="00DE282A" w:rsidP="00CD3B35">
      <w:pPr>
        <w:keepNext/>
        <w:rPr>
          <w:i/>
        </w:rPr>
      </w:pPr>
      <w:r>
        <w:t xml:space="preserve">РАССМОТРЕНИЕ ДОКЛАДОВ, ЗАМЕЧАНИЙ И ИНФОРМАЦИИ, ПРЕДСТАВЛЯЕМЫХ ГОСУДАРСТВАМИ-УЧАСТНИКАМИ В СООТВЕТСТВИИ СО СТАТЬЕЙ 9 КОНВЕНЦИИ (пункт </w:t>
      </w:r>
      <w:r w:rsidRPr="00B86A63">
        <w:t xml:space="preserve">7 </w:t>
      </w:r>
      <w:r>
        <w:t>повестки дня)</w:t>
      </w:r>
      <w:r w:rsidR="003731A5" w:rsidRPr="003731A5">
        <w:t xml:space="preserve"> </w:t>
      </w:r>
      <w:r w:rsidR="003731A5" w:rsidRPr="00E37A49">
        <w:rPr>
          <w:i/>
        </w:rPr>
        <w:t>(</w:t>
      </w:r>
      <w:r w:rsidR="00E37A49" w:rsidRPr="00B366C5">
        <w:rPr>
          <w:u w:val="single"/>
        </w:rPr>
        <w:t>продолжение</w:t>
      </w:r>
      <w:r w:rsidR="00E37A49" w:rsidRPr="00E37A49">
        <w:rPr>
          <w:i/>
        </w:rPr>
        <w:t>)</w:t>
      </w:r>
    </w:p>
    <w:p w:rsidR="00E37A49" w:rsidRPr="00E37A49" w:rsidRDefault="00E37A49" w:rsidP="00DE282A">
      <w:pPr>
        <w:rPr>
          <w:i/>
        </w:rPr>
      </w:pPr>
    </w:p>
    <w:p w:rsidR="00DE282A" w:rsidRDefault="00E37A49" w:rsidP="00A57DC9">
      <w:pPr>
        <w:ind w:left="540"/>
      </w:pPr>
      <w:r>
        <w:rPr>
          <w:u w:val="single"/>
        </w:rPr>
        <w:t>Ч</w:t>
      </w:r>
      <w:r w:rsidR="00DE282A" w:rsidRPr="00B86A63">
        <w:rPr>
          <w:u w:val="single"/>
        </w:rPr>
        <w:t>етырнадцатый периодически</w:t>
      </w:r>
      <w:r>
        <w:rPr>
          <w:u w:val="single"/>
        </w:rPr>
        <w:t>й</w:t>
      </w:r>
      <w:r w:rsidR="00DE282A" w:rsidRPr="00B86A63">
        <w:rPr>
          <w:u w:val="single"/>
        </w:rPr>
        <w:t xml:space="preserve"> доклад </w:t>
      </w:r>
      <w:r>
        <w:rPr>
          <w:u w:val="single"/>
        </w:rPr>
        <w:t>Лесото</w:t>
      </w:r>
      <w:r w:rsidR="00DE282A">
        <w:t xml:space="preserve"> (</w:t>
      </w:r>
      <w:r w:rsidR="00DE282A">
        <w:rPr>
          <w:lang w:val="en-US"/>
        </w:rPr>
        <w:t>CERD</w:t>
      </w:r>
      <w:r w:rsidR="00DE282A" w:rsidRPr="00B86A63">
        <w:t>/</w:t>
      </w:r>
      <w:r w:rsidR="00DE282A">
        <w:rPr>
          <w:lang w:val="en-US"/>
        </w:rPr>
        <w:t>C</w:t>
      </w:r>
      <w:r w:rsidR="00DE282A" w:rsidRPr="00B86A63">
        <w:t>/337/</w:t>
      </w:r>
      <w:r w:rsidR="00DE282A">
        <w:rPr>
          <w:lang w:val="en-US"/>
        </w:rPr>
        <w:t>Add</w:t>
      </w:r>
      <w:r w:rsidR="00DE282A" w:rsidRPr="00B86A63">
        <w:t>.</w:t>
      </w:r>
      <w:r>
        <w:t>1</w:t>
      </w:r>
      <w:r w:rsidR="00DE282A" w:rsidRPr="00B86A63">
        <w:t xml:space="preserve">; </w:t>
      </w:r>
      <w:r w:rsidR="00DE282A">
        <w:rPr>
          <w:lang w:val="en-US"/>
        </w:rPr>
        <w:t>HRI</w:t>
      </w:r>
      <w:r w:rsidR="00DE282A" w:rsidRPr="00B86A63">
        <w:t>/</w:t>
      </w:r>
      <w:r w:rsidR="00DE282A">
        <w:rPr>
          <w:lang w:val="en-US"/>
        </w:rPr>
        <w:t>CORE</w:t>
      </w:r>
      <w:r w:rsidR="00DE282A" w:rsidRPr="00B86A63">
        <w:t>/1/</w:t>
      </w:r>
      <w:r w:rsidR="00DE282A">
        <w:rPr>
          <w:lang w:val="en-US"/>
        </w:rPr>
        <w:t>Add</w:t>
      </w:r>
      <w:r w:rsidR="00DE282A" w:rsidRPr="00B86A63">
        <w:t>.</w:t>
      </w:r>
      <w:r>
        <w:t>98</w:t>
      </w:r>
      <w:r w:rsidR="00DE282A" w:rsidRPr="00B86A63">
        <w:t>)</w:t>
      </w:r>
    </w:p>
    <w:p w:rsidR="00DE282A" w:rsidRDefault="00DE282A" w:rsidP="00DE282A"/>
    <w:p w:rsidR="00E37A49" w:rsidRDefault="00DE282A" w:rsidP="00E37A49">
      <w:pPr>
        <w:numPr>
          <w:ilvl w:val="0"/>
          <w:numId w:val="1"/>
        </w:numPr>
        <w:tabs>
          <w:tab w:val="left" w:pos="0"/>
        </w:tabs>
        <w:ind w:left="0" w:firstLine="0"/>
        <w:rPr>
          <w:u w:val="single"/>
        </w:rPr>
      </w:pPr>
      <w:r w:rsidRPr="00C06E96">
        <w:rPr>
          <w:u w:val="single"/>
        </w:rPr>
        <w:t>По приглашению Председателя</w:t>
      </w:r>
      <w:r w:rsidR="00E37A49">
        <w:rPr>
          <w:u w:val="single"/>
        </w:rPr>
        <w:t xml:space="preserve"> г-н Маема, г-жа Леботса, г-жа Лесоли и г-жа Котела (Лесото) </w:t>
      </w:r>
      <w:r w:rsidR="00E37A49" w:rsidRPr="00C06E96">
        <w:rPr>
          <w:u w:val="single"/>
        </w:rPr>
        <w:t>занимают места за столом Комитета</w:t>
      </w:r>
      <w:r w:rsidR="00E37A49" w:rsidRPr="00B366C5">
        <w:t>.</w:t>
      </w:r>
    </w:p>
    <w:p w:rsidR="00E37A49" w:rsidRDefault="00E37A49" w:rsidP="00E37A49">
      <w:pPr>
        <w:tabs>
          <w:tab w:val="left" w:pos="0"/>
        </w:tabs>
        <w:rPr>
          <w:u w:val="single"/>
        </w:rPr>
      </w:pPr>
    </w:p>
    <w:p w:rsidR="00DE282A" w:rsidRDefault="002C3E26" w:rsidP="00A57DC9">
      <w:pPr>
        <w:numPr>
          <w:ilvl w:val="0"/>
          <w:numId w:val="1"/>
        </w:numPr>
        <w:tabs>
          <w:tab w:val="clear" w:pos="480"/>
          <w:tab w:val="clear" w:pos="567"/>
          <w:tab w:val="clear" w:pos="1134"/>
          <w:tab w:val="left" w:pos="0"/>
          <w:tab w:val="left" w:pos="540"/>
        </w:tabs>
        <w:ind w:left="0" w:firstLine="0"/>
      </w:pPr>
      <w:r>
        <w:rPr>
          <w:u w:val="single"/>
        </w:rPr>
        <w:t>Г-н Маема</w:t>
      </w:r>
      <w:r w:rsidRPr="00125256">
        <w:t xml:space="preserve"> (Лесото), представляя четырнадцатый периодический доклад Лесото</w:t>
      </w:r>
      <w:r>
        <w:rPr>
          <w:u w:val="single"/>
        </w:rPr>
        <w:t xml:space="preserve"> </w:t>
      </w:r>
      <w:r w:rsidRPr="00C80BEE">
        <w:t>(</w:t>
      </w:r>
      <w:r>
        <w:rPr>
          <w:lang w:val="en-US"/>
        </w:rPr>
        <w:t>CERD</w:t>
      </w:r>
      <w:r w:rsidRPr="00B86A63">
        <w:t>/</w:t>
      </w:r>
      <w:r>
        <w:rPr>
          <w:lang w:val="en-US"/>
        </w:rPr>
        <w:t>C</w:t>
      </w:r>
      <w:r w:rsidRPr="00B86A63">
        <w:t>/337/</w:t>
      </w:r>
      <w:r>
        <w:rPr>
          <w:lang w:val="en-US"/>
        </w:rPr>
        <w:t>Add</w:t>
      </w:r>
      <w:r w:rsidRPr="00B86A63">
        <w:t>.</w:t>
      </w:r>
      <w:r>
        <w:t xml:space="preserve">1), благодарит Комитет за предоставленную его правительству </w:t>
      </w:r>
      <w:r w:rsidR="00B366C5">
        <w:t xml:space="preserve">возможность </w:t>
      </w:r>
      <w:r>
        <w:t xml:space="preserve">отложить представление своего доклада, </w:t>
      </w:r>
      <w:r w:rsidR="004E31B8">
        <w:t>что дало</w:t>
      </w:r>
      <w:r>
        <w:t xml:space="preserve"> межминистерскому комитету время на </w:t>
      </w:r>
      <w:r w:rsidR="004E31B8">
        <w:t xml:space="preserve">его </w:t>
      </w:r>
      <w:r>
        <w:t>более тщательную подготовку</w:t>
      </w:r>
      <w:r w:rsidR="00441584">
        <w:t>.</w:t>
      </w:r>
      <w:r>
        <w:t xml:space="preserve"> </w:t>
      </w:r>
      <w:r w:rsidR="00CD3B35" w:rsidRPr="00CD3B35">
        <w:t xml:space="preserve"> </w:t>
      </w:r>
      <w:r>
        <w:t xml:space="preserve">Исходя из прошлого опыта, можно </w:t>
      </w:r>
      <w:r w:rsidR="004E31B8">
        <w:t>утверждать</w:t>
      </w:r>
      <w:r>
        <w:t>, что техническая помощь Организаци</w:t>
      </w:r>
      <w:r w:rsidR="00125256">
        <w:t>и</w:t>
      </w:r>
      <w:r>
        <w:t xml:space="preserve"> Объединённых Наций </w:t>
      </w:r>
      <w:r w:rsidR="00125256">
        <w:t xml:space="preserve">во многом </w:t>
      </w:r>
      <w:r w:rsidR="001A24D1">
        <w:t>помогла должностным лицам в Лесото выработать</w:t>
      </w:r>
      <w:r>
        <w:t xml:space="preserve"> необходимы</w:t>
      </w:r>
      <w:r w:rsidR="001A24D1">
        <w:t>е</w:t>
      </w:r>
      <w:r>
        <w:t xml:space="preserve"> навык</w:t>
      </w:r>
      <w:r w:rsidR="001A24D1">
        <w:t>и</w:t>
      </w:r>
      <w:r>
        <w:t xml:space="preserve"> по </w:t>
      </w:r>
      <w:r w:rsidR="00B366C5">
        <w:t>представл</w:t>
      </w:r>
      <w:r>
        <w:t>ению отчётности.</w:t>
      </w:r>
    </w:p>
    <w:p w:rsidR="00441584" w:rsidRDefault="00441584" w:rsidP="00441584">
      <w:pPr>
        <w:tabs>
          <w:tab w:val="left" w:pos="0"/>
        </w:tabs>
      </w:pPr>
    </w:p>
    <w:p w:rsidR="00441584" w:rsidRDefault="00B0038D" w:rsidP="00A57DC9">
      <w:pPr>
        <w:numPr>
          <w:ilvl w:val="0"/>
          <w:numId w:val="1"/>
        </w:numPr>
        <w:tabs>
          <w:tab w:val="clear" w:pos="480"/>
          <w:tab w:val="clear" w:pos="567"/>
          <w:tab w:val="clear" w:pos="1134"/>
          <w:tab w:val="left" w:pos="0"/>
          <w:tab w:val="left" w:pos="540"/>
        </w:tabs>
        <w:ind w:left="0" w:firstLine="0"/>
      </w:pPr>
      <w:r>
        <w:t>Н</w:t>
      </w:r>
      <w:r w:rsidR="00441584" w:rsidRPr="00AB19E0">
        <w:t>аселени</w:t>
      </w:r>
      <w:r>
        <w:t>е</w:t>
      </w:r>
      <w:r w:rsidR="00441584" w:rsidRPr="00AB19E0">
        <w:t xml:space="preserve"> Лесото </w:t>
      </w:r>
      <w:r>
        <w:t>нас</w:t>
      </w:r>
      <w:r w:rsidR="003B610F">
        <w:t>читыва</w:t>
      </w:r>
      <w:r w:rsidR="00441584" w:rsidRPr="00AB19E0">
        <w:t>ет</w:t>
      </w:r>
      <w:r w:rsidR="001A0EDF" w:rsidRPr="00AB19E0">
        <w:t xml:space="preserve"> 2 миллиона человек, </w:t>
      </w:r>
      <w:r w:rsidR="003B610F">
        <w:t xml:space="preserve">которые </w:t>
      </w:r>
      <w:r w:rsidR="00AB19E0" w:rsidRPr="00AB19E0">
        <w:t>сосуществую</w:t>
      </w:r>
      <w:r w:rsidR="003B610F">
        <w:t>т</w:t>
      </w:r>
      <w:r w:rsidR="001A0EDF" w:rsidRPr="00AB19E0">
        <w:t xml:space="preserve"> с не</w:t>
      </w:r>
      <w:r w:rsidR="00051E6C">
        <w:t>значительны</w:t>
      </w:r>
      <w:r w:rsidR="001A0EDF" w:rsidRPr="00AB19E0">
        <w:t>м меньш</w:t>
      </w:r>
      <w:r w:rsidR="00051E6C">
        <w:t>инством иностранных иммигрантов</w:t>
      </w:r>
      <w:r w:rsidR="001A0EDF" w:rsidRPr="00AB19E0">
        <w:t xml:space="preserve"> из </w:t>
      </w:r>
      <w:r w:rsidR="00051E6C">
        <w:t xml:space="preserve">разных частей света - </w:t>
      </w:r>
      <w:r w:rsidR="001A0EDF" w:rsidRPr="00AB19E0">
        <w:t>Европы, Азии, Америки</w:t>
      </w:r>
      <w:r w:rsidR="00051E6C">
        <w:t xml:space="preserve"> и</w:t>
      </w:r>
      <w:r w:rsidR="001A0EDF" w:rsidRPr="00AB19E0">
        <w:t xml:space="preserve"> Африки, </w:t>
      </w:r>
      <w:r w:rsidR="00051E6C">
        <w:t>последняя из которых представлена</w:t>
      </w:r>
      <w:r w:rsidR="00051E6C" w:rsidRPr="00AB19E0">
        <w:t xml:space="preserve"> выходц</w:t>
      </w:r>
      <w:r w:rsidR="00051E6C">
        <w:t>ами</w:t>
      </w:r>
      <w:r w:rsidR="00051E6C" w:rsidRPr="00AB19E0">
        <w:t xml:space="preserve"> </w:t>
      </w:r>
      <w:r w:rsidR="001A0EDF" w:rsidRPr="00AB19E0">
        <w:t>из Южной Африки, Ботсваны, Намибии, Зимбабве, Мозамбика, Танзании, Малави и Уганды.</w:t>
      </w:r>
      <w:r w:rsidR="001A24D1">
        <w:t xml:space="preserve"> </w:t>
      </w:r>
      <w:r w:rsidR="00CD3B35" w:rsidRPr="00CD3B35">
        <w:t xml:space="preserve"> </w:t>
      </w:r>
      <w:r w:rsidR="001A24D1">
        <w:t>Английский и сесуто являются двумя</w:t>
      </w:r>
      <w:r w:rsidR="00AB19E0" w:rsidRPr="00AB19E0">
        <w:t xml:space="preserve"> государственны</w:t>
      </w:r>
      <w:r w:rsidR="001A24D1">
        <w:t>ми</w:t>
      </w:r>
      <w:r w:rsidR="00AB19E0" w:rsidRPr="00AB19E0">
        <w:t xml:space="preserve"> языка</w:t>
      </w:r>
      <w:r w:rsidR="001A24D1">
        <w:t>ми</w:t>
      </w:r>
      <w:r w:rsidR="00AB19E0" w:rsidRPr="00AB19E0">
        <w:t xml:space="preserve">. </w:t>
      </w:r>
      <w:r w:rsidR="00CD3B35" w:rsidRPr="00CD3B35">
        <w:t xml:space="preserve"> </w:t>
      </w:r>
      <w:r w:rsidR="004E31B8">
        <w:t>И</w:t>
      </w:r>
      <w:r w:rsidR="00AB19E0" w:rsidRPr="00AB19E0">
        <w:t>ностранны</w:t>
      </w:r>
      <w:r w:rsidR="004E31B8">
        <w:t>м</w:t>
      </w:r>
      <w:r w:rsidR="00AB19E0" w:rsidRPr="00AB19E0">
        <w:t xml:space="preserve"> иммигрант</w:t>
      </w:r>
      <w:r w:rsidR="004E31B8">
        <w:t>ам</w:t>
      </w:r>
      <w:r w:rsidR="00AB19E0" w:rsidRPr="00AB19E0">
        <w:t xml:space="preserve"> предоставляется право говорить на своих родных языках без каких-либо ограничений.</w:t>
      </w:r>
    </w:p>
    <w:p w:rsidR="00AB19E0" w:rsidRDefault="00AB19E0" w:rsidP="00AB19E0">
      <w:pPr>
        <w:tabs>
          <w:tab w:val="left" w:pos="0"/>
        </w:tabs>
      </w:pPr>
    </w:p>
    <w:p w:rsidR="007B7448" w:rsidRDefault="004E31B8" w:rsidP="00A57DC9">
      <w:pPr>
        <w:numPr>
          <w:ilvl w:val="0"/>
          <w:numId w:val="1"/>
        </w:numPr>
        <w:tabs>
          <w:tab w:val="clear" w:pos="480"/>
          <w:tab w:val="clear" w:pos="567"/>
          <w:tab w:val="clear" w:pos="1134"/>
          <w:tab w:val="left" w:pos="0"/>
          <w:tab w:val="left" w:pos="540"/>
        </w:tabs>
        <w:ind w:left="0" w:firstLine="0"/>
      </w:pPr>
      <w:r>
        <w:t xml:space="preserve">Расовая дискриминация запрещается </w:t>
      </w:r>
      <w:r w:rsidR="00AB19E0">
        <w:t>Конституци</w:t>
      </w:r>
      <w:r>
        <w:t>ей</w:t>
      </w:r>
      <w:r w:rsidR="00AB19E0">
        <w:t xml:space="preserve"> Лесото. </w:t>
      </w:r>
      <w:r w:rsidR="00CD3B35" w:rsidRPr="00CD3B35">
        <w:t xml:space="preserve"> </w:t>
      </w:r>
      <w:r w:rsidR="00AB19E0">
        <w:t xml:space="preserve">В её </w:t>
      </w:r>
      <w:r w:rsidR="003F4CC7">
        <w:t>пункта</w:t>
      </w:r>
      <w:r>
        <w:t>х</w:t>
      </w:r>
      <w:r w:rsidR="003F4CC7">
        <w:t xml:space="preserve"> 18 4) и </w:t>
      </w:r>
      <w:r w:rsidR="00AB19E0">
        <w:t xml:space="preserve">5) содержатся исключения, но они по существу не являются дискриминационными. </w:t>
      </w:r>
      <w:r w:rsidR="00CD3B35" w:rsidRPr="00CD3B35">
        <w:t xml:space="preserve"> </w:t>
      </w:r>
      <w:r w:rsidR="00AB19E0">
        <w:t>Например, они касаются людей, не являю</w:t>
      </w:r>
      <w:r w:rsidR="0029637D">
        <w:t>щихся</w:t>
      </w:r>
      <w:r w:rsidR="00AB19E0">
        <w:t xml:space="preserve"> гражданами Лесото, или </w:t>
      </w:r>
      <w:r w:rsidR="007B7448">
        <w:t xml:space="preserve">касаются применения положений закона в отношении брака, развода, усыновления, захоронения, наследия и аналогичных вопросов. </w:t>
      </w:r>
      <w:r w:rsidR="00CD3B35" w:rsidRPr="00CD3B35">
        <w:t xml:space="preserve"> </w:t>
      </w:r>
      <w:r w:rsidR="007B7448">
        <w:t>Но нич</w:t>
      </w:r>
      <w:r w:rsidR="00C80BEE">
        <w:t>т</w:t>
      </w:r>
      <w:r w:rsidR="007B7448">
        <w:t xml:space="preserve">о из указанного в </w:t>
      </w:r>
      <w:r w:rsidR="003F4CC7">
        <w:t>пункта</w:t>
      </w:r>
      <w:r>
        <w:t>х</w:t>
      </w:r>
      <w:r w:rsidR="003F4CC7">
        <w:t xml:space="preserve"> 18 4) и </w:t>
      </w:r>
      <w:r w:rsidR="007B7448">
        <w:t xml:space="preserve">5) не может </w:t>
      </w:r>
      <w:r w:rsidR="00051E6C">
        <w:t>воспре</w:t>
      </w:r>
      <w:r>
        <w:t>пятствовать принятию</w:t>
      </w:r>
      <w:r w:rsidR="007B7448">
        <w:t xml:space="preserve"> законов, касающихся поощрения общества, основанного на равенстве и справедливости для всех граждан, или ка</w:t>
      </w:r>
      <w:r w:rsidR="00C80BEE">
        <w:t xml:space="preserve">сающихся </w:t>
      </w:r>
      <w:r w:rsidR="007B7448">
        <w:t>устранения дискриминационных правовых норм.</w:t>
      </w:r>
    </w:p>
    <w:p w:rsidR="007B7448" w:rsidRDefault="007B7448" w:rsidP="007B7448">
      <w:pPr>
        <w:tabs>
          <w:tab w:val="left" w:pos="0"/>
        </w:tabs>
      </w:pPr>
    </w:p>
    <w:p w:rsidR="00AB19E0" w:rsidRDefault="00051E6C" w:rsidP="00A57DC9">
      <w:pPr>
        <w:numPr>
          <w:ilvl w:val="0"/>
          <w:numId w:val="1"/>
        </w:numPr>
        <w:tabs>
          <w:tab w:val="clear" w:pos="480"/>
          <w:tab w:val="clear" w:pos="567"/>
          <w:tab w:val="clear" w:pos="1134"/>
          <w:tab w:val="left" w:pos="0"/>
          <w:tab w:val="left" w:pos="540"/>
        </w:tabs>
        <w:ind w:left="0" w:firstLine="0"/>
      </w:pPr>
      <w:r>
        <w:t>Переходя</w:t>
      </w:r>
      <w:r w:rsidR="007B7448">
        <w:t xml:space="preserve"> к </w:t>
      </w:r>
      <w:r>
        <w:t xml:space="preserve">вопросу о </w:t>
      </w:r>
      <w:r w:rsidR="007B7448">
        <w:t>законодатель</w:t>
      </w:r>
      <w:r>
        <w:t>стве</w:t>
      </w:r>
      <w:r w:rsidR="007B7448">
        <w:t xml:space="preserve"> и </w:t>
      </w:r>
      <w:r>
        <w:t>практике</w:t>
      </w:r>
      <w:r w:rsidR="007B7448">
        <w:t xml:space="preserve">, он говорит, что </w:t>
      </w:r>
      <w:r>
        <w:t>п</w:t>
      </w:r>
      <w:r w:rsidR="007B7448">
        <w:t xml:space="preserve">остановление 1971 года о межрасовых отношениях, запрещающее расовую дискриминацию в общественных местах, </w:t>
      </w:r>
      <w:r w:rsidR="00C679E4">
        <w:t>было</w:t>
      </w:r>
      <w:r w:rsidR="007B7448">
        <w:t xml:space="preserve"> выражением</w:t>
      </w:r>
      <w:r w:rsidR="00960EF7">
        <w:t xml:space="preserve"> решительного протеста его правительства </w:t>
      </w:r>
      <w:r w:rsidR="00F6039F">
        <w:t>по</w:t>
      </w:r>
      <w:r w:rsidR="00960EF7">
        <w:t xml:space="preserve"> отношени</w:t>
      </w:r>
      <w:r w:rsidR="00F6039F">
        <w:t>ю</w:t>
      </w:r>
      <w:r w:rsidR="00960EF7">
        <w:t xml:space="preserve"> к </w:t>
      </w:r>
      <w:r>
        <w:t>проводившейся</w:t>
      </w:r>
      <w:r w:rsidR="00960EF7">
        <w:t xml:space="preserve"> в то время </w:t>
      </w:r>
      <w:r w:rsidR="00F6039F">
        <w:t xml:space="preserve">Южной Африкой </w:t>
      </w:r>
      <w:r w:rsidR="00960EF7">
        <w:t>по</w:t>
      </w:r>
      <w:r w:rsidR="00C679E4">
        <w:t xml:space="preserve">литике апартеида. </w:t>
      </w:r>
      <w:r w:rsidR="00CD3B35" w:rsidRPr="00CD3B35">
        <w:t xml:space="preserve"> </w:t>
      </w:r>
      <w:r w:rsidR="00CD3B35">
        <w:t>К</w:t>
      </w:r>
      <w:r w:rsidR="00CD3B35">
        <w:rPr>
          <w:lang w:val="en-US"/>
        </w:rPr>
        <w:t> </w:t>
      </w:r>
      <w:r w:rsidR="00C679E4">
        <w:t>сожалению, это п</w:t>
      </w:r>
      <w:r w:rsidR="00960EF7">
        <w:t>остановление ограничива</w:t>
      </w:r>
      <w:r w:rsidR="00C679E4">
        <w:t>лось</w:t>
      </w:r>
      <w:r w:rsidR="00960EF7">
        <w:t xml:space="preserve"> дискриминацией в местах, </w:t>
      </w:r>
      <w:r w:rsidR="00C679E4">
        <w:t>открыт</w:t>
      </w:r>
      <w:r w:rsidR="00342A08">
        <w:t>ых</w:t>
      </w:r>
      <w:r w:rsidR="00960EF7">
        <w:t xml:space="preserve"> для </w:t>
      </w:r>
      <w:r w:rsidR="00C679E4">
        <w:t>широкой публики</w:t>
      </w:r>
      <w:r w:rsidR="00960EF7">
        <w:t xml:space="preserve">. </w:t>
      </w:r>
      <w:r w:rsidR="00CD3B35" w:rsidRPr="00CD3B35">
        <w:t xml:space="preserve"> </w:t>
      </w:r>
      <w:r w:rsidR="00960EF7">
        <w:t xml:space="preserve">Более того, в нём не </w:t>
      </w:r>
      <w:r w:rsidR="00C679E4">
        <w:t>предусмотрено</w:t>
      </w:r>
      <w:r w:rsidR="00960EF7">
        <w:t xml:space="preserve"> никаких положений, позволяющих пострадавшим лицам напрямую начинать </w:t>
      </w:r>
      <w:r w:rsidR="00F6039F">
        <w:t xml:space="preserve">судебное </w:t>
      </w:r>
      <w:r w:rsidR="00960EF7">
        <w:t>разбирательство без предварительного обращения к министру</w:t>
      </w:r>
      <w:r w:rsidR="004F4259">
        <w:t xml:space="preserve">, </w:t>
      </w:r>
      <w:r w:rsidR="00795F09">
        <w:t>равно как и</w:t>
      </w:r>
      <w:r w:rsidR="004F4259">
        <w:t xml:space="preserve"> не предусм</w:t>
      </w:r>
      <w:r w:rsidR="00795F09">
        <w:t>отрено санкций</w:t>
      </w:r>
      <w:r w:rsidR="004F4259">
        <w:t xml:space="preserve"> за нарушение его положений.</w:t>
      </w:r>
    </w:p>
    <w:p w:rsidR="004F4259" w:rsidRDefault="004F4259" w:rsidP="004F4259">
      <w:pPr>
        <w:tabs>
          <w:tab w:val="left" w:pos="0"/>
        </w:tabs>
      </w:pPr>
    </w:p>
    <w:p w:rsidR="004F4259" w:rsidRDefault="00795F09" w:rsidP="00A57DC9">
      <w:pPr>
        <w:numPr>
          <w:ilvl w:val="0"/>
          <w:numId w:val="1"/>
        </w:numPr>
        <w:tabs>
          <w:tab w:val="clear" w:pos="480"/>
          <w:tab w:val="clear" w:pos="567"/>
          <w:tab w:val="clear" w:pos="1134"/>
          <w:tab w:val="num" w:pos="0"/>
          <w:tab w:val="left" w:pos="540"/>
        </w:tabs>
        <w:ind w:left="0" w:firstLine="0"/>
      </w:pPr>
      <w:r>
        <w:t>Очевидно, что в п</w:t>
      </w:r>
      <w:r w:rsidR="004F4259">
        <w:t xml:space="preserve">остановление не были внесены поправки в соответствии </w:t>
      </w:r>
      <w:r w:rsidR="00342A08">
        <w:t xml:space="preserve">с </w:t>
      </w:r>
      <w:r w:rsidR="004F4259">
        <w:t>общей рекомендаци</w:t>
      </w:r>
      <w:r w:rsidR="00342A08">
        <w:t>ей</w:t>
      </w:r>
      <w:r w:rsidR="004F4259">
        <w:t xml:space="preserve"> Комитета </w:t>
      </w:r>
      <w:r w:rsidR="00D77500">
        <w:rPr>
          <w:lang w:val="en-US"/>
        </w:rPr>
        <w:t>I</w:t>
      </w:r>
      <w:r w:rsidR="004F4259">
        <w:t xml:space="preserve"> от 24 февраля 1972 года</w:t>
      </w:r>
      <w:r>
        <w:t>, равно как и</w:t>
      </w:r>
      <w:r w:rsidR="004F4259">
        <w:t xml:space="preserve"> после </w:t>
      </w:r>
      <w:r w:rsidR="001A24D1">
        <w:t>прои</w:t>
      </w:r>
      <w:r w:rsidR="00C80BEE">
        <w:t>с</w:t>
      </w:r>
      <w:r w:rsidR="001A24D1">
        <w:t xml:space="preserve">шедших в Лесото в 1991 и 1998 годах </w:t>
      </w:r>
      <w:r w:rsidR="0021248C">
        <w:t>злополуч</w:t>
      </w:r>
      <w:r w:rsidR="004F4259">
        <w:t>ных массовых беспорядков, направленных прот</w:t>
      </w:r>
      <w:r w:rsidR="00C80BEE">
        <w:t>и</w:t>
      </w:r>
      <w:r w:rsidR="004F4259">
        <w:t>в иностранных иммигрантов</w:t>
      </w:r>
      <w:r w:rsidR="001A24D1">
        <w:t xml:space="preserve"> и приведших</w:t>
      </w:r>
      <w:r w:rsidR="004F4259">
        <w:t xml:space="preserve"> к человеческим и материальным потерям в округах</w:t>
      </w:r>
      <w:r w:rsidR="001A24D1">
        <w:t xml:space="preserve"> с большой численностью</w:t>
      </w:r>
      <w:r w:rsidR="004F4259">
        <w:t xml:space="preserve"> иностранных иммигрантов.</w:t>
      </w:r>
    </w:p>
    <w:p w:rsidR="004F4259" w:rsidRDefault="004F4259" w:rsidP="004F4259">
      <w:pPr>
        <w:tabs>
          <w:tab w:val="left" w:pos="0"/>
        </w:tabs>
      </w:pPr>
    </w:p>
    <w:p w:rsidR="00066193" w:rsidRDefault="004F4259" w:rsidP="00A57DC9">
      <w:pPr>
        <w:numPr>
          <w:ilvl w:val="0"/>
          <w:numId w:val="1"/>
        </w:numPr>
        <w:tabs>
          <w:tab w:val="left" w:pos="0"/>
        </w:tabs>
        <w:ind w:left="0" w:firstLine="0"/>
      </w:pPr>
      <w:r>
        <w:t>После событий 1998 года министр иностранных дел заявил, что  правительство</w:t>
      </w:r>
      <w:r w:rsidR="00863EC0">
        <w:t xml:space="preserve"> не может мириться</w:t>
      </w:r>
      <w:r w:rsidR="006C30C9">
        <w:t xml:space="preserve"> с групповым насилием, учинённым против иностранных иммигрантов, или с лишением их имущества, и он заверил иностранное население, что правительство </w:t>
      </w:r>
      <w:r w:rsidR="0021248C">
        <w:t>преисполнено решимости</w:t>
      </w:r>
      <w:r w:rsidR="006C30C9">
        <w:t xml:space="preserve"> обеспеч</w:t>
      </w:r>
      <w:r w:rsidR="0021248C">
        <w:t>ить</w:t>
      </w:r>
      <w:r w:rsidR="006C30C9">
        <w:t xml:space="preserve"> </w:t>
      </w:r>
      <w:r w:rsidR="0039289B">
        <w:t>защит</w:t>
      </w:r>
      <w:r w:rsidR="0021248C">
        <w:t>у</w:t>
      </w:r>
      <w:r w:rsidR="006C30C9">
        <w:t xml:space="preserve"> всем национальностям, проживающим в Лесото.</w:t>
      </w:r>
      <w:r w:rsidR="00066193">
        <w:t xml:space="preserve"> </w:t>
      </w:r>
      <w:r w:rsidR="00CD3B35" w:rsidRPr="00CD3B35">
        <w:t xml:space="preserve"> </w:t>
      </w:r>
      <w:r w:rsidR="00066193">
        <w:t xml:space="preserve">16 марта 2000 года министр выступил </w:t>
      </w:r>
      <w:r w:rsidR="00A47041">
        <w:t>с</w:t>
      </w:r>
      <w:r w:rsidR="00066193">
        <w:t xml:space="preserve"> предупреждением в адрес некоторых лидеров оппозиции и потребовал прекра</w:t>
      </w:r>
      <w:r w:rsidR="0040766B">
        <w:t>тить</w:t>
      </w:r>
      <w:r w:rsidR="00066193">
        <w:t xml:space="preserve"> угро</w:t>
      </w:r>
      <w:r w:rsidR="0040766B">
        <w:t xml:space="preserve">жать </w:t>
      </w:r>
      <w:r w:rsidR="00066193">
        <w:t xml:space="preserve">иностранным </w:t>
      </w:r>
      <w:r w:rsidR="0021248C">
        <w:t>пред</w:t>
      </w:r>
      <w:r w:rsidR="00066193">
        <w:t>принимателям уничтожением и</w:t>
      </w:r>
      <w:r w:rsidR="0021248C">
        <w:t>х предприятий, а полиция была п</w:t>
      </w:r>
      <w:r w:rsidR="00066193">
        <w:t>р</w:t>
      </w:r>
      <w:r w:rsidR="0021248C">
        <w:t>и</w:t>
      </w:r>
      <w:r w:rsidR="00066193">
        <w:t>ведена в со</w:t>
      </w:r>
      <w:r w:rsidR="0021248C">
        <w:t>с</w:t>
      </w:r>
      <w:r w:rsidR="00066193">
        <w:t xml:space="preserve">тояние </w:t>
      </w:r>
      <w:r w:rsidR="0040766B">
        <w:t>боевой</w:t>
      </w:r>
      <w:r w:rsidR="00066193">
        <w:t xml:space="preserve"> готовности </w:t>
      </w:r>
      <w:r w:rsidR="0040766B">
        <w:t>с целью обеспечить их защиту</w:t>
      </w:r>
      <w:r w:rsidR="00066193">
        <w:t>.</w:t>
      </w:r>
    </w:p>
    <w:p w:rsidR="00066193" w:rsidRDefault="00066193" w:rsidP="00066193">
      <w:pPr>
        <w:tabs>
          <w:tab w:val="left" w:pos="0"/>
        </w:tabs>
      </w:pPr>
    </w:p>
    <w:p w:rsidR="007246FE" w:rsidRDefault="00066193" w:rsidP="00A57DC9">
      <w:pPr>
        <w:numPr>
          <w:ilvl w:val="0"/>
          <w:numId w:val="1"/>
        </w:numPr>
        <w:tabs>
          <w:tab w:val="left" w:pos="0"/>
        </w:tabs>
        <w:ind w:left="0" w:firstLine="0"/>
      </w:pPr>
      <w:r>
        <w:t xml:space="preserve">Что касается забастовки в Бута-Бутэ в северном округе, когда </w:t>
      </w:r>
      <w:r w:rsidR="00A47041">
        <w:t>была задействована</w:t>
      </w:r>
      <w:r>
        <w:t xml:space="preserve"> полиция и поги</w:t>
      </w:r>
      <w:r w:rsidR="007246FE">
        <w:t>бл</w:t>
      </w:r>
      <w:r>
        <w:t>и несколько рабочих</w:t>
      </w:r>
      <w:r w:rsidR="007246FE">
        <w:t>, то следственная комиссия рассмотрела ряд жалоб в связи с дискриминацией на рабочих местах и в отношении оплаты труда, медицинского обслуживания и социальных услуг.</w:t>
      </w:r>
    </w:p>
    <w:p w:rsidR="007246FE" w:rsidRDefault="007246FE" w:rsidP="007246FE">
      <w:pPr>
        <w:tabs>
          <w:tab w:val="left" w:pos="0"/>
        </w:tabs>
      </w:pPr>
    </w:p>
    <w:p w:rsidR="004F4259" w:rsidRDefault="00004C71" w:rsidP="00A57DC9">
      <w:pPr>
        <w:numPr>
          <w:ilvl w:val="0"/>
          <w:numId w:val="1"/>
        </w:numPr>
        <w:tabs>
          <w:tab w:val="left" w:pos="0"/>
        </w:tabs>
        <w:ind w:left="0" w:firstLine="0"/>
      </w:pPr>
      <w:r>
        <w:t xml:space="preserve">Он </w:t>
      </w:r>
      <w:r w:rsidR="0040766B">
        <w:t>отмечает в</w:t>
      </w:r>
      <w:r>
        <w:t xml:space="preserve"> позитивно</w:t>
      </w:r>
      <w:r w:rsidR="0040766B">
        <w:t>м ключе</w:t>
      </w:r>
      <w:r>
        <w:t xml:space="preserve"> то обстоятельство, </w:t>
      </w:r>
      <w:r w:rsidR="007246FE">
        <w:t xml:space="preserve">что смешанные браки между </w:t>
      </w:r>
      <w:r w:rsidR="00AE1733">
        <w:t>представителями национальности бас</w:t>
      </w:r>
      <w:r w:rsidR="00A47041">
        <w:t>у</w:t>
      </w:r>
      <w:r w:rsidR="00AE1733">
        <w:t xml:space="preserve">то и другими национальностями </w:t>
      </w:r>
      <w:r w:rsidR="0040766B">
        <w:t>при</w:t>
      </w:r>
      <w:r w:rsidR="00D8616E">
        <w:t>емлемы для</w:t>
      </w:r>
      <w:r w:rsidR="00AE1733">
        <w:t xml:space="preserve"> обществ</w:t>
      </w:r>
      <w:r w:rsidR="00D8616E">
        <w:t>а</w:t>
      </w:r>
      <w:r w:rsidR="00AE1733">
        <w:t xml:space="preserve">. </w:t>
      </w:r>
      <w:r w:rsidR="00CD3B35" w:rsidRPr="00CD3B35">
        <w:t xml:space="preserve"> </w:t>
      </w:r>
      <w:r w:rsidR="00AE1733">
        <w:t xml:space="preserve">В этой связи </w:t>
      </w:r>
      <w:r w:rsidR="000537E8">
        <w:t>декларация</w:t>
      </w:r>
      <w:r w:rsidR="00AE1733">
        <w:t xml:space="preserve"> об усыновлении 19</w:t>
      </w:r>
      <w:r w:rsidR="00D8616E">
        <w:t>5</w:t>
      </w:r>
      <w:r w:rsidR="00AE1733">
        <w:t>2 года, согласно которо</w:t>
      </w:r>
      <w:r w:rsidR="000537E8">
        <w:t>й</w:t>
      </w:r>
      <w:r w:rsidR="00AE1733">
        <w:t xml:space="preserve"> представителям национальности бас</w:t>
      </w:r>
      <w:r w:rsidR="00A47041">
        <w:t>у</w:t>
      </w:r>
      <w:r w:rsidR="00AE1733">
        <w:t>то запреща</w:t>
      </w:r>
      <w:r w:rsidR="000537E8">
        <w:t>ется</w:t>
      </w:r>
      <w:r w:rsidR="00AE1733">
        <w:t xml:space="preserve"> усыновлять детей, </w:t>
      </w:r>
      <w:r w:rsidR="00A47041">
        <w:t>хотя</w:t>
      </w:r>
      <w:r w:rsidR="00AE1733">
        <w:t xml:space="preserve"> это </w:t>
      </w:r>
      <w:r w:rsidR="00A47041">
        <w:t xml:space="preserve">же </w:t>
      </w:r>
      <w:r w:rsidR="00AE1733">
        <w:t>право предоставля</w:t>
      </w:r>
      <w:r w:rsidR="000537E8">
        <w:t>ется</w:t>
      </w:r>
      <w:r w:rsidR="00AE1733">
        <w:t xml:space="preserve"> белым, подлежит пересмотру Комиссией по ре</w:t>
      </w:r>
      <w:r w:rsidR="00D8616E">
        <w:t>фо</w:t>
      </w:r>
      <w:r w:rsidR="00AE1733">
        <w:t>рмированию законодательства</w:t>
      </w:r>
      <w:r w:rsidR="002240DD">
        <w:t>.</w:t>
      </w:r>
    </w:p>
    <w:p w:rsidR="002240DD" w:rsidRDefault="002240DD" w:rsidP="002240DD">
      <w:pPr>
        <w:tabs>
          <w:tab w:val="left" w:pos="0"/>
        </w:tabs>
      </w:pPr>
    </w:p>
    <w:p w:rsidR="00135AA4" w:rsidRDefault="002240DD" w:rsidP="00A57DC9">
      <w:pPr>
        <w:numPr>
          <w:ilvl w:val="0"/>
          <w:numId w:val="1"/>
        </w:numPr>
        <w:tabs>
          <w:tab w:val="left" w:pos="0"/>
        </w:tabs>
        <w:ind w:left="0" w:firstLine="0"/>
      </w:pPr>
      <w:r>
        <w:t xml:space="preserve">Что касается найма </w:t>
      </w:r>
      <w:r w:rsidR="00004C71">
        <w:t xml:space="preserve">на работу </w:t>
      </w:r>
      <w:r>
        <w:t>иностранцев, он говорит</w:t>
      </w:r>
      <w:r w:rsidR="00135AA4">
        <w:t>, что</w:t>
      </w:r>
      <w:r w:rsidR="00004C71">
        <w:t xml:space="preserve"> </w:t>
      </w:r>
      <w:r w:rsidR="00135AA4">
        <w:t>иностранны</w:t>
      </w:r>
      <w:r w:rsidR="0039289B">
        <w:t>е</w:t>
      </w:r>
      <w:r w:rsidR="00135AA4">
        <w:t xml:space="preserve"> иммигрант</w:t>
      </w:r>
      <w:r w:rsidR="0039289B">
        <w:t>ы заняты</w:t>
      </w:r>
      <w:r w:rsidR="00004C71">
        <w:t xml:space="preserve"> в тех</w:t>
      </w:r>
      <w:r w:rsidR="00135AA4">
        <w:t xml:space="preserve"> профессиях, где отсутствует национальный опыт, скажем, в таких </w:t>
      </w:r>
      <w:r w:rsidR="00004C71">
        <w:t>сферах</w:t>
      </w:r>
      <w:r w:rsidR="00135AA4">
        <w:t>, как медицина и инженерное дел</w:t>
      </w:r>
      <w:r w:rsidR="00C80BEE">
        <w:t>о</w:t>
      </w:r>
      <w:r w:rsidR="00135AA4">
        <w:t xml:space="preserve">. </w:t>
      </w:r>
      <w:r w:rsidR="00CD3B35" w:rsidRPr="00CD3B35">
        <w:t xml:space="preserve"> </w:t>
      </w:r>
      <w:r w:rsidR="00135AA4">
        <w:t xml:space="preserve">Это демонстрирует благосклонность его правительства к </w:t>
      </w:r>
      <w:r w:rsidR="00D8616E">
        <w:t>привлечению к</w:t>
      </w:r>
      <w:r w:rsidR="0039289B">
        <w:t xml:space="preserve"> работе по найму </w:t>
      </w:r>
      <w:r w:rsidR="00135AA4">
        <w:t>иностранных иммигрантов</w:t>
      </w:r>
      <w:r w:rsidR="00C80BEE">
        <w:t>.</w:t>
      </w:r>
    </w:p>
    <w:p w:rsidR="00135AA4" w:rsidRDefault="00135AA4" w:rsidP="00135AA4">
      <w:pPr>
        <w:tabs>
          <w:tab w:val="left" w:pos="0"/>
        </w:tabs>
      </w:pPr>
    </w:p>
    <w:p w:rsidR="00135AA4" w:rsidRDefault="00135AA4" w:rsidP="00A57DC9">
      <w:pPr>
        <w:numPr>
          <w:ilvl w:val="0"/>
          <w:numId w:val="1"/>
        </w:numPr>
        <w:tabs>
          <w:tab w:val="left" w:pos="0"/>
        </w:tabs>
        <w:ind w:left="0" w:firstLine="0"/>
      </w:pPr>
      <w:r>
        <w:t xml:space="preserve">Он </w:t>
      </w:r>
      <w:r w:rsidR="00D8616E">
        <w:t>доставил сюда</w:t>
      </w:r>
      <w:r>
        <w:t xml:space="preserve"> пересмотренный вариант доклада, которы</w:t>
      </w:r>
      <w:r w:rsidR="00D8616E">
        <w:t>м замещается</w:t>
      </w:r>
      <w:r>
        <w:t xml:space="preserve"> </w:t>
      </w:r>
      <w:r w:rsidR="00D8616E">
        <w:t>д</w:t>
      </w:r>
      <w:r>
        <w:t>оклад, представлен</w:t>
      </w:r>
      <w:r w:rsidR="00D8616E">
        <w:t>ный</w:t>
      </w:r>
      <w:r>
        <w:t xml:space="preserve"> в 1999 году. </w:t>
      </w:r>
      <w:r w:rsidR="00CD3B35" w:rsidRPr="00CD3B35">
        <w:t xml:space="preserve"> </w:t>
      </w:r>
      <w:r>
        <w:t xml:space="preserve">Он </w:t>
      </w:r>
      <w:r w:rsidR="00D8616E">
        <w:t>готов представить его</w:t>
      </w:r>
      <w:r>
        <w:t xml:space="preserve"> Комитет</w:t>
      </w:r>
      <w:r w:rsidR="00D8616E">
        <w:t>у</w:t>
      </w:r>
      <w:r>
        <w:t>.</w:t>
      </w:r>
    </w:p>
    <w:p w:rsidR="00135AA4" w:rsidRDefault="00135AA4" w:rsidP="00135AA4">
      <w:pPr>
        <w:tabs>
          <w:tab w:val="left" w:pos="0"/>
        </w:tabs>
      </w:pPr>
    </w:p>
    <w:p w:rsidR="002240DD" w:rsidRDefault="00D8616E" w:rsidP="00A57DC9">
      <w:pPr>
        <w:numPr>
          <w:ilvl w:val="0"/>
          <w:numId w:val="1"/>
        </w:numPr>
        <w:tabs>
          <w:tab w:val="clear" w:pos="480"/>
          <w:tab w:val="clear" w:pos="567"/>
          <w:tab w:val="clear" w:pos="1134"/>
          <w:tab w:val="left" w:pos="0"/>
          <w:tab w:val="left" w:pos="540"/>
        </w:tabs>
        <w:ind w:left="0" w:firstLine="0"/>
      </w:pPr>
      <w:r>
        <w:rPr>
          <w:u w:val="single"/>
        </w:rPr>
        <w:t>Г-жа МАК</w:t>
      </w:r>
      <w:r w:rsidR="00135AA4" w:rsidRPr="00004C71">
        <w:rPr>
          <w:u w:val="single"/>
        </w:rPr>
        <w:t>ДУГАЛЛ</w:t>
      </w:r>
      <w:r w:rsidR="00135AA4">
        <w:t xml:space="preserve"> (Докладчик по стране), приветствуя делегацию Лесото, отмечает</w:t>
      </w:r>
      <w:r w:rsidR="005F24F4">
        <w:t>, что четырнадцат</w:t>
      </w:r>
      <w:r w:rsidR="00004C71">
        <w:t>ый</w:t>
      </w:r>
      <w:r w:rsidR="005F24F4">
        <w:t xml:space="preserve"> периодическ</w:t>
      </w:r>
      <w:r w:rsidR="00004C71">
        <w:t>ий</w:t>
      </w:r>
      <w:r w:rsidR="005F24F4">
        <w:t xml:space="preserve"> доклад объединяет</w:t>
      </w:r>
      <w:r w:rsidR="00135AA4">
        <w:t xml:space="preserve"> </w:t>
      </w:r>
      <w:r w:rsidR="005F24F4">
        <w:t>восемь периодических докладов, подлежащих представлению со времени подачи пятого и шестого периодических докладов в 1982 году.</w:t>
      </w:r>
    </w:p>
    <w:p w:rsidR="005F24F4" w:rsidRDefault="005F24F4" w:rsidP="005F24F4">
      <w:pPr>
        <w:tabs>
          <w:tab w:val="left" w:pos="0"/>
        </w:tabs>
      </w:pPr>
    </w:p>
    <w:p w:rsidR="009A781F" w:rsidRDefault="005F24F4" w:rsidP="00A57DC9">
      <w:pPr>
        <w:numPr>
          <w:ilvl w:val="0"/>
          <w:numId w:val="1"/>
        </w:numPr>
        <w:tabs>
          <w:tab w:val="clear" w:pos="480"/>
          <w:tab w:val="clear" w:pos="567"/>
          <w:tab w:val="clear" w:pos="1134"/>
          <w:tab w:val="num" w:pos="0"/>
          <w:tab w:val="left" w:pos="540"/>
        </w:tabs>
        <w:ind w:left="0" w:firstLine="0"/>
      </w:pPr>
      <w:r>
        <w:t>Начиная с общего замечания, она говорит, что лингвистическ</w:t>
      </w:r>
      <w:r w:rsidR="0039289B">
        <w:t>ая особенность населения Лесото заключается в том, что оно</w:t>
      </w:r>
      <w:r>
        <w:t xml:space="preserve"> практически полностью говорит на языке сес</w:t>
      </w:r>
      <w:r w:rsidR="000537E8">
        <w:t>у</w:t>
      </w:r>
      <w:r w:rsidR="00CD3B35">
        <w:t xml:space="preserve">то, </w:t>
      </w:r>
      <w:r>
        <w:t xml:space="preserve">и </w:t>
      </w:r>
      <w:r w:rsidR="00D8616E">
        <w:t>при этом</w:t>
      </w:r>
      <w:r>
        <w:t xml:space="preserve"> существуют </w:t>
      </w:r>
      <w:r w:rsidR="00004C71">
        <w:t>малочисленные</w:t>
      </w:r>
      <w:r>
        <w:t xml:space="preserve"> </w:t>
      </w:r>
      <w:r w:rsidR="00D8616E">
        <w:t>группы меньшинст</w:t>
      </w:r>
      <w:r w:rsidR="00C80BEE">
        <w:t>в</w:t>
      </w:r>
      <w:r>
        <w:t>, гов</w:t>
      </w:r>
      <w:r w:rsidR="000537E8">
        <w:t>о</w:t>
      </w:r>
      <w:r w:rsidR="00C65814">
        <w:t>рящие на европейских и</w:t>
      </w:r>
      <w:r w:rsidR="00C80BEE">
        <w:t xml:space="preserve"> азиатских языках и на</w:t>
      </w:r>
      <w:r>
        <w:t xml:space="preserve"> языке хоса. </w:t>
      </w:r>
      <w:r w:rsidR="00CD3B35" w:rsidRPr="00CD3B35">
        <w:t xml:space="preserve"> </w:t>
      </w:r>
      <w:r>
        <w:t>Согласно статистике 99,7</w:t>
      </w:r>
      <w:r w:rsidR="00CD3B35">
        <w:t>%</w:t>
      </w:r>
      <w:r>
        <w:t xml:space="preserve"> населения принадлеж</w:t>
      </w:r>
      <w:r w:rsidR="00C65814">
        <w:t>и</w:t>
      </w:r>
      <w:r>
        <w:t>т к на</w:t>
      </w:r>
      <w:r w:rsidR="0039289B">
        <w:t>родности</w:t>
      </w:r>
      <w:r>
        <w:t xml:space="preserve"> с</w:t>
      </w:r>
      <w:r w:rsidR="000537E8">
        <w:t>у</w:t>
      </w:r>
      <w:r>
        <w:t>то, 1</w:t>
      </w:r>
      <w:r w:rsidR="00D77500">
        <w:t xml:space="preserve"> </w:t>
      </w:r>
      <w:r>
        <w:t xml:space="preserve">600 </w:t>
      </w:r>
      <w:r w:rsidR="00C65814">
        <w:t xml:space="preserve">человек </w:t>
      </w:r>
      <w:r>
        <w:t>явл</w:t>
      </w:r>
      <w:r w:rsidR="00004C71">
        <w:t>я</w:t>
      </w:r>
      <w:r w:rsidR="00CD3B35">
        <w:t>ются выходцами из Европы и 800 </w:t>
      </w:r>
      <w:r w:rsidR="00C65814">
        <w:t xml:space="preserve">человек - </w:t>
      </w:r>
      <w:r>
        <w:t xml:space="preserve">из Азии. </w:t>
      </w:r>
      <w:r w:rsidR="00C80BEE">
        <w:t xml:space="preserve"> </w:t>
      </w:r>
      <w:r>
        <w:t xml:space="preserve">Неясно, </w:t>
      </w:r>
      <w:r w:rsidR="00004C71">
        <w:t xml:space="preserve">какая доля </w:t>
      </w:r>
      <w:r w:rsidR="000537E8">
        <w:t xml:space="preserve">европейского и азиатского населения обладает гражданством Лесото, поскольку в докладе такие сведения отсутствуют. </w:t>
      </w:r>
      <w:r w:rsidR="00CD3B35">
        <w:t xml:space="preserve"> </w:t>
      </w:r>
      <w:r w:rsidR="000537E8">
        <w:t xml:space="preserve">Требуется более подробная информация о </w:t>
      </w:r>
      <w:r w:rsidR="00004C71">
        <w:t>небольших</w:t>
      </w:r>
      <w:r w:rsidR="000537E8">
        <w:t xml:space="preserve"> по численности меньшинствах, </w:t>
      </w:r>
      <w:r w:rsidR="00C65814">
        <w:t xml:space="preserve">таких </w:t>
      </w:r>
      <w:r w:rsidR="000537E8">
        <w:t>как выходцы из Индии и представители народов хоса и фути (пункт 28)</w:t>
      </w:r>
      <w:r w:rsidR="00C65814">
        <w:t>,</w:t>
      </w:r>
      <w:r w:rsidR="009A781F">
        <w:t xml:space="preserve"> и </w:t>
      </w:r>
      <w:r w:rsidR="00C65814">
        <w:t xml:space="preserve">о </w:t>
      </w:r>
      <w:r w:rsidR="00004C71">
        <w:t>незначительной</w:t>
      </w:r>
      <w:r w:rsidR="009A781F">
        <w:t xml:space="preserve"> групп</w:t>
      </w:r>
      <w:r w:rsidR="00C65814">
        <w:t>е</w:t>
      </w:r>
      <w:r w:rsidR="009A781F">
        <w:t xml:space="preserve"> </w:t>
      </w:r>
      <w:r w:rsidR="00C65814">
        <w:t xml:space="preserve">меньшинства </w:t>
      </w:r>
      <w:r w:rsidR="009A781F">
        <w:t xml:space="preserve">басуто индийского происхождения (пункт 16). </w:t>
      </w:r>
      <w:r w:rsidR="00CD3B35">
        <w:t xml:space="preserve"> </w:t>
      </w:r>
      <w:r w:rsidR="004D0A4D">
        <w:t>Было бы целесообразно, чтобы</w:t>
      </w:r>
      <w:r w:rsidR="009A781F">
        <w:t xml:space="preserve"> </w:t>
      </w:r>
      <w:r w:rsidR="004D0A4D">
        <w:t xml:space="preserve">государство-участник включало в </w:t>
      </w:r>
      <w:r w:rsidR="009A781F">
        <w:t>пос</w:t>
      </w:r>
      <w:r w:rsidR="00C65814">
        <w:t>л</w:t>
      </w:r>
      <w:r w:rsidR="009A781F">
        <w:t>едующи</w:t>
      </w:r>
      <w:r w:rsidR="004D0A4D">
        <w:t>е</w:t>
      </w:r>
      <w:r w:rsidR="009A781F">
        <w:t xml:space="preserve"> доклад</w:t>
      </w:r>
      <w:r w:rsidR="004D0A4D">
        <w:t xml:space="preserve">ы </w:t>
      </w:r>
      <w:r w:rsidR="009A781F">
        <w:t>более конкретную демографическую информацию.</w:t>
      </w:r>
    </w:p>
    <w:p w:rsidR="009A781F" w:rsidRDefault="009A781F" w:rsidP="009A781F">
      <w:pPr>
        <w:tabs>
          <w:tab w:val="left" w:pos="0"/>
        </w:tabs>
      </w:pPr>
    </w:p>
    <w:p w:rsidR="005F24F4" w:rsidRDefault="009A781F" w:rsidP="00A57DC9">
      <w:pPr>
        <w:numPr>
          <w:ilvl w:val="0"/>
          <w:numId w:val="1"/>
        </w:numPr>
        <w:tabs>
          <w:tab w:val="left" w:pos="0"/>
        </w:tabs>
        <w:ind w:left="0" w:firstLine="0"/>
      </w:pPr>
      <w:r>
        <w:t>Он</w:t>
      </w:r>
      <w:r w:rsidR="004D0A4D">
        <w:t>а</w:t>
      </w:r>
      <w:r>
        <w:t xml:space="preserve"> отмечает, что растет число производственных предприятий, которыми владеют </w:t>
      </w:r>
      <w:r w:rsidR="000F0409">
        <w:t>граждане азиатских стран</w:t>
      </w:r>
      <w:r>
        <w:t>, и что некоторы</w:t>
      </w:r>
      <w:r w:rsidR="004D0A4D">
        <w:t>м</w:t>
      </w:r>
      <w:r>
        <w:t xml:space="preserve"> из этих предприятий </w:t>
      </w:r>
      <w:r w:rsidR="004D0A4D">
        <w:t xml:space="preserve">пришлось </w:t>
      </w:r>
      <w:r w:rsidR="007F1AD7">
        <w:t>уча</w:t>
      </w:r>
      <w:r w:rsidR="000F0409">
        <w:t>ствова</w:t>
      </w:r>
      <w:r w:rsidR="004D0A4D">
        <w:t>ть</w:t>
      </w:r>
      <w:r w:rsidR="000F0409">
        <w:t xml:space="preserve"> в</w:t>
      </w:r>
      <w:r>
        <w:t xml:space="preserve"> разрешени</w:t>
      </w:r>
      <w:r w:rsidR="000F0409">
        <w:t>и</w:t>
      </w:r>
      <w:r>
        <w:t xml:space="preserve"> споров</w:t>
      </w:r>
      <w:r w:rsidR="000F0409">
        <w:t xml:space="preserve"> относительно условий труда, </w:t>
      </w:r>
      <w:r w:rsidR="004D0A4D">
        <w:t>создававших</w:t>
      </w:r>
      <w:r w:rsidR="000F0409">
        <w:t xml:space="preserve"> рас</w:t>
      </w:r>
      <w:r w:rsidR="004D0A4D">
        <w:t>овые трения</w:t>
      </w:r>
      <w:r w:rsidR="000F0409">
        <w:t xml:space="preserve">. </w:t>
      </w:r>
      <w:r w:rsidR="00CD3B35">
        <w:t xml:space="preserve"> </w:t>
      </w:r>
      <w:r w:rsidR="000F0409">
        <w:t xml:space="preserve">Согласно полученной ею информации в одном </w:t>
      </w:r>
      <w:r w:rsidR="00952715">
        <w:t>из таких эпизодов</w:t>
      </w:r>
      <w:r w:rsidR="000F0409">
        <w:t>,</w:t>
      </w:r>
      <w:r w:rsidR="00CB3BF3">
        <w:t xml:space="preserve"> </w:t>
      </w:r>
      <w:r w:rsidR="00CD3B35">
        <w:t>прои</w:t>
      </w:r>
      <w:r w:rsidR="00C80BEE">
        <w:t>с</w:t>
      </w:r>
      <w:r w:rsidR="00CD3B35">
        <w:t xml:space="preserve">шедшем в 1998 году, </w:t>
      </w:r>
      <w:r w:rsidR="000F0409">
        <w:t xml:space="preserve">работники </w:t>
      </w:r>
      <w:r w:rsidR="00952715">
        <w:t xml:space="preserve">принадлежащей тайваньским гражданам швейной фабрики захватили в заложники менеджеров </w:t>
      </w:r>
      <w:r w:rsidR="000F0409">
        <w:t xml:space="preserve">предприятия во время забастовки, касающейся оплаты и условий труда. </w:t>
      </w:r>
      <w:r w:rsidR="00CD3B35">
        <w:t xml:space="preserve"> </w:t>
      </w:r>
      <w:r w:rsidR="000F0409">
        <w:t>В дело вмешалась полиция, и в ходе схваток с бастующими один человек погиб</w:t>
      </w:r>
      <w:r w:rsidR="00952715">
        <w:t>,</w:t>
      </w:r>
      <w:r w:rsidR="000F0409">
        <w:t xml:space="preserve"> </w:t>
      </w:r>
      <w:r w:rsidR="00952715">
        <w:t>а</w:t>
      </w:r>
      <w:r w:rsidR="000F0409">
        <w:t xml:space="preserve"> несколько человек получили серь</w:t>
      </w:r>
      <w:r w:rsidR="00CB3BF3">
        <w:t>ё</w:t>
      </w:r>
      <w:r w:rsidR="000F0409">
        <w:t>зные травмы.</w:t>
      </w:r>
      <w:r w:rsidR="000B3AC2">
        <w:t xml:space="preserve"> </w:t>
      </w:r>
      <w:r w:rsidR="00CD3B35">
        <w:t xml:space="preserve"> </w:t>
      </w:r>
      <w:r w:rsidR="000B3AC2">
        <w:t xml:space="preserve">В </w:t>
      </w:r>
      <w:r w:rsidR="00D76D78">
        <w:t xml:space="preserve">последующие </w:t>
      </w:r>
      <w:r w:rsidR="000B3AC2">
        <w:t>нескольк</w:t>
      </w:r>
      <w:r w:rsidR="00D76D78">
        <w:t>о</w:t>
      </w:r>
      <w:r w:rsidR="000B3AC2">
        <w:t xml:space="preserve"> месяцев</w:t>
      </w:r>
      <w:r w:rsidR="00D76D78">
        <w:t xml:space="preserve"> после</w:t>
      </w:r>
      <w:r w:rsidR="000B3AC2">
        <w:t xml:space="preserve"> инцидент</w:t>
      </w:r>
      <w:r w:rsidR="00D76D78">
        <w:t>а</w:t>
      </w:r>
      <w:r w:rsidR="000B3AC2">
        <w:t xml:space="preserve"> по меньшей мере 100 граждан азиатских стран покинули Лесото, опасаясь преследований на этнической почве. </w:t>
      </w:r>
      <w:r w:rsidR="00CD3B35">
        <w:t xml:space="preserve"> </w:t>
      </w:r>
      <w:r w:rsidR="000B3AC2">
        <w:t>Согласно надёжным источникам, сохраняется повышенная напряженность между гражданами Лесото и владельцами предприятий из Азии и Южной Африки.</w:t>
      </w:r>
      <w:r w:rsidR="0069789A">
        <w:t xml:space="preserve"> </w:t>
      </w:r>
      <w:r w:rsidR="00CD3B35">
        <w:t xml:space="preserve"> </w:t>
      </w:r>
      <w:r w:rsidR="0069789A">
        <w:t>Может ли делегация предоставить дополнительную информацию относительно положения граждан азиатских стран в Лесото?</w:t>
      </w:r>
      <w:r w:rsidR="005F24F4">
        <w:t xml:space="preserve"> </w:t>
      </w:r>
    </w:p>
    <w:p w:rsidR="007F1AD7" w:rsidRDefault="007F1AD7" w:rsidP="007F1AD7">
      <w:pPr>
        <w:tabs>
          <w:tab w:val="left" w:pos="0"/>
        </w:tabs>
      </w:pPr>
    </w:p>
    <w:p w:rsidR="007F1AD7" w:rsidRDefault="007F1AD7" w:rsidP="00A57DC9">
      <w:pPr>
        <w:numPr>
          <w:ilvl w:val="0"/>
          <w:numId w:val="1"/>
        </w:numPr>
        <w:tabs>
          <w:tab w:val="left" w:pos="0"/>
        </w:tabs>
        <w:ind w:left="0" w:firstLine="0"/>
      </w:pPr>
      <w:r>
        <w:t>Что касается осущест</w:t>
      </w:r>
      <w:r w:rsidR="00CD3B35">
        <w:t xml:space="preserve">вления  статьи 2 Конвенции, то </w:t>
      </w:r>
      <w:r>
        <w:t xml:space="preserve">в четырнадцатом периодическом докладе Лесото </w:t>
      </w:r>
      <w:r w:rsidR="002C6394">
        <w:t>говорится о различных мерах</w:t>
      </w:r>
      <w:r>
        <w:t xml:space="preserve"> по запрещению расовой дискриминации в отношении лиц или групп и по обеспечению соблюдения  положений Конвенции властными структурами. </w:t>
      </w:r>
      <w:r w:rsidR="00CD3B35">
        <w:t xml:space="preserve"> </w:t>
      </w:r>
      <w:r w:rsidR="0054407B">
        <w:t>При этом</w:t>
      </w:r>
      <w:r>
        <w:t xml:space="preserve"> не всегда ясно, </w:t>
      </w:r>
      <w:r w:rsidR="0054407B">
        <w:t>явля</w:t>
      </w:r>
      <w:r w:rsidR="002C6394">
        <w:t>ется</w:t>
      </w:r>
      <w:r>
        <w:t xml:space="preserve"> ли политика, упомянутая в докладе, обязательн</w:t>
      </w:r>
      <w:r w:rsidR="0054407B">
        <w:t>ой</w:t>
      </w:r>
      <w:r>
        <w:t xml:space="preserve"> для исполнения </w:t>
      </w:r>
      <w:r w:rsidR="0054407B">
        <w:t>по законодательству</w:t>
      </w:r>
      <w:r>
        <w:t>.</w:t>
      </w:r>
    </w:p>
    <w:p w:rsidR="007F1AD7" w:rsidRDefault="007F1AD7" w:rsidP="007F1AD7">
      <w:pPr>
        <w:tabs>
          <w:tab w:val="left" w:pos="0"/>
        </w:tabs>
      </w:pPr>
    </w:p>
    <w:p w:rsidR="008260B7" w:rsidRDefault="007F1AD7" w:rsidP="00A57DC9">
      <w:pPr>
        <w:numPr>
          <w:ilvl w:val="0"/>
          <w:numId w:val="1"/>
        </w:numPr>
        <w:tabs>
          <w:tab w:val="left" w:pos="0"/>
        </w:tabs>
        <w:ind w:left="0" w:firstLine="0"/>
      </w:pPr>
      <w:r>
        <w:t xml:space="preserve">В докладе говорится, что одной из задач </w:t>
      </w:r>
      <w:r w:rsidR="00C80BEE">
        <w:t>М</w:t>
      </w:r>
      <w:r>
        <w:t xml:space="preserve">инистерства образования является </w:t>
      </w:r>
      <w:r w:rsidR="0054407B">
        <w:t>поощ</w:t>
      </w:r>
      <w:r w:rsidR="008260B7">
        <w:t>рение</w:t>
      </w:r>
      <w:r>
        <w:t xml:space="preserve"> культурных ценностей в </w:t>
      </w:r>
      <w:r w:rsidR="0054407B">
        <w:t xml:space="preserve">рамках </w:t>
      </w:r>
      <w:r w:rsidR="008260B7">
        <w:t>учебны</w:t>
      </w:r>
      <w:r w:rsidR="0054407B">
        <w:t>х</w:t>
      </w:r>
      <w:r>
        <w:t xml:space="preserve"> мероприяти</w:t>
      </w:r>
      <w:r w:rsidR="0054407B">
        <w:t xml:space="preserve">й. </w:t>
      </w:r>
      <w:r w:rsidR="00CD3B35">
        <w:t xml:space="preserve"> </w:t>
      </w:r>
      <w:r w:rsidR="0054407B">
        <w:t>Было бы полезно узнать, ог</w:t>
      </w:r>
      <w:r>
        <w:t>р</w:t>
      </w:r>
      <w:r w:rsidR="0054407B">
        <w:t>а</w:t>
      </w:r>
      <w:r>
        <w:t>ничиваются ли эти культурные ценност</w:t>
      </w:r>
      <w:r w:rsidR="008260B7">
        <w:t>и</w:t>
      </w:r>
      <w:r>
        <w:t xml:space="preserve"> традиционной культурой </w:t>
      </w:r>
      <w:r w:rsidR="008260B7">
        <w:t>говорящих на языке сесуто или в системе образо</w:t>
      </w:r>
      <w:r w:rsidR="00C80BEE">
        <w:t xml:space="preserve">вания также уделяется внимание </w:t>
      </w:r>
      <w:r w:rsidR="008260B7">
        <w:t xml:space="preserve">культурам </w:t>
      </w:r>
      <w:r w:rsidR="0054407B">
        <w:t>Азии и Европы.  Государство-уча</w:t>
      </w:r>
      <w:r w:rsidR="008260B7">
        <w:t>с</w:t>
      </w:r>
      <w:r w:rsidR="0054407B">
        <w:t>т</w:t>
      </w:r>
      <w:r w:rsidR="008260B7">
        <w:t xml:space="preserve">ник </w:t>
      </w:r>
      <w:r w:rsidR="0054407B">
        <w:t>указ</w:t>
      </w:r>
      <w:r w:rsidR="008260B7">
        <w:t xml:space="preserve">ывает, что </w:t>
      </w:r>
      <w:r w:rsidR="0054407B">
        <w:t xml:space="preserve">в некоторых районах </w:t>
      </w:r>
      <w:r w:rsidR="008260B7">
        <w:t xml:space="preserve">существуют проблемы </w:t>
      </w:r>
      <w:r w:rsidR="0054407B">
        <w:t>в связи с тем, что</w:t>
      </w:r>
      <w:r w:rsidR="008260B7">
        <w:t xml:space="preserve"> </w:t>
      </w:r>
      <w:r w:rsidR="0054407B">
        <w:t xml:space="preserve">людьми </w:t>
      </w:r>
      <w:r w:rsidR="008260B7">
        <w:t>определённ</w:t>
      </w:r>
      <w:r w:rsidR="0054407B">
        <w:t>ой</w:t>
      </w:r>
      <w:r w:rsidR="008260B7">
        <w:t xml:space="preserve"> класс</w:t>
      </w:r>
      <w:r w:rsidR="0054407B">
        <w:t>овой принадлежности были</w:t>
      </w:r>
      <w:r w:rsidR="008260B7">
        <w:t xml:space="preserve"> организова</w:t>
      </w:r>
      <w:r w:rsidR="0054407B">
        <w:t>ны</w:t>
      </w:r>
      <w:r w:rsidR="00CD3B35">
        <w:t xml:space="preserve"> школы </w:t>
      </w:r>
      <w:r w:rsidR="008260B7">
        <w:t>и</w:t>
      </w:r>
      <w:r w:rsidR="0054407B">
        <w:t xml:space="preserve"> что существует</w:t>
      </w:r>
      <w:r w:rsidR="008260B7">
        <w:t xml:space="preserve"> определённ</w:t>
      </w:r>
      <w:r w:rsidR="0054407B">
        <w:t>ая</w:t>
      </w:r>
      <w:r w:rsidR="008260B7">
        <w:t xml:space="preserve"> дискриминаци</w:t>
      </w:r>
      <w:r w:rsidR="0054407B">
        <w:t>я</w:t>
      </w:r>
      <w:r w:rsidR="008260B7">
        <w:t xml:space="preserve">, в </w:t>
      </w:r>
      <w:r w:rsidR="0054407B">
        <w:t>особенности</w:t>
      </w:r>
      <w:r w:rsidR="008260B7">
        <w:t xml:space="preserve"> </w:t>
      </w:r>
      <w:r w:rsidR="0054407B">
        <w:t>в отношении</w:t>
      </w:r>
      <w:r w:rsidR="008260B7">
        <w:t xml:space="preserve"> исламской школы, которая была вынуждена закрыться (пункт 21). </w:t>
      </w:r>
      <w:r w:rsidR="00CD3B35">
        <w:t xml:space="preserve"> </w:t>
      </w:r>
      <w:r w:rsidR="008260B7">
        <w:t xml:space="preserve">Комитет будет признателен, если делегация Лесото сможет предоставить дополнительную </w:t>
      </w:r>
      <w:r w:rsidR="00CB3BF3">
        <w:t xml:space="preserve">информацию </w:t>
      </w:r>
      <w:r w:rsidR="008260B7">
        <w:t>по данной теме.</w:t>
      </w:r>
    </w:p>
    <w:p w:rsidR="008260B7" w:rsidRDefault="008260B7" w:rsidP="008260B7">
      <w:pPr>
        <w:tabs>
          <w:tab w:val="left" w:pos="0"/>
        </w:tabs>
      </w:pPr>
    </w:p>
    <w:p w:rsidR="00102EEB" w:rsidRDefault="008F4914" w:rsidP="00A57DC9">
      <w:pPr>
        <w:numPr>
          <w:ilvl w:val="0"/>
          <w:numId w:val="1"/>
        </w:numPr>
        <w:tabs>
          <w:tab w:val="left" w:pos="0"/>
        </w:tabs>
        <w:ind w:left="0" w:firstLine="0"/>
      </w:pPr>
      <w:r>
        <w:t>В докладе особо выделяется статья 18 Конституции, котор</w:t>
      </w:r>
      <w:r w:rsidR="00CB3BF3">
        <w:t>ая</w:t>
      </w:r>
      <w:r>
        <w:t xml:space="preserve"> охраняет всех граждан от дискриминации по признаку расы (пункт 11). </w:t>
      </w:r>
      <w:r w:rsidR="00CD3B35">
        <w:t xml:space="preserve"> </w:t>
      </w:r>
      <w:r>
        <w:t xml:space="preserve">Два пункта статьи 18 требуют дополнительного разъяснения. </w:t>
      </w:r>
      <w:r w:rsidR="00CD3B35">
        <w:t xml:space="preserve"> </w:t>
      </w:r>
      <w:r>
        <w:t xml:space="preserve">В </w:t>
      </w:r>
      <w:r w:rsidR="003F4CC7">
        <w:t xml:space="preserve">пункте 18 </w:t>
      </w:r>
      <w:r>
        <w:t>1) г</w:t>
      </w:r>
      <w:r w:rsidR="003F4CC7">
        <w:t>оворится, что с учётом пунктов 4)</w:t>
      </w:r>
      <w:r>
        <w:t xml:space="preserve"> и 5</w:t>
      </w:r>
      <w:r w:rsidR="003F4CC7">
        <w:t>)</w:t>
      </w:r>
      <w:r>
        <w:t xml:space="preserve"> запрещается включение в законы положений, являющихся дискриминационными по своему содержанию и по своим последстви</w:t>
      </w:r>
      <w:r w:rsidR="00C80BEE">
        <w:t xml:space="preserve">ям, но в докладе не приводится </w:t>
      </w:r>
      <w:r w:rsidR="00CB3BF3">
        <w:t>конкретных</w:t>
      </w:r>
      <w:r w:rsidR="00C80BEE">
        <w:t xml:space="preserve"> формулировок </w:t>
      </w:r>
      <w:r w:rsidR="003F4CC7">
        <w:t xml:space="preserve">пунктов 4) и </w:t>
      </w:r>
      <w:r>
        <w:t xml:space="preserve">5). </w:t>
      </w:r>
      <w:r w:rsidR="00CD3B35">
        <w:t xml:space="preserve"> </w:t>
      </w:r>
      <w:r>
        <w:t>Од</w:t>
      </w:r>
      <w:r w:rsidR="003F4CC7">
        <w:t xml:space="preserve">новременно с этим в пункте 18 </w:t>
      </w:r>
      <w:r>
        <w:t>2) указывается, что с учётом положений пункта 6</w:t>
      </w:r>
      <w:r w:rsidR="003F4CC7">
        <w:t>)</w:t>
      </w:r>
      <w:r>
        <w:t xml:space="preserve">  никто не может подвергать</w:t>
      </w:r>
      <w:r w:rsidR="003F4CC7">
        <w:t>ся дискриминации на основе писа</w:t>
      </w:r>
      <w:r>
        <w:t xml:space="preserve">ного </w:t>
      </w:r>
      <w:r w:rsidR="003F4CC7">
        <w:t>права</w:t>
      </w:r>
      <w:r>
        <w:t xml:space="preserve"> или </w:t>
      </w:r>
      <w:r w:rsidR="003F4CC7">
        <w:t>в результате</w:t>
      </w:r>
      <w:r>
        <w:t xml:space="preserve"> исполнени</w:t>
      </w:r>
      <w:r w:rsidR="003F4CC7">
        <w:t>я</w:t>
      </w:r>
      <w:r>
        <w:t xml:space="preserve"> функций люб</w:t>
      </w:r>
      <w:r w:rsidR="003F4CC7">
        <w:t>ым</w:t>
      </w:r>
      <w:r>
        <w:t xml:space="preserve"> государственн</w:t>
      </w:r>
      <w:r w:rsidR="003F4CC7">
        <w:t>ым</w:t>
      </w:r>
      <w:r>
        <w:t xml:space="preserve"> учреждени</w:t>
      </w:r>
      <w:r w:rsidR="003F4CC7">
        <w:t>ем</w:t>
      </w:r>
      <w:r>
        <w:t xml:space="preserve"> или люб</w:t>
      </w:r>
      <w:r w:rsidR="003F4CC7">
        <w:t>ым</w:t>
      </w:r>
      <w:r>
        <w:t xml:space="preserve"> орган</w:t>
      </w:r>
      <w:r w:rsidR="003F4CC7">
        <w:t>ом</w:t>
      </w:r>
      <w:r>
        <w:t xml:space="preserve"> власти. </w:t>
      </w:r>
      <w:r w:rsidR="00CD3B35">
        <w:t xml:space="preserve"> </w:t>
      </w:r>
      <w:r>
        <w:t>Можно ли по</w:t>
      </w:r>
      <w:r w:rsidR="003F4CC7">
        <w:t>л</w:t>
      </w:r>
      <w:r>
        <w:t>учить полный текст статьи 18?</w:t>
      </w:r>
    </w:p>
    <w:p w:rsidR="00102EEB" w:rsidRDefault="00102EEB" w:rsidP="00102EEB">
      <w:pPr>
        <w:tabs>
          <w:tab w:val="left" w:pos="0"/>
        </w:tabs>
      </w:pPr>
    </w:p>
    <w:p w:rsidR="00835295" w:rsidRDefault="00102EEB" w:rsidP="00A57DC9">
      <w:pPr>
        <w:numPr>
          <w:ilvl w:val="0"/>
          <w:numId w:val="1"/>
        </w:numPr>
        <w:tabs>
          <w:tab w:val="left" w:pos="0"/>
        </w:tabs>
        <w:ind w:left="0" w:firstLine="0"/>
      </w:pPr>
      <w:r>
        <w:t xml:space="preserve">Также в докладе не </w:t>
      </w:r>
      <w:r w:rsidR="003F4CC7">
        <w:t>отражено</w:t>
      </w:r>
      <w:r>
        <w:t xml:space="preserve"> никаки</w:t>
      </w:r>
      <w:r w:rsidR="003F4CC7">
        <w:t>х</w:t>
      </w:r>
      <w:r>
        <w:t xml:space="preserve"> конкретны</w:t>
      </w:r>
      <w:r w:rsidR="003F4CC7">
        <w:t>х</w:t>
      </w:r>
      <w:r>
        <w:t xml:space="preserve"> мер, прин</w:t>
      </w:r>
      <w:r w:rsidR="00F97CBF">
        <w:t>ят</w:t>
      </w:r>
      <w:r w:rsidR="00CB3BF3">
        <w:t>ы</w:t>
      </w:r>
      <w:r w:rsidR="003F4CC7">
        <w:t>х</w:t>
      </w:r>
      <w:r>
        <w:t xml:space="preserve"> </w:t>
      </w:r>
      <w:r w:rsidR="00F97CBF">
        <w:t>во исполнение обязательства</w:t>
      </w:r>
      <w:r>
        <w:t xml:space="preserve"> не </w:t>
      </w:r>
      <w:r w:rsidR="00F904A0">
        <w:t>поощрять</w:t>
      </w:r>
      <w:r>
        <w:t>, не защищать или не подде</w:t>
      </w:r>
      <w:r w:rsidR="002F7658">
        <w:t>р</w:t>
      </w:r>
      <w:r>
        <w:t xml:space="preserve">живать расовую дискриминацию, </w:t>
      </w:r>
      <w:r w:rsidR="004F721A">
        <w:t>осуществ</w:t>
      </w:r>
      <w:r w:rsidR="00F97CBF">
        <w:t>л</w:t>
      </w:r>
      <w:r w:rsidR="004F721A">
        <w:t>яемую какими бы то ни было лицами</w:t>
      </w:r>
      <w:r>
        <w:t xml:space="preserve">. </w:t>
      </w:r>
      <w:r w:rsidR="00CD3B35">
        <w:t xml:space="preserve"> </w:t>
      </w:r>
      <w:r>
        <w:t xml:space="preserve">Кроме того, в докладе говорится, что не было </w:t>
      </w:r>
      <w:r w:rsidR="00F97CBF">
        <w:t>осуществлено</w:t>
      </w:r>
      <w:r>
        <w:t xml:space="preserve"> никаких </w:t>
      </w:r>
      <w:r w:rsidR="004F721A">
        <w:t>мер</w:t>
      </w:r>
      <w:r w:rsidR="00CD3B35">
        <w:t xml:space="preserve"> по пересмотру </w:t>
      </w:r>
      <w:r w:rsidR="004F721A">
        <w:t>политики правительства в национальном и местном масштабе</w:t>
      </w:r>
      <w:r>
        <w:t xml:space="preserve"> или по исправлению, отмене и аннулированию любых законов или </w:t>
      </w:r>
      <w:r w:rsidR="004F721A">
        <w:t>постановлений</w:t>
      </w:r>
      <w:r>
        <w:t xml:space="preserve">, </w:t>
      </w:r>
      <w:r w:rsidR="004F721A">
        <w:t>ведущих к возникновению</w:t>
      </w:r>
      <w:r w:rsidR="00AF3077">
        <w:t xml:space="preserve"> или совершению актов расовой дискриминации (пункт 16), и </w:t>
      </w:r>
      <w:r w:rsidR="00F97CBF">
        <w:t xml:space="preserve">что </w:t>
      </w:r>
      <w:r w:rsidR="00AF3077">
        <w:t>не существует единой организации, занимающейся вопросом интеграции различных расовых групп и устранением межрасовых барьеров (пункт 17).  В свете недавней напряженност</w:t>
      </w:r>
      <w:r w:rsidR="00CB3BF3">
        <w:t>и</w:t>
      </w:r>
      <w:r w:rsidR="00AF3077">
        <w:t>, связанной с исламскими школами, и возникшей между азиатскими владельцами фабрики и работниками</w:t>
      </w:r>
      <w:r w:rsidR="00CB3BF3">
        <w:t>, принадлежащими к народности</w:t>
      </w:r>
      <w:r w:rsidR="00AF3077">
        <w:t xml:space="preserve"> бесуто, она обращается с просьбой к делегации Лесото предоставить </w:t>
      </w:r>
      <w:r w:rsidR="00F97CBF">
        <w:t xml:space="preserve">дополнительные </w:t>
      </w:r>
      <w:r w:rsidR="00AF3077">
        <w:t xml:space="preserve">разъяснения по этим </w:t>
      </w:r>
      <w:r w:rsidR="00F97CBF">
        <w:t>ситуациям</w:t>
      </w:r>
      <w:r w:rsidR="00AF3077">
        <w:t xml:space="preserve">.  Существует ли какой-либо механизм для </w:t>
      </w:r>
      <w:r w:rsidR="00F97CBF">
        <w:t>анализа</w:t>
      </w:r>
      <w:r w:rsidR="00AF3077">
        <w:t xml:space="preserve"> </w:t>
      </w:r>
      <w:r w:rsidR="00F97CBF">
        <w:t>нормотворческой деятельности</w:t>
      </w:r>
      <w:r w:rsidR="00AF3077">
        <w:t xml:space="preserve"> </w:t>
      </w:r>
      <w:r w:rsidR="00F97CBF">
        <w:t>в целях</w:t>
      </w:r>
      <w:r w:rsidR="00AF3077">
        <w:t xml:space="preserve"> содействия расовому равенству?</w:t>
      </w:r>
    </w:p>
    <w:p w:rsidR="00835295" w:rsidRDefault="00835295" w:rsidP="00835295">
      <w:pPr>
        <w:tabs>
          <w:tab w:val="left" w:pos="0"/>
        </w:tabs>
      </w:pPr>
    </w:p>
    <w:p w:rsidR="00102EEB" w:rsidRDefault="00F97CBF" w:rsidP="00A57DC9">
      <w:pPr>
        <w:numPr>
          <w:ilvl w:val="0"/>
          <w:numId w:val="1"/>
        </w:numPr>
        <w:tabs>
          <w:tab w:val="left" w:pos="0"/>
        </w:tabs>
        <w:ind w:left="0" w:firstLine="0"/>
      </w:pPr>
      <w:r>
        <w:t>Что касается</w:t>
      </w:r>
      <w:r w:rsidR="00835295">
        <w:t xml:space="preserve"> осуществления статьи 4 Конвенции, она говорит, что в четырнадцатом периодическом докладе </w:t>
      </w:r>
      <w:r>
        <w:t>содержится упоминание о</w:t>
      </w:r>
      <w:r w:rsidR="00835295">
        <w:t xml:space="preserve"> </w:t>
      </w:r>
      <w:r>
        <w:t>п</w:t>
      </w:r>
      <w:r w:rsidR="00835295">
        <w:t>остановлени</w:t>
      </w:r>
      <w:r>
        <w:t>и</w:t>
      </w:r>
      <w:r w:rsidR="00835295">
        <w:t xml:space="preserve"> 1971 года о межрасовых отношениях в качестве меры, призванной </w:t>
      </w:r>
      <w:r>
        <w:t xml:space="preserve">искоренить любое </w:t>
      </w:r>
      <w:r w:rsidR="00835295">
        <w:t>подстрекательство к совершению актов расовой дискриминации или сами акты расовой дискр</w:t>
      </w:r>
      <w:r>
        <w:t>и</w:t>
      </w:r>
      <w:r w:rsidR="00835295">
        <w:t>минации</w:t>
      </w:r>
      <w:r w:rsidR="000D191A">
        <w:t>, в силу того, что там</w:t>
      </w:r>
      <w:r w:rsidR="00835295">
        <w:t xml:space="preserve"> </w:t>
      </w:r>
      <w:r w:rsidR="001C25D9">
        <w:t>предусм</w:t>
      </w:r>
      <w:r w:rsidR="000D191A">
        <w:t>отрено</w:t>
      </w:r>
      <w:r w:rsidR="00835295">
        <w:t>, что</w:t>
      </w:r>
      <w:r w:rsidR="001C25D9">
        <w:t xml:space="preserve"> любое лицо, которое преднамеренно побуждет, подстрекает или провоцирует</w:t>
      </w:r>
      <w:r w:rsidR="00835295">
        <w:t xml:space="preserve"> </w:t>
      </w:r>
      <w:r w:rsidR="001C25D9">
        <w:t>любое лицо к совершению акта дискр</w:t>
      </w:r>
      <w:r w:rsidR="000D191A">
        <w:t>и</w:t>
      </w:r>
      <w:r w:rsidR="001C25D9">
        <w:t>минации по признаку расы, виновно в преступлении (пункт 34), но в нём отсутствует сам текст этого раздела, а также не упоминается ни о каких положениях, согласно которым преступлением считается  участие в организациях, поощряющих и подстрекающих к расовой дискриминации</w:t>
      </w:r>
      <w:r w:rsidR="006702DB">
        <w:t xml:space="preserve">. </w:t>
      </w:r>
      <w:r w:rsidR="00CD3B35">
        <w:t xml:space="preserve"> </w:t>
      </w:r>
      <w:r w:rsidR="006702DB">
        <w:t>Хотя «преднамеренные» акты</w:t>
      </w:r>
      <w:r w:rsidR="000D191A">
        <w:t>,</w:t>
      </w:r>
      <w:r w:rsidR="006702DB">
        <w:t xml:space="preserve"> возможно</w:t>
      </w:r>
      <w:r w:rsidR="000D191A">
        <w:t>, и охватываются п</w:t>
      </w:r>
      <w:r w:rsidR="006702DB">
        <w:t xml:space="preserve">остановлением 1971 года, неясно, считается ли </w:t>
      </w:r>
      <w:r w:rsidR="000D191A">
        <w:t>само по себе</w:t>
      </w:r>
      <w:r w:rsidR="006702DB">
        <w:t xml:space="preserve"> участие в расистской организации преступлением согласно законодательству Лесото.</w:t>
      </w:r>
    </w:p>
    <w:p w:rsidR="00CD0927" w:rsidRDefault="00CD0927" w:rsidP="00CD0927">
      <w:pPr>
        <w:tabs>
          <w:tab w:val="left" w:pos="0"/>
        </w:tabs>
      </w:pPr>
    </w:p>
    <w:p w:rsidR="00495718" w:rsidRDefault="00CD0927" w:rsidP="00A57DC9">
      <w:pPr>
        <w:numPr>
          <w:ilvl w:val="0"/>
          <w:numId w:val="1"/>
        </w:numPr>
        <w:tabs>
          <w:tab w:val="left" w:pos="0"/>
        </w:tabs>
        <w:ind w:left="0" w:firstLine="0"/>
      </w:pPr>
      <w:r>
        <w:t>Может ли делегация Лесото объяснить, рассматривался ли вопрос о принятии законов для выполнения страно</w:t>
      </w:r>
      <w:r w:rsidR="000D191A">
        <w:t>й обязательств в соответствии с пунктами</w:t>
      </w:r>
      <w:r w:rsidR="000D191A" w:rsidRPr="000D191A">
        <w:t xml:space="preserve"> </w:t>
      </w:r>
      <w:r w:rsidR="000D191A">
        <w:t xml:space="preserve">а) и </w:t>
      </w:r>
      <w:r w:rsidR="000D191A">
        <w:rPr>
          <w:lang w:val="en-US"/>
        </w:rPr>
        <w:t>b</w:t>
      </w:r>
      <w:r w:rsidR="000D191A" w:rsidRPr="00CD0927">
        <w:t>)</w:t>
      </w:r>
      <w:r>
        <w:t xml:space="preserve"> статьи 4</w:t>
      </w:r>
      <w:r w:rsidRPr="00CD0927">
        <w:t>?</w:t>
      </w:r>
      <w:r>
        <w:t xml:space="preserve"> </w:t>
      </w:r>
      <w:r w:rsidR="00CD3B35">
        <w:t xml:space="preserve"> </w:t>
      </w:r>
      <w:r>
        <w:t>Хотя в докладе имеется общее опи</w:t>
      </w:r>
      <w:r w:rsidR="000D191A">
        <w:t>сание мер, касающихся пункта а) статьи 4</w:t>
      </w:r>
      <w:r>
        <w:t xml:space="preserve">, в нём не учитывается общая рекомендация </w:t>
      </w:r>
      <w:r w:rsidR="000D191A">
        <w:rPr>
          <w:lang w:val="en-US"/>
        </w:rPr>
        <w:t>XV</w:t>
      </w:r>
      <w:r w:rsidR="000D191A">
        <w:t xml:space="preserve"> </w:t>
      </w:r>
      <w:r>
        <w:t xml:space="preserve">Комитета, согласно которой финансирование </w:t>
      </w:r>
      <w:r w:rsidR="00495718">
        <w:t>расистской деятельности считается преступлением.</w:t>
      </w:r>
    </w:p>
    <w:p w:rsidR="00495718" w:rsidRDefault="00495718" w:rsidP="00495718">
      <w:pPr>
        <w:tabs>
          <w:tab w:val="left" w:pos="0"/>
        </w:tabs>
      </w:pPr>
    </w:p>
    <w:p w:rsidR="00495718" w:rsidRDefault="00495718" w:rsidP="00A57DC9">
      <w:pPr>
        <w:numPr>
          <w:ilvl w:val="0"/>
          <w:numId w:val="1"/>
        </w:numPr>
        <w:tabs>
          <w:tab w:val="left" w:pos="0"/>
        </w:tabs>
        <w:ind w:left="0" w:firstLine="0"/>
      </w:pPr>
      <w:r>
        <w:t xml:space="preserve">Она </w:t>
      </w:r>
      <w:r w:rsidR="000D191A">
        <w:t>хотела бы выяснить у</w:t>
      </w:r>
      <w:r>
        <w:t xml:space="preserve"> государств</w:t>
      </w:r>
      <w:r w:rsidR="000D191A">
        <w:t>а</w:t>
      </w:r>
      <w:r>
        <w:t xml:space="preserve">-участника, было </w:t>
      </w:r>
      <w:r w:rsidR="002C6394">
        <w:t xml:space="preserve">ли </w:t>
      </w:r>
      <w:r>
        <w:t xml:space="preserve">принято какое-либо уголовное законодательство, непосредственно отвечающее требованиям </w:t>
      </w:r>
      <w:r w:rsidR="000D191A">
        <w:t xml:space="preserve">пунктов а) и </w:t>
      </w:r>
      <w:r w:rsidR="000D191A">
        <w:rPr>
          <w:lang w:val="en-US"/>
        </w:rPr>
        <w:t>b</w:t>
      </w:r>
      <w:r w:rsidR="000D191A" w:rsidRPr="00CD0927">
        <w:t>)</w:t>
      </w:r>
      <w:r w:rsidR="000D191A">
        <w:t xml:space="preserve"> статьи 4 </w:t>
      </w:r>
      <w:r>
        <w:t>Конвенции.</w:t>
      </w:r>
    </w:p>
    <w:p w:rsidR="00495718" w:rsidRDefault="00495718" w:rsidP="00495718">
      <w:pPr>
        <w:tabs>
          <w:tab w:val="left" w:pos="0"/>
        </w:tabs>
      </w:pPr>
    </w:p>
    <w:p w:rsidR="0060406C" w:rsidRDefault="00495718" w:rsidP="00A57DC9">
      <w:pPr>
        <w:numPr>
          <w:ilvl w:val="0"/>
          <w:numId w:val="1"/>
        </w:numPr>
        <w:tabs>
          <w:tab w:val="clear" w:pos="480"/>
          <w:tab w:val="clear" w:pos="567"/>
          <w:tab w:val="clear" w:pos="1134"/>
          <w:tab w:val="left" w:pos="0"/>
          <w:tab w:val="left" w:pos="540"/>
        </w:tabs>
        <w:ind w:left="0" w:firstLine="0"/>
      </w:pPr>
      <w:r>
        <w:t xml:space="preserve">Что касается осуществления статьи 5 Конвенции, то неясно, распространяется ли принцип равного обращения в судах на членов групп меньшинств, скажем, на граждан, являющихся выходцами из Индии. </w:t>
      </w:r>
      <w:r w:rsidR="00CD3B35">
        <w:t xml:space="preserve"> </w:t>
      </w:r>
      <w:r>
        <w:t xml:space="preserve">Применимо ли обычное право также по отношению к иностранцам? </w:t>
      </w:r>
      <w:r w:rsidR="00CD3B35">
        <w:t xml:space="preserve"> </w:t>
      </w:r>
      <w:r>
        <w:t>Каким образом определяется,</w:t>
      </w:r>
      <w:r w:rsidR="0060406C">
        <w:t xml:space="preserve"> применять ли обычное или общее право? </w:t>
      </w:r>
      <w:r w:rsidR="00CD3B35">
        <w:t xml:space="preserve"> </w:t>
      </w:r>
      <w:r w:rsidR="0060406C">
        <w:t>Как была решена проблема наследственного права?</w:t>
      </w:r>
    </w:p>
    <w:p w:rsidR="0060406C" w:rsidRDefault="0060406C" w:rsidP="0060406C">
      <w:pPr>
        <w:tabs>
          <w:tab w:val="left" w:pos="0"/>
        </w:tabs>
      </w:pPr>
    </w:p>
    <w:p w:rsidR="0060406C" w:rsidRDefault="0060406C" w:rsidP="00A57DC9">
      <w:pPr>
        <w:numPr>
          <w:ilvl w:val="0"/>
          <w:numId w:val="1"/>
        </w:numPr>
        <w:tabs>
          <w:tab w:val="clear" w:pos="480"/>
          <w:tab w:val="clear" w:pos="567"/>
          <w:tab w:val="clear" w:pos="1134"/>
          <w:tab w:val="left" w:pos="0"/>
          <w:tab w:val="left" w:pos="540"/>
        </w:tabs>
        <w:ind w:left="0" w:firstLine="0"/>
      </w:pPr>
      <w:r>
        <w:t xml:space="preserve">Может ли делегация Лесото объяснить, имеют ли все люди право на гражданство, как предусмотрено </w:t>
      </w:r>
      <w:r w:rsidR="000D191A">
        <w:t xml:space="preserve">подпунктом </w:t>
      </w:r>
      <w:r w:rsidR="000D191A">
        <w:rPr>
          <w:lang w:val="en-US"/>
        </w:rPr>
        <w:t>iii</w:t>
      </w:r>
      <w:r w:rsidR="000D191A" w:rsidRPr="0060406C">
        <w:t>)</w:t>
      </w:r>
      <w:r w:rsidR="000D191A">
        <w:t xml:space="preserve"> </w:t>
      </w:r>
      <w:r w:rsidR="000D191A">
        <w:rPr>
          <w:lang w:val="en-US"/>
        </w:rPr>
        <w:t>d</w:t>
      </w:r>
      <w:r w:rsidR="000D191A" w:rsidRPr="0060406C">
        <w:t xml:space="preserve">) </w:t>
      </w:r>
      <w:r>
        <w:t>стать</w:t>
      </w:r>
      <w:r w:rsidR="000D191A">
        <w:t>и</w:t>
      </w:r>
      <w:r>
        <w:t xml:space="preserve"> 5 Конвенции?</w:t>
      </w:r>
    </w:p>
    <w:p w:rsidR="0060406C" w:rsidRDefault="0060406C" w:rsidP="0060406C">
      <w:pPr>
        <w:tabs>
          <w:tab w:val="left" w:pos="0"/>
        </w:tabs>
      </w:pPr>
    </w:p>
    <w:p w:rsidR="00CD0927" w:rsidRDefault="0060406C" w:rsidP="00A57DC9">
      <w:pPr>
        <w:numPr>
          <w:ilvl w:val="0"/>
          <w:numId w:val="1"/>
        </w:numPr>
        <w:tabs>
          <w:tab w:val="clear" w:pos="480"/>
          <w:tab w:val="clear" w:pos="567"/>
          <w:tab w:val="clear" w:pos="1134"/>
          <w:tab w:val="left" w:pos="0"/>
          <w:tab w:val="left" w:pos="540"/>
        </w:tabs>
        <w:ind w:left="0" w:firstLine="0"/>
      </w:pPr>
      <w:r>
        <w:t xml:space="preserve">Что касается осуществления статьи 6 Конвенции, в докладе говорится, что </w:t>
      </w:r>
      <w:r w:rsidR="00265B31">
        <w:t>есть</w:t>
      </w:r>
      <w:r>
        <w:t xml:space="preserve"> </w:t>
      </w:r>
      <w:r w:rsidR="00265B31">
        <w:t xml:space="preserve">определённое </w:t>
      </w:r>
      <w:r>
        <w:t xml:space="preserve">положение Конституции, </w:t>
      </w:r>
      <w:r w:rsidR="00265B31">
        <w:t xml:space="preserve">есть </w:t>
      </w:r>
      <w:r w:rsidR="00CD3B35">
        <w:t xml:space="preserve">правовая норма </w:t>
      </w:r>
      <w:r>
        <w:t xml:space="preserve">и </w:t>
      </w:r>
      <w:r w:rsidR="00265B31">
        <w:t xml:space="preserve">есть </w:t>
      </w:r>
      <w:r>
        <w:t>омбудсмен, который непосредственно</w:t>
      </w:r>
      <w:r w:rsidR="00C10BBF">
        <w:t xml:space="preserve"> рассматривает жалобы, связанные с расовой дискриминацией, но на момент представления доклада не поступило ни одной жалобы (пункты 70-72). </w:t>
      </w:r>
      <w:r w:rsidR="00CD3B35">
        <w:t xml:space="preserve"> Были ли поданы подобные жалобы </w:t>
      </w:r>
      <w:r w:rsidR="00C10BBF">
        <w:t xml:space="preserve">в течение двух лет, прошедших после </w:t>
      </w:r>
      <w:r w:rsidR="00265B31">
        <w:t>представления</w:t>
      </w:r>
      <w:r w:rsidR="00C10BBF">
        <w:t xml:space="preserve"> доклада? </w:t>
      </w:r>
      <w:r w:rsidR="00CD3B35">
        <w:t xml:space="preserve"> </w:t>
      </w:r>
      <w:r w:rsidR="00C10BBF">
        <w:t>Если да, то какие типы дискриминации указыва</w:t>
      </w:r>
      <w:r w:rsidR="002C6394">
        <w:t>лись</w:t>
      </w:r>
      <w:r w:rsidR="00C10BBF">
        <w:t xml:space="preserve"> в жалобах, </w:t>
      </w:r>
      <w:r w:rsidR="00265B31">
        <w:t>а также</w:t>
      </w:r>
      <w:r w:rsidR="00C10BBF">
        <w:t xml:space="preserve"> какие решения были приняты по этим делам? </w:t>
      </w:r>
      <w:r w:rsidR="00CD3B35">
        <w:t xml:space="preserve"> </w:t>
      </w:r>
      <w:r w:rsidR="00C10BBF">
        <w:t>Какие шаги предпринимает Лесото для обучения своих граждан имеющимся у них правам в соответствии с Конвенци</w:t>
      </w:r>
      <w:r w:rsidR="00265B31">
        <w:t>ей</w:t>
      </w:r>
      <w:r w:rsidR="00C10BBF">
        <w:t xml:space="preserve"> и насколько доступны  механизмы по </w:t>
      </w:r>
      <w:r w:rsidR="003A3A0C">
        <w:t>защите своих прав</w:t>
      </w:r>
      <w:r w:rsidR="00C10BBF">
        <w:t>?</w:t>
      </w:r>
    </w:p>
    <w:p w:rsidR="00C10BBF" w:rsidRDefault="00C10BBF" w:rsidP="00C10BBF">
      <w:pPr>
        <w:tabs>
          <w:tab w:val="left" w:pos="0"/>
        </w:tabs>
      </w:pPr>
    </w:p>
    <w:p w:rsidR="00102EEB" w:rsidRDefault="00C10BBF" w:rsidP="00A57DC9">
      <w:pPr>
        <w:numPr>
          <w:ilvl w:val="0"/>
          <w:numId w:val="1"/>
        </w:numPr>
        <w:tabs>
          <w:tab w:val="left" w:pos="0"/>
        </w:tabs>
        <w:ind w:left="0" w:firstLine="0"/>
      </w:pPr>
      <w:r>
        <w:t xml:space="preserve">Что касается осуществления статьи 7 Конвенции, </w:t>
      </w:r>
      <w:r w:rsidR="00265B31">
        <w:t xml:space="preserve">то </w:t>
      </w:r>
      <w:r>
        <w:t xml:space="preserve">государство-участник сообщает, что </w:t>
      </w:r>
      <w:r w:rsidR="003B7355">
        <w:t>в стране не проводится информационно-просветительская работа, направленная на поо</w:t>
      </w:r>
      <w:r w:rsidR="00265B31">
        <w:t>щрение взаимопонимания, терпимости</w:t>
      </w:r>
      <w:r w:rsidR="003B7355">
        <w:t xml:space="preserve"> и дружбы между расовыми и этническими группами страны (пункт 73). </w:t>
      </w:r>
      <w:r w:rsidR="00CD3B35">
        <w:t xml:space="preserve"> </w:t>
      </w:r>
      <w:r w:rsidR="003B7355">
        <w:t xml:space="preserve">Так ли до сих пор обстоит дело? </w:t>
      </w:r>
      <w:r w:rsidR="00CD3B35">
        <w:t xml:space="preserve"> </w:t>
      </w:r>
      <w:r w:rsidR="003B7355">
        <w:t>Были ли созданы какие-либо программы для обеспечения соблюдения Лесото своих обязательств в соответствии со статьей 7?</w:t>
      </w:r>
    </w:p>
    <w:p w:rsidR="003B7355" w:rsidRDefault="003B7355" w:rsidP="003B7355">
      <w:pPr>
        <w:tabs>
          <w:tab w:val="left" w:pos="0"/>
        </w:tabs>
      </w:pPr>
    </w:p>
    <w:p w:rsidR="003B7355" w:rsidRDefault="005E37B4" w:rsidP="00A57DC9">
      <w:pPr>
        <w:numPr>
          <w:ilvl w:val="0"/>
          <w:numId w:val="1"/>
        </w:numPr>
        <w:tabs>
          <w:tab w:val="left" w:pos="0"/>
        </w:tabs>
        <w:ind w:left="0" w:firstLine="0"/>
      </w:pPr>
      <w:r>
        <w:t>В докладе утверждается, что в Лесото не существует расовой дискриминации и что под</w:t>
      </w:r>
      <w:r w:rsidR="00265B31">
        <w:t>обные жалобы не подаются.  Даже</w:t>
      </w:r>
      <w:r>
        <w:t xml:space="preserve"> если это правда, это не о</w:t>
      </w:r>
      <w:r w:rsidR="00C80BEE">
        <w:t>свобождает государство-участник</w:t>
      </w:r>
      <w:r>
        <w:t xml:space="preserve"> от своего обязательства в соответствии с Конвенцией </w:t>
      </w:r>
      <w:r w:rsidR="00265B31">
        <w:t>относительно принятия</w:t>
      </w:r>
      <w:r>
        <w:t xml:space="preserve"> эффективно</w:t>
      </w:r>
      <w:r w:rsidR="00265B31">
        <w:t>го</w:t>
      </w:r>
      <w:r>
        <w:t xml:space="preserve"> законодательств</w:t>
      </w:r>
      <w:r w:rsidR="00265B31">
        <w:t>а</w:t>
      </w:r>
      <w:r>
        <w:t>, политик</w:t>
      </w:r>
      <w:r w:rsidR="00265B31">
        <w:t>и</w:t>
      </w:r>
      <w:r>
        <w:t xml:space="preserve"> и программ </w:t>
      </w:r>
      <w:r w:rsidR="00D77500">
        <w:t>для борьбы с расовой дискриминацией.</w:t>
      </w:r>
    </w:p>
    <w:p w:rsidR="00D77500" w:rsidRDefault="00D77500" w:rsidP="00D77500">
      <w:pPr>
        <w:tabs>
          <w:tab w:val="left" w:pos="0"/>
        </w:tabs>
      </w:pPr>
    </w:p>
    <w:p w:rsidR="00D77500" w:rsidRDefault="00D77500" w:rsidP="00102EEB">
      <w:pPr>
        <w:numPr>
          <w:ilvl w:val="0"/>
          <w:numId w:val="1"/>
        </w:numPr>
        <w:tabs>
          <w:tab w:val="left" w:pos="0"/>
        </w:tabs>
      </w:pPr>
      <w:r>
        <w:t>Она с удовольствием продолжит диалог с Лесото.</w:t>
      </w:r>
    </w:p>
    <w:p w:rsidR="00D77500" w:rsidRDefault="00D77500" w:rsidP="00D77500">
      <w:pPr>
        <w:tabs>
          <w:tab w:val="left" w:pos="0"/>
        </w:tabs>
      </w:pPr>
    </w:p>
    <w:p w:rsidR="00D77500" w:rsidRDefault="00D77500" w:rsidP="00A57DC9">
      <w:pPr>
        <w:numPr>
          <w:ilvl w:val="0"/>
          <w:numId w:val="1"/>
        </w:numPr>
        <w:tabs>
          <w:tab w:val="left" w:pos="0"/>
        </w:tabs>
        <w:ind w:left="0" w:firstLine="0"/>
      </w:pPr>
      <w:r w:rsidRPr="00A57DC9">
        <w:rPr>
          <w:u w:val="single"/>
        </w:rPr>
        <w:t>Г-н ВАЛЕНСИ</w:t>
      </w:r>
      <w:r w:rsidR="00265B31">
        <w:rPr>
          <w:u w:val="single"/>
        </w:rPr>
        <w:t>Я</w:t>
      </w:r>
      <w:r w:rsidRPr="00A57DC9">
        <w:rPr>
          <w:u w:val="single"/>
        </w:rPr>
        <w:t xml:space="preserve"> РОДРИГЕС</w:t>
      </w:r>
      <w:r>
        <w:t xml:space="preserve"> говорит, что, хотя Комитету и не была предоставлена подробная демо</w:t>
      </w:r>
      <w:r w:rsidR="00265B31">
        <w:t>г</w:t>
      </w:r>
      <w:r>
        <w:t>ра</w:t>
      </w:r>
      <w:r w:rsidR="00265B31">
        <w:t>ф</w:t>
      </w:r>
      <w:r>
        <w:t xml:space="preserve">ическая информация, ему известно о существовании в Лесото меньшинств, состоящих из выходцев из Индии, представителей народностей хоса и фути; </w:t>
      </w:r>
      <w:r w:rsidR="00265B31">
        <w:t>в этой связи</w:t>
      </w:r>
      <w:r>
        <w:t xml:space="preserve"> осуществление Конвенции является важным делом, несмотря на утверждения государства-участника о том, что в стране отсутствует расовая дискриминация.</w:t>
      </w:r>
    </w:p>
    <w:p w:rsidR="00D77500" w:rsidRDefault="00D77500" w:rsidP="00D77500">
      <w:pPr>
        <w:tabs>
          <w:tab w:val="left" w:pos="0"/>
        </w:tabs>
      </w:pPr>
    </w:p>
    <w:p w:rsidR="00405207" w:rsidRDefault="00D77500" w:rsidP="00565808">
      <w:pPr>
        <w:numPr>
          <w:ilvl w:val="0"/>
          <w:numId w:val="1"/>
        </w:numPr>
        <w:tabs>
          <w:tab w:val="left" w:pos="0"/>
        </w:tabs>
        <w:ind w:left="0" w:firstLine="0"/>
      </w:pPr>
      <w:r>
        <w:t>Какова ситуация с Конвенци</w:t>
      </w:r>
      <w:r w:rsidR="00797ECE">
        <w:t>ей</w:t>
      </w:r>
      <w:r>
        <w:t xml:space="preserve"> в отношении внутреннего законодательства в Лесото?</w:t>
      </w:r>
      <w:r w:rsidR="00797ECE">
        <w:t xml:space="preserve"> </w:t>
      </w:r>
      <w:r w:rsidR="00CD3B35">
        <w:t xml:space="preserve"> </w:t>
      </w:r>
      <w:r w:rsidR="00797ECE">
        <w:t xml:space="preserve">Необходимы ли специальные правовые нормы для её осуществления? </w:t>
      </w:r>
      <w:r w:rsidR="00CD3B35">
        <w:t xml:space="preserve"> </w:t>
      </w:r>
      <w:r w:rsidR="00797ECE">
        <w:t xml:space="preserve">Возможно ли ссылаться на Конвенцию в местных судах? </w:t>
      </w:r>
      <w:r w:rsidR="00CD3B35">
        <w:t xml:space="preserve"> </w:t>
      </w:r>
      <w:r w:rsidR="00797ECE">
        <w:t>Какая из двух параллельно существующих судебных систем</w:t>
      </w:r>
      <w:r w:rsidR="003631F8">
        <w:t xml:space="preserve"> применяется в отношении этого инструмента</w:t>
      </w:r>
      <w:r w:rsidR="00405207">
        <w:t>?</w:t>
      </w:r>
    </w:p>
    <w:p w:rsidR="00405207" w:rsidRDefault="00405207" w:rsidP="00405207">
      <w:pPr>
        <w:tabs>
          <w:tab w:val="left" w:pos="0"/>
        </w:tabs>
      </w:pPr>
    </w:p>
    <w:p w:rsidR="00405207" w:rsidRDefault="00265B31" w:rsidP="00565808">
      <w:pPr>
        <w:numPr>
          <w:ilvl w:val="0"/>
          <w:numId w:val="1"/>
        </w:numPr>
        <w:tabs>
          <w:tab w:val="clear" w:pos="480"/>
          <w:tab w:val="clear" w:pos="567"/>
          <w:tab w:val="clear" w:pos="1134"/>
          <w:tab w:val="left" w:pos="0"/>
          <w:tab w:val="left" w:pos="540"/>
        </w:tabs>
        <w:ind w:left="0" w:firstLine="0"/>
      </w:pPr>
      <w:r>
        <w:t>Кроме п</w:t>
      </w:r>
      <w:r w:rsidR="00405207">
        <w:t>остановления 1971 года, существуют ли законодательные нормы, которые претворяют в жизнь конституционные положения, запрещающие расовую дискриминацию и провозглашающие равенство перед законом?</w:t>
      </w:r>
    </w:p>
    <w:p w:rsidR="00405207" w:rsidRDefault="00405207" w:rsidP="00405207">
      <w:pPr>
        <w:tabs>
          <w:tab w:val="left" w:pos="0"/>
        </w:tabs>
      </w:pPr>
    </w:p>
    <w:p w:rsidR="00D77500" w:rsidRDefault="00405207" w:rsidP="00565808">
      <w:pPr>
        <w:numPr>
          <w:ilvl w:val="0"/>
          <w:numId w:val="1"/>
        </w:numPr>
        <w:tabs>
          <w:tab w:val="left" w:pos="0"/>
        </w:tabs>
        <w:ind w:left="0" w:firstLine="0"/>
      </w:pPr>
      <w:r>
        <w:t>Он приветств</w:t>
      </w:r>
      <w:r w:rsidR="00265B31">
        <w:t>овал бы</w:t>
      </w:r>
      <w:r>
        <w:t xml:space="preserve"> дальнейшие разъяснения </w:t>
      </w:r>
      <w:r w:rsidR="00CE408F">
        <w:t>касательно</w:t>
      </w:r>
      <w:r>
        <w:t xml:space="preserve"> статьи 18.7 Конституции</w:t>
      </w:r>
      <w:r w:rsidR="00CE408F">
        <w:t>, которая запрещает дискриминацию в отношении доступа к общественным местам и учреждениям – принцип, кот</w:t>
      </w:r>
      <w:r w:rsidR="00C80BEE">
        <w:t>о</w:t>
      </w:r>
      <w:r w:rsidR="00CE408F">
        <w:t xml:space="preserve">рому Комитет придает важное значение. </w:t>
      </w:r>
      <w:r w:rsidR="00CD3B35">
        <w:t xml:space="preserve"> </w:t>
      </w:r>
      <w:r w:rsidR="00CE408F">
        <w:t xml:space="preserve">Также требуется дополнительная информация о </w:t>
      </w:r>
      <w:r w:rsidR="00265B31">
        <w:t>сфере применения статьи 5 п</w:t>
      </w:r>
      <w:r w:rsidR="00CE408F">
        <w:t xml:space="preserve">остановления о межрасовых отношениях для выяснения факта соблюдения положений </w:t>
      </w:r>
      <w:r w:rsidR="00517592">
        <w:t>пунктов</w:t>
      </w:r>
      <w:r w:rsidR="00517592" w:rsidRPr="000D191A">
        <w:t xml:space="preserve"> </w:t>
      </w:r>
      <w:r w:rsidR="00517592">
        <w:t xml:space="preserve">а) и </w:t>
      </w:r>
      <w:r w:rsidR="00517592">
        <w:rPr>
          <w:lang w:val="en-US"/>
        </w:rPr>
        <w:t>b</w:t>
      </w:r>
      <w:r w:rsidR="00517592" w:rsidRPr="00CD0927">
        <w:t>)</w:t>
      </w:r>
      <w:r w:rsidR="00517592">
        <w:t xml:space="preserve"> статьи 4 </w:t>
      </w:r>
      <w:r w:rsidR="00CE408F">
        <w:t xml:space="preserve">Конвенции. </w:t>
      </w:r>
      <w:r w:rsidR="00CD3B35">
        <w:t xml:space="preserve"> </w:t>
      </w:r>
      <w:r w:rsidR="00517592">
        <w:t>Далее</w:t>
      </w:r>
      <w:r w:rsidR="00CE408F">
        <w:t xml:space="preserve">, имеются ли в уголовном кодексе </w:t>
      </w:r>
      <w:r w:rsidR="00517592">
        <w:t>положения в связи со статьёй 5 п</w:t>
      </w:r>
      <w:r w:rsidR="00CE408F">
        <w:t>остановления о межрасовх отношениях?</w:t>
      </w:r>
    </w:p>
    <w:p w:rsidR="00CE408F" w:rsidRDefault="00CE408F" w:rsidP="00CE408F">
      <w:pPr>
        <w:tabs>
          <w:tab w:val="left" w:pos="0"/>
        </w:tabs>
      </w:pPr>
    </w:p>
    <w:p w:rsidR="00CE408F" w:rsidRDefault="00CE408F" w:rsidP="00565808">
      <w:pPr>
        <w:numPr>
          <w:ilvl w:val="0"/>
          <w:numId w:val="1"/>
        </w:numPr>
        <w:tabs>
          <w:tab w:val="left" w:pos="0"/>
        </w:tabs>
        <w:ind w:left="0" w:firstLine="0"/>
      </w:pPr>
      <w:r>
        <w:t>Он с удовлетворением отмечает, что в трудовом кодексе запрещается люб</w:t>
      </w:r>
      <w:r w:rsidR="00517592">
        <w:t xml:space="preserve">ая </w:t>
      </w:r>
      <w:r>
        <w:t>дискриминационн</w:t>
      </w:r>
      <w:r w:rsidR="00517592">
        <w:t>ая</w:t>
      </w:r>
      <w:r>
        <w:t xml:space="preserve"> </w:t>
      </w:r>
      <w:r w:rsidR="00517592">
        <w:t>практика</w:t>
      </w:r>
      <w:r>
        <w:t xml:space="preserve"> на почве расы или этнического происхождения и что Лесото присоединилось к большинству важных </w:t>
      </w:r>
      <w:r w:rsidR="00517592">
        <w:t>к</w:t>
      </w:r>
      <w:r>
        <w:t>онвенций Международной организации труда</w:t>
      </w:r>
      <w:r w:rsidR="00F32990">
        <w:t xml:space="preserve">. </w:t>
      </w:r>
      <w:r w:rsidR="00CD3B35">
        <w:t xml:space="preserve"> </w:t>
      </w:r>
      <w:r w:rsidR="00517592">
        <w:t>Тем не менее</w:t>
      </w:r>
      <w:r w:rsidR="00F32990">
        <w:t xml:space="preserve"> он хо</w:t>
      </w:r>
      <w:r w:rsidR="00517592">
        <w:t>тел бы</w:t>
      </w:r>
      <w:r w:rsidR="00F32990">
        <w:t xml:space="preserve"> получить некоторую информацию о положении групп меньшинств в отношении трудовых вопросов.</w:t>
      </w:r>
    </w:p>
    <w:p w:rsidR="00F32990" w:rsidRDefault="00F32990" w:rsidP="00F32990">
      <w:pPr>
        <w:tabs>
          <w:tab w:val="left" w:pos="0"/>
        </w:tabs>
      </w:pPr>
    </w:p>
    <w:p w:rsidR="00F32990" w:rsidRDefault="00F32990" w:rsidP="00565808">
      <w:pPr>
        <w:numPr>
          <w:ilvl w:val="0"/>
          <w:numId w:val="1"/>
        </w:numPr>
        <w:tabs>
          <w:tab w:val="clear" w:pos="480"/>
          <w:tab w:val="clear" w:pos="567"/>
          <w:tab w:val="clear" w:pos="1134"/>
          <w:tab w:val="left" w:pos="0"/>
          <w:tab w:val="left" w:pos="540"/>
        </w:tabs>
        <w:ind w:left="0" w:firstLine="0"/>
      </w:pPr>
      <w:r>
        <w:t>В пункте 50 доклада говорится о тех проблемах, которые возник</w:t>
      </w:r>
      <w:r w:rsidR="000664B9">
        <w:t>ают</w:t>
      </w:r>
      <w:r>
        <w:t xml:space="preserve"> в связи с вопросами наследования из-за существующей в стране двойной правовой системы. </w:t>
      </w:r>
      <w:r w:rsidR="00CD3B35">
        <w:t xml:space="preserve"> </w:t>
      </w:r>
      <w:r>
        <w:t>Правительств</w:t>
      </w:r>
      <w:r w:rsidR="000664B9">
        <w:t xml:space="preserve">о, </w:t>
      </w:r>
      <w:r w:rsidR="00CA76F8">
        <w:t>возможно</w:t>
      </w:r>
      <w:r w:rsidR="000664B9">
        <w:t>, сочтёт</w:t>
      </w:r>
      <w:r>
        <w:t xml:space="preserve"> </w:t>
      </w:r>
      <w:r w:rsidR="00CA76F8">
        <w:t>необходим</w:t>
      </w:r>
      <w:r w:rsidR="000664B9">
        <w:t>ым</w:t>
      </w:r>
      <w:r>
        <w:t xml:space="preserve"> рассмотреть возможность гармонизации своей правовой системы, что поможет решить подобные проблемы, а также обеспечит осуществление других прав в соответствии со статьёй 5 Конвенции.</w:t>
      </w:r>
    </w:p>
    <w:p w:rsidR="00F32990" w:rsidRDefault="00F32990" w:rsidP="00F32990">
      <w:pPr>
        <w:tabs>
          <w:tab w:val="left" w:pos="0"/>
        </w:tabs>
      </w:pPr>
    </w:p>
    <w:p w:rsidR="00F32990" w:rsidRDefault="00F32990" w:rsidP="00565808">
      <w:pPr>
        <w:numPr>
          <w:ilvl w:val="0"/>
          <w:numId w:val="1"/>
        </w:numPr>
        <w:tabs>
          <w:tab w:val="left" w:pos="0"/>
        </w:tabs>
        <w:ind w:left="0" w:firstLine="0"/>
      </w:pPr>
      <w:r>
        <w:t xml:space="preserve">Он </w:t>
      </w:r>
      <w:r w:rsidR="000664B9">
        <w:t>воздаёт должное</w:t>
      </w:r>
      <w:r>
        <w:t xml:space="preserve"> правительств</w:t>
      </w:r>
      <w:r w:rsidR="000664B9">
        <w:t>у</w:t>
      </w:r>
      <w:r>
        <w:t xml:space="preserve"> Лесото за особое внимание, которое оно уделяет вопросам здравоохранения и образования</w:t>
      </w:r>
      <w:r w:rsidR="00443AA5">
        <w:t xml:space="preserve">, но </w:t>
      </w:r>
      <w:r w:rsidR="000664B9">
        <w:t>хотел бы получить</w:t>
      </w:r>
      <w:r w:rsidR="00443AA5">
        <w:t xml:space="preserve"> дополнительную информацию по этой теме. </w:t>
      </w:r>
      <w:r w:rsidR="00CD3B35">
        <w:t xml:space="preserve"> </w:t>
      </w:r>
      <w:r w:rsidR="000664B9">
        <w:t xml:space="preserve">Как понимать </w:t>
      </w:r>
      <w:r w:rsidR="00443AA5">
        <w:t>прозвучавшее в пункте 9</w:t>
      </w:r>
      <w:r w:rsidR="000664B9" w:rsidRPr="000664B9">
        <w:t xml:space="preserve"> </w:t>
      </w:r>
      <w:r w:rsidR="000664B9">
        <w:t>заявление</w:t>
      </w:r>
      <w:r w:rsidR="00443AA5">
        <w:t xml:space="preserve"> о том, что учебные заведения являются многорасовыми на всех уровнях образования</w:t>
      </w:r>
      <w:r w:rsidR="000664B9">
        <w:t xml:space="preserve"> - </w:t>
      </w:r>
      <w:r w:rsidR="00443AA5">
        <w:t>от начальной школы до высшего учебного заведения</w:t>
      </w:r>
      <w:r w:rsidR="000664B9">
        <w:t>?</w:t>
      </w:r>
      <w:r w:rsidR="00D95CCC">
        <w:t xml:space="preserve"> </w:t>
      </w:r>
      <w:r w:rsidR="00CD3B35">
        <w:t xml:space="preserve"> </w:t>
      </w:r>
      <w:r w:rsidR="00D95CCC">
        <w:t>С</w:t>
      </w:r>
      <w:r w:rsidR="00443AA5">
        <w:t xml:space="preserve">колько </w:t>
      </w:r>
      <w:r w:rsidR="00D95CCC">
        <w:t xml:space="preserve">процентов </w:t>
      </w:r>
      <w:r w:rsidR="00443AA5">
        <w:t>детей</w:t>
      </w:r>
      <w:r w:rsidR="00D95CCC" w:rsidRPr="00D95CCC">
        <w:t xml:space="preserve"> </w:t>
      </w:r>
      <w:r w:rsidR="00D95CCC">
        <w:t xml:space="preserve">из групп меньшинств </w:t>
      </w:r>
      <w:r w:rsidR="00443AA5">
        <w:t xml:space="preserve">посещают школы? </w:t>
      </w:r>
      <w:r w:rsidR="00CD3B35">
        <w:t xml:space="preserve"> </w:t>
      </w:r>
      <w:r w:rsidR="00443AA5">
        <w:t xml:space="preserve">Каким образом </w:t>
      </w:r>
      <w:r w:rsidR="00D95CCC">
        <w:t>преподаются</w:t>
      </w:r>
      <w:r w:rsidR="00443AA5">
        <w:t xml:space="preserve"> принцип</w:t>
      </w:r>
      <w:r w:rsidR="00D95CCC">
        <w:t xml:space="preserve">ы </w:t>
      </w:r>
      <w:r w:rsidR="00443AA5">
        <w:t>расовой терпимости и дружб</w:t>
      </w:r>
      <w:r w:rsidR="00D95CCC">
        <w:t>ы</w:t>
      </w:r>
      <w:r w:rsidR="00443AA5">
        <w:t>?</w:t>
      </w:r>
      <w:r>
        <w:t xml:space="preserve"> </w:t>
      </w:r>
    </w:p>
    <w:p w:rsidR="003A169D" w:rsidRDefault="003A169D" w:rsidP="003A169D">
      <w:pPr>
        <w:tabs>
          <w:tab w:val="left" w:pos="0"/>
        </w:tabs>
      </w:pPr>
    </w:p>
    <w:p w:rsidR="00247EE3" w:rsidRDefault="003A169D" w:rsidP="00565808">
      <w:pPr>
        <w:numPr>
          <w:ilvl w:val="0"/>
          <w:numId w:val="1"/>
        </w:numPr>
        <w:tabs>
          <w:tab w:val="left" w:pos="0"/>
        </w:tabs>
        <w:ind w:left="0" w:firstLine="0"/>
      </w:pPr>
      <w:r>
        <w:t>Требуется больше информации по вопросу применения статьи 6 Конвенции</w:t>
      </w:r>
      <w:r w:rsidR="00247EE3">
        <w:t xml:space="preserve">; </w:t>
      </w:r>
      <w:r w:rsidR="00CD3B35">
        <w:t xml:space="preserve"> в </w:t>
      </w:r>
      <w:r w:rsidR="00247EE3">
        <w:t xml:space="preserve">частности, он </w:t>
      </w:r>
      <w:r w:rsidR="00D95CCC">
        <w:t xml:space="preserve">хотел бы ознакомиться с </w:t>
      </w:r>
      <w:r w:rsidR="00247EE3">
        <w:t>текст</w:t>
      </w:r>
      <w:r w:rsidR="00D95CCC">
        <w:t>ом</w:t>
      </w:r>
      <w:r w:rsidR="00247EE3">
        <w:t xml:space="preserve"> статьи 22.1 Конституции. </w:t>
      </w:r>
      <w:r w:rsidR="00CD3B35">
        <w:t xml:space="preserve"> </w:t>
      </w:r>
      <w:r w:rsidR="00247EE3">
        <w:t>Исходя из информации, содержащейся в пунктах 70-72, можно полагать, что люди, счи</w:t>
      </w:r>
      <w:r w:rsidR="00D95CCC">
        <w:t>т</w:t>
      </w:r>
      <w:r w:rsidR="00247EE3">
        <w:t xml:space="preserve">ающие себя жертвами дискриминации, имеют право обращаться в суд </w:t>
      </w:r>
      <w:r w:rsidR="00D95CCC">
        <w:t xml:space="preserve">первой инстанции </w:t>
      </w:r>
      <w:r w:rsidR="00247EE3">
        <w:t>с целью защиты своих прав и возмещения ущерба.</w:t>
      </w:r>
    </w:p>
    <w:p w:rsidR="00247EE3" w:rsidRDefault="00247EE3" w:rsidP="00247EE3">
      <w:pPr>
        <w:tabs>
          <w:tab w:val="left" w:pos="0"/>
        </w:tabs>
      </w:pPr>
    </w:p>
    <w:p w:rsidR="003A169D" w:rsidRDefault="00247EE3" w:rsidP="00565808">
      <w:pPr>
        <w:numPr>
          <w:ilvl w:val="0"/>
          <w:numId w:val="1"/>
        </w:numPr>
        <w:tabs>
          <w:tab w:val="left" w:pos="0"/>
        </w:tabs>
        <w:ind w:left="0" w:firstLine="0"/>
      </w:pPr>
      <w:r>
        <w:t xml:space="preserve">Может ли делегация пролить дополнительный свет на дело </w:t>
      </w:r>
      <w:r w:rsidRPr="00247EE3">
        <w:rPr>
          <w:u w:val="single"/>
        </w:rPr>
        <w:t>Исламская английская средняя школа против Абдула Разак</w:t>
      </w:r>
      <w:r>
        <w:rPr>
          <w:u w:val="single"/>
        </w:rPr>
        <w:t>а</w:t>
      </w:r>
      <w:r w:rsidRPr="00247EE3">
        <w:rPr>
          <w:u w:val="single"/>
        </w:rPr>
        <w:t xml:space="preserve"> Османа и других</w:t>
      </w:r>
      <w:r>
        <w:rPr>
          <w:u w:val="single"/>
        </w:rPr>
        <w:t xml:space="preserve"> лиц</w:t>
      </w:r>
      <w:r w:rsidR="00CD3B35">
        <w:t>, упомянутое в пункте </w:t>
      </w:r>
      <w:r w:rsidRPr="00247EE3">
        <w:t xml:space="preserve">21 доклада, поскольку кажется, что </w:t>
      </w:r>
      <w:r w:rsidR="003A3A0C">
        <w:t>оно касалось других вопросов</w:t>
      </w:r>
      <w:r w:rsidRPr="00247EE3">
        <w:t>, а не расов</w:t>
      </w:r>
      <w:r w:rsidR="003A3A0C">
        <w:t>ой</w:t>
      </w:r>
      <w:r w:rsidRPr="00247EE3">
        <w:t xml:space="preserve"> дискриминаци</w:t>
      </w:r>
      <w:r w:rsidR="003A3A0C">
        <w:t>и</w:t>
      </w:r>
      <w:r w:rsidRPr="00247EE3">
        <w:t xml:space="preserve">. </w:t>
      </w:r>
    </w:p>
    <w:p w:rsidR="00247EE3" w:rsidRDefault="00247EE3" w:rsidP="00247EE3">
      <w:pPr>
        <w:tabs>
          <w:tab w:val="left" w:pos="0"/>
        </w:tabs>
      </w:pPr>
    </w:p>
    <w:p w:rsidR="00C3704F" w:rsidRDefault="00247EE3" w:rsidP="00565808">
      <w:pPr>
        <w:numPr>
          <w:ilvl w:val="0"/>
          <w:numId w:val="1"/>
        </w:numPr>
        <w:tabs>
          <w:tab w:val="left" w:pos="0"/>
        </w:tabs>
        <w:ind w:left="0" w:firstLine="0"/>
      </w:pPr>
      <w:r>
        <w:t xml:space="preserve">В докладе </w:t>
      </w:r>
      <w:r w:rsidR="002D237F">
        <w:t>даются</w:t>
      </w:r>
      <w:r>
        <w:t xml:space="preserve"> </w:t>
      </w:r>
      <w:r w:rsidR="002D237F">
        <w:t xml:space="preserve">скудные сведения </w:t>
      </w:r>
      <w:r>
        <w:t xml:space="preserve">относительно соблюдения Лесото </w:t>
      </w:r>
      <w:r w:rsidR="00C3704F">
        <w:t xml:space="preserve">своих обязательств </w:t>
      </w:r>
      <w:r w:rsidR="002D237F">
        <w:t>п</w:t>
      </w:r>
      <w:r w:rsidR="00C3704F">
        <w:t xml:space="preserve">о статье 7 Конвенции. </w:t>
      </w:r>
      <w:r w:rsidR="00CD3B35">
        <w:t xml:space="preserve"> </w:t>
      </w:r>
      <w:r w:rsidR="002D237F">
        <w:t xml:space="preserve">Такого рода </w:t>
      </w:r>
      <w:r w:rsidR="00C3704F">
        <w:t>информация я</w:t>
      </w:r>
      <w:r w:rsidR="00C80BEE">
        <w:t xml:space="preserve">вляется существенной, учитывая </w:t>
      </w:r>
      <w:r w:rsidR="00C3704F">
        <w:t xml:space="preserve">то обстоятельство, что в стране имеются расовые меньшинства, вопреки утверждениям государства-участника о том, что расовая дискриминация </w:t>
      </w:r>
      <w:r w:rsidR="002D237F">
        <w:t xml:space="preserve">представляет собой </w:t>
      </w:r>
      <w:r w:rsidR="00C3704F">
        <w:t>неизвестн</w:t>
      </w:r>
      <w:r w:rsidR="002D237F">
        <w:t>ое явление</w:t>
      </w:r>
      <w:r w:rsidR="00C3704F">
        <w:t xml:space="preserve">. </w:t>
      </w:r>
      <w:r w:rsidR="00CD3B35">
        <w:t xml:space="preserve"> </w:t>
      </w:r>
      <w:r w:rsidR="00C3704F">
        <w:t xml:space="preserve">В </w:t>
      </w:r>
      <w:r w:rsidR="003A3A0C">
        <w:t>заключени</w:t>
      </w:r>
      <w:r w:rsidR="002D237F">
        <w:t>е</w:t>
      </w:r>
      <w:r w:rsidR="00C3704F">
        <w:t xml:space="preserve"> он рекомендует обеспечить </w:t>
      </w:r>
      <w:r w:rsidR="002D237F">
        <w:t xml:space="preserve">надлежащее </w:t>
      </w:r>
      <w:r w:rsidR="00C3704F">
        <w:t>распространение доклад</w:t>
      </w:r>
      <w:r w:rsidR="002D237F">
        <w:t>а</w:t>
      </w:r>
      <w:r w:rsidR="00C3704F">
        <w:t xml:space="preserve"> государств</w:t>
      </w:r>
      <w:r w:rsidR="002D237F">
        <w:t>а</w:t>
      </w:r>
      <w:r w:rsidR="00C3704F">
        <w:t xml:space="preserve">-участника, </w:t>
      </w:r>
      <w:r w:rsidR="002D237F">
        <w:t>равно как</w:t>
      </w:r>
      <w:r w:rsidR="00C3704F">
        <w:t xml:space="preserve"> и заключительны</w:t>
      </w:r>
      <w:r w:rsidR="002D237F">
        <w:t>х</w:t>
      </w:r>
      <w:r w:rsidR="00C3704F">
        <w:t xml:space="preserve"> замечани</w:t>
      </w:r>
      <w:r w:rsidR="002D237F">
        <w:t>й</w:t>
      </w:r>
      <w:r w:rsidR="00C3704F">
        <w:t xml:space="preserve"> Комитета.</w:t>
      </w:r>
    </w:p>
    <w:p w:rsidR="00C3704F" w:rsidRDefault="00C3704F" w:rsidP="00C3704F">
      <w:pPr>
        <w:tabs>
          <w:tab w:val="left" w:pos="0"/>
        </w:tabs>
      </w:pPr>
    </w:p>
    <w:p w:rsidR="00247EE3" w:rsidRDefault="00C3704F" w:rsidP="00565808">
      <w:pPr>
        <w:numPr>
          <w:ilvl w:val="0"/>
          <w:numId w:val="1"/>
        </w:numPr>
        <w:tabs>
          <w:tab w:val="left" w:pos="0"/>
        </w:tabs>
        <w:ind w:left="0" w:firstLine="0"/>
      </w:pPr>
      <w:r w:rsidRPr="00385AA9">
        <w:rPr>
          <w:u w:val="single"/>
        </w:rPr>
        <w:t>Г-н де ГУТТ</w:t>
      </w:r>
      <w:r>
        <w:t xml:space="preserve">, </w:t>
      </w:r>
      <w:r w:rsidR="00476BF6">
        <w:t>выразив удовлетворение</w:t>
      </w:r>
      <w:r>
        <w:t xml:space="preserve"> возможность</w:t>
      </w:r>
      <w:r w:rsidR="00476BF6">
        <w:t>ю</w:t>
      </w:r>
      <w:r>
        <w:t xml:space="preserve"> </w:t>
      </w:r>
      <w:r w:rsidR="00476BF6">
        <w:t xml:space="preserve">вести дальнейший </w:t>
      </w:r>
      <w:r w:rsidR="00CD3B35">
        <w:t>диалог с </w:t>
      </w:r>
      <w:r>
        <w:t xml:space="preserve">правительством Лесото, подчёркивает, что Комитет не </w:t>
      </w:r>
      <w:r w:rsidR="00476BF6">
        <w:t>может довольствоваться</w:t>
      </w:r>
      <w:r>
        <w:t xml:space="preserve"> заявление</w:t>
      </w:r>
      <w:r w:rsidR="00476BF6">
        <w:t>м</w:t>
      </w:r>
      <w:r>
        <w:t xml:space="preserve"> о том, что в стране не существует расовой дискрминации. </w:t>
      </w:r>
      <w:r w:rsidR="00CD3B35">
        <w:t xml:space="preserve"> </w:t>
      </w:r>
      <w:r>
        <w:t>Ни одно государство-участник не может быть полностью избавлено от этой проблемы, поэтому требуется специальное законодательство</w:t>
      </w:r>
      <w:r w:rsidR="00476BF6">
        <w:t xml:space="preserve"> –</w:t>
      </w:r>
      <w:r>
        <w:t xml:space="preserve"> </w:t>
      </w:r>
      <w:r w:rsidR="00476BF6">
        <w:t>как минимум,</w:t>
      </w:r>
      <w:r>
        <w:t xml:space="preserve"> в качестве</w:t>
      </w:r>
      <w:r w:rsidR="00941D7D">
        <w:t xml:space="preserve"> меры противодействия. </w:t>
      </w:r>
      <w:r w:rsidR="00CD3B35">
        <w:t xml:space="preserve"> </w:t>
      </w:r>
      <w:r w:rsidR="00941D7D">
        <w:t>Ссылаясь на пункт 4 доклада, в котором говорится о</w:t>
      </w:r>
      <w:r w:rsidR="00385AA9">
        <w:t xml:space="preserve"> </w:t>
      </w:r>
      <w:r w:rsidR="00476BF6">
        <w:t>весьма</w:t>
      </w:r>
      <w:r w:rsidR="00941D7D">
        <w:t xml:space="preserve"> сложной двойной правовой систем</w:t>
      </w:r>
      <w:r w:rsidR="00476BF6">
        <w:t>е</w:t>
      </w:r>
      <w:r w:rsidR="00941D7D">
        <w:t xml:space="preserve"> Лесото, он спрашивает, как</w:t>
      </w:r>
      <w:r w:rsidR="00476BF6">
        <w:t>овы</w:t>
      </w:r>
      <w:r w:rsidR="00941D7D">
        <w:t xml:space="preserve"> критерии </w:t>
      </w:r>
      <w:r w:rsidR="00476BF6">
        <w:t xml:space="preserve">выбора </w:t>
      </w:r>
      <w:r w:rsidR="00941D7D">
        <w:t>для применения обычного и</w:t>
      </w:r>
      <w:r w:rsidR="00476BF6">
        <w:t>ли общего права</w:t>
      </w:r>
      <w:r w:rsidR="00941D7D">
        <w:t xml:space="preserve"> и являются ли эти критерии достаточно чётк</w:t>
      </w:r>
      <w:r w:rsidR="00476BF6">
        <w:t>ими</w:t>
      </w:r>
      <w:r w:rsidR="00941D7D">
        <w:t>.</w:t>
      </w:r>
      <w:r w:rsidR="00CD3B35">
        <w:t xml:space="preserve">  </w:t>
      </w:r>
      <w:r w:rsidR="00941D7D">
        <w:t xml:space="preserve">Что касается законодательных </w:t>
      </w:r>
      <w:r w:rsidR="00476BF6">
        <w:t>актов</w:t>
      </w:r>
      <w:r w:rsidR="00941D7D">
        <w:t xml:space="preserve"> в отнош</w:t>
      </w:r>
      <w:r w:rsidR="00385AA9">
        <w:t>е</w:t>
      </w:r>
      <w:r w:rsidR="00941D7D">
        <w:t xml:space="preserve">нии расовой дискриминации, то </w:t>
      </w:r>
      <w:r w:rsidR="00F02237">
        <w:t xml:space="preserve">в докладе </w:t>
      </w:r>
      <w:r w:rsidR="00941D7D">
        <w:t>упоминае</w:t>
      </w:r>
      <w:r w:rsidR="00F02237">
        <w:t>тся</w:t>
      </w:r>
      <w:r w:rsidR="00941D7D">
        <w:t xml:space="preserve"> </w:t>
      </w:r>
      <w:r w:rsidR="00F02237">
        <w:t>п</w:t>
      </w:r>
      <w:r w:rsidR="00941D7D">
        <w:t>остановлени</w:t>
      </w:r>
      <w:r w:rsidR="00F02237">
        <w:t>е</w:t>
      </w:r>
      <w:r w:rsidR="00941D7D">
        <w:t xml:space="preserve"> 1971 года о межрасовых отношениях; </w:t>
      </w:r>
      <w:r w:rsidR="00C80BEE">
        <w:t xml:space="preserve"> </w:t>
      </w:r>
      <w:r w:rsidR="00F02237">
        <w:t>а</w:t>
      </w:r>
      <w:r w:rsidR="00941D7D">
        <w:t xml:space="preserve"> </w:t>
      </w:r>
      <w:r w:rsidR="00F02237">
        <w:t xml:space="preserve">предусмотрены ли меры наказания за акты расовой дискриминации по нормам </w:t>
      </w:r>
      <w:r w:rsidR="00941D7D">
        <w:t>обычно</w:t>
      </w:r>
      <w:r w:rsidR="00F02237">
        <w:t>го</w:t>
      </w:r>
      <w:r w:rsidR="00941D7D">
        <w:t xml:space="preserve"> прав</w:t>
      </w:r>
      <w:r w:rsidR="00F02237">
        <w:t>а</w:t>
      </w:r>
      <w:r w:rsidR="00941D7D">
        <w:t>?</w:t>
      </w:r>
    </w:p>
    <w:p w:rsidR="00385AA9" w:rsidRDefault="00385AA9" w:rsidP="00385AA9">
      <w:pPr>
        <w:tabs>
          <w:tab w:val="left" w:pos="0"/>
        </w:tabs>
      </w:pPr>
    </w:p>
    <w:p w:rsidR="00067CBD" w:rsidRDefault="00385AA9" w:rsidP="00565808">
      <w:pPr>
        <w:numPr>
          <w:ilvl w:val="0"/>
          <w:numId w:val="1"/>
        </w:numPr>
        <w:tabs>
          <w:tab w:val="left" w:pos="0"/>
        </w:tabs>
        <w:ind w:left="0" w:firstLine="0"/>
      </w:pPr>
      <w:r w:rsidRPr="00385AA9">
        <w:t xml:space="preserve">Согласно пункту 11 доклада Конституция </w:t>
      </w:r>
      <w:r w:rsidR="00F02237">
        <w:t>обеспечивает защиту</w:t>
      </w:r>
      <w:r w:rsidRPr="00385AA9">
        <w:t xml:space="preserve"> все</w:t>
      </w:r>
      <w:r w:rsidR="00F02237">
        <w:t>м</w:t>
      </w:r>
      <w:r w:rsidRPr="00385AA9">
        <w:t xml:space="preserve"> </w:t>
      </w:r>
      <w:r w:rsidR="00F02237">
        <w:t>лицам</w:t>
      </w:r>
      <w:r w:rsidRPr="00385AA9">
        <w:t xml:space="preserve"> от дискриминации по признаку расы с учётом положений</w:t>
      </w:r>
      <w:r w:rsidR="00F02237">
        <w:t xml:space="preserve"> её</w:t>
      </w:r>
      <w:r w:rsidRPr="00385AA9">
        <w:t xml:space="preserve"> </w:t>
      </w:r>
      <w:r w:rsidR="00F02237">
        <w:t xml:space="preserve">подразделов </w:t>
      </w:r>
      <w:r w:rsidRPr="00385AA9">
        <w:t>4, 5 и 6.</w:t>
      </w:r>
      <w:r>
        <w:t xml:space="preserve"> </w:t>
      </w:r>
      <w:r w:rsidR="00CD3B35">
        <w:t xml:space="preserve"> </w:t>
      </w:r>
      <w:r>
        <w:t xml:space="preserve">Может ли делегация пролить какой-то свет на содержание данных статей? </w:t>
      </w:r>
      <w:r w:rsidR="00CD3B35">
        <w:t xml:space="preserve"> </w:t>
      </w:r>
      <w:r>
        <w:t>Он также хо</w:t>
      </w:r>
      <w:r w:rsidR="0044208C">
        <w:t>тел бы</w:t>
      </w:r>
      <w:r>
        <w:t xml:space="preserve"> получить </w:t>
      </w:r>
      <w:r w:rsidR="00067CBD">
        <w:t>дополнительные</w:t>
      </w:r>
      <w:r>
        <w:t xml:space="preserve"> разъяснения </w:t>
      </w:r>
      <w:r w:rsidR="0044208C">
        <w:t>относительно расовых проблем в ряде</w:t>
      </w:r>
      <w:r w:rsidR="00067CBD">
        <w:t xml:space="preserve"> школ, </w:t>
      </w:r>
      <w:r w:rsidR="0044208C">
        <w:t>о чём сказано</w:t>
      </w:r>
      <w:r w:rsidR="00067CBD">
        <w:t xml:space="preserve"> в пункте 21 доклада. </w:t>
      </w:r>
      <w:r w:rsidR="00CD3B35">
        <w:t xml:space="preserve"> </w:t>
      </w:r>
      <w:r w:rsidR="00067CBD">
        <w:t>Как</w:t>
      </w:r>
      <w:r w:rsidR="003A3A0C">
        <w:t>ие</w:t>
      </w:r>
      <w:r w:rsidR="00067CBD">
        <w:t xml:space="preserve"> </w:t>
      </w:r>
      <w:r w:rsidR="0044208C">
        <w:t>сегменты</w:t>
      </w:r>
      <w:r w:rsidR="00067CBD">
        <w:t xml:space="preserve"> населения обычно </w:t>
      </w:r>
      <w:r w:rsidR="0044208C">
        <w:t xml:space="preserve">становятся мишенью </w:t>
      </w:r>
      <w:r w:rsidR="00067CBD">
        <w:t>подобной дискриминации?</w:t>
      </w:r>
    </w:p>
    <w:p w:rsidR="00067CBD" w:rsidRDefault="00067CBD" w:rsidP="00067CBD">
      <w:pPr>
        <w:tabs>
          <w:tab w:val="left" w:pos="0"/>
        </w:tabs>
      </w:pPr>
    </w:p>
    <w:p w:rsidR="005E4AB5" w:rsidRDefault="00067CBD" w:rsidP="00565808">
      <w:pPr>
        <w:numPr>
          <w:ilvl w:val="0"/>
          <w:numId w:val="1"/>
        </w:numPr>
        <w:tabs>
          <w:tab w:val="left" w:pos="0"/>
        </w:tabs>
        <w:ind w:left="0" w:firstLine="0"/>
      </w:pPr>
      <w:r w:rsidRPr="00A57DC9">
        <w:rPr>
          <w:u w:val="single"/>
        </w:rPr>
        <w:t>Г-н ФАЛЛЬ</w:t>
      </w:r>
      <w:r>
        <w:t xml:space="preserve">, ссылаясь на информацию, </w:t>
      </w:r>
      <w:r w:rsidR="007605DC">
        <w:t>изложенную</w:t>
      </w:r>
      <w:r>
        <w:t xml:space="preserve"> в пунктах 47 и 50 доклада</w:t>
      </w:r>
      <w:r w:rsidR="007605DC">
        <w:t xml:space="preserve"> и касающуюся, соответственно, </w:t>
      </w:r>
      <w:r w:rsidR="00C80BEE">
        <w:t>З</w:t>
      </w:r>
      <w:r>
        <w:t>акона о браке и вопросов, связанных</w:t>
      </w:r>
      <w:r w:rsidR="00385AA9">
        <w:t xml:space="preserve"> </w:t>
      </w:r>
      <w:r w:rsidR="003A3A0C">
        <w:t xml:space="preserve">с </w:t>
      </w:r>
      <w:r>
        <w:t>наследовани</w:t>
      </w:r>
      <w:r w:rsidR="003A3A0C">
        <w:t>ем</w:t>
      </w:r>
      <w:r>
        <w:t xml:space="preserve">, просит прояснить существующую в Лесото ситуацию в отношении </w:t>
      </w:r>
      <w:r w:rsidR="005E4AB5">
        <w:t xml:space="preserve">вопросов </w:t>
      </w:r>
      <w:r>
        <w:t xml:space="preserve">наследования, </w:t>
      </w:r>
      <w:r w:rsidR="005E4AB5">
        <w:t>особенно если учесть, что они являются частым источником проблем в африканских стр</w:t>
      </w:r>
      <w:r w:rsidR="00C80BEE">
        <w:t>а</w:t>
      </w:r>
      <w:r w:rsidR="005E4AB5">
        <w:t xml:space="preserve">нах. </w:t>
      </w:r>
    </w:p>
    <w:p w:rsidR="005E4AB5" w:rsidRDefault="005E4AB5" w:rsidP="005E4AB5">
      <w:pPr>
        <w:tabs>
          <w:tab w:val="left" w:pos="0"/>
        </w:tabs>
      </w:pPr>
    </w:p>
    <w:p w:rsidR="007D1053" w:rsidRDefault="005E4AB5" w:rsidP="00565808">
      <w:pPr>
        <w:numPr>
          <w:ilvl w:val="0"/>
          <w:numId w:val="1"/>
        </w:numPr>
        <w:tabs>
          <w:tab w:val="left" w:pos="0"/>
        </w:tabs>
        <w:ind w:left="0" w:firstLine="0"/>
      </w:pPr>
      <w:r>
        <w:rPr>
          <w:u w:val="single"/>
        </w:rPr>
        <w:t>Г-н ДЬЯКОНУ</w:t>
      </w:r>
      <w:r>
        <w:t xml:space="preserve"> говорит, что при рассмотрении доклада важно не упускать из виду, что Лесото, </w:t>
      </w:r>
      <w:r w:rsidR="003A3A0C">
        <w:t>окруженная со всех сторон</w:t>
      </w:r>
      <w:r w:rsidR="007D1053">
        <w:t xml:space="preserve"> Южной Африкой, является </w:t>
      </w:r>
      <w:r>
        <w:t xml:space="preserve">очень </w:t>
      </w:r>
      <w:r w:rsidR="007D1053">
        <w:t xml:space="preserve">маленькой страной, серьёзно пострадавшей от апартеида, хотя она </w:t>
      </w:r>
      <w:r w:rsidR="003A3A0C">
        <w:t xml:space="preserve">сама и </w:t>
      </w:r>
      <w:r w:rsidR="007D1053">
        <w:t xml:space="preserve">не </w:t>
      </w:r>
      <w:r>
        <w:t>проводила такую</w:t>
      </w:r>
      <w:r w:rsidR="007D1053">
        <w:t xml:space="preserve"> политику. </w:t>
      </w:r>
      <w:r w:rsidR="00CD3B35">
        <w:t xml:space="preserve"> </w:t>
      </w:r>
      <w:r>
        <w:t>Имея свой опыт</w:t>
      </w:r>
      <w:r w:rsidR="007D1053">
        <w:t xml:space="preserve"> в подобных вопросах, Лесото вполне осведомлена о существовании проблем, связанных с расовой дискриминацией, и </w:t>
      </w:r>
      <w:r>
        <w:t xml:space="preserve">вполне </w:t>
      </w:r>
      <w:r w:rsidR="007D1053">
        <w:t xml:space="preserve">готова оказать им противодействие. </w:t>
      </w:r>
      <w:r w:rsidR="00CD3B35">
        <w:t xml:space="preserve"> </w:t>
      </w:r>
      <w:r>
        <w:t>Существует</w:t>
      </w:r>
      <w:r w:rsidR="007D1053">
        <w:t xml:space="preserve"> ли в Лесото программа земельной реформ</w:t>
      </w:r>
      <w:r>
        <w:t>ы</w:t>
      </w:r>
      <w:r w:rsidR="007D1053">
        <w:t xml:space="preserve">, и если </w:t>
      </w:r>
      <w:r w:rsidR="003A3A0C">
        <w:t>да</w:t>
      </w:r>
      <w:r w:rsidR="007D1053">
        <w:t xml:space="preserve">, то возникают ли </w:t>
      </w:r>
      <w:r w:rsidR="003A3A0C">
        <w:t xml:space="preserve">такие </w:t>
      </w:r>
      <w:r w:rsidR="007D1053">
        <w:t>проблемы, скажем, как неравн</w:t>
      </w:r>
      <w:r w:rsidR="003D22D6">
        <w:t>оправн</w:t>
      </w:r>
      <w:r w:rsidR="007D1053">
        <w:t xml:space="preserve">ое распределение земли на </w:t>
      </w:r>
      <w:r w:rsidR="003D22D6">
        <w:t>основе</w:t>
      </w:r>
      <w:r w:rsidR="007D1053">
        <w:t xml:space="preserve"> расы?</w:t>
      </w:r>
    </w:p>
    <w:p w:rsidR="007D1053" w:rsidRDefault="007D1053" w:rsidP="007D1053">
      <w:pPr>
        <w:tabs>
          <w:tab w:val="left" w:pos="0"/>
        </w:tabs>
      </w:pPr>
    </w:p>
    <w:p w:rsidR="001066C3" w:rsidRDefault="003D22D6" w:rsidP="00565808">
      <w:pPr>
        <w:numPr>
          <w:ilvl w:val="0"/>
          <w:numId w:val="1"/>
        </w:numPr>
        <w:tabs>
          <w:tab w:val="left" w:pos="0"/>
        </w:tabs>
        <w:ind w:left="0" w:firstLine="0"/>
      </w:pPr>
      <w:r>
        <w:t>П</w:t>
      </w:r>
      <w:r w:rsidR="007D1053">
        <w:t>оследн</w:t>
      </w:r>
      <w:r>
        <w:t>ее</w:t>
      </w:r>
      <w:r w:rsidR="007D1053">
        <w:t xml:space="preserve"> предложение в докладе</w:t>
      </w:r>
      <w:r>
        <w:t xml:space="preserve"> указывает на то</w:t>
      </w:r>
      <w:r w:rsidR="007D1053">
        <w:t>,</w:t>
      </w:r>
      <w:r>
        <w:t xml:space="preserve"> что</w:t>
      </w:r>
      <w:r w:rsidR="007D1053">
        <w:t xml:space="preserve"> в стране не проводится информационно-просветительск</w:t>
      </w:r>
      <w:r w:rsidR="003A3A0C">
        <w:t>ая</w:t>
      </w:r>
      <w:r w:rsidR="007D1053">
        <w:t xml:space="preserve"> работ</w:t>
      </w:r>
      <w:r w:rsidR="003A3A0C">
        <w:t>а</w:t>
      </w:r>
      <w:r w:rsidR="007D1053">
        <w:t>, направленн</w:t>
      </w:r>
      <w:r w:rsidR="003A3A0C">
        <w:t>ая</w:t>
      </w:r>
      <w:r w:rsidR="007D1053">
        <w:t xml:space="preserve"> на </w:t>
      </w:r>
      <w:r>
        <w:t>у</w:t>
      </w:r>
      <w:r w:rsidR="007D1053">
        <w:t>лучше</w:t>
      </w:r>
      <w:r>
        <w:t>ние</w:t>
      </w:r>
      <w:r w:rsidR="007D1053">
        <w:t xml:space="preserve"> взаимопонимания и терпимости между различными расовыми и этническими группами. </w:t>
      </w:r>
      <w:r w:rsidR="00CD3B35">
        <w:t xml:space="preserve"> </w:t>
      </w:r>
      <w:r w:rsidR="007D1053">
        <w:t xml:space="preserve">Однако это является первостепенной задачей для всех стран, больших и малых, независимо от </w:t>
      </w:r>
      <w:r>
        <w:t>налич</w:t>
      </w:r>
      <w:r w:rsidR="007D1053">
        <w:t>ия проблем, связанных с расовой дискр</w:t>
      </w:r>
      <w:r>
        <w:t>и</w:t>
      </w:r>
      <w:r w:rsidR="007D1053">
        <w:t>минацией.</w:t>
      </w:r>
    </w:p>
    <w:p w:rsidR="001066C3" w:rsidRDefault="001066C3" w:rsidP="001066C3">
      <w:pPr>
        <w:tabs>
          <w:tab w:val="left" w:pos="0"/>
        </w:tabs>
      </w:pPr>
    </w:p>
    <w:p w:rsidR="00AA4729" w:rsidRDefault="001066C3" w:rsidP="00565808">
      <w:pPr>
        <w:numPr>
          <w:ilvl w:val="0"/>
          <w:numId w:val="1"/>
        </w:numPr>
        <w:tabs>
          <w:tab w:val="left" w:pos="0"/>
        </w:tabs>
        <w:ind w:left="0" w:firstLine="0"/>
      </w:pPr>
      <w:r w:rsidRPr="00A57DC9">
        <w:rPr>
          <w:u w:val="single"/>
        </w:rPr>
        <w:t>Г-н НОБЕЛЬ</w:t>
      </w:r>
      <w:r>
        <w:t xml:space="preserve"> говорит, что для него было </w:t>
      </w:r>
      <w:r w:rsidR="003D22D6">
        <w:t>весьма</w:t>
      </w:r>
      <w:r>
        <w:t xml:space="preserve"> сложно </w:t>
      </w:r>
      <w:r w:rsidR="003D22D6">
        <w:t>под</w:t>
      </w:r>
      <w:r>
        <w:t xml:space="preserve">готовиться к диалогу с государством-участником, поскольку информация, содержащаяся в докладе, не </w:t>
      </w:r>
      <w:r w:rsidR="00277515">
        <w:t>отражает состояния дел на сегоднящний день</w:t>
      </w:r>
      <w:r w:rsidR="00AA4729">
        <w:t xml:space="preserve">, </w:t>
      </w:r>
      <w:r w:rsidR="00277515">
        <w:t xml:space="preserve">в </w:t>
      </w:r>
      <w:r w:rsidR="00AA4729">
        <w:t>особенно</w:t>
      </w:r>
      <w:r w:rsidR="00277515">
        <w:t>сти</w:t>
      </w:r>
      <w:r w:rsidR="00AA4729">
        <w:t xml:space="preserve"> </w:t>
      </w:r>
      <w:r w:rsidR="00277515">
        <w:t>в том, что</w:t>
      </w:r>
      <w:r w:rsidR="00AA4729">
        <w:t xml:space="preserve"> касается </w:t>
      </w:r>
      <w:r w:rsidR="00277515">
        <w:t xml:space="preserve">актуальных изменений </w:t>
      </w:r>
      <w:r w:rsidR="00AA4729">
        <w:t>политическ</w:t>
      </w:r>
      <w:r w:rsidR="00277515">
        <w:t>ой обстановки</w:t>
      </w:r>
      <w:r w:rsidR="00AA4729">
        <w:t xml:space="preserve">. </w:t>
      </w:r>
      <w:r w:rsidR="00CD3B35">
        <w:t xml:space="preserve"> </w:t>
      </w:r>
      <w:r w:rsidR="00AA4729">
        <w:t>Его замечание ни в коей мере не является критикой</w:t>
      </w:r>
      <w:r w:rsidR="00277515">
        <w:t xml:space="preserve"> </w:t>
      </w:r>
      <w:r w:rsidR="009D3EAE">
        <w:t>в адрес Лесото</w:t>
      </w:r>
      <w:r w:rsidR="00AA4729">
        <w:t xml:space="preserve">; </w:t>
      </w:r>
      <w:r w:rsidR="00CD3B35">
        <w:t xml:space="preserve"> </w:t>
      </w:r>
      <w:r w:rsidR="00AA4729">
        <w:t xml:space="preserve">он подчёркивает большую заинтересованность и </w:t>
      </w:r>
      <w:r w:rsidR="00277515">
        <w:t>поддержку со стороны</w:t>
      </w:r>
      <w:r w:rsidR="00AA4729">
        <w:t xml:space="preserve"> Комитета </w:t>
      </w:r>
      <w:r w:rsidR="009C20FA">
        <w:t>в связи с</w:t>
      </w:r>
      <w:r w:rsidR="00AA4729">
        <w:t xml:space="preserve"> </w:t>
      </w:r>
      <w:r w:rsidR="009D3EAE">
        <w:t>пр</w:t>
      </w:r>
      <w:r w:rsidR="009C20FA">
        <w:t>едпринимае</w:t>
      </w:r>
      <w:r w:rsidR="009D3EAE">
        <w:t>мым</w:t>
      </w:r>
      <w:r w:rsidR="009C20FA">
        <w:t>и</w:t>
      </w:r>
      <w:r w:rsidR="00AA4729">
        <w:t xml:space="preserve"> Лесото </w:t>
      </w:r>
      <w:r w:rsidR="009D3EAE">
        <w:t>усилиям</w:t>
      </w:r>
      <w:r w:rsidR="009C20FA">
        <w:t>и</w:t>
      </w:r>
      <w:r w:rsidR="009D3EAE">
        <w:t xml:space="preserve"> </w:t>
      </w:r>
      <w:r w:rsidR="00AA4729">
        <w:t xml:space="preserve">в </w:t>
      </w:r>
      <w:r w:rsidR="009C20FA">
        <w:t>отношении</w:t>
      </w:r>
      <w:r w:rsidR="00AA4729">
        <w:t xml:space="preserve"> расовой дискриминации, а также удовлетворение</w:t>
      </w:r>
      <w:r w:rsidR="009D3EAE">
        <w:t xml:space="preserve"> </w:t>
      </w:r>
      <w:r w:rsidR="009C20FA">
        <w:t>по поводу того</w:t>
      </w:r>
      <w:r w:rsidR="00AA4729">
        <w:t>, что ди</w:t>
      </w:r>
      <w:r w:rsidR="009D3EAE">
        <w:t>алог</w:t>
      </w:r>
      <w:r w:rsidR="00AA4729">
        <w:t xml:space="preserve"> с правительств</w:t>
      </w:r>
      <w:r w:rsidR="009C20FA">
        <w:t>о</w:t>
      </w:r>
      <w:r w:rsidR="00AA4729">
        <w:t xml:space="preserve">м наконец </w:t>
      </w:r>
      <w:r w:rsidR="009C20FA">
        <w:t>продолжился</w:t>
      </w:r>
      <w:r w:rsidR="00AA4729">
        <w:t>.</w:t>
      </w:r>
    </w:p>
    <w:p w:rsidR="00AA4729" w:rsidRDefault="00AA4729" w:rsidP="00AA4729">
      <w:pPr>
        <w:tabs>
          <w:tab w:val="left" w:pos="0"/>
        </w:tabs>
      </w:pPr>
    </w:p>
    <w:p w:rsidR="00BD0A0C" w:rsidRDefault="00AA4729" w:rsidP="00565808">
      <w:pPr>
        <w:numPr>
          <w:ilvl w:val="0"/>
          <w:numId w:val="1"/>
        </w:numPr>
        <w:tabs>
          <w:tab w:val="left" w:pos="0"/>
        </w:tabs>
        <w:ind w:left="0" w:firstLine="0"/>
      </w:pPr>
      <w:r w:rsidRPr="00A57DC9">
        <w:rPr>
          <w:u w:val="single"/>
        </w:rPr>
        <w:t>ПРЕДСЕДАТЕЛЬ</w:t>
      </w:r>
      <w:r>
        <w:t>, выступая от имен</w:t>
      </w:r>
      <w:r w:rsidR="00A57DC9">
        <w:t>и</w:t>
      </w:r>
      <w:r>
        <w:t xml:space="preserve"> всего Комитета, поддерживает </w:t>
      </w:r>
      <w:r w:rsidR="009C20FA">
        <w:t>комментарий</w:t>
      </w:r>
      <w:r w:rsidR="00C80BEE">
        <w:t xml:space="preserve"> г</w:t>
      </w:r>
      <w:r w:rsidR="00C80BEE">
        <w:noBreakHyphen/>
      </w:r>
      <w:r>
        <w:t xml:space="preserve">на Нобеля. </w:t>
      </w:r>
      <w:r w:rsidR="00CD3B35">
        <w:t xml:space="preserve"> </w:t>
      </w:r>
      <w:r>
        <w:t>В частности, он приветствует то</w:t>
      </w:r>
      <w:r w:rsidR="009C20FA">
        <w:t>т</w:t>
      </w:r>
      <w:r>
        <w:t xml:space="preserve"> </w:t>
      </w:r>
      <w:r w:rsidR="009C20FA">
        <w:t>факт</w:t>
      </w:r>
      <w:r>
        <w:t>, что правительство Лесото направило</w:t>
      </w:r>
      <w:r w:rsidR="009C20FA">
        <w:t xml:space="preserve"> столь</w:t>
      </w:r>
      <w:r>
        <w:t xml:space="preserve"> высокопосталенную делегацию </w:t>
      </w:r>
      <w:r w:rsidR="009C20FA">
        <w:t>для</w:t>
      </w:r>
      <w:r>
        <w:t xml:space="preserve"> </w:t>
      </w:r>
      <w:r w:rsidR="009C20FA">
        <w:t>обсужде</w:t>
      </w:r>
      <w:r>
        <w:t>ни</w:t>
      </w:r>
      <w:r w:rsidR="009C20FA">
        <w:t>я</w:t>
      </w:r>
      <w:r>
        <w:t xml:space="preserve"> своего четырнадцатого периодического доклада. </w:t>
      </w:r>
      <w:r w:rsidR="00CD3B35">
        <w:t xml:space="preserve"> </w:t>
      </w:r>
      <w:r>
        <w:t>Он уверен, что Лесото про</w:t>
      </w:r>
      <w:r w:rsidR="009D3EAE">
        <w:t>дол</w:t>
      </w:r>
      <w:r>
        <w:t>жит на регуля</w:t>
      </w:r>
      <w:r w:rsidR="009C20FA">
        <w:t>р</w:t>
      </w:r>
      <w:r>
        <w:t xml:space="preserve">ной основе </w:t>
      </w:r>
      <w:r w:rsidR="009C20FA">
        <w:t>представлять отчётность</w:t>
      </w:r>
      <w:r>
        <w:t xml:space="preserve"> в соответствии со своим </w:t>
      </w:r>
      <w:r w:rsidR="00CD3B35">
        <w:t>обязательствами согласно статье </w:t>
      </w:r>
      <w:r>
        <w:t>9 Конвенции.</w:t>
      </w:r>
    </w:p>
    <w:p w:rsidR="00A57DC9" w:rsidRDefault="00A57DC9" w:rsidP="00A57DC9">
      <w:pPr>
        <w:tabs>
          <w:tab w:val="left" w:pos="0"/>
        </w:tabs>
      </w:pPr>
    </w:p>
    <w:p w:rsidR="00A57DC9" w:rsidRDefault="00A57DC9" w:rsidP="00102EEB">
      <w:pPr>
        <w:numPr>
          <w:ilvl w:val="0"/>
          <w:numId w:val="1"/>
        </w:numPr>
        <w:tabs>
          <w:tab w:val="left" w:pos="0"/>
        </w:tabs>
      </w:pPr>
      <w:r w:rsidRPr="00A57DC9">
        <w:rPr>
          <w:u w:val="single"/>
        </w:rPr>
        <w:t>Делегация Лесото покидает зал заседаний</w:t>
      </w:r>
      <w:r>
        <w:t>.</w:t>
      </w:r>
    </w:p>
    <w:p w:rsidR="00A57DC9" w:rsidRDefault="00A57DC9" w:rsidP="00A57DC9"/>
    <w:p w:rsidR="00CD3B35" w:rsidRDefault="00CD3B35" w:rsidP="00A57DC9"/>
    <w:p w:rsidR="00A57DC9" w:rsidRPr="00551318" w:rsidRDefault="00A57DC9" w:rsidP="00A57DC9">
      <w:pPr>
        <w:tabs>
          <w:tab w:val="clear" w:pos="567"/>
          <w:tab w:val="clear" w:pos="6237"/>
          <w:tab w:val="right" w:pos="561"/>
          <w:tab w:val="right" w:leader="dot" w:pos="7172"/>
          <w:tab w:val="center" w:pos="8039"/>
          <w:tab w:val="center" w:pos="9122"/>
        </w:tabs>
        <w:jc w:val="center"/>
        <w:rPr>
          <w:u w:val="single"/>
        </w:rPr>
      </w:pPr>
      <w:r>
        <w:rPr>
          <w:u w:val="single"/>
        </w:rPr>
        <w:t>Открытая часть заседания закрывается в 16 час. 25 мин.</w:t>
      </w:r>
    </w:p>
    <w:p w:rsidR="00A57DC9" w:rsidRPr="00385AA9" w:rsidRDefault="00A57DC9" w:rsidP="00A57DC9">
      <w:pPr>
        <w:tabs>
          <w:tab w:val="left" w:pos="0"/>
        </w:tabs>
      </w:pPr>
    </w:p>
    <w:sectPr w:rsidR="00A57DC9" w:rsidRPr="00385AA9" w:rsidSect="00CD3B35">
      <w:headerReference w:type="even" r:id="rId9"/>
      <w:headerReference w:type="default" r:id="rId10"/>
      <w:footerReference w:type="first" r:id="rId11"/>
      <w:pgSz w:w="11906" w:h="16838"/>
      <w:pgMar w:top="1134" w:right="851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4ECA" w:rsidRDefault="006E4ECA">
      <w:r>
        <w:separator/>
      </w:r>
    </w:p>
  </w:endnote>
  <w:endnote w:type="continuationSeparator" w:id="0">
    <w:p w:rsidR="006E4ECA" w:rsidRDefault="006E4E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29B1" w:rsidRPr="00CD3B35" w:rsidRDefault="00A929B1">
    <w:pPr>
      <w:pStyle w:val="Footer"/>
      <w:rPr>
        <w:lang w:val="en-US"/>
      </w:rPr>
    </w:pPr>
    <w:r>
      <w:rPr>
        <w:lang w:val="en-US"/>
      </w:rPr>
      <w:t>GE</w:t>
    </w:r>
    <w:r w:rsidRPr="00CF25C1">
      <w:t>.0</w:t>
    </w:r>
    <w:r>
      <w:t>0</w:t>
    </w:r>
    <w:r w:rsidRPr="00CF25C1">
      <w:t>-</w:t>
    </w:r>
    <w:r>
      <w:t>41076</w:t>
    </w:r>
    <w:r w:rsidRPr="00CF25C1">
      <w:t xml:space="preserve">   (</w:t>
    </w:r>
    <w:r>
      <w:rPr>
        <w:lang w:val="en-US"/>
      </w:rPr>
      <w:t>R</w:t>
    </w:r>
    <w:r>
      <w:t>)</w:t>
    </w:r>
    <w:r>
      <w:rPr>
        <w:lang w:val="en-US"/>
      </w:rPr>
      <w:t xml:space="preserve">     291208     301208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4ECA" w:rsidRDefault="006E4ECA">
      <w:r>
        <w:separator/>
      </w:r>
    </w:p>
  </w:footnote>
  <w:footnote w:type="continuationSeparator" w:id="0">
    <w:p w:rsidR="006E4ECA" w:rsidRDefault="006E4E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29B1" w:rsidRDefault="00A929B1">
    <w:pPr>
      <w:pStyle w:val="Header"/>
      <w:rPr>
        <w:lang w:val="en-US"/>
      </w:rPr>
    </w:pPr>
    <w:r>
      <w:rPr>
        <w:lang w:val="en-US"/>
      </w:rPr>
      <w:t>CERD/C/SR.1389</w:t>
    </w:r>
  </w:p>
  <w:p w:rsidR="00A929B1" w:rsidRDefault="00A929B1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6162D">
      <w:rPr>
        <w:rStyle w:val="PageNumber"/>
        <w:noProof/>
      </w:rPr>
      <w:t>10</w:t>
    </w:r>
    <w:r>
      <w:rPr>
        <w:rStyle w:val="PageNumber"/>
      </w:rPr>
      <w:fldChar w:fldCharType="end"/>
    </w:r>
  </w:p>
  <w:p w:rsidR="00A929B1" w:rsidRDefault="00A929B1">
    <w:pPr>
      <w:pStyle w:val="Header"/>
      <w:rPr>
        <w:rStyle w:val="PageNumber"/>
        <w:lang w:val="en-US"/>
      </w:rPr>
    </w:pPr>
  </w:p>
  <w:p w:rsidR="00A929B1" w:rsidRPr="00CD3B35" w:rsidRDefault="00A929B1">
    <w:pPr>
      <w:pStyle w:val="Header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29B1" w:rsidRDefault="00A929B1" w:rsidP="00CD3B35">
    <w:pPr>
      <w:pStyle w:val="Header"/>
      <w:ind w:left="7020"/>
      <w:rPr>
        <w:lang w:val="en-US"/>
      </w:rPr>
    </w:pPr>
    <w:r>
      <w:rPr>
        <w:lang w:val="en-US"/>
      </w:rPr>
      <w:t>CERD/C/SR.1389</w:t>
    </w:r>
  </w:p>
  <w:p w:rsidR="00A929B1" w:rsidRDefault="00A929B1" w:rsidP="00CD3B35">
    <w:pPr>
      <w:pStyle w:val="Header"/>
      <w:ind w:left="7020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6162D">
      <w:rPr>
        <w:rStyle w:val="PageNumber"/>
        <w:noProof/>
      </w:rPr>
      <w:t>9</w:t>
    </w:r>
    <w:r>
      <w:rPr>
        <w:rStyle w:val="PageNumber"/>
      </w:rPr>
      <w:fldChar w:fldCharType="end"/>
    </w:r>
  </w:p>
  <w:p w:rsidR="00A929B1" w:rsidRDefault="00A929B1" w:rsidP="00CD3B35">
    <w:pPr>
      <w:pStyle w:val="Header"/>
      <w:rPr>
        <w:rStyle w:val="PageNumber"/>
        <w:lang w:val="en-US"/>
      </w:rPr>
    </w:pPr>
  </w:p>
  <w:p w:rsidR="00A929B1" w:rsidRDefault="00A929B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A81885"/>
    <w:multiLevelType w:val="hybridMultilevel"/>
    <w:tmpl w:val="13F03EFA"/>
    <w:lvl w:ilvl="0" w:tplc="9990A8D2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282A"/>
    <w:rsid w:val="00004C71"/>
    <w:rsid w:val="00051E6C"/>
    <w:rsid w:val="000537E8"/>
    <w:rsid w:val="00066193"/>
    <w:rsid w:val="000664B9"/>
    <w:rsid w:val="00067CBD"/>
    <w:rsid w:val="00073942"/>
    <w:rsid w:val="000B3AC2"/>
    <w:rsid w:val="000D191A"/>
    <w:rsid w:val="000F0409"/>
    <w:rsid w:val="00102EEB"/>
    <w:rsid w:val="001066C3"/>
    <w:rsid w:val="00125256"/>
    <w:rsid w:val="00135AA4"/>
    <w:rsid w:val="00171584"/>
    <w:rsid w:val="0017427C"/>
    <w:rsid w:val="001A0EDF"/>
    <w:rsid w:val="001A24D1"/>
    <w:rsid w:val="001C25D9"/>
    <w:rsid w:val="0021248C"/>
    <w:rsid w:val="002240DD"/>
    <w:rsid w:val="00247EE3"/>
    <w:rsid w:val="00265B31"/>
    <w:rsid w:val="00277515"/>
    <w:rsid w:val="002927DD"/>
    <w:rsid w:val="0029637D"/>
    <w:rsid w:val="002C3E26"/>
    <w:rsid w:val="002C6394"/>
    <w:rsid w:val="002D237F"/>
    <w:rsid w:val="002F7658"/>
    <w:rsid w:val="00342A08"/>
    <w:rsid w:val="003631F8"/>
    <w:rsid w:val="003731A5"/>
    <w:rsid w:val="00385AA9"/>
    <w:rsid w:val="0039289B"/>
    <w:rsid w:val="003A169D"/>
    <w:rsid w:val="003A3A0C"/>
    <w:rsid w:val="003B610F"/>
    <w:rsid w:val="003B7355"/>
    <w:rsid w:val="003D22D6"/>
    <w:rsid w:val="003F4CC7"/>
    <w:rsid w:val="00405207"/>
    <w:rsid w:val="0040766B"/>
    <w:rsid w:val="00441584"/>
    <w:rsid w:val="0044208C"/>
    <w:rsid w:val="00443AA5"/>
    <w:rsid w:val="00456060"/>
    <w:rsid w:val="00476BF6"/>
    <w:rsid w:val="00495718"/>
    <w:rsid w:val="004D0A4D"/>
    <w:rsid w:val="004E31B8"/>
    <w:rsid w:val="004F4259"/>
    <w:rsid w:val="004F721A"/>
    <w:rsid w:val="00517592"/>
    <w:rsid w:val="0054407B"/>
    <w:rsid w:val="00565808"/>
    <w:rsid w:val="005E37B4"/>
    <w:rsid w:val="005E4AB5"/>
    <w:rsid w:val="005F24F4"/>
    <w:rsid w:val="0060406C"/>
    <w:rsid w:val="006702DB"/>
    <w:rsid w:val="0069789A"/>
    <w:rsid w:val="006C30C9"/>
    <w:rsid w:val="006D59A6"/>
    <w:rsid w:val="006E4ECA"/>
    <w:rsid w:val="007246FE"/>
    <w:rsid w:val="0075432A"/>
    <w:rsid w:val="007605DC"/>
    <w:rsid w:val="00795F09"/>
    <w:rsid w:val="00797ECE"/>
    <w:rsid w:val="007B7448"/>
    <w:rsid w:val="007D1053"/>
    <w:rsid w:val="007F1AD7"/>
    <w:rsid w:val="007F5678"/>
    <w:rsid w:val="008260B7"/>
    <w:rsid w:val="00835295"/>
    <w:rsid w:val="00863EC0"/>
    <w:rsid w:val="008A3983"/>
    <w:rsid w:val="008F4914"/>
    <w:rsid w:val="00941D7D"/>
    <w:rsid w:val="00952715"/>
    <w:rsid w:val="00960EF7"/>
    <w:rsid w:val="009A781F"/>
    <w:rsid w:val="009C20FA"/>
    <w:rsid w:val="009D3EAE"/>
    <w:rsid w:val="00A47041"/>
    <w:rsid w:val="00A57DC9"/>
    <w:rsid w:val="00A929B1"/>
    <w:rsid w:val="00AA4729"/>
    <w:rsid w:val="00AB19E0"/>
    <w:rsid w:val="00AE1733"/>
    <w:rsid w:val="00AF3077"/>
    <w:rsid w:val="00B0038D"/>
    <w:rsid w:val="00B366C5"/>
    <w:rsid w:val="00BD0A0C"/>
    <w:rsid w:val="00C10BBF"/>
    <w:rsid w:val="00C3704F"/>
    <w:rsid w:val="00C65814"/>
    <w:rsid w:val="00C679E4"/>
    <w:rsid w:val="00C80BEE"/>
    <w:rsid w:val="00CA76F8"/>
    <w:rsid w:val="00CB3BF3"/>
    <w:rsid w:val="00CD0927"/>
    <w:rsid w:val="00CD2A5A"/>
    <w:rsid w:val="00CD3B35"/>
    <w:rsid w:val="00CE408F"/>
    <w:rsid w:val="00D76D78"/>
    <w:rsid w:val="00D77500"/>
    <w:rsid w:val="00D8616E"/>
    <w:rsid w:val="00D95CCC"/>
    <w:rsid w:val="00DE282A"/>
    <w:rsid w:val="00E37A49"/>
    <w:rsid w:val="00F02237"/>
    <w:rsid w:val="00F32990"/>
    <w:rsid w:val="00F6039F"/>
    <w:rsid w:val="00F6162D"/>
    <w:rsid w:val="00F904A0"/>
    <w:rsid w:val="00F97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rsid w:val="00DE282A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5">
    <w:name w:val="heading 5"/>
    <w:basedOn w:val="Normal"/>
    <w:next w:val="Normal"/>
    <w:qFormat/>
    <w:rsid w:val="00DE282A"/>
    <w:pPr>
      <w:keepNext/>
      <w:outlineLvl w:val="4"/>
    </w:pPr>
    <w:rPr>
      <w:i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a">
    <w:name w:val="название"/>
    <w:basedOn w:val="Normal"/>
    <w:rsid w:val="00DE282A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styleId="Header">
    <w:name w:val="header"/>
    <w:basedOn w:val="Normal"/>
    <w:rsid w:val="00CD3B35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677"/>
        <w:tab w:val="right" w:pos="9355"/>
      </w:tabs>
    </w:pPr>
  </w:style>
  <w:style w:type="paragraph" w:styleId="Footer">
    <w:name w:val="footer"/>
    <w:basedOn w:val="Normal"/>
    <w:rsid w:val="00CD3B35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677"/>
        <w:tab w:val="right" w:pos="9355"/>
      </w:tabs>
    </w:pPr>
  </w:style>
  <w:style w:type="character" w:styleId="PageNumber">
    <w:name w:val="page number"/>
    <w:basedOn w:val="DefaultParagraphFont"/>
    <w:rsid w:val="00CD3B3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3283</Words>
  <Characters>18718</Characters>
  <Application>Microsoft Office Outlook</Application>
  <DocSecurity>4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</vt:lpstr>
    </vt:vector>
  </TitlesOfParts>
  <Company>Eastlink</Company>
  <LinksUpToDate>false</LinksUpToDate>
  <CharactersWithSpaces>21958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</dc:title>
  <dc:subject/>
  <dc:creator>Yana</dc:creator>
  <cp:keywords/>
  <dc:description/>
  <cp:lastModifiedBy>Любовь Катаева</cp:lastModifiedBy>
  <cp:revision>3</cp:revision>
  <cp:lastPrinted>2008-12-30T13:22:00Z</cp:lastPrinted>
  <dcterms:created xsi:type="dcterms:W3CDTF">2008-12-30T13:22:00Z</dcterms:created>
  <dcterms:modified xsi:type="dcterms:W3CDTF">2008-12-30T13:22:00Z</dcterms:modified>
</cp:coreProperties>
</file>