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832EE">
                <w:t>C/GRC/CO/2-3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832EE">
              <w:rPr>
                <w:lang w:val="en-US"/>
              </w:rPr>
              <w:t>13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55BB2" w:rsidRPr="002B0F48" w:rsidRDefault="00555BB2" w:rsidP="002B0F48">
      <w:pPr>
        <w:spacing w:before="120"/>
        <w:rPr>
          <w:b/>
          <w:sz w:val="24"/>
          <w:szCs w:val="24"/>
        </w:rPr>
      </w:pPr>
      <w:r w:rsidRPr="002B0F48">
        <w:rPr>
          <w:b/>
          <w:sz w:val="24"/>
          <w:szCs w:val="24"/>
        </w:rPr>
        <w:t>Комитет по правам ребенка</w:t>
      </w:r>
    </w:p>
    <w:p w:rsidR="00555BB2" w:rsidRPr="002B0F48" w:rsidRDefault="00555BB2" w:rsidP="00B535CB">
      <w:pPr>
        <w:rPr>
          <w:b/>
        </w:rPr>
      </w:pPr>
      <w:r w:rsidRPr="002B0F48">
        <w:rPr>
          <w:b/>
        </w:rPr>
        <w:t>Шест</w:t>
      </w:r>
      <w:r w:rsidR="00373EC2">
        <w:rPr>
          <w:b/>
        </w:rPr>
        <w:t>идеся</w:t>
      </w:r>
      <w:r w:rsidRPr="002B0F48">
        <w:rPr>
          <w:b/>
        </w:rPr>
        <w:t>тая сессия</w:t>
      </w:r>
    </w:p>
    <w:p w:rsidR="00555BB2" w:rsidRPr="00555BB2" w:rsidRDefault="00555BB2" w:rsidP="00B535CB">
      <w:r w:rsidRPr="00555BB2">
        <w:t>29 мая–15 июня 2012 года</w:t>
      </w:r>
    </w:p>
    <w:p w:rsidR="00555BB2" w:rsidRPr="00DF1955" w:rsidRDefault="00555BB2" w:rsidP="00991A0E">
      <w:pPr>
        <w:pStyle w:val="HChGR"/>
      </w:pPr>
      <w:r w:rsidRPr="00DF1955">
        <w:tab/>
      </w:r>
      <w:r w:rsidRPr="00DF1955">
        <w:tab/>
        <w:t>Рассмотрение докладов, представленных государствами-участниками в соответствии</w:t>
      </w:r>
      <w:r w:rsidR="00991A0E" w:rsidRPr="00991A0E">
        <w:t xml:space="preserve"> </w:t>
      </w:r>
      <w:r w:rsidR="00991A0E" w:rsidRPr="00991A0E">
        <w:br/>
      </w:r>
      <w:r w:rsidRPr="00DF1955">
        <w:t xml:space="preserve">со статьей 44 Конвенции </w:t>
      </w:r>
    </w:p>
    <w:p w:rsidR="00555BB2" w:rsidRPr="00DF1955" w:rsidRDefault="00555BB2" w:rsidP="00991A0E">
      <w:pPr>
        <w:pStyle w:val="H1GR"/>
      </w:pPr>
      <w:r w:rsidRPr="00DF1955">
        <w:tab/>
      </w:r>
      <w:r w:rsidRPr="00DF1955">
        <w:tab/>
        <w:t>Заключительные замечания: Греция</w:t>
      </w:r>
    </w:p>
    <w:p w:rsidR="00555BB2" w:rsidRPr="00555BB2" w:rsidRDefault="00E72ECE" w:rsidP="00E72ECE">
      <w:pPr>
        <w:pStyle w:val="SingleTxtGR"/>
      </w:pPr>
      <w:r>
        <w:t>1.</w:t>
      </w:r>
      <w:r>
        <w:tab/>
      </w:r>
      <w:r w:rsidR="00555BB2" w:rsidRPr="00555BB2">
        <w:t>Комитет рассмотрел объединенные второй и третий периодические до</w:t>
      </w:r>
      <w:r w:rsidR="00555BB2" w:rsidRPr="00555BB2">
        <w:t>к</w:t>
      </w:r>
      <w:r w:rsidR="00555BB2" w:rsidRPr="00555BB2">
        <w:t>лады Греции (CRC/C/GRC/2-3) на своих 1710-м и 1711-м зас</w:t>
      </w:r>
      <w:r w:rsidR="00555BB2" w:rsidRPr="00555BB2">
        <w:t>е</w:t>
      </w:r>
      <w:r w:rsidR="00555BB2" w:rsidRPr="00555BB2">
        <w:t>даниях (см.</w:t>
      </w:r>
      <w:r w:rsidR="009D696B">
        <w:t> </w:t>
      </w:r>
      <w:r w:rsidR="00555BB2" w:rsidRPr="00555BB2">
        <w:t>CRC/C/SR.1710 и1711) 6 июня 2012 года и на своем 1725-м заседании (см.</w:t>
      </w:r>
      <w:r w:rsidR="009D696B">
        <w:t> </w:t>
      </w:r>
      <w:r w:rsidR="00555BB2" w:rsidRPr="00555BB2">
        <w:t xml:space="preserve">CRC/C/SR/1725) 15 июня 2012 года принял следующие заключительные замечания. </w:t>
      </w:r>
    </w:p>
    <w:p w:rsidR="00555BB2" w:rsidRPr="00DF1955" w:rsidRDefault="00555BB2" w:rsidP="00992313">
      <w:pPr>
        <w:pStyle w:val="HChGR"/>
      </w:pPr>
      <w:r w:rsidRPr="00DF1955">
        <w:tab/>
        <w:t>I.</w:t>
      </w:r>
      <w:r w:rsidRPr="00DF1955">
        <w:tab/>
        <w:t>Введение</w:t>
      </w:r>
    </w:p>
    <w:p w:rsidR="00555BB2" w:rsidRPr="00555BB2" w:rsidRDefault="00555BB2" w:rsidP="00E72ECE">
      <w:pPr>
        <w:pStyle w:val="SingleTxtGR"/>
      </w:pPr>
      <w:r w:rsidRPr="00555BB2">
        <w:t>2.</w:t>
      </w:r>
      <w:r w:rsidRPr="00555BB2">
        <w:tab/>
        <w:t>Комитет приветствует представление государством-участником объед</w:t>
      </w:r>
      <w:r w:rsidRPr="00555BB2">
        <w:t>и</w:t>
      </w:r>
      <w:r w:rsidRPr="00555BB2">
        <w:t>ненных второго и третьего периодических докладов, но выражает при этом с</w:t>
      </w:r>
      <w:r w:rsidRPr="00555BB2">
        <w:t>о</w:t>
      </w:r>
      <w:r w:rsidRPr="00555BB2">
        <w:t xml:space="preserve">жаление по поводу задержки </w:t>
      </w:r>
      <w:r w:rsidR="00F200A6">
        <w:t>с</w:t>
      </w:r>
      <w:r w:rsidRPr="00555BB2">
        <w:t xml:space="preserve"> их представлени</w:t>
      </w:r>
      <w:r w:rsidR="00F200A6">
        <w:t>ем</w:t>
      </w:r>
      <w:r w:rsidRPr="00555BB2">
        <w:t xml:space="preserve">. Комитет высоко оценивает </w:t>
      </w:r>
      <w:r w:rsidR="00F200A6" w:rsidRPr="00555BB2">
        <w:t xml:space="preserve">также </w:t>
      </w:r>
      <w:r w:rsidRPr="00555BB2">
        <w:t>письменный ответ на перечень вопросов (CRC/C/GRC/Q/2-3/Add.1) и</w:t>
      </w:r>
      <w:r w:rsidR="00261A29">
        <w:t> </w:t>
      </w:r>
      <w:r w:rsidRPr="00555BB2">
        <w:t>плодотворный диалог с межведомственной делегацией, который позволил с</w:t>
      </w:r>
      <w:r w:rsidRPr="00555BB2">
        <w:t>о</w:t>
      </w:r>
      <w:r w:rsidRPr="00555BB2">
        <w:t>ставить более полное пре</w:t>
      </w:r>
      <w:r w:rsidRPr="00555BB2">
        <w:t>д</w:t>
      </w:r>
      <w:r w:rsidRPr="00555BB2">
        <w:t xml:space="preserve">ставление о положении детей в государстве-участнике. </w:t>
      </w:r>
    </w:p>
    <w:p w:rsidR="00555BB2" w:rsidRPr="00DF1955" w:rsidRDefault="00555BB2" w:rsidP="001F7DEC">
      <w:pPr>
        <w:pStyle w:val="HChGR"/>
      </w:pPr>
      <w:r w:rsidRPr="00DF1955">
        <w:tab/>
        <w:t>II.</w:t>
      </w:r>
      <w:r w:rsidRPr="00DF1955">
        <w:tab/>
        <w:t>Последующие меры, принятые государством-участником, и до</w:t>
      </w:r>
      <w:r w:rsidRPr="00DF1955">
        <w:t>с</w:t>
      </w:r>
      <w:r w:rsidRPr="00DF1955">
        <w:t>тигнутый им прогресс</w:t>
      </w:r>
    </w:p>
    <w:p w:rsidR="00555BB2" w:rsidRPr="00555BB2" w:rsidRDefault="00555BB2" w:rsidP="00E72ECE">
      <w:pPr>
        <w:pStyle w:val="SingleTxtGR"/>
      </w:pPr>
      <w:r w:rsidRPr="00555BB2">
        <w:t>3.</w:t>
      </w:r>
      <w:r w:rsidRPr="00555BB2">
        <w:tab/>
        <w:t>Комитет с признательностью отмечает</w:t>
      </w:r>
      <w:r w:rsidR="00F200A6">
        <w:t>, что были</w:t>
      </w:r>
      <w:r w:rsidRPr="00555BB2">
        <w:t xml:space="preserve"> принят</w:t>
      </w:r>
      <w:r w:rsidR="00F200A6">
        <w:t>ы</w:t>
      </w:r>
      <w:r w:rsidRPr="00555BB2">
        <w:t xml:space="preserve"> следующи</w:t>
      </w:r>
      <w:r w:rsidR="00F200A6">
        <w:t>е</w:t>
      </w:r>
      <w:r w:rsidRPr="00555BB2">
        <w:t xml:space="preserve"> з</w:t>
      </w:r>
      <w:r w:rsidRPr="00555BB2">
        <w:t>а</w:t>
      </w:r>
      <w:r w:rsidRPr="00555BB2">
        <w:t>конодательны</w:t>
      </w:r>
      <w:r w:rsidR="00F200A6">
        <w:t>е</w:t>
      </w:r>
      <w:r w:rsidRPr="00555BB2">
        <w:t xml:space="preserve"> акт</w:t>
      </w:r>
      <w:r w:rsidR="00F200A6">
        <w:t>ы</w:t>
      </w:r>
      <w:r w:rsidRPr="00555BB2">
        <w:t>:</w:t>
      </w:r>
    </w:p>
    <w:p w:rsidR="00555BB2" w:rsidRPr="00555BB2" w:rsidRDefault="00555BB2" w:rsidP="00E72ECE">
      <w:pPr>
        <w:pStyle w:val="SingleTxtGR"/>
      </w:pPr>
      <w:r w:rsidRPr="00555BB2">
        <w:tab/>
        <w:t>а)</w:t>
      </w:r>
      <w:r w:rsidRPr="00555BB2">
        <w:tab/>
        <w:t xml:space="preserve">закон № 3918/2011 о рационализации системы выплаты пособий семьям с тремя детьми и большим семьям; </w:t>
      </w:r>
    </w:p>
    <w:p w:rsidR="00555BB2" w:rsidRPr="00555BB2" w:rsidRDefault="00555BB2" w:rsidP="00E72ECE">
      <w:pPr>
        <w:pStyle w:val="SingleTxtGR"/>
      </w:pPr>
      <w:r w:rsidRPr="00555BB2">
        <w:tab/>
        <w:t>b)</w:t>
      </w:r>
      <w:r w:rsidRPr="00555BB2">
        <w:tab/>
        <w:t>закон № 3860/2010 о совершенствовании уголовного законодател</w:t>
      </w:r>
      <w:r w:rsidRPr="00555BB2">
        <w:t>ь</w:t>
      </w:r>
      <w:r w:rsidRPr="00555BB2">
        <w:t>ства в части, касающейся несовершеннолетних правонар</w:t>
      </w:r>
      <w:r w:rsidRPr="00555BB2">
        <w:t>у</w:t>
      </w:r>
      <w:r w:rsidRPr="00555BB2">
        <w:t xml:space="preserve">шителей; </w:t>
      </w:r>
    </w:p>
    <w:p w:rsidR="00555BB2" w:rsidRPr="00555BB2" w:rsidRDefault="00555BB2" w:rsidP="00E72ECE">
      <w:pPr>
        <w:pStyle w:val="SingleTxtGR"/>
      </w:pPr>
      <w:r w:rsidRPr="00555BB2">
        <w:tab/>
        <w:t>c)</w:t>
      </w:r>
      <w:r w:rsidRPr="00555BB2">
        <w:tab/>
        <w:t>закон № 3699/2008 о специальном образовании для инвал</w:t>
      </w:r>
      <w:r w:rsidRPr="00555BB2">
        <w:t>и</w:t>
      </w:r>
      <w:r w:rsidRPr="00555BB2">
        <w:t>дов или лиц с особыми образов</w:t>
      </w:r>
      <w:r w:rsidRPr="00555BB2">
        <w:t>а</w:t>
      </w:r>
      <w:r w:rsidRPr="00555BB2">
        <w:t xml:space="preserve">тельными потребностями; </w:t>
      </w:r>
    </w:p>
    <w:p w:rsidR="00555BB2" w:rsidRPr="00555BB2" w:rsidRDefault="00555BB2" w:rsidP="00E72ECE">
      <w:pPr>
        <w:pStyle w:val="SingleTxtGR"/>
      </w:pPr>
      <w:r w:rsidRPr="00555BB2">
        <w:tab/>
        <w:t>d)</w:t>
      </w:r>
      <w:r w:rsidRPr="00555BB2">
        <w:tab/>
        <w:t>закон № 3500/2006 о насилии в семье, запрещающий также теле</w:t>
      </w:r>
      <w:r w:rsidRPr="00555BB2">
        <w:t>с</w:t>
      </w:r>
      <w:r w:rsidRPr="00555BB2">
        <w:t>ные наказания;</w:t>
      </w:r>
    </w:p>
    <w:p w:rsidR="00555BB2" w:rsidRPr="00555BB2" w:rsidRDefault="00555BB2" w:rsidP="00E72ECE">
      <w:pPr>
        <w:pStyle w:val="SingleTxtGR"/>
      </w:pPr>
      <w:r w:rsidRPr="00555BB2">
        <w:tab/>
        <w:t>e)</w:t>
      </w:r>
      <w:r w:rsidRPr="00555BB2">
        <w:tab/>
        <w:t xml:space="preserve">закон № 3443/2006 о формировании местных молодежных советов </w:t>
      </w:r>
      <w:r w:rsidR="00F200A6">
        <w:t>в</w:t>
      </w:r>
      <w:r w:rsidRPr="00555BB2">
        <w:t xml:space="preserve"> цел</w:t>
      </w:r>
      <w:r w:rsidR="00F200A6">
        <w:t>ях</w:t>
      </w:r>
      <w:r w:rsidRPr="00555BB2">
        <w:t xml:space="preserve"> расширения участия молодежи и детей старше 15 лет в решении мес</w:t>
      </w:r>
      <w:r w:rsidRPr="00555BB2">
        <w:t>т</w:t>
      </w:r>
      <w:r w:rsidRPr="00555BB2">
        <w:t>ных вопросов; и</w:t>
      </w:r>
    </w:p>
    <w:p w:rsidR="00555BB2" w:rsidRPr="00555BB2" w:rsidRDefault="00555BB2" w:rsidP="00E72ECE">
      <w:pPr>
        <w:pStyle w:val="SingleTxtGR"/>
      </w:pPr>
      <w:r w:rsidRPr="00555BB2">
        <w:tab/>
        <w:t>f)</w:t>
      </w:r>
      <w:r w:rsidRPr="00555BB2">
        <w:tab/>
        <w:t>закон № 3304/2005 о запрещении дискриминации по признаку р</w:t>
      </w:r>
      <w:r w:rsidRPr="00555BB2">
        <w:t>а</w:t>
      </w:r>
      <w:r w:rsidRPr="00555BB2">
        <w:t>сового или этнического происхождения, в частности в обла</w:t>
      </w:r>
      <w:r w:rsidRPr="00555BB2">
        <w:t>с</w:t>
      </w:r>
      <w:r w:rsidRPr="00555BB2">
        <w:t>ти образования.</w:t>
      </w:r>
    </w:p>
    <w:p w:rsidR="00555BB2" w:rsidRPr="00555BB2" w:rsidRDefault="00555BB2" w:rsidP="00E72ECE">
      <w:pPr>
        <w:pStyle w:val="SingleTxtGR"/>
      </w:pPr>
      <w:r w:rsidRPr="00555BB2">
        <w:t>4.</w:t>
      </w:r>
      <w:r w:rsidRPr="00555BB2">
        <w:tab/>
        <w:t>Комитет с удовлетворением принимает к сведению ратификацию сл</w:t>
      </w:r>
      <w:r w:rsidRPr="00555BB2">
        <w:t>е</w:t>
      </w:r>
      <w:r w:rsidRPr="00555BB2">
        <w:t>дующих документов или пр</w:t>
      </w:r>
      <w:r w:rsidRPr="00555BB2">
        <w:t>и</w:t>
      </w:r>
      <w:r w:rsidRPr="00555BB2">
        <w:t>соединение к ним:</w:t>
      </w:r>
    </w:p>
    <w:p w:rsidR="00555BB2" w:rsidRPr="00555BB2" w:rsidRDefault="00555BB2" w:rsidP="00E72ECE">
      <w:pPr>
        <w:pStyle w:val="SingleTxtGR"/>
      </w:pPr>
      <w:r w:rsidRPr="00555BB2">
        <w:tab/>
        <w:t>a)</w:t>
      </w:r>
      <w:r w:rsidRPr="00555BB2">
        <w:tab/>
        <w:t>Факультативный протокол к Конвенции о правах ребенка, каса</w:t>
      </w:r>
      <w:r w:rsidRPr="00555BB2">
        <w:t>ю</w:t>
      </w:r>
      <w:r w:rsidRPr="00555BB2">
        <w:t>щийся торговли детьми, детской проституции и детской порнографии (</w:t>
      </w:r>
      <w:r w:rsidR="00B15893">
        <w:t>в</w:t>
      </w:r>
      <w:r w:rsidR="00B15893">
        <w:rPr>
          <w:lang w:val="en-US"/>
        </w:rPr>
        <w:t> </w:t>
      </w:r>
      <w:r w:rsidR="00B15893">
        <w:t>2008</w:t>
      </w:r>
      <w:r w:rsidR="00B15893">
        <w:rPr>
          <w:lang w:val="en-US"/>
        </w:rPr>
        <w:t> </w:t>
      </w:r>
      <w:r w:rsidRPr="00555BB2">
        <w:t>год</w:t>
      </w:r>
      <w:r w:rsidR="00F200A6">
        <w:t>у</w:t>
      </w:r>
      <w:r w:rsidRPr="00555BB2">
        <w:t xml:space="preserve">); </w:t>
      </w:r>
    </w:p>
    <w:p w:rsidR="00555BB2" w:rsidRPr="00555BB2" w:rsidRDefault="00555BB2" w:rsidP="00E72ECE">
      <w:pPr>
        <w:pStyle w:val="SingleTxtGR"/>
      </w:pPr>
      <w:r w:rsidRPr="00555BB2">
        <w:tab/>
        <w:t>b)</w:t>
      </w:r>
      <w:r w:rsidRPr="00555BB2">
        <w:tab/>
        <w:t>Факультативный протокол к Конвенции о правах ребенка, каса</w:t>
      </w:r>
      <w:r w:rsidRPr="00555BB2">
        <w:t>ю</w:t>
      </w:r>
      <w:r w:rsidRPr="00555BB2">
        <w:t>щийся участия детей в во</w:t>
      </w:r>
      <w:r w:rsidRPr="00555BB2">
        <w:t>о</w:t>
      </w:r>
      <w:r w:rsidRPr="00555BB2">
        <w:t>руженных конфликтах (</w:t>
      </w:r>
      <w:r w:rsidR="00F200A6">
        <w:t xml:space="preserve">в </w:t>
      </w:r>
      <w:r w:rsidRPr="00555BB2">
        <w:t>2003 год</w:t>
      </w:r>
      <w:r w:rsidR="00F200A6">
        <w:t>у</w:t>
      </w:r>
      <w:r w:rsidRPr="00555BB2">
        <w:t>);</w:t>
      </w:r>
    </w:p>
    <w:p w:rsidR="00555BB2" w:rsidRPr="00555BB2" w:rsidRDefault="00555BB2" w:rsidP="00E72ECE">
      <w:pPr>
        <w:pStyle w:val="SingleTxtGR"/>
      </w:pPr>
      <w:r w:rsidRPr="00555BB2">
        <w:tab/>
        <w:t>c)</w:t>
      </w:r>
      <w:r w:rsidRPr="00555BB2">
        <w:tab/>
        <w:t>Конвенция о правах инвалидов и Факультативный протокол к ней (</w:t>
      </w:r>
      <w:r w:rsidR="00F200A6">
        <w:t xml:space="preserve">в </w:t>
      </w:r>
      <w:r w:rsidRPr="00555BB2">
        <w:t>2012 год</w:t>
      </w:r>
      <w:r w:rsidR="00F200A6">
        <w:t>у</w:t>
      </w:r>
      <w:r w:rsidRPr="00555BB2">
        <w:t>); и</w:t>
      </w:r>
    </w:p>
    <w:p w:rsidR="00555BB2" w:rsidRPr="00555BB2" w:rsidRDefault="00555BB2" w:rsidP="00E72ECE">
      <w:pPr>
        <w:pStyle w:val="SingleTxtGR"/>
      </w:pPr>
      <w:r w:rsidRPr="00555BB2">
        <w:tab/>
        <w:t>d)</w:t>
      </w:r>
      <w:r w:rsidRPr="00555BB2">
        <w:tab/>
        <w:t>Гаагская конвенция о защите детей и сотрудничестве в области м</w:t>
      </w:r>
      <w:r w:rsidRPr="00555BB2">
        <w:t>е</w:t>
      </w:r>
      <w:r w:rsidRPr="00555BB2">
        <w:t>ждународного усыновления/удочерения 1993 года (</w:t>
      </w:r>
      <w:r w:rsidR="00F200A6">
        <w:t xml:space="preserve">в </w:t>
      </w:r>
      <w:r w:rsidRPr="00555BB2">
        <w:t>2009 год</w:t>
      </w:r>
      <w:r w:rsidR="00F200A6">
        <w:t>у</w:t>
      </w:r>
      <w:r w:rsidRPr="00555BB2">
        <w:t>).</w:t>
      </w:r>
    </w:p>
    <w:p w:rsidR="00555BB2" w:rsidRPr="00555BB2" w:rsidRDefault="00555BB2" w:rsidP="00E72ECE">
      <w:pPr>
        <w:pStyle w:val="SingleTxtGR"/>
      </w:pPr>
      <w:r w:rsidRPr="00555BB2">
        <w:t>5.</w:t>
      </w:r>
      <w:r w:rsidRPr="00555BB2">
        <w:tab/>
        <w:t xml:space="preserve">Комитет с удовлетворением отмечает </w:t>
      </w:r>
      <w:r w:rsidR="00F200A6" w:rsidRPr="00555BB2">
        <w:t xml:space="preserve">также </w:t>
      </w:r>
      <w:r w:rsidRPr="00555BB2">
        <w:t xml:space="preserve">следующие программные и </w:t>
      </w:r>
      <w:r w:rsidR="00734CA1">
        <w:t>институциональные</w:t>
      </w:r>
      <w:r w:rsidRPr="00555BB2">
        <w:t xml:space="preserve"> меры:</w:t>
      </w:r>
    </w:p>
    <w:p w:rsidR="00555BB2" w:rsidRPr="00555BB2" w:rsidRDefault="00555BB2" w:rsidP="00E72ECE">
      <w:pPr>
        <w:pStyle w:val="SingleTxtGR"/>
      </w:pPr>
      <w:r w:rsidRPr="00555BB2">
        <w:tab/>
        <w:t>а)</w:t>
      </w:r>
      <w:r w:rsidRPr="00555BB2">
        <w:tab/>
        <w:t>формирование в 2010 году Центрального научного совета по пр</w:t>
      </w:r>
      <w:r w:rsidRPr="00555BB2">
        <w:t>е</w:t>
      </w:r>
      <w:r w:rsidRPr="00555BB2">
        <w:t>дотвращению виктимизации несовершеннолетних и подростковой преступн</w:t>
      </w:r>
      <w:r w:rsidRPr="00555BB2">
        <w:t>о</w:t>
      </w:r>
      <w:r w:rsidRPr="00555BB2">
        <w:t>сти и борьбе с ними (КЕСАТХЕА)</w:t>
      </w:r>
      <w:r w:rsidR="00C44D02">
        <w:t>,</w:t>
      </w:r>
      <w:r w:rsidRPr="00555BB2">
        <w:t xml:space="preserve"> а также сети "ОРЕСТИС" по защите нес</w:t>
      </w:r>
      <w:r w:rsidRPr="00555BB2">
        <w:t>о</w:t>
      </w:r>
      <w:r w:rsidRPr="00555BB2">
        <w:t>вершеннолетних;</w:t>
      </w:r>
    </w:p>
    <w:p w:rsidR="00555BB2" w:rsidRPr="00555BB2" w:rsidRDefault="00555BB2" w:rsidP="00E72ECE">
      <w:pPr>
        <w:pStyle w:val="SingleTxtGR"/>
      </w:pPr>
      <w:r w:rsidRPr="00555BB2">
        <w:tab/>
        <w:t>b)</w:t>
      </w:r>
      <w:r w:rsidRPr="00555BB2">
        <w:tab/>
        <w:t xml:space="preserve">принятие в 2007 году Национального плана действий по защите прав детей; </w:t>
      </w:r>
    </w:p>
    <w:p w:rsidR="00555BB2" w:rsidRPr="00555BB2" w:rsidRDefault="00555BB2" w:rsidP="00E72ECE">
      <w:pPr>
        <w:pStyle w:val="SingleTxtGR"/>
      </w:pPr>
      <w:r w:rsidRPr="00555BB2">
        <w:tab/>
        <w:t>c)</w:t>
      </w:r>
      <w:r w:rsidRPr="00555BB2">
        <w:tab/>
        <w:t xml:space="preserve">создание </w:t>
      </w:r>
      <w:r w:rsidR="00C44D02">
        <w:t>в</w:t>
      </w:r>
      <w:r w:rsidRPr="00555BB2">
        <w:t xml:space="preserve"> цел</w:t>
      </w:r>
      <w:r w:rsidR="00C44D02">
        <w:t>ях</w:t>
      </w:r>
      <w:r w:rsidRPr="00555BB2">
        <w:t xml:space="preserve"> борьбы с маргинализацией социально</w:t>
      </w:r>
      <w:r w:rsidR="00B15893" w:rsidRPr="00B15893">
        <w:t xml:space="preserve"> </w:t>
      </w:r>
      <w:r w:rsidRPr="00555BB2">
        <w:t>уязвимых групп населения центров медико-социальной помощи во исполнение совмес</w:t>
      </w:r>
      <w:r w:rsidRPr="00555BB2">
        <w:t>т</w:t>
      </w:r>
      <w:r w:rsidRPr="00555BB2">
        <w:t>ного решения (2006 год) министерств здравоохранения и социальной солида</w:t>
      </w:r>
      <w:r w:rsidRPr="00555BB2">
        <w:t>р</w:t>
      </w:r>
      <w:r w:rsidRPr="00555BB2">
        <w:t>ности; занятости и социального обеспечения; экономики и финансов, а также внутренних дел, гос</w:t>
      </w:r>
      <w:r w:rsidRPr="00555BB2">
        <w:t>у</w:t>
      </w:r>
      <w:r w:rsidRPr="00555BB2">
        <w:t>дарственной администрации и децентрализации; и</w:t>
      </w:r>
    </w:p>
    <w:p w:rsidR="00555BB2" w:rsidRPr="00555BB2" w:rsidRDefault="00555BB2" w:rsidP="00E72ECE">
      <w:pPr>
        <w:pStyle w:val="SingleTxtGR"/>
      </w:pPr>
      <w:r w:rsidRPr="00555BB2">
        <w:tab/>
        <w:t>d)</w:t>
      </w:r>
      <w:r w:rsidRPr="00555BB2">
        <w:tab/>
        <w:t>учреждение в 2005 году Национального комитета по защите прав детей под эгидой Мин</w:t>
      </w:r>
      <w:r w:rsidRPr="00555BB2">
        <w:t>и</w:t>
      </w:r>
      <w:r w:rsidRPr="00555BB2">
        <w:t>стерства образования.</w:t>
      </w:r>
    </w:p>
    <w:p w:rsidR="00555BB2" w:rsidRPr="00DF1955" w:rsidRDefault="00555BB2" w:rsidP="0041437C">
      <w:pPr>
        <w:pStyle w:val="HChGR"/>
      </w:pPr>
      <w:r w:rsidRPr="00DF1955">
        <w:tab/>
      </w:r>
      <w:r w:rsidR="0041437C" w:rsidRPr="0041437C">
        <w:t>III</w:t>
      </w:r>
      <w:r w:rsidRPr="00DF1955">
        <w:t>.</w:t>
      </w:r>
      <w:r w:rsidRPr="00DF1955">
        <w:tab/>
        <w:t>Факторы и трудности, препятствующие осуществлению Ко</w:t>
      </w:r>
      <w:r w:rsidRPr="00DF1955">
        <w:t>н</w:t>
      </w:r>
      <w:r w:rsidRPr="00DF1955">
        <w:t>венции</w:t>
      </w:r>
    </w:p>
    <w:p w:rsidR="00555BB2" w:rsidRPr="00555BB2" w:rsidRDefault="00555BB2" w:rsidP="00E72ECE">
      <w:pPr>
        <w:pStyle w:val="SingleTxtGR"/>
      </w:pPr>
      <w:r w:rsidRPr="00555BB2">
        <w:t>6.</w:t>
      </w:r>
      <w:r w:rsidRPr="00555BB2">
        <w:tab/>
        <w:t xml:space="preserve"> Комитет отмечает, что </w:t>
      </w:r>
      <w:r w:rsidR="00C44D02">
        <w:t>рецессия</w:t>
      </w:r>
      <w:r w:rsidRPr="00555BB2">
        <w:t xml:space="preserve"> и нынешний финансово-экономический кризис негативно сказываются на семьях и государственных капиталовложен</w:t>
      </w:r>
      <w:r w:rsidRPr="00555BB2">
        <w:t>и</w:t>
      </w:r>
      <w:r w:rsidRPr="00555BB2">
        <w:t>ях в социальную сферу, в том числе на перспективах осуществления Конве</w:t>
      </w:r>
      <w:r w:rsidRPr="00555BB2">
        <w:t>н</w:t>
      </w:r>
      <w:r w:rsidRPr="00555BB2">
        <w:t>ции, особенно ее статьи 4. В этой связи Комитет напоминает государству-участнику о том, что в периоды финансовых трудностей необходимо стремит</w:t>
      </w:r>
      <w:r w:rsidRPr="00555BB2">
        <w:t>ь</w:t>
      </w:r>
      <w:r w:rsidRPr="00555BB2">
        <w:t>ся к поддержанию и увеличению капиталовложений в социальную сферу и с</w:t>
      </w:r>
      <w:r w:rsidRPr="00555BB2">
        <w:t>о</w:t>
      </w:r>
      <w:r w:rsidRPr="00555BB2">
        <w:t xml:space="preserve">циальную защиту лиц, находящихся в наиболее уязвимом положении, а также придерживаться справедливого подхода, </w:t>
      </w:r>
      <w:r w:rsidR="00934FC6">
        <w:t>при</w:t>
      </w:r>
      <w:r w:rsidRPr="00555BB2">
        <w:t xml:space="preserve">давая </w:t>
      </w:r>
      <w:r w:rsidR="00934FC6">
        <w:t>приоритетное значение</w:t>
      </w:r>
      <w:r w:rsidRPr="00555BB2">
        <w:t xml:space="preserve"> д</w:t>
      </w:r>
      <w:r w:rsidRPr="00555BB2">
        <w:t>е</w:t>
      </w:r>
      <w:r w:rsidRPr="00555BB2">
        <w:t xml:space="preserve">тям. </w:t>
      </w:r>
    </w:p>
    <w:p w:rsidR="00555BB2" w:rsidRPr="00DF1955" w:rsidRDefault="00555BB2" w:rsidP="0041437C">
      <w:pPr>
        <w:pStyle w:val="HChGR"/>
      </w:pPr>
      <w:r w:rsidRPr="00DF1955">
        <w:tab/>
        <w:t>IV.</w:t>
      </w:r>
      <w:r w:rsidRPr="00DF1955">
        <w:tab/>
        <w:t>Основные проблемы, вызывающие обеспокоенность, и рекоменд</w:t>
      </w:r>
      <w:r w:rsidRPr="00DF1955">
        <w:t>а</w:t>
      </w:r>
      <w:r w:rsidRPr="00DF1955">
        <w:t>ции</w:t>
      </w:r>
    </w:p>
    <w:p w:rsidR="00555BB2" w:rsidRPr="00DF1955" w:rsidRDefault="00555BB2" w:rsidP="0041437C">
      <w:pPr>
        <w:pStyle w:val="H1GR"/>
      </w:pPr>
      <w:r w:rsidRPr="00DF1955">
        <w:tab/>
        <w:t>А.</w:t>
      </w:r>
      <w:r w:rsidRPr="00DF1955">
        <w:tab/>
        <w:t>Общие меры по осуществлению (статьи 4, 42 и пункт 6 статьи</w:t>
      </w:r>
      <w:r w:rsidR="0041437C">
        <w:t> </w:t>
      </w:r>
      <w:r w:rsidRPr="00DF1955">
        <w:t>44 Конвенции)</w:t>
      </w:r>
    </w:p>
    <w:p w:rsidR="00555BB2" w:rsidRPr="00DF1955" w:rsidRDefault="00555BB2" w:rsidP="0041437C">
      <w:pPr>
        <w:pStyle w:val="H23GR0"/>
      </w:pPr>
      <w:r w:rsidRPr="00DF1955">
        <w:tab/>
      </w:r>
      <w:r w:rsidRPr="00DF1955">
        <w:tab/>
        <w:t>Предыдущие рекомендации Комитета</w:t>
      </w:r>
    </w:p>
    <w:p w:rsidR="00555BB2" w:rsidRPr="00555BB2" w:rsidRDefault="00555BB2" w:rsidP="00E72ECE">
      <w:pPr>
        <w:pStyle w:val="SingleTxtGR"/>
      </w:pPr>
      <w:r w:rsidRPr="00555BB2">
        <w:t>7.</w:t>
      </w:r>
      <w:r w:rsidRPr="00555BB2">
        <w:tab/>
        <w:t>Комитет принимает к сведению усилия государства-участника по выпо</w:t>
      </w:r>
      <w:r w:rsidRPr="00555BB2">
        <w:t>л</w:t>
      </w:r>
      <w:r w:rsidRPr="00555BB2">
        <w:t xml:space="preserve">нению заключительных замечаний Комитета </w:t>
      </w:r>
      <w:r w:rsidR="00B15893">
        <w:t>2002 года (CRC/C/15/Add.170) по</w:t>
      </w:r>
      <w:r w:rsidR="00B15893">
        <w:rPr>
          <w:lang w:val="en-US"/>
        </w:rPr>
        <w:t> </w:t>
      </w:r>
      <w:r w:rsidRPr="00555BB2">
        <w:t>первоначальному докладу государства-участника (CRC/C/28/Add.17). Однако Комитет выражает сожаление в связи с тем, что некоторые из рекомендаций были выполнены в недостаточной степени или только частично.</w:t>
      </w:r>
    </w:p>
    <w:p w:rsidR="00555BB2" w:rsidRPr="00B6668A" w:rsidRDefault="00555BB2" w:rsidP="00E72ECE">
      <w:pPr>
        <w:pStyle w:val="SingleTxtGR"/>
        <w:rPr>
          <w:b/>
        </w:rPr>
      </w:pPr>
      <w:r w:rsidRPr="00555BB2">
        <w:t>8.</w:t>
      </w:r>
      <w:r w:rsidRPr="00555BB2">
        <w:tab/>
      </w:r>
      <w:r w:rsidRPr="00B6668A">
        <w:rPr>
          <w:b/>
        </w:rPr>
        <w:t>Комитет настоятельно</w:t>
      </w:r>
      <w:r w:rsidR="00934FC6" w:rsidRPr="00B6668A">
        <w:rPr>
          <w:b/>
        </w:rPr>
        <w:t xml:space="preserve"> призывает государство-участник</w:t>
      </w:r>
      <w:r w:rsidRPr="00B6668A">
        <w:rPr>
          <w:b/>
        </w:rPr>
        <w:t xml:space="preserve"> принять все нео</w:t>
      </w:r>
      <w:r w:rsidRPr="00B6668A">
        <w:rPr>
          <w:b/>
        </w:rPr>
        <w:t>б</w:t>
      </w:r>
      <w:r w:rsidRPr="00B6668A">
        <w:rPr>
          <w:b/>
        </w:rPr>
        <w:t>ходимые меры для осуществления тех рекомендаций, содержащихся в заключ</w:t>
      </w:r>
      <w:r w:rsidRPr="00B6668A">
        <w:rPr>
          <w:b/>
        </w:rPr>
        <w:t>и</w:t>
      </w:r>
      <w:r w:rsidRPr="00B6668A">
        <w:rPr>
          <w:b/>
        </w:rPr>
        <w:t xml:space="preserve">тельных замечаниях </w:t>
      </w:r>
      <w:r w:rsidR="00934FC6" w:rsidRPr="00B6668A">
        <w:rPr>
          <w:b/>
        </w:rPr>
        <w:t xml:space="preserve">по </w:t>
      </w:r>
      <w:r w:rsidRPr="00B6668A">
        <w:rPr>
          <w:b/>
        </w:rPr>
        <w:t>первоначально</w:t>
      </w:r>
      <w:r w:rsidR="00934FC6" w:rsidRPr="00B6668A">
        <w:rPr>
          <w:b/>
        </w:rPr>
        <w:t>му</w:t>
      </w:r>
      <w:r w:rsidRPr="00B6668A">
        <w:rPr>
          <w:b/>
        </w:rPr>
        <w:t xml:space="preserve"> доклад</w:t>
      </w:r>
      <w:r w:rsidR="00934FC6" w:rsidRPr="00B6668A">
        <w:rPr>
          <w:b/>
        </w:rPr>
        <w:t>у</w:t>
      </w:r>
      <w:r w:rsidRPr="00B6668A">
        <w:rPr>
          <w:b/>
        </w:rPr>
        <w:t xml:space="preserve"> государства-участника, которые не были реализованы или были выполнены</w:t>
      </w:r>
      <w:r w:rsidR="00CA708E" w:rsidRPr="00B6668A">
        <w:rPr>
          <w:b/>
        </w:rPr>
        <w:t xml:space="preserve"> недост</w:t>
      </w:r>
      <w:r w:rsidR="00CA708E" w:rsidRPr="00B6668A">
        <w:rPr>
          <w:b/>
        </w:rPr>
        <w:t>а</w:t>
      </w:r>
      <w:r w:rsidR="00CA708E" w:rsidRPr="00B6668A">
        <w:rPr>
          <w:b/>
        </w:rPr>
        <w:t>точно</w:t>
      </w:r>
      <w:r w:rsidRPr="00B6668A">
        <w:rPr>
          <w:b/>
        </w:rPr>
        <w:t>, в том числе</w:t>
      </w:r>
      <w:r w:rsidR="00CA708E" w:rsidRPr="00B6668A">
        <w:rPr>
          <w:b/>
        </w:rPr>
        <w:t>, в частности,</w:t>
      </w:r>
      <w:r w:rsidRPr="00B6668A">
        <w:rPr>
          <w:b/>
        </w:rPr>
        <w:t xml:space="preserve"> в отношении законодательства, координ</w:t>
      </w:r>
      <w:r w:rsidRPr="00B6668A">
        <w:rPr>
          <w:b/>
        </w:rPr>
        <w:t>а</w:t>
      </w:r>
      <w:r w:rsidRPr="00B6668A">
        <w:rPr>
          <w:b/>
        </w:rPr>
        <w:t>ции, выделения ресурсов в интересах детей, сбора данных, сотрудничества с гражданским обществом, определения понятия "ребенок", отправления правосудия в отношении несове</w:t>
      </w:r>
      <w:r w:rsidRPr="00B6668A">
        <w:rPr>
          <w:b/>
        </w:rPr>
        <w:t>р</w:t>
      </w:r>
      <w:r w:rsidRPr="00B6668A">
        <w:rPr>
          <w:b/>
        </w:rPr>
        <w:t>шенн</w:t>
      </w:r>
      <w:r w:rsidR="00712B9C">
        <w:rPr>
          <w:b/>
        </w:rPr>
        <w:t>олетних и беспризорных детей, а</w:t>
      </w:r>
      <w:r w:rsidR="00712B9C">
        <w:rPr>
          <w:b/>
          <w:lang w:val="en-US"/>
        </w:rPr>
        <w:t> </w:t>
      </w:r>
      <w:r w:rsidRPr="00B6668A">
        <w:rPr>
          <w:b/>
        </w:rPr>
        <w:t>также предпринять надлежащие шаги по выполнению рекомендаций, с</w:t>
      </w:r>
      <w:r w:rsidRPr="00B6668A">
        <w:rPr>
          <w:b/>
        </w:rPr>
        <w:t>о</w:t>
      </w:r>
      <w:r w:rsidRPr="00B6668A">
        <w:rPr>
          <w:b/>
        </w:rPr>
        <w:t>держащихся в настоящих заключительных зам</w:t>
      </w:r>
      <w:r w:rsidRPr="00B6668A">
        <w:rPr>
          <w:b/>
        </w:rPr>
        <w:t>е</w:t>
      </w:r>
      <w:r w:rsidRPr="00B6668A">
        <w:rPr>
          <w:b/>
        </w:rPr>
        <w:t>чаниях.</w:t>
      </w:r>
    </w:p>
    <w:p w:rsidR="00555BB2" w:rsidRPr="00DF1955" w:rsidRDefault="00555BB2" w:rsidP="001A2A8D">
      <w:pPr>
        <w:pStyle w:val="H23GR0"/>
      </w:pPr>
      <w:r w:rsidRPr="00DF1955">
        <w:tab/>
      </w:r>
      <w:r w:rsidRPr="00DF1955">
        <w:tab/>
        <w:t>Законодательство</w:t>
      </w:r>
    </w:p>
    <w:p w:rsidR="00555BB2" w:rsidRPr="00555BB2" w:rsidRDefault="00555BB2" w:rsidP="00E72ECE">
      <w:pPr>
        <w:pStyle w:val="SingleTxtGR"/>
      </w:pPr>
      <w:r w:rsidRPr="00555BB2">
        <w:t>9.</w:t>
      </w:r>
      <w:r w:rsidRPr="00555BB2">
        <w:tab/>
        <w:t>Комитет с сожалением отмечает, что некоторые аспекты внутреннего з</w:t>
      </w:r>
      <w:r w:rsidRPr="00555BB2">
        <w:t>а</w:t>
      </w:r>
      <w:r w:rsidRPr="00555BB2">
        <w:t>конодательства все еще не соответствуют принципам и пол</w:t>
      </w:r>
      <w:r w:rsidRPr="00555BB2">
        <w:t>о</w:t>
      </w:r>
      <w:r w:rsidRPr="00555BB2">
        <w:t>жениям Конвенции и что необходимо повысить эффективность выполнения действующего закон</w:t>
      </w:r>
      <w:r w:rsidRPr="00555BB2">
        <w:t>о</w:t>
      </w:r>
      <w:r w:rsidRPr="00555BB2">
        <w:t>дательства. Комитет обеспокоен тем, что применение законов шариата по нек</w:t>
      </w:r>
      <w:r w:rsidRPr="00555BB2">
        <w:t>о</w:t>
      </w:r>
      <w:r w:rsidRPr="00555BB2">
        <w:t>торым аспектам семейного права в мусульманской общине Фракии не всегда отвечает пр</w:t>
      </w:r>
      <w:r w:rsidR="00CA708E">
        <w:t>инципам и положениям Конвенции;</w:t>
      </w:r>
      <w:r w:rsidRPr="00555BB2">
        <w:t xml:space="preserve"> в частности, это касается пра</w:t>
      </w:r>
      <w:r w:rsidRPr="00555BB2">
        <w:t>к</w:t>
      </w:r>
      <w:r w:rsidRPr="00555BB2">
        <w:t>тики раннего вступления в брак, сохраняющейся вопреки усилиям госуда</w:t>
      </w:r>
      <w:r w:rsidRPr="00555BB2">
        <w:t>р</w:t>
      </w:r>
      <w:r w:rsidR="00CA708E">
        <w:t xml:space="preserve">ства-участника по </w:t>
      </w:r>
      <w:r w:rsidRPr="00555BB2">
        <w:t>контролю</w:t>
      </w:r>
      <w:r w:rsidR="00CA708E">
        <w:t xml:space="preserve"> за ней</w:t>
      </w:r>
      <w:r w:rsidRPr="00555BB2">
        <w:t xml:space="preserve">, и решения вопросов о правах наследования с проявлениями дискриминации </w:t>
      </w:r>
      <w:r w:rsidR="00CA708E">
        <w:t>девочек</w:t>
      </w:r>
      <w:r w:rsidRPr="00555BB2">
        <w:t>.</w:t>
      </w:r>
    </w:p>
    <w:p w:rsidR="00555BB2" w:rsidRPr="00B6668A" w:rsidRDefault="00555BB2" w:rsidP="00E72ECE">
      <w:pPr>
        <w:pStyle w:val="SingleTxtGR"/>
        <w:rPr>
          <w:b/>
        </w:rPr>
      </w:pPr>
      <w:r w:rsidRPr="00555BB2">
        <w:t>10.</w:t>
      </w:r>
      <w:r w:rsidRPr="00555BB2">
        <w:tab/>
      </w:r>
      <w:r w:rsidRPr="00B6668A">
        <w:rPr>
          <w:b/>
        </w:rPr>
        <w:t>Комитет рекомендует государству-участнику предпринять шаги для обеспечения полного соответствия внутреннего законодательства принц</w:t>
      </w:r>
      <w:r w:rsidRPr="00B6668A">
        <w:rPr>
          <w:b/>
        </w:rPr>
        <w:t>и</w:t>
      </w:r>
      <w:r w:rsidRPr="00B6668A">
        <w:rPr>
          <w:b/>
        </w:rPr>
        <w:t>пам и положениям Конвенции и их преимущественной силы перед обы</w:t>
      </w:r>
      <w:r w:rsidRPr="00B6668A">
        <w:rPr>
          <w:b/>
        </w:rPr>
        <w:t>ч</w:t>
      </w:r>
      <w:r w:rsidRPr="00B6668A">
        <w:rPr>
          <w:b/>
        </w:rPr>
        <w:t>ной практикой, включая применение законов шариата в мусульманской общине Фракии.</w:t>
      </w:r>
    </w:p>
    <w:p w:rsidR="00555BB2" w:rsidRPr="00DF1955" w:rsidRDefault="00555BB2" w:rsidP="001A2A8D">
      <w:pPr>
        <w:pStyle w:val="H23GR0"/>
      </w:pPr>
      <w:r w:rsidRPr="00DF1955">
        <w:tab/>
      </w:r>
      <w:r w:rsidRPr="00DF1955">
        <w:tab/>
        <w:t>Координация</w:t>
      </w:r>
    </w:p>
    <w:p w:rsidR="00555BB2" w:rsidRPr="00555BB2" w:rsidRDefault="00555BB2" w:rsidP="00E72ECE">
      <w:pPr>
        <w:pStyle w:val="SingleTxtGR"/>
      </w:pPr>
      <w:r w:rsidRPr="00555BB2">
        <w:t>11.</w:t>
      </w:r>
      <w:r w:rsidRPr="00555BB2">
        <w:tab/>
        <w:t xml:space="preserve">Комитет вновь выражает свою обеспокоенность (CRC/C/15/Add.170, пункт 13) </w:t>
      </w:r>
      <w:r w:rsidR="00CA708E">
        <w:t xml:space="preserve">в связи с </w:t>
      </w:r>
      <w:r w:rsidRPr="00555BB2">
        <w:t>отсутствием очевидной структуры или органа по координ</w:t>
      </w:r>
      <w:r w:rsidRPr="00555BB2">
        <w:t>а</w:t>
      </w:r>
      <w:r w:rsidRPr="00555BB2">
        <w:t>ции процессов выполнения Конвенции в общенациональном масштабе и по к</w:t>
      </w:r>
      <w:r w:rsidRPr="00555BB2">
        <w:t>о</w:t>
      </w:r>
      <w:r w:rsidRPr="00555BB2">
        <w:t>ординации такой деятельности, проводимой на центральном, региональном и муниципальном уровнях. Комитет с озабоченностью отмечает</w:t>
      </w:r>
      <w:r w:rsidR="00CA708E" w:rsidRPr="00CA708E">
        <w:t xml:space="preserve"> </w:t>
      </w:r>
      <w:r w:rsidR="00CA708E" w:rsidRPr="00555BB2">
        <w:t>также</w:t>
      </w:r>
      <w:r w:rsidRPr="00555BB2">
        <w:t>, что Н</w:t>
      </w:r>
      <w:r w:rsidRPr="00555BB2">
        <w:t>а</w:t>
      </w:r>
      <w:r w:rsidRPr="00555BB2">
        <w:t>циональный центр по наблюдению за правами детей, созданный в 2001 году для разработки и мониторинга программных мер по защите прав детей, все еще не полностью выполняет свои функции, а его координационная роль должным о</w:t>
      </w:r>
      <w:r w:rsidRPr="00555BB2">
        <w:t>б</w:t>
      </w:r>
      <w:r w:rsidRPr="00555BB2">
        <w:t>разом так и не определена.</w:t>
      </w:r>
    </w:p>
    <w:p w:rsidR="00555BB2" w:rsidRPr="00B6668A" w:rsidRDefault="00555BB2" w:rsidP="00E72ECE">
      <w:pPr>
        <w:pStyle w:val="SingleTxtGR"/>
        <w:rPr>
          <w:b/>
        </w:rPr>
      </w:pPr>
      <w:r w:rsidRPr="00555BB2">
        <w:t>12.</w:t>
      </w:r>
      <w:r w:rsidRPr="00555BB2">
        <w:tab/>
      </w:r>
      <w:r w:rsidRPr="00B6668A">
        <w:rPr>
          <w:b/>
        </w:rPr>
        <w:t>Комитет рекомендует государству-участнику создать четко структ</w:t>
      </w:r>
      <w:r w:rsidRPr="00B6668A">
        <w:rPr>
          <w:b/>
        </w:rPr>
        <w:t>у</w:t>
      </w:r>
      <w:r w:rsidRPr="00B6668A">
        <w:rPr>
          <w:b/>
        </w:rPr>
        <w:t>рированный орган для координации деятельности всех соответствующих министерств и организаций, а также мероприятий на центральном, реги</w:t>
      </w:r>
      <w:r w:rsidRPr="00B6668A">
        <w:rPr>
          <w:b/>
        </w:rPr>
        <w:t>о</w:t>
      </w:r>
      <w:r w:rsidRPr="00B6668A">
        <w:rPr>
          <w:b/>
        </w:rPr>
        <w:t>нальном и муниципальном уровнях по реализации политики и программ в области прав ребенка, и предоставить этому органу необходимые кадр</w:t>
      </w:r>
      <w:r w:rsidRPr="00B6668A">
        <w:rPr>
          <w:b/>
        </w:rPr>
        <w:t>о</w:t>
      </w:r>
      <w:r w:rsidRPr="00B6668A">
        <w:rPr>
          <w:b/>
        </w:rPr>
        <w:t>вые, технические и финансовые ресурсы для проведения политики в о</w:t>
      </w:r>
      <w:r w:rsidRPr="00B6668A">
        <w:rPr>
          <w:b/>
        </w:rPr>
        <w:t>б</w:t>
      </w:r>
      <w:r w:rsidRPr="00B6668A">
        <w:rPr>
          <w:b/>
        </w:rPr>
        <w:t>ласти защиты прав ребенка на комплексной, согласованной и последов</w:t>
      </w:r>
      <w:r w:rsidRPr="00B6668A">
        <w:rPr>
          <w:b/>
        </w:rPr>
        <w:t>а</w:t>
      </w:r>
      <w:r w:rsidRPr="00B6668A">
        <w:rPr>
          <w:b/>
        </w:rPr>
        <w:t>тельной основе на национальном, региональном и муниципальном уро</w:t>
      </w:r>
      <w:r w:rsidRPr="00B6668A">
        <w:rPr>
          <w:b/>
        </w:rPr>
        <w:t>в</w:t>
      </w:r>
      <w:r w:rsidRPr="00B6668A">
        <w:rPr>
          <w:b/>
        </w:rPr>
        <w:t>нях.</w:t>
      </w:r>
    </w:p>
    <w:p w:rsidR="00555BB2" w:rsidRPr="00DF1955" w:rsidRDefault="00555BB2" w:rsidP="001A2A8D">
      <w:pPr>
        <w:pStyle w:val="H23GR0"/>
      </w:pPr>
      <w:r w:rsidRPr="00DF1955">
        <w:tab/>
      </w:r>
      <w:r w:rsidRPr="00DF1955">
        <w:tab/>
        <w:t>Национальный план действий</w:t>
      </w:r>
    </w:p>
    <w:p w:rsidR="00555BB2" w:rsidRPr="00555BB2" w:rsidRDefault="00555BB2" w:rsidP="00E72ECE">
      <w:pPr>
        <w:pStyle w:val="SingleTxtGR"/>
      </w:pPr>
      <w:r w:rsidRPr="00555BB2">
        <w:t>13.</w:t>
      </w:r>
      <w:r w:rsidRPr="00555BB2">
        <w:tab/>
        <w:t xml:space="preserve">Комитет отмечает принятие государством-участником в 2007 году </w:t>
      </w:r>
      <w:r w:rsidR="00CA708E">
        <w:t>Н</w:t>
      </w:r>
      <w:r w:rsidRPr="00555BB2">
        <w:t>аци</w:t>
      </w:r>
      <w:r w:rsidRPr="00555BB2">
        <w:t>о</w:t>
      </w:r>
      <w:r w:rsidRPr="00555BB2">
        <w:t>нального плана действий по защите прав детей. При этом он выражает сожал</w:t>
      </w:r>
      <w:r w:rsidRPr="00555BB2">
        <w:t>е</w:t>
      </w:r>
      <w:r w:rsidRPr="00555BB2">
        <w:t>ние по поводу отсутствия информации о том периоде времени, на который пр</w:t>
      </w:r>
      <w:r w:rsidRPr="00555BB2">
        <w:t>и</w:t>
      </w:r>
      <w:r w:rsidRPr="00555BB2">
        <w:t>нят этот план, и о его измеримых целях и задачах с указанием сроков их выпо</w:t>
      </w:r>
      <w:r w:rsidRPr="00555BB2">
        <w:t>л</w:t>
      </w:r>
      <w:r w:rsidRPr="00555BB2">
        <w:t>нения в интересах эффективного мониторинга хода работы по обеспечению прав всех детей на территории государства, а также информации о выделе</w:t>
      </w:r>
      <w:r w:rsidRPr="00555BB2">
        <w:t>н</w:t>
      </w:r>
      <w:r w:rsidRPr="00555BB2">
        <w:t>ных ресурсах на его осуществление.</w:t>
      </w:r>
    </w:p>
    <w:p w:rsidR="00555BB2" w:rsidRPr="00C73D2B" w:rsidRDefault="00555BB2" w:rsidP="00E72ECE">
      <w:pPr>
        <w:pStyle w:val="SingleTxtGR"/>
        <w:rPr>
          <w:b/>
        </w:rPr>
      </w:pPr>
      <w:r w:rsidRPr="00555BB2">
        <w:t>14.</w:t>
      </w:r>
      <w:r w:rsidRPr="00555BB2">
        <w:tab/>
      </w:r>
      <w:r w:rsidRPr="00C73D2B">
        <w:rPr>
          <w:b/>
        </w:rPr>
        <w:t xml:space="preserve">Комитет рекомендует государству-участнику обеспечить включение в </w:t>
      </w:r>
      <w:r w:rsidR="001F6975" w:rsidRPr="00C73D2B">
        <w:rPr>
          <w:b/>
        </w:rPr>
        <w:t>Н</w:t>
      </w:r>
      <w:r w:rsidRPr="00C73D2B">
        <w:rPr>
          <w:b/>
        </w:rPr>
        <w:t xml:space="preserve">ациональный план действий измеримых целей и </w:t>
      </w:r>
      <w:r w:rsidR="001F6975" w:rsidRPr="00C73D2B">
        <w:rPr>
          <w:b/>
        </w:rPr>
        <w:t>задач</w:t>
      </w:r>
      <w:r w:rsidRPr="00C73D2B">
        <w:rPr>
          <w:b/>
        </w:rPr>
        <w:t xml:space="preserve"> с указанием ср</w:t>
      </w:r>
      <w:r w:rsidRPr="00C73D2B">
        <w:rPr>
          <w:b/>
        </w:rPr>
        <w:t>о</w:t>
      </w:r>
      <w:r w:rsidRPr="00C73D2B">
        <w:rPr>
          <w:b/>
        </w:rPr>
        <w:t>ков их выполнения в интересах эффективного мониторинга прогресса в деле осуществления прав детей во всем государстве в целом. Национал</w:t>
      </w:r>
      <w:r w:rsidRPr="00C73D2B">
        <w:rPr>
          <w:b/>
        </w:rPr>
        <w:t>ь</w:t>
      </w:r>
      <w:r w:rsidRPr="00C73D2B">
        <w:rPr>
          <w:b/>
        </w:rPr>
        <w:t xml:space="preserve">ный план действий должен быть увязан с </w:t>
      </w:r>
      <w:r w:rsidR="001F6975" w:rsidRPr="00C73D2B">
        <w:rPr>
          <w:b/>
        </w:rPr>
        <w:t>обще</w:t>
      </w:r>
      <w:r w:rsidRPr="00C73D2B">
        <w:rPr>
          <w:b/>
        </w:rPr>
        <w:t>национальными, отрасл</w:t>
      </w:r>
      <w:r w:rsidRPr="00C73D2B">
        <w:rPr>
          <w:b/>
        </w:rPr>
        <w:t>е</w:t>
      </w:r>
      <w:r w:rsidRPr="00C73D2B">
        <w:rPr>
          <w:b/>
        </w:rPr>
        <w:t>выми и муниципальными стратегиями и бюджетами для обеспечения на</w:t>
      </w:r>
      <w:r w:rsidRPr="00C73D2B">
        <w:rPr>
          <w:b/>
        </w:rPr>
        <w:t>д</w:t>
      </w:r>
      <w:r w:rsidRPr="00C73D2B">
        <w:rPr>
          <w:b/>
        </w:rPr>
        <w:t>лежащего выделения финансовых, кадровых и технических ресурсов, к</w:t>
      </w:r>
      <w:r w:rsidRPr="00C73D2B">
        <w:rPr>
          <w:b/>
        </w:rPr>
        <w:t>о</w:t>
      </w:r>
      <w:r w:rsidRPr="00C73D2B">
        <w:rPr>
          <w:b/>
        </w:rPr>
        <w:t xml:space="preserve">торые требуются для его выполнения. </w:t>
      </w:r>
    </w:p>
    <w:p w:rsidR="00555BB2" w:rsidRPr="00DF1955" w:rsidRDefault="00555BB2" w:rsidP="001A2A8D">
      <w:pPr>
        <w:pStyle w:val="H23GR0"/>
      </w:pPr>
      <w:r w:rsidRPr="00DF1955">
        <w:tab/>
      </w:r>
      <w:r w:rsidRPr="00DF1955">
        <w:tab/>
        <w:t>Независимый мониторинг</w:t>
      </w:r>
    </w:p>
    <w:p w:rsidR="00555BB2" w:rsidRPr="00555BB2" w:rsidRDefault="00555BB2" w:rsidP="00E55AA0">
      <w:pPr>
        <w:pStyle w:val="SingleTxtGR"/>
      </w:pPr>
      <w:r w:rsidRPr="00555BB2">
        <w:t>15.</w:t>
      </w:r>
      <w:r w:rsidRPr="00555BB2">
        <w:tab/>
        <w:t>Комитет выражает удовлетворение ходом выполнения и масштаб</w:t>
      </w:r>
      <w:r w:rsidR="000D4CBB">
        <w:t>ами</w:t>
      </w:r>
      <w:r w:rsidRPr="00555BB2">
        <w:t xml:space="preserve"> м</w:t>
      </w:r>
      <w:r w:rsidRPr="00555BB2">
        <w:t>е</w:t>
      </w:r>
      <w:r w:rsidRPr="00555BB2">
        <w:t xml:space="preserve">роприятий, </w:t>
      </w:r>
      <w:r w:rsidR="000D4CBB">
        <w:t>осуществляемых</w:t>
      </w:r>
      <w:r w:rsidRPr="00555BB2">
        <w:t xml:space="preserve"> Управлением по правам детей Независимого бюро </w:t>
      </w:r>
      <w:r w:rsidR="00E55AA0">
        <w:t>О</w:t>
      </w:r>
      <w:r w:rsidRPr="00555BB2">
        <w:t xml:space="preserve">мбудсмена Греции, в частности </w:t>
      </w:r>
      <w:r w:rsidR="000D4CBB">
        <w:t xml:space="preserve">в вопросах </w:t>
      </w:r>
      <w:r w:rsidRPr="00555BB2">
        <w:t>отслеживани</w:t>
      </w:r>
      <w:r w:rsidR="000D4CBB">
        <w:t>я</w:t>
      </w:r>
      <w:r w:rsidRPr="00555BB2">
        <w:t xml:space="preserve"> положения дел в о</w:t>
      </w:r>
      <w:r w:rsidRPr="00555BB2">
        <w:t>б</w:t>
      </w:r>
      <w:r w:rsidRPr="00555BB2">
        <w:t>ласти прав детей с по</w:t>
      </w:r>
      <w:r w:rsidR="000D4CBB">
        <w:t xml:space="preserve">мощью </w:t>
      </w:r>
      <w:r w:rsidRPr="00555BB2">
        <w:t>его эффективного механизма рассмотрения ж</w:t>
      </w:r>
      <w:r w:rsidRPr="00555BB2">
        <w:t>а</w:t>
      </w:r>
      <w:r w:rsidRPr="00555BB2">
        <w:t>лоб. Вместе с тем Ко</w:t>
      </w:r>
      <w:r w:rsidR="000D4CBB">
        <w:t xml:space="preserve">митет по-прежнему </w:t>
      </w:r>
      <w:r w:rsidRPr="00555BB2">
        <w:t>беспоко</w:t>
      </w:r>
      <w:r w:rsidR="000D4CBB">
        <w:t>ит вопрос</w:t>
      </w:r>
      <w:r w:rsidRPr="00555BB2">
        <w:t xml:space="preserve"> о том, будут ли в буд</w:t>
      </w:r>
      <w:r w:rsidRPr="00555BB2">
        <w:t>у</w:t>
      </w:r>
      <w:r w:rsidRPr="00555BB2">
        <w:t xml:space="preserve">щем выделены достаточные финансовые средства для подкрепления мандата Управления по правам детей Независимого бюро </w:t>
      </w:r>
      <w:r w:rsidR="00E55AA0">
        <w:t>О</w:t>
      </w:r>
      <w:r w:rsidRPr="00555BB2">
        <w:t>мбудсмена Греции с учетом всего круга проводимых им мероприятий.</w:t>
      </w:r>
    </w:p>
    <w:p w:rsidR="00555BB2" w:rsidRPr="00DF1955" w:rsidRDefault="00555BB2" w:rsidP="00E72ECE">
      <w:pPr>
        <w:pStyle w:val="SingleTxtGR"/>
      </w:pPr>
      <w:r w:rsidRPr="00555BB2">
        <w:t>16.</w:t>
      </w:r>
      <w:r w:rsidRPr="00555BB2">
        <w:tab/>
      </w:r>
      <w:r w:rsidRPr="00C73D2B">
        <w:rPr>
          <w:b/>
        </w:rPr>
        <w:t>Комитет рекомендует государству-участнику обеспечить последов</w:t>
      </w:r>
      <w:r w:rsidRPr="00C73D2B">
        <w:rPr>
          <w:b/>
        </w:rPr>
        <w:t>а</w:t>
      </w:r>
      <w:r w:rsidRPr="00C73D2B">
        <w:rPr>
          <w:b/>
        </w:rPr>
        <w:t xml:space="preserve">тельное выполнение мандата Управления по правам детей Независимого бюро </w:t>
      </w:r>
      <w:r w:rsidR="00E55AA0" w:rsidRPr="00C73D2B">
        <w:rPr>
          <w:b/>
        </w:rPr>
        <w:t>О</w:t>
      </w:r>
      <w:r w:rsidRPr="00C73D2B">
        <w:rPr>
          <w:b/>
        </w:rPr>
        <w:t>мбудсмена Греции путем предоставления ему достаточных фина</w:t>
      </w:r>
      <w:r w:rsidRPr="00C73D2B">
        <w:rPr>
          <w:b/>
        </w:rPr>
        <w:t>н</w:t>
      </w:r>
      <w:r w:rsidRPr="00C73D2B">
        <w:rPr>
          <w:b/>
        </w:rPr>
        <w:t xml:space="preserve">совых ресурсов и </w:t>
      </w:r>
      <w:r w:rsidR="00E55AA0" w:rsidRPr="00C73D2B">
        <w:rPr>
          <w:b/>
        </w:rPr>
        <w:t xml:space="preserve">обеспечения </w:t>
      </w:r>
      <w:r w:rsidRPr="00C73D2B">
        <w:rPr>
          <w:b/>
        </w:rPr>
        <w:t>гаранти</w:t>
      </w:r>
      <w:r w:rsidR="00712B9C" w:rsidRPr="00712B9C">
        <w:rPr>
          <w:b/>
        </w:rPr>
        <w:t>й</w:t>
      </w:r>
      <w:r w:rsidRPr="00C73D2B">
        <w:rPr>
          <w:b/>
        </w:rPr>
        <w:t xml:space="preserve"> его устойчив</w:t>
      </w:r>
      <w:r w:rsidRPr="00C73D2B">
        <w:rPr>
          <w:b/>
        </w:rPr>
        <w:t>о</w:t>
      </w:r>
      <w:r w:rsidRPr="00C73D2B">
        <w:rPr>
          <w:b/>
        </w:rPr>
        <w:t xml:space="preserve">сти в будущем. </w:t>
      </w:r>
    </w:p>
    <w:p w:rsidR="00555BB2" w:rsidRPr="00DF1955" w:rsidRDefault="00555BB2" w:rsidP="001A2A8D">
      <w:pPr>
        <w:pStyle w:val="H23GR0"/>
      </w:pPr>
      <w:r w:rsidRPr="00DF1955">
        <w:tab/>
      </w:r>
      <w:r w:rsidRPr="00DF1955">
        <w:tab/>
        <w:t>Выделение ресурсов</w:t>
      </w:r>
    </w:p>
    <w:p w:rsidR="00555BB2" w:rsidRPr="00555BB2" w:rsidRDefault="00555BB2" w:rsidP="00E72ECE">
      <w:pPr>
        <w:pStyle w:val="SingleTxtGR"/>
      </w:pPr>
      <w:r w:rsidRPr="00555BB2">
        <w:t>17.</w:t>
      </w:r>
      <w:r w:rsidRPr="00555BB2">
        <w:tab/>
        <w:t xml:space="preserve">Принимая во внимание серьезный финансово-экономический кризис, с которым </w:t>
      </w:r>
      <w:r w:rsidR="00C70A7A">
        <w:t>сегодня ста</w:t>
      </w:r>
      <w:r w:rsidRPr="00555BB2">
        <w:t>лк</w:t>
      </w:r>
      <w:r w:rsidR="00C70A7A">
        <w:t>ивается</w:t>
      </w:r>
      <w:r w:rsidRPr="00555BB2">
        <w:t xml:space="preserve"> государство-участник, Комитет выражает глуб</w:t>
      </w:r>
      <w:r w:rsidRPr="00555BB2">
        <w:t>о</w:t>
      </w:r>
      <w:r w:rsidRPr="00555BB2">
        <w:t>кую обеспокоенность по поводу его негативного влияния на государственные расходы, связанные с оказанием услуг детям, и на прожиточный минимум с</w:t>
      </w:r>
      <w:r w:rsidRPr="00555BB2">
        <w:t>е</w:t>
      </w:r>
      <w:r w:rsidRPr="00555BB2">
        <w:t>мей, обеспечивающий удовлетворение таких основных потребностей, как п</w:t>
      </w:r>
      <w:r w:rsidRPr="00555BB2">
        <w:t>о</w:t>
      </w:r>
      <w:r w:rsidRPr="00555BB2">
        <w:t>требности в питании, топливе и жил</w:t>
      </w:r>
      <w:r w:rsidR="00406AE5">
        <w:t>ье</w:t>
      </w:r>
      <w:r w:rsidRPr="00555BB2">
        <w:t>, включая увеличение расходов на оплату государственных услуг, в частности на медицинскую помощь. Помимо этого</w:t>
      </w:r>
      <w:r w:rsidR="0049253C">
        <w:t>,</w:t>
      </w:r>
      <w:r w:rsidRPr="00555BB2">
        <w:t xml:space="preserve"> Комитет также вновь выражает обеспокоенность тем, что анализ национал</w:t>
      </w:r>
      <w:r w:rsidRPr="00555BB2">
        <w:t>ь</w:t>
      </w:r>
      <w:r w:rsidRPr="00555BB2">
        <w:t xml:space="preserve">ного бюджета и процесса его составления не позволяет получить ясное </w:t>
      </w:r>
      <w:r w:rsidR="00406AE5">
        <w:t xml:space="preserve">и четкое </w:t>
      </w:r>
      <w:r w:rsidR="00712B9C">
        <w:t>пр</w:t>
      </w:r>
      <w:r w:rsidRPr="00555BB2">
        <w:t>едставление о финансовых ресурсах, выделяемых на цели осуществления прав детей на национальном</w:t>
      </w:r>
      <w:r w:rsidR="00406AE5">
        <w:t xml:space="preserve"> и местном уровнях, в частности</w:t>
      </w:r>
      <w:r w:rsidRPr="00555BB2">
        <w:t xml:space="preserve"> в силу недостатка че</w:t>
      </w:r>
      <w:r w:rsidRPr="00555BB2">
        <w:t>т</w:t>
      </w:r>
      <w:r w:rsidRPr="00555BB2">
        <w:t xml:space="preserve">ких целей, показателей и данных, которые </w:t>
      </w:r>
      <w:r w:rsidR="00406AE5" w:rsidRPr="00555BB2">
        <w:t xml:space="preserve">давали </w:t>
      </w:r>
      <w:r w:rsidRPr="00555BB2">
        <w:t>бы возможность адекватно отслеживать расходы и оценивать достигнутые результаты. Комитет также оз</w:t>
      </w:r>
      <w:r w:rsidRPr="00555BB2">
        <w:t>а</w:t>
      </w:r>
      <w:r w:rsidRPr="00555BB2">
        <w:t>бочен сохранением коррупции в государственных учреждениях, судебных орг</w:t>
      </w:r>
      <w:r w:rsidRPr="00555BB2">
        <w:t>а</w:t>
      </w:r>
      <w:r w:rsidRPr="00555BB2">
        <w:t>нах и других секторах.</w:t>
      </w:r>
    </w:p>
    <w:p w:rsidR="00555BB2" w:rsidRPr="00962E74" w:rsidRDefault="00555BB2" w:rsidP="00E72ECE">
      <w:pPr>
        <w:pStyle w:val="SingleTxtGR"/>
        <w:rPr>
          <w:b/>
        </w:rPr>
      </w:pPr>
      <w:r w:rsidRPr="00555BB2">
        <w:t>18.</w:t>
      </w:r>
      <w:r w:rsidRPr="00555BB2">
        <w:tab/>
      </w:r>
      <w:r w:rsidRPr="00962E74">
        <w:rPr>
          <w:b/>
        </w:rPr>
        <w:t>Комитет настоятельно</w:t>
      </w:r>
      <w:r w:rsidR="007D3C7D" w:rsidRPr="00962E74">
        <w:rPr>
          <w:b/>
        </w:rPr>
        <w:t xml:space="preserve"> призывает государство-участник</w:t>
      </w:r>
      <w:r w:rsidRPr="00962E74">
        <w:rPr>
          <w:b/>
        </w:rPr>
        <w:t>:</w:t>
      </w:r>
    </w:p>
    <w:p w:rsidR="00555BB2" w:rsidRPr="00962E74" w:rsidRDefault="00555BB2" w:rsidP="00E72ECE">
      <w:pPr>
        <w:pStyle w:val="SingleTxtGR"/>
        <w:rPr>
          <w:b/>
        </w:rPr>
      </w:pPr>
      <w:r w:rsidRPr="00962E74">
        <w:rPr>
          <w:b/>
        </w:rPr>
        <w:tab/>
        <w:t>а)</w:t>
      </w:r>
      <w:r w:rsidRPr="00962E74">
        <w:rPr>
          <w:b/>
        </w:rPr>
        <w:tab/>
        <w:t xml:space="preserve">обеспечить </w:t>
      </w:r>
      <w:r w:rsidR="00373EC2">
        <w:rPr>
          <w:b/>
        </w:rPr>
        <w:t>увеличение</w:t>
      </w:r>
      <w:r w:rsidRPr="00962E74">
        <w:rPr>
          <w:b/>
        </w:rPr>
        <w:t xml:space="preserve"> и приоритет</w:t>
      </w:r>
      <w:r w:rsidR="007D3C7D" w:rsidRPr="00962E74">
        <w:rPr>
          <w:b/>
        </w:rPr>
        <w:t>ность</w:t>
      </w:r>
      <w:r w:rsidRPr="00962E74">
        <w:rPr>
          <w:b/>
        </w:rPr>
        <w:t xml:space="preserve"> бюджетных ассигн</w:t>
      </w:r>
      <w:r w:rsidRPr="00962E74">
        <w:rPr>
          <w:b/>
        </w:rPr>
        <w:t>о</w:t>
      </w:r>
      <w:r w:rsidRPr="00962E74">
        <w:rPr>
          <w:b/>
        </w:rPr>
        <w:t>ваний на содействие осуществлению прав ребенка на всех уровнях, особе</w:t>
      </w:r>
      <w:r w:rsidRPr="00962E74">
        <w:rPr>
          <w:b/>
        </w:rPr>
        <w:t>н</w:t>
      </w:r>
      <w:r w:rsidRPr="00962E74">
        <w:rPr>
          <w:b/>
        </w:rPr>
        <w:t xml:space="preserve">но </w:t>
      </w:r>
      <w:r w:rsidR="007D3C7D" w:rsidRPr="00962E74">
        <w:rPr>
          <w:b/>
        </w:rPr>
        <w:t>в целях</w:t>
      </w:r>
      <w:r w:rsidRPr="00962E74">
        <w:rPr>
          <w:b/>
        </w:rPr>
        <w:t xml:space="preserve"> недопущения сокращения оказываемых детям услуг в условиях сложившегося финансового положения, а также их сохранения и развития с учетом необходи</w:t>
      </w:r>
      <w:r w:rsidR="007D3C7D" w:rsidRPr="00962E74">
        <w:rPr>
          <w:b/>
        </w:rPr>
        <w:t xml:space="preserve">мости </w:t>
      </w:r>
      <w:r w:rsidRPr="00962E74">
        <w:rPr>
          <w:b/>
        </w:rPr>
        <w:t>обес</w:t>
      </w:r>
      <w:r w:rsidR="007D3C7D" w:rsidRPr="00962E74">
        <w:rPr>
          <w:b/>
        </w:rPr>
        <w:t>печения</w:t>
      </w:r>
      <w:r w:rsidRPr="00962E74">
        <w:rPr>
          <w:b/>
        </w:rPr>
        <w:t xml:space="preserve"> справедливого характера и качеств</w:t>
      </w:r>
      <w:r w:rsidR="007D3C7D" w:rsidRPr="00962E74">
        <w:rPr>
          <w:b/>
        </w:rPr>
        <w:t>а</w:t>
      </w:r>
      <w:r w:rsidRPr="00962E74">
        <w:rPr>
          <w:b/>
        </w:rPr>
        <w:t xml:space="preserve"> этих у</w:t>
      </w:r>
      <w:r w:rsidRPr="00962E74">
        <w:rPr>
          <w:b/>
        </w:rPr>
        <w:t>с</w:t>
      </w:r>
      <w:r w:rsidRPr="00962E74">
        <w:rPr>
          <w:b/>
        </w:rPr>
        <w:t>луг;</w:t>
      </w:r>
    </w:p>
    <w:p w:rsidR="00555BB2" w:rsidRPr="00962E74" w:rsidRDefault="00555BB2" w:rsidP="00E72ECE">
      <w:pPr>
        <w:pStyle w:val="SingleTxtGR"/>
        <w:rPr>
          <w:b/>
        </w:rPr>
      </w:pPr>
      <w:r w:rsidRPr="00962E74">
        <w:rPr>
          <w:b/>
        </w:rPr>
        <w:tab/>
        <w:t>b)</w:t>
      </w:r>
      <w:r w:rsidRPr="00962E74">
        <w:rPr>
          <w:b/>
        </w:rPr>
        <w:tab/>
        <w:t>уделять повышенное внимание инвестициям в защиту прав особо уязвимых детей, включая детей-инвалидов, детей рома, детей из м</w:t>
      </w:r>
      <w:r w:rsidRPr="00962E74">
        <w:rPr>
          <w:b/>
        </w:rPr>
        <w:t>у</w:t>
      </w:r>
      <w:r w:rsidRPr="00962E74">
        <w:rPr>
          <w:b/>
        </w:rPr>
        <w:t>сульманских общин, а также несопровождаемых детей, детей-мигрантов и детей</w:t>
      </w:r>
      <w:r w:rsidR="00775BDD" w:rsidRPr="00962E74">
        <w:rPr>
          <w:b/>
        </w:rPr>
        <w:t xml:space="preserve"> − просителей</w:t>
      </w:r>
      <w:r w:rsidRPr="00962E74">
        <w:rPr>
          <w:b/>
        </w:rPr>
        <w:t xml:space="preserve"> убежищ</w:t>
      </w:r>
      <w:r w:rsidR="00775BDD" w:rsidRPr="00962E74">
        <w:rPr>
          <w:b/>
        </w:rPr>
        <w:t>а</w:t>
      </w:r>
      <w:r w:rsidRPr="00962E74">
        <w:rPr>
          <w:b/>
        </w:rPr>
        <w:t>, в частности путем определения стратегич</w:t>
      </w:r>
      <w:r w:rsidRPr="00962E74">
        <w:rPr>
          <w:b/>
        </w:rPr>
        <w:t>е</w:t>
      </w:r>
      <w:r w:rsidRPr="00962E74">
        <w:rPr>
          <w:b/>
        </w:rPr>
        <w:t>ских бюджетных ст</w:t>
      </w:r>
      <w:r w:rsidRPr="00962E74">
        <w:rPr>
          <w:b/>
        </w:rPr>
        <w:t>а</w:t>
      </w:r>
      <w:r w:rsidRPr="00962E74">
        <w:rPr>
          <w:b/>
        </w:rPr>
        <w:t>тей, которые должны быть защищены даже в условиях экономического кризиса, стихи</w:t>
      </w:r>
      <w:r w:rsidRPr="00962E74">
        <w:rPr>
          <w:b/>
        </w:rPr>
        <w:t>й</w:t>
      </w:r>
      <w:r w:rsidRPr="00962E74">
        <w:rPr>
          <w:b/>
        </w:rPr>
        <w:t>ных бедствий и чрезвычайных ситуаций;</w:t>
      </w:r>
    </w:p>
    <w:p w:rsidR="00555BB2" w:rsidRPr="00962E74" w:rsidRDefault="00555BB2" w:rsidP="00E72ECE">
      <w:pPr>
        <w:pStyle w:val="SingleTxtGR"/>
        <w:rPr>
          <w:b/>
        </w:rPr>
      </w:pPr>
      <w:r w:rsidRPr="00962E74">
        <w:rPr>
          <w:b/>
        </w:rPr>
        <w:tab/>
        <w:t>c)</w:t>
      </w:r>
      <w:r w:rsidRPr="00962E74">
        <w:rPr>
          <w:b/>
        </w:rPr>
        <w:tab/>
        <w:t>выстроить бюджетный процесс с четким указанием ассигнов</w:t>
      </w:r>
      <w:r w:rsidRPr="00962E74">
        <w:rPr>
          <w:b/>
        </w:rPr>
        <w:t>а</w:t>
      </w:r>
      <w:r w:rsidRPr="00962E74">
        <w:rPr>
          <w:b/>
        </w:rPr>
        <w:t xml:space="preserve">ний на нужды детей в соответствующих секторах и учреждениях, а также </w:t>
      </w:r>
      <w:r w:rsidR="002B3F2E" w:rsidRPr="00962E74">
        <w:rPr>
          <w:b/>
        </w:rPr>
        <w:t xml:space="preserve">с </w:t>
      </w:r>
      <w:r w:rsidRPr="00962E74">
        <w:rPr>
          <w:b/>
        </w:rPr>
        <w:t>конкретны</w:t>
      </w:r>
      <w:r w:rsidR="002B3F2E" w:rsidRPr="00962E74">
        <w:rPr>
          <w:b/>
        </w:rPr>
        <w:t>ми</w:t>
      </w:r>
      <w:r w:rsidRPr="00962E74">
        <w:rPr>
          <w:b/>
        </w:rPr>
        <w:t xml:space="preserve"> показател</w:t>
      </w:r>
      <w:r w:rsidR="002B3F2E" w:rsidRPr="00962E74">
        <w:rPr>
          <w:b/>
        </w:rPr>
        <w:t>ями</w:t>
      </w:r>
      <w:r w:rsidRPr="00962E74">
        <w:rPr>
          <w:b/>
        </w:rPr>
        <w:t xml:space="preserve"> и системой отслеживания их в</w:t>
      </w:r>
      <w:r w:rsidRPr="00962E74">
        <w:rPr>
          <w:b/>
        </w:rPr>
        <w:t>ы</w:t>
      </w:r>
      <w:r w:rsidR="002B3F2E" w:rsidRPr="00962E74">
        <w:rPr>
          <w:b/>
        </w:rPr>
        <w:t>полнения;</w:t>
      </w:r>
    </w:p>
    <w:p w:rsidR="00555BB2" w:rsidRPr="00962E74" w:rsidRDefault="00555BB2" w:rsidP="00E72ECE">
      <w:pPr>
        <w:pStyle w:val="SingleTxtGR"/>
        <w:rPr>
          <w:b/>
        </w:rPr>
      </w:pPr>
      <w:r w:rsidRPr="00962E74">
        <w:rPr>
          <w:b/>
        </w:rPr>
        <w:tab/>
        <w:t>d)</w:t>
      </w:r>
      <w:r w:rsidRPr="00962E74">
        <w:rPr>
          <w:b/>
        </w:rPr>
        <w:tab/>
        <w:t>создать механизмы для мониторинга и оценки эффективности, адекватности и обоснованности распределения ресурсов, выделяемых на выполн</w:t>
      </w:r>
      <w:r w:rsidRPr="00962E74">
        <w:rPr>
          <w:b/>
        </w:rPr>
        <w:t>е</w:t>
      </w:r>
      <w:r w:rsidRPr="00962E74">
        <w:rPr>
          <w:b/>
        </w:rPr>
        <w:t>ние Конвенции;</w:t>
      </w:r>
    </w:p>
    <w:p w:rsidR="007F7553" w:rsidRDefault="00555BB2" w:rsidP="00E72ECE">
      <w:pPr>
        <w:pStyle w:val="SingleTxtGR"/>
        <w:rPr>
          <w:b/>
        </w:rPr>
      </w:pPr>
      <w:r w:rsidRPr="00962E74">
        <w:rPr>
          <w:b/>
        </w:rPr>
        <w:tab/>
        <w:t>e)</w:t>
      </w:r>
      <w:r w:rsidRPr="00962E74">
        <w:rPr>
          <w:b/>
        </w:rPr>
        <w:tab/>
        <w:t>принимать вышеупомянутые меры с учетом рекомендаций К</w:t>
      </w:r>
      <w:r w:rsidRPr="00962E74">
        <w:rPr>
          <w:b/>
        </w:rPr>
        <w:t>о</w:t>
      </w:r>
      <w:r w:rsidRPr="00962E74">
        <w:rPr>
          <w:b/>
        </w:rPr>
        <w:t xml:space="preserve">митета, </w:t>
      </w:r>
      <w:r w:rsidR="002B3F2E" w:rsidRPr="00962E74">
        <w:rPr>
          <w:b/>
        </w:rPr>
        <w:t>сформулированных</w:t>
      </w:r>
      <w:r w:rsidRPr="00962E74">
        <w:rPr>
          <w:b/>
        </w:rPr>
        <w:t xml:space="preserve"> в ходе дня общей дискуссии в 2007 году на тему "Ресурсы на обеспечение прав ребенка – ответственность государств", и с уделением особого внимания статьям 2, 3, 4 и 6 Ко</w:t>
      </w:r>
      <w:r w:rsidRPr="00962E74">
        <w:rPr>
          <w:b/>
        </w:rPr>
        <w:t>н</w:t>
      </w:r>
      <w:r w:rsidRPr="00962E74">
        <w:rPr>
          <w:b/>
        </w:rPr>
        <w:t>венции; и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f)</w:t>
      </w:r>
      <w:r w:rsidRPr="00565D95">
        <w:rPr>
          <w:b/>
        </w:rPr>
        <w:tab/>
        <w:t>активизировать усилия по борьбе с коррупцией для обеспеч</w:t>
      </w:r>
      <w:r w:rsidRPr="00565D95">
        <w:rPr>
          <w:b/>
        </w:rPr>
        <w:t>е</w:t>
      </w:r>
      <w:r w:rsidRPr="00565D95">
        <w:rPr>
          <w:b/>
        </w:rPr>
        <w:t>ния транспарентного управления финансовыми средствами.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Сбор данных</w:t>
      </w:r>
    </w:p>
    <w:p w:rsidR="0049253C" w:rsidRPr="00565D95" w:rsidRDefault="0049253C" w:rsidP="0049253C">
      <w:pPr>
        <w:pStyle w:val="SingleTxtGR"/>
      </w:pPr>
      <w:r w:rsidRPr="00565D95">
        <w:t>19.</w:t>
      </w:r>
      <w:r w:rsidRPr="00565D95">
        <w:tab/>
        <w:t xml:space="preserve">Комитет обеспокоен отсутствием национальной базы данных, </w:t>
      </w:r>
      <w:r>
        <w:t>содерж</w:t>
      </w:r>
      <w:r>
        <w:t>а</w:t>
      </w:r>
      <w:r>
        <w:t>ще</w:t>
      </w:r>
      <w:r w:rsidRPr="00565D95">
        <w:t xml:space="preserve">й всеобъемлющую и </w:t>
      </w:r>
      <w:r>
        <w:t>дезагрегированную</w:t>
      </w:r>
      <w:r w:rsidRPr="00565D95">
        <w:t xml:space="preserve"> информацию о детях. В частности, Комитет озабочен отсутствием статистики о детях, подверженных опасности насилия в семье и/или других форм надругательств или </w:t>
      </w:r>
      <w:r>
        <w:t>неправомерного</w:t>
      </w:r>
      <w:r w:rsidRPr="00565D95">
        <w:t xml:space="preserve"> обр</w:t>
      </w:r>
      <w:r w:rsidRPr="00565D95">
        <w:t>а</w:t>
      </w:r>
      <w:r w:rsidRPr="00565D95">
        <w:t>щения, детях, являющихся жертвами сексуальной эксплуатации и надруг</w:t>
      </w:r>
      <w:r w:rsidRPr="00565D95">
        <w:t>а</w:t>
      </w:r>
      <w:r w:rsidRPr="00565D95">
        <w:t>тельств, и о других категориях детей, которые нуждаются в особой защите, включая д</w:t>
      </w:r>
      <w:r w:rsidRPr="00565D95">
        <w:t>е</w:t>
      </w:r>
      <w:r w:rsidRPr="00565D95">
        <w:t>тей-инвалидов, несопровождаемых детей, а также детей-беженцев и детей</w:t>
      </w:r>
      <w:r>
        <w:t xml:space="preserve"> −</w:t>
      </w:r>
      <w:r w:rsidRPr="00565D95">
        <w:t xml:space="preserve"> пр</w:t>
      </w:r>
      <w:r w:rsidRPr="00565D95">
        <w:t>о</w:t>
      </w:r>
      <w:r w:rsidRPr="00565D95">
        <w:t>с</w:t>
      </w:r>
      <w:r>
        <w:t xml:space="preserve">ителей </w:t>
      </w:r>
      <w:r w:rsidRPr="00565D95">
        <w:t xml:space="preserve">убежища. 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20.</w:t>
      </w:r>
      <w:r w:rsidRPr="00565D95">
        <w:tab/>
      </w:r>
      <w:r w:rsidRPr="00565D95">
        <w:rPr>
          <w:b/>
        </w:rPr>
        <w:t>Ссылаясь на свое замечание общего порядка № 5 (2003) об общих м</w:t>
      </w:r>
      <w:r w:rsidRPr="00565D95">
        <w:rPr>
          <w:b/>
        </w:rPr>
        <w:t>е</w:t>
      </w:r>
      <w:r w:rsidRPr="00565D95">
        <w:rPr>
          <w:b/>
        </w:rPr>
        <w:t xml:space="preserve">рах по выполнению Конвенции о правах ребенка и вновь </w:t>
      </w:r>
      <w:r>
        <w:rPr>
          <w:b/>
        </w:rPr>
        <w:t>подтверждая</w:t>
      </w:r>
      <w:r w:rsidRPr="00565D95">
        <w:rPr>
          <w:b/>
        </w:rPr>
        <w:t xml:space="preserve"> свою ранее принятую рекомендацию (CRC/C/15/Add.170, пункт 24), Ком</w:t>
      </w:r>
      <w:r w:rsidRPr="00565D95">
        <w:rPr>
          <w:b/>
        </w:rPr>
        <w:t>и</w:t>
      </w:r>
      <w:r w:rsidRPr="00565D95">
        <w:rPr>
          <w:b/>
        </w:rPr>
        <w:t>тет рекомендует государству-участнику укрепить свои механизмы сбора данных путем создания центральной национальной базы данных о детях и разработки показателей в соответствии с Конвенцией в интересах сбора данных во всех охватываемых Конвенцией областях, в особенности свед</w:t>
      </w:r>
      <w:r w:rsidRPr="00565D95">
        <w:rPr>
          <w:b/>
        </w:rPr>
        <w:t>е</w:t>
      </w:r>
      <w:r w:rsidRPr="00565D95">
        <w:rPr>
          <w:b/>
        </w:rPr>
        <w:t>ний о насилии, торговли детьми и их сексуальной эксплуатации, в частн</w:t>
      </w:r>
      <w:r w:rsidRPr="00565D95">
        <w:rPr>
          <w:b/>
        </w:rPr>
        <w:t>о</w:t>
      </w:r>
      <w:r>
        <w:rPr>
          <w:b/>
        </w:rPr>
        <w:t>сти</w:t>
      </w:r>
      <w:r w:rsidRPr="00565D95">
        <w:rPr>
          <w:b/>
        </w:rPr>
        <w:t xml:space="preserve"> в ра</w:t>
      </w:r>
      <w:r w:rsidRPr="00565D95">
        <w:rPr>
          <w:b/>
        </w:rPr>
        <w:t>з</w:t>
      </w:r>
      <w:r w:rsidRPr="00565D95">
        <w:rPr>
          <w:b/>
        </w:rPr>
        <w:t>бивке по возрасту, полу, этническому и социально-экономиче</w:t>
      </w:r>
      <w:r>
        <w:rPr>
          <w:b/>
        </w:rPr>
        <w:t>-</w:t>
      </w:r>
      <w:r w:rsidRPr="00565D95">
        <w:rPr>
          <w:b/>
        </w:rPr>
        <w:t>скому происхождению, а также по группам детей, нуждающихся в особой защите.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Сотрудничество с гражданским обществом</w:t>
      </w:r>
    </w:p>
    <w:p w:rsidR="0049253C" w:rsidRPr="00565D95" w:rsidRDefault="0049253C" w:rsidP="0049253C">
      <w:pPr>
        <w:pStyle w:val="SingleTxtGR"/>
      </w:pPr>
      <w:r w:rsidRPr="00565D95">
        <w:t>21.</w:t>
      </w:r>
      <w:r w:rsidRPr="00565D95">
        <w:tab/>
      </w:r>
      <w:r w:rsidRPr="00116E79">
        <w:rPr>
          <w:b/>
        </w:rPr>
        <w:t>Комитет напоминает свою предыдущую рекомендацию (CRC/C/15/Add.170, пункт 26) о дальнейшем развитии на регулярной осн</w:t>
      </w:r>
      <w:r w:rsidRPr="00116E79">
        <w:rPr>
          <w:b/>
        </w:rPr>
        <w:t>о</w:t>
      </w:r>
      <w:r w:rsidRPr="00116E79">
        <w:rPr>
          <w:b/>
        </w:rPr>
        <w:t>ве сотрудничества и координации деятельности с неправительственными организациями (НПО) и привлечении их к выполнению Конвенции, ос</w:t>
      </w:r>
      <w:r w:rsidRPr="00116E79">
        <w:rPr>
          <w:b/>
        </w:rPr>
        <w:t>о</w:t>
      </w:r>
      <w:r w:rsidRPr="00116E79">
        <w:rPr>
          <w:b/>
        </w:rPr>
        <w:t>бенно в свете сложившегося экономического положения.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 xml:space="preserve">Распространение информации и повышение осведомленности </w:t>
      </w:r>
    </w:p>
    <w:p w:rsidR="0049253C" w:rsidRPr="00565D95" w:rsidRDefault="0049253C" w:rsidP="0049253C">
      <w:pPr>
        <w:pStyle w:val="SingleTxtGR"/>
      </w:pPr>
      <w:r w:rsidRPr="00565D95">
        <w:t>22.</w:t>
      </w:r>
      <w:r w:rsidRPr="00565D95">
        <w:tab/>
        <w:t xml:space="preserve">Приветствуя распространение среди школьников пятых-шестых классов брошюры о Конвенции, </w:t>
      </w:r>
      <w:r>
        <w:t>изданной</w:t>
      </w:r>
      <w:r w:rsidRPr="00565D95">
        <w:t xml:space="preserve"> в сотрудничестве с Детским фондом Орган</w:t>
      </w:r>
      <w:r w:rsidRPr="00565D95">
        <w:t>и</w:t>
      </w:r>
      <w:r w:rsidRPr="00565D95">
        <w:t>зации Объединенных Наций (ЮНИСЕФ), Комитет</w:t>
      </w:r>
      <w:r w:rsidR="00013E93">
        <w:t>,</w:t>
      </w:r>
      <w:r>
        <w:t xml:space="preserve"> тем не менее</w:t>
      </w:r>
      <w:r w:rsidR="00013E93">
        <w:t>,</w:t>
      </w:r>
      <w:r w:rsidRPr="00565D95">
        <w:t xml:space="preserve"> вновь выр</w:t>
      </w:r>
      <w:r w:rsidRPr="00565D95">
        <w:t>а</w:t>
      </w:r>
      <w:r w:rsidRPr="00565D95">
        <w:t xml:space="preserve">жает обеспокоенность (CRC/C/15/Add.170, пункт 27) </w:t>
      </w:r>
      <w:r>
        <w:t xml:space="preserve">в связи с </w:t>
      </w:r>
      <w:r w:rsidRPr="00565D95">
        <w:t>тем, что сист</w:t>
      </w:r>
      <w:r w:rsidRPr="00565D95">
        <w:t>е</w:t>
      </w:r>
      <w:r w:rsidRPr="00565D95">
        <w:t>матическое распространение Конвенции среди детей, широкой общественности и специалистов, работающих с детьми и в интересах детей</w:t>
      </w:r>
      <w:r>
        <w:t>,</w:t>
      </w:r>
      <w:r w:rsidRPr="00F978DA">
        <w:t xml:space="preserve"> </w:t>
      </w:r>
      <w:r w:rsidRPr="00565D95">
        <w:t>все еще не налаж</w:t>
      </w:r>
      <w:r w:rsidRPr="00565D95">
        <w:t>е</w:t>
      </w:r>
      <w:r w:rsidRPr="00565D95">
        <w:t xml:space="preserve">но. Комитет </w:t>
      </w:r>
      <w:r>
        <w:t>отмечает</w:t>
      </w:r>
      <w:r w:rsidRPr="00565D95">
        <w:t xml:space="preserve"> усилия государства-участника по переводу на в</w:t>
      </w:r>
      <w:r w:rsidRPr="00565D95">
        <w:t>о</w:t>
      </w:r>
      <w:r w:rsidRPr="00565D95">
        <w:t>семь языков текстов общей информационной брошюры, касающейся прав детей, и форм</w:t>
      </w:r>
      <w:r>
        <w:t>уляра</w:t>
      </w:r>
      <w:r w:rsidRPr="00565D95">
        <w:t xml:space="preserve"> для подачи жалоб, однако </w:t>
      </w:r>
      <w:r>
        <w:t xml:space="preserve">вновь </w:t>
      </w:r>
      <w:r w:rsidRPr="00565D95">
        <w:t xml:space="preserve">выражает обеспокоенность </w:t>
      </w:r>
      <w:r>
        <w:t>по п</w:t>
      </w:r>
      <w:r>
        <w:t>о</w:t>
      </w:r>
      <w:r>
        <w:t>воду того</w:t>
      </w:r>
      <w:r w:rsidRPr="00565D95">
        <w:t>, что Конвенция еще не переведена на языки некоторых групп насел</w:t>
      </w:r>
      <w:r w:rsidRPr="00565D95">
        <w:t>е</w:t>
      </w:r>
      <w:r w:rsidRPr="00565D95">
        <w:t>ния, в частности на цыганский, пома</w:t>
      </w:r>
      <w:r w:rsidRPr="00565D95">
        <w:t>к</w:t>
      </w:r>
      <w:r w:rsidRPr="00565D95">
        <w:t>ский и македонский языки.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23.</w:t>
      </w:r>
      <w:r w:rsidRPr="00565D95">
        <w:tab/>
      </w:r>
      <w:r w:rsidRPr="00565D95">
        <w:rPr>
          <w:b/>
        </w:rPr>
        <w:t>Комитет настоятельно призывает государство-участник активизир</w:t>
      </w:r>
      <w:r w:rsidRPr="00565D95">
        <w:rPr>
          <w:b/>
        </w:rPr>
        <w:t>о</w:t>
      </w:r>
      <w:r w:rsidRPr="00565D95">
        <w:rPr>
          <w:b/>
        </w:rPr>
        <w:t>вать свои усилия по включению вопросов прав детей во все образовател</w:t>
      </w:r>
      <w:r w:rsidRPr="00565D95">
        <w:rPr>
          <w:b/>
        </w:rPr>
        <w:t>ь</w:t>
      </w:r>
      <w:r w:rsidRPr="00565D95">
        <w:rPr>
          <w:b/>
        </w:rPr>
        <w:t>ные программы различн</w:t>
      </w:r>
      <w:r>
        <w:rPr>
          <w:b/>
        </w:rPr>
        <w:t>ых</w:t>
      </w:r>
      <w:r w:rsidRPr="00565D95">
        <w:rPr>
          <w:b/>
        </w:rPr>
        <w:t xml:space="preserve"> уровн</w:t>
      </w:r>
      <w:r>
        <w:rPr>
          <w:b/>
        </w:rPr>
        <w:t>ей</w:t>
      </w:r>
      <w:r w:rsidRPr="00565D95">
        <w:rPr>
          <w:b/>
        </w:rPr>
        <w:t xml:space="preserve"> и расширить работу по повышению осведомленности общественности, включая проведение информационных кампаний о Конвенции среди детей, семей и специалистов, работающих с детьми и в их интересах. Комитет также напоминает свою рек</w:t>
      </w:r>
      <w:r w:rsidRPr="00565D95">
        <w:rPr>
          <w:b/>
        </w:rPr>
        <w:t>о</w:t>
      </w:r>
      <w:r w:rsidRPr="00565D95">
        <w:rPr>
          <w:b/>
        </w:rPr>
        <w:t>мендацию о том, что государству-участнику следует обеспечить распространение пер</w:t>
      </w:r>
      <w:r w:rsidRPr="00565D95">
        <w:rPr>
          <w:b/>
        </w:rPr>
        <w:t>е</w:t>
      </w:r>
      <w:r w:rsidRPr="00565D95">
        <w:rPr>
          <w:b/>
        </w:rPr>
        <w:t>веденных текстов Конвенции и принять эффективные меры по ее реал</w:t>
      </w:r>
      <w:r w:rsidRPr="00565D95">
        <w:rPr>
          <w:b/>
        </w:rPr>
        <w:t>ь</w:t>
      </w:r>
      <w:r w:rsidRPr="00565D95">
        <w:rPr>
          <w:b/>
        </w:rPr>
        <w:t>ному распространению на всех языках, используемых в гос</w:t>
      </w:r>
      <w:r w:rsidRPr="00565D95">
        <w:rPr>
          <w:b/>
        </w:rPr>
        <w:t>у</w:t>
      </w:r>
      <w:r w:rsidRPr="00565D95">
        <w:rPr>
          <w:b/>
        </w:rPr>
        <w:t xml:space="preserve">дарстве-участнике. 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Подготовка</w:t>
      </w:r>
    </w:p>
    <w:p w:rsidR="0049253C" w:rsidRPr="00565D95" w:rsidRDefault="0049253C" w:rsidP="0049253C">
      <w:pPr>
        <w:pStyle w:val="SingleTxtGR"/>
      </w:pPr>
      <w:r w:rsidRPr="00565D95">
        <w:t>24.</w:t>
      </w:r>
      <w:r w:rsidRPr="00565D95">
        <w:tab/>
        <w:t xml:space="preserve">Комитет выражает обеспокоенность </w:t>
      </w:r>
      <w:r>
        <w:t xml:space="preserve">в связи с </w:t>
      </w:r>
      <w:r w:rsidRPr="00565D95">
        <w:t>отсутствием системы по</w:t>
      </w:r>
      <w:r w:rsidRPr="00565D95">
        <w:t>д</w:t>
      </w:r>
      <w:r w:rsidRPr="00565D95">
        <w:t>готовки специалистов, работающих с детьми и в их интересах, включая соц</w:t>
      </w:r>
      <w:r w:rsidRPr="00565D95">
        <w:t>и</w:t>
      </w:r>
      <w:r w:rsidRPr="00565D95">
        <w:t>альн</w:t>
      </w:r>
      <w:r>
        <w:t>ых</w:t>
      </w:r>
      <w:r w:rsidRPr="00F978DA">
        <w:t xml:space="preserve"> </w:t>
      </w:r>
      <w:r w:rsidRPr="00565D95">
        <w:t>работников, сотрудников правоохранительных органов, персонала м</w:t>
      </w:r>
      <w:r w:rsidRPr="00565D95">
        <w:t>е</w:t>
      </w:r>
      <w:r w:rsidRPr="00565D95">
        <w:t>дицинских учреждений, специалистов и работников всех форм альтерн</w:t>
      </w:r>
      <w:r w:rsidRPr="00565D95">
        <w:t>а</w:t>
      </w:r>
      <w:r w:rsidRPr="00565D95">
        <w:t>тивного ухода и средств массовой информации.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25.</w:t>
      </w:r>
      <w:r w:rsidRPr="00565D95">
        <w:tab/>
      </w:r>
      <w:r w:rsidRPr="00565D95">
        <w:rPr>
          <w:b/>
        </w:rPr>
        <w:t>Комитет рекомендует государству-участнику обеспечить системат</w:t>
      </w:r>
      <w:r w:rsidRPr="00565D95">
        <w:rPr>
          <w:b/>
        </w:rPr>
        <w:t>и</w:t>
      </w:r>
      <w:r w:rsidRPr="00565D95">
        <w:rPr>
          <w:b/>
        </w:rPr>
        <w:t xml:space="preserve">ческую, обязательную и непрерывную подготовку по проблематике прав детей всех специалистов, работающих с детьми и в их интересах, особенно </w:t>
      </w:r>
      <w:r>
        <w:rPr>
          <w:b/>
        </w:rPr>
        <w:t xml:space="preserve">социальных </w:t>
      </w:r>
      <w:r w:rsidRPr="00565D95">
        <w:rPr>
          <w:b/>
        </w:rPr>
        <w:t>работников, сотрудников правоохранительных органов, мед</w:t>
      </w:r>
      <w:r w:rsidRPr="00565D95">
        <w:rPr>
          <w:b/>
        </w:rPr>
        <w:t>и</w:t>
      </w:r>
      <w:r w:rsidRPr="00565D95">
        <w:rPr>
          <w:b/>
        </w:rPr>
        <w:t>цинского персонала, специалистов и работников всех форм альтернативн</w:t>
      </w:r>
      <w:r w:rsidRPr="00565D95">
        <w:rPr>
          <w:b/>
        </w:rPr>
        <w:t>о</w:t>
      </w:r>
      <w:r w:rsidRPr="00565D95">
        <w:rPr>
          <w:b/>
        </w:rPr>
        <w:t>го ухода и средств массовой информации.</w:t>
      </w:r>
    </w:p>
    <w:p w:rsidR="0049253C" w:rsidRPr="00565D95" w:rsidRDefault="0049253C" w:rsidP="0049253C">
      <w:pPr>
        <w:pStyle w:val="H1GR"/>
      </w:pPr>
      <w:r w:rsidRPr="00565D95">
        <w:tab/>
        <w:t>B.</w:t>
      </w:r>
      <w:r w:rsidRPr="00565D95">
        <w:tab/>
        <w:t>Общие принципы (статьи 2, 3, 6 и 12 Конвенции)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Недискриминация</w:t>
      </w:r>
    </w:p>
    <w:p w:rsidR="0049253C" w:rsidRPr="00565D95" w:rsidRDefault="0049253C" w:rsidP="0049253C">
      <w:pPr>
        <w:pStyle w:val="SingleTxtGR"/>
      </w:pPr>
      <w:r w:rsidRPr="00565D95">
        <w:t>26.</w:t>
      </w:r>
      <w:r w:rsidRPr="00565D95">
        <w:tab/>
        <w:t xml:space="preserve">Принимая во внимание </w:t>
      </w:r>
      <w:r>
        <w:t>некоторые</w:t>
      </w:r>
      <w:r w:rsidRPr="00565D95">
        <w:t xml:space="preserve"> меры по борьбе с дискриминацией д</w:t>
      </w:r>
      <w:r w:rsidRPr="00565D95">
        <w:t>е</w:t>
      </w:r>
      <w:r w:rsidRPr="00565D95">
        <w:t>тей рома, в частности принятие в 2010 году новой национальной стратегии и</w:t>
      </w:r>
      <w:r w:rsidRPr="00565D95">
        <w:t>н</w:t>
      </w:r>
      <w:r w:rsidRPr="00565D95">
        <w:t>теграции рома, в которой центральное место отводится вопросам образования, здравоохранения, занятости и жилья, Комитет</w:t>
      </w:r>
      <w:r w:rsidR="005254B4">
        <w:t>,</w:t>
      </w:r>
      <w:r>
        <w:t xml:space="preserve"> тем не менее</w:t>
      </w:r>
      <w:r w:rsidR="005254B4">
        <w:t>,</w:t>
      </w:r>
      <w:r w:rsidRPr="00565D95">
        <w:t xml:space="preserve"> выражает обесп</w:t>
      </w:r>
      <w:r w:rsidRPr="00565D95">
        <w:t>о</w:t>
      </w:r>
      <w:r w:rsidRPr="00565D95">
        <w:t xml:space="preserve">коенность </w:t>
      </w:r>
      <w:r>
        <w:t xml:space="preserve">по поводу </w:t>
      </w:r>
      <w:r w:rsidRPr="00565D95">
        <w:t>сохранени</w:t>
      </w:r>
      <w:r>
        <w:t>я</w:t>
      </w:r>
      <w:r w:rsidRPr="00565D95">
        <w:t xml:space="preserve"> дискриминации, особенно с точки зрения до</w:t>
      </w:r>
      <w:r w:rsidRPr="00565D95">
        <w:t>с</w:t>
      </w:r>
      <w:r w:rsidRPr="00565D95">
        <w:t>тупа к образованию и основным услугам, в отношении детей рома, детей т</w:t>
      </w:r>
      <w:r w:rsidRPr="00565D95">
        <w:t>у</w:t>
      </w:r>
      <w:r w:rsidRPr="00565D95">
        <w:t xml:space="preserve">рецкого происхождения, детей из состава мусульманской общины Фракии и групп населения, считающих себя македонским меньшинством. Комитет </w:t>
      </w:r>
      <w:r>
        <w:t>обе</w:t>
      </w:r>
      <w:r>
        <w:t>с</w:t>
      </w:r>
      <w:r>
        <w:t xml:space="preserve">покоен </w:t>
      </w:r>
      <w:r w:rsidRPr="00565D95">
        <w:t>также проявлениями дискриминации в отношении детей-инвалидов, беспризорных детей и детей родителей-мигрантов, не имеющих надлежащих документов. Комитет обеспокоен также неравенством местных условий в ра</w:t>
      </w:r>
      <w:r w:rsidRPr="00565D95">
        <w:t>з</w:t>
      </w:r>
      <w:r w:rsidRPr="00565D95">
        <w:t xml:space="preserve">личных районах государства-участника. 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27.</w:t>
      </w:r>
      <w:r w:rsidRPr="00565D95">
        <w:tab/>
      </w:r>
      <w:r w:rsidRPr="00565D95">
        <w:rPr>
          <w:b/>
        </w:rPr>
        <w:t>Во исполнение статьи 2 Конвенции Комитет настоятельно призывает государство-участник обеспечить равноправие всех проживающих в нем детей без какой-либо дискриминации по какому бы то ни было признаку и с этой целью: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a)</w:t>
      </w:r>
      <w:r w:rsidRPr="00565D95">
        <w:rPr>
          <w:b/>
        </w:rPr>
        <w:tab/>
        <w:t>рассмотреть национальные законы и оперативно принять все необходимые меры для обеспечения равного обращения со всеми детьми на территории государства-участника как с полноправными личностями;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b)</w:t>
      </w:r>
      <w:r w:rsidRPr="00565D95">
        <w:rPr>
          <w:b/>
        </w:rPr>
        <w:tab/>
        <w:t>обеспечить равный доступ к медицинским и социальным усл</w:t>
      </w:r>
      <w:r w:rsidRPr="00565D95">
        <w:rPr>
          <w:b/>
        </w:rPr>
        <w:t>у</w:t>
      </w:r>
      <w:r w:rsidRPr="00565D95">
        <w:rPr>
          <w:b/>
        </w:rPr>
        <w:t>гам и качественному образованию детей рома, детей мусульманской общ</w:t>
      </w:r>
      <w:r w:rsidRPr="00565D95">
        <w:rPr>
          <w:b/>
        </w:rPr>
        <w:t>и</w:t>
      </w:r>
      <w:r w:rsidRPr="00565D95">
        <w:rPr>
          <w:b/>
        </w:rPr>
        <w:t>ны Фракии, детей турецкого происхождения, детей из состава групп, сч</w:t>
      </w:r>
      <w:r w:rsidRPr="00565D95">
        <w:rPr>
          <w:b/>
        </w:rPr>
        <w:t>и</w:t>
      </w:r>
      <w:r w:rsidRPr="00565D95">
        <w:rPr>
          <w:b/>
        </w:rPr>
        <w:t>тающих себя македонским меньшинством, детей-инвалидов и детей род</w:t>
      </w:r>
      <w:r w:rsidRPr="00565D95">
        <w:rPr>
          <w:b/>
        </w:rPr>
        <w:t>и</w:t>
      </w:r>
      <w:r w:rsidRPr="00565D95">
        <w:rPr>
          <w:b/>
        </w:rPr>
        <w:t xml:space="preserve">телей-мигрантов, не имеющих надлежащих документов, </w:t>
      </w:r>
      <w:r>
        <w:rPr>
          <w:b/>
        </w:rPr>
        <w:t xml:space="preserve">а также </w:t>
      </w:r>
      <w:r w:rsidRPr="00565D95">
        <w:rPr>
          <w:b/>
        </w:rPr>
        <w:t>обесп</w:t>
      </w:r>
      <w:r w:rsidRPr="00565D95">
        <w:rPr>
          <w:b/>
        </w:rPr>
        <w:t>е</w:t>
      </w:r>
      <w:r w:rsidRPr="00565D95">
        <w:rPr>
          <w:b/>
        </w:rPr>
        <w:t>чить выделение достаточных финансовых и людских ресурсов для оказ</w:t>
      </w:r>
      <w:r w:rsidRPr="00565D95">
        <w:rPr>
          <w:b/>
        </w:rPr>
        <w:t>а</w:t>
      </w:r>
      <w:r w:rsidRPr="00565D95">
        <w:rPr>
          <w:b/>
        </w:rPr>
        <w:t>ния соответствующих услуг этим детям;</w:t>
      </w:r>
      <w:r w:rsidR="00C878D3">
        <w:rPr>
          <w:b/>
        </w:rPr>
        <w:t xml:space="preserve"> и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c)</w:t>
      </w:r>
      <w:r w:rsidRPr="00565D95">
        <w:rPr>
          <w:b/>
        </w:rPr>
        <w:tab/>
        <w:t>улучшить контроль за программами и услугами местных орг</w:t>
      </w:r>
      <w:r w:rsidRPr="00565D95">
        <w:rPr>
          <w:b/>
        </w:rPr>
        <w:t>а</w:t>
      </w:r>
      <w:r w:rsidRPr="00565D95">
        <w:rPr>
          <w:b/>
        </w:rPr>
        <w:t xml:space="preserve">нов власти </w:t>
      </w:r>
      <w:r>
        <w:rPr>
          <w:b/>
        </w:rPr>
        <w:t>в</w:t>
      </w:r>
      <w:r w:rsidRPr="00565D95">
        <w:rPr>
          <w:b/>
        </w:rPr>
        <w:t xml:space="preserve"> цел</w:t>
      </w:r>
      <w:r>
        <w:rPr>
          <w:b/>
        </w:rPr>
        <w:t>ях</w:t>
      </w:r>
      <w:r w:rsidRPr="00565D95">
        <w:rPr>
          <w:b/>
        </w:rPr>
        <w:t xml:space="preserve"> выявления и устранения проявлений неравенства.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Право на жизнь, выживание и развитие</w:t>
      </w:r>
    </w:p>
    <w:p w:rsidR="0049253C" w:rsidRPr="00565D95" w:rsidRDefault="0049253C" w:rsidP="0049253C">
      <w:pPr>
        <w:pStyle w:val="SingleTxtGR"/>
      </w:pPr>
      <w:r w:rsidRPr="00565D95">
        <w:t>28.</w:t>
      </w:r>
      <w:r w:rsidRPr="00565D95">
        <w:tab/>
        <w:t>Комитет выражает свою глубокую озабоченность по поводу права на жизнь, выживание и развитие детей и подростков, семьи которых быстро тер</w:t>
      </w:r>
      <w:r w:rsidRPr="00565D95">
        <w:t>я</w:t>
      </w:r>
      <w:r w:rsidRPr="00565D95">
        <w:t>ют средства к существованию и доступ к субсидируемым государством соц</w:t>
      </w:r>
      <w:r w:rsidRPr="00565D95">
        <w:t>и</w:t>
      </w:r>
      <w:r w:rsidRPr="00565D95">
        <w:t>альным услугам, включая медицинское обслуживание и социальное обеспеч</w:t>
      </w:r>
      <w:r w:rsidRPr="00565D95">
        <w:t>е</w:t>
      </w:r>
      <w:r w:rsidRPr="00565D95">
        <w:t>ние, а также источники семейного дохода. В частности</w:t>
      </w:r>
      <w:r>
        <w:t>,</w:t>
      </w:r>
      <w:r w:rsidRPr="00565D95">
        <w:t xml:space="preserve"> Комитет отмечает, что безработица среди молодежи в государстве-участнике достигла 40%, т.е. одного из наиболее высоких показателей в Европе, и продолжает расти по мере быс</w:t>
      </w:r>
      <w:r w:rsidRPr="00565D95">
        <w:t>т</w:t>
      </w:r>
      <w:r w:rsidRPr="00565D95">
        <w:t>рого сокращения экономики</w:t>
      </w:r>
      <w:r>
        <w:t xml:space="preserve"> и</w:t>
      </w:r>
      <w:r w:rsidRPr="00565D95">
        <w:t xml:space="preserve"> что увеличивается отсев из школ детей в целом, и особенно детей рома, при весьма неопределенных перспективах развития д</w:t>
      </w:r>
      <w:r w:rsidRPr="00565D95">
        <w:t>е</w:t>
      </w:r>
      <w:r w:rsidRPr="00565D95">
        <w:t>тей в школах или на работе.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29.</w:t>
      </w:r>
      <w:r w:rsidRPr="00565D95">
        <w:tab/>
      </w:r>
      <w:r w:rsidRPr="00565D95">
        <w:rPr>
          <w:b/>
        </w:rPr>
        <w:t>Комитет рекомендует государству-участнику как можно скорее пр</w:t>
      </w:r>
      <w:r w:rsidRPr="00565D95">
        <w:rPr>
          <w:b/>
        </w:rPr>
        <w:t>о</w:t>
      </w:r>
      <w:r w:rsidRPr="00565D95">
        <w:rPr>
          <w:b/>
        </w:rPr>
        <w:t xml:space="preserve">извести оценку влияния кризиса на жизненные перспективы и развитие детей, особенно подростков, </w:t>
      </w:r>
      <w:r>
        <w:rPr>
          <w:b/>
        </w:rPr>
        <w:t>в</w:t>
      </w:r>
      <w:r w:rsidRPr="00565D95">
        <w:rPr>
          <w:b/>
        </w:rPr>
        <w:t xml:space="preserve"> цел</w:t>
      </w:r>
      <w:r>
        <w:rPr>
          <w:b/>
        </w:rPr>
        <w:t>ях</w:t>
      </w:r>
      <w:r w:rsidRPr="00565D95">
        <w:rPr>
          <w:b/>
        </w:rPr>
        <w:t xml:space="preserve"> минимизации рисков для их выжив</w:t>
      </w:r>
      <w:r w:rsidRPr="00565D95">
        <w:rPr>
          <w:b/>
        </w:rPr>
        <w:t>а</w:t>
      </w:r>
      <w:r w:rsidRPr="00565D95">
        <w:rPr>
          <w:b/>
        </w:rPr>
        <w:t>ния и развития.</w:t>
      </w:r>
    </w:p>
    <w:p w:rsidR="0049253C" w:rsidRPr="00565D95" w:rsidRDefault="0049253C" w:rsidP="0049253C">
      <w:pPr>
        <w:pStyle w:val="H23GR0"/>
      </w:pPr>
      <w:r w:rsidRPr="00565D95">
        <w:tab/>
      </w:r>
      <w:r w:rsidRPr="00565D95">
        <w:tab/>
        <w:t>Уважение взглядов ребенка</w:t>
      </w:r>
    </w:p>
    <w:p w:rsidR="0049253C" w:rsidRPr="00565D95" w:rsidRDefault="0049253C" w:rsidP="0049253C">
      <w:pPr>
        <w:pStyle w:val="SingleTxtGR"/>
      </w:pPr>
      <w:r w:rsidRPr="00565D95">
        <w:t>30.</w:t>
      </w:r>
      <w:r w:rsidRPr="00565D95">
        <w:tab/>
        <w:t>Отмечая создание Молодежного парламента по инициативе Парламента и Министерства образования государства-участника в сотрудничестве с Мин</w:t>
      </w:r>
      <w:r w:rsidRPr="00565D95">
        <w:t>и</w:t>
      </w:r>
      <w:r w:rsidRPr="00565D95">
        <w:t>стерством образования Кипра, Комитет</w:t>
      </w:r>
      <w:r w:rsidR="005254B4">
        <w:t>,</w:t>
      </w:r>
      <w:r w:rsidRPr="00565D95">
        <w:t xml:space="preserve"> </w:t>
      </w:r>
      <w:r>
        <w:t>тем не менее</w:t>
      </w:r>
      <w:r w:rsidR="005254B4">
        <w:t>,</w:t>
      </w:r>
      <w:r>
        <w:t xml:space="preserve"> </w:t>
      </w:r>
      <w:r w:rsidRPr="00565D95">
        <w:t xml:space="preserve">выражает озабоченность </w:t>
      </w:r>
      <w:r>
        <w:t xml:space="preserve">в связи с </w:t>
      </w:r>
      <w:r w:rsidRPr="00565D95">
        <w:t>отсутствием информации о представленности в составе</w:t>
      </w:r>
      <w:r>
        <w:t xml:space="preserve"> Молодежного парламента </w:t>
      </w:r>
      <w:r w:rsidRPr="00565D95">
        <w:t xml:space="preserve">детей из определенных этнических, религиозных, </w:t>
      </w:r>
      <w:r>
        <w:t>языковых</w:t>
      </w:r>
      <w:r w:rsidRPr="00565D95">
        <w:t xml:space="preserve"> или кул</w:t>
      </w:r>
      <w:r w:rsidRPr="00565D95">
        <w:t>ь</w:t>
      </w:r>
      <w:r w:rsidRPr="00565D95">
        <w:t>турных групп. Комитет также обеспокоен тем, что</w:t>
      </w:r>
      <w:r>
        <w:t>,</w:t>
      </w:r>
      <w:r w:rsidRPr="00565D95">
        <w:t xml:space="preserve"> вопреки существованию в законодательстве государства-участника положений об уважении взглядов р</w:t>
      </w:r>
      <w:r w:rsidRPr="00565D95">
        <w:t>е</w:t>
      </w:r>
      <w:r w:rsidRPr="00565D95">
        <w:t>бенка (статья 1511 Гражданского кодекса и пункт 2 статьи 681 С Гражданско</w:t>
      </w:r>
      <w:r w:rsidR="00373EC2">
        <w:t xml:space="preserve">го </w:t>
      </w:r>
      <w:r w:rsidRPr="00565D95">
        <w:t>процессуального кодекса), эти положения редко применяются с</w:t>
      </w:r>
      <w:r w:rsidRPr="00565D95">
        <w:t>у</w:t>
      </w:r>
      <w:r w:rsidRPr="00565D95">
        <w:t>дами, главным образом из-за недостаточной осведомленности, в результате ч</w:t>
      </w:r>
      <w:r w:rsidRPr="00565D95">
        <w:t>е</w:t>
      </w:r>
      <w:r w:rsidRPr="00565D95">
        <w:t>го мнения детей остаются без внимания. Комитет обеспокоен также отсутств</w:t>
      </w:r>
      <w:r w:rsidRPr="00565D95">
        <w:t>и</w:t>
      </w:r>
      <w:r w:rsidRPr="00565D95">
        <w:t xml:space="preserve">ем сведений о принимаемых мерах для обеспечения права быть </w:t>
      </w:r>
      <w:r>
        <w:t>услышанными</w:t>
      </w:r>
      <w:r w:rsidRPr="00565D95">
        <w:t xml:space="preserve"> детей рома, д</w:t>
      </w:r>
      <w:r w:rsidRPr="00565D95">
        <w:t>е</w:t>
      </w:r>
      <w:r w:rsidRPr="00565D95">
        <w:t xml:space="preserve">тей турецкого происхождения и детей-инвалидов. 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t>31.</w:t>
      </w:r>
      <w:r w:rsidRPr="00565D95">
        <w:tab/>
      </w:r>
      <w:r w:rsidRPr="00565D95">
        <w:rPr>
          <w:b/>
        </w:rPr>
        <w:t>Комитет напоминает свою ранее принятую рекомендацию (CRC/C/15/Add.170, пункт 39) и рекомендует государству-участнику: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a)</w:t>
      </w:r>
      <w:r w:rsidRPr="00565D95">
        <w:rPr>
          <w:b/>
        </w:rPr>
        <w:tab/>
        <w:t xml:space="preserve">обеспечить представленность в Молодежном парламенте всех слоев детского населения государства-участника и </w:t>
      </w:r>
      <w:r>
        <w:rPr>
          <w:b/>
        </w:rPr>
        <w:t xml:space="preserve">гарантии </w:t>
      </w:r>
      <w:r w:rsidRPr="00565D95">
        <w:rPr>
          <w:b/>
        </w:rPr>
        <w:t>прав</w:t>
      </w:r>
      <w:r>
        <w:rPr>
          <w:b/>
        </w:rPr>
        <w:t>а</w:t>
      </w:r>
      <w:r w:rsidRPr="00565D95">
        <w:rPr>
          <w:b/>
        </w:rPr>
        <w:t xml:space="preserve"> быть </w:t>
      </w:r>
      <w:r>
        <w:rPr>
          <w:b/>
        </w:rPr>
        <w:t>услы</w:t>
      </w:r>
      <w:r w:rsidRPr="00565D95">
        <w:rPr>
          <w:b/>
        </w:rPr>
        <w:t>шанными всех детей, включая детей из состава определенных этнич</w:t>
      </w:r>
      <w:r w:rsidRPr="00565D95">
        <w:rPr>
          <w:b/>
        </w:rPr>
        <w:t>е</w:t>
      </w:r>
      <w:r w:rsidRPr="00565D95">
        <w:rPr>
          <w:b/>
        </w:rPr>
        <w:t>ских, р</w:t>
      </w:r>
      <w:r w:rsidRPr="00565D95">
        <w:rPr>
          <w:b/>
        </w:rPr>
        <w:t>е</w:t>
      </w:r>
      <w:r w:rsidRPr="00565D95">
        <w:rPr>
          <w:b/>
        </w:rPr>
        <w:t xml:space="preserve">лигиозных, </w:t>
      </w:r>
      <w:r>
        <w:rPr>
          <w:b/>
        </w:rPr>
        <w:t>языковых</w:t>
      </w:r>
      <w:r w:rsidRPr="00565D95">
        <w:rPr>
          <w:b/>
        </w:rPr>
        <w:t xml:space="preserve"> или культурных групп;</w:t>
      </w:r>
    </w:p>
    <w:p w:rsidR="0049253C" w:rsidRPr="00565D95" w:rsidRDefault="0049253C" w:rsidP="0049253C">
      <w:pPr>
        <w:pStyle w:val="SingleTxtGR"/>
        <w:rPr>
          <w:b/>
        </w:rPr>
      </w:pPr>
      <w:r w:rsidRPr="00565D95">
        <w:rPr>
          <w:b/>
        </w:rPr>
        <w:tab/>
        <w:t xml:space="preserve">b) </w:t>
      </w:r>
      <w:r w:rsidRPr="00565D95">
        <w:rPr>
          <w:b/>
        </w:rPr>
        <w:tab/>
        <w:t>активизировать усилия, в том числе по линии законодательс</w:t>
      </w:r>
      <w:r w:rsidRPr="00565D95">
        <w:rPr>
          <w:b/>
        </w:rPr>
        <w:t>т</w:t>
      </w:r>
      <w:r w:rsidRPr="00565D95">
        <w:rPr>
          <w:b/>
        </w:rPr>
        <w:t xml:space="preserve">ва, </w:t>
      </w:r>
      <w:r>
        <w:rPr>
          <w:b/>
        </w:rPr>
        <w:t>в целях</w:t>
      </w:r>
      <w:r w:rsidRPr="00565D95">
        <w:rPr>
          <w:b/>
        </w:rPr>
        <w:t xml:space="preserve"> обеспечения </w:t>
      </w:r>
      <w:r>
        <w:rPr>
          <w:b/>
        </w:rPr>
        <w:t xml:space="preserve">того, чтобы к мнениям детей прислушивались и их учитывали </w:t>
      </w:r>
      <w:r w:rsidRPr="00565D95">
        <w:rPr>
          <w:b/>
        </w:rPr>
        <w:t xml:space="preserve">при принятии любых судебных, административных и прочих затрагивающих детей решений в соответствии с возрастом и степенью </w:t>
      </w:r>
      <w:r>
        <w:rPr>
          <w:b/>
        </w:rPr>
        <w:t>зр</w:t>
      </w:r>
      <w:r>
        <w:rPr>
          <w:b/>
        </w:rPr>
        <w:t>е</w:t>
      </w:r>
      <w:r>
        <w:rPr>
          <w:b/>
        </w:rPr>
        <w:t>лости</w:t>
      </w:r>
      <w:r w:rsidRPr="00565D95">
        <w:rPr>
          <w:b/>
        </w:rPr>
        <w:t xml:space="preserve"> ребенка;</w:t>
      </w:r>
      <w:r w:rsidR="00C878D3">
        <w:rPr>
          <w:b/>
        </w:rPr>
        <w:t xml:space="preserve"> и</w:t>
      </w:r>
    </w:p>
    <w:p w:rsidR="0049253C" w:rsidRDefault="0049253C" w:rsidP="0049253C">
      <w:pPr>
        <w:pStyle w:val="SingleTxtGR"/>
        <w:rPr>
          <w:b/>
        </w:rPr>
      </w:pPr>
      <w:r w:rsidRPr="00565D95">
        <w:rPr>
          <w:b/>
        </w:rPr>
        <w:tab/>
        <w:t>c)</w:t>
      </w:r>
      <w:r w:rsidRPr="00565D95">
        <w:rPr>
          <w:b/>
        </w:rPr>
        <w:tab/>
        <w:t>обеспечить прохождение работающими с детьми специалист</w:t>
      </w:r>
      <w:r w:rsidRPr="00565D95">
        <w:rPr>
          <w:b/>
        </w:rPr>
        <w:t>а</w:t>
      </w:r>
      <w:r w:rsidRPr="00565D95">
        <w:rPr>
          <w:b/>
        </w:rPr>
        <w:t>ми из органов судебной системы, социального обеспечения и других сект</w:t>
      </w:r>
      <w:r w:rsidRPr="00565D95">
        <w:rPr>
          <w:b/>
        </w:rPr>
        <w:t>о</w:t>
      </w:r>
      <w:r w:rsidRPr="00565D95">
        <w:rPr>
          <w:b/>
        </w:rPr>
        <w:t xml:space="preserve">ров систематической надлежащей подготовки по вопросам </w:t>
      </w:r>
      <w:r>
        <w:rPr>
          <w:b/>
        </w:rPr>
        <w:t xml:space="preserve">ознакомления с мнениями детей и их учета </w:t>
      </w:r>
      <w:r w:rsidRPr="00565D95">
        <w:rPr>
          <w:b/>
        </w:rPr>
        <w:t xml:space="preserve">при принятии всех затрагивающих их решений в соответствии с возрастом и степенью </w:t>
      </w:r>
      <w:r>
        <w:rPr>
          <w:b/>
        </w:rPr>
        <w:t>зрелости</w:t>
      </w:r>
      <w:r w:rsidRPr="00565D95">
        <w:rPr>
          <w:b/>
        </w:rPr>
        <w:t xml:space="preserve"> ребенка.</w:t>
      </w:r>
    </w:p>
    <w:p w:rsidR="003D3F4C" w:rsidRPr="00284DDF" w:rsidRDefault="003D3F4C" w:rsidP="003D3F4C">
      <w:pPr>
        <w:pStyle w:val="H1GR"/>
      </w:pPr>
      <w:r>
        <w:rPr>
          <w:lang w:val="en-US"/>
        </w:rPr>
        <w:tab/>
      </w:r>
      <w:r w:rsidRPr="00284DDF">
        <w:t>C.</w:t>
      </w:r>
      <w:r w:rsidRPr="00284DDF">
        <w:tab/>
        <w:t>Гражданские права и свободы (статьи 7, 8, 13–17, 19 и 37 a) Конвенции</w:t>
      </w:r>
      <w:r>
        <w:t>)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Имя и гражданство</w:t>
      </w:r>
    </w:p>
    <w:p w:rsidR="003D3F4C" w:rsidRPr="00284DDF" w:rsidRDefault="003D3F4C" w:rsidP="003D3F4C">
      <w:pPr>
        <w:pStyle w:val="SingleTxtGR"/>
      </w:pPr>
      <w:r w:rsidRPr="00284DDF">
        <w:t>32.</w:t>
      </w:r>
      <w:r w:rsidRPr="00284DDF">
        <w:tab/>
        <w:t xml:space="preserve">Отмечая </w:t>
      </w:r>
      <w:r>
        <w:t>меры, принятые</w:t>
      </w:r>
      <w:r w:rsidRPr="00284DDF">
        <w:t xml:space="preserve"> государств</w:t>
      </w:r>
      <w:r>
        <w:t>ом</w:t>
      </w:r>
      <w:r w:rsidRPr="00284DDF">
        <w:t>-участник</w:t>
      </w:r>
      <w:r>
        <w:t>ом</w:t>
      </w:r>
      <w:r w:rsidRPr="00284DDF">
        <w:t xml:space="preserve"> по упрощению рег</w:t>
      </w:r>
      <w:r w:rsidRPr="00284DDF">
        <w:t>и</w:t>
      </w:r>
      <w:r w:rsidRPr="00284DDF">
        <w:t>страции новорожденных детей рома, Комитет</w:t>
      </w:r>
      <w:r>
        <w:t>, тем не менее,</w:t>
      </w:r>
      <w:r w:rsidRPr="00284DDF">
        <w:t xml:space="preserve"> выражает обесп</w:t>
      </w:r>
      <w:r w:rsidRPr="00284DDF">
        <w:t>о</w:t>
      </w:r>
      <w:r w:rsidRPr="00284DDF">
        <w:t xml:space="preserve">коенность </w:t>
      </w:r>
      <w:r>
        <w:t xml:space="preserve">в связи с </w:t>
      </w:r>
      <w:r w:rsidRPr="00284DDF">
        <w:t>тем, что из поля зрения системы регистрации неизменно выпадает определенное число детей рома. Комитет о</w:t>
      </w:r>
      <w:r>
        <w:t>беспоко</w:t>
      </w:r>
      <w:r w:rsidRPr="00284DDF">
        <w:t>ен также тем, что при регистрации указывается только фамилия родителей, а вместо имени в пу</w:t>
      </w:r>
      <w:r w:rsidRPr="00284DDF">
        <w:t>с</w:t>
      </w:r>
      <w:r w:rsidRPr="00284DDF">
        <w:t>той графе проставляется сокращение "</w:t>
      </w:r>
      <w:r>
        <w:t>АКО</w:t>
      </w:r>
      <w:r w:rsidRPr="00284DDF">
        <w:t xml:space="preserve">" (ожидает крещения), что создает условия для стигматизации детей и </w:t>
      </w:r>
      <w:r>
        <w:t xml:space="preserve">их </w:t>
      </w:r>
      <w:r w:rsidRPr="00284DDF">
        <w:t xml:space="preserve">дискриминации. </w:t>
      </w:r>
      <w:r>
        <w:t>К</w:t>
      </w:r>
      <w:r w:rsidRPr="00284DDF">
        <w:t>роме того</w:t>
      </w:r>
      <w:r>
        <w:t>,</w:t>
      </w:r>
      <w:r w:rsidRPr="00FC5FD0">
        <w:t xml:space="preserve"> </w:t>
      </w:r>
      <w:r w:rsidRPr="00284DDF">
        <w:t>Комитет о</w:t>
      </w:r>
      <w:r>
        <w:t>беспоко</w:t>
      </w:r>
      <w:r w:rsidRPr="00284DDF">
        <w:t>ен произвольной транслитерацией турецких имен в удостоверяющих личность документах, что создает обладателям таких документов проблемы при поездках в другие страны или обучении за р</w:t>
      </w:r>
      <w:r w:rsidRPr="00284DDF">
        <w:t>у</w:t>
      </w:r>
      <w:r w:rsidRPr="00284DDF">
        <w:t xml:space="preserve">бежом. 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33.</w:t>
      </w:r>
      <w:r w:rsidRPr="00284DDF">
        <w:tab/>
      </w:r>
      <w:r w:rsidRPr="00284DDF">
        <w:rPr>
          <w:b/>
        </w:rPr>
        <w:t>С учетом статей 7 и 8 Комитет под</w:t>
      </w:r>
      <w:r>
        <w:rPr>
          <w:b/>
        </w:rPr>
        <w:t>твержд</w:t>
      </w:r>
      <w:r w:rsidRPr="00284DDF">
        <w:rPr>
          <w:b/>
        </w:rPr>
        <w:t>ает свою ранее принятую рекомендацию (CRC/C/15/Add.170, пункт 41) и призывает госуда</w:t>
      </w:r>
      <w:r w:rsidRPr="00284DDF">
        <w:rPr>
          <w:b/>
        </w:rPr>
        <w:t>р</w:t>
      </w:r>
      <w:r w:rsidRPr="00284DDF">
        <w:rPr>
          <w:b/>
        </w:rPr>
        <w:t>ство-участник усилить все необходимые меры для обеспечения: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a)</w:t>
      </w:r>
      <w:r w:rsidRPr="00284DDF">
        <w:rPr>
          <w:b/>
        </w:rPr>
        <w:tab/>
        <w:t>надлежащей регистрации всех детей при рождении, в том числе за счет более эффективного распространения информации о возможностях регистрации новорожденных и упрощени</w:t>
      </w:r>
      <w:r>
        <w:rPr>
          <w:b/>
        </w:rPr>
        <w:t>я</w:t>
      </w:r>
      <w:r w:rsidRPr="00284DDF">
        <w:rPr>
          <w:b/>
        </w:rPr>
        <w:t xml:space="preserve"> доступа к этим услугам; и 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b)</w:t>
      </w:r>
      <w:r w:rsidRPr="00284DDF">
        <w:rPr>
          <w:b/>
        </w:rPr>
        <w:tab/>
        <w:t>регистрации всех детей, особенно из обездоленных групп нас</w:t>
      </w:r>
      <w:r w:rsidRPr="00284DDF">
        <w:rPr>
          <w:b/>
        </w:rPr>
        <w:t>е</w:t>
      </w:r>
      <w:r w:rsidRPr="00284DDF">
        <w:rPr>
          <w:b/>
        </w:rPr>
        <w:t>ления, под их полными первоначальными именами, избранными их род</w:t>
      </w:r>
      <w:r w:rsidRPr="00284DDF">
        <w:rPr>
          <w:b/>
        </w:rPr>
        <w:t>и</w:t>
      </w:r>
      <w:r w:rsidRPr="00284DDF">
        <w:rPr>
          <w:b/>
        </w:rPr>
        <w:t>телями или законными опекунами, и использования ими этих имен.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Свобода религии</w:t>
      </w:r>
    </w:p>
    <w:p w:rsidR="003D3F4C" w:rsidRPr="00284DDF" w:rsidRDefault="003D3F4C" w:rsidP="003D3F4C">
      <w:pPr>
        <w:pStyle w:val="SingleTxtGR"/>
      </w:pPr>
      <w:r w:rsidRPr="00284DDF">
        <w:t>34.</w:t>
      </w:r>
      <w:r w:rsidRPr="00284DDF">
        <w:tab/>
        <w:t>Комитет выражает обеспокоенность в связи с тем, что в школах ведется учет религиозной принадлежности учащихся и религия указывается в справках при уходе из школы, а также в связи с тем, что не всегда удовлетворяются просьбы учащихся об освобождении от занятий по религии, которую они исп</w:t>
      </w:r>
      <w:r w:rsidRPr="00284DDF">
        <w:t>о</w:t>
      </w:r>
      <w:r w:rsidRPr="00284DDF">
        <w:t>ведуют.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35.</w:t>
      </w:r>
      <w:r w:rsidRPr="00284DDF">
        <w:tab/>
      </w:r>
      <w:r w:rsidRPr="00284DDF">
        <w:rPr>
          <w:b/>
        </w:rPr>
        <w:t xml:space="preserve">С учетом статьи 14 Конвенции Комитет </w:t>
      </w:r>
      <w:r>
        <w:rPr>
          <w:b/>
        </w:rPr>
        <w:t>подтверждает</w:t>
      </w:r>
      <w:r w:rsidRPr="00284DDF">
        <w:rPr>
          <w:b/>
        </w:rPr>
        <w:t xml:space="preserve"> свою ранее принятую рекомендацию (CRC/C/15/Add.170, пункт 45) о том, что госуда</w:t>
      </w:r>
      <w:r w:rsidRPr="00284DDF">
        <w:rPr>
          <w:b/>
        </w:rPr>
        <w:t>р</w:t>
      </w:r>
      <w:r w:rsidRPr="00284DDF">
        <w:rPr>
          <w:b/>
        </w:rPr>
        <w:t>ству-участнику надлежит обеспечивать, чтобы религиозная принадле</w:t>
      </w:r>
      <w:r w:rsidRPr="00284DDF">
        <w:rPr>
          <w:b/>
        </w:rPr>
        <w:t>ж</w:t>
      </w:r>
      <w:r w:rsidRPr="00284DDF">
        <w:rPr>
          <w:b/>
        </w:rPr>
        <w:t>ность ребенка или отсутствие таковой никоим образом не ущемляли его прав. К</w:t>
      </w:r>
      <w:r w:rsidRPr="00284DDF">
        <w:rPr>
          <w:b/>
        </w:rPr>
        <w:t>о</w:t>
      </w:r>
      <w:r w:rsidRPr="00284DDF">
        <w:rPr>
          <w:b/>
        </w:rPr>
        <w:t>митет рекомендует государству-участнику уважать право ребенка на свободу мысли, совести и религии путем принятия эффективных мер для пр</w:t>
      </w:r>
      <w:r w:rsidRPr="00284DDF">
        <w:rPr>
          <w:b/>
        </w:rPr>
        <w:t>е</w:t>
      </w:r>
      <w:r w:rsidRPr="00284DDF">
        <w:rPr>
          <w:b/>
        </w:rPr>
        <w:t xml:space="preserve">дотвращения и ликвидации всех форм дискриминации по признаку религии или </w:t>
      </w:r>
      <w:r>
        <w:rPr>
          <w:b/>
        </w:rPr>
        <w:t>убеждений</w:t>
      </w:r>
      <w:r w:rsidRPr="00284DDF">
        <w:rPr>
          <w:b/>
        </w:rPr>
        <w:t>, а также путем поощрения религиозной терпим</w:t>
      </w:r>
      <w:r w:rsidRPr="00284DDF">
        <w:rPr>
          <w:b/>
        </w:rPr>
        <w:t>о</w:t>
      </w:r>
      <w:r w:rsidRPr="00284DDF">
        <w:rPr>
          <w:b/>
        </w:rPr>
        <w:t>сти и диалога в обществе.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 xml:space="preserve">Право на </w:t>
      </w:r>
      <w:r>
        <w:t>неприкосновенность частной</w:t>
      </w:r>
      <w:r w:rsidRPr="00284DDF">
        <w:t xml:space="preserve"> жизн</w:t>
      </w:r>
      <w:r>
        <w:t>и</w:t>
      </w:r>
    </w:p>
    <w:p w:rsidR="003D3F4C" w:rsidRPr="00284DDF" w:rsidRDefault="003D3F4C" w:rsidP="003D3F4C">
      <w:pPr>
        <w:pStyle w:val="SingleTxtGR"/>
      </w:pPr>
      <w:r w:rsidRPr="00284DDF">
        <w:t>36.</w:t>
      </w:r>
      <w:r w:rsidRPr="00284DDF">
        <w:tab/>
        <w:t>Комитет обеспокоен раскрытием в средствах массовой информации св</w:t>
      </w:r>
      <w:r w:rsidRPr="00284DDF">
        <w:t>е</w:t>
      </w:r>
      <w:r w:rsidRPr="00284DDF">
        <w:t>дений о личности жертв или правонарушителей в результате обнародования данных из судебных досье по делам, которые касаются несовершеннолетних и рассматриваются в судах, а также вследствие публикации изображений или и</w:t>
      </w:r>
      <w:r w:rsidRPr="00284DDF">
        <w:t>н</w:t>
      </w:r>
      <w:r w:rsidRPr="00284DDF">
        <w:t>формации о положении детей, помещенных в специализированные учреждения. Комитет о</w:t>
      </w:r>
      <w:r>
        <w:t>беспоко</w:t>
      </w:r>
      <w:r w:rsidRPr="00284DDF">
        <w:t>ен также отсутствием сведений о существовании кодекса п</w:t>
      </w:r>
      <w:r w:rsidRPr="00284DDF">
        <w:t>о</w:t>
      </w:r>
      <w:r w:rsidRPr="00284DDF">
        <w:t>ведения средств массовой информации.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37.</w:t>
      </w:r>
      <w:r w:rsidRPr="00284DDF">
        <w:tab/>
      </w:r>
      <w:r>
        <w:rPr>
          <w:b/>
        </w:rPr>
        <w:t>В</w:t>
      </w:r>
      <w:r w:rsidRPr="00284DDF">
        <w:rPr>
          <w:b/>
        </w:rPr>
        <w:t xml:space="preserve"> свете статьи</w:t>
      </w:r>
      <w:r>
        <w:rPr>
          <w:b/>
        </w:rPr>
        <w:t> </w:t>
      </w:r>
      <w:r w:rsidRPr="00284DDF">
        <w:rPr>
          <w:b/>
        </w:rPr>
        <w:t>16 Конвенции</w:t>
      </w:r>
      <w:r w:rsidRPr="007C4F55">
        <w:rPr>
          <w:b/>
        </w:rPr>
        <w:t xml:space="preserve"> </w:t>
      </w:r>
      <w:r w:rsidRPr="00284DDF">
        <w:rPr>
          <w:b/>
        </w:rPr>
        <w:t xml:space="preserve">Комитет рекомендует государству-участнику обеспечивать право ребенка на полное уважение его </w:t>
      </w:r>
      <w:r>
        <w:rPr>
          <w:b/>
        </w:rPr>
        <w:t>частной</w:t>
      </w:r>
      <w:r w:rsidRPr="00284DDF">
        <w:rPr>
          <w:b/>
        </w:rPr>
        <w:t xml:space="preserve"> жизни на всех этапах судебных разбирательств, запрет на опубликование информации, способствующей установлению личности детей</w:t>
      </w:r>
      <w:r>
        <w:rPr>
          <w:b/>
        </w:rPr>
        <w:t>-</w:t>
      </w:r>
      <w:r w:rsidRPr="00284DDF">
        <w:rPr>
          <w:b/>
        </w:rPr>
        <w:t xml:space="preserve">жертв или </w:t>
      </w:r>
      <w:r>
        <w:rPr>
          <w:b/>
        </w:rPr>
        <w:t>право</w:t>
      </w:r>
      <w:r w:rsidRPr="00284DDF">
        <w:rPr>
          <w:b/>
        </w:rPr>
        <w:t xml:space="preserve">нарушителей, и применять к СМИ меры административного и, при необходимости, уголовного наказания за нарушение права на </w:t>
      </w:r>
      <w:r>
        <w:rPr>
          <w:b/>
        </w:rPr>
        <w:t>неприкосн</w:t>
      </w:r>
      <w:r>
        <w:rPr>
          <w:b/>
        </w:rPr>
        <w:t>о</w:t>
      </w:r>
      <w:r>
        <w:rPr>
          <w:b/>
        </w:rPr>
        <w:t>венность частной</w:t>
      </w:r>
      <w:r w:rsidRPr="00284DDF">
        <w:rPr>
          <w:b/>
        </w:rPr>
        <w:t xml:space="preserve"> жизн</w:t>
      </w:r>
      <w:r>
        <w:rPr>
          <w:b/>
        </w:rPr>
        <w:t>и</w:t>
      </w:r>
      <w:r w:rsidRPr="00284DDF">
        <w:rPr>
          <w:b/>
        </w:rPr>
        <w:t xml:space="preserve"> р</w:t>
      </w:r>
      <w:r w:rsidRPr="00284DDF">
        <w:rPr>
          <w:b/>
        </w:rPr>
        <w:t>е</w:t>
      </w:r>
      <w:r w:rsidRPr="00284DDF">
        <w:rPr>
          <w:b/>
        </w:rPr>
        <w:t xml:space="preserve">бенка, находящегося в конфликте с законом. 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Доступ к надлежащей информации</w:t>
      </w:r>
    </w:p>
    <w:p w:rsidR="003D3F4C" w:rsidRPr="00284DDF" w:rsidRDefault="003D3F4C" w:rsidP="003D3F4C">
      <w:pPr>
        <w:pStyle w:val="SingleTxtGR"/>
      </w:pPr>
      <w:r w:rsidRPr="00284DDF">
        <w:t>38.</w:t>
      </w:r>
      <w:r w:rsidRPr="00284DDF">
        <w:tab/>
        <w:t xml:space="preserve">Комитет принимает к сведению введение в действие 18 июня 2008 года греческим Институтом аудиовизуальных средств базы данных по медийной грамотности для детей, молодежи и СМИ, а также организацию Независимого комитета по защите прав несовершеннолетних (закон № 3587/2007) </w:t>
      </w:r>
      <w:r>
        <w:t>в</w:t>
      </w:r>
      <w:r w:rsidRPr="00284DDF">
        <w:t xml:space="preserve"> цел</w:t>
      </w:r>
      <w:r>
        <w:t>ях</w:t>
      </w:r>
      <w:r w:rsidRPr="00284DDF">
        <w:t xml:space="preserve"> о</w:t>
      </w:r>
      <w:r w:rsidRPr="00284DDF">
        <w:t>г</w:t>
      </w:r>
      <w:r w:rsidRPr="00284DDF">
        <w:t>раждения детей от вредного влияния такой коммерческой продукции, как и</w:t>
      </w:r>
      <w:r w:rsidRPr="00284DDF">
        <w:t>г</w:t>
      </w:r>
      <w:r w:rsidRPr="00284DDF">
        <w:t xml:space="preserve">рушки, компьютерные игры и </w:t>
      </w:r>
      <w:r>
        <w:t>И</w:t>
      </w:r>
      <w:r w:rsidRPr="00284DDF">
        <w:t xml:space="preserve">нтернет-программы. </w:t>
      </w:r>
      <w:r>
        <w:t>В</w:t>
      </w:r>
      <w:r w:rsidRPr="00284DDF">
        <w:t>месте с тем Комитет обеспокоен отсутствием информации о принимаемых мерах для защиты детей от вредной информации. Комитет озабочен также отсутствием у детей мусул</w:t>
      </w:r>
      <w:r w:rsidRPr="00284DDF">
        <w:t>ь</w:t>
      </w:r>
      <w:r w:rsidRPr="00284DDF">
        <w:t xml:space="preserve">манской общины Фракии и детей рома надлежащего доступа к информации и материалам, направленным на развитие детей, из различных национальных и международных источников, в том числе на языках меньшинств, 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39.</w:t>
      </w:r>
      <w:r w:rsidRPr="00284DDF">
        <w:tab/>
      </w:r>
      <w:r w:rsidRPr="00284DDF">
        <w:rPr>
          <w:b/>
        </w:rPr>
        <w:t xml:space="preserve">Комитет рекомендует государству-участнику продолжать работу по обеспечению осведомленности СМИ о </w:t>
      </w:r>
      <w:r>
        <w:rPr>
          <w:b/>
        </w:rPr>
        <w:t>правах ребенка и их уважении. С этой</w:t>
      </w:r>
      <w:r w:rsidRPr="00284DDF">
        <w:rPr>
          <w:b/>
        </w:rPr>
        <w:t xml:space="preserve"> целью Комитет рекомендует государству-участнику: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a)</w:t>
      </w:r>
      <w:r w:rsidRPr="00284DDF">
        <w:rPr>
          <w:b/>
        </w:rPr>
        <w:tab/>
        <w:t xml:space="preserve">разработать в </w:t>
      </w:r>
      <w:r>
        <w:rPr>
          <w:b/>
        </w:rPr>
        <w:t xml:space="preserve">рамках </w:t>
      </w:r>
      <w:r w:rsidRPr="00284DDF">
        <w:rPr>
          <w:b/>
        </w:rPr>
        <w:t>консультаци</w:t>
      </w:r>
      <w:r>
        <w:rPr>
          <w:b/>
        </w:rPr>
        <w:t>й</w:t>
      </w:r>
      <w:r w:rsidRPr="00284DDF">
        <w:rPr>
          <w:b/>
        </w:rPr>
        <w:t xml:space="preserve"> со средствами массовой информации надлежащие руководящие принципы защиты детей от и</w:t>
      </w:r>
      <w:r w:rsidRPr="00284DDF">
        <w:rPr>
          <w:b/>
        </w:rPr>
        <w:t>н</w:t>
      </w:r>
      <w:r w:rsidRPr="00284DDF">
        <w:rPr>
          <w:b/>
        </w:rPr>
        <w:t xml:space="preserve">формации и материалов, </w:t>
      </w:r>
      <w:r>
        <w:rPr>
          <w:b/>
        </w:rPr>
        <w:t>на</w:t>
      </w:r>
      <w:r w:rsidRPr="00284DDF">
        <w:rPr>
          <w:b/>
        </w:rPr>
        <w:t xml:space="preserve">носящих </w:t>
      </w:r>
      <w:r>
        <w:rPr>
          <w:b/>
        </w:rPr>
        <w:t>вред</w:t>
      </w:r>
      <w:r w:rsidRPr="00284DDF">
        <w:rPr>
          <w:b/>
        </w:rPr>
        <w:t xml:space="preserve"> их благополучию, и кодекс пов</w:t>
      </w:r>
      <w:r w:rsidRPr="00284DDF">
        <w:rPr>
          <w:b/>
        </w:rPr>
        <w:t>е</w:t>
      </w:r>
      <w:r w:rsidRPr="00284DDF">
        <w:rPr>
          <w:b/>
        </w:rPr>
        <w:t>дения средств массовой информации;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b)</w:t>
      </w:r>
      <w:r w:rsidRPr="00284DDF">
        <w:rPr>
          <w:b/>
        </w:rPr>
        <w:tab/>
        <w:t>поощрять СМИ к распространению информации и материалов, полезных для ребенка в социальном и культурном отношении;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c)</w:t>
      </w:r>
      <w:r w:rsidRPr="00284DDF">
        <w:rPr>
          <w:b/>
        </w:rPr>
        <w:tab/>
        <w:t>обеспечить доступ детей к информации и материалам из ра</w:t>
      </w:r>
      <w:r w:rsidRPr="00284DDF">
        <w:rPr>
          <w:b/>
        </w:rPr>
        <w:t>з</w:t>
      </w:r>
      <w:r w:rsidRPr="00284DDF">
        <w:rPr>
          <w:b/>
        </w:rPr>
        <w:t>личных национальных и международных источников, особенно напра</w:t>
      </w:r>
      <w:r w:rsidRPr="00284DDF">
        <w:rPr>
          <w:b/>
        </w:rPr>
        <w:t>в</w:t>
      </w:r>
      <w:r w:rsidRPr="00284DDF">
        <w:rPr>
          <w:b/>
        </w:rPr>
        <w:t>ленным на содействие их социальному, духовному и моральному благоп</w:t>
      </w:r>
      <w:r w:rsidRPr="00284DDF">
        <w:rPr>
          <w:b/>
        </w:rPr>
        <w:t>о</w:t>
      </w:r>
      <w:r w:rsidRPr="00284DDF">
        <w:rPr>
          <w:b/>
        </w:rPr>
        <w:t>лучию, а также здоровому физическому и психическому развитию;</w:t>
      </w:r>
      <w:r w:rsidR="00C878D3">
        <w:rPr>
          <w:b/>
        </w:rPr>
        <w:t xml:space="preserve"> и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d)</w:t>
      </w:r>
      <w:r w:rsidRPr="00284DDF">
        <w:rPr>
          <w:b/>
        </w:rPr>
        <w:tab/>
        <w:t>обеспечить в свете пункта d) статьи 17 доступ детей к инфо</w:t>
      </w:r>
      <w:r w:rsidRPr="00284DDF">
        <w:rPr>
          <w:b/>
        </w:rPr>
        <w:t>р</w:t>
      </w:r>
      <w:r w:rsidRPr="00284DDF">
        <w:rPr>
          <w:b/>
        </w:rPr>
        <w:t xml:space="preserve">мации на языках меньшинств. </w:t>
      </w:r>
    </w:p>
    <w:p w:rsidR="003D3F4C" w:rsidRPr="00284DDF" w:rsidRDefault="003D3F4C" w:rsidP="003D3F4C">
      <w:pPr>
        <w:pStyle w:val="H1GR"/>
      </w:pPr>
      <w:r w:rsidRPr="00284DDF">
        <w:tab/>
        <w:t>D.</w:t>
      </w:r>
      <w:r w:rsidRPr="00284DDF">
        <w:tab/>
        <w:t>Семейное окружение и альтернативный уход (статьи 5, 18 (пункты 1–2), 9–11, 19–21, 25, 27 (пункт 4) и 39 Конвенции)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Семейное окружение</w:t>
      </w:r>
    </w:p>
    <w:p w:rsidR="003D3F4C" w:rsidRPr="00284DDF" w:rsidRDefault="003D3F4C" w:rsidP="003D3F4C">
      <w:pPr>
        <w:pStyle w:val="SingleTxtGR"/>
      </w:pPr>
      <w:r w:rsidRPr="00284DDF">
        <w:t>40.</w:t>
      </w:r>
      <w:r w:rsidRPr="00284DDF">
        <w:tab/>
        <w:t xml:space="preserve">Комитет с озабоченностью отмечает, что под влиянием </w:t>
      </w:r>
      <w:r>
        <w:t xml:space="preserve">нынешних </w:t>
      </w:r>
      <w:r w:rsidRPr="00284DDF">
        <w:t>экон</w:t>
      </w:r>
      <w:r w:rsidRPr="00284DDF">
        <w:t>о</w:t>
      </w:r>
      <w:r w:rsidRPr="00284DDF">
        <w:t>мических трудностей, с которыми сталкиваются семьи, дети все чаще лишаю</w:t>
      </w:r>
      <w:r w:rsidRPr="00284DDF">
        <w:t>т</w:t>
      </w:r>
      <w:r w:rsidRPr="00284DDF">
        <w:t xml:space="preserve">ся семейного окружения, </w:t>
      </w:r>
      <w:r>
        <w:t xml:space="preserve">что </w:t>
      </w:r>
      <w:r w:rsidRPr="00284DDF">
        <w:t>усилива</w:t>
      </w:r>
      <w:r>
        <w:t>ет</w:t>
      </w:r>
      <w:r w:rsidRPr="00284DDF">
        <w:t xml:space="preserve"> тенденцию к помещению детей в сп</w:t>
      </w:r>
      <w:r w:rsidRPr="00284DDF">
        <w:t>е</w:t>
      </w:r>
      <w:r w:rsidRPr="00284DDF">
        <w:t>циализированные учреждения, которая уже вызывала в прошлом обеспокое</w:t>
      </w:r>
      <w:r w:rsidRPr="00284DDF">
        <w:t>н</w:t>
      </w:r>
      <w:r w:rsidRPr="00284DDF">
        <w:t xml:space="preserve">ность Комитета. 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41.</w:t>
      </w:r>
      <w:r w:rsidRPr="00284DDF">
        <w:tab/>
      </w:r>
      <w:r w:rsidRPr="00284DDF">
        <w:rPr>
          <w:b/>
        </w:rPr>
        <w:t>Комитет рекомендует государству-участнику принять меры для пр</w:t>
      </w:r>
      <w:r w:rsidRPr="00284DDF">
        <w:rPr>
          <w:b/>
        </w:rPr>
        <w:t>е</w:t>
      </w:r>
      <w:r w:rsidRPr="00284DDF">
        <w:rPr>
          <w:b/>
        </w:rPr>
        <w:t>дотвращения нарастания тенденции к лишению детей привычного семе</w:t>
      </w:r>
      <w:r w:rsidRPr="00284DDF">
        <w:rPr>
          <w:b/>
        </w:rPr>
        <w:t>й</w:t>
      </w:r>
      <w:r w:rsidRPr="00284DDF">
        <w:rPr>
          <w:b/>
        </w:rPr>
        <w:t>ного окружения, в частности путем формирования более глубокого пон</w:t>
      </w:r>
      <w:r w:rsidRPr="00284DDF">
        <w:rPr>
          <w:b/>
        </w:rPr>
        <w:t>и</w:t>
      </w:r>
      <w:r w:rsidRPr="00284DDF">
        <w:rPr>
          <w:b/>
        </w:rPr>
        <w:t xml:space="preserve">мания и знания родительских обязанностей, и оказывать всевозможную поддержку семьям </w:t>
      </w:r>
      <w:r>
        <w:rPr>
          <w:b/>
        </w:rPr>
        <w:t>в</w:t>
      </w:r>
      <w:r w:rsidRPr="00284DDF">
        <w:rPr>
          <w:b/>
        </w:rPr>
        <w:t xml:space="preserve"> цел</w:t>
      </w:r>
      <w:r>
        <w:rPr>
          <w:b/>
        </w:rPr>
        <w:t>ях</w:t>
      </w:r>
      <w:r w:rsidRPr="00284DDF">
        <w:rPr>
          <w:b/>
        </w:rPr>
        <w:t xml:space="preserve"> увеличения их потенциала по воспитанию д</w:t>
      </w:r>
      <w:r w:rsidRPr="00284DDF">
        <w:rPr>
          <w:b/>
        </w:rPr>
        <w:t>е</w:t>
      </w:r>
      <w:r w:rsidRPr="00284DDF">
        <w:rPr>
          <w:b/>
        </w:rPr>
        <w:t xml:space="preserve">тей, а также </w:t>
      </w:r>
      <w:r>
        <w:rPr>
          <w:b/>
        </w:rPr>
        <w:t xml:space="preserve">вести </w:t>
      </w:r>
      <w:r w:rsidRPr="00284DDF">
        <w:rPr>
          <w:b/>
        </w:rPr>
        <w:t xml:space="preserve">поиск, при необходимости, вариантов альтернативного ухода семейного типа. 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Дети, лишенные семейного окружения</w:t>
      </w:r>
    </w:p>
    <w:p w:rsidR="003D3F4C" w:rsidRPr="00284DDF" w:rsidRDefault="003D3F4C" w:rsidP="003D3F4C">
      <w:pPr>
        <w:pStyle w:val="SingleTxtGR"/>
      </w:pPr>
      <w:r w:rsidRPr="00284DDF">
        <w:t>42.</w:t>
      </w:r>
      <w:r w:rsidRPr="00284DDF">
        <w:tab/>
        <w:t xml:space="preserve">Принимая к сведению меры государства-участника в отношении </w:t>
      </w:r>
      <w:r>
        <w:t>патр</w:t>
      </w:r>
      <w:r>
        <w:t>о</w:t>
      </w:r>
      <w:r>
        <w:t xml:space="preserve">натной системы </w:t>
      </w:r>
      <w:r w:rsidRPr="00284DDF">
        <w:t>воспитани</w:t>
      </w:r>
      <w:r>
        <w:t>я детей</w:t>
      </w:r>
      <w:r w:rsidRPr="00284DDF">
        <w:t>, Комитет выражает обеспокоенность по п</w:t>
      </w:r>
      <w:r w:rsidRPr="00284DDF">
        <w:t>о</w:t>
      </w:r>
      <w:r w:rsidRPr="00284DDF">
        <w:t>воду:</w:t>
      </w:r>
    </w:p>
    <w:p w:rsidR="003D3F4C" w:rsidRPr="00284DDF" w:rsidRDefault="003D3F4C" w:rsidP="003D3F4C">
      <w:pPr>
        <w:pStyle w:val="SingleTxtGR"/>
      </w:pPr>
      <w:r w:rsidRPr="00284DDF">
        <w:tab/>
        <w:t>a)</w:t>
      </w:r>
      <w:r w:rsidRPr="00284DDF">
        <w:tab/>
        <w:t>широкого распространения в государстве-участнике практики п</w:t>
      </w:r>
      <w:r w:rsidRPr="00284DDF">
        <w:t>о</w:t>
      </w:r>
      <w:r w:rsidRPr="00284DDF">
        <w:t xml:space="preserve">мещения детей в специализированные учреждения и ограниченного </w:t>
      </w:r>
      <w:r>
        <w:t>использ</w:t>
      </w:r>
      <w:r>
        <w:t>о</w:t>
      </w:r>
      <w:r>
        <w:t xml:space="preserve">вания патронатной системы </w:t>
      </w:r>
      <w:r w:rsidRPr="00284DDF">
        <w:t>воспитани</w:t>
      </w:r>
      <w:r>
        <w:t>я</w:t>
      </w:r>
      <w:r w:rsidRPr="00284DDF">
        <w:t>;</w:t>
      </w:r>
    </w:p>
    <w:p w:rsidR="003D3F4C" w:rsidRPr="00284DDF" w:rsidRDefault="003D3F4C" w:rsidP="003D3F4C">
      <w:pPr>
        <w:pStyle w:val="SingleTxtGR"/>
      </w:pPr>
      <w:r w:rsidRPr="00284DDF">
        <w:tab/>
        <w:t>b)</w:t>
      </w:r>
      <w:r w:rsidRPr="00284DDF">
        <w:tab/>
        <w:t>отсутствия данных о специализированных учреждениях и систем</w:t>
      </w:r>
      <w:r w:rsidRPr="00284DDF">
        <w:t>а</w:t>
      </w:r>
      <w:r w:rsidRPr="00284DDF">
        <w:t xml:space="preserve">тического наблюдения за положением детей, помещенных в такие учреждения или </w:t>
      </w:r>
      <w:r>
        <w:t>в патронатные семьи</w:t>
      </w:r>
      <w:r w:rsidRPr="00284DDF">
        <w:t>;</w:t>
      </w:r>
    </w:p>
    <w:p w:rsidR="003D3F4C" w:rsidRPr="00284DDF" w:rsidRDefault="003D3F4C" w:rsidP="003D3F4C">
      <w:pPr>
        <w:pStyle w:val="SingleTxtGR"/>
      </w:pPr>
      <w:r w:rsidRPr="00284DDF">
        <w:tab/>
        <w:t xml:space="preserve">c) </w:t>
      </w:r>
      <w:r w:rsidRPr="00284DDF">
        <w:tab/>
        <w:t>отсутствия механизмов пересмотра решений о помещении детей в специализированные учреждении и продолжительности нахождения в них; и</w:t>
      </w:r>
    </w:p>
    <w:p w:rsidR="003D3F4C" w:rsidRPr="00284DDF" w:rsidRDefault="003D3F4C" w:rsidP="003D3F4C">
      <w:pPr>
        <w:pStyle w:val="SingleTxtGR"/>
      </w:pPr>
      <w:r w:rsidRPr="00284DDF">
        <w:tab/>
        <w:t>d)</w:t>
      </w:r>
      <w:r w:rsidRPr="00284DDF">
        <w:tab/>
        <w:t>обостряющейся нехватки персонала и ресурсов в условиях ныне</w:t>
      </w:r>
      <w:r w:rsidRPr="00284DDF">
        <w:t>ш</w:t>
      </w:r>
      <w:r w:rsidRPr="00284DDF">
        <w:t>него кризиса.</w:t>
      </w:r>
    </w:p>
    <w:p w:rsidR="003D3F4C" w:rsidRPr="00284DDF" w:rsidRDefault="003D3F4C" w:rsidP="003D3F4C">
      <w:pPr>
        <w:pStyle w:val="SingleTxtGR"/>
      </w:pPr>
      <w:r w:rsidRPr="00284DDF">
        <w:t>43.</w:t>
      </w:r>
      <w:r w:rsidRPr="00284DDF">
        <w:tab/>
        <w:t>Кроме того</w:t>
      </w:r>
      <w:r>
        <w:t>,</w:t>
      </w:r>
      <w:r w:rsidRPr="00284DDF">
        <w:t xml:space="preserve"> Комитет с обеспокоенностью отмечает, что под влиянием </w:t>
      </w:r>
      <w:r>
        <w:t xml:space="preserve">нынешнего </w:t>
      </w:r>
      <w:r w:rsidRPr="00284DDF">
        <w:t>кризиса все большее число детей изымаются из семей и помещаю</w:t>
      </w:r>
      <w:r w:rsidRPr="00284DDF">
        <w:t>т</w:t>
      </w:r>
      <w:r w:rsidRPr="00284DDF">
        <w:t>ся в специализированные учреждения, поскольку их родители лишаются средств для их содержания.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44.</w:t>
      </w:r>
      <w:r w:rsidRPr="00284DDF">
        <w:tab/>
      </w:r>
      <w:r w:rsidRPr="00284DDF">
        <w:rPr>
          <w:b/>
        </w:rPr>
        <w:t>Комитет рекомендует государству-участнику: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a)</w:t>
      </w:r>
      <w:r w:rsidRPr="00284DDF">
        <w:rPr>
          <w:b/>
        </w:rPr>
        <w:tab/>
        <w:t>разработать четкую политику, предполагающую отказ от п</w:t>
      </w:r>
      <w:r w:rsidRPr="00284DDF">
        <w:rPr>
          <w:b/>
        </w:rPr>
        <w:t>о</w:t>
      </w:r>
      <w:r w:rsidRPr="00284DDF">
        <w:rPr>
          <w:b/>
        </w:rPr>
        <w:t xml:space="preserve">мещения детей в специализированные учреждения и передачу их </w:t>
      </w:r>
      <w:r>
        <w:rPr>
          <w:b/>
        </w:rPr>
        <w:t>в патр</w:t>
      </w:r>
      <w:r>
        <w:rPr>
          <w:b/>
        </w:rPr>
        <w:t>о</w:t>
      </w:r>
      <w:r>
        <w:rPr>
          <w:b/>
        </w:rPr>
        <w:t>натные семьи</w:t>
      </w:r>
      <w:r w:rsidRPr="00284DDF">
        <w:rPr>
          <w:b/>
        </w:rPr>
        <w:t>, в целях обеспечения надлежащего ухода и защиты детей, лишенных семейного окружения, а также принять меры по содействию эффективному выполнению, мониторингу и оценке существующих пр</w:t>
      </w:r>
      <w:r w:rsidRPr="00284DDF">
        <w:rPr>
          <w:b/>
        </w:rPr>
        <w:t>о</w:t>
      </w:r>
      <w:r w:rsidRPr="00284DDF">
        <w:rPr>
          <w:b/>
        </w:rPr>
        <w:t xml:space="preserve">грамм помещения детей в специализированные учреждения и передачи </w:t>
      </w:r>
      <w:r>
        <w:rPr>
          <w:b/>
        </w:rPr>
        <w:t>в патронатные семьи</w:t>
      </w:r>
      <w:r w:rsidRPr="00284DDF">
        <w:rPr>
          <w:b/>
        </w:rPr>
        <w:t>;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b)</w:t>
      </w:r>
      <w:r w:rsidRPr="00284DDF">
        <w:rPr>
          <w:b/>
        </w:rPr>
        <w:tab/>
        <w:t>обеспечить применение практики помещения детей в специ</w:t>
      </w:r>
      <w:r w:rsidRPr="00284DDF">
        <w:rPr>
          <w:b/>
        </w:rPr>
        <w:t>а</w:t>
      </w:r>
      <w:r w:rsidRPr="00284DDF">
        <w:rPr>
          <w:b/>
        </w:rPr>
        <w:t>лизированные учреждения только в качестве крайней меры;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c)</w:t>
      </w:r>
      <w:r w:rsidRPr="00284DDF">
        <w:rPr>
          <w:b/>
        </w:rPr>
        <w:tab/>
        <w:t>разработать дополнительные программы по расширению во</w:t>
      </w:r>
      <w:r w:rsidRPr="00284DDF">
        <w:rPr>
          <w:b/>
        </w:rPr>
        <w:t>з</w:t>
      </w:r>
      <w:r w:rsidRPr="00284DDF">
        <w:rPr>
          <w:b/>
        </w:rPr>
        <w:t xml:space="preserve">можностей для альтернативного ухода </w:t>
      </w:r>
      <w:r>
        <w:rPr>
          <w:b/>
        </w:rPr>
        <w:t>патронатного типа</w:t>
      </w:r>
      <w:r w:rsidRPr="00284DDF">
        <w:rPr>
          <w:b/>
        </w:rPr>
        <w:t xml:space="preserve"> и выдел</w:t>
      </w:r>
      <w:r>
        <w:rPr>
          <w:b/>
        </w:rPr>
        <w:t>ить</w:t>
      </w:r>
      <w:r w:rsidRPr="00284DDF">
        <w:rPr>
          <w:b/>
        </w:rPr>
        <w:t xml:space="preserve"> с этой целью достаточны</w:t>
      </w:r>
      <w:r>
        <w:rPr>
          <w:b/>
        </w:rPr>
        <w:t>е</w:t>
      </w:r>
      <w:r w:rsidRPr="00284DDF">
        <w:rPr>
          <w:b/>
        </w:rPr>
        <w:t xml:space="preserve"> людски</w:t>
      </w:r>
      <w:r>
        <w:rPr>
          <w:b/>
        </w:rPr>
        <w:t>е</w:t>
      </w:r>
      <w:r w:rsidRPr="00284DDF">
        <w:rPr>
          <w:b/>
        </w:rPr>
        <w:t xml:space="preserve"> и финансовы</w:t>
      </w:r>
      <w:r>
        <w:rPr>
          <w:b/>
        </w:rPr>
        <w:t>е</w:t>
      </w:r>
      <w:r w:rsidRPr="00284DDF">
        <w:rPr>
          <w:b/>
        </w:rPr>
        <w:t xml:space="preserve"> р</w:t>
      </w:r>
      <w:r w:rsidRPr="00284DDF">
        <w:rPr>
          <w:b/>
        </w:rPr>
        <w:t>е</w:t>
      </w:r>
      <w:r w:rsidRPr="00284DDF">
        <w:rPr>
          <w:b/>
        </w:rPr>
        <w:t>сурс</w:t>
      </w:r>
      <w:r>
        <w:rPr>
          <w:b/>
        </w:rPr>
        <w:t>ы</w:t>
      </w:r>
      <w:r w:rsidRPr="00284DDF">
        <w:rPr>
          <w:b/>
        </w:rPr>
        <w:t>; и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 xml:space="preserve">d) </w:t>
      </w:r>
      <w:r w:rsidRPr="00284DDF">
        <w:rPr>
          <w:b/>
        </w:rPr>
        <w:tab/>
        <w:t>активизировать политику оказания помощи родителям в на</w:t>
      </w:r>
      <w:r w:rsidRPr="00284DDF">
        <w:rPr>
          <w:b/>
        </w:rPr>
        <w:t>д</w:t>
      </w:r>
      <w:r w:rsidRPr="00284DDF">
        <w:rPr>
          <w:b/>
        </w:rPr>
        <w:t>лежащем содержании детей во и</w:t>
      </w:r>
      <w:r>
        <w:rPr>
          <w:b/>
        </w:rPr>
        <w:t>збежание передачи их под опеку.</w:t>
      </w:r>
      <w:r w:rsidRPr="00284DDF">
        <w:rPr>
          <w:b/>
        </w:rPr>
        <w:t xml:space="preserve"> 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Усыновление/удочерение</w:t>
      </w:r>
    </w:p>
    <w:p w:rsidR="003D3F4C" w:rsidRDefault="003D3F4C" w:rsidP="003D3F4C">
      <w:pPr>
        <w:pStyle w:val="SingleTxtGR"/>
      </w:pPr>
      <w:r w:rsidRPr="00284DDF">
        <w:t>45.</w:t>
      </w:r>
      <w:r w:rsidRPr="00284DDF">
        <w:tab/>
        <w:t>Принимая к сведению информацию, представленную государством-участником в 2012 году в его ответах на перечень вопросов (CRC/C/GRC/Q/2-3/</w:t>
      </w:r>
      <w:r w:rsidRPr="00284DDF">
        <w:br/>
        <w:t>Add.1, пункты 80–83) о действующем законодательстве в области усыновл</w:t>
      </w:r>
      <w:r w:rsidRPr="00284DDF">
        <w:t>е</w:t>
      </w:r>
      <w:r w:rsidRPr="00284DDF">
        <w:t>ния, Комитет</w:t>
      </w:r>
      <w:r>
        <w:t>, тем не менее,</w:t>
      </w:r>
      <w:r w:rsidRPr="00284DDF">
        <w:t xml:space="preserve"> выражает обеспокоенность в связи с затяжными проц</w:t>
      </w:r>
      <w:r w:rsidRPr="00284DDF">
        <w:t>е</w:t>
      </w:r>
      <w:r w:rsidRPr="00284DDF">
        <w:t>дурами и задержками в процессе усыновления/удочерения, которые серьезно сказываются на детях, подолгу остающихся в специализированных учрежден</w:t>
      </w:r>
      <w:r w:rsidRPr="00284DDF">
        <w:t>и</w:t>
      </w:r>
      <w:r w:rsidRPr="00284DDF">
        <w:t>ях вместо своевременной интеграции в приемные семьи. Комитет озаб</w:t>
      </w:r>
      <w:r w:rsidRPr="00284DDF">
        <w:t>о</w:t>
      </w:r>
      <w:r w:rsidRPr="00284DDF">
        <w:t xml:space="preserve">чен также сохранением практики усыновления/удочерения через частные агентства, </w:t>
      </w:r>
      <w:r>
        <w:t>повышающей риск продажи детей.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46.</w:t>
      </w:r>
      <w:r w:rsidRPr="00284DDF">
        <w:tab/>
      </w:r>
      <w:r w:rsidRPr="00284DDF">
        <w:rPr>
          <w:b/>
        </w:rPr>
        <w:t>С учетом статьи 21 Комитет рекомендует принять все необходимые меры для устранения задержек в процедурах оформления в интересах своевременного принятия решений об усыновлении/удочерении и рекоме</w:t>
      </w:r>
      <w:r w:rsidRPr="00284DDF">
        <w:rPr>
          <w:b/>
        </w:rPr>
        <w:t>н</w:t>
      </w:r>
      <w:r w:rsidRPr="00284DDF">
        <w:rPr>
          <w:b/>
        </w:rPr>
        <w:t>дует также государству-участнику пересмотреть свои законы об усыновл</w:t>
      </w:r>
      <w:r w:rsidRPr="00284DDF">
        <w:rPr>
          <w:b/>
        </w:rPr>
        <w:t>е</w:t>
      </w:r>
      <w:r>
        <w:rPr>
          <w:b/>
        </w:rPr>
        <w:t>нии/удочерении, в частности</w:t>
      </w:r>
      <w:r w:rsidRPr="00284DDF">
        <w:rPr>
          <w:b/>
        </w:rPr>
        <w:t xml:space="preserve"> касающиеся практики усыновл</w:t>
      </w:r>
      <w:r w:rsidRPr="00284DDF">
        <w:rPr>
          <w:b/>
        </w:rPr>
        <w:t>е</w:t>
      </w:r>
      <w:r w:rsidRPr="00284DDF">
        <w:rPr>
          <w:b/>
        </w:rPr>
        <w:t>ния/</w:t>
      </w:r>
      <w:r>
        <w:rPr>
          <w:b/>
        </w:rPr>
        <w:br/>
      </w:r>
      <w:r w:rsidRPr="00284DDF">
        <w:rPr>
          <w:b/>
        </w:rPr>
        <w:t xml:space="preserve">удочерения через частные агентства, </w:t>
      </w:r>
      <w:r>
        <w:rPr>
          <w:b/>
        </w:rPr>
        <w:t>в</w:t>
      </w:r>
      <w:r w:rsidRPr="00284DDF">
        <w:rPr>
          <w:b/>
        </w:rPr>
        <w:t xml:space="preserve"> цел</w:t>
      </w:r>
      <w:r>
        <w:rPr>
          <w:b/>
        </w:rPr>
        <w:t>ях</w:t>
      </w:r>
      <w:r w:rsidRPr="00284DDF">
        <w:rPr>
          <w:b/>
        </w:rPr>
        <w:t xml:space="preserve"> приведения их в соответс</w:t>
      </w:r>
      <w:r w:rsidRPr="00284DDF">
        <w:rPr>
          <w:b/>
        </w:rPr>
        <w:t>т</w:t>
      </w:r>
      <w:r w:rsidRPr="00284DDF">
        <w:rPr>
          <w:b/>
        </w:rPr>
        <w:t>вие с Конвенцией</w:t>
      </w:r>
      <w:r>
        <w:rPr>
          <w:b/>
        </w:rPr>
        <w:t>, а также с</w:t>
      </w:r>
      <w:r w:rsidRPr="00284DDF">
        <w:rPr>
          <w:b/>
        </w:rPr>
        <w:t xml:space="preserve"> Гаагской конвенцией о защите детей и сотруднич</w:t>
      </w:r>
      <w:r w:rsidRPr="00284DDF">
        <w:rPr>
          <w:b/>
        </w:rPr>
        <w:t>е</w:t>
      </w:r>
      <w:r w:rsidRPr="00284DDF">
        <w:rPr>
          <w:b/>
        </w:rPr>
        <w:t>стве в отношении международного усыновления/удочерения 1993 года.</w:t>
      </w:r>
    </w:p>
    <w:p w:rsidR="003D3F4C" w:rsidRPr="00284DDF" w:rsidRDefault="003D3F4C" w:rsidP="003D3F4C">
      <w:pPr>
        <w:pStyle w:val="H23GR0"/>
      </w:pPr>
      <w:r w:rsidRPr="00284DDF">
        <w:tab/>
      </w:r>
      <w:r w:rsidRPr="00284DDF">
        <w:tab/>
        <w:t>Насилие в отношении детей, включая жестокое обращение и отсутствие заботы</w:t>
      </w:r>
    </w:p>
    <w:p w:rsidR="003D3F4C" w:rsidRPr="00284DDF" w:rsidRDefault="003D3F4C" w:rsidP="003D3F4C">
      <w:pPr>
        <w:pStyle w:val="SingleTxtGR"/>
      </w:pPr>
      <w:r w:rsidRPr="00284DDF">
        <w:t>47.</w:t>
      </w:r>
      <w:r w:rsidRPr="00284DDF">
        <w:tab/>
        <w:t>Комитет приветствует создание в 2011 году сети против насилия в шк</w:t>
      </w:r>
      <w:r w:rsidRPr="00284DDF">
        <w:t>о</w:t>
      </w:r>
      <w:r w:rsidRPr="00284DDF">
        <w:t>лах, одним из учредителей которой стало Министерство образования и которая направлена на предупреждение насилия и запугивания в школах и борьбу с н</w:t>
      </w:r>
      <w:r w:rsidRPr="00284DDF">
        <w:t>и</w:t>
      </w:r>
      <w:r w:rsidRPr="00284DDF">
        <w:t xml:space="preserve">ми. </w:t>
      </w:r>
      <w:r>
        <w:t>О</w:t>
      </w:r>
      <w:r w:rsidRPr="00284DDF">
        <w:t>тмеча</w:t>
      </w:r>
      <w:r>
        <w:t>я</w:t>
      </w:r>
      <w:r w:rsidRPr="00284DDF">
        <w:t xml:space="preserve"> принятие закона № 3500/2006 о насилии в семье и других норм</w:t>
      </w:r>
      <w:r w:rsidRPr="00284DDF">
        <w:t>а</w:t>
      </w:r>
      <w:r w:rsidRPr="00284DDF">
        <w:t>тивных актов о защите женщин, детей, престарелых и инвалидов, а также цел</w:t>
      </w:r>
      <w:r w:rsidRPr="00284DDF">
        <w:t>о</w:t>
      </w:r>
      <w:r w:rsidRPr="00284DDF">
        <w:t>го ряда законодательных инициатив по защите детей от надругательств и отсу</w:t>
      </w:r>
      <w:r w:rsidRPr="00284DDF">
        <w:t>т</w:t>
      </w:r>
      <w:r w:rsidRPr="00284DDF">
        <w:t>ствия заботы, Комитет</w:t>
      </w:r>
      <w:r>
        <w:t>,</w:t>
      </w:r>
      <w:r w:rsidRPr="00284DDF">
        <w:t xml:space="preserve"> вместе с тем</w:t>
      </w:r>
      <w:r>
        <w:t>,</w:t>
      </w:r>
      <w:r w:rsidRPr="00284DDF">
        <w:t xml:space="preserve"> выражает обеспокоенность в связи с о</w:t>
      </w:r>
      <w:r w:rsidRPr="00284DDF">
        <w:t>б</w:t>
      </w:r>
      <w:r w:rsidRPr="00284DDF">
        <w:t xml:space="preserve">щим отсутствием информации обо всех упомянутых явлениях, достоверных статистических данных, собираемых государством-участником для оценки и мониторинга </w:t>
      </w:r>
      <w:r>
        <w:t>применения</w:t>
      </w:r>
      <w:r w:rsidRPr="00284DDF">
        <w:t xml:space="preserve"> законодательства, сведений о применяемых в отн</w:t>
      </w:r>
      <w:r w:rsidRPr="00284DDF">
        <w:t>о</w:t>
      </w:r>
      <w:r w:rsidRPr="00284DDF">
        <w:t>шении нарушителей санкциях, а также в связи с отсутствием информации о м</w:t>
      </w:r>
      <w:r w:rsidRPr="00284DDF">
        <w:t>е</w:t>
      </w:r>
      <w:r w:rsidRPr="00284DDF">
        <w:t>ханизмах подачи жалоб пострадавшими детьми. Комитет обеспокоен также н</w:t>
      </w:r>
      <w:r w:rsidRPr="00284DDF">
        <w:t>е</w:t>
      </w:r>
      <w:r w:rsidRPr="00284DDF">
        <w:t>достаточностью кадровых ресурсов и структур по оказанию помощи детям, п</w:t>
      </w:r>
      <w:r w:rsidRPr="00284DDF">
        <w:t>о</w:t>
      </w:r>
      <w:r w:rsidRPr="00284DDF">
        <w:t>страда</w:t>
      </w:r>
      <w:r w:rsidRPr="00284DDF">
        <w:t>в</w:t>
      </w:r>
      <w:r w:rsidRPr="00284DDF">
        <w:t>шим от надругательств и отсутствия заботы.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t>48.</w:t>
      </w:r>
      <w:r w:rsidRPr="00284DDF">
        <w:tab/>
      </w:r>
      <w:r w:rsidRPr="00284DDF">
        <w:rPr>
          <w:b/>
        </w:rPr>
        <w:t>Комитет рекомендует государству-участнику: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a)</w:t>
      </w:r>
      <w:r w:rsidRPr="00284DDF">
        <w:rPr>
          <w:b/>
        </w:rPr>
        <w:tab/>
        <w:t xml:space="preserve">укрепить механизмы мониторинга </w:t>
      </w:r>
      <w:r>
        <w:rPr>
          <w:b/>
        </w:rPr>
        <w:t>в</w:t>
      </w:r>
      <w:r w:rsidRPr="00284DDF">
        <w:rPr>
          <w:b/>
        </w:rPr>
        <w:t xml:space="preserve"> цел</w:t>
      </w:r>
      <w:r>
        <w:rPr>
          <w:b/>
        </w:rPr>
        <w:t>ях</w:t>
      </w:r>
      <w:r w:rsidRPr="00284DDF">
        <w:rPr>
          <w:b/>
        </w:rPr>
        <w:t xml:space="preserve"> выявления колич</w:t>
      </w:r>
      <w:r w:rsidRPr="00284DDF">
        <w:rPr>
          <w:b/>
        </w:rPr>
        <w:t>е</w:t>
      </w:r>
      <w:r w:rsidRPr="00284DDF">
        <w:rPr>
          <w:b/>
        </w:rPr>
        <w:t>ства случаев и масштабов насилия, сексуального надругательства, отсу</w:t>
      </w:r>
      <w:r w:rsidRPr="00284DDF">
        <w:rPr>
          <w:b/>
        </w:rPr>
        <w:t>т</w:t>
      </w:r>
      <w:r w:rsidRPr="00284DDF">
        <w:rPr>
          <w:b/>
        </w:rPr>
        <w:t xml:space="preserve">ствия заботы, </w:t>
      </w:r>
      <w:r>
        <w:rPr>
          <w:b/>
        </w:rPr>
        <w:t>неправомерного</w:t>
      </w:r>
      <w:r w:rsidRPr="00284DDF">
        <w:rPr>
          <w:b/>
        </w:rPr>
        <w:t xml:space="preserve"> обращения или эксплуатации, в том числе в семье, в школах, в специализированных учреждениях и при других видах опеки;</w:t>
      </w:r>
    </w:p>
    <w:p w:rsidR="003D3F4C" w:rsidRPr="00284DDF" w:rsidRDefault="003D3F4C" w:rsidP="003D3F4C">
      <w:pPr>
        <w:pStyle w:val="SingleTxtGR"/>
        <w:rPr>
          <w:b/>
        </w:rPr>
      </w:pPr>
      <w:r w:rsidRPr="00284DDF">
        <w:rPr>
          <w:b/>
        </w:rPr>
        <w:tab/>
        <w:t>b)</w:t>
      </w:r>
      <w:r w:rsidRPr="00284DDF">
        <w:rPr>
          <w:b/>
        </w:rPr>
        <w:tab/>
        <w:t>обеспечить прохождение специалистами, которые работают с детьми и в их интересах (включая педагогов, социальных работников, м</w:t>
      </w:r>
      <w:r w:rsidRPr="00284DDF">
        <w:rPr>
          <w:b/>
        </w:rPr>
        <w:t>е</w:t>
      </w:r>
      <w:r w:rsidRPr="00284DDF">
        <w:rPr>
          <w:b/>
        </w:rPr>
        <w:t>дицинский персонал, сотрудников полиции и судебных органов), надлеж</w:t>
      </w:r>
      <w:r w:rsidRPr="00284DDF">
        <w:rPr>
          <w:b/>
        </w:rPr>
        <w:t>а</w:t>
      </w:r>
      <w:r w:rsidRPr="00284DDF">
        <w:rPr>
          <w:b/>
        </w:rPr>
        <w:t>щей подготовки по вопросам</w:t>
      </w:r>
      <w:r>
        <w:rPr>
          <w:b/>
        </w:rPr>
        <w:t>, касающимся</w:t>
      </w:r>
      <w:r w:rsidRPr="00284DDF">
        <w:rPr>
          <w:b/>
        </w:rPr>
        <w:t xml:space="preserve"> их обязанности сообщать о предполагаемых случаях надругательства, насилия в семье и отсутствия заботы о детях и принимать соответствующие меры;</w:t>
      </w:r>
    </w:p>
    <w:p w:rsidR="003D3F4C" w:rsidRPr="00D507E7" w:rsidRDefault="003D3F4C" w:rsidP="003D3F4C">
      <w:pPr>
        <w:pStyle w:val="SingleTxtGR"/>
      </w:pPr>
      <w:r w:rsidRPr="00284DDF">
        <w:rPr>
          <w:b/>
        </w:rPr>
        <w:tab/>
        <w:t>c)</w:t>
      </w:r>
      <w:r w:rsidRPr="00284DDF">
        <w:rPr>
          <w:b/>
        </w:rPr>
        <w:tab/>
        <w:t xml:space="preserve">усилить поддержку жертв насилия, надругательств, отсутствия заботы и </w:t>
      </w:r>
      <w:r>
        <w:rPr>
          <w:b/>
        </w:rPr>
        <w:t>неправомерного</w:t>
      </w:r>
      <w:r w:rsidRPr="00284DDF">
        <w:rPr>
          <w:b/>
        </w:rPr>
        <w:t xml:space="preserve"> обращения в целях недопущения их повторной виктимизации в ходе судебных разбирательств;</w:t>
      </w:r>
      <w:r>
        <w:rPr>
          <w:b/>
        </w:rPr>
        <w:t xml:space="preserve"> и</w:t>
      </w:r>
    </w:p>
    <w:p w:rsidR="009C3495" w:rsidRPr="00FE6C38" w:rsidRDefault="009C3495" w:rsidP="009C3495">
      <w:pPr>
        <w:pStyle w:val="SingleTxtGR"/>
        <w:rPr>
          <w:b/>
        </w:rPr>
      </w:pPr>
      <w:r w:rsidRPr="00FE6C38">
        <w:rPr>
          <w:b/>
        </w:rPr>
        <w:tab/>
        <w:t>d)</w:t>
      </w:r>
      <w:r w:rsidRPr="00FE6C38">
        <w:rPr>
          <w:b/>
        </w:rPr>
        <w:tab/>
        <w:t xml:space="preserve">обеспечить доступ к надлежащим службам в целях </w:t>
      </w:r>
      <w:r>
        <w:rPr>
          <w:b/>
        </w:rPr>
        <w:t>восстано</w:t>
      </w:r>
      <w:r>
        <w:rPr>
          <w:b/>
        </w:rPr>
        <w:t>в</w:t>
      </w:r>
      <w:r>
        <w:rPr>
          <w:b/>
        </w:rPr>
        <w:t xml:space="preserve">ления, </w:t>
      </w:r>
      <w:r w:rsidRPr="00FE6C38">
        <w:rPr>
          <w:b/>
        </w:rPr>
        <w:t>получения консультаций и другой помощи для инт</w:t>
      </w:r>
      <w:r w:rsidRPr="00FE6C38">
        <w:rPr>
          <w:b/>
        </w:rPr>
        <w:t>е</w:t>
      </w:r>
      <w:r w:rsidRPr="00FE6C38">
        <w:rPr>
          <w:b/>
        </w:rPr>
        <w:t>грации в жизнь общества во всех районах страны.</w:t>
      </w:r>
    </w:p>
    <w:p w:rsidR="009C3495" w:rsidRPr="00FE6C38" w:rsidRDefault="009C3495" w:rsidP="009C3495">
      <w:pPr>
        <w:pStyle w:val="SingleTxtGR"/>
      </w:pPr>
      <w:r w:rsidRPr="00FE6C38">
        <w:t xml:space="preserve">49. </w:t>
      </w:r>
      <w:r w:rsidRPr="00FE6C38">
        <w:tab/>
      </w:r>
      <w:r w:rsidRPr="00F65042">
        <w:rPr>
          <w:b/>
        </w:rPr>
        <w:t>Комитет обращает внимание государства-участника на замечание общего порядка № 13 (2011) о праве ребенка на свободу от всех форм нас</w:t>
      </w:r>
      <w:r w:rsidRPr="00F65042">
        <w:rPr>
          <w:b/>
        </w:rPr>
        <w:t>и</w:t>
      </w:r>
      <w:r w:rsidRPr="00F65042">
        <w:rPr>
          <w:b/>
        </w:rPr>
        <w:t>лия и рек</w:t>
      </w:r>
      <w:r w:rsidRPr="00F65042">
        <w:rPr>
          <w:b/>
        </w:rPr>
        <w:t>о</w:t>
      </w:r>
      <w:r w:rsidRPr="00F65042">
        <w:rPr>
          <w:b/>
        </w:rPr>
        <w:t>мендует государству-участнику:</w:t>
      </w:r>
    </w:p>
    <w:p w:rsidR="009C3495" w:rsidRPr="00F65042" w:rsidRDefault="009C3495" w:rsidP="009C3495">
      <w:pPr>
        <w:pStyle w:val="SingleTxtGR"/>
        <w:rPr>
          <w:b/>
        </w:rPr>
      </w:pPr>
      <w:r w:rsidRPr="00F65042">
        <w:rPr>
          <w:b/>
        </w:rPr>
        <w:tab/>
        <w:t>a)</w:t>
      </w:r>
      <w:r w:rsidRPr="00F65042">
        <w:rPr>
          <w:b/>
        </w:rPr>
        <w:tab/>
        <w:t>рассматривать в качестве первоочередной задачи ликвидацию всех форм насилия в отношении детей, включая выполнение рекоменд</w:t>
      </w:r>
      <w:r w:rsidRPr="00F65042">
        <w:rPr>
          <w:b/>
        </w:rPr>
        <w:t>а</w:t>
      </w:r>
      <w:r w:rsidRPr="00F65042">
        <w:rPr>
          <w:b/>
        </w:rPr>
        <w:t>ций, соде</w:t>
      </w:r>
      <w:r w:rsidRPr="00F65042">
        <w:rPr>
          <w:b/>
        </w:rPr>
        <w:t>р</w:t>
      </w:r>
      <w:r w:rsidRPr="00F65042">
        <w:rPr>
          <w:b/>
        </w:rPr>
        <w:t xml:space="preserve">жащихся в исследовании Организации Объединенных Наций по вопросу </w:t>
      </w:r>
      <w:r>
        <w:rPr>
          <w:b/>
        </w:rPr>
        <w:t xml:space="preserve">о </w:t>
      </w:r>
      <w:r w:rsidRPr="00F65042">
        <w:rPr>
          <w:b/>
        </w:rPr>
        <w:t>наси</w:t>
      </w:r>
      <w:r>
        <w:rPr>
          <w:b/>
        </w:rPr>
        <w:t>лии</w:t>
      </w:r>
      <w:r w:rsidRPr="00F65042">
        <w:rPr>
          <w:b/>
        </w:rPr>
        <w:t xml:space="preserve"> в отношении детей (A/61/299), с учетом выводов и рек</w:t>
      </w:r>
      <w:r w:rsidRPr="00F65042">
        <w:rPr>
          <w:b/>
        </w:rPr>
        <w:t>о</w:t>
      </w:r>
      <w:r w:rsidRPr="00F65042">
        <w:rPr>
          <w:b/>
        </w:rPr>
        <w:t>мендаций Регионального консультативного совещания стран Европы и Центральной Азии (Любляна, Словения, 5–7 июля 2005 года) и с уделением особого внимания ге</w:t>
      </w:r>
      <w:r w:rsidRPr="00F65042">
        <w:rPr>
          <w:b/>
        </w:rPr>
        <w:t>н</w:t>
      </w:r>
      <w:r w:rsidRPr="00F65042">
        <w:rPr>
          <w:b/>
        </w:rPr>
        <w:t>дерным вопросам;</w:t>
      </w:r>
      <w:r>
        <w:rPr>
          <w:b/>
        </w:rPr>
        <w:t xml:space="preserve"> и</w:t>
      </w:r>
    </w:p>
    <w:p w:rsidR="009C3495" w:rsidRPr="00F65042" w:rsidRDefault="009C3495" w:rsidP="009C3495">
      <w:pPr>
        <w:pStyle w:val="SingleTxtGR"/>
        <w:rPr>
          <w:b/>
        </w:rPr>
      </w:pPr>
      <w:r w:rsidRPr="00F65042">
        <w:rPr>
          <w:b/>
        </w:rPr>
        <w:tab/>
        <w:t>b)</w:t>
      </w:r>
      <w:r w:rsidRPr="00F65042">
        <w:rPr>
          <w:b/>
        </w:rPr>
        <w:tab/>
        <w:t>представить информацию о выполнении государством-участником рекомендаций вышеупомянутого исследования в своем сл</w:t>
      </w:r>
      <w:r w:rsidRPr="00F65042">
        <w:rPr>
          <w:b/>
        </w:rPr>
        <w:t>е</w:t>
      </w:r>
      <w:r w:rsidRPr="00F65042">
        <w:rPr>
          <w:b/>
        </w:rPr>
        <w:t>дующем периодическом докладе, в частности рекомендаций, отмеченных Специальным представителем Генерального секретаря по вопросу о нас</w:t>
      </w:r>
      <w:r w:rsidRPr="00F65042">
        <w:rPr>
          <w:b/>
        </w:rPr>
        <w:t>и</w:t>
      </w:r>
      <w:r w:rsidRPr="00F65042">
        <w:rPr>
          <w:b/>
        </w:rPr>
        <w:t>лии в отношении детей и к</w:t>
      </w:r>
      <w:r w:rsidRPr="00F65042">
        <w:rPr>
          <w:b/>
        </w:rPr>
        <w:t>а</w:t>
      </w:r>
      <w:r w:rsidRPr="00F65042">
        <w:rPr>
          <w:b/>
        </w:rPr>
        <w:t>сающихся</w:t>
      </w:r>
      <w:r>
        <w:rPr>
          <w:b/>
        </w:rPr>
        <w:t>, в частности</w:t>
      </w:r>
      <w:r w:rsidRPr="00F65042">
        <w:rPr>
          <w:b/>
        </w:rPr>
        <w:t>:</w:t>
      </w:r>
    </w:p>
    <w:p w:rsidR="009C3495" w:rsidRPr="00F65042" w:rsidRDefault="009C3495" w:rsidP="009C3495">
      <w:pPr>
        <w:pStyle w:val="SingleTxtGR"/>
        <w:ind w:left="1701" w:hanging="567"/>
        <w:rPr>
          <w:b/>
        </w:rPr>
      </w:pPr>
      <w:r w:rsidRPr="00F65042">
        <w:rPr>
          <w:b/>
        </w:rPr>
        <w:tab/>
        <w:t>i)</w:t>
      </w:r>
      <w:r w:rsidRPr="00F65042">
        <w:rPr>
          <w:b/>
        </w:rPr>
        <w:tab/>
        <w:t>разработки национальной комплексной стратегии предупре</w:t>
      </w:r>
      <w:r w:rsidRPr="00F65042">
        <w:rPr>
          <w:b/>
        </w:rPr>
        <w:t>ж</w:t>
      </w:r>
      <w:r w:rsidRPr="00F65042">
        <w:rPr>
          <w:b/>
        </w:rPr>
        <w:t xml:space="preserve">дения и искоренения всех форм насилия в отношении детей и </w:t>
      </w:r>
      <w:r>
        <w:rPr>
          <w:b/>
        </w:rPr>
        <w:t>непр</w:t>
      </w:r>
      <w:r>
        <w:rPr>
          <w:b/>
        </w:rPr>
        <w:t>а</w:t>
      </w:r>
      <w:r>
        <w:rPr>
          <w:b/>
        </w:rPr>
        <w:t xml:space="preserve">вомерного </w:t>
      </w:r>
      <w:r w:rsidRPr="00F65042">
        <w:rPr>
          <w:b/>
        </w:rPr>
        <w:t>обращения с ними;</w:t>
      </w:r>
    </w:p>
    <w:p w:rsidR="009C3495" w:rsidRPr="00F65042" w:rsidRDefault="009C3495" w:rsidP="009C3495">
      <w:pPr>
        <w:pStyle w:val="SingleTxtGR"/>
        <w:ind w:left="1701" w:hanging="567"/>
        <w:rPr>
          <w:b/>
        </w:rPr>
      </w:pPr>
      <w:r w:rsidRPr="00F65042">
        <w:rPr>
          <w:b/>
        </w:rPr>
        <w:tab/>
        <w:t>ii)</w:t>
      </w:r>
      <w:r w:rsidRPr="00F65042">
        <w:rPr>
          <w:b/>
        </w:rPr>
        <w:tab/>
        <w:t>введения на общенациональном уровне безоговорочного зак</w:t>
      </w:r>
      <w:r w:rsidRPr="00F65042">
        <w:rPr>
          <w:b/>
        </w:rPr>
        <w:t>о</w:t>
      </w:r>
      <w:r w:rsidRPr="00F65042">
        <w:rPr>
          <w:b/>
        </w:rPr>
        <w:t>нодательного запрета всех форм насилия в отношении детей в любых усл</w:t>
      </w:r>
      <w:r w:rsidRPr="00F65042">
        <w:rPr>
          <w:b/>
        </w:rPr>
        <w:t>о</w:t>
      </w:r>
      <w:r w:rsidRPr="00F65042">
        <w:rPr>
          <w:b/>
        </w:rPr>
        <w:t>виях; и</w:t>
      </w:r>
    </w:p>
    <w:p w:rsidR="009C3495" w:rsidRPr="00FE6C38" w:rsidRDefault="009C3495" w:rsidP="009C3495">
      <w:pPr>
        <w:pStyle w:val="SingleTxtGR"/>
        <w:ind w:left="1701" w:hanging="567"/>
      </w:pPr>
      <w:r w:rsidRPr="00F65042">
        <w:rPr>
          <w:b/>
        </w:rPr>
        <w:tab/>
        <w:t>iii)</w:t>
      </w:r>
      <w:r w:rsidRPr="00F65042">
        <w:rPr>
          <w:b/>
        </w:rPr>
        <w:tab/>
        <w:t>совершенствования национальной системы сбора, анализа и распространения данных, а также исследований по вопросам нас</w:t>
      </w:r>
      <w:r w:rsidRPr="00F65042">
        <w:rPr>
          <w:b/>
        </w:rPr>
        <w:t>и</w:t>
      </w:r>
      <w:r w:rsidRPr="00F65042">
        <w:rPr>
          <w:b/>
        </w:rPr>
        <w:t xml:space="preserve">лия в отношении детей и </w:t>
      </w:r>
      <w:r>
        <w:rPr>
          <w:b/>
        </w:rPr>
        <w:t xml:space="preserve">неправомерного </w:t>
      </w:r>
      <w:r w:rsidRPr="00F65042">
        <w:rPr>
          <w:b/>
        </w:rPr>
        <w:t>обращения с ними.</w:t>
      </w:r>
    </w:p>
    <w:p w:rsidR="009C3495" w:rsidRPr="00FE6C38" w:rsidRDefault="009C3495" w:rsidP="009C3495">
      <w:pPr>
        <w:pStyle w:val="H1GR"/>
      </w:pPr>
      <w:r w:rsidRPr="00FE6C38">
        <w:tab/>
        <w:t>E.</w:t>
      </w:r>
      <w:r w:rsidRPr="00FE6C38">
        <w:tab/>
        <w:t>Инвалидность, базовое медицинское обслуживание</w:t>
      </w:r>
      <w:r>
        <w:t xml:space="preserve"> </w:t>
      </w:r>
      <w:r w:rsidRPr="00FE6C38">
        <w:t>и</w:t>
      </w:r>
      <w:r>
        <w:t> </w:t>
      </w:r>
      <w:r w:rsidRPr="00FE6C38">
        <w:t>социальное обеспечение (статьи 6, 18 (пункт 3)</w:t>
      </w:r>
      <w:r>
        <w:t>,</w:t>
      </w:r>
      <w:r w:rsidRPr="00FE6C38">
        <w:t xml:space="preserve"> 23, 24, 26, 27 (пункт</w:t>
      </w:r>
      <w:r>
        <w:t>ы</w:t>
      </w:r>
      <w:r w:rsidRPr="00FE6C38">
        <w:t xml:space="preserve"> 1</w:t>
      </w:r>
      <w:r>
        <w:t>−</w:t>
      </w:r>
      <w:r w:rsidRPr="00FE6C38">
        <w:t>3) Конвенции</w:t>
      </w:r>
      <w:r w:rsidR="00373EC2">
        <w:t>)</w:t>
      </w:r>
    </w:p>
    <w:p w:rsidR="009C3495" w:rsidRPr="00FE6C38" w:rsidRDefault="009C3495" w:rsidP="009C3495">
      <w:pPr>
        <w:pStyle w:val="H23GR0"/>
      </w:pPr>
      <w:r w:rsidRPr="00FE6C38">
        <w:tab/>
      </w:r>
      <w:r w:rsidRPr="00FE6C38">
        <w:tab/>
        <w:t>Дети-инвалиды</w:t>
      </w:r>
    </w:p>
    <w:p w:rsidR="009C3495" w:rsidRPr="00FE6C38" w:rsidRDefault="009C3495" w:rsidP="009C3495">
      <w:pPr>
        <w:pStyle w:val="SingleTxtGR"/>
      </w:pPr>
      <w:r w:rsidRPr="00FE6C38">
        <w:t>50.</w:t>
      </w:r>
      <w:r w:rsidRPr="00FE6C38">
        <w:tab/>
        <w:t>Комитет отмечает, что государство-участник приняло законы</w:t>
      </w:r>
      <w:r>
        <w:t xml:space="preserve"> и создало службы и учреждения в</w:t>
      </w:r>
      <w:r w:rsidRPr="00FE6C38">
        <w:t xml:space="preserve"> цел</w:t>
      </w:r>
      <w:r>
        <w:t>ях</w:t>
      </w:r>
      <w:r w:rsidRPr="00FE6C38">
        <w:t xml:space="preserve"> поддержки детей-инвалидов, поощрения их уч</w:t>
      </w:r>
      <w:r w:rsidRPr="00FE6C38">
        <w:t>а</w:t>
      </w:r>
      <w:r w:rsidRPr="00FE6C38">
        <w:t>стия в жизни общества, включая совместное об</w:t>
      </w:r>
      <w:r w:rsidRPr="00FE6C38">
        <w:t>у</w:t>
      </w:r>
      <w:r w:rsidRPr="00FE6C38">
        <w:t xml:space="preserve">чение в школах, и усиления их самостоятельности. Вместе с тем Комитет </w:t>
      </w:r>
      <w:r>
        <w:t xml:space="preserve">по-прежнему обеспокоен </w:t>
      </w:r>
      <w:r w:rsidRPr="00FE6C38">
        <w:t>сохранен</w:t>
      </w:r>
      <w:r w:rsidRPr="00FE6C38">
        <w:t>и</w:t>
      </w:r>
      <w:r w:rsidRPr="00FE6C38">
        <w:t>ем глубоко укоренившихся дискриминационных предрассудков и недостаточно строгим мониторингом выполнения мер в интересах детей-инвалидов, равно как и отсутствием статистических данных о детях-инвалидах в государстве-участнике. Комитет глубоко озабочен широким распространением практики помещения детей в специализированные учреждения, в основном из-за отсу</w:t>
      </w:r>
      <w:r w:rsidRPr="00FE6C38">
        <w:t>т</w:t>
      </w:r>
      <w:r w:rsidRPr="00FE6C38">
        <w:t>ствия учре</w:t>
      </w:r>
      <w:r w:rsidRPr="00FE6C38">
        <w:t>ж</w:t>
      </w:r>
      <w:r w:rsidRPr="00FE6C38">
        <w:t xml:space="preserve">дений дневного и общинного ухода за детьми с наиболее тяжелыми формами инвалидности. Комитет серьезно обеспокоен </w:t>
      </w:r>
      <w:r>
        <w:t xml:space="preserve">также </w:t>
      </w:r>
      <w:r w:rsidRPr="00FE6C38">
        <w:t>недавними соо</w:t>
      </w:r>
      <w:r w:rsidRPr="00FE6C38">
        <w:t>б</w:t>
      </w:r>
      <w:r w:rsidRPr="00FE6C38">
        <w:t>щениями о том, что в детском интернате в Л</w:t>
      </w:r>
      <w:r>
        <w:t>ех</w:t>
      </w:r>
      <w:r w:rsidRPr="00FE6C38">
        <w:t>айне дети-инвалиды проживают в негуманных и неприемлемых условиях и что из-за нехватки обслуживающего персонала их систематически вынуждают принимать седативные средства, пр</w:t>
      </w:r>
      <w:r w:rsidRPr="00FE6C38">
        <w:t>и</w:t>
      </w:r>
      <w:r w:rsidRPr="00FE6C38">
        <w:t>вязывают к кроватям и укладывают в закрытые кле</w:t>
      </w:r>
      <w:r w:rsidRPr="00FE6C38">
        <w:t>т</w:t>
      </w:r>
      <w:r w:rsidRPr="00FE6C38">
        <w:t>ками постели.</w:t>
      </w:r>
    </w:p>
    <w:p w:rsidR="009C3495" w:rsidRPr="00E1054F" w:rsidRDefault="009C3495" w:rsidP="009C3495">
      <w:pPr>
        <w:pStyle w:val="SingleTxtGR"/>
        <w:rPr>
          <w:b/>
        </w:rPr>
      </w:pPr>
      <w:r w:rsidRPr="00FE6C38">
        <w:t>51.</w:t>
      </w:r>
      <w:r w:rsidRPr="00FE6C38">
        <w:tab/>
      </w:r>
      <w:r w:rsidRPr="00E1054F">
        <w:rPr>
          <w:b/>
        </w:rPr>
        <w:t>Комитет рекомендует государству-участнику в соответствии с зам</w:t>
      </w:r>
      <w:r w:rsidRPr="00E1054F">
        <w:rPr>
          <w:b/>
        </w:rPr>
        <w:t>е</w:t>
      </w:r>
      <w:r w:rsidRPr="00E1054F">
        <w:rPr>
          <w:b/>
        </w:rPr>
        <w:t>чанием общего порядка № 9 (2006) о правах детей-инвалидов: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a)</w:t>
      </w:r>
      <w:r w:rsidRPr="00E1054F">
        <w:rPr>
          <w:b/>
        </w:rPr>
        <w:tab/>
        <w:t>пересмотреть и принять целевое законодательство в инт</w:t>
      </w:r>
      <w:r w:rsidRPr="00E1054F">
        <w:rPr>
          <w:b/>
        </w:rPr>
        <w:t>е</w:t>
      </w:r>
      <w:r w:rsidRPr="00E1054F">
        <w:rPr>
          <w:b/>
        </w:rPr>
        <w:t>ресах обеспечения всеобъемлющей защиты всех детей-инвалидов и создать си</w:t>
      </w:r>
      <w:r w:rsidRPr="00E1054F">
        <w:rPr>
          <w:b/>
        </w:rPr>
        <w:t>с</w:t>
      </w:r>
      <w:r w:rsidRPr="00E1054F">
        <w:rPr>
          <w:b/>
        </w:rPr>
        <w:t>тему мониторинга, позволяющую строго отслеживать результаты его пр</w:t>
      </w:r>
      <w:r w:rsidRPr="00E1054F">
        <w:rPr>
          <w:b/>
        </w:rPr>
        <w:t>и</w:t>
      </w:r>
      <w:r w:rsidRPr="00E1054F">
        <w:rPr>
          <w:b/>
        </w:rPr>
        <w:t>менения и выявлять возникающие недостатки;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b)</w:t>
      </w:r>
      <w:r w:rsidRPr="00E1054F">
        <w:rPr>
          <w:b/>
        </w:rPr>
        <w:tab/>
        <w:t>наладить оказание на базе общин услуг, направленных на п</w:t>
      </w:r>
      <w:r w:rsidRPr="00E1054F">
        <w:rPr>
          <w:b/>
        </w:rPr>
        <w:t>о</w:t>
      </w:r>
      <w:r w:rsidRPr="00E1054F">
        <w:rPr>
          <w:b/>
        </w:rPr>
        <w:t>вышение качества жизни детей-инвалидов, удовлетворение их основных потребностей и обеспечение их интеграции в жизнь общества и участия в</w:t>
      </w:r>
      <w:r>
        <w:rPr>
          <w:b/>
        </w:rPr>
        <w:t> </w:t>
      </w:r>
      <w:r w:rsidRPr="00E1054F">
        <w:rPr>
          <w:b/>
        </w:rPr>
        <w:t>ней;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с)</w:t>
      </w:r>
      <w:r w:rsidRPr="00E1054F">
        <w:rPr>
          <w:b/>
        </w:rPr>
        <w:tab/>
        <w:t>приложить все необходимые усилия для обеспечения программ и служб по защите интересов детей надлежащими кадровыми и финанс</w:t>
      </w:r>
      <w:r w:rsidRPr="00E1054F">
        <w:rPr>
          <w:b/>
        </w:rPr>
        <w:t>о</w:t>
      </w:r>
      <w:r w:rsidRPr="00E1054F">
        <w:rPr>
          <w:b/>
        </w:rPr>
        <w:t>выми р</w:t>
      </w:r>
      <w:r w:rsidRPr="00E1054F">
        <w:rPr>
          <w:b/>
        </w:rPr>
        <w:t>е</w:t>
      </w:r>
      <w:r w:rsidRPr="00E1054F">
        <w:rPr>
          <w:b/>
        </w:rPr>
        <w:t>сурсами, а также периодического контроля за помещением детей-инвалидов в специализированные учреждения и принять на первоочере</w:t>
      </w:r>
      <w:r w:rsidRPr="00E1054F">
        <w:rPr>
          <w:b/>
        </w:rPr>
        <w:t>д</w:t>
      </w:r>
      <w:r w:rsidRPr="00E1054F">
        <w:rPr>
          <w:b/>
        </w:rPr>
        <w:t>ной основе меры по недопущению содержания детей-инвалидов в таких н</w:t>
      </w:r>
      <w:r w:rsidRPr="00E1054F">
        <w:rPr>
          <w:b/>
        </w:rPr>
        <w:t>е</w:t>
      </w:r>
      <w:r w:rsidRPr="00E1054F">
        <w:rPr>
          <w:b/>
        </w:rPr>
        <w:t>гуманных условиях. Кроме того, помещение детей в специализированные интернаты следует рассматривать в качестве крайней меры с учетом п</w:t>
      </w:r>
      <w:r w:rsidRPr="00E1054F">
        <w:rPr>
          <w:b/>
        </w:rPr>
        <w:t>о</w:t>
      </w:r>
      <w:r w:rsidRPr="00E1054F">
        <w:rPr>
          <w:b/>
        </w:rPr>
        <w:t>требностей ребенка;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d)</w:t>
      </w:r>
      <w:r w:rsidRPr="00E1054F">
        <w:rPr>
          <w:b/>
        </w:rPr>
        <w:tab/>
        <w:t>оснастить школы необходимым оборудованием для обучения детей-инвалидов без какой-либо дискриминации и создать возможности для выбора ими школы или перехода из обычных школ в специальные с соблюдением их наилучших интересов;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e)</w:t>
      </w:r>
      <w:r w:rsidRPr="00E1054F">
        <w:rPr>
          <w:b/>
        </w:rPr>
        <w:tab/>
        <w:t>оказывать помощь НПО, работающим с детьми-инвалидами и в их интересах; и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f)</w:t>
      </w:r>
      <w:r w:rsidRPr="00E1054F">
        <w:rPr>
          <w:b/>
        </w:rPr>
        <w:tab/>
        <w:t>обеспечить надлежащее кадровое укомплектование интернатов для детей-инвалидов и лиц с ограниченными возможностями, а также с</w:t>
      </w:r>
      <w:r w:rsidRPr="00E1054F">
        <w:rPr>
          <w:b/>
        </w:rPr>
        <w:t>о</w:t>
      </w:r>
      <w:r w:rsidRPr="00E1054F">
        <w:rPr>
          <w:b/>
        </w:rPr>
        <w:t>ответствующую подготовку работающих с детьми-инвалидами специал</w:t>
      </w:r>
      <w:r w:rsidRPr="00E1054F">
        <w:rPr>
          <w:b/>
        </w:rPr>
        <w:t>и</w:t>
      </w:r>
      <w:r w:rsidRPr="00E1054F">
        <w:rPr>
          <w:b/>
        </w:rPr>
        <w:t>стов, включая педагогов, социальных работников, сотрудников органов здравоохранения, м</w:t>
      </w:r>
      <w:r w:rsidRPr="00E1054F">
        <w:rPr>
          <w:b/>
        </w:rPr>
        <w:t>е</w:t>
      </w:r>
      <w:r w:rsidRPr="00E1054F">
        <w:rPr>
          <w:b/>
        </w:rPr>
        <w:t xml:space="preserve">дицинских учреждений, клиник и центров по уходу за детьми. </w:t>
      </w:r>
    </w:p>
    <w:p w:rsidR="009C3495" w:rsidRPr="00FE6C38" w:rsidRDefault="009C3495" w:rsidP="009C3495">
      <w:pPr>
        <w:pStyle w:val="SingleTxtGR"/>
      </w:pPr>
      <w:r w:rsidRPr="00E1054F">
        <w:rPr>
          <w:rStyle w:val="H23GR"/>
        </w:rPr>
        <w:t>Охрана здоровья и медицинское обслуживани</w:t>
      </w:r>
      <w:r w:rsidRPr="00FE6C38">
        <w:t>е</w:t>
      </w:r>
    </w:p>
    <w:p w:rsidR="009C3495" w:rsidRPr="00FE6C38" w:rsidRDefault="009C3495" w:rsidP="009C3495">
      <w:pPr>
        <w:pStyle w:val="SingleTxtGR"/>
      </w:pPr>
      <w:r w:rsidRPr="00FE6C38">
        <w:t>52.</w:t>
      </w:r>
      <w:r w:rsidRPr="00FE6C38">
        <w:tab/>
        <w:t>Комитет обеспокоен несоблюдением права всех детей на здоровье и до</w:t>
      </w:r>
      <w:r w:rsidRPr="00FE6C38">
        <w:t>с</w:t>
      </w:r>
      <w:r w:rsidRPr="00FE6C38">
        <w:t>туп к медицинской помощи и, в частности, требованием предварительной опл</w:t>
      </w:r>
      <w:r w:rsidRPr="00FE6C38">
        <w:t>а</w:t>
      </w:r>
      <w:r w:rsidRPr="00FE6C38">
        <w:t>ты наличными некоторых медицинских услуг, что может ограничивать их до</w:t>
      </w:r>
      <w:r w:rsidRPr="00FE6C38">
        <w:t>с</w:t>
      </w:r>
      <w:r w:rsidRPr="00FE6C38">
        <w:t>тупность</w:t>
      </w:r>
      <w:r>
        <w:t>,</w:t>
      </w:r>
      <w:r w:rsidRPr="00FE6C38">
        <w:t xml:space="preserve"> особенно для детей рома, детей из мусульманской общины Фракии, детей-мигрантов, беспризорных, просящих убежище и несопровождаемых д</w:t>
      </w:r>
      <w:r w:rsidRPr="00FE6C38">
        <w:t>е</w:t>
      </w:r>
      <w:r w:rsidRPr="00FE6C38">
        <w:t xml:space="preserve">тей. Комитет также </w:t>
      </w:r>
      <w:r>
        <w:t xml:space="preserve">вновь </w:t>
      </w:r>
      <w:r w:rsidRPr="00FE6C38">
        <w:t xml:space="preserve">подчеркивает свою озабоченность (CRC/C/15/Add.170, пункт 56) </w:t>
      </w:r>
      <w:r>
        <w:t xml:space="preserve">в связи с </w:t>
      </w:r>
      <w:r w:rsidRPr="00FE6C38">
        <w:t>отсутствием данных об основных н</w:t>
      </w:r>
      <w:r w:rsidRPr="00FE6C38">
        <w:t>а</w:t>
      </w:r>
      <w:r w:rsidRPr="00FE6C38">
        <w:t>циональных показателях в области здравоохранения, слабостью инфраструкт</w:t>
      </w:r>
      <w:r w:rsidRPr="00FE6C38">
        <w:t>у</w:t>
      </w:r>
      <w:r w:rsidRPr="00FE6C38">
        <w:t>ры и нехваткой медицинских сестер и сотрудников социальных служб для раб</w:t>
      </w:r>
      <w:r w:rsidRPr="00FE6C38">
        <w:t>о</w:t>
      </w:r>
      <w:r w:rsidRPr="00FE6C38">
        <w:t>ты с детьми.</w:t>
      </w:r>
    </w:p>
    <w:p w:rsidR="009C3495" w:rsidRPr="00FE6C38" w:rsidRDefault="009C3495" w:rsidP="009C3495">
      <w:pPr>
        <w:pStyle w:val="SingleTxtGR"/>
      </w:pPr>
      <w:r w:rsidRPr="00FE6C38">
        <w:t>53.</w:t>
      </w:r>
      <w:r w:rsidRPr="00FE6C38">
        <w:tab/>
      </w:r>
      <w:r w:rsidRPr="00E1054F">
        <w:rPr>
          <w:b/>
        </w:rPr>
        <w:t>Комитет рекомендует государству-участнику обеспечить охват всех детей медицинским обслуживанием, уделяя особое внимание доступности медици</w:t>
      </w:r>
      <w:r w:rsidRPr="00E1054F">
        <w:rPr>
          <w:b/>
        </w:rPr>
        <w:t>н</w:t>
      </w:r>
      <w:r w:rsidRPr="00E1054F">
        <w:rPr>
          <w:b/>
        </w:rPr>
        <w:t>ских услуг для детей рома, мусульманской общины Фракии, детей-мигрантов, беспризорных, ищущих убежище и несопровождаемых детей. Комитет рек</w:t>
      </w:r>
      <w:r w:rsidRPr="00E1054F">
        <w:rPr>
          <w:b/>
        </w:rPr>
        <w:t>о</w:t>
      </w:r>
      <w:r w:rsidRPr="00E1054F">
        <w:rPr>
          <w:b/>
        </w:rPr>
        <w:t>мендует также государству-участнику наладить сбор данных об основных национальных показателях здравоохранения и укрепить и</w:t>
      </w:r>
      <w:r w:rsidRPr="00E1054F">
        <w:rPr>
          <w:b/>
        </w:rPr>
        <w:t>н</w:t>
      </w:r>
      <w:r w:rsidRPr="00E1054F">
        <w:rPr>
          <w:b/>
        </w:rPr>
        <w:t>фраструктуру здравоохранения, в частности путем дополнительного наб</w:t>
      </w:r>
      <w:r w:rsidRPr="00E1054F">
        <w:rPr>
          <w:b/>
        </w:rPr>
        <w:t>о</w:t>
      </w:r>
      <w:r w:rsidRPr="00E1054F">
        <w:rPr>
          <w:b/>
        </w:rPr>
        <w:t>ра медицинских сестер и социальных работников.</w:t>
      </w:r>
    </w:p>
    <w:p w:rsidR="009C3495" w:rsidRPr="00FE6C38" w:rsidRDefault="009C3495" w:rsidP="009C3495">
      <w:pPr>
        <w:pStyle w:val="H23GR0"/>
      </w:pPr>
      <w:r w:rsidRPr="00FE6C38">
        <w:tab/>
      </w:r>
      <w:r w:rsidRPr="00FE6C38">
        <w:tab/>
        <w:t>Грудное вскармливание</w:t>
      </w:r>
    </w:p>
    <w:p w:rsidR="009C3495" w:rsidRPr="00FE6C38" w:rsidRDefault="009C3495" w:rsidP="009C3495">
      <w:pPr>
        <w:pStyle w:val="SingleTxtGR"/>
      </w:pPr>
      <w:r w:rsidRPr="00FE6C38">
        <w:t>54.</w:t>
      </w:r>
      <w:r w:rsidRPr="00FE6C38">
        <w:tab/>
        <w:t>Комитет обеспокоен ограниченными масштабами практики исключ</w:t>
      </w:r>
      <w:r w:rsidRPr="00FE6C38">
        <w:t>и</w:t>
      </w:r>
      <w:r w:rsidRPr="00FE6C38">
        <w:t>тельно грудного вскармлив</w:t>
      </w:r>
      <w:r w:rsidRPr="00FE6C38">
        <w:t>а</w:t>
      </w:r>
      <w:r w:rsidRPr="00FE6C38">
        <w:t>ния младенцев в первые шесть месяцев их жизни, а также раздачей в больницах бесплатных образцов питательных смесей и зам</w:t>
      </w:r>
      <w:r w:rsidRPr="00FE6C38">
        <w:t>е</w:t>
      </w:r>
      <w:r w:rsidRPr="00FE6C38">
        <w:t xml:space="preserve">нителей грудного молока. Комитет </w:t>
      </w:r>
      <w:r>
        <w:t xml:space="preserve">обеспокоен </w:t>
      </w:r>
      <w:r w:rsidRPr="00FE6C38">
        <w:t>незначительным количеством больниц, прошедших сертификацию с точки зрения наличия в них благоприя</w:t>
      </w:r>
      <w:r w:rsidRPr="00FE6C38">
        <w:t>т</w:t>
      </w:r>
      <w:r w:rsidRPr="00FE6C38">
        <w:t>ных условий для новор</w:t>
      </w:r>
      <w:r w:rsidRPr="00FE6C38">
        <w:t>о</w:t>
      </w:r>
      <w:r w:rsidRPr="00FE6C38">
        <w:t>жденных.</w:t>
      </w:r>
    </w:p>
    <w:p w:rsidR="009C3495" w:rsidRPr="00BE5A63" w:rsidRDefault="009C3495" w:rsidP="009C3495">
      <w:pPr>
        <w:pStyle w:val="SingleTxtGR"/>
        <w:rPr>
          <w:b/>
        </w:rPr>
      </w:pPr>
      <w:r w:rsidRPr="00FE6C38">
        <w:t xml:space="preserve">55. </w:t>
      </w:r>
      <w:r w:rsidRPr="00FE6C38">
        <w:tab/>
      </w:r>
      <w:r w:rsidRPr="00BE5A63">
        <w:rPr>
          <w:b/>
        </w:rPr>
        <w:t>Комитет рекомендует государству-участнику:</w:t>
      </w:r>
    </w:p>
    <w:p w:rsidR="009C3495" w:rsidRPr="00E1054F" w:rsidRDefault="009C3495" w:rsidP="009C3495">
      <w:pPr>
        <w:pStyle w:val="SingleTxtGR"/>
        <w:rPr>
          <w:b/>
        </w:rPr>
      </w:pPr>
      <w:r w:rsidRPr="00FE6C38">
        <w:tab/>
      </w:r>
      <w:r w:rsidRPr="00E1054F">
        <w:rPr>
          <w:b/>
        </w:rPr>
        <w:t>a)</w:t>
      </w:r>
      <w:r w:rsidRPr="00E1054F">
        <w:rPr>
          <w:b/>
        </w:rPr>
        <w:tab/>
        <w:t>активизировать работу по разъяснению важного значения и</w:t>
      </w:r>
      <w:r w:rsidRPr="00E1054F">
        <w:rPr>
          <w:b/>
        </w:rPr>
        <w:t>с</w:t>
      </w:r>
      <w:r w:rsidRPr="00E1054F">
        <w:rPr>
          <w:b/>
        </w:rPr>
        <w:t>ключительно грудного вскармливания новорожденных в первые шесть м</w:t>
      </w:r>
      <w:r w:rsidRPr="00E1054F">
        <w:rPr>
          <w:b/>
        </w:rPr>
        <w:t>е</w:t>
      </w:r>
      <w:r w:rsidRPr="00E1054F">
        <w:rPr>
          <w:b/>
        </w:rPr>
        <w:t>сяцев их жизни;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b)</w:t>
      </w:r>
      <w:r w:rsidRPr="00E1054F">
        <w:rPr>
          <w:b/>
        </w:rPr>
        <w:tab/>
        <w:t>обеспечить соответствие основных родильных домов надлеж</w:t>
      </w:r>
      <w:r w:rsidRPr="00E1054F">
        <w:rPr>
          <w:b/>
        </w:rPr>
        <w:t>а</w:t>
      </w:r>
      <w:r w:rsidRPr="00E1054F">
        <w:rPr>
          <w:b/>
        </w:rPr>
        <w:t>щим стандарт</w:t>
      </w:r>
      <w:r>
        <w:rPr>
          <w:b/>
        </w:rPr>
        <w:t>а</w:t>
      </w:r>
      <w:r w:rsidRPr="00E1054F">
        <w:rPr>
          <w:b/>
        </w:rPr>
        <w:t>м и их сертификацию с точки зрения наличия благоприя</w:t>
      </w:r>
      <w:r w:rsidRPr="00E1054F">
        <w:rPr>
          <w:b/>
        </w:rPr>
        <w:t>т</w:t>
      </w:r>
      <w:r w:rsidRPr="00E1054F">
        <w:rPr>
          <w:b/>
        </w:rPr>
        <w:t>ных условий для новорожденных; и</w:t>
      </w:r>
    </w:p>
    <w:p w:rsidR="009C3495" w:rsidRPr="00E1054F" w:rsidRDefault="009C3495" w:rsidP="009C3495">
      <w:pPr>
        <w:pStyle w:val="SingleTxtGR"/>
        <w:rPr>
          <w:b/>
        </w:rPr>
      </w:pPr>
      <w:r w:rsidRPr="00E1054F">
        <w:rPr>
          <w:b/>
        </w:rPr>
        <w:tab/>
        <w:t>c)</w:t>
      </w:r>
      <w:r w:rsidRPr="00E1054F">
        <w:rPr>
          <w:b/>
        </w:rPr>
        <w:tab/>
        <w:t>усилить контроль за действующими правилами торговли зам</w:t>
      </w:r>
      <w:r w:rsidRPr="00E1054F">
        <w:rPr>
          <w:b/>
        </w:rPr>
        <w:t>е</w:t>
      </w:r>
      <w:r w:rsidRPr="00E1054F">
        <w:rPr>
          <w:b/>
        </w:rPr>
        <w:t>нителями грудного молока и установить регулярный надзор за их соблюд</w:t>
      </w:r>
      <w:r w:rsidRPr="00E1054F">
        <w:rPr>
          <w:b/>
        </w:rPr>
        <w:t>е</w:t>
      </w:r>
      <w:r w:rsidRPr="00E1054F">
        <w:rPr>
          <w:b/>
        </w:rPr>
        <w:t>нием, а также принимать меры против нарушителей этих правил.</w:t>
      </w:r>
    </w:p>
    <w:p w:rsidR="009C3495" w:rsidRPr="00FE6C38" w:rsidRDefault="009C3495" w:rsidP="009C3495">
      <w:pPr>
        <w:pStyle w:val="H23GR0"/>
      </w:pPr>
      <w:r w:rsidRPr="00FE6C38">
        <w:tab/>
      </w:r>
      <w:r w:rsidRPr="00FE6C38">
        <w:tab/>
        <w:t>Здоровье подростков</w:t>
      </w:r>
    </w:p>
    <w:p w:rsidR="009C3495" w:rsidRPr="00FE6C38" w:rsidRDefault="009C3495" w:rsidP="009C3495">
      <w:pPr>
        <w:pStyle w:val="SingleTxtGR"/>
      </w:pPr>
      <w:r w:rsidRPr="00FE6C38">
        <w:t>56.</w:t>
      </w:r>
      <w:r w:rsidRPr="00FE6C38">
        <w:tab/>
        <w:t>Комитет с обеспокоенностью отмечает в государстве-участнике огран</w:t>
      </w:r>
      <w:r w:rsidRPr="00FE6C38">
        <w:t>и</w:t>
      </w:r>
      <w:r w:rsidRPr="00FE6C38">
        <w:t xml:space="preserve">ченные знания подростков о репродуктивном здоровье; </w:t>
      </w:r>
      <w:r>
        <w:t xml:space="preserve">сохраняющиеся </w:t>
      </w:r>
      <w:r w:rsidRPr="00FE6C38">
        <w:t>пр</w:t>
      </w:r>
      <w:r w:rsidRPr="00FE6C38">
        <w:t>о</w:t>
      </w:r>
      <w:r w:rsidRPr="00FE6C38">
        <w:t>блемы самоубийств среди молодежи и употребления подростками алкогольных напитков, наркот</w:t>
      </w:r>
      <w:r w:rsidRPr="00FE6C38">
        <w:t>и</w:t>
      </w:r>
      <w:r w:rsidRPr="00FE6C38">
        <w:t>ков и табака.</w:t>
      </w:r>
    </w:p>
    <w:p w:rsidR="009C3495" w:rsidRPr="00E1054F" w:rsidRDefault="009C3495" w:rsidP="009C3495">
      <w:pPr>
        <w:pStyle w:val="SingleTxtGR"/>
        <w:rPr>
          <w:b/>
        </w:rPr>
      </w:pPr>
      <w:r w:rsidRPr="00FE6C38">
        <w:t>57.</w:t>
      </w:r>
      <w:r w:rsidRPr="00FE6C38">
        <w:tab/>
      </w:r>
      <w:r w:rsidRPr="00E1054F">
        <w:rPr>
          <w:b/>
        </w:rPr>
        <w:t>Ссылаясь на свое замечание общего порядка № 4 (2003) о здоровье и развитии подростков в контексте Конвенции о правах ребенка, Комитет насто</w:t>
      </w:r>
      <w:r w:rsidRPr="00E1054F">
        <w:rPr>
          <w:b/>
        </w:rPr>
        <w:t>я</w:t>
      </w:r>
      <w:r w:rsidRPr="00E1054F">
        <w:rPr>
          <w:b/>
        </w:rPr>
        <w:t>тельно призывает государство-участник к повышению доступности во всех районах страны конфиденциальной медицинской помощи подрос</w:t>
      </w:r>
      <w:r w:rsidRPr="00E1054F">
        <w:rPr>
          <w:b/>
        </w:rPr>
        <w:t>т</w:t>
      </w:r>
      <w:r w:rsidRPr="00E1054F">
        <w:rPr>
          <w:b/>
        </w:rPr>
        <w:t>кам, услуг по применению противозачаточных средств и осуществлению программ полового воспитания подростков с особым акцентом на пред</w:t>
      </w:r>
      <w:r w:rsidRPr="00E1054F">
        <w:rPr>
          <w:b/>
        </w:rPr>
        <w:t>у</w:t>
      </w:r>
      <w:r w:rsidRPr="00E1054F">
        <w:rPr>
          <w:b/>
        </w:rPr>
        <w:t>преждении ранних беременностей, заболеваний, передаваемых половым путем, и самоубийств среди молодежи. Комитет призывает также госуда</w:t>
      </w:r>
      <w:r w:rsidRPr="00E1054F">
        <w:rPr>
          <w:b/>
        </w:rPr>
        <w:t>р</w:t>
      </w:r>
      <w:r w:rsidRPr="00E1054F">
        <w:rPr>
          <w:b/>
        </w:rPr>
        <w:t>ство-участник активизировать усилия по борьбе с наркоманией, алког</w:t>
      </w:r>
      <w:r w:rsidRPr="00E1054F">
        <w:rPr>
          <w:b/>
        </w:rPr>
        <w:t>о</w:t>
      </w:r>
      <w:r w:rsidRPr="00E1054F">
        <w:rPr>
          <w:b/>
        </w:rPr>
        <w:t>лизмом и табакокурением среди подр</w:t>
      </w:r>
      <w:r w:rsidRPr="00E1054F">
        <w:rPr>
          <w:b/>
        </w:rPr>
        <w:t>о</w:t>
      </w:r>
      <w:r w:rsidRPr="00E1054F">
        <w:rPr>
          <w:b/>
        </w:rPr>
        <w:t>стков.</w:t>
      </w:r>
    </w:p>
    <w:p w:rsidR="009C3495" w:rsidRPr="00FE6C38" w:rsidRDefault="009C3495" w:rsidP="009C3495">
      <w:pPr>
        <w:pStyle w:val="H23GR0"/>
      </w:pPr>
      <w:r w:rsidRPr="00FE6C38">
        <w:tab/>
      </w:r>
      <w:r w:rsidRPr="00FE6C38">
        <w:tab/>
        <w:t>Уровень жизни</w:t>
      </w:r>
    </w:p>
    <w:p w:rsidR="00144B65" w:rsidRDefault="009C3495" w:rsidP="0049253C">
      <w:pPr>
        <w:pStyle w:val="SingleTxtGR"/>
      </w:pPr>
      <w:r w:rsidRPr="00FE6C38">
        <w:t>58.</w:t>
      </w:r>
      <w:r w:rsidRPr="00FE6C38">
        <w:tab/>
        <w:t xml:space="preserve">Комитет </w:t>
      </w:r>
      <w:r>
        <w:t>отмечает</w:t>
      </w:r>
      <w:r w:rsidRPr="00FE6C38">
        <w:t>, что борьба с бедностью среди детей входит в число трех основных задач государства-участника в области социально</w:t>
      </w:r>
      <w:r>
        <w:t>й</w:t>
      </w:r>
      <w:r w:rsidRPr="00FE6C38">
        <w:t xml:space="preserve"> </w:t>
      </w:r>
      <w:r>
        <w:t xml:space="preserve">интеграции </w:t>
      </w:r>
      <w:r w:rsidRPr="00FE6C38">
        <w:t xml:space="preserve">и социальной защиты, а также </w:t>
      </w:r>
      <w:r>
        <w:t xml:space="preserve">отмечает </w:t>
      </w:r>
      <w:r w:rsidRPr="00FE6C38">
        <w:t>поставленную задачу по сн</w:t>
      </w:r>
      <w:r w:rsidRPr="00FE6C38">
        <w:t>и</w:t>
      </w:r>
      <w:r w:rsidRPr="00FE6C38">
        <w:t>жению к 2020 году риска нищеты с 23,6% до 18%. Комитет</w:t>
      </w:r>
      <w:r w:rsidR="00C878D3">
        <w:t>,</w:t>
      </w:r>
      <w:r w:rsidRPr="00FE6C38">
        <w:t xml:space="preserve"> вместе с тем</w:t>
      </w:r>
      <w:r w:rsidR="00C878D3">
        <w:t>,</w:t>
      </w:r>
      <w:r w:rsidRPr="00FE6C38">
        <w:t xml:space="preserve"> глубоко обе</w:t>
      </w:r>
      <w:r w:rsidRPr="00FE6C38">
        <w:t>с</w:t>
      </w:r>
      <w:r w:rsidRPr="00FE6C38">
        <w:t>покоен последствиями нынешнего кризиса и расширением бедности среди д</w:t>
      </w:r>
      <w:r w:rsidRPr="00FE6C38">
        <w:t>е</w:t>
      </w:r>
      <w:r w:rsidRPr="00FE6C38">
        <w:t>тей, равно как и потребностью в увеличении социальной помощи семьям. К</w:t>
      </w:r>
      <w:r w:rsidRPr="00FE6C38">
        <w:t>о</w:t>
      </w:r>
      <w:r w:rsidRPr="00FE6C38">
        <w:t xml:space="preserve">митет выражает озабоченность </w:t>
      </w:r>
      <w:r>
        <w:t xml:space="preserve">в связи с </w:t>
      </w:r>
      <w:r w:rsidRPr="00FE6C38">
        <w:t>тем, что многие рома по-прежнему проживают в жилищах, не соответствующих минимальным стандартам приго</w:t>
      </w:r>
      <w:r w:rsidRPr="00FE6C38">
        <w:t>д</w:t>
      </w:r>
      <w:r w:rsidRPr="00FE6C38">
        <w:t xml:space="preserve">ности для </w:t>
      </w:r>
      <w:r>
        <w:t xml:space="preserve">проживания </w:t>
      </w:r>
      <w:r w:rsidRPr="00FE6C38">
        <w:t>и инфраструктуры</w:t>
      </w:r>
      <w:r>
        <w:t>,</w:t>
      </w:r>
      <w:r w:rsidRPr="00FE6C38">
        <w:t xml:space="preserve"> вопреки принятому в 2002 году </w:t>
      </w:r>
      <w:r>
        <w:t>К</w:t>
      </w:r>
      <w:r w:rsidRPr="00FE6C38">
        <w:t>о</w:t>
      </w:r>
      <w:r w:rsidRPr="00FE6C38">
        <w:t>м</w:t>
      </w:r>
      <w:r w:rsidRPr="00FE6C38">
        <w:t xml:space="preserve">плексному плану действий по социальной интеграции греческих рома и </w:t>
      </w:r>
      <w:r>
        <w:t>п</w:t>
      </w:r>
      <w:r>
        <w:t>о</w:t>
      </w:r>
      <w:r>
        <w:t>правкам к З</w:t>
      </w:r>
      <w:r w:rsidRPr="00FE6C38">
        <w:t>акону</w:t>
      </w:r>
      <w:r>
        <w:t> </w:t>
      </w:r>
      <w:r w:rsidRPr="00FE6C38">
        <w:t>№ 3448/2006 о включении в местные планы городского разв</w:t>
      </w:r>
      <w:r w:rsidRPr="00FE6C38">
        <w:t>и</w:t>
      </w:r>
      <w:r w:rsidRPr="00FE6C38">
        <w:t>тия программ экстренного восстановления жилого фонда для уязвимых групп населения.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t>59.</w:t>
      </w:r>
      <w:r w:rsidRPr="00671175">
        <w:tab/>
      </w:r>
      <w:r w:rsidRPr="00671175">
        <w:rPr>
          <w:b/>
        </w:rPr>
        <w:t>Комитет рекомендует государству-участнику разработать государс</w:t>
      </w:r>
      <w:r w:rsidRPr="00671175">
        <w:rPr>
          <w:b/>
        </w:rPr>
        <w:t>т</w:t>
      </w:r>
      <w:r w:rsidRPr="00671175">
        <w:rPr>
          <w:b/>
        </w:rPr>
        <w:t>венную политику, в частности</w:t>
      </w:r>
      <w:r>
        <w:rPr>
          <w:b/>
        </w:rPr>
        <w:t>, в целях</w:t>
      </w:r>
      <w:r w:rsidRPr="00671175">
        <w:rPr>
          <w:b/>
        </w:rPr>
        <w:t xml:space="preserve"> решения в краткосрочной перспе</w:t>
      </w:r>
      <w:r w:rsidRPr="00671175">
        <w:rPr>
          <w:b/>
        </w:rPr>
        <w:t>к</w:t>
      </w:r>
      <w:r w:rsidRPr="00671175">
        <w:rPr>
          <w:b/>
        </w:rPr>
        <w:t>тиве и на устойчивой основе проблемы роста бедности среди детей. Такая политика должна позволить эффективно координировать усилия, прил</w:t>
      </w:r>
      <w:r w:rsidRPr="00671175">
        <w:rPr>
          <w:b/>
        </w:rPr>
        <w:t>а</w:t>
      </w:r>
      <w:r w:rsidRPr="00671175">
        <w:rPr>
          <w:b/>
        </w:rPr>
        <w:t>гаемые на национальном, региональном и местном уровнях, а также меры в различных областях (в частности, в сфере экономики, здравоохр</w:t>
      </w:r>
      <w:r w:rsidRPr="00671175">
        <w:rPr>
          <w:b/>
        </w:rPr>
        <w:t>а</w:t>
      </w:r>
      <w:r w:rsidRPr="00671175">
        <w:rPr>
          <w:b/>
        </w:rPr>
        <w:t>нения, жилищного строительства, социального обеспечения и образов</w:t>
      </w:r>
      <w:r w:rsidRPr="00671175">
        <w:rPr>
          <w:b/>
        </w:rPr>
        <w:t>а</w:t>
      </w:r>
      <w:r w:rsidRPr="00671175">
        <w:rPr>
          <w:b/>
        </w:rPr>
        <w:t>ния), имеющие особ</w:t>
      </w:r>
      <w:r>
        <w:rPr>
          <w:b/>
        </w:rPr>
        <w:t>енн</w:t>
      </w:r>
      <w:r w:rsidRPr="00671175">
        <w:rPr>
          <w:b/>
        </w:rPr>
        <w:t xml:space="preserve">о важное значение для детей, и должна предусматривать участие детей в ее разработке. </w:t>
      </w:r>
    </w:p>
    <w:p w:rsidR="00894ED4" w:rsidRPr="00671175" w:rsidRDefault="00894ED4" w:rsidP="00894ED4">
      <w:pPr>
        <w:pStyle w:val="H1GR"/>
      </w:pPr>
      <w:r w:rsidRPr="00671175">
        <w:tab/>
        <w:t>F.</w:t>
      </w:r>
      <w:r w:rsidRPr="00671175">
        <w:tab/>
        <w:t>Образование, досуг и культурна</w:t>
      </w:r>
      <w:r>
        <w:t>я деятельность (статьи 28, 29 и</w:t>
      </w:r>
      <w:r>
        <w:rPr>
          <w:lang w:val="en-US"/>
        </w:rPr>
        <w:t> </w:t>
      </w:r>
      <w:r w:rsidRPr="00671175">
        <w:t>31 Конвенции)</w:t>
      </w:r>
    </w:p>
    <w:p w:rsidR="00894ED4" w:rsidRPr="00671175" w:rsidRDefault="00894ED4" w:rsidP="00894ED4">
      <w:pPr>
        <w:pStyle w:val="H23GR0"/>
      </w:pPr>
      <w:r w:rsidRPr="00671175">
        <w:tab/>
      </w:r>
      <w:r w:rsidRPr="00671175">
        <w:tab/>
        <w:t>Образование</w:t>
      </w:r>
    </w:p>
    <w:p w:rsidR="00894ED4" w:rsidRPr="00671175" w:rsidRDefault="00894ED4" w:rsidP="00894ED4">
      <w:pPr>
        <w:pStyle w:val="SingleTxtGR"/>
      </w:pPr>
      <w:r w:rsidRPr="00671175">
        <w:t>60.</w:t>
      </w:r>
      <w:r w:rsidRPr="00671175">
        <w:tab/>
        <w:t>Комитет с удовлетворением отмечает принятие трех национальных обр</w:t>
      </w:r>
      <w:r w:rsidRPr="00671175">
        <w:t>а</w:t>
      </w:r>
      <w:r w:rsidRPr="00671175">
        <w:t>зовательных проектов для учащихся из числа иммигрантов и репатриантов, для детей мусульманского меньшинства Фракии и детей рома, а также введение в 2010 году зон приоритетного образования (ЗПО). Комитет приветствует также принятие нового циркулярного постановления 6/23/2010 о праве на поступл</w:t>
      </w:r>
      <w:r w:rsidRPr="00671175">
        <w:t>е</w:t>
      </w:r>
      <w:r w:rsidRPr="00671175">
        <w:t>ние в школу каждого проживающего в государстве-участнике ребенка незав</w:t>
      </w:r>
      <w:r w:rsidRPr="00671175">
        <w:t>и</w:t>
      </w:r>
      <w:r w:rsidRPr="00671175">
        <w:t>симо от его статуса резидента и о возможности зачисления в школу прожива</w:t>
      </w:r>
      <w:r w:rsidRPr="00671175">
        <w:t>ю</w:t>
      </w:r>
      <w:r w:rsidRPr="00671175">
        <w:t>щих в Греции детей граждан третьих стран при наличии у них не всех требу</w:t>
      </w:r>
      <w:r w:rsidRPr="00671175">
        <w:t>е</w:t>
      </w:r>
      <w:r w:rsidRPr="00671175">
        <w:t>мых документов. Комитет</w:t>
      </w:r>
      <w:r>
        <w:t>,</w:t>
      </w:r>
      <w:r w:rsidRPr="00671175">
        <w:t xml:space="preserve"> вместе с тем</w:t>
      </w:r>
      <w:r>
        <w:t>,</w:t>
      </w:r>
      <w:r w:rsidRPr="00671175">
        <w:t xml:space="preserve"> выражает обеспокоенность по поводу сохранения ограниченного доступа детей рома к школам, их незначительного набора и сегрегации в школах. Он озабочен также насилием и случаями запуг</w:t>
      </w:r>
      <w:r w:rsidRPr="00671175">
        <w:t>и</w:t>
      </w:r>
      <w:r w:rsidRPr="00671175">
        <w:t>вания учащихся в школах.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t>61.</w:t>
      </w:r>
      <w:r w:rsidRPr="00671175">
        <w:tab/>
      </w:r>
      <w:r w:rsidRPr="00671175">
        <w:rPr>
          <w:b/>
        </w:rPr>
        <w:t>Комитет призывает государство-участник</w:t>
      </w:r>
      <w:r>
        <w:rPr>
          <w:b/>
        </w:rPr>
        <w:t>: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a)</w:t>
      </w:r>
      <w:r w:rsidRPr="00671175">
        <w:rPr>
          <w:b/>
        </w:rPr>
        <w:tab/>
        <w:t>обеспечивать зачисление в школу всех детей</w:t>
      </w:r>
      <w:r>
        <w:rPr>
          <w:b/>
        </w:rPr>
        <w:t xml:space="preserve"> </w:t>
      </w:r>
      <w:r w:rsidRPr="00671175">
        <w:rPr>
          <w:b/>
        </w:rPr>
        <w:t>рома школьного возраста</w:t>
      </w:r>
      <w:r>
        <w:rPr>
          <w:b/>
        </w:rPr>
        <w:t xml:space="preserve">, вовлекать их в систему </w:t>
      </w:r>
      <w:r w:rsidRPr="00671175">
        <w:rPr>
          <w:b/>
        </w:rPr>
        <w:t>дошкольно</w:t>
      </w:r>
      <w:r>
        <w:rPr>
          <w:b/>
        </w:rPr>
        <w:t>го</w:t>
      </w:r>
      <w:r w:rsidRPr="00671175">
        <w:rPr>
          <w:b/>
        </w:rPr>
        <w:t xml:space="preserve"> и начально</w:t>
      </w:r>
      <w:r>
        <w:rPr>
          <w:b/>
        </w:rPr>
        <w:t>го</w:t>
      </w:r>
      <w:r w:rsidRPr="00671175">
        <w:rPr>
          <w:b/>
        </w:rPr>
        <w:t xml:space="preserve"> образовани</w:t>
      </w:r>
      <w:r>
        <w:rPr>
          <w:b/>
        </w:rPr>
        <w:t>я</w:t>
      </w:r>
      <w:r w:rsidRPr="00671175">
        <w:rPr>
          <w:b/>
        </w:rPr>
        <w:t xml:space="preserve"> во всех районах и общинах государства-участника и применять санкции в отношении руководства школ, отказывающегося зачислять детей школ</w:t>
      </w:r>
      <w:r w:rsidRPr="00671175">
        <w:rPr>
          <w:b/>
        </w:rPr>
        <w:t>ь</w:t>
      </w:r>
      <w:r w:rsidRPr="00671175">
        <w:rPr>
          <w:b/>
        </w:rPr>
        <w:t>ного возраста;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b)</w:t>
      </w:r>
      <w:r w:rsidRPr="00671175">
        <w:rPr>
          <w:b/>
        </w:rPr>
        <w:tab/>
        <w:t>организовывать перевозку в школы и из школ маргинализ</w:t>
      </w:r>
      <w:r w:rsidRPr="00671175">
        <w:rPr>
          <w:b/>
        </w:rPr>
        <w:t>о</w:t>
      </w:r>
      <w:r w:rsidRPr="00671175">
        <w:rPr>
          <w:b/>
        </w:rPr>
        <w:t>ванных детей рома в интересах устранения этого препятствия для образ</w:t>
      </w:r>
      <w:r w:rsidRPr="00671175">
        <w:rPr>
          <w:b/>
        </w:rPr>
        <w:t>о</w:t>
      </w:r>
      <w:r w:rsidRPr="00671175">
        <w:rPr>
          <w:b/>
        </w:rPr>
        <w:t>вания и содействия социальной интеграции детей рома, а также не допу</w:t>
      </w:r>
      <w:r w:rsidRPr="00671175">
        <w:rPr>
          <w:b/>
        </w:rPr>
        <w:t>с</w:t>
      </w:r>
      <w:r w:rsidRPr="00671175">
        <w:rPr>
          <w:b/>
        </w:rPr>
        <w:t>кать их дискриминации в системе образования;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c)</w:t>
      </w:r>
      <w:r w:rsidRPr="00671175">
        <w:rPr>
          <w:b/>
        </w:rPr>
        <w:tab/>
        <w:t>принять все надлежащие меры для борьбы с насилием и зап</w:t>
      </w:r>
      <w:r w:rsidRPr="00671175">
        <w:rPr>
          <w:b/>
        </w:rPr>
        <w:t>у</w:t>
      </w:r>
      <w:r w:rsidRPr="00671175">
        <w:rPr>
          <w:b/>
        </w:rPr>
        <w:t>гиванием в школах, в том числе путем осуществления мероприятий по л</w:t>
      </w:r>
      <w:r w:rsidRPr="00671175">
        <w:rPr>
          <w:b/>
        </w:rPr>
        <w:t>и</w:t>
      </w:r>
      <w:r w:rsidRPr="00671175">
        <w:rPr>
          <w:b/>
        </w:rPr>
        <w:t>нии сети против насилия в школах и с помощью проведения среди уч</w:t>
      </w:r>
      <w:r w:rsidRPr="00671175">
        <w:rPr>
          <w:b/>
        </w:rPr>
        <w:t>а</w:t>
      </w:r>
      <w:r w:rsidRPr="00671175">
        <w:rPr>
          <w:b/>
        </w:rPr>
        <w:t xml:space="preserve">щихся, сотрудников школ и родителей периодических опросов </w:t>
      </w:r>
      <w:r>
        <w:rPr>
          <w:b/>
        </w:rPr>
        <w:t>в</w:t>
      </w:r>
      <w:r w:rsidRPr="00671175">
        <w:rPr>
          <w:b/>
        </w:rPr>
        <w:t xml:space="preserve"> цел</w:t>
      </w:r>
      <w:r>
        <w:rPr>
          <w:b/>
        </w:rPr>
        <w:t>ях обеспечения</w:t>
      </w:r>
      <w:r w:rsidRPr="00671175">
        <w:rPr>
          <w:b/>
        </w:rPr>
        <w:t xml:space="preserve"> более глубокого понимания отношений между учащимися в школах и формирования атмосферы терпимости, мира и понимания кул</w:t>
      </w:r>
      <w:r w:rsidRPr="00671175">
        <w:rPr>
          <w:b/>
        </w:rPr>
        <w:t>ь</w:t>
      </w:r>
      <w:r w:rsidRPr="00671175">
        <w:rPr>
          <w:b/>
        </w:rPr>
        <w:t>турного разн</w:t>
      </w:r>
      <w:r w:rsidRPr="00671175">
        <w:rPr>
          <w:b/>
        </w:rPr>
        <w:t>о</w:t>
      </w:r>
      <w:r w:rsidRPr="00671175">
        <w:rPr>
          <w:b/>
        </w:rPr>
        <w:t>образия в школах; и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d)</w:t>
      </w:r>
      <w:r w:rsidRPr="00671175">
        <w:rPr>
          <w:b/>
        </w:rPr>
        <w:tab/>
        <w:t>обращаться по этим вопросам за помощью, в частности, в ЮНИСЕФ и Организацию Объединенных Наций по вопросам образов</w:t>
      </w:r>
      <w:r w:rsidRPr="00671175">
        <w:rPr>
          <w:b/>
        </w:rPr>
        <w:t>а</w:t>
      </w:r>
      <w:r w:rsidRPr="00671175">
        <w:rPr>
          <w:b/>
        </w:rPr>
        <w:t>ния, науки и культуры.</w:t>
      </w:r>
    </w:p>
    <w:p w:rsidR="00894ED4" w:rsidRPr="00671175" w:rsidRDefault="00894ED4" w:rsidP="00894ED4">
      <w:pPr>
        <w:pStyle w:val="H1GR"/>
      </w:pPr>
      <w:r w:rsidRPr="00671175">
        <w:tab/>
        <w:t>G.</w:t>
      </w:r>
      <w:r w:rsidRPr="00671175">
        <w:tab/>
        <w:t>Специальные меры защиты (статьи 22, 30, 38, 39, 40, 37 b)−d), 32−36 Конвенции)</w:t>
      </w:r>
    </w:p>
    <w:p w:rsidR="00894ED4" w:rsidRPr="00671175" w:rsidRDefault="00894ED4" w:rsidP="00894ED4">
      <w:pPr>
        <w:pStyle w:val="H23GR0"/>
      </w:pPr>
      <w:r w:rsidRPr="00671175">
        <w:tab/>
      </w:r>
      <w:r w:rsidRPr="00671175">
        <w:tab/>
        <w:t>Дети из числа просителей убежища и беженцев</w:t>
      </w:r>
    </w:p>
    <w:p w:rsidR="00894ED4" w:rsidRPr="00671175" w:rsidRDefault="00894ED4" w:rsidP="00894ED4">
      <w:pPr>
        <w:pStyle w:val="SingleTxtGR"/>
      </w:pPr>
      <w:r w:rsidRPr="00671175">
        <w:t>62.</w:t>
      </w:r>
      <w:r w:rsidRPr="00671175">
        <w:tab/>
        <w:t>Комитет отмечает, что в соответствии со статьей 19 президентского у</w:t>
      </w:r>
      <w:r>
        <w:t>к</w:t>
      </w:r>
      <w:r>
        <w:t>а</w:t>
      </w:r>
      <w:r>
        <w:t>за </w:t>
      </w:r>
      <w:r w:rsidRPr="00671175">
        <w:t>№ 220/2007 о применении директивы Европейского союза об условиях при</w:t>
      </w:r>
      <w:r w:rsidRPr="00671175">
        <w:t>е</w:t>
      </w:r>
      <w:r w:rsidRPr="00671175">
        <w:t xml:space="preserve">ма </w:t>
      </w:r>
      <w:r>
        <w:t>Г</w:t>
      </w:r>
      <w:r w:rsidRPr="00671175">
        <w:t xml:space="preserve">осударственный прокурор по делам несовершеннолетних и, </w:t>
      </w:r>
      <w:r>
        <w:t>в</w:t>
      </w:r>
      <w:r w:rsidRPr="00671175">
        <w:t xml:space="preserve"> его отсутс</w:t>
      </w:r>
      <w:r w:rsidRPr="00671175">
        <w:t>т</w:t>
      </w:r>
      <w:r w:rsidRPr="00671175">
        <w:t>ви</w:t>
      </w:r>
      <w:r>
        <w:t>е</w:t>
      </w:r>
      <w:r w:rsidRPr="00671175">
        <w:t xml:space="preserve">, </w:t>
      </w:r>
      <w:r>
        <w:t xml:space="preserve">уполномоченный </w:t>
      </w:r>
      <w:r w:rsidR="000C7A13">
        <w:t>Г</w:t>
      </w:r>
      <w:r w:rsidRPr="00671175">
        <w:t>осударственный прокурор первой инстанции выступа</w:t>
      </w:r>
      <w:r>
        <w:t>ет</w:t>
      </w:r>
      <w:r w:rsidRPr="00671175">
        <w:t xml:space="preserve"> в качестве временного опекуна и принима</w:t>
      </w:r>
      <w:r>
        <w:t>ет</w:t>
      </w:r>
      <w:r w:rsidRPr="00671175">
        <w:t xml:space="preserve"> все необходимые меры для назн</w:t>
      </w:r>
      <w:r w:rsidRPr="00671175">
        <w:t>а</w:t>
      </w:r>
      <w:r w:rsidRPr="00671175">
        <w:t>чения опекуна каждому ребенку из числа просителей убежища или беженцев и что законодательство государства-участника (президентский указ № 114/2010 о процедурах предоставления убежища в Греции) предусматривает при возни</w:t>
      </w:r>
      <w:r w:rsidRPr="00671175">
        <w:t>к</w:t>
      </w:r>
      <w:r w:rsidRPr="00671175">
        <w:t xml:space="preserve">новении сомнений в возрасте заявителя процедуры установления возраста с помощью медицинского </w:t>
      </w:r>
      <w:r>
        <w:t>освидетельствования</w:t>
      </w:r>
      <w:r w:rsidRPr="00671175">
        <w:t xml:space="preserve">. Комитет </w:t>
      </w:r>
      <w:r>
        <w:t xml:space="preserve">отмечает </w:t>
      </w:r>
      <w:r w:rsidRPr="00671175">
        <w:t>также начатую государством-участником в сотрудничестве с ФРОНТЕКС программу по пр</w:t>
      </w:r>
      <w:r w:rsidRPr="00671175">
        <w:t>о</w:t>
      </w:r>
      <w:r w:rsidRPr="00671175">
        <w:t>верке и инструктажу, которая предназначена для определения возраста и гра</w:t>
      </w:r>
      <w:r w:rsidRPr="00671175">
        <w:t>ж</w:t>
      </w:r>
      <w:r w:rsidRPr="00671175">
        <w:t>данства детей из числа просителей убежища и беженцев. Однако Комитет в</w:t>
      </w:r>
      <w:r w:rsidRPr="00671175">
        <w:t>ы</w:t>
      </w:r>
      <w:r w:rsidRPr="00671175">
        <w:t>ражает свою обеспокоенность по поводу того, что прокуроры не имеют во</w:t>
      </w:r>
      <w:r w:rsidRPr="00671175">
        <w:t>з</w:t>
      </w:r>
      <w:r w:rsidRPr="00671175">
        <w:t>можности возложить на ответственное лицо или учреждение фун</w:t>
      </w:r>
      <w:r w:rsidRPr="00671175">
        <w:t>к</w:t>
      </w:r>
      <w:r w:rsidRPr="00671175">
        <w:t xml:space="preserve">ции опекуна либо передать такие функции руководителям </w:t>
      </w:r>
      <w:r>
        <w:t>центров</w:t>
      </w:r>
      <w:r w:rsidRPr="00671175">
        <w:t xml:space="preserve"> по приему несоверше</w:t>
      </w:r>
      <w:r w:rsidRPr="00671175">
        <w:t>н</w:t>
      </w:r>
      <w:r w:rsidRPr="00671175">
        <w:t>нолетних, а также по поводу того, что обязанности временных опекунов носят н</w:t>
      </w:r>
      <w:r w:rsidRPr="00671175">
        <w:t>е</w:t>
      </w:r>
      <w:r w:rsidRPr="00671175">
        <w:t xml:space="preserve">определенный и нечеткий характер. 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t>63.</w:t>
      </w:r>
      <w:r w:rsidRPr="00671175">
        <w:tab/>
      </w:r>
      <w:r w:rsidRPr="00671175">
        <w:rPr>
          <w:b/>
        </w:rPr>
        <w:t>Комитет призывает государство-участник: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a)</w:t>
      </w:r>
      <w:r w:rsidRPr="00671175">
        <w:rPr>
          <w:b/>
        </w:rPr>
        <w:tab/>
        <w:t xml:space="preserve">внести соответствующие поправки в национальные законы в целях содействия созданию </w:t>
      </w:r>
      <w:r>
        <w:rPr>
          <w:b/>
        </w:rPr>
        <w:t>функциональной</w:t>
      </w:r>
      <w:r w:rsidRPr="00671175">
        <w:rPr>
          <w:b/>
        </w:rPr>
        <w:t>, конструктивной и эффе</w:t>
      </w:r>
      <w:r w:rsidRPr="00671175">
        <w:rPr>
          <w:b/>
        </w:rPr>
        <w:t>к</w:t>
      </w:r>
      <w:r w:rsidRPr="00671175">
        <w:rPr>
          <w:b/>
        </w:rPr>
        <w:t>тивной системы опеки над несопровождаемыми и разлученными с семь</w:t>
      </w:r>
      <w:r w:rsidRPr="00671175">
        <w:rPr>
          <w:b/>
        </w:rPr>
        <w:t>я</w:t>
      </w:r>
      <w:r w:rsidRPr="00671175">
        <w:rPr>
          <w:b/>
        </w:rPr>
        <w:t>ми несовершеннолетними;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b)</w:t>
      </w:r>
      <w:r w:rsidRPr="00671175">
        <w:rPr>
          <w:b/>
        </w:rPr>
        <w:tab/>
        <w:t>обеспечивать оперативное назначение несопровождаемым д</w:t>
      </w:r>
      <w:r w:rsidRPr="00671175">
        <w:rPr>
          <w:b/>
        </w:rPr>
        <w:t>е</w:t>
      </w:r>
      <w:r w:rsidRPr="00671175">
        <w:rPr>
          <w:b/>
        </w:rPr>
        <w:t>тям из числа просителей убежища юридического представителя в целях получения ими эффективного доступа к процедуре предоставления убеж</w:t>
      </w:r>
      <w:r w:rsidRPr="00671175">
        <w:rPr>
          <w:b/>
        </w:rPr>
        <w:t>и</w:t>
      </w:r>
      <w:r w:rsidRPr="00671175">
        <w:rPr>
          <w:b/>
        </w:rPr>
        <w:t>ща, а также помощи и защиты, включая бесплатные услуги по устному п</w:t>
      </w:r>
      <w:r w:rsidRPr="00671175">
        <w:rPr>
          <w:b/>
        </w:rPr>
        <w:t>е</w:t>
      </w:r>
      <w:r w:rsidRPr="00671175">
        <w:rPr>
          <w:b/>
        </w:rPr>
        <w:t>реводу; и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c)</w:t>
      </w:r>
      <w:r w:rsidRPr="00671175">
        <w:rPr>
          <w:b/>
        </w:rPr>
        <w:tab/>
        <w:t>принять дополняемую проце</w:t>
      </w:r>
      <w:r>
        <w:rPr>
          <w:b/>
        </w:rPr>
        <w:t>ссуальн</w:t>
      </w:r>
      <w:r w:rsidRPr="00671175">
        <w:rPr>
          <w:b/>
        </w:rPr>
        <w:t>ыми гарантиями общен</w:t>
      </w:r>
      <w:r w:rsidRPr="00671175">
        <w:rPr>
          <w:b/>
        </w:rPr>
        <w:t>а</w:t>
      </w:r>
      <w:r w:rsidRPr="00671175">
        <w:rPr>
          <w:b/>
        </w:rPr>
        <w:t>циональную процедуру определения наилучших интересов, которой бы могли руководствоваться государственные органы</w:t>
      </w:r>
      <w:r>
        <w:rPr>
          <w:b/>
        </w:rPr>
        <w:t>,</w:t>
      </w:r>
      <w:r w:rsidRPr="00671175">
        <w:rPr>
          <w:b/>
        </w:rPr>
        <w:t xml:space="preserve"> частные учреждения и административные власти в своих действиях в отношении детей, явля</w:t>
      </w:r>
      <w:r w:rsidRPr="00671175">
        <w:rPr>
          <w:b/>
        </w:rPr>
        <w:t>ю</w:t>
      </w:r>
      <w:r w:rsidRPr="00671175">
        <w:rPr>
          <w:b/>
        </w:rPr>
        <w:t>щихся гражданами третьих стран.</w:t>
      </w:r>
    </w:p>
    <w:p w:rsidR="00894ED4" w:rsidRPr="00671175" w:rsidRDefault="00894ED4" w:rsidP="00894ED4">
      <w:pPr>
        <w:pStyle w:val="SingleTxtGR"/>
      </w:pPr>
      <w:r w:rsidRPr="00671175">
        <w:t>64.</w:t>
      </w:r>
      <w:r w:rsidRPr="00671175">
        <w:tab/>
        <w:t>Отмечая усилия, которые государство-участник прилагало после ра</w:t>
      </w:r>
      <w:r w:rsidRPr="00671175">
        <w:t>с</w:t>
      </w:r>
      <w:r w:rsidRPr="00671175">
        <w:t>смотрения предыдущего доклада в 2002 году в отношении расширения возмо</w:t>
      </w:r>
      <w:r w:rsidRPr="00671175">
        <w:t>ж</w:t>
      </w:r>
      <w:r w:rsidRPr="00671175">
        <w:t>ностей для приема несопровождаемых и/или</w:t>
      </w:r>
      <w:r>
        <w:t xml:space="preserve"> разлученных с семьями детей, а </w:t>
      </w:r>
      <w:r w:rsidRPr="00671175">
        <w:t>также новый закон № 3928/2011 об учреждении новых центров первоначал</w:t>
      </w:r>
      <w:r w:rsidRPr="00671175">
        <w:t>ь</w:t>
      </w:r>
      <w:r w:rsidRPr="00671175">
        <w:t xml:space="preserve">ного приема, который </w:t>
      </w:r>
      <w:r>
        <w:t xml:space="preserve">должен </w:t>
      </w:r>
      <w:r w:rsidRPr="00671175">
        <w:t>полностью вступит</w:t>
      </w:r>
      <w:r>
        <w:t>ь</w:t>
      </w:r>
      <w:r w:rsidRPr="00671175">
        <w:t xml:space="preserve"> в силу осенью 2012 года и будет предусматривать проверку и расселение детей-мигрантов и несопрово</w:t>
      </w:r>
      <w:r w:rsidRPr="00671175">
        <w:t>ж</w:t>
      </w:r>
      <w:r w:rsidRPr="00671175">
        <w:t>даемых детей, Комитет</w:t>
      </w:r>
      <w:r>
        <w:t>, тем не менее,</w:t>
      </w:r>
      <w:r w:rsidRPr="00671175">
        <w:t xml:space="preserve"> вновь напоминает о своей обеспокоенн</w:t>
      </w:r>
      <w:r w:rsidRPr="00671175">
        <w:t>о</w:t>
      </w:r>
      <w:r w:rsidRPr="00671175">
        <w:t xml:space="preserve">сти по поводу неудовлетворительных условий для приема несопровождаемых и/или </w:t>
      </w:r>
      <w:r>
        <w:t>разлученных с семьями</w:t>
      </w:r>
      <w:r w:rsidRPr="00671175">
        <w:t xml:space="preserve"> детей.</w:t>
      </w:r>
    </w:p>
    <w:p w:rsidR="00894ED4" w:rsidRPr="00671175" w:rsidRDefault="00894ED4" w:rsidP="00894ED4">
      <w:pPr>
        <w:pStyle w:val="SingleTxtGR"/>
        <w:keepNext/>
        <w:rPr>
          <w:b/>
        </w:rPr>
      </w:pPr>
      <w:r w:rsidRPr="00671175">
        <w:t>65.</w:t>
      </w:r>
      <w:r w:rsidRPr="00671175">
        <w:tab/>
      </w:r>
      <w:r w:rsidRPr="00671175">
        <w:rPr>
          <w:b/>
        </w:rPr>
        <w:t>Комитет рекомендует государству-участнику:</w:t>
      </w:r>
    </w:p>
    <w:p w:rsidR="00894ED4" w:rsidRPr="00671175" w:rsidRDefault="00894ED4" w:rsidP="00894ED4">
      <w:pPr>
        <w:pStyle w:val="SingleTxtGR"/>
        <w:keepNext/>
        <w:rPr>
          <w:b/>
        </w:rPr>
      </w:pPr>
      <w:r w:rsidRPr="00671175">
        <w:rPr>
          <w:b/>
        </w:rPr>
        <w:tab/>
        <w:t>a)</w:t>
      </w:r>
      <w:r w:rsidRPr="00671175">
        <w:rPr>
          <w:b/>
        </w:rPr>
        <w:tab/>
        <w:t>обеспечивать, чтобы дети, которые самостоятельно или вместе с семьей въезжают в страну без надлежащих документов, не подвергались задержанию и содержались во временных изоляторах только в действ</w:t>
      </w:r>
      <w:r w:rsidRPr="00671175">
        <w:rPr>
          <w:b/>
        </w:rPr>
        <w:t>и</w:t>
      </w:r>
      <w:r w:rsidRPr="00671175">
        <w:rPr>
          <w:b/>
        </w:rPr>
        <w:t>тельно исключительных обстоятельствах и в течение как можно более к</w:t>
      </w:r>
      <w:r w:rsidRPr="00671175">
        <w:rPr>
          <w:b/>
        </w:rPr>
        <w:t>о</w:t>
      </w:r>
      <w:r w:rsidRPr="00671175">
        <w:rPr>
          <w:b/>
        </w:rPr>
        <w:t>роткого необходимого периода времени;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b)</w:t>
      </w:r>
      <w:r w:rsidRPr="00671175">
        <w:rPr>
          <w:b/>
        </w:rPr>
        <w:tab/>
        <w:t>строить новые приемные центры и расширять площадь име</w:t>
      </w:r>
      <w:r w:rsidRPr="00671175">
        <w:rPr>
          <w:b/>
        </w:rPr>
        <w:t>ю</w:t>
      </w:r>
      <w:r w:rsidRPr="00671175">
        <w:rPr>
          <w:b/>
        </w:rPr>
        <w:t>щихся помещений, обеспечивая в них надлежащие условия;</w:t>
      </w:r>
      <w:r w:rsidR="00C878D3">
        <w:rPr>
          <w:b/>
        </w:rPr>
        <w:t xml:space="preserve"> и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c)</w:t>
      </w:r>
      <w:r w:rsidRPr="00671175">
        <w:rPr>
          <w:b/>
        </w:rPr>
        <w:tab/>
        <w:t xml:space="preserve">подписать в соответствии с планами меморандум о </w:t>
      </w:r>
      <w:r>
        <w:rPr>
          <w:b/>
        </w:rPr>
        <w:t>договоре</w:t>
      </w:r>
      <w:r>
        <w:rPr>
          <w:b/>
        </w:rPr>
        <w:t>н</w:t>
      </w:r>
      <w:r>
        <w:rPr>
          <w:b/>
        </w:rPr>
        <w:t>ности</w:t>
      </w:r>
      <w:r w:rsidRPr="00671175">
        <w:rPr>
          <w:b/>
        </w:rPr>
        <w:t xml:space="preserve"> с Международным комитетом Красного Креста об оказании помощи несопровождаемым несовершеннолетним иностранного происхожд</w:t>
      </w:r>
      <w:r w:rsidRPr="00671175">
        <w:rPr>
          <w:b/>
        </w:rPr>
        <w:t>е</w:t>
      </w:r>
      <w:r w:rsidRPr="00671175">
        <w:rPr>
          <w:b/>
        </w:rPr>
        <w:t>ния.</w:t>
      </w:r>
    </w:p>
    <w:p w:rsidR="00894ED4" w:rsidRPr="00671175" w:rsidRDefault="00894ED4" w:rsidP="00894ED4">
      <w:pPr>
        <w:pStyle w:val="H23GR0"/>
      </w:pPr>
      <w:r w:rsidRPr="00671175">
        <w:tab/>
      </w:r>
      <w:r w:rsidRPr="00671175">
        <w:tab/>
        <w:t xml:space="preserve">Беспризорные дети </w:t>
      </w:r>
    </w:p>
    <w:p w:rsidR="00894ED4" w:rsidRPr="00671175" w:rsidRDefault="00894ED4" w:rsidP="00894ED4">
      <w:pPr>
        <w:pStyle w:val="SingleTxtGR"/>
      </w:pPr>
      <w:r w:rsidRPr="00671175">
        <w:t>66.</w:t>
      </w:r>
      <w:r w:rsidRPr="00671175">
        <w:tab/>
        <w:t>Принимая во внимание дело об интернате Святой великомученицы Ва</w:t>
      </w:r>
      <w:r w:rsidRPr="00671175">
        <w:t>р</w:t>
      </w:r>
      <w:r w:rsidRPr="00671175">
        <w:t>вары, связанное с исчезновением из него 502 из 661 ребенка рома, которые я</w:t>
      </w:r>
      <w:r w:rsidRPr="00671175">
        <w:t>в</w:t>
      </w:r>
      <w:r w:rsidRPr="00671175">
        <w:t>лялись гражданами Албании и были помещены в него в 1998–2001 годах, К</w:t>
      </w:r>
      <w:r w:rsidRPr="00671175">
        <w:t>о</w:t>
      </w:r>
      <w:r w:rsidRPr="00671175">
        <w:t>митет выражает серьезную обеспокоенность по поводу того, что государство-участник не разработало комплексный подход к обращению с беспризорными детьми. Он особ</w:t>
      </w:r>
      <w:r>
        <w:t>енно обеспокоен</w:t>
      </w:r>
      <w:r w:rsidRPr="00671175">
        <w:t xml:space="preserve"> ограниченностью и недо</w:t>
      </w:r>
      <w:r>
        <w:t>статочной до</w:t>
      </w:r>
      <w:r w:rsidRPr="00671175">
        <w:t>ступн</w:t>
      </w:r>
      <w:r w:rsidRPr="00671175">
        <w:t>о</w:t>
      </w:r>
      <w:r w:rsidRPr="00671175">
        <w:t>стью социальных услуг, направленных на защиту и социальную интеграцию беспр</w:t>
      </w:r>
      <w:r w:rsidRPr="00671175">
        <w:t>и</w:t>
      </w:r>
      <w:r w:rsidRPr="00671175">
        <w:t xml:space="preserve">зорных детей, в том числе недостаточной вместимостью приютов. 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t>67.</w:t>
      </w:r>
      <w:r w:rsidRPr="00671175">
        <w:tab/>
      </w:r>
      <w:r w:rsidRPr="00671175">
        <w:rPr>
          <w:b/>
        </w:rPr>
        <w:t>Комитет рекомендует государству-участнику: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a)</w:t>
      </w:r>
      <w:r w:rsidRPr="00671175">
        <w:rPr>
          <w:b/>
        </w:rPr>
        <w:tab/>
        <w:t xml:space="preserve">проводить систематическую оценку положения беспризорных детей в целях получения </w:t>
      </w:r>
      <w:r>
        <w:rPr>
          <w:b/>
        </w:rPr>
        <w:t>точного</w:t>
      </w:r>
      <w:r w:rsidRPr="00671175">
        <w:rPr>
          <w:b/>
        </w:rPr>
        <w:t xml:space="preserve"> представления о коренных причинах и масштабах проблемы;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b)</w:t>
      </w:r>
      <w:r w:rsidRPr="00671175">
        <w:rPr>
          <w:b/>
        </w:rPr>
        <w:tab/>
        <w:t>разработать и принять к осуществлению национальную стр</w:t>
      </w:r>
      <w:r w:rsidRPr="00671175">
        <w:rPr>
          <w:b/>
        </w:rPr>
        <w:t>а</w:t>
      </w:r>
      <w:r w:rsidRPr="00671175">
        <w:rPr>
          <w:b/>
        </w:rPr>
        <w:t xml:space="preserve">тегию в отношении живущих и/или работающих на улице детей </w:t>
      </w:r>
      <w:r>
        <w:rPr>
          <w:b/>
        </w:rPr>
        <w:t>в</w:t>
      </w:r>
      <w:r w:rsidRPr="00671175">
        <w:rPr>
          <w:b/>
        </w:rPr>
        <w:t xml:space="preserve"> цел</w:t>
      </w:r>
      <w:r>
        <w:rPr>
          <w:b/>
        </w:rPr>
        <w:t>ях</w:t>
      </w:r>
      <w:r w:rsidRPr="00671175">
        <w:rPr>
          <w:b/>
        </w:rPr>
        <w:t xml:space="preserve"> проведения соответствующей профилактической работы, поддержки и с</w:t>
      </w:r>
      <w:r w:rsidRPr="00671175">
        <w:rPr>
          <w:b/>
        </w:rPr>
        <w:t>о</w:t>
      </w:r>
      <w:r w:rsidRPr="00671175">
        <w:rPr>
          <w:b/>
        </w:rPr>
        <w:t>циальной интеграции таких детей, а также комплексные программы в и</w:t>
      </w:r>
      <w:r w:rsidRPr="00671175">
        <w:rPr>
          <w:b/>
        </w:rPr>
        <w:t>н</w:t>
      </w:r>
      <w:r w:rsidRPr="00671175">
        <w:rPr>
          <w:b/>
        </w:rPr>
        <w:t>тересах беспризорных детей;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c)</w:t>
      </w:r>
      <w:r w:rsidRPr="00671175">
        <w:rPr>
          <w:b/>
        </w:rPr>
        <w:tab/>
        <w:t>увеличить количество и повысить качество приютов и центров психологической реабилитации беспризорных детей, укомплектовать их квалифицированным персоналом и обеспечить достаточными ресурсами;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d)</w:t>
      </w:r>
      <w:r w:rsidRPr="00671175">
        <w:rPr>
          <w:b/>
        </w:rPr>
        <w:tab/>
        <w:t xml:space="preserve">в </w:t>
      </w:r>
      <w:r>
        <w:rPr>
          <w:b/>
        </w:rPr>
        <w:t xml:space="preserve">рамках </w:t>
      </w:r>
      <w:r w:rsidRPr="00671175">
        <w:rPr>
          <w:b/>
        </w:rPr>
        <w:t>координации с НПО обеспечивать надлежащую защ</w:t>
      </w:r>
      <w:r w:rsidRPr="00671175">
        <w:rPr>
          <w:b/>
        </w:rPr>
        <w:t>и</w:t>
      </w:r>
      <w:r w:rsidRPr="00671175">
        <w:rPr>
          <w:b/>
        </w:rPr>
        <w:t xml:space="preserve">ту беспризорных детей, включая создание семейной обстановки, оказание соответствующих медицинских услуг, предоставление возможностей для посещения школы и другой социальной поддержки; </w:t>
      </w:r>
      <w:r>
        <w:rPr>
          <w:b/>
        </w:rPr>
        <w:t>и</w:t>
      </w:r>
    </w:p>
    <w:p w:rsidR="00894ED4" w:rsidRPr="00671175" w:rsidRDefault="00894ED4" w:rsidP="00894ED4">
      <w:pPr>
        <w:pStyle w:val="SingleTxtGR"/>
        <w:rPr>
          <w:b/>
        </w:rPr>
      </w:pPr>
      <w:r w:rsidRPr="00671175">
        <w:rPr>
          <w:b/>
        </w:rPr>
        <w:tab/>
        <w:t>e)</w:t>
      </w:r>
      <w:r w:rsidRPr="00671175">
        <w:rPr>
          <w:b/>
        </w:rPr>
        <w:tab/>
        <w:t>поддерживать программы воссоединения семей, когда это отв</w:t>
      </w:r>
      <w:r w:rsidRPr="00671175">
        <w:rPr>
          <w:b/>
        </w:rPr>
        <w:t>е</w:t>
      </w:r>
      <w:r w:rsidRPr="00671175">
        <w:rPr>
          <w:b/>
        </w:rPr>
        <w:t>чает наилучшим интересам ребенка.</w:t>
      </w:r>
    </w:p>
    <w:p w:rsidR="00894ED4" w:rsidRPr="00671175" w:rsidRDefault="00894ED4" w:rsidP="00894ED4">
      <w:pPr>
        <w:pStyle w:val="H23GR0"/>
      </w:pPr>
      <w:r w:rsidRPr="00671175">
        <w:tab/>
      </w:r>
      <w:r w:rsidRPr="00671175">
        <w:tab/>
        <w:t>Отправление правосудия в отношении несовершеннолетних</w:t>
      </w:r>
    </w:p>
    <w:p w:rsidR="00894ED4" w:rsidRPr="00671175" w:rsidRDefault="00894ED4" w:rsidP="00894ED4">
      <w:pPr>
        <w:pStyle w:val="SingleTxtGR"/>
      </w:pPr>
      <w:r w:rsidRPr="00671175">
        <w:t>68.</w:t>
      </w:r>
      <w:r w:rsidRPr="00671175">
        <w:tab/>
      </w:r>
      <w:r>
        <w:t>Отмечая</w:t>
      </w:r>
      <w:r w:rsidRPr="00671175">
        <w:t>, что</w:t>
      </w:r>
      <w:r>
        <w:t>, как явствует из ответов</w:t>
      </w:r>
      <w:r w:rsidRPr="00671175">
        <w:t xml:space="preserve"> на пер</w:t>
      </w:r>
      <w:r w:rsidRPr="00671175">
        <w:t>е</w:t>
      </w:r>
      <w:r w:rsidRPr="00671175">
        <w:t>чень вопросов (CRC/C/GRC/Q/2-3/Add.1, пункт 25)</w:t>
      </w:r>
      <w:r>
        <w:t>,</w:t>
      </w:r>
      <w:r w:rsidRPr="00671175">
        <w:t xml:space="preserve"> были созданы два редакц</w:t>
      </w:r>
      <w:r w:rsidRPr="00671175">
        <w:t>и</w:t>
      </w:r>
      <w:r w:rsidRPr="00671175">
        <w:t xml:space="preserve">онных комитета для </w:t>
      </w:r>
      <w:r>
        <w:t>пересмотра</w:t>
      </w:r>
      <w:r w:rsidRPr="00671175">
        <w:t xml:space="preserve"> Уголовного и Уголовно-процессуального кодексов в целях обе</w:t>
      </w:r>
      <w:r w:rsidRPr="00671175">
        <w:t>с</w:t>
      </w:r>
      <w:r w:rsidRPr="00671175">
        <w:t>печения их полного соответствия принципам и положениям Конвенции, Ком</w:t>
      </w:r>
      <w:r w:rsidRPr="00671175">
        <w:t>и</w:t>
      </w:r>
      <w:r w:rsidRPr="00671175">
        <w:t xml:space="preserve">тет в то же время </w:t>
      </w:r>
      <w:r>
        <w:t>по-прежнему</w:t>
      </w:r>
      <w:r w:rsidRPr="00671175">
        <w:t xml:space="preserve"> обеспокоен сохранением некоторых нормати</w:t>
      </w:r>
      <w:r w:rsidRPr="00671175">
        <w:t>в</w:t>
      </w:r>
      <w:r w:rsidRPr="00671175">
        <w:t>ных положений, в которых указывается, что возраст совершеннолетия соста</w:t>
      </w:r>
      <w:r w:rsidRPr="00671175">
        <w:t>в</w:t>
      </w:r>
      <w:r w:rsidRPr="00671175">
        <w:t>ляет 17 лет (статьи 150 и 155 Уголовно-процессуального ко</w:t>
      </w:r>
      <w:r>
        <w:t>декса и статьи 347 и </w:t>
      </w:r>
      <w:r w:rsidRPr="00671175">
        <w:t>469 Уголовного кодекса). Комитет отмечает, что положения о возможности тюремного заключения ребенка сроком на 20 лет в 2010 году были измен</w:t>
      </w:r>
      <w:r w:rsidRPr="00671175">
        <w:t>е</w:t>
      </w:r>
      <w:r w:rsidRPr="00671175">
        <w:t>ны и верхний предел был понижен до 10</w:t>
      </w:r>
      <w:r>
        <w:t> </w:t>
      </w:r>
      <w:r w:rsidRPr="00671175">
        <w:t xml:space="preserve">лет, а в исключительных случаях </w:t>
      </w:r>
      <w:r>
        <w:t>− до 15 </w:t>
      </w:r>
      <w:r w:rsidRPr="00671175">
        <w:t xml:space="preserve">лет. </w:t>
      </w:r>
      <w:r>
        <w:t xml:space="preserve">Вместе с тем </w:t>
      </w:r>
      <w:r w:rsidRPr="00671175">
        <w:t>Комитет выр</w:t>
      </w:r>
      <w:r w:rsidRPr="00671175">
        <w:t>а</w:t>
      </w:r>
      <w:r w:rsidRPr="00671175">
        <w:t>жает обеспокоенность по поводу:</w:t>
      </w:r>
    </w:p>
    <w:p w:rsidR="000C7A13" w:rsidRPr="00851833" w:rsidRDefault="000C7A13" w:rsidP="000C7A13">
      <w:pPr>
        <w:pStyle w:val="SingleTxtGR"/>
      </w:pPr>
      <w:r w:rsidRPr="00851833">
        <w:tab/>
        <w:t>a)</w:t>
      </w:r>
      <w:r w:rsidRPr="00851833">
        <w:tab/>
        <w:t>возможности задержания и тюремного заключения на срок от 10 до 15 лет детей в возрасте 15 лет;</w:t>
      </w:r>
    </w:p>
    <w:p w:rsidR="000C7A13" w:rsidRPr="00851833" w:rsidRDefault="000C7A13" w:rsidP="000C7A13">
      <w:pPr>
        <w:pStyle w:val="SingleTxtGR"/>
      </w:pPr>
      <w:r w:rsidRPr="00851833">
        <w:tab/>
        <w:t>b)</w:t>
      </w:r>
      <w:r w:rsidRPr="00851833">
        <w:tab/>
        <w:t>длительного предварительного заключения детей и продолжител</w:t>
      </w:r>
      <w:r w:rsidRPr="00851833">
        <w:t>ь</w:t>
      </w:r>
      <w:r w:rsidRPr="00851833">
        <w:t>ных процедур разбир</w:t>
      </w:r>
      <w:r w:rsidRPr="00851833">
        <w:t>а</w:t>
      </w:r>
      <w:r w:rsidRPr="00851833">
        <w:t>тельства;</w:t>
      </w:r>
    </w:p>
    <w:p w:rsidR="000C7A13" w:rsidRPr="00851833" w:rsidRDefault="000C7A13" w:rsidP="000C7A13">
      <w:pPr>
        <w:pStyle w:val="SingleTxtGR"/>
      </w:pPr>
      <w:r w:rsidRPr="00851833">
        <w:tab/>
        <w:t>c)</w:t>
      </w:r>
      <w:r w:rsidRPr="00851833">
        <w:tab/>
        <w:t>сохранения принципа криминализации попрошайничеств</w:t>
      </w:r>
      <w:r>
        <w:t>а</w:t>
      </w:r>
      <w:r w:rsidRPr="00851833">
        <w:t xml:space="preserve"> среди детей;</w:t>
      </w:r>
    </w:p>
    <w:p w:rsidR="000C7A13" w:rsidRPr="00851833" w:rsidRDefault="000C7A13" w:rsidP="000C7A13">
      <w:pPr>
        <w:pStyle w:val="SingleTxtGR"/>
      </w:pPr>
      <w:r w:rsidRPr="00851833">
        <w:tab/>
        <w:t>d)</w:t>
      </w:r>
      <w:r w:rsidRPr="00851833">
        <w:tab/>
        <w:t>отсутствия в Уголовном кодексе государства-участника положений о защите несовершенн</w:t>
      </w:r>
      <w:r w:rsidRPr="00851833">
        <w:t>о</w:t>
      </w:r>
      <w:r w:rsidRPr="00851833">
        <w:t>летних в возрасте 15–18 лет;</w:t>
      </w:r>
    </w:p>
    <w:p w:rsidR="000C7A13" w:rsidRPr="00851833" w:rsidRDefault="000C7A13" w:rsidP="000C7A13">
      <w:pPr>
        <w:pStyle w:val="SingleTxtGR"/>
      </w:pPr>
      <w:r w:rsidRPr="00851833">
        <w:tab/>
        <w:t>e)</w:t>
      </w:r>
      <w:r w:rsidRPr="00851833">
        <w:tab/>
        <w:t>произвольного и дискриминационного характера задержания ин</w:t>
      </w:r>
      <w:r w:rsidRPr="00851833">
        <w:t>о</w:t>
      </w:r>
      <w:r w:rsidRPr="00851833">
        <w:t>странных детей и детей рома сотрудниками правоохранительных органов, н</w:t>
      </w:r>
      <w:r w:rsidRPr="00851833">
        <w:t>е</w:t>
      </w:r>
      <w:r w:rsidRPr="00851833">
        <w:t>смотря на недавние законодательные меры госуда</w:t>
      </w:r>
      <w:r w:rsidRPr="00851833">
        <w:t>р</w:t>
      </w:r>
      <w:r w:rsidRPr="00851833">
        <w:t xml:space="preserve">ства-участника по созданию новых структур социальной защиты </w:t>
      </w:r>
      <w:r>
        <w:t>в</w:t>
      </w:r>
      <w:r w:rsidRPr="00851833">
        <w:t xml:space="preserve"> цел</w:t>
      </w:r>
      <w:r>
        <w:t>ях</w:t>
      </w:r>
      <w:r w:rsidRPr="00851833">
        <w:t xml:space="preserve"> предотвращения виктимизации н</w:t>
      </w:r>
      <w:r w:rsidRPr="00851833">
        <w:t>е</w:t>
      </w:r>
      <w:r w:rsidRPr="00851833">
        <w:t>совершеннолетних и подростковой преступности;</w:t>
      </w:r>
      <w:r>
        <w:t xml:space="preserve"> и</w:t>
      </w:r>
    </w:p>
    <w:p w:rsidR="000C7A13" w:rsidRPr="00851833" w:rsidRDefault="000C7A13" w:rsidP="000C7A13">
      <w:pPr>
        <w:pStyle w:val="SingleTxtGR"/>
      </w:pPr>
      <w:r w:rsidRPr="00851833">
        <w:tab/>
        <w:t>f)</w:t>
      </w:r>
      <w:r w:rsidRPr="00851833">
        <w:tab/>
        <w:t xml:space="preserve">случаев </w:t>
      </w:r>
      <w:r>
        <w:t>обыска в отсутствие адвоката</w:t>
      </w:r>
      <w:r w:rsidRPr="00851833">
        <w:t>, привлечения к судебной о</w:t>
      </w:r>
      <w:r w:rsidRPr="00851833">
        <w:t>т</w:t>
      </w:r>
      <w:r w:rsidRPr="00851833">
        <w:t xml:space="preserve">ветственности и осуждения детей рома в возрасте </w:t>
      </w:r>
      <w:r>
        <w:t xml:space="preserve">9 </w:t>
      </w:r>
      <w:r w:rsidRPr="00851833">
        <w:t>лет за мелкие кражи вопр</w:t>
      </w:r>
      <w:r w:rsidRPr="00851833">
        <w:t>е</w:t>
      </w:r>
      <w:r w:rsidRPr="00851833">
        <w:t>ки положениям статьи 126 Уголовного кодекса.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t>69.</w:t>
      </w:r>
      <w:r w:rsidRPr="00851833">
        <w:tab/>
      </w:r>
      <w:r w:rsidRPr="00851833">
        <w:rPr>
          <w:b/>
        </w:rPr>
        <w:t>Комитет вновь подчеркивает свою ранее принятую рекомендацию (CRC/C/15/Add.170, пункт 79), в которой государству-участнику предлаг</w:t>
      </w:r>
      <w:r w:rsidRPr="00851833">
        <w:rPr>
          <w:b/>
        </w:rPr>
        <w:t>а</w:t>
      </w:r>
      <w:r w:rsidRPr="00851833">
        <w:rPr>
          <w:b/>
        </w:rPr>
        <w:t>лось обеспечить полное соответствие системы правосудия в отношении н</w:t>
      </w:r>
      <w:r w:rsidRPr="00851833">
        <w:rPr>
          <w:b/>
        </w:rPr>
        <w:t>е</w:t>
      </w:r>
      <w:r w:rsidRPr="00851833">
        <w:rPr>
          <w:b/>
        </w:rPr>
        <w:t xml:space="preserve">совершеннолетних положениям Конвенции, </w:t>
      </w:r>
      <w:r>
        <w:rPr>
          <w:b/>
        </w:rPr>
        <w:t>в частности ее статьям 37, 39 и </w:t>
      </w:r>
      <w:r w:rsidRPr="00851833">
        <w:rPr>
          <w:b/>
        </w:rPr>
        <w:t>40, а также другим соответствующим нормативным документам, вкл</w:t>
      </w:r>
      <w:r w:rsidRPr="00851833">
        <w:rPr>
          <w:b/>
        </w:rPr>
        <w:t>ю</w:t>
      </w:r>
      <w:r w:rsidRPr="00851833">
        <w:rPr>
          <w:b/>
        </w:rPr>
        <w:t>чая Минимальные стандартные правила Организации Объединенных Н</w:t>
      </w:r>
      <w:r w:rsidRPr="00851833">
        <w:rPr>
          <w:b/>
        </w:rPr>
        <w:t>а</w:t>
      </w:r>
      <w:r w:rsidRPr="00851833">
        <w:rPr>
          <w:b/>
        </w:rPr>
        <w:t>ций, касающиеся отправления правосудия в отношении несовершенноле</w:t>
      </w:r>
      <w:r w:rsidRPr="00851833">
        <w:rPr>
          <w:b/>
        </w:rPr>
        <w:t>т</w:t>
      </w:r>
      <w:r w:rsidRPr="00851833">
        <w:rPr>
          <w:b/>
        </w:rPr>
        <w:t>них (Пекинские правила), Руководящие принципы Организации Объед</w:t>
      </w:r>
      <w:r w:rsidRPr="00851833">
        <w:rPr>
          <w:b/>
        </w:rPr>
        <w:t>и</w:t>
      </w:r>
      <w:r w:rsidRPr="00851833">
        <w:rPr>
          <w:b/>
        </w:rPr>
        <w:t>ненных Наций для предупреждения преступности среди несовершенноле</w:t>
      </w:r>
      <w:r w:rsidRPr="00851833">
        <w:rPr>
          <w:b/>
        </w:rPr>
        <w:t>т</w:t>
      </w:r>
      <w:r w:rsidRPr="00851833">
        <w:rPr>
          <w:b/>
        </w:rPr>
        <w:t>них (Эр-Риядские руководящие принципы), Правила Организации Объ</w:t>
      </w:r>
      <w:r w:rsidRPr="00851833">
        <w:rPr>
          <w:b/>
        </w:rPr>
        <w:t>е</w:t>
      </w:r>
      <w:r w:rsidRPr="00851833">
        <w:rPr>
          <w:b/>
        </w:rPr>
        <w:t>диненных Наций, касающиеся защиты несовершеннолетних, лишенных свободы (Гаванские правила), Руководящие принципы в отношении дейс</w:t>
      </w:r>
      <w:r w:rsidRPr="00851833">
        <w:rPr>
          <w:b/>
        </w:rPr>
        <w:t>т</w:t>
      </w:r>
      <w:r w:rsidRPr="00851833">
        <w:rPr>
          <w:b/>
        </w:rPr>
        <w:t>вий в интересах несовершеннолетних в системе уголовного правосудия и замечание Комитета общего порядка № 10</w:t>
      </w:r>
      <w:r>
        <w:rPr>
          <w:b/>
        </w:rPr>
        <w:t xml:space="preserve"> </w:t>
      </w:r>
      <w:r w:rsidRPr="00851833">
        <w:rPr>
          <w:b/>
        </w:rPr>
        <w:t>(2007) о правах ребенка в ра</w:t>
      </w:r>
      <w:r w:rsidRPr="00851833">
        <w:rPr>
          <w:b/>
        </w:rPr>
        <w:t>м</w:t>
      </w:r>
      <w:r w:rsidRPr="00851833">
        <w:rPr>
          <w:b/>
        </w:rPr>
        <w:t>ках отпра</w:t>
      </w:r>
      <w:r w:rsidRPr="00851833">
        <w:rPr>
          <w:b/>
        </w:rPr>
        <w:t>в</w:t>
      </w:r>
      <w:r w:rsidRPr="00851833">
        <w:rPr>
          <w:b/>
        </w:rPr>
        <w:t>ления правосудия в отношении несовершеннолетних. В этой связи Комитет настоятельно при</w:t>
      </w:r>
      <w:r>
        <w:rPr>
          <w:b/>
        </w:rPr>
        <w:t>зывает государство-участник</w:t>
      </w:r>
      <w:r w:rsidRPr="00851833">
        <w:rPr>
          <w:b/>
        </w:rPr>
        <w:t>: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a)</w:t>
      </w:r>
      <w:r w:rsidRPr="00851833">
        <w:rPr>
          <w:b/>
        </w:rPr>
        <w:tab/>
        <w:t>установить четкий возраст наступления уголовной ответстве</w:t>
      </w:r>
      <w:r w:rsidRPr="00851833">
        <w:rPr>
          <w:b/>
        </w:rPr>
        <w:t>н</w:t>
      </w:r>
      <w:r w:rsidRPr="00851833">
        <w:rPr>
          <w:b/>
        </w:rPr>
        <w:t>ности в соответствии с международными стандартами;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b)</w:t>
      </w:r>
      <w:r w:rsidRPr="00851833">
        <w:rPr>
          <w:b/>
        </w:rPr>
        <w:tab/>
        <w:t>применять альтернативные лишению свободы меры, с тем чт</w:t>
      </w:r>
      <w:r w:rsidRPr="00851833">
        <w:rPr>
          <w:b/>
        </w:rPr>
        <w:t>о</w:t>
      </w:r>
      <w:r w:rsidRPr="00851833">
        <w:rPr>
          <w:b/>
        </w:rPr>
        <w:t>бы лишение свободы детей в возрасте до 18 лет использовалось только в качестве крайней меры и только на самый к</w:t>
      </w:r>
      <w:r w:rsidRPr="00851833">
        <w:rPr>
          <w:b/>
        </w:rPr>
        <w:t>о</w:t>
      </w:r>
      <w:r w:rsidRPr="00851833">
        <w:rPr>
          <w:b/>
        </w:rPr>
        <w:t>роткий необходимый период времени;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c)</w:t>
      </w:r>
      <w:r w:rsidRPr="00851833">
        <w:rPr>
          <w:b/>
        </w:rPr>
        <w:tab/>
        <w:t>декриминализ</w:t>
      </w:r>
      <w:r>
        <w:rPr>
          <w:b/>
        </w:rPr>
        <w:t>ир</w:t>
      </w:r>
      <w:r w:rsidRPr="00851833">
        <w:rPr>
          <w:b/>
        </w:rPr>
        <w:t>овать попрошайничество среди детей и пара</w:t>
      </w:r>
      <w:r w:rsidRPr="00851833">
        <w:rPr>
          <w:b/>
        </w:rPr>
        <w:t>л</w:t>
      </w:r>
      <w:r w:rsidRPr="00851833">
        <w:rPr>
          <w:b/>
        </w:rPr>
        <w:t>лельно предпринять шаги для недопущения использования этого нововв</w:t>
      </w:r>
      <w:r w:rsidRPr="00851833">
        <w:rPr>
          <w:b/>
        </w:rPr>
        <w:t>е</w:t>
      </w:r>
      <w:r w:rsidRPr="00851833">
        <w:rPr>
          <w:b/>
        </w:rPr>
        <w:t xml:space="preserve">дения совершеннолетними лицами, </w:t>
      </w:r>
      <w:r>
        <w:rPr>
          <w:b/>
        </w:rPr>
        <w:t xml:space="preserve">которые могут </w:t>
      </w:r>
      <w:r w:rsidRPr="00851833">
        <w:rPr>
          <w:b/>
        </w:rPr>
        <w:t>принуждать детей к п</w:t>
      </w:r>
      <w:r w:rsidRPr="00851833">
        <w:rPr>
          <w:b/>
        </w:rPr>
        <w:t>о</w:t>
      </w:r>
      <w:r w:rsidRPr="00851833">
        <w:rPr>
          <w:b/>
        </w:rPr>
        <w:t>прошайничеству;</w:t>
      </w:r>
    </w:p>
    <w:p w:rsidR="000C7A13" w:rsidRPr="00B70620" w:rsidRDefault="000C7A13" w:rsidP="000C7A13">
      <w:pPr>
        <w:pStyle w:val="SingleTxtGR"/>
        <w:rPr>
          <w:b/>
          <w:lang w:val="en-US"/>
        </w:rPr>
      </w:pPr>
      <w:r w:rsidRPr="00851833">
        <w:rPr>
          <w:b/>
        </w:rPr>
        <w:tab/>
        <w:t>d)</w:t>
      </w:r>
      <w:r w:rsidRPr="00851833">
        <w:rPr>
          <w:b/>
        </w:rPr>
        <w:tab/>
        <w:t>принять целенаправленные правовые нормы по защите нес</w:t>
      </w:r>
      <w:r w:rsidRPr="00851833">
        <w:rPr>
          <w:b/>
        </w:rPr>
        <w:t>о</w:t>
      </w:r>
      <w:r w:rsidRPr="00851833">
        <w:rPr>
          <w:b/>
        </w:rPr>
        <w:t xml:space="preserve">вершеннолетних в возрасте от 15 до 18 лет в системе </w:t>
      </w:r>
      <w:r>
        <w:rPr>
          <w:b/>
        </w:rPr>
        <w:t>ювенальной юстиции</w:t>
      </w:r>
      <w:r w:rsidRPr="00851833">
        <w:rPr>
          <w:b/>
        </w:rPr>
        <w:t>;</w:t>
      </w:r>
      <w:r w:rsidR="00C878D3">
        <w:rPr>
          <w:b/>
        </w:rPr>
        <w:t xml:space="preserve"> и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e)</w:t>
      </w:r>
      <w:r w:rsidRPr="00851833">
        <w:rPr>
          <w:b/>
        </w:rPr>
        <w:tab/>
        <w:t>тщательно проанализировать причины чрезмерной предста</w:t>
      </w:r>
      <w:r w:rsidRPr="00851833">
        <w:rPr>
          <w:b/>
        </w:rPr>
        <w:t>в</w:t>
      </w:r>
      <w:r w:rsidRPr="00851833">
        <w:rPr>
          <w:b/>
        </w:rPr>
        <w:t xml:space="preserve">ленности детей-иностранцев и детей рома в системе </w:t>
      </w:r>
      <w:r>
        <w:rPr>
          <w:b/>
        </w:rPr>
        <w:t xml:space="preserve">ювенальной юстиции </w:t>
      </w:r>
      <w:r w:rsidRPr="00851833">
        <w:rPr>
          <w:b/>
        </w:rPr>
        <w:t xml:space="preserve">и обеспечить </w:t>
      </w:r>
      <w:r>
        <w:rPr>
          <w:b/>
        </w:rPr>
        <w:t xml:space="preserve">для </w:t>
      </w:r>
      <w:r w:rsidRPr="00851833">
        <w:rPr>
          <w:b/>
        </w:rPr>
        <w:t>этих детей необходимы</w:t>
      </w:r>
      <w:r>
        <w:rPr>
          <w:b/>
        </w:rPr>
        <w:t>е</w:t>
      </w:r>
      <w:r w:rsidRPr="00851833">
        <w:rPr>
          <w:b/>
        </w:rPr>
        <w:t xml:space="preserve"> правовы</w:t>
      </w:r>
      <w:r>
        <w:rPr>
          <w:b/>
        </w:rPr>
        <w:t>е</w:t>
      </w:r>
      <w:r w:rsidRPr="00851833">
        <w:rPr>
          <w:b/>
        </w:rPr>
        <w:t xml:space="preserve"> гаранти</w:t>
      </w:r>
      <w:r>
        <w:rPr>
          <w:b/>
        </w:rPr>
        <w:t>и</w:t>
      </w:r>
      <w:r w:rsidRPr="00851833">
        <w:rPr>
          <w:b/>
        </w:rPr>
        <w:t>.</w:t>
      </w:r>
    </w:p>
    <w:p w:rsidR="000C7A13" w:rsidRPr="00851833" w:rsidRDefault="000C7A13" w:rsidP="000C7A13">
      <w:pPr>
        <w:pStyle w:val="H23GR0"/>
      </w:pPr>
      <w:r w:rsidRPr="00851833">
        <w:tab/>
      </w:r>
      <w:r w:rsidRPr="00851833">
        <w:tab/>
        <w:t>Дети, являющиеся жертвами и свидетелями преступлений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t>70.</w:t>
      </w:r>
      <w:r w:rsidRPr="00851833">
        <w:tab/>
      </w:r>
      <w:r w:rsidRPr="00851833">
        <w:rPr>
          <w:b/>
        </w:rPr>
        <w:t>Комитет рекомендует государству-участнику путем принятия надл</w:t>
      </w:r>
      <w:r w:rsidRPr="00851833">
        <w:rPr>
          <w:b/>
        </w:rPr>
        <w:t>е</w:t>
      </w:r>
      <w:r w:rsidRPr="00851833">
        <w:rPr>
          <w:b/>
        </w:rPr>
        <w:t xml:space="preserve">жащих норм и </w:t>
      </w:r>
      <w:r>
        <w:rPr>
          <w:b/>
        </w:rPr>
        <w:t xml:space="preserve">положений </w:t>
      </w:r>
      <w:r w:rsidRPr="00851833">
        <w:rPr>
          <w:b/>
        </w:rPr>
        <w:t>обеспечить предусматриваемую Конвенцией з</w:t>
      </w:r>
      <w:r w:rsidRPr="00851833">
        <w:rPr>
          <w:b/>
        </w:rPr>
        <w:t>а</w:t>
      </w:r>
      <w:r w:rsidRPr="00851833">
        <w:rPr>
          <w:b/>
        </w:rPr>
        <w:t>щиту всех детей, являющихся жертвами и/или свидетелями преступлений, на</w:t>
      </w:r>
      <w:r>
        <w:rPr>
          <w:b/>
        </w:rPr>
        <w:t>пример</w:t>
      </w:r>
      <w:r w:rsidRPr="00851833">
        <w:rPr>
          <w:b/>
        </w:rPr>
        <w:t xml:space="preserve"> жертвами надругательств, насилия в семье, сексуальной и эк</w:t>
      </w:r>
      <w:r w:rsidRPr="00851833">
        <w:rPr>
          <w:b/>
        </w:rPr>
        <w:t>о</w:t>
      </w:r>
      <w:r w:rsidRPr="00851833">
        <w:rPr>
          <w:b/>
        </w:rPr>
        <w:t>номической эксплуатации, похищений и торговли людьми, а также свид</w:t>
      </w:r>
      <w:r w:rsidRPr="00851833">
        <w:rPr>
          <w:b/>
        </w:rPr>
        <w:t>е</w:t>
      </w:r>
      <w:r w:rsidRPr="00851833">
        <w:rPr>
          <w:b/>
        </w:rPr>
        <w:t>телями таких преступлений, в том числе совершенных государственными и негосударственными субъектами, с полным учетом Руководящих при</w:t>
      </w:r>
      <w:r w:rsidRPr="00851833">
        <w:rPr>
          <w:b/>
        </w:rPr>
        <w:t>н</w:t>
      </w:r>
      <w:r w:rsidRPr="00851833">
        <w:rPr>
          <w:b/>
        </w:rPr>
        <w:t>ципов, каса</w:t>
      </w:r>
      <w:r w:rsidRPr="00851833">
        <w:rPr>
          <w:b/>
        </w:rPr>
        <w:t>ю</w:t>
      </w:r>
      <w:r w:rsidRPr="00851833">
        <w:rPr>
          <w:b/>
        </w:rPr>
        <w:t>щихся правосудия по вопросам, связанным с участием детей-жертв и детей</w:t>
      </w:r>
      <w:r>
        <w:rPr>
          <w:b/>
        </w:rPr>
        <w:t xml:space="preserve"> − </w:t>
      </w:r>
      <w:r w:rsidRPr="00851833">
        <w:rPr>
          <w:b/>
        </w:rPr>
        <w:t>свидетелей прест</w:t>
      </w:r>
      <w:r>
        <w:rPr>
          <w:b/>
        </w:rPr>
        <w:t>уплений (приложение к резол</w:t>
      </w:r>
      <w:r>
        <w:rPr>
          <w:b/>
        </w:rPr>
        <w:t>ю</w:t>
      </w:r>
      <w:r>
        <w:rPr>
          <w:b/>
        </w:rPr>
        <w:t>ции </w:t>
      </w:r>
      <w:r w:rsidRPr="00851833">
        <w:rPr>
          <w:b/>
        </w:rPr>
        <w:t>2005/20 Эконом</w:t>
      </w:r>
      <w:r w:rsidRPr="00851833">
        <w:rPr>
          <w:b/>
        </w:rPr>
        <w:t>и</w:t>
      </w:r>
      <w:r w:rsidRPr="00851833">
        <w:rPr>
          <w:b/>
        </w:rPr>
        <w:t xml:space="preserve">ческого и Социального Совета от 22 июля 2005 года). </w:t>
      </w:r>
    </w:p>
    <w:p w:rsidR="000C7A13" w:rsidRPr="00851833" w:rsidRDefault="000C7A13" w:rsidP="000C7A13">
      <w:pPr>
        <w:pStyle w:val="H23GR0"/>
      </w:pPr>
      <w:r w:rsidRPr="00851833">
        <w:tab/>
      </w:r>
      <w:r w:rsidRPr="00851833">
        <w:tab/>
        <w:t>Дети, принадлежащие к группам меньшинств</w:t>
      </w:r>
    </w:p>
    <w:p w:rsidR="000C7A13" w:rsidRPr="00851833" w:rsidRDefault="000C7A13" w:rsidP="000C7A13">
      <w:pPr>
        <w:pStyle w:val="H4GR"/>
      </w:pPr>
      <w:r>
        <w:tab/>
      </w:r>
      <w:r>
        <w:tab/>
      </w:r>
      <w:r w:rsidRPr="00851833">
        <w:t>Дети рома</w:t>
      </w:r>
    </w:p>
    <w:p w:rsidR="000C7A13" w:rsidRPr="00851833" w:rsidRDefault="000C7A13" w:rsidP="000C7A13">
      <w:pPr>
        <w:pStyle w:val="SingleTxtGR"/>
      </w:pPr>
      <w:r w:rsidRPr="00851833">
        <w:t>71.</w:t>
      </w:r>
      <w:r w:rsidRPr="00851833">
        <w:tab/>
        <w:t>Принимая к сведению усилия государства-участника по обеспечению р</w:t>
      </w:r>
      <w:r w:rsidRPr="00851833">
        <w:t>а</w:t>
      </w:r>
      <w:r w:rsidRPr="00851833">
        <w:t>венства детей рома при осуществлении своих прав, Комитет</w:t>
      </w:r>
      <w:r>
        <w:t>, тем не менее,</w:t>
      </w:r>
      <w:r w:rsidRPr="00851833">
        <w:t xml:space="preserve"> вновь выражает глубокую обеспокоенность </w:t>
      </w:r>
      <w:r>
        <w:t xml:space="preserve">в связи с </w:t>
      </w:r>
      <w:r w:rsidRPr="00851833">
        <w:t>негативными взглядами, предрассудками и дискриминацией в отношении детей из состава меньшинств, в частности детей рома, особенно в связи с неравенством возможностей, бедн</w:t>
      </w:r>
      <w:r w:rsidRPr="00851833">
        <w:t>о</w:t>
      </w:r>
      <w:r w:rsidRPr="00851833">
        <w:t>стью и отсутствием равного доступа к здравоохранению, образованию, регис</w:t>
      </w:r>
      <w:r w:rsidRPr="00851833">
        <w:t>т</w:t>
      </w:r>
      <w:r w:rsidRPr="00851833">
        <w:t xml:space="preserve">рации </w:t>
      </w:r>
      <w:r>
        <w:t xml:space="preserve">при </w:t>
      </w:r>
      <w:r w:rsidRPr="00851833">
        <w:t>рождени</w:t>
      </w:r>
      <w:r>
        <w:t>и</w:t>
      </w:r>
      <w:r w:rsidRPr="00851833">
        <w:t xml:space="preserve">, жилью, занятости и достойному уровню жизни. Комитет обеспокоен также </w:t>
      </w:r>
      <w:r>
        <w:t>низким уровнем посещаемости</w:t>
      </w:r>
      <w:r w:rsidRPr="00851833">
        <w:t xml:space="preserve"> школы и высокими показат</w:t>
      </w:r>
      <w:r w:rsidRPr="00851833">
        <w:t>е</w:t>
      </w:r>
      <w:r w:rsidRPr="00851833">
        <w:t>лями отсева из школ, а также сегрегацией детей рома в школах.</w:t>
      </w:r>
    </w:p>
    <w:p w:rsidR="000C7A13" w:rsidRPr="00851833" w:rsidRDefault="000C7A13" w:rsidP="00052B89">
      <w:pPr>
        <w:pStyle w:val="SingleTxtGR"/>
        <w:keepNext/>
        <w:rPr>
          <w:b/>
        </w:rPr>
      </w:pPr>
      <w:r w:rsidRPr="00851833">
        <w:t>72.</w:t>
      </w:r>
      <w:r w:rsidRPr="00851833">
        <w:tab/>
      </w:r>
      <w:r w:rsidRPr="00851833">
        <w:rPr>
          <w:b/>
        </w:rPr>
        <w:t>Комитет настоятельно призывает государство-участник: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a)</w:t>
      </w:r>
      <w:r w:rsidRPr="00851833">
        <w:rPr>
          <w:b/>
        </w:rPr>
        <w:tab/>
        <w:t>активизировать усилия по ликвидации дискриминации и пр</w:t>
      </w:r>
      <w:r w:rsidRPr="00851833">
        <w:rPr>
          <w:b/>
        </w:rPr>
        <w:t>о</w:t>
      </w:r>
      <w:r w:rsidRPr="00851833">
        <w:rPr>
          <w:b/>
        </w:rPr>
        <w:t xml:space="preserve">должать в тесном сотрудничестве с общиной рома разработку и </w:t>
      </w:r>
      <w:r>
        <w:rPr>
          <w:b/>
        </w:rPr>
        <w:t>осущест</w:t>
      </w:r>
      <w:r>
        <w:rPr>
          <w:b/>
        </w:rPr>
        <w:t>в</w:t>
      </w:r>
      <w:r>
        <w:rPr>
          <w:b/>
        </w:rPr>
        <w:t xml:space="preserve">ление </w:t>
      </w:r>
      <w:r w:rsidRPr="00851833">
        <w:rPr>
          <w:b/>
        </w:rPr>
        <w:t>политики и программ по обеспечению равного доступа к основным услугам, в частности к здравоохранению и образованию;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b)</w:t>
      </w:r>
      <w:r w:rsidRPr="00851833">
        <w:rPr>
          <w:b/>
        </w:rPr>
        <w:tab/>
        <w:t>выделять достаточные людские</w:t>
      </w:r>
      <w:r>
        <w:rPr>
          <w:b/>
        </w:rPr>
        <w:t>, технические</w:t>
      </w:r>
      <w:r w:rsidRPr="00851833">
        <w:rPr>
          <w:b/>
        </w:rPr>
        <w:t xml:space="preserve"> и финансовые р</w:t>
      </w:r>
      <w:r w:rsidRPr="00851833">
        <w:rPr>
          <w:b/>
        </w:rPr>
        <w:t>е</w:t>
      </w:r>
      <w:r w:rsidRPr="00851833">
        <w:rPr>
          <w:b/>
        </w:rPr>
        <w:t>сурсы на цели последовательного улучшения социально-экономического положения детей рома;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c)</w:t>
      </w:r>
      <w:r w:rsidRPr="00851833">
        <w:rPr>
          <w:b/>
        </w:rPr>
        <w:tab/>
      </w:r>
      <w:r>
        <w:rPr>
          <w:b/>
        </w:rPr>
        <w:t xml:space="preserve">организовать </w:t>
      </w:r>
      <w:r w:rsidRPr="00851833">
        <w:rPr>
          <w:b/>
        </w:rPr>
        <w:t xml:space="preserve">просветительские кампании и </w:t>
      </w:r>
      <w:r>
        <w:rPr>
          <w:b/>
        </w:rPr>
        <w:t xml:space="preserve">учебные </w:t>
      </w:r>
      <w:r w:rsidRPr="00851833">
        <w:rPr>
          <w:b/>
        </w:rPr>
        <w:t>програ</w:t>
      </w:r>
      <w:r w:rsidRPr="00851833">
        <w:rPr>
          <w:b/>
        </w:rPr>
        <w:t>м</w:t>
      </w:r>
      <w:r w:rsidRPr="00851833">
        <w:rPr>
          <w:b/>
        </w:rPr>
        <w:t xml:space="preserve">мы на всех уровнях и во всех регионах, а также разработать </w:t>
      </w:r>
      <w:r>
        <w:rPr>
          <w:b/>
        </w:rPr>
        <w:t>соответс</w:t>
      </w:r>
      <w:r>
        <w:rPr>
          <w:b/>
        </w:rPr>
        <w:t>т</w:t>
      </w:r>
      <w:r>
        <w:rPr>
          <w:b/>
        </w:rPr>
        <w:t xml:space="preserve">вующие </w:t>
      </w:r>
      <w:r w:rsidRPr="00851833">
        <w:rPr>
          <w:b/>
        </w:rPr>
        <w:t>руководящие принципы в интересах изменения негативного о</w:t>
      </w:r>
      <w:r w:rsidRPr="00851833">
        <w:rPr>
          <w:b/>
        </w:rPr>
        <w:t>т</w:t>
      </w:r>
      <w:r w:rsidRPr="00851833">
        <w:rPr>
          <w:b/>
        </w:rPr>
        <w:t>ношения к рома в обществе в целом, в том числе среди сотрудников пол</w:t>
      </w:r>
      <w:r w:rsidRPr="00851833">
        <w:rPr>
          <w:b/>
        </w:rPr>
        <w:t>и</w:t>
      </w:r>
      <w:r w:rsidRPr="00851833">
        <w:rPr>
          <w:b/>
        </w:rPr>
        <w:t>ции и специалистов; и</w:t>
      </w:r>
    </w:p>
    <w:p w:rsidR="000C7A13" w:rsidRPr="00851833" w:rsidRDefault="000C7A13" w:rsidP="000C7A13">
      <w:pPr>
        <w:pStyle w:val="SingleTxtGR"/>
        <w:rPr>
          <w:b/>
        </w:rPr>
      </w:pPr>
      <w:r w:rsidRPr="00851833">
        <w:rPr>
          <w:b/>
        </w:rPr>
        <w:tab/>
        <w:t>d)</w:t>
      </w:r>
      <w:r w:rsidRPr="00851833">
        <w:rPr>
          <w:b/>
        </w:rPr>
        <w:tab/>
        <w:t xml:space="preserve">разработать компоненты школьных учебных программ, в том числе по вопросам истории и культуры рома, </w:t>
      </w:r>
      <w:r>
        <w:rPr>
          <w:b/>
        </w:rPr>
        <w:t>в</w:t>
      </w:r>
      <w:r w:rsidRPr="00851833">
        <w:rPr>
          <w:b/>
        </w:rPr>
        <w:t xml:space="preserve"> цел</w:t>
      </w:r>
      <w:r>
        <w:rPr>
          <w:b/>
        </w:rPr>
        <w:t>ях</w:t>
      </w:r>
      <w:r w:rsidRPr="00851833">
        <w:rPr>
          <w:b/>
        </w:rPr>
        <w:t xml:space="preserve"> содействия формир</w:t>
      </w:r>
      <w:r w:rsidRPr="00851833">
        <w:rPr>
          <w:b/>
        </w:rPr>
        <w:t>о</w:t>
      </w:r>
      <w:r w:rsidRPr="00851833">
        <w:rPr>
          <w:b/>
        </w:rPr>
        <w:t>ванию понимания, терпимости и уважения по отношению к правам рома в греческом обществе.</w:t>
      </w:r>
    </w:p>
    <w:p w:rsidR="000C7A13" w:rsidRPr="00851833" w:rsidRDefault="000C7A13" w:rsidP="000C7A13">
      <w:pPr>
        <w:pStyle w:val="H1GR"/>
      </w:pPr>
      <w:r w:rsidRPr="00851833">
        <w:tab/>
        <w:t>H.</w:t>
      </w:r>
      <w:r w:rsidRPr="00851833">
        <w:tab/>
        <w:t>Ратификация международных договоров о правах человека</w:t>
      </w:r>
    </w:p>
    <w:p w:rsidR="009303CD" w:rsidRDefault="000C7A13" w:rsidP="0049253C">
      <w:pPr>
        <w:pStyle w:val="SingleTxtGR"/>
        <w:rPr>
          <w:b/>
        </w:rPr>
      </w:pPr>
      <w:r w:rsidRPr="00851833">
        <w:t>73.</w:t>
      </w:r>
      <w:r w:rsidRPr="00851833">
        <w:tab/>
      </w:r>
      <w:r w:rsidRPr="00013E93">
        <w:rPr>
          <w:b/>
        </w:rPr>
        <w:t>Комитет рекомендует государству-участнику ратифицировать осно</w:t>
      </w:r>
      <w:r w:rsidRPr="00013E93">
        <w:rPr>
          <w:b/>
        </w:rPr>
        <w:t>в</w:t>
      </w:r>
      <w:r w:rsidRPr="00013E93">
        <w:rPr>
          <w:b/>
        </w:rPr>
        <w:t>ные договоры Организации Объединенных Наций о правах человека и ф</w:t>
      </w:r>
      <w:r w:rsidRPr="00013E93">
        <w:rPr>
          <w:b/>
        </w:rPr>
        <w:t>а</w:t>
      </w:r>
      <w:r w:rsidRPr="00013E93">
        <w:rPr>
          <w:b/>
        </w:rPr>
        <w:t>культати</w:t>
      </w:r>
      <w:r w:rsidRPr="00013E93">
        <w:rPr>
          <w:b/>
        </w:rPr>
        <w:t>в</w:t>
      </w:r>
      <w:r w:rsidRPr="00013E93">
        <w:rPr>
          <w:b/>
        </w:rPr>
        <w:t>ные протоколы к ним, участником которых оно еще не является, а именно Международную конвенцию для защиты всех лиц от насильс</w:t>
      </w:r>
      <w:r w:rsidRPr="00013E93">
        <w:rPr>
          <w:b/>
        </w:rPr>
        <w:t>т</w:t>
      </w:r>
      <w:r w:rsidRPr="00013E93">
        <w:rPr>
          <w:b/>
        </w:rPr>
        <w:t>венных исчезновений, Международную конвенцию о защите прав всех тр</w:t>
      </w:r>
      <w:r w:rsidRPr="00013E93">
        <w:rPr>
          <w:b/>
        </w:rPr>
        <w:t>у</w:t>
      </w:r>
      <w:r w:rsidRPr="00013E93">
        <w:rPr>
          <w:b/>
        </w:rPr>
        <w:t>дящихся-мигрантов и членов их семей, Факультативный протокол к Ме</w:t>
      </w:r>
      <w:r w:rsidRPr="00013E93">
        <w:rPr>
          <w:b/>
        </w:rPr>
        <w:t>ж</w:t>
      </w:r>
      <w:r w:rsidRPr="00013E93">
        <w:rPr>
          <w:b/>
        </w:rPr>
        <w:t>дународному пакту об эконом</w:t>
      </w:r>
      <w:r w:rsidRPr="00013E93">
        <w:rPr>
          <w:b/>
        </w:rPr>
        <w:t>и</w:t>
      </w:r>
      <w:r w:rsidRPr="00013E93">
        <w:rPr>
          <w:b/>
        </w:rPr>
        <w:t>ческих, социальных и культурных правах, Факультативный протокол к Конве</w:t>
      </w:r>
      <w:r w:rsidRPr="00013E93">
        <w:rPr>
          <w:b/>
        </w:rPr>
        <w:t>н</w:t>
      </w:r>
      <w:r w:rsidRPr="00013E93">
        <w:rPr>
          <w:b/>
        </w:rPr>
        <w:t>ции против пыток и других жестоких, бесчеловечных или унижающих достоинство видов обращения и наказ</w:t>
      </w:r>
      <w:r w:rsidRPr="00013E93">
        <w:rPr>
          <w:b/>
        </w:rPr>
        <w:t>а</w:t>
      </w:r>
      <w:r w:rsidRPr="00013E93">
        <w:rPr>
          <w:b/>
        </w:rPr>
        <w:t>ния, Факультативный протокол к Конвенции о правах ребенка в части, к</w:t>
      </w:r>
      <w:r w:rsidRPr="00013E93">
        <w:rPr>
          <w:b/>
        </w:rPr>
        <w:t>а</w:t>
      </w:r>
      <w:r w:rsidRPr="00013E93">
        <w:rPr>
          <w:b/>
        </w:rPr>
        <w:t>сающейся процедуры сообщений, Конвенцию о сокращении безгражданс</w:t>
      </w:r>
      <w:r w:rsidRPr="00013E93">
        <w:rPr>
          <w:b/>
        </w:rPr>
        <w:t>т</w:t>
      </w:r>
      <w:r w:rsidRPr="00013E93">
        <w:rPr>
          <w:b/>
        </w:rPr>
        <w:t>ва 1961 года и Конвенцию Международной организ</w:t>
      </w:r>
      <w:r w:rsidRPr="00013E93">
        <w:rPr>
          <w:b/>
        </w:rPr>
        <w:t>а</w:t>
      </w:r>
      <w:r w:rsidRPr="00013E93">
        <w:rPr>
          <w:b/>
        </w:rPr>
        <w:t>ции труда № 189 (2011) о достойном труде домашних работников.</w:t>
      </w:r>
    </w:p>
    <w:p w:rsidR="00013E93" w:rsidRPr="002E36BB" w:rsidRDefault="00013E93" w:rsidP="00013E93">
      <w:pPr>
        <w:pStyle w:val="H1GR"/>
      </w:pPr>
      <w:r w:rsidRPr="002E36BB">
        <w:tab/>
        <w:t>I.</w:t>
      </w:r>
      <w:r w:rsidRPr="002E36BB">
        <w:tab/>
        <w:t>Сотрудничество с региональными и международными органами</w:t>
      </w:r>
    </w:p>
    <w:p w:rsidR="00013E93" w:rsidRPr="002E36BB" w:rsidRDefault="00013E93" w:rsidP="00013E93">
      <w:pPr>
        <w:pStyle w:val="SingleTxtGR"/>
      </w:pPr>
      <w:r w:rsidRPr="002E36BB">
        <w:t>74.</w:t>
      </w:r>
      <w:r w:rsidRPr="002E36BB">
        <w:tab/>
      </w:r>
      <w:r w:rsidRPr="00B57769">
        <w:rPr>
          <w:b/>
        </w:rPr>
        <w:t>Комитет рекомендует государству-участнику сотрудничать с Советом Европы в деле выпо</w:t>
      </w:r>
      <w:r w:rsidRPr="00B57769">
        <w:rPr>
          <w:b/>
        </w:rPr>
        <w:t>л</w:t>
      </w:r>
      <w:r w:rsidRPr="00B57769">
        <w:rPr>
          <w:b/>
        </w:rPr>
        <w:t>нения Конвенции, как в самом государстве-участнике, так и в других государствах − членах Совета Европы.</w:t>
      </w:r>
      <w:r w:rsidRPr="002E36BB">
        <w:t xml:space="preserve"> </w:t>
      </w:r>
    </w:p>
    <w:p w:rsidR="00013E93" w:rsidRPr="002E36BB" w:rsidRDefault="00013E93" w:rsidP="00013E93">
      <w:pPr>
        <w:pStyle w:val="H1GR"/>
      </w:pPr>
      <w:r w:rsidRPr="002E36BB">
        <w:tab/>
        <w:t>J.</w:t>
      </w:r>
      <w:r w:rsidRPr="002E36BB">
        <w:tab/>
        <w:t>Последующие меры и распространение информации</w:t>
      </w:r>
    </w:p>
    <w:p w:rsidR="00013E93" w:rsidRPr="002E36BB" w:rsidRDefault="00013E93" w:rsidP="00013E93">
      <w:pPr>
        <w:pStyle w:val="SingleTxtGR"/>
      </w:pPr>
      <w:r w:rsidRPr="002E36BB">
        <w:t>75.</w:t>
      </w:r>
      <w:r w:rsidRPr="002E36BB">
        <w:tab/>
      </w:r>
      <w:r w:rsidRPr="00B57769">
        <w:rPr>
          <w:b/>
        </w:rPr>
        <w:t>Комитет рекомендует государству-участнику принять все надлеж</w:t>
      </w:r>
      <w:r w:rsidRPr="00B57769">
        <w:rPr>
          <w:b/>
        </w:rPr>
        <w:t>а</w:t>
      </w:r>
      <w:r w:rsidRPr="00B57769">
        <w:rPr>
          <w:b/>
        </w:rPr>
        <w:t>щие меры по выполнению в полном объеме настоящих рекомен</w:t>
      </w:r>
      <w:r w:rsidR="00B57769">
        <w:rPr>
          <w:b/>
        </w:rPr>
        <w:t xml:space="preserve">даций, в частности </w:t>
      </w:r>
      <w:r w:rsidRPr="00B57769">
        <w:rPr>
          <w:b/>
        </w:rPr>
        <w:t>путем препровождения их главе государства, парламенту, с</w:t>
      </w:r>
      <w:r w:rsidRPr="00B57769">
        <w:rPr>
          <w:b/>
        </w:rPr>
        <w:t>о</w:t>
      </w:r>
      <w:r w:rsidRPr="00B57769">
        <w:rPr>
          <w:b/>
        </w:rPr>
        <w:t>ответствующим министерствам, Верховному суду и местным органам вл</w:t>
      </w:r>
      <w:r w:rsidRPr="00B57769">
        <w:rPr>
          <w:b/>
        </w:rPr>
        <w:t>а</w:t>
      </w:r>
      <w:r w:rsidRPr="00B57769">
        <w:rPr>
          <w:b/>
        </w:rPr>
        <w:t>сти для надлежащего рассмотрения и принятия дальнейших мер.</w:t>
      </w:r>
      <w:r w:rsidRPr="002E36BB">
        <w:t xml:space="preserve"> </w:t>
      </w:r>
    </w:p>
    <w:p w:rsidR="00013E93" w:rsidRPr="002E36BB" w:rsidRDefault="00013E93" w:rsidP="00013E93">
      <w:pPr>
        <w:pStyle w:val="SingleTxtGR"/>
      </w:pPr>
      <w:r w:rsidRPr="002E36BB">
        <w:t>76.</w:t>
      </w:r>
      <w:r w:rsidRPr="002E36BB">
        <w:tab/>
      </w:r>
      <w:r w:rsidRPr="00B82101">
        <w:rPr>
          <w:b/>
        </w:rPr>
        <w:t>Комитет рекомендует также обеспечить широкое распространение объединенных второго и третьего периодических докладов и письменных ответов государства-участника, а также соответствующих рекомендаций (заключительных замечаний) на языках страны, в том числе (но не искл</w:t>
      </w:r>
      <w:r w:rsidRPr="00B82101">
        <w:rPr>
          <w:b/>
        </w:rPr>
        <w:t>ю</w:t>
      </w:r>
      <w:r w:rsidRPr="00B82101">
        <w:rPr>
          <w:b/>
        </w:rPr>
        <w:t>чительно) через Интернет, среди широкой общественности, организаций гражданского общес</w:t>
      </w:r>
      <w:r w:rsidRPr="00B82101">
        <w:rPr>
          <w:b/>
        </w:rPr>
        <w:t>т</w:t>
      </w:r>
      <w:r w:rsidRPr="00B82101">
        <w:rPr>
          <w:b/>
        </w:rPr>
        <w:t>ва, средств массовой информации, молодежных и профессиональных групп и детей в целях стимулирования обсуждения и повышения уровня информированности о Конвенции и Факультативных протоколах к ней, а также их выполнения и м</w:t>
      </w:r>
      <w:r w:rsidRPr="00B82101">
        <w:rPr>
          <w:b/>
        </w:rPr>
        <w:t>о</w:t>
      </w:r>
      <w:r w:rsidRPr="00B82101">
        <w:rPr>
          <w:b/>
        </w:rPr>
        <w:t>ниторинга.</w:t>
      </w:r>
    </w:p>
    <w:p w:rsidR="00013E93" w:rsidRPr="002E36BB" w:rsidRDefault="00013E93" w:rsidP="00013E93">
      <w:pPr>
        <w:pStyle w:val="H1GR"/>
      </w:pPr>
      <w:r w:rsidRPr="002E36BB">
        <w:tab/>
        <w:t>K.</w:t>
      </w:r>
      <w:r w:rsidRPr="002E36BB">
        <w:tab/>
        <w:t>Следующий доклад</w:t>
      </w:r>
    </w:p>
    <w:p w:rsidR="00013E93" w:rsidRPr="002E36BB" w:rsidRDefault="00013E93" w:rsidP="00013E93">
      <w:pPr>
        <w:pStyle w:val="SingleTxtGR"/>
      </w:pPr>
      <w:r w:rsidRPr="002E36BB">
        <w:t>77.</w:t>
      </w:r>
      <w:r w:rsidRPr="002E36BB">
        <w:tab/>
      </w:r>
      <w:r w:rsidRPr="00B82101">
        <w:rPr>
          <w:b/>
        </w:rPr>
        <w:t>Комитет предлагает государству-участнику представить свой объ</w:t>
      </w:r>
      <w:r w:rsidRPr="00B82101">
        <w:rPr>
          <w:b/>
        </w:rPr>
        <w:t>е</w:t>
      </w:r>
      <w:r w:rsidRPr="00B82101">
        <w:rPr>
          <w:b/>
        </w:rPr>
        <w:t>диненный четвертый−шестой периодический доклад к 9 декабрю 2017 года и включить в него информацию о выполнении настоящих заключител</w:t>
      </w:r>
      <w:r w:rsidRPr="00B82101">
        <w:rPr>
          <w:b/>
        </w:rPr>
        <w:t>ь</w:t>
      </w:r>
      <w:r w:rsidRPr="00B82101">
        <w:rPr>
          <w:b/>
        </w:rPr>
        <w:t>ных замечаний. Комитет обращает внимание на свои согласованные рук</w:t>
      </w:r>
      <w:r w:rsidRPr="00B82101">
        <w:rPr>
          <w:b/>
        </w:rPr>
        <w:t>о</w:t>
      </w:r>
      <w:r w:rsidRPr="00B82101">
        <w:rPr>
          <w:b/>
        </w:rPr>
        <w:t>водящие принципы подготовки докладов по конкретным договорам, пр</w:t>
      </w:r>
      <w:r w:rsidRPr="00B82101">
        <w:rPr>
          <w:b/>
        </w:rPr>
        <w:t>и</w:t>
      </w:r>
      <w:r w:rsidRPr="00B82101">
        <w:rPr>
          <w:b/>
        </w:rPr>
        <w:t xml:space="preserve">нятые 1 октября 2010 года (CRC/C/58/Rev.2 </w:t>
      </w:r>
      <w:r w:rsidR="005254B4" w:rsidRPr="00B82101">
        <w:rPr>
          <w:b/>
        </w:rPr>
        <w:t>и</w:t>
      </w:r>
      <w:r w:rsidRPr="00B82101">
        <w:rPr>
          <w:b/>
        </w:rPr>
        <w:t xml:space="preserve"> Corr.1), а также напоминает государству-участнику о том, что будущие доклады должны соответств</w:t>
      </w:r>
      <w:r w:rsidRPr="00B82101">
        <w:rPr>
          <w:b/>
        </w:rPr>
        <w:t>о</w:t>
      </w:r>
      <w:r w:rsidRPr="00B82101">
        <w:rPr>
          <w:b/>
        </w:rPr>
        <w:t>вать этим руководящим принципам и не превышать 60 страниц. Комитет настоятельно призывает государство-участник представить свой доклад согласно этим руководящим принципам. В случае представления доклада с превышением максимально допустимого числа страниц государству-участнику будет предложено переработать и вновь представить свой до</w:t>
      </w:r>
      <w:r w:rsidRPr="00B82101">
        <w:rPr>
          <w:b/>
        </w:rPr>
        <w:t>к</w:t>
      </w:r>
      <w:r w:rsidRPr="00B82101">
        <w:rPr>
          <w:b/>
        </w:rPr>
        <w:t>лад в соответствии с вышеупомянутыми руководящими принципами. К</w:t>
      </w:r>
      <w:r w:rsidRPr="00B82101">
        <w:rPr>
          <w:b/>
        </w:rPr>
        <w:t>о</w:t>
      </w:r>
      <w:r w:rsidRPr="00B82101">
        <w:rPr>
          <w:b/>
        </w:rPr>
        <w:t>митет напоминает государству-участнику о том, что, если оно не сможет переработать и вновь представить свой доклад, Комитет не сможет гара</w:t>
      </w:r>
      <w:r w:rsidRPr="00B82101">
        <w:rPr>
          <w:b/>
        </w:rPr>
        <w:t>н</w:t>
      </w:r>
      <w:r w:rsidRPr="00B82101">
        <w:rPr>
          <w:b/>
        </w:rPr>
        <w:t>тировать его перевод для целей обсуждения договорным органом.</w:t>
      </w:r>
      <w:r w:rsidRPr="002E36BB">
        <w:t xml:space="preserve"> </w:t>
      </w:r>
    </w:p>
    <w:p w:rsidR="00013E93" w:rsidRDefault="00013E93" w:rsidP="0049253C">
      <w:pPr>
        <w:pStyle w:val="SingleTxtGR"/>
      </w:pPr>
      <w:r w:rsidRPr="002E36BB">
        <w:t>78.</w:t>
      </w:r>
      <w:r w:rsidRPr="002E36BB">
        <w:tab/>
      </w:r>
      <w:r w:rsidRPr="00B82101">
        <w:rPr>
          <w:b/>
        </w:rPr>
        <w:t>Комитет предлагает также государству-участнику представить о</w:t>
      </w:r>
      <w:r w:rsidRPr="00B82101">
        <w:rPr>
          <w:b/>
        </w:rPr>
        <w:t>б</w:t>
      </w:r>
      <w:r w:rsidRPr="00B82101">
        <w:rPr>
          <w:b/>
        </w:rPr>
        <w:t>новленный базовый документ в соответствии с требованиями, установле</w:t>
      </w:r>
      <w:r w:rsidRPr="00B82101">
        <w:rPr>
          <w:b/>
        </w:rPr>
        <w:t>н</w:t>
      </w:r>
      <w:r w:rsidRPr="00B82101">
        <w:rPr>
          <w:b/>
        </w:rPr>
        <w:t>ными в отношении общего базового документа в "Согласованных руков</w:t>
      </w:r>
      <w:r w:rsidRPr="00B82101">
        <w:rPr>
          <w:b/>
        </w:rPr>
        <w:t>о</w:t>
      </w:r>
      <w:r w:rsidRPr="00B82101">
        <w:rPr>
          <w:b/>
        </w:rPr>
        <w:t>дящих принципах представления докладов", которые были приняты на пятом межкомитетском совещании договорных органов по правам челов</w:t>
      </w:r>
      <w:r w:rsidRPr="00B82101">
        <w:rPr>
          <w:b/>
        </w:rPr>
        <w:t>е</w:t>
      </w:r>
      <w:r w:rsidRPr="00B82101">
        <w:rPr>
          <w:b/>
        </w:rPr>
        <w:t>ка в июне 2006</w:t>
      </w:r>
      <w:r w:rsidR="000D74DB" w:rsidRPr="00B82101">
        <w:rPr>
          <w:b/>
        </w:rPr>
        <w:t> </w:t>
      </w:r>
      <w:r w:rsidRPr="00B82101">
        <w:rPr>
          <w:b/>
        </w:rPr>
        <w:t>года (HRI/MC/2006/3).</w:t>
      </w:r>
      <w:r w:rsidRPr="002E36BB">
        <w:t xml:space="preserve"> </w:t>
      </w:r>
    </w:p>
    <w:p w:rsidR="00013E93" w:rsidRPr="00013E93" w:rsidRDefault="00013E93" w:rsidP="00013E9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3E93" w:rsidRPr="00013E9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88" w:rsidRDefault="00A87A88">
      <w:r>
        <w:rPr>
          <w:lang w:val="en-US"/>
        </w:rPr>
        <w:tab/>
      </w:r>
      <w:r>
        <w:separator/>
      </w:r>
    </w:p>
  </w:endnote>
  <w:endnote w:type="continuationSeparator" w:id="0">
    <w:p w:rsidR="00A87A88" w:rsidRDefault="00A87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140" w:rsidRPr="009A6F4A" w:rsidRDefault="0095514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0BA5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GE.12-44894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140" w:rsidRPr="009A6F4A" w:rsidRDefault="00955140">
    <w:pPr>
      <w:pStyle w:val="Footer"/>
      <w:rPr>
        <w:lang w:val="en-US"/>
      </w:rPr>
    </w:pPr>
    <w:r>
      <w:rPr>
        <w:lang w:val="en-US"/>
      </w:rPr>
      <w:t>GE.12-44894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0BA5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140" w:rsidRPr="009A6F4A" w:rsidRDefault="00955140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44894</w:t>
    </w:r>
    <w:r>
      <w:rPr>
        <w:sz w:val="20"/>
        <w:lang w:val="en-US"/>
      </w:rPr>
      <w:t xml:space="preserve">  (R)  051012  081012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88" w:rsidRPr="00F71F63" w:rsidRDefault="00A87A8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7A88" w:rsidRPr="00F71F63" w:rsidRDefault="00A87A8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7A88" w:rsidRPr="00635E86" w:rsidRDefault="00A87A8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140" w:rsidRPr="005E0092" w:rsidRDefault="00955140">
    <w:pPr>
      <w:pStyle w:val="Header"/>
      <w:rPr>
        <w:lang w:val="en-US"/>
      </w:rPr>
    </w:pPr>
    <w:r>
      <w:rPr>
        <w:lang w:val="en-US"/>
      </w:rPr>
      <w:t>CRC/C/GRC/CO/2-3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140" w:rsidRPr="009A6F4A" w:rsidRDefault="00955140">
    <w:pPr>
      <w:pStyle w:val="Header"/>
      <w:rPr>
        <w:lang w:val="en-US"/>
      </w:rPr>
    </w:pPr>
    <w:r>
      <w:rPr>
        <w:lang w:val="en-US"/>
      </w:rPr>
      <w:tab/>
      <w:t>CRC/C/GRC/CO/2-3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2EE"/>
    <w:rsid w:val="000033D8"/>
    <w:rsid w:val="00005C1C"/>
    <w:rsid w:val="00013E9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2B89"/>
    <w:rsid w:val="0006401A"/>
    <w:rsid w:val="00072C27"/>
    <w:rsid w:val="00086182"/>
    <w:rsid w:val="00090891"/>
    <w:rsid w:val="00092E62"/>
    <w:rsid w:val="00097975"/>
    <w:rsid w:val="000A3DDF"/>
    <w:rsid w:val="000A519A"/>
    <w:rsid w:val="000A60A0"/>
    <w:rsid w:val="000C3688"/>
    <w:rsid w:val="000C7A13"/>
    <w:rsid w:val="000D4CBB"/>
    <w:rsid w:val="000D6863"/>
    <w:rsid w:val="000D74DB"/>
    <w:rsid w:val="000F2222"/>
    <w:rsid w:val="00117AEE"/>
    <w:rsid w:val="00143AD0"/>
    <w:rsid w:val="00144B65"/>
    <w:rsid w:val="001463F7"/>
    <w:rsid w:val="00146529"/>
    <w:rsid w:val="0015769C"/>
    <w:rsid w:val="00180752"/>
    <w:rsid w:val="00185076"/>
    <w:rsid w:val="0018543C"/>
    <w:rsid w:val="00190231"/>
    <w:rsid w:val="00192ABD"/>
    <w:rsid w:val="001A2A8D"/>
    <w:rsid w:val="001A75D5"/>
    <w:rsid w:val="001A7D40"/>
    <w:rsid w:val="001C29C4"/>
    <w:rsid w:val="001D07F7"/>
    <w:rsid w:val="001D7B8F"/>
    <w:rsid w:val="001E48EE"/>
    <w:rsid w:val="001F2D04"/>
    <w:rsid w:val="001F6975"/>
    <w:rsid w:val="001F7DEC"/>
    <w:rsid w:val="0020059C"/>
    <w:rsid w:val="002019BD"/>
    <w:rsid w:val="00206F32"/>
    <w:rsid w:val="00232D42"/>
    <w:rsid w:val="00237334"/>
    <w:rsid w:val="002444F4"/>
    <w:rsid w:val="00261A29"/>
    <w:rsid w:val="002629A0"/>
    <w:rsid w:val="0028492B"/>
    <w:rsid w:val="00291C8F"/>
    <w:rsid w:val="00292480"/>
    <w:rsid w:val="002B0F48"/>
    <w:rsid w:val="002B3F2E"/>
    <w:rsid w:val="002C5036"/>
    <w:rsid w:val="002C6A71"/>
    <w:rsid w:val="002C6D5F"/>
    <w:rsid w:val="002D0BA5"/>
    <w:rsid w:val="002D15EA"/>
    <w:rsid w:val="002D6C07"/>
    <w:rsid w:val="002E0CE6"/>
    <w:rsid w:val="002E1163"/>
    <w:rsid w:val="002E43F3"/>
    <w:rsid w:val="003215F5"/>
    <w:rsid w:val="00332891"/>
    <w:rsid w:val="00346FF1"/>
    <w:rsid w:val="00356BB2"/>
    <w:rsid w:val="00360477"/>
    <w:rsid w:val="00367FC9"/>
    <w:rsid w:val="003711A1"/>
    <w:rsid w:val="00372123"/>
    <w:rsid w:val="00373EC2"/>
    <w:rsid w:val="00386581"/>
    <w:rsid w:val="00387100"/>
    <w:rsid w:val="003951D3"/>
    <w:rsid w:val="003978C6"/>
    <w:rsid w:val="003B40A9"/>
    <w:rsid w:val="003C016E"/>
    <w:rsid w:val="003D3F4C"/>
    <w:rsid w:val="003D5EBD"/>
    <w:rsid w:val="00401CE0"/>
    <w:rsid w:val="00403234"/>
    <w:rsid w:val="00406AE5"/>
    <w:rsid w:val="00407AC3"/>
    <w:rsid w:val="0041437C"/>
    <w:rsid w:val="00414586"/>
    <w:rsid w:val="00415059"/>
    <w:rsid w:val="00424FDD"/>
    <w:rsid w:val="0043033D"/>
    <w:rsid w:val="00435FE4"/>
    <w:rsid w:val="00457634"/>
    <w:rsid w:val="00474F42"/>
    <w:rsid w:val="0048244D"/>
    <w:rsid w:val="0049253C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4B4"/>
    <w:rsid w:val="005276AD"/>
    <w:rsid w:val="00540A9A"/>
    <w:rsid w:val="00543522"/>
    <w:rsid w:val="00545680"/>
    <w:rsid w:val="00555BB2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2B9C"/>
    <w:rsid w:val="00734CA1"/>
    <w:rsid w:val="00735602"/>
    <w:rsid w:val="0075279B"/>
    <w:rsid w:val="00753748"/>
    <w:rsid w:val="00762446"/>
    <w:rsid w:val="00775BDD"/>
    <w:rsid w:val="00781ACB"/>
    <w:rsid w:val="007A79EB"/>
    <w:rsid w:val="007D3C7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ED4"/>
    <w:rsid w:val="008A3879"/>
    <w:rsid w:val="008A5FA8"/>
    <w:rsid w:val="008A7575"/>
    <w:rsid w:val="008B5F47"/>
    <w:rsid w:val="008C7B87"/>
    <w:rsid w:val="008D10DF"/>
    <w:rsid w:val="008D6A7A"/>
    <w:rsid w:val="008E3E87"/>
    <w:rsid w:val="008E7F13"/>
    <w:rsid w:val="008F3185"/>
    <w:rsid w:val="00915B0A"/>
    <w:rsid w:val="00926904"/>
    <w:rsid w:val="009303CD"/>
    <w:rsid w:val="00934FC6"/>
    <w:rsid w:val="009372F0"/>
    <w:rsid w:val="00955022"/>
    <w:rsid w:val="00955140"/>
    <w:rsid w:val="00957B4D"/>
    <w:rsid w:val="00962E74"/>
    <w:rsid w:val="00964EEA"/>
    <w:rsid w:val="00980C86"/>
    <w:rsid w:val="00991A0E"/>
    <w:rsid w:val="00992313"/>
    <w:rsid w:val="009B1D9B"/>
    <w:rsid w:val="009B4074"/>
    <w:rsid w:val="009C30BB"/>
    <w:rsid w:val="009C3495"/>
    <w:rsid w:val="009C4E83"/>
    <w:rsid w:val="009C60BE"/>
    <w:rsid w:val="009D696B"/>
    <w:rsid w:val="009E4AC0"/>
    <w:rsid w:val="009E6279"/>
    <w:rsid w:val="009F00A6"/>
    <w:rsid w:val="009F56A7"/>
    <w:rsid w:val="009F5B05"/>
    <w:rsid w:val="00A026CA"/>
    <w:rsid w:val="00A052B7"/>
    <w:rsid w:val="00A07232"/>
    <w:rsid w:val="00A14800"/>
    <w:rsid w:val="00A156DE"/>
    <w:rsid w:val="00A157ED"/>
    <w:rsid w:val="00A2446A"/>
    <w:rsid w:val="00A4025D"/>
    <w:rsid w:val="00A800D1"/>
    <w:rsid w:val="00A84AA1"/>
    <w:rsid w:val="00A87A88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5893"/>
    <w:rsid w:val="00B30A3C"/>
    <w:rsid w:val="00B535CB"/>
    <w:rsid w:val="00B57769"/>
    <w:rsid w:val="00B6668A"/>
    <w:rsid w:val="00B70620"/>
    <w:rsid w:val="00B81305"/>
    <w:rsid w:val="00B8138B"/>
    <w:rsid w:val="00B82101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44D02"/>
    <w:rsid w:val="00C51419"/>
    <w:rsid w:val="00C54056"/>
    <w:rsid w:val="00C663A3"/>
    <w:rsid w:val="00C70A7A"/>
    <w:rsid w:val="00C73D2B"/>
    <w:rsid w:val="00C75CB2"/>
    <w:rsid w:val="00C878D3"/>
    <w:rsid w:val="00C90723"/>
    <w:rsid w:val="00C90D5C"/>
    <w:rsid w:val="00CA609E"/>
    <w:rsid w:val="00CA708E"/>
    <w:rsid w:val="00CA7DA4"/>
    <w:rsid w:val="00CB31FB"/>
    <w:rsid w:val="00CE3D6F"/>
    <w:rsid w:val="00CE79A5"/>
    <w:rsid w:val="00CF0042"/>
    <w:rsid w:val="00CF262F"/>
    <w:rsid w:val="00D025D5"/>
    <w:rsid w:val="00D11AD3"/>
    <w:rsid w:val="00D26B13"/>
    <w:rsid w:val="00D26CC1"/>
    <w:rsid w:val="00D30662"/>
    <w:rsid w:val="00D32A0B"/>
    <w:rsid w:val="00D6236B"/>
    <w:rsid w:val="00D809D1"/>
    <w:rsid w:val="00D82CDE"/>
    <w:rsid w:val="00D84ECF"/>
    <w:rsid w:val="00DA2851"/>
    <w:rsid w:val="00DA2B7C"/>
    <w:rsid w:val="00DA5686"/>
    <w:rsid w:val="00DB2FC0"/>
    <w:rsid w:val="00DF18FA"/>
    <w:rsid w:val="00DF1955"/>
    <w:rsid w:val="00DF49CA"/>
    <w:rsid w:val="00DF775B"/>
    <w:rsid w:val="00E007F3"/>
    <w:rsid w:val="00E00DEA"/>
    <w:rsid w:val="00E06EF0"/>
    <w:rsid w:val="00E11679"/>
    <w:rsid w:val="00E307D1"/>
    <w:rsid w:val="00E46A04"/>
    <w:rsid w:val="00E55AA0"/>
    <w:rsid w:val="00E717F3"/>
    <w:rsid w:val="00E72C5E"/>
    <w:rsid w:val="00E72EC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00A6"/>
    <w:rsid w:val="00F22712"/>
    <w:rsid w:val="00F275F5"/>
    <w:rsid w:val="00F33188"/>
    <w:rsid w:val="00F35BDE"/>
    <w:rsid w:val="00F52A0E"/>
    <w:rsid w:val="00F71F63"/>
    <w:rsid w:val="00F73DDF"/>
    <w:rsid w:val="00F832EE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9C3495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8475</Words>
  <Characters>48310</Characters>
  <Application>Microsoft Office Word</Application>
  <DocSecurity>4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12-44894</vt:lpstr>
    </vt:vector>
  </TitlesOfParts>
  <Manager>Kongrashov/Dratchov</Manager>
  <Company>CSD</Company>
  <LinksUpToDate>false</LinksUpToDate>
  <CharactersWithSpaces>56672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12-44894</dc:title>
  <dc:subject>CRC/C/GRC/CO/2-3</dc:subject>
  <dc:creator>Ольга Новикова/IG</dc:creator>
  <cp:keywords/>
  <dc:description/>
  <cp:lastModifiedBy>Ioulia Goussarova</cp:lastModifiedBy>
  <cp:revision>3</cp:revision>
  <cp:lastPrinted>2012-10-08T09:11:00Z</cp:lastPrinted>
  <dcterms:created xsi:type="dcterms:W3CDTF">2012-10-08T09:11:00Z</dcterms:created>
  <dcterms:modified xsi:type="dcterms:W3CDTF">2012-10-08T09:12:00Z</dcterms:modified>
</cp:coreProperties>
</file>