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2D5C36E" w14:textId="77777777" w:rsidTr="00037E3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C3C8DF4" w14:textId="77777777" w:rsidR="002D5AAC" w:rsidRDefault="002D5AAC" w:rsidP="00FB4E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A1EC44C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95D7EC9" w14:textId="77777777" w:rsidR="002D5AAC" w:rsidRDefault="00FB4E3D" w:rsidP="00FB4E3D">
            <w:pPr>
              <w:jc w:val="right"/>
            </w:pPr>
            <w:r w:rsidRPr="00FB4E3D">
              <w:rPr>
                <w:sz w:val="40"/>
              </w:rPr>
              <w:t>A</w:t>
            </w:r>
            <w:r>
              <w:t>/HRC/RES/43/22</w:t>
            </w:r>
          </w:p>
        </w:tc>
      </w:tr>
      <w:tr w:rsidR="002D5AAC" w14:paraId="355C9C80" w14:textId="77777777" w:rsidTr="00037E3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DB727B4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B9993A7" wp14:editId="7DC24CA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7B0EF1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9F8F26A" w14:textId="77777777" w:rsidR="002D5AAC" w:rsidRDefault="00FB4E3D" w:rsidP="0008244E">
            <w:pPr>
              <w:spacing w:before="240"/>
            </w:pPr>
            <w:r>
              <w:t>Distr. general</w:t>
            </w:r>
          </w:p>
          <w:p w14:paraId="3E78B58F" w14:textId="77777777" w:rsidR="00FB4E3D" w:rsidRDefault="00BA232B" w:rsidP="00FB4E3D">
            <w:pPr>
              <w:spacing w:line="240" w:lineRule="exact"/>
            </w:pPr>
            <w:r>
              <w:t>2</w:t>
            </w:r>
            <w:r w:rsidR="00037E3E">
              <w:t xml:space="preserve"> </w:t>
            </w:r>
            <w:r w:rsidR="00FB4E3D">
              <w:t>de julio de 2020</w:t>
            </w:r>
          </w:p>
          <w:p w14:paraId="37D9FBC0" w14:textId="77777777" w:rsidR="00FB4E3D" w:rsidRDefault="00FB4E3D" w:rsidP="00FB4E3D">
            <w:pPr>
              <w:spacing w:line="240" w:lineRule="exact"/>
            </w:pPr>
            <w:r>
              <w:t>Español</w:t>
            </w:r>
          </w:p>
          <w:p w14:paraId="409BD58F" w14:textId="77777777" w:rsidR="00FB4E3D" w:rsidRDefault="00FB4E3D" w:rsidP="00FB4E3D">
            <w:pPr>
              <w:spacing w:line="240" w:lineRule="exact"/>
            </w:pPr>
            <w:r>
              <w:t>Original: inglés</w:t>
            </w:r>
          </w:p>
        </w:tc>
      </w:tr>
    </w:tbl>
    <w:p w14:paraId="3CECB444" w14:textId="77777777" w:rsidR="00037E3E" w:rsidRPr="00037E3E" w:rsidRDefault="00037E3E" w:rsidP="00037E3E">
      <w:pPr>
        <w:spacing w:before="120"/>
        <w:rPr>
          <w:b/>
          <w:bCs/>
          <w:sz w:val="24"/>
          <w:szCs w:val="24"/>
        </w:rPr>
      </w:pPr>
      <w:r w:rsidRPr="00037E3E">
        <w:rPr>
          <w:b/>
          <w:bCs/>
          <w:sz w:val="24"/>
          <w:szCs w:val="24"/>
        </w:rPr>
        <w:t>Consejo de Derechos Humanos</w:t>
      </w:r>
    </w:p>
    <w:p w14:paraId="5FCC5F68" w14:textId="77777777" w:rsidR="00037E3E" w:rsidRPr="00037E3E" w:rsidRDefault="00037E3E" w:rsidP="00037E3E">
      <w:pPr>
        <w:rPr>
          <w:b/>
          <w:bCs/>
        </w:rPr>
      </w:pPr>
      <w:r w:rsidRPr="00037E3E">
        <w:rPr>
          <w:b/>
          <w:bCs/>
        </w:rPr>
        <w:t>43</w:t>
      </w:r>
      <w:r w:rsidRPr="00037E3E">
        <w:rPr>
          <w:b/>
          <w:bCs/>
          <w:vertAlign w:val="superscript"/>
        </w:rPr>
        <w:t>er</w:t>
      </w:r>
      <w:r w:rsidRPr="00037E3E">
        <w:rPr>
          <w:b/>
          <w:bCs/>
        </w:rPr>
        <w:t xml:space="preserve"> período de sesiones</w:t>
      </w:r>
    </w:p>
    <w:p w14:paraId="3E74F64B" w14:textId="77777777" w:rsidR="00037E3E" w:rsidRPr="00037E3E" w:rsidRDefault="00037E3E" w:rsidP="00037E3E">
      <w:r w:rsidRPr="00037E3E">
        <w:t>24 de febrero a 13 de marzo y 15 a 23 de junio de 2020</w:t>
      </w:r>
    </w:p>
    <w:p w14:paraId="28196919" w14:textId="77777777" w:rsidR="00037E3E" w:rsidRPr="00037E3E" w:rsidRDefault="00037E3E" w:rsidP="00037E3E">
      <w:r w:rsidRPr="00037E3E">
        <w:t>Tema 3 de la agenda</w:t>
      </w:r>
    </w:p>
    <w:p w14:paraId="71E1B35A" w14:textId="77777777" w:rsidR="00037E3E" w:rsidRPr="00037E3E" w:rsidRDefault="00037E3E" w:rsidP="00037E3E">
      <w:pPr>
        <w:rPr>
          <w:b/>
          <w:bCs/>
        </w:rPr>
      </w:pPr>
      <w:r w:rsidRPr="00037E3E">
        <w:rPr>
          <w:b/>
          <w:bCs/>
        </w:rPr>
        <w:t xml:space="preserve">Promoción y protección de todos los derechos humanos, </w:t>
      </w:r>
    </w:p>
    <w:p w14:paraId="7AAA8AA3" w14:textId="77777777" w:rsidR="00037E3E" w:rsidRPr="00037E3E" w:rsidRDefault="00037E3E" w:rsidP="00037E3E">
      <w:pPr>
        <w:rPr>
          <w:b/>
          <w:bCs/>
        </w:rPr>
      </w:pPr>
      <w:r w:rsidRPr="00037E3E">
        <w:rPr>
          <w:b/>
          <w:bCs/>
        </w:rPr>
        <w:t xml:space="preserve">civiles, políticos, económicos, sociales y culturales, </w:t>
      </w:r>
    </w:p>
    <w:p w14:paraId="7B9594A9" w14:textId="77777777" w:rsidR="00037E3E" w:rsidRPr="00037E3E" w:rsidRDefault="00037E3E" w:rsidP="00037E3E">
      <w:pPr>
        <w:rPr>
          <w:b/>
          <w:bCs/>
        </w:rPr>
      </w:pPr>
      <w:r w:rsidRPr="00037E3E">
        <w:rPr>
          <w:b/>
          <w:bCs/>
        </w:rPr>
        <w:t>incluido el derecho al desarrollo</w:t>
      </w:r>
    </w:p>
    <w:p w14:paraId="34750491" w14:textId="77777777" w:rsidR="00037E3E" w:rsidRPr="00037E3E" w:rsidRDefault="00037E3E" w:rsidP="00037E3E">
      <w:pPr>
        <w:pStyle w:val="HChG"/>
      </w:pPr>
      <w:r w:rsidRPr="00037E3E">
        <w:tab/>
      </w:r>
      <w:r w:rsidRPr="00037E3E">
        <w:tab/>
        <w:t xml:space="preserve">Resolución aprobada por el Consejo de Derechos Humanos </w:t>
      </w:r>
      <w:r>
        <w:br/>
      </w:r>
      <w:r w:rsidRPr="00037E3E">
        <w:t>el 22 de junio de 2020</w:t>
      </w:r>
    </w:p>
    <w:p w14:paraId="083CFB2E" w14:textId="77777777" w:rsidR="00037E3E" w:rsidRPr="00037E3E" w:rsidRDefault="00037E3E" w:rsidP="00037E3E">
      <w:pPr>
        <w:pStyle w:val="H1G"/>
      </w:pPr>
      <w:r>
        <w:rPr>
          <w:bCs/>
        </w:rPr>
        <w:tab/>
      </w:r>
      <w:r w:rsidRPr="00037E3E">
        <w:rPr>
          <w:bCs/>
        </w:rPr>
        <w:t>43/22</w:t>
      </w:r>
      <w:r w:rsidR="0071254C">
        <w:rPr>
          <w:bCs/>
        </w:rPr>
        <w:t>.</w:t>
      </w:r>
      <w:bookmarkStart w:id="0" w:name="_GoBack"/>
      <w:bookmarkEnd w:id="0"/>
      <w:r w:rsidRPr="00037E3E">
        <w:tab/>
        <w:t xml:space="preserve">Mandato del Relator Especial sobre la venta y la explotación </w:t>
      </w:r>
      <w:r w:rsidR="00BA232B">
        <w:br/>
      </w:r>
      <w:r w:rsidRPr="00037E3E">
        <w:t xml:space="preserve">sexual de niños, incluidos la prostitución infantil, la utilización </w:t>
      </w:r>
      <w:r w:rsidR="00BA232B">
        <w:br/>
      </w:r>
      <w:r w:rsidRPr="00037E3E">
        <w:t>de niños en la pornografía y demás material que muestre abusos</w:t>
      </w:r>
      <w:r w:rsidR="00BA232B">
        <w:t xml:space="preserve"> </w:t>
      </w:r>
      <w:r w:rsidRPr="00037E3E">
        <w:t>sexuales de niños</w:t>
      </w:r>
    </w:p>
    <w:p w14:paraId="267CD8A6" w14:textId="77777777" w:rsidR="00037E3E" w:rsidRPr="00037E3E" w:rsidRDefault="00037E3E" w:rsidP="00037E3E">
      <w:pPr>
        <w:pStyle w:val="SingleTxtG"/>
      </w:pPr>
      <w:r w:rsidRPr="00037E3E">
        <w:tab/>
      </w:r>
      <w:r w:rsidRPr="00037E3E">
        <w:rPr>
          <w:i/>
        </w:rPr>
        <w:t>El Consejo de Derechos Humanos</w:t>
      </w:r>
      <w:r w:rsidRPr="00037E3E">
        <w:t>,</w:t>
      </w:r>
    </w:p>
    <w:p w14:paraId="1E900FFB" w14:textId="77777777" w:rsidR="00037E3E" w:rsidRPr="00037E3E" w:rsidRDefault="00037E3E" w:rsidP="00037E3E">
      <w:pPr>
        <w:pStyle w:val="SingleTxtG"/>
      </w:pPr>
      <w:r w:rsidRPr="00037E3E">
        <w:rPr>
          <w:i/>
          <w:iCs/>
        </w:rPr>
        <w:tab/>
        <w:t xml:space="preserve">Recordando </w:t>
      </w:r>
      <w:r w:rsidRPr="00037E3E">
        <w:t>las resoluciones del Consejo de Derechos Humanos 7/13, de 27 de marzo de 2008, y 34/16, de 24 de marzo de 2017, y todas las resoluciones pertinentes de la Comisión de Derechos Humanos, en particular la resolución 1990/68 de la Comisión, de</w:t>
      </w:r>
      <w:r w:rsidR="00BA232B">
        <w:t> </w:t>
      </w:r>
      <w:r w:rsidRPr="00037E3E">
        <w:t>7 de marzo de 1990, y la decisión 2004/285 del Consejo Económico y Social, de 22 de julio de 2004,</w:t>
      </w:r>
    </w:p>
    <w:p w14:paraId="17C1C217" w14:textId="77777777" w:rsidR="00037E3E" w:rsidRPr="00037E3E" w:rsidRDefault="00037E3E" w:rsidP="00037E3E">
      <w:pPr>
        <w:pStyle w:val="SingleTxtG"/>
      </w:pPr>
      <w:r w:rsidRPr="00037E3E">
        <w:rPr>
          <w:i/>
          <w:iCs/>
        </w:rPr>
        <w:tab/>
        <w:t>Poniendo de relieve</w:t>
      </w:r>
      <w:r w:rsidRPr="00037E3E">
        <w:t xml:space="preserve"> que la Convención sobre los Derechos del Niño constituye la norma en la promoción y protección de los derechos del niño, teniendo presente la importancia de los Protocolos Facultativos de la Convención, y pidiendo la ratificación universal y la aplicación efectiva de estos instrumentos,</w:t>
      </w:r>
    </w:p>
    <w:p w14:paraId="7F3F9EC7" w14:textId="77777777" w:rsidR="00037E3E" w:rsidRPr="00037E3E" w:rsidRDefault="00037E3E" w:rsidP="00037E3E">
      <w:pPr>
        <w:pStyle w:val="SingleTxtG"/>
        <w:rPr>
          <w:b/>
        </w:rPr>
      </w:pPr>
      <w:r w:rsidRPr="00037E3E">
        <w:rPr>
          <w:i/>
          <w:iCs/>
        </w:rPr>
        <w:tab/>
        <w:t>Profundamente preocupado</w:t>
      </w:r>
      <w:r w:rsidRPr="00037E3E">
        <w:t xml:space="preserve"> por la persistencia de la venta y de la explotación y los abusos sexuales de niños, </w:t>
      </w:r>
    </w:p>
    <w:p w14:paraId="46BB41DC" w14:textId="77777777" w:rsidR="00037E3E" w:rsidRPr="00037E3E" w:rsidRDefault="00037E3E" w:rsidP="00037E3E">
      <w:pPr>
        <w:pStyle w:val="SingleTxtG"/>
      </w:pPr>
      <w:r w:rsidRPr="00037E3E">
        <w:rPr>
          <w:i/>
          <w:iCs/>
        </w:rPr>
        <w:tab/>
        <w:t xml:space="preserve">Reconociendo </w:t>
      </w:r>
      <w:r w:rsidRPr="00037E3E">
        <w:t>la magnitud, la complejidad y el enorme daño individual y social que suponen todas las formas de venta y de explotación y abusos sexuales de niños, también en línea,</w:t>
      </w:r>
    </w:p>
    <w:p w14:paraId="18DA81A5" w14:textId="77777777" w:rsidR="00037E3E" w:rsidRPr="00037E3E" w:rsidRDefault="00037E3E" w:rsidP="00037E3E">
      <w:pPr>
        <w:pStyle w:val="SingleTxtG"/>
      </w:pPr>
      <w:r w:rsidRPr="00037E3E">
        <w:rPr>
          <w:i/>
          <w:iCs/>
        </w:rPr>
        <w:tab/>
        <w:t xml:space="preserve">Recordando </w:t>
      </w:r>
      <w:r w:rsidRPr="00037E3E">
        <w:t>las resoluciones del Consejo de Derechos Humanos 5/1, relativa a la construcción institucional del Consejo, y 5/2, relativa al Código de Conducta para los Titulares de Mandatos de los Procedimientos Especiales del Consejo, de 18 de junio de</w:t>
      </w:r>
      <w:r w:rsidR="00BA232B">
        <w:t> </w:t>
      </w:r>
      <w:r w:rsidRPr="00037E3E">
        <w:t>2007, y destacando que los titulares de mandatos deberán desempeñar sus funciones de conformidad con esas resoluciones y sus anexos,</w:t>
      </w:r>
    </w:p>
    <w:p w14:paraId="11AC5FED" w14:textId="77777777" w:rsidR="00037E3E" w:rsidRPr="00037E3E" w:rsidRDefault="00037E3E" w:rsidP="00037E3E">
      <w:pPr>
        <w:pStyle w:val="SingleTxtG"/>
      </w:pPr>
      <w:r w:rsidRPr="00037E3E">
        <w:tab/>
        <w:t>1.</w:t>
      </w:r>
      <w:r w:rsidRPr="00037E3E">
        <w:tab/>
      </w:r>
      <w:r w:rsidRPr="00037E3E">
        <w:rPr>
          <w:i/>
          <w:iCs/>
        </w:rPr>
        <w:t>Acoge con beneplácito</w:t>
      </w:r>
      <w:r w:rsidRPr="00037E3E">
        <w:t xml:space="preserve"> la labor y las contribuciones de la Relatora Especial </w:t>
      </w:r>
      <w:bookmarkStart w:id="1" w:name="_Hlk44690680"/>
      <w:r w:rsidRPr="00037E3E">
        <w:t>sobre la venta y la explotación sexual de niños, incluidos la prostitución infantil, la utilización de niños en la pornografía y demás material que muestre abusos sexuales de niños</w:t>
      </w:r>
      <w:bookmarkEnd w:id="1"/>
      <w:r w:rsidRPr="00037E3E">
        <w:t>;</w:t>
      </w:r>
    </w:p>
    <w:p w14:paraId="1CE8B76E" w14:textId="77777777" w:rsidR="00037E3E" w:rsidRPr="00037E3E" w:rsidRDefault="00037E3E" w:rsidP="00037E3E">
      <w:pPr>
        <w:pStyle w:val="SingleTxtG"/>
      </w:pPr>
      <w:r w:rsidRPr="00037E3E">
        <w:lastRenderedPageBreak/>
        <w:tab/>
        <w:t>2.</w:t>
      </w:r>
      <w:r w:rsidRPr="00037E3E">
        <w:tab/>
      </w:r>
      <w:r w:rsidRPr="00037E3E">
        <w:rPr>
          <w:i/>
          <w:iCs/>
        </w:rPr>
        <w:t xml:space="preserve">Decide </w:t>
      </w:r>
      <w:r w:rsidRPr="00037E3E">
        <w:t>prorrogar el mandato del Relator Especial sobre la venta y la explotación sexual de niños, incluidos la prostitución infantil, la utilización de niños en la pornografía y demás material que muestre abusos sexuales de niños, de conformidad con las resoluciones del Consejo de Derechos Humanos 7/13 y 34/16, por un nuevo período de tres años;</w:t>
      </w:r>
    </w:p>
    <w:p w14:paraId="26D1B082" w14:textId="77777777" w:rsidR="00037E3E" w:rsidRPr="00037E3E" w:rsidRDefault="00037E3E" w:rsidP="00037E3E">
      <w:pPr>
        <w:pStyle w:val="SingleTxtG"/>
      </w:pPr>
      <w:r w:rsidRPr="00037E3E">
        <w:tab/>
        <w:t>3.</w:t>
      </w:r>
      <w:r w:rsidRPr="00037E3E">
        <w:tab/>
      </w:r>
      <w:r w:rsidRPr="00037E3E">
        <w:rPr>
          <w:i/>
          <w:iCs/>
        </w:rPr>
        <w:t xml:space="preserve">Solicita </w:t>
      </w:r>
      <w:r w:rsidRPr="00037E3E">
        <w:t>al Relator Especial que apoye a los Estados en la elaboración de marcos jurídicos y de políticas, además de estrategias de protección de la infancia, de manera adaptada a los niños y con perspectiva de género, a fin de prevenir y erradicar eficazmente las formas nuevas e incipientes de venta y de explotación y abusos sexuales de niños por medios electrónicos, de conformidad con las normas internacionales de derechos humanos;</w:t>
      </w:r>
    </w:p>
    <w:p w14:paraId="556D31E2" w14:textId="77777777" w:rsidR="00037E3E" w:rsidRPr="00037E3E" w:rsidRDefault="00037E3E" w:rsidP="00037E3E">
      <w:pPr>
        <w:pStyle w:val="SingleTxtG"/>
      </w:pPr>
      <w:r w:rsidRPr="00037E3E">
        <w:tab/>
        <w:t>4.</w:t>
      </w:r>
      <w:r w:rsidRPr="00037E3E">
        <w:tab/>
      </w:r>
      <w:r w:rsidRPr="00037E3E">
        <w:rPr>
          <w:i/>
          <w:iCs/>
        </w:rPr>
        <w:t xml:space="preserve">Solicita también </w:t>
      </w:r>
      <w:r w:rsidRPr="00037E3E">
        <w:t>al Relator Especial que siga presentando informes anuales sobre la ejecución del mandato al Consejo de Derechos Humanos y a la Asamblea General, de conformidad con sus programas de trabajo respectivos, formulando sugerencias y recomendaciones sobre la prevención de la venta y de la explotación y los abusos sexuales de niños y sobre la rehabilitación, la recuperación y la reintegración de los niños víctimas y supervivientes, de forma que se tengan en cuenta las cuestiones de género y se respeten los derechos de los niños;</w:t>
      </w:r>
    </w:p>
    <w:p w14:paraId="591F8FF4" w14:textId="77777777" w:rsidR="00037E3E" w:rsidRPr="00037E3E" w:rsidRDefault="00037E3E" w:rsidP="00037E3E">
      <w:pPr>
        <w:pStyle w:val="SingleTxtG"/>
      </w:pPr>
      <w:bookmarkStart w:id="2" w:name="_30j0zll" w:colFirst="0" w:colLast="0"/>
      <w:bookmarkEnd w:id="2"/>
      <w:r w:rsidRPr="00037E3E">
        <w:tab/>
        <w:t>5.</w:t>
      </w:r>
      <w:r w:rsidRPr="00037E3E">
        <w:tab/>
      </w:r>
      <w:r w:rsidRPr="00037E3E">
        <w:rPr>
          <w:i/>
          <w:iCs/>
        </w:rPr>
        <w:t xml:space="preserve">Solicita </w:t>
      </w:r>
      <w:r w:rsidRPr="00037E3E">
        <w:t>a todos los Estados que cooperen plenamente con el Relator Especial y le presten asistencia en el desempeño de su labor, que le faciliten toda la información necesaria que solicite y que consideren favorablemente sus solicitudes de visita y de aplicación de sus recomendaciones;</w:t>
      </w:r>
    </w:p>
    <w:p w14:paraId="2AE27037" w14:textId="77777777" w:rsidR="00037E3E" w:rsidRPr="00037E3E" w:rsidRDefault="00037E3E" w:rsidP="00037E3E">
      <w:pPr>
        <w:pStyle w:val="SingleTxtG"/>
      </w:pPr>
      <w:r w:rsidRPr="00037E3E">
        <w:tab/>
        <w:t>6.</w:t>
      </w:r>
      <w:r w:rsidRPr="00037E3E">
        <w:tab/>
      </w:r>
      <w:r w:rsidRPr="00037E3E">
        <w:rPr>
          <w:i/>
          <w:iCs/>
        </w:rPr>
        <w:t>Alienta</w:t>
      </w:r>
      <w:r w:rsidRPr="00037E3E">
        <w:t xml:space="preserve"> al Relator Especial a que siga cooperando con el Relator Especial sobre las formas contemporáneas de la esclavitud, incluidas sus causas y consecuencias, y con el Relator Especial sobre la trata de personas, especialmente mujeres y niños; </w:t>
      </w:r>
    </w:p>
    <w:p w14:paraId="4BF7A906" w14:textId="77777777" w:rsidR="00037E3E" w:rsidRPr="00037E3E" w:rsidRDefault="00037E3E" w:rsidP="00037E3E">
      <w:pPr>
        <w:pStyle w:val="SingleTxtG"/>
      </w:pPr>
      <w:r w:rsidRPr="00037E3E">
        <w:tab/>
        <w:t>7.</w:t>
      </w:r>
      <w:r w:rsidRPr="00037E3E">
        <w:tab/>
      </w:r>
      <w:r w:rsidRPr="00037E3E">
        <w:rPr>
          <w:i/>
          <w:iCs/>
        </w:rPr>
        <w:t>Solicita</w:t>
      </w:r>
      <w:r w:rsidRPr="00037E3E">
        <w:t xml:space="preserve"> al Secretario General y a la Alta Comisionada de las Naciones Unidas para los Derechos Humanos que presten la asistencia necesaria al Relator Especial para que pueda cumplir su mandato, en particular poniendo a su disposición recursos humanos y materiales suficientes;</w:t>
      </w:r>
    </w:p>
    <w:p w14:paraId="771C2A1C" w14:textId="77777777" w:rsidR="00037E3E" w:rsidRPr="00037E3E" w:rsidRDefault="00037E3E" w:rsidP="00037E3E">
      <w:pPr>
        <w:pStyle w:val="SingleTxtG"/>
      </w:pPr>
      <w:r w:rsidRPr="00037E3E">
        <w:tab/>
        <w:t>8.</w:t>
      </w:r>
      <w:r w:rsidRPr="00037E3E">
        <w:tab/>
      </w:r>
      <w:r w:rsidRPr="00037E3E">
        <w:rPr>
          <w:i/>
          <w:iCs/>
        </w:rPr>
        <w:t xml:space="preserve">Decide </w:t>
      </w:r>
      <w:r w:rsidRPr="00037E3E">
        <w:t>seguir examinando esta cuestión con arreglo a su programa de trabajo.</w:t>
      </w:r>
    </w:p>
    <w:p w14:paraId="0E8879B3" w14:textId="77777777" w:rsidR="00037E3E" w:rsidRPr="00037E3E" w:rsidRDefault="00037E3E" w:rsidP="00037E3E">
      <w:pPr>
        <w:pStyle w:val="SingleTxtG"/>
        <w:jc w:val="right"/>
        <w:rPr>
          <w:i/>
          <w:iCs/>
        </w:rPr>
      </w:pPr>
      <w:r w:rsidRPr="00037E3E">
        <w:rPr>
          <w:i/>
          <w:iCs/>
        </w:rPr>
        <w:t>45ª sesión</w:t>
      </w:r>
      <w:r>
        <w:rPr>
          <w:i/>
          <w:iCs/>
        </w:rPr>
        <w:br/>
      </w:r>
      <w:r w:rsidRPr="00037E3E">
        <w:rPr>
          <w:i/>
          <w:iCs/>
        </w:rPr>
        <w:t>22 de junio de 2020</w:t>
      </w:r>
    </w:p>
    <w:p w14:paraId="24B16F84" w14:textId="77777777" w:rsidR="00037E3E" w:rsidRDefault="00037E3E" w:rsidP="00037E3E">
      <w:pPr>
        <w:pStyle w:val="SingleTxtG"/>
      </w:pPr>
      <w:r w:rsidRPr="00037E3E">
        <w:t>[Aprobada sin votación.]</w:t>
      </w:r>
    </w:p>
    <w:p w14:paraId="460FEA3A" w14:textId="77777777" w:rsidR="00037E3E" w:rsidRPr="00037E3E" w:rsidRDefault="00037E3E" w:rsidP="00037E3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7E3E" w:rsidRPr="00037E3E" w:rsidSect="00FB4E3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B25D7" w14:textId="77777777" w:rsidR="00B82586" w:rsidRPr="00A312BC" w:rsidRDefault="00B82586" w:rsidP="00A312BC">
      <w:pPr>
        <w:pStyle w:val="Footer"/>
      </w:pPr>
    </w:p>
  </w:endnote>
  <w:endnote w:type="continuationSeparator" w:id="0">
    <w:p w14:paraId="1B2C6D98" w14:textId="77777777" w:rsidR="00B82586" w:rsidRPr="00A312BC" w:rsidRDefault="00B82586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1E31A" w14:textId="77777777" w:rsidR="00FB4E3D" w:rsidRPr="00FB4E3D" w:rsidRDefault="00FB4E3D" w:rsidP="00FB4E3D">
    <w:pPr>
      <w:pStyle w:val="Footer"/>
      <w:tabs>
        <w:tab w:val="right" w:pos="9638"/>
      </w:tabs>
    </w:pPr>
    <w:r w:rsidRPr="00FB4E3D">
      <w:rPr>
        <w:b/>
        <w:sz w:val="18"/>
      </w:rPr>
      <w:fldChar w:fldCharType="begin"/>
    </w:r>
    <w:r w:rsidRPr="00FB4E3D">
      <w:rPr>
        <w:b/>
        <w:sz w:val="18"/>
      </w:rPr>
      <w:instrText xml:space="preserve"> PAGE  \* MERGEFORMAT </w:instrText>
    </w:r>
    <w:r w:rsidRPr="00FB4E3D">
      <w:rPr>
        <w:b/>
        <w:sz w:val="18"/>
      </w:rPr>
      <w:fldChar w:fldCharType="separate"/>
    </w:r>
    <w:r w:rsidRPr="00FB4E3D">
      <w:rPr>
        <w:b/>
        <w:noProof/>
        <w:sz w:val="18"/>
      </w:rPr>
      <w:t>2</w:t>
    </w:r>
    <w:r w:rsidRPr="00FB4E3D">
      <w:rPr>
        <w:b/>
        <w:sz w:val="18"/>
      </w:rPr>
      <w:fldChar w:fldCharType="end"/>
    </w:r>
    <w:r>
      <w:rPr>
        <w:b/>
        <w:sz w:val="18"/>
      </w:rPr>
      <w:tab/>
    </w:r>
    <w:r>
      <w:t>GE.20-08879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DA68B" w14:textId="77777777" w:rsidR="00FB4E3D" w:rsidRPr="00FB4E3D" w:rsidRDefault="00FB4E3D" w:rsidP="00FB4E3D">
    <w:pPr>
      <w:pStyle w:val="Footer"/>
      <w:tabs>
        <w:tab w:val="right" w:pos="9638"/>
      </w:tabs>
      <w:rPr>
        <w:b/>
        <w:sz w:val="18"/>
      </w:rPr>
    </w:pPr>
    <w:r>
      <w:t>GE.20-08879</w:t>
    </w:r>
    <w:r>
      <w:tab/>
    </w:r>
    <w:r w:rsidRPr="00FB4E3D">
      <w:rPr>
        <w:b/>
        <w:sz w:val="18"/>
      </w:rPr>
      <w:fldChar w:fldCharType="begin"/>
    </w:r>
    <w:r w:rsidRPr="00FB4E3D">
      <w:rPr>
        <w:b/>
        <w:sz w:val="18"/>
      </w:rPr>
      <w:instrText xml:space="preserve"> PAGE  \* MERGEFORMAT </w:instrText>
    </w:r>
    <w:r w:rsidRPr="00FB4E3D">
      <w:rPr>
        <w:b/>
        <w:sz w:val="18"/>
      </w:rPr>
      <w:fldChar w:fldCharType="separate"/>
    </w:r>
    <w:r w:rsidRPr="00FB4E3D">
      <w:rPr>
        <w:b/>
        <w:noProof/>
        <w:sz w:val="18"/>
      </w:rPr>
      <w:t>3</w:t>
    </w:r>
    <w:r w:rsidRPr="00FB4E3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B20E9" w14:textId="77777777" w:rsidR="00042B72" w:rsidRPr="00FB4E3D" w:rsidRDefault="00FB4E3D" w:rsidP="00FB4E3D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7E119C97" wp14:editId="04B13C0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20-08879  (S)    060720    090720</w:t>
    </w:r>
    <w:r>
      <w:rPr>
        <w:sz w:val="20"/>
      </w:rPr>
      <w:br/>
    </w:r>
    <w:r w:rsidRPr="00FB4E3D">
      <w:rPr>
        <w:rFonts w:ascii="C39T30Lfz" w:hAnsi="C39T30Lfz"/>
        <w:sz w:val="56"/>
      </w:rPr>
      <w:t></w:t>
    </w:r>
    <w:r w:rsidRPr="00FB4E3D">
      <w:rPr>
        <w:rFonts w:ascii="C39T30Lfz" w:hAnsi="C39T30Lfz"/>
        <w:sz w:val="56"/>
      </w:rPr>
      <w:t></w:t>
    </w:r>
    <w:r w:rsidRPr="00FB4E3D">
      <w:rPr>
        <w:rFonts w:ascii="C39T30Lfz" w:hAnsi="C39T30Lfz"/>
        <w:sz w:val="56"/>
      </w:rPr>
      <w:t></w:t>
    </w:r>
    <w:r w:rsidRPr="00FB4E3D">
      <w:rPr>
        <w:rFonts w:ascii="C39T30Lfz" w:hAnsi="C39T30Lfz"/>
        <w:sz w:val="56"/>
      </w:rPr>
      <w:t></w:t>
    </w:r>
    <w:r w:rsidRPr="00FB4E3D">
      <w:rPr>
        <w:rFonts w:ascii="C39T30Lfz" w:hAnsi="C39T30Lfz"/>
        <w:sz w:val="56"/>
      </w:rPr>
      <w:t></w:t>
    </w:r>
    <w:r w:rsidRPr="00FB4E3D">
      <w:rPr>
        <w:rFonts w:ascii="C39T30Lfz" w:hAnsi="C39T30Lfz"/>
        <w:sz w:val="56"/>
      </w:rPr>
      <w:t></w:t>
    </w:r>
    <w:r w:rsidRPr="00FB4E3D">
      <w:rPr>
        <w:rFonts w:ascii="C39T30Lfz" w:hAnsi="C39T30Lfz"/>
        <w:sz w:val="56"/>
      </w:rPr>
      <w:t></w:t>
    </w:r>
    <w:r w:rsidRPr="00FB4E3D">
      <w:rPr>
        <w:rFonts w:ascii="C39T30Lfz" w:hAnsi="C39T30Lfz"/>
        <w:sz w:val="56"/>
      </w:rPr>
      <w:t></w:t>
    </w:r>
    <w:r w:rsidRPr="00FB4E3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E59877B" wp14:editId="6BAF3B7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3/2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2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2367A" w14:textId="77777777" w:rsidR="00B82586" w:rsidRPr="001075E9" w:rsidRDefault="00B8258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96742F" w14:textId="77777777" w:rsidR="00B82586" w:rsidRDefault="00B8258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D2B49" w14:textId="0208F646" w:rsidR="00FB4E3D" w:rsidRPr="00FB4E3D" w:rsidRDefault="00FB4E3D">
    <w:pPr>
      <w:pStyle w:val="Header"/>
    </w:pPr>
    <w:fldSimple w:instr=" TITLE  \* MERGEFORMAT ">
      <w:r w:rsidR="009E7769">
        <w:t>A/HRC/RES/43/22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944C0" w14:textId="2482CA89" w:rsidR="00FB4E3D" w:rsidRPr="00FB4E3D" w:rsidRDefault="00FB4E3D" w:rsidP="00FB4E3D">
    <w:pPr>
      <w:pStyle w:val="Header"/>
      <w:jc w:val="right"/>
    </w:pPr>
    <w:fldSimple w:instr=" TITLE  \* MERGEFORMAT ">
      <w:r w:rsidR="009E7769">
        <w:t>A/HRC/RES/43/22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82586"/>
    <w:rsid w:val="00033EE1"/>
    <w:rsid w:val="00037E3E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7769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54C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E7769"/>
    <w:rsid w:val="00A312BC"/>
    <w:rsid w:val="00A84021"/>
    <w:rsid w:val="00A84D35"/>
    <w:rsid w:val="00A917B3"/>
    <w:rsid w:val="00AB4B51"/>
    <w:rsid w:val="00B10CC7"/>
    <w:rsid w:val="00B539E7"/>
    <w:rsid w:val="00B62458"/>
    <w:rsid w:val="00B82586"/>
    <w:rsid w:val="00BA232B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156E8"/>
    <w:rsid w:val="00E73F76"/>
    <w:rsid w:val="00EA2C9F"/>
    <w:rsid w:val="00ED0BDA"/>
    <w:rsid w:val="00EF1360"/>
    <w:rsid w:val="00EF3220"/>
    <w:rsid w:val="00F94155"/>
    <w:rsid w:val="00F9783F"/>
    <w:rsid w:val="00FB4E3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D64841"/>
  <w15:docId w15:val="{52D2FAB9-B67F-42EE-8220-64DE6636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A/HRC/RES/43/22</vt:lpstr>
    </vt:vector>
  </TitlesOfParts>
  <Company>DCM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A/HRC/RES/43/22</dc:title>
  <dc:subject/>
  <dc:creator>Javier RODRIGUEZ PEREZ</dc:creator>
  <cp:keywords/>
  <cp:lastModifiedBy>Maria Luisa Zeballos Moreno</cp:lastModifiedBy>
  <cp:revision>3</cp:revision>
  <cp:lastPrinted>2020-07-09T05:20:00Z</cp:lastPrinted>
  <dcterms:created xsi:type="dcterms:W3CDTF">2020-07-09T05:20:00Z</dcterms:created>
  <dcterms:modified xsi:type="dcterms:W3CDTF">2020-07-09T05:20:00Z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