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9301DD">
                <w:t>C/OPSC/AZE/1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301DD">
              <w:rPr>
                <w:lang w:val="en-US"/>
              </w:rPr>
              <w:t>30 March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301DD" w:rsidRPr="00302316" w:rsidRDefault="009301DD" w:rsidP="009301DD">
      <w:pPr>
        <w:spacing w:before="120"/>
        <w:rPr>
          <w:b/>
          <w:sz w:val="24"/>
          <w:szCs w:val="24"/>
        </w:rPr>
      </w:pPr>
      <w:r w:rsidRPr="00632680">
        <w:rPr>
          <w:b/>
          <w:sz w:val="24"/>
          <w:szCs w:val="24"/>
        </w:rPr>
        <w:t>Комитет</w:t>
      </w:r>
      <w:r w:rsidRPr="00302316">
        <w:rPr>
          <w:b/>
          <w:sz w:val="24"/>
          <w:szCs w:val="24"/>
        </w:rPr>
        <w:t xml:space="preserve"> </w:t>
      </w:r>
      <w:r w:rsidRPr="00632680">
        <w:rPr>
          <w:b/>
          <w:sz w:val="24"/>
          <w:szCs w:val="24"/>
        </w:rPr>
        <w:t>по</w:t>
      </w:r>
      <w:r w:rsidRPr="00302316">
        <w:rPr>
          <w:b/>
          <w:sz w:val="24"/>
          <w:szCs w:val="24"/>
        </w:rPr>
        <w:t xml:space="preserve"> </w:t>
      </w:r>
      <w:r w:rsidRPr="00632680">
        <w:rPr>
          <w:b/>
          <w:sz w:val="24"/>
          <w:szCs w:val="24"/>
        </w:rPr>
        <w:t>правам</w:t>
      </w:r>
      <w:r w:rsidRPr="00302316">
        <w:rPr>
          <w:b/>
          <w:sz w:val="24"/>
          <w:szCs w:val="24"/>
        </w:rPr>
        <w:t xml:space="preserve"> </w:t>
      </w:r>
      <w:r w:rsidRPr="00632680">
        <w:rPr>
          <w:b/>
          <w:sz w:val="24"/>
          <w:szCs w:val="24"/>
        </w:rPr>
        <w:t>ребенка</w:t>
      </w:r>
    </w:p>
    <w:p w:rsidR="007643D9" w:rsidRPr="007643D9" w:rsidRDefault="009301DD" w:rsidP="007643D9">
      <w:pPr>
        <w:pStyle w:val="HChGR"/>
        <w:rPr>
          <w:b w:val="0"/>
          <w:lang w:eastAsia="en-US"/>
        </w:rPr>
      </w:pPr>
      <w:r w:rsidRPr="00302316">
        <w:tab/>
      </w:r>
      <w:r w:rsidRPr="00302316">
        <w:tab/>
      </w:r>
      <w:r w:rsidRPr="00B46F62">
        <w:t xml:space="preserve">Первоначальный доклад Азербайджанской Республики </w:t>
      </w:r>
      <w:r>
        <w:t>о выполнении положений</w:t>
      </w:r>
      <w:r w:rsidRPr="00B46F62">
        <w:t xml:space="preserve"> </w:t>
      </w:r>
      <w:r w:rsidRPr="0081687F">
        <w:t>Факультативного</w:t>
      </w:r>
      <w:r>
        <w:t xml:space="preserve"> </w:t>
      </w:r>
      <w:r w:rsidRPr="0081687F">
        <w:t>протокола к Конвенции о правах ребенка,</w:t>
      </w:r>
      <w:r>
        <w:t xml:space="preserve"> </w:t>
      </w:r>
      <w:r w:rsidRPr="0081687F">
        <w:t>касающегося торговли детьми, детской проституции</w:t>
      </w:r>
      <w:r>
        <w:t xml:space="preserve"> </w:t>
      </w:r>
      <w:r w:rsidRPr="0081687F">
        <w:t>и детской порнографии</w:t>
      </w:r>
      <w:r w:rsidRPr="009301DD">
        <w:rPr>
          <w:rStyle w:val="FootnoteReference"/>
          <w:bCs/>
          <w:sz w:val="20"/>
          <w:vertAlign w:val="baseline"/>
        </w:rPr>
        <w:footnoteReference w:customMarkFollows="1" w:id="1"/>
        <w:t>*</w:t>
      </w:r>
      <w:r w:rsidRPr="009301DD">
        <w:rPr>
          <w:lang w:eastAsia="en-US"/>
        </w:rPr>
        <w:t xml:space="preserve"> </w:t>
      </w:r>
    </w:p>
    <w:p w:rsidR="00B14A65" w:rsidRDefault="00B14A65" w:rsidP="007643D9">
      <w:pPr>
        <w:pStyle w:val="SingleTxtGR"/>
        <w:pageBreakBefore/>
        <w:suppressAutoHyphens/>
        <w:ind w:left="0" w:right="0"/>
        <w:jc w:val="left"/>
        <w:rPr>
          <w:sz w:val="28"/>
          <w:lang w:val="en-US"/>
        </w:rPr>
      </w:pPr>
      <w:proofErr w:type="spellStart"/>
      <w:r>
        <w:rPr>
          <w:sz w:val="28"/>
          <w:lang w:val="en-US"/>
        </w:rPr>
        <w:t>Содержание</w:t>
      </w:r>
      <w:proofErr w:type="spellEnd"/>
    </w:p>
    <w:p w:rsidR="00B14A65" w:rsidRDefault="00B14A65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  <w:rPr>
          <w:lang w:val="en-US"/>
        </w:rPr>
      </w:pPr>
      <w:r>
        <w:rPr>
          <w:i/>
          <w:sz w:val="18"/>
          <w:lang w:val="en-US"/>
        </w:rPr>
        <w:tab/>
      </w:r>
      <w:proofErr w:type="spellStart"/>
      <w:r>
        <w:rPr>
          <w:i/>
          <w:sz w:val="18"/>
          <w:lang w:val="en-US"/>
        </w:rPr>
        <w:t>Пункты</w:t>
      </w:r>
      <w:proofErr w:type="spellEnd"/>
      <w:r>
        <w:rPr>
          <w:i/>
          <w:sz w:val="18"/>
          <w:lang w:val="en-US"/>
        </w:rPr>
        <w:tab/>
      </w:r>
      <w:proofErr w:type="spellStart"/>
      <w:r>
        <w:rPr>
          <w:i/>
          <w:sz w:val="18"/>
          <w:lang w:val="en-US"/>
        </w:rPr>
        <w:t>Стр</w:t>
      </w:r>
      <w:proofErr w:type="spellEnd"/>
      <w:r>
        <w:rPr>
          <w:i/>
          <w:sz w:val="18"/>
          <w:lang w:val="en-US"/>
        </w:rPr>
        <w:t>.</w:t>
      </w:r>
    </w:p>
    <w:p w:rsidR="00B14A65" w:rsidRDefault="00B14A65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  <w:t>I</w:t>
      </w:r>
      <w:r w:rsidRPr="00CC3463">
        <w:t>.</w:t>
      </w:r>
      <w:r>
        <w:tab/>
        <w:t>Введение</w:t>
      </w:r>
      <w:r>
        <w:tab/>
      </w:r>
      <w:r>
        <w:tab/>
        <w:t>1−5</w:t>
      </w:r>
      <w:r>
        <w:tab/>
      </w:r>
      <w:r w:rsidR="0005459A">
        <w:t>3</w:t>
      </w:r>
    </w:p>
    <w:p w:rsidR="00B14A65" w:rsidRDefault="00B14A65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  <w:t>II.</w:t>
      </w:r>
      <w:r>
        <w:tab/>
      </w:r>
      <w:r w:rsidR="00CC3463" w:rsidRPr="00CC3463">
        <w:t>Информация о выполнении отдельных положений Протокола</w:t>
      </w:r>
      <w:r w:rsidR="00CC3463">
        <w:tab/>
      </w:r>
      <w:r w:rsidR="00CC3463">
        <w:tab/>
        <w:t>6−162</w:t>
      </w:r>
      <w:r w:rsidR="00CC3463">
        <w:tab/>
        <w:t>3</w:t>
      </w:r>
    </w:p>
    <w:p w:rsidR="00CC3463" w:rsidRDefault="00CC3463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А.</w:t>
      </w:r>
      <w:r>
        <w:tab/>
      </w:r>
      <w:r w:rsidRPr="00CC3463">
        <w:t>Запрещение торговли детьми, детской проституции</w:t>
      </w:r>
      <w:r>
        <w:t xml:space="preserve"> </w:t>
      </w:r>
      <w:r>
        <w:br/>
      </w:r>
      <w:r>
        <w:tab/>
      </w:r>
      <w:r>
        <w:tab/>
      </w:r>
      <w:r>
        <w:tab/>
        <w:t>и детской порнографии</w:t>
      </w:r>
      <w:r>
        <w:tab/>
      </w:r>
      <w:r>
        <w:tab/>
        <w:t>6−26</w:t>
      </w:r>
      <w:r>
        <w:tab/>
        <w:t>3</w:t>
      </w:r>
    </w:p>
    <w:p w:rsidR="00CC3463" w:rsidRDefault="00CC3463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В.</w:t>
      </w:r>
      <w:r>
        <w:tab/>
      </w:r>
      <w:r w:rsidRPr="00CC3463">
        <w:t>Уголовный процесс</w:t>
      </w:r>
      <w:r>
        <w:tab/>
      </w:r>
      <w:r>
        <w:tab/>
      </w:r>
      <w:r w:rsidR="0005448E">
        <w:t>27−33</w:t>
      </w:r>
      <w:r w:rsidR="0005448E">
        <w:tab/>
        <w:t>11</w:t>
      </w:r>
    </w:p>
    <w:p w:rsidR="00CC3463" w:rsidRDefault="00CC3463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С.</w:t>
      </w:r>
      <w:r>
        <w:tab/>
      </w:r>
      <w:r w:rsidRPr="00CC3463">
        <w:t>Экстрадиция</w:t>
      </w:r>
      <w:r>
        <w:tab/>
      </w:r>
      <w:r w:rsidR="0005448E">
        <w:tab/>
        <w:t>34−39</w:t>
      </w:r>
      <w:r w:rsidR="0005448E">
        <w:tab/>
        <w:t>13</w:t>
      </w:r>
    </w:p>
    <w:p w:rsidR="00CC3463" w:rsidRDefault="00CC3463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D.</w:t>
      </w:r>
      <w:r>
        <w:tab/>
      </w:r>
      <w:r w:rsidR="0005448E" w:rsidRPr="0005448E">
        <w:t>Защита прав пострадавших детей</w:t>
      </w:r>
      <w:r w:rsidR="0005448E">
        <w:tab/>
      </w:r>
      <w:r w:rsidR="0005448E">
        <w:tab/>
        <w:t>40−62</w:t>
      </w:r>
      <w:r w:rsidR="0005448E">
        <w:tab/>
        <w:t>14</w:t>
      </w:r>
    </w:p>
    <w:p w:rsidR="00CC3463" w:rsidRDefault="00CC3463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Е.</w:t>
      </w:r>
      <w:r>
        <w:tab/>
      </w:r>
      <w:r w:rsidR="0005448E" w:rsidRPr="0005448E">
        <w:t>Пресечение про</w:t>
      </w:r>
      <w:r w:rsidR="0005459A">
        <w:t>дажи детей, детской проституции</w:t>
      </w:r>
      <w:r w:rsidR="0005448E">
        <w:br/>
      </w:r>
      <w:r w:rsidR="0005448E">
        <w:tab/>
      </w:r>
      <w:r w:rsidR="0005448E">
        <w:tab/>
      </w:r>
      <w:r w:rsidR="0005448E">
        <w:tab/>
      </w:r>
      <w:r w:rsidR="0005459A">
        <w:t xml:space="preserve">и </w:t>
      </w:r>
      <w:r w:rsidR="0005459A" w:rsidRPr="0005448E">
        <w:t xml:space="preserve">детской </w:t>
      </w:r>
      <w:r w:rsidR="0005448E" w:rsidRPr="0005448E">
        <w:t>порнографии</w:t>
      </w:r>
      <w:r w:rsidR="0005459A">
        <w:tab/>
      </w:r>
      <w:r w:rsidR="0005459A">
        <w:tab/>
        <w:t>63−98</w:t>
      </w:r>
      <w:r w:rsidR="0005459A">
        <w:tab/>
        <w:t>17</w:t>
      </w:r>
    </w:p>
    <w:p w:rsidR="00CC3463" w:rsidRDefault="00CC3463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F.</w:t>
      </w:r>
      <w:r>
        <w:tab/>
      </w:r>
      <w:r w:rsidR="0005448E" w:rsidRPr="0005448E">
        <w:t>Меры предосторожности</w:t>
      </w:r>
      <w:r w:rsidR="0005459A">
        <w:tab/>
      </w:r>
      <w:r w:rsidR="0005459A">
        <w:tab/>
        <w:t>99−149</w:t>
      </w:r>
      <w:r w:rsidR="0005459A">
        <w:tab/>
        <w:t>23</w:t>
      </w:r>
    </w:p>
    <w:p w:rsidR="0005448E" w:rsidRDefault="0005448E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G.</w:t>
      </w:r>
      <w:r>
        <w:tab/>
      </w:r>
      <w:r w:rsidRPr="0005448E">
        <w:t>Материальная и другая форма помощи</w:t>
      </w:r>
      <w:r w:rsidR="0005459A">
        <w:tab/>
      </w:r>
      <w:r w:rsidR="0005459A">
        <w:tab/>
        <w:t>150−161</w:t>
      </w:r>
      <w:r w:rsidR="0005459A">
        <w:tab/>
        <w:t>29</w:t>
      </w:r>
    </w:p>
    <w:p w:rsidR="0005448E" w:rsidRDefault="0005448E" w:rsidP="00B14A6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Н.</w:t>
      </w:r>
      <w:r>
        <w:tab/>
      </w:r>
      <w:r w:rsidRPr="001E1F73">
        <w:t>Благосостояние детей</w:t>
      </w:r>
      <w:r w:rsidR="0005459A">
        <w:tab/>
      </w:r>
      <w:r w:rsidR="0005459A">
        <w:tab/>
        <w:t>162</w:t>
      </w:r>
      <w:r w:rsidR="0005459A">
        <w:tab/>
        <w:t>31</w:t>
      </w:r>
    </w:p>
    <w:p w:rsidR="009301DD" w:rsidRPr="00291626" w:rsidRDefault="0005448E" w:rsidP="0005448E">
      <w:pPr>
        <w:pStyle w:val="HChGR"/>
      </w:pPr>
      <w:r>
        <w:br w:type="page"/>
      </w:r>
      <w:r>
        <w:tab/>
      </w:r>
      <w:r w:rsidR="009301DD">
        <w:rPr>
          <w:lang w:val="en-US"/>
        </w:rPr>
        <w:t>I</w:t>
      </w:r>
      <w:r w:rsidR="009301DD" w:rsidRPr="00291626">
        <w:t>.</w:t>
      </w:r>
      <w:r>
        <w:tab/>
      </w:r>
      <w:r w:rsidR="009301DD" w:rsidRPr="00291626">
        <w:t>Введение</w:t>
      </w:r>
    </w:p>
    <w:p w:rsidR="009301DD" w:rsidRPr="00B46F62" w:rsidRDefault="009301DD" w:rsidP="009301DD">
      <w:pPr>
        <w:pStyle w:val="SingleTxtGR"/>
      </w:pPr>
      <w:r>
        <w:t>1.</w:t>
      </w:r>
      <w:r>
        <w:tab/>
      </w:r>
      <w:r w:rsidRPr="00B46F62">
        <w:t>Азербайджанская Республика уделяет особое внимание защите прав и свобод человека, в особенности защите прав и свобод детей. Показателем этого явл</w:t>
      </w:r>
      <w:r w:rsidRPr="00B46F62">
        <w:t>я</w:t>
      </w:r>
      <w:r>
        <w:t>ется ратифицированная в 1992 году</w:t>
      </w:r>
      <w:r w:rsidRPr="00B46F62">
        <w:t xml:space="preserve"> Конвенция о</w:t>
      </w:r>
      <w:r>
        <w:t xml:space="preserve"> п</w:t>
      </w:r>
      <w:r w:rsidRPr="00B46F62">
        <w:t xml:space="preserve">равах </w:t>
      </w:r>
      <w:r>
        <w:t>р</w:t>
      </w:r>
      <w:r w:rsidRPr="00B46F62">
        <w:t>ебенка.</w:t>
      </w:r>
    </w:p>
    <w:p w:rsidR="009301DD" w:rsidRPr="00B46F62" w:rsidRDefault="009301DD" w:rsidP="009301DD">
      <w:pPr>
        <w:pStyle w:val="SingleTxtGR"/>
      </w:pPr>
      <w:r>
        <w:t>2.</w:t>
      </w:r>
      <w:r>
        <w:tab/>
      </w:r>
      <w:r w:rsidRPr="00B46F62">
        <w:t>Азербайджанская Республика присоединилась к Факультативн</w:t>
      </w:r>
      <w:r>
        <w:t xml:space="preserve">ому </w:t>
      </w:r>
      <w:r w:rsidRPr="00B46F62">
        <w:t xml:space="preserve"> </w:t>
      </w:r>
      <w:r>
        <w:t>п</w:t>
      </w:r>
      <w:r w:rsidRPr="00B46F62">
        <w:t>р</w:t>
      </w:r>
      <w:r w:rsidRPr="00B46F62">
        <w:t>о</w:t>
      </w:r>
      <w:r w:rsidRPr="00B46F62">
        <w:t>токол</w:t>
      </w:r>
      <w:r>
        <w:t>у</w:t>
      </w:r>
      <w:r w:rsidRPr="00B46F62">
        <w:t xml:space="preserve"> </w:t>
      </w:r>
      <w:r>
        <w:t xml:space="preserve">к </w:t>
      </w:r>
      <w:r w:rsidRPr="00B46F62">
        <w:t xml:space="preserve">Конвенции о </w:t>
      </w:r>
      <w:r>
        <w:t>п</w:t>
      </w:r>
      <w:r w:rsidRPr="00B46F62">
        <w:t xml:space="preserve">равах </w:t>
      </w:r>
      <w:r>
        <w:t>р</w:t>
      </w:r>
      <w:r w:rsidRPr="00B46F62">
        <w:t>еб</w:t>
      </w:r>
      <w:r>
        <w:t>е</w:t>
      </w:r>
      <w:r w:rsidRPr="00B46F62">
        <w:t>нка, касающ</w:t>
      </w:r>
      <w:r>
        <w:t>емуся</w:t>
      </w:r>
      <w:r w:rsidRPr="00B46F62">
        <w:t xml:space="preserve"> участия детей в вооруж</w:t>
      </w:r>
      <w:r>
        <w:t>е</w:t>
      </w:r>
      <w:r w:rsidRPr="00B46F62">
        <w:t>н</w:t>
      </w:r>
      <w:r w:rsidRPr="00B46F62">
        <w:t>ных конфликтах</w:t>
      </w:r>
      <w:r>
        <w:t>, и Факультативному протоколу к Конвенции о правах ребенка, касающемуся</w:t>
      </w:r>
      <w:r w:rsidRPr="00B46F62">
        <w:t xml:space="preserve"> торговли детьми, детской проституции и детской порнографии. </w:t>
      </w:r>
    </w:p>
    <w:p w:rsidR="009301DD" w:rsidRPr="00B46F62" w:rsidRDefault="009301DD" w:rsidP="009301DD">
      <w:pPr>
        <w:pStyle w:val="SingleTxtGR"/>
      </w:pPr>
      <w:r>
        <w:t>3.</w:t>
      </w:r>
      <w:r>
        <w:tab/>
      </w:r>
      <w:r w:rsidRPr="00B46F62">
        <w:t xml:space="preserve">Разделы Конвенции и Факультативных </w:t>
      </w:r>
      <w:r>
        <w:t>п</w:t>
      </w:r>
      <w:r w:rsidRPr="00B46F62">
        <w:t xml:space="preserve">ротоколов к </w:t>
      </w:r>
      <w:r>
        <w:t>ней</w:t>
      </w:r>
      <w:r w:rsidRPr="00B46F62">
        <w:t xml:space="preserve"> нашли сво</w:t>
      </w:r>
      <w:r>
        <w:t>е</w:t>
      </w:r>
      <w:r w:rsidRPr="00B46F62">
        <w:t xml:space="preserve"> о</w:t>
      </w:r>
      <w:r w:rsidRPr="00B46F62">
        <w:t>т</w:t>
      </w:r>
      <w:r w:rsidRPr="00B46F62">
        <w:t>ражение в национал</w:t>
      </w:r>
      <w:r w:rsidRPr="00B46F62">
        <w:t>ь</w:t>
      </w:r>
      <w:r w:rsidRPr="00B46F62">
        <w:t xml:space="preserve">ном законодательстве. </w:t>
      </w:r>
    </w:p>
    <w:p w:rsidR="009301DD" w:rsidRPr="00B46F62" w:rsidRDefault="009301DD" w:rsidP="009301DD">
      <w:pPr>
        <w:pStyle w:val="SingleTxtGR"/>
      </w:pPr>
      <w:r>
        <w:t>4.</w:t>
      </w:r>
      <w:r>
        <w:tab/>
      </w:r>
      <w:r w:rsidRPr="00B46F62">
        <w:t>В настоящем докладе излагается общее положение в Республике в соо</w:t>
      </w:r>
      <w:r w:rsidRPr="00B46F62">
        <w:t>т</w:t>
      </w:r>
      <w:r w:rsidRPr="00B46F62">
        <w:t xml:space="preserve">ветствии с Факультативными </w:t>
      </w:r>
      <w:r>
        <w:t>п</w:t>
      </w:r>
      <w:r w:rsidRPr="00B46F62">
        <w:t xml:space="preserve">ротоколами к вышеупомянутой Конвенции. </w:t>
      </w:r>
    </w:p>
    <w:p w:rsidR="009301DD" w:rsidRDefault="009301DD" w:rsidP="009301DD">
      <w:pPr>
        <w:pStyle w:val="SingleTxtGR"/>
      </w:pPr>
      <w:r>
        <w:t>5.</w:t>
      </w:r>
      <w:r>
        <w:tab/>
      </w:r>
      <w:r w:rsidRPr="00B46F62">
        <w:t xml:space="preserve">Проект доклада был подготовлен согласно директиве Кабинета </w:t>
      </w:r>
      <w:r>
        <w:t>м</w:t>
      </w:r>
      <w:r w:rsidRPr="00B46F62">
        <w:t>инис</w:t>
      </w:r>
      <w:r w:rsidRPr="00B46F62">
        <w:t>т</w:t>
      </w:r>
      <w:r w:rsidRPr="00B46F62">
        <w:t>ров Азербайджанской Республики на основе предоставленной соответству</w:t>
      </w:r>
      <w:r w:rsidRPr="00B46F62">
        <w:t>ю</w:t>
      </w:r>
      <w:r w:rsidRPr="00B46F62">
        <w:t xml:space="preserve">щими государственными органами информации. </w:t>
      </w:r>
    </w:p>
    <w:p w:rsidR="009301DD" w:rsidRPr="00F95E99" w:rsidRDefault="00D25364" w:rsidP="00D25364">
      <w:pPr>
        <w:pStyle w:val="HChGR"/>
      </w:pPr>
      <w:r>
        <w:tab/>
      </w:r>
      <w:r w:rsidR="009301DD">
        <w:rPr>
          <w:lang w:val="en-US"/>
        </w:rPr>
        <w:t>II</w:t>
      </w:r>
      <w:r w:rsidR="009301DD" w:rsidRPr="00F95E99">
        <w:t>.</w:t>
      </w:r>
      <w:r>
        <w:tab/>
      </w:r>
      <w:r w:rsidR="009301DD" w:rsidRPr="00F95E99">
        <w:t>Информация о выполнении отдельных положений Протокола</w:t>
      </w:r>
    </w:p>
    <w:p w:rsidR="009301DD" w:rsidRPr="009301DD" w:rsidRDefault="009301DD" w:rsidP="00D25364">
      <w:pPr>
        <w:pStyle w:val="H1GR"/>
      </w:pPr>
      <w:r w:rsidRPr="009301DD">
        <w:tab/>
      </w:r>
      <w:r>
        <w:rPr>
          <w:lang w:val="en-US"/>
        </w:rPr>
        <w:t>A</w:t>
      </w:r>
      <w:r w:rsidRPr="009301DD">
        <w:t>.</w:t>
      </w:r>
      <w:r w:rsidRPr="009301DD">
        <w:tab/>
        <w:t>Запрещение торговли детьми, детской проституции и детской порнографии</w:t>
      </w:r>
    </w:p>
    <w:p w:rsidR="009301DD" w:rsidRPr="00B46F62" w:rsidRDefault="009301DD" w:rsidP="009301DD">
      <w:pPr>
        <w:pStyle w:val="SingleTxtGR"/>
      </w:pPr>
      <w:r>
        <w:t>6.</w:t>
      </w:r>
      <w:r>
        <w:tab/>
      </w:r>
      <w:r w:rsidRPr="00B46F62">
        <w:t>Защита прав и свобод человека в Азербайджанской Республике рассма</w:t>
      </w:r>
      <w:r w:rsidRPr="00B46F62">
        <w:t>т</w:t>
      </w:r>
      <w:r w:rsidRPr="00B46F62">
        <w:t>ривается как определяющий фактор существования демократического и прав</w:t>
      </w:r>
      <w:r w:rsidRPr="00B46F62">
        <w:t>о</w:t>
      </w:r>
      <w:r w:rsidRPr="00B46F62">
        <w:t>вого государства.</w:t>
      </w:r>
    </w:p>
    <w:p w:rsidR="009301DD" w:rsidRPr="00B46F62" w:rsidRDefault="009301DD" w:rsidP="00D25364">
      <w:pPr>
        <w:pStyle w:val="SingleTxtGR"/>
      </w:pPr>
      <w:r>
        <w:t>7.</w:t>
      </w:r>
      <w:r>
        <w:tab/>
      </w:r>
      <w:r w:rsidRPr="00B46F62">
        <w:t xml:space="preserve">В целях обеспечения возможностей соответствующих государственных структур для взаимной деятельности в борьбе с торговлей людьми в 2004 году </w:t>
      </w:r>
      <w:r>
        <w:t>р</w:t>
      </w:r>
      <w:r w:rsidRPr="00B46F62">
        <w:t>аспоряжением Президента Азербайджанской Республики был утвержден Н</w:t>
      </w:r>
      <w:r w:rsidRPr="00B46F62">
        <w:t>а</w:t>
      </w:r>
      <w:r w:rsidRPr="00B46F62">
        <w:t>циональной план деятельности по борьбе с торговлей людьми.</w:t>
      </w:r>
    </w:p>
    <w:p w:rsidR="009301DD" w:rsidRPr="00B46F62" w:rsidRDefault="009301DD" w:rsidP="009301DD">
      <w:pPr>
        <w:pStyle w:val="SingleTxtGR"/>
      </w:pPr>
      <w:r>
        <w:t>8.</w:t>
      </w:r>
      <w:r>
        <w:tab/>
      </w:r>
      <w:r w:rsidRPr="00B46F62">
        <w:t>Национальной план деятельности предусматривает основные обязанн</w:t>
      </w:r>
      <w:r w:rsidRPr="00B46F62">
        <w:t>о</w:t>
      </w:r>
      <w:r w:rsidRPr="00B46F62">
        <w:t>сти в борьбе с торговлей людьми, участие различных структур (органов испо</w:t>
      </w:r>
      <w:r w:rsidRPr="00B46F62">
        <w:t>л</w:t>
      </w:r>
      <w:r w:rsidRPr="00B46F62">
        <w:t>нительной власти, неправительственных организаций, международных партн</w:t>
      </w:r>
      <w:r w:rsidRPr="00B46F62">
        <w:t>е</w:t>
      </w:r>
      <w:r w:rsidRPr="00B46F62">
        <w:t xml:space="preserve">ров и других органов) в их выполнении и </w:t>
      </w:r>
      <w:r>
        <w:t>согласование</w:t>
      </w:r>
      <w:r w:rsidRPr="00B46F62">
        <w:t xml:space="preserve"> деятельности данных структур  Национальн</w:t>
      </w:r>
      <w:r>
        <w:t>ым</w:t>
      </w:r>
      <w:r w:rsidRPr="00B46F62">
        <w:t xml:space="preserve"> координатор</w:t>
      </w:r>
      <w:r>
        <w:t>ом</w:t>
      </w:r>
      <w:r w:rsidRPr="00B46F62">
        <w:t>, другие мероприятия в сфере борьбы с торговлей людьми.</w:t>
      </w:r>
    </w:p>
    <w:p w:rsidR="009301DD" w:rsidRPr="00B46F62" w:rsidRDefault="009301DD" w:rsidP="009301DD">
      <w:pPr>
        <w:pStyle w:val="SingleTxtGR"/>
      </w:pPr>
      <w:r>
        <w:t>9.</w:t>
      </w:r>
      <w:r>
        <w:tab/>
      </w:r>
      <w:r w:rsidRPr="00B46F62">
        <w:t>Для установления правовых и организационных основ профилактики торговли людьми, борьбы с торговлей людьми, а также правового статуса жертв торговли людьми в Азербайджанской Республике</w:t>
      </w:r>
      <w:r>
        <w:t>,</w:t>
      </w:r>
      <w:r w:rsidRPr="00B46F62">
        <w:t xml:space="preserve"> регулирования вопросов з</w:t>
      </w:r>
      <w:r w:rsidRPr="00B46F62">
        <w:t>а</w:t>
      </w:r>
      <w:r w:rsidRPr="00B46F62">
        <w:t>щиты жертв торговли людьми</w:t>
      </w:r>
      <w:r>
        <w:t xml:space="preserve"> </w:t>
      </w:r>
      <w:r w:rsidRPr="00B46F62">
        <w:t>и ок</w:t>
      </w:r>
      <w:r>
        <w:t>азания им помощи 28 июня 2005 года</w:t>
      </w:r>
      <w:r w:rsidRPr="00B46F62">
        <w:t xml:space="preserve"> был принят Закон Азербайджанской Республики </w:t>
      </w:r>
      <w:r>
        <w:t>"</w:t>
      </w:r>
      <w:r w:rsidRPr="00B46F62">
        <w:t>О борьбе с торговлей людьми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10.</w:t>
      </w:r>
      <w:r>
        <w:tab/>
      </w:r>
      <w:r w:rsidRPr="00B46F62">
        <w:t xml:space="preserve">В соответствии с Законом Азербайджанской Республики </w:t>
      </w:r>
      <w:r>
        <w:t>"</w:t>
      </w:r>
      <w:r w:rsidRPr="00B46F62">
        <w:t>О</w:t>
      </w:r>
      <w:r>
        <w:t xml:space="preserve"> </w:t>
      </w:r>
      <w:r w:rsidRPr="00B46F62">
        <w:t>борьбе с то</w:t>
      </w:r>
      <w:r w:rsidRPr="00B46F62">
        <w:t>р</w:t>
      </w:r>
      <w:r w:rsidRPr="00B46F62">
        <w:t>говлей людьми</w:t>
      </w:r>
      <w:r>
        <w:t>"</w:t>
      </w:r>
      <w:r w:rsidRPr="00B46F62">
        <w:t xml:space="preserve"> и</w:t>
      </w:r>
      <w:r>
        <w:t xml:space="preserve"> </w:t>
      </w:r>
      <w:r w:rsidRPr="00B46F62">
        <w:t>в целях результативного выполнения указанных в Наци</w:t>
      </w:r>
      <w:r w:rsidRPr="00B46F62">
        <w:t>о</w:t>
      </w:r>
      <w:r w:rsidRPr="00B46F62">
        <w:t>нальном плане деятельности обязанностей, обеспечения безопасности жертв торговли людьми,</w:t>
      </w:r>
      <w:r>
        <w:t xml:space="preserve"> </w:t>
      </w:r>
      <w:r w:rsidRPr="00B46F62">
        <w:t>оказания им профессиональной помощи, сосредоточения и хранения данных в сфере борьбы с торговлей людьми со стороны прошедших спец</w:t>
      </w:r>
      <w:r w:rsidRPr="00B46F62">
        <w:t>и</w:t>
      </w:r>
      <w:r w:rsidRPr="00B46F62">
        <w:t>альное обучение</w:t>
      </w:r>
      <w:r>
        <w:t xml:space="preserve"> </w:t>
      </w:r>
      <w:r w:rsidRPr="00B46F62">
        <w:t>профессиональных сотрудников полиции и полицейской структуры, снабженной необходимым оборудованием, в структуре Министерс</w:t>
      </w:r>
      <w:r w:rsidRPr="00B46F62">
        <w:t>т</w:t>
      </w:r>
      <w:r w:rsidRPr="00B46F62">
        <w:t xml:space="preserve">ва </w:t>
      </w:r>
      <w:r>
        <w:t>в</w:t>
      </w:r>
      <w:r w:rsidRPr="00B46F62">
        <w:t>ну</w:t>
      </w:r>
      <w:r w:rsidRPr="00B46F62">
        <w:t>т</w:t>
      </w:r>
      <w:r w:rsidRPr="00B46F62">
        <w:t xml:space="preserve">ренних </w:t>
      </w:r>
      <w:r>
        <w:t>д</w:t>
      </w:r>
      <w:r w:rsidRPr="00B46F62">
        <w:t xml:space="preserve">ел была создана специальная полицейская структура. </w:t>
      </w:r>
    </w:p>
    <w:p w:rsidR="009301DD" w:rsidRPr="00B46F62" w:rsidRDefault="009301DD" w:rsidP="009301DD">
      <w:pPr>
        <w:pStyle w:val="SingleTxtGR"/>
      </w:pPr>
      <w:r>
        <w:t>11.</w:t>
      </w:r>
      <w:r>
        <w:tab/>
      </w:r>
      <w:r w:rsidRPr="00B46F62">
        <w:t>В статье 1 Закона Азербайджанской Республики</w:t>
      </w:r>
      <w:r>
        <w:t xml:space="preserve"> "</w:t>
      </w:r>
      <w:r w:rsidRPr="00B46F62">
        <w:t>О борьбе с торговлей людьми</w:t>
      </w:r>
      <w:r>
        <w:t>"</w:t>
      </w:r>
      <w:r w:rsidRPr="00B46F62">
        <w:t xml:space="preserve"> раскрываются ниж</w:t>
      </w:r>
      <w:r w:rsidRPr="00B46F62">
        <w:t>е</w:t>
      </w:r>
      <w:r w:rsidRPr="00B46F62">
        <w:t>следующие понятия:</w:t>
      </w:r>
    </w:p>
    <w:p w:rsidR="009301DD" w:rsidRPr="005C0996" w:rsidRDefault="009301DD" w:rsidP="009301DD">
      <w:pPr>
        <w:pStyle w:val="Bullet1GR"/>
        <w:numPr>
          <w:ilvl w:val="0"/>
          <w:numId w:val="1"/>
        </w:numPr>
      </w:pPr>
      <w:r w:rsidRPr="005C0996">
        <w:t>торговля людьми – вербовка, получение, удержание, укрывательство, п</w:t>
      </w:r>
      <w:r w:rsidRPr="005C0996">
        <w:t>е</w:t>
      </w:r>
      <w:r w:rsidRPr="005C0996">
        <w:t>ревозка, передача либо получение людей в целях эксплуатации путем у</w:t>
      </w:r>
      <w:r w:rsidRPr="005C0996">
        <w:t>г</w:t>
      </w:r>
      <w:r w:rsidRPr="005C0996">
        <w:t>розы применения насилия</w:t>
      </w:r>
      <w:r>
        <w:t>,</w:t>
      </w:r>
      <w:r w:rsidRPr="005C0996">
        <w:t xml:space="preserve"> либо применения насилия, угрозы</w:t>
      </w:r>
      <w:r>
        <w:t>,</w:t>
      </w:r>
      <w:r w:rsidRPr="005C0996">
        <w:t xml:space="preserve"> либо др</w:t>
      </w:r>
      <w:r w:rsidRPr="005C0996">
        <w:t>у</w:t>
      </w:r>
      <w:r w:rsidRPr="005C0996">
        <w:t>гих средств принуждения, похищения, мошенничества, обмана, злоупо</w:t>
      </w:r>
      <w:r w:rsidRPr="005C0996">
        <w:t>т</w:t>
      </w:r>
      <w:r w:rsidRPr="005C0996">
        <w:t>ребления возможностями влияния</w:t>
      </w:r>
      <w:r>
        <w:t>,</w:t>
      </w:r>
      <w:r w:rsidRPr="005C0996">
        <w:t xml:space="preserve"> либо уязвимостью положения</w:t>
      </w:r>
      <w:r>
        <w:t>,</w:t>
      </w:r>
      <w:r w:rsidRPr="005C0996">
        <w:t xml:space="preserve"> либо путем предоставления или получения материальных и других ценностей, льгот или уступок для получения согласия лица, контролирующего др</w:t>
      </w:r>
      <w:r w:rsidRPr="005C0996">
        <w:t>у</w:t>
      </w:r>
      <w:r w:rsidRPr="005C0996">
        <w:t>гое лицо (вербовка, получение, удержание, укрывательство, перевозка, передача, либо получение ребенка в целях эксплуатации считается то</w:t>
      </w:r>
      <w:r w:rsidRPr="005C0996">
        <w:t>р</w:t>
      </w:r>
      <w:r w:rsidRPr="005C0996">
        <w:t>говлей людьми и без использования указанных в настоящей статье спос</w:t>
      </w:r>
      <w:r w:rsidRPr="005C0996">
        <w:t>о</w:t>
      </w:r>
      <w:r w:rsidRPr="005C0996">
        <w:t>бов);</w:t>
      </w:r>
    </w:p>
    <w:p w:rsidR="009301DD" w:rsidRPr="005C0996" w:rsidRDefault="009301DD" w:rsidP="009301DD">
      <w:pPr>
        <w:pStyle w:val="Bullet1GR"/>
        <w:numPr>
          <w:ilvl w:val="0"/>
          <w:numId w:val="1"/>
        </w:numPr>
      </w:pPr>
      <w:r w:rsidRPr="005C0996">
        <w:t>эксплуатация людей – принудительный труд (услуги), половая эксплуат</w:t>
      </w:r>
      <w:r w:rsidRPr="005C0996">
        <w:t>а</w:t>
      </w:r>
      <w:r w:rsidRPr="005C0996">
        <w:t>ция, рабство, сходные с рабством обычаи и вытекающее из них подн</w:t>
      </w:r>
      <w:r w:rsidRPr="005C0996">
        <w:t>е</w:t>
      </w:r>
      <w:r w:rsidRPr="005C0996">
        <w:t>вольное состояние, незаконное изъятие органов и тканей человека, пр</w:t>
      </w:r>
      <w:r w:rsidRPr="005C0996">
        <w:t>о</w:t>
      </w:r>
      <w:r w:rsidRPr="005C0996">
        <w:t>ведение над человеком незаконных биомедицинских исследований, и</w:t>
      </w:r>
      <w:r w:rsidRPr="005C0996">
        <w:t>с</w:t>
      </w:r>
      <w:r w:rsidRPr="005C0996">
        <w:t>пользование женщины в качестве суррогатной матери, вовлечение в нез</w:t>
      </w:r>
      <w:r w:rsidRPr="005C0996">
        <w:t>а</w:t>
      </w:r>
      <w:r w:rsidRPr="005C0996">
        <w:t>конную, в том числе преступную деятельность (в случае если торговля людьми совершается указанными в статье 1.0.1 способами, согласие жертвы торговли людьми на эксплуатацию не учит</w:t>
      </w:r>
      <w:r w:rsidRPr="005C0996">
        <w:t>ы</w:t>
      </w:r>
      <w:r w:rsidRPr="005C0996">
        <w:t>вается);</w:t>
      </w:r>
    </w:p>
    <w:p w:rsidR="009301DD" w:rsidRPr="005C0996" w:rsidRDefault="009301DD" w:rsidP="009301DD">
      <w:pPr>
        <w:pStyle w:val="Bullet1GR"/>
        <w:numPr>
          <w:ilvl w:val="0"/>
          <w:numId w:val="1"/>
        </w:numPr>
      </w:pPr>
      <w:r w:rsidRPr="005C0996">
        <w:t>принудительный труд (услуги) – незаконное принуждение лица к выпо</w:t>
      </w:r>
      <w:r w:rsidRPr="005C0996">
        <w:t>л</w:t>
      </w:r>
      <w:r w:rsidRPr="005C0996">
        <w:t>нению определенной работы (оказанию услуги);</w:t>
      </w:r>
    </w:p>
    <w:p w:rsidR="009301DD" w:rsidRPr="005C0996" w:rsidRDefault="009301DD" w:rsidP="009301DD">
      <w:pPr>
        <w:pStyle w:val="Bullet1GR"/>
        <w:numPr>
          <w:ilvl w:val="0"/>
          <w:numId w:val="1"/>
        </w:numPr>
      </w:pPr>
      <w:r w:rsidRPr="005C0996">
        <w:t>половая эксплуатация – использование лица в занятии проституцией, се</w:t>
      </w:r>
      <w:r w:rsidRPr="005C0996">
        <w:t>к</w:t>
      </w:r>
      <w:r w:rsidRPr="005C0996">
        <w:t>суальном рабстве и производстве порнографических материалов, получ</w:t>
      </w:r>
      <w:r w:rsidRPr="005C0996">
        <w:t>е</w:t>
      </w:r>
      <w:r w:rsidRPr="005C0996">
        <w:t>ние выг</w:t>
      </w:r>
      <w:r w:rsidRPr="005C0996">
        <w:t>о</w:t>
      </w:r>
      <w:r w:rsidRPr="005C0996">
        <w:t>ды от половой эксплуатации других лиц;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5C0996">
        <w:t>рабство</w:t>
      </w:r>
      <w:r w:rsidRPr="00B46F62">
        <w:t xml:space="preserve"> – полное или частичное осуществление в отношении человека полномочий, присущих праву собственности;</w:t>
      </w:r>
    </w:p>
    <w:p w:rsidR="009301DD" w:rsidRPr="005C0996" w:rsidRDefault="009301DD" w:rsidP="009301DD">
      <w:pPr>
        <w:pStyle w:val="Bullet1GR"/>
        <w:numPr>
          <w:ilvl w:val="0"/>
          <w:numId w:val="1"/>
        </w:numPr>
      </w:pPr>
      <w:r w:rsidRPr="005C0996">
        <w:t xml:space="preserve">сходные с рабством обычаи – обычаи и институты, указанные в статье 1 Дополнительной Конвенции об </w:t>
      </w:r>
      <w:r>
        <w:t>у</w:t>
      </w:r>
      <w:r w:rsidRPr="005C0996">
        <w:t xml:space="preserve">празднении </w:t>
      </w:r>
      <w:r>
        <w:t>р</w:t>
      </w:r>
      <w:r w:rsidRPr="005C0996">
        <w:t xml:space="preserve">абства, </w:t>
      </w:r>
      <w:r>
        <w:t>р</w:t>
      </w:r>
      <w:r w:rsidRPr="005C0996">
        <w:t xml:space="preserve">аботорговли и </w:t>
      </w:r>
      <w:r>
        <w:t>и</w:t>
      </w:r>
      <w:r w:rsidRPr="005C0996">
        <w:t>н</w:t>
      </w:r>
      <w:r w:rsidRPr="005C0996">
        <w:t xml:space="preserve">ститутов и </w:t>
      </w:r>
      <w:r>
        <w:t>о</w:t>
      </w:r>
      <w:r w:rsidRPr="005C0996">
        <w:t xml:space="preserve">бычаев, сходных с </w:t>
      </w:r>
      <w:r>
        <w:t>р</w:t>
      </w:r>
      <w:r w:rsidRPr="005C0996">
        <w:t xml:space="preserve">абством, принятой 30 </w:t>
      </w:r>
      <w:proofErr w:type="spellStart"/>
      <w:r w:rsidRPr="005C0996">
        <w:t>апре-ля</w:t>
      </w:r>
      <w:proofErr w:type="spellEnd"/>
      <w:r w:rsidRPr="005C0996">
        <w:t xml:space="preserve"> 1956 г</w:t>
      </w:r>
      <w:r w:rsidRPr="005C0996">
        <w:t>о</w:t>
      </w:r>
      <w:r w:rsidRPr="005C0996">
        <w:t>да;</w:t>
      </w:r>
    </w:p>
    <w:p w:rsidR="009301DD" w:rsidRPr="005C0996" w:rsidRDefault="009301DD" w:rsidP="009301DD">
      <w:pPr>
        <w:pStyle w:val="Bullet1GR"/>
        <w:numPr>
          <w:ilvl w:val="0"/>
          <w:numId w:val="1"/>
        </w:numPr>
      </w:pPr>
      <w:r w:rsidRPr="005C0996">
        <w:t>лица, осуществляющие торговлю людьми</w:t>
      </w:r>
      <w:r>
        <w:t>,</w:t>
      </w:r>
      <w:r w:rsidRPr="005C0996">
        <w:t xml:space="preserve"> - физическое или юридическое лицо, осуществляющее деятельность, связанную с торговлей людьми; </w:t>
      </w:r>
    </w:p>
    <w:p w:rsidR="009301DD" w:rsidRPr="005C0996" w:rsidRDefault="009301DD" w:rsidP="009301DD">
      <w:pPr>
        <w:pStyle w:val="Bullet1GR"/>
        <w:numPr>
          <w:ilvl w:val="0"/>
          <w:numId w:val="1"/>
        </w:numPr>
      </w:pPr>
      <w:r w:rsidRPr="005C0996">
        <w:t>жертва торговли людьми – лицо, предположительно пострадавшее от то</w:t>
      </w:r>
      <w:r w:rsidRPr="005C0996">
        <w:t>р</w:t>
      </w:r>
      <w:r w:rsidRPr="005C0996">
        <w:t>говли людьми;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5C0996">
        <w:t>ребенок</w:t>
      </w:r>
      <w:r w:rsidRPr="00B46F62">
        <w:t xml:space="preserve"> – лицо, не достигшее 18 лет.</w:t>
      </w:r>
    </w:p>
    <w:p w:rsidR="009301DD" w:rsidRPr="00B46F62" w:rsidRDefault="009301DD" w:rsidP="009301DD">
      <w:pPr>
        <w:pStyle w:val="SingleTxtGR"/>
      </w:pPr>
      <w:r>
        <w:t>12.</w:t>
      </w:r>
      <w:r>
        <w:tab/>
      </w:r>
      <w:r w:rsidRPr="00B46F62">
        <w:t xml:space="preserve">На основании Закона Азербайджанской Республики </w:t>
      </w:r>
      <w:r>
        <w:t>"</w:t>
      </w:r>
      <w:r w:rsidRPr="00B46F62">
        <w:t>О правах ребенка</w:t>
      </w:r>
      <w:r>
        <w:t>"</w:t>
      </w:r>
      <w:r w:rsidRPr="00B46F62">
        <w:t xml:space="preserve"> запрещается распространение и демонстрация среди детей фильмов, литерат</w:t>
      </w:r>
      <w:r w:rsidRPr="00B46F62">
        <w:t>у</w:t>
      </w:r>
      <w:r w:rsidRPr="00B46F62">
        <w:t>ры и других средств, пропагандирующих насилие, тиранию, продукции эрот</w:t>
      </w:r>
      <w:r w:rsidRPr="00B46F62">
        <w:t>и</w:t>
      </w:r>
      <w:r w:rsidRPr="00B46F62">
        <w:t>ческого и порнографического содержания, оказывающей вредное воздействие на психику и нравственное развитие детей, а также привлечение детей к изг</w:t>
      </w:r>
      <w:r w:rsidRPr="00B46F62">
        <w:t>о</w:t>
      </w:r>
      <w:r w:rsidRPr="00B46F62">
        <w:t>товлению подобной продукции. Государство, пользуясь социальными, прав</w:t>
      </w:r>
      <w:r w:rsidRPr="00B46F62">
        <w:t>о</w:t>
      </w:r>
      <w:r w:rsidRPr="00B46F62">
        <w:t>выми, экономическими, медицинскими и воспитательными средствами, обесп</w:t>
      </w:r>
      <w:r w:rsidRPr="00B46F62">
        <w:t>е</w:t>
      </w:r>
      <w:r w:rsidRPr="00B46F62">
        <w:t>чивает охрану детей от всех видов эксплуатации, от тяжелого, вредного и опа</w:t>
      </w:r>
      <w:r w:rsidRPr="00B46F62">
        <w:t>с</w:t>
      </w:r>
      <w:r w:rsidRPr="00B46F62">
        <w:t>ного труда.</w:t>
      </w:r>
    </w:p>
    <w:p w:rsidR="009301DD" w:rsidRPr="00B46F62" w:rsidRDefault="009301DD" w:rsidP="009301DD">
      <w:pPr>
        <w:pStyle w:val="SingleTxtGR"/>
      </w:pPr>
      <w:r>
        <w:t>13.</w:t>
      </w:r>
      <w:r>
        <w:tab/>
      </w:r>
      <w:r w:rsidRPr="00B46F62">
        <w:t>В Уголовном кодексе Азербайджанской Республики, утвержденном Зак</w:t>
      </w:r>
      <w:r w:rsidRPr="00B46F62">
        <w:t>о</w:t>
      </w:r>
      <w:r w:rsidRPr="00B46F62">
        <w:t>ном от 30 декабря 1999 года</w:t>
      </w:r>
      <w:r>
        <w:t>,</w:t>
      </w:r>
      <w:r w:rsidRPr="00B46F62">
        <w:t xml:space="preserve"> предусмотрены нормы</w:t>
      </w:r>
      <w:r>
        <w:t>,</w:t>
      </w:r>
      <w:r w:rsidRPr="00B46F62">
        <w:t xml:space="preserve"> направленные </w:t>
      </w:r>
      <w:r>
        <w:t xml:space="preserve">на </w:t>
      </w:r>
      <w:r w:rsidRPr="00B46F62">
        <w:t>пред</w:t>
      </w:r>
      <w:r w:rsidRPr="00B46F62">
        <w:t>у</w:t>
      </w:r>
      <w:r w:rsidRPr="00B46F62">
        <w:t>преждени</w:t>
      </w:r>
      <w:r>
        <w:t>е</w:t>
      </w:r>
      <w:r w:rsidRPr="00B46F62">
        <w:t xml:space="preserve"> преступлений</w:t>
      </w:r>
      <w:r>
        <w:t>,</w:t>
      </w:r>
      <w:r w:rsidRPr="00B46F62">
        <w:t xml:space="preserve"> касающи</w:t>
      </w:r>
      <w:r>
        <w:t>х</w:t>
      </w:r>
      <w:r w:rsidRPr="00B46F62">
        <w:t xml:space="preserve">ся торговли детьми, детской проституции и детской порнографии. </w:t>
      </w:r>
      <w:r>
        <w:t xml:space="preserve">Помимо норм, </w:t>
      </w:r>
      <w:r w:rsidRPr="00B46F62">
        <w:t>предусматривающи</w:t>
      </w:r>
      <w:r>
        <w:t>х</w:t>
      </w:r>
      <w:r w:rsidRPr="00B46F62">
        <w:t xml:space="preserve"> ответственность за насильственные действия сексуального характера (статья 150), понуждение к действиям сексуального характера (статья 151), половое сношение и иные де</w:t>
      </w:r>
      <w:r w:rsidRPr="00B46F62">
        <w:t>й</w:t>
      </w:r>
      <w:r w:rsidRPr="00B46F62">
        <w:t>ствия сексуального характера</w:t>
      </w:r>
      <w:r>
        <w:t xml:space="preserve"> </w:t>
      </w:r>
      <w:r w:rsidRPr="00B46F62">
        <w:t>с лицом, не достигшим шестнадцатилетнего во</w:t>
      </w:r>
      <w:r w:rsidRPr="00B46F62">
        <w:t>з</w:t>
      </w:r>
      <w:r w:rsidRPr="00B46F62">
        <w:t>раста (статья 152), развратные действия (статья 153), вовлечение несоверше</w:t>
      </w:r>
      <w:r w:rsidRPr="00B46F62">
        <w:t>н</w:t>
      </w:r>
      <w:r w:rsidRPr="00B46F62">
        <w:t xml:space="preserve">нолетнего в занятие проституцией, либо совершение аморальных действий (статья 171), незаконное усыновление (удочерение) (статья 174), вовлечение в занятие проституцией (статья 243), </w:t>
      </w:r>
      <w:r>
        <w:t xml:space="preserve">в Уголовный кодекс </w:t>
      </w:r>
      <w:r w:rsidRPr="00B46F62">
        <w:t>были добавлены статьи, предусматривающие уголовную ответственность за торговлю людьми (статья 144-1), за принудительный труд (статья 144-2) и за распространение конфиде</w:t>
      </w:r>
      <w:r w:rsidRPr="00B46F62">
        <w:t>н</w:t>
      </w:r>
      <w:r w:rsidRPr="00B46F62">
        <w:t>циальных сведений о лице, пострадавшем от торговли людьми (ст</w:t>
      </w:r>
      <w:r w:rsidRPr="00B46F62">
        <w:t>а</w:t>
      </w:r>
      <w:r w:rsidRPr="00B46F62">
        <w:t>тья</w:t>
      </w:r>
      <w:r w:rsidR="00120919">
        <w:t> </w:t>
      </w:r>
      <w:r w:rsidRPr="00B46F62">
        <w:t>316</w:t>
      </w:r>
      <w:r w:rsidR="00120919">
        <w:noBreakHyphen/>
      </w:r>
      <w:r w:rsidRPr="00B46F62">
        <w:t>1</w:t>
      </w:r>
      <w:r w:rsidR="00120919">
        <w:t> </w:t>
      </w:r>
      <w:r w:rsidRPr="00B46F62">
        <w:t xml:space="preserve">УК). Вышеотмеченные статьи были внесены в Уголовный </w:t>
      </w:r>
      <w:r>
        <w:t>к</w:t>
      </w:r>
      <w:r w:rsidRPr="00B46F62">
        <w:t>одекс Азербайджанской Республики как сл</w:t>
      </w:r>
      <w:r>
        <w:t>едствие принятия 28 июня 2005 года</w:t>
      </w:r>
      <w:r w:rsidRPr="00B46F62">
        <w:t xml:space="preserve"> Зак</w:t>
      </w:r>
      <w:r w:rsidRPr="00B46F62">
        <w:t>о</w:t>
      </w:r>
      <w:r w:rsidRPr="00B46F62">
        <w:t xml:space="preserve">на </w:t>
      </w:r>
      <w:r>
        <w:t>"</w:t>
      </w:r>
      <w:r w:rsidRPr="00B46F62">
        <w:t>О борьбе с торговлей людьми</w:t>
      </w:r>
      <w:r>
        <w:t>"</w:t>
      </w:r>
      <w:r w:rsidRPr="00B46F62">
        <w:t>.</w:t>
      </w:r>
      <w:r>
        <w:t xml:space="preserve"> </w:t>
      </w:r>
      <w:r w:rsidRPr="00B46F62">
        <w:t>Ст</w:t>
      </w:r>
      <w:r>
        <w:t>атья 144-1(Торговля людьми) гласит:</w:t>
      </w:r>
    </w:p>
    <w:p w:rsidR="009301DD" w:rsidRPr="00B46F62" w:rsidRDefault="009301DD" w:rsidP="009301DD">
      <w:pPr>
        <w:pStyle w:val="SingleTxtGR"/>
        <w:ind w:left="1701"/>
      </w:pPr>
      <w:r>
        <w:t>"144-1.1</w:t>
      </w:r>
      <w:r>
        <w:tab/>
      </w:r>
      <w:r w:rsidRPr="00B46F62">
        <w:t>Торговля людьми, то есть купля-продажа лица или заключ</w:t>
      </w:r>
      <w:r w:rsidRPr="00B46F62">
        <w:t>е</w:t>
      </w:r>
      <w:r w:rsidRPr="00B46F62">
        <w:t>ние иных сделок по поводу владения им, либо его вербовка, получение удержание, укрывательство, перевозка, передача или получение для п</w:t>
      </w:r>
      <w:r w:rsidRPr="00B46F62">
        <w:t>е</w:t>
      </w:r>
      <w:r w:rsidRPr="00B46F62">
        <w:t>ремещения через государственную границу Азербайджанской Республ</w:t>
      </w:r>
      <w:r w:rsidRPr="00B46F62">
        <w:t>и</w:t>
      </w:r>
      <w:r w:rsidRPr="00B46F62">
        <w:t>ки с целью его эксплуатации или его передачи третьим лицам с той же целью</w:t>
      </w:r>
      <w:r>
        <w:t>,</w:t>
      </w:r>
      <w:r w:rsidRPr="00B46F62">
        <w:t xml:space="preserve"> наказывается лишением свободы на срок от пяти лет до десяти лет с конфискацией имущества</w:t>
      </w:r>
      <w:r>
        <w:t xml:space="preserve">. </w:t>
      </w:r>
    </w:p>
    <w:p w:rsidR="009301DD" w:rsidRPr="00B46F62" w:rsidRDefault="009301DD" w:rsidP="007643D9">
      <w:pPr>
        <w:pStyle w:val="SingleTxtGR"/>
        <w:ind w:left="1701"/>
      </w:pPr>
      <w:r>
        <w:t>144-1.2</w:t>
      </w:r>
      <w:r>
        <w:tab/>
      </w:r>
      <w:r w:rsidRPr="00B46F62">
        <w:t>Сходное деяние, совершенное:</w:t>
      </w:r>
    </w:p>
    <w:p w:rsidR="009301DD" w:rsidRPr="00B46F62" w:rsidRDefault="009301DD" w:rsidP="007643D9">
      <w:pPr>
        <w:pStyle w:val="SingleTxtGR"/>
        <w:ind w:left="1701"/>
      </w:pPr>
      <w:r>
        <w:t>144-1.2.1</w:t>
      </w:r>
      <w:r>
        <w:tab/>
      </w:r>
      <w:r w:rsidRPr="00B46F62">
        <w:t>в отношении двух или</w:t>
      </w:r>
      <w:r>
        <w:t xml:space="preserve"> </w:t>
      </w:r>
      <w:r w:rsidRPr="00B46F62">
        <w:t>более лиц;</w:t>
      </w:r>
    </w:p>
    <w:p w:rsidR="009301DD" w:rsidRPr="00D95A23" w:rsidRDefault="009301DD" w:rsidP="007643D9">
      <w:pPr>
        <w:pStyle w:val="H23GR"/>
        <w:keepNext w:val="0"/>
        <w:keepLines w:val="0"/>
        <w:suppressAutoHyphens w:val="0"/>
        <w:ind w:left="1701"/>
        <w:rPr>
          <w:b w:val="0"/>
        </w:rPr>
      </w:pPr>
      <w:r>
        <w:tab/>
      </w:r>
      <w:r>
        <w:tab/>
      </w:r>
      <w:r w:rsidRPr="00D95A23">
        <w:rPr>
          <w:b w:val="0"/>
        </w:rPr>
        <w:t>144-1.2.2.</w:t>
      </w:r>
      <w:r w:rsidRPr="00D95A23">
        <w:rPr>
          <w:b w:val="0"/>
        </w:rPr>
        <w:tab/>
        <w:t>в отношении несовершеннолетнего;</w:t>
      </w:r>
    </w:p>
    <w:p w:rsidR="009301DD" w:rsidRPr="00B46F62" w:rsidRDefault="009301DD" w:rsidP="009301DD">
      <w:pPr>
        <w:pStyle w:val="SingleTxtGR"/>
        <w:ind w:left="1701"/>
      </w:pPr>
      <w:r>
        <w:t>144-1.2.3</w:t>
      </w:r>
      <w:r>
        <w:tab/>
      </w:r>
      <w:r w:rsidRPr="00B46F62">
        <w:t>в отношении женщины, заведомо для виновного лица нах</w:t>
      </w:r>
      <w:r w:rsidRPr="00B46F62">
        <w:t>о</w:t>
      </w:r>
      <w:r w:rsidRPr="00B46F62">
        <w:t>дящейся в состоянии беременности;</w:t>
      </w:r>
    </w:p>
    <w:p w:rsidR="009301DD" w:rsidRPr="00B46F62" w:rsidRDefault="009301DD" w:rsidP="009301DD">
      <w:pPr>
        <w:pStyle w:val="SingleTxtGR"/>
        <w:ind w:left="1701"/>
      </w:pPr>
      <w:r>
        <w:t>144-1.2.4</w:t>
      </w:r>
      <w:r>
        <w:tab/>
      </w:r>
      <w:r w:rsidRPr="00B46F62">
        <w:t>группой лиц по предварительному сговору, организованной группой либо преступным соо</w:t>
      </w:r>
      <w:r w:rsidRPr="00B46F62">
        <w:t>б</w:t>
      </w:r>
      <w:r w:rsidRPr="00B46F62">
        <w:t>ществом (преступной организацией);</w:t>
      </w:r>
    </w:p>
    <w:p w:rsidR="009301DD" w:rsidRPr="00B46F62" w:rsidRDefault="009301DD" w:rsidP="009301DD">
      <w:pPr>
        <w:pStyle w:val="SingleTxtGR"/>
        <w:ind w:left="1701"/>
      </w:pPr>
      <w:r>
        <w:t>144-1.2.5</w:t>
      </w:r>
      <w:r>
        <w:tab/>
      </w:r>
      <w:r w:rsidRPr="00B46F62">
        <w:t>виновным лицом с использованием своего служебного пол</w:t>
      </w:r>
      <w:r w:rsidRPr="00B46F62">
        <w:t>о</w:t>
      </w:r>
      <w:r w:rsidRPr="00B46F62">
        <w:t>жения;</w:t>
      </w:r>
    </w:p>
    <w:p w:rsidR="009301DD" w:rsidRPr="00B46F62" w:rsidRDefault="009301DD" w:rsidP="009301DD">
      <w:pPr>
        <w:pStyle w:val="SingleTxtGR"/>
        <w:ind w:left="1701"/>
      </w:pPr>
      <w:r>
        <w:t>144-1.2.6</w:t>
      </w:r>
      <w:r>
        <w:tab/>
      </w:r>
      <w:r w:rsidRPr="00B46F62">
        <w:t>с применением насилия, опасного для жизни и здоровья, или с угрозой применения такого н</w:t>
      </w:r>
      <w:r w:rsidRPr="00B46F62">
        <w:t>а</w:t>
      </w:r>
      <w:r w:rsidRPr="00B46F62">
        <w:t>силия;</w:t>
      </w:r>
    </w:p>
    <w:p w:rsidR="009301DD" w:rsidRPr="00B46F62" w:rsidRDefault="009301DD" w:rsidP="009301DD">
      <w:pPr>
        <w:pStyle w:val="SingleTxtGR"/>
        <w:ind w:left="1701"/>
      </w:pPr>
      <w:r>
        <w:t>144-1.2.7</w:t>
      </w:r>
      <w:r>
        <w:tab/>
      </w:r>
      <w:r w:rsidRPr="00B46F62">
        <w:t xml:space="preserve">с причинением страданий потерпевшему либо с жестоким, бесчеловечным </w:t>
      </w:r>
      <w:r>
        <w:t>или</w:t>
      </w:r>
      <w:r w:rsidRPr="00B46F62">
        <w:t xml:space="preserve"> унижающим его достоинство обращением;</w:t>
      </w:r>
    </w:p>
    <w:p w:rsidR="009301DD" w:rsidRPr="00B46F62" w:rsidRDefault="009301DD" w:rsidP="009301DD">
      <w:pPr>
        <w:pStyle w:val="SingleTxtGR"/>
        <w:ind w:left="1701"/>
      </w:pPr>
      <w:r>
        <w:t>144-1.2.8</w:t>
      </w:r>
      <w:r>
        <w:tab/>
      </w:r>
      <w:r w:rsidRPr="00B46F62">
        <w:t>в целях использования органов или тканей потерпевшего н</w:t>
      </w:r>
      <w:r w:rsidRPr="00B46F62">
        <w:t>а</w:t>
      </w:r>
      <w:r w:rsidRPr="00B46F62">
        <w:t>казывается лишением свободы от восьми до двенадцати лет с конфиск</w:t>
      </w:r>
      <w:r w:rsidRPr="00B46F62">
        <w:t>а</w:t>
      </w:r>
      <w:r w:rsidRPr="00B46F62">
        <w:t>цией имущест</w:t>
      </w:r>
      <w:r>
        <w:t>ва;</w:t>
      </w:r>
    </w:p>
    <w:p w:rsidR="009301DD" w:rsidRPr="00B46F62" w:rsidRDefault="009301DD" w:rsidP="009301DD">
      <w:pPr>
        <w:pStyle w:val="SingleTxtGR"/>
        <w:ind w:left="1701"/>
      </w:pPr>
      <w:r>
        <w:t>144-1.3</w:t>
      </w:r>
      <w:r>
        <w:tab/>
      </w:r>
      <w:r w:rsidRPr="00B46F62">
        <w:t>Деяния, п</w:t>
      </w:r>
      <w:r>
        <w:t>редусмотренные статьями 144-1.1 и 144-1.2</w:t>
      </w:r>
      <w:r w:rsidRPr="00B46F62">
        <w:t xml:space="preserve"> Уг</w:t>
      </w:r>
      <w:r w:rsidRPr="00B46F62">
        <w:t>о</w:t>
      </w:r>
      <w:r w:rsidRPr="00B46F62">
        <w:t xml:space="preserve">ловного </w:t>
      </w:r>
      <w:r>
        <w:t>к</w:t>
      </w:r>
      <w:r w:rsidRPr="00B46F62">
        <w:t>одекса, и повлекшие по неосторожности смерть потерпевшего или иные тяжкие последствия</w:t>
      </w:r>
      <w:r>
        <w:t>,</w:t>
      </w:r>
      <w:r w:rsidRPr="00B46F62">
        <w:t xml:space="preserve"> наказыва</w:t>
      </w:r>
      <w:r>
        <w:t>ю</w:t>
      </w:r>
      <w:r w:rsidRPr="00B46F62">
        <w:t>тся лишением свободы сроком от десяти до пятнадцати лет с конфискацией имущества.</w:t>
      </w:r>
    </w:p>
    <w:p w:rsidR="009301DD" w:rsidRPr="00B46F62" w:rsidRDefault="009301DD" w:rsidP="009301DD">
      <w:pPr>
        <w:pStyle w:val="H23GR"/>
        <w:ind w:left="1701"/>
      </w:pPr>
      <w:r>
        <w:tab/>
      </w:r>
      <w:r>
        <w:tab/>
        <w:t>Примечание</w:t>
      </w:r>
    </w:p>
    <w:p w:rsidR="009301DD" w:rsidRPr="00B46F62" w:rsidRDefault="009301DD" w:rsidP="009301DD">
      <w:pPr>
        <w:pStyle w:val="SingleTxtGR"/>
        <w:ind w:left="1701"/>
      </w:pPr>
      <w:r>
        <w:tab/>
      </w:r>
      <w:r w:rsidRPr="00B46F62">
        <w:t xml:space="preserve">Под </w:t>
      </w:r>
      <w:r>
        <w:t>"</w:t>
      </w:r>
      <w:r w:rsidRPr="00B46F62">
        <w:t>эксплуатацией человека</w:t>
      </w:r>
      <w:r>
        <w:t>"</w:t>
      </w:r>
      <w:r w:rsidRPr="00B46F62">
        <w:t xml:space="preserve"> понимается принудительный труд (услуги), половая эксплуатация, рабство, схожие с рабством обыкновения и вытекающие из них подневольное состояние, незаконное изъятие орг</w:t>
      </w:r>
      <w:r w:rsidRPr="00B46F62">
        <w:t>а</w:t>
      </w:r>
      <w:r w:rsidRPr="00B46F62">
        <w:t>нов и тканей человека, проведение над человеком незаконных биомед</w:t>
      </w:r>
      <w:r w:rsidRPr="00B46F62">
        <w:t>и</w:t>
      </w:r>
      <w:r w:rsidRPr="00B46F62">
        <w:t>цинских исследований, использование женщины в качестве суррогатной матери, вовлечение в незаконную, в том числе преступную деятельность.</w:t>
      </w:r>
    </w:p>
    <w:p w:rsidR="009301DD" w:rsidRPr="00B46F62" w:rsidRDefault="009301DD" w:rsidP="009301DD">
      <w:pPr>
        <w:pStyle w:val="SingleTxtGR"/>
        <w:ind w:left="1701"/>
      </w:pPr>
      <w:r w:rsidRPr="00B46F62">
        <w:t>Согласие пострадавшего от торговли людьми на эксплуатацию, его образ жизни, а также безнравственное поведение не могут учитываться в кач</w:t>
      </w:r>
      <w:r w:rsidRPr="00B46F62">
        <w:t>е</w:t>
      </w:r>
      <w:r w:rsidRPr="00B46F62">
        <w:t>стве обстоятельств, смягчающих наказание лица, признанного вино</w:t>
      </w:r>
      <w:r w:rsidRPr="00B46F62">
        <w:t>в</w:t>
      </w:r>
      <w:r w:rsidRPr="00B46F62">
        <w:t>ным</w:t>
      </w:r>
      <w:r>
        <w:t>"</w:t>
      </w:r>
      <w:r w:rsidRPr="00B46F62">
        <w:t>.</w:t>
      </w:r>
      <w:r>
        <w:t xml:space="preserve"> </w:t>
      </w:r>
    </w:p>
    <w:p w:rsidR="009301DD" w:rsidRPr="00D95A23" w:rsidRDefault="009301DD" w:rsidP="009301DD">
      <w:pPr>
        <w:pStyle w:val="H1GR"/>
        <w:rPr>
          <w:b w:val="0"/>
          <w:sz w:val="20"/>
        </w:rPr>
      </w:pPr>
      <w:r>
        <w:tab/>
      </w:r>
      <w:r>
        <w:tab/>
      </w:r>
      <w:r w:rsidRPr="00D95A23">
        <w:rPr>
          <w:b w:val="0"/>
          <w:sz w:val="20"/>
        </w:rPr>
        <w:t>Статья 144-2.1</w:t>
      </w:r>
      <w:r w:rsidR="00C776A6">
        <w:rPr>
          <w:b w:val="0"/>
          <w:sz w:val="20"/>
        </w:rPr>
        <w:t xml:space="preserve"> </w:t>
      </w:r>
      <w:r>
        <w:rPr>
          <w:b w:val="0"/>
          <w:sz w:val="20"/>
        </w:rPr>
        <w:t>(</w:t>
      </w:r>
      <w:r w:rsidRPr="00D95A23">
        <w:rPr>
          <w:b w:val="0"/>
          <w:sz w:val="20"/>
        </w:rPr>
        <w:t>Принудительный труд</w:t>
      </w:r>
      <w:r>
        <w:rPr>
          <w:b w:val="0"/>
          <w:sz w:val="20"/>
        </w:rPr>
        <w:t>) гласит:</w:t>
      </w:r>
    </w:p>
    <w:p w:rsidR="009301DD" w:rsidRPr="00B46F62" w:rsidRDefault="009301DD" w:rsidP="009301DD">
      <w:pPr>
        <w:pStyle w:val="SingleTxtGR"/>
        <w:ind w:left="1701"/>
      </w:pPr>
      <w:r>
        <w:t>"144-2.1.</w:t>
      </w:r>
      <w:r w:rsidRPr="00D740F5">
        <w:tab/>
      </w:r>
      <w:r w:rsidRPr="00B46F62">
        <w:t>Принуждение к выполнению определ</w:t>
      </w:r>
      <w:r>
        <w:t>е</w:t>
      </w:r>
      <w:r w:rsidRPr="00B46F62">
        <w:t>нной работы (оказ</w:t>
      </w:r>
      <w:r w:rsidRPr="00B46F62">
        <w:t>а</w:t>
      </w:r>
      <w:r w:rsidRPr="00B46F62">
        <w:t xml:space="preserve">нию услуги) с применением угроз, насилия либо </w:t>
      </w:r>
      <w:r>
        <w:t>с угрозой применения насилия, а</w:t>
      </w:r>
      <w:r>
        <w:rPr>
          <w:lang w:val="en-US"/>
        </w:rPr>
        <w:t> </w:t>
      </w:r>
      <w:r w:rsidRPr="00B46F62">
        <w:t>также ограничением свободы лица помимо особых случаев, предусмотренных законодательством</w:t>
      </w:r>
      <w:r>
        <w:t>,</w:t>
      </w:r>
      <w:r w:rsidRPr="00B46F62">
        <w:t xml:space="preserve"> наказывается исправительным р</w:t>
      </w:r>
      <w:r w:rsidRPr="00B46F62">
        <w:t>а</w:t>
      </w:r>
      <w:r w:rsidRPr="00B46F62">
        <w:t>ботами до двух лет либо лишен</w:t>
      </w:r>
      <w:r w:rsidRPr="00B46F62">
        <w:t>и</w:t>
      </w:r>
      <w:r w:rsidRPr="00B46F62">
        <w:t xml:space="preserve">ем свободы на тот же срок. </w:t>
      </w:r>
    </w:p>
    <w:p w:rsidR="009301DD" w:rsidRDefault="009301DD" w:rsidP="009301DD">
      <w:pPr>
        <w:pStyle w:val="SingleTxtGR"/>
        <w:ind w:left="1701"/>
      </w:pPr>
      <w:r>
        <w:t>144-2.2</w:t>
      </w:r>
      <w:r>
        <w:tab/>
      </w:r>
      <w:r w:rsidRPr="00B46F62">
        <w:t xml:space="preserve">То же деяние, совершенное: </w:t>
      </w:r>
    </w:p>
    <w:p w:rsidR="009301DD" w:rsidRDefault="009301DD" w:rsidP="009301DD">
      <w:pPr>
        <w:pStyle w:val="SingleTxtGR"/>
        <w:ind w:left="1701"/>
      </w:pPr>
      <w:r>
        <w:t>144-2.2.1</w:t>
      </w:r>
      <w:r>
        <w:tab/>
      </w:r>
      <w:r w:rsidRPr="00B46F62">
        <w:t>в отношении двух или более лиц;</w:t>
      </w:r>
    </w:p>
    <w:p w:rsidR="009301DD" w:rsidRDefault="009301DD" w:rsidP="009301DD">
      <w:pPr>
        <w:pStyle w:val="SingleTxtGR"/>
        <w:ind w:left="1701"/>
      </w:pPr>
      <w:r>
        <w:t>144-2.2.2</w:t>
      </w:r>
      <w:r>
        <w:tab/>
      </w:r>
      <w:r w:rsidRPr="00B46F62">
        <w:t>неоднократно;</w:t>
      </w:r>
    </w:p>
    <w:p w:rsidR="009301DD" w:rsidRPr="003664C4" w:rsidRDefault="009301DD" w:rsidP="00C776A6">
      <w:pPr>
        <w:pStyle w:val="SingleTxtGR"/>
      </w:pPr>
      <w:r w:rsidRPr="003664C4">
        <w:tab/>
        <w:t>144-2.2.3</w:t>
      </w:r>
      <w:r w:rsidRPr="003664C4">
        <w:tab/>
        <w:t>в отношении несовершеннолетнего;</w:t>
      </w:r>
    </w:p>
    <w:p w:rsidR="009301DD" w:rsidRDefault="009301DD" w:rsidP="009301DD">
      <w:pPr>
        <w:pStyle w:val="SingleTxtGR"/>
        <w:ind w:left="1701"/>
      </w:pPr>
      <w:r>
        <w:t>144-2.2.4</w:t>
      </w:r>
      <w:r>
        <w:tab/>
      </w:r>
      <w:r w:rsidRPr="00B46F62">
        <w:t>в отношении женщины, заведомо для виновного лица нах</w:t>
      </w:r>
      <w:r w:rsidRPr="00B46F62">
        <w:t>о</w:t>
      </w:r>
      <w:r w:rsidRPr="00B46F62">
        <w:t>дящейся в состоянии беременности;</w:t>
      </w:r>
    </w:p>
    <w:p w:rsidR="009301DD" w:rsidRDefault="009301DD" w:rsidP="009301DD">
      <w:pPr>
        <w:pStyle w:val="SingleTxtGR"/>
        <w:ind w:left="1701"/>
      </w:pPr>
      <w:r>
        <w:t>144-2.2.5</w:t>
      </w:r>
      <w:r>
        <w:tab/>
      </w:r>
      <w:r w:rsidRPr="00B46F62">
        <w:t>виновным лицом с использованием своего служебного пол</w:t>
      </w:r>
      <w:r w:rsidRPr="00B46F62">
        <w:t>о</w:t>
      </w:r>
      <w:r w:rsidRPr="00B46F62">
        <w:t>жения;</w:t>
      </w:r>
    </w:p>
    <w:p w:rsidR="009301DD" w:rsidRDefault="009301DD" w:rsidP="009301DD">
      <w:pPr>
        <w:pStyle w:val="SingleTxtGR"/>
        <w:ind w:left="1701"/>
      </w:pPr>
      <w:r>
        <w:t>144-2.2.6</w:t>
      </w:r>
      <w:r>
        <w:tab/>
      </w:r>
      <w:r w:rsidRPr="00B46F62">
        <w:t>группой лиц по предварительному сговору, организованной группой, либо преступным сообществом (преступной организацией) н</w:t>
      </w:r>
      <w:r w:rsidRPr="00B46F62">
        <w:t>а</w:t>
      </w:r>
      <w:r w:rsidRPr="00B46F62">
        <w:t>казывается лишением свободы на срок от трех до пяти лет лиш</w:t>
      </w:r>
      <w:r w:rsidRPr="00B46F62">
        <w:t>е</w:t>
      </w:r>
      <w:r w:rsidRPr="00B46F62">
        <w:t>нием свободы.</w:t>
      </w:r>
    </w:p>
    <w:p w:rsidR="009301DD" w:rsidRDefault="009301DD" w:rsidP="009301DD">
      <w:pPr>
        <w:pStyle w:val="SingleTxtGR"/>
        <w:ind w:left="1701"/>
      </w:pPr>
      <w:r>
        <w:t>144-2.3</w:t>
      </w:r>
      <w:r>
        <w:tab/>
      </w:r>
      <w:r w:rsidRPr="00B46F62">
        <w:t>Деяние, п</w:t>
      </w:r>
      <w:r>
        <w:t>редусмотренные статьями 144-2.1 и 144-2.2</w:t>
      </w:r>
      <w:r w:rsidRPr="00B46F62">
        <w:t xml:space="preserve"> Уг</w:t>
      </w:r>
      <w:r w:rsidRPr="00B46F62">
        <w:t>о</w:t>
      </w:r>
      <w:r w:rsidRPr="00B46F62">
        <w:t>ловного Кодекса, повлекшие по неосторожности смерть потерпевшего или иные тяжкие последствия наказывается лишением свободы на срок от пяти до десяти лет лишения свободы</w:t>
      </w:r>
      <w:r>
        <w:t>"</w:t>
      </w:r>
      <w:r w:rsidRPr="00B46F62">
        <w:t>.</w:t>
      </w:r>
      <w:r>
        <w:t xml:space="preserve"> </w:t>
      </w:r>
    </w:p>
    <w:p w:rsidR="009301DD" w:rsidRPr="003664C4" w:rsidRDefault="009301DD" w:rsidP="009301DD">
      <w:pPr>
        <w:pStyle w:val="H1GR"/>
        <w:rPr>
          <w:b w:val="0"/>
          <w:sz w:val="20"/>
        </w:rPr>
      </w:pPr>
      <w:r w:rsidRPr="003664C4">
        <w:tab/>
      </w:r>
      <w:r>
        <w:tab/>
      </w:r>
      <w:r w:rsidRPr="003664C4">
        <w:rPr>
          <w:b w:val="0"/>
          <w:sz w:val="20"/>
        </w:rPr>
        <w:t xml:space="preserve">Статья 150 </w:t>
      </w:r>
      <w:r>
        <w:rPr>
          <w:b w:val="0"/>
          <w:sz w:val="20"/>
        </w:rPr>
        <w:t>(</w:t>
      </w:r>
      <w:r w:rsidRPr="003664C4">
        <w:rPr>
          <w:b w:val="0"/>
          <w:sz w:val="20"/>
        </w:rPr>
        <w:t>Насильственные действия сексуального характера</w:t>
      </w:r>
      <w:r>
        <w:rPr>
          <w:b w:val="0"/>
          <w:sz w:val="20"/>
        </w:rPr>
        <w:t>) гласит:</w:t>
      </w:r>
    </w:p>
    <w:p w:rsidR="009301DD" w:rsidRPr="00B46F62" w:rsidRDefault="009301DD" w:rsidP="009301DD">
      <w:pPr>
        <w:pStyle w:val="SingleTxtGR"/>
        <w:ind w:left="1701"/>
      </w:pPr>
      <w:r>
        <w:t>"150.1</w:t>
      </w:r>
      <w:r>
        <w:tab/>
      </w:r>
      <w:r w:rsidRPr="00B46F62">
        <w:t>Мужеложство или иные действия сексуального характера с применением</w:t>
      </w:r>
      <w:r>
        <w:t xml:space="preserve"> </w:t>
      </w:r>
      <w:r w:rsidRPr="00B46F62">
        <w:t>насилия или с угрозой его применения к потерпевшему или к другим лицам либо с использованием беспомощного состояния поте</w:t>
      </w:r>
      <w:r w:rsidRPr="00B46F62">
        <w:t>р</w:t>
      </w:r>
      <w:r w:rsidRPr="00B46F62">
        <w:t>певшего наказывается л</w:t>
      </w:r>
      <w:r w:rsidRPr="00B46F62">
        <w:t>и</w:t>
      </w:r>
      <w:r w:rsidRPr="00B46F62">
        <w:t>шением свободы на срок от тр</w:t>
      </w:r>
      <w:r>
        <w:t>е</w:t>
      </w:r>
      <w:r w:rsidRPr="00B46F62">
        <w:t>х до пяти лет.</w:t>
      </w:r>
    </w:p>
    <w:p w:rsidR="009301DD" w:rsidRPr="00B46F62" w:rsidRDefault="009301DD" w:rsidP="009301DD">
      <w:pPr>
        <w:pStyle w:val="SingleTxtGR"/>
        <w:ind w:left="1701"/>
      </w:pPr>
      <w:r>
        <w:t>150.2</w:t>
      </w:r>
      <w:r>
        <w:tab/>
      </w:r>
      <w:r>
        <w:tab/>
      </w:r>
      <w:r w:rsidRPr="00B46F62">
        <w:t>Те же деяние:</w:t>
      </w:r>
    </w:p>
    <w:p w:rsidR="009301DD" w:rsidRPr="00B46F62" w:rsidRDefault="009301DD" w:rsidP="009301DD">
      <w:pPr>
        <w:pStyle w:val="SingleTxtGR"/>
        <w:ind w:left="1701"/>
      </w:pPr>
      <w:r>
        <w:t>150.2.1</w:t>
      </w:r>
      <w:r>
        <w:tab/>
      </w:r>
      <w:r w:rsidRPr="00B46F62">
        <w:t>совершенные группой лиц, группой лиц по предварительн</w:t>
      </w:r>
      <w:r w:rsidRPr="00B46F62">
        <w:t>о</w:t>
      </w:r>
      <w:r w:rsidRPr="00B46F62">
        <w:t>му сговору или организованной группой;</w:t>
      </w:r>
    </w:p>
    <w:p w:rsidR="009301DD" w:rsidRPr="00B46F62" w:rsidRDefault="009301DD" w:rsidP="009301DD">
      <w:pPr>
        <w:pStyle w:val="SingleTxtGR"/>
        <w:ind w:left="1701"/>
      </w:pPr>
      <w:r>
        <w:t>150.2.2</w:t>
      </w:r>
      <w:r>
        <w:tab/>
      </w:r>
      <w:r w:rsidRPr="00B46F62">
        <w:t>повлекшие заражение потерпевшего венерическим заболев</w:t>
      </w:r>
      <w:r w:rsidRPr="00B46F62">
        <w:t>а</w:t>
      </w:r>
      <w:r w:rsidRPr="00B46F62">
        <w:t>нием;</w:t>
      </w:r>
    </w:p>
    <w:p w:rsidR="009301DD" w:rsidRPr="00255A20" w:rsidRDefault="009301DD" w:rsidP="00C776A6">
      <w:pPr>
        <w:pStyle w:val="H23GR"/>
        <w:keepNext w:val="0"/>
        <w:keepLines w:val="0"/>
        <w:spacing w:before="120"/>
        <w:ind w:left="1701"/>
        <w:rPr>
          <w:b w:val="0"/>
        </w:rPr>
      </w:pPr>
      <w:r w:rsidRPr="00C776A6">
        <w:rPr>
          <w:rStyle w:val="SingleTxtGR0"/>
          <w:b w:val="0"/>
        </w:rPr>
        <w:tab/>
      </w:r>
      <w:r w:rsidRPr="00C776A6">
        <w:rPr>
          <w:rStyle w:val="SingleTxtGR0"/>
          <w:b w:val="0"/>
        </w:rPr>
        <w:tab/>
        <w:t>150.2.3</w:t>
      </w:r>
      <w:r w:rsidRPr="00C776A6">
        <w:rPr>
          <w:rStyle w:val="SingleTxtGR0"/>
          <w:b w:val="0"/>
        </w:rPr>
        <w:tab/>
        <w:t>совершенные в отношении лица, заведомо для виновного не</w:t>
      </w:r>
      <w:r w:rsidRPr="00255A20">
        <w:rPr>
          <w:b w:val="0"/>
        </w:rPr>
        <w:t xml:space="preserve"> достигшего совершеннолетия;</w:t>
      </w:r>
    </w:p>
    <w:p w:rsidR="009301DD" w:rsidRPr="00B46F62" w:rsidRDefault="009301DD" w:rsidP="009301DD">
      <w:pPr>
        <w:pStyle w:val="SingleTxtGR"/>
        <w:ind w:left="1701"/>
      </w:pPr>
      <w:r>
        <w:t>150.2.4</w:t>
      </w:r>
      <w:r>
        <w:tab/>
      </w:r>
      <w:r w:rsidRPr="00B46F62">
        <w:t>совершенные с особой жестокостью по отношению к поте</w:t>
      </w:r>
      <w:r w:rsidRPr="00B46F62">
        <w:t>р</w:t>
      </w:r>
      <w:r w:rsidRPr="00B46F62">
        <w:t>певшему или к другим лицам;</w:t>
      </w:r>
    </w:p>
    <w:p w:rsidR="009301DD" w:rsidRPr="00B46F62" w:rsidRDefault="009301DD" w:rsidP="009301DD">
      <w:pPr>
        <w:pStyle w:val="SingleTxtGR"/>
        <w:ind w:left="1701"/>
      </w:pPr>
      <w:r>
        <w:t>150.2.5</w:t>
      </w:r>
      <w:r>
        <w:tab/>
      </w:r>
      <w:r w:rsidRPr="00B46F62">
        <w:t>соверш</w:t>
      </w:r>
      <w:r>
        <w:t>е</w:t>
      </w:r>
      <w:r w:rsidRPr="00B46F62">
        <w:t>нные неоднократно - наказывается лишением своб</w:t>
      </w:r>
      <w:r w:rsidRPr="00B46F62">
        <w:t>о</w:t>
      </w:r>
      <w:r w:rsidRPr="00B46F62">
        <w:t>ды на срок от пяти до восьми лет.</w:t>
      </w:r>
    </w:p>
    <w:p w:rsidR="009301DD" w:rsidRPr="00B46F62" w:rsidRDefault="009301DD" w:rsidP="009301DD">
      <w:pPr>
        <w:pStyle w:val="SingleTxtGR"/>
        <w:ind w:left="1701"/>
      </w:pPr>
      <w:r>
        <w:t>150.3</w:t>
      </w:r>
      <w:r>
        <w:tab/>
      </w:r>
      <w:r>
        <w:tab/>
      </w:r>
      <w:r w:rsidRPr="00B46F62">
        <w:t>Те же деяние:</w:t>
      </w:r>
    </w:p>
    <w:p w:rsidR="009301DD" w:rsidRPr="00B46F62" w:rsidRDefault="009301DD" w:rsidP="009301DD">
      <w:pPr>
        <w:pStyle w:val="SingleTxtGR"/>
        <w:ind w:left="1701"/>
      </w:pPr>
      <w:r>
        <w:t>150.3.1</w:t>
      </w:r>
      <w:r>
        <w:tab/>
      </w:r>
      <w:r w:rsidRPr="00B46F62">
        <w:t>повлекшие по неосторожности смерть потерпевшего;</w:t>
      </w:r>
    </w:p>
    <w:p w:rsidR="009301DD" w:rsidRPr="00B46F62" w:rsidRDefault="009301DD" w:rsidP="009301DD">
      <w:pPr>
        <w:pStyle w:val="SingleTxtGR"/>
        <w:ind w:left="1701"/>
      </w:pPr>
      <w:r>
        <w:t>150.3.2</w:t>
      </w:r>
      <w:r>
        <w:tab/>
      </w:r>
      <w:r w:rsidRPr="00B46F62">
        <w:t>повлекшие по неосторожн</w:t>
      </w:r>
      <w:r>
        <w:t xml:space="preserve">ости заражение потерпевшего </w:t>
      </w:r>
      <w:proofErr w:type="spellStart"/>
      <w:r>
        <w:t>ВИЧ</w:t>
      </w:r>
      <w:r w:rsidRPr="00D740F5">
        <w:noBreakHyphen/>
      </w:r>
      <w:r w:rsidRPr="00B46F62">
        <w:t>инфекцией</w:t>
      </w:r>
      <w:proofErr w:type="spellEnd"/>
      <w:r w:rsidRPr="00B46F62">
        <w:t xml:space="preserve"> или иные тяжкие п</w:t>
      </w:r>
      <w:r w:rsidRPr="00B46F62">
        <w:t>о</w:t>
      </w:r>
      <w:r w:rsidRPr="00B46F62">
        <w:t>следствия;</w:t>
      </w:r>
    </w:p>
    <w:p w:rsidR="009301DD" w:rsidRPr="001A28C5" w:rsidRDefault="009301DD" w:rsidP="00C776A6">
      <w:pPr>
        <w:pStyle w:val="H23GR"/>
        <w:spacing w:before="120"/>
        <w:ind w:left="1701"/>
        <w:rPr>
          <w:b w:val="0"/>
        </w:rPr>
      </w:pPr>
      <w:r w:rsidRPr="00C776A6">
        <w:rPr>
          <w:rStyle w:val="SingleTxtGR0"/>
          <w:b w:val="0"/>
        </w:rPr>
        <w:tab/>
      </w:r>
      <w:r w:rsidRPr="00C776A6">
        <w:rPr>
          <w:rStyle w:val="SingleTxtGR0"/>
          <w:b w:val="0"/>
        </w:rPr>
        <w:tab/>
        <w:t>150.3.3</w:t>
      </w:r>
      <w:r w:rsidRPr="00C776A6">
        <w:rPr>
          <w:rStyle w:val="SingleTxtGR0"/>
          <w:b w:val="0"/>
        </w:rPr>
        <w:tab/>
        <w:t>совершенные в отношении лица, заведомо для виновного не</w:t>
      </w:r>
      <w:r w:rsidRPr="001A28C5">
        <w:rPr>
          <w:b w:val="0"/>
        </w:rPr>
        <w:t xml:space="preserve"> достигшего четырнадцатилетнего возраста</w:t>
      </w:r>
      <w:r>
        <w:rPr>
          <w:b w:val="0"/>
        </w:rPr>
        <w:t xml:space="preserve">, </w:t>
      </w:r>
      <w:r w:rsidRPr="001A28C5">
        <w:rPr>
          <w:b w:val="0"/>
        </w:rPr>
        <w:t>наказыва</w:t>
      </w:r>
      <w:r>
        <w:rPr>
          <w:b w:val="0"/>
        </w:rPr>
        <w:t>ю</w:t>
      </w:r>
      <w:r w:rsidRPr="001A28C5">
        <w:rPr>
          <w:b w:val="0"/>
        </w:rPr>
        <w:t>тся лишением свободы на срок от восьми до пятнадцати лет".</w:t>
      </w:r>
    </w:p>
    <w:p w:rsidR="009301DD" w:rsidRPr="00883B14" w:rsidRDefault="009301DD" w:rsidP="009301DD">
      <w:pPr>
        <w:pStyle w:val="H1GR"/>
        <w:rPr>
          <w:b w:val="0"/>
          <w:sz w:val="20"/>
        </w:rPr>
      </w:pPr>
      <w:r w:rsidRPr="001A28C5">
        <w:rPr>
          <w:b w:val="0"/>
        </w:rPr>
        <w:tab/>
      </w:r>
      <w:r>
        <w:tab/>
      </w:r>
      <w:r w:rsidRPr="00883B14">
        <w:rPr>
          <w:b w:val="0"/>
          <w:sz w:val="20"/>
        </w:rPr>
        <w:t>Статья 151</w:t>
      </w:r>
      <w:r w:rsidR="00CB0AA3">
        <w:rPr>
          <w:b w:val="0"/>
          <w:sz w:val="20"/>
        </w:rPr>
        <w:t xml:space="preserve"> </w:t>
      </w:r>
      <w:r>
        <w:rPr>
          <w:b w:val="0"/>
          <w:sz w:val="20"/>
        </w:rPr>
        <w:t>(</w:t>
      </w:r>
      <w:r w:rsidRPr="00883B14">
        <w:rPr>
          <w:b w:val="0"/>
          <w:sz w:val="20"/>
        </w:rPr>
        <w:t>Принуждение к действиям сексуального характера</w:t>
      </w:r>
      <w:r>
        <w:rPr>
          <w:b w:val="0"/>
          <w:sz w:val="20"/>
        </w:rPr>
        <w:t>) гласит:</w:t>
      </w:r>
    </w:p>
    <w:p w:rsidR="009301DD" w:rsidRDefault="009301DD" w:rsidP="009301DD">
      <w:pPr>
        <w:pStyle w:val="SingleTxtGR"/>
        <w:ind w:left="1701"/>
      </w:pPr>
      <w:r>
        <w:tab/>
        <w:t>"</w:t>
      </w:r>
      <w:r w:rsidRPr="00B46F62">
        <w:t>Принуждение лица к половому сношению, мужеложству или с</w:t>
      </w:r>
      <w:r w:rsidRPr="00B46F62">
        <w:t>о</w:t>
      </w:r>
      <w:r w:rsidRPr="00B46F62">
        <w:t>вершению иных действий сексуального характера путем угрозы уничт</w:t>
      </w:r>
      <w:r w:rsidRPr="00B46F62">
        <w:t>о</w:t>
      </w:r>
      <w:r w:rsidRPr="00B46F62">
        <w:t>жени</w:t>
      </w:r>
      <w:r>
        <w:t>я</w:t>
      </w:r>
      <w:r w:rsidRPr="00B46F62">
        <w:t>, повреждени</w:t>
      </w:r>
      <w:r>
        <w:t>я</w:t>
      </w:r>
      <w:r w:rsidRPr="00B46F62">
        <w:t xml:space="preserve"> или изъяти</w:t>
      </w:r>
      <w:r>
        <w:t>я</w:t>
      </w:r>
      <w:r w:rsidRPr="00B46F62">
        <w:t xml:space="preserve"> имущества либо с использованием м</w:t>
      </w:r>
      <w:r w:rsidRPr="00B46F62">
        <w:t>а</w:t>
      </w:r>
      <w:r w:rsidRPr="00B46F62">
        <w:t>териальной или иной зависимости потерпевшего – наказывается штр</w:t>
      </w:r>
      <w:r w:rsidRPr="00B46F62">
        <w:t>а</w:t>
      </w:r>
      <w:r w:rsidRPr="00B46F62">
        <w:t>фом в размере от пятисот до одной тысячи условных финансовых единиц, либо исправительными работами на срок до двух лет, либо лишением свободы на срок до трех лет</w:t>
      </w:r>
      <w:r>
        <w:t>"</w:t>
      </w:r>
      <w:r w:rsidRPr="00B46F62">
        <w:t>.</w:t>
      </w:r>
    </w:p>
    <w:p w:rsidR="009301DD" w:rsidRPr="00883B14" w:rsidRDefault="009301DD" w:rsidP="009301DD">
      <w:pPr>
        <w:pStyle w:val="H1GR"/>
        <w:rPr>
          <w:b w:val="0"/>
          <w:sz w:val="20"/>
        </w:rPr>
      </w:pPr>
      <w:r>
        <w:tab/>
      </w:r>
      <w:r>
        <w:tab/>
      </w:r>
      <w:r w:rsidRPr="00883B14">
        <w:rPr>
          <w:b w:val="0"/>
          <w:sz w:val="20"/>
        </w:rPr>
        <w:t>Статья 152</w:t>
      </w:r>
      <w:r w:rsidR="00CB0AA3">
        <w:rPr>
          <w:b w:val="0"/>
          <w:sz w:val="20"/>
        </w:rPr>
        <w:t xml:space="preserve"> </w:t>
      </w:r>
      <w:r>
        <w:rPr>
          <w:b w:val="0"/>
          <w:sz w:val="20"/>
        </w:rPr>
        <w:t>(</w:t>
      </w:r>
      <w:r w:rsidRPr="00883B14">
        <w:rPr>
          <w:b w:val="0"/>
          <w:sz w:val="20"/>
        </w:rPr>
        <w:t>Половое сношение и иные действия сексуального характера с</w:t>
      </w:r>
      <w:r w:rsidRPr="00883B14">
        <w:rPr>
          <w:b w:val="0"/>
          <w:sz w:val="20"/>
          <w:lang w:val="en-US"/>
        </w:rPr>
        <w:t> </w:t>
      </w:r>
      <w:r w:rsidRPr="00883B14">
        <w:rPr>
          <w:b w:val="0"/>
          <w:sz w:val="20"/>
        </w:rPr>
        <w:t>лицом, не достигшим шестнадцатилетнего возраста</w:t>
      </w:r>
      <w:r>
        <w:rPr>
          <w:b w:val="0"/>
          <w:sz w:val="20"/>
        </w:rPr>
        <w:t>) гласит:</w:t>
      </w:r>
    </w:p>
    <w:p w:rsidR="009301DD" w:rsidRPr="00B46F62" w:rsidRDefault="009301DD" w:rsidP="009301DD">
      <w:pPr>
        <w:pStyle w:val="SingleTxtGR"/>
        <w:ind w:left="1701"/>
      </w:pPr>
      <w:r>
        <w:tab/>
        <w:t>"</w:t>
      </w:r>
      <w:r w:rsidRPr="00B46F62">
        <w:t>Половое сношение или иные действия сексуального характера, с</w:t>
      </w:r>
      <w:r w:rsidRPr="00B46F62">
        <w:t>о</w:t>
      </w:r>
      <w:r w:rsidRPr="00B46F62">
        <w:t>вершенное лицом, достигшим совершеннолетнего возраста, с лицом, з</w:t>
      </w:r>
      <w:r w:rsidRPr="00B46F62">
        <w:t>а</w:t>
      </w:r>
      <w:r w:rsidRPr="00B46F62">
        <w:t>ведомо не достигшим шестнадцатилетнего возраста</w:t>
      </w:r>
      <w:r>
        <w:t>,</w:t>
      </w:r>
      <w:r w:rsidRPr="00B46F62">
        <w:t xml:space="preserve"> наказывается огр</w:t>
      </w:r>
      <w:r w:rsidRPr="00B46F62">
        <w:t>а</w:t>
      </w:r>
      <w:r w:rsidRPr="00B46F62">
        <w:t>ничением свободы на срок до трех лет либо лишением свободы на тот же срок</w:t>
      </w:r>
      <w:r>
        <w:t>"</w:t>
      </w:r>
      <w:r w:rsidRPr="00B46F62">
        <w:t>.</w:t>
      </w:r>
    </w:p>
    <w:p w:rsidR="009301DD" w:rsidRPr="009562C7" w:rsidRDefault="009301DD" w:rsidP="009301DD">
      <w:pPr>
        <w:pStyle w:val="H1GR"/>
        <w:rPr>
          <w:b w:val="0"/>
          <w:sz w:val="20"/>
        </w:rPr>
      </w:pPr>
      <w:r w:rsidRPr="009562C7">
        <w:rPr>
          <w:b w:val="0"/>
          <w:sz w:val="20"/>
        </w:rPr>
        <w:tab/>
      </w:r>
      <w:r w:rsidRPr="009562C7">
        <w:rPr>
          <w:b w:val="0"/>
          <w:sz w:val="20"/>
        </w:rPr>
        <w:tab/>
        <w:t>Статья 153</w:t>
      </w:r>
      <w:r>
        <w:rPr>
          <w:b w:val="0"/>
          <w:sz w:val="20"/>
        </w:rPr>
        <w:t xml:space="preserve"> (</w:t>
      </w:r>
      <w:r w:rsidRPr="009562C7">
        <w:rPr>
          <w:b w:val="0"/>
          <w:sz w:val="20"/>
        </w:rPr>
        <w:t>Развратные действия</w:t>
      </w:r>
      <w:r>
        <w:rPr>
          <w:b w:val="0"/>
          <w:sz w:val="20"/>
        </w:rPr>
        <w:t>) гласит:</w:t>
      </w:r>
    </w:p>
    <w:p w:rsidR="009301DD" w:rsidRDefault="009301DD" w:rsidP="009301DD">
      <w:pPr>
        <w:pStyle w:val="SingleTxtGR"/>
        <w:ind w:left="1701"/>
      </w:pPr>
      <w:r>
        <w:tab/>
        <w:t>"</w:t>
      </w:r>
      <w:r w:rsidRPr="00B46F62">
        <w:t>Совершение развратных действий без применения насилия в о</w:t>
      </w:r>
      <w:r w:rsidRPr="00B46F62">
        <w:t>т</w:t>
      </w:r>
      <w:r w:rsidRPr="00B46F62">
        <w:t>ношении лица, заведомо для виновного не достигшего четырнадцатиле</w:t>
      </w:r>
      <w:r w:rsidRPr="00B46F62">
        <w:t>т</w:t>
      </w:r>
      <w:r w:rsidRPr="00B46F62">
        <w:t>него возраста</w:t>
      </w:r>
      <w:r>
        <w:t>,</w:t>
      </w:r>
      <w:r w:rsidRPr="00B46F62">
        <w:t xml:space="preserve"> наказывается штрафом в размере от пятисот до одной т</w:t>
      </w:r>
      <w:r w:rsidRPr="00B46F62">
        <w:t>ы</w:t>
      </w:r>
      <w:r w:rsidRPr="00B46F62">
        <w:t>сячи условных финансовых единиц, либо исправительными работами на срок до двух лет, либо ограничением свободы на срок до двух лет, либо лишением свободы на срок до двух лет</w:t>
      </w:r>
      <w:r>
        <w:t>"</w:t>
      </w:r>
      <w:r w:rsidRPr="00B46F62">
        <w:t>.</w:t>
      </w:r>
    </w:p>
    <w:p w:rsidR="009301DD" w:rsidRPr="009562C7" w:rsidRDefault="009301DD" w:rsidP="009301DD">
      <w:pPr>
        <w:pStyle w:val="H1GR"/>
        <w:rPr>
          <w:b w:val="0"/>
          <w:sz w:val="20"/>
        </w:rPr>
      </w:pPr>
      <w:r w:rsidRPr="009562C7">
        <w:rPr>
          <w:b w:val="0"/>
          <w:sz w:val="20"/>
        </w:rPr>
        <w:tab/>
      </w:r>
      <w:r w:rsidRPr="009562C7">
        <w:rPr>
          <w:b w:val="0"/>
          <w:sz w:val="20"/>
        </w:rPr>
        <w:tab/>
        <w:t>Статья 171</w:t>
      </w:r>
      <w:r w:rsidR="00CB0AA3">
        <w:rPr>
          <w:b w:val="0"/>
          <w:sz w:val="20"/>
        </w:rPr>
        <w:t xml:space="preserve"> </w:t>
      </w:r>
      <w:r>
        <w:rPr>
          <w:b w:val="0"/>
          <w:sz w:val="20"/>
        </w:rPr>
        <w:t>(</w:t>
      </w:r>
      <w:r w:rsidRPr="009562C7">
        <w:rPr>
          <w:b w:val="0"/>
          <w:sz w:val="20"/>
        </w:rPr>
        <w:t>Вовлечение несовершеннолетнего в занятие проституцией, либо совершение аморал</w:t>
      </w:r>
      <w:r w:rsidRPr="009562C7">
        <w:rPr>
          <w:b w:val="0"/>
          <w:sz w:val="20"/>
        </w:rPr>
        <w:t>ь</w:t>
      </w:r>
      <w:r w:rsidRPr="009562C7">
        <w:rPr>
          <w:b w:val="0"/>
          <w:sz w:val="20"/>
        </w:rPr>
        <w:t>ных действий</w:t>
      </w:r>
      <w:r>
        <w:rPr>
          <w:b w:val="0"/>
          <w:sz w:val="20"/>
        </w:rPr>
        <w:t>) гласит:</w:t>
      </w:r>
    </w:p>
    <w:p w:rsidR="009301DD" w:rsidRPr="00B46F62" w:rsidRDefault="009301DD" w:rsidP="009301DD">
      <w:pPr>
        <w:pStyle w:val="SingleTxtGR"/>
        <w:ind w:left="1701"/>
      </w:pPr>
      <w:r>
        <w:t>"171.1</w:t>
      </w:r>
      <w:r>
        <w:tab/>
      </w:r>
      <w:r w:rsidRPr="00B46F62">
        <w:t>Вовлечение несовершеннолетнего в занятие проституцией, либо иных аморальных действий</w:t>
      </w:r>
      <w:r>
        <w:t xml:space="preserve"> </w:t>
      </w:r>
      <w:r w:rsidRPr="00B46F62">
        <w:t>нак</w:t>
      </w:r>
      <w:r w:rsidRPr="00B46F62">
        <w:t>а</w:t>
      </w:r>
      <w:r w:rsidRPr="00B46F62">
        <w:t>зывается лишением свободы на срок от трех до шести лет.</w:t>
      </w:r>
    </w:p>
    <w:p w:rsidR="009301DD" w:rsidRPr="00B46F62" w:rsidRDefault="009301DD" w:rsidP="009301DD">
      <w:pPr>
        <w:pStyle w:val="SingleTxtGR"/>
        <w:ind w:left="1701"/>
      </w:pPr>
      <w:r>
        <w:t>171.2</w:t>
      </w:r>
      <w:r>
        <w:tab/>
      </w:r>
      <w:r>
        <w:tab/>
      </w:r>
      <w:r w:rsidRPr="00B46F62">
        <w:t>Те же деяния, совершенные:</w:t>
      </w:r>
    </w:p>
    <w:p w:rsidR="009301DD" w:rsidRPr="00B46F62" w:rsidRDefault="009301DD" w:rsidP="009301DD">
      <w:pPr>
        <w:pStyle w:val="SingleTxtGR"/>
        <w:ind w:left="1701"/>
      </w:pPr>
      <w:r>
        <w:t>171.2.1</w:t>
      </w:r>
      <w:r>
        <w:tab/>
      </w:r>
      <w:r w:rsidRPr="00B46F62">
        <w:t>с применением насилия или с угрозой его применения;</w:t>
      </w:r>
    </w:p>
    <w:p w:rsidR="009301DD" w:rsidRDefault="009301DD" w:rsidP="009301DD">
      <w:pPr>
        <w:pStyle w:val="SingleTxtGR"/>
        <w:ind w:left="1701"/>
      </w:pPr>
      <w:r>
        <w:t>171.2.2</w:t>
      </w:r>
      <w:r>
        <w:tab/>
      </w:r>
      <w:r w:rsidRPr="00B46F62">
        <w:t xml:space="preserve">организованной группой </w:t>
      </w:r>
      <w:r w:rsidR="008C0573">
        <w:t xml:space="preserve">− </w:t>
      </w:r>
      <w:r w:rsidRPr="00B46F62">
        <w:t>наказыва</w:t>
      </w:r>
      <w:r>
        <w:t>ю</w:t>
      </w:r>
      <w:r w:rsidRPr="00B46F62">
        <w:t>тся лишением свободы на срок от четырех до восьми лет</w:t>
      </w:r>
      <w:r>
        <w:t>"</w:t>
      </w:r>
      <w:r w:rsidRPr="00B46F62">
        <w:t>.</w:t>
      </w:r>
    </w:p>
    <w:p w:rsidR="009301DD" w:rsidRPr="00EA37CD" w:rsidRDefault="009301DD" w:rsidP="009301DD">
      <w:pPr>
        <w:pStyle w:val="H1GR"/>
        <w:rPr>
          <w:b w:val="0"/>
          <w:sz w:val="20"/>
        </w:rPr>
      </w:pPr>
      <w:r>
        <w:tab/>
      </w:r>
      <w:r>
        <w:tab/>
      </w:r>
      <w:r w:rsidRPr="00EA37CD">
        <w:rPr>
          <w:b w:val="0"/>
          <w:sz w:val="20"/>
        </w:rPr>
        <w:t>Статья 174</w:t>
      </w:r>
      <w:r>
        <w:rPr>
          <w:b w:val="0"/>
          <w:sz w:val="20"/>
        </w:rPr>
        <w:t xml:space="preserve"> (</w:t>
      </w:r>
      <w:r w:rsidRPr="00EA37CD">
        <w:rPr>
          <w:b w:val="0"/>
          <w:sz w:val="20"/>
        </w:rPr>
        <w:t>Незаконное усыновление (удочерение)</w:t>
      </w:r>
      <w:r>
        <w:rPr>
          <w:b w:val="0"/>
          <w:sz w:val="20"/>
        </w:rPr>
        <w:t>) гласит:</w:t>
      </w:r>
    </w:p>
    <w:p w:rsidR="009301DD" w:rsidRDefault="009301DD" w:rsidP="009301DD">
      <w:pPr>
        <w:pStyle w:val="SingleTxtGR"/>
        <w:ind w:left="1701"/>
      </w:pPr>
      <w:r>
        <w:tab/>
        <w:t>"</w:t>
      </w:r>
      <w:r w:rsidRPr="00B46F62">
        <w:t>Незаконные действия по усыновлению (удочерению) детей, пер</w:t>
      </w:r>
      <w:r w:rsidRPr="00B46F62">
        <w:t>е</w:t>
      </w:r>
      <w:r w:rsidRPr="00B46F62">
        <w:t>даче их под опеку (попечительство), на воспитание в при</w:t>
      </w:r>
      <w:r>
        <w:t>е</w:t>
      </w:r>
      <w:r w:rsidRPr="00B46F62">
        <w:t>мные семьи, соверш</w:t>
      </w:r>
      <w:r>
        <w:t>е</w:t>
      </w:r>
      <w:r w:rsidRPr="00B46F62">
        <w:t>нные из корыстных побуждений</w:t>
      </w:r>
      <w:r>
        <w:t>,</w:t>
      </w:r>
      <w:r w:rsidRPr="00B46F62">
        <w:t xml:space="preserve"> наказыва</w:t>
      </w:r>
      <w:r>
        <w:t>ю</w:t>
      </w:r>
      <w:r w:rsidRPr="00B46F62">
        <w:t>тся штрафом в ра</w:t>
      </w:r>
      <w:r w:rsidRPr="00B46F62">
        <w:t>з</w:t>
      </w:r>
      <w:r w:rsidRPr="00B46F62">
        <w:t>мере от ста до трехсот условных финансовых единиц, либо исправител</w:t>
      </w:r>
      <w:r w:rsidRPr="00B46F62">
        <w:t>ь</w:t>
      </w:r>
      <w:r w:rsidRPr="00B46F62">
        <w:t>ными работами на срок до одного года, либо лишением свободы на срок до шести месяцев с лишением права занимать определенные должности или заниматься определенной деятельностью на срок до трех лет или без такового</w:t>
      </w:r>
      <w:r>
        <w:t>"</w:t>
      </w:r>
      <w:r w:rsidRPr="00B46F62">
        <w:t>.</w:t>
      </w:r>
    </w:p>
    <w:p w:rsidR="009301DD" w:rsidRPr="00E41B80" w:rsidRDefault="009301DD" w:rsidP="009301DD">
      <w:pPr>
        <w:pStyle w:val="H1GR"/>
        <w:rPr>
          <w:b w:val="0"/>
          <w:sz w:val="20"/>
        </w:rPr>
      </w:pPr>
      <w:r>
        <w:tab/>
      </w:r>
      <w:r>
        <w:tab/>
      </w:r>
      <w:r w:rsidRPr="00E41B80">
        <w:rPr>
          <w:b w:val="0"/>
          <w:sz w:val="20"/>
        </w:rPr>
        <w:t>Статья 242</w:t>
      </w:r>
      <w:r>
        <w:rPr>
          <w:b w:val="0"/>
          <w:sz w:val="20"/>
        </w:rPr>
        <w:t xml:space="preserve"> (</w:t>
      </w:r>
      <w:r w:rsidRPr="00E41B80">
        <w:rPr>
          <w:b w:val="0"/>
          <w:sz w:val="20"/>
        </w:rPr>
        <w:t>Незаконное распространение порнографических материалов</w:t>
      </w:r>
      <w:r w:rsidRPr="00E41B80">
        <w:rPr>
          <w:b w:val="0"/>
          <w:sz w:val="20"/>
        </w:rPr>
        <w:br/>
        <w:t>и предметов</w:t>
      </w:r>
      <w:r>
        <w:rPr>
          <w:b w:val="0"/>
          <w:sz w:val="20"/>
        </w:rPr>
        <w:t>) гласит:</w:t>
      </w:r>
    </w:p>
    <w:p w:rsidR="009301DD" w:rsidRPr="00894774" w:rsidRDefault="009301DD" w:rsidP="009301DD">
      <w:pPr>
        <w:pStyle w:val="SingleTxtGR"/>
        <w:ind w:left="1701"/>
      </w:pPr>
      <w:r>
        <w:tab/>
        <w:t>"</w:t>
      </w:r>
      <w:r w:rsidRPr="00B46F62">
        <w:t>Незаконное изготовление в целях распространения или рекламы, распростран</w:t>
      </w:r>
      <w:r w:rsidRPr="00B46F62">
        <w:t>е</w:t>
      </w:r>
      <w:r w:rsidRPr="00B46F62">
        <w:t>ние, рекламирование порнографич</w:t>
      </w:r>
      <w:r>
        <w:t xml:space="preserve">еских материалов или предметов, </w:t>
      </w:r>
      <w:r w:rsidRPr="00B46F62">
        <w:t>а также незаконная торговля печатными изданиями, кино- или видеоматериалами,</w:t>
      </w:r>
      <w:r>
        <w:t xml:space="preserve"> </w:t>
      </w:r>
      <w:r w:rsidRPr="00B46F62">
        <w:t>изображениями или иными предмета</w:t>
      </w:r>
      <w:r>
        <w:t>ми порнограф</w:t>
      </w:r>
      <w:r>
        <w:t>и</w:t>
      </w:r>
      <w:r>
        <w:t xml:space="preserve">ческого характера, </w:t>
      </w:r>
      <w:r w:rsidRPr="00894774">
        <w:t>−</w:t>
      </w:r>
      <w:r w:rsidRPr="00B46F62">
        <w:t xml:space="preserve"> наказывается штрафом в размере от одной до трех тысяч условных финансовых единиц, либо ограничением свободы на срок до двух лет, либо исправительными работами на срок до двух лет</w:t>
      </w:r>
      <w:r>
        <w:t>"</w:t>
      </w:r>
      <w:r w:rsidRPr="00B46F62">
        <w:t>.</w:t>
      </w:r>
      <w:r>
        <w:t xml:space="preserve"> </w:t>
      </w:r>
    </w:p>
    <w:p w:rsidR="009301DD" w:rsidRPr="00E44271" w:rsidRDefault="009301DD" w:rsidP="009301DD">
      <w:pPr>
        <w:pStyle w:val="H1GR"/>
        <w:rPr>
          <w:b w:val="0"/>
          <w:sz w:val="20"/>
        </w:rPr>
      </w:pPr>
      <w:r>
        <w:tab/>
      </w:r>
      <w:r>
        <w:tab/>
      </w:r>
      <w:r w:rsidRPr="00E44271">
        <w:rPr>
          <w:b w:val="0"/>
          <w:sz w:val="20"/>
        </w:rPr>
        <w:t>Статья 243</w:t>
      </w:r>
      <w:r>
        <w:rPr>
          <w:b w:val="0"/>
          <w:sz w:val="20"/>
        </w:rPr>
        <w:t xml:space="preserve"> (</w:t>
      </w:r>
      <w:r w:rsidRPr="00E44271">
        <w:rPr>
          <w:b w:val="0"/>
          <w:sz w:val="20"/>
        </w:rPr>
        <w:t>Вовлечение в занятие проституцией</w:t>
      </w:r>
      <w:r>
        <w:rPr>
          <w:b w:val="0"/>
          <w:sz w:val="20"/>
        </w:rPr>
        <w:t>) гласит:</w:t>
      </w:r>
    </w:p>
    <w:p w:rsidR="009301DD" w:rsidRPr="00B46F62" w:rsidRDefault="009301DD" w:rsidP="009301DD">
      <w:pPr>
        <w:pStyle w:val="SingleTxtGR"/>
        <w:ind w:left="1701"/>
      </w:pPr>
      <w:r>
        <w:t>"243.1</w:t>
      </w:r>
      <w:r>
        <w:tab/>
      </w:r>
      <w:r w:rsidRPr="00B46F62">
        <w:t>Вовлечение в занятие проституцией путем применения нас</w:t>
      </w:r>
      <w:r w:rsidRPr="00B46F62">
        <w:t>и</w:t>
      </w:r>
      <w:r w:rsidRPr="00B46F62">
        <w:t>лия или угрозы его применения, шантажа, уничтожения или повреждения имущества, либо путем обмана, если это деяние совершено с целью п</w:t>
      </w:r>
      <w:r w:rsidRPr="00B46F62">
        <w:t>о</w:t>
      </w:r>
      <w:r w:rsidRPr="00B46F62">
        <w:t>лучения дохода или иной выгоды</w:t>
      </w:r>
      <w:r>
        <w:t>,</w:t>
      </w:r>
      <w:r w:rsidRPr="00B46F62">
        <w:t xml:space="preserve"> - наказывается штрафом в размере от пятисот до одной тысячи условных финансовых единиц, либо общес</w:t>
      </w:r>
      <w:r w:rsidRPr="00B46F62">
        <w:t>т</w:t>
      </w:r>
      <w:r w:rsidRPr="00B46F62">
        <w:t>венными работами на срок от ста шестидесяти до двухсот сорока часов, либо лишением свободы на срок до трех лет.</w:t>
      </w:r>
    </w:p>
    <w:p w:rsidR="009301DD" w:rsidRPr="00B46F62" w:rsidRDefault="009301DD" w:rsidP="009301DD">
      <w:pPr>
        <w:pStyle w:val="SingleTxtGR"/>
        <w:ind w:left="1701"/>
      </w:pPr>
      <w:r>
        <w:t>243.2</w:t>
      </w:r>
      <w:r>
        <w:tab/>
      </w:r>
      <w:r>
        <w:tab/>
      </w:r>
      <w:r w:rsidRPr="00B46F62">
        <w:t>То же деяние, совершенное:</w:t>
      </w:r>
    </w:p>
    <w:p w:rsidR="009301DD" w:rsidRPr="00B46F62" w:rsidRDefault="009301DD" w:rsidP="009301DD">
      <w:pPr>
        <w:pStyle w:val="SingleTxtGR"/>
        <w:ind w:left="1701"/>
      </w:pPr>
      <w:r>
        <w:t>243.2.1</w:t>
      </w:r>
      <w:r>
        <w:tab/>
      </w:r>
      <w:r w:rsidRPr="00B46F62">
        <w:t>с использованием беспомощного состояния, физических или психических недостатков</w:t>
      </w:r>
      <w:r>
        <w:t xml:space="preserve"> </w:t>
      </w:r>
      <w:r w:rsidRPr="00B46F62">
        <w:t>лица;</w:t>
      </w:r>
    </w:p>
    <w:p w:rsidR="009301DD" w:rsidRDefault="009301DD" w:rsidP="009301DD">
      <w:pPr>
        <w:pStyle w:val="SingleTxtGR"/>
        <w:ind w:left="1701"/>
      </w:pPr>
      <w:r>
        <w:t>243.2.2</w:t>
      </w:r>
      <w:r>
        <w:tab/>
      </w:r>
      <w:r w:rsidRPr="00B46F62">
        <w:t>организованной группой</w:t>
      </w:r>
      <w:r>
        <w:t>,</w:t>
      </w:r>
      <w:r w:rsidRPr="00B46F62">
        <w:t xml:space="preserve"> наказывается лишением свободы на срок от</w:t>
      </w:r>
      <w:r>
        <w:t xml:space="preserve"> </w:t>
      </w:r>
      <w:r w:rsidRPr="00B46F62">
        <w:t>трех до шести лет</w:t>
      </w:r>
      <w:r>
        <w:t>"</w:t>
      </w:r>
      <w:r w:rsidRPr="00B46F62">
        <w:t>.</w:t>
      </w:r>
    </w:p>
    <w:p w:rsidR="009301DD" w:rsidRPr="00C75B90" w:rsidRDefault="009301DD" w:rsidP="009301DD">
      <w:pPr>
        <w:pStyle w:val="H1GR"/>
        <w:rPr>
          <w:b w:val="0"/>
          <w:sz w:val="20"/>
        </w:rPr>
      </w:pPr>
      <w:r>
        <w:tab/>
      </w:r>
      <w:r w:rsidRPr="00C75B90">
        <w:rPr>
          <w:b w:val="0"/>
          <w:sz w:val="20"/>
        </w:rPr>
        <w:tab/>
        <w:t>Статья 244</w:t>
      </w:r>
      <w:r>
        <w:rPr>
          <w:b w:val="0"/>
          <w:sz w:val="20"/>
        </w:rPr>
        <w:t xml:space="preserve"> (</w:t>
      </w:r>
      <w:r w:rsidRPr="00C75B90">
        <w:rPr>
          <w:b w:val="0"/>
          <w:sz w:val="20"/>
        </w:rPr>
        <w:t>Содержание притонов</w:t>
      </w:r>
      <w:r>
        <w:rPr>
          <w:b w:val="0"/>
          <w:sz w:val="20"/>
        </w:rPr>
        <w:t>) гласит:</w:t>
      </w:r>
    </w:p>
    <w:p w:rsidR="009301DD" w:rsidRDefault="009301DD" w:rsidP="009301DD">
      <w:pPr>
        <w:pStyle w:val="SingleTxtGR"/>
        <w:ind w:left="1701"/>
      </w:pPr>
      <w:r>
        <w:t>"244.1</w:t>
      </w:r>
      <w:r>
        <w:tab/>
      </w:r>
      <w:r w:rsidRPr="00B46F62">
        <w:t>Организация, содержание притонов для занятий проституц</w:t>
      </w:r>
      <w:r w:rsidRPr="00B46F62">
        <w:t>и</w:t>
      </w:r>
      <w:r w:rsidRPr="00B46F62">
        <w:t>ей или предоставление жилых помещений для этой цели - наказывается общественными работами на срок от двухсот до двухсот сорока часов, либо исправительными работами на срок до двух лет, либо лишением свободы на срок до трех лет.</w:t>
      </w:r>
    </w:p>
    <w:p w:rsidR="009301DD" w:rsidRPr="00B46F62" w:rsidRDefault="009301DD" w:rsidP="009301DD">
      <w:pPr>
        <w:pStyle w:val="SingleTxtGR"/>
        <w:ind w:left="1701"/>
      </w:pPr>
      <w:r>
        <w:t>244.2</w:t>
      </w:r>
      <w:r>
        <w:tab/>
      </w:r>
      <w:r>
        <w:tab/>
      </w:r>
      <w:r w:rsidRPr="00B46F62">
        <w:t>Те же деяния, совершенные:</w:t>
      </w:r>
    </w:p>
    <w:p w:rsidR="009301DD" w:rsidRPr="00B46F62" w:rsidRDefault="009301DD" w:rsidP="009301DD">
      <w:pPr>
        <w:pStyle w:val="SingleTxtGR"/>
        <w:ind w:left="1701"/>
      </w:pPr>
      <w:r>
        <w:t>244.2.1</w:t>
      </w:r>
      <w:r>
        <w:tab/>
      </w:r>
      <w:r w:rsidRPr="00B46F62">
        <w:t>неоднократно;</w:t>
      </w:r>
    </w:p>
    <w:p w:rsidR="009301DD" w:rsidRPr="00B46F62" w:rsidRDefault="009301DD" w:rsidP="009301DD">
      <w:pPr>
        <w:pStyle w:val="SingleTxtGR"/>
        <w:ind w:left="1701"/>
      </w:pPr>
      <w:r>
        <w:t>244.2.2.1</w:t>
      </w:r>
      <w:r>
        <w:tab/>
      </w:r>
      <w:r w:rsidRPr="00B46F62">
        <w:t>группой лиц по предварительному сговору или организова</w:t>
      </w:r>
      <w:r w:rsidRPr="00B46F62">
        <w:t>н</w:t>
      </w:r>
      <w:r w:rsidRPr="00B46F62">
        <w:t>ной группой</w:t>
      </w:r>
      <w:r>
        <w:t>,</w:t>
      </w:r>
      <w:r w:rsidRPr="00B46F62">
        <w:t xml:space="preserve"> наказыва</w:t>
      </w:r>
      <w:r>
        <w:t>ю</w:t>
      </w:r>
      <w:r w:rsidRPr="00B46F62">
        <w:t>тся</w:t>
      </w:r>
      <w:r>
        <w:t xml:space="preserve"> </w:t>
      </w:r>
      <w:r w:rsidRPr="00B46F62">
        <w:t>лиш</w:t>
      </w:r>
      <w:r w:rsidRPr="00B46F62">
        <w:t>е</w:t>
      </w:r>
      <w:r w:rsidRPr="00B46F62">
        <w:t>нием свободы на срок от трех до шести лет</w:t>
      </w:r>
      <w:r>
        <w:t>"</w:t>
      </w:r>
      <w:r w:rsidRPr="00B46F62">
        <w:t>.</w:t>
      </w:r>
    </w:p>
    <w:p w:rsidR="009301DD" w:rsidRPr="00974450" w:rsidRDefault="009301DD" w:rsidP="009301DD">
      <w:pPr>
        <w:pStyle w:val="SingleTxtGR"/>
      </w:pPr>
      <w:r w:rsidRPr="00974450">
        <w:t>Статья 316-1</w:t>
      </w:r>
      <w:r w:rsidR="00CB0AA3" w:rsidRPr="00CB0AA3">
        <w:t xml:space="preserve"> </w:t>
      </w:r>
      <w:r w:rsidRPr="00611D54">
        <w:t>"</w:t>
      </w:r>
      <w:r w:rsidRPr="00974450">
        <w:t>Распространение конфиденциальных сведений о лице, постр</w:t>
      </w:r>
      <w:r w:rsidRPr="00974450">
        <w:t>а</w:t>
      </w:r>
      <w:r w:rsidRPr="00974450">
        <w:t>давшем от торговли людьми</w:t>
      </w:r>
      <w:r>
        <w:t>) гласит:</w:t>
      </w:r>
    </w:p>
    <w:p w:rsidR="009301DD" w:rsidRPr="00B46F62" w:rsidRDefault="008C0573" w:rsidP="009301DD">
      <w:pPr>
        <w:pStyle w:val="SingleTxtGR"/>
        <w:ind w:left="1701"/>
      </w:pPr>
      <w:r>
        <w:t>"316-1.1</w:t>
      </w:r>
      <w:r w:rsidR="009301DD">
        <w:tab/>
      </w:r>
      <w:r w:rsidR="009301DD" w:rsidRPr="00B46F62">
        <w:t>Незаконный сбор, либо умышленное распространение ко</w:t>
      </w:r>
      <w:r w:rsidR="009301DD" w:rsidRPr="00B46F62">
        <w:t>н</w:t>
      </w:r>
      <w:r w:rsidR="009301DD" w:rsidRPr="00B46F62">
        <w:t>фиденциальных сведений о лице, пострадавшем от торговли людьми н</w:t>
      </w:r>
      <w:r w:rsidR="009301DD" w:rsidRPr="00B46F62">
        <w:t>а</w:t>
      </w:r>
      <w:r w:rsidR="009301DD" w:rsidRPr="00B46F62">
        <w:t>казывается штрафом в размере от ста до пятисот финансовых единиц или общественными работами до двухсот часов, либо исправительными раб</w:t>
      </w:r>
      <w:r w:rsidR="009301DD" w:rsidRPr="00B46F62">
        <w:t>о</w:t>
      </w:r>
      <w:r w:rsidR="009301DD" w:rsidRPr="00B46F62">
        <w:t>тами сроком до одного года.</w:t>
      </w:r>
    </w:p>
    <w:p w:rsidR="009301DD" w:rsidRPr="00B46F62" w:rsidRDefault="009301DD" w:rsidP="009301DD">
      <w:pPr>
        <w:pStyle w:val="SingleTxtGR"/>
        <w:ind w:left="1701"/>
      </w:pPr>
      <w:r w:rsidRPr="00B46F62">
        <w:t>31</w:t>
      </w:r>
      <w:r>
        <w:t>6-1.2</w:t>
      </w:r>
      <w:r>
        <w:tab/>
      </w:r>
      <w:r w:rsidRPr="00B46F62">
        <w:t>Те же деяния, совершенные виновным лицом с использов</w:t>
      </w:r>
      <w:r w:rsidRPr="00B46F62">
        <w:t>а</w:t>
      </w:r>
      <w:r w:rsidRPr="00B46F62">
        <w:t>нием своего служебного положения</w:t>
      </w:r>
      <w:r>
        <w:t>,</w:t>
      </w:r>
      <w:r w:rsidRPr="00B46F62">
        <w:t xml:space="preserve"> наказыва</w:t>
      </w:r>
      <w:r>
        <w:t>ю</w:t>
      </w:r>
      <w:r w:rsidRPr="00B46F62">
        <w:t>тся штрафом в размере от пятисот до тысячи условных финансовых единиц или исправительными работами сроком до одного года, либо лишением свободы сроком до ше</w:t>
      </w:r>
      <w:r w:rsidRPr="00B46F62">
        <w:t>с</w:t>
      </w:r>
      <w:r w:rsidRPr="00B46F62">
        <w:t>ти месяцев.</w:t>
      </w:r>
    </w:p>
    <w:p w:rsidR="009301DD" w:rsidRPr="00B46F62" w:rsidRDefault="009301DD" w:rsidP="009301DD">
      <w:pPr>
        <w:pStyle w:val="SingleTxtGR"/>
        <w:ind w:left="1701"/>
      </w:pPr>
      <w:r>
        <w:t>316-1.3</w:t>
      </w:r>
      <w:r>
        <w:tab/>
      </w:r>
      <w:r w:rsidRPr="00B46F62">
        <w:t>Те же деяния, повлекшие тяжкие последствия</w:t>
      </w:r>
      <w:r>
        <w:t>,</w:t>
      </w:r>
      <w:r w:rsidRPr="00B46F62">
        <w:t xml:space="preserve"> наказыва</w:t>
      </w:r>
      <w:r>
        <w:t>ю</w:t>
      </w:r>
      <w:r w:rsidRPr="00B46F62">
        <w:t>тся лишением свободы на срок от о</w:t>
      </w:r>
      <w:r w:rsidRPr="00B46F62">
        <w:t>д</w:t>
      </w:r>
      <w:r w:rsidRPr="00B46F62">
        <w:t>ного года до пяти лет.</w:t>
      </w:r>
    </w:p>
    <w:p w:rsidR="009301DD" w:rsidRPr="00B46F62" w:rsidRDefault="009301DD" w:rsidP="009301DD">
      <w:pPr>
        <w:pStyle w:val="H23GR"/>
        <w:ind w:left="1701"/>
      </w:pPr>
      <w:r>
        <w:tab/>
      </w:r>
      <w:r>
        <w:tab/>
      </w:r>
      <w:r w:rsidRPr="00B46F62">
        <w:t>Приме</w:t>
      </w:r>
      <w:r>
        <w:t>чание</w:t>
      </w:r>
    </w:p>
    <w:p w:rsidR="009301DD" w:rsidRDefault="009301DD" w:rsidP="009301DD">
      <w:pPr>
        <w:pStyle w:val="SingleTxtGR"/>
        <w:ind w:left="1701"/>
      </w:pPr>
      <w:r>
        <w:tab/>
      </w:r>
      <w:r w:rsidRPr="00B46F62">
        <w:t xml:space="preserve">В настоящей статье под </w:t>
      </w:r>
      <w:r>
        <w:t>"</w:t>
      </w:r>
      <w:r w:rsidRPr="00B46F62">
        <w:t>конфиденциальным сведением</w:t>
      </w:r>
      <w:r>
        <w:t>"</w:t>
      </w:r>
      <w:r w:rsidRPr="00B46F62">
        <w:t xml:space="preserve"> понимае</w:t>
      </w:r>
      <w:r w:rsidRPr="00B46F62">
        <w:t>т</w:t>
      </w:r>
      <w:r w:rsidRPr="00B46F62">
        <w:t>ся какое-либо сведение, распространение которого создает опасность для жизни и здоровья лица, пострадавшего от торговли людьми, его близких родственников, а также лиц, оказывающих помощь в борьбе с торговлей людьми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14.</w:t>
      </w:r>
      <w:r>
        <w:tab/>
      </w:r>
      <w:r w:rsidRPr="00B46F62">
        <w:t>Кодекс административных проступков Азербайджанской</w:t>
      </w:r>
      <w:r>
        <w:t xml:space="preserve"> </w:t>
      </w:r>
      <w:r w:rsidRPr="00B46F62">
        <w:t>Республики, у</w:t>
      </w:r>
      <w:r w:rsidRPr="00B46F62">
        <w:t>т</w:t>
      </w:r>
      <w:r w:rsidRPr="00B46F62">
        <w:t>вержденный Законом от 11 июля 2000 года, был дополнен статьей следующего содержания:</w:t>
      </w:r>
    </w:p>
    <w:p w:rsidR="009301DD" w:rsidRPr="001D0BAA" w:rsidRDefault="009301DD" w:rsidP="009301DD">
      <w:pPr>
        <w:pStyle w:val="H1GR"/>
        <w:jc w:val="center"/>
        <w:rPr>
          <w:b w:val="0"/>
          <w:i/>
          <w:sz w:val="20"/>
        </w:rPr>
      </w:pPr>
      <w:r w:rsidRPr="001D0BAA">
        <w:rPr>
          <w:b w:val="0"/>
          <w:sz w:val="20"/>
        </w:rPr>
        <w:t>"</w:t>
      </w:r>
      <w:r w:rsidRPr="001D0BAA">
        <w:rPr>
          <w:b w:val="0"/>
          <w:i/>
          <w:sz w:val="20"/>
        </w:rPr>
        <w:t>Статья 150-1 Перевозка без документов</w:t>
      </w:r>
    </w:p>
    <w:p w:rsidR="009301DD" w:rsidRPr="00B46F62" w:rsidRDefault="009301DD" w:rsidP="009301DD">
      <w:pPr>
        <w:pStyle w:val="SingleTxtGR"/>
        <w:ind w:left="1701"/>
      </w:pPr>
      <w:r>
        <w:tab/>
      </w:r>
      <w:r w:rsidRPr="00B46F62">
        <w:t>За перевозку пассажиров, не имеющих документов для въезда на территорию либо выезда с территории соответствующего государства, лица, осуществляющие международные перевозки – физические лица</w:t>
      </w:r>
      <w:r>
        <w:t>,</w:t>
      </w:r>
      <w:r w:rsidRPr="00B46F62">
        <w:t xml:space="preserve"> штрафуются в размере от тридцати до сорока условных финансовых ед</w:t>
      </w:r>
      <w:r w:rsidRPr="00B46F62">
        <w:t>и</w:t>
      </w:r>
      <w:r w:rsidRPr="00B46F62">
        <w:t>ниц, должностные лица – от восьмидесяти до девяноста условных ф</w:t>
      </w:r>
      <w:r w:rsidRPr="00B46F62">
        <w:t>и</w:t>
      </w:r>
      <w:r w:rsidRPr="00B46F62">
        <w:t>нансовых единиц, юридические лица – от двухсот до трехсот условных финансовых единиц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15.</w:t>
      </w:r>
      <w:r>
        <w:tab/>
      </w:r>
      <w:r w:rsidRPr="00B46F62">
        <w:t>Также, согласно статье 308 Кодекса административных проступков Азе</w:t>
      </w:r>
      <w:r w:rsidRPr="00B46F62">
        <w:t>р</w:t>
      </w:r>
      <w:r w:rsidRPr="00B46F62">
        <w:t>байджанской</w:t>
      </w:r>
      <w:r>
        <w:t xml:space="preserve"> </w:t>
      </w:r>
      <w:r w:rsidRPr="00B46F62">
        <w:t>Республики</w:t>
      </w:r>
      <w:r>
        <w:t>,</w:t>
      </w:r>
      <w:r w:rsidRPr="00B46F62">
        <w:t xml:space="preserve"> занятие проституцией влечет наложение штрафа в размере от тридцати пяти до сорока условных фина</w:t>
      </w:r>
      <w:r w:rsidRPr="00B46F62">
        <w:t>н</w:t>
      </w:r>
      <w:r w:rsidRPr="00B46F62">
        <w:t>совых единиц.</w:t>
      </w:r>
    </w:p>
    <w:p w:rsidR="009301DD" w:rsidRPr="00B46F62" w:rsidRDefault="009301DD" w:rsidP="009301DD">
      <w:pPr>
        <w:pStyle w:val="SingleTxtGR"/>
      </w:pPr>
      <w:r>
        <w:t>16.</w:t>
      </w:r>
      <w:r>
        <w:tab/>
      </w:r>
      <w:r w:rsidRPr="00B46F62">
        <w:t>Согласно статье 27 Уголовного кодекса</w:t>
      </w:r>
      <w:r>
        <w:t>,</w:t>
      </w:r>
      <w:r w:rsidRPr="00B46F62">
        <w:t xml:space="preserve"> покушение на преступление пр</w:t>
      </w:r>
      <w:r w:rsidRPr="00B46F62">
        <w:t>и</w:t>
      </w:r>
      <w:r w:rsidRPr="00B46F62">
        <w:t>знается неоконченным преступлением. Уголовная ответственность за неоко</w:t>
      </w:r>
      <w:r w:rsidRPr="00B46F62">
        <w:t>н</w:t>
      </w:r>
      <w:r w:rsidRPr="00B46F62">
        <w:t xml:space="preserve">ченные преступления наступает по статье Уголовного </w:t>
      </w:r>
      <w:r>
        <w:t>к</w:t>
      </w:r>
      <w:r w:rsidRPr="00B46F62">
        <w:t>одекса, предусматр</w:t>
      </w:r>
      <w:r w:rsidRPr="00B46F62">
        <w:t>и</w:t>
      </w:r>
      <w:r w:rsidRPr="00B46F62">
        <w:t>вающей ответственность за оконченные преступление, со ссылкой на статью 29 Уголо</w:t>
      </w:r>
      <w:r w:rsidRPr="00B46F62">
        <w:t>в</w:t>
      </w:r>
      <w:r w:rsidRPr="00B46F62">
        <w:t xml:space="preserve">ного </w:t>
      </w:r>
      <w:r>
        <w:t>к</w:t>
      </w:r>
      <w:r w:rsidRPr="00B46F62">
        <w:t>одекса.</w:t>
      </w:r>
    </w:p>
    <w:p w:rsidR="009301DD" w:rsidRPr="00B46F62" w:rsidRDefault="009301DD" w:rsidP="009301DD">
      <w:pPr>
        <w:pStyle w:val="SingleTxtGR"/>
      </w:pPr>
      <w:r>
        <w:t>17.</w:t>
      </w:r>
      <w:r>
        <w:tab/>
      </w:r>
      <w:r w:rsidRPr="00B46F62">
        <w:t>В соответствии со статьей 29 Уголовного кодекса покушением на прест</w:t>
      </w:r>
      <w:r w:rsidRPr="00B46F62">
        <w:t>у</w:t>
      </w:r>
      <w:r w:rsidRPr="00B46F62">
        <w:t>пление признаются умышленные деяния (действия или бездействия) лица, н</w:t>
      </w:r>
      <w:r w:rsidRPr="00B46F62">
        <w:t>е</w:t>
      </w:r>
      <w:r w:rsidRPr="00B46F62">
        <w:t>посредственно направленные на совершение преступления, если при этом пр</w:t>
      </w:r>
      <w:r w:rsidRPr="00B46F62">
        <w:t>е</w:t>
      </w:r>
      <w:r w:rsidRPr="00B46F62">
        <w:t>ступление не было доведено до конца по не зависящим от</w:t>
      </w:r>
      <w:r>
        <w:t xml:space="preserve"> </w:t>
      </w:r>
      <w:r w:rsidRPr="00B46F62">
        <w:t>этого лица обсто</w:t>
      </w:r>
      <w:r w:rsidRPr="00B46F62">
        <w:t>я</w:t>
      </w:r>
      <w:r w:rsidRPr="00B46F62">
        <w:t>тельствам.</w:t>
      </w:r>
    </w:p>
    <w:p w:rsidR="009301DD" w:rsidRPr="00B46F62" w:rsidRDefault="009301DD" w:rsidP="009301DD">
      <w:pPr>
        <w:pStyle w:val="SingleTxtGR"/>
      </w:pPr>
      <w:r>
        <w:t>18.</w:t>
      </w:r>
      <w:r>
        <w:tab/>
      </w:r>
      <w:r w:rsidRPr="00B46F62">
        <w:t xml:space="preserve">Согласно статье 32 Уголовного </w:t>
      </w:r>
      <w:r>
        <w:t>к</w:t>
      </w:r>
      <w:r w:rsidRPr="00B46F62">
        <w:t>одекса</w:t>
      </w:r>
      <w:r>
        <w:t>,</w:t>
      </w:r>
      <w:r w:rsidRPr="00B46F62">
        <w:t xml:space="preserve"> соучастниками преступления н</w:t>
      </w:r>
      <w:r w:rsidRPr="00B46F62">
        <w:t>а</w:t>
      </w:r>
      <w:r w:rsidRPr="00B46F62">
        <w:t>ряду с исполнителем призн</w:t>
      </w:r>
      <w:r w:rsidRPr="00B46F62">
        <w:t>а</w:t>
      </w:r>
      <w:r w:rsidRPr="00B46F62">
        <w:t>ется организатор, подстрекатель и пособник.</w:t>
      </w:r>
    </w:p>
    <w:p w:rsidR="009301DD" w:rsidRPr="00B46F62" w:rsidRDefault="009301DD" w:rsidP="009301DD">
      <w:pPr>
        <w:pStyle w:val="SingleTxtGR"/>
      </w:pPr>
      <w:r>
        <w:t>19.</w:t>
      </w:r>
      <w:r>
        <w:tab/>
      </w:r>
      <w:r w:rsidRPr="00B46F62">
        <w:t>В соответствии с Уголовн</w:t>
      </w:r>
      <w:r>
        <w:t>ым</w:t>
      </w:r>
      <w:r w:rsidRPr="00B46F62">
        <w:t xml:space="preserve"> </w:t>
      </w:r>
      <w:r>
        <w:t>к</w:t>
      </w:r>
      <w:r w:rsidRPr="00B46F62">
        <w:t>одекс</w:t>
      </w:r>
      <w:r>
        <w:t xml:space="preserve">ом, </w:t>
      </w:r>
      <w:r w:rsidRPr="00B46F62">
        <w:t>ответственность соучастников преступления определяется характером и степенью фактического участия ка</w:t>
      </w:r>
      <w:r w:rsidRPr="00B46F62">
        <w:t>ж</w:t>
      </w:r>
      <w:r w:rsidRPr="00B46F62">
        <w:t xml:space="preserve">дого из них в совершении преступления. </w:t>
      </w:r>
    </w:p>
    <w:p w:rsidR="009301DD" w:rsidRPr="00B46F62" w:rsidRDefault="009301DD" w:rsidP="00CB0AA3">
      <w:pPr>
        <w:pStyle w:val="SingleTxtGR"/>
      </w:pPr>
      <w:r>
        <w:t>20.</w:t>
      </w:r>
      <w:r>
        <w:tab/>
      </w:r>
      <w:r w:rsidRPr="00B46F62">
        <w:t xml:space="preserve">Согласно статьям 32.3. и 32.4. Уголовного </w:t>
      </w:r>
      <w:r>
        <w:t>к</w:t>
      </w:r>
      <w:r w:rsidRPr="00B46F62">
        <w:t>одекса: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лицо, организовавшее совершение преступления или руководившее его исполнением, а равно лицо, создавшее организованную группу или пр</w:t>
      </w:r>
      <w:r w:rsidRPr="00B46F62">
        <w:t>е</w:t>
      </w:r>
      <w:r w:rsidRPr="00B46F62">
        <w:t>ступное соо</w:t>
      </w:r>
      <w:r w:rsidRPr="00B46F62">
        <w:t>б</w:t>
      </w:r>
      <w:r w:rsidRPr="00B46F62">
        <w:t>щество (преступную организацию), либо руководившее ими признается орган</w:t>
      </w:r>
      <w:r w:rsidRPr="00B46F62">
        <w:t>и</w:t>
      </w:r>
      <w:r w:rsidRPr="00B46F62">
        <w:t>затором;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лицо, склонившее другое лицо к совершению преступления путем угов</w:t>
      </w:r>
      <w:r w:rsidRPr="00B46F62">
        <w:t>о</w:t>
      </w:r>
      <w:r w:rsidRPr="00B46F62">
        <w:t>ра, по</w:t>
      </w:r>
      <w:r w:rsidRPr="00B46F62">
        <w:t>д</w:t>
      </w:r>
      <w:r w:rsidRPr="00B46F62">
        <w:t>купа, угрозы или другим способом</w:t>
      </w:r>
      <w:r>
        <w:t>,</w:t>
      </w:r>
      <w:r w:rsidRPr="00B46F62">
        <w:t xml:space="preserve"> признается подстрекателем. </w:t>
      </w:r>
    </w:p>
    <w:p w:rsidR="009301DD" w:rsidRPr="00B46F62" w:rsidRDefault="009301DD" w:rsidP="009301DD">
      <w:pPr>
        <w:pStyle w:val="SingleTxtGR"/>
      </w:pPr>
      <w:r>
        <w:t>21.</w:t>
      </w:r>
      <w:r>
        <w:tab/>
      </w:r>
      <w:r w:rsidRPr="00B46F62">
        <w:t xml:space="preserve">В соответствии со статьей 33.3 Уголовного </w:t>
      </w:r>
      <w:r>
        <w:t>к</w:t>
      </w:r>
      <w:r w:rsidRPr="00B46F62">
        <w:t>одекса,</w:t>
      </w:r>
      <w:r>
        <w:t xml:space="preserve"> </w:t>
      </w:r>
      <w:r w:rsidRPr="00B46F62">
        <w:t>уголовная ответс</w:t>
      </w:r>
      <w:r w:rsidRPr="00B46F62">
        <w:t>т</w:t>
      </w:r>
      <w:r w:rsidRPr="00B46F62">
        <w:t>венность организатора и подстрекателя наступает по соответствующей статье Особенной части со ссылкой на статью 32 настоящего Кодекса за исключением случаев, когда они одновременно являлись соисполнителями преступления.</w:t>
      </w:r>
    </w:p>
    <w:p w:rsidR="009301DD" w:rsidRPr="00B46F62" w:rsidRDefault="009301DD" w:rsidP="009301DD">
      <w:pPr>
        <w:pStyle w:val="SingleTxtGR"/>
      </w:pPr>
      <w:r>
        <w:t>22.</w:t>
      </w:r>
      <w:r>
        <w:tab/>
      </w:r>
      <w:r w:rsidRPr="00B46F62">
        <w:t xml:space="preserve">Согласно статье 15 Уголовного </w:t>
      </w:r>
      <w:r>
        <w:t>к</w:t>
      </w:r>
      <w:r w:rsidRPr="00B46F62">
        <w:t>одекса, в зависимости от характера и степени общественной опасности деяния (действия или бездействия), пред</w:t>
      </w:r>
      <w:r w:rsidRPr="00B46F62">
        <w:t>у</w:t>
      </w:r>
      <w:r w:rsidRPr="00B46F62">
        <w:t>смотренные настоящим Кодексом</w:t>
      </w:r>
      <w:r>
        <w:t>,</w:t>
      </w:r>
      <w:r w:rsidRPr="00B46F62">
        <w:t xml:space="preserve"> подразделяются на преступления, не пре</w:t>
      </w:r>
      <w:r w:rsidRPr="00B46F62">
        <w:t>д</w:t>
      </w:r>
      <w:r w:rsidRPr="00B46F62">
        <w:t>ставляющие большой общественной опасности, менее тяжкие преступления, тяжкие прест</w:t>
      </w:r>
      <w:r w:rsidRPr="00B46F62">
        <w:t>у</w:t>
      </w:r>
      <w:r w:rsidRPr="00B46F62">
        <w:t>пления и особо тяжкие преступления.</w:t>
      </w:r>
    </w:p>
    <w:p w:rsidR="009301DD" w:rsidRPr="00B46F62" w:rsidRDefault="009301DD" w:rsidP="009301DD">
      <w:pPr>
        <w:pStyle w:val="SingleTxtGR"/>
      </w:pPr>
      <w:r>
        <w:t>23.</w:t>
      </w:r>
      <w:r>
        <w:tab/>
      </w:r>
      <w:r w:rsidRPr="00B46F62">
        <w:t xml:space="preserve">В статье 15 Уголовного </w:t>
      </w:r>
      <w:r>
        <w:t>к</w:t>
      </w:r>
      <w:r w:rsidRPr="00B46F62">
        <w:t>одекса нет прямых указаний на то, относится ли та или иная категория к статье Особенной части в целом (если статья имеет д</w:t>
      </w:r>
      <w:r w:rsidRPr="00B46F62">
        <w:t>е</w:t>
      </w:r>
      <w:r w:rsidRPr="00B46F62">
        <w:t>ление на части) или отдельно к каждой ее части. Дело в том, что максимальное наказание, предусмотренное в разных частях одной статьи, может по своему уровню служит основанием для отнесения предусмотренных в ней деяний к разным категориям.</w:t>
      </w:r>
    </w:p>
    <w:p w:rsidR="009301DD" w:rsidRPr="00B46F62" w:rsidRDefault="009301DD" w:rsidP="009301DD">
      <w:pPr>
        <w:pStyle w:val="SingleTxtGR"/>
        <w:spacing w:after="0"/>
      </w:pPr>
      <w:r>
        <w:t>24.</w:t>
      </w:r>
      <w:r>
        <w:tab/>
      </w:r>
      <w:r w:rsidRPr="00B46F62">
        <w:t>Исходя из вышеуказанного</w:t>
      </w:r>
      <w:r>
        <w:t xml:space="preserve">, </w:t>
      </w:r>
      <w:r w:rsidRPr="00501DB4">
        <w:t>Статья 171.1</w:t>
      </w:r>
      <w:r>
        <w:t xml:space="preserve"> </w:t>
      </w:r>
      <w:r w:rsidRPr="00B46F62">
        <w:t>– вовлечение несовершенноле</w:t>
      </w:r>
      <w:r w:rsidRPr="00B46F62">
        <w:t>т</w:t>
      </w:r>
      <w:r w:rsidRPr="00B46F62">
        <w:t xml:space="preserve">него в занятие проституцией, либо в другие развратные действия </w:t>
      </w:r>
      <w:r w:rsidR="008C0573">
        <w:t>−</w:t>
      </w:r>
      <w:r>
        <w:t xml:space="preserve"> </w:t>
      </w:r>
      <w:r w:rsidRPr="00B46F62">
        <w:t>относи</w:t>
      </w:r>
      <w:r w:rsidRPr="00B46F62">
        <w:t>т</w:t>
      </w:r>
      <w:r w:rsidRPr="00B46F62">
        <w:t>ся к категории менее тяжких преступлений.</w:t>
      </w:r>
      <w:r>
        <w:t xml:space="preserve"> </w:t>
      </w:r>
      <w:r w:rsidRPr="00501DB4">
        <w:t>Статья 171.2</w:t>
      </w:r>
      <w:r w:rsidRPr="00B46F62">
        <w:t xml:space="preserve"> – сходные деяния, сове</w:t>
      </w:r>
      <w:r w:rsidRPr="00B46F62">
        <w:t>р</w:t>
      </w:r>
      <w:r w:rsidRPr="00B46F62">
        <w:t>шенные путем применения насилия или угрозы применения насилия, либо о</w:t>
      </w:r>
      <w:r w:rsidRPr="00B46F62">
        <w:t>р</w:t>
      </w:r>
      <w:r w:rsidRPr="00B46F62">
        <w:t>ганизованной группой, наказыва</w:t>
      </w:r>
      <w:r>
        <w:t>ю</w:t>
      </w:r>
      <w:r w:rsidRPr="00B46F62">
        <w:t>тся лишением свободы сроком от четырех до восьми лет</w:t>
      </w:r>
      <w:r>
        <w:t xml:space="preserve"> </w:t>
      </w:r>
      <w:r w:rsidR="00CB0AA3">
        <w:t>−</w:t>
      </w:r>
      <w:r>
        <w:t xml:space="preserve"> </w:t>
      </w:r>
      <w:r w:rsidRPr="00B46F62">
        <w:t>квалифицируется как тяжкое преступление.</w:t>
      </w:r>
      <w:r>
        <w:t xml:space="preserve"> </w:t>
      </w:r>
      <w:r w:rsidRPr="00501DB4">
        <w:t>Статьи 144-1.1 и 144</w:t>
      </w:r>
      <w:r w:rsidR="00CB0AA3">
        <w:noBreakHyphen/>
      </w:r>
      <w:r w:rsidRPr="00501DB4">
        <w:t>1.2</w:t>
      </w:r>
      <w:r w:rsidRPr="00B46F62">
        <w:t xml:space="preserve"> квалифицируются как тяжкое</w:t>
      </w:r>
      <w:r>
        <w:t xml:space="preserve"> преступление, а статья 144-1.3</w:t>
      </w:r>
      <w:r w:rsidRPr="00B46F62">
        <w:t xml:space="preserve"> – особо тяжкое преступление.</w:t>
      </w:r>
    </w:p>
    <w:p w:rsidR="009301DD" w:rsidRPr="00B46F62" w:rsidRDefault="009301DD" w:rsidP="009301DD">
      <w:pPr>
        <w:pStyle w:val="SingleTxtGR"/>
      </w:pPr>
      <w:r>
        <w:t>25.</w:t>
      </w:r>
      <w:r>
        <w:tab/>
      </w:r>
      <w:r w:rsidRPr="00B46F62">
        <w:t>Законодательством Азербайджанской Республики предусмотрены меры гражданской и администр</w:t>
      </w:r>
      <w:r w:rsidRPr="00B46F62">
        <w:t>а</w:t>
      </w:r>
      <w:r w:rsidRPr="00B46F62">
        <w:t>тивно-правовой</w:t>
      </w:r>
      <w:r>
        <w:t xml:space="preserve"> </w:t>
      </w:r>
      <w:r w:rsidRPr="00B46F62">
        <w:t>ответственности юридических лиц.</w:t>
      </w:r>
    </w:p>
    <w:p w:rsidR="009301DD" w:rsidRDefault="009301DD" w:rsidP="009301DD">
      <w:pPr>
        <w:pStyle w:val="SingleTxtGR"/>
      </w:pPr>
      <w:r>
        <w:t>26.</w:t>
      </w:r>
      <w:r>
        <w:tab/>
      </w:r>
      <w:r w:rsidRPr="00B46F62">
        <w:t xml:space="preserve">Согласно Закону </w:t>
      </w:r>
      <w:r>
        <w:t>"</w:t>
      </w:r>
      <w:r w:rsidRPr="00B46F62">
        <w:t>О борьбе с торговлей людьми</w:t>
      </w:r>
      <w:r>
        <w:t>"</w:t>
      </w:r>
      <w:r w:rsidRPr="00B46F62">
        <w:t>, действующее на терр</w:t>
      </w:r>
      <w:r w:rsidRPr="00B46F62">
        <w:t>и</w:t>
      </w:r>
      <w:r w:rsidRPr="00B46F62">
        <w:t>тории Азербайджанской Республики юридическое лицо (его филиал, предст</w:t>
      </w:r>
      <w:r w:rsidRPr="00B46F62">
        <w:t>а</w:t>
      </w:r>
      <w:r w:rsidRPr="00B46F62">
        <w:t>вительство) может быть ликвидировано за связь с торговлей людьми в устано</w:t>
      </w:r>
      <w:r w:rsidRPr="00B46F62">
        <w:t>в</w:t>
      </w:r>
      <w:r w:rsidRPr="00B46F62">
        <w:t>ленном законодательством Азербайджанской Республики</w:t>
      </w:r>
      <w:r>
        <w:t xml:space="preserve"> порядке</w:t>
      </w:r>
      <w:r w:rsidRPr="00B46F62">
        <w:t>. При ликв</w:t>
      </w:r>
      <w:r w:rsidRPr="00B46F62">
        <w:t>и</w:t>
      </w:r>
      <w:r w:rsidRPr="00B46F62">
        <w:t>дации юридического лица, связь которого с торговлей людьми установлена в соответствии с законодательством Азербайджанской Республики, принадлеж</w:t>
      </w:r>
      <w:r w:rsidRPr="00B46F62">
        <w:t>а</w:t>
      </w:r>
      <w:r w:rsidRPr="00B46F62">
        <w:t>щие ему средства перечисляются на счет фонда помощи жертвам торговли людьми.</w:t>
      </w:r>
    </w:p>
    <w:p w:rsidR="009301DD" w:rsidRPr="00302316" w:rsidRDefault="009301DD" w:rsidP="001B6449">
      <w:pPr>
        <w:pStyle w:val="H1GR"/>
      </w:pPr>
      <w:r w:rsidRPr="00302316">
        <w:tab/>
      </w:r>
      <w:r>
        <w:rPr>
          <w:lang w:val="en-US"/>
        </w:rPr>
        <w:t>B</w:t>
      </w:r>
      <w:r w:rsidRPr="004904AF">
        <w:t>.</w:t>
      </w:r>
      <w:r w:rsidR="00CB0AA3">
        <w:tab/>
      </w:r>
      <w:r w:rsidRPr="00302316">
        <w:t>Уголовный процесс</w:t>
      </w:r>
    </w:p>
    <w:p w:rsidR="009301DD" w:rsidRPr="00B46F62" w:rsidRDefault="009301DD" w:rsidP="009301DD">
      <w:pPr>
        <w:pStyle w:val="SingleTxtGR"/>
      </w:pPr>
      <w:r>
        <w:t>27.</w:t>
      </w:r>
      <w:r>
        <w:tab/>
      </w:r>
      <w:r w:rsidRPr="00B46F62">
        <w:t>Согласно статье 11 (Действие уголовного закона в отношении лиц, с</w:t>
      </w:r>
      <w:r w:rsidRPr="00B46F62">
        <w:t>о</w:t>
      </w:r>
      <w:r w:rsidRPr="00B46F62">
        <w:t>вершивших преступление на территории Азербайджанской Республики) Уг</w:t>
      </w:r>
      <w:r w:rsidRPr="00B46F62">
        <w:t>о</w:t>
      </w:r>
      <w:r w:rsidRPr="00B46F62">
        <w:t xml:space="preserve">ловного </w:t>
      </w:r>
      <w:r>
        <w:t>к</w:t>
      </w:r>
      <w:r w:rsidRPr="00B46F62">
        <w:t>одекса:</w:t>
      </w:r>
    </w:p>
    <w:p w:rsidR="009301DD" w:rsidRPr="00B46F62" w:rsidRDefault="009301DD" w:rsidP="009301DD">
      <w:pPr>
        <w:pStyle w:val="SingleTxtGR"/>
        <w:ind w:left="1701" w:hanging="567"/>
      </w:pPr>
      <w:r>
        <w:tab/>
      </w:r>
      <w:r w:rsidRPr="00296517">
        <w:tab/>
      </w:r>
      <w:r>
        <w:t>"</w:t>
      </w:r>
      <w:r w:rsidRPr="00B46F62">
        <w:t>Лицо, совершившее преступление на территории Азербайджа</w:t>
      </w:r>
      <w:r w:rsidRPr="00B46F62">
        <w:t>н</w:t>
      </w:r>
      <w:r w:rsidRPr="00B46F62">
        <w:t>ской Республики, подлежит уголовной ответственности по настоящему Кодексу. Преступление, начавшееся, продолжившееся, либо окончивше</w:t>
      </w:r>
      <w:r w:rsidRPr="00B46F62">
        <w:t>е</w:t>
      </w:r>
      <w:r w:rsidRPr="00B46F62">
        <w:t>ся на территории Азербайджанской Республики, признается соверше</w:t>
      </w:r>
      <w:r w:rsidRPr="00B46F62">
        <w:t>н</w:t>
      </w:r>
      <w:r w:rsidRPr="00B46F62">
        <w:t>ным на территории Азе</w:t>
      </w:r>
      <w:r w:rsidRPr="00B46F62">
        <w:t>р</w:t>
      </w:r>
      <w:r w:rsidRPr="00B46F62">
        <w:t>байджанской Республики.</w:t>
      </w:r>
    </w:p>
    <w:p w:rsidR="009301DD" w:rsidRPr="00B46F62" w:rsidRDefault="009301DD" w:rsidP="009301DD">
      <w:pPr>
        <w:pStyle w:val="SingleTxtGR"/>
        <w:ind w:left="1701" w:hanging="567"/>
      </w:pPr>
      <w:r>
        <w:tab/>
      </w:r>
      <w:r w:rsidRPr="00296517">
        <w:tab/>
      </w:r>
      <w:r w:rsidRPr="00B46F62">
        <w:t>Преступление, совершенное в территориальных водах Азерба</w:t>
      </w:r>
      <w:r w:rsidRPr="00B46F62">
        <w:t>й</w:t>
      </w:r>
      <w:r w:rsidRPr="00B46F62">
        <w:t>джанской Республики, принадлежащем Азербайджанской Республике секторе Каспийского моря (озера), воздушном пространстве над Азе</w:t>
      </w:r>
      <w:r w:rsidRPr="00B46F62">
        <w:t>р</w:t>
      </w:r>
      <w:r w:rsidRPr="00B46F62">
        <w:t>байджанской Республикой и ее экономической зоне, признается сове</w:t>
      </w:r>
      <w:r w:rsidRPr="00B46F62">
        <w:t>р</w:t>
      </w:r>
      <w:r w:rsidRPr="00B46F62">
        <w:t>шенным на территории Азербайджа</w:t>
      </w:r>
      <w:r w:rsidRPr="00B46F62">
        <w:t>н</w:t>
      </w:r>
      <w:r w:rsidRPr="00B46F62">
        <w:t>ской Республики.</w:t>
      </w:r>
    </w:p>
    <w:p w:rsidR="009301DD" w:rsidRDefault="009301DD" w:rsidP="009301DD">
      <w:pPr>
        <w:pStyle w:val="SingleTxtGR"/>
        <w:ind w:left="1701" w:hanging="567"/>
      </w:pPr>
      <w:r>
        <w:tab/>
      </w:r>
      <w:r w:rsidRPr="00296517">
        <w:tab/>
      </w:r>
      <w:r w:rsidRPr="00B46F62">
        <w:t>Лицо, совершившее преступление на водном или воздушном судне, приписанном к воздушному или морскому порту Азербайджанской Ре</w:t>
      </w:r>
      <w:r w:rsidRPr="00B46F62">
        <w:t>с</w:t>
      </w:r>
      <w:r w:rsidRPr="00B46F62">
        <w:t>публики, находящемся в открытом водном или воздушном пространстве вне пределов Азербайджанской Республики под флагом или опознав</w:t>
      </w:r>
      <w:r w:rsidRPr="00B46F62">
        <w:t>а</w:t>
      </w:r>
      <w:r w:rsidRPr="00B46F62">
        <w:t>тельным знаком Азербайджанской Республики, подлежит уголовной о</w:t>
      </w:r>
      <w:r w:rsidRPr="00B46F62">
        <w:t>т</w:t>
      </w:r>
      <w:r w:rsidRPr="00B46F62">
        <w:t>ветственности по настоящему Кодексу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28.</w:t>
      </w:r>
      <w:r>
        <w:tab/>
      </w:r>
      <w:r w:rsidRPr="00B46F62">
        <w:t xml:space="preserve">В соответствии со статьей 12 (Действие уголовного закона в отношении лиц, совершивших преступление вне пределов Азербайджанской Республики) Уголовного Кодекса: </w:t>
      </w:r>
    </w:p>
    <w:p w:rsidR="009301DD" w:rsidRPr="00B46F62" w:rsidRDefault="009301DD" w:rsidP="009301DD">
      <w:pPr>
        <w:pStyle w:val="SingleTxtGR"/>
        <w:ind w:left="1701" w:hanging="567"/>
      </w:pPr>
      <w:r>
        <w:tab/>
      </w:r>
      <w:r w:rsidRPr="00296517">
        <w:tab/>
      </w:r>
      <w:r>
        <w:t>"</w:t>
      </w:r>
      <w:r w:rsidRPr="00B46F62">
        <w:t>Граждане Азербайджанской Республики и постоянно прожива</w:t>
      </w:r>
      <w:r w:rsidRPr="00B46F62">
        <w:t>ю</w:t>
      </w:r>
      <w:r w:rsidRPr="00B46F62">
        <w:t>щие в</w:t>
      </w:r>
      <w:r>
        <w:t xml:space="preserve"> </w:t>
      </w:r>
      <w:r w:rsidRPr="00B46F62">
        <w:t>Азербайджанской Республике лица без гражданства, совершившие деяние (действие или бездействие) вне пределов Азербайджанской Ре</w:t>
      </w:r>
      <w:r w:rsidRPr="00B46F62">
        <w:t>с</w:t>
      </w:r>
      <w:r w:rsidRPr="00B46F62">
        <w:t>публики, подлежат уголовной ответственности по настоящему Кодексу, если это деяние признано преступлением в Азербайджанской Республике и в государстве, на территории которого оно было совершено, и если эти лица не были осуждены в иностранном гос</w:t>
      </w:r>
      <w:r w:rsidRPr="00B46F62">
        <w:t>у</w:t>
      </w:r>
      <w:r w:rsidRPr="00B46F62">
        <w:t>дарстве.</w:t>
      </w:r>
    </w:p>
    <w:p w:rsidR="009301DD" w:rsidRDefault="009301DD" w:rsidP="009301DD">
      <w:pPr>
        <w:pStyle w:val="SingleTxtGR"/>
        <w:ind w:left="1701" w:hanging="567"/>
      </w:pPr>
      <w:r>
        <w:tab/>
      </w:r>
      <w:r w:rsidRPr="00296517">
        <w:tab/>
      </w:r>
      <w:r w:rsidRPr="00B46F62">
        <w:t>Иностранные граждане и лица без гражданства, совершившие пр</w:t>
      </w:r>
      <w:r w:rsidRPr="00B46F62">
        <w:t>е</w:t>
      </w:r>
      <w:r w:rsidRPr="00B46F62">
        <w:t>ступление вне пределов Азербайджанской Республики, могут быть пр</w:t>
      </w:r>
      <w:r w:rsidRPr="00B46F62">
        <w:t>и</w:t>
      </w:r>
      <w:r w:rsidRPr="00B46F62">
        <w:t>влечены к уголовной ответственности по настоящему Кодексу в случаях, если преступление направлено против граждан Азербайджанской Ре</w:t>
      </w:r>
      <w:r w:rsidRPr="00B46F62">
        <w:t>с</w:t>
      </w:r>
      <w:r w:rsidRPr="00B46F62">
        <w:t>публики, интересов Азербайджанской Республики, а также в случаях, предусмотренных международными договорами</w:t>
      </w:r>
      <w:r>
        <w:t xml:space="preserve"> </w:t>
      </w:r>
      <w:r w:rsidRPr="00B46F62">
        <w:t>Азербайджанской Ре</w:t>
      </w:r>
      <w:r w:rsidRPr="00B46F62">
        <w:t>с</w:t>
      </w:r>
      <w:r w:rsidRPr="00B46F62">
        <w:t>публики, если они не были осуждены в иностранном государстве за да</w:t>
      </w:r>
      <w:r w:rsidRPr="00B46F62">
        <w:t>н</w:t>
      </w:r>
      <w:r w:rsidRPr="00B46F62">
        <w:t>ное преступление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29.</w:t>
      </w:r>
      <w:r>
        <w:tab/>
      </w:r>
      <w:r w:rsidRPr="00B46F62">
        <w:t>Граждане Азербайджанской Республики, иностранные граждане и лица без гражданства, совершившие преступления, указанные в статье 12.3 Уголо</w:t>
      </w:r>
      <w:r w:rsidRPr="00B46F62">
        <w:t>в</w:t>
      </w:r>
      <w:r w:rsidRPr="00B46F62">
        <w:t xml:space="preserve">ного </w:t>
      </w:r>
      <w:r>
        <w:t>к</w:t>
      </w:r>
      <w:r w:rsidRPr="00B46F62">
        <w:t>одекса, а также другие преступления, наказуемость которых вытекает из международных соглашений Азербайджанской Республики, подлежат уголо</w:t>
      </w:r>
      <w:r w:rsidRPr="00B46F62">
        <w:t>в</w:t>
      </w:r>
      <w:r w:rsidRPr="00B46F62">
        <w:t>ной ответственности и наказанию по настоящему Кодексу, независимо от места совершения престу</w:t>
      </w:r>
      <w:r w:rsidRPr="00B46F62">
        <w:t>п</w:t>
      </w:r>
      <w:r w:rsidRPr="00B46F62">
        <w:t>лений.</w:t>
      </w:r>
    </w:p>
    <w:p w:rsidR="009301DD" w:rsidRPr="00B46F62" w:rsidRDefault="009301DD" w:rsidP="009301DD">
      <w:pPr>
        <w:pStyle w:val="SingleTxtGR"/>
      </w:pPr>
      <w:r>
        <w:t>30.</w:t>
      </w:r>
      <w:r>
        <w:tab/>
      </w:r>
      <w:r w:rsidRPr="00B46F62">
        <w:t xml:space="preserve">В соответствии со статьей 27 Закона </w:t>
      </w:r>
      <w:r>
        <w:t>"</w:t>
      </w:r>
      <w:r w:rsidRPr="00B46F62">
        <w:t>О борьбе с торговлей людьми</w:t>
      </w:r>
      <w:r>
        <w:t>",</w:t>
      </w:r>
      <w:r w:rsidRPr="00B46F62">
        <w:t xml:space="preserve"> граждане Азербайджанской Республики, иностранцы либо лица без гражданс</w:t>
      </w:r>
      <w:r w:rsidRPr="00B46F62">
        <w:t>т</w:t>
      </w:r>
      <w:r w:rsidRPr="00B46F62">
        <w:t xml:space="preserve">ва, совершившие преступления, связанные с торговлей людьми, привлекаются к уголовной ответственности на основании Уголовного </w:t>
      </w:r>
      <w:r>
        <w:t>к</w:t>
      </w:r>
      <w:r w:rsidRPr="00B46F62">
        <w:t>одекса Азербайджанской Республики независимо от места совершения преступлений.</w:t>
      </w:r>
    </w:p>
    <w:p w:rsidR="009301DD" w:rsidRPr="00B46F62" w:rsidRDefault="009301DD" w:rsidP="009301DD">
      <w:pPr>
        <w:pStyle w:val="SingleTxtGR"/>
      </w:pPr>
      <w:r>
        <w:t>31.</w:t>
      </w:r>
      <w:r>
        <w:tab/>
      </w:r>
      <w:r w:rsidRPr="00B46F62">
        <w:t xml:space="preserve">Согласно статьям 502 и 504 Уголовно-процессуального </w:t>
      </w:r>
      <w:r>
        <w:t>к</w:t>
      </w:r>
      <w:r w:rsidRPr="00B46F62">
        <w:t>одекса Азерба</w:t>
      </w:r>
      <w:r w:rsidRPr="00B46F62">
        <w:t>й</w:t>
      </w:r>
      <w:r w:rsidRPr="00B46F62">
        <w:t>джанской Республики</w:t>
      </w:r>
      <w:r>
        <w:t>,</w:t>
      </w:r>
      <w:r w:rsidRPr="00B46F62">
        <w:t xml:space="preserve"> по официальному обращению компетентного органа власти иностранного государства орган уголовного преследования Азерба</w:t>
      </w:r>
      <w:r w:rsidRPr="00B46F62">
        <w:t>й</w:t>
      </w:r>
      <w:r w:rsidRPr="00B46F62">
        <w:t>джанской Республики обязан осуществить уголовное преследовани</w:t>
      </w:r>
      <w:r w:rsidR="001B6449">
        <w:t>е</w:t>
      </w:r>
      <w:r w:rsidRPr="00B46F62">
        <w:t xml:space="preserve"> в отнош</w:t>
      </w:r>
      <w:r w:rsidRPr="00B46F62">
        <w:t>е</w:t>
      </w:r>
      <w:r w:rsidRPr="00B46F62">
        <w:t>нии граждан Азербайджанской Республики, подозреваемых в совершении пр</w:t>
      </w:r>
      <w:r w:rsidRPr="00B46F62">
        <w:t>е</w:t>
      </w:r>
      <w:r w:rsidRPr="00B46F62">
        <w:t>ступления на территории запрашивающего государства в соответствии с зак</w:t>
      </w:r>
      <w:r w:rsidRPr="00B46F62">
        <w:t>о</w:t>
      </w:r>
      <w:r w:rsidRPr="00B46F62">
        <w:t>нодательством Азербайджанской Республики. Орган уголовного преследования Азербайджанской Республики, в который подан запрос, должен сообщить з</w:t>
      </w:r>
      <w:r w:rsidRPr="00B46F62">
        <w:t>а</w:t>
      </w:r>
      <w:r w:rsidRPr="00B46F62">
        <w:t>прашивающему компетентному органу иностранного государства об итоговом решении по уголовному делу. По просьбе запрашивающего компетентного о</w:t>
      </w:r>
      <w:r w:rsidRPr="00B46F62">
        <w:t>р</w:t>
      </w:r>
      <w:r w:rsidRPr="00B46F62">
        <w:t>гана власти иностранного государства в его адрес высылается также копия ит</w:t>
      </w:r>
      <w:r w:rsidRPr="00B46F62">
        <w:t>о</w:t>
      </w:r>
      <w:r w:rsidRPr="00B46F62">
        <w:t>гового решения по делу.</w:t>
      </w:r>
    </w:p>
    <w:p w:rsidR="009301DD" w:rsidRPr="00B46F62" w:rsidRDefault="009301DD" w:rsidP="001B6449">
      <w:pPr>
        <w:pStyle w:val="SingleTxtGR"/>
      </w:pPr>
      <w:r>
        <w:t>32.</w:t>
      </w:r>
      <w:r>
        <w:tab/>
      </w:r>
      <w:r w:rsidRPr="00B46F62">
        <w:t>Анализ преступлений</w:t>
      </w:r>
      <w:r>
        <w:t>,</w:t>
      </w:r>
      <w:r w:rsidRPr="00B46F62">
        <w:t xml:space="preserve"> совершенных в отно</w:t>
      </w:r>
      <w:r>
        <w:t>шении несовершеннолетних в 2005−</w:t>
      </w:r>
      <w:r w:rsidRPr="00B46F62">
        <w:t>2006 г</w:t>
      </w:r>
      <w:r>
        <w:t>одах,</w:t>
      </w:r>
      <w:r w:rsidRPr="00B46F62">
        <w:t xml:space="preserve"> </w:t>
      </w:r>
      <w:r>
        <w:t>показал, что было совершено</w:t>
      </w:r>
      <w:r w:rsidR="001B6449">
        <w:t xml:space="preserve"> </w:t>
      </w:r>
      <w:r w:rsidRPr="00B46F62">
        <w:t>преступлени</w:t>
      </w:r>
      <w:r>
        <w:t>й</w:t>
      </w:r>
      <w:r w:rsidRPr="00B46F62">
        <w:t xml:space="preserve"> против</w:t>
      </w:r>
      <w:r>
        <w:t xml:space="preserve"> половой свободы </w:t>
      </w:r>
      <w:r w:rsidRPr="009D169D">
        <w:t>−</w:t>
      </w:r>
      <w:r w:rsidRPr="00B46F62">
        <w:t xml:space="preserve"> 296, в том числе 234 в отношении лиц, не достигших 16 летнего во</w:t>
      </w:r>
      <w:r w:rsidRPr="00B46F62">
        <w:t>з</w:t>
      </w:r>
      <w:r w:rsidRPr="00B46F62">
        <w:t>раста,</w:t>
      </w:r>
      <w:r>
        <w:t xml:space="preserve"> </w:t>
      </w:r>
      <w:r w:rsidRPr="00B46F62">
        <w:t>насильственны</w:t>
      </w:r>
      <w:r>
        <w:t>х</w:t>
      </w:r>
      <w:r w:rsidRPr="00B46F62">
        <w:t xml:space="preserve"> действи</w:t>
      </w:r>
      <w:r>
        <w:t>й</w:t>
      </w:r>
      <w:r w:rsidRPr="00B46F62">
        <w:t xml:space="preserve"> сексуального характера и принуждени</w:t>
      </w:r>
      <w:r>
        <w:t>й</w:t>
      </w:r>
      <w:r w:rsidRPr="00B46F62">
        <w:t xml:space="preserve"> к п</w:t>
      </w:r>
      <w:r w:rsidRPr="00B46F62">
        <w:t>о</w:t>
      </w:r>
      <w:r w:rsidRPr="00B46F62">
        <w:t>добным действиям – 31, вовлечени</w:t>
      </w:r>
      <w:r>
        <w:t>й</w:t>
      </w:r>
      <w:r w:rsidRPr="00B46F62">
        <w:t xml:space="preserve"> в занятие</w:t>
      </w:r>
      <w:r>
        <w:t xml:space="preserve"> </w:t>
      </w:r>
      <w:r w:rsidRPr="00B46F62">
        <w:t>проституцией – 10, изнасилов</w:t>
      </w:r>
      <w:r w:rsidRPr="00B46F62">
        <w:t>а</w:t>
      </w:r>
      <w:r w:rsidRPr="00B46F62">
        <w:t>ни</w:t>
      </w:r>
      <w:r>
        <w:t>й</w:t>
      </w:r>
      <w:r w:rsidRPr="00B46F62">
        <w:t xml:space="preserve"> – 9, преступлени</w:t>
      </w:r>
      <w:r>
        <w:t>й</w:t>
      </w:r>
      <w:r w:rsidRPr="00B46F62">
        <w:t>, связанны</w:t>
      </w:r>
      <w:r>
        <w:t>х</w:t>
      </w:r>
      <w:r w:rsidRPr="00B46F62">
        <w:t xml:space="preserve"> с развратными действиями – 12. Было выя</w:t>
      </w:r>
      <w:r w:rsidRPr="00B46F62">
        <w:t>в</w:t>
      </w:r>
      <w:r w:rsidRPr="00B46F62">
        <w:t>лено 310 лиц, признанных виновными и подозреваемыми в совершении прест</w:t>
      </w:r>
      <w:r w:rsidRPr="00B46F62">
        <w:t>у</w:t>
      </w:r>
      <w:r w:rsidRPr="00B46F62">
        <w:t>плений,</w:t>
      </w:r>
      <w:r>
        <w:t xml:space="preserve"> </w:t>
      </w:r>
      <w:r w:rsidRPr="00B46F62">
        <w:t>из них 291 были привлечены к уголовной</w:t>
      </w:r>
      <w:r>
        <w:t xml:space="preserve"> </w:t>
      </w:r>
      <w:r w:rsidRPr="00B46F62">
        <w:t xml:space="preserve">ответственности. В первой четверти 2007 </w:t>
      </w:r>
      <w:r>
        <w:t>года</w:t>
      </w:r>
      <w:r w:rsidRPr="00B46F62">
        <w:t xml:space="preserve"> число подобного рода преступлений составило 41, из них изнасиловани</w:t>
      </w:r>
      <w:r>
        <w:t>й</w:t>
      </w:r>
      <w:r w:rsidRPr="00B46F62">
        <w:t xml:space="preserve"> </w:t>
      </w:r>
      <w:r w:rsidR="001B6449">
        <w:t>−</w:t>
      </w:r>
      <w:r w:rsidRPr="00B46F62">
        <w:t xml:space="preserve"> 2, действи</w:t>
      </w:r>
      <w:r>
        <w:t>й</w:t>
      </w:r>
      <w:r w:rsidRPr="00B46F62">
        <w:t xml:space="preserve"> сексуального характера – 4, </w:t>
      </w:r>
      <w:r>
        <w:t xml:space="preserve">фактов </w:t>
      </w:r>
      <w:r w:rsidRPr="00B46F62">
        <w:t>вовлечени</w:t>
      </w:r>
      <w:r>
        <w:t>я</w:t>
      </w:r>
      <w:r w:rsidRPr="00B46F62">
        <w:t xml:space="preserve"> в занятие проституцией лиц, не достигших совершеннолетнего возраста</w:t>
      </w:r>
      <w:r>
        <w:t>,</w:t>
      </w:r>
      <w:r w:rsidRPr="00B46F62">
        <w:t xml:space="preserve"> – 17, </w:t>
      </w:r>
      <w:r>
        <w:t xml:space="preserve">фактов </w:t>
      </w:r>
      <w:r w:rsidRPr="00B46F62">
        <w:t>в</w:t>
      </w:r>
      <w:r w:rsidRPr="00B46F62">
        <w:t>о</w:t>
      </w:r>
      <w:r w:rsidRPr="00B46F62">
        <w:t>влечени</w:t>
      </w:r>
      <w:r>
        <w:t>я</w:t>
      </w:r>
      <w:r w:rsidRPr="00B46F62">
        <w:t xml:space="preserve"> несовершеннолетних в занятие</w:t>
      </w:r>
      <w:r>
        <w:t xml:space="preserve"> </w:t>
      </w:r>
      <w:r w:rsidRPr="00B46F62">
        <w:t xml:space="preserve">проституцией </w:t>
      </w:r>
      <w:r w:rsidR="001B6449">
        <w:t>−</w:t>
      </w:r>
      <w:r w:rsidRPr="00B46F62">
        <w:t xml:space="preserve"> 3.</w:t>
      </w:r>
    </w:p>
    <w:p w:rsidR="009301DD" w:rsidRDefault="009301DD" w:rsidP="009301DD">
      <w:pPr>
        <w:pStyle w:val="SingleTxtGR"/>
      </w:pPr>
      <w:r>
        <w:t>33.</w:t>
      </w:r>
      <w:r>
        <w:tab/>
      </w:r>
      <w:r w:rsidRPr="00B46F62">
        <w:t>В результате проведенных правоохранительными органами следственных действий по борьбе с торговлей детьми, похищением и продажей детей в теч</w:t>
      </w:r>
      <w:r w:rsidRPr="00B46F62">
        <w:t>е</w:t>
      </w:r>
      <w:r>
        <w:t>ние 2005</w:t>
      </w:r>
      <w:r w:rsidRPr="0087700A">
        <w:t>−</w:t>
      </w:r>
      <w:r w:rsidRPr="00B46F62">
        <w:t xml:space="preserve">2006 </w:t>
      </w:r>
      <w:r>
        <w:t xml:space="preserve">годов </w:t>
      </w:r>
      <w:r w:rsidRPr="00B46F62">
        <w:t>были установлены 16 уголовных фактов, привлечены к следствию за совершенные преступлени</w:t>
      </w:r>
      <w:r>
        <w:t>я</w:t>
      </w:r>
      <w:r w:rsidRPr="00B46F62">
        <w:t xml:space="preserve"> 18 человек</w:t>
      </w:r>
      <w:r>
        <w:t>,</w:t>
      </w:r>
      <w:r w:rsidRPr="00B46F62">
        <w:t xml:space="preserve"> были выявлены и реаб</w:t>
      </w:r>
      <w:r w:rsidRPr="00B46F62">
        <w:t>и</w:t>
      </w:r>
      <w:r w:rsidRPr="00B46F62">
        <w:t xml:space="preserve">литированы 16 жертв преступлений. </w:t>
      </w:r>
    </w:p>
    <w:p w:rsidR="009301DD" w:rsidRDefault="009301DD" w:rsidP="009301DD">
      <w:pPr>
        <w:pStyle w:val="H23GR"/>
        <w:spacing w:after="240"/>
      </w:pPr>
      <w:r>
        <w:tab/>
      </w:r>
      <w:r>
        <w:tab/>
        <w:t>К</w:t>
      </w:r>
      <w:r w:rsidRPr="00B46F62">
        <w:t>оличество лиц, осужденных по статьям</w:t>
      </w:r>
      <w:r>
        <w:t xml:space="preserve"> У</w:t>
      </w:r>
      <w:r w:rsidRPr="00B46F62">
        <w:t>головного кодекса</w:t>
      </w:r>
      <w:r>
        <w:t xml:space="preserve"> в период с</w:t>
      </w:r>
      <w:r>
        <w:rPr>
          <w:lang w:val="en-US"/>
        </w:rPr>
        <w:t> </w:t>
      </w:r>
      <w:r w:rsidRPr="00B46F62">
        <w:t>2005 по 2006 годы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634"/>
        <w:gridCol w:w="812"/>
        <w:gridCol w:w="472"/>
        <w:gridCol w:w="473"/>
        <w:gridCol w:w="530"/>
        <w:gridCol w:w="530"/>
        <w:gridCol w:w="482"/>
        <w:gridCol w:w="482"/>
        <w:gridCol w:w="497"/>
        <w:gridCol w:w="482"/>
        <w:gridCol w:w="482"/>
        <w:gridCol w:w="482"/>
        <w:gridCol w:w="482"/>
        <w:gridCol w:w="530"/>
      </w:tblGrid>
      <w:tr w:rsidR="009301DD" w:rsidRPr="005E5CFC" w:rsidTr="009301DD">
        <w:trPr>
          <w:trHeight w:val="48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dxa"/>
            <w:tcBorders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Годы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статьи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114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116</w:t>
            </w:r>
          </w:p>
        </w:tc>
        <w:tc>
          <w:tcPr>
            <w:tcW w:w="6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144-1</w:t>
            </w:r>
          </w:p>
        </w:tc>
        <w:tc>
          <w:tcPr>
            <w:tcW w:w="6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144-2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150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151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152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171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174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242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279</w:t>
            </w:r>
          </w:p>
        </w:tc>
        <w:tc>
          <w:tcPr>
            <w:tcW w:w="6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5E5CFC" w:rsidRDefault="009301DD" w:rsidP="001B64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E5CFC">
              <w:rPr>
                <w:i/>
                <w:sz w:val="16"/>
              </w:rPr>
              <w:t>316-1</w:t>
            </w:r>
          </w:p>
        </w:tc>
      </w:tr>
      <w:tr w:rsidR="009301DD" w:rsidRPr="005E5CFC" w:rsidTr="009301D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</w:pPr>
            <w:r w:rsidRPr="005E5CFC">
              <w:t>2005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46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47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89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89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37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3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109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1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6</w:t>
            </w:r>
          </w:p>
        </w:tc>
        <w:tc>
          <w:tcPr>
            <w:tcW w:w="651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3</w:t>
            </w:r>
          </w:p>
        </w:tc>
        <w:tc>
          <w:tcPr>
            <w:tcW w:w="689" w:type="dxa"/>
            <w:tcBorders>
              <w:top w:val="single" w:sz="12" w:space="0" w:color="auto"/>
            </w:tcBorders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</w:tr>
      <w:tr w:rsidR="009301DD" w:rsidRPr="005E5CFC" w:rsidTr="009301DD">
        <w:trPr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" w:type="dxa"/>
          </w:tcPr>
          <w:p w:rsidR="009301DD" w:rsidRPr="005E5CFC" w:rsidRDefault="009301DD" w:rsidP="001B6449">
            <w:pPr>
              <w:keepNext/>
              <w:keepLines/>
            </w:pPr>
            <w:r w:rsidRPr="005E5CFC">
              <w:t>2006</w:t>
            </w:r>
          </w:p>
        </w:tc>
        <w:tc>
          <w:tcPr>
            <w:tcW w:w="996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46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47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89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9</w:t>
            </w:r>
          </w:p>
        </w:tc>
        <w:tc>
          <w:tcPr>
            <w:tcW w:w="689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51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40</w:t>
            </w:r>
          </w:p>
        </w:tc>
        <w:tc>
          <w:tcPr>
            <w:tcW w:w="651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1</w:t>
            </w:r>
          </w:p>
        </w:tc>
        <w:tc>
          <w:tcPr>
            <w:tcW w:w="651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98</w:t>
            </w:r>
          </w:p>
        </w:tc>
        <w:tc>
          <w:tcPr>
            <w:tcW w:w="651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2</w:t>
            </w:r>
          </w:p>
        </w:tc>
        <w:tc>
          <w:tcPr>
            <w:tcW w:w="651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  <w:tc>
          <w:tcPr>
            <w:tcW w:w="651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4</w:t>
            </w:r>
          </w:p>
        </w:tc>
        <w:tc>
          <w:tcPr>
            <w:tcW w:w="651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13</w:t>
            </w:r>
          </w:p>
        </w:tc>
        <w:tc>
          <w:tcPr>
            <w:tcW w:w="689" w:type="dxa"/>
          </w:tcPr>
          <w:p w:rsidR="009301DD" w:rsidRPr="005E5CFC" w:rsidRDefault="009301DD" w:rsidP="001B64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E5CFC">
              <w:t>0</w:t>
            </w:r>
          </w:p>
        </w:tc>
      </w:tr>
    </w:tbl>
    <w:p w:rsidR="009301DD" w:rsidRPr="001B6449" w:rsidRDefault="009301DD" w:rsidP="001B6449">
      <w:pPr>
        <w:pStyle w:val="H1GR"/>
      </w:pPr>
      <w:r w:rsidRPr="001B6449">
        <w:tab/>
      </w:r>
      <w:r>
        <w:rPr>
          <w:lang w:val="en-US"/>
        </w:rPr>
        <w:t>C</w:t>
      </w:r>
      <w:r w:rsidRPr="008E3C83">
        <w:t>.</w:t>
      </w:r>
      <w:r w:rsidR="001B6449">
        <w:tab/>
      </w:r>
      <w:r w:rsidRPr="001B6449">
        <w:t>Экстрадиция</w:t>
      </w:r>
    </w:p>
    <w:p w:rsidR="009301DD" w:rsidRPr="00B46F62" w:rsidRDefault="009301DD" w:rsidP="009301DD">
      <w:pPr>
        <w:pStyle w:val="SingleTxtGR"/>
      </w:pPr>
      <w:r>
        <w:t>34.</w:t>
      </w:r>
      <w:r>
        <w:tab/>
      </w:r>
      <w:r w:rsidRPr="00B46F62">
        <w:t xml:space="preserve">На основании Закона </w:t>
      </w:r>
      <w:r>
        <w:t>"</w:t>
      </w:r>
      <w:r w:rsidRPr="00B46F62">
        <w:t>О борьбе с торговлей людьми</w:t>
      </w:r>
      <w:r>
        <w:t>"</w:t>
      </w:r>
      <w:r w:rsidRPr="00B46F62">
        <w:t xml:space="preserve"> торговцы людьми и другие лица, участвующие в совершении деяний, связанных с торговлей люд</w:t>
      </w:r>
      <w:r w:rsidRPr="00B46F62">
        <w:t>ь</w:t>
      </w:r>
      <w:r w:rsidRPr="00B46F62">
        <w:t>ми, могут быть выданы иностранному государству в соответствии с законод</w:t>
      </w:r>
      <w:r w:rsidRPr="00B46F62">
        <w:t>а</w:t>
      </w:r>
      <w:r w:rsidRPr="00B46F62">
        <w:t>тельством Азербайджанской Республики и международными договорами, уч</w:t>
      </w:r>
      <w:r w:rsidRPr="00B46F62">
        <w:t>а</w:t>
      </w:r>
      <w:r w:rsidRPr="00B46F62">
        <w:t>стницей которых является Азербайджанская Республика, для привлечения к уголовной ответственности либо исполнения назначенного наказания.</w:t>
      </w:r>
    </w:p>
    <w:p w:rsidR="009301DD" w:rsidRPr="00B46F62" w:rsidRDefault="009301DD" w:rsidP="009301DD">
      <w:pPr>
        <w:pStyle w:val="SingleTxtGR"/>
      </w:pPr>
      <w:r>
        <w:t>35.</w:t>
      </w:r>
      <w:r>
        <w:tab/>
      </w:r>
      <w:r w:rsidRPr="00B46F62">
        <w:t xml:space="preserve">Согласно статьям 1 и 2 Закона Азербайджанской Республики </w:t>
      </w:r>
      <w:r>
        <w:t>"</w:t>
      </w:r>
      <w:r w:rsidRPr="00B46F62">
        <w:t>О выдаче лиц, совершивших преступления (экстрадиции)</w:t>
      </w:r>
      <w:r>
        <w:t>"</w:t>
      </w:r>
      <w:r w:rsidRPr="00B46F62">
        <w:t xml:space="preserve"> выдача проживающего или пребывающего на территории Азербайджанской Республики лица за соверше</w:t>
      </w:r>
      <w:r w:rsidRPr="00B46F62">
        <w:t>н</w:t>
      </w:r>
      <w:r w:rsidRPr="00B46F62">
        <w:t>ные им за пределами Азербайджанской Республики действия для привлечения иностранным государством к уголовной ответственности или исполнения н</w:t>
      </w:r>
      <w:r w:rsidRPr="00B46F62">
        <w:t>а</w:t>
      </w:r>
      <w:r w:rsidRPr="00B46F62">
        <w:t>значенного судом наказания регулируется Конституцией Азербайджанской Ре</w:t>
      </w:r>
      <w:r w:rsidRPr="00B46F62">
        <w:t>с</w:t>
      </w:r>
      <w:r w:rsidRPr="00B46F62">
        <w:t>публики, настоящим Законом, уголовным и уголовно-процессуальным закон</w:t>
      </w:r>
      <w:r w:rsidRPr="00B46F62">
        <w:t>о</w:t>
      </w:r>
      <w:r w:rsidRPr="00B46F62">
        <w:t>дательством Азербайджанской Республики, другими законодательными актами Азербайджанской Республики и международными договорами, участникам к</w:t>
      </w:r>
      <w:r w:rsidRPr="00B46F62">
        <w:t>о</w:t>
      </w:r>
      <w:r w:rsidRPr="00B46F62">
        <w:t>торых является Азерба</w:t>
      </w:r>
      <w:r w:rsidRPr="00B46F62">
        <w:t>й</w:t>
      </w:r>
      <w:r w:rsidRPr="00B46F62">
        <w:t>джанская Республика.</w:t>
      </w:r>
    </w:p>
    <w:p w:rsidR="009301DD" w:rsidRPr="00B46F62" w:rsidRDefault="009301DD" w:rsidP="009301DD">
      <w:pPr>
        <w:pStyle w:val="SingleTxtGR"/>
      </w:pPr>
      <w:r>
        <w:t>36.</w:t>
      </w:r>
      <w:r>
        <w:tab/>
      </w:r>
      <w:r w:rsidRPr="00B46F62">
        <w:t>В случае отсутствия между Азербайджанской Республикой и запраш</w:t>
      </w:r>
      <w:r w:rsidRPr="00B46F62">
        <w:t>и</w:t>
      </w:r>
      <w:r w:rsidRPr="00B46F62">
        <w:t>вающим иностранным государством соответствующего договора о выдаче лица совершившего преступление применяются положения настоящего Закона с с</w:t>
      </w:r>
      <w:r w:rsidRPr="00B46F62">
        <w:t>о</w:t>
      </w:r>
      <w:r w:rsidRPr="00B46F62">
        <w:t>блюдением принципа взаимопомощи.</w:t>
      </w:r>
    </w:p>
    <w:p w:rsidR="009301DD" w:rsidRPr="00B46F62" w:rsidRDefault="009301DD" w:rsidP="009301DD">
      <w:pPr>
        <w:pStyle w:val="SingleTxtGR"/>
      </w:pPr>
      <w:r>
        <w:t>37.</w:t>
      </w:r>
      <w:r>
        <w:tab/>
      </w:r>
      <w:r w:rsidRPr="00B46F62">
        <w:t>Лицо, выдача которого запрашивается иностранным государством, может быть выдано только в том случае, если совершенное им действие считается преступлением в соответствии с законодательством Азербайджанской Респу</w:t>
      </w:r>
      <w:r w:rsidRPr="00B46F62">
        <w:t>б</w:t>
      </w:r>
      <w:r w:rsidRPr="00B46F62">
        <w:t>лики и запрашивающего государства и если за совершение данного действия предусмотрено наказание в виде лишения свободы не менее чем на один год или более строгое наказ</w:t>
      </w:r>
      <w:r w:rsidRPr="00B46F62">
        <w:t>а</w:t>
      </w:r>
      <w:r w:rsidRPr="00B46F62">
        <w:t>ние.</w:t>
      </w:r>
    </w:p>
    <w:p w:rsidR="009301DD" w:rsidRPr="00B46F62" w:rsidRDefault="009301DD" w:rsidP="009301DD">
      <w:pPr>
        <w:pStyle w:val="SingleTxtGR"/>
      </w:pPr>
      <w:r>
        <w:t>38.</w:t>
      </w:r>
      <w:r>
        <w:tab/>
      </w:r>
      <w:r w:rsidRPr="00B46F62">
        <w:t>Лицо, приговоренное судом иностранного государства к наказанию за с</w:t>
      </w:r>
      <w:r w:rsidRPr="00B46F62">
        <w:t>о</w:t>
      </w:r>
      <w:r w:rsidRPr="00B46F62">
        <w:t>вершенное преступление в виде лишения свободы или более строгому наказ</w:t>
      </w:r>
      <w:r w:rsidRPr="00B46F62">
        <w:t>а</w:t>
      </w:r>
      <w:r w:rsidRPr="00B46F62">
        <w:t xml:space="preserve">нию, может быть выдано для исполнения наказания. В этом случае срок </w:t>
      </w:r>
      <w:proofErr w:type="spellStart"/>
      <w:r w:rsidRPr="00B46F62">
        <w:t>нео</w:t>
      </w:r>
      <w:r w:rsidRPr="00B46F62">
        <w:t>т</w:t>
      </w:r>
      <w:r w:rsidRPr="00B46F62">
        <w:t>бытого</w:t>
      </w:r>
      <w:proofErr w:type="spellEnd"/>
      <w:r w:rsidRPr="00B46F62">
        <w:t xml:space="preserve"> наказания в виде лишения свободы не может быть меньше шести мес</w:t>
      </w:r>
      <w:r w:rsidRPr="00B46F62">
        <w:t>я</w:t>
      </w:r>
      <w:r w:rsidRPr="00B46F62">
        <w:t>цев. Лицо, выдача которого запрашивается за совершение нескольких престу</w:t>
      </w:r>
      <w:r w:rsidRPr="00B46F62">
        <w:t>п</w:t>
      </w:r>
      <w:r w:rsidRPr="00B46F62">
        <w:t>лений, может быт выдано только за преступление или преступления, вид и ср</w:t>
      </w:r>
      <w:r w:rsidRPr="00B46F62">
        <w:t>о</w:t>
      </w:r>
      <w:r w:rsidRPr="00B46F62">
        <w:t xml:space="preserve">ки наказания за совершение которых отвечают </w:t>
      </w:r>
      <w:proofErr w:type="spellStart"/>
      <w:r w:rsidRPr="00B46F62">
        <w:t>вышеу</w:t>
      </w:r>
      <w:r w:rsidRPr="00B46F62">
        <w:t>с</w:t>
      </w:r>
      <w:r w:rsidRPr="00B46F62">
        <w:t>тановленным</w:t>
      </w:r>
      <w:proofErr w:type="spellEnd"/>
      <w:r w:rsidRPr="00B46F62">
        <w:t xml:space="preserve"> условиям.</w:t>
      </w:r>
    </w:p>
    <w:p w:rsidR="009301DD" w:rsidRDefault="009301DD" w:rsidP="009301DD">
      <w:pPr>
        <w:pStyle w:val="SingleTxtGR"/>
      </w:pPr>
      <w:r>
        <w:t>39.</w:t>
      </w:r>
      <w:r>
        <w:tab/>
      </w:r>
      <w:r w:rsidRPr="00B46F62">
        <w:t>Согласно статье 53 Конституции Азербайджанской Республики</w:t>
      </w:r>
      <w:r>
        <w:t>,</w:t>
      </w:r>
      <w:r w:rsidRPr="00B46F62">
        <w:t xml:space="preserve"> гражд</w:t>
      </w:r>
      <w:r w:rsidRPr="00B46F62">
        <w:t>а</w:t>
      </w:r>
      <w:r w:rsidRPr="00B46F62">
        <w:t>нин Азербайджанской Республики ни при каких обстоятельствах не может быть</w:t>
      </w:r>
      <w:r>
        <w:t xml:space="preserve"> </w:t>
      </w:r>
      <w:r w:rsidRPr="00B46F62">
        <w:t>лишен гражданства.</w:t>
      </w:r>
    </w:p>
    <w:p w:rsidR="009301DD" w:rsidRPr="006D0ED9" w:rsidRDefault="009301DD" w:rsidP="00534525">
      <w:pPr>
        <w:pStyle w:val="H1GR"/>
      </w:pPr>
      <w:r w:rsidRPr="00DD65E6">
        <w:tab/>
      </w:r>
      <w:r>
        <w:rPr>
          <w:lang w:val="en-US"/>
        </w:rPr>
        <w:t>D</w:t>
      </w:r>
      <w:r w:rsidRPr="006D0ED9">
        <w:t>.</w:t>
      </w:r>
      <w:r w:rsidR="00534525">
        <w:tab/>
      </w:r>
      <w:r w:rsidRPr="006D0ED9">
        <w:t>Защита прав пострадавших детей</w:t>
      </w:r>
    </w:p>
    <w:p w:rsidR="009301DD" w:rsidRPr="00B46F62" w:rsidRDefault="009301DD" w:rsidP="009301DD">
      <w:pPr>
        <w:pStyle w:val="SingleTxtGR"/>
      </w:pPr>
      <w:r>
        <w:t>40.</w:t>
      </w:r>
      <w:r>
        <w:tab/>
      </w:r>
      <w:r w:rsidRPr="00B46F62">
        <w:t>Правовая помощь по уголовным делам регулируется Конституцией Азе</w:t>
      </w:r>
      <w:r w:rsidRPr="00B46F62">
        <w:t>р</w:t>
      </w:r>
      <w:r w:rsidRPr="00B46F62">
        <w:t xml:space="preserve">байджанской Республики, Уголовно-процессуальным </w:t>
      </w:r>
      <w:r>
        <w:t>к</w:t>
      </w:r>
      <w:r w:rsidRPr="00B46F62">
        <w:t>одексом, Законом Азе</w:t>
      </w:r>
      <w:r w:rsidRPr="00B46F62">
        <w:t>р</w:t>
      </w:r>
      <w:r w:rsidRPr="00B46F62">
        <w:t xml:space="preserve">байджанской Республики </w:t>
      </w:r>
      <w:r>
        <w:t>"</w:t>
      </w:r>
      <w:r w:rsidRPr="00B46F62">
        <w:t>О правовой помощи по уголовным делам</w:t>
      </w:r>
      <w:r>
        <w:t>"</w:t>
      </w:r>
      <w:r w:rsidRPr="00B46F62">
        <w:t>, другими законодательными актами Азербайджанской Республики и международными договорами, участником которых является Азербайджанская Республика.</w:t>
      </w:r>
    </w:p>
    <w:p w:rsidR="009301DD" w:rsidRPr="00B46F62" w:rsidRDefault="009301DD" w:rsidP="009301DD">
      <w:pPr>
        <w:pStyle w:val="SingleTxtGR"/>
      </w:pPr>
      <w:r>
        <w:t>41.</w:t>
      </w:r>
      <w:r>
        <w:tab/>
      </w:r>
      <w:r w:rsidRPr="00B46F62">
        <w:t xml:space="preserve">В случае отсутствия соответствующего договора об оказании правовой помощи между Азербайджанской Республикой и запрашивающим иностранным государством применяются положения Уголовно-процессуального </w:t>
      </w:r>
      <w:r>
        <w:t>к</w:t>
      </w:r>
      <w:r w:rsidRPr="00B46F62">
        <w:t>одекса и З</w:t>
      </w:r>
      <w:r w:rsidRPr="00B46F62">
        <w:t>а</w:t>
      </w:r>
      <w:r w:rsidRPr="00B46F62">
        <w:t xml:space="preserve">кона Азербайджанской Республики </w:t>
      </w:r>
      <w:r>
        <w:t>"</w:t>
      </w:r>
      <w:r w:rsidRPr="00B46F62">
        <w:t>О правовой помощи по уголовным делам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42.</w:t>
      </w:r>
      <w:r>
        <w:tab/>
      </w:r>
      <w:r w:rsidRPr="00B46F62">
        <w:t>Правовая помощь осуществляется соответствующей передачей необх</w:t>
      </w:r>
      <w:r w:rsidRPr="00B46F62">
        <w:t>о</w:t>
      </w:r>
      <w:r w:rsidRPr="00B46F62">
        <w:t>димой информации в ходе проводимого соответствующим компетентным орг</w:t>
      </w:r>
      <w:r w:rsidRPr="00B46F62">
        <w:t>а</w:t>
      </w:r>
      <w:r w:rsidRPr="00B46F62">
        <w:t>ном ин</w:t>
      </w:r>
      <w:r w:rsidRPr="00B46F62">
        <w:t>о</w:t>
      </w:r>
      <w:r w:rsidRPr="00B46F62">
        <w:t>странного государства допроса или судебного процесса.</w:t>
      </w:r>
    </w:p>
    <w:p w:rsidR="009301DD" w:rsidRPr="00B46F62" w:rsidRDefault="009301DD" w:rsidP="009301DD">
      <w:pPr>
        <w:pStyle w:val="SingleTxtGR"/>
      </w:pPr>
      <w:r>
        <w:t>43.</w:t>
      </w:r>
      <w:r>
        <w:tab/>
      </w:r>
      <w:r w:rsidRPr="00B46F62">
        <w:t>Задачи физических и юридических лиц в области обеспечения прав и свобод детей, основные принципы реализации государственной политики Азербайджанской Республики и деятельности государственных органов в сфере защиты прав детей однозначно определены в Законе Азербайджанской Респу</w:t>
      </w:r>
      <w:r w:rsidRPr="00B46F62">
        <w:t>б</w:t>
      </w:r>
      <w:r w:rsidRPr="00B46F62">
        <w:t xml:space="preserve">лики </w:t>
      </w:r>
      <w:r>
        <w:t>"</w:t>
      </w:r>
      <w:r w:rsidRPr="00B46F62">
        <w:t>О правах ребенка</w:t>
      </w:r>
      <w:r>
        <w:t>"</w:t>
      </w:r>
      <w:r w:rsidRPr="00B46F62">
        <w:t xml:space="preserve">, принятом в 1998 году в соответствии с Конституцией Азербайджанской Республики, Декларацией о </w:t>
      </w:r>
      <w:r>
        <w:t>п</w:t>
      </w:r>
      <w:r w:rsidRPr="00B46F62">
        <w:t xml:space="preserve">равах </w:t>
      </w:r>
      <w:r>
        <w:t>р</w:t>
      </w:r>
      <w:r w:rsidRPr="00B46F62">
        <w:t>ебенка, Конвенцией о правах р</w:t>
      </w:r>
      <w:r w:rsidRPr="00B46F62">
        <w:t>е</w:t>
      </w:r>
      <w:r w:rsidRPr="00B46F62">
        <w:t xml:space="preserve">бенка и другими международными нормами. </w:t>
      </w:r>
    </w:p>
    <w:p w:rsidR="009301DD" w:rsidRPr="00B46F62" w:rsidRDefault="009301DD" w:rsidP="009301DD">
      <w:pPr>
        <w:pStyle w:val="SingleTxtGR"/>
      </w:pPr>
      <w:r>
        <w:t>44.</w:t>
      </w:r>
      <w:r>
        <w:tab/>
      </w:r>
      <w:r w:rsidRPr="00B46F62">
        <w:t>Присоединение Азербайджанской Республики 13 января 2004 г</w:t>
      </w:r>
      <w:r>
        <w:t>ода</w:t>
      </w:r>
      <w:r w:rsidRPr="00B46F62">
        <w:t xml:space="preserve"> к Ко</w:t>
      </w:r>
      <w:r w:rsidRPr="00B46F62">
        <w:t>н</w:t>
      </w:r>
      <w:r w:rsidRPr="00B46F62">
        <w:t>венции  Международной Организации Труда № 182</w:t>
      </w:r>
      <w:r>
        <w:t xml:space="preserve"> (1999) о </w:t>
      </w:r>
      <w:r w:rsidRPr="00B46F62">
        <w:t>запрещении и н</w:t>
      </w:r>
      <w:r w:rsidRPr="00B46F62">
        <w:t>е</w:t>
      </w:r>
      <w:r w:rsidRPr="00B46F62">
        <w:t>медленных мерах по искоренению наихудших форм детского труда явилось о</w:t>
      </w:r>
      <w:r w:rsidRPr="00B46F62">
        <w:t>д</w:t>
      </w:r>
      <w:r w:rsidRPr="00B46F62">
        <w:t xml:space="preserve">ним из важных и необходимых шагов, предусматривающих реализацию мер в области искоренения наихудших форм детского труда. </w:t>
      </w:r>
    </w:p>
    <w:p w:rsidR="009301DD" w:rsidRPr="00B46F62" w:rsidRDefault="009301DD" w:rsidP="009301DD">
      <w:pPr>
        <w:pStyle w:val="SingleTxtGR"/>
      </w:pPr>
      <w:r>
        <w:t>45.</w:t>
      </w:r>
      <w:r>
        <w:tab/>
      </w:r>
      <w:r w:rsidRPr="00B46F62">
        <w:t>Конвенции Международной Организации Труда</w:t>
      </w:r>
      <w:r>
        <w:t xml:space="preserve"> (МОТ)</w:t>
      </w:r>
      <w:r w:rsidRPr="00B46F62">
        <w:t>, в особенности Конвенция №138</w:t>
      </w:r>
      <w:r>
        <w:t xml:space="preserve"> (1973)</w:t>
      </w:r>
      <w:r w:rsidRPr="00B46F62">
        <w:t xml:space="preserve"> </w:t>
      </w:r>
      <w:r>
        <w:t>о</w:t>
      </w:r>
      <w:r w:rsidRPr="00B46F62">
        <w:t xml:space="preserve"> минимальном возрасте для приема на работу и</w:t>
      </w:r>
      <w:r>
        <w:t xml:space="preserve"> </w:t>
      </w:r>
      <w:r w:rsidRPr="00B46F62">
        <w:t>Ко</w:t>
      </w:r>
      <w:r w:rsidRPr="00B46F62">
        <w:t>н</w:t>
      </w:r>
      <w:r w:rsidRPr="00B46F62">
        <w:t>венци</w:t>
      </w:r>
      <w:r>
        <w:t>я</w:t>
      </w:r>
      <w:r w:rsidRPr="00B46F62">
        <w:t xml:space="preserve"> № 182</w:t>
      </w:r>
      <w:r>
        <w:t xml:space="preserve"> </w:t>
      </w:r>
      <w:r w:rsidRPr="00B46F62">
        <w:t>являются международными документами, определяющими пол</w:t>
      </w:r>
      <w:r w:rsidRPr="00B46F62">
        <w:t>и</w:t>
      </w:r>
      <w:r w:rsidRPr="00B46F62">
        <w:t>тику в области детского труда.</w:t>
      </w:r>
    </w:p>
    <w:p w:rsidR="009301DD" w:rsidRPr="00B46F62" w:rsidRDefault="009301DD" w:rsidP="009301DD">
      <w:pPr>
        <w:pStyle w:val="SingleTxtGR"/>
      </w:pPr>
      <w:r>
        <w:t>46.</w:t>
      </w:r>
      <w:r>
        <w:tab/>
      </w:r>
      <w:r w:rsidRPr="00B46F62">
        <w:t xml:space="preserve">Ратифицированная в 1993 </w:t>
      </w:r>
      <w:r>
        <w:t>году</w:t>
      </w:r>
      <w:r w:rsidRPr="00B46F62">
        <w:t xml:space="preserve"> Азербайджанской Республикой Конве</w:t>
      </w:r>
      <w:r w:rsidRPr="00B46F62">
        <w:t>н</w:t>
      </w:r>
      <w:r w:rsidRPr="00B46F62">
        <w:t>ция</w:t>
      </w:r>
      <w:r w:rsidR="00000558">
        <w:t> </w:t>
      </w:r>
      <w:r w:rsidRPr="00B46F62">
        <w:t>№</w:t>
      </w:r>
      <w:r w:rsidR="00000558">
        <w:t> </w:t>
      </w:r>
      <w:r w:rsidRPr="00B46F62">
        <w:t>138 определила минимальный возраст для при</w:t>
      </w:r>
      <w:r>
        <w:t>ема на работу детей в 15</w:t>
      </w:r>
      <w:r w:rsidR="00000558">
        <w:t> </w:t>
      </w:r>
      <w:r>
        <w:t>лет. В</w:t>
      </w:r>
      <w:r>
        <w:rPr>
          <w:lang w:val="en-US"/>
        </w:rPr>
        <w:t> </w:t>
      </w:r>
      <w:r w:rsidRPr="00B46F62">
        <w:t>то же время</w:t>
      </w:r>
      <w:r>
        <w:t xml:space="preserve">, </w:t>
      </w:r>
      <w:r w:rsidRPr="00B46F62">
        <w:t>Конвенция требует определения на национальном уровне норм</w:t>
      </w:r>
      <w:r>
        <w:t xml:space="preserve"> </w:t>
      </w:r>
      <w:r w:rsidRPr="00B46F62">
        <w:t>охраны и обеспечения безопасности труда лиц,</w:t>
      </w:r>
      <w:r>
        <w:t xml:space="preserve"> </w:t>
      </w:r>
      <w:r w:rsidRPr="00B46F62">
        <w:t>моложе 18 лет. Согласно треб</w:t>
      </w:r>
      <w:r w:rsidRPr="00B46F62">
        <w:t>о</w:t>
      </w:r>
      <w:r w:rsidRPr="00B46F62">
        <w:t>ваниям Конвенции</w:t>
      </w:r>
      <w:r>
        <w:t>,</w:t>
      </w:r>
      <w:r w:rsidRPr="00B46F62">
        <w:t xml:space="preserve"> допускается применение труда лиц, старше 15 лет. </w:t>
      </w:r>
    </w:p>
    <w:p w:rsidR="009301DD" w:rsidRPr="00B46F62" w:rsidRDefault="009301DD" w:rsidP="009301DD">
      <w:pPr>
        <w:pStyle w:val="SingleTxtGR"/>
      </w:pPr>
      <w:r>
        <w:t>47.</w:t>
      </w:r>
      <w:r>
        <w:tab/>
      </w:r>
      <w:r w:rsidRPr="00B46F62">
        <w:t>Вышеуказанные положени</w:t>
      </w:r>
      <w:r>
        <w:t>я</w:t>
      </w:r>
      <w:r w:rsidRPr="00B46F62">
        <w:t xml:space="preserve"> Конвенции нашли отражение во вступившем в силу с 1 июля 1999 </w:t>
      </w:r>
      <w:r>
        <w:t>года</w:t>
      </w:r>
      <w:r w:rsidRPr="00B46F62">
        <w:t xml:space="preserve"> Трудовом </w:t>
      </w:r>
      <w:r>
        <w:t>к</w:t>
      </w:r>
      <w:r w:rsidRPr="00B46F62">
        <w:t>одексе Азербайджанской Республики, по</w:t>
      </w:r>
      <w:r w:rsidRPr="00B46F62">
        <w:t>д</w:t>
      </w:r>
      <w:r w:rsidRPr="00B46F62">
        <w:t>готовленном в соответствии с международными нормами. Минимальный во</w:t>
      </w:r>
      <w:r w:rsidRPr="00B46F62">
        <w:t>з</w:t>
      </w:r>
      <w:r w:rsidRPr="00B46F62">
        <w:t>раст для приема на работу был установлен в качестве 15 лет, были определенны особенности труда и соответствующего обеспечения для лиц, моложе 18 лет.</w:t>
      </w:r>
    </w:p>
    <w:p w:rsidR="009301DD" w:rsidRPr="00B46F62" w:rsidRDefault="009301DD" w:rsidP="009301DD">
      <w:pPr>
        <w:pStyle w:val="SingleTxtGR"/>
      </w:pPr>
      <w:r>
        <w:t>48.</w:t>
      </w:r>
      <w:r>
        <w:tab/>
      </w:r>
      <w:r w:rsidRPr="00B46F62">
        <w:t>На основании ст</w:t>
      </w:r>
      <w:r>
        <w:t>атьи</w:t>
      </w:r>
      <w:r w:rsidRPr="00B46F62">
        <w:t xml:space="preserve"> 46 пункта 4 Трудового </w:t>
      </w:r>
      <w:r>
        <w:t>к</w:t>
      </w:r>
      <w:r w:rsidRPr="00B46F62">
        <w:t>одекса</w:t>
      </w:r>
      <w:r>
        <w:t>,</w:t>
      </w:r>
      <w:r w:rsidRPr="00B46F62">
        <w:t xml:space="preserve"> при заключении трудового договора с лицами от 15 до 18 лет необходимо получить письменное разрешение от родителей, усыновителей, одного из опекунов, либо лиц, их з</w:t>
      </w:r>
      <w:r w:rsidRPr="00B46F62">
        <w:t>а</w:t>
      </w:r>
      <w:r w:rsidRPr="00B46F62">
        <w:t>меняющих. В соответствии со ст</w:t>
      </w:r>
      <w:r>
        <w:t>атьей</w:t>
      </w:r>
      <w:r w:rsidRPr="00B46F62">
        <w:t xml:space="preserve"> 249 Трудового </w:t>
      </w:r>
      <w:r>
        <w:t>к</w:t>
      </w:r>
      <w:r w:rsidRPr="00B46F62">
        <w:t>одекса лица, моложе 15</w:t>
      </w:r>
      <w:r w:rsidR="00534525">
        <w:t> </w:t>
      </w:r>
      <w:r w:rsidRPr="00B46F62">
        <w:t>лет, не принимаются на работу в одностороннем порядке. В целях подгото</w:t>
      </w:r>
      <w:r w:rsidRPr="00B46F62">
        <w:t>в</w:t>
      </w:r>
      <w:r w:rsidRPr="00B46F62">
        <w:t>ки молодежи к производственным процессам допускается с согласия родителей или лиц, их заменяющих, прием на работу учащихся средних общеобразов</w:t>
      </w:r>
      <w:r w:rsidRPr="00B46F62">
        <w:t>а</w:t>
      </w:r>
      <w:r w:rsidRPr="00B46F62">
        <w:t>тельных школ, профессиональных училищ, лицеев и специализированных учебных заведений, достигших 14-летнего возраста, пут</w:t>
      </w:r>
      <w:r>
        <w:t>е</w:t>
      </w:r>
      <w:r w:rsidRPr="00B46F62">
        <w:t>м привлечения их</w:t>
      </w:r>
      <w:r>
        <w:t xml:space="preserve"> </w:t>
      </w:r>
      <w:r w:rsidRPr="00B46F62">
        <w:t>к производственной практик</w:t>
      </w:r>
      <w:r>
        <w:t>е</w:t>
      </w:r>
      <w:r w:rsidRPr="00B46F62">
        <w:t xml:space="preserve"> в свободное от учебы время и без причинения вр</w:t>
      </w:r>
      <w:r w:rsidRPr="00B46F62">
        <w:t>е</w:t>
      </w:r>
      <w:r w:rsidRPr="00B46F62">
        <w:t>да здоровью.</w:t>
      </w:r>
    </w:p>
    <w:p w:rsidR="009301DD" w:rsidRPr="00B46F62" w:rsidRDefault="009301DD" w:rsidP="009301DD">
      <w:pPr>
        <w:pStyle w:val="SingleTxtGR"/>
      </w:pPr>
      <w:r>
        <w:t>49.</w:t>
      </w:r>
      <w:r>
        <w:tab/>
      </w:r>
      <w:r w:rsidRPr="00B46F62">
        <w:t>С целью создания благоприятных условий труда для лиц, моложе 18 лет, в трудовом законодательстве предусмотрен ряд привилегий. Рабочее время для лиц моложе 16 лет должно составлять не более 24 ч</w:t>
      </w:r>
      <w:r w:rsidRPr="00B46F62">
        <w:t>а</w:t>
      </w:r>
      <w:r w:rsidRPr="00B46F62">
        <w:t>сов в неделю</w:t>
      </w:r>
      <w:r>
        <w:t xml:space="preserve"> и для лиц от 16 до 18 лет </w:t>
      </w:r>
      <w:r w:rsidRPr="009D169D">
        <w:t>−</w:t>
      </w:r>
      <w:r w:rsidRPr="00B46F62">
        <w:t xml:space="preserve"> 36 часов. Для лиц моложе 16 лет трудовой отпуск должен соста</w:t>
      </w:r>
      <w:r w:rsidRPr="00B46F62">
        <w:t>в</w:t>
      </w:r>
      <w:r w:rsidRPr="00B46F62">
        <w:t>лять не менее 42 календарн</w:t>
      </w:r>
      <w:r>
        <w:t xml:space="preserve">ых дней и для лиц от 16 до 18 </w:t>
      </w:r>
      <w:r w:rsidRPr="009D169D">
        <w:t>−</w:t>
      </w:r>
      <w:r w:rsidRPr="00B46F62">
        <w:t xml:space="preserve"> не менее 35 кале</w:t>
      </w:r>
      <w:r w:rsidRPr="00B46F62">
        <w:t>н</w:t>
      </w:r>
      <w:r w:rsidRPr="00B46F62">
        <w:t>дарных дней. Лицам моложе 18 лет отпуск предоставляется в выгодное и бл</w:t>
      </w:r>
      <w:r w:rsidRPr="00B46F62">
        <w:t>а</w:t>
      </w:r>
      <w:r w:rsidRPr="00B46F62">
        <w:t>гоприятное</w:t>
      </w:r>
      <w:r>
        <w:t xml:space="preserve"> </w:t>
      </w:r>
      <w:r w:rsidRPr="00B46F62">
        <w:t xml:space="preserve">для них время. </w:t>
      </w:r>
    </w:p>
    <w:p w:rsidR="009301DD" w:rsidRPr="00B46F62" w:rsidRDefault="009301DD" w:rsidP="009301DD">
      <w:pPr>
        <w:pStyle w:val="SingleTxtGR"/>
      </w:pPr>
      <w:r>
        <w:t>50.</w:t>
      </w:r>
      <w:r>
        <w:tab/>
      </w:r>
      <w:r w:rsidRPr="00B46F62">
        <w:t>Запрещается использование труда лиц моложе 18 лет в тяжелых, вредных для работы условиях труда, в подземных туннелях, в шахтах и в других по</w:t>
      </w:r>
      <w:r w:rsidRPr="00B46F62">
        <w:t>д</w:t>
      </w:r>
      <w:r w:rsidRPr="00B46F62">
        <w:t>земных работах, а также в местах пагубного влияния на моральное развитие д</w:t>
      </w:r>
      <w:r w:rsidRPr="00B46F62">
        <w:t>е</w:t>
      </w:r>
      <w:r w:rsidRPr="00B46F62">
        <w:t>тей, таких как ночные клубы, бары, казино, в том числе в производстве, пер</w:t>
      </w:r>
      <w:r w:rsidRPr="00B46F62">
        <w:t>е</w:t>
      </w:r>
      <w:r w:rsidRPr="00B46F62">
        <w:t>возке, продаже и хранении спиртных, наркотических и токсических препаратов.</w:t>
      </w:r>
    </w:p>
    <w:p w:rsidR="009301DD" w:rsidRPr="00B46F62" w:rsidRDefault="009301DD" w:rsidP="009301DD">
      <w:pPr>
        <w:pStyle w:val="SingleTxtGR"/>
      </w:pPr>
      <w:r>
        <w:t>51.</w:t>
      </w:r>
      <w:r>
        <w:tab/>
      </w:r>
      <w:r w:rsidRPr="00B46F62">
        <w:t>Решением № 58</w:t>
      </w:r>
      <w:r>
        <w:t xml:space="preserve"> </w:t>
      </w:r>
      <w:r w:rsidRPr="00B46F62">
        <w:t xml:space="preserve">Кабинета </w:t>
      </w:r>
      <w:r>
        <w:t>м</w:t>
      </w:r>
      <w:r w:rsidRPr="00B46F62">
        <w:t>инистров Азербайджанской Республики от 24</w:t>
      </w:r>
      <w:r w:rsidR="008C0573">
        <w:t> </w:t>
      </w:r>
      <w:r w:rsidRPr="00B46F62">
        <w:t xml:space="preserve">марта 2000 </w:t>
      </w:r>
      <w:r>
        <w:t>года</w:t>
      </w:r>
      <w:r w:rsidRPr="00B46F62">
        <w:t xml:space="preserve"> был утвержден список производств и профессий (должн</w:t>
      </w:r>
      <w:r w:rsidRPr="00B46F62">
        <w:t>о</w:t>
      </w:r>
      <w:r w:rsidRPr="00B46F62">
        <w:t>стей) с вредными и тяжелыми условиями труда, в которых запрещено прим</w:t>
      </w:r>
      <w:r w:rsidRPr="00B46F62">
        <w:t>е</w:t>
      </w:r>
      <w:r w:rsidRPr="00B46F62">
        <w:t>нять детский труд. В соответствии с нормами, указанными в законодательстве, запрещено привлекать к подъему и перемещению тяжелых предметов лиц м</w:t>
      </w:r>
      <w:r w:rsidRPr="00B46F62">
        <w:t>о</w:t>
      </w:r>
      <w:r w:rsidRPr="00B46F62">
        <w:t>ложе 18</w:t>
      </w:r>
      <w:r w:rsidR="008C0573">
        <w:t> </w:t>
      </w:r>
      <w:r w:rsidRPr="00B46F62">
        <w:t>лет. Лица моложе 18 лет принимаются на работу лишь после прохо</w:t>
      </w:r>
      <w:r w:rsidRPr="00B46F62">
        <w:t>ж</w:t>
      </w:r>
      <w:r w:rsidRPr="00B46F62">
        <w:t xml:space="preserve">дения медицинского осмотра и до достижения 18-летнего возраста каждый год за счет работодателя проходят обязательный медицинский осмотр. </w:t>
      </w:r>
    </w:p>
    <w:p w:rsidR="009301DD" w:rsidRPr="00B46F62" w:rsidRDefault="009301DD" w:rsidP="009301DD">
      <w:pPr>
        <w:pStyle w:val="SingleTxtGR"/>
      </w:pPr>
      <w:r>
        <w:t>52.</w:t>
      </w:r>
      <w:r>
        <w:tab/>
      </w:r>
      <w:r w:rsidRPr="00B46F62">
        <w:t>Запрещено привлекать лиц моложе 18 лет на работы в ночное время с</w:t>
      </w:r>
      <w:r w:rsidRPr="00B46F62">
        <w:t>у</w:t>
      </w:r>
      <w:r w:rsidRPr="00B46F62">
        <w:t>ток, сверхурочные работы, в выходные и в пр</w:t>
      </w:r>
      <w:r>
        <w:t xml:space="preserve">аздничные дни, в нерабочие дни, </w:t>
      </w:r>
      <w:r w:rsidRPr="00B46F62">
        <w:t xml:space="preserve">а также отправлять их в командировки. Для них ночное время определяется с 20:00 вечера до 7:00 утра, а для остальных </w:t>
      </w:r>
      <w:r>
        <w:t>работников в соответствии со стат</w:t>
      </w:r>
      <w:r>
        <w:t>ь</w:t>
      </w:r>
      <w:r>
        <w:t>ей</w:t>
      </w:r>
      <w:r w:rsidRPr="00B46F62">
        <w:t xml:space="preserve"> 97 Труд</w:t>
      </w:r>
      <w:r w:rsidRPr="00B46F62">
        <w:t>о</w:t>
      </w:r>
      <w:r w:rsidRPr="00B46F62">
        <w:t xml:space="preserve">вого </w:t>
      </w:r>
      <w:r>
        <w:t>к</w:t>
      </w:r>
      <w:r w:rsidRPr="00B46F62">
        <w:t>одекса</w:t>
      </w:r>
      <w:r>
        <w:t xml:space="preserve"> </w:t>
      </w:r>
      <w:r w:rsidRPr="00B46F62">
        <w:t xml:space="preserve">с 22:00 вечера до 6:00 утра. </w:t>
      </w:r>
    </w:p>
    <w:p w:rsidR="009301DD" w:rsidRPr="00B46F62" w:rsidRDefault="009301DD" w:rsidP="009301DD">
      <w:pPr>
        <w:pStyle w:val="SingleTxtGR"/>
      </w:pPr>
      <w:r>
        <w:t>53.</w:t>
      </w:r>
      <w:r>
        <w:tab/>
      </w:r>
      <w:r w:rsidRPr="00B46F62">
        <w:t>В случае несоответствия работника занимаемой должности, связанного с о</w:t>
      </w:r>
      <w:r w:rsidRPr="00B46F62">
        <w:t>т</w:t>
      </w:r>
      <w:r w:rsidRPr="00B46F62">
        <w:t>сутствием квалификации, трудовой договор с лицом моложе 18 лет не может быть расторгнут работодателем. Наряду с применением льгот к лицам моложе 18 лет трудовое законодательство предусматривает гарантии предупреждения снижения их заработной платы. Так,</w:t>
      </w:r>
      <w:r>
        <w:t xml:space="preserve"> </w:t>
      </w:r>
      <w:r w:rsidRPr="00B46F62">
        <w:t>заработная плата лиц, не дос</w:t>
      </w:r>
      <w:r>
        <w:t>тигших</w:t>
      </w:r>
      <w:r>
        <w:br/>
        <w:t>18</w:t>
      </w:r>
      <w:r w:rsidRPr="0087700A">
        <w:t>-</w:t>
      </w:r>
      <w:r w:rsidRPr="00B46F62">
        <w:t>летнего возраста, в условиях сокращенного рабочего времени предоставл</w:t>
      </w:r>
      <w:r w:rsidRPr="00B46F62">
        <w:t>я</w:t>
      </w:r>
      <w:r w:rsidRPr="00B46F62">
        <w:t>ется</w:t>
      </w:r>
      <w:r>
        <w:t xml:space="preserve"> </w:t>
      </w:r>
      <w:r w:rsidRPr="00B46F62">
        <w:t>в таком же размере, как и взрослым сотрудникам учреждения с такой же должн</w:t>
      </w:r>
      <w:r w:rsidRPr="00B46F62">
        <w:t>о</w:t>
      </w:r>
      <w:r w:rsidRPr="00B46F62">
        <w:t>стью и профессией.</w:t>
      </w:r>
    </w:p>
    <w:p w:rsidR="009301DD" w:rsidRPr="00B46F62" w:rsidRDefault="009301DD" w:rsidP="009301DD">
      <w:pPr>
        <w:pStyle w:val="SingleTxtGR"/>
      </w:pPr>
      <w:r>
        <w:t>54.</w:t>
      </w:r>
      <w:r>
        <w:tab/>
      </w:r>
      <w:r w:rsidRPr="00B46F62">
        <w:t xml:space="preserve">В Законе Азербайджанской Республики </w:t>
      </w:r>
      <w:r>
        <w:t>"</w:t>
      </w:r>
      <w:r w:rsidRPr="00B46F62">
        <w:t>О социальной защите детей, п</w:t>
      </w:r>
      <w:r w:rsidRPr="00B46F62">
        <w:t>о</w:t>
      </w:r>
      <w:r w:rsidRPr="00B46F62">
        <w:t>терявших родителей и лишенных родительской опеки</w:t>
      </w:r>
      <w:r>
        <w:t>"</w:t>
      </w:r>
      <w:r w:rsidRPr="00B46F62">
        <w:t xml:space="preserve"> определен ряд мер по социальной защите детей. В случае увольнения с работы ребенка, потерявшего родителей и лишенного родительской опеки, вызванного сокращением штата, работодатель должен за свой счет обеспечить профессиональную подготовку с целью устройства его на работу в это или другое учреждение.</w:t>
      </w:r>
    </w:p>
    <w:p w:rsidR="009301DD" w:rsidRPr="00B46F62" w:rsidRDefault="009301DD" w:rsidP="009301DD">
      <w:pPr>
        <w:pStyle w:val="SingleTxtGR"/>
      </w:pPr>
      <w:r>
        <w:t>55.</w:t>
      </w:r>
      <w:r>
        <w:tab/>
      </w:r>
      <w:r w:rsidRPr="00B46F62">
        <w:t>В условиях перехода на новые экономические условия многие семьи сталкиваются с детскими проблемами. В качестве основных причин этих пр</w:t>
      </w:r>
      <w:r w:rsidRPr="00B46F62">
        <w:t>о</w:t>
      </w:r>
      <w:r w:rsidRPr="00B46F62">
        <w:t>блем можно указать экономическое положение, безработицу, следствием чего является бедность и упадок в системе моральных ценностей. По причине мат</w:t>
      </w:r>
      <w:r w:rsidRPr="00B46F62">
        <w:t>е</w:t>
      </w:r>
      <w:r w:rsidRPr="00B46F62">
        <w:t>риальных затруднений дети из некоторых семей вынуждены выходить на улицы для заработков и попр</w:t>
      </w:r>
      <w:r w:rsidRPr="00B46F62">
        <w:t>о</w:t>
      </w:r>
      <w:r w:rsidRPr="00B46F62">
        <w:t>шайничества.</w:t>
      </w:r>
    </w:p>
    <w:p w:rsidR="009301DD" w:rsidRPr="00B46F62" w:rsidRDefault="009301DD" w:rsidP="009301DD">
      <w:pPr>
        <w:pStyle w:val="SingleTxtGR"/>
      </w:pPr>
      <w:r>
        <w:t>56.</w:t>
      </w:r>
      <w:r>
        <w:tab/>
      </w:r>
      <w:r w:rsidRPr="00B46F62">
        <w:t>В целях повышения роли органов внутренних дел и изучения новых принципов и методов работы в области охраны детей и несовершеннолетних от преступных посягательств и обеспечения защиты их нарушенных</w:t>
      </w:r>
      <w:r>
        <w:t xml:space="preserve"> </w:t>
      </w:r>
      <w:r w:rsidRPr="00B46F62">
        <w:t>прав за и</w:t>
      </w:r>
      <w:r w:rsidRPr="00B46F62">
        <w:t>с</w:t>
      </w:r>
      <w:r w:rsidRPr="00B46F62">
        <w:t>текший период были проведены широкомасштабные мероприятия на республ</w:t>
      </w:r>
      <w:r w:rsidRPr="00B46F62">
        <w:t>и</w:t>
      </w:r>
      <w:r w:rsidRPr="00B46F62">
        <w:t>канском и международном уровне, состоялся полезный обмен мнениями и оп</w:t>
      </w:r>
      <w:r w:rsidRPr="00B46F62">
        <w:t>ы</w:t>
      </w:r>
      <w:r>
        <w:t>том. Так, в 2002–</w:t>
      </w:r>
      <w:r w:rsidRPr="00B46F62">
        <w:t>2006 г</w:t>
      </w:r>
      <w:r>
        <w:t>одах</w:t>
      </w:r>
      <w:r w:rsidRPr="00B46F62">
        <w:t xml:space="preserve"> более 200 сотрудников правоохранительных орг</w:t>
      </w:r>
      <w:r w:rsidRPr="00B46F62">
        <w:t>а</w:t>
      </w:r>
      <w:r w:rsidRPr="00B46F62">
        <w:t xml:space="preserve">нов приняли участие в около 20 конференциях, круглых столах и семинарах, организованных при поддержке Детского </w:t>
      </w:r>
      <w:r>
        <w:t>ф</w:t>
      </w:r>
      <w:r w:rsidRPr="00B46F62">
        <w:t xml:space="preserve">онда </w:t>
      </w:r>
      <w:r>
        <w:t>Организации Объединенных Наций (ЮНИСЕФ)</w:t>
      </w:r>
      <w:r w:rsidRPr="00B46F62">
        <w:t xml:space="preserve">, </w:t>
      </w:r>
      <w:r>
        <w:t>Государственного комитета по д</w:t>
      </w:r>
      <w:r w:rsidRPr="00B46F62">
        <w:t xml:space="preserve">елам </w:t>
      </w:r>
      <w:r>
        <w:t xml:space="preserve"> беженцев и выну</w:t>
      </w:r>
      <w:r>
        <w:t>ж</w:t>
      </w:r>
      <w:r>
        <w:t>денных переселенцев</w:t>
      </w:r>
      <w:r w:rsidRPr="00B46F62">
        <w:t xml:space="preserve">, Международной </w:t>
      </w:r>
      <w:r>
        <w:t>о</w:t>
      </w:r>
      <w:r w:rsidRPr="00B46F62">
        <w:t xml:space="preserve">рганизации </w:t>
      </w:r>
      <w:r>
        <w:t xml:space="preserve"> по  м</w:t>
      </w:r>
      <w:r w:rsidRPr="00B46F62">
        <w:t>играции</w:t>
      </w:r>
      <w:r>
        <w:t xml:space="preserve"> (МОМ)</w:t>
      </w:r>
      <w:r w:rsidRPr="00B46F62">
        <w:t xml:space="preserve">, Фонда </w:t>
      </w:r>
      <w:r>
        <w:t>Организации Объединенных Наций по народонаселению (ЮНФПА)</w:t>
      </w:r>
      <w:r w:rsidRPr="00B46F62">
        <w:t>, Б</w:t>
      </w:r>
      <w:r w:rsidRPr="00B46F62">
        <w:t>а</w:t>
      </w:r>
      <w:r w:rsidRPr="00B46F62">
        <w:t>кинского офиса ОБСЕ и посвященных таким вопросам, как</w:t>
      </w:r>
      <w:r>
        <w:t xml:space="preserve"> "</w:t>
      </w:r>
      <w:r w:rsidRPr="00B46F62">
        <w:t>Многосек</w:t>
      </w:r>
      <w:r>
        <w:t xml:space="preserve">торный подход в борьбе со </w:t>
      </w:r>
      <w:proofErr w:type="spellStart"/>
      <w:r>
        <w:t>СПИД</w:t>
      </w:r>
      <w:r w:rsidRPr="00B46F62">
        <w:t>ом</w:t>
      </w:r>
      <w:proofErr w:type="spellEnd"/>
      <w:r>
        <w:t>"</w:t>
      </w:r>
      <w:r w:rsidRPr="00B46F62">
        <w:t xml:space="preserve">, </w:t>
      </w:r>
      <w:r>
        <w:t>"</w:t>
      </w:r>
      <w:r w:rsidRPr="00B46F62">
        <w:t>Торговля женщинами и детьми как новая гл</w:t>
      </w:r>
      <w:r w:rsidRPr="00B46F62">
        <w:t>о</w:t>
      </w:r>
      <w:r w:rsidRPr="00B46F62">
        <w:t>бальная проблема тысячелетия</w:t>
      </w:r>
      <w:r>
        <w:t>"</w:t>
      </w:r>
      <w:r w:rsidRPr="00B46F62">
        <w:t xml:space="preserve">, </w:t>
      </w:r>
      <w:r>
        <w:t>"</w:t>
      </w:r>
      <w:r w:rsidRPr="00B46F62">
        <w:t>Незаконная миграция и сексуальная эксплу</w:t>
      </w:r>
      <w:r w:rsidRPr="00B46F62">
        <w:t>а</w:t>
      </w:r>
      <w:r w:rsidRPr="00B46F62">
        <w:t>тация женщин и детей</w:t>
      </w:r>
      <w:r>
        <w:t>"</w:t>
      </w:r>
      <w:r w:rsidRPr="00B46F62">
        <w:t xml:space="preserve">, </w:t>
      </w:r>
      <w:r>
        <w:t>"</w:t>
      </w:r>
      <w:r w:rsidRPr="00B46F62">
        <w:t>Международные договора: обязательства и права ч</w:t>
      </w:r>
      <w:r w:rsidRPr="00B46F62">
        <w:t>е</w:t>
      </w:r>
      <w:r w:rsidRPr="00B46F62">
        <w:t>ловека</w:t>
      </w:r>
      <w:r>
        <w:t>"</w:t>
      </w:r>
      <w:r w:rsidRPr="00B46F62">
        <w:t xml:space="preserve">, </w:t>
      </w:r>
      <w:r>
        <w:t>"</w:t>
      </w:r>
      <w:r w:rsidRPr="00B46F62">
        <w:t>Ребенок, семья, общество</w:t>
      </w:r>
      <w:r>
        <w:t>"</w:t>
      </w:r>
      <w:r w:rsidRPr="00B46F62">
        <w:t xml:space="preserve">, </w:t>
      </w:r>
      <w:r>
        <w:t>"</w:t>
      </w:r>
      <w:r w:rsidRPr="00B46F62">
        <w:t>Предотвращение и борьба с сексуальной эксплуатацией детей и молодежи, оказание медицинской и психологической помощи</w:t>
      </w:r>
      <w:r>
        <w:t>"</w:t>
      </w:r>
      <w:r w:rsidRPr="00B46F62">
        <w:t xml:space="preserve">, </w:t>
      </w:r>
      <w:r>
        <w:t>"</w:t>
      </w:r>
      <w:r w:rsidRPr="00B46F62">
        <w:t>Незаконная миграция и торговля людьми</w:t>
      </w:r>
      <w:r>
        <w:t>"</w:t>
      </w:r>
      <w:r w:rsidRPr="00B46F62">
        <w:t xml:space="preserve">, </w:t>
      </w:r>
      <w:r>
        <w:t>"</w:t>
      </w:r>
      <w:r w:rsidRPr="00B46F62">
        <w:t>Не оставим без вним</w:t>
      </w:r>
      <w:r w:rsidRPr="00B46F62">
        <w:t>а</w:t>
      </w:r>
      <w:r w:rsidRPr="00B46F62">
        <w:t>ния ни одного ребенка</w:t>
      </w:r>
      <w:r>
        <w:t>"</w:t>
      </w:r>
      <w:r w:rsidRPr="00B46F62">
        <w:t xml:space="preserve"> (проект, в рамках которого были проведены регионал</w:t>
      </w:r>
      <w:r w:rsidRPr="00B46F62">
        <w:t>ь</w:t>
      </w:r>
      <w:r w:rsidRPr="00B46F62">
        <w:t xml:space="preserve">ные встречи), </w:t>
      </w:r>
      <w:r>
        <w:t>"</w:t>
      </w:r>
      <w:r w:rsidRPr="00B46F62">
        <w:t>Борьба с насилием в отношении детей</w:t>
      </w:r>
      <w:r>
        <w:t>"</w:t>
      </w:r>
      <w:r w:rsidRPr="00B46F62">
        <w:t xml:space="preserve">, </w:t>
      </w:r>
      <w:r>
        <w:t>"</w:t>
      </w:r>
      <w:r w:rsidRPr="00B46F62">
        <w:t>Права ребенка и ме</w:t>
      </w:r>
      <w:r w:rsidRPr="00B46F62">
        <w:t>ж</w:t>
      </w:r>
      <w:r w:rsidRPr="00B46F62">
        <w:t>дународное усыновление</w:t>
      </w:r>
      <w:r>
        <w:t>"</w:t>
      </w:r>
      <w:r w:rsidRPr="00B46F62">
        <w:t xml:space="preserve">, </w:t>
      </w:r>
      <w:r>
        <w:t>"</w:t>
      </w:r>
      <w:r w:rsidRPr="00B46F62">
        <w:t>Сексуальная эксплуатация и насилие в отношении детей</w:t>
      </w:r>
      <w:r>
        <w:t>"</w:t>
      </w:r>
      <w:r w:rsidRPr="00B46F62">
        <w:t xml:space="preserve">. Кроме этого, руководители и ответственные лица соответствующих служб Министерства </w:t>
      </w:r>
      <w:r>
        <w:t>в</w:t>
      </w:r>
      <w:r w:rsidRPr="00B46F62">
        <w:t>нутренних дел приняли участие в региональных конф</w:t>
      </w:r>
      <w:r w:rsidRPr="00B46F62">
        <w:t>е</w:t>
      </w:r>
      <w:r w:rsidRPr="00B46F62">
        <w:t>ренциях, проходивших</w:t>
      </w:r>
      <w:r>
        <w:t xml:space="preserve"> в октябре 2001 года</w:t>
      </w:r>
      <w:r w:rsidRPr="00B46F62">
        <w:t xml:space="preserve"> в Будапеште (Венгрия), в декабре в Йокогаме (Япония),</w:t>
      </w:r>
      <w:r>
        <w:t xml:space="preserve"> в июле 2005 года</w:t>
      </w:r>
      <w:r w:rsidRPr="00B46F62">
        <w:t xml:space="preserve"> в Любляне (Словения) и организованных </w:t>
      </w:r>
      <w:r>
        <w:t xml:space="preserve">Управлением </w:t>
      </w:r>
      <w:r w:rsidRPr="00B46F62">
        <w:t>Верховн</w:t>
      </w:r>
      <w:r>
        <w:t>ого</w:t>
      </w:r>
      <w:r w:rsidRPr="00B46F62">
        <w:t xml:space="preserve"> </w:t>
      </w:r>
      <w:r>
        <w:t>к</w:t>
      </w:r>
      <w:r w:rsidRPr="00B46F62">
        <w:t>омиссар</w:t>
      </w:r>
      <w:r>
        <w:t>а Организации Объединенных Наций по правам человека (УВКПЧ)</w:t>
      </w:r>
      <w:r w:rsidRPr="00B46F62">
        <w:t xml:space="preserve">, Всемирной </w:t>
      </w:r>
      <w:r>
        <w:t>о</w:t>
      </w:r>
      <w:r w:rsidRPr="00B46F62">
        <w:t xml:space="preserve">рганизацией </w:t>
      </w:r>
      <w:r>
        <w:t>з</w:t>
      </w:r>
      <w:r w:rsidRPr="00B46F62">
        <w:t>дравоохранения</w:t>
      </w:r>
      <w:r>
        <w:t xml:space="preserve"> (ВОЗ)</w:t>
      </w:r>
      <w:r w:rsidRPr="00B46F62">
        <w:t xml:space="preserve"> и Советом Европы. Конференции были посвящены таким вопросам, как </w:t>
      </w:r>
      <w:r>
        <w:t>"</w:t>
      </w:r>
      <w:r w:rsidRPr="00B46F62">
        <w:t>Секс</w:t>
      </w:r>
      <w:r w:rsidRPr="00B46F62">
        <w:t>у</w:t>
      </w:r>
      <w:r w:rsidRPr="00B46F62">
        <w:t>альная эксплуатация детей в коммерческих целях</w:t>
      </w:r>
      <w:r>
        <w:t>"</w:t>
      </w:r>
      <w:r w:rsidRPr="00B46F62">
        <w:t xml:space="preserve">, </w:t>
      </w:r>
      <w:r>
        <w:t>"</w:t>
      </w:r>
      <w:r w:rsidRPr="00B46F62">
        <w:t>Приостановление насилия в отношении детей</w:t>
      </w:r>
      <w:r>
        <w:t>"</w:t>
      </w:r>
      <w:r w:rsidRPr="00B46F62">
        <w:t xml:space="preserve">, </w:t>
      </w:r>
      <w:r>
        <w:t>"</w:t>
      </w:r>
      <w:r w:rsidRPr="00B46F62">
        <w:t>Борьба с транснациональной сексуальной</w:t>
      </w:r>
      <w:r>
        <w:t xml:space="preserve"> </w:t>
      </w:r>
      <w:r w:rsidRPr="00B46F62">
        <w:t>эксплуатацией детей</w:t>
      </w:r>
      <w:r>
        <w:t>"</w:t>
      </w:r>
      <w:r w:rsidRPr="00B46F62">
        <w:t>. По результатам встреч были определены обязанности соответс</w:t>
      </w:r>
      <w:r w:rsidRPr="00B46F62">
        <w:t>т</w:t>
      </w:r>
      <w:r w:rsidRPr="00B46F62">
        <w:t xml:space="preserve">вующих органов и их сотрудников. </w:t>
      </w:r>
    </w:p>
    <w:p w:rsidR="009301DD" w:rsidRPr="00B46F62" w:rsidRDefault="009301DD" w:rsidP="009301DD">
      <w:pPr>
        <w:pStyle w:val="SingleTxtGR"/>
      </w:pPr>
      <w:r>
        <w:t>57.</w:t>
      </w:r>
      <w:r>
        <w:tab/>
      </w:r>
      <w:r w:rsidRPr="00B46F62">
        <w:t>В то же время следует отметить тот факт, что 38% (примерно 235</w:t>
      </w:r>
      <w:r>
        <w:t> </w:t>
      </w:r>
      <w:r w:rsidRPr="00B46F62">
        <w:t>000 ч</w:t>
      </w:r>
      <w:r w:rsidRPr="00B46F62">
        <w:t>е</w:t>
      </w:r>
      <w:r w:rsidRPr="00B46F62">
        <w:t>ловек) вынужденных переселенцев составляют лица до 15 лет, что усложняет решение данной проблемы.</w:t>
      </w:r>
    </w:p>
    <w:p w:rsidR="009301DD" w:rsidRPr="00B46F62" w:rsidRDefault="009301DD" w:rsidP="009301DD">
      <w:pPr>
        <w:pStyle w:val="SingleTxtGR"/>
        <w:rPr>
          <w:lang w:val="az-Latn-AZ"/>
        </w:rPr>
      </w:pPr>
      <w:r>
        <w:t>58.</w:t>
      </w:r>
      <w:r>
        <w:tab/>
      </w:r>
      <w:r w:rsidRPr="00B46F62">
        <w:t xml:space="preserve">Принимая во внимание вышеуказанное, Государственная </w:t>
      </w:r>
      <w:r>
        <w:t>т</w:t>
      </w:r>
      <w:r w:rsidRPr="00B46F62">
        <w:t xml:space="preserve">рудовая </w:t>
      </w:r>
      <w:r>
        <w:t>и</w:t>
      </w:r>
      <w:r w:rsidRPr="00B46F62">
        <w:t>н</w:t>
      </w:r>
      <w:r w:rsidRPr="00B46F62">
        <w:t xml:space="preserve">спекция при Министерстве </w:t>
      </w:r>
      <w:r>
        <w:t>т</w:t>
      </w:r>
      <w:r w:rsidRPr="00B46F62">
        <w:t xml:space="preserve">руда и </w:t>
      </w:r>
      <w:r>
        <w:t>с</w:t>
      </w:r>
      <w:r w:rsidRPr="00B46F62">
        <w:t xml:space="preserve">оциальной </w:t>
      </w:r>
      <w:r>
        <w:t>з</w:t>
      </w:r>
      <w:r w:rsidRPr="00B46F62">
        <w:t xml:space="preserve">ащиты </w:t>
      </w:r>
      <w:r>
        <w:t>н</w:t>
      </w:r>
      <w:r w:rsidRPr="00B46F62">
        <w:t>аселения, обеспеч</w:t>
      </w:r>
      <w:r w:rsidRPr="00B46F62">
        <w:t>и</w:t>
      </w:r>
      <w:r w:rsidRPr="00B46F62">
        <w:t>вающая надзор за исполнением трудового законодательство в регионах, опред</w:t>
      </w:r>
      <w:r w:rsidRPr="00B46F62">
        <w:t>е</w:t>
      </w:r>
      <w:r w:rsidRPr="00B46F62">
        <w:t>лила нижеследующие меры усиления контрол</w:t>
      </w:r>
      <w:r>
        <w:t>я</w:t>
      </w:r>
      <w:r w:rsidRPr="00B46F62">
        <w:t xml:space="preserve"> над применением детского труда в р</w:t>
      </w:r>
      <w:r w:rsidRPr="00B46F62">
        <w:t>е</w:t>
      </w:r>
      <w:r w:rsidRPr="00B46F62">
        <w:t>гионах: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оплачиваемая работа, в которой применяется труд детей, возраст которых ниже минимального возраста для приема на работу;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опасная форма трудовой деятельности, при которой условия труда и х</w:t>
      </w:r>
      <w:r w:rsidRPr="00B46F62">
        <w:t>а</w:t>
      </w:r>
      <w:r w:rsidRPr="00B46F62">
        <w:t>рактер трудовой деятельности ставят физическое, умственное и матер</w:t>
      </w:r>
      <w:r w:rsidRPr="00B46F62">
        <w:t>и</w:t>
      </w:r>
      <w:r w:rsidRPr="00B46F62">
        <w:t>альное благ</w:t>
      </w:r>
      <w:r w:rsidRPr="00B46F62">
        <w:t>о</w:t>
      </w:r>
      <w:r w:rsidRPr="00B46F62">
        <w:t>состояние ребенка под угрозу;</w:t>
      </w:r>
    </w:p>
    <w:p w:rsidR="009301DD" w:rsidRDefault="009301DD" w:rsidP="009301DD">
      <w:pPr>
        <w:pStyle w:val="Bullet1GR"/>
        <w:numPr>
          <w:ilvl w:val="0"/>
          <w:numId w:val="1"/>
        </w:numPr>
      </w:pPr>
      <w:r w:rsidRPr="00B46F62">
        <w:t>наихудшие формы трудовой деятельности.</w:t>
      </w:r>
    </w:p>
    <w:p w:rsidR="009301DD" w:rsidRPr="00B46F62" w:rsidRDefault="009301DD" w:rsidP="009301DD">
      <w:pPr>
        <w:pStyle w:val="SingleTxtGR"/>
      </w:pPr>
      <w:r>
        <w:t>59.</w:t>
      </w:r>
      <w:r>
        <w:tab/>
      </w:r>
      <w:r w:rsidRPr="00B46F62">
        <w:t xml:space="preserve">Согласно Закону </w:t>
      </w:r>
      <w:r>
        <w:t>"</w:t>
      </w:r>
      <w:r w:rsidRPr="00B46F62">
        <w:t>О борьбе с торговлей людьми</w:t>
      </w:r>
      <w:r>
        <w:t>"</w:t>
      </w:r>
      <w:r w:rsidRPr="00B46F62">
        <w:t xml:space="preserve"> все имущество (недв</w:t>
      </w:r>
      <w:r w:rsidRPr="00B46F62">
        <w:t>и</w:t>
      </w:r>
      <w:r w:rsidRPr="00B46F62">
        <w:t>жимое имущество, денежные средства, ценные бумаги и другое имущество), полученное от торговли людьми, конфискуется решением суда в установленном законодательством порядке и передается в спец</w:t>
      </w:r>
      <w:r w:rsidRPr="00B46F62">
        <w:t>и</w:t>
      </w:r>
      <w:r w:rsidRPr="00B46F62">
        <w:t>ально созданный фонд помощи жер</w:t>
      </w:r>
      <w:r w:rsidRPr="00B46F62">
        <w:t>т</w:t>
      </w:r>
      <w:r w:rsidRPr="00B46F62">
        <w:t>вам торговли людьми.</w:t>
      </w:r>
    </w:p>
    <w:p w:rsidR="009301DD" w:rsidRPr="00B46F62" w:rsidRDefault="009301DD" w:rsidP="009301DD">
      <w:pPr>
        <w:pStyle w:val="SingleTxtGR"/>
      </w:pPr>
      <w:r>
        <w:t>60.</w:t>
      </w:r>
      <w:r>
        <w:tab/>
      </w:r>
      <w:r w:rsidRPr="00B46F62">
        <w:t>Конфискация имущест</w:t>
      </w:r>
      <w:r w:rsidR="00084A38">
        <w:t>ва предусмотрена статьей 42.0.8</w:t>
      </w:r>
      <w:r w:rsidRPr="00B46F62">
        <w:t xml:space="preserve"> Уголовного </w:t>
      </w:r>
      <w:r>
        <w:t>к</w:t>
      </w:r>
      <w:r w:rsidRPr="00B46F62">
        <w:t>оде</w:t>
      </w:r>
      <w:r w:rsidRPr="00B46F62">
        <w:t>к</w:t>
      </w:r>
      <w:r w:rsidRPr="00B46F62">
        <w:t>са как вид наказания. Согласно статье 51 Кодекса</w:t>
      </w:r>
      <w:r>
        <w:t>,</w:t>
      </w:r>
      <w:r w:rsidRPr="00B46F62">
        <w:t xml:space="preserve"> конфискация имущества есть принудительное безвозмездное изъятие в собственность государства орудий и средств, использованных осужденным при совершении преступления, предм</w:t>
      </w:r>
      <w:r w:rsidRPr="00B46F62">
        <w:t>е</w:t>
      </w:r>
      <w:r w:rsidRPr="00B46F62">
        <w:t>тов преступления, а также имущества</w:t>
      </w:r>
      <w:r>
        <w:t>,</w:t>
      </w:r>
      <w:r w:rsidRPr="00B46F62">
        <w:t xml:space="preserve"> добытого преступным путем.</w:t>
      </w:r>
    </w:p>
    <w:p w:rsidR="009301DD" w:rsidRPr="00B46F62" w:rsidRDefault="009301DD" w:rsidP="009301DD">
      <w:pPr>
        <w:pStyle w:val="SingleTxtGR"/>
      </w:pPr>
      <w:r>
        <w:t>61.</w:t>
      </w:r>
      <w:r>
        <w:tab/>
      </w:r>
      <w:r w:rsidRPr="00B46F62">
        <w:t xml:space="preserve">Конфискация имущества назначается только в случаях, предусмотренных соответствующими статьями Особенной части Уголовного </w:t>
      </w:r>
      <w:r>
        <w:t>к</w:t>
      </w:r>
      <w:r w:rsidRPr="00B46F62">
        <w:t>одекса. При нево</w:t>
      </w:r>
      <w:r w:rsidRPr="00B46F62">
        <w:t>з</w:t>
      </w:r>
      <w:r w:rsidRPr="00B46F62">
        <w:t>можности изъятия в пользу государства имущества, добытого преступным п</w:t>
      </w:r>
      <w:r w:rsidRPr="00B46F62">
        <w:t>у</w:t>
      </w:r>
      <w:r w:rsidRPr="00B46F62">
        <w:t>тем, либо предмета преступления ввиду их использования, отчуждения или иных причин конфискуются деньги в размере стоимости данного имуществ</w:t>
      </w:r>
      <w:r>
        <w:t>а</w:t>
      </w:r>
      <w:r w:rsidRPr="00B46F62">
        <w:t>, принадлежаще</w:t>
      </w:r>
      <w:r>
        <w:t>го</w:t>
      </w:r>
      <w:r w:rsidRPr="00B46F62">
        <w:t xml:space="preserve"> осужде</w:t>
      </w:r>
      <w:r w:rsidRPr="00B46F62">
        <w:t>н</w:t>
      </w:r>
      <w:r w:rsidRPr="00B46F62">
        <w:t>ному.</w:t>
      </w:r>
    </w:p>
    <w:p w:rsidR="009301DD" w:rsidRDefault="009301DD" w:rsidP="009301DD">
      <w:pPr>
        <w:pStyle w:val="SingleTxtGR"/>
      </w:pPr>
      <w:r>
        <w:t>62.</w:t>
      </w:r>
      <w:r>
        <w:tab/>
        <w:t>В соответствии со статьей 2.3.9</w:t>
      </w:r>
      <w:r w:rsidRPr="00B46F62">
        <w:t xml:space="preserve"> За</w:t>
      </w:r>
      <w:r>
        <w:t>кона Азербайджанской Республики "</w:t>
      </w:r>
      <w:r w:rsidRPr="00B46F62">
        <w:t>О</w:t>
      </w:r>
      <w:r w:rsidR="00084A38">
        <w:t> </w:t>
      </w:r>
      <w:r w:rsidRPr="00B46F62">
        <w:t>правовой помощи по уголовным дела</w:t>
      </w:r>
      <w:r>
        <w:t>м",</w:t>
      </w:r>
      <w:r w:rsidRPr="00B46F62">
        <w:t xml:space="preserve"> правовая помощь оказывается в том числе и посредством ареста имущества, а согласно стать</w:t>
      </w:r>
      <w:r>
        <w:t>е 248.1.1</w:t>
      </w:r>
      <w:r w:rsidRPr="00B46F62">
        <w:t xml:space="preserve"> Уголовно-процессуального </w:t>
      </w:r>
      <w:r>
        <w:t>к</w:t>
      </w:r>
      <w:r w:rsidRPr="00B46F62">
        <w:t>одекса</w:t>
      </w:r>
      <w:r>
        <w:t>,</w:t>
      </w:r>
      <w:r w:rsidRPr="00B46F62">
        <w:t xml:space="preserve"> арест имущества применяется в том числе и с целью конфискации имущества в случаях, предусмотренных уголовным законо</w:t>
      </w:r>
      <w:r>
        <w:t>дател</w:t>
      </w:r>
      <w:r>
        <w:t>ь</w:t>
      </w:r>
      <w:r>
        <w:t>ством</w:t>
      </w:r>
      <w:r w:rsidRPr="00B46F62">
        <w:t>.</w:t>
      </w:r>
    </w:p>
    <w:p w:rsidR="009301DD" w:rsidRPr="00302316" w:rsidRDefault="009301DD" w:rsidP="00534525">
      <w:pPr>
        <w:pStyle w:val="H1GR"/>
      </w:pPr>
      <w:r w:rsidRPr="001767C6">
        <w:tab/>
      </w:r>
      <w:r>
        <w:rPr>
          <w:lang w:val="en-US"/>
        </w:rPr>
        <w:t>E</w:t>
      </w:r>
      <w:r w:rsidR="00534525">
        <w:t>.</w:t>
      </w:r>
      <w:r w:rsidR="00534525">
        <w:tab/>
      </w:r>
      <w:r w:rsidRPr="00302316">
        <w:t>Пресечение продажи детей, детской проституции и детской порнографии</w:t>
      </w:r>
    </w:p>
    <w:p w:rsidR="009301DD" w:rsidRPr="00B46F62" w:rsidRDefault="009301DD" w:rsidP="009301DD">
      <w:pPr>
        <w:pStyle w:val="SingleTxtGR"/>
      </w:pPr>
      <w:r>
        <w:t>63.</w:t>
      </w:r>
      <w:r>
        <w:tab/>
      </w:r>
      <w:r w:rsidRPr="00B46F62">
        <w:t xml:space="preserve">В соответствии с Законом </w:t>
      </w:r>
      <w:r>
        <w:t>"</w:t>
      </w:r>
      <w:r w:rsidRPr="00B46F62">
        <w:t>О борьбе с торговлей людьми</w:t>
      </w:r>
      <w:r>
        <w:t>"</w:t>
      </w:r>
      <w:r w:rsidRPr="00B46F62">
        <w:t xml:space="preserve"> одн</w:t>
      </w:r>
      <w:r>
        <w:t>ой</w:t>
      </w:r>
      <w:r w:rsidRPr="00B46F62">
        <w:t xml:space="preserve"> из целей борьбы с торговлей людьми является выявление и предупреждение торговли людьми, а также устранение ее последствий. Указанные цели достигаются та</w:t>
      </w:r>
      <w:r w:rsidRPr="00B46F62">
        <w:t>к</w:t>
      </w:r>
      <w:r w:rsidRPr="00B46F62">
        <w:t>же посредством восстановления прав жертв торговли людьми и их социальной ре</w:t>
      </w:r>
      <w:r w:rsidRPr="00B46F62">
        <w:t>а</w:t>
      </w:r>
      <w:r w:rsidRPr="00B46F62">
        <w:t>билитации.</w:t>
      </w:r>
    </w:p>
    <w:p w:rsidR="009301DD" w:rsidRPr="00B46F62" w:rsidRDefault="009301DD" w:rsidP="009301DD">
      <w:pPr>
        <w:pStyle w:val="SingleTxtGR"/>
      </w:pPr>
      <w:r>
        <w:t>64.</w:t>
      </w:r>
      <w:r>
        <w:tab/>
      </w:r>
      <w:r w:rsidRPr="00B46F62">
        <w:t>Предупреждение подверженности жертв торговли людьми дискримин</w:t>
      </w:r>
      <w:r w:rsidRPr="00B46F62">
        <w:t>а</w:t>
      </w:r>
      <w:r w:rsidRPr="00B46F62">
        <w:t>ции в обществе, обеспечение безопасности жертв торговли людьми и тактичн</w:t>
      </w:r>
      <w:r w:rsidRPr="00B46F62">
        <w:t>о</w:t>
      </w:r>
      <w:r w:rsidRPr="00B46F62">
        <w:t>го отношения к ним, осуществление профилактических мероприятий правов</w:t>
      </w:r>
      <w:r w:rsidRPr="00B46F62">
        <w:t>о</w:t>
      </w:r>
      <w:r w:rsidRPr="00B46F62">
        <w:t>го, политического, социально-экономического и организационного характера, развитие международного сотрудничества в сфере борьбы с торговлей людьми входит в число основных принципов борьбы с торговлей людьми.</w:t>
      </w:r>
    </w:p>
    <w:p w:rsidR="009301DD" w:rsidRPr="00B46F62" w:rsidRDefault="009301DD" w:rsidP="009301DD">
      <w:pPr>
        <w:pStyle w:val="SingleTxtGR"/>
      </w:pPr>
      <w:r>
        <w:t>65.</w:t>
      </w:r>
      <w:r>
        <w:tab/>
      </w:r>
      <w:r w:rsidRPr="00B46F62">
        <w:t>Помимо проведения оперативно-розыскной деятельности и уголовного преследовани</w:t>
      </w:r>
      <w:r>
        <w:t>я</w:t>
      </w:r>
      <w:r w:rsidRPr="00B46F62">
        <w:t xml:space="preserve"> по преступлениям, связанным с торговлей людьми, специально созданная полицейская структура Министерства </w:t>
      </w:r>
      <w:r>
        <w:t>в</w:t>
      </w:r>
      <w:r w:rsidRPr="00B46F62">
        <w:t xml:space="preserve">нутренних </w:t>
      </w:r>
      <w:r>
        <w:t>д</w:t>
      </w:r>
      <w:r w:rsidRPr="00B46F62">
        <w:t>ел также в пред</w:t>
      </w:r>
      <w:r w:rsidRPr="00B46F62">
        <w:t>е</w:t>
      </w:r>
      <w:r w:rsidRPr="00B46F62">
        <w:t>лах своих полномочий осуществляет деятельность по установлению и защите жертв торговли людьми.</w:t>
      </w:r>
    </w:p>
    <w:p w:rsidR="009301DD" w:rsidRPr="00B46F62" w:rsidRDefault="009301DD" w:rsidP="009301DD">
      <w:pPr>
        <w:pStyle w:val="SingleTxtGR"/>
      </w:pPr>
      <w:r>
        <w:t>66.</w:t>
      </w:r>
      <w:r>
        <w:tab/>
      </w:r>
      <w:r w:rsidRPr="00B46F62">
        <w:t>Принятые на службу в специальную полицейскую структуру сотрудники в основном проходят обуч</w:t>
      </w:r>
      <w:r w:rsidRPr="00B46F62">
        <w:t>е</w:t>
      </w:r>
      <w:r w:rsidRPr="00B46F62">
        <w:t>ние по следующим вопросам:</w:t>
      </w:r>
    </w:p>
    <w:p w:rsidR="009301DD" w:rsidRPr="00B46F62" w:rsidRDefault="009301DD" w:rsidP="00534525">
      <w:pPr>
        <w:pStyle w:val="Bullet1GR"/>
        <w:numPr>
          <w:ilvl w:val="0"/>
          <w:numId w:val="0"/>
        </w:numPr>
        <w:ind w:left="1701"/>
      </w:pPr>
      <w:r w:rsidRPr="00502147">
        <w:rPr>
          <w:i/>
          <w:lang w:val="en-US"/>
        </w:rPr>
        <w:t>a</w:t>
      </w:r>
      <w:r w:rsidRPr="00502147">
        <w:t>)</w:t>
      </w:r>
      <w:r w:rsidR="00534525">
        <w:tab/>
      </w:r>
      <w:r w:rsidRPr="00B46F62">
        <w:t>в установленном законодательством порядке получение от жертв торговли людьми и других источников сведений, документов и других вещей, их анализ и представление в качестве доказательств;</w:t>
      </w:r>
    </w:p>
    <w:p w:rsidR="009301DD" w:rsidRPr="00B46F62" w:rsidRDefault="009301DD" w:rsidP="00534525">
      <w:pPr>
        <w:pStyle w:val="Bullet1GR"/>
        <w:numPr>
          <w:ilvl w:val="0"/>
          <w:numId w:val="0"/>
        </w:numPr>
        <w:ind w:left="1701"/>
      </w:pPr>
      <w:r w:rsidRPr="00502147">
        <w:rPr>
          <w:i/>
          <w:lang w:val="en-US"/>
        </w:rPr>
        <w:t>b</w:t>
      </w:r>
      <w:r w:rsidRPr="00502147">
        <w:t>)</w:t>
      </w:r>
      <w:r w:rsidR="00534525">
        <w:tab/>
      </w:r>
      <w:r w:rsidRPr="00B46F62">
        <w:t>способы установления жертв торговли людьми;</w:t>
      </w:r>
    </w:p>
    <w:p w:rsidR="009301DD" w:rsidRPr="00B46F62" w:rsidRDefault="009301DD" w:rsidP="00534525">
      <w:pPr>
        <w:pStyle w:val="Bullet1GR"/>
        <w:numPr>
          <w:ilvl w:val="0"/>
          <w:numId w:val="0"/>
        </w:numPr>
        <w:ind w:left="1701"/>
      </w:pPr>
      <w:r w:rsidRPr="00502147">
        <w:rPr>
          <w:i/>
          <w:lang w:val="en-US"/>
        </w:rPr>
        <w:t>c</w:t>
      </w:r>
      <w:r w:rsidRPr="00502147">
        <w:t>)</w:t>
      </w:r>
      <w:r w:rsidR="00534525">
        <w:tab/>
      </w:r>
      <w:r w:rsidRPr="00B46F62">
        <w:t>использование соответствующих способов наблюдения и технич</w:t>
      </w:r>
      <w:r w:rsidRPr="00B46F62">
        <w:t>е</w:t>
      </w:r>
      <w:r w:rsidRPr="00B46F62">
        <w:t>ских средств;</w:t>
      </w:r>
    </w:p>
    <w:p w:rsidR="009301DD" w:rsidRPr="00B46F62" w:rsidRDefault="009301DD" w:rsidP="00534525">
      <w:pPr>
        <w:pStyle w:val="Bullet1GR"/>
        <w:numPr>
          <w:ilvl w:val="0"/>
          <w:numId w:val="0"/>
        </w:numPr>
        <w:ind w:left="1701"/>
      </w:pPr>
      <w:r w:rsidRPr="00312AFC">
        <w:rPr>
          <w:i/>
          <w:lang w:val="en-US"/>
        </w:rPr>
        <w:t>d</w:t>
      </w:r>
      <w:r w:rsidRPr="00502147">
        <w:t>)</w:t>
      </w:r>
      <w:r w:rsidR="00534525">
        <w:tab/>
      </w:r>
      <w:r w:rsidRPr="00B46F62">
        <w:t>правила поведения с жертвами торговли людьми.</w:t>
      </w:r>
    </w:p>
    <w:p w:rsidR="009301DD" w:rsidRPr="00B46F62" w:rsidRDefault="009301DD" w:rsidP="009301DD">
      <w:pPr>
        <w:pStyle w:val="SingleTxtGR"/>
      </w:pPr>
      <w:r>
        <w:t>67.</w:t>
      </w:r>
      <w:r>
        <w:tab/>
      </w:r>
      <w:r w:rsidRPr="00B46F62">
        <w:t>В случае если предполагается</w:t>
      </w:r>
      <w:r>
        <w:t>,</w:t>
      </w:r>
      <w:r w:rsidRPr="00B46F62">
        <w:t xml:space="preserve"> что лицо пострадало </w:t>
      </w:r>
      <w:r>
        <w:t xml:space="preserve">от </w:t>
      </w:r>
      <w:r w:rsidRPr="00B46F62">
        <w:t>торговли людьми, специальная полицейская структура должна быть незамедлительно информир</w:t>
      </w:r>
      <w:r w:rsidRPr="00B46F62">
        <w:t>о</w:t>
      </w:r>
      <w:r w:rsidRPr="00B46F62">
        <w:t>вана об этом. В целях обеспечения взаимосвязи со специальной полицейской структурой правоохранительные органы, ведущие борьбу с торговлей людьми, определяют сотрудников, действующих в качестве связующих и прошедших обучение, касающееся то</w:t>
      </w:r>
      <w:r w:rsidRPr="00B46F62">
        <w:t>р</w:t>
      </w:r>
      <w:r w:rsidRPr="00B46F62">
        <w:t>говли людьми.</w:t>
      </w:r>
    </w:p>
    <w:p w:rsidR="009301DD" w:rsidRPr="00B46F62" w:rsidRDefault="009301DD" w:rsidP="009301DD">
      <w:pPr>
        <w:pStyle w:val="SingleTxtGR"/>
      </w:pPr>
      <w:r>
        <w:t>68.</w:t>
      </w:r>
      <w:r>
        <w:tab/>
      </w:r>
      <w:r w:rsidRPr="00B46F62">
        <w:t xml:space="preserve">Министерство </w:t>
      </w:r>
      <w:r>
        <w:t>з</w:t>
      </w:r>
      <w:r w:rsidRPr="00B46F62">
        <w:t>дравоохранения Азербайджанской Республики готовит и осуществляет программы и планы комплексных мероприятий по оказанию м</w:t>
      </w:r>
      <w:r w:rsidRPr="00B46F62">
        <w:t>е</w:t>
      </w:r>
      <w:r w:rsidRPr="00B46F62">
        <w:t xml:space="preserve">дицинской, в том числе и психологической помощи жертвам торговли людьми. Министерство </w:t>
      </w:r>
      <w:r>
        <w:t>о</w:t>
      </w:r>
      <w:r w:rsidRPr="00B46F62">
        <w:t>бразования Азербайджанской Республики предусматривает в учебных планах образовательных учреждений курсы, направленные на проф</w:t>
      </w:r>
      <w:r w:rsidRPr="00B46F62">
        <w:t>и</w:t>
      </w:r>
      <w:r w:rsidRPr="00B46F62">
        <w:t>лактику и предотвращение</w:t>
      </w:r>
      <w:r>
        <w:t xml:space="preserve"> </w:t>
      </w:r>
      <w:r w:rsidRPr="00B46F62">
        <w:t>торговли людьми</w:t>
      </w:r>
      <w:r>
        <w:t>,</w:t>
      </w:r>
      <w:r w:rsidRPr="00B46F62">
        <w:t xml:space="preserve"> готовит учебные программы для подготовки специалистов, ведущих борьбу с торго</w:t>
      </w:r>
      <w:r w:rsidRPr="00B46F62">
        <w:t>в</w:t>
      </w:r>
      <w:r w:rsidRPr="00B46F62">
        <w:t>лей людьми.</w:t>
      </w:r>
    </w:p>
    <w:p w:rsidR="009301DD" w:rsidRPr="00B46F62" w:rsidRDefault="009301DD" w:rsidP="009301DD">
      <w:pPr>
        <w:pStyle w:val="SingleTxtGR"/>
      </w:pPr>
      <w:r>
        <w:t>69.</w:t>
      </w:r>
      <w:r>
        <w:tab/>
      </w:r>
      <w:r w:rsidRPr="00B46F62">
        <w:t>В систему мероприятий по профилактике торговли людьми наряду с</w:t>
      </w:r>
      <w:r>
        <w:t xml:space="preserve"> </w:t>
      </w:r>
      <w:r w:rsidRPr="00B46F62">
        <w:t>др</w:t>
      </w:r>
      <w:r w:rsidRPr="00B46F62">
        <w:t>у</w:t>
      </w:r>
      <w:r w:rsidRPr="00B46F62">
        <w:t>гими входят также привлечение потенциальных жертв торговли людьми к о</w:t>
      </w:r>
      <w:r w:rsidRPr="00B46F62">
        <w:t>б</w:t>
      </w:r>
      <w:r w:rsidRPr="00B46F62">
        <w:t>щественно</w:t>
      </w:r>
      <w:r>
        <w:t xml:space="preserve"> </w:t>
      </w:r>
      <w:r w:rsidRPr="00B46F62">
        <w:t>полезному труду, обеспечение их занятости, поощрение предприн</w:t>
      </w:r>
      <w:r w:rsidRPr="00B46F62">
        <w:t>и</w:t>
      </w:r>
      <w:r w:rsidRPr="00B46F62">
        <w:t>мателей за прием на работу лиц, пострадавших от торговли людьми, организ</w:t>
      </w:r>
      <w:r w:rsidRPr="00B46F62">
        <w:t>а</w:t>
      </w:r>
      <w:r w:rsidRPr="00B46F62">
        <w:t>ция среди потенциальных жертв торговли людьми просветительской и проп</w:t>
      </w:r>
      <w:r w:rsidRPr="00B46F62">
        <w:t>а</w:t>
      </w:r>
      <w:r w:rsidRPr="00B46F62">
        <w:t xml:space="preserve">гандистской работы, их информирование об ожидаемой жертв торговли людьми опасности, </w:t>
      </w:r>
      <w:r>
        <w:t xml:space="preserve">об </w:t>
      </w:r>
      <w:r w:rsidRPr="00B46F62">
        <w:t>обеспечиваемых государством мерах защиты, осуществляемых государством административных, уголовно-правовых и других мерах против торговли людьми, подготовка и реализация специальных программ в образов</w:t>
      </w:r>
      <w:r w:rsidRPr="00B46F62">
        <w:t>а</w:t>
      </w:r>
      <w:r w:rsidRPr="00B46F62">
        <w:t>тельных учреждениях, детских домах, школах-интернатах, других организациях и учреждениях, осуществляющих профилактику беспризорности и правонар</w:t>
      </w:r>
      <w:r w:rsidRPr="00B46F62">
        <w:t>у</w:t>
      </w:r>
      <w:r w:rsidRPr="00B46F62">
        <w:t>шений несовершеннолетних, организация специальных учебных курсов для с</w:t>
      </w:r>
      <w:r w:rsidRPr="00B46F62">
        <w:t>о</w:t>
      </w:r>
      <w:r w:rsidRPr="00B46F62">
        <w:t>трудников органов, осуществляющих борьбу с торговлей людьми.</w:t>
      </w:r>
    </w:p>
    <w:p w:rsidR="009301DD" w:rsidRPr="00B46F62" w:rsidRDefault="009301DD" w:rsidP="009301DD">
      <w:pPr>
        <w:pStyle w:val="SingleTxtGR"/>
      </w:pPr>
      <w:r>
        <w:t>70.</w:t>
      </w:r>
      <w:r>
        <w:tab/>
      </w:r>
      <w:r w:rsidRPr="00B46F62">
        <w:t>Для защиты жертв торговли людьми законом предусмотрено создание специальных учреждений (приюты для временного проживания и центры п</w:t>
      </w:r>
      <w:r w:rsidRPr="00B46F62">
        <w:t>о</w:t>
      </w:r>
      <w:r w:rsidRPr="00B46F62">
        <w:t>мощи жертвам торговли людьми). Специальные учреждения оказывают все у</w:t>
      </w:r>
      <w:r w:rsidRPr="00B46F62">
        <w:t>с</w:t>
      </w:r>
      <w:r w:rsidRPr="00B46F62">
        <w:t>луги бесплатно. Не допускается оказание в специальных учреждениях каких-либо платных услуг.</w:t>
      </w:r>
      <w:r>
        <w:t xml:space="preserve"> </w:t>
      </w:r>
    </w:p>
    <w:p w:rsidR="009301DD" w:rsidRPr="00B46F62" w:rsidRDefault="009301DD" w:rsidP="009301DD">
      <w:pPr>
        <w:pStyle w:val="SingleTxtGR"/>
      </w:pPr>
      <w:r>
        <w:t>71.</w:t>
      </w:r>
      <w:r>
        <w:tab/>
      </w:r>
      <w:r w:rsidRPr="00B46F62">
        <w:t xml:space="preserve">Социальная реабилитация жертв торговли людьми проводится в целях их </w:t>
      </w:r>
      <w:proofErr w:type="spellStart"/>
      <w:r w:rsidRPr="00B46F62">
        <w:t>реинтеграци</w:t>
      </w:r>
      <w:r>
        <w:t>и</w:t>
      </w:r>
      <w:proofErr w:type="spellEnd"/>
      <w:r w:rsidRPr="00B46F62">
        <w:t xml:space="preserve"> в общество, возвращения их к нормальному образу жизни и пр</w:t>
      </w:r>
      <w:r w:rsidRPr="00B46F62">
        <w:t>е</w:t>
      </w:r>
      <w:r w:rsidRPr="00B46F62">
        <w:t>дусматривает использование возможностей по оказанию правовой помощи жертвам торговли людьми, продолжению их образования, осуществлению м</w:t>
      </w:r>
      <w:r w:rsidRPr="00B46F62">
        <w:t>е</w:t>
      </w:r>
      <w:r w:rsidRPr="00B46F62">
        <w:t>роприятий по их психологической, медицинской и профессиональной реабил</w:t>
      </w:r>
      <w:r w:rsidRPr="00B46F62">
        <w:t>и</w:t>
      </w:r>
      <w:r w:rsidRPr="00B46F62">
        <w:t>тации, обеспечени</w:t>
      </w:r>
      <w:r>
        <w:t>ю</w:t>
      </w:r>
      <w:r w:rsidRPr="00B46F62">
        <w:t xml:space="preserve"> данных лиц работой и жилой площадью. При осуществл</w:t>
      </w:r>
      <w:r w:rsidRPr="00B46F62">
        <w:t>е</w:t>
      </w:r>
      <w:r w:rsidRPr="00B46F62">
        <w:t>нии социальной реабилитации жертв торговли людьми учитываются возраст, пол и потребности жертв торговли людьми, в частности детей, в том числе п</w:t>
      </w:r>
      <w:r w:rsidRPr="00B46F62">
        <w:t>о</w:t>
      </w:r>
      <w:r w:rsidRPr="00B46F62">
        <w:t>требн</w:t>
      </w:r>
      <w:r w:rsidRPr="00B46F62">
        <w:t>о</w:t>
      </w:r>
      <w:r w:rsidRPr="00B46F62">
        <w:t>сти в необходимом убежище, образовании и заботе.</w:t>
      </w:r>
    </w:p>
    <w:p w:rsidR="009301DD" w:rsidRPr="00B46F62" w:rsidRDefault="009301DD" w:rsidP="009301DD">
      <w:pPr>
        <w:pStyle w:val="SingleTxtGR"/>
      </w:pPr>
      <w:r>
        <w:t>72.</w:t>
      </w:r>
      <w:r>
        <w:tab/>
      </w:r>
      <w:r w:rsidRPr="00B46F62">
        <w:t>При оказании помощи ребенку, ставшему жертвой торговли людьми, должно отдаваться предпочтение его интересам,</w:t>
      </w:r>
      <w:r>
        <w:t xml:space="preserve"> </w:t>
      </w:r>
      <w:r w:rsidRPr="00B46F62">
        <w:t>осуществлят</w:t>
      </w:r>
      <w:r>
        <w:t>ь</w:t>
      </w:r>
      <w:r w:rsidRPr="00B46F62">
        <w:t>ся все меропри</w:t>
      </w:r>
      <w:r w:rsidRPr="00B46F62">
        <w:t>я</w:t>
      </w:r>
      <w:r w:rsidRPr="00B46F62">
        <w:t xml:space="preserve">тия по защите прав и законных интересов ребенка в соответствии с Законом Азербайджанской Республики </w:t>
      </w:r>
      <w:r>
        <w:t>"</w:t>
      </w:r>
      <w:r w:rsidRPr="00B46F62">
        <w:t>О правах ребенка</w:t>
      </w:r>
      <w:r>
        <w:t>",</w:t>
      </w:r>
      <w:r w:rsidRPr="00B46F62">
        <w:t xml:space="preserve"> а также другими законами Азербайджанской Республики и международными договорами, участницей к</w:t>
      </w:r>
      <w:r w:rsidRPr="00B46F62">
        <w:t>о</w:t>
      </w:r>
      <w:r w:rsidRPr="00B46F62">
        <w:t>торых она является. Приюты и центры помощи должны незамедлительно и</w:t>
      </w:r>
      <w:r w:rsidRPr="00B46F62">
        <w:t>н</w:t>
      </w:r>
      <w:r w:rsidRPr="00B46F62">
        <w:t>формировать орган опеки и попечительства и комиссию по делам несоверше</w:t>
      </w:r>
      <w:r w:rsidRPr="00B46F62">
        <w:t>н</w:t>
      </w:r>
      <w:r w:rsidRPr="00B46F62">
        <w:t>нолетних и защите их прав о ребенке, ставшем жертвой торговли людьми. О</w:t>
      </w:r>
      <w:r w:rsidRPr="00B46F62">
        <w:t>р</w:t>
      </w:r>
      <w:r w:rsidRPr="00B46F62">
        <w:t>ган опеки и п</w:t>
      </w:r>
      <w:r w:rsidRPr="00B46F62">
        <w:t>о</w:t>
      </w:r>
      <w:r w:rsidRPr="00B46F62">
        <w:t>печительства и комиссия по делам несовершеннолетних и защите их прав осуществляют мероприятия по защите прав и интересов ребенка в с</w:t>
      </w:r>
      <w:r w:rsidRPr="00B46F62">
        <w:t>о</w:t>
      </w:r>
      <w:r w:rsidRPr="00B46F62">
        <w:t>ответствии с законодательством</w:t>
      </w:r>
      <w:r>
        <w:t xml:space="preserve"> </w:t>
      </w:r>
      <w:r w:rsidRPr="00B46F62">
        <w:t>Азербайджанской Респу</w:t>
      </w:r>
      <w:r w:rsidRPr="00B46F62">
        <w:t>б</w:t>
      </w:r>
      <w:r w:rsidRPr="00B46F62">
        <w:t>лики.</w:t>
      </w:r>
    </w:p>
    <w:p w:rsidR="009301DD" w:rsidRPr="00B46F62" w:rsidRDefault="009301DD" w:rsidP="009301DD">
      <w:pPr>
        <w:pStyle w:val="SingleTxtGR"/>
      </w:pPr>
      <w:r>
        <w:t>73.</w:t>
      </w:r>
      <w:r>
        <w:tab/>
      </w:r>
      <w:r w:rsidRPr="00B46F62">
        <w:t>В случае если при приеме лица в приют невозможно точно установит</w:t>
      </w:r>
      <w:r>
        <w:t>ь</w:t>
      </w:r>
      <w:r w:rsidRPr="00B46F62">
        <w:t xml:space="preserve"> его возраст, однако предполагается, что данное лицо не достигло 18 лет, оно считается ребенком. Срок пребывания детей в приюте составляет 60 дней. Срок предоставления приюта может быть продлен через специальную структуру п</w:t>
      </w:r>
      <w:r w:rsidRPr="00B46F62">
        <w:t>о</w:t>
      </w:r>
      <w:r w:rsidRPr="00B46F62">
        <w:t>лиции, орган опеки и попечительства или комиссию по делам несовершенн</w:t>
      </w:r>
      <w:r w:rsidRPr="00B46F62">
        <w:t>о</w:t>
      </w:r>
      <w:r w:rsidRPr="00B46F62">
        <w:t>летних и защите их прав. При размещении детей в приюте и продлении срока</w:t>
      </w:r>
      <w:r>
        <w:t xml:space="preserve"> его</w:t>
      </w:r>
      <w:r w:rsidRPr="00B46F62">
        <w:t xml:space="preserve"> пребывания там выясняется и учитывается отношение к вопросу ребенка, достигшего 10 лет. Как правило, дети в приютах размещаются отдельно. С уч</w:t>
      </w:r>
      <w:r w:rsidRPr="00B46F62">
        <w:t>е</w:t>
      </w:r>
      <w:r w:rsidRPr="00B46F62">
        <w:t>том интересов ребенка он может быть размещен с родителями (за исключением случаев наличия подозрения в том, что родители стали причиной того, что р</w:t>
      </w:r>
      <w:r w:rsidRPr="00B46F62">
        <w:t>е</w:t>
      </w:r>
      <w:r w:rsidRPr="00B46F62">
        <w:t>бенок стал жертвой торговли людьми) или другим</w:t>
      </w:r>
      <w:r>
        <w:t>и</w:t>
      </w:r>
      <w:r w:rsidRPr="00B46F62">
        <w:t xml:space="preserve"> лицами, оказывающими п</w:t>
      </w:r>
      <w:r w:rsidRPr="00B46F62">
        <w:t>о</w:t>
      </w:r>
      <w:r w:rsidRPr="00B46F62">
        <w:t>ложительное влияние на психологическое состояние ребенка. В приютах детям предоставляются возможности для продолжения своего образования, подде</w:t>
      </w:r>
      <w:r w:rsidRPr="00B46F62">
        <w:t>р</w:t>
      </w:r>
      <w:r w:rsidRPr="00B46F62">
        <w:t>жания связей и отношений с их родителями (за исключением случаев наличия подозрения в том, что родители стали причиной того, что ребенок стал жертвой торговли людьми).</w:t>
      </w:r>
    </w:p>
    <w:p w:rsidR="009301DD" w:rsidRPr="00B46F62" w:rsidRDefault="009301DD" w:rsidP="009301DD">
      <w:pPr>
        <w:pStyle w:val="SingleTxtGR"/>
      </w:pPr>
      <w:r>
        <w:t>74.</w:t>
      </w:r>
      <w:r>
        <w:tab/>
      </w:r>
      <w:r w:rsidRPr="00B46F62">
        <w:t>В случае если ребенок, ставший жертвой торговли людьми, не знает м</w:t>
      </w:r>
      <w:r w:rsidRPr="00B46F62">
        <w:t>е</w:t>
      </w:r>
      <w:r w:rsidRPr="00B46F62">
        <w:t>стонахождения своих родителей либо лишен родительской опеки, государс</w:t>
      </w:r>
      <w:r w:rsidRPr="00B46F62">
        <w:t>т</w:t>
      </w:r>
      <w:r w:rsidRPr="00B46F62">
        <w:t>венные органы, ведущие борьбу с торговлей людьми, осуществляют меропри</w:t>
      </w:r>
      <w:r w:rsidRPr="00B46F62">
        <w:t>я</w:t>
      </w:r>
      <w:r w:rsidRPr="00B46F62">
        <w:t>тия по розыску его родителей либо установления над ними опеки или попеч</w:t>
      </w:r>
      <w:r w:rsidRPr="00B46F62">
        <w:t>и</w:t>
      </w:r>
      <w:r w:rsidRPr="00B46F62">
        <w:t>тельства. Социальная защита таких детей осуществляется в соответствии с З</w:t>
      </w:r>
      <w:r w:rsidRPr="00B46F62">
        <w:t>а</w:t>
      </w:r>
      <w:r w:rsidRPr="00B46F62">
        <w:t xml:space="preserve">коном Азербайджанской Республики </w:t>
      </w:r>
      <w:r>
        <w:t>"</w:t>
      </w:r>
      <w:r w:rsidRPr="00B46F62">
        <w:t>О социальной защите детей, потерявших род</w:t>
      </w:r>
      <w:r w:rsidRPr="00B46F62">
        <w:t>и</w:t>
      </w:r>
      <w:r w:rsidRPr="00B46F62">
        <w:t>телей и лишенных родительской опеки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75.</w:t>
      </w:r>
      <w:r>
        <w:tab/>
      </w:r>
      <w:r w:rsidRPr="00B46F62">
        <w:t>Социальная реабилитация детей, ставших жертвами торговли людьми, осуществляется на основании специально составленных программ с учетом п</w:t>
      </w:r>
      <w:r w:rsidRPr="00B46F62">
        <w:t>о</w:t>
      </w:r>
      <w:r w:rsidRPr="00B46F62">
        <w:t>ложений статей 15.4 и 16.1 вышеуказанного Закона, а также законодательств</w:t>
      </w:r>
      <w:r>
        <w:t xml:space="preserve">а </w:t>
      </w:r>
      <w:r w:rsidRPr="00B46F62">
        <w:t>Азербайджанской Республики о профилактике беспризорности и правонаруш</w:t>
      </w:r>
      <w:r w:rsidRPr="00B46F62">
        <w:t>е</w:t>
      </w:r>
      <w:r w:rsidRPr="00B46F62">
        <w:t>ний несовершеннолетних.</w:t>
      </w:r>
    </w:p>
    <w:p w:rsidR="009301DD" w:rsidRPr="00B46F62" w:rsidRDefault="009301DD" w:rsidP="009301DD">
      <w:pPr>
        <w:pStyle w:val="SingleTxtGR"/>
      </w:pPr>
      <w:r>
        <w:t>76.</w:t>
      </w:r>
      <w:r>
        <w:tab/>
      </w:r>
      <w:r w:rsidRPr="00B46F62">
        <w:t>Решением суда или другого органа уголовного преследования приост</w:t>
      </w:r>
      <w:r w:rsidRPr="00B46F62">
        <w:t>а</w:t>
      </w:r>
      <w:r w:rsidRPr="00B46F62">
        <w:t>навливается допуск к содержащимся в информационно-справочных службах и</w:t>
      </w:r>
      <w:r>
        <w:t xml:space="preserve"> </w:t>
      </w:r>
      <w:r w:rsidRPr="00B46F62">
        <w:t>информационных фондах сведениям о личности лица, пострадавшего от то</w:t>
      </w:r>
      <w:r w:rsidRPr="00B46F62">
        <w:t>р</w:t>
      </w:r>
      <w:r w:rsidRPr="00B46F62">
        <w:t>говли людьми. В соответствии с законодательством Азербайджанской Респу</w:t>
      </w:r>
      <w:r w:rsidRPr="00B46F62">
        <w:t>б</w:t>
      </w:r>
      <w:r w:rsidRPr="00B46F62">
        <w:t>лики распространение сведений, составляющих тайну личной и семейной жи</w:t>
      </w:r>
      <w:r w:rsidRPr="00B46F62">
        <w:t>з</w:t>
      </w:r>
      <w:r w:rsidRPr="00B46F62">
        <w:t xml:space="preserve">ни жертв торговли людьми, служит основанием </w:t>
      </w:r>
      <w:r>
        <w:t xml:space="preserve">для возникновения </w:t>
      </w:r>
      <w:r w:rsidRPr="00B46F62">
        <w:t>ответстве</w:t>
      </w:r>
      <w:r w:rsidRPr="00B46F62">
        <w:t>н</w:t>
      </w:r>
      <w:r w:rsidRPr="00B46F62">
        <w:t>ности. Сведения, могущие представлять опасность для жизни и здоровья</w:t>
      </w:r>
      <w:r>
        <w:t xml:space="preserve"> </w:t>
      </w:r>
      <w:r w:rsidRPr="00B46F62">
        <w:t>лица, пострадавшего от торговли людьми, его близких родственников, а также лиц, оказывающих помощь в борьбе с торговлей людьми, считаются конфиденц</w:t>
      </w:r>
      <w:r w:rsidRPr="00B46F62">
        <w:t>и</w:t>
      </w:r>
      <w:r w:rsidRPr="00B46F62">
        <w:t>альными и их распространение запрещается. Незаконный сбор конфиденциал</w:t>
      </w:r>
      <w:r w:rsidRPr="00B46F62">
        <w:t>ь</w:t>
      </w:r>
      <w:r w:rsidRPr="00B46F62">
        <w:t>ных сведений о лице, п</w:t>
      </w:r>
      <w:r w:rsidRPr="00B46F62">
        <w:t>о</w:t>
      </w:r>
      <w:r w:rsidRPr="00B46F62">
        <w:t>страдавшем от торговли людьми, либо сведений о предпринимаемых в отношении него мерах безопасности или умышленное ра</w:t>
      </w:r>
      <w:r w:rsidRPr="00B46F62">
        <w:t>с</w:t>
      </w:r>
      <w:r w:rsidRPr="00B46F62">
        <w:t xml:space="preserve">пространение таких сведений служит основанием </w:t>
      </w:r>
      <w:r>
        <w:t xml:space="preserve">для возникновения </w:t>
      </w:r>
      <w:r w:rsidRPr="00B46F62">
        <w:t>устано</w:t>
      </w:r>
      <w:r w:rsidRPr="00B46F62">
        <w:t>в</w:t>
      </w:r>
      <w:r w:rsidRPr="00B46F62">
        <w:t>ленной законодательством Азербайджанской Республики о</w:t>
      </w:r>
      <w:r w:rsidRPr="00B46F62">
        <w:t>т</w:t>
      </w:r>
      <w:r w:rsidRPr="00B46F62">
        <w:t>ветственности.</w:t>
      </w:r>
    </w:p>
    <w:p w:rsidR="009301DD" w:rsidRPr="00B46F62" w:rsidRDefault="009301DD" w:rsidP="009301DD">
      <w:pPr>
        <w:pStyle w:val="SingleTxtGR"/>
      </w:pPr>
      <w:r>
        <w:t>77.</w:t>
      </w:r>
      <w:r>
        <w:tab/>
      </w:r>
      <w:r w:rsidRPr="00B46F62">
        <w:t>Обеспечение безопасности лиц, пострадавших от торговли людьми, ос</w:t>
      </w:r>
      <w:r w:rsidRPr="00B46F62">
        <w:t>у</w:t>
      </w:r>
      <w:r w:rsidRPr="00B46F62">
        <w:t xml:space="preserve">ществляется в соответствии с Законом Азербайджанской Республики </w:t>
      </w:r>
      <w:r>
        <w:t>"</w:t>
      </w:r>
      <w:r w:rsidRPr="00B46F62">
        <w:t>О гос</w:t>
      </w:r>
      <w:r w:rsidRPr="00B46F62">
        <w:t>у</w:t>
      </w:r>
      <w:r w:rsidRPr="00B46F62">
        <w:t>дарственной защите лиц, участвующих в уголовном процессе</w:t>
      </w:r>
      <w:r>
        <w:t>"</w:t>
      </w:r>
      <w:r w:rsidRPr="00B46F62">
        <w:t>. Сотрудник о</w:t>
      </w:r>
      <w:r w:rsidRPr="00B46F62">
        <w:t>р</w:t>
      </w:r>
      <w:r w:rsidRPr="00B46F62">
        <w:t>гана, осуществляющего уголовный процесс, должен уведомить лица, постр</w:t>
      </w:r>
      <w:r w:rsidRPr="00B46F62">
        <w:t>а</w:t>
      </w:r>
      <w:r w:rsidRPr="00B46F62">
        <w:t>давшие от торговли людьми, о возможности обеспечения безопасности и пре</w:t>
      </w:r>
      <w:r w:rsidRPr="00B46F62">
        <w:t>д</w:t>
      </w:r>
      <w:r w:rsidRPr="00B46F62">
        <w:t>принимаемых мерах защиты. Меры безопасности, применяемые в отношении лиц, пострадавших от торговли людьми, продолжаются до полного устранения опа</w:t>
      </w:r>
      <w:r w:rsidRPr="00B46F62">
        <w:t>с</w:t>
      </w:r>
      <w:r w:rsidRPr="00B46F62">
        <w:t>ности, включая и период после предварительного расследования, судебного рассмотрения, а также вынесение итогового решения суда по преступлениям, связанным с торговлей людьми.</w:t>
      </w:r>
    </w:p>
    <w:p w:rsidR="009301DD" w:rsidRPr="00B46F62" w:rsidRDefault="009301DD" w:rsidP="009301DD">
      <w:pPr>
        <w:pStyle w:val="SingleTxtGR"/>
      </w:pPr>
      <w:r>
        <w:t>78.</w:t>
      </w:r>
      <w:r>
        <w:tab/>
      </w:r>
      <w:r w:rsidRPr="00B46F62">
        <w:t>В целях обеспечения анонимности личности лиц, пострадавших от то</w:t>
      </w:r>
      <w:r w:rsidRPr="00B46F62">
        <w:t>р</w:t>
      </w:r>
      <w:r w:rsidRPr="00B46F62">
        <w:t>говли людьми, могут быть и</w:t>
      </w:r>
      <w:r w:rsidRPr="00B46F62">
        <w:t>с</w:t>
      </w:r>
      <w:r w:rsidRPr="00B46F62">
        <w:t>пользованы вымышленные имена.</w:t>
      </w:r>
    </w:p>
    <w:p w:rsidR="009301DD" w:rsidRPr="00B46F62" w:rsidRDefault="009301DD" w:rsidP="009301DD">
      <w:pPr>
        <w:pStyle w:val="SingleTxtGR"/>
      </w:pPr>
      <w:r>
        <w:t>79.</w:t>
      </w:r>
      <w:r>
        <w:tab/>
      </w:r>
      <w:r w:rsidRPr="00B46F62">
        <w:t>В соответствии с законодательством Азербайджанской Республики</w:t>
      </w:r>
      <w:r>
        <w:t>,</w:t>
      </w:r>
      <w:r w:rsidRPr="00B46F62">
        <w:t xml:space="preserve"> по решению суда уголовные дела, связанные с торговлей людьми, а также дела по возмещению ущерба, причиненного в результате торговли людьми, на основ</w:t>
      </w:r>
      <w:r w:rsidRPr="00B46F62">
        <w:t>а</w:t>
      </w:r>
      <w:r w:rsidRPr="00B46F62">
        <w:t>нии обращения жертв торговли людьми могут рассматриваться на закрытом с</w:t>
      </w:r>
      <w:r w:rsidRPr="00B46F62">
        <w:t>у</w:t>
      </w:r>
      <w:r w:rsidRPr="00B46F62">
        <w:t>дебном заседании.</w:t>
      </w:r>
    </w:p>
    <w:p w:rsidR="009301DD" w:rsidRPr="00B46F62" w:rsidRDefault="009301DD" w:rsidP="009301DD">
      <w:pPr>
        <w:pStyle w:val="SingleTxtGR"/>
      </w:pPr>
      <w:r>
        <w:t>80.</w:t>
      </w:r>
      <w:r>
        <w:tab/>
      </w:r>
      <w:r w:rsidRPr="00B46F62">
        <w:t>В целях обеспечения безопасности жертв торговли людьми, предупре</w:t>
      </w:r>
      <w:r w:rsidRPr="00B46F62">
        <w:t>ж</w:t>
      </w:r>
      <w:r w:rsidRPr="00B46F62">
        <w:t>дения воздействия на них со стороны торговцев людьми, а также с учетом ф</w:t>
      </w:r>
      <w:r w:rsidRPr="00B46F62">
        <w:t>и</w:t>
      </w:r>
      <w:r w:rsidRPr="00B46F62">
        <w:t>зического и</w:t>
      </w:r>
      <w:r>
        <w:t xml:space="preserve"> </w:t>
      </w:r>
      <w:r w:rsidRPr="00B46F62">
        <w:t>психологического состояния жертв торговли людьми во время с</w:t>
      </w:r>
      <w:r w:rsidRPr="00B46F62">
        <w:t>у</w:t>
      </w:r>
      <w:r w:rsidRPr="00B46F62">
        <w:t>дебного рассмотрения жертвам торговли людьми может быть предоставлена возможность для дачи показаний с использованием технических средств (тел</w:t>
      </w:r>
      <w:r w:rsidRPr="00B46F62">
        <w:t>е</w:t>
      </w:r>
      <w:r w:rsidRPr="00B46F62">
        <w:t>моста, видеоз</w:t>
      </w:r>
      <w:r w:rsidRPr="00B46F62">
        <w:t>а</w:t>
      </w:r>
      <w:r w:rsidRPr="00B46F62">
        <w:t>писи).</w:t>
      </w:r>
    </w:p>
    <w:p w:rsidR="009301DD" w:rsidRPr="00B46F62" w:rsidRDefault="009301DD" w:rsidP="009301DD">
      <w:pPr>
        <w:pStyle w:val="SingleTxtGR"/>
      </w:pPr>
      <w:r>
        <w:t>81.</w:t>
      </w:r>
      <w:r>
        <w:tab/>
      </w:r>
      <w:r w:rsidRPr="00B46F62">
        <w:t>В случае, если иностранец либо лицо без гражданства признано лицом, пострадавшим от торговли людьми, в отношении него в течение 1 года не пр</w:t>
      </w:r>
      <w:r w:rsidRPr="00B46F62">
        <w:t>и</w:t>
      </w:r>
      <w:r w:rsidRPr="00B46F62">
        <w:t>меняется выдворение за пределы Азербайджанской Республики в администр</w:t>
      </w:r>
      <w:r w:rsidRPr="00B46F62">
        <w:t>а</w:t>
      </w:r>
      <w:r w:rsidRPr="00B46F62">
        <w:t>тивном порядке. В случае если этот срок истек, однако иностранец либо лицо без гражданства оказывают помощь органам уголовного преследования по уг</w:t>
      </w:r>
      <w:r w:rsidRPr="00B46F62">
        <w:t>о</w:t>
      </w:r>
      <w:r w:rsidRPr="00B46F62">
        <w:t>ловным делам, связанным с торговлей людьми, в отношении данного лица не применяется выдворение за пределы Азербайджанской Республики в админ</w:t>
      </w:r>
      <w:r w:rsidRPr="00B46F62">
        <w:t>и</w:t>
      </w:r>
      <w:r w:rsidRPr="00B46F62">
        <w:t>стративном порядке до завершения срока уголовного преследования.</w:t>
      </w:r>
    </w:p>
    <w:p w:rsidR="009301DD" w:rsidRPr="00B46F62" w:rsidRDefault="009301DD" w:rsidP="009301DD">
      <w:pPr>
        <w:pStyle w:val="SingleTxtGR"/>
      </w:pPr>
      <w:r>
        <w:t>82.</w:t>
      </w:r>
      <w:r>
        <w:tab/>
      </w:r>
      <w:r w:rsidRPr="00B46F62">
        <w:t>Выдворение за пределы Азербайджанской Республики в администрати</w:t>
      </w:r>
      <w:r w:rsidRPr="00B46F62">
        <w:t>в</w:t>
      </w:r>
      <w:r w:rsidRPr="00B46F62">
        <w:t>ном порядке не применяется в отношении детей, ставших жертвами торговли людьми. Возвращение детей, ставших жертвами торговли людьми, в их страны либо их родителям допускается только в случае исключения вероятности для ребенка вновь стать жертвой торговли людьми. При решении вопроса о во</w:t>
      </w:r>
      <w:r w:rsidRPr="00B46F62">
        <w:t>з</w:t>
      </w:r>
      <w:r w:rsidRPr="00B46F62">
        <w:t>вращении детей, ставших жертвами торговли людьми, в их страны либо их р</w:t>
      </w:r>
      <w:r w:rsidRPr="00B46F62">
        <w:t>о</w:t>
      </w:r>
      <w:r w:rsidRPr="00B46F62">
        <w:t xml:space="preserve">дителям выясняется и учитывается отношение к данному вопросу детей старше 10 лет. </w:t>
      </w:r>
    </w:p>
    <w:p w:rsidR="009301DD" w:rsidRPr="00B46F62" w:rsidRDefault="009301DD" w:rsidP="009301DD">
      <w:pPr>
        <w:pStyle w:val="SingleTxtGR"/>
      </w:pPr>
      <w:r>
        <w:t>83.</w:t>
      </w:r>
      <w:r>
        <w:tab/>
      </w:r>
      <w:r w:rsidRPr="00B46F62">
        <w:t>В случае, если жертва торговли людьми желает покинуть пределы Азе</w:t>
      </w:r>
      <w:r w:rsidRPr="00B46F62">
        <w:t>р</w:t>
      </w:r>
      <w:r w:rsidRPr="00B46F62">
        <w:t>байджанской Республики, оказывается содействие в обеспечении ее необход</w:t>
      </w:r>
      <w:r w:rsidRPr="00B46F62">
        <w:t>и</w:t>
      </w:r>
      <w:r w:rsidRPr="00B46F62">
        <w:t>мыми документами, оплате транспортных и других необходимых расходов, д</w:t>
      </w:r>
      <w:r w:rsidRPr="00B46F62">
        <w:t>а</w:t>
      </w:r>
      <w:r w:rsidRPr="00B46F62">
        <w:t>ются р</w:t>
      </w:r>
      <w:r w:rsidRPr="00B46F62">
        <w:t>е</w:t>
      </w:r>
      <w:r w:rsidRPr="00B46F62">
        <w:t>комендации по уменьшению опасности стать жертвой торговли людьми в пр</w:t>
      </w:r>
      <w:r w:rsidRPr="00B46F62">
        <w:t>и</w:t>
      </w:r>
      <w:r w:rsidRPr="00B46F62">
        <w:t>нимающей стране.</w:t>
      </w:r>
    </w:p>
    <w:p w:rsidR="009301DD" w:rsidRPr="00B46F62" w:rsidRDefault="009301DD" w:rsidP="009301DD">
      <w:pPr>
        <w:pStyle w:val="SingleTxtGR"/>
      </w:pPr>
      <w:r>
        <w:t>84.</w:t>
      </w:r>
      <w:r>
        <w:tab/>
      </w:r>
      <w:r w:rsidRPr="00B46F62">
        <w:t xml:space="preserve">Постановлениями Кабинета </w:t>
      </w:r>
      <w:r>
        <w:t>м</w:t>
      </w:r>
      <w:r w:rsidRPr="00B46F62">
        <w:t>инистров Азербайджанской Республики:</w:t>
      </w:r>
    </w:p>
    <w:p w:rsidR="009301DD" w:rsidRPr="00B46F62" w:rsidRDefault="009301DD" w:rsidP="007A7930">
      <w:pPr>
        <w:pStyle w:val="Bullet1GR"/>
        <w:numPr>
          <w:ilvl w:val="0"/>
          <w:numId w:val="0"/>
        </w:numPr>
        <w:ind w:left="1701"/>
      </w:pPr>
      <w:r w:rsidRPr="00CB4CF5">
        <w:rPr>
          <w:i/>
          <w:lang w:val="en-US"/>
        </w:rPr>
        <w:t>a</w:t>
      </w:r>
      <w:r w:rsidRPr="00CB4CF5">
        <w:t>)</w:t>
      </w:r>
      <w:r w:rsidR="007A7930">
        <w:tab/>
      </w:r>
      <w:r>
        <w:t>от 9 ноября 2005 года</w:t>
      </w:r>
      <w:r w:rsidRPr="00B46F62">
        <w:t xml:space="preserve"> был утвержден </w:t>
      </w:r>
      <w:r>
        <w:t>"</w:t>
      </w:r>
      <w:r w:rsidRPr="00B46F62">
        <w:t>Порядок создания, финанс</w:t>
      </w:r>
      <w:r w:rsidRPr="00B46F62">
        <w:t>и</w:t>
      </w:r>
      <w:r w:rsidRPr="00B46F62">
        <w:t>рования, деятельности специальных учреждений для жертв торговли людьми, а также контроля над их деятельностью</w:t>
      </w:r>
      <w:r>
        <w:t>"</w:t>
      </w:r>
      <w:r w:rsidRPr="00B46F62">
        <w:t>;</w:t>
      </w:r>
    </w:p>
    <w:p w:rsidR="009301DD" w:rsidRPr="00B46F62" w:rsidRDefault="009301DD" w:rsidP="007A7930">
      <w:pPr>
        <w:pStyle w:val="Bullet1GR"/>
        <w:numPr>
          <w:ilvl w:val="0"/>
          <w:numId w:val="0"/>
        </w:numPr>
        <w:ind w:left="1701"/>
      </w:pPr>
      <w:r w:rsidRPr="00CB4CF5">
        <w:rPr>
          <w:i/>
          <w:lang w:val="en-US"/>
        </w:rPr>
        <w:t>b</w:t>
      </w:r>
      <w:r w:rsidRPr="00CB4CF5">
        <w:t>)</w:t>
      </w:r>
      <w:r w:rsidR="007A7930">
        <w:tab/>
      </w:r>
      <w:r>
        <w:t>от 12 января 2006 года</w:t>
      </w:r>
      <w:r w:rsidRPr="00B46F62">
        <w:t xml:space="preserve"> было утверждено </w:t>
      </w:r>
      <w:r>
        <w:t>"</w:t>
      </w:r>
      <w:r w:rsidRPr="00B46F62">
        <w:t>Положение о фонде п</w:t>
      </w:r>
      <w:r w:rsidRPr="00B46F62">
        <w:t>о</w:t>
      </w:r>
      <w:r w:rsidRPr="00B46F62">
        <w:t>мощи жертвам торговли людьми</w:t>
      </w:r>
      <w:r>
        <w:t>"</w:t>
      </w:r>
      <w:r w:rsidRPr="00B46F62">
        <w:t>, определяющ</w:t>
      </w:r>
      <w:r>
        <w:t>ее</w:t>
      </w:r>
      <w:r w:rsidRPr="00B46F62">
        <w:t xml:space="preserve"> правовые основы де</w:t>
      </w:r>
      <w:r w:rsidRPr="00B46F62">
        <w:t>я</w:t>
      </w:r>
      <w:r w:rsidRPr="00B46F62">
        <w:t>тельности специально созданного Фонда помощи жертвам торговли людьми, действующ</w:t>
      </w:r>
      <w:r>
        <w:t>его</w:t>
      </w:r>
      <w:r w:rsidRPr="00B46F62">
        <w:t xml:space="preserve"> при Министерстве </w:t>
      </w:r>
      <w:r>
        <w:t>в</w:t>
      </w:r>
      <w:r w:rsidRPr="00B46F62">
        <w:t xml:space="preserve">нутренних </w:t>
      </w:r>
      <w:r>
        <w:t>д</w:t>
      </w:r>
      <w:r w:rsidRPr="00B46F62">
        <w:t>ел;</w:t>
      </w:r>
    </w:p>
    <w:p w:rsidR="009301DD" w:rsidRPr="00B46F62" w:rsidRDefault="009301DD" w:rsidP="007A7930">
      <w:pPr>
        <w:pStyle w:val="Bullet1GR"/>
        <w:numPr>
          <w:ilvl w:val="0"/>
          <w:numId w:val="0"/>
        </w:numPr>
        <w:ind w:left="1701"/>
      </w:pPr>
      <w:r w:rsidRPr="00CB4CF5">
        <w:rPr>
          <w:i/>
          <w:lang w:val="en-US"/>
        </w:rPr>
        <w:t>c</w:t>
      </w:r>
      <w:r w:rsidRPr="00CB4CF5">
        <w:t>)</w:t>
      </w:r>
      <w:r w:rsidR="007A7930">
        <w:tab/>
      </w:r>
      <w:r>
        <w:t>от 6 марта 2006 года</w:t>
      </w:r>
      <w:r w:rsidRPr="00B46F62">
        <w:t xml:space="preserve"> были утверждены </w:t>
      </w:r>
      <w:r>
        <w:t>"</w:t>
      </w:r>
      <w:r w:rsidRPr="00B46F62">
        <w:t>Правила осуществления социальной реабилитации жертв торговли людьми</w:t>
      </w:r>
      <w:r>
        <w:t>"</w:t>
      </w:r>
      <w:r w:rsidRPr="00B46F62">
        <w:t>, определяющие мех</w:t>
      </w:r>
      <w:r w:rsidRPr="00B46F62">
        <w:t>а</w:t>
      </w:r>
      <w:r w:rsidRPr="00B46F62">
        <w:t>низм социальной ре</w:t>
      </w:r>
      <w:r w:rsidRPr="00B46F62">
        <w:t>а</w:t>
      </w:r>
      <w:r w:rsidRPr="00B46F62">
        <w:t>билитации жертв торговли людьми;</w:t>
      </w:r>
    </w:p>
    <w:p w:rsidR="009301DD" w:rsidRPr="00B46F62" w:rsidRDefault="009301DD" w:rsidP="007A7930">
      <w:pPr>
        <w:pStyle w:val="Bullet1GR"/>
        <w:numPr>
          <w:ilvl w:val="0"/>
          <w:numId w:val="0"/>
        </w:numPr>
        <w:ind w:left="1701"/>
      </w:pPr>
      <w:r w:rsidRPr="00CB4CF5">
        <w:rPr>
          <w:i/>
          <w:lang w:val="en-US"/>
        </w:rPr>
        <w:t>d</w:t>
      </w:r>
      <w:r w:rsidRPr="00CB4CF5">
        <w:t>)</w:t>
      </w:r>
      <w:r w:rsidR="007A7930">
        <w:tab/>
      </w:r>
      <w:r>
        <w:t>от 17 июня 2006 года</w:t>
      </w:r>
      <w:r w:rsidRPr="00B46F62">
        <w:t xml:space="preserve"> пособие, выплачиваемое в период </w:t>
      </w:r>
      <w:proofErr w:type="spellStart"/>
      <w:r w:rsidRPr="00B46F62">
        <w:t>реинтегр</w:t>
      </w:r>
      <w:r w:rsidRPr="00B46F62">
        <w:t>а</w:t>
      </w:r>
      <w:r w:rsidRPr="00B46F62">
        <w:t>ции</w:t>
      </w:r>
      <w:proofErr w:type="spellEnd"/>
      <w:r w:rsidRPr="00B46F62">
        <w:t xml:space="preserve"> лицам, пострадавшим от торговли людьм</w:t>
      </w:r>
      <w:r>
        <w:t>и, было определено в ра</w:t>
      </w:r>
      <w:r>
        <w:t>з</w:t>
      </w:r>
      <w:r>
        <w:t>мере 30 </w:t>
      </w:r>
      <w:r w:rsidRPr="00B46F62">
        <w:t>условн</w:t>
      </w:r>
      <w:r>
        <w:t>ых</w:t>
      </w:r>
      <w:r w:rsidRPr="00B46F62">
        <w:t xml:space="preserve"> ф</w:t>
      </w:r>
      <w:r w:rsidRPr="00B46F62">
        <w:t>и</w:t>
      </w:r>
      <w:r w:rsidRPr="00B46F62">
        <w:t>нансов</w:t>
      </w:r>
      <w:r>
        <w:t>ых</w:t>
      </w:r>
      <w:r w:rsidRPr="00B46F62">
        <w:t xml:space="preserve"> единиц.</w:t>
      </w:r>
    </w:p>
    <w:p w:rsidR="009301DD" w:rsidRPr="00B46F62" w:rsidRDefault="009301DD" w:rsidP="009301DD">
      <w:pPr>
        <w:pStyle w:val="SingleTxtGR"/>
      </w:pPr>
      <w:r>
        <w:t>85.</w:t>
      </w:r>
      <w:r>
        <w:tab/>
      </w:r>
      <w:r w:rsidRPr="00B46F62">
        <w:t xml:space="preserve">Согласно Уголовно-процессуальному </w:t>
      </w:r>
      <w:r>
        <w:t>к</w:t>
      </w:r>
      <w:r w:rsidRPr="00B46F62">
        <w:t>одексу Азербайджанской Респу</w:t>
      </w:r>
      <w:r w:rsidRPr="00B46F62">
        <w:t>б</w:t>
      </w:r>
      <w:r w:rsidRPr="00B46F62">
        <w:t>лики, утвержденном</w:t>
      </w:r>
      <w:r>
        <w:t xml:space="preserve">у </w:t>
      </w:r>
      <w:r w:rsidRPr="00B46F62">
        <w:t>Законом от 14 июля 2000</w:t>
      </w:r>
      <w:r>
        <w:t xml:space="preserve"> года,</w:t>
      </w:r>
      <w:r w:rsidRPr="00B46F62">
        <w:t xml:space="preserve"> потерпевший пользуется правами и несет обязанности лично или через своего представителя. Права н</w:t>
      </w:r>
      <w:r w:rsidRPr="00B46F62">
        <w:t>е</w:t>
      </w:r>
      <w:r w:rsidRPr="00B46F62">
        <w:t>дееспособного или несовершеннолетнего потерпевшего осуществляет вместо него его законный представитель в порядке, предусмотренн</w:t>
      </w:r>
      <w:r>
        <w:t>о</w:t>
      </w:r>
      <w:r w:rsidRPr="00B46F62">
        <w:t>м настоящим К</w:t>
      </w:r>
      <w:r w:rsidRPr="00B46F62">
        <w:t>о</w:t>
      </w:r>
      <w:r w:rsidRPr="00B46F62">
        <w:t>дексом.</w:t>
      </w:r>
    </w:p>
    <w:p w:rsidR="009301DD" w:rsidRPr="00B46F62" w:rsidRDefault="009301DD" w:rsidP="009301DD">
      <w:pPr>
        <w:pStyle w:val="SingleTxtGR"/>
      </w:pPr>
      <w:r>
        <w:t>86.</w:t>
      </w:r>
      <w:r>
        <w:tab/>
      </w:r>
      <w:r w:rsidRPr="00B46F62">
        <w:t>Если потерпевшим является несовершеннолетнее или недееспособное лицо, частным обвинителем признается его законный представитель, подавший ходатайство, просьбу или жалобу.</w:t>
      </w:r>
    </w:p>
    <w:p w:rsidR="009301DD" w:rsidRPr="00B46F62" w:rsidRDefault="009301DD" w:rsidP="007A7930">
      <w:pPr>
        <w:pStyle w:val="SingleTxtGR"/>
        <w:spacing w:before="120" w:after="0"/>
      </w:pPr>
      <w:r>
        <w:t>87.</w:t>
      </w:r>
      <w:r>
        <w:tab/>
      </w:r>
      <w:r w:rsidRPr="00B46F62">
        <w:t>Потерпевший осуществляет следующие права в случаях и в порядке, пр</w:t>
      </w:r>
      <w:r w:rsidRPr="00B46F62">
        <w:t>е</w:t>
      </w:r>
      <w:r w:rsidRPr="00B46F62">
        <w:t>дусмотренны</w:t>
      </w:r>
      <w:r>
        <w:t>х</w:t>
      </w:r>
      <w:r w:rsidRPr="00B46F62">
        <w:t xml:space="preserve"> настоящим Кодексом:</w:t>
      </w:r>
      <w:r>
        <w:t xml:space="preserve"> у</w:t>
      </w:r>
      <w:r w:rsidRPr="00B46F62">
        <w:t>знает суть обвинения, дает показания и объяснения</w:t>
      </w:r>
      <w:r w:rsidRPr="00040B9E">
        <w:t>;</w:t>
      </w:r>
      <w:r w:rsidRPr="00B46F62">
        <w:t xml:space="preserve"> представляет материалы для приобщения к уголовному делу и и</w:t>
      </w:r>
      <w:r w:rsidRPr="00B46F62">
        <w:t>с</w:t>
      </w:r>
      <w:r w:rsidRPr="00B46F62">
        <w:t>следованию в судебном заседании, заявляет отводы, заявляет ходатайства</w:t>
      </w:r>
      <w:r w:rsidRPr="00040B9E">
        <w:t>;</w:t>
      </w:r>
      <w:r w:rsidRPr="00B46F62">
        <w:t xml:space="preserve"> в любой момент до начала судебного следствия требует признания себя в качес</w:t>
      </w:r>
      <w:r w:rsidRPr="00B46F62">
        <w:t>т</w:t>
      </w:r>
      <w:r w:rsidRPr="00B46F62">
        <w:t>ве частного обвинителя, заявляет возражения против действий органов</w:t>
      </w:r>
      <w:r>
        <w:t>,</w:t>
      </w:r>
      <w:r w:rsidRPr="00B46F62">
        <w:t xml:space="preserve"> осущ</w:t>
      </w:r>
      <w:r w:rsidRPr="00B46F62">
        <w:t>е</w:t>
      </w:r>
      <w:r w:rsidRPr="00B46F62">
        <w:t>ствляющих уголовный процесс, и требует их занесения в протоколы следстве</w:t>
      </w:r>
      <w:r w:rsidRPr="00B46F62">
        <w:t>н</w:t>
      </w:r>
      <w:r w:rsidRPr="00B46F62">
        <w:t>ных или иных процессуальных действий</w:t>
      </w:r>
      <w:r w:rsidRPr="00040B9E">
        <w:t>;</w:t>
      </w:r>
      <w:r w:rsidRPr="00B46F62">
        <w:t xml:space="preserve"> знакомится с протоколами следстве</w:t>
      </w:r>
      <w:r w:rsidRPr="00B46F62">
        <w:t>н</w:t>
      </w:r>
      <w:r w:rsidRPr="00B46F62">
        <w:t>ных или иных процессуальных действий, в которых принял участие, и делает замечания о верности и полноте записей в них; участву</w:t>
      </w:r>
      <w:r>
        <w:t xml:space="preserve">ет </w:t>
      </w:r>
      <w:r w:rsidRPr="00B46F62">
        <w:t xml:space="preserve">в следственных или иных процессуальных действиях, а также в судебном заседании </w:t>
      </w:r>
      <w:r>
        <w:t xml:space="preserve">и </w:t>
      </w:r>
      <w:r w:rsidRPr="00B46F62">
        <w:t>требует отр</w:t>
      </w:r>
      <w:r w:rsidRPr="00B46F62">
        <w:t>а</w:t>
      </w:r>
      <w:r w:rsidRPr="00B46F62">
        <w:t>жения в протоколе необходимых для фиксации обстоятельств, знакомится с протоколом судебного заседания и делает замечания к нему</w:t>
      </w:r>
      <w:r w:rsidRPr="00040B9E">
        <w:t>;</w:t>
      </w:r>
      <w:r w:rsidRPr="00B46F62">
        <w:t xml:space="preserve"> с момента заве</w:t>
      </w:r>
      <w:r w:rsidRPr="00B46F62">
        <w:t>р</w:t>
      </w:r>
      <w:r w:rsidRPr="00B46F62">
        <w:t>шения предварительного следствия, в том числе прекращения производства по уголовному делу, знакомится с материалами дела, снимает копии с необход</w:t>
      </w:r>
      <w:r w:rsidRPr="00B46F62">
        <w:t>и</w:t>
      </w:r>
      <w:r w:rsidRPr="00B46F62">
        <w:t>мых документов, относящихся</w:t>
      </w:r>
      <w:r>
        <w:t xml:space="preserve"> </w:t>
      </w:r>
      <w:r w:rsidRPr="00B46F62">
        <w:t>к нему, принимает участие в заседаниях судов первой и апелляционной инстанций и в исследовании материалов дела</w:t>
      </w:r>
      <w:r w:rsidRPr="00040B9E">
        <w:t>;</w:t>
      </w:r>
      <w:r w:rsidRPr="00B46F62">
        <w:t xml:space="preserve"> инфо</w:t>
      </w:r>
      <w:r w:rsidRPr="00B46F62">
        <w:t>р</w:t>
      </w:r>
      <w:r w:rsidRPr="00B46F62">
        <w:t>мируется органом, осуществляющим уголовный процесс, о принятых им пост</w:t>
      </w:r>
      <w:r w:rsidRPr="00B46F62">
        <w:t>а</w:t>
      </w:r>
      <w:r w:rsidRPr="00B46F62">
        <w:t>новлениях, которые касаются прав и законных интересов потерпевшего, по св</w:t>
      </w:r>
      <w:r w:rsidRPr="00B46F62">
        <w:t>о</w:t>
      </w:r>
      <w:r w:rsidRPr="00B46F62">
        <w:t>ей просьбе получает от него копии этих постановлений; получает копии пост</w:t>
      </w:r>
      <w:r w:rsidRPr="00B46F62">
        <w:t>а</w:t>
      </w:r>
      <w:r w:rsidRPr="00B46F62">
        <w:t>новлений о прекращении производства по уголовному делу, о привлечении в качестве потерпевшего и об отклонении уголовного преследования, копии о</w:t>
      </w:r>
      <w:r w:rsidRPr="00B46F62">
        <w:t>б</w:t>
      </w:r>
      <w:r w:rsidRPr="00B46F62">
        <w:t>винительного акта, приговора или иных судебных постановлений, подает апе</w:t>
      </w:r>
      <w:r w:rsidRPr="00B46F62">
        <w:t>л</w:t>
      </w:r>
      <w:r w:rsidRPr="00B46F62">
        <w:t>ляционную или кассационную жалобу на постановления и действия дознават</w:t>
      </w:r>
      <w:r w:rsidRPr="00B46F62">
        <w:t>е</w:t>
      </w:r>
      <w:r w:rsidRPr="00B46F62">
        <w:t>ля, следователя, прокурора или суда, в том числе на приговор и иные постано</w:t>
      </w:r>
      <w:r w:rsidRPr="00B46F62">
        <w:t>в</w:t>
      </w:r>
      <w:r w:rsidRPr="00B46F62">
        <w:t>ления суда</w:t>
      </w:r>
      <w:r w:rsidRPr="00040B9E">
        <w:t>;</w:t>
      </w:r>
      <w:r w:rsidRPr="00B46F62">
        <w:t xml:space="preserve"> при осуществлении уголовного преследования в порядке частной жалобы примиряется с обвиняемым, заявляет возражения против обсто</w:t>
      </w:r>
      <w:r w:rsidRPr="00B46F62">
        <w:t>я</w:t>
      </w:r>
      <w:r w:rsidRPr="00B46F62">
        <w:t>тельств, которые стали ему известны из информации, доведенной до его свед</w:t>
      </w:r>
      <w:r w:rsidRPr="00B46F62">
        <w:t>е</w:t>
      </w:r>
      <w:r w:rsidRPr="00B46F62">
        <w:t>ния органом, осуществляющим уголовный процесс, или из жалоб участников уголовного процесса, пользуется иными, предусмотренными настоящим Коде</w:t>
      </w:r>
      <w:r w:rsidRPr="00B46F62">
        <w:t>к</w:t>
      </w:r>
      <w:r w:rsidRPr="00B46F62">
        <w:t>сом правами.</w:t>
      </w:r>
    </w:p>
    <w:p w:rsidR="009301DD" w:rsidRPr="00B46F62" w:rsidRDefault="009301DD" w:rsidP="007A7930">
      <w:pPr>
        <w:pStyle w:val="SingleTxtGR"/>
        <w:spacing w:before="120"/>
      </w:pPr>
      <w:bookmarkStart w:id="0" w:name="моя"/>
      <w:bookmarkEnd w:id="0"/>
      <w:r>
        <w:t>88.</w:t>
      </w:r>
      <w:r>
        <w:tab/>
      </w:r>
      <w:r w:rsidRPr="00B46F62">
        <w:t>Все достигшие совершеннолетия участники уголовного процесса, кроме недееспособных, могут самостоятельно осуществлять свои права, предусмо</w:t>
      </w:r>
      <w:r w:rsidRPr="00B46F62">
        <w:t>т</w:t>
      </w:r>
      <w:r w:rsidRPr="00B46F62">
        <w:t>ренные настоящим Кодексом. Недееспособными в уголовном процессе призн</w:t>
      </w:r>
      <w:r w:rsidRPr="00B46F62">
        <w:t>а</w:t>
      </w:r>
      <w:r w:rsidRPr="00B46F62">
        <w:t>ются также не достигшие четырнадцатилетнего возраста потерпевший, гра</w:t>
      </w:r>
      <w:r w:rsidRPr="00B46F62">
        <w:t>ж</w:t>
      </w:r>
      <w:r w:rsidRPr="00B46F62">
        <w:t>данский истец, подозреваемый или обвиняемый либо гражданский ответчик.</w:t>
      </w:r>
    </w:p>
    <w:p w:rsidR="009301DD" w:rsidRPr="00B46F62" w:rsidRDefault="009301DD" w:rsidP="009301DD">
      <w:pPr>
        <w:pStyle w:val="SingleTxtGR"/>
      </w:pPr>
      <w:r>
        <w:t>89.</w:t>
      </w:r>
      <w:r>
        <w:tab/>
      </w:r>
      <w:r w:rsidRPr="00B46F62">
        <w:t>Потерпевший, гражданский истец, подозреваемый или обвиняемый либо гражданский ответчик в возрасте от 14 до 18 лет обладают ограниченной де</w:t>
      </w:r>
      <w:r w:rsidRPr="00B46F62">
        <w:t>е</w:t>
      </w:r>
      <w:r w:rsidRPr="00B46F62">
        <w:t>способностью. Для этих лиц возможность самостоятельного осуществления своих прав в качестве участников уголовного процесса ограничивается соглас</w:t>
      </w:r>
      <w:r w:rsidRPr="00B46F62">
        <w:t>и</w:t>
      </w:r>
      <w:r w:rsidRPr="00B46F62">
        <w:t>ем их законных представителей в случаях, предусмотренных настоящим Коде</w:t>
      </w:r>
      <w:r w:rsidRPr="00B46F62">
        <w:t>к</w:t>
      </w:r>
      <w:r w:rsidRPr="00B46F62">
        <w:t>сом.</w:t>
      </w:r>
    </w:p>
    <w:p w:rsidR="009301DD" w:rsidRPr="00B46F62" w:rsidRDefault="009301DD" w:rsidP="009301DD">
      <w:pPr>
        <w:pStyle w:val="SingleTxtGR"/>
      </w:pPr>
      <w:r>
        <w:t>90.</w:t>
      </w:r>
      <w:r>
        <w:tab/>
      </w:r>
      <w:r w:rsidRPr="00B46F62">
        <w:t>Несовершеннолетний свидетель, потерпевший и другие лица вызываются к следователю, как прав</w:t>
      </w:r>
      <w:r w:rsidRPr="00B46F62">
        <w:t>и</w:t>
      </w:r>
      <w:r w:rsidRPr="00B46F62">
        <w:t>ло, через своих законных представителей.</w:t>
      </w:r>
    </w:p>
    <w:p w:rsidR="009301DD" w:rsidRPr="00B46F62" w:rsidRDefault="009301DD" w:rsidP="009301DD">
      <w:pPr>
        <w:pStyle w:val="SingleTxtGR"/>
      </w:pPr>
      <w:r>
        <w:t>91.</w:t>
      </w:r>
      <w:r>
        <w:tab/>
      </w:r>
      <w:r w:rsidRPr="00B46F62">
        <w:t>Не допускается принудительное доставлени</w:t>
      </w:r>
      <w:r w:rsidR="00084A38">
        <w:t>е</w:t>
      </w:r>
      <w:r w:rsidRPr="00B46F62">
        <w:t xml:space="preserve"> лица в возрасте до 14 лет в орган, осуществляющий уголовный процесс, а также принудительно</w:t>
      </w:r>
      <w:r>
        <w:t>е</w:t>
      </w:r>
      <w:r w:rsidRPr="00B46F62">
        <w:t xml:space="preserve"> обесп</w:t>
      </w:r>
      <w:r w:rsidRPr="00B46F62">
        <w:t>е</w:t>
      </w:r>
      <w:r w:rsidRPr="00B46F62">
        <w:t>чени</w:t>
      </w:r>
      <w:r>
        <w:t>е</w:t>
      </w:r>
      <w:r w:rsidRPr="00B46F62">
        <w:t xml:space="preserve"> его участия в производстве следственных или иных процессуальных де</w:t>
      </w:r>
      <w:r w:rsidRPr="00B46F62">
        <w:t>й</w:t>
      </w:r>
      <w:r w:rsidRPr="00B46F62">
        <w:t>ствий.</w:t>
      </w:r>
    </w:p>
    <w:p w:rsidR="009301DD" w:rsidRPr="00B46F62" w:rsidRDefault="009301DD" w:rsidP="009301DD">
      <w:pPr>
        <w:pStyle w:val="SingleTxtGR"/>
      </w:pPr>
      <w:r>
        <w:t>92.</w:t>
      </w:r>
      <w:r>
        <w:tab/>
      </w:r>
      <w:r w:rsidRPr="00B46F62">
        <w:t>При отсутствии законного представителя свидетеля не достигшего во</w:t>
      </w:r>
      <w:r w:rsidRPr="00B46F62">
        <w:t>з</w:t>
      </w:r>
      <w:r w:rsidRPr="00B46F62">
        <w:t>раста 14 лет, а также находящегося в более старшем возрасте, но несоверше</w:t>
      </w:r>
      <w:r w:rsidRPr="00B46F62">
        <w:t>н</w:t>
      </w:r>
      <w:r w:rsidRPr="00B46F62">
        <w:t>нолетнего либо недееспособного орган, осуществляющий уголовный процесс, назначает его законным представителем орган опеки и попечительства.</w:t>
      </w:r>
    </w:p>
    <w:p w:rsidR="009301DD" w:rsidRPr="00B46F62" w:rsidRDefault="009301DD" w:rsidP="009301DD">
      <w:pPr>
        <w:pStyle w:val="SingleTxtGR"/>
      </w:pPr>
      <w:r>
        <w:t>93.</w:t>
      </w:r>
      <w:r>
        <w:tab/>
      </w:r>
      <w:r w:rsidRPr="00B46F62">
        <w:t>Несовершеннолетний свидетель допрашивается независимо от своего возраста, если может предоставить в устной или иной форме сведения, име</w:t>
      </w:r>
      <w:r w:rsidRPr="00B46F62">
        <w:t>ю</w:t>
      </w:r>
      <w:r w:rsidRPr="00B46F62">
        <w:t>щие значение для дела.</w:t>
      </w:r>
    </w:p>
    <w:p w:rsidR="009301DD" w:rsidRPr="00B46F62" w:rsidRDefault="009301DD" w:rsidP="009301DD">
      <w:pPr>
        <w:pStyle w:val="SingleTxtGR"/>
      </w:pPr>
      <w:r>
        <w:t>94.</w:t>
      </w:r>
      <w:r>
        <w:tab/>
      </w:r>
      <w:r w:rsidRPr="00B46F62">
        <w:t>Допрос свидетеля в возрасте от 14 лет, а по усмотрению следователя</w:t>
      </w:r>
      <w:r>
        <w:t xml:space="preserve"> - </w:t>
      </w:r>
      <w:r w:rsidRPr="00B46F62">
        <w:t>д</w:t>
      </w:r>
      <w:r>
        <w:t>о 16 </w:t>
      </w:r>
      <w:r w:rsidRPr="00B46F62">
        <w:t>лет производится с участием педагога, а при необходимости врача и зако</w:t>
      </w:r>
      <w:r w:rsidRPr="00B46F62">
        <w:t>н</w:t>
      </w:r>
      <w:r w:rsidRPr="00B46F62">
        <w:t>ного представителя свидетеля.</w:t>
      </w:r>
    </w:p>
    <w:p w:rsidR="009301DD" w:rsidRPr="00B46F62" w:rsidRDefault="009301DD" w:rsidP="009301DD">
      <w:pPr>
        <w:pStyle w:val="SingleTxtGR"/>
      </w:pPr>
      <w:r>
        <w:t>95.</w:t>
      </w:r>
      <w:r>
        <w:tab/>
      </w:r>
      <w:r w:rsidRPr="00B46F62">
        <w:t>Перед началом допроса этим лицам разъясняется их право участвовать в допросе, с разрешения следователя вносить замечания и задавать вопросы, а также</w:t>
      </w:r>
      <w:r>
        <w:t xml:space="preserve"> разъясняются</w:t>
      </w:r>
      <w:r w:rsidRPr="00B46F62">
        <w:t xml:space="preserve"> их обязанности. Следователь вправе отвести заданный в</w:t>
      </w:r>
      <w:r w:rsidRPr="00B46F62">
        <w:t>о</w:t>
      </w:r>
      <w:r w:rsidRPr="00B46F62">
        <w:t>прос, однако отведенный вопрос должен быть занесен в протокол допроса. В</w:t>
      </w:r>
      <w:r w:rsidR="000E79C4">
        <w:t> </w:t>
      </w:r>
      <w:r w:rsidRPr="00B46F62">
        <w:t>этот протокол заносятся также все замечания допрошенного и участвовавших в допросе лиц. Свидетелю, не достигшему 16-летнего возраста, разъясняется его обязанность говорить только правду, однако он не предупреждается об о</w:t>
      </w:r>
      <w:r w:rsidRPr="00B46F62">
        <w:t>т</w:t>
      </w:r>
      <w:r w:rsidRPr="00B46F62">
        <w:t>ветственности за отказ или уклонение от дачи показаний или за дачу заведомо ложных показаний.</w:t>
      </w:r>
    </w:p>
    <w:p w:rsidR="009301DD" w:rsidRPr="00B46F62" w:rsidRDefault="009301DD" w:rsidP="009301DD">
      <w:pPr>
        <w:pStyle w:val="SingleTxtGR"/>
      </w:pPr>
      <w:r>
        <w:t>96.</w:t>
      </w:r>
      <w:r>
        <w:tab/>
      </w:r>
      <w:r w:rsidRPr="00B46F62">
        <w:t>При проведении следственных действий с участием несовершеннолетн</w:t>
      </w:r>
      <w:r w:rsidRPr="00B46F62">
        <w:t>е</w:t>
      </w:r>
      <w:r w:rsidRPr="00B46F62">
        <w:t>го в возрасте до 16 лет, имеющего признаки слабоумия, следователь должен обеспечить участие педагога или психолога.</w:t>
      </w:r>
    </w:p>
    <w:p w:rsidR="009301DD" w:rsidRPr="00B46F62" w:rsidRDefault="009301DD" w:rsidP="009301DD">
      <w:pPr>
        <w:pStyle w:val="SingleTxtGR"/>
      </w:pPr>
      <w:r>
        <w:t>97.</w:t>
      </w:r>
      <w:r>
        <w:tab/>
      </w:r>
      <w:r w:rsidRPr="00B46F62">
        <w:t>В случаях, когда это необходимо для всестороннего, полного и объекти</w:t>
      </w:r>
      <w:r w:rsidRPr="00B46F62">
        <w:t>в</w:t>
      </w:r>
      <w:r w:rsidRPr="00B46F62">
        <w:t>ного исследования всех обстоятельств, связанных с уголовным преследованием, по ходатайству одной из сторон или по инициативе суда и лишь на основании его мотивированного постановления может быть допущен допрос свидетеля, не достигшего 16 лет, в отсутствие обвиняемого. Показания свидетеля, не дости</w:t>
      </w:r>
      <w:r w:rsidRPr="00B46F62">
        <w:t>г</w:t>
      </w:r>
      <w:r w:rsidRPr="00B46F62">
        <w:t>шего 16 лет, во всех случаях объявляются обвиняемому, и ему предоставляется возможность задавать этому свидетелю в</w:t>
      </w:r>
      <w:r w:rsidRPr="00B46F62">
        <w:t>о</w:t>
      </w:r>
      <w:r w:rsidRPr="00B46F62">
        <w:t>просы через своего защитника. После возращения обвиняемого в зал судебного заседания он вправе дать свои показ</w:t>
      </w:r>
      <w:r w:rsidRPr="00B46F62">
        <w:t>а</w:t>
      </w:r>
      <w:r w:rsidRPr="00B46F62">
        <w:t>ния в связи со сведениями, предоставленными несовершеннолетним свидет</w:t>
      </w:r>
      <w:r w:rsidRPr="00B46F62">
        <w:t>е</w:t>
      </w:r>
      <w:r w:rsidRPr="00B46F62">
        <w:t>лем. Свидетель, не достигший 16 лет, должен быть удален из зала заседания по окончании его допроса, кроме случаев, когда суд по ходатайству сторон или по собственной инициативе признает необходимым дальнейшее присутствие этого свидетеля.</w:t>
      </w:r>
    </w:p>
    <w:p w:rsidR="009301DD" w:rsidRDefault="009301DD" w:rsidP="009301DD">
      <w:pPr>
        <w:pStyle w:val="SingleTxtGR"/>
      </w:pPr>
      <w:r>
        <w:t>98.</w:t>
      </w:r>
      <w:r>
        <w:tab/>
      </w:r>
      <w:r w:rsidRPr="00B46F62">
        <w:t>Для реализации разделов вышеотмеченного Протокола, в учебных зав</w:t>
      </w:r>
      <w:r w:rsidRPr="00B46F62">
        <w:t>е</w:t>
      </w:r>
      <w:r w:rsidRPr="00B46F62">
        <w:t>дениях регулярно проводятся работы. Для детей со сложным поведенческим характером были созданы две специализированные школы. Одна из них нах</w:t>
      </w:r>
      <w:r w:rsidRPr="00B46F62">
        <w:t>о</w:t>
      </w:r>
      <w:r w:rsidRPr="00B46F62">
        <w:t>дится в Кубе, здесь получают образование 17 учащихся. Друг</w:t>
      </w:r>
      <w:r>
        <w:t>ое</w:t>
      </w:r>
      <w:r w:rsidRPr="00B46F62">
        <w:t xml:space="preserve"> же специализ</w:t>
      </w:r>
      <w:r w:rsidRPr="00B46F62">
        <w:t>и</w:t>
      </w:r>
      <w:r w:rsidRPr="00B46F62">
        <w:t>рованн</w:t>
      </w:r>
      <w:r>
        <w:t>ое</w:t>
      </w:r>
      <w:r w:rsidRPr="00B46F62">
        <w:t xml:space="preserve"> учебно-образовательное учреждение открытого типа находится в п</w:t>
      </w:r>
      <w:r w:rsidRPr="00B46F62">
        <w:t>о</w:t>
      </w:r>
      <w:r w:rsidRPr="00B46F62">
        <w:t xml:space="preserve">селке </w:t>
      </w:r>
      <w:proofErr w:type="spellStart"/>
      <w:r w:rsidRPr="00B46F62">
        <w:t>Мардакяны</w:t>
      </w:r>
      <w:proofErr w:type="spellEnd"/>
      <w:r w:rsidRPr="00B46F62">
        <w:t>. В этой школе получают образование 35 учащихся.</w:t>
      </w:r>
    </w:p>
    <w:p w:rsidR="000E79C4" w:rsidRDefault="000E79C4" w:rsidP="000E79C4">
      <w:pPr>
        <w:pStyle w:val="H23GR"/>
        <w:ind w:firstLine="0"/>
      </w:pPr>
      <w:r w:rsidRPr="00B46F62">
        <w:t>Информация о заболеваниях,</w:t>
      </w:r>
      <w:r>
        <w:t xml:space="preserve"> приобретенных половым путем среди</w:t>
      </w:r>
      <w:r>
        <w:br/>
      </w:r>
      <w:r w:rsidRPr="00B46F62">
        <w:t>лиц</w:t>
      </w:r>
      <w:r>
        <w:t xml:space="preserve"> 0–14-</w:t>
      </w:r>
      <w:r w:rsidRPr="00B46F62">
        <w:t>летнего возраста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645"/>
        <w:gridCol w:w="1733"/>
        <w:gridCol w:w="998"/>
        <w:gridCol w:w="998"/>
        <w:gridCol w:w="998"/>
        <w:gridCol w:w="998"/>
      </w:tblGrid>
      <w:tr w:rsidR="009301DD" w:rsidRPr="00A34BD0" w:rsidTr="00A34BD0">
        <w:trPr>
          <w:trHeight w:val="67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5" w:type="dxa"/>
            <w:tcBorders>
              <w:bottom w:val="single" w:sz="12" w:space="0" w:color="auto"/>
            </w:tcBorders>
            <w:shd w:val="clear" w:color="auto" w:fill="auto"/>
          </w:tcPr>
          <w:p w:rsidR="009301DD" w:rsidRPr="00A34BD0" w:rsidRDefault="009301DD" w:rsidP="00A34BD0">
            <w:pPr>
              <w:spacing w:before="80" w:after="80" w:line="200" w:lineRule="exact"/>
              <w:rPr>
                <w:i/>
                <w:sz w:val="16"/>
              </w:rPr>
            </w:pPr>
            <w:r w:rsidRPr="00A34BD0">
              <w:rPr>
                <w:i/>
                <w:sz w:val="16"/>
              </w:rPr>
              <w:t>Название болезни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A34BD0" w:rsidRDefault="009301DD" w:rsidP="00A34BD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4BD0">
              <w:rPr>
                <w:i/>
                <w:sz w:val="16"/>
              </w:rPr>
              <w:t>Пол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A34BD0" w:rsidRDefault="009301DD" w:rsidP="00A34BD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4BD0">
              <w:rPr>
                <w:i/>
                <w:sz w:val="16"/>
              </w:rPr>
              <w:t>2003 год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A34BD0" w:rsidRDefault="009301DD" w:rsidP="00A34BD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4BD0">
              <w:rPr>
                <w:i/>
                <w:sz w:val="16"/>
              </w:rPr>
              <w:t>2004 год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A34BD0" w:rsidRDefault="009301DD" w:rsidP="00A34BD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4BD0">
              <w:rPr>
                <w:i/>
                <w:sz w:val="16"/>
              </w:rPr>
              <w:t>2005 год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01DD" w:rsidRPr="00A34BD0" w:rsidRDefault="009301DD" w:rsidP="00A34BD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4BD0">
              <w:rPr>
                <w:i/>
                <w:sz w:val="16"/>
              </w:rPr>
              <w:t>2006 год</w:t>
            </w:r>
          </w:p>
        </w:tc>
      </w:tr>
      <w:tr w:rsidR="00A34BD0" w:rsidRPr="00A34BD0" w:rsidTr="00A34BD0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5" w:type="dxa"/>
            <w:tcBorders>
              <w:top w:val="single" w:sz="12" w:space="0" w:color="auto"/>
            </w:tcBorders>
          </w:tcPr>
          <w:p w:rsidR="00A34BD0" w:rsidRPr="00A34BD0" w:rsidRDefault="00A34BD0" w:rsidP="00A34BD0">
            <w:r w:rsidRPr="00A34BD0">
              <w:t>Сифилис</w:t>
            </w:r>
          </w:p>
        </w:tc>
        <w:tc>
          <w:tcPr>
            <w:tcW w:w="1733" w:type="dxa"/>
            <w:tcBorders>
              <w:top w:val="single" w:sz="12" w:space="0" w:color="auto"/>
              <w:bottom w:val="nil"/>
            </w:tcBorders>
          </w:tcPr>
          <w:p w:rsidR="00A34BD0" w:rsidRPr="00A34BD0" w:rsidRDefault="00A34BD0" w:rsidP="00D20D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4BD0">
              <w:t>Мужчины</w:t>
            </w:r>
          </w:p>
        </w:tc>
        <w:tc>
          <w:tcPr>
            <w:tcW w:w="998" w:type="dxa"/>
            <w:tcBorders>
              <w:top w:val="single" w:sz="12" w:space="0" w:color="auto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998" w:type="dxa"/>
            <w:tcBorders>
              <w:top w:val="single" w:sz="12" w:space="0" w:color="auto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998" w:type="dxa"/>
            <w:tcBorders>
              <w:top w:val="single" w:sz="12" w:space="0" w:color="auto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998" w:type="dxa"/>
            <w:tcBorders>
              <w:top w:val="single" w:sz="12" w:space="0" w:color="auto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A34BD0" w:rsidRPr="00A34BD0" w:rsidTr="00A34BD0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5" w:type="dxa"/>
            <w:tcBorders>
              <w:top w:val="nil"/>
            </w:tcBorders>
          </w:tcPr>
          <w:p w:rsidR="00A34BD0" w:rsidRPr="00A34BD0" w:rsidRDefault="00A34BD0" w:rsidP="00A34BD0"/>
        </w:tc>
        <w:tc>
          <w:tcPr>
            <w:tcW w:w="1733" w:type="dxa"/>
            <w:tcBorders>
              <w:top w:val="nil"/>
              <w:bottom w:val="nil"/>
            </w:tcBorders>
          </w:tcPr>
          <w:p w:rsidR="00A34BD0" w:rsidRPr="00A34BD0" w:rsidRDefault="00A34BD0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4BD0">
              <w:t>Женщины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A34BD0" w:rsidRPr="00A34BD0" w:rsidTr="00A34BD0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5" w:type="dxa"/>
            <w:tcBorders>
              <w:top w:val="nil"/>
            </w:tcBorders>
          </w:tcPr>
          <w:p w:rsidR="00A34BD0" w:rsidRPr="00A34BD0" w:rsidRDefault="00A34BD0" w:rsidP="00A34BD0">
            <w:r w:rsidRPr="00A34BD0">
              <w:t>Гонорея</w:t>
            </w:r>
          </w:p>
        </w:tc>
        <w:tc>
          <w:tcPr>
            <w:tcW w:w="1733" w:type="dxa"/>
            <w:tcBorders>
              <w:top w:val="nil"/>
              <w:bottom w:val="nil"/>
            </w:tcBorders>
          </w:tcPr>
          <w:p w:rsidR="00A34BD0" w:rsidRPr="00A34BD0" w:rsidRDefault="00A34BD0" w:rsidP="00D20D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4BD0">
              <w:t>Мужчины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98" w:type="dxa"/>
            <w:tcBorders>
              <w:top w:val="nil"/>
              <w:bottom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A34BD0" w:rsidRPr="00A34BD0" w:rsidTr="00A34BD0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5" w:type="dxa"/>
            <w:tcBorders>
              <w:top w:val="nil"/>
            </w:tcBorders>
          </w:tcPr>
          <w:p w:rsidR="00A34BD0" w:rsidRPr="00A34BD0" w:rsidRDefault="00A34BD0" w:rsidP="00A34BD0"/>
        </w:tc>
        <w:tc>
          <w:tcPr>
            <w:tcW w:w="1733" w:type="dxa"/>
            <w:tcBorders>
              <w:top w:val="nil"/>
            </w:tcBorders>
          </w:tcPr>
          <w:p w:rsidR="00A34BD0" w:rsidRPr="00A34BD0" w:rsidRDefault="00A34BD0" w:rsidP="00D20D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4BD0">
              <w:t>Женщины</w:t>
            </w:r>
          </w:p>
        </w:tc>
        <w:tc>
          <w:tcPr>
            <w:tcW w:w="998" w:type="dxa"/>
            <w:tcBorders>
              <w:top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998" w:type="dxa"/>
            <w:tcBorders>
              <w:top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998" w:type="dxa"/>
            <w:tcBorders>
              <w:top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998" w:type="dxa"/>
            <w:tcBorders>
              <w:top w:val="nil"/>
            </w:tcBorders>
          </w:tcPr>
          <w:p w:rsidR="00A34BD0" w:rsidRPr="00A34BD0" w:rsidRDefault="00957832" w:rsidP="00A34B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</w:tbl>
    <w:p w:rsidR="009301DD" w:rsidRPr="005C18DB" w:rsidRDefault="009301DD" w:rsidP="00957832">
      <w:pPr>
        <w:pStyle w:val="H1GR"/>
      </w:pPr>
      <w:r>
        <w:rPr>
          <w:lang w:val="en-US"/>
        </w:rPr>
        <w:tab/>
        <w:t>F</w:t>
      </w:r>
      <w:r w:rsidRPr="005C18DB">
        <w:t>.</w:t>
      </w:r>
      <w:r w:rsidR="00957832">
        <w:tab/>
      </w:r>
      <w:r w:rsidRPr="005C18DB">
        <w:t>Меры предосторожности</w:t>
      </w:r>
    </w:p>
    <w:p w:rsidR="009301DD" w:rsidRPr="00B46F62" w:rsidRDefault="009301DD" w:rsidP="009301DD">
      <w:pPr>
        <w:pStyle w:val="SingleTxtGR"/>
      </w:pPr>
      <w:r>
        <w:t>99.</w:t>
      </w:r>
      <w:r w:rsidRPr="00B3640A">
        <w:tab/>
      </w:r>
      <w:r w:rsidRPr="00B46F62">
        <w:t xml:space="preserve">Для решения проблемы безнадзорности в Азербайджанской Республике Кабинетом </w:t>
      </w:r>
      <w:r>
        <w:t>м</w:t>
      </w:r>
      <w:r w:rsidRPr="00B46F62">
        <w:t>инистров Азербайджанской Республики был издан Указ под ном</w:t>
      </w:r>
      <w:r w:rsidRPr="00B46F62">
        <w:t>е</w:t>
      </w:r>
      <w:r w:rsidRPr="00B46F62">
        <w:t>ром 60</w:t>
      </w:r>
      <w:r w:rsidRPr="00B46F62">
        <w:rPr>
          <w:lang w:val="en-US"/>
        </w:rPr>
        <w:t>S</w:t>
      </w:r>
      <w:r>
        <w:t xml:space="preserve"> от 14 апреля 2003 года</w:t>
      </w:r>
      <w:r w:rsidRPr="00B46F62">
        <w:t xml:space="preserve"> </w:t>
      </w:r>
      <w:r>
        <w:t>"</w:t>
      </w:r>
      <w:r w:rsidRPr="00B46F62">
        <w:t>О плане действий в области решений проблем безнадзорности и уличных детей в Азербайджанской Республики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100.</w:t>
      </w:r>
      <w:r w:rsidRPr="00B3640A">
        <w:tab/>
      </w:r>
      <w:r w:rsidRPr="00B46F62">
        <w:t>Была запланирована реализация плана действий в области искоренения беспризорности и безнадзорности и проведение определенных работ в этой о</w:t>
      </w:r>
      <w:r w:rsidRPr="00B46F62">
        <w:t>б</w:t>
      </w:r>
      <w:r w:rsidRPr="00B46F62">
        <w:t>ласти, усиление работ в области защиты прав детей, учитывая международные требования по проблемам детей, а также было запланировано проведение соц</w:t>
      </w:r>
      <w:r w:rsidRPr="00B46F62">
        <w:t>и</w:t>
      </w:r>
      <w:r w:rsidRPr="00B46F62">
        <w:t>альной и психологической реабилитация детей из слабых</w:t>
      </w:r>
      <w:r>
        <w:t xml:space="preserve"> социальных групп. В</w:t>
      </w:r>
      <w:r>
        <w:rPr>
          <w:lang w:val="en-US"/>
        </w:rPr>
        <w:t> </w:t>
      </w:r>
      <w:r w:rsidRPr="00B46F62">
        <w:t>план действий входит защита социально-экономических прав детей, их обр</w:t>
      </w:r>
      <w:r w:rsidRPr="00B46F62">
        <w:t>а</w:t>
      </w:r>
      <w:r w:rsidRPr="00B46F62">
        <w:t xml:space="preserve">зование, </w:t>
      </w:r>
      <w:r>
        <w:t xml:space="preserve">решение </w:t>
      </w:r>
      <w:r w:rsidRPr="00B46F62">
        <w:t>проблем в области здравоохранения, (после учебной деятел</w:t>
      </w:r>
      <w:r w:rsidRPr="00B46F62">
        <w:t>ь</w:t>
      </w:r>
      <w:r w:rsidRPr="00B46F62">
        <w:t xml:space="preserve">ности), </w:t>
      </w:r>
      <w:r>
        <w:t xml:space="preserve">защита </w:t>
      </w:r>
      <w:r w:rsidRPr="00B46F62">
        <w:t>их интерес</w:t>
      </w:r>
      <w:r>
        <w:t>ов</w:t>
      </w:r>
      <w:r w:rsidRPr="00B46F62">
        <w:t>, общественное и международное сотрудни</w:t>
      </w:r>
      <w:r>
        <w:t>чество. В</w:t>
      </w:r>
      <w:r>
        <w:rPr>
          <w:lang w:val="en-US"/>
        </w:rPr>
        <w:t> </w:t>
      </w:r>
      <w:r w:rsidRPr="00B46F62">
        <w:t>соответствии с Конституцией Азербайджанской Республики, Законом о пр</w:t>
      </w:r>
      <w:r w:rsidRPr="00B46F62">
        <w:t>а</w:t>
      </w:r>
      <w:r w:rsidRPr="00B46F62">
        <w:t>вах детей, Конвенцией о правах ребенка и другими международными нормами, разработк</w:t>
      </w:r>
      <w:r>
        <w:t>ой</w:t>
      </w:r>
      <w:r w:rsidRPr="00B46F62">
        <w:t xml:space="preserve"> государственной политики Азербайджанской Республики в отн</w:t>
      </w:r>
      <w:r w:rsidRPr="00B46F62">
        <w:t>о</w:t>
      </w:r>
      <w:r w:rsidRPr="00B46F62">
        <w:t>шении детей и ее претворение</w:t>
      </w:r>
      <w:r>
        <w:t>м</w:t>
      </w:r>
      <w:r w:rsidRPr="00B46F62">
        <w:t xml:space="preserve"> в жизнь, а также полн</w:t>
      </w:r>
      <w:r>
        <w:t>ым</w:t>
      </w:r>
      <w:r w:rsidRPr="00B46F62">
        <w:t xml:space="preserve"> обеспечение</w:t>
      </w:r>
      <w:r>
        <w:t>м</w:t>
      </w:r>
      <w:r w:rsidRPr="00B46F62">
        <w:t xml:space="preserve"> прав детей, регулирование</w:t>
      </w:r>
      <w:r>
        <w:t>м</w:t>
      </w:r>
      <w:r w:rsidRPr="00B46F62">
        <w:t xml:space="preserve"> детской общественной деятельности государст</w:t>
      </w:r>
      <w:r w:rsidR="00957832">
        <w:t>ва в 2001–</w:t>
      </w:r>
      <w:r>
        <w:t>2006 годах</w:t>
      </w:r>
      <w:r w:rsidRPr="00B46F62">
        <w:t xml:space="preserve"> </w:t>
      </w:r>
      <w:r>
        <w:t>занимался</w:t>
      </w:r>
      <w:r w:rsidR="00957832">
        <w:t xml:space="preserve"> </w:t>
      </w:r>
      <w:r w:rsidRPr="00B46F62">
        <w:t xml:space="preserve">Координационный </w:t>
      </w:r>
      <w:r>
        <w:t>с</w:t>
      </w:r>
      <w:r w:rsidRPr="00B46F62">
        <w:t>овет Республики по делам д</w:t>
      </w:r>
      <w:r w:rsidRPr="00B46F62">
        <w:t>е</w:t>
      </w:r>
      <w:r w:rsidRPr="00B46F62">
        <w:t>тей, функция, которого заключалась в проведени</w:t>
      </w:r>
      <w:r>
        <w:t>и</w:t>
      </w:r>
      <w:r w:rsidRPr="00B46F62">
        <w:t xml:space="preserve"> среди детей воспитательн</w:t>
      </w:r>
      <w:r>
        <w:t>ой</w:t>
      </w:r>
      <w:r w:rsidRPr="00B46F62">
        <w:t xml:space="preserve"> работ</w:t>
      </w:r>
      <w:r>
        <w:t>ы</w:t>
      </w:r>
      <w:r w:rsidRPr="00B46F62">
        <w:t>, воспитани</w:t>
      </w:r>
      <w:r>
        <w:t>и</w:t>
      </w:r>
      <w:r w:rsidRPr="00B46F62">
        <w:t xml:space="preserve"> чувств</w:t>
      </w:r>
      <w:r>
        <w:t>а</w:t>
      </w:r>
      <w:r w:rsidRPr="00B46F62">
        <w:t xml:space="preserve"> гражданского долга.</w:t>
      </w:r>
    </w:p>
    <w:p w:rsidR="009301DD" w:rsidRPr="00B46F62" w:rsidRDefault="009301DD" w:rsidP="009301DD">
      <w:pPr>
        <w:pStyle w:val="SingleTxtGR"/>
      </w:pPr>
      <w:r>
        <w:t>101.</w:t>
      </w:r>
      <w:r>
        <w:tab/>
      </w:r>
      <w:r w:rsidRPr="00B46F62">
        <w:t xml:space="preserve">В целях реализации </w:t>
      </w:r>
      <w:r>
        <w:t>р</w:t>
      </w:r>
      <w:r w:rsidRPr="00B46F62">
        <w:t>екомендаций Комитета по правам реб</w:t>
      </w:r>
      <w:r>
        <w:t>е</w:t>
      </w:r>
      <w:r w:rsidRPr="00B46F62">
        <w:t>нка по пор</w:t>
      </w:r>
      <w:r w:rsidRPr="00B46F62">
        <w:t>у</w:t>
      </w:r>
      <w:r w:rsidRPr="00B46F62">
        <w:t xml:space="preserve">чению Кабинета </w:t>
      </w:r>
      <w:r>
        <w:t>м</w:t>
      </w:r>
      <w:r w:rsidRPr="00B46F62">
        <w:t xml:space="preserve">инистров Азербайджанской Республики Государственным </w:t>
      </w:r>
      <w:r>
        <w:t>к</w:t>
      </w:r>
      <w:r w:rsidRPr="00B46F62">
        <w:t xml:space="preserve">омитетом по </w:t>
      </w:r>
      <w:r>
        <w:t>п</w:t>
      </w:r>
      <w:r w:rsidRPr="00B46F62">
        <w:t xml:space="preserve">роблемам </w:t>
      </w:r>
      <w:r>
        <w:t>с</w:t>
      </w:r>
      <w:r w:rsidRPr="00B46F62">
        <w:t xml:space="preserve">емьи, </w:t>
      </w:r>
      <w:r>
        <w:t>ж</w:t>
      </w:r>
      <w:r w:rsidRPr="00B46F62">
        <w:t xml:space="preserve">енщин и </w:t>
      </w:r>
      <w:r>
        <w:t>д</w:t>
      </w:r>
      <w:r w:rsidRPr="00B46F62">
        <w:t xml:space="preserve">етей 6 апреля 2007 года был создан Республиканский Координационный </w:t>
      </w:r>
      <w:r>
        <w:t>с</w:t>
      </w:r>
      <w:r w:rsidRPr="00B46F62">
        <w:t xml:space="preserve">овет по </w:t>
      </w:r>
      <w:r>
        <w:t>д</w:t>
      </w:r>
      <w:r w:rsidRPr="00B46F62">
        <w:t xml:space="preserve">елам </w:t>
      </w:r>
      <w:r>
        <w:t>д</w:t>
      </w:r>
      <w:r w:rsidRPr="00B46F62">
        <w:t>етей.</w:t>
      </w:r>
    </w:p>
    <w:p w:rsidR="009301DD" w:rsidRPr="00B46F62" w:rsidRDefault="009301DD" w:rsidP="009301DD">
      <w:pPr>
        <w:pStyle w:val="SingleTxtGR"/>
      </w:pPr>
      <w:r>
        <w:t>102.</w:t>
      </w:r>
      <w:r>
        <w:tab/>
      </w:r>
      <w:r w:rsidRPr="00B46F62">
        <w:t xml:space="preserve">В Координационный </w:t>
      </w:r>
      <w:r>
        <w:t>с</w:t>
      </w:r>
      <w:r w:rsidRPr="00B46F62">
        <w:t xml:space="preserve">овет вошли представители Министерств: </w:t>
      </w:r>
      <w:r>
        <w:t>о</w:t>
      </w:r>
      <w:r w:rsidRPr="00B46F62">
        <w:t>бразов</w:t>
      </w:r>
      <w:r w:rsidRPr="00B46F62">
        <w:t>а</w:t>
      </w:r>
      <w:r w:rsidRPr="00B46F62">
        <w:t xml:space="preserve">ния, </w:t>
      </w:r>
      <w:r>
        <w:t>т</w:t>
      </w:r>
      <w:r w:rsidRPr="00B46F62">
        <w:t xml:space="preserve">руда и </w:t>
      </w:r>
      <w:r>
        <w:t>с</w:t>
      </w:r>
      <w:r w:rsidRPr="00B46F62">
        <w:t xml:space="preserve">оциальной </w:t>
      </w:r>
      <w:r>
        <w:t>з</w:t>
      </w:r>
      <w:r w:rsidRPr="00B46F62">
        <w:t xml:space="preserve">ащиты </w:t>
      </w:r>
      <w:r>
        <w:t>н</w:t>
      </w:r>
      <w:r w:rsidRPr="00B46F62">
        <w:t xml:space="preserve">аселения, </w:t>
      </w:r>
      <w:r>
        <w:t>з</w:t>
      </w:r>
      <w:r w:rsidRPr="00B46F62">
        <w:t xml:space="preserve">дравоохранения, </w:t>
      </w:r>
      <w:r>
        <w:t>э</w:t>
      </w:r>
      <w:r w:rsidRPr="00B46F62">
        <w:t xml:space="preserve">кономического </w:t>
      </w:r>
      <w:r>
        <w:t>р</w:t>
      </w:r>
      <w:r w:rsidRPr="00B46F62">
        <w:t>азвития, финансов, юстиции, национальной безопасности, внутренних дел, иностранных дел, экологии и природных ресурсов, молод</w:t>
      </w:r>
      <w:r>
        <w:t>е</w:t>
      </w:r>
      <w:r w:rsidRPr="00B46F62">
        <w:t>жи и спорта, культ</w:t>
      </w:r>
      <w:r w:rsidRPr="00B46F62">
        <w:t>у</w:t>
      </w:r>
      <w:r w:rsidRPr="00B46F62">
        <w:t xml:space="preserve">ры и туризма, </w:t>
      </w:r>
      <w:r>
        <w:t>Г</w:t>
      </w:r>
      <w:r w:rsidRPr="00B46F62">
        <w:t xml:space="preserve">лавной прокуратуры; </w:t>
      </w:r>
      <w:r>
        <w:t>У</w:t>
      </w:r>
      <w:r w:rsidRPr="00B46F62">
        <w:t>полномоченный по правам человека (</w:t>
      </w:r>
      <w:r>
        <w:t>О</w:t>
      </w:r>
      <w:r w:rsidRPr="00B46F62">
        <w:t>м</w:t>
      </w:r>
      <w:r w:rsidRPr="00B46F62">
        <w:t xml:space="preserve">будсмен), </w:t>
      </w:r>
      <w:r>
        <w:t>Г</w:t>
      </w:r>
      <w:r w:rsidRPr="00B46F62">
        <w:t xml:space="preserve">осударственных комитетов по: статистике, проблемам беженцев и вынужденных переселенцев, работе с религиозными организациями; </w:t>
      </w:r>
      <w:r>
        <w:t>Г</w:t>
      </w:r>
      <w:r w:rsidRPr="00B46F62">
        <w:t>осуда</w:t>
      </w:r>
      <w:r w:rsidRPr="00B46F62">
        <w:t>р</w:t>
      </w:r>
      <w:r w:rsidRPr="00B46F62">
        <w:t xml:space="preserve">ственного агентства по стандартизации, метрологии и патенту; представители Комиссий по делам несовершеннолетних при органах местной </w:t>
      </w:r>
      <w:r>
        <w:t>и</w:t>
      </w:r>
      <w:r w:rsidRPr="00B46F62">
        <w:t>сполнительной власти; местных неправительственных организаций и международных орган</w:t>
      </w:r>
      <w:r w:rsidRPr="00B46F62">
        <w:t>и</w:t>
      </w:r>
      <w:r w:rsidRPr="00B46F62">
        <w:t>заций.</w:t>
      </w:r>
    </w:p>
    <w:p w:rsidR="009301DD" w:rsidRPr="00B46F62" w:rsidRDefault="009301DD" w:rsidP="009301DD">
      <w:pPr>
        <w:pStyle w:val="SingleTxtGR"/>
      </w:pPr>
      <w:r>
        <w:t>103.</w:t>
      </w:r>
      <w:r>
        <w:tab/>
      </w:r>
      <w:r w:rsidRPr="00B46F62">
        <w:t xml:space="preserve">В Республике функционируют до 40 </w:t>
      </w:r>
      <w:r>
        <w:t>д</w:t>
      </w:r>
      <w:r w:rsidRPr="00B46F62">
        <w:t>етских организаций.</w:t>
      </w:r>
    </w:p>
    <w:p w:rsidR="009301DD" w:rsidRPr="00B46F62" w:rsidRDefault="009301DD" w:rsidP="009301DD">
      <w:pPr>
        <w:pStyle w:val="SingleTxtGR"/>
      </w:pPr>
      <w:r>
        <w:t>104.</w:t>
      </w:r>
      <w:r>
        <w:tab/>
      </w:r>
      <w:r w:rsidRPr="00B46F62">
        <w:t>Президент Азербайджанской Республ</w:t>
      </w:r>
      <w:r>
        <w:t>ики своим Указом от № 982 от 30 августа 2005 года</w:t>
      </w:r>
      <w:r w:rsidRPr="00B46F62">
        <w:t xml:space="preserve"> утвердил </w:t>
      </w:r>
      <w:r>
        <w:t>"</w:t>
      </w:r>
      <w:r w:rsidRPr="00B46F62">
        <w:t xml:space="preserve">Государственную </w:t>
      </w:r>
      <w:r>
        <w:t>п</w:t>
      </w:r>
      <w:r w:rsidRPr="00B46F62">
        <w:t>рограмму Азербайджанской моло</w:t>
      </w:r>
      <w:r>
        <w:t>дежи на 2005–2009 годы"</w:t>
      </w:r>
      <w:r w:rsidRPr="00B46F62">
        <w:t>.</w:t>
      </w:r>
    </w:p>
    <w:p w:rsidR="009301DD" w:rsidRPr="00B46F62" w:rsidRDefault="009301DD" w:rsidP="009301DD">
      <w:pPr>
        <w:pStyle w:val="SingleTxtGR"/>
      </w:pPr>
      <w:r w:rsidRPr="00B46F62">
        <w:t>1</w:t>
      </w:r>
      <w:r>
        <w:t>05.</w:t>
      </w:r>
      <w:r>
        <w:tab/>
      </w:r>
      <w:r w:rsidRPr="00B46F62">
        <w:t xml:space="preserve">Целью Государственной </w:t>
      </w:r>
      <w:r>
        <w:t>п</w:t>
      </w:r>
      <w:r w:rsidRPr="00B46F62">
        <w:t>рограммы является всестороннее развитие м</w:t>
      </w:r>
      <w:r w:rsidRPr="00B46F62">
        <w:t>о</w:t>
      </w:r>
      <w:r w:rsidRPr="00B46F62">
        <w:t>лодежи в стране для обеспечения их роли в жизни общества, создание социал</w:t>
      </w:r>
      <w:r w:rsidRPr="00B46F62">
        <w:t>ь</w:t>
      </w:r>
      <w:r w:rsidRPr="00B46F62">
        <w:t>но-экономических и организационно-правовых условий для молодежи. Для реализации программы по делам детей были определены нижеследующие де</w:t>
      </w:r>
      <w:r w:rsidRPr="00B46F62">
        <w:t>й</w:t>
      </w:r>
      <w:r w:rsidRPr="00B46F62">
        <w:t>ствия: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проведение художественно-творческих мероприятий среди одаренных д</w:t>
      </w:r>
      <w:r w:rsidRPr="00B46F62">
        <w:t>е</w:t>
      </w:r>
      <w:r w:rsidRPr="00B46F62">
        <w:t>тей (фестивали, конкурсы, олимпиады, выставки и т.д.);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организация летних зон отдыха и международных детских лагерей;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мероприятия, направленные на рациональное использование свободного врем</w:t>
      </w:r>
      <w:r w:rsidRPr="00B46F62">
        <w:t>е</w:t>
      </w:r>
      <w:r w:rsidRPr="00B46F62">
        <w:t>ни;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проведение мер по защите детей от деяний, противоречащих традициям, предостережение их от наркомании, преступности и других вредных пр</w:t>
      </w:r>
      <w:r w:rsidRPr="00B46F62">
        <w:t>и</w:t>
      </w:r>
      <w:r w:rsidRPr="00B46F62">
        <w:t>вычек,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пропаганда</w:t>
      </w:r>
      <w:r>
        <w:t xml:space="preserve"> </w:t>
      </w:r>
      <w:r w:rsidRPr="00B46F62">
        <w:t>здорового образа жизни;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финансирование проектов, представленных детскими организациями, оказание помощи детским организациям в сфере международного с</w:t>
      </w:r>
      <w:r w:rsidRPr="00B46F62">
        <w:t>о</w:t>
      </w:r>
      <w:r w:rsidRPr="00B46F62">
        <w:t>трудничества, создание международных связей между детскими орган</w:t>
      </w:r>
      <w:r w:rsidRPr="00B46F62">
        <w:t>и</w:t>
      </w:r>
      <w:r w:rsidRPr="00B46F62">
        <w:t>зациями;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изучение социальных проблем сирот, детей из малообеспеченных семей и детей, лишенных родительской опеки, постановка</w:t>
      </w:r>
      <w:r>
        <w:t xml:space="preserve"> вопросов</w:t>
      </w:r>
      <w:r w:rsidRPr="00B46F62">
        <w:t xml:space="preserve"> по</w:t>
      </w:r>
      <w:r>
        <w:t xml:space="preserve"> их</w:t>
      </w:r>
      <w:r w:rsidRPr="00B46F62">
        <w:t xml:space="preserve"> реш</w:t>
      </w:r>
      <w:r w:rsidRPr="00B46F62">
        <w:t>е</w:t>
      </w:r>
      <w:r w:rsidRPr="00B46F62">
        <w:t>нию перед соо</w:t>
      </w:r>
      <w:r w:rsidRPr="00B46F62">
        <w:t>т</w:t>
      </w:r>
      <w:r w:rsidRPr="00B46F62">
        <w:t>ветствующими государственными органами;</w:t>
      </w: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оказание помощи детям из семей шахидов в учебе и совместно с соотве</w:t>
      </w:r>
      <w:r w:rsidRPr="00B46F62">
        <w:t>т</w:t>
      </w:r>
      <w:r w:rsidRPr="00B46F62">
        <w:t>ствующими организациями создание условий для их отдыха.</w:t>
      </w:r>
    </w:p>
    <w:p w:rsidR="009301DD" w:rsidRPr="00B46F62" w:rsidRDefault="009301DD" w:rsidP="009301DD">
      <w:pPr>
        <w:pStyle w:val="SingleTxtGR"/>
      </w:pPr>
      <w:r>
        <w:t>106.</w:t>
      </w:r>
      <w:r>
        <w:tab/>
        <w:t>В апреле 2006 года</w:t>
      </w:r>
      <w:r w:rsidRPr="00B46F62">
        <w:t xml:space="preserve"> по инициативе Министерства и при его финансовой поддержке совместно с общественным объединением </w:t>
      </w:r>
      <w:r>
        <w:t>"</w:t>
      </w:r>
      <w:r w:rsidRPr="00B46F62">
        <w:t xml:space="preserve">Инициатива </w:t>
      </w:r>
      <w:r>
        <w:t>р</w:t>
      </w:r>
      <w:r w:rsidRPr="00B46F62">
        <w:t>азвития</w:t>
      </w:r>
      <w:r>
        <w:t>"</w:t>
      </w:r>
      <w:r w:rsidRPr="00B46F62">
        <w:t xml:space="preserve"> впервые в стране была создана </w:t>
      </w:r>
      <w:r>
        <w:t>"</w:t>
      </w:r>
      <w:r w:rsidRPr="00B46F62">
        <w:t xml:space="preserve">Кризисная </w:t>
      </w:r>
      <w:r>
        <w:t>т</w:t>
      </w:r>
      <w:r w:rsidRPr="00B46F62">
        <w:t xml:space="preserve">елефонная </w:t>
      </w:r>
      <w:r>
        <w:t>л</w:t>
      </w:r>
      <w:r w:rsidRPr="00B46F62">
        <w:t>иния</w:t>
      </w:r>
      <w:r>
        <w:t>"</w:t>
      </w:r>
      <w:r w:rsidRPr="00B46F62">
        <w:t>, оказывающая услуги 24 часа в сутки. Цель проекта заключается в оказании социально-психологической помощи детям и подросткам, попавшим в кризисные ситу</w:t>
      </w:r>
      <w:r w:rsidRPr="00B46F62">
        <w:t>а</w:t>
      </w:r>
      <w:r w:rsidRPr="00B46F62">
        <w:t>ции.</w:t>
      </w:r>
    </w:p>
    <w:p w:rsidR="009301DD" w:rsidRPr="00B46F62" w:rsidRDefault="009301DD" w:rsidP="009301DD">
      <w:pPr>
        <w:pStyle w:val="SingleTxtGR"/>
      </w:pPr>
      <w:r>
        <w:t>107.</w:t>
      </w:r>
      <w:r>
        <w:tab/>
      </w:r>
      <w:r w:rsidRPr="00B46F62">
        <w:t>Дети с ограниченными возможностями здоровья, психологическими и физическими недостатками, отставшие в развитии и больные не остаются без внимания. Были исследованы социально-психологические проблемы, проблемы воспитания этих детей и для их решения был подготовлен специальный план мероприятий, который</w:t>
      </w:r>
      <w:r>
        <w:t xml:space="preserve"> </w:t>
      </w:r>
      <w:r w:rsidRPr="00B46F62">
        <w:t>впоследствии был реализован.</w:t>
      </w:r>
    </w:p>
    <w:p w:rsidR="009301DD" w:rsidRPr="00B46F62" w:rsidRDefault="009301DD" w:rsidP="009301DD">
      <w:pPr>
        <w:pStyle w:val="SingleTxtGR"/>
      </w:pPr>
      <w:r>
        <w:t>108.</w:t>
      </w:r>
      <w:r>
        <w:tab/>
      </w:r>
      <w:r w:rsidRPr="00B46F62">
        <w:t>Организации, работающие с такими детьми, Общество помощи больным детям совместно с Городским управлением молодежи и спорта провели ряд круглых столов, выставок, тренингов для детей с психологической и физич</w:t>
      </w:r>
      <w:r w:rsidRPr="00B46F62">
        <w:t>е</w:t>
      </w:r>
      <w:r w:rsidRPr="00B46F62">
        <w:t>ской недостаточностью и для недееспособных детей. Также для детей</w:t>
      </w:r>
      <w:r>
        <w:t>,</w:t>
      </w:r>
      <w:r w:rsidRPr="00B46F62">
        <w:t xml:space="preserve"> боле</w:t>
      </w:r>
      <w:r w:rsidRPr="00B46F62">
        <w:t>ю</w:t>
      </w:r>
      <w:r w:rsidRPr="00B46F62">
        <w:t>щих диабетом</w:t>
      </w:r>
      <w:r>
        <w:t>,</w:t>
      </w:r>
      <w:r w:rsidRPr="00B46F62">
        <w:t xml:space="preserve"> были созданы летние лагеря отдыха.</w:t>
      </w:r>
    </w:p>
    <w:p w:rsidR="009301DD" w:rsidRPr="00B46F62" w:rsidRDefault="009301DD" w:rsidP="009301DD">
      <w:pPr>
        <w:pStyle w:val="SingleTxtGR"/>
      </w:pPr>
      <w:r>
        <w:t>109.</w:t>
      </w:r>
      <w:r>
        <w:tab/>
      </w:r>
      <w:r w:rsidRPr="00B46F62">
        <w:t>Воспитываемые в семьях шахидов, беженцев, вынужденных переселе</w:t>
      </w:r>
      <w:r w:rsidRPr="00B46F62">
        <w:t>н</w:t>
      </w:r>
      <w:r w:rsidRPr="00B46F62">
        <w:t xml:space="preserve">цев дети, лишенные родительской опеки, сироты, </w:t>
      </w:r>
      <w:r>
        <w:t xml:space="preserve">дети из малообеспеченных семей − </w:t>
      </w:r>
      <w:r w:rsidRPr="00B46F62">
        <w:t>для всех этих лиц Министерство организовало ряд мероприятий, в</w:t>
      </w:r>
      <w:r w:rsidRPr="00B46F62">
        <w:t>ы</w:t>
      </w:r>
      <w:r w:rsidRPr="00B46F62">
        <w:t>ставок, круглых столов, акции, лагеря отдыха, новогодние праздники. В то же время, в целях помощи живущим и работающим на улицах детям был проведен ряд телемарафонов.</w:t>
      </w:r>
    </w:p>
    <w:p w:rsidR="009301DD" w:rsidRPr="00B46F62" w:rsidRDefault="009301DD" w:rsidP="009301DD">
      <w:pPr>
        <w:pStyle w:val="SingleTxtGR"/>
        <w:rPr>
          <w:lang w:val="az-Latn-AZ"/>
        </w:rPr>
      </w:pPr>
      <w:r>
        <w:t>110.</w:t>
      </w:r>
      <w:r>
        <w:tab/>
      </w:r>
      <w:r w:rsidRPr="00B46F62">
        <w:t>В то же время с участием правительственных и неправительственных о</w:t>
      </w:r>
      <w:r w:rsidRPr="00B46F62">
        <w:t>р</w:t>
      </w:r>
      <w:r w:rsidRPr="00B46F62">
        <w:t>ганизаций были проведены круглые столы и тренинги по вопросу насилия пр</w:t>
      </w:r>
      <w:r w:rsidRPr="00B46F62">
        <w:t>о</w:t>
      </w:r>
      <w:r w:rsidRPr="00B46F62">
        <w:t>тив детей.</w:t>
      </w:r>
    </w:p>
    <w:p w:rsidR="009301DD" w:rsidRPr="00B46F62" w:rsidRDefault="009301DD" w:rsidP="009301DD">
      <w:pPr>
        <w:pStyle w:val="SingleTxtGR"/>
      </w:pPr>
      <w:r>
        <w:t>111.</w:t>
      </w:r>
      <w:r>
        <w:tab/>
      </w:r>
      <w:r w:rsidRPr="00B46F62">
        <w:t>С</w:t>
      </w:r>
      <w:r>
        <w:t xml:space="preserve"> 2006 года</w:t>
      </w:r>
      <w:r w:rsidRPr="00B46F62">
        <w:t xml:space="preserve"> Министерство под девизом </w:t>
      </w:r>
      <w:r>
        <w:t>"</w:t>
      </w:r>
      <w:r w:rsidRPr="00B46F62">
        <w:t>Здоровая семья - фундамент о</w:t>
      </w:r>
      <w:r w:rsidRPr="00B46F62">
        <w:t>б</w:t>
      </w:r>
      <w:r w:rsidRPr="00B46F62">
        <w:t>щества</w:t>
      </w:r>
      <w:r>
        <w:t>"</w:t>
      </w:r>
      <w:r w:rsidRPr="00B46F62">
        <w:t xml:space="preserve"> провела исследовательскую к</w:t>
      </w:r>
      <w:r>
        <w:t>а</w:t>
      </w:r>
      <w:r w:rsidRPr="00B46F62">
        <w:t>мпанию в районах и городах республ</w:t>
      </w:r>
      <w:r w:rsidRPr="00B46F62">
        <w:t>и</w:t>
      </w:r>
      <w:r w:rsidRPr="00B46F62">
        <w:t>ки. В рамках к</w:t>
      </w:r>
      <w:r>
        <w:t>а</w:t>
      </w:r>
      <w:r w:rsidRPr="00B46F62">
        <w:t>мпании были прочитаны лекции по вопросам</w:t>
      </w:r>
      <w:r>
        <w:t xml:space="preserve"> </w:t>
      </w:r>
      <w:r w:rsidRPr="00B46F62">
        <w:t>молодежи, детей, во</w:t>
      </w:r>
      <w:r w:rsidRPr="00B46F62">
        <w:t>с</w:t>
      </w:r>
      <w:r w:rsidRPr="00B46F62">
        <w:t>питани</w:t>
      </w:r>
      <w:r>
        <w:t>я</w:t>
      </w:r>
      <w:r w:rsidRPr="00B46F62">
        <w:t xml:space="preserve"> детей в семьях, недопустимости вредны</w:t>
      </w:r>
      <w:r>
        <w:t>х</w:t>
      </w:r>
      <w:r w:rsidRPr="00B46F62">
        <w:t xml:space="preserve"> привыч</w:t>
      </w:r>
      <w:r>
        <w:t>ек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112.</w:t>
      </w:r>
      <w:r>
        <w:tab/>
        <w:t>В марте 2007 года</w:t>
      </w:r>
      <w:r w:rsidRPr="00B46F62">
        <w:t xml:space="preserve"> в честь праздника </w:t>
      </w:r>
      <w:proofErr w:type="spellStart"/>
      <w:r w:rsidRPr="00B46F62">
        <w:t>Новруз</w:t>
      </w:r>
      <w:proofErr w:type="spellEnd"/>
      <w:r w:rsidRPr="00B46F62">
        <w:t xml:space="preserve"> Байрам были проведены встречи с несовершеннолетними осужденными Воспитательного учреждения пенитенциарной службы.</w:t>
      </w:r>
    </w:p>
    <w:p w:rsidR="009301DD" w:rsidRPr="00B46F62" w:rsidRDefault="009301DD" w:rsidP="009301DD">
      <w:pPr>
        <w:pStyle w:val="SingleTxtGR"/>
      </w:pPr>
      <w:r>
        <w:t>113.</w:t>
      </w:r>
      <w:r>
        <w:tab/>
        <w:t>В апреле 2007 года</w:t>
      </w:r>
      <w:r w:rsidRPr="00B46F62">
        <w:t xml:space="preserve"> была предоставлена помощь детям, болеющим си</w:t>
      </w:r>
      <w:r w:rsidRPr="00B46F62">
        <w:t>н</w:t>
      </w:r>
      <w:r w:rsidRPr="00B46F62">
        <w:t>дромом Дауна</w:t>
      </w:r>
      <w:r>
        <w:t>,</w:t>
      </w:r>
      <w:r w:rsidRPr="00B46F62">
        <w:t xml:space="preserve"> для участия </w:t>
      </w:r>
      <w:r>
        <w:t xml:space="preserve">во </w:t>
      </w:r>
      <w:r w:rsidRPr="00B46F62">
        <w:rPr>
          <w:lang w:val="az-Latn-AZ"/>
        </w:rPr>
        <w:t>II</w:t>
      </w:r>
      <w:r w:rsidRPr="00B46F62">
        <w:t xml:space="preserve"> Международном </w:t>
      </w:r>
      <w:r>
        <w:t>д</w:t>
      </w:r>
      <w:r w:rsidRPr="00B46F62">
        <w:t xml:space="preserve">етском </w:t>
      </w:r>
      <w:r>
        <w:t>ф</w:t>
      </w:r>
      <w:r w:rsidRPr="00B46F62">
        <w:t>естивале, проход</w:t>
      </w:r>
      <w:r w:rsidRPr="00B46F62">
        <w:t>я</w:t>
      </w:r>
      <w:r w:rsidRPr="00B46F62">
        <w:t>щем в Стамбуле.</w:t>
      </w:r>
    </w:p>
    <w:p w:rsidR="009301DD" w:rsidRPr="00B46F62" w:rsidRDefault="009301DD" w:rsidP="009301DD">
      <w:pPr>
        <w:pStyle w:val="SingleTxtGR"/>
      </w:pPr>
      <w:r>
        <w:t>114.</w:t>
      </w:r>
      <w:r>
        <w:tab/>
      </w:r>
      <w:r w:rsidRPr="00B46F62">
        <w:t>Несмотря на проведенные работы совместно с государственными, ме</w:t>
      </w:r>
      <w:r w:rsidRPr="00B46F62">
        <w:t>ж</w:t>
      </w:r>
      <w:r w:rsidRPr="00B46F62">
        <w:t>дународными и общественными организациями все же ряд проблем так и не нашли своего решения. Таким образом, использование детского труда, наличие преступных деяний среди детей</w:t>
      </w:r>
      <w:r>
        <w:t>,</w:t>
      </w:r>
      <w:r w:rsidRPr="00B46F62">
        <w:t xml:space="preserve"> лишенных родительского внимания</w:t>
      </w:r>
      <w:r>
        <w:t>,</w:t>
      </w:r>
      <w:r w:rsidRPr="00B46F62">
        <w:t xml:space="preserve"> можно считать негативн</w:t>
      </w:r>
      <w:r>
        <w:t xml:space="preserve">ыми </w:t>
      </w:r>
      <w:r w:rsidRPr="00B46F62">
        <w:t>явлени</w:t>
      </w:r>
      <w:r>
        <w:t>ями</w:t>
      </w:r>
      <w:r w:rsidRPr="00B46F62">
        <w:t xml:space="preserve">. </w:t>
      </w:r>
    </w:p>
    <w:p w:rsidR="009301DD" w:rsidRPr="00B46F62" w:rsidRDefault="009301DD" w:rsidP="009301DD">
      <w:pPr>
        <w:pStyle w:val="SingleTxtGR"/>
      </w:pPr>
      <w:r>
        <w:t>115.</w:t>
      </w:r>
      <w:r>
        <w:tab/>
      </w:r>
      <w:r w:rsidRPr="00B46F62">
        <w:t>Следует отметить</w:t>
      </w:r>
      <w:r>
        <w:t>,</w:t>
      </w:r>
      <w:r w:rsidRPr="00B46F62">
        <w:t xml:space="preserve"> что для обеспечения помощи жертвам торговли люд</w:t>
      </w:r>
      <w:r w:rsidRPr="00B46F62">
        <w:t>ь</w:t>
      </w:r>
      <w:r w:rsidRPr="00B46F62">
        <w:t>ми и предполагаемым жертвам торговли людьми, для обеспечения безопасности жертв, оказани</w:t>
      </w:r>
      <w:r>
        <w:t>я</w:t>
      </w:r>
      <w:r w:rsidRPr="00B46F62">
        <w:t xml:space="preserve"> им психологической, медицинской, правовой и других видов помощи Указом №</w:t>
      </w:r>
      <w:r>
        <w:t xml:space="preserve"> </w:t>
      </w:r>
      <w:r w:rsidRPr="00B46F62">
        <w:t>203</w:t>
      </w:r>
      <w:r>
        <w:t xml:space="preserve"> </w:t>
      </w:r>
      <w:r w:rsidRPr="00B46F62">
        <w:t xml:space="preserve">Кабинета </w:t>
      </w:r>
      <w:r>
        <w:t>м</w:t>
      </w:r>
      <w:r w:rsidRPr="00B46F62">
        <w:t xml:space="preserve">инистров Азербайджанской Республики от 09.11.2005 </w:t>
      </w:r>
      <w:r>
        <w:t>года</w:t>
      </w:r>
      <w:r w:rsidRPr="00B46F62">
        <w:t xml:space="preserve"> и</w:t>
      </w:r>
      <w:r>
        <w:t xml:space="preserve"> Указом</w:t>
      </w:r>
      <w:r w:rsidRPr="00B46F62">
        <w:t xml:space="preserve"> №</w:t>
      </w:r>
      <w:r>
        <w:t xml:space="preserve"> </w:t>
      </w:r>
      <w:r w:rsidRPr="00B46F62">
        <w:t>62</w:t>
      </w:r>
      <w:r>
        <w:t xml:space="preserve"> от </w:t>
      </w:r>
      <w:r w:rsidRPr="00B46F62">
        <w:t xml:space="preserve">06.03.2006 </w:t>
      </w:r>
      <w:r>
        <w:t xml:space="preserve">года </w:t>
      </w:r>
      <w:r w:rsidRPr="00B46F62">
        <w:t>для реализации вышеуказа</w:t>
      </w:r>
      <w:r w:rsidRPr="00B46F62">
        <w:t>н</w:t>
      </w:r>
      <w:r w:rsidRPr="00B46F62">
        <w:t>ных мер было выделено здание, оснащенное необходимым оборудованием. В</w:t>
      </w:r>
      <w:r w:rsidR="00957832">
        <w:t> </w:t>
      </w:r>
      <w:r w:rsidRPr="00B46F62">
        <w:t xml:space="preserve">церемонии официального открытия здания 12 октября 2006 </w:t>
      </w:r>
      <w:r>
        <w:t>года</w:t>
      </w:r>
      <w:r w:rsidRPr="00B46F62">
        <w:t xml:space="preserve"> принимали участие посол США, представители ОБСЕ и Бакинского офиса </w:t>
      </w:r>
      <w:r>
        <w:t>МОМ</w:t>
      </w:r>
      <w:r w:rsidRPr="00B46F62">
        <w:t>.</w:t>
      </w:r>
      <w:r>
        <w:t xml:space="preserve"> </w:t>
      </w:r>
    </w:p>
    <w:p w:rsidR="009301DD" w:rsidRPr="00B46F62" w:rsidRDefault="009301DD" w:rsidP="009301DD">
      <w:pPr>
        <w:pStyle w:val="SingleTxtGR"/>
      </w:pPr>
      <w:r>
        <w:t>116.</w:t>
      </w:r>
      <w:r>
        <w:tab/>
      </w:r>
      <w:r w:rsidRPr="00B46F62">
        <w:t xml:space="preserve">В аппарате Министерства </w:t>
      </w:r>
      <w:r>
        <w:t>к</w:t>
      </w:r>
      <w:r w:rsidRPr="00B46F62">
        <w:t xml:space="preserve">ультуры и </w:t>
      </w:r>
      <w:r>
        <w:t>т</w:t>
      </w:r>
      <w:r w:rsidRPr="00B46F62">
        <w:t>уризма функционируют отделы</w:t>
      </w:r>
      <w:r>
        <w:t>,</w:t>
      </w:r>
      <w:r w:rsidRPr="00B46F62">
        <w:t xml:space="preserve"> специально занимающиеся проблемами детей. Соответствующим приказом м</w:t>
      </w:r>
      <w:r w:rsidRPr="00B46F62">
        <w:t>и</w:t>
      </w:r>
      <w:r w:rsidRPr="00B46F62">
        <w:t>нистра было поручено региональным органам Министерства и учреждениям культуры и искусства организовать широкую пропаганду Конвенции о правах ребенка,</w:t>
      </w:r>
      <w:r>
        <w:t xml:space="preserve"> были</w:t>
      </w:r>
      <w:r w:rsidRPr="00B46F62">
        <w:t xml:space="preserve"> разработаны и направлены рекомендации Министерств</w:t>
      </w:r>
      <w:r>
        <w:t>у</w:t>
      </w:r>
      <w:r w:rsidRPr="00B46F62">
        <w:t xml:space="preserve"> </w:t>
      </w:r>
      <w:r>
        <w:t>к</w:t>
      </w:r>
      <w:r w:rsidRPr="00B46F62">
        <w:t>ульт</w:t>
      </w:r>
      <w:r w:rsidRPr="00B46F62">
        <w:t>у</w:t>
      </w:r>
      <w:r w:rsidRPr="00B46F62">
        <w:t xml:space="preserve">ры и </w:t>
      </w:r>
      <w:r>
        <w:t>т</w:t>
      </w:r>
      <w:r w:rsidRPr="00B46F62">
        <w:t>уризма Нах</w:t>
      </w:r>
      <w:r>
        <w:t>и</w:t>
      </w:r>
      <w:r w:rsidRPr="00B46F62">
        <w:t>ч</w:t>
      </w:r>
      <w:r>
        <w:t>е</w:t>
      </w:r>
      <w:r w:rsidRPr="00B46F62">
        <w:t>ванской Автономной Республики, управлениям и отделам культуры и туризма городов и районов республики, где указаны задачи клубных учреждений, библиотек, детских музыкальных, художественных школ, школ искусств и других учреждений культуры по защите детства, определены мер</w:t>
      </w:r>
      <w:r w:rsidRPr="00B46F62">
        <w:t>о</w:t>
      </w:r>
      <w:r w:rsidRPr="00B46F62">
        <w:t>приятия, направленные на улучшение положения детей, создани</w:t>
      </w:r>
      <w:r>
        <w:t>е</w:t>
      </w:r>
      <w:r w:rsidRPr="00B46F62">
        <w:t xml:space="preserve"> условий для получения ими музыкального, художественного и хореографического образов</w:t>
      </w:r>
      <w:r w:rsidRPr="00B46F62">
        <w:t>а</w:t>
      </w:r>
      <w:r>
        <w:t>ния.</w:t>
      </w:r>
    </w:p>
    <w:p w:rsidR="009301DD" w:rsidRPr="00B46F62" w:rsidRDefault="009301DD" w:rsidP="009301DD">
      <w:pPr>
        <w:pStyle w:val="SingleTxtGR"/>
      </w:pPr>
      <w:r>
        <w:t>117.</w:t>
      </w:r>
      <w:r>
        <w:tab/>
      </w:r>
      <w:r w:rsidRPr="00B46F62">
        <w:t>Следует отметить, что руководство республики уделяет большое вним</w:t>
      </w:r>
      <w:r w:rsidRPr="00B46F62">
        <w:t>а</w:t>
      </w:r>
      <w:r w:rsidRPr="00B46F62">
        <w:t>ние развитию детского творчества, выявлению талантов, их поддержке, созд</w:t>
      </w:r>
      <w:r w:rsidRPr="00B46F62">
        <w:t>а</w:t>
      </w:r>
      <w:r w:rsidRPr="00B46F62">
        <w:t xml:space="preserve">нию условий для их обучения. Распоряжениями Президента Азербайджанской Республики имена шестнадцати одаренных детей внесены в </w:t>
      </w:r>
      <w:r>
        <w:t>"</w:t>
      </w:r>
      <w:r w:rsidRPr="00B46F62">
        <w:t>Золотую книгу</w:t>
      </w:r>
      <w:r>
        <w:t>" и </w:t>
      </w:r>
      <w:r w:rsidRPr="00B46F62">
        <w:t xml:space="preserve">им присуждена ежемесячная Президентская стипендия. </w:t>
      </w:r>
    </w:p>
    <w:p w:rsidR="009301DD" w:rsidRPr="00B46F62" w:rsidRDefault="009301DD" w:rsidP="009301DD">
      <w:pPr>
        <w:pStyle w:val="SingleTxtGR"/>
      </w:pPr>
      <w:r>
        <w:t>118.</w:t>
      </w:r>
      <w:r>
        <w:tab/>
      </w:r>
      <w:r w:rsidRPr="00B46F62">
        <w:t>В настоящее время в республике функционируют 235 детских музыкал</w:t>
      </w:r>
      <w:r w:rsidRPr="00B46F62">
        <w:t>ь</w:t>
      </w:r>
      <w:r w:rsidRPr="00B46F62">
        <w:t>ных, художественных школ и школ искусств, где обучаются более 70</w:t>
      </w:r>
      <w:r>
        <w:t xml:space="preserve"> 000</w:t>
      </w:r>
      <w:r w:rsidRPr="00B46F62">
        <w:t xml:space="preserve"> детей. Эти школы дают учащимся общее музыкальное, художественное и хореограф</w:t>
      </w:r>
      <w:r w:rsidRPr="00B46F62">
        <w:t>и</w:t>
      </w:r>
      <w:r w:rsidRPr="00B46F62">
        <w:t>ческое образование, приобщают детей к культуре, воспитывая их эстет</w:t>
      </w:r>
      <w:r w:rsidRPr="00B46F62">
        <w:t>и</w:t>
      </w:r>
      <w:r w:rsidRPr="00B46F62">
        <w:t>ческий вкус на лучших образцах национального и мирового искусства, воспитывают активных участников художественной самодеятельности, подготавливают на</w:t>
      </w:r>
      <w:r w:rsidRPr="00B46F62">
        <w:t>и</w:t>
      </w:r>
      <w:r w:rsidRPr="00B46F62">
        <w:t>более одаренных детей для поступления в соответствующие учебные заведения. Во многих школах созданы детские оркестры, ансамбли, хоровые коллективы, которые часто выступают на различных мероприятиях. Музыкальные школы городов и районов оккупированных территорий функционируют на местах, где временно размещены беженцы.</w:t>
      </w:r>
    </w:p>
    <w:p w:rsidR="009301DD" w:rsidRPr="00B46F62" w:rsidRDefault="009301DD" w:rsidP="00146A15">
      <w:pPr>
        <w:pStyle w:val="SingleTxtGR"/>
      </w:pPr>
      <w:r>
        <w:t>119.</w:t>
      </w:r>
      <w:r>
        <w:tab/>
      </w:r>
      <w:r w:rsidRPr="00B46F62">
        <w:t>В целях обеспечения прав, изложенных в Конвенции</w:t>
      </w:r>
      <w:r>
        <w:t>,</w:t>
      </w:r>
      <w:r w:rsidRPr="00B46F62">
        <w:t xml:space="preserve"> при приеме в де</w:t>
      </w:r>
      <w:r w:rsidRPr="00B46F62">
        <w:t>т</w:t>
      </w:r>
      <w:r w:rsidRPr="00B46F62">
        <w:t>ские музыкальные, художественные школы, школы искусств, в Бакинское х</w:t>
      </w:r>
      <w:r w:rsidRPr="00B46F62">
        <w:t>о</w:t>
      </w:r>
      <w:r w:rsidRPr="00B46F62">
        <w:t>реографические училище не допускается дискриминация по признаку расы, п</w:t>
      </w:r>
      <w:r w:rsidRPr="00B46F62">
        <w:t>о</w:t>
      </w:r>
      <w:r w:rsidRPr="00B46F62">
        <w:t>ла, языка, религии, политических или иных убеждений, национального, этнич</w:t>
      </w:r>
      <w:r w:rsidRPr="00B46F62">
        <w:t>е</w:t>
      </w:r>
      <w:r w:rsidRPr="00B46F62">
        <w:t>ского или социального происхождения, имущественного положения ребенка, его родителей.</w:t>
      </w:r>
    </w:p>
    <w:p w:rsidR="009301DD" w:rsidRPr="00B46F62" w:rsidRDefault="009301DD" w:rsidP="009301DD">
      <w:pPr>
        <w:pStyle w:val="SingleTxtGR"/>
      </w:pPr>
      <w:r>
        <w:t>120.</w:t>
      </w:r>
      <w:r>
        <w:tab/>
      </w:r>
      <w:r w:rsidRPr="00B46F62">
        <w:t xml:space="preserve">Любой талантливый ребенок в республике может получить образование за символическую оплату (0,08 </w:t>
      </w:r>
      <w:proofErr w:type="spellStart"/>
      <w:r w:rsidRPr="00B46F62">
        <w:t>манат</w:t>
      </w:r>
      <w:proofErr w:type="spellEnd"/>
      <w:r w:rsidRPr="00B46F62">
        <w:t xml:space="preserve"> (0,07$) в месяц) в детских музыкальных, х</w:t>
      </w:r>
      <w:r w:rsidRPr="00B46F62">
        <w:t>у</w:t>
      </w:r>
      <w:r w:rsidRPr="00B46F62">
        <w:t>дожественных школах и в школах искусств.</w:t>
      </w:r>
    </w:p>
    <w:p w:rsidR="009301DD" w:rsidRPr="00B46F62" w:rsidRDefault="009301DD" w:rsidP="009301DD">
      <w:pPr>
        <w:pStyle w:val="SingleTxtGR"/>
      </w:pPr>
      <w:r>
        <w:t>121.</w:t>
      </w:r>
      <w:r>
        <w:tab/>
      </w:r>
      <w:r w:rsidRPr="00B46F62">
        <w:t>Дети из семей беженцев и вынужденных переселенцев всегда находятся в центре внимания госуда</w:t>
      </w:r>
      <w:r w:rsidRPr="00B46F62">
        <w:t>р</w:t>
      </w:r>
      <w:r w:rsidRPr="00B46F62">
        <w:t xml:space="preserve">ства. Они имеют свободный доступ к услугам в сфере образования и культуры. </w:t>
      </w:r>
    </w:p>
    <w:p w:rsidR="009301DD" w:rsidRPr="00B46F62" w:rsidRDefault="009301DD" w:rsidP="009301DD">
      <w:pPr>
        <w:pStyle w:val="SingleTxtGR"/>
      </w:pPr>
      <w:r>
        <w:t>122.</w:t>
      </w:r>
      <w:r>
        <w:tab/>
      </w:r>
      <w:r w:rsidRPr="00B46F62">
        <w:t>Дети-инвалиды, если их физические недостатки не являются препятств</w:t>
      </w:r>
      <w:r w:rsidRPr="00B46F62">
        <w:t>и</w:t>
      </w:r>
      <w:r w:rsidRPr="00B46F62">
        <w:t>ем для занятий искусством, имеют равные права при получении образования в учебных заведениях системы Министерства культуры и туризма. В Баку фун</w:t>
      </w:r>
      <w:r w:rsidRPr="00B46F62">
        <w:t>к</w:t>
      </w:r>
      <w:r w:rsidRPr="00B46F62">
        <w:t>ционирует детская музыкальная школа для слепых детей. Дети-инвалиды могут свободно заниматься в клубных учреждениях, пользоваться услугами библи</w:t>
      </w:r>
      <w:r w:rsidRPr="00B46F62">
        <w:t>о</w:t>
      </w:r>
      <w:r w:rsidRPr="00B46F62">
        <w:t xml:space="preserve">тек. </w:t>
      </w:r>
    </w:p>
    <w:p w:rsidR="009301DD" w:rsidRPr="00B46F62" w:rsidRDefault="009301DD" w:rsidP="009301DD">
      <w:pPr>
        <w:pStyle w:val="SingleTxtGR"/>
      </w:pPr>
      <w:r>
        <w:t>123.</w:t>
      </w:r>
      <w:r>
        <w:tab/>
      </w:r>
      <w:r w:rsidRPr="00B46F62">
        <w:t>Министерств</w:t>
      </w:r>
      <w:r w:rsidRPr="00B46F62">
        <w:rPr>
          <w:lang w:val="az-Latn-AZ"/>
        </w:rPr>
        <w:t>o</w:t>
      </w:r>
      <w:r w:rsidRPr="00B46F62">
        <w:t xml:space="preserve"> </w:t>
      </w:r>
      <w:r>
        <w:t>к</w:t>
      </w:r>
      <w:r w:rsidRPr="00B46F62">
        <w:t xml:space="preserve">ультуры и </w:t>
      </w:r>
      <w:r>
        <w:t>т</w:t>
      </w:r>
      <w:r w:rsidRPr="00B46F62">
        <w:t>уризма Азербайджана ежегодно командирует ведущих педагогов Бакинского хореографического училища в районы респу</w:t>
      </w:r>
      <w:r w:rsidRPr="00B46F62">
        <w:t>б</w:t>
      </w:r>
      <w:r w:rsidRPr="00B46F62">
        <w:t>лики для отбора наиболее одаренных детей. На сегодняшний день в Бакинском хореографическом училище получают образование более 20 учащихся из ра</w:t>
      </w:r>
      <w:r w:rsidRPr="00B46F62">
        <w:t>з</w:t>
      </w:r>
      <w:r w:rsidRPr="00B46F62">
        <w:t>личных районов страны. Дети бесплатно обеспечиваются общежитием и пит</w:t>
      </w:r>
      <w:r w:rsidRPr="00B46F62">
        <w:t>а</w:t>
      </w:r>
      <w:r w:rsidRPr="00B46F62">
        <w:t xml:space="preserve">нием. В училище также обучаются 8 детей, лишенных родительской опеки и нашедших приют в обществе для беспризорных детей </w:t>
      </w:r>
      <w:r>
        <w:t>"</w:t>
      </w:r>
      <w:proofErr w:type="spellStart"/>
      <w:r w:rsidRPr="00B46F62">
        <w:t>Умид</w:t>
      </w:r>
      <w:proofErr w:type="spellEnd"/>
      <w:r w:rsidRPr="00B46F62">
        <w:t xml:space="preserve"> </w:t>
      </w:r>
      <w:proofErr w:type="spellStart"/>
      <w:r w:rsidRPr="00B46F62">
        <w:t>Йери</w:t>
      </w:r>
      <w:proofErr w:type="spellEnd"/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  <w:rPr>
          <w:lang w:val="az-Latn-AZ"/>
        </w:rPr>
      </w:pPr>
      <w:r>
        <w:t>124.</w:t>
      </w:r>
      <w:r>
        <w:tab/>
      </w:r>
      <w:r w:rsidRPr="00B46F62">
        <w:t>Для выявления талантливых детей Министерство</w:t>
      </w:r>
      <w:r w:rsidRPr="00B46F62">
        <w:rPr>
          <w:lang w:val="az-Latn-AZ"/>
        </w:rPr>
        <w:t xml:space="preserve"> </w:t>
      </w:r>
      <w:r w:rsidRPr="00B46F62">
        <w:t>культуры и туризма Республики регулярно проводит различные фестивали, конкурсы.</w:t>
      </w:r>
      <w:r>
        <w:t xml:space="preserve"> </w:t>
      </w:r>
      <w:r w:rsidRPr="00B46F62">
        <w:t>Дети выст</w:t>
      </w:r>
      <w:r w:rsidRPr="00B46F62">
        <w:t>у</w:t>
      </w:r>
      <w:r w:rsidRPr="00B46F62">
        <w:t>пают в лучших театральных и концертных залах, на правительственных мер</w:t>
      </w:r>
      <w:r w:rsidRPr="00B46F62">
        <w:t>о</w:t>
      </w:r>
      <w:r w:rsidRPr="00B46F62">
        <w:t xml:space="preserve">приятиях. Некоторые фестивали и конкурсы стали традиционными. Среди них музыкальный фестиваль </w:t>
      </w:r>
      <w:r>
        <w:t>"</w:t>
      </w:r>
      <w:proofErr w:type="spellStart"/>
      <w:r w:rsidRPr="00B46F62">
        <w:t>Гонча</w:t>
      </w:r>
      <w:proofErr w:type="spellEnd"/>
      <w:r>
        <w:t>"</w:t>
      </w:r>
      <w:r w:rsidRPr="00B46F62">
        <w:t>, конкурс исполнителей на народных инстр</w:t>
      </w:r>
      <w:r w:rsidRPr="00B46F62">
        <w:t>у</w:t>
      </w:r>
      <w:r w:rsidRPr="00B46F62">
        <w:t xml:space="preserve">ментах имени </w:t>
      </w:r>
      <w:proofErr w:type="spellStart"/>
      <w:r w:rsidRPr="00B46F62">
        <w:t>Гаджи</w:t>
      </w:r>
      <w:proofErr w:type="spellEnd"/>
      <w:r w:rsidRPr="00B46F62">
        <w:t xml:space="preserve"> Мамедова, конкурс юных пианистов имени Кара </w:t>
      </w:r>
      <w:proofErr w:type="spellStart"/>
      <w:r w:rsidRPr="00B46F62">
        <w:t>Караева</w:t>
      </w:r>
      <w:proofErr w:type="spellEnd"/>
      <w:r w:rsidRPr="00B46F62">
        <w:t xml:space="preserve">, республиканский конкурс детей-исполнителей </w:t>
      </w:r>
      <w:proofErr w:type="spellStart"/>
      <w:r w:rsidRPr="00B46F62">
        <w:t>мугама</w:t>
      </w:r>
      <w:proofErr w:type="spellEnd"/>
      <w:r w:rsidRPr="00B46F62">
        <w:t>, республиканский ко</w:t>
      </w:r>
      <w:r w:rsidRPr="00B46F62">
        <w:t>н</w:t>
      </w:r>
      <w:r w:rsidRPr="00B46F62">
        <w:t>курс молодых ашугов,</w:t>
      </w:r>
      <w:r>
        <w:t xml:space="preserve"> </w:t>
      </w:r>
      <w:r w:rsidRPr="00B46F62">
        <w:t>республиканский конкурс детских хоровых коллект</w:t>
      </w:r>
      <w:r w:rsidRPr="00B46F62">
        <w:t>и</w:t>
      </w:r>
      <w:r w:rsidRPr="00B46F62">
        <w:t xml:space="preserve">вов, а также республиканские конкурсы исполнителей на духовых, струнных и ударных инструментах. Ежегодно </w:t>
      </w:r>
      <w:r>
        <w:t>в</w:t>
      </w:r>
      <w:r w:rsidRPr="00B46F62">
        <w:t xml:space="preserve"> конкурсах и фестивалях участвует около 15</w:t>
      </w:r>
      <w:r w:rsidR="00146A15">
        <w:t> 000</w:t>
      </w:r>
      <w:r w:rsidRPr="00B46F62">
        <w:t xml:space="preserve"> учащихся детских музыкальных школ и школ искусств со всех уголков респу</w:t>
      </w:r>
      <w:r w:rsidRPr="00B46F62">
        <w:t>б</w:t>
      </w:r>
      <w:r>
        <w:t>лики.</w:t>
      </w:r>
    </w:p>
    <w:p w:rsidR="009301DD" w:rsidRPr="00B46F62" w:rsidRDefault="009301DD" w:rsidP="009301DD">
      <w:pPr>
        <w:pStyle w:val="SingleTxtGR"/>
      </w:pPr>
      <w:r>
        <w:t>125.</w:t>
      </w:r>
      <w:r>
        <w:tab/>
      </w:r>
      <w:r w:rsidRPr="00B46F62">
        <w:t>Ежегодно в конце учебного года проводятся отчетные концерты учеников детских музыкальных школ и школ искусств г. Баку в зале органной и камерной музыки, в театре песни имени Р.</w:t>
      </w:r>
      <w:r>
        <w:t xml:space="preserve"> </w:t>
      </w:r>
      <w:proofErr w:type="spellStart"/>
      <w:r w:rsidRPr="00B46F62">
        <w:t>Бейбутова</w:t>
      </w:r>
      <w:proofErr w:type="spellEnd"/>
      <w:r w:rsidRPr="00B46F62">
        <w:t>, в оперной студии имени Ш.</w:t>
      </w:r>
      <w:r>
        <w:t xml:space="preserve"> </w:t>
      </w:r>
      <w:r w:rsidRPr="00B46F62">
        <w:t>Мам</w:t>
      </w:r>
      <w:r w:rsidRPr="00B46F62">
        <w:t>е</w:t>
      </w:r>
      <w:r w:rsidRPr="00B46F62">
        <w:t xml:space="preserve">довой, а выпускники Бакинского Государственного </w:t>
      </w:r>
      <w:r>
        <w:t>х</w:t>
      </w:r>
      <w:r w:rsidRPr="00B46F62">
        <w:t xml:space="preserve">ореографического училища выступают на сцене Азербайджанского Государственного </w:t>
      </w:r>
      <w:r>
        <w:t>а</w:t>
      </w:r>
      <w:r w:rsidRPr="00B46F62">
        <w:t>кадемического теа</w:t>
      </w:r>
      <w:r w:rsidRPr="00B46F62">
        <w:t>т</w:t>
      </w:r>
      <w:r w:rsidRPr="00B46F62">
        <w:t>ра оперы и б</w:t>
      </w:r>
      <w:r w:rsidRPr="00B46F62">
        <w:t>а</w:t>
      </w:r>
      <w:r w:rsidRPr="00B46F62">
        <w:t>лета.</w:t>
      </w:r>
    </w:p>
    <w:p w:rsidR="009301DD" w:rsidRPr="00B46F62" w:rsidRDefault="009301DD" w:rsidP="009301DD">
      <w:pPr>
        <w:pStyle w:val="SingleTxtGR"/>
      </w:pPr>
      <w:r>
        <w:t>126.</w:t>
      </w:r>
      <w:r>
        <w:tab/>
      </w:r>
      <w:r w:rsidRPr="00B46F62">
        <w:t>Ученики детских музыкальных школ и школ искусств с большим успехом выступают на различных фестивалях и конкурсах, проводимых за пределами республики.</w:t>
      </w:r>
    </w:p>
    <w:p w:rsidR="009301DD" w:rsidRPr="00B46F62" w:rsidRDefault="009301DD" w:rsidP="009301DD">
      <w:pPr>
        <w:pStyle w:val="SingleTxtGR"/>
      </w:pPr>
      <w:r>
        <w:t>127.</w:t>
      </w:r>
      <w:r>
        <w:tab/>
        <w:t>В республике с 1989 года</w:t>
      </w:r>
      <w:r w:rsidRPr="00B46F62">
        <w:t xml:space="preserve"> успешно функционирует государственная де</w:t>
      </w:r>
      <w:r w:rsidRPr="00B46F62">
        <w:t>т</w:t>
      </w:r>
      <w:r w:rsidRPr="00B46F62">
        <w:t>ская филармония. Главной ее целью является музыкально-просветительская р</w:t>
      </w:r>
      <w:r w:rsidRPr="00B46F62">
        <w:t>а</w:t>
      </w:r>
      <w:r w:rsidRPr="00B46F62">
        <w:t>бота среди детей и юношества. Детская филармония знакомит детей с лучшими образцами азербайджанской и зарубежной музыки, повышает творческую а</w:t>
      </w:r>
      <w:r w:rsidRPr="00B46F62">
        <w:t>к</w:t>
      </w:r>
      <w:r w:rsidRPr="00B46F62">
        <w:t>тивность детей, воспитывает культурного слушателя, подготовленного к полн</w:t>
      </w:r>
      <w:r w:rsidRPr="00B46F62">
        <w:t>о</w:t>
      </w:r>
      <w:r w:rsidRPr="00B46F62">
        <w:t>ценному эстетическому восприятию музыкального искусства. В Детской ф</w:t>
      </w:r>
      <w:r w:rsidRPr="00B46F62">
        <w:t>и</w:t>
      </w:r>
      <w:r w:rsidRPr="00B46F62">
        <w:t>лармонии имеется танцевальный ансамбль, хор, камерные и эстрадные колле</w:t>
      </w:r>
      <w:r w:rsidRPr="00B46F62">
        <w:t>к</w:t>
      </w:r>
      <w:r w:rsidRPr="00B46F62">
        <w:t xml:space="preserve">тивы, оркестр народных инструментов, </w:t>
      </w:r>
      <w:proofErr w:type="spellStart"/>
      <w:r w:rsidRPr="00B46F62">
        <w:t>мугамное</w:t>
      </w:r>
      <w:proofErr w:type="spellEnd"/>
      <w:r w:rsidRPr="00B46F62">
        <w:t xml:space="preserve"> трио и детский театр </w:t>
      </w:r>
      <w:r>
        <w:t>"</w:t>
      </w:r>
      <w:proofErr w:type="spellStart"/>
      <w:r w:rsidRPr="00B46F62">
        <w:t>А</w:t>
      </w:r>
      <w:r w:rsidRPr="00B46F62">
        <w:t>й</w:t>
      </w:r>
      <w:r w:rsidRPr="00B46F62">
        <w:t>сель</w:t>
      </w:r>
      <w:proofErr w:type="spellEnd"/>
      <w:r>
        <w:t>"</w:t>
      </w:r>
      <w:r w:rsidRPr="00B46F62">
        <w:t xml:space="preserve"> под руководством народного артиста республики, композитора О.</w:t>
      </w:r>
      <w:r>
        <w:t xml:space="preserve"> </w:t>
      </w:r>
      <w:proofErr w:type="spellStart"/>
      <w:r w:rsidRPr="00B46F62">
        <w:t>Зульф</w:t>
      </w:r>
      <w:r w:rsidRPr="00B46F62">
        <w:t>у</w:t>
      </w:r>
      <w:r w:rsidRPr="00B46F62">
        <w:t>гарова</w:t>
      </w:r>
      <w:proofErr w:type="spellEnd"/>
      <w:r w:rsidRPr="00B46F62">
        <w:t>. Коллективы филармонии выступают в лучших концертных залах ре</w:t>
      </w:r>
      <w:r w:rsidRPr="00B46F62">
        <w:t>с</w:t>
      </w:r>
      <w:r w:rsidRPr="00B46F62">
        <w:t>публики с сольными концертами, они являются участниками многочисленных детских м</w:t>
      </w:r>
      <w:r w:rsidRPr="00B46F62">
        <w:t>у</w:t>
      </w:r>
      <w:r w:rsidRPr="00B46F62">
        <w:t>зыкальных фестивалей.</w:t>
      </w:r>
    </w:p>
    <w:p w:rsidR="009301DD" w:rsidRPr="00B46F62" w:rsidRDefault="009301DD" w:rsidP="009301DD">
      <w:pPr>
        <w:pStyle w:val="SingleTxtGR"/>
      </w:pPr>
      <w:r>
        <w:t>128.</w:t>
      </w:r>
      <w:r>
        <w:tab/>
      </w:r>
      <w:r w:rsidRPr="00B46F62">
        <w:t>В целях поддержки юных дарований, выявлени</w:t>
      </w:r>
      <w:r>
        <w:t>я</w:t>
      </w:r>
      <w:r w:rsidRPr="00B46F62">
        <w:t xml:space="preserve"> одаренных детей в о</w:t>
      </w:r>
      <w:r w:rsidRPr="00B46F62">
        <w:t>б</w:t>
      </w:r>
      <w:r w:rsidRPr="00B46F62">
        <w:t>ласти музыки, хореографии, Министерство культуры и туризма разработало ц</w:t>
      </w:r>
      <w:r w:rsidRPr="00B46F62">
        <w:t>е</w:t>
      </w:r>
      <w:r w:rsidRPr="00B46F62">
        <w:t>лый комплекс мероприятий, позволяющи</w:t>
      </w:r>
      <w:r>
        <w:t>х</w:t>
      </w:r>
      <w:r w:rsidRPr="00B46F62">
        <w:t xml:space="preserve"> максимально проявиться талантл</w:t>
      </w:r>
      <w:r w:rsidRPr="00B46F62">
        <w:t>и</w:t>
      </w:r>
      <w:r w:rsidRPr="00B46F62">
        <w:t xml:space="preserve">вой молодежи. Следует отметить следующие фестивали </w:t>
      </w:r>
      <w:r>
        <w:t>"</w:t>
      </w:r>
      <w:r w:rsidRPr="00B46F62">
        <w:t>Музыкальный се</w:t>
      </w:r>
      <w:r w:rsidRPr="00B46F62">
        <w:t>н</w:t>
      </w:r>
      <w:r w:rsidRPr="00B46F62">
        <w:t>тябрь</w:t>
      </w:r>
      <w:r>
        <w:t>"</w:t>
      </w:r>
      <w:r w:rsidRPr="00B46F62">
        <w:t xml:space="preserve">, </w:t>
      </w:r>
      <w:r>
        <w:t>"</w:t>
      </w:r>
      <w:proofErr w:type="spellStart"/>
      <w:r w:rsidRPr="00B46F62">
        <w:t>Истедадлар</w:t>
      </w:r>
      <w:proofErr w:type="spellEnd"/>
      <w:r w:rsidRPr="00B46F62">
        <w:t xml:space="preserve"> </w:t>
      </w:r>
      <w:proofErr w:type="spellStart"/>
      <w:r w:rsidRPr="00B46F62">
        <w:t>сорагында</w:t>
      </w:r>
      <w:proofErr w:type="spellEnd"/>
      <w:r>
        <w:t>"</w:t>
      </w:r>
      <w:r w:rsidRPr="00B46F62">
        <w:t xml:space="preserve"> (</w:t>
      </w:r>
      <w:r>
        <w:t>"</w:t>
      </w:r>
      <w:r w:rsidRPr="00B46F62">
        <w:t>В поисках талантов</w:t>
      </w:r>
      <w:r>
        <w:t>"</w:t>
      </w:r>
      <w:r w:rsidRPr="00B46F62">
        <w:t xml:space="preserve">), </w:t>
      </w:r>
      <w:r>
        <w:t>"</w:t>
      </w:r>
      <w:r w:rsidRPr="00B46F62">
        <w:t>Юные таланты</w:t>
      </w:r>
      <w:r>
        <w:t>"</w:t>
      </w:r>
      <w:r w:rsidRPr="00B46F62">
        <w:t xml:space="preserve"> и другие. </w:t>
      </w:r>
    </w:p>
    <w:p w:rsidR="009301DD" w:rsidRPr="00B46F62" w:rsidRDefault="009301DD" w:rsidP="009301DD">
      <w:pPr>
        <w:pStyle w:val="SingleTxtGR"/>
      </w:pPr>
      <w:r>
        <w:t>129.</w:t>
      </w:r>
      <w:r>
        <w:tab/>
      </w:r>
      <w:r w:rsidRPr="00B46F62">
        <w:t>Вот уже много лет Министерство культуры и туризма тесно сотруднич</w:t>
      </w:r>
      <w:r w:rsidRPr="00B46F62">
        <w:t>а</w:t>
      </w:r>
      <w:r w:rsidRPr="00B46F62">
        <w:t xml:space="preserve">ют с Межрегиональным благотворительным общественным фондом </w:t>
      </w:r>
      <w:r>
        <w:t>"</w:t>
      </w:r>
      <w:r w:rsidRPr="00B46F62">
        <w:t>Новые имена</w:t>
      </w:r>
      <w:r>
        <w:t>"</w:t>
      </w:r>
      <w:r w:rsidRPr="00B46F62">
        <w:t>, возглавляемы</w:t>
      </w:r>
      <w:r>
        <w:t>м</w:t>
      </w:r>
      <w:r w:rsidRPr="00B46F62">
        <w:t xml:space="preserve"> известным просветителем </w:t>
      </w:r>
      <w:proofErr w:type="spellStart"/>
      <w:r w:rsidRPr="00B46F62">
        <w:t>Иветтой</w:t>
      </w:r>
      <w:proofErr w:type="spellEnd"/>
      <w:r w:rsidRPr="00B46F62">
        <w:t xml:space="preserve"> Вороновой. Десятки одаре</w:t>
      </w:r>
      <w:r w:rsidRPr="00B46F62">
        <w:t>н</w:t>
      </w:r>
      <w:r w:rsidRPr="00B46F62">
        <w:t>ных азербайджанских музыкантов стали участниками летних творческих школ в Москве, Твери, Суздале, Петрозаводске, Новгороде. Кроме того, в Баку были проведены совместные концерты московских и азербайджанских юных музыкантов, которым были вручены стипе</w:t>
      </w:r>
      <w:r w:rsidRPr="00B46F62">
        <w:t>н</w:t>
      </w:r>
      <w:r w:rsidRPr="00B46F62">
        <w:t xml:space="preserve">дии Фонда </w:t>
      </w:r>
      <w:r>
        <w:t>"</w:t>
      </w:r>
      <w:r w:rsidRPr="00B46F62">
        <w:t>Новые имена</w:t>
      </w:r>
      <w:r>
        <w:t>"</w:t>
      </w:r>
      <w:r w:rsidRPr="00B46F62">
        <w:t>.</w:t>
      </w:r>
    </w:p>
    <w:p w:rsidR="009301DD" w:rsidRPr="00B46F62" w:rsidRDefault="009301DD" w:rsidP="009301DD">
      <w:pPr>
        <w:pStyle w:val="SingleTxtGR"/>
      </w:pPr>
      <w:r>
        <w:t>130.</w:t>
      </w:r>
      <w:r>
        <w:tab/>
      </w:r>
      <w:r w:rsidRPr="00B46F62">
        <w:t>Министерство культуры и туризма уделяет особое внимание развитию детского художественного творчества. Юные художники приняли участие в Международных выставках детского рисунка в США, Франции, Англии, Изра</w:t>
      </w:r>
      <w:r w:rsidRPr="00B46F62">
        <w:t>и</w:t>
      </w:r>
      <w:r w:rsidRPr="00B46F62">
        <w:t>ле, Японии, Иране, России, Чехии, Египте и многих других странах мира.</w:t>
      </w:r>
    </w:p>
    <w:p w:rsidR="009301DD" w:rsidRPr="00B46F62" w:rsidRDefault="009301DD" w:rsidP="009301DD">
      <w:pPr>
        <w:pStyle w:val="SingleTxtGR"/>
      </w:pPr>
      <w:r>
        <w:t>131.</w:t>
      </w:r>
      <w:r>
        <w:tab/>
      </w:r>
      <w:r w:rsidRPr="00B46F62">
        <w:t>Министерство культуры и туризма постоянно проводит республиканские выставки-конкурсы детского рисунка, организует персональные выставки од</w:t>
      </w:r>
      <w:r w:rsidRPr="00B46F62">
        <w:t>а</w:t>
      </w:r>
      <w:r w:rsidRPr="00B46F62">
        <w:t>ренных детей. Районные картинные галереи периодически проводят конкурсы детского рисунка среди учащихся школ.</w:t>
      </w:r>
    </w:p>
    <w:p w:rsidR="009301DD" w:rsidRPr="00B46F62" w:rsidRDefault="009301DD" w:rsidP="009301DD">
      <w:pPr>
        <w:pStyle w:val="SingleTxtGR"/>
      </w:pPr>
      <w:r>
        <w:t>132.</w:t>
      </w:r>
      <w:r>
        <w:tab/>
      </w:r>
      <w:r w:rsidRPr="00B46F62">
        <w:t>Театральные и концертные учреждения республики в своих репертуарах особое место уделяют пр</w:t>
      </w:r>
      <w:r w:rsidRPr="00B46F62">
        <w:t>о</w:t>
      </w:r>
      <w:r w:rsidRPr="00B46F62">
        <w:t>изведениям для детей.</w:t>
      </w:r>
    </w:p>
    <w:p w:rsidR="009301DD" w:rsidRPr="00B46F62" w:rsidRDefault="009301DD" w:rsidP="009301DD">
      <w:pPr>
        <w:pStyle w:val="SingleTxtGR"/>
      </w:pPr>
      <w:r>
        <w:t>133.</w:t>
      </w:r>
      <w:r>
        <w:tab/>
      </w:r>
      <w:r w:rsidRPr="00B46F62">
        <w:t>Азербайджанский Государственный театр кукол им. А.</w:t>
      </w:r>
      <w:r>
        <w:t xml:space="preserve"> </w:t>
      </w:r>
      <w:proofErr w:type="spellStart"/>
      <w:r w:rsidRPr="00B46F62">
        <w:t>Шаига</w:t>
      </w:r>
      <w:proofErr w:type="spellEnd"/>
      <w:r w:rsidRPr="00B46F62">
        <w:t xml:space="preserve"> своими спектаклями воспитывает в детях доброту и товарищество, трудолюбие и пр</w:t>
      </w:r>
      <w:r w:rsidRPr="00B46F62">
        <w:t>и</w:t>
      </w:r>
      <w:r w:rsidRPr="00B46F62">
        <w:t>лежание, патриотизм, бережное отношение к окр</w:t>
      </w:r>
      <w:r w:rsidRPr="00B46F62">
        <w:t>у</w:t>
      </w:r>
      <w:r w:rsidRPr="00B46F62">
        <w:t>жающей природе.</w:t>
      </w:r>
    </w:p>
    <w:p w:rsidR="009301DD" w:rsidRPr="00B46F62" w:rsidRDefault="009301DD" w:rsidP="009301DD">
      <w:pPr>
        <w:pStyle w:val="SingleTxtGR"/>
      </w:pPr>
      <w:r>
        <w:t>134.</w:t>
      </w:r>
      <w:r>
        <w:tab/>
      </w:r>
      <w:r w:rsidRPr="00B46F62">
        <w:t>На сцене этого театра идут спектакли по произведениям известнейших писателей и драматургов. В репертуары театра входят произведения классиков, а также современных азербайджанских и зарубежных авторов. Обширный р</w:t>
      </w:r>
      <w:r w:rsidRPr="00B46F62">
        <w:t>е</w:t>
      </w:r>
      <w:r w:rsidRPr="00B46F62">
        <w:t>пертуар позволяет театру расширять границы познаний мира, воспитывать м</w:t>
      </w:r>
      <w:r w:rsidRPr="00B46F62">
        <w:t>а</w:t>
      </w:r>
      <w:r w:rsidRPr="00B46F62">
        <w:t xml:space="preserve">ленького зрителя в духе уважения к культурам разных народов. Аналогичные </w:t>
      </w:r>
      <w:r>
        <w:t>г</w:t>
      </w:r>
      <w:r w:rsidRPr="00B46F62">
        <w:t xml:space="preserve">осударственные </w:t>
      </w:r>
      <w:r>
        <w:t>т</w:t>
      </w:r>
      <w:r w:rsidRPr="00B46F62">
        <w:t xml:space="preserve">еатры </w:t>
      </w:r>
      <w:r>
        <w:t>к</w:t>
      </w:r>
      <w:r w:rsidRPr="00B46F62">
        <w:t xml:space="preserve">укол функционируют также в </w:t>
      </w:r>
      <w:proofErr w:type="spellStart"/>
      <w:r w:rsidRPr="00B46F62">
        <w:t>Нах</w:t>
      </w:r>
      <w:r>
        <w:t>и</w:t>
      </w:r>
      <w:r w:rsidRPr="00B46F62">
        <w:t>ч</w:t>
      </w:r>
      <w:r>
        <w:t>е</w:t>
      </w:r>
      <w:r w:rsidRPr="00B46F62">
        <w:t>ване</w:t>
      </w:r>
      <w:proofErr w:type="spellEnd"/>
      <w:r w:rsidRPr="00B46F62">
        <w:t xml:space="preserve">, </w:t>
      </w:r>
      <w:proofErr w:type="spellStart"/>
      <w:r w:rsidRPr="00B46F62">
        <w:t>Гяндже</w:t>
      </w:r>
      <w:proofErr w:type="spellEnd"/>
      <w:r w:rsidRPr="00B46F62">
        <w:t xml:space="preserve">, Сальянах, </w:t>
      </w:r>
      <w:proofErr w:type="spellStart"/>
      <w:r w:rsidRPr="00B46F62">
        <w:t>Гахе</w:t>
      </w:r>
      <w:proofErr w:type="spellEnd"/>
      <w:r w:rsidRPr="00B46F62">
        <w:t>.</w:t>
      </w:r>
    </w:p>
    <w:p w:rsidR="009301DD" w:rsidRPr="00B46F62" w:rsidRDefault="009301DD" w:rsidP="009301DD">
      <w:pPr>
        <w:pStyle w:val="SingleTxtGR"/>
      </w:pPr>
      <w:r>
        <w:t>135.</w:t>
      </w:r>
      <w:r>
        <w:tab/>
      </w:r>
      <w:r w:rsidRPr="00B46F62">
        <w:t>В репертуарах Азербайджанского Государственного театра юного зрителя важного место занимает детские пьесы и сказки. Именно они дают возмо</w:t>
      </w:r>
      <w:r w:rsidRPr="00B46F62">
        <w:t>ж</w:t>
      </w:r>
      <w:r w:rsidRPr="00B46F62">
        <w:t>ность театру вести серь</w:t>
      </w:r>
      <w:r>
        <w:t>е</w:t>
      </w:r>
      <w:r w:rsidRPr="00B46F62">
        <w:t>зный разговор с детской аудиторией о добре и зле, о справедливости и благородстве. В основу лучших детских спектаклей легли азербайджанские, русские народные сказки, сказки народов мира, а также пь</w:t>
      </w:r>
      <w:r w:rsidRPr="00B46F62">
        <w:t>е</w:t>
      </w:r>
      <w:r w:rsidRPr="00B46F62">
        <w:t>сы азербайджанских и зарубежных драматургов.</w:t>
      </w:r>
    </w:p>
    <w:p w:rsidR="009301DD" w:rsidRPr="00B46F62" w:rsidRDefault="009301DD" w:rsidP="009301DD">
      <w:pPr>
        <w:pStyle w:val="SingleTxtGR"/>
      </w:pPr>
      <w:r>
        <w:t>136.</w:t>
      </w:r>
      <w:r>
        <w:tab/>
      </w:r>
      <w:r w:rsidRPr="00B46F62">
        <w:t>В Азербайджанском Государственном академическом театре оперы и б</w:t>
      </w:r>
      <w:r w:rsidRPr="00B46F62">
        <w:t>а</w:t>
      </w:r>
      <w:r w:rsidRPr="00B46F62">
        <w:t>лета, Азербайджанском Государственном театре музыкальной комедии с усп</w:t>
      </w:r>
      <w:r w:rsidRPr="00B46F62">
        <w:t>е</w:t>
      </w:r>
      <w:r w:rsidRPr="00B46F62">
        <w:t>хом идут спектакли, поставленные по азербайджанским, русским и западное</w:t>
      </w:r>
      <w:r w:rsidRPr="00B46F62">
        <w:t>в</w:t>
      </w:r>
      <w:r w:rsidRPr="00B46F62">
        <w:t>ропейским сказкам.</w:t>
      </w:r>
    </w:p>
    <w:p w:rsidR="009301DD" w:rsidRPr="00B46F62" w:rsidRDefault="009301DD" w:rsidP="009301DD">
      <w:pPr>
        <w:pStyle w:val="SingleTxtGR"/>
      </w:pPr>
      <w:r>
        <w:t>137.</w:t>
      </w:r>
      <w:r>
        <w:tab/>
      </w:r>
      <w:r w:rsidRPr="00B46F62">
        <w:t>Произведения для детей входят в репертуары многих других театров ре</w:t>
      </w:r>
      <w:r w:rsidRPr="00B46F62">
        <w:t>с</w:t>
      </w:r>
      <w:r w:rsidRPr="00B46F62">
        <w:t>публики.</w:t>
      </w:r>
    </w:p>
    <w:p w:rsidR="009301DD" w:rsidRPr="00B46F62" w:rsidRDefault="009301DD" w:rsidP="009301DD">
      <w:pPr>
        <w:pStyle w:val="SingleTxtGR"/>
      </w:pPr>
      <w:r>
        <w:t>138.</w:t>
      </w:r>
      <w:r>
        <w:tab/>
      </w:r>
      <w:r w:rsidRPr="00B46F62">
        <w:t>В дни зимних и весенних школьных каникул в клубных учреждениях и во всех театрах республики особенно активизируется работа с детьми. Ставятся специальные программы и музыкальные спектакли для детей, широко отмеч</w:t>
      </w:r>
      <w:r w:rsidRPr="00B46F62">
        <w:t>а</w:t>
      </w:r>
      <w:r w:rsidRPr="00B46F62">
        <w:t xml:space="preserve">ется празднование Нового года и праздника </w:t>
      </w:r>
      <w:proofErr w:type="spellStart"/>
      <w:r w:rsidRPr="00B46F62">
        <w:t>Новруз</w:t>
      </w:r>
      <w:proofErr w:type="spellEnd"/>
      <w:r w:rsidRPr="00B46F62">
        <w:t>.</w:t>
      </w:r>
    </w:p>
    <w:p w:rsidR="009301DD" w:rsidRPr="00B46F62" w:rsidRDefault="009301DD" w:rsidP="009301DD">
      <w:pPr>
        <w:pStyle w:val="SingleTxtGR"/>
      </w:pPr>
      <w:r>
        <w:t>139.</w:t>
      </w:r>
      <w:r>
        <w:tab/>
      </w:r>
      <w:r w:rsidRPr="00B46F62">
        <w:t>В клубных учреждениях, библиотеках, музеях республики ведется знач</w:t>
      </w:r>
      <w:r w:rsidRPr="00B46F62">
        <w:t>и</w:t>
      </w:r>
      <w:r w:rsidRPr="00B46F62">
        <w:t>тельная работа по проп</w:t>
      </w:r>
      <w:r w:rsidRPr="00B46F62">
        <w:t>а</w:t>
      </w:r>
      <w:r w:rsidRPr="00B46F62">
        <w:t xml:space="preserve">ганде Конвенции по правам Ребенка. </w:t>
      </w:r>
    </w:p>
    <w:p w:rsidR="009301DD" w:rsidRPr="00B46F62" w:rsidRDefault="009301DD" w:rsidP="009301DD">
      <w:pPr>
        <w:pStyle w:val="SingleTxtGR"/>
      </w:pPr>
      <w:r>
        <w:t>140.</w:t>
      </w:r>
      <w:r>
        <w:tab/>
      </w:r>
      <w:r w:rsidRPr="00B46F62">
        <w:t>Дети республики свободно могут участвовать в культурной жизни и з</w:t>
      </w:r>
      <w:r w:rsidRPr="00B46F62">
        <w:t>а</w:t>
      </w:r>
      <w:r w:rsidRPr="00B46F62">
        <w:t>ниматься творчеством в учреждениях культуры и искусства. В клубах, домах культуры функционируют большое количество детских, подростковых</w:t>
      </w:r>
      <w:r>
        <w:t xml:space="preserve"> </w:t>
      </w:r>
      <w:r w:rsidRPr="00B46F62">
        <w:t>кружков и коллективов самодеятельного художественного творчества, студии изобраз</w:t>
      </w:r>
      <w:r w:rsidRPr="00B46F62">
        <w:t>и</w:t>
      </w:r>
      <w:r w:rsidRPr="00B46F62">
        <w:t>тельного искусства, клубов по интересам, любительских объединений, кружков по изучению яз</w:t>
      </w:r>
      <w:r w:rsidRPr="00B46F62">
        <w:t>ы</w:t>
      </w:r>
      <w:r w:rsidRPr="00B46F62">
        <w:t xml:space="preserve">ков. </w:t>
      </w:r>
    </w:p>
    <w:p w:rsidR="009301DD" w:rsidRPr="00B46F62" w:rsidRDefault="009301DD" w:rsidP="009301DD">
      <w:pPr>
        <w:pStyle w:val="SingleTxtGR"/>
      </w:pPr>
      <w:r>
        <w:t>141.</w:t>
      </w:r>
      <w:r>
        <w:tab/>
      </w:r>
      <w:r w:rsidRPr="00B46F62">
        <w:t>В настоящее время в системе Министерства Культуры и Туризма Респу</w:t>
      </w:r>
      <w:r w:rsidRPr="00B46F62">
        <w:t>б</w:t>
      </w:r>
      <w:r w:rsidRPr="00B46F62">
        <w:t>лики функционируют 3</w:t>
      </w:r>
      <w:r>
        <w:t> </w:t>
      </w:r>
      <w:r w:rsidRPr="00B46F62">
        <w:t>442 детских круж</w:t>
      </w:r>
      <w:r>
        <w:t>ков, коллективов и объединений.</w:t>
      </w:r>
      <w:r w:rsidR="00C84484">
        <w:t xml:space="preserve"> </w:t>
      </w:r>
      <w:r w:rsidRPr="00B46F62">
        <w:t>В</w:t>
      </w:r>
      <w:r w:rsidR="00C84484">
        <w:t> </w:t>
      </w:r>
      <w:r w:rsidRPr="00B46F62">
        <w:t>них участвуют более 46</w:t>
      </w:r>
      <w:r>
        <w:t> </w:t>
      </w:r>
      <w:r w:rsidRPr="00B46F62">
        <w:t>239 детей и подростков.</w:t>
      </w:r>
    </w:p>
    <w:p w:rsidR="009301DD" w:rsidRPr="00B46F62" w:rsidRDefault="009301DD" w:rsidP="009301DD">
      <w:pPr>
        <w:pStyle w:val="SingleTxtGR"/>
      </w:pPr>
      <w:r>
        <w:t>142.</w:t>
      </w:r>
      <w:r>
        <w:tab/>
      </w:r>
      <w:r w:rsidRPr="00B46F62">
        <w:t>Особой популярностью у детей и подростков пользуются музыкальные, танцевальные, драматические и художественные кружки, курсы изучения ин</w:t>
      </w:r>
      <w:r w:rsidRPr="00B46F62">
        <w:t>о</w:t>
      </w:r>
      <w:r w:rsidRPr="00B46F62">
        <w:t>странных языков, кройки</w:t>
      </w:r>
      <w:r>
        <w:t xml:space="preserve"> </w:t>
      </w:r>
      <w:r w:rsidRPr="00B46F62">
        <w:t>шитья и вязания. В качес</w:t>
      </w:r>
      <w:r w:rsidRPr="00B46F62">
        <w:t>т</w:t>
      </w:r>
      <w:r w:rsidRPr="00B46F62">
        <w:t>ве руководителей кружков и коллективов, клубов и объединений привлекаются деятели культуры, препод</w:t>
      </w:r>
      <w:r w:rsidRPr="00B46F62">
        <w:t>а</w:t>
      </w:r>
      <w:r w:rsidRPr="00B46F62">
        <w:t>ватели детских, музыкальных, художественных школ, школ искусств и общео</w:t>
      </w:r>
      <w:r w:rsidRPr="00B46F62">
        <w:t>б</w:t>
      </w:r>
      <w:r w:rsidRPr="00B46F62">
        <w:t>разовательных школ, специалисты, работающие в отраслях культуры и искусс</w:t>
      </w:r>
      <w:r w:rsidRPr="00B46F62">
        <w:t>т</w:t>
      </w:r>
      <w:r w:rsidRPr="00B46F62">
        <w:t>ва.</w:t>
      </w:r>
    </w:p>
    <w:p w:rsidR="009301DD" w:rsidRPr="00B46F62" w:rsidRDefault="009301DD" w:rsidP="009301DD">
      <w:pPr>
        <w:pStyle w:val="SingleTxtGR"/>
      </w:pPr>
      <w:r>
        <w:t>143.</w:t>
      </w:r>
      <w:r>
        <w:tab/>
      </w:r>
      <w:r w:rsidRPr="00B46F62">
        <w:t>Улучшена работа республиканских юношеских и детских библиотеках, районных и городских детских библиотеках по эстетическому воспитанию школьников. В этих библиотеках широко пропагандир</w:t>
      </w:r>
      <w:r w:rsidRPr="00B46F62">
        <w:t>у</w:t>
      </w:r>
      <w:r w:rsidRPr="00B46F62">
        <w:t>ется детская литература, в них проводятся праздники книг, беседы, утренники, встречи с писателями, поэтами, художниками, артистами, композиторами. При Республиканской де</w:t>
      </w:r>
      <w:r w:rsidRPr="00B46F62">
        <w:t>т</w:t>
      </w:r>
      <w:r w:rsidRPr="00B46F62">
        <w:t>ской библиотеке имени Ф.</w:t>
      </w:r>
      <w:r w:rsidR="00146A15">
        <w:t xml:space="preserve"> </w:t>
      </w:r>
      <w:proofErr w:type="spellStart"/>
      <w:r w:rsidRPr="00B46F62">
        <w:t>Кочарли</w:t>
      </w:r>
      <w:proofErr w:type="spellEnd"/>
      <w:r w:rsidRPr="00B46F62">
        <w:t xml:space="preserve"> действует экспериментальный детский т</w:t>
      </w:r>
      <w:r w:rsidRPr="00B46F62">
        <w:t>е</w:t>
      </w:r>
      <w:r w:rsidRPr="00B46F62">
        <w:t>атр, где дети младшего и дошкольного возраста знакомятся с удивительным м</w:t>
      </w:r>
      <w:r w:rsidRPr="00B46F62">
        <w:t>и</w:t>
      </w:r>
      <w:r w:rsidRPr="00B46F62">
        <w:t>ром ск</w:t>
      </w:r>
      <w:r w:rsidRPr="00B46F62">
        <w:t>а</w:t>
      </w:r>
      <w:r w:rsidRPr="00B46F62">
        <w:t>зок.</w:t>
      </w:r>
    </w:p>
    <w:p w:rsidR="009301DD" w:rsidRPr="00B46F62" w:rsidRDefault="009301DD" w:rsidP="009301DD">
      <w:pPr>
        <w:pStyle w:val="SingleTxtGR"/>
      </w:pPr>
      <w:r>
        <w:t>144.</w:t>
      </w:r>
      <w:r>
        <w:tab/>
      </w:r>
      <w:r w:rsidRPr="00B46F62">
        <w:t>Продолжается работа по модернизации и компьютеризации детских би</w:t>
      </w:r>
      <w:r w:rsidRPr="00B46F62">
        <w:t>б</w:t>
      </w:r>
      <w:r w:rsidRPr="00B46F62">
        <w:t>лиотек. В Республиканской Детской Би</w:t>
      </w:r>
      <w:r>
        <w:t xml:space="preserve">блиотеке имени Ф. </w:t>
      </w:r>
      <w:proofErr w:type="spellStart"/>
      <w:r>
        <w:t>Кочарли</w:t>
      </w:r>
      <w:proofErr w:type="spellEnd"/>
      <w:r>
        <w:t xml:space="preserve"> в июле</w:t>
      </w:r>
      <w:r w:rsidR="00C84484">
        <w:t xml:space="preserve"> </w:t>
      </w:r>
      <w:r>
        <w:t>2003</w:t>
      </w:r>
      <w:r w:rsidR="00C84484">
        <w:t> </w:t>
      </w:r>
      <w:r>
        <w:t>года</w:t>
      </w:r>
      <w:r w:rsidRPr="00B46F62">
        <w:t xml:space="preserve"> состоялось открытие </w:t>
      </w:r>
      <w:proofErr w:type="spellStart"/>
      <w:r w:rsidRPr="00B46F62">
        <w:t>мультимедийного</w:t>
      </w:r>
      <w:proofErr w:type="spellEnd"/>
      <w:r w:rsidRPr="00B46F62">
        <w:t xml:space="preserve"> зала </w:t>
      </w:r>
      <w:r>
        <w:t>"</w:t>
      </w:r>
      <w:proofErr w:type="spellStart"/>
      <w:r w:rsidRPr="00B46F62">
        <w:t>Билейен</w:t>
      </w:r>
      <w:proofErr w:type="spellEnd"/>
      <w:r>
        <w:t>"</w:t>
      </w:r>
      <w:r w:rsidRPr="00B46F62">
        <w:t xml:space="preserve"> (</w:t>
      </w:r>
      <w:r>
        <w:t>"</w:t>
      </w:r>
      <w:r w:rsidRPr="00B46F62">
        <w:t>Знаток</w:t>
      </w:r>
      <w:r>
        <w:t>"</w:t>
      </w:r>
      <w:r w:rsidRPr="00B46F62">
        <w:t>). При содействии Института Открытое Общество – Азербайджан (Фонда Сороса) в де</w:t>
      </w:r>
      <w:r w:rsidRPr="00B46F62">
        <w:t>т</w:t>
      </w:r>
      <w:r w:rsidRPr="00B46F62">
        <w:t xml:space="preserve">ской библиотеке под названием </w:t>
      </w:r>
      <w:r>
        <w:t>"</w:t>
      </w:r>
      <w:r w:rsidRPr="00B46F62">
        <w:t>28 мая</w:t>
      </w:r>
      <w:r>
        <w:t>"</w:t>
      </w:r>
      <w:r w:rsidRPr="00B46F62">
        <w:t xml:space="preserve"> г. Баку был открыт Интернет зал.</w:t>
      </w:r>
    </w:p>
    <w:p w:rsidR="009301DD" w:rsidRPr="00B46F62" w:rsidRDefault="009301DD" w:rsidP="009301DD">
      <w:pPr>
        <w:pStyle w:val="SingleTxtGR"/>
      </w:pPr>
      <w:r>
        <w:t>145.</w:t>
      </w:r>
      <w:r>
        <w:tab/>
      </w:r>
      <w:r w:rsidRPr="00B46F62">
        <w:t>Ежегодно первого июня в учреждениях культуры республики торжес</w:t>
      </w:r>
      <w:r w:rsidRPr="00B46F62">
        <w:t>т</w:t>
      </w:r>
      <w:r w:rsidRPr="00B46F62">
        <w:t xml:space="preserve">венно отмечается международный день защиты детей. В клубах, библиотеках, музеях, парках организуются утренники, концерты, литературно-художественные вечера, театрализованные спектакли. </w:t>
      </w:r>
    </w:p>
    <w:p w:rsidR="009301DD" w:rsidRPr="00B46F62" w:rsidRDefault="009301DD" w:rsidP="009301DD">
      <w:pPr>
        <w:pStyle w:val="SingleTxtGR"/>
      </w:pPr>
      <w:r>
        <w:t>146.</w:t>
      </w:r>
      <w:r>
        <w:tab/>
      </w:r>
      <w:r w:rsidRPr="00B46F62">
        <w:t>С целью ознакомления детей и их родителей с Конвенцией о правах р</w:t>
      </w:r>
      <w:r w:rsidRPr="00B46F62">
        <w:t>е</w:t>
      </w:r>
      <w:r w:rsidRPr="00B46F62">
        <w:t>бенка в библиотеках, клубных учреждениях проводятся лекции, беседы, чит</w:t>
      </w:r>
      <w:r w:rsidRPr="00B46F62">
        <w:t>а</w:t>
      </w:r>
      <w:r w:rsidRPr="00B46F62">
        <w:t>тельские конференции, организуются стенды, фотовыставки о защите прав д</w:t>
      </w:r>
      <w:r w:rsidRPr="00B46F62">
        <w:t>е</w:t>
      </w:r>
      <w:r w:rsidRPr="00B46F62">
        <w:t>тей, выставки книг о воспитании подрастающего поколения, о пропаганде зд</w:t>
      </w:r>
      <w:r w:rsidRPr="00B46F62">
        <w:t>о</w:t>
      </w:r>
      <w:r w:rsidRPr="00B46F62">
        <w:t xml:space="preserve">рового образа жизни. </w:t>
      </w:r>
    </w:p>
    <w:p w:rsidR="009301DD" w:rsidRPr="00B46F62" w:rsidRDefault="009301DD" w:rsidP="009301DD">
      <w:pPr>
        <w:pStyle w:val="SingleTxtGR"/>
      </w:pPr>
      <w:r>
        <w:t>147.</w:t>
      </w:r>
      <w:r>
        <w:tab/>
      </w:r>
      <w:r w:rsidRPr="00B46F62">
        <w:t>Определенную работу по эстетическому воспитанию подрастающего п</w:t>
      </w:r>
      <w:r w:rsidRPr="00B46F62">
        <w:t>о</w:t>
      </w:r>
      <w:r w:rsidRPr="00B46F62">
        <w:t xml:space="preserve">коления и пропаганде Конвенции </w:t>
      </w:r>
      <w:r>
        <w:t xml:space="preserve">о </w:t>
      </w:r>
      <w:r w:rsidRPr="00B46F62">
        <w:t>права</w:t>
      </w:r>
      <w:r>
        <w:t>х</w:t>
      </w:r>
      <w:r w:rsidRPr="00B46F62">
        <w:t xml:space="preserve"> ребенка проводят государственные музеи республики. В Государственном </w:t>
      </w:r>
      <w:r>
        <w:t>м</w:t>
      </w:r>
      <w:r w:rsidRPr="00B46F62">
        <w:t xml:space="preserve">узее </w:t>
      </w:r>
      <w:r>
        <w:t>и</w:t>
      </w:r>
      <w:r w:rsidRPr="00B46F62">
        <w:t xml:space="preserve">скусств имени </w:t>
      </w:r>
      <w:proofErr w:type="spellStart"/>
      <w:r w:rsidRPr="00B46F62">
        <w:t>Мустафаева</w:t>
      </w:r>
      <w:proofErr w:type="spellEnd"/>
      <w:r w:rsidRPr="00B46F62">
        <w:t>, в Г</w:t>
      </w:r>
      <w:r w:rsidRPr="00B46F62">
        <w:t>о</w:t>
      </w:r>
      <w:r w:rsidRPr="00B46F62">
        <w:t xml:space="preserve">сударственном </w:t>
      </w:r>
      <w:r>
        <w:t>т</w:t>
      </w:r>
      <w:r w:rsidRPr="00B46F62">
        <w:t xml:space="preserve">еатральном </w:t>
      </w:r>
      <w:r>
        <w:t>м</w:t>
      </w:r>
      <w:r w:rsidRPr="00B46F62">
        <w:t>узее имени Дж.</w:t>
      </w:r>
      <w:r>
        <w:t xml:space="preserve"> </w:t>
      </w:r>
      <w:proofErr w:type="spellStart"/>
      <w:r w:rsidRPr="00B46F62">
        <w:t>Джаббарлы</w:t>
      </w:r>
      <w:proofErr w:type="spellEnd"/>
      <w:r w:rsidRPr="00B46F62">
        <w:t xml:space="preserve"> регулярно организ</w:t>
      </w:r>
      <w:r w:rsidRPr="00B46F62">
        <w:t>у</w:t>
      </w:r>
      <w:r w:rsidRPr="00B46F62">
        <w:t xml:space="preserve">ются встречи учащихся с педагогами, писателями, художниками, режиссерами, артистами. В Государственном </w:t>
      </w:r>
      <w:r>
        <w:t>м</w:t>
      </w:r>
      <w:r w:rsidRPr="00B46F62">
        <w:t xml:space="preserve">узее </w:t>
      </w:r>
      <w:r>
        <w:t>м</w:t>
      </w:r>
      <w:r w:rsidRPr="00B46F62">
        <w:t xml:space="preserve">узыкальной </w:t>
      </w:r>
      <w:r>
        <w:t>к</w:t>
      </w:r>
      <w:r w:rsidRPr="00B46F62">
        <w:t>ультуры Азербайджана действует детский ансамбль скрипачей.</w:t>
      </w:r>
    </w:p>
    <w:p w:rsidR="009301DD" w:rsidRPr="00B46F62" w:rsidRDefault="009301DD" w:rsidP="009301DD">
      <w:pPr>
        <w:pStyle w:val="SingleTxtGR"/>
      </w:pPr>
      <w:r>
        <w:t>148.</w:t>
      </w:r>
      <w:r>
        <w:tab/>
      </w:r>
      <w:r w:rsidRPr="00B46F62">
        <w:t>Министерство культуры и туризма Азербайджанской Республики уделяет особое внимание дальнейшей активизации работы клубных учреждений, би</w:t>
      </w:r>
      <w:r w:rsidRPr="00B46F62">
        <w:t>б</w:t>
      </w:r>
      <w:r w:rsidRPr="00B46F62">
        <w:t>лиотек, музеев, театров, концертных организаций, парков культуры и отдыха с детьми.</w:t>
      </w:r>
    </w:p>
    <w:p w:rsidR="009301DD" w:rsidRDefault="009301DD" w:rsidP="009301DD">
      <w:pPr>
        <w:pStyle w:val="SingleTxtGR"/>
      </w:pPr>
      <w:r>
        <w:t>149.</w:t>
      </w:r>
      <w:r>
        <w:tab/>
      </w:r>
      <w:r w:rsidRPr="00B46F62">
        <w:t>Сотрудники Министерства культуры и туризма и подведомственных о</w:t>
      </w:r>
      <w:r w:rsidRPr="00B46F62">
        <w:t>р</w:t>
      </w:r>
      <w:r w:rsidRPr="00B46F62">
        <w:t>ганизаций проводят воспитательную работу с детьми, лишенными родител</w:t>
      </w:r>
      <w:r w:rsidRPr="00B46F62">
        <w:t>ь</w:t>
      </w:r>
      <w:r w:rsidRPr="00B46F62">
        <w:t>ской опеки, с детьми с ограниченными возможностями (инвалидами) и с детьми из семей беженцев. Для этих детей организуются бесплатные спектакли, ко</w:t>
      </w:r>
      <w:r w:rsidRPr="00B46F62">
        <w:t>н</w:t>
      </w:r>
      <w:r w:rsidRPr="00B46F62">
        <w:t>церты, проводятся благотворительные акции.</w:t>
      </w:r>
    </w:p>
    <w:p w:rsidR="009301DD" w:rsidRPr="00302316" w:rsidRDefault="009301DD" w:rsidP="00146A15">
      <w:pPr>
        <w:pStyle w:val="H1GR"/>
      </w:pPr>
      <w:r w:rsidRPr="00302316">
        <w:tab/>
      </w:r>
      <w:r>
        <w:rPr>
          <w:lang w:val="en-US"/>
        </w:rPr>
        <w:t>G</w:t>
      </w:r>
      <w:r w:rsidR="00146A15">
        <w:t>.</w:t>
      </w:r>
      <w:r w:rsidR="00146A15">
        <w:tab/>
      </w:r>
      <w:r w:rsidRPr="00302316">
        <w:t>Материальная и другая форма помощи</w:t>
      </w:r>
    </w:p>
    <w:p w:rsidR="009301DD" w:rsidRPr="00B46F62" w:rsidRDefault="009301DD" w:rsidP="009301DD">
      <w:pPr>
        <w:pStyle w:val="SingleTxtGR"/>
      </w:pPr>
      <w:r>
        <w:t>150.</w:t>
      </w:r>
      <w:r>
        <w:tab/>
      </w:r>
      <w:r w:rsidRPr="00B46F62">
        <w:t>Укрепление макроэкономики и динамическое развитие самой экономики обеспечило высокий жизненный уровень граждан. Приоритетом является</w:t>
      </w:r>
      <w:r>
        <w:t xml:space="preserve"> </w:t>
      </w:r>
      <w:r w:rsidRPr="00B46F62">
        <w:t>со</w:t>
      </w:r>
      <w:r w:rsidRPr="00B46F62">
        <w:t>з</w:t>
      </w:r>
      <w:r w:rsidRPr="00B46F62">
        <w:t>дание социально-направленного рынка. В связи с этим подготовлен ряд важных программ для улучшения жизненного уровня населения, ряд из которых были воплощены в жизнь.</w:t>
      </w:r>
    </w:p>
    <w:p w:rsidR="009301DD" w:rsidRPr="00B46F62" w:rsidRDefault="009301DD" w:rsidP="009301DD">
      <w:pPr>
        <w:pStyle w:val="SingleTxtGR"/>
      </w:pPr>
      <w:r>
        <w:t>151.</w:t>
      </w:r>
      <w:r>
        <w:tab/>
      </w:r>
      <w:r w:rsidRPr="00B46F62">
        <w:t xml:space="preserve">Анализ показал, </w:t>
      </w:r>
      <w:r>
        <w:t>что за 2006 год ВВП составил 17,</w:t>
      </w:r>
      <w:r w:rsidRPr="00B46F62">
        <w:t xml:space="preserve">7 млрд. </w:t>
      </w:r>
      <w:proofErr w:type="spellStart"/>
      <w:r w:rsidRPr="00B46F62">
        <w:t>м</w:t>
      </w:r>
      <w:r>
        <w:t>анат</w:t>
      </w:r>
      <w:proofErr w:type="spellEnd"/>
      <w:r>
        <w:t>, что по сравнению с 2005 годом</w:t>
      </w:r>
      <w:r w:rsidRPr="00B46F62">
        <w:t xml:space="preserve"> </w:t>
      </w:r>
      <w:r>
        <w:t>означает прирост на 34,</w:t>
      </w:r>
      <w:r w:rsidRPr="00B46F62">
        <w:t>5%.</w:t>
      </w:r>
    </w:p>
    <w:p w:rsidR="009301DD" w:rsidRPr="00B46F62" w:rsidRDefault="009301DD" w:rsidP="009301DD">
      <w:pPr>
        <w:pStyle w:val="SingleTxtGR"/>
      </w:pPr>
      <w:r>
        <w:t>152.</w:t>
      </w:r>
      <w:r>
        <w:tab/>
      </w:r>
      <w:r w:rsidRPr="00B46F62">
        <w:t>Для обеспечения гарантий стабильного экономического развития после</w:t>
      </w:r>
      <w:r w:rsidRPr="00B46F62">
        <w:t>д</w:t>
      </w:r>
      <w:r w:rsidRPr="00B46F62">
        <w:t xml:space="preserve">них лет Указом Президента Азербайджанской </w:t>
      </w:r>
      <w:r>
        <w:t>Республики от 11 февраля</w:t>
      </w:r>
      <w:r w:rsidR="004449EF">
        <w:t xml:space="preserve"> </w:t>
      </w:r>
      <w:r>
        <w:t>2004</w:t>
      </w:r>
      <w:r w:rsidR="004449EF">
        <w:t> </w:t>
      </w:r>
      <w:r>
        <w:t>года</w:t>
      </w:r>
      <w:r w:rsidRPr="00B46F62">
        <w:t xml:space="preserve"> </w:t>
      </w:r>
      <w:r>
        <w:t>"</w:t>
      </w:r>
      <w:r w:rsidRPr="00B46F62">
        <w:t>О государственной программе социально-экономического развития регионов Азе</w:t>
      </w:r>
      <w:r>
        <w:t>рбайджанской Республики на 2004–</w:t>
      </w:r>
      <w:r w:rsidRPr="00B46F62">
        <w:t>2008 г</w:t>
      </w:r>
      <w:r w:rsidR="004449EF">
        <w:t>оды</w:t>
      </w:r>
      <w:r>
        <w:t>"</w:t>
      </w:r>
      <w:r w:rsidRPr="00B46F62">
        <w:t>, были проведены мероприятия, направленные на развитие регио</w:t>
      </w:r>
      <w:r>
        <w:t>нов, что привело к созданию 520 000</w:t>
      </w:r>
      <w:r w:rsidRPr="00B46F62">
        <w:t xml:space="preserve"> мест</w:t>
      </w:r>
      <w:r>
        <w:t>,</w:t>
      </w:r>
      <w:r w:rsidRPr="00B46F62">
        <w:t xml:space="preserve"> из них 370</w:t>
      </w:r>
      <w:r>
        <w:t xml:space="preserve"> 000 </w:t>
      </w:r>
      <w:r w:rsidR="004449EF">
        <w:t>−</w:t>
      </w:r>
      <w:r w:rsidRPr="00B46F62">
        <w:t xml:space="preserve"> постоянных.</w:t>
      </w:r>
    </w:p>
    <w:p w:rsidR="009301DD" w:rsidRPr="00B46F62" w:rsidRDefault="009301DD" w:rsidP="009301DD">
      <w:pPr>
        <w:pStyle w:val="SingleTxtGR"/>
      </w:pPr>
      <w:r>
        <w:t>153.</w:t>
      </w:r>
      <w:r>
        <w:tab/>
      </w:r>
      <w:r w:rsidRPr="00B46F62">
        <w:t xml:space="preserve">В связи с быстрыми темпами экономического развития последних лет созданы лучшие условия социально-экономического положения населения и в этот период жизненный уровень населения по </w:t>
      </w:r>
      <w:r>
        <w:t>финансовым доходам возрос на 23,4% и составил 1189,</w:t>
      </w:r>
      <w:r w:rsidRPr="00B46F62">
        <w:t xml:space="preserve">5 </w:t>
      </w:r>
      <w:proofErr w:type="spellStart"/>
      <w:r w:rsidRPr="00B46F62">
        <w:t>манат</w:t>
      </w:r>
      <w:proofErr w:type="spellEnd"/>
      <w:r w:rsidRPr="00B46F62">
        <w:t>.</w:t>
      </w:r>
    </w:p>
    <w:p w:rsidR="009301DD" w:rsidRPr="00B46F62" w:rsidRDefault="009301DD" w:rsidP="009301DD">
      <w:pPr>
        <w:pStyle w:val="SingleTxtGR"/>
      </w:pPr>
      <w:r>
        <w:t>154.</w:t>
      </w:r>
      <w:r>
        <w:tab/>
      </w:r>
      <w:r w:rsidRPr="00B46F62">
        <w:t>В настоящее время одной из основных целей государства является укре</w:t>
      </w:r>
      <w:r w:rsidRPr="00B46F62">
        <w:t>п</w:t>
      </w:r>
      <w:r w:rsidRPr="00B46F62">
        <w:t>ление</w:t>
      </w:r>
      <w:r w:rsidRPr="00B46F62">
        <w:rPr>
          <w:lang w:val="az-Latn-AZ"/>
        </w:rPr>
        <w:t xml:space="preserve"> </w:t>
      </w:r>
      <w:r w:rsidRPr="00B46F62">
        <w:t>социальной защиты, подъем жизн</w:t>
      </w:r>
      <w:r>
        <w:t>енного уровня граждан. В 2006 году</w:t>
      </w:r>
      <w:r w:rsidRPr="00B46F62">
        <w:t xml:space="preserve"> среднемесячный доход работника работающего по контракту по сравнению с пре</w:t>
      </w:r>
      <w:r>
        <w:t>дыдущим годом увеличился на 19,8% и составил 141,</w:t>
      </w:r>
      <w:r w:rsidRPr="00B46F62">
        <w:t xml:space="preserve">3 </w:t>
      </w:r>
      <w:proofErr w:type="spellStart"/>
      <w:r w:rsidRPr="00B46F62">
        <w:t>манат</w:t>
      </w:r>
      <w:proofErr w:type="spellEnd"/>
      <w:r w:rsidRPr="00B46F62">
        <w:t>. За последние два года заработная плата возросла на 60%, а стоимость производимой проду</w:t>
      </w:r>
      <w:r w:rsidRPr="00B46F62">
        <w:t>к</w:t>
      </w:r>
      <w:r>
        <w:t>ции возросло лишь только на 9,</w:t>
      </w:r>
      <w:r w:rsidRPr="00B46F62">
        <w:t>6%.</w:t>
      </w:r>
    </w:p>
    <w:p w:rsidR="009301DD" w:rsidRPr="00B46F62" w:rsidRDefault="009301DD" w:rsidP="009301DD">
      <w:pPr>
        <w:pStyle w:val="SingleTxtGR"/>
      </w:pPr>
      <w:r>
        <w:t>155.</w:t>
      </w:r>
      <w:r>
        <w:tab/>
        <w:t xml:space="preserve">Разумно проведенная </w:t>
      </w:r>
      <w:r w:rsidR="004449EF">
        <w:t>в</w:t>
      </w:r>
      <w:r>
        <w:t xml:space="preserve"> 2003–2006 годах</w:t>
      </w:r>
      <w:r w:rsidRPr="00B46F62">
        <w:t xml:space="preserve"> экономическая политика увел</w:t>
      </w:r>
      <w:r w:rsidRPr="00B46F62">
        <w:t>и</w:t>
      </w:r>
      <w:r w:rsidRPr="00B46F62">
        <w:t>чи</w:t>
      </w:r>
      <w:r>
        <w:t>ла государственный бюджет в 3,</w:t>
      </w:r>
      <w:r w:rsidRPr="00B46F62">
        <w:t xml:space="preserve">2 </w:t>
      </w:r>
      <w:r>
        <w:t>раза, а расходы увеличились в 3,</w:t>
      </w:r>
      <w:r w:rsidRPr="00B46F62">
        <w:t>1 раза. В</w:t>
      </w:r>
      <w:r w:rsidRPr="00B46F62">
        <w:t>о</w:t>
      </w:r>
      <w:r w:rsidRPr="00B46F62">
        <w:t>прос улучшение экономического и социального положения населения и пр</w:t>
      </w:r>
      <w:r w:rsidRPr="00B46F62">
        <w:t>о</w:t>
      </w:r>
      <w:r w:rsidRPr="00B46F62">
        <w:t>должение экономического развития страны является одним из основных фина</w:t>
      </w:r>
      <w:r w:rsidRPr="00B46F62">
        <w:t>н</w:t>
      </w:r>
      <w:r w:rsidRPr="00B46F62">
        <w:t>совых н</w:t>
      </w:r>
      <w:r w:rsidRPr="00B46F62">
        <w:t>а</w:t>
      </w:r>
      <w:r w:rsidRPr="00B46F62">
        <w:t>правлений бюджета.</w:t>
      </w:r>
    </w:p>
    <w:p w:rsidR="009301DD" w:rsidRPr="00B46F62" w:rsidRDefault="009301DD" w:rsidP="009301DD">
      <w:pPr>
        <w:pStyle w:val="SingleTxtGR"/>
      </w:pPr>
      <w:r>
        <w:t>156.</w:t>
      </w:r>
      <w:r>
        <w:tab/>
      </w:r>
      <w:r w:rsidRPr="00B46F62">
        <w:t>Многие программы для малообеспеченных слоев населения носят ко</w:t>
      </w:r>
      <w:r w:rsidRPr="00B46F62">
        <w:t>м</w:t>
      </w:r>
      <w:r w:rsidRPr="00B46F62">
        <w:t>плексный характер и оказ</w:t>
      </w:r>
      <w:r w:rsidRPr="00B46F62">
        <w:t>ы</w:t>
      </w:r>
      <w:r w:rsidRPr="00B46F62">
        <w:t>вают материальную помощь для малообеспеченного слоев населения, помогая им влиться в социальное общество, укрепляя их ко</w:t>
      </w:r>
      <w:r w:rsidRPr="00B46F62">
        <w:t>н</w:t>
      </w:r>
      <w:r w:rsidRPr="00B46F62">
        <w:t>курентоспособность на рынке труда.</w:t>
      </w:r>
    </w:p>
    <w:p w:rsidR="009301DD" w:rsidRPr="00B46F62" w:rsidRDefault="009301DD" w:rsidP="009301DD">
      <w:pPr>
        <w:pStyle w:val="SingleTxtGR"/>
      </w:pPr>
      <w:r>
        <w:t>157.</w:t>
      </w:r>
      <w:r>
        <w:tab/>
      </w:r>
      <w:r w:rsidRPr="00B46F62">
        <w:t>В период интеграции в Европу, Азербайджан провел огромную работу для того, что бы присоединится</w:t>
      </w:r>
      <w:r>
        <w:t xml:space="preserve"> </w:t>
      </w:r>
      <w:r w:rsidRPr="00B46F62">
        <w:t>к Европейской Социальной Хартии. Тому пр</w:t>
      </w:r>
      <w:r w:rsidRPr="00B46F62">
        <w:t>и</w:t>
      </w:r>
      <w:r w:rsidRPr="00B46F62">
        <w:t xml:space="preserve">мером является подготовка Закона </w:t>
      </w:r>
      <w:r>
        <w:t>"</w:t>
      </w:r>
      <w:r w:rsidRPr="00B46F62">
        <w:t>О минимальной заработной плате</w:t>
      </w:r>
      <w:r>
        <w:t>"</w:t>
      </w:r>
      <w:r w:rsidRPr="00B46F62">
        <w:t xml:space="preserve"> явля</w:t>
      </w:r>
      <w:r w:rsidRPr="00B46F62">
        <w:t>ю</w:t>
      </w:r>
      <w:r w:rsidRPr="00B46F62">
        <w:t>щейся о</w:t>
      </w:r>
      <w:r w:rsidRPr="00B46F62">
        <w:t>с</w:t>
      </w:r>
      <w:r w:rsidRPr="00B46F62">
        <w:t>новной критерий в измерении уровня бедности в стране.</w:t>
      </w:r>
    </w:p>
    <w:p w:rsidR="009301DD" w:rsidRPr="00B46F62" w:rsidRDefault="009301DD" w:rsidP="009301DD">
      <w:pPr>
        <w:pStyle w:val="SingleTxtGR"/>
      </w:pPr>
      <w:r>
        <w:t>158.</w:t>
      </w:r>
      <w:r>
        <w:tab/>
      </w:r>
      <w:r w:rsidRPr="00B46F62">
        <w:t>Учитывая то, что жизненный уровень играет роль индикатора в эконом</w:t>
      </w:r>
      <w:r w:rsidRPr="00B46F62">
        <w:t>и</w:t>
      </w:r>
      <w:r w:rsidRPr="00B46F62">
        <w:t xml:space="preserve">ке, был подготовлен Закон </w:t>
      </w:r>
      <w:r>
        <w:t>"</w:t>
      </w:r>
      <w:r w:rsidRPr="00B46F62">
        <w:t>О минимальной заработной плате</w:t>
      </w:r>
      <w:r>
        <w:t>"</w:t>
      </w:r>
      <w:r w:rsidRPr="00B46F62">
        <w:t>, который вп</w:t>
      </w:r>
      <w:r w:rsidRPr="00B46F62">
        <w:t>о</w:t>
      </w:r>
      <w:r w:rsidRPr="00B46F62">
        <w:t xml:space="preserve">следствии был обсужден и принят Милли Меджлисом. С утверждением </w:t>
      </w:r>
      <w:r>
        <w:t>"</w:t>
      </w:r>
      <w:r w:rsidRPr="00B46F62">
        <w:t>жи</w:t>
      </w:r>
      <w:r w:rsidRPr="00B46F62">
        <w:t>з</w:t>
      </w:r>
      <w:r w:rsidRPr="00B46F62">
        <w:t>ненного минимума малообеспеченных слоев населения страны</w:t>
      </w:r>
      <w:r>
        <w:t>"</w:t>
      </w:r>
      <w:r w:rsidRPr="00B46F62">
        <w:t>, учитывая то, что большинство составляют дети, беженцы, вынужденные переселенцы и</w:t>
      </w:r>
      <w:r>
        <w:t xml:space="preserve"> </w:t>
      </w:r>
      <w:r w:rsidRPr="00B46F62">
        <w:t>пе</w:t>
      </w:r>
      <w:r w:rsidRPr="00B46F62">
        <w:t>н</w:t>
      </w:r>
      <w:r w:rsidRPr="00B46F62">
        <w:t>сионеры, основное внимание сосредоточенно именно на этих слоях населения. Таким образом,</w:t>
      </w:r>
      <w:r>
        <w:t xml:space="preserve"> </w:t>
      </w:r>
      <w:r w:rsidRPr="00B46F62">
        <w:t>проблема бедности населения находится в центре внимания г</w:t>
      </w:r>
      <w:r w:rsidRPr="00B46F62">
        <w:t>о</w:t>
      </w:r>
      <w:r w:rsidRPr="00B46F62">
        <w:t>сударства и в результате активных мер, применяемых государством в решении этой проблемы, доходы населения доводятся до прожиточного</w:t>
      </w:r>
      <w:r>
        <w:t xml:space="preserve"> </w:t>
      </w:r>
      <w:r w:rsidRPr="00B46F62">
        <w:t>минимума. В ц</w:t>
      </w:r>
      <w:r w:rsidRPr="00B46F62">
        <w:t>е</w:t>
      </w:r>
      <w:r w:rsidRPr="00B46F62">
        <w:t>лом государство поставил</w:t>
      </w:r>
      <w:r w:rsidRPr="00B46F62">
        <w:rPr>
          <w:lang w:val="az-Latn-AZ"/>
        </w:rPr>
        <w:t>o</w:t>
      </w:r>
      <w:r w:rsidRPr="00B46F62">
        <w:t xml:space="preserve"> своей целью довести минимальные показатели до минимального жизненного уровня и это нашло свое отражение в государстве</w:t>
      </w:r>
      <w:r w:rsidRPr="00B46F62">
        <w:t>н</w:t>
      </w:r>
      <w:r w:rsidRPr="00B46F62">
        <w:t>ном бюджете. В области определения прожиточного минимума был запланир</w:t>
      </w:r>
      <w:r w:rsidRPr="00B46F62">
        <w:t>о</w:t>
      </w:r>
      <w:r w:rsidRPr="00B46F62">
        <w:t>ван учет основных социально-демографических групп населения, в том числе учет прожиточного минимума для детей до 15 лет. Для вычисления</w:t>
      </w:r>
      <w:r>
        <w:t xml:space="preserve"> </w:t>
      </w:r>
      <w:r w:rsidRPr="00B46F62">
        <w:t>этого пок</w:t>
      </w:r>
      <w:r w:rsidRPr="00B46F62">
        <w:t>а</w:t>
      </w:r>
      <w:r w:rsidRPr="00B46F62">
        <w:t>зателя был широко использован международный опыт.</w:t>
      </w:r>
    </w:p>
    <w:p w:rsidR="009301DD" w:rsidRPr="00B46F62" w:rsidRDefault="009301DD" w:rsidP="009301DD">
      <w:pPr>
        <w:pStyle w:val="SingleTxtGR"/>
      </w:pPr>
      <w:r>
        <w:t>159.</w:t>
      </w:r>
      <w:r>
        <w:tab/>
      </w:r>
      <w:r w:rsidRPr="00B46F62">
        <w:t xml:space="preserve">В соответствии с Законом Азербайджанской Республики </w:t>
      </w:r>
      <w:r>
        <w:t>"</w:t>
      </w:r>
      <w:r w:rsidRPr="00B46F62">
        <w:t>О профилакт</w:t>
      </w:r>
      <w:r w:rsidRPr="00B46F62">
        <w:t>и</w:t>
      </w:r>
      <w:r w:rsidRPr="00B46F62">
        <w:t>ке беспризорности и правонарушений среди несовершеннолетних</w:t>
      </w:r>
      <w:r>
        <w:t>"</w:t>
      </w:r>
      <w:r w:rsidRPr="00B46F62">
        <w:t xml:space="preserve"> для обесп</w:t>
      </w:r>
      <w:r w:rsidRPr="00B46F62">
        <w:t>е</w:t>
      </w:r>
      <w:r w:rsidRPr="00B46F62">
        <w:t>чения входящих в эту систему учреждений продуктами и другим необходимым и с участием представителей соответствующих органов была создана рабочая группа для пересмотра норм и в данный момент работа в этом направлении продолжается.</w:t>
      </w:r>
    </w:p>
    <w:p w:rsidR="009301DD" w:rsidRPr="00B46F62" w:rsidRDefault="009301DD" w:rsidP="009301DD">
      <w:pPr>
        <w:pStyle w:val="SingleTxtGR"/>
      </w:pPr>
      <w:r>
        <w:t>160.</w:t>
      </w:r>
      <w:r>
        <w:tab/>
      </w:r>
      <w:r w:rsidRPr="00B46F62">
        <w:t xml:space="preserve">Помимо этого, в соответствии с постановлением Кабинета </w:t>
      </w:r>
      <w:r>
        <w:t>м</w:t>
      </w:r>
      <w:r w:rsidRPr="00B46F62">
        <w:t>инистров в рамках Министерства труда и социальной защиты населения была создана р</w:t>
      </w:r>
      <w:r w:rsidRPr="00B46F62">
        <w:t>а</w:t>
      </w:r>
      <w:r w:rsidRPr="00B46F62">
        <w:t>бочая группа с целью выявления на основе адресного принципа малообесп</w:t>
      </w:r>
      <w:r w:rsidRPr="00B46F62">
        <w:t>е</w:t>
      </w:r>
      <w:r w:rsidRPr="00B46F62">
        <w:t xml:space="preserve">ченных слоев населения. Был разработан и утвержден Закон Азербайджанской Республики </w:t>
      </w:r>
      <w:r>
        <w:t>"</w:t>
      </w:r>
      <w:r w:rsidRPr="00B46F62">
        <w:t>Об адресной государственной социальной помощи</w:t>
      </w:r>
      <w:r>
        <w:t>"</w:t>
      </w:r>
      <w:r w:rsidRPr="00B46F62">
        <w:t xml:space="preserve"> и соответс</w:t>
      </w:r>
      <w:r w:rsidRPr="00B46F62">
        <w:t>т</w:t>
      </w:r>
      <w:r w:rsidRPr="00B46F62">
        <w:t>вующие нормативно-правовые документы. Механизмы назначения адресной г</w:t>
      </w:r>
      <w:r w:rsidRPr="00B46F62">
        <w:t>о</w:t>
      </w:r>
      <w:r w:rsidRPr="00B46F62">
        <w:t>сударственной социальной помощи были широко обсуждены с</w:t>
      </w:r>
      <w:r>
        <w:t xml:space="preserve"> </w:t>
      </w:r>
      <w:r w:rsidRPr="00B46F62">
        <w:t xml:space="preserve">экспертами </w:t>
      </w:r>
      <w:r>
        <w:t>МОТ</w:t>
      </w:r>
      <w:r w:rsidRPr="00B46F62">
        <w:t>, и в настоящее время проводится работа в о</w:t>
      </w:r>
      <w:r w:rsidRPr="00B46F62">
        <w:t>б</w:t>
      </w:r>
      <w:r w:rsidRPr="00B46F62">
        <w:t>ласти сотрудничества с НПО, местными и международными организациями. Реализация политики Азерба</w:t>
      </w:r>
      <w:r w:rsidRPr="00B46F62">
        <w:t>й</w:t>
      </w:r>
      <w:r w:rsidRPr="00B46F62">
        <w:t xml:space="preserve">джанской Республики в области адресной социальной помощи </w:t>
      </w:r>
      <w:r>
        <w:t>г</w:t>
      </w:r>
      <w:r w:rsidRPr="00B46F62">
        <w:t>осударства св</w:t>
      </w:r>
      <w:r w:rsidRPr="00B46F62">
        <w:t>я</w:t>
      </w:r>
      <w:r w:rsidRPr="00B46F62">
        <w:t>зан</w:t>
      </w:r>
      <w:r>
        <w:t>а</w:t>
      </w:r>
      <w:r w:rsidRPr="00B46F62">
        <w:t xml:space="preserve"> с усовершенствованием нормативно-правовой базы, автоматизац</w:t>
      </w:r>
      <w:r>
        <w:t>ией пр</w:t>
      </w:r>
      <w:r>
        <w:t>о</w:t>
      </w:r>
      <w:r>
        <w:t>цесса назначения помощи −</w:t>
      </w:r>
      <w:r w:rsidRPr="00B46F62">
        <w:t xml:space="preserve"> созданием специального программного обеспеч</w:t>
      </w:r>
      <w:r w:rsidRPr="00B46F62">
        <w:t>е</w:t>
      </w:r>
      <w:r w:rsidRPr="00B46F62">
        <w:t>ния, необходимого для соответствующего анкетирования.</w:t>
      </w:r>
    </w:p>
    <w:p w:rsidR="009301DD" w:rsidRDefault="009301DD" w:rsidP="009301DD">
      <w:pPr>
        <w:pStyle w:val="SingleTxtGR"/>
        <w:rPr>
          <w:lang w:val="az-Latn-AZ"/>
        </w:rPr>
      </w:pPr>
      <w:r>
        <w:t>161.</w:t>
      </w:r>
      <w:r>
        <w:tab/>
      </w:r>
      <w:r w:rsidRPr="00B46F62">
        <w:t>Интенсивное экономическое развитие регионов играет положительную роль в снижении уровня бедности. Для достижения Целей развития тысячел</w:t>
      </w:r>
      <w:r w:rsidRPr="00B46F62">
        <w:t>е</w:t>
      </w:r>
      <w:r w:rsidRPr="00B46F62">
        <w:t>тия Азербайджанское правительство продолжает организовать мероприятия для снижения уровня бедности. Как известно, Президент Азербайджанской Респу</w:t>
      </w:r>
      <w:r w:rsidRPr="00B46F62">
        <w:t>б</w:t>
      </w:r>
      <w:r w:rsidRPr="00B46F62">
        <w:t xml:space="preserve">лики </w:t>
      </w:r>
      <w:r>
        <w:t>подписал Указ от 20 июня 2005 года</w:t>
      </w:r>
      <w:r w:rsidRPr="00B46F62">
        <w:t xml:space="preserve"> </w:t>
      </w:r>
      <w:r>
        <w:t>"</w:t>
      </w:r>
      <w:r w:rsidRPr="00B46F62">
        <w:t xml:space="preserve">О подготовке Государственной </w:t>
      </w:r>
      <w:r>
        <w:t>п</w:t>
      </w:r>
      <w:r w:rsidRPr="00B46F62">
        <w:t>р</w:t>
      </w:r>
      <w:r w:rsidRPr="00B46F62">
        <w:t>о</w:t>
      </w:r>
      <w:r w:rsidRPr="00B46F62">
        <w:t>граммы Азе</w:t>
      </w:r>
      <w:r>
        <w:t>рбайджанской Республики на 2006–</w:t>
      </w:r>
      <w:r w:rsidRPr="00B46F62">
        <w:t>2015 г</w:t>
      </w:r>
      <w:r w:rsidR="004449EF">
        <w:t>оды</w:t>
      </w:r>
      <w:r w:rsidRPr="00B46F62">
        <w:t xml:space="preserve"> в области стабильн</w:t>
      </w:r>
      <w:r w:rsidRPr="00B46F62">
        <w:t>о</w:t>
      </w:r>
      <w:r w:rsidRPr="00B46F62">
        <w:t>го развития и снижения уровня бедности</w:t>
      </w:r>
      <w:r>
        <w:t>"</w:t>
      </w:r>
      <w:r w:rsidRPr="00B46F62">
        <w:t>. Следует отметить, что основной ц</w:t>
      </w:r>
      <w:r w:rsidRPr="00B46F62">
        <w:t>е</w:t>
      </w:r>
      <w:r w:rsidRPr="00B46F62">
        <w:t>лью осуществ</w:t>
      </w:r>
      <w:r>
        <w:t>ления</w:t>
      </w:r>
      <w:r w:rsidRPr="00B46F62">
        <w:t xml:space="preserve"> социально-экономической политики является улучшение жизненного уровня граждан и обеспечение социальной защиты населения.</w:t>
      </w:r>
    </w:p>
    <w:p w:rsidR="009301DD" w:rsidRPr="0018127E" w:rsidRDefault="009301DD" w:rsidP="004449EF">
      <w:pPr>
        <w:pStyle w:val="H1GR"/>
      </w:pPr>
      <w:r w:rsidRPr="001B7EEA">
        <w:tab/>
      </w:r>
      <w:r>
        <w:rPr>
          <w:lang w:val="en-US"/>
        </w:rPr>
        <w:t>H</w:t>
      </w:r>
      <w:r w:rsidR="004449EF">
        <w:t>.</w:t>
      </w:r>
      <w:r w:rsidR="004449EF">
        <w:tab/>
      </w:r>
      <w:r w:rsidRPr="0018127E">
        <w:t>Благосостояние детей</w:t>
      </w:r>
    </w:p>
    <w:p w:rsidR="009301DD" w:rsidRDefault="009301DD" w:rsidP="009301DD">
      <w:pPr>
        <w:pStyle w:val="SingleTxtGR"/>
        <w:spacing w:after="0"/>
      </w:pPr>
      <w:r>
        <w:t>162.</w:t>
      </w:r>
      <w:r>
        <w:tab/>
      </w:r>
      <w:r w:rsidRPr="00B46F62">
        <w:t>Среднестатистическая информация о несовершеннолетних лицах,</w:t>
      </w:r>
      <w:r>
        <w:t xml:space="preserve"> </w:t>
      </w:r>
      <w:r w:rsidRPr="00B46F62">
        <w:t>прож</w:t>
      </w:r>
      <w:r w:rsidRPr="00B46F62">
        <w:t>и</w:t>
      </w:r>
      <w:r w:rsidRPr="00B46F62">
        <w:t xml:space="preserve">вающих в условиях нищеты, является очень </w:t>
      </w:r>
      <w:r>
        <w:t>скудной</w:t>
      </w:r>
      <w:r w:rsidRPr="00B46F62">
        <w:t>. Так,</w:t>
      </w:r>
      <w:r>
        <w:t xml:space="preserve"> по данным на</w:t>
      </w:r>
      <w:r w:rsidR="004449EF">
        <w:t xml:space="preserve"> </w:t>
      </w:r>
      <w:r>
        <w:t>2002</w:t>
      </w:r>
      <w:r w:rsidR="004449EF">
        <w:t> </w:t>
      </w:r>
      <w:r>
        <w:t>год</w:t>
      </w:r>
      <w:r w:rsidRPr="00B46F62">
        <w:t xml:space="preserve"> уровень бедности в стране составлял </w:t>
      </w:r>
      <w:r>
        <w:t>46</w:t>
      </w:r>
      <w:r w:rsidR="004449EF">
        <w:t>,</w:t>
      </w:r>
      <w:r>
        <w:t>7%, а среди детей до 15 лет</w:t>
      </w:r>
      <w:r w:rsidR="004449EF">
        <w:t> </w:t>
      </w:r>
      <w:r>
        <w:t>− 52,</w:t>
      </w:r>
      <w:r w:rsidRPr="00B46F62">
        <w:t xml:space="preserve">8%. </w:t>
      </w:r>
      <w:r>
        <w:t>Эти показатели в 2004 году</w:t>
      </w:r>
      <w:r w:rsidRPr="00B46F62">
        <w:t xml:space="preserve"> составили соответст</w:t>
      </w:r>
      <w:r>
        <w:t>венно 40,2% и 46,1%. В</w:t>
      </w:r>
      <w:r w:rsidR="004449EF">
        <w:t> </w:t>
      </w:r>
      <w:r>
        <w:t>2005 году</w:t>
      </w:r>
      <w:r w:rsidRPr="00B46F62">
        <w:t xml:space="preserve"> этот показатель среди детей до </w:t>
      </w:r>
      <w:r>
        <w:t>15 лет составил 29%, а в 2006 г</w:t>
      </w:r>
      <w:r>
        <w:t>о</w:t>
      </w:r>
      <w:r>
        <w:t>ду</w:t>
      </w:r>
      <w:r w:rsidR="004449EF">
        <w:t> </w:t>
      </w:r>
      <w:r>
        <w:t>−</w:t>
      </w:r>
      <w:r w:rsidRPr="00B46F62">
        <w:t xml:space="preserve"> 20%.</w:t>
      </w:r>
      <w:r>
        <w:t xml:space="preserve"> </w:t>
      </w:r>
      <w:r w:rsidRPr="002823AA">
        <w:t xml:space="preserve">В Целях </w:t>
      </w:r>
      <w:r>
        <w:t>р</w:t>
      </w:r>
      <w:r w:rsidRPr="002823AA">
        <w:t xml:space="preserve">азвития </w:t>
      </w:r>
      <w:r>
        <w:t>т</w:t>
      </w:r>
      <w:r w:rsidRPr="002823AA">
        <w:t>ысячелетия нашел свое отражение также вопрос, касающийся детского благополучия</w:t>
      </w:r>
      <w:r>
        <w:t>:</w:t>
      </w:r>
    </w:p>
    <w:p w:rsidR="009301DD" w:rsidRPr="002823AA" w:rsidRDefault="009301DD" w:rsidP="009301DD">
      <w:pPr>
        <w:pStyle w:val="SingleTxtGR"/>
        <w:spacing w:after="0"/>
      </w:pPr>
    </w:p>
    <w:p w:rsidR="009301DD" w:rsidRPr="00B46F62" w:rsidRDefault="009301DD" w:rsidP="009301DD">
      <w:pPr>
        <w:pStyle w:val="Bullet1GR"/>
        <w:numPr>
          <w:ilvl w:val="0"/>
          <w:numId w:val="1"/>
        </w:numPr>
      </w:pPr>
      <w:r w:rsidRPr="00B46F62">
        <w:t>ЦР</w:t>
      </w:r>
      <w:r>
        <w:t>Т</w:t>
      </w:r>
      <w:r w:rsidRPr="00B46F62">
        <w:t xml:space="preserve"> 2. Для достижения общего образования (специфика для Азерба</w:t>
      </w:r>
      <w:r w:rsidRPr="00B46F62">
        <w:t>й</w:t>
      </w:r>
      <w:r w:rsidRPr="00B46F62">
        <w:t>джана: Достижение высоких показателей в среднем образовании);</w:t>
      </w:r>
    </w:p>
    <w:p w:rsidR="009301DD" w:rsidRDefault="009301DD" w:rsidP="009301DD">
      <w:pPr>
        <w:pStyle w:val="Bullet1GR"/>
        <w:numPr>
          <w:ilvl w:val="0"/>
          <w:numId w:val="1"/>
        </w:numPr>
      </w:pPr>
      <w:r w:rsidRPr="00B46F62">
        <w:t>ЦР</w:t>
      </w:r>
      <w:r>
        <w:t>Т</w:t>
      </w:r>
      <w:r w:rsidRPr="00B46F62">
        <w:t xml:space="preserve"> 4. Снижение уровня смертности.</w:t>
      </w:r>
    </w:p>
    <w:p w:rsidR="00292480" w:rsidRPr="009301DD" w:rsidRDefault="009301DD" w:rsidP="009301DD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9301DD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FC7" w:rsidRDefault="00692FC7">
      <w:r>
        <w:rPr>
          <w:lang w:val="en-US"/>
        </w:rPr>
        <w:tab/>
      </w:r>
      <w:r>
        <w:separator/>
      </w:r>
    </w:p>
  </w:endnote>
  <w:endnote w:type="continuationSeparator" w:id="0">
    <w:p w:rsidR="00692FC7" w:rsidRDefault="00692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FC7" w:rsidRPr="009A6F4A" w:rsidRDefault="00692FC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GE.11-41781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FC7" w:rsidRPr="009A6F4A" w:rsidRDefault="00692FC7">
    <w:pPr>
      <w:pStyle w:val="Footer"/>
      <w:rPr>
        <w:lang w:val="en-US"/>
      </w:rPr>
    </w:pPr>
    <w:r>
      <w:rPr>
        <w:lang w:val="en-US"/>
      </w:rPr>
      <w:t>GE.11-41781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FC7" w:rsidRPr="009A6F4A" w:rsidRDefault="00692FC7">
    <w:pPr>
      <w:pStyle w:val="Footer"/>
      <w:rPr>
        <w:sz w:val="20"/>
        <w:lang w:val="en-US"/>
      </w:rPr>
    </w:pPr>
    <w:r>
      <w:rPr>
        <w:sz w:val="20"/>
        <w:lang w:val="en-US"/>
      </w:rPr>
      <w:t>GE.11-41781  (R)  070411  070411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FC7" w:rsidRPr="00F71F63" w:rsidRDefault="00692FC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92FC7" w:rsidRPr="00F71F63" w:rsidRDefault="00692FC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92FC7" w:rsidRPr="00635E86" w:rsidRDefault="00692FC7" w:rsidP="00635E86">
      <w:pPr>
        <w:pStyle w:val="Footer"/>
      </w:pPr>
    </w:p>
  </w:footnote>
  <w:footnote w:id="1">
    <w:p w:rsidR="00692FC7" w:rsidRPr="009301DD" w:rsidRDefault="00692FC7">
      <w:pPr>
        <w:pStyle w:val="FootnoteText"/>
        <w:rPr>
          <w:sz w:val="20"/>
          <w:lang w:val="ru-RU"/>
        </w:rPr>
      </w:pPr>
      <w:r>
        <w:tab/>
      </w:r>
      <w:r w:rsidRPr="009301DD">
        <w:rPr>
          <w:rStyle w:val="FootnoteReference"/>
          <w:sz w:val="20"/>
          <w:vertAlign w:val="baseline"/>
          <w:lang w:val="ru-RU"/>
        </w:rPr>
        <w:t>*</w:t>
      </w:r>
      <w:r w:rsidRPr="009301DD">
        <w:rPr>
          <w:lang w:val="ru-RU"/>
        </w:rPr>
        <w:tab/>
        <w:t>В соответствии с информацией, препровожденной государствам-участникам в отношении оформления их докладов, настоящий документ до его передачи в службы</w:t>
      </w:r>
      <w:r>
        <w:rPr>
          <w:lang w:val="en-US"/>
        </w:rPr>
        <w:t> </w:t>
      </w:r>
      <w:r w:rsidRPr="009301DD">
        <w:rPr>
          <w:lang w:val="ru-RU"/>
        </w:rPr>
        <w:t>письменного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FC7" w:rsidRPr="005E0092" w:rsidRDefault="00692FC7">
    <w:pPr>
      <w:pStyle w:val="Header"/>
      <w:rPr>
        <w:lang w:val="en-US"/>
      </w:rPr>
    </w:pPr>
    <w:r>
      <w:rPr>
        <w:lang w:val="en-US"/>
      </w:rPr>
      <w:t>CRC/C/OPSC/AZE/1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FC7" w:rsidRPr="009A6F4A" w:rsidRDefault="00692FC7">
    <w:pPr>
      <w:pStyle w:val="Header"/>
      <w:rPr>
        <w:lang w:val="en-US"/>
      </w:rPr>
    </w:pPr>
    <w:r>
      <w:rPr>
        <w:lang w:val="en-US"/>
      </w:rPr>
      <w:tab/>
      <w:t>CRC/C/OPSC/AZE/1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4DB0624"/>
    <w:multiLevelType w:val="hybridMultilevel"/>
    <w:tmpl w:val="3306DD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F7B18D8"/>
    <w:multiLevelType w:val="hybridMultilevel"/>
    <w:tmpl w:val="A87AFC7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3D860B4B"/>
    <w:multiLevelType w:val="hybridMultilevel"/>
    <w:tmpl w:val="B6320E5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2B4383F"/>
    <w:multiLevelType w:val="hybridMultilevel"/>
    <w:tmpl w:val="2A5C7E8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D201A2E"/>
    <w:multiLevelType w:val="hybridMultilevel"/>
    <w:tmpl w:val="2E942E4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8"/>
  </w:num>
  <w:num w:numId="4">
    <w:abstractNumId w:val="2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9"/>
  </w:num>
  <w:num w:numId="18">
    <w:abstractNumId w:val="16"/>
  </w:num>
  <w:num w:numId="19">
    <w:abstractNumId w:val="16"/>
  </w:num>
  <w:num w:numId="20">
    <w:abstractNumId w:val="19"/>
  </w:num>
  <w:num w:numId="21">
    <w:abstractNumId w:val="16"/>
  </w:num>
  <w:num w:numId="22">
    <w:abstractNumId w:val="18"/>
  </w:num>
  <w:num w:numId="23">
    <w:abstractNumId w:val="18"/>
  </w:num>
  <w:num w:numId="24">
    <w:abstractNumId w:val="10"/>
  </w:num>
  <w:num w:numId="25">
    <w:abstractNumId w:val="21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5"/>
  </w:num>
  <w:num w:numId="29">
    <w:abstractNumId w:val="22"/>
  </w:num>
  <w:num w:numId="30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01DD"/>
    <w:rsid w:val="0000055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48E"/>
    <w:rsid w:val="0005459A"/>
    <w:rsid w:val="0006401A"/>
    <w:rsid w:val="00072C27"/>
    <w:rsid w:val="00084A38"/>
    <w:rsid w:val="00086182"/>
    <w:rsid w:val="00090891"/>
    <w:rsid w:val="00092E62"/>
    <w:rsid w:val="00097975"/>
    <w:rsid w:val="000A3DDF"/>
    <w:rsid w:val="000A60A0"/>
    <w:rsid w:val="000C3688"/>
    <w:rsid w:val="000D6863"/>
    <w:rsid w:val="000E79C4"/>
    <w:rsid w:val="00117AEE"/>
    <w:rsid w:val="00120919"/>
    <w:rsid w:val="001463F7"/>
    <w:rsid w:val="00146A15"/>
    <w:rsid w:val="0015769C"/>
    <w:rsid w:val="00180752"/>
    <w:rsid w:val="00185076"/>
    <w:rsid w:val="0018543C"/>
    <w:rsid w:val="00190231"/>
    <w:rsid w:val="00192ABD"/>
    <w:rsid w:val="001A75D5"/>
    <w:rsid w:val="001A7D40"/>
    <w:rsid w:val="001B6449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93A53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49E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525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2F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43D9"/>
    <w:rsid w:val="00781ACB"/>
    <w:rsid w:val="007A7930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0573"/>
    <w:rsid w:val="008C7B87"/>
    <w:rsid w:val="008D6A7A"/>
    <w:rsid w:val="008E3E87"/>
    <w:rsid w:val="008E7F13"/>
    <w:rsid w:val="008F3185"/>
    <w:rsid w:val="00915B0A"/>
    <w:rsid w:val="00926904"/>
    <w:rsid w:val="009301DD"/>
    <w:rsid w:val="009372F0"/>
    <w:rsid w:val="00955022"/>
    <w:rsid w:val="0095783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4BD0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A65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57A3"/>
    <w:rsid w:val="00C663A3"/>
    <w:rsid w:val="00C75CB2"/>
    <w:rsid w:val="00C776A6"/>
    <w:rsid w:val="00C84484"/>
    <w:rsid w:val="00C90723"/>
    <w:rsid w:val="00C90D5C"/>
    <w:rsid w:val="00CA609E"/>
    <w:rsid w:val="00CA7DA4"/>
    <w:rsid w:val="00CB0AA3"/>
    <w:rsid w:val="00CB31FB"/>
    <w:rsid w:val="00CC3463"/>
    <w:rsid w:val="00CE3D6F"/>
    <w:rsid w:val="00CE79A5"/>
    <w:rsid w:val="00CF0042"/>
    <w:rsid w:val="00CF262F"/>
    <w:rsid w:val="00D025D5"/>
    <w:rsid w:val="00D20D6E"/>
    <w:rsid w:val="00D25364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173"/>
    <w:rsid w:val="00EF4D1B"/>
    <w:rsid w:val="00EF7295"/>
    <w:rsid w:val="00F063A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B36BA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9301D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9301D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9301D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9301D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9301D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9301D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9301D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9301DD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9301DD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9301D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9301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9301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9301D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BalloonText">
    <w:name w:val="Balloon Text"/>
    <w:basedOn w:val="Normal"/>
    <w:semiHidden/>
    <w:rsid w:val="009301DD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SingleTxtGR0">
    <w:name w:val="_ Single Txt_GR Знак"/>
    <w:link w:val="SingleTxtGR"/>
    <w:rsid w:val="00C776A6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31</Pages>
  <Words>12529</Words>
  <Characters>71421</Characters>
  <Application>Microsoft Office Word</Application>
  <DocSecurity>4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2</cp:revision>
  <cp:lastPrinted>2011-04-07T14:58:00Z</cp:lastPrinted>
  <dcterms:created xsi:type="dcterms:W3CDTF">2011-04-07T15:00:00Z</dcterms:created>
  <dcterms:modified xsi:type="dcterms:W3CDTF">2011-04-07T15:00:00Z</dcterms:modified>
</cp:coreProperties>
</file>