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712C6B" w:rsidRDefault="004C5F11" w:rsidP="00E4712C">
            <w:pPr>
              <w:spacing w:line="240" w:lineRule="atLeast"/>
              <w:jc w:val="right"/>
              <w:rPr>
                <w:sz w:val="20"/>
                <w:szCs w:val="21"/>
              </w:rPr>
            </w:pPr>
            <w:r>
              <w:rPr>
                <w:sz w:val="40"/>
                <w:szCs w:val="21"/>
              </w:rPr>
              <w:t>CRC</w:t>
            </w:r>
            <w:r>
              <w:rPr>
                <w:sz w:val="20"/>
                <w:szCs w:val="21"/>
              </w:rPr>
              <w:t>/C/85/D/37/2</w:t>
            </w:r>
            <w:r w:rsidR="00712C6B">
              <w:rPr>
                <w:sz w:val="20"/>
                <w:szCs w:val="21"/>
              </w:rPr>
              <w:t>0</w:t>
            </w:r>
            <w:r>
              <w:rPr>
                <w:sz w:val="20"/>
                <w:szCs w:val="21"/>
              </w:rPr>
              <w:t>17</w:t>
            </w:r>
            <w:r w:rsidR="00EC4DAA">
              <w:t>−</w:t>
            </w:r>
            <w:r>
              <w:rPr>
                <w:sz w:val="40"/>
              </w:rPr>
              <w:t>CRC</w:t>
            </w:r>
            <w:r>
              <w:rPr>
                <w:sz w:val="20"/>
              </w:rPr>
              <w:t>/C/85/D/38/2</w:t>
            </w:r>
            <w:r w:rsidR="00EC4DAA" w:rsidRPr="00EC4DAA">
              <w:rPr>
                <w:sz w:val="20"/>
              </w:rPr>
              <w:t>0</w:t>
            </w:r>
            <w:r>
              <w:rPr>
                <w:sz w:val="20"/>
              </w:rPr>
              <w:t>17</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4C5F11" w:rsidP="00E4712C">
            <w:pPr>
              <w:spacing w:before="240" w:line="240" w:lineRule="atLeast"/>
              <w:rPr>
                <w:sz w:val="20"/>
              </w:rPr>
            </w:pPr>
            <w:r>
              <w:rPr>
                <w:sz w:val="20"/>
              </w:rPr>
              <w:t>Distr.: General</w:t>
            </w:r>
          </w:p>
          <w:p w:rsidR="001D2C3F" w:rsidRPr="00F124C6" w:rsidRDefault="004C5F11" w:rsidP="00E4712C">
            <w:pPr>
              <w:spacing w:line="240" w:lineRule="atLeast"/>
              <w:rPr>
                <w:sz w:val="20"/>
              </w:rPr>
            </w:pPr>
            <w:r>
              <w:rPr>
                <w:sz w:val="20"/>
              </w:rPr>
              <w:t>24</w:t>
            </w:r>
            <w:r w:rsidR="005D6EC2">
              <w:rPr>
                <w:sz w:val="20"/>
              </w:rPr>
              <w:t xml:space="preserve"> </w:t>
            </w:r>
            <w:r>
              <w:rPr>
                <w:sz w:val="20"/>
              </w:rPr>
              <w:t>November</w:t>
            </w:r>
            <w:r w:rsidR="00AB1CDF">
              <w:rPr>
                <w:sz w:val="20"/>
              </w:rPr>
              <w:t xml:space="preserve"> </w:t>
            </w:r>
            <w:r>
              <w:rPr>
                <w:sz w:val="20"/>
              </w:rPr>
              <w:t>2</w:t>
            </w:r>
            <w:r w:rsidR="00AB1CDF">
              <w:rPr>
                <w:sz w:val="20"/>
              </w:rPr>
              <w:t>0</w:t>
            </w:r>
            <w:r>
              <w:rPr>
                <w:sz w:val="20"/>
              </w:rPr>
              <w:t>2</w:t>
            </w:r>
            <w:r w:rsidR="004A42A1">
              <w:rPr>
                <w:sz w:val="20"/>
              </w:rPr>
              <w:t>0</w:t>
            </w:r>
          </w:p>
          <w:p w:rsidR="001D2C3F" w:rsidRPr="00F124C6" w:rsidRDefault="004C5F11" w:rsidP="00E4712C">
            <w:pPr>
              <w:spacing w:line="240" w:lineRule="atLeast"/>
              <w:rPr>
                <w:sz w:val="20"/>
              </w:rPr>
            </w:pPr>
            <w:r>
              <w:rPr>
                <w:sz w:val="20"/>
              </w:rPr>
              <w:t>Chinese</w:t>
            </w:r>
            <w:r w:rsidR="001D2C3F" w:rsidRPr="00F124C6">
              <w:rPr>
                <w:sz w:val="20"/>
              </w:rPr>
              <w:t xml:space="preserve"> </w:t>
            </w:r>
          </w:p>
          <w:p w:rsidR="001D2C3F" w:rsidRPr="00F124C6" w:rsidRDefault="004C5F11" w:rsidP="00E4712C">
            <w:pPr>
              <w:spacing w:line="240" w:lineRule="atLeast"/>
            </w:pPr>
            <w:r>
              <w:rPr>
                <w:sz w:val="20"/>
              </w:rPr>
              <w:t>Original: Spanish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4A42A1" w:rsidRDefault="004A42A1" w:rsidP="001D2C3F">
      <w:pPr>
        <w:spacing w:before="120"/>
        <w:rPr>
          <w:rFonts w:eastAsia="黑体"/>
          <w:sz w:val="24"/>
          <w:szCs w:val="24"/>
        </w:rPr>
      </w:pPr>
    </w:p>
    <w:p w:rsidR="004816FF" w:rsidRDefault="004816FF" w:rsidP="00414A1B">
      <w:pPr>
        <w:pStyle w:val="HChGC"/>
        <w:spacing w:before="240" w:after="320"/>
      </w:pPr>
      <w:r>
        <w:tab/>
      </w:r>
      <w:r>
        <w:tab/>
      </w:r>
      <w:r w:rsidRPr="004C5F11">
        <w:rPr>
          <w:spacing w:val="-6"/>
        </w:rPr>
        <w:t>委员会根据《儿童权利公约关于设定来文程序的任择议定书》</w:t>
      </w:r>
      <w:r w:rsidRPr="004816FF">
        <w:t>通过的关于第</w:t>
      </w:r>
      <w:r w:rsidR="004C5F11">
        <w:t>37/2</w:t>
      </w:r>
      <w:r w:rsidRPr="004816FF">
        <w:t>0</w:t>
      </w:r>
      <w:r w:rsidR="004C5F11">
        <w:t>17</w:t>
      </w:r>
      <w:r w:rsidRPr="004816FF">
        <w:t>和第</w:t>
      </w:r>
      <w:r w:rsidR="004C5F11">
        <w:t>38/2</w:t>
      </w:r>
      <w:r w:rsidRPr="004816FF">
        <w:t>0</w:t>
      </w:r>
      <w:r w:rsidR="004C5F11">
        <w:t>17</w:t>
      </w:r>
      <w:r w:rsidRPr="004816FF">
        <w:t>号来文的意见</w:t>
      </w:r>
      <w:r w:rsidRPr="004816FF">
        <w:rPr>
          <w:bCs/>
        </w:rPr>
        <w:footnoteReference w:customMarkFollows="1" w:id="2"/>
        <w:t>*</w:t>
      </w:r>
      <w:r w:rsidR="004C5F11" w:rsidRPr="004C5F11">
        <w:rPr>
          <w:bCs/>
          <w:position w:val="-6"/>
          <w:vertAlign w:val="superscript"/>
        </w:rPr>
        <w:t>，</w:t>
      </w:r>
      <w:r w:rsidRPr="004816FF">
        <w:rPr>
          <w:bCs/>
        </w:rPr>
        <w:footnoteReference w:customMarkFollows="1" w:id="3"/>
        <w:t>**</w:t>
      </w:r>
    </w:p>
    <w:tbl>
      <w:tblPr>
        <w:tblStyle w:val="af9"/>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05"/>
        <w:gridCol w:w="4726"/>
      </w:tblGrid>
      <w:tr w:rsidR="004816FF" w:rsidTr="00D3134C">
        <w:trPr>
          <w:cantSplit/>
        </w:trPr>
        <w:tc>
          <w:tcPr>
            <w:tcW w:w="2205" w:type="dxa"/>
          </w:tcPr>
          <w:p w:rsidR="004816FF" w:rsidRPr="00172E04" w:rsidRDefault="004816FF" w:rsidP="00D3134C">
            <w:pPr>
              <w:pStyle w:val="SingleTxtGC"/>
              <w:ind w:left="0" w:right="0"/>
              <w:rPr>
                <w:rFonts w:eastAsia="楷体"/>
              </w:rPr>
            </w:pPr>
            <w:r w:rsidRPr="004816FF">
              <w:rPr>
                <w:rFonts w:ascii="Time New Roman" w:eastAsia="楷体" w:hAnsi="Time New Roman" w:hint="eastAsia"/>
              </w:rPr>
              <w:t>来文</w:t>
            </w:r>
            <w:r w:rsidRPr="00172E04">
              <w:rPr>
                <w:rFonts w:ascii="Time New Roman" w:eastAsia="楷体" w:hAnsi="Time New Roman" w:hint="eastAsia"/>
              </w:rPr>
              <w:t>提交人</w:t>
            </w:r>
            <w:r w:rsidR="004C5F11">
              <w:rPr>
                <w:rFonts w:eastAsia="楷体" w:hint="eastAsia"/>
              </w:rPr>
              <w:t>：</w:t>
            </w:r>
          </w:p>
        </w:tc>
        <w:tc>
          <w:tcPr>
            <w:tcW w:w="4726" w:type="dxa"/>
          </w:tcPr>
          <w:p w:rsidR="004816FF" w:rsidRPr="00C74FB6" w:rsidRDefault="004C5F11" w:rsidP="00D3134C">
            <w:pPr>
              <w:pStyle w:val="SingleTxtGC"/>
              <w:ind w:left="0" w:right="0"/>
            </w:pPr>
            <w:r>
              <w:rPr>
                <w:rFonts w:hint="eastAsia"/>
              </w:rPr>
              <w:t>L</w:t>
            </w:r>
            <w:r w:rsidR="002730AA" w:rsidRPr="002730AA">
              <w:rPr>
                <w:rFonts w:hint="eastAsia"/>
              </w:rPr>
              <w:t>.</w:t>
            </w:r>
            <w:r>
              <w:rPr>
                <w:rFonts w:hint="eastAsia"/>
              </w:rPr>
              <w:t>D</w:t>
            </w:r>
            <w:r w:rsidR="002730AA" w:rsidRPr="002730AA">
              <w:rPr>
                <w:rFonts w:hint="eastAsia"/>
              </w:rPr>
              <w:t>.</w:t>
            </w:r>
            <w:r>
              <w:rPr>
                <w:rFonts w:hint="eastAsia"/>
              </w:rPr>
              <w:t>(</w:t>
            </w:r>
            <w:r w:rsidR="002730AA" w:rsidRPr="002730AA">
              <w:rPr>
                <w:rFonts w:hint="eastAsia"/>
              </w:rPr>
              <w:t>第一提交人</w:t>
            </w:r>
            <w:r>
              <w:rPr>
                <w:rFonts w:hint="eastAsia"/>
              </w:rPr>
              <w:t>)</w:t>
            </w:r>
            <w:r w:rsidR="002730AA" w:rsidRPr="002730AA">
              <w:rPr>
                <w:rFonts w:hint="eastAsia"/>
              </w:rPr>
              <w:t>和</w:t>
            </w:r>
            <w:proofErr w:type="gramStart"/>
            <w:r>
              <w:rPr>
                <w:rFonts w:hint="eastAsia"/>
              </w:rPr>
              <w:t>B</w:t>
            </w:r>
            <w:r w:rsidR="002730AA" w:rsidRPr="002730AA">
              <w:rPr>
                <w:rFonts w:hint="eastAsia"/>
              </w:rPr>
              <w:t>.</w:t>
            </w:r>
            <w:r>
              <w:rPr>
                <w:rFonts w:hint="eastAsia"/>
              </w:rPr>
              <w:t>G</w:t>
            </w:r>
            <w:r w:rsidR="002730AA" w:rsidRPr="002730AA">
              <w:rPr>
                <w:rFonts w:hint="eastAsia"/>
              </w:rPr>
              <w:t>.</w:t>
            </w:r>
            <w:r>
              <w:rPr>
                <w:rFonts w:hint="eastAsia"/>
              </w:rPr>
              <w:t>(</w:t>
            </w:r>
            <w:proofErr w:type="gramEnd"/>
            <w:r w:rsidR="002730AA" w:rsidRPr="002730AA">
              <w:rPr>
                <w:rFonts w:hint="eastAsia"/>
              </w:rPr>
              <w:t>第二提交人</w:t>
            </w:r>
            <w:r>
              <w:rPr>
                <w:rFonts w:hint="eastAsia"/>
              </w:rPr>
              <w:t>)</w:t>
            </w:r>
            <w:r w:rsidR="002730AA">
              <w:rPr>
                <w:rFonts w:hint="eastAsia"/>
              </w:rPr>
              <w:t xml:space="preserve"> </w:t>
            </w:r>
            <w:r w:rsidR="00362710">
              <w:br/>
            </w:r>
            <w:r>
              <w:rPr>
                <w:rFonts w:hint="eastAsia"/>
              </w:rPr>
              <w:t>(</w:t>
            </w:r>
            <w:r w:rsidR="002730AA" w:rsidRPr="002730AA">
              <w:rPr>
                <w:rFonts w:hint="eastAsia"/>
              </w:rPr>
              <w:t>由马拉加保护协会</w:t>
            </w:r>
            <w:r>
              <w:rPr>
                <w:rFonts w:hint="eastAsia"/>
              </w:rPr>
              <w:t>(</w:t>
            </w:r>
            <w:proofErr w:type="spellStart"/>
            <w:r w:rsidR="001B7ABF" w:rsidRPr="00E34661">
              <w:t>Asociación</w:t>
            </w:r>
            <w:proofErr w:type="spellEnd"/>
            <w:r w:rsidR="001B7ABF" w:rsidRPr="00E34661">
              <w:t xml:space="preserve"> Málaga </w:t>
            </w:r>
            <w:proofErr w:type="spellStart"/>
            <w:r w:rsidR="001B7ABF" w:rsidRPr="00E34661">
              <w:t>Acoge</w:t>
            </w:r>
            <w:proofErr w:type="spellEnd"/>
            <w:r>
              <w:rPr>
                <w:rFonts w:hint="eastAsia"/>
              </w:rPr>
              <w:t>)</w:t>
            </w:r>
            <w:r w:rsidR="002730AA" w:rsidRPr="002730AA">
              <w:rPr>
                <w:rFonts w:hint="eastAsia"/>
              </w:rPr>
              <w:t>律师</w:t>
            </w:r>
            <w:r w:rsidR="005C78D4" w:rsidRPr="00E34661">
              <w:t>J</w:t>
            </w:r>
            <w:r w:rsidR="005C78D4" w:rsidRPr="005C78D4">
              <w:t>osé Luis Rodríguez Candela</w:t>
            </w:r>
            <w:r w:rsidR="002730AA" w:rsidRPr="002730AA">
              <w:rPr>
                <w:rFonts w:hint="eastAsia"/>
              </w:rPr>
              <w:t>代理</w:t>
            </w:r>
            <w:r>
              <w:rPr>
                <w:rFonts w:hint="eastAsia"/>
              </w:rPr>
              <w:t>)</w:t>
            </w:r>
          </w:p>
        </w:tc>
      </w:tr>
      <w:tr w:rsidR="004816FF" w:rsidTr="00D3134C">
        <w:trPr>
          <w:cantSplit/>
        </w:trPr>
        <w:tc>
          <w:tcPr>
            <w:tcW w:w="2205" w:type="dxa"/>
          </w:tcPr>
          <w:p w:rsidR="004816FF" w:rsidRPr="00172E04" w:rsidRDefault="004816FF" w:rsidP="00D3134C">
            <w:pPr>
              <w:pStyle w:val="SingleTxtGC"/>
              <w:ind w:left="0" w:right="0"/>
              <w:rPr>
                <w:rFonts w:eastAsia="楷体"/>
              </w:rPr>
            </w:pPr>
            <w:r w:rsidRPr="00172E04">
              <w:rPr>
                <w:rFonts w:ascii="Time New Roman" w:eastAsia="楷体" w:hAnsi="Time New Roman" w:hint="eastAsia"/>
              </w:rPr>
              <w:t>据称受害人</w:t>
            </w:r>
            <w:r w:rsidR="004C5F11">
              <w:rPr>
                <w:rFonts w:ascii="Time New Roman" w:eastAsia="楷体" w:hAnsi="Time New Roman" w:hint="eastAsia"/>
              </w:rPr>
              <w:t>：</w:t>
            </w:r>
          </w:p>
        </w:tc>
        <w:tc>
          <w:tcPr>
            <w:tcW w:w="4726" w:type="dxa"/>
          </w:tcPr>
          <w:p w:rsidR="004816FF" w:rsidRPr="00C74FB6" w:rsidRDefault="004816FF" w:rsidP="00D3134C">
            <w:pPr>
              <w:pStyle w:val="SingleTxtGC"/>
              <w:ind w:left="0" w:right="0"/>
            </w:pPr>
            <w:r w:rsidRPr="00C74FB6">
              <w:rPr>
                <w:rFonts w:hint="eastAsia"/>
              </w:rPr>
              <w:t>提交人</w:t>
            </w:r>
          </w:p>
        </w:tc>
      </w:tr>
      <w:tr w:rsidR="004816FF" w:rsidTr="00D3134C">
        <w:trPr>
          <w:cantSplit/>
        </w:trPr>
        <w:tc>
          <w:tcPr>
            <w:tcW w:w="2205" w:type="dxa"/>
          </w:tcPr>
          <w:p w:rsidR="004816FF" w:rsidRPr="00172E04" w:rsidRDefault="004816FF" w:rsidP="00D3134C">
            <w:pPr>
              <w:pStyle w:val="SingleTxtGC"/>
              <w:ind w:left="0" w:right="0"/>
              <w:rPr>
                <w:rFonts w:eastAsia="楷体"/>
              </w:rPr>
            </w:pPr>
            <w:r w:rsidRPr="00172E04">
              <w:rPr>
                <w:rFonts w:ascii="Time New Roman" w:eastAsia="楷体" w:hAnsi="Time New Roman" w:hint="eastAsia"/>
              </w:rPr>
              <w:t>所涉缔约国</w:t>
            </w:r>
            <w:r w:rsidR="004C5F11">
              <w:rPr>
                <w:rFonts w:ascii="Time New Roman" w:eastAsia="楷体" w:hAnsi="Time New Roman" w:hint="eastAsia"/>
              </w:rPr>
              <w:t>：</w:t>
            </w:r>
          </w:p>
        </w:tc>
        <w:tc>
          <w:tcPr>
            <w:tcW w:w="4726" w:type="dxa"/>
          </w:tcPr>
          <w:p w:rsidR="004816FF" w:rsidRPr="00C74FB6" w:rsidRDefault="004B0970" w:rsidP="00D3134C">
            <w:pPr>
              <w:pStyle w:val="SingleTxtGC"/>
              <w:ind w:left="0" w:right="0"/>
            </w:pPr>
            <w:r w:rsidRPr="004B0970">
              <w:rPr>
                <w:rFonts w:hint="eastAsia"/>
              </w:rPr>
              <w:t>西班牙</w:t>
            </w:r>
          </w:p>
        </w:tc>
      </w:tr>
      <w:tr w:rsidR="004816FF" w:rsidTr="00D3134C">
        <w:trPr>
          <w:cantSplit/>
        </w:trPr>
        <w:tc>
          <w:tcPr>
            <w:tcW w:w="2205" w:type="dxa"/>
          </w:tcPr>
          <w:p w:rsidR="004816FF" w:rsidRPr="00172E04" w:rsidRDefault="004816FF" w:rsidP="00D3134C">
            <w:pPr>
              <w:pStyle w:val="SingleTxtGC"/>
              <w:ind w:left="0" w:right="0"/>
              <w:rPr>
                <w:rFonts w:ascii="Time New Roman" w:eastAsia="楷体" w:hAnsi="Time New Roman" w:hint="eastAsia"/>
              </w:rPr>
            </w:pPr>
            <w:r w:rsidRPr="00172E04">
              <w:rPr>
                <w:rFonts w:ascii="Time New Roman" w:eastAsia="楷体" w:hAnsi="Time New Roman" w:hint="eastAsia"/>
              </w:rPr>
              <w:t>来文日期</w:t>
            </w:r>
            <w:r w:rsidR="004C5F11">
              <w:rPr>
                <w:rFonts w:ascii="Time New Roman" w:eastAsia="楷体" w:hAnsi="Time New Roman" w:hint="eastAsia"/>
              </w:rPr>
              <w:t>：</w:t>
            </w:r>
          </w:p>
        </w:tc>
        <w:tc>
          <w:tcPr>
            <w:tcW w:w="4726" w:type="dxa"/>
          </w:tcPr>
          <w:p w:rsidR="004816FF" w:rsidRPr="00C74FB6" w:rsidRDefault="004C5F11" w:rsidP="00D3134C">
            <w:pPr>
              <w:pStyle w:val="SingleTxtGC"/>
              <w:ind w:left="0" w:right="0"/>
            </w:pPr>
            <w:r>
              <w:rPr>
                <w:rFonts w:hint="eastAsia"/>
              </w:rPr>
              <w:t>2</w:t>
            </w:r>
            <w:r w:rsidR="004B0970" w:rsidRPr="004B0970">
              <w:rPr>
                <w:rFonts w:hint="eastAsia"/>
              </w:rPr>
              <w:t>0</w:t>
            </w:r>
            <w:r>
              <w:rPr>
                <w:rFonts w:hint="eastAsia"/>
              </w:rPr>
              <w:t>17</w:t>
            </w:r>
            <w:r w:rsidR="004B0970" w:rsidRPr="004B0970">
              <w:rPr>
                <w:rFonts w:hint="eastAsia"/>
              </w:rPr>
              <w:t>年</w:t>
            </w:r>
            <w:r>
              <w:rPr>
                <w:rFonts w:hint="eastAsia"/>
              </w:rPr>
              <w:t>12</w:t>
            </w:r>
            <w:r w:rsidR="004B0970" w:rsidRPr="004B0970">
              <w:rPr>
                <w:rFonts w:hint="eastAsia"/>
              </w:rPr>
              <w:t>月</w:t>
            </w:r>
            <w:r>
              <w:rPr>
                <w:rFonts w:hint="eastAsia"/>
              </w:rPr>
              <w:t>2</w:t>
            </w:r>
            <w:r w:rsidR="004B0970" w:rsidRPr="004B0970">
              <w:rPr>
                <w:rFonts w:hint="eastAsia"/>
              </w:rPr>
              <w:t>0</w:t>
            </w:r>
            <w:r w:rsidR="004B0970" w:rsidRPr="004B0970">
              <w:rPr>
                <w:rFonts w:hint="eastAsia"/>
              </w:rPr>
              <w:t>日</w:t>
            </w:r>
          </w:p>
        </w:tc>
      </w:tr>
      <w:tr w:rsidR="004816FF" w:rsidTr="00D3134C">
        <w:trPr>
          <w:cantSplit/>
        </w:trPr>
        <w:tc>
          <w:tcPr>
            <w:tcW w:w="2205" w:type="dxa"/>
          </w:tcPr>
          <w:p w:rsidR="004816FF" w:rsidRPr="00172E04" w:rsidRDefault="004816FF" w:rsidP="00D3134C">
            <w:pPr>
              <w:pStyle w:val="SingleTxtGC"/>
              <w:ind w:left="0" w:right="0"/>
              <w:rPr>
                <w:rFonts w:ascii="Time New Roman" w:eastAsia="楷体" w:hAnsi="Time New Roman" w:hint="eastAsia"/>
              </w:rPr>
            </w:pPr>
            <w:r w:rsidRPr="00172E04">
              <w:rPr>
                <w:rFonts w:eastAsia="楷体" w:hint="eastAsia"/>
              </w:rPr>
              <w:t>意见通过日期</w:t>
            </w:r>
            <w:r w:rsidR="004C5F11">
              <w:rPr>
                <w:rFonts w:ascii="Time New Roman" w:eastAsia="楷体" w:hAnsi="Time New Roman" w:hint="eastAsia"/>
              </w:rPr>
              <w:t>：</w:t>
            </w:r>
          </w:p>
        </w:tc>
        <w:tc>
          <w:tcPr>
            <w:tcW w:w="4726" w:type="dxa"/>
          </w:tcPr>
          <w:p w:rsidR="004816FF" w:rsidRPr="00C74FB6" w:rsidRDefault="004C5F11" w:rsidP="00D3134C">
            <w:pPr>
              <w:pStyle w:val="SingleTxtGC"/>
              <w:ind w:left="0" w:right="0"/>
              <w:rPr>
                <w:lang w:val="fr-CH"/>
              </w:rPr>
            </w:pPr>
            <w:r>
              <w:rPr>
                <w:rFonts w:hint="eastAsia"/>
                <w:snapToGrid/>
              </w:rPr>
              <w:t>2</w:t>
            </w:r>
            <w:r w:rsidR="004B0970" w:rsidRPr="004B0970">
              <w:rPr>
                <w:rFonts w:hint="eastAsia"/>
                <w:snapToGrid/>
              </w:rPr>
              <w:t>0</w:t>
            </w:r>
            <w:r>
              <w:rPr>
                <w:rFonts w:hint="eastAsia"/>
                <w:snapToGrid/>
              </w:rPr>
              <w:t>2</w:t>
            </w:r>
            <w:r w:rsidR="004B0970" w:rsidRPr="004B0970">
              <w:rPr>
                <w:rFonts w:hint="eastAsia"/>
                <w:snapToGrid/>
              </w:rPr>
              <w:t>0</w:t>
            </w:r>
            <w:r w:rsidR="004B0970" w:rsidRPr="004B0970">
              <w:rPr>
                <w:rFonts w:hint="eastAsia"/>
                <w:snapToGrid/>
              </w:rPr>
              <w:t>年</w:t>
            </w:r>
            <w:r>
              <w:rPr>
                <w:rFonts w:hint="eastAsia"/>
                <w:snapToGrid/>
              </w:rPr>
              <w:t>9</w:t>
            </w:r>
            <w:r w:rsidR="004B0970" w:rsidRPr="004B0970">
              <w:rPr>
                <w:rFonts w:hint="eastAsia"/>
                <w:snapToGrid/>
              </w:rPr>
              <w:t>月</w:t>
            </w:r>
            <w:r>
              <w:rPr>
                <w:rFonts w:hint="eastAsia"/>
                <w:snapToGrid/>
              </w:rPr>
              <w:t>28</w:t>
            </w:r>
            <w:r w:rsidR="004B0970" w:rsidRPr="004B0970">
              <w:rPr>
                <w:rFonts w:hint="eastAsia"/>
                <w:snapToGrid/>
              </w:rPr>
              <w:t>日</w:t>
            </w:r>
          </w:p>
        </w:tc>
      </w:tr>
      <w:tr w:rsidR="004816FF" w:rsidTr="00D3134C">
        <w:trPr>
          <w:cantSplit/>
        </w:trPr>
        <w:tc>
          <w:tcPr>
            <w:tcW w:w="2205" w:type="dxa"/>
          </w:tcPr>
          <w:p w:rsidR="004816FF" w:rsidRPr="00172E04" w:rsidRDefault="004816FF" w:rsidP="00D3134C">
            <w:pPr>
              <w:pStyle w:val="SingleTxtGC"/>
              <w:ind w:left="0" w:right="0"/>
              <w:rPr>
                <w:rFonts w:ascii="Time New Roman" w:eastAsia="楷体" w:hAnsi="Time New Roman" w:hint="eastAsia"/>
              </w:rPr>
            </w:pPr>
            <w:r w:rsidRPr="00172E04">
              <w:rPr>
                <w:rFonts w:ascii="Time New Roman" w:eastAsia="楷体" w:hAnsi="Time New Roman" w:hint="eastAsia"/>
              </w:rPr>
              <w:t>事由</w:t>
            </w:r>
            <w:r w:rsidR="004C5F11">
              <w:rPr>
                <w:rFonts w:eastAsia="楷体" w:hint="eastAsia"/>
                <w:snapToGrid/>
              </w:rPr>
              <w:t>：</w:t>
            </w:r>
          </w:p>
        </w:tc>
        <w:tc>
          <w:tcPr>
            <w:tcW w:w="4726" w:type="dxa"/>
          </w:tcPr>
          <w:p w:rsidR="004816FF" w:rsidRPr="00C74FB6" w:rsidRDefault="004B0970" w:rsidP="00D3134C">
            <w:pPr>
              <w:pStyle w:val="SingleTxtGC"/>
              <w:ind w:left="0" w:right="0"/>
              <w:rPr>
                <w:snapToGrid/>
              </w:rPr>
            </w:pPr>
            <w:r w:rsidRPr="004B0970">
              <w:rPr>
                <w:rFonts w:hint="eastAsia"/>
                <w:snapToGrid/>
              </w:rPr>
              <w:t>关于一名孤身未成年人的年龄评估程序</w:t>
            </w:r>
          </w:p>
        </w:tc>
      </w:tr>
      <w:tr w:rsidR="004816FF" w:rsidTr="00D3134C">
        <w:trPr>
          <w:cantSplit/>
        </w:trPr>
        <w:tc>
          <w:tcPr>
            <w:tcW w:w="2205" w:type="dxa"/>
          </w:tcPr>
          <w:p w:rsidR="004816FF" w:rsidRPr="00172E04" w:rsidRDefault="004816FF" w:rsidP="00D3134C">
            <w:pPr>
              <w:pStyle w:val="SingleTxtGC"/>
              <w:ind w:left="0" w:right="0"/>
              <w:rPr>
                <w:rFonts w:ascii="Time New Roman" w:eastAsia="楷体" w:hAnsi="Time New Roman" w:hint="eastAsia"/>
              </w:rPr>
            </w:pPr>
            <w:r w:rsidRPr="00172E04">
              <w:rPr>
                <w:rFonts w:eastAsia="楷体" w:hint="eastAsia"/>
                <w:snapToGrid/>
              </w:rPr>
              <w:t>程序性问题</w:t>
            </w:r>
            <w:r w:rsidR="004C5F11">
              <w:rPr>
                <w:rFonts w:eastAsia="楷体" w:hint="eastAsia"/>
                <w:snapToGrid/>
              </w:rPr>
              <w:t>：</w:t>
            </w:r>
          </w:p>
        </w:tc>
        <w:tc>
          <w:tcPr>
            <w:tcW w:w="4726" w:type="dxa"/>
          </w:tcPr>
          <w:p w:rsidR="004816FF" w:rsidRPr="00C74FB6" w:rsidRDefault="004711BA" w:rsidP="00D3134C">
            <w:pPr>
              <w:pStyle w:val="SingleTxtGC"/>
              <w:ind w:left="0" w:right="0"/>
              <w:rPr>
                <w:snapToGrid/>
              </w:rPr>
            </w:pPr>
            <w:r w:rsidRPr="004711BA">
              <w:rPr>
                <w:rFonts w:hint="eastAsia"/>
                <w:snapToGrid/>
              </w:rPr>
              <w:t>未用尽国内补救办法</w:t>
            </w:r>
            <w:r w:rsidR="004C5F11">
              <w:rPr>
                <w:rFonts w:hint="eastAsia"/>
                <w:snapToGrid/>
              </w:rPr>
              <w:t>；</w:t>
            </w:r>
            <w:r w:rsidRPr="004711BA">
              <w:rPr>
                <w:rFonts w:hint="eastAsia"/>
                <w:snapToGrid/>
              </w:rPr>
              <w:t>不符合属人理由</w:t>
            </w:r>
            <w:r w:rsidR="004C5F11">
              <w:rPr>
                <w:rFonts w:hint="eastAsia"/>
                <w:snapToGrid/>
              </w:rPr>
              <w:t>；</w:t>
            </w:r>
            <w:r w:rsidRPr="004711BA">
              <w:rPr>
                <w:rFonts w:hint="eastAsia"/>
                <w:snapToGrid/>
              </w:rPr>
              <w:t>申诉证据不足</w:t>
            </w:r>
          </w:p>
        </w:tc>
      </w:tr>
      <w:tr w:rsidR="004816FF" w:rsidTr="00D3134C">
        <w:trPr>
          <w:cantSplit/>
        </w:trPr>
        <w:tc>
          <w:tcPr>
            <w:tcW w:w="2205" w:type="dxa"/>
          </w:tcPr>
          <w:p w:rsidR="004816FF" w:rsidRPr="00172E04" w:rsidRDefault="004816FF" w:rsidP="00D3134C">
            <w:pPr>
              <w:pStyle w:val="SingleTxtGC"/>
              <w:ind w:left="-85" w:right="0"/>
              <w:rPr>
                <w:rFonts w:eastAsia="楷体"/>
                <w:snapToGrid/>
              </w:rPr>
            </w:pPr>
            <w:r w:rsidRPr="00172E04">
              <w:rPr>
                <w:rFonts w:ascii="Time New Roman" w:eastAsia="楷体" w:hAnsi="Time New Roman" w:hint="eastAsia"/>
              </w:rPr>
              <w:t>《公约》</w:t>
            </w:r>
            <w:r w:rsidRPr="00172E04">
              <w:rPr>
                <w:rFonts w:eastAsia="楷体" w:hint="eastAsia"/>
                <w:snapToGrid/>
              </w:rPr>
              <w:t>条款</w:t>
            </w:r>
            <w:r w:rsidR="004C5F11">
              <w:rPr>
                <w:rFonts w:eastAsia="楷体" w:hint="eastAsia"/>
                <w:snapToGrid/>
              </w:rPr>
              <w:t>：</w:t>
            </w:r>
          </w:p>
        </w:tc>
        <w:tc>
          <w:tcPr>
            <w:tcW w:w="4726" w:type="dxa"/>
          </w:tcPr>
          <w:p w:rsidR="004816FF" w:rsidRPr="00C657A9" w:rsidRDefault="0000343B" w:rsidP="00D3134C">
            <w:pPr>
              <w:pStyle w:val="SingleTxtGC"/>
              <w:ind w:left="0" w:right="0"/>
              <w:rPr>
                <w:snapToGrid/>
              </w:rPr>
            </w:pPr>
            <w:r w:rsidRPr="00075EF9">
              <w:rPr>
                <w:spacing w:val="-4"/>
                <w:lang w:val="zh-CN"/>
              </w:rPr>
              <w:t>第</w:t>
            </w:r>
            <w:r w:rsidR="004C5F11" w:rsidRPr="00075EF9">
              <w:rPr>
                <w:spacing w:val="-4"/>
                <w:lang w:val="zh-CN"/>
              </w:rPr>
              <w:t>2</w:t>
            </w:r>
            <w:r w:rsidRPr="00075EF9">
              <w:rPr>
                <w:spacing w:val="-4"/>
                <w:lang w:val="zh-CN"/>
              </w:rPr>
              <w:t>条、第</w:t>
            </w:r>
            <w:r w:rsidR="004C5F11" w:rsidRPr="00075EF9">
              <w:rPr>
                <w:spacing w:val="-4"/>
                <w:lang w:val="zh-CN"/>
              </w:rPr>
              <w:t>3</w:t>
            </w:r>
            <w:r w:rsidRPr="00075EF9">
              <w:rPr>
                <w:spacing w:val="-4"/>
                <w:lang w:val="zh-CN"/>
              </w:rPr>
              <w:t>条、第</w:t>
            </w:r>
            <w:r w:rsidR="004C5F11" w:rsidRPr="00075EF9">
              <w:rPr>
                <w:spacing w:val="-4"/>
                <w:lang w:val="zh-CN"/>
              </w:rPr>
              <w:t>8</w:t>
            </w:r>
            <w:r w:rsidRPr="00075EF9">
              <w:rPr>
                <w:spacing w:val="-4"/>
                <w:lang w:val="zh-CN"/>
              </w:rPr>
              <w:t>条、第</w:t>
            </w:r>
            <w:r w:rsidR="004C5F11" w:rsidRPr="00075EF9">
              <w:rPr>
                <w:spacing w:val="-4"/>
                <w:lang w:val="zh-CN"/>
              </w:rPr>
              <w:t>12</w:t>
            </w:r>
            <w:r w:rsidRPr="00075EF9">
              <w:rPr>
                <w:spacing w:val="-4"/>
                <w:lang w:val="zh-CN"/>
              </w:rPr>
              <w:t>条、第</w:t>
            </w:r>
            <w:r w:rsidR="004C5F11" w:rsidRPr="00075EF9">
              <w:rPr>
                <w:spacing w:val="-4"/>
                <w:lang w:val="zh-CN"/>
              </w:rPr>
              <w:t>18</w:t>
            </w:r>
            <w:r w:rsidRPr="00075EF9">
              <w:rPr>
                <w:spacing w:val="-4"/>
                <w:lang w:val="zh-CN"/>
              </w:rPr>
              <w:t>条第</w:t>
            </w:r>
            <w:r w:rsidR="004C5F11" w:rsidRPr="00075EF9">
              <w:rPr>
                <w:spacing w:val="-4"/>
                <w:lang w:val="zh-CN"/>
              </w:rPr>
              <w:t>2</w:t>
            </w:r>
            <w:r w:rsidRPr="00075EF9">
              <w:rPr>
                <w:spacing w:val="-4"/>
                <w:lang w:val="zh-CN"/>
              </w:rPr>
              <w:t>款、</w:t>
            </w:r>
            <w:r>
              <w:rPr>
                <w:lang w:val="zh-CN"/>
              </w:rPr>
              <w:t>第</w:t>
            </w:r>
            <w:r w:rsidR="004C5F11">
              <w:rPr>
                <w:lang w:val="zh-CN"/>
              </w:rPr>
              <w:t>2</w:t>
            </w:r>
            <w:r>
              <w:rPr>
                <w:lang w:val="zh-CN"/>
              </w:rPr>
              <w:t>0</w:t>
            </w:r>
            <w:r>
              <w:rPr>
                <w:rFonts w:hint="eastAsia"/>
                <w:lang w:val="zh-CN"/>
              </w:rPr>
              <w:t>条</w:t>
            </w:r>
            <w:r>
              <w:rPr>
                <w:lang w:val="zh-CN"/>
              </w:rPr>
              <w:t>第</w:t>
            </w:r>
            <w:r w:rsidR="004C5F11">
              <w:rPr>
                <w:lang w:val="zh-CN"/>
              </w:rPr>
              <w:t>1</w:t>
            </w:r>
            <w:r>
              <w:rPr>
                <w:lang w:val="zh-CN"/>
              </w:rPr>
              <w:t>款、第</w:t>
            </w:r>
            <w:r w:rsidR="004C5F11">
              <w:rPr>
                <w:lang w:val="zh-CN"/>
              </w:rPr>
              <w:t>27</w:t>
            </w:r>
            <w:r>
              <w:rPr>
                <w:lang w:val="zh-CN"/>
              </w:rPr>
              <w:t>条和第</w:t>
            </w:r>
            <w:r w:rsidR="004C5F11">
              <w:rPr>
                <w:lang w:val="zh-CN"/>
              </w:rPr>
              <w:t>29</w:t>
            </w:r>
            <w:r>
              <w:rPr>
                <w:lang w:val="zh-CN"/>
              </w:rPr>
              <w:t>条</w:t>
            </w:r>
          </w:p>
        </w:tc>
      </w:tr>
      <w:tr w:rsidR="004816FF" w:rsidTr="00D3134C">
        <w:trPr>
          <w:cantSplit/>
        </w:trPr>
        <w:tc>
          <w:tcPr>
            <w:tcW w:w="2205" w:type="dxa"/>
          </w:tcPr>
          <w:p w:rsidR="004816FF" w:rsidRPr="00172E04" w:rsidRDefault="004816FF" w:rsidP="00D3134C">
            <w:pPr>
              <w:pStyle w:val="SingleTxtGC"/>
              <w:ind w:left="-85" w:right="0"/>
              <w:rPr>
                <w:rFonts w:ascii="Time New Roman" w:eastAsia="楷体" w:hAnsi="Time New Roman" w:hint="eastAsia"/>
              </w:rPr>
            </w:pPr>
            <w:r w:rsidRPr="00172E04">
              <w:rPr>
                <w:rFonts w:ascii="Time New Roman" w:eastAsia="楷体" w:hAnsi="Time New Roman" w:hint="eastAsia"/>
              </w:rPr>
              <w:t>《任择议定书》</w:t>
            </w:r>
            <w:r w:rsidRPr="00172E04">
              <w:rPr>
                <w:rFonts w:eastAsia="楷体" w:hint="eastAsia"/>
                <w:snapToGrid/>
              </w:rPr>
              <w:t>条款</w:t>
            </w:r>
            <w:r w:rsidR="004C5F11">
              <w:rPr>
                <w:rFonts w:eastAsia="楷体" w:hint="eastAsia"/>
                <w:snapToGrid/>
              </w:rPr>
              <w:t>：</w:t>
            </w:r>
          </w:p>
        </w:tc>
        <w:tc>
          <w:tcPr>
            <w:tcW w:w="4726" w:type="dxa"/>
          </w:tcPr>
          <w:p w:rsidR="004816FF" w:rsidRDefault="0000343B" w:rsidP="003762C1">
            <w:pPr>
              <w:pStyle w:val="SingleTxtGC"/>
              <w:spacing w:after="240"/>
              <w:ind w:left="0" w:right="0"/>
              <w:rPr>
                <w:snapToGrid/>
              </w:rPr>
            </w:pPr>
            <w:r w:rsidRPr="0000343B">
              <w:rPr>
                <w:rFonts w:hint="eastAsia"/>
                <w:snapToGrid/>
              </w:rPr>
              <w:t>第</w:t>
            </w:r>
            <w:r w:rsidR="004C5F11">
              <w:rPr>
                <w:rFonts w:hint="eastAsia"/>
                <w:snapToGrid/>
              </w:rPr>
              <w:t>6</w:t>
            </w:r>
            <w:r w:rsidRPr="0000343B">
              <w:rPr>
                <w:rFonts w:hint="eastAsia"/>
                <w:snapToGrid/>
              </w:rPr>
              <w:t>条和第</w:t>
            </w:r>
            <w:r w:rsidR="004C5F11">
              <w:rPr>
                <w:rFonts w:hint="eastAsia"/>
                <w:snapToGrid/>
              </w:rPr>
              <w:t>7</w:t>
            </w:r>
            <w:r w:rsidRPr="0000343B">
              <w:rPr>
                <w:rFonts w:hint="eastAsia"/>
                <w:snapToGrid/>
              </w:rPr>
              <w:t>条</w:t>
            </w:r>
            <w:r w:rsidR="004C5F11">
              <w:rPr>
                <w:rFonts w:hint="eastAsia"/>
                <w:snapToGrid/>
              </w:rPr>
              <w:t>(c)</w:t>
            </w:r>
            <w:r w:rsidRPr="0000343B">
              <w:rPr>
                <w:rFonts w:hint="eastAsia"/>
                <w:snapToGrid/>
              </w:rPr>
              <w:t>、</w:t>
            </w:r>
            <w:r w:rsidR="004C5F11">
              <w:rPr>
                <w:rFonts w:hint="eastAsia"/>
                <w:snapToGrid/>
              </w:rPr>
              <w:t>(e)</w:t>
            </w:r>
            <w:r w:rsidRPr="0000343B">
              <w:rPr>
                <w:rFonts w:hint="eastAsia"/>
                <w:snapToGrid/>
              </w:rPr>
              <w:t>和</w:t>
            </w:r>
            <w:r w:rsidR="004C5F11">
              <w:rPr>
                <w:rFonts w:hint="eastAsia"/>
                <w:snapToGrid/>
              </w:rPr>
              <w:t>(f)</w:t>
            </w:r>
            <w:r w:rsidRPr="0000343B">
              <w:rPr>
                <w:rFonts w:hint="eastAsia"/>
                <w:snapToGrid/>
              </w:rPr>
              <w:t>项</w:t>
            </w:r>
          </w:p>
        </w:tc>
      </w:tr>
    </w:tbl>
    <w:p w:rsidR="000F3E3A" w:rsidRDefault="000F3E3A">
      <w:pPr>
        <w:tabs>
          <w:tab w:val="clear" w:pos="431"/>
        </w:tabs>
        <w:overflowPunct/>
        <w:adjustRightInd/>
        <w:snapToGrid/>
        <w:spacing w:line="240" w:lineRule="auto"/>
        <w:jc w:val="left"/>
      </w:pPr>
      <w:r>
        <w:br w:type="page"/>
      </w:r>
    </w:p>
    <w:p w:rsidR="00D3134C" w:rsidRPr="00D3134C" w:rsidRDefault="004C5F11" w:rsidP="00D3134C">
      <w:pPr>
        <w:pStyle w:val="SingleTxtGC"/>
      </w:pPr>
      <w:r>
        <w:lastRenderedPageBreak/>
        <w:t>1.1</w:t>
      </w:r>
      <w:r w:rsidR="00D3134C" w:rsidRPr="00D3134C">
        <w:tab/>
      </w:r>
      <w:r w:rsidR="00D3134C" w:rsidRPr="00D3134C">
        <w:t>来文提交人是阿尔及利亚国民</w:t>
      </w:r>
      <w:r>
        <w:t>L</w:t>
      </w:r>
      <w:r w:rsidR="00D3134C" w:rsidRPr="00D3134C">
        <w:t>.</w:t>
      </w:r>
      <w:r>
        <w:t>D</w:t>
      </w:r>
      <w:r w:rsidR="00D3134C" w:rsidRPr="00D3134C">
        <w:t>.</w:t>
      </w:r>
      <w:r>
        <w:t>(</w:t>
      </w:r>
      <w:r w:rsidR="00D3134C" w:rsidRPr="00D3134C">
        <w:t>第一提交人</w:t>
      </w:r>
      <w:r>
        <w:t>)</w:t>
      </w:r>
      <w:r w:rsidR="00D3134C" w:rsidRPr="00D3134C">
        <w:t>和</w:t>
      </w:r>
      <w:proofErr w:type="gramStart"/>
      <w:r>
        <w:t>B</w:t>
      </w:r>
      <w:r w:rsidR="00D3134C" w:rsidRPr="00D3134C">
        <w:t>.</w:t>
      </w:r>
      <w:r>
        <w:t>G</w:t>
      </w:r>
      <w:r w:rsidR="00D3134C" w:rsidRPr="00D3134C">
        <w:t>.</w:t>
      </w:r>
      <w:r>
        <w:t>(</w:t>
      </w:r>
      <w:proofErr w:type="gramEnd"/>
      <w:r w:rsidR="00D3134C" w:rsidRPr="00D3134C">
        <w:t>第二提交人</w:t>
      </w:r>
      <w:r>
        <w:t>)</w:t>
      </w:r>
      <w:r>
        <w:rPr>
          <w:rFonts w:hint="eastAsia"/>
        </w:rPr>
        <w:t>，</w:t>
      </w:r>
      <w:r w:rsidR="00D3134C" w:rsidRPr="00D3134C">
        <w:t>分别</w:t>
      </w:r>
      <w:r w:rsidR="00D3134C" w:rsidRPr="00D3134C">
        <w:rPr>
          <w:rFonts w:hint="eastAsia"/>
        </w:rPr>
        <w:t>生</w:t>
      </w:r>
      <w:r w:rsidR="00D3134C" w:rsidRPr="00D3134C">
        <w:t>于</w:t>
      </w:r>
      <w:r>
        <w:t>2</w:t>
      </w:r>
      <w:r w:rsidR="00D3134C" w:rsidRPr="00D3134C">
        <w:t>00</w:t>
      </w:r>
      <w:r>
        <w:t>1</w:t>
      </w:r>
      <w:r w:rsidR="00D3134C" w:rsidRPr="00D3134C">
        <w:t>年</w:t>
      </w:r>
      <w:r>
        <w:t>8</w:t>
      </w:r>
      <w:r w:rsidR="00D3134C" w:rsidRPr="00D3134C">
        <w:t>月</w:t>
      </w:r>
      <w:r>
        <w:t>18</w:t>
      </w:r>
      <w:r w:rsidR="00D3134C" w:rsidRPr="00D3134C">
        <w:t>日和</w:t>
      </w:r>
      <w:r>
        <w:t>2</w:t>
      </w:r>
      <w:r w:rsidR="00D3134C" w:rsidRPr="00D3134C">
        <w:t>000</w:t>
      </w:r>
      <w:r w:rsidR="00D3134C" w:rsidRPr="00D3134C">
        <w:t>年</w:t>
      </w:r>
      <w:r>
        <w:t>9</w:t>
      </w:r>
      <w:r w:rsidR="00D3134C" w:rsidRPr="00D3134C">
        <w:t>月</w:t>
      </w:r>
      <w:r>
        <w:t>14</w:t>
      </w:r>
      <w:r w:rsidR="00D3134C" w:rsidRPr="00D3134C">
        <w:t>日。两位</w:t>
      </w:r>
      <w:r w:rsidR="00D3134C" w:rsidRPr="00D3134C">
        <w:rPr>
          <w:rFonts w:hint="eastAsia"/>
        </w:rPr>
        <w:t>提交</w:t>
      </w:r>
      <w:r w:rsidR="00D3134C" w:rsidRPr="00D3134C">
        <w:t>人称</w:t>
      </w:r>
      <w:r>
        <w:t>，</w:t>
      </w:r>
      <w:r w:rsidR="00D3134C" w:rsidRPr="00D3134C">
        <w:t>缔约国侵犯了他</w:t>
      </w:r>
      <w:r w:rsidR="00D3134C" w:rsidRPr="00D3134C">
        <w:rPr>
          <w:rFonts w:hint="eastAsia"/>
        </w:rPr>
        <w:t>们</w:t>
      </w:r>
      <w:r w:rsidR="00D3134C" w:rsidRPr="00D3134C">
        <w:t>根据《公约》第</w:t>
      </w:r>
      <w:r>
        <w:rPr>
          <w:rFonts w:hint="eastAsia"/>
        </w:rPr>
        <w:t>2</w:t>
      </w:r>
      <w:r w:rsidR="00D3134C" w:rsidRPr="00D3134C">
        <w:rPr>
          <w:rFonts w:hint="eastAsia"/>
        </w:rPr>
        <w:t>条、第</w:t>
      </w:r>
      <w:r>
        <w:t>3</w:t>
      </w:r>
      <w:r w:rsidR="00D3134C" w:rsidRPr="00D3134C">
        <w:t>条、第</w:t>
      </w:r>
      <w:r>
        <w:t>8</w:t>
      </w:r>
      <w:r w:rsidR="00D3134C" w:rsidRPr="00D3134C">
        <w:t>条、</w:t>
      </w:r>
      <w:r w:rsidR="00D3134C" w:rsidRPr="00D3134C">
        <w:rPr>
          <w:rFonts w:hint="eastAsia"/>
        </w:rPr>
        <w:t>第</w:t>
      </w:r>
      <w:r>
        <w:rPr>
          <w:rFonts w:hint="eastAsia"/>
        </w:rPr>
        <w:t>12</w:t>
      </w:r>
      <w:r w:rsidR="00D3134C" w:rsidRPr="00D3134C">
        <w:rPr>
          <w:rFonts w:hint="eastAsia"/>
        </w:rPr>
        <w:t>条、</w:t>
      </w:r>
      <w:r w:rsidR="00D3134C" w:rsidRPr="00D3134C">
        <w:t>第</w:t>
      </w:r>
      <w:r>
        <w:t>18</w:t>
      </w:r>
      <w:r w:rsidR="00D3134C" w:rsidRPr="00D3134C">
        <w:t>条第</w:t>
      </w:r>
      <w:r>
        <w:t>2</w:t>
      </w:r>
      <w:r w:rsidR="00D3134C" w:rsidRPr="00D3134C">
        <w:t>款、第</w:t>
      </w:r>
      <w:r>
        <w:t>2</w:t>
      </w:r>
      <w:r w:rsidR="00D3134C" w:rsidRPr="00D3134C">
        <w:t>0</w:t>
      </w:r>
      <w:r w:rsidR="00D3134C" w:rsidRPr="00D3134C">
        <w:rPr>
          <w:rFonts w:hint="eastAsia"/>
        </w:rPr>
        <w:t>条</w:t>
      </w:r>
      <w:r w:rsidR="00D3134C" w:rsidRPr="00D3134C">
        <w:t>、</w:t>
      </w:r>
      <w:r w:rsidR="00D3134C" w:rsidRPr="00E418A6">
        <w:rPr>
          <w:spacing w:val="2"/>
        </w:rPr>
        <w:t>第</w:t>
      </w:r>
      <w:r w:rsidRPr="00E418A6">
        <w:rPr>
          <w:spacing w:val="2"/>
        </w:rPr>
        <w:t>27</w:t>
      </w:r>
      <w:r w:rsidR="00D3134C" w:rsidRPr="00E418A6">
        <w:rPr>
          <w:rFonts w:hint="eastAsia"/>
          <w:spacing w:val="2"/>
        </w:rPr>
        <w:t>条</w:t>
      </w:r>
      <w:r w:rsidR="00D3134C" w:rsidRPr="00E418A6">
        <w:rPr>
          <w:spacing w:val="2"/>
        </w:rPr>
        <w:t>和第</w:t>
      </w:r>
      <w:r w:rsidRPr="00E418A6">
        <w:rPr>
          <w:spacing w:val="2"/>
        </w:rPr>
        <w:t>29</w:t>
      </w:r>
      <w:r w:rsidR="00D3134C" w:rsidRPr="00E418A6">
        <w:rPr>
          <w:spacing w:val="2"/>
        </w:rPr>
        <w:t>条享有的权利。《任择议定书》于</w:t>
      </w:r>
      <w:r w:rsidRPr="00E418A6">
        <w:rPr>
          <w:spacing w:val="2"/>
        </w:rPr>
        <w:t>2</w:t>
      </w:r>
      <w:r w:rsidR="00D3134C" w:rsidRPr="00E418A6">
        <w:rPr>
          <w:spacing w:val="2"/>
        </w:rPr>
        <w:t>0</w:t>
      </w:r>
      <w:r w:rsidRPr="00E418A6">
        <w:rPr>
          <w:spacing w:val="2"/>
        </w:rPr>
        <w:t>14</w:t>
      </w:r>
      <w:r w:rsidR="00D3134C" w:rsidRPr="00E418A6">
        <w:rPr>
          <w:spacing w:val="2"/>
        </w:rPr>
        <w:t>年</w:t>
      </w:r>
      <w:r w:rsidRPr="00E418A6">
        <w:rPr>
          <w:spacing w:val="2"/>
        </w:rPr>
        <w:t>4</w:t>
      </w:r>
      <w:r w:rsidR="00D3134C" w:rsidRPr="00E418A6">
        <w:rPr>
          <w:spacing w:val="2"/>
        </w:rPr>
        <w:t>月</w:t>
      </w:r>
      <w:r w:rsidRPr="00E418A6">
        <w:rPr>
          <w:spacing w:val="2"/>
        </w:rPr>
        <w:t>14</w:t>
      </w:r>
      <w:r w:rsidR="00D3134C" w:rsidRPr="00E418A6">
        <w:rPr>
          <w:spacing w:val="2"/>
        </w:rPr>
        <w:t>日对缔约国生</w:t>
      </w:r>
      <w:r w:rsidR="00D3134C" w:rsidRPr="00D3134C">
        <w:t>效。</w:t>
      </w:r>
    </w:p>
    <w:p w:rsidR="00D3134C" w:rsidRPr="00D3134C" w:rsidRDefault="004C5F11" w:rsidP="00D3134C">
      <w:pPr>
        <w:pStyle w:val="SingleTxtGC"/>
      </w:pPr>
      <w:r>
        <w:t>1.2</w:t>
      </w:r>
      <w:r w:rsidR="00D3134C" w:rsidRPr="00D3134C">
        <w:tab/>
      </w:r>
      <w:r w:rsidR="00D3134C" w:rsidRPr="00D3134C">
        <w:t>根据《任择议定书》第</w:t>
      </w:r>
      <w:r>
        <w:t>6</w:t>
      </w:r>
      <w:r w:rsidR="00D3134C" w:rsidRPr="00D3134C">
        <w:t>条</w:t>
      </w:r>
      <w:r>
        <w:t>，</w:t>
      </w:r>
      <w:r w:rsidR="00D3134C" w:rsidRPr="00D3134C">
        <w:t>来文工作</w:t>
      </w:r>
      <w:r w:rsidR="00D3134C" w:rsidRPr="00D3134C">
        <w:rPr>
          <w:rFonts w:hint="eastAsia"/>
        </w:rPr>
        <w:t>组于</w:t>
      </w:r>
      <w:r>
        <w:t>2</w:t>
      </w:r>
      <w:r w:rsidR="00D3134C" w:rsidRPr="00D3134C">
        <w:t>0</w:t>
      </w:r>
      <w:r>
        <w:t>1</w:t>
      </w:r>
      <w:r>
        <w:rPr>
          <w:rFonts w:hint="eastAsia"/>
        </w:rPr>
        <w:t>7</w:t>
      </w:r>
      <w:r w:rsidR="00D3134C" w:rsidRPr="00D3134C">
        <w:t>年</w:t>
      </w:r>
      <w:r>
        <w:rPr>
          <w:rFonts w:hint="eastAsia"/>
        </w:rPr>
        <w:t>1</w:t>
      </w:r>
      <w:r>
        <w:t>2</w:t>
      </w:r>
      <w:r w:rsidR="00D3134C" w:rsidRPr="00D3134C">
        <w:t>月</w:t>
      </w:r>
      <w:r>
        <w:t>2</w:t>
      </w:r>
      <w:r>
        <w:rPr>
          <w:rFonts w:hint="eastAsia"/>
        </w:rPr>
        <w:t>1</w:t>
      </w:r>
      <w:r w:rsidR="00D3134C" w:rsidRPr="00D3134C">
        <w:t>日代表委员会</w:t>
      </w:r>
      <w:r w:rsidR="00D3134C" w:rsidRPr="009958A0">
        <w:rPr>
          <w:spacing w:val="-4"/>
        </w:rPr>
        <w:t>行事</w:t>
      </w:r>
      <w:r w:rsidRPr="009958A0">
        <w:rPr>
          <w:spacing w:val="-4"/>
        </w:rPr>
        <w:t>，</w:t>
      </w:r>
      <w:r w:rsidR="00D3134C" w:rsidRPr="009958A0">
        <w:rPr>
          <w:spacing w:val="-4"/>
        </w:rPr>
        <w:t>要求缔约国采取临时措施</w:t>
      </w:r>
      <w:r w:rsidRPr="009958A0">
        <w:rPr>
          <w:spacing w:val="-4"/>
        </w:rPr>
        <w:t>，</w:t>
      </w:r>
      <w:r w:rsidR="00D3134C" w:rsidRPr="009958A0">
        <w:rPr>
          <w:spacing w:val="-4"/>
        </w:rPr>
        <w:t>在委员会审查提交人案件期间暂停执行对提交人</w:t>
      </w:r>
      <w:r w:rsidR="00D3134C" w:rsidRPr="00D3134C">
        <w:t>的驱逐令</w:t>
      </w:r>
      <w:r>
        <w:t>，</w:t>
      </w:r>
      <w:r w:rsidR="00D3134C" w:rsidRPr="00D3134C">
        <w:t>并将他</w:t>
      </w:r>
      <w:r w:rsidR="00D3134C" w:rsidRPr="00D3134C">
        <w:rPr>
          <w:rFonts w:hint="eastAsia"/>
        </w:rPr>
        <w:t>们</w:t>
      </w:r>
      <w:r w:rsidR="00D3134C" w:rsidRPr="00D3134C">
        <w:t>转往儿童保护中心。</w:t>
      </w:r>
    </w:p>
    <w:p w:rsidR="00D3134C" w:rsidRPr="00D3134C" w:rsidRDefault="004C5F11" w:rsidP="00D3134C">
      <w:pPr>
        <w:pStyle w:val="SingleTxtGC"/>
      </w:pPr>
      <w:r>
        <w:t>1.3</w:t>
      </w:r>
      <w:r w:rsidR="00D3134C" w:rsidRPr="00D3134C">
        <w:tab/>
      </w:r>
      <w:r w:rsidR="00D3134C" w:rsidRPr="00D3134C">
        <w:t>根据</w:t>
      </w:r>
      <w:r w:rsidR="00D3134C" w:rsidRPr="00D3134C">
        <w:rPr>
          <w:rFonts w:hint="eastAsia"/>
        </w:rPr>
        <w:t>《</w:t>
      </w:r>
      <w:r w:rsidR="00D3134C" w:rsidRPr="00D3134C">
        <w:t>任择议定书</w:t>
      </w:r>
      <w:r w:rsidR="00D3134C" w:rsidRPr="00D3134C">
        <w:rPr>
          <w:rFonts w:hint="eastAsia"/>
        </w:rPr>
        <w:t>》</w:t>
      </w:r>
      <w:r w:rsidR="00D3134C" w:rsidRPr="00D3134C">
        <w:t>第</w:t>
      </w:r>
      <w:r>
        <w:rPr>
          <w:rFonts w:hint="eastAsia"/>
        </w:rPr>
        <w:t>6</w:t>
      </w:r>
      <w:r w:rsidR="00D3134C" w:rsidRPr="00D3134C">
        <w:t>条</w:t>
      </w:r>
      <w:r>
        <w:t>，</w:t>
      </w:r>
      <w:r w:rsidR="00D3134C" w:rsidRPr="00D3134C">
        <w:t>来文工作组于</w:t>
      </w:r>
      <w:r>
        <w:t>2</w:t>
      </w:r>
      <w:r w:rsidR="00D3134C" w:rsidRPr="00D3134C">
        <w:t>0</w:t>
      </w:r>
      <w:r>
        <w:t>18</w:t>
      </w:r>
      <w:r w:rsidR="00D3134C" w:rsidRPr="00D3134C">
        <w:t>年</w:t>
      </w:r>
      <w:r>
        <w:t>3</w:t>
      </w:r>
      <w:r w:rsidR="00D3134C" w:rsidRPr="00D3134C">
        <w:t>月</w:t>
      </w:r>
      <w:r>
        <w:t>6</w:t>
      </w:r>
      <w:r w:rsidR="00D3134C" w:rsidRPr="00D3134C">
        <w:t>日代表委员会</w:t>
      </w:r>
      <w:r w:rsidR="00D3134C" w:rsidRPr="00D3134C">
        <w:rPr>
          <w:rFonts w:hint="eastAsia"/>
        </w:rPr>
        <w:t>行事</w:t>
      </w:r>
      <w:r>
        <w:rPr>
          <w:rFonts w:hint="eastAsia"/>
        </w:rPr>
        <w:t>，</w:t>
      </w:r>
      <w:r w:rsidR="00D3134C" w:rsidRPr="00D3134C">
        <w:t>决定应缔约国的要求取消对第一提交人</w:t>
      </w:r>
      <w:r>
        <w:t>L</w:t>
      </w:r>
      <w:r w:rsidR="00D3134C" w:rsidRPr="00D3134C">
        <w:t>.</w:t>
      </w:r>
      <w:r>
        <w:t>D</w:t>
      </w:r>
      <w:r w:rsidR="00D3134C" w:rsidRPr="00D3134C">
        <w:t>.</w:t>
      </w:r>
      <w:r w:rsidR="00D3134C" w:rsidRPr="00D3134C">
        <w:t>的临时措施。此外</w:t>
      </w:r>
      <w:r>
        <w:t>，</w:t>
      </w:r>
      <w:r w:rsidR="00D3134C" w:rsidRPr="00D3134C">
        <w:t>委员会通过工作组</w:t>
      </w:r>
      <w:r w:rsidR="00D3134C" w:rsidRPr="00D3134C">
        <w:rPr>
          <w:rFonts w:hint="eastAsia"/>
        </w:rPr>
        <w:t>驳回</w:t>
      </w:r>
      <w:r w:rsidR="00D3134C" w:rsidRPr="00D3134C">
        <w:t>了停止审议第一</w:t>
      </w:r>
      <w:r w:rsidR="00D3134C" w:rsidRPr="00D3134C">
        <w:rPr>
          <w:rFonts w:hint="eastAsia"/>
        </w:rPr>
        <w:t>份</w:t>
      </w:r>
      <w:r w:rsidR="00D3134C" w:rsidRPr="00D3134C">
        <w:t>来文的请求。</w:t>
      </w:r>
    </w:p>
    <w:p w:rsidR="00D3134C" w:rsidRPr="00D3134C" w:rsidRDefault="004C5F11" w:rsidP="00D3134C">
      <w:pPr>
        <w:pStyle w:val="SingleTxtGC"/>
      </w:pPr>
      <w:r>
        <w:t>1.4</w:t>
      </w:r>
      <w:r w:rsidR="00D3134C" w:rsidRPr="00D3134C">
        <w:tab/>
      </w:r>
      <w:r w:rsidR="00D3134C" w:rsidRPr="004D421C">
        <w:rPr>
          <w:spacing w:val="2"/>
        </w:rPr>
        <w:t>根据</w:t>
      </w:r>
      <w:r w:rsidR="00D3134C" w:rsidRPr="004D421C">
        <w:rPr>
          <w:rFonts w:hint="eastAsia"/>
          <w:spacing w:val="2"/>
        </w:rPr>
        <w:t>《</w:t>
      </w:r>
      <w:r w:rsidR="00D3134C" w:rsidRPr="004D421C">
        <w:rPr>
          <w:spacing w:val="2"/>
        </w:rPr>
        <w:t>任择议定书</w:t>
      </w:r>
      <w:r w:rsidR="00D3134C" w:rsidRPr="004D421C">
        <w:rPr>
          <w:rFonts w:hint="eastAsia"/>
          <w:spacing w:val="2"/>
        </w:rPr>
        <w:t>》</w:t>
      </w:r>
      <w:r w:rsidR="00D3134C" w:rsidRPr="004D421C">
        <w:rPr>
          <w:spacing w:val="2"/>
        </w:rPr>
        <w:t>第</w:t>
      </w:r>
      <w:r w:rsidRPr="004D421C">
        <w:rPr>
          <w:rFonts w:hint="eastAsia"/>
          <w:spacing w:val="2"/>
        </w:rPr>
        <w:t>6</w:t>
      </w:r>
      <w:r w:rsidR="00D3134C" w:rsidRPr="004D421C">
        <w:rPr>
          <w:spacing w:val="2"/>
        </w:rPr>
        <w:t>条</w:t>
      </w:r>
      <w:r w:rsidRPr="004D421C">
        <w:rPr>
          <w:spacing w:val="2"/>
        </w:rPr>
        <w:t>，</w:t>
      </w:r>
      <w:r w:rsidR="00D3134C" w:rsidRPr="004D421C">
        <w:rPr>
          <w:spacing w:val="2"/>
        </w:rPr>
        <w:t>来文工作组于</w:t>
      </w:r>
      <w:r w:rsidRPr="004D421C">
        <w:rPr>
          <w:spacing w:val="2"/>
        </w:rPr>
        <w:t>2</w:t>
      </w:r>
      <w:r w:rsidR="00D3134C" w:rsidRPr="004D421C">
        <w:rPr>
          <w:spacing w:val="2"/>
        </w:rPr>
        <w:t>0</w:t>
      </w:r>
      <w:r w:rsidRPr="004D421C">
        <w:rPr>
          <w:spacing w:val="2"/>
        </w:rPr>
        <w:t>19</w:t>
      </w:r>
      <w:r w:rsidR="00D3134C" w:rsidRPr="004D421C">
        <w:rPr>
          <w:spacing w:val="2"/>
        </w:rPr>
        <w:t>年</w:t>
      </w:r>
      <w:r w:rsidRPr="004D421C">
        <w:rPr>
          <w:spacing w:val="2"/>
        </w:rPr>
        <w:t>5</w:t>
      </w:r>
      <w:r w:rsidR="00D3134C" w:rsidRPr="004D421C">
        <w:rPr>
          <w:spacing w:val="2"/>
        </w:rPr>
        <w:t>月</w:t>
      </w:r>
      <w:r w:rsidRPr="004D421C">
        <w:rPr>
          <w:spacing w:val="2"/>
        </w:rPr>
        <w:t>16</w:t>
      </w:r>
      <w:r w:rsidR="00D3134C" w:rsidRPr="004D421C">
        <w:rPr>
          <w:spacing w:val="2"/>
        </w:rPr>
        <w:t>日代表委员会</w:t>
      </w:r>
      <w:r w:rsidR="00D3134C" w:rsidRPr="004D421C">
        <w:rPr>
          <w:rFonts w:hint="eastAsia"/>
          <w:spacing w:val="2"/>
        </w:rPr>
        <w:t>行</w:t>
      </w:r>
      <w:r w:rsidR="00D3134C" w:rsidRPr="00D3134C">
        <w:rPr>
          <w:rFonts w:hint="eastAsia"/>
        </w:rPr>
        <w:t>事</w:t>
      </w:r>
      <w:r>
        <w:rPr>
          <w:rFonts w:hint="eastAsia"/>
        </w:rPr>
        <w:t>，</w:t>
      </w:r>
      <w:r w:rsidR="00D3134C" w:rsidRPr="00D3134C">
        <w:t>决定应缔约国的请求取消对第二提交人</w:t>
      </w:r>
      <w:r>
        <w:t>B</w:t>
      </w:r>
      <w:r w:rsidR="00D3134C" w:rsidRPr="00D3134C">
        <w:t>.</w:t>
      </w:r>
      <w:r>
        <w:t>G</w:t>
      </w:r>
      <w:r w:rsidR="00D3134C" w:rsidRPr="00D3134C">
        <w:t>.</w:t>
      </w:r>
      <w:r w:rsidR="00D3134C" w:rsidRPr="00D3134C">
        <w:t>的临时措施。</w:t>
      </w:r>
    </w:p>
    <w:p w:rsidR="00D3134C" w:rsidRPr="00D3134C" w:rsidRDefault="00D3134C" w:rsidP="00AE7AAD">
      <w:pPr>
        <w:pStyle w:val="H23GC"/>
      </w:pPr>
      <w:r w:rsidRPr="00D3134C">
        <w:tab/>
      </w:r>
      <w:r w:rsidRPr="00D3134C">
        <w:tab/>
      </w:r>
      <w:r w:rsidRPr="00D3134C">
        <w:t>提交人陈述的事实</w:t>
      </w:r>
    </w:p>
    <w:p w:rsidR="00D3134C" w:rsidRPr="00D3134C" w:rsidRDefault="004C5F11" w:rsidP="00D3134C">
      <w:pPr>
        <w:pStyle w:val="SingleTxtGC"/>
      </w:pPr>
      <w:r>
        <w:t>2.1</w:t>
      </w:r>
      <w:r w:rsidR="00D3134C" w:rsidRPr="00D3134C">
        <w:tab/>
      </w:r>
      <w:r w:rsidR="00D3134C" w:rsidRPr="00D3134C">
        <w:t>第一提交人</w:t>
      </w:r>
      <w:r>
        <w:t>L</w:t>
      </w:r>
      <w:r w:rsidR="00D3134C" w:rsidRPr="00D3134C">
        <w:t>.</w:t>
      </w:r>
      <w:r>
        <w:t>D</w:t>
      </w:r>
      <w:r w:rsidR="00D3134C" w:rsidRPr="00D3134C">
        <w:t>.</w:t>
      </w:r>
      <w:r w:rsidR="00D3134C" w:rsidRPr="00D3134C">
        <w:t>于</w:t>
      </w:r>
      <w:r>
        <w:t>2</w:t>
      </w:r>
      <w:r w:rsidR="00D3134C" w:rsidRPr="00D3134C">
        <w:t>0</w:t>
      </w:r>
      <w:r>
        <w:t>17</w:t>
      </w:r>
      <w:r w:rsidR="00D3134C" w:rsidRPr="00D3134C">
        <w:t>年</w:t>
      </w:r>
      <w:r>
        <w:t>11</w:t>
      </w:r>
      <w:r w:rsidR="00D3134C" w:rsidRPr="00D3134C">
        <w:t>月</w:t>
      </w:r>
      <w:r>
        <w:t>17</w:t>
      </w:r>
      <w:r w:rsidR="00D3134C" w:rsidRPr="00D3134C">
        <w:t>日乘坐一艘</w:t>
      </w:r>
      <w:r w:rsidR="00D3134C" w:rsidRPr="00D3134C">
        <w:rPr>
          <w:rFonts w:hint="eastAsia"/>
        </w:rPr>
        <w:t>小船来到</w:t>
      </w:r>
      <w:r w:rsidR="00D3134C" w:rsidRPr="00D3134C">
        <w:t>西班牙</w:t>
      </w:r>
      <w:bookmarkStart w:id="0" w:name="_Hlk64621539"/>
      <w:r w:rsidR="00D3134C" w:rsidRPr="00D3134C">
        <w:t>阿尔梅里亚</w:t>
      </w:r>
      <w:bookmarkEnd w:id="0"/>
      <w:r w:rsidR="00D3134C" w:rsidRPr="00A83C28">
        <w:rPr>
          <w:rFonts w:hint="eastAsia"/>
          <w:spacing w:val="4"/>
        </w:rPr>
        <w:t>海岸</w:t>
      </w:r>
      <w:r w:rsidR="00D3134C" w:rsidRPr="00A83C28">
        <w:rPr>
          <w:spacing w:val="4"/>
        </w:rPr>
        <w:t>。随后</w:t>
      </w:r>
      <w:r w:rsidRPr="00A83C28">
        <w:rPr>
          <w:rFonts w:hint="eastAsia"/>
          <w:spacing w:val="4"/>
        </w:rPr>
        <w:t>，</w:t>
      </w:r>
      <w:r w:rsidR="00D3134C" w:rsidRPr="00A83C28">
        <w:rPr>
          <w:rFonts w:hint="eastAsia"/>
          <w:spacing w:val="4"/>
        </w:rPr>
        <w:t>他</w:t>
      </w:r>
      <w:r w:rsidR="00D3134C" w:rsidRPr="00A83C28">
        <w:rPr>
          <w:spacing w:val="4"/>
        </w:rPr>
        <w:t>在阿尔梅里亚警察局</w:t>
      </w:r>
      <w:r w:rsidR="00D3134C" w:rsidRPr="00A83C28">
        <w:rPr>
          <w:rFonts w:hint="eastAsia"/>
          <w:spacing w:val="4"/>
        </w:rPr>
        <w:t>说</w:t>
      </w:r>
      <w:r w:rsidR="00D3134C" w:rsidRPr="00A83C28">
        <w:rPr>
          <w:spacing w:val="4"/>
        </w:rPr>
        <w:t>自己是未成年人。</w:t>
      </w:r>
      <w:r w:rsidR="00D3134C" w:rsidRPr="00A83C28">
        <w:rPr>
          <w:rFonts w:hint="eastAsia"/>
          <w:spacing w:val="4"/>
        </w:rPr>
        <w:t>当日</w:t>
      </w:r>
      <w:r w:rsidRPr="00A83C28">
        <w:rPr>
          <w:spacing w:val="4"/>
        </w:rPr>
        <w:t>，</w:t>
      </w:r>
      <w:r w:rsidR="00D3134C" w:rsidRPr="00A83C28">
        <w:rPr>
          <w:spacing w:val="4"/>
        </w:rPr>
        <w:t>他被转移到阿尔</w:t>
      </w:r>
      <w:r w:rsidR="00D3134C" w:rsidRPr="00D3134C">
        <w:t>梅里亚的</w:t>
      </w:r>
      <w:proofErr w:type="spellStart"/>
      <w:r>
        <w:t>Torrec</w:t>
      </w:r>
      <w:r w:rsidR="00D3134C" w:rsidRPr="00D3134C">
        <w:t>á</w:t>
      </w:r>
      <w:r>
        <w:t>rdenas</w:t>
      </w:r>
      <w:proofErr w:type="spellEnd"/>
      <w:r w:rsidR="00D3134C" w:rsidRPr="00D3134C">
        <w:t>医院接受医学</w:t>
      </w:r>
      <w:r w:rsidR="00D3134C" w:rsidRPr="00D3134C">
        <w:rPr>
          <w:rFonts w:hint="eastAsia"/>
        </w:rPr>
        <w:t>检测</w:t>
      </w:r>
      <w:r>
        <w:t>，</w:t>
      </w:r>
      <w:r w:rsidR="00D3134C" w:rsidRPr="00D3134C">
        <w:rPr>
          <w:rFonts w:hint="eastAsia"/>
        </w:rPr>
        <w:t>特别是做了</w:t>
      </w:r>
      <w:r w:rsidR="00D3134C" w:rsidRPr="00D3134C">
        <w:t>左手</w:t>
      </w:r>
      <w:r>
        <w:t>X</w:t>
      </w:r>
      <w:r w:rsidR="00D3134C" w:rsidRPr="00D3134C">
        <w:t>光检查</w:t>
      </w:r>
      <w:r>
        <w:t>，</w:t>
      </w:r>
      <w:r w:rsidR="00D3134C" w:rsidRPr="00D3134C">
        <w:t>以确定他的年龄。</w:t>
      </w:r>
      <w:r w:rsidR="00D3134C" w:rsidRPr="00D3134C">
        <w:rPr>
          <w:rFonts w:hint="eastAsia"/>
        </w:rPr>
        <w:t>比照</w:t>
      </w:r>
      <w:proofErr w:type="spellStart"/>
      <w:r>
        <w:t>Greulich</w:t>
      </w:r>
      <w:proofErr w:type="spellEnd"/>
      <w:r w:rsidR="00D3134C" w:rsidRPr="00D3134C">
        <w:t>-</w:t>
      </w:r>
      <w:r>
        <w:t>Pyle</w:t>
      </w:r>
      <w:bookmarkStart w:id="1" w:name="_Hlk64641018"/>
      <w:r w:rsidR="00D3134C" w:rsidRPr="00D3134C">
        <w:t>图</w:t>
      </w:r>
      <w:r w:rsidR="00D3134C" w:rsidRPr="00D3134C">
        <w:rPr>
          <w:rFonts w:hint="eastAsia"/>
        </w:rPr>
        <w:t>谱法</w:t>
      </w:r>
      <w:bookmarkEnd w:id="1"/>
      <w:r>
        <w:t>，</w:t>
      </w:r>
      <w:r w:rsidR="00D3134C" w:rsidRPr="00D3134C">
        <w:rPr>
          <w:rFonts w:hint="eastAsia"/>
        </w:rPr>
        <w:t>检测</w:t>
      </w:r>
      <w:r w:rsidR="00D3134C" w:rsidRPr="00D3134C">
        <w:t>结果</w:t>
      </w:r>
      <w:r w:rsidR="00D3134C" w:rsidRPr="00D3134C">
        <w:rPr>
          <w:rFonts w:hint="eastAsia"/>
        </w:rPr>
        <w:t>显示提交人</w:t>
      </w:r>
      <w:r w:rsidR="00D3134C" w:rsidRPr="00D3134C">
        <w:t>已超过</w:t>
      </w:r>
      <w:r>
        <w:t>19</w:t>
      </w:r>
      <w:r w:rsidR="00D3134C" w:rsidRPr="00D3134C">
        <w:t>岁。</w:t>
      </w:r>
      <w:r w:rsidR="00D3134C" w:rsidRPr="00A83C28">
        <w:rPr>
          <w:spacing w:val="-2"/>
        </w:rPr>
        <w:t>在</w:t>
      </w:r>
      <w:r w:rsidRPr="00A83C28">
        <w:rPr>
          <w:spacing w:val="-2"/>
        </w:rPr>
        <w:t>2</w:t>
      </w:r>
      <w:r w:rsidR="00D3134C" w:rsidRPr="00A83C28">
        <w:rPr>
          <w:spacing w:val="-2"/>
        </w:rPr>
        <w:t>0</w:t>
      </w:r>
      <w:r w:rsidRPr="00A83C28">
        <w:rPr>
          <w:spacing w:val="-2"/>
        </w:rPr>
        <w:t>17</w:t>
      </w:r>
      <w:r w:rsidR="00D3134C" w:rsidRPr="00A83C28">
        <w:rPr>
          <w:spacing w:val="-2"/>
        </w:rPr>
        <w:t>年</w:t>
      </w:r>
      <w:r w:rsidRPr="00A83C28">
        <w:rPr>
          <w:spacing w:val="-2"/>
        </w:rPr>
        <w:t>11</w:t>
      </w:r>
      <w:r w:rsidR="00D3134C" w:rsidRPr="00A83C28">
        <w:rPr>
          <w:spacing w:val="-2"/>
        </w:rPr>
        <w:t>月</w:t>
      </w:r>
      <w:r w:rsidRPr="00A83C28">
        <w:rPr>
          <w:spacing w:val="-2"/>
        </w:rPr>
        <w:t>19</w:t>
      </w:r>
      <w:r w:rsidR="00D3134C" w:rsidRPr="00A83C28">
        <w:rPr>
          <w:spacing w:val="-2"/>
        </w:rPr>
        <w:t>日的裁决中</w:t>
      </w:r>
      <w:r w:rsidRPr="00A83C28">
        <w:rPr>
          <w:spacing w:val="-2"/>
        </w:rPr>
        <w:t>，</w:t>
      </w:r>
      <w:r w:rsidR="00D3134C" w:rsidRPr="00A83C28">
        <w:rPr>
          <w:spacing w:val="-2"/>
        </w:rPr>
        <w:t>维拉</w:t>
      </w:r>
      <w:r w:rsidR="00D3134C" w:rsidRPr="00A83C28">
        <w:rPr>
          <w:rFonts w:hint="eastAsia"/>
          <w:spacing w:val="-2"/>
        </w:rPr>
        <w:t>第二</w:t>
      </w:r>
      <w:r w:rsidR="00D3134C" w:rsidRPr="00A83C28">
        <w:rPr>
          <w:spacing w:val="-2"/>
        </w:rPr>
        <w:t>初审</w:t>
      </w:r>
      <w:r w:rsidR="00D3134C" w:rsidRPr="00A83C28">
        <w:rPr>
          <w:rFonts w:hint="eastAsia"/>
          <w:spacing w:val="-2"/>
        </w:rPr>
        <w:t>预审</w:t>
      </w:r>
      <w:r w:rsidR="00D3134C" w:rsidRPr="00A83C28">
        <w:rPr>
          <w:spacing w:val="-2"/>
        </w:rPr>
        <w:t>法院</w:t>
      </w:r>
      <w:r w:rsidR="00D3134C" w:rsidRPr="00A83C28">
        <w:rPr>
          <w:rFonts w:hint="eastAsia"/>
          <w:spacing w:val="-2"/>
        </w:rPr>
        <w:t>裁</w:t>
      </w:r>
      <w:r w:rsidR="00D3134C" w:rsidRPr="00A83C28">
        <w:rPr>
          <w:spacing w:val="-2"/>
        </w:rPr>
        <w:t>令将</w:t>
      </w:r>
      <w:r w:rsidRPr="00A83C28">
        <w:rPr>
          <w:spacing w:val="-2"/>
        </w:rPr>
        <w:t>L</w:t>
      </w:r>
      <w:r w:rsidR="00D3134C" w:rsidRPr="00A83C28">
        <w:rPr>
          <w:spacing w:val="-2"/>
        </w:rPr>
        <w:t>.</w:t>
      </w:r>
      <w:r w:rsidRPr="00A83C28">
        <w:rPr>
          <w:spacing w:val="-2"/>
        </w:rPr>
        <w:t>D</w:t>
      </w:r>
      <w:r w:rsidR="00D3134C" w:rsidRPr="00A83C28">
        <w:rPr>
          <w:spacing w:val="-2"/>
        </w:rPr>
        <w:t>.</w:t>
      </w:r>
      <w:r w:rsidR="00D3134C" w:rsidRPr="00A83C28">
        <w:rPr>
          <w:spacing w:val="-2"/>
        </w:rPr>
        <w:t>关押在马拉加</w:t>
      </w:r>
      <w:r w:rsidR="00D3134C" w:rsidRPr="00742424">
        <w:rPr>
          <w:spacing w:val="-4"/>
        </w:rPr>
        <w:t>二号监狱</w:t>
      </w:r>
      <w:r w:rsidRPr="00742424">
        <w:rPr>
          <w:spacing w:val="-4"/>
        </w:rPr>
        <w:t>，</w:t>
      </w:r>
      <w:r w:rsidR="00D3134C" w:rsidRPr="00742424">
        <w:rPr>
          <w:spacing w:val="-4"/>
        </w:rPr>
        <w:t>该监狱被用作外国人</w:t>
      </w:r>
      <w:r w:rsidR="00D3134C" w:rsidRPr="00742424">
        <w:rPr>
          <w:rFonts w:hint="eastAsia"/>
          <w:spacing w:val="-4"/>
        </w:rPr>
        <w:t>收容</w:t>
      </w:r>
      <w:r w:rsidR="00D3134C" w:rsidRPr="00742424">
        <w:rPr>
          <w:spacing w:val="-4"/>
        </w:rPr>
        <w:t>中心。</w:t>
      </w:r>
      <w:r w:rsidR="00D3134C" w:rsidRPr="00742424">
        <w:rPr>
          <w:spacing w:val="-4"/>
          <w:vertAlign w:val="superscript"/>
        </w:rPr>
        <w:footnoteReference w:id="4"/>
      </w:r>
      <w:r w:rsidR="00D3134C" w:rsidRPr="00742424">
        <w:rPr>
          <w:rFonts w:hint="eastAsia"/>
          <w:spacing w:val="-4"/>
        </w:rPr>
        <w:t xml:space="preserve"> </w:t>
      </w:r>
      <w:r w:rsidR="00D3134C" w:rsidRPr="00742424">
        <w:rPr>
          <w:spacing w:val="-4"/>
        </w:rPr>
        <w:t>法院指定的律师随后提出上诉</w:t>
      </w:r>
      <w:r w:rsidRPr="00742424">
        <w:rPr>
          <w:rFonts w:hint="eastAsia"/>
          <w:spacing w:val="-4"/>
        </w:rPr>
        <w:t>，</w:t>
      </w:r>
      <w:r w:rsidR="00D3134C" w:rsidRPr="00742424">
        <w:rPr>
          <w:spacing w:val="-4"/>
        </w:rPr>
        <w:t>没有</w:t>
      </w:r>
      <w:r w:rsidR="00D3134C" w:rsidRPr="00D3134C">
        <w:t>得到答复。</w:t>
      </w:r>
      <w:r>
        <w:t>2</w:t>
      </w:r>
      <w:r w:rsidR="00D3134C" w:rsidRPr="00D3134C">
        <w:t>0</w:t>
      </w:r>
      <w:r>
        <w:t>17</w:t>
      </w:r>
      <w:r w:rsidR="00D3134C" w:rsidRPr="00D3134C">
        <w:t>年</w:t>
      </w:r>
      <w:r>
        <w:t>11</w:t>
      </w:r>
      <w:r w:rsidR="00D3134C" w:rsidRPr="00D3134C">
        <w:t>月</w:t>
      </w:r>
      <w:r>
        <w:t>22</w:t>
      </w:r>
      <w:r w:rsidR="00D3134C" w:rsidRPr="00D3134C">
        <w:t>日</w:t>
      </w:r>
      <w:r>
        <w:t>，</w:t>
      </w:r>
      <w:r w:rsidR="00D3134C" w:rsidRPr="00D3134C">
        <w:rPr>
          <w:rFonts w:hint="eastAsia"/>
        </w:rPr>
        <w:t>向</w:t>
      </w:r>
      <w:r w:rsidR="00D3134C" w:rsidRPr="00D3134C">
        <w:t>马拉加检察官办公室</w:t>
      </w:r>
      <w:r w:rsidR="00D3134C" w:rsidRPr="00D3134C">
        <w:rPr>
          <w:rFonts w:hint="eastAsia"/>
        </w:rPr>
        <w:t>发送了一封信函</w:t>
      </w:r>
      <w:r>
        <w:t>，</w:t>
      </w:r>
      <w:r w:rsidR="00D3134C" w:rsidRPr="00D3134C">
        <w:rPr>
          <w:rFonts w:hint="eastAsia"/>
        </w:rPr>
        <w:t>告</w:t>
      </w:r>
      <w:r w:rsidR="00D3134C" w:rsidRPr="00D3134C">
        <w:t>知</w:t>
      </w:r>
      <w:r w:rsidR="00D3134C" w:rsidRPr="00D3134C">
        <w:rPr>
          <w:rFonts w:hint="eastAsia"/>
        </w:rPr>
        <w:t>该</w:t>
      </w:r>
      <w:r w:rsidR="00D3134C" w:rsidRPr="00742424">
        <w:rPr>
          <w:rFonts w:hint="eastAsia"/>
          <w:spacing w:val="-4"/>
        </w:rPr>
        <w:t>办公室</w:t>
      </w:r>
      <w:r w:rsidR="00D3134C" w:rsidRPr="00742424">
        <w:rPr>
          <w:spacing w:val="-4"/>
        </w:rPr>
        <w:t>未成年人</w:t>
      </w:r>
      <w:r w:rsidRPr="00742424">
        <w:rPr>
          <w:spacing w:val="-4"/>
        </w:rPr>
        <w:t>L</w:t>
      </w:r>
      <w:r w:rsidR="00D3134C" w:rsidRPr="00742424">
        <w:rPr>
          <w:spacing w:val="-4"/>
        </w:rPr>
        <w:t>.</w:t>
      </w:r>
      <w:r w:rsidRPr="00742424">
        <w:rPr>
          <w:spacing w:val="-4"/>
        </w:rPr>
        <w:t>D</w:t>
      </w:r>
      <w:r w:rsidR="00D3134C" w:rsidRPr="00742424">
        <w:rPr>
          <w:spacing w:val="-4"/>
        </w:rPr>
        <w:t>.</w:t>
      </w:r>
      <w:r w:rsidR="00D3134C" w:rsidRPr="00742424">
        <w:rPr>
          <w:spacing w:val="-4"/>
        </w:rPr>
        <w:t>被关押在马拉加二号监狱</w:t>
      </w:r>
      <w:r w:rsidRPr="00742424">
        <w:rPr>
          <w:spacing w:val="-4"/>
        </w:rPr>
        <w:t>，</w:t>
      </w:r>
      <w:r w:rsidR="00D3134C" w:rsidRPr="00742424">
        <w:rPr>
          <w:spacing w:val="-4"/>
        </w:rPr>
        <w:t>以确保遵守适当</w:t>
      </w:r>
      <w:r w:rsidR="00D3134C" w:rsidRPr="00742424">
        <w:rPr>
          <w:rFonts w:hint="eastAsia"/>
          <w:spacing w:val="-4"/>
        </w:rPr>
        <w:t>规程</w:t>
      </w:r>
      <w:r w:rsidR="00D3134C" w:rsidRPr="00742424">
        <w:rPr>
          <w:spacing w:val="-4"/>
        </w:rPr>
        <w:t>。</w:t>
      </w:r>
      <w:r w:rsidRPr="00742424">
        <w:rPr>
          <w:spacing w:val="-4"/>
        </w:rPr>
        <w:t>11</w:t>
      </w:r>
      <w:r w:rsidR="00D3134C" w:rsidRPr="00742424">
        <w:rPr>
          <w:spacing w:val="-4"/>
        </w:rPr>
        <w:t>月</w:t>
      </w:r>
      <w:r w:rsidRPr="00742424">
        <w:rPr>
          <w:spacing w:val="-4"/>
        </w:rPr>
        <w:t>22</w:t>
      </w:r>
      <w:r w:rsidR="00D3134C" w:rsidRPr="00742424">
        <w:rPr>
          <w:spacing w:val="-4"/>
        </w:rPr>
        <w:t>日</w:t>
      </w:r>
      <w:r w:rsidRPr="00742424">
        <w:rPr>
          <w:spacing w:val="-4"/>
        </w:rPr>
        <w:t>，</w:t>
      </w:r>
      <w:r w:rsidR="00D3134C" w:rsidRPr="00D3134C">
        <w:t>向监察员提出申诉</w:t>
      </w:r>
      <w:r>
        <w:t>，</w:t>
      </w:r>
      <w:r w:rsidR="00D3134C" w:rsidRPr="00D3134C">
        <w:t>称一名自称未成年</w:t>
      </w:r>
      <w:r w:rsidR="00D3134C" w:rsidRPr="00D3134C">
        <w:rPr>
          <w:rFonts w:hint="eastAsia"/>
        </w:rPr>
        <w:t>者</w:t>
      </w:r>
      <w:r w:rsidR="00D3134C" w:rsidRPr="00D3134C">
        <w:t>即将</w:t>
      </w:r>
      <w:r w:rsidR="00D3134C" w:rsidRPr="00D3134C">
        <w:rPr>
          <w:rFonts w:hint="eastAsia"/>
        </w:rPr>
        <w:t>被送</w:t>
      </w:r>
      <w:r w:rsidR="00D3134C" w:rsidRPr="00D3134C">
        <w:t>回阿尔及利亚。</w:t>
      </w:r>
      <w:r>
        <w:t>12</w:t>
      </w:r>
      <w:r w:rsidR="00D3134C" w:rsidRPr="00D3134C">
        <w:t>月</w:t>
      </w:r>
      <w:r>
        <w:t>11</w:t>
      </w:r>
      <w:r w:rsidR="00D3134C" w:rsidRPr="00D3134C">
        <w:t>日</w:t>
      </w:r>
      <w:r>
        <w:t>，</w:t>
      </w:r>
      <w:r w:rsidR="00D3134C" w:rsidRPr="00D3134C">
        <w:t>提交人的律师将提交人的出生证明复印件</w:t>
      </w:r>
      <w:r w:rsidR="00D3134C" w:rsidRPr="00D3134C">
        <w:rPr>
          <w:rFonts w:hint="eastAsia"/>
        </w:rPr>
        <w:t>送交</w:t>
      </w:r>
      <w:r w:rsidR="00D3134C" w:rsidRPr="00D3134C">
        <w:t>马拉加未成年人检察官办公室。</w:t>
      </w:r>
      <w:r w:rsidR="00D3134C" w:rsidRPr="00D3134C">
        <w:rPr>
          <w:vertAlign w:val="superscript"/>
        </w:rPr>
        <w:footnoteReference w:id="5"/>
      </w:r>
      <w:r w:rsidR="00D3134C" w:rsidRPr="00D3134C">
        <w:rPr>
          <w:rFonts w:hint="eastAsia"/>
        </w:rPr>
        <w:t xml:space="preserve"> </w:t>
      </w:r>
      <w:r>
        <w:t>12</w:t>
      </w:r>
      <w:r w:rsidR="00D3134C" w:rsidRPr="00D3134C">
        <w:t>月</w:t>
      </w:r>
      <w:r>
        <w:t>14</w:t>
      </w:r>
      <w:r w:rsidR="00D3134C" w:rsidRPr="00D3134C">
        <w:t>日</w:t>
      </w:r>
      <w:r>
        <w:t>，</w:t>
      </w:r>
      <w:r w:rsidR="00D3134C" w:rsidRPr="00D3134C">
        <w:t>另一份载有</w:t>
      </w:r>
      <w:r>
        <w:t>B</w:t>
      </w:r>
      <w:r w:rsidR="00D3134C" w:rsidRPr="00D3134C">
        <w:t>.</w:t>
      </w:r>
      <w:r>
        <w:t>G</w:t>
      </w:r>
      <w:r w:rsidR="00D3134C" w:rsidRPr="00D3134C">
        <w:t>.</w:t>
      </w:r>
      <w:r w:rsidR="00D3134C" w:rsidRPr="00D3134C">
        <w:t>案件资料的申诉连同</w:t>
      </w:r>
      <w:r>
        <w:t>L</w:t>
      </w:r>
      <w:r w:rsidR="00D3134C" w:rsidRPr="00D3134C">
        <w:t>.</w:t>
      </w:r>
      <w:r>
        <w:t>D</w:t>
      </w:r>
      <w:r w:rsidR="00D3134C" w:rsidRPr="00D3134C">
        <w:t>.</w:t>
      </w:r>
      <w:r w:rsidR="00D3134C" w:rsidRPr="00D3134C">
        <w:t>的出生证明复印件一起提交</w:t>
      </w:r>
      <w:r w:rsidR="00D3134C" w:rsidRPr="00D3134C">
        <w:rPr>
          <w:rFonts w:hint="eastAsia"/>
        </w:rPr>
        <w:t>给</w:t>
      </w:r>
      <w:r w:rsidR="00D3134C" w:rsidRPr="00D3134C">
        <w:t>监察员办公室。</w:t>
      </w:r>
      <w:r>
        <w:t>12</w:t>
      </w:r>
      <w:r w:rsidR="00D3134C" w:rsidRPr="00D3134C">
        <w:t>月</w:t>
      </w:r>
      <w:r>
        <w:t>16</w:t>
      </w:r>
      <w:r w:rsidR="00D3134C" w:rsidRPr="00D3134C">
        <w:t>日</w:t>
      </w:r>
      <w:r>
        <w:t>，</w:t>
      </w:r>
      <w:r w:rsidR="00D3134C" w:rsidRPr="00D3134C">
        <w:t>向阿奇多纳外国人</w:t>
      </w:r>
      <w:r w:rsidR="00D3134C" w:rsidRPr="00D3134C">
        <w:rPr>
          <w:rFonts w:hint="eastAsia"/>
        </w:rPr>
        <w:t>收容</w:t>
      </w:r>
      <w:r w:rsidR="00D3134C" w:rsidRPr="00D3134C">
        <w:t>中心正当程序法官提出申诉</w:t>
      </w:r>
      <w:r>
        <w:t>，</w:t>
      </w:r>
      <w:r w:rsidR="00D3134C" w:rsidRPr="00D3134C">
        <w:t>以</w:t>
      </w:r>
      <w:r w:rsidR="00D3134C" w:rsidRPr="00D3134C">
        <w:rPr>
          <w:rFonts w:hint="eastAsia"/>
        </w:rPr>
        <w:t>便对</w:t>
      </w:r>
      <w:r w:rsidR="00D3134C" w:rsidRPr="00D3134C">
        <w:t>未成年人的</w:t>
      </w:r>
      <w:r w:rsidR="00D3134C" w:rsidRPr="00D3134C">
        <w:rPr>
          <w:rFonts w:hint="eastAsia"/>
        </w:rPr>
        <w:t>状况进行审查</w:t>
      </w:r>
      <w:r w:rsidR="00D3134C" w:rsidRPr="00D3134C">
        <w:t>。</w:t>
      </w:r>
      <w:r w:rsidR="00D3134C" w:rsidRPr="00D3134C">
        <w:rPr>
          <w:rFonts w:hint="eastAsia"/>
        </w:rPr>
        <w:t>但</w:t>
      </w:r>
      <w:r>
        <w:t>2</w:t>
      </w:r>
      <w:r w:rsidR="00D3134C" w:rsidRPr="00D3134C">
        <w:t>0</w:t>
      </w:r>
      <w:r>
        <w:t>17</w:t>
      </w:r>
      <w:r w:rsidR="00D3134C" w:rsidRPr="00D3134C">
        <w:t>年</w:t>
      </w:r>
      <w:r>
        <w:t>12</w:t>
      </w:r>
      <w:r w:rsidR="00D3134C" w:rsidRPr="00D3134C">
        <w:t>月</w:t>
      </w:r>
      <w:r>
        <w:t>17</w:t>
      </w:r>
      <w:r w:rsidR="00D3134C" w:rsidRPr="00D3134C">
        <w:t>日</w:t>
      </w:r>
      <w:r w:rsidR="00D3134C" w:rsidRPr="00D3134C">
        <w:rPr>
          <w:rFonts w:hint="eastAsia"/>
        </w:rPr>
        <w:t>仍然签发</w:t>
      </w:r>
      <w:r w:rsidR="00D3134C" w:rsidRPr="00D3134C">
        <w:t>了驱逐他们的命令。</w:t>
      </w:r>
      <w:r>
        <w:t>2</w:t>
      </w:r>
      <w:r w:rsidR="00D3134C" w:rsidRPr="00D3134C">
        <w:t>0</w:t>
      </w:r>
      <w:r>
        <w:t>17</w:t>
      </w:r>
      <w:r w:rsidR="00D3134C" w:rsidRPr="00D3134C">
        <w:t>年</w:t>
      </w:r>
      <w:r>
        <w:t>12</w:t>
      </w:r>
      <w:r w:rsidR="00D3134C" w:rsidRPr="00D3134C">
        <w:t>月</w:t>
      </w:r>
      <w:r>
        <w:t>22</w:t>
      </w:r>
      <w:r w:rsidR="00D3134C" w:rsidRPr="00D3134C">
        <w:t>日</w:t>
      </w:r>
      <w:r>
        <w:t>，</w:t>
      </w:r>
      <w:r w:rsidR="00D3134C" w:rsidRPr="00D3134C">
        <w:t>律师报告说</w:t>
      </w:r>
      <w:r>
        <w:t>，</w:t>
      </w:r>
      <w:r>
        <w:t>L</w:t>
      </w:r>
      <w:r w:rsidR="00D3134C" w:rsidRPr="00D3134C">
        <w:t>.</w:t>
      </w:r>
      <w:r>
        <w:t>D</w:t>
      </w:r>
      <w:r w:rsidR="00D3134C" w:rsidRPr="00D3134C">
        <w:t>.</w:t>
      </w:r>
      <w:r w:rsidR="00D3134C" w:rsidRPr="00D3134C">
        <w:t>已被</w:t>
      </w:r>
      <w:r w:rsidR="00D3134C" w:rsidRPr="00D3134C">
        <w:rPr>
          <w:rFonts w:hint="eastAsia"/>
        </w:rPr>
        <w:t>送</w:t>
      </w:r>
      <w:r w:rsidR="00D3134C" w:rsidRPr="00D3134C">
        <w:t>回阿尔及利亚。</w:t>
      </w:r>
    </w:p>
    <w:p w:rsidR="00D3134C" w:rsidRPr="00D3134C" w:rsidRDefault="004C5F11" w:rsidP="00D3134C">
      <w:pPr>
        <w:pStyle w:val="SingleTxtGC"/>
      </w:pPr>
      <w:r>
        <w:t>2.2</w:t>
      </w:r>
      <w:r w:rsidR="00D3134C" w:rsidRPr="00D3134C">
        <w:tab/>
      </w:r>
      <w:r w:rsidR="00D3134C" w:rsidRPr="0033761F">
        <w:rPr>
          <w:spacing w:val="-4"/>
        </w:rPr>
        <w:t>第</w:t>
      </w:r>
      <w:r w:rsidR="00D3134C" w:rsidRPr="0033761F">
        <w:rPr>
          <w:rFonts w:hint="eastAsia"/>
          <w:spacing w:val="-4"/>
        </w:rPr>
        <w:t>二</w:t>
      </w:r>
      <w:r w:rsidR="00D3134C" w:rsidRPr="0033761F">
        <w:rPr>
          <w:spacing w:val="-4"/>
        </w:rPr>
        <w:t>提交人</w:t>
      </w:r>
      <w:r w:rsidRPr="0033761F">
        <w:rPr>
          <w:spacing w:val="-4"/>
          <w:lang w:val="en-GB"/>
        </w:rPr>
        <w:t>B</w:t>
      </w:r>
      <w:r w:rsidR="00D3134C" w:rsidRPr="0033761F">
        <w:rPr>
          <w:spacing w:val="-4"/>
          <w:lang w:val="en-GB"/>
        </w:rPr>
        <w:t>.</w:t>
      </w:r>
      <w:r w:rsidRPr="0033761F">
        <w:rPr>
          <w:spacing w:val="-4"/>
          <w:lang w:val="en-GB"/>
        </w:rPr>
        <w:t>G</w:t>
      </w:r>
      <w:r w:rsidR="00D3134C" w:rsidRPr="0033761F">
        <w:rPr>
          <w:spacing w:val="-4"/>
          <w:lang w:val="en-GB"/>
        </w:rPr>
        <w:t>.</w:t>
      </w:r>
      <w:r w:rsidR="00D3134C" w:rsidRPr="0033761F">
        <w:rPr>
          <w:spacing w:val="-4"/>
        </w:rPr>
        <w:t>于</w:t>
      </w:r>
      <w:r w:rsidRPr="0033761F">
        <w:rPr>
          <w:spacing w:val="-4"/>
        </w:rPr>
        <w:t>2</w:t>
      </w:r>
      <w:r w:rsidR="00D3134C" w:rsidRPr="0033761F">
        <w:rPr>
          <w:spacing w:val="-4"/>
        </w:rPr>
        <w:t>0</w:t>
      </w:r>
      <w:r w:rsidRPr="0033761F">
        <w:rPr>
          <w:spacing w:val="-4"/>
        </w:rPr>
        <w:t>17</w:t>
      </w:r>
      <w:r w:rsidR="00D3134C" w:rsidRPr="0033761F">
        <w:rPr>
          <w:spacing w:val="-4"/>
        </w:rPr>
        <w:t>年</w:t>
      </w:r>
      <w:r w:rsidRPr="0033761F">
        <w:rPr>
          <w:spacing w:val="-4"/>
        </w:rPr>
        <w:t>11</w:t>
      </w:r>
      <w:r w:rsidR="00D3134C" w:rsidRPr="0033761F">
        <w:rPr>
          <w:spacing w:val="-4"/>
        </w:rPr>
        <w:t>月</w:t>
      </w:r>
      <w:r w:rsidRPr="0033761F">
        <w:rPr>
          <w:spacing w:val="-4"/>
        </w:rPr>
        <w:t>17</w:t>
      </w:r>
      <w:r w:rsidR="00D3134C" w:rsidRPr="0033761F">
        <w:rPr>
          <w:spacing w:val="-4"/>
        </w:rPr>
        <w:t>日乘坐小船</w:t>
      </w:r>
      <w:r w:rsidR="00D3134C" w:rsidRPr="0033761F">
        <w:rPr>
          <w:rFonts w:hint="eastAsia"/>
          <w:spacing w:val="-4"/>
        </w:rPr>
        <w:t>来到</w:t>
      </w:r>
      <w:r w:rsidR="00D3134C" w:rsidRPr="0033761F">
        <w:rPr>
          <w:spacing w:val="-4"/>
        </w:rPr>
        <w:t>西班牙洛尔卡</w:t>
      </w:r>
      <w:r w:rsidR="00D3134C" w:rsidRPr="0033761F">
        <w:rPr>
          <w:rFonts w:hint="eastAsia"/>
          <w:spacing w:val="-4"/>
        </w:rPr>
        <w:t>海岸</w:t>
      </w:r>
      <w:r w:rsidR="00D3134C" w:rsidRPr="0033761F">
        <w:rPr>
          <w:spacing w:val="-4"/>
        </w:rPr>
        <w:t>。随后</w:t>
      </w:r>
      <w:r w:rsidRPr="0033761F">
        <w:rPr>
          <w:spacing w:val="-4"/>
        </w:rPr>
        <w:t>，</w:t>
      </w:r>
      <w:r w:rsidR="00D3134C" w:rsidRPr="00D3134C">
        <w:rPr>
          <w:rFonts w:hint="eastAsia"/>
        </w:rPr>
        <w:t>他</w:t>
      </w:r>
      <w:r w:rsidR="00D3134C" w:rsidRPr="00D3134C">
        <w:t>在警察局</w:t>
      </w:r>
      <w:r w:rsidR="00D3134C" w:rsidRPr="00D3134C">
        <w:rPr>
          <w:rFonts w:hint="eastAsia"/>
        </w:rPr>
        <w:t>说</w:t>
      </w:r>
      <w:r w:rsidR="00D3134C" w:rsidRPr="00D3134C">
        <w:t>自己是未成年人。</w:t>
      </w:r>
      <w:r w:rsidR="00D3134C" w:rsidRPr="00D3134C">
        <w:rPr>
          <w:rFonts w:hint="eastAsia"/>
        </w:rPr>
        <w:t>但他仍</w:t>
      </w:r>
      <w:r w:rsidR="00D3134C" w:rsidRPr="00D3134C">
        <w:t>与其他最近抵达西班牙的人</w:t>
      </w:r>
      <w:r w:rsidR="00D3134C" w:rsidRPr="00D3134C">
        <w:rPr>
          <w:rFonts w:hint="eastAsia"/>
        </w:rPr>
        <w:t>一起</w:t>
      </w:r>
      <w:r w:rsidR="00D3134C" w:rsidRPr="00D3134C">
        <w:t>被关</w:t>
      </w:r>
      <w:r w:rsidR="00D3134C" w:rsidRPr="00D3134C">
        <w:rPr>
          <w:rFonts w:hint="eastAsia"/>
        </w:rPr>
        <w:t>押</w:t>
      </w:r>
      <w:r w:rsidR="00D3134C" w:rsidRPr="00D3134C">
        <w:t>在</w:t>
      </w:r>
      <w:r w:rsidR="00D3134C" w:rsidRPr="0033761F">
        <w:rPr>
          <w:spacing w:val="-6"/>
        </w:rPr>
        <w:t>一间牢房里。</w:t>
      </w:r>
      <w:r w:rsidR="00D3134C" w:rsidRPr="0033761F">
        <w:rPr>
          <w:rFonts w:hint="eastAsia"/>
          <w:spacing w:val="-6"/>
        </w:rPr>
        <w:t>后来</w:t>
      </w:r>
      <w:r w:rsidRPr="0033761F">
        <w:rPr>
          <w:rFonts w:hint="eastAsia"/>
          <w:spacing w:val="-6"/>
        </w:rPr>
        <w:t>，</w:t>
      </w:r>
      <w:r w:rsidR="00D3134C" w:rsidRPr="0033761F">
        <w:rPr>
          <w:spacing w:val="-6"/>
        </w:rPr>
        <w:t>阿奇多纳一家法院下令将他</w:t>
      </w:r>
      <w:r w:rsidR="00D3134C" w:rsidRPr="0033761F">
        <w:rPr>
          <w:rFonts w:hint="eastAsia"/>
          <w:spacing w:val="-6"/>
        </w:rPr>
        <w:t>关押</w:t>
      </w:r>
      <w:r w:rsidR="00D3134C" w:rsidRPr="0033761F">
        <w:rPr>
          <w:spacing w:val="-6"/>
        </w:rPr>
        <w:t>在阿奇多纳的马拉加二</w:t>
      </w:r>
      <w:r w:rsidR="00D3134C" w:rsidRPr="0033761F">
        <w:rPr>
          <w:rFonts w:hint="eastAsia"/>
          <w:spacing w:val="-6"/>
        </w:rPr>
        <w:t>号</w:t>
      </w:r>
      <w:r w:rsidR="00D3134C" w:rsidRPr="0033761F">
        <w:rPr>
          <w:spacing w:val="-6"/>
        </w:rPr>
        <w:t>监狱</w:t>
      </w:r>
      <w:r w:rsidRPr="0033761F">
        <w:rPr>
          <w:spacing w:val="-6"/>
        </w:rPr>
        <w:t>，</w:t>
      </w:r>
      <w:r w:rsidR="00D3134C" w:rsidRPr="00B314DD">
        <w:rPr>
          <w:rFonts w:hint="eastAsia"/>
          <w:spacing w:val="-6"/>
        </w:rPr>
        <w:t>但未开展</w:t>
      </w:r>
      <w:r w:rsidR="00D3134C" w:rsidRPr="00B314DD">
        <w:rPr>
          <w:spacing w:val="-6"/>
        </w:rPr>
        <w:t>年龄评估程序。</w:t>
      </w:r>
      <w:r w:rsidR="00D3134C" w:rsidRPr="00B314DD">
        <w:rPr>
          <w:spacing w:val="-6"/>
          <w:vertAlign w:val="superscript"/>
        </w:rPr>
        <w:footnoteReference w:id="6"/>
      </w:r>
      <w:r w:rsidR="00D3134C" w:rsidRPr="00B314DD">
        <w:rPr>
          <w:rFonts w:hint="eastAsia"/>
          <w:spacing w:val="-6"/>
        </w:rPr>
        <w:t xml:space="preserve"> </w:t>
      </w:r>
      <w:r w:rsidRPr="00B314DD">
        <w:rPr>
          <w:spacing w:val="-6"/>
        </w:rPr>
        <w:t>2</w:t>
      </w:r>
      <w:r w:rsidR="00D3134C" w:rsidRPr="00B314DD">
        <w:rPr>
          <w:spacing w:val="-6"/>
        </w:rPr>
        <w:t>0</w:t>
      </w:r>
      <w:r w:rsidRPr="00B314DD">
        <w:rPr>
          <w:spacing w:val="-6"/>
        </w:rPr>
        <w:t>17</w:t>
      </w:r>
      <w:r w:rsidR="00D3134C" w:rsidRPr="00B314DD">
        <w:rPr>
          <w:spacing w:val="-6"/>
        </w:rPr>
        <w:t>年</w:t>
      </w:r>
      <w:r w:rsidRPr="00B314DD">
        <w:rPr>
          <w:spacing w:val="-6"/>
        </w:rPr>
        <w:t>11</w:t>
      </w:r>
      <w:r w:rsidR="00D3134C" w:rsidRPr="00B314DD">
        <w:rPr>
          <w:spacing w:val="-6"/>
        </w:rPr>
        <w:t>月</w:t>
      </w:r>
      <w:r w:rsidRPr="00B314DD">
        <w:rPr>
          <w:spacing w:val="-6"/>
        </w:rPr>
        <w:t>2</w:t>
      </w:r>
      <w:r w:rsidR="00D3134C" w:rsidRPr="00B314DD">
        <w:rPr>
          <w:spacing w:val="-6"/>
        </w:rPr>
        <w:t>0</w:t>
      </w:r>
      <w:r w:rsidR="00D3134C" w:rsidRPr="00B314DD">
        <w:rPr>
          <w:spacing w:val="-6"/>
        </w:rPr>
        <w:t>日</w:t>
      </w:r>
      <w:r w:rsidRPr="00B314DD">
        <w:rPr>
          <w:spacing w:val="-6"/>
        </w:rPr>
        <w:t>，</w:t>
      </w:r>
      <w:r w:rsidR="00D3134C" w:rsidRPr="00B314DD">
        <w:rPr>
          <w:spacing w:val="-6"/>
        </w:rPr>
        <w:t>穆尔西亚政府代表团</w:t>
      </w:r>
      <w:r w:rsidR="00D3134C" w:rsidRPr="00B314DD">
        <w:rPr>
          <w:rFonts w:hint="eastAsia"/>
          <w:spacing w:val="-6"/>
        </w:rPr>
        <w:t>签</w:t>
      </w:r>
      <w:r w:rsidR="00D3134C" w:rsidRPr="00B314DD">
        <w:rPr>
          <w:spacing w:val="-6"/>
        </w:rPr>
        <w:t>发了驱逐令。</w:t>
      </w:r>
      <w:r w:rsidRPr="00B314DD">
        <w:rPr>
          <w:spacing w:val="4"/>
        </w:rPr>
        <w:t>2</w:t>
      </w:r>
      <w:r w:rsidR="00D3134C" w:rsidRPr="00B314DD">
        <w:rPr>
          <w:spacing w:val="4"/>
        </w:rPr>
        <w:t>0</w:t>
      </w:r>
      <w:r w:rsidRPr="00B314DD">
        <w:rPr>
          <w:spacing w:val="4"/>
        </w:rPr>
        <w:t>17</w:t>
      </w:r>
      <w:r w:rsidR="00D3134C" w:rsidRPr="00B314DD">
        <w:rPr>
          <w:spacing w:val="4"/>
        </w:rPr>
        <w:t>年</w:t>
      </w:r>
      <w:r w:rsidRPr="00B314DD">
        <w:rPr>
          <w:spacing w:val="4"/>
        </w:rPr>
        <w:t>12</w:t>
      </w:r>
      <w:r w:rsidR="00D3134C" w:rsidRPr="00B314DD">
        <w:rPr>
          <w:spacing w:val="4"/>
        </w:rPr>
        <w:t>月</w:t>
      </w:r>
      <w:r w:rsidRPr="00B314DD">
        <w:rPr>
          <w:spacing w:val="4"/>
        </w:rPr>
        <w:t>14</w:t>
      </w:r>
      <w:r w:rsidR="00D3134C" w:rsidRPr="00B314DD">
        <w:rPr>
          <w:spacing w:val="4"/>
        </w:rPr>
        <w:t>日</w:t>
      </w:r>
      <w:r w:rsidRPr="00B314DD">
        <w:rPr>
          <w:spacing w:val="4"/>
        </w:rPr>
        <w:t>，</w:t>
      </w:r>
      <w:r w:rsidR="00D3134C" w:rsidRPr="00B314DD">
        <w:rPr>
          <w:spacing w:val="4"/>
        </w:rPr>
        <w:t>提交人的律师致</w:t>
      </w:r>
      <w:r w:rsidR="00D3134C" w:rsidRPr="00B314DD">
        <w:rPr>
          <w:rFonts w:hint="eastAsia"/>
          <w:spacing w:val="4"/>
        </w:rPr>
        <w:t>函</w:t>
      </w:r>
      <w:r w:rsidR="00D3134C" w:rsidRPr="00B314DD">
        <w:rPr>
          <w:spacing w:val="4"/>
        </w:rPr>
        <w:t>监察员</w:t>
      </w:r>
      <w:r w:rsidRPr="00B314DD">
        <w:rPr>
          <w:spacing w:val="4"/>
        </w:rPr>
        <w:t>，</w:t>
      </w:r>
      <w:r w:rsidR="00D3134C" w:rsidRPr="00B314DD">
        <w:rPr>
          <w:rFonts w:hint="eastAsia"/>
          <w:spacing w:val="4"/>
        </w:rPr>
        <w:t>告</w:t>
      </w:r>
      <w:r w:rsidR="00D3134C" w:rsidRPr="00B314DD">
        <w:rPr>
          <w:spacing w:val="4"/>
        </w:rPr>
        <w:t>知他被推定为未成年人的阿尔</w:t>
      </w:r>
      <w:r w:rsidR="00D3134C" w:rsidRPr="00D3134C">
        <w:t>及利亚国民</w:t>
      </w:r>
      <w:r w:rsidR="003F2495">
        <w:rPr>
          <w:rFonts w:hint="eastAsia"/>
          <w:spacing w:val="-50"/>
        </w:rPr>
        <w:t>―</w:t>
      </w:r>
      <w:r w:rsidR="003F2495">
        <w:rPr>
          <w:rFonts w:hint="eastAsia"/>
        </w:rPr>
        <w:t>―</w:t>
      </w:r>
      <w:r w:rsidR="00D3134C" w:rsidRPr="00D3134C">
        <w:t>包括提交人</w:t>
      </w:r>
      <w:r w:rsidR="003F2495">
        <w:rPr>
          <w:rFonts w:hint="eastAsia"/>
          <w:spacing w:val="-50"/>
        </w:rPr>
        <w:t>―</w:t>
      </w:r>
      <w:r w:rsidR="003F2495">
        <w:rPr>
          <w:rFonts w:hint="eastAsia"/>
        </w:rPr>
        <w:t>―</w:t>
      </w:r>
      <w:r w:rsidR="00D3134C" w:rsidRPr="00D3134C">
        <w:t>被关押在阿奇多纳的马拉加二号监狱</w:t>
      </w:r>
      <w:r>
        <w:t>，</w:t>
      </w:r>
      <w:r w:rsidR="00D3134C" w:rsidRPr="00D3134C">
        <w:t>并请</w:t>
      </w:r>
      <w:r w:rsidR="00D3134C" w:rsidRPr="00A50CE7">
        <w:rPr>
          <w:rFonts w:hint="eastAsia"/>
          <w:spacing w:val="4"/>
        </w:rPr>
        <w:t>求监察员</w:t>
      </w:r>
      <w:r w:rsidR="00D3134C" w:rsidRPr="00A50CE7">
        <w:rPr>
          <w:spacing w:val="4"/>
        </w:rPr>
        <w:t>采取行动</w:t>
      </w:r>
      <w:r w:rsidRPr="00A50CE7">
        <w:rPr>
          <w:spacing w:val="4"/>
        </w:rPr>
        <w:t>，</w:t>
      </w:r>
      <w:r w:rsidR="00D3134C" w:rsidRPr="00A50CE7">
        <w:rPr>
          <w:spacing w:val="4"/>
        </w:rPr>
        <w:t>确保</w:t>
      </w:r>
      <w:bookmarkStart w:id="2" w:name="_Hlk64876650"/>
      <w:r w:rsidR="00D3134C" w:rsidRPr="00A50CE7">
        <w:rPr>
          <w:spacing w:val="4"/>
        </w:rPr>
        <w:t>根据无人陪伴外国未成年人</w:t>
      </w:r>
      <w:r w:rsidR="00D3134C" w:rsidRPr="00A50CE7">
        <w:rPr>
          <w:rFonts w:hint="eastAsia"/>
          <w:spacing w:val="4"/>
        </w:rPr>
        <w:t>的</w:t>
      </w:r>
      <w:bookmarkEnd w:id="2"/>
      <w:r w:rsidR="00D3134C" w:rsidRPr="00A50CE7">
        <w:rPr>
          <w:rFonts w:hint="eastAsia"/>
          <w:spacing w:val="4"/>
        </w:rPr>
        <w:t>规程</w:t>
      </w:r>
      <w:r w:rsidR="00D3134C" w:rsidRPr="00A50CE7">
        <w:rPr>
          <w:spacing w:val="4"/>
        </w:rPr>
        <w:t>正确评估他们的年</w:t>
      </w:r>
      <w:r w:rsidR="00D3134C" w:rsidRPr="00D3134C">
        <w:t>龄。</w:t>
      </w:r>
      <w:r>
        <w:t>2</w:t>
      </w:r>
      <w:r w:rsidR="00D3134C" w:rsidRPr="00D3134C">
        <w:t>0</w:t>
      </w:r>
      <w:r>
        <w:t>17</w:t>
      </w:r>
      <w:r w:rsidR="00D3134C" w:rsidRPr="00D3134C">
        <w:t>年</w:t>
      </w:r>
      <w:r>
        <w:t>12</w:t>
      </w:r>
      <w:r w:rsidR="00D3134C" w:rsidRPr="00D3134C">
        <w:t>月</w:t>
      </w:r>
      <w:r>
        <w:t>15</w:t>
      </w:r>
      <w:r w:rsidR="00D3134C" w:rsidRPr="00D3134C">
        <w:t>日</w:t>
      </w:r>
      <w:r>
        <w:t>，</w:t>
      </w:r>
      <w:r w:rsidR="00D3134C" w:rsidRPr="00D3134C">
        <w:t>提交人的律师向阿奇多纳</w:t>
      </w:r>
      <w:r w:rsidR="00D3134C" w:rsidRPr="00D3134C">
        <w:rPr>
          <w:rFonts w:hint="eastAsia"/>
        </w:rPr>
        <w:t>初</w:t>
      </w:r>
      <w:r w:rsidR="00D3134C" w:rsidRPr="00D3134C">
        <w:t>审</w:t>
      </w:r>
      <w:r w:rsidR="00D3134C" w:rsidRPr="00D3134C">
        <w:rPr>
          <w:rFonts w:hint="eastAsia"/>
        </w:rPr>
        <w:t>和预审</w:t>
      </w:r>
      <w:r w:rsidR="00D3134C" w:rsidRPr="00D3134C">
        <w:t>法院提出保护措施请求</w:t>
      </w:r>
      <w:r>
        <w:t>，</w:t>
      </w:r>
      <w:r w:rsidR="00D3134C" w:rsidRPr="00D3134C">
        <w:t>称未成年人</w:t>
      </w:r>
      <w:r w:rsidR="00D3134C" w:rsidRPr="00D3134C">
        <w:rPr>
          <w:rFonts w:hint="eastAsia"/>
        </w:rPr>
        <w:t>正</w:t>
      </w:r>
      <w:r w:rsidR="00D3134C" w:rsidRPr="00D3134C">
        <w:t>被关押在马拉加二号监狱</w:t>
      </w:r>
      <w:r>
        <w:t>；</w:t>
      </w:r>
      <w:r w:rsidR="00D3134C" w:rsidRPr="00D3134C">
        <w:t>他</w:t>
      </w:r>
      <w:r w:rsidR="00D3134C" w:rsidRPr="00D3134C">
        <w:rPr>
          <w:rFonts w:hint="eastAsia"/>
        </w:rPr>
        <w:t>随函</w:t>
      </w:r>
      <w:r w:rsidR="00D3134C" w:rsidRPr="00D3134C">
        <w:t>附上提交人的出生证明</w:t>
      </w:r>
      <w:r w:rsidR="00D3134C" w:rsidRPr="00A50CE7">
        <w:rPr>
          <w:spacing w:val="6"/>
        </w:rPr>
        <w:lastRenderedPageBreak/>
        <w:t>复印件</w:t>
      </w:r>
      <w:r w:rsidRPr="00A50CE7">
        <w:rPr>
          <w:spacing w:val="6"/>
        </w:rPr>
        <w:t>，</w:t>
      </w:r>
      <w:r w:rsidR="00D3134C" w:rsidRPr="00A50CE7">
        <w:rPr>
          <w:spacing w:val="6"/>
        </w:rPr>
        <w:t>上面显示他</w:t>
      </w:r>
      <w:r w:rsidRPr="00A50CE7">
        <w:rPr>
          <w:spacing w:val="6"/>
        </w:rPr>
        <w:t>17</w:t>
      </w:r>
      <w:r w:rsidR="00D3134C" w:rsidRPr="00A50CE7">
        <w:rPr>
          <w:spacing w:val="6"/>
        </w:rPr>
        <w:t>岁。</w:t>
      </w:r>
      <w:r w:rsidRPr="00A50CE7">
        <w:rPr>
          <w:spacing w:val="6"/>
        </w:rPr>
        <w:t>12</w:t>
      </w:r>
      <w:r w:rsidR="00D3134C" w:rsidRPr="00A50CE7">
        <w:rPr>
          <w:spacing w:val="6"/>
        </w:rPr>
        <w:t>月</w:t>
      </w:r>
      <w:r w:rsidRPr="00A50CE7">
        <w:rPr>
          <w:spacing w:val="6"/>
        </w:rPr>
        <w:t>18</w:t>
      </w:r>
      <w:r w:rsidR="00D3134C" w:rsidRPr="00A50CE7">
        <w:rPr>
          <w:spacing w:val="6"/>
        </w:rPr>
        <w:t>日</w:t>
      </w:r>
      <w:r w:rsidRPr="00A50CE7">
        <w:rPr>
          <w:spacing w:val="6"/>
        </w:rPr>
        <w:t>，</w:t>
      </w:r>
      <w:r w:rsidR="00D3134C" w:rsidRPr="00A50CE7">
        <w:rPr>
          <w:spacing w:val="6"/>
        </w:rPr>
        <w:t>提交人在</w:t>
      </w:r>
      <w:r w:rsidRPr="00A50CE7">
        <w:rPr>
          <w:spacing w:val="6"/>
          <w:lang w:val="en-GB"/>
        </w:rPr>
        <w:t>Antequera</w:t>
      </w:r>
      <w:r w:rsidR="00D3134C" w:rsidRPr="00A50CE7">
        <w:rPr>
          <w:spacing w:val="6"/>
        </w:rPr>
        <w:t>医院接受医</w:t>
      </w:r>
      <w:r w:rsidR="00D3134C" w:rsidRPr="00A50CE7">
        <w:rPr>
          <w:rFonts w:hint="eastAsia"/>
          <w:spacing w:val="6"/>
        </w:rPr>
        <w:t>学检</w:t>
      </w:r>
      <w:r w:rsidR="00D3134C" w:rsidRPr="00D3134C">
        <w:rPr>
          <w:rFonts w:hint="eastAsia"/>
        </w:rPr>
        <w:t>测</w:t>
      </w:r>
      <w:r>
        <w:t>，</w:t>
      </w:r>
      <w:r w:rsidR="00D3134C" w:rsidRPr="00D3134C">
        <w:t>以评估他的年龄</w:t>
      </w:r>
      <w:r>
        <w:t>，</w:t>
      </w:r>
      <w:r w:rsidR="00D3134C" w:rsidRPr="00D3134C">
        <w:rPr>
          <w:rFonts w:hint="eastAsia"/>
        </w:rPr>
        <w:t>具体说是对</w:t>
      </w:r>
      <w:r w:rsidR="00D3134C" w:rsidRPr="00D3134C">
        <w:t>他左手腕</w:t>
      </w:r>
      <w:r w:rsidR="00D3134C" w:rsidRPr="00D3134C">
        <w:rPr>
          <w:rFonts w:hint="eastAsia"/>
        </w:rPr>
        <w:t>做了</w:t>
      </w:r>
      <w:r>
        <w:t>X</w:t>
      </w:r>
      <w:r w:rsidR="00D3134C" w:rsidRPr="00D3134C">
        <w:t>光</w:t>
      </w:r>
      <w:r w:rsidR="00D3134C" w:rsidRPr="00D3134C">
        <w:rPr>
          <w:rFonts w:hint="eastAsia"/>
        </w:rPr>
        <w:t>检查</w:t>
      </w:r>
      <w:r>
        <w:t>，</w:t>
      </w:r>
      <w:r w:rsidR="00D3134C" w:rsidRPr="00D3134C">
        <w:rPr>
          <w:rFonts w:hint="eastAsia"/>
        </w:rPr>
        <w:t>比照</w:t>
      </w:r>
      <w:proofErr w:type="spellStart"/>
      <w:r>
        <w:t>Greulich</w:t>
      </w:r>
      <w:proofErr w:type="spellEnd"/>
      <w:r w:rsidR="00D3134C" w:rsidRPr="00D3134C">
        <w:rPr>
          <w:rFonts w:hint="eastAsia"/>
        </w:rPr>
        <w:t>-</w:t>
      </w:r>
      <w:r>
        <w:t>Pyle</w:t>
      </w:r>
      <w:r w:rsidR="00D3134C" w:rsidRPr="00D3134C">
        <w:t>图谱法</w:t>
      </w:r>
      <w:r>
        <w:t>，</w:t>
      </w:r>
      <w:r w:rsidR="00D3134C" w:rsidRPr="00D3134C">
        <w:rPr>
          <w:rFonts w:hint="eastAsia"/>
        </w:rPr>
        <w:t>检测结果</w:t>
      </w:r>
      <w:r w:rsidR="00D3134C" w:rsidRPr="00D3134C">
        <w:t>显示他</w:t>
      </w:r>
      <w:r w:rsidR="00D3134C" w:rsidRPr="00D3134C">
        <w:rPr>
          <w:rFonts w:hint="eastAsia"/>
        </w:rPr>
        <w:t>当时</w:t>
      </w:r>
      <w:r>
        <w:t>19</w:t>
      </w:r>
      <w:r w:rsidR="00D3134C" w:rsidRPr="00D3134C">
        <w:t>岁。</w:t>
      </w:r>
      <w:r w:rsidR="00D3134C" w:rsidRPr="00D3134C">
        <w:rPr>
          <w:rFonts w:hint="eastAsia"/>
        </w:rPr>
        <w:t>当日</w:t>
      </w:r>
      <w:r>
        <w:t>，</w:t>
      </w:r>
      <w:r w:rsidR="00D3134C" w:rsidRPr="00D3134C">
        <w:t>阿</w:t>
      </w:r>
      <w:r w:rsidR="00D3134C" w:rsidRPr="00D3134C">
        <w:rPr>
          <w:rFonts w:hint="eastAsia"/>
        </w:rPr>
        <w:t>奇</w:t>
      </w:r>
      <w:r w:rsidR="00D3134C" w:rsidRPr="00D3134C">
        <w:t>多纳</w:t>
      </w:r>
      <w:r w:rsidR="00D3134C" w:rsidRPr="00D3134C">
        <w:rPr>
          <w:rFonts w:hint="eastAsia"/>
        </w:rPr>
        <w:t>初</w:t>
      </w:r>
      <w:r w:rsidR="00D3134C" w:rsidRPr="00D3134C">
        <w:t>审</w:t>
      </w:r>
      <w:r w:rsidR="00D3134C" w:rsidRPr="00D3134C">
        <w:rPr>
          <w:rFonts w:hint="eastAsia"/>
        </w:rPr>
        <w:t>预审</w:t>
      </w:r>
      <w:r w:rsidR="00D3134C" w:rsidRPr="00D3134C">
        <w:t>法院</w:t>
      </w:r>
      <w:r w:rsidR="00D3134C" w:rsidRPr="00D3134C">
        <w:rPr>
          <w:rFonts w:hint="eastAsia"/>
        </w:rPr>
        <w:t>签发</w:t>
      </w:r>
      <w:r w:rsidR="00D3134C" w:rsidRPr="00D3134C">
        <w:t>第</w:t>
      </w:r>
      <w:r>
        <w:t>214/2</w:t>
      </w:r>
      <w:r w:rsidR="00D3134C" w:rsidRPr="00D3134C">
        <w:t>0</w:t>
      </w:r>
      <w:r>
        <w:t>17</w:t>
      </w:r>
      <w:r w:rsidR="00D3134C" w:rsidRPr="00D3134C">
        <w:t>号命令</w:t>
      </w:r>
      <w:r>
        <w:rPr>
          <w:rFonts w:hint="eastAsia"/>
        </w:rPr>
        <w:t>，</w:t>
      </w:r>
      <w:r w:rsidR="00D3134C" w:rsidRPr="00D3134C">
        <w:t>驳回</w:t>
      </w:r>
      <w:r w:rsidR="00D3134C" w:rsidRPr="00D3134C">
        <w:rPr>
          <w:rFonts w:hint="eastAsia"/>
        </w:rPr>
        <w:t>采取</w:t>
      </w:r>
      <w:r w:rsidR="00D3134C" w:rsidRPr="00D3134C">
        <w:t>保护措施的请求</w:t>
      </w:r>
      <w:r>
        <w:t>，</w:t>
      </w:r>
      <w:r w:rsidR="00D3134C" w:rsidRPr="00D3134C">
        <w:t>包括暂停将提交人驱逐出境和将其转移到未成年人中心</w:t>
      </w:r>
      <w:r w:rsidR="00D3134C" w:rsidRPr="00D3134C">
        <w:rPr>
          <w:rFonts w:hint="eastAsia"/>
        </w:rPr>
        <w:t>的请求。该命令指出</w:t>
      </w:r>
      <w:r>
        <w:rPr>
          <w:rFonts w:hint="eastAsia"/>
        </w:rPr>
        <w:t>，“</w:t>
      </w:r>
      <w:r w:rsidR="00D3134C" w:rsidRPr="00D3134C">
        <w:t>一份</w:t>
      </w:r>
      <w:r w:rsidR="00D3134C" w:rsidRPr="00D3134C">
        <w:rPr>
          <w:rFonts w:hint="eastAsia"/>
        </w:rPr>
        <w:t>出生</w:t>
      </w:r>
      <w:r w:rsidR="00D3134C" w:rsidRPr="00D3134C">
        <w:t>记录或证明以及一张</w:t>
      </w:r>
      <w:r w:rsidR="00D3134C" w:rsidRPr="00D3134C">
        <w:rPr>
          <w:rFonts w:hint="eastAsia"/>
        </w:rPr>
        <w:t>只</w:t>
      </w:r>
      <w:r w:rsidR="00D3134C" w:rsidRPr="00D3134C">
        <w:t>有</w:t>
      </w:r>
      <w:r w:rsidR="00D3134C" w:rsidRPr="00821CF0">
        <w:rPr>
          <w:spacing w:val="-4"/>
        </w:rPr>
        <w:t>照片和手写信息的医疗保险卡</w:t>
      </w:r>
      <w:r w:rsidRPr="00821CF0">
        <w:rPr>
          <w:spacing w:val="-4"/>
        </w:rPr>
        <w:t>，</w:t>
      </w:r>
      <w:r w:rsidR="00D3134C" w:rsidRPr="00821CF0">
        <w:rPr>
          <w:spacing w:val="-4"/>
        </w:rPr>
        <w:t>其可靠性</w:t>
      </w:r>
      <w:r w:rsidR="00D3134C" w:rsidRPr="00821CF0">
        <w:rPr>
          <w:rFonts w:hint="eastAsia"/>
          <w:spacing w:val="-4"/>
        </w:rPr>
        <w:t>往最好了说也是值得怀疑的</w:t>
      </w:r>
      <w:r w:rsidRPr="00821CF0">
        <w:rPr>
          <w:rFonts w:hint="eastAsia"/>
          <w:spacing w:val="-4"/>
        </w:rPr>
        <w:t>，</w:t>
      </w:r>
      <w:r w:rsidR="00D3134C" w:rsidRPr="00821CF0">
        <w:rPr>
          <w:rFonts w:hint="eastAsia"/>
          <w:spacing w:val="-4"/>
        </w:rPr>
        <w:t>因此并</w:t>
      </w:r>
      <w:r w:rsidR="00D3134C" w:rsidRPr="00821CF0">
        <w:rPr>
          <w:spacing w:val="-4"/>
        </w:rPr>
        <w:t>不是</w:t>
      </w:r>
      <w:r w:rsidR="00D3134C" w:rsidRPr="00821CF0">
        <w:rPr>
          <w:rFonts w:hint="eastAsia"/>
          <w:spacing w:val="-4"/>
        </w:rPr>
        <w:t>护照或</w:t>
      </w:r>
      <w:r w:rsidR="00D3134C" w:rsidRPr="00821CF0">
        <w:rPr>
          <w:spacing w:val="-4"/>
        </w:rPr>
        <w:t>证明一个人身份的有效文件</w:t>
      </w:r>
      <w:r w:rsidRPr="00821CF0">
        <w:rPr>
          <w:rFonts w:hint="eastAsia"/>
          <w:spacing w:val="-4"/>
        </w:rPr>
        <w:t>”，</w:t>
      </w:r>
      <w:r w:rsidR="00D3134C" w:rsidRPr="00821CF0">
        <w:rPr>
          <w:rFonts w:hint="eastAsia"/>
          <w:spacing w:val="-4"/>
        </w:rPr>
        <w:t>命令中还</w:t>
      </w:r>
      <w:r w:rsidR="00D3134C" w:rsidRPr="00821CF0">
        <w:rPr>
          <w:spacing w:val="-4"/>
        </w:rPr>
        <w:t>提</w:t>
      </w:r>
      <w:r w:rsidR="00D3134C" w:rsidRPr="00821CF0">
        <w:rPr>
          <w:rFonts w:hint="eastAsia"/>
          <w:spacing w:val="-4"/>
        </w:rPr>
        <w:t>及</w:t>
      </w:r>
      <w:r w:rsidR="00D3134C" w:rsidRPr="00821CF0">
        <w:rPr>
          <w:spacing w:val="-4"/>
        </w:rPr>
        <w:t>根据骨龄</w:t>
      </w:r>
      <w:r w:rsidR="00D3134C" w:rsidRPr="00821CF0">
        <w:rPr>
          <w:rFonts w:hint="eastAsia"/>
          <w:spacing w:val="-4"/>
        </w:rPr>
        <w:t>认定</w:t>
      </w:r>
      <w:r w:rsidR="00D3134C" w:rsidRPr="00821CF0">
        <w:rPr>
          <w:spacing w:val="-4"/>
        </w:rPr>
        <w:t>提交人</w:t>
      </w:r>
      <w:r w:rsidR="00D3134C" w:rsidRPr="00821CF0">
        <w:rPr>
          <w:rFonts w:hint="eastAsia"/>
          <w:spacing w:val="-4"/>
        </w:rPr>
        <w:t>是</w:t>
      </w:r>
      <w:r w:rsidR="00D3134C" w:rsidRPr="00821CF0">
        <w:rPr>
          <w:spacing w:val="-4"/>
        </w:rPr>
        <w:t>成年</w:t>
      </w:r>
      <w:r w:rsidR="00D3134C" w:rsidRPr="00821CF0">
        <w:rPr>
          <w:rFonts w:hint="eastAsia"/>
          <w:spacing w:val="-4"/>
        </w:rPr>
        <w:t>人</w:t>
      </w:r>
      <w:r w:rsidR="00D3134C" w:rsidRPr="00821CF0">
        <w:rPr>
          <w:spacing w:val="2"/>
        </w:rPr>
        <w:t>的医</w:t>
      </w:r>
      <w:r w:rsidR="00D3134C" w:rsidRPr="00821CF0">
        <w:rPr>
          <w:rFonts w:hint="eastAsia"/>
          <w:spacing w:val="2"/>
        </w:rPr>
        <w:t>学</w:t>
      </w:r>
      <w:r w:rsidR="00D3134C" w:rsidRPr="00821CF0">
        <w:rPr>
          <w:spacing w:val="2"/>
        </w:rPr>
        <w:t>报告。</w:t>
      </w:r>
      <w:r w:rsidRPr="00821CF0">
        <w:rPr>
          <w:spacing w:val="2"/>
        </w:rPr>
        <w:t>2</w:t>
      </w:r>
      <w:r w:rsidR="00D3134C" w:rsidRPr="00821CF0">
        <w:rPr>
          <w:spacing w:val="2"/>
        </w:rPr>
        <w:t>0</w:t>
      </w:r>
      <w:r w:rsidRPr="00821CF0">
        <w:rPr>
          <w:spacing w:val="2"/>
        </w:rPr>
        <w:t>18</w:t>
      </w:r>
      <w:r w:rsidR="00D3134C" w:rsidRPr="00821CF0">
        <w:rPr>
          <w:spacing w:val="2"/>
        </w:rPr>
        <w:t>年</w:t>
      </w:r>
      <w:r w:rsidRPr="00821CF0">
        <w:rPr>
          <w:spacing w:val="2"/>
        </w:rPr>
        <w:t>1</w:t>
      </w:r>
      <w:r w:rsidR="00D3134C" w:rsidRPr="00821CF0">
        <w:rPr>
          <w:spacing w:val="2"/>
        </w:rPr>
        <w:t>月</w:t>
      </w:r>
      <w:r w:rsidRPr="00821CF0">
        <w:rPr>
          <w:spacing w:val="2"/>
        </w:rPr>
        <w:t>5</w:t>
      </w:r>
      <w:r w:rsidR="00D3134C" w:rsidRPr="00821CF0">
        <w:rPr>
          <w:spacing w:val="2"/>
        </w:rPr>
        <w:t>日</w:t>
      </w:r>
      <w:r w:rsidRPr="00821CF0">
        <w:rPr>
          <w:spacing w:val="2"/>
        </w:rPr>
        <w:t>，</w:t>
      </w:r>
      <w:r w:rsidR="00D3134C" w:rsidRPr="00821CF0">
        <w:rPr>
          <w:spacing w:val="2"/>
        </w:rPr>
        <w:t>阿尔及利亚驻阿利坎特领事馆向提交人</w:t>
      </w:r>
      <w:r w:rsidR="00D3134C" w:rsidRPr="00821CF0">
        <w:rPr>
          <w:rFonts w:hint="eastAsia"/>
          <w:spacing w:val="2"/>
        </w:rPr>
        <w:t>签</w:t>
      </w:r>
      <w:r w:rsidR="00D3134C" w:rsidRPr="00821CF0">
        <w:rPr>
          <w:spacing w:val="2"/>
        </w:rPr>
        <w:t>发</w:t>
      </w:r>
      <w:r w:rsidR="00D3134C" w:rsidRPr="00821CF0">
        <w:rPr>
          <w:rFonts w:hint="eastAsia"/>
          <w:spacing w:val="2"/>
        </w:rPr>
        <w:t>了</w:t>
      </w:r>
      <w:r w:rsidR="00D3134C" w:rsidRPr="00821CF0">
        <w:rPr>
          <w:spacing w:val="2"/>
        </w:rPr>
        <w:t>领</w:t>
      </w:r>
      <w:r w:rsidR="00D3134C" w:rsidRPr="00D3134C">
        <w:t>事安全通行证</w:t>
      </w:r>
      <w:r>
        <w:t>，</w:t>
      </w:r>
      <w:r w:rsidR="00D3134C" w:rsidRPr="00D3134C">
        <w:rPr>
          <w:rFonts w:hint="eastAsia"/>
        </w:rPr>
        <w:t>上面注明他的</w:t>
      </w:r>
      <w:r w:rsidR="00D3134C" w:rsidRPr="00D3134C">
        <w:t>出生日期</w:t>
      </w:r>
      <w:r w:rsidR="00D3134C" w:rsidRPr="00D3134C">
        <w:rPr>
          <w:rFonts w:hint="eastAsia"/>
        </w:rPr>
        <w:t>是</w:t>
      </w:r>
      <w:r>
        <w:t>1999</w:t>
      </w:r>
      <w:r w:rsidR="00D3134C" w:rsidRPr="00D3134C">
        <w:t>年</w:t>
      </w:r>
      <w:r>
        <w:t>9</w:t>
      </w:r>
      <w:r w:rsidR="00D3134C" w:rsidRPr="00D3134C">
        <w:t>月</w:t>
      </w:r>
      <w:r>
        <w:t>14</w:t>
      </w:r>
      <w:r w:rsidR="00D3134C" w:rsidRPr="00D3134C">
        <w:t>日。</w:t>
      </w:r>
    </w:p>
    <w:p w:rsidR="00D3134C" w:rsidRPr="00D3134C" w:rsidRDefault="004C5F11" w:rsidP="005259A7">
      <w:pPr>
        <w:pStyle w:val="SingleTxtGC"/>
        <w:spacing w:line="314" w:lineRule="exact"/>
      </w:pPr>
      <w:r>
        <w:t>2.3</w:t>
      </w:r>
      <w:r w:rsidR="00D3134C" w:rsidRPr="00D3134C">
        <w:tab/>
      </w:r>
      <w:r>
        <w:t>2</w:t>
      </w:r>
      <w:r w:rsidR="00D3134C" w:rsidRPr="00D3134C">
        <w:t>0</w:t>
      </w:r>
      <w:r>
        <w:t>18</w:t>
      </w:r>
      <w:r w:rsidR="00D3134C" w:rsidRPr="00D3134C">
        <w:t>年</w:t>
      </w:r>
      <w:r>
        <w:t>1</w:t>
      </w:r>
      <w:r w:rsidR="00D3134C" w:rsidRPr="00D3134C">
        <w:t>月</w:t>
      </w:r>
      <w:r>
        <w:t>8</w:t>
      </w:r>
      <w:r w:rsidR="00D3134C" w:rsidRPr="00D3134C">
        <w:t>日</w:t>
      </w:r>
      <w:r>
        <w:t>，</w:t>
      </w:r>
      <w:r w:rsidR="00D3134C" w:rsidRPr="00D3134C">
        <w:t>洛尔卡第五</w:t>
      </w:r>
      <w:r w:rsidR="00D3134C" w:rsidRPr="00D3134C">
        <w:rPr>
          <w:rFonts w:hint="eastAsia"/>
        </w:rPr>
        <w:t>初</w:t>
      </w:r>
      <w:r w:rsidR="00D3134C" w:rsidRPr="00D3134C">
        <w:t>审预审法院</w:t>
      </w:r>
      <w:r w:rsidR="00D3134C" w:rsidRPr="00D3134C">
        <w:rPr>
          <w:rFonts w:hint="eastAsia"/>
        </w:rPr>
        <w:t>下</w:t>
      </w:r>
      <w:r w:rsidR="00D3134C" w:rsidRPr="00D3134C">
        <w:t>令</w:t>
      </w:r>
      <w:r w:rsidR="00D3134C" w:rsidRPr="00D3134C">
        <w:rPr>
          <w:rFonts w:hint="eastAsia"/>
        </w:rPr>
        <w:t>解除对</w:t>
      </w:r>
      <w:r>
        <w:t>B</w:t>
      </w:r>
      <w:r w:rsidR="00D3134C" w:rsidRPr="00D3134C">
        <w:t>.</w:t>
      </w:r>
      <w:r>
        <w:t>G</w:t>
      </w:r>
      <w:r w:rsidR="00D3134C" w:rsidRPr="00D3134C">
        <w:t>.</w:t>
      </w:r>
      <w:r w:rsidR="00D3134C" w:rsidRPr="00D3134C">
        <w:rPr>
          <w:rFonts w:hint="eastAsia"/>
        </w:rPr>
        <w:t>的</w:t>
      </w:r>
      <w:r w:rsidR="00D3134C" w:rsidRPr="00D3134C">
        <w:t>拘留</w:t>
      </w:r>
      <w:r>
        <w:t>，</w:t>
      </w:r>
      <w:r w:rsidR="00D3134C" w:rsidRPr="00D3134C">
        <w:t>将其安置在穆尔西亚的</w:t>
      </w:r>
      <w:r w:rsidR="00D3134C" w:rsidRPr="00D3134C">
        <w:rPr>
          <w:rFonts w:hint="eastAsia"/>
        </w:rPr>
        <w:t>一家</w:t>
      </w:r>
      <w:r w:rsidR="00D3134C" w:rsidRPr="00D3134C">
        <w:t>未成年人中心。随后</w:t>
      </w:r>
      <w:r>
        <w:t>，</w:t>
      </w:r>
      <w:r w:rsidR="00D3134C" w:rsidRPr="00D3134C">
        <w:t>律师报告说</w:t>
      </w:r>
      <w:r>
        <w:t>，</w:t>
      </w:r>
      <w:r>
        <w:t>B</w:t>
      </w:r>
      <w:r w:rsidR="00D3134C" w:rsidRPr="00D3134C">
        <w:t>.</w:t>
      </w:r>
      <w:r>
        <w:t>G</w:t>
      </w:r>
      <w:r w:rsidR="00D3134C" w:rsidRPr="00D3134C">
        <w:t>.</w:t>
      </w:r>
      <w:r w:rsidR="00D3134C" w:rsidRPr="00D3134C">
        <w:t>与</w:t>
      </w:r>
      <w:r w:rsidR="00D3134C" w:rsidRPr="00D3134C">
        <w:rPr>
          <w:rFonts w:hint="eastAsia"/>
        </w:rPr>
        <w:t>一个</w:t>
      </w:r>
      <w:r w:rsidR="00D3134C" w:rsidRPr="00D3134C">
        <w:t>大家庭住在一起</w:t>
      </w:r>
      <w:r>
        <w:t>，</w:t>
      </w:r>
      <w:r w:rsidR="00D3134C" w:rsidRPr="00D3134C">
        <w:rPr>
          <w:rFonts w:hint="eastAsia"/>
        </w:rPr>
        <w:t>没有</w:t>
      </w:r>
      <w:r w:rsidR="00D3134C" w:rsidRPr="00D3134C">
        <w:t>被关押在未成年人中心。</w:t>
      </w:r>
    </w:p>
    <w:p w:rsidR="00D3134C" w:rsidRPr="00D3134C" w:rsidRDefault="00D3134C" w:rsidP="005259A7">
      <w:pPr>
        <w:pStyle w:val="H23GC"/>
        <w:spacing w:line="314" w:lineRule="exact"/>
      </w:pPr>
      <w:r w:rsidRPr="00D3134C">
        <w:tab/>
      </w:r>
      <w:r w:rsidRPr="00D3134C">
        <w:tab/>
      </w:r>
      <w:r w:rsidRPr="00D3134C">
        <w:rPr>
          <w:bCs/>
        </w:rPr>
        <w:t>申诉</w:t>
      </w:r>
    </w:p>
    <w:p w:rsidR="00D3134C" w:rsidRPr="00D3134C" w:rsidRDefault="004C5F11" w:rsidP="005259A7">
      <w:pPr>
        <w:pStyle w:val="SingleTxtGC"/>
        <w:spacing w:line="314" w:lineRule="exact"/>
      </w:pPr>
      <w:r>
        <w:t>3.1</w:t>
      </w:r>
      <w:r w:rsidR="00D3134C" w:rsidRPr="00D3134C">
        <w:tab/>
      </w:r>
      <w:r w:rsidR="00D3134C" w:rsidRPr="00D3134C">
        <w:rPr>
          <w:rFonts w:hint="eastAsia"/>
        </w:rPr>
        <w:t>两位</w:t>
      </w:r>
      <w:r w:rsidR="00D3134C" w:rsidRPr="00D3134C">
        <w:t>提交人认为</w:t>
      </w:r>
      <w:r>
        <w:t>，</w:t>
      </w:r>
      <w:r w:rsidR="00D3134C" w:rsidRPr="00D3134C">
        <w:t>缔约国</w:t>
      </w:r>
      <w:r w:rsidR="00D3134C" w:rsidRPr="00D3134C">
        <w:rPr>
          <w:rFonts w:hint="eastAsia"/>
        </w:rPr>
        <w:t>未能坚持原则</w:t>
      </w:r>
      <w:r>
        <w:rPr>
          <w:rFonts w:hint="eastAsia"/>
        </w:rPr>
        <w:t>，</w:t>
      </w:r>
      <w:r w:rsidR="00D3134C" w:rsidRPr="00D3134C">
        <w:rPr>
          <w:rFonts w:hint="eastAsia"/>
        </w:rPr>
        <w:t>即</w:t>
      </w:r>
      <w:r w:rsidR="00D3134C" w:rsidRPr="00D3134C">
        <w:t>在有疑问或不确定的情况下</w:t>
      </w:r>
      <w:r w:rsidR="00D3134C" w:rsidRPr="00D3134C">
        <w:rPr>
          <w:rFonts w:hint="eastAsia"/>
        </w:rPr>
        <w:t>应该</w:t>
      </w:r>
      <w:r w:rsidR="00D3134C" w:rsidRPr="00D3134C">
        <w:t>推定</w:t>
      </w:r>
      <w:r w:rsidR="00D3134C" w:rsidRPr="00D3134C">
        <w:rPr>
          <w:rFonts w:hint="eastAsia"/>
        </w:rPr>
        <w:t>他们</w:t>
      </w:r>
      <w:r w:rsidR="00D3134C" w:rsidRPr="00D3134C">
        <w:t>为未成年人</w:t>
      </w:r>
      <w:r>
        <w:t>，</w:t>
      </w:r>
      <w:r w:rsidR="00D3134C" w:rsidRPr="00D3134C">
        <w:t>因此违背了</w:t>
      </w:r>
      <w:r w:rsidR="00D3134C" w:rsidRPr="00D3134C">
        <w:rPr>
          <w:rFonts w:hint="eastAsia"/>
        </w:rPr>
        <w:t>他们的</w:t>
      </w:r>
      <w:r w:rsidR="00D3134C" w:rsidRPr="00D3134C">
        <w:t>最大利益</w:t>
      </w:r>
      <w:r>
        <w:t>，</w:t>
      </w:r>
      <w:r w:rsidR="00D3134C" w:rsidRPr="00D3134C">
        <w:t>违反了《公约》第</w:t>
      </w:r>
      <w:r>
        <w:rPr>
          <w:rFonts w:hint="eastAsia"/>
        </w:rPr>
        <w:t>3</w:t>
      </w:r>
      <w:r w:rsidR="00D3134C" w:rsidRPr="00D3134C">
        <w:t>条。</w:t>
      </w:r>
      <w:r w:rsidR="00D3134C" w:rsidRPr="00D3134C">
        <w:rPr>
          <w:vertAlign w:val="superscript"/>
        </w:rPr>
        <w:footnoteReference w:id="7"/>
      </w:r>
      <w:r w:rsidR="00D3134C" w:rsidRPr="00D3134C">
        <w:rPr>
          <w:rFonts w:hint="eastAsia"/>
        </w:rPr>
        <w:t xml:space="preserve"> </w:t>
      </w:r>
      <w:r w:rsidR="00D3134C" w:rsidRPr="00D3134C">
        <w:t>将提交人</w:t>
      </w:r>
      <w:r w:rsidR="00D3134C" w:rsidRPr="00D3134C">
        <w:rPr>
          <w:rFonts w:hint="eastAsia"/>
        </w:rPr>
        <w:t>关押</w:t>
      </w:r>
      <w:r w:rsidR="00D3134C" w:rsidRPr="00D3134C">
        <w:t>在成人</w:t>
      </w:r>
      <w:r w:rsidR="00D3134C" w:rsidRPr="00D3134C">
        <w:rPr>
          <w:rFonts w:hint="eastAsia"/>
        </w:rPr>
        <w:t>拘留</w:t>
      </w:r>
      <w:r w:rsidR="00D3134C" w:rsidRPr="00D3134C">
        <w:t>中心并命令</w:t>
      </w:r>
      <w:r w:rsidR="00D3134C" w:rsidRPr="00D3134C">
        <w:rPr>
          <w:rFonts w:hint="eastAsia"/>
        </w:rPr>
        <w:t>将</w:t>
      </w:r>
      <w:r w:rsidR="00D3134C" w:rsidRPr="00D3134C">
        <w:t>其</w:t>
      </w:r>
      <w:r w:rsidR="00D3134C" w:rsidRPr="00D3134C">
        <w:rPr>
          <w:rFonts w:hint="eastAsia"/>
        </w:rPr>
        <w:t>送</w:t>
      </w:r>
      <w:r w:rsidR="00D3134C" w:rsidRPr="00D3134C">
        <w:t>回原籍国</w:t>
      </w:r>
      <w:r>
        <w:t>，</w:t>
      </w:r>
      <w:r w:rsidR="00D3134C" w:rsidRPr="00D3134C">
        <w:t>使提交人面临遭受不可挽回伤害的真实风险</w:t>
      </w:r>
      <w:r>
        <w:rPr>
          <w:rFonts w:hint="eastAsia"/>
        </w:rPr>
        <w:t>，</w:t>
      </w:r>
      <w:r w:rsidR="00D3134C" w:rsidRPr="00D3134C">
        <w:rPr>
          <w:rFonts w:hint="eastAsia"/>
        </w:rPr>
        <w:t>这一</w:t>
      </w:r>
      <w:r w:rsidR="00D3134C" w:rsidRPr="00D3134C">
        <w:t>侵犯行为</w:t>
      </w:r>
      <w:r w:rsidR="00D3134C" w:rsidRPr="00D3134C">
        <w:rPr>
          <w:rFonts w:hint="eastAsia"/>
        </w:rPr>
        <w:t>就更为恶劣</w:t>
      </w:r>
      <w:r w:rsidR="00D3134C" w:rsidRPr="00D3134C">
        <w:t>。提交人援引委员会针对缔约国发表的若干结论性意见</w:t>
      </w:r>
      <w:r>
        <w:t>，</w:t>
      </w:r>
      <w:r w:rsidR="00D3134C" w:rsidRPr="00D3134C">
        <w:t>其中委员会对缔约国未考虑儿童的最大利益以及评估孤身儿童年龄的方法不统一表示关切。</w:t>
      </w:r>
      <w:r w:rsidR="00D3134C" w:rsidRPr="00D3134C">
        <w:rPr>
          <w:vertAlign w:val="superscript"/>
        </w:rPr>
        <w:footnoteReference w:id="8"/>
      </w:r>
      <w:r w:rsidR="00D3134C" w:rsidRPr="00D3134C">
        <w:rPr>
          <w:rFonts w:hint="eastAsia"/>
        </w:rPr>
        <w:t xml:space="preserve"> </w:t>
      </w:r>
      <w:r w:rsidR="00D3134C" w:rsidRPr="00D3134C">
        <w:t>提交人</w:t>
      </w:r>
      <w:r w:rsidR="00D3134C" w:rsidRPr="00D3134C">
        <w:rPr>
          <w:rFonts w:hint="eastAsia"/>
        </w:rPr>
        <w:t>还援引</w:t>
      </w:r>
      <w:r w:rsidR="00D3134C" w:rsidRPr="00D3134C">
        <w:t>各种研究</w:t>
      </w:r>
      <w:r w:rsidR="00D3134C" w:rsidRPr="00D3134C">
        <w:rPr>
          <w:rFonts w:hint="eastAsia"/>
        </w:rPr>
        <w:t>来支持其主张</w:t>
      </w:r>
      <w:r>
        <w:t>，</w:t>
      </w:r>
      <w:r w:rsidR="00D3134C" w:rsidRPr="00D3134C">
        <w:rPr>
          <w:rFonts w:hint="eastAsia"/>
        </w:rPr>
        <w:t>指出</w:t>
      </w:r>
      <w:r w:rsidR="00D3134C" w:rsidRPr="00D3134C">
        <w:t>缔约国使用的医学评估方法</w:t>
      </w:r>
      <w:r>
        <w:t>，</w:t>
      </w:r>
      <w:r w:rsidR="00D3134C" w:rsidRPr="00D3134C">
        <w:t>特别是对他</w:t>
      </w:r>
      <w:r w:rsidR="00D3134C" w:rsidRPr="00D3134C">
        <w:rPr>
          <w:rFonts w:hint="eastAsia"/>
        </w:rPr>
        <w:t>们</w:t>
      </w:r>
      <w:r w:rsidR="00D3134C" w:rsidRPr="00D3134C">
        <w:t>使用的医学评估方法存在很大误差</w:t>
      </w:r>
      <w:r>
        <w:t>，</w:t>
      </w:r>
      <w:r w:rsidR="00D3134C" w:rsidRPr="00D3134C">
        <w:t>因为这些评估方法</w:t>
      </w:r>
      <w:r w:rsidR="00D3134C" w:rsidRPr="00D3134C">
        <w:rPr>
          <w:rFonts w:hint="eastAsia"/>
        </w:rPr>
        <w:t>所依据的研究是</w:t>
      </w:r>
      <w:r w:rsidR="00D3134C" w:rsidRPr="00D3134C">
        <w:t>基于种族和社会经济特征</w:t>
      </w:r>
      <w:r w:rsidR="00D3134C" w:rsidRPr="00D3134C">
        <w:rPr>
          <w:rFonts w:hint="eastAsia"/>
        </w:rPr>
        <w:t>与提交人差异极大</w:t>
      </w:r>
      <w:r w:rsidR="00D3134C" w:rsidRPr="00D3134C">
        <w:t>的其他人口得出的。</w:t>
      </w:r>
    </w:p>
    <w:p w:rsidR="00D3134C" w:rsidRPr="00D3134C" w:rsidRDefault="004C5F11" w:rsidP="005259A7">
      <w:pPr>
        <w:pStyle w:val="SingleTxtGC"/>
        <w:spacing w:line="314" w:lineRule="exact"/>
      </w:pPr>
      <w:r>
        <w:t>3.2</w:t>
      </w:r>
      <w:r w:rsidR="00D3134C" w:rsidRPr="00D3134C">
        <w:tab/>
      </w:r>
      <w:r w:rsidR="00D3134C" w:rsidRPr="00D3134C">
        <w:t>提交人声称</w:t>
      </w:r>
      <w:r w:rsidR="00D3134C" w:rsidRPr="00D3134C">
        <w:rPr>
          <w:rFonts w:hint="eastAsia"/>
        </w:rPr>
        <w:t>自己是</w:t>
      </w:r>
      <w:r w:rsidR="00D3134C" w:rsidRPr="00D3134C">
        <w:t>缔约国违反《公约》第</w:t>
      </w:r>
      <w:r>
        <w:t>3</w:t>
      </w:r>
      <w:r w:rsidR="00D3134C" w:rsidRPr="00D3134C">
        <w:t>条</w:t>
      </w:r>
      <w:r>
        <w:t>(</w:t>
      </w:r>
      <w:r w:rsidR="00D3134C" w:rsidRPr="00D3134C">
        <w:t>与第</w:t>
      </w:r>
      <w:r>
        <w:t>18</w:t>
      </w:r>
      <w:r w:rsidR="00D3134C" w:rsidRPr="00D3134C">
        <w:t>条第</w:t>
      </w:r>
      <w:r>
        <w:t>2</w:t>
      </w:r>
      <w:r w:rsidR="00D3134C" w:rsidRPr="00D3134C">
        <w:t>款一并解读</w:t>
      </w:r>
      <w:r>
        <w:t>)</w:t>
      </w:r>
      <w:r w:rsidR="00D3134C" w:rsidRPr="00D3134C">
        <w:rPr>
          <w:rFonts w:hint="eastAsia"/>
        </w:rPr>
        <w:t>行为的</w:t>
      </w:r>
      <w:r w:rsidR="00D3134C" w:rsidRPr="00D3134C">
        <w:t>受害者</w:t>
      </w:r>
      <w:r>
        <w:t>，</w:t>
      </w:r>
      <w:r w:rsidR="00D3134C" w:rsidRPr="00D3134C">
        <w:t>因为该国未能指</w:t>
      </w:r>
      <w:r w:rsidR="00D3134C" w:rsidRPr="00D3134C">
        <w:rPr>
          <w:rFonts w:hint="eastAsia"/>
        </w:rPr>
        <w:t>派</w:t>
      </w:r>
      <w:r w:rsidR="00D3134C" w:rsidRPr="00D3134C">
        <w:t>一名监护人来保护他</w:t>
      </w:r>
      <w:r w:rsidR="00D3134C" w:rsidRPr="00D3134C">
        <w:rPr>
          <w:rFonts w:hint="eastAsia"/>
        </w:rPr>
        <w:t>们</w:t>
      </w:r>
      <w:r w:rsidR="00D3134C" w:rsidRPr="00D3134C">
        <w:t>的利益</w:t>
      </w:r>
      <w:r>
        <w:t>，</w:t>
      </w:r>
      <w:r w:rsidR="00D3134C" w:rsidRPr="00D3134C">
        <w:t>而指</w:t>
      </w:r>
      <w:r w:rsidR="00D3134C" w:rsidRPr="00D3134C">
        <w:rPr>
          <w:rFonts w:hint="eastAsia"/>
        </w:rPr>
        <w:t>派</w:t>
      </w:r>
      <w:r w:rsidR="00D3134C" w:rsidRPr="00D3134C">
        <w:t>监护人</w:t>
      </w:r>
      <w:r w:rsidR="00D3134C" w:rsidRPr="00D3134C">
        <w:rPr>
          <w:rFonts w:hint="eastAsia"/>
        </w:rPr>
        <w:t>的做法</w:t>
      </w:r>
      <w:r w:rsidR="00D3134C" w:rsidRPr="00D3134C">
        <w:t>是确保尊重孤身未成年人最大利益的一项关键程序保障。</w:t>
      </w:r>
      <w:r w:rsidR="00D3134C" w:rsidRPr="00D3134C">
        <w:rPr>
          <w:vertAlign w:val="superscript"/>
        </w:rPr>
        <w:footnoteReference w:id="9"/>
      </w:r>
      <w:r w:rsidR="00D3134C" w:rsidRPr="00D3134C">
        <w:rPr>
          <w:rFonts w:hint="eastAsia"/>
        </w:rPr>
        <w:t xml:space="preserve"> </w:t>
      </w:r>
      <w:r w:rsidR="00D3134C" w:rsidRPr="00D3134C">
        <w:t>他</w:t>
      </w:r>
      <w:r w:rsidR="00D3134C" w:rsidRPr="00D3134C">
        <w:rPr>
          <w:rFonts w:hint="eastAsia"/>
        </w:rPr>
        <w:t>们</w:t>
      </w:r>
      <w:r w:rsidR="00D3134C" w:rsidRPr="00D3134C">
        <w:t>还称</w:t>
      </w:r>
      <w:r>
        <w:t>，</w:t>
      </w:r>
      <w:r w:rsidR="00D3134C" w:rsidRPr="00D3134C">
        <w:t>尽管他</w:t>
      </w:r>
      <w:r w:rsidR="00D3134C" w:rsidRPr="00D3134C">
        <w:rPr>
          <w:rFonts w:hint="eastAsia"/>
        </w:rPr>
        <w:t>们</w:t>
      </w:r>
      <w:r w:rsidR="00D3134C" w:rsidRPr="00D3134C">
        <w:t>是无人保护</w:t>
      </w:r>
      <w:r w:rsidR="00D3134C" w:rsidRPr="00D3134C">
        <w:rPr>
          <w:rFonts w:hint="eastAsia"/>
        </w:rPr>
        <w:t>和</w:t>
      </w:r>
      <w:r w:rsidR="00D3134C" w:rsidRPr="00D3134C">
        <w:t>极易受到伤害的孤身移民儿童</w:t>
      </w:r>
      <w:r>
        <w:t>，</w:t>
      </w:r>
      <w:r w:rsidR="00D3134C" w:rsidRPr="00D3134C">
        <w:t>缔约国未能向他</w:t>
      </w:r>
      <w:r w:rsidR="00D3134C" w:rsidRPr="00D3134C">
        <w:rPr>
          <w:rFonts w:hint="eastAsia"/>
        </w:rPr>
        <w:t>们</w:t>
      </w:r>
      <w:r w:rsidR="00D3134C" w:rsidRPr="00D3134C">
        <w:t>提供保护</w:t>
      </w:r>
      <w:r>
        <w:t>，</w:t>
      </w:r>
      <w:r w:rsidR="00D3134C" w:rsidRPr="00D3134C">
        <w:t>因此违反了第</w:t>
      </w:r>
      <w:r>
        <w:t>3</w:t>
      </w:r>
      <w:r w:rsidR="00D3134C" w:rsidRPr="00D3134C">
        <w:t>条第</w:t>
      </w:r>
      <w:r>
        <w:t>2</w:t>
      </w:r>
      <w:r w:rsidR="00D3134C" w:rsidRPr="00D3134C">
        <w:t>款</w:t>
      </w:r>
      <w:r>
        <w:t>(</w:t>
      </w:r>
      <w:r w:rsidR="00D3134C" w:rsidRPr="00D3134C">
        <w:t>与第</w:t>
      </w:r>
      <w:r>
        <w:t>2</w:t>
      </w:r>
      <w:r w:rsidR="00D3134C" w:rsidRPr="00D3134C">
        <w:t>0</w:t>
      </w:r>
      <w:r w:rsidR="00D3134C" w:rsidRPr="00D3134C">
        <w:t>条第</w:t>
      </w:r>
      <w:r>
        <w:t>1</w:t>
      </w:r>
      <w:r w:rsidR="00D3134C" w:rsidRPr="00D3134C">
        <w:t>款一并解读</w:t>
      </w:r>
      <w:r>
        <w:t>)</w:t>
      </w:r>
      <w:r w:rsidR="00D3134C" w:rsidRPr="00D3134C">
        <w:t>。提交人</w:t>
      </w:r>
      <w:r w:rsidR="00D3134C" w:rsidRPr="00D3134C">
        <w:rPr>
          <w:rFonts w:hint="eastAsia"/>
        </w:rPr>
        <w:t>主张</w:t>
      </w:r>
      <w:r>
        <w:t>，</w:t>
      </w:r>
      <w:r w:rsidR="00D3134C" w:rsidRPr="00D3134C">
        <w:t>儿童的最大利益应</w:t>
      </w:r>
      <w:r w:rsidR="00D3134C" w:rsidRPr="00D3134C">
        <w:rPr>
          <w:rFonts w:hint="eastAsia"/>
        </w:rPr>
        <w:t>优先</w:t>
      </w:r>
      <w:r w:rsidR="00D3134C" w:rsidRPr="00D3134C">
        <w:t>于对外国人的公共秩序关切</w:t>
      </w:r>
      <w:r>
        <w:t>，</w:t>
      </w:r>
      <w:r w:rsidR="00D3134C" w:rsidRPr="00D3134C">
        <w:t>并应</w:t>
      </w:r>
      <w:r w:rsidR="00D3134C" w:rsidRPr="00D3134C">
        <w:rPr>
          <w:rFonts w:hint="eastAsia"/>
        </w:rPr>
        <w:t>凌驾</w:t>
      </w:r>
      <w:r w:rsidR="00D3134C" w:rsidRPr="00D3134C">
        <w:t>于</w:t>
      </w:r>
      <w:r w:rsidR="00D3134C" w:rsidRPr="00D3134C">
        <w:rPr>
          <w:rFonts w:hint="eastAsia"/>
        </w:rPr>
        <w:t>有关机构做</w:t>
      </w:r>
      <w:r w:rsidR="00D3134C" w:rsidRPr="00D3134C">
        <w:t>出的所有决定</w:t>
      </w:r>
      <w:r w:rsidR="00D3134C" w:rsidRPr="00D3134C">
        <w:rPr>
          <w:rFonts w:hint="eastAsia"/>
        </w:rPr>
        <w:t>之上</w:t>
      </w:r>
      <w:r>
        <w:t>；</w:t>
      </w:r>
      <w:r w:rsidR="00D3134C" w:rsidRPr="00D3134C">
        <w:t>此外</w:t>
      </w:r>
      <w:r>
        <w:t>，</w:t>
      </w:r>
      <w:r w:rsidR="00D3134C" w:rsidRPr="00D3134C">
        <w:rPr>
          <w:rFonts w:hint="eastAsia"/>
        </w:rPr>
        <w:t>对于声</w:t>
      </w:r>
      <w:r w:rsidR="00D3134C" w:rsidRPr="00D3134C">
        <w:t>称</w:t>
      </w:r>
      <w:r w:rsidR="00D3134C" w:rsidRPr="00D3134C">
        <w:rPr>
          <w:rFonts w:hint="eastAsia"/>
        </w:rPr>
        <w:t>是</w:t>
      </w:r>
      <w:r w:rsidR="00D3134C" w:rsidRPr="00D3134C">
        <w:t>未成年人</w:t>
      </w:r>
      <w:r w:rsidR="00D3134C" w:rsidRPr="00D3134C">
        <w:rPr>
          <w:rFonts w:hint="eastAsia"/>
        </w:rPr>
        <w:t>并且</w:t>
      </w:r>
      <w:r w:rsidR="00D3134C" w:rsidRPr="00D3134C">
        <w:t>正在</w:t>
      </w:r>
      <w:r w:rsidR="00D3134C" w:rsidRPr="00D3134C">
        <w:rPr>
          <w:rFonts w:hint="eastAsia"/>
        </w:rPr>
        <w:t>获取</w:t>
      </w:r>
      <w:r w:rsidR="00D3134C" w:rsidRPr="00D3134C">
        <w:t>年龄证明</w:t>
      </w:r>
      <w:r w:rsidR="00D3134C" w:rsidRPr="00D3134C">
        <w:rPr>
          <w:rFonts w:hint="eastAsia"/>
        </w:rPr>
        <w:t>文</w:t>
      </w:r>
      <w:r w:rsidR="00D3134C" w:rsidRPr="00D3134C">
        <w:t>件</w:t>
      </w:r>
      <w:r w:rsidR="00D3134C" w:rsidRPr="00D3134C">
        <w:rPr>
          <w:rFonts w:hint="eastAsia"/>
        </w:rPr>
        <w:t>的人</w:t>
      </w:r>
      <w:r>
        <w:t>，</w:t>
      </w:r>
      <w:r w:rsidR="00D3134C" w:rsidRPr="00D3134C">
        <w:t>缔约国应启动其行政机构</w:t>
      </w:r>
      <w:r>
        <w:rPr>
          <w:rFonts w:hint="eastAsia"/>
        </w:rPr>
        <w:t>，</w:t>
      </w:r>
      <w:r w:rsidR="00D3134C" w:rsidRPr="00D3134C">
        <w:t>并</w:t>
      </w:r>
      <w:r w:rsidR="00D3134C" w:rsidRPr="00D3134C">
        <w:rPr>
          <w:rFonts w:hint="eastAsia"/>
        </w:rPr>
        <w:t>理所当然指派一名</w:t>
      </w:r>
      <w:r w:rsidR="00D3134C" w:rsidRPr="00D3134C">
        <w:t>监护人。</w:t>
      </w:r>
      <w:r w:rsidR="00D3134C" w:rsidRPr="00D3134C">
        <w:rPr>
          <w:vertAlign w:val="superscript"/>
        </w:rPr>
        <w:footnoteReference w:id="10"/>
      </w:r>
    </w:p>
    <w:p w:rsidR="00D3134C" w:rsidRPr="00D3134C" w:rsidRDefault="004C5F11" w:rsidP="005259A7">
      <w:pPr>
        <w:pStyle w:val="SingleTxtGC"/>
        <w:spacing w:line="314" w:lineRule="exact"/>
      </w:pPr>
      <w:r>
        <w:t>3.3</w:t>
      </w:r>
      <w:r w:rsidR="00D3134C" w:rsidRPr="00D3134C">
        <w:tab/>
      </w:r>
      <w:r w:rsidR="00D3134C" w:rsidRPr="00D3134C">
        <w:t>此外</w:t>
      </w:r>
      <w:r>
        <w:t>，</w:t>
      </w:r>
      <w:r w:rsidR="00D3134C" w:rsidRPr="00D3134C">
        <w:t>提交人</w:t>
      </w:r>
      <w:r w:rsidR="00D3134C" w:rsidRPr="00D3134C">
        <w:rPr>
          <w:rFonts w:hint="eastAsia"/>
        </w:rPr>
        <w:t>认为</w:t>
      </w:r>
      <w:r w:rsidR="00D3134C" w:rsidRPr="00D3134C">
        <w:t>缔约国侵犯了他</w:t>
      </w:r>
      <w:r w:rsidR="00D3134C" w:rsidRPr="00D3134C">
        <w:rPr>
          <w:rFonts w:hint="eastAsia"/>
        </w:rPr>
        <w:t>们</w:t>
      </w:r>
      <w:r w:rsidR="00D3134C" w:rsidRPr="00D3134C">
        <w:t>根据《公约》第</w:t>
      </w:r>
      <w:r>
        <w:t>8</w:t>
      </w:r>
      <w:r w:rsidR="00D3134C" w:rsidRPr="00D3134C">
        <w:t>条</w:t>
      </w:r>
      <w:r w:rsidR="00D3134C" w:rsidRPr="00D3134C">
        <w:rPr>
          <w:rFonts w:hint="eastAsia"/>
        </w:rPr>
        <w:t>享有</w:t>
      </w:r>
      <w:r w:rsidR="00D3134C" w:rsidRPr="00D3134C">
        <w:t>的维护</w:t>
      </w:r>
      <w:r w:rsidR="00D3134C" w:rsidRPr="00D3134C">
        <w:rPr>
          <w:rFonts w:hint="eastAsia"/>
        </w:rPr>
        <w:t>自己</w:t>
      </w:r>
      <w:r w:rsidR="00D3134C" w:rsidRPr="00D3134C">
        <w:t>身份的权利。他</w:t>
      </w:r>
      <w:r w:rsidR="00D3134C" w:rsidRPr="00D3134C">
        <w:rPr>
          <w:rFonts w:hint="eastAsia"/>
        </w:rPr>
        <w:t>们</w:t>
      </w:r>
      <w:r w:rsidR="00D3134C" w:rsidRPr="00D3134C">
        <w:t>指出</w:t>
      </w:r>
      <w:r>
        <w:t>，</w:t>
      </w:r>
      <w:r w:rsidR="00D3134C" w:rsidRPr="00D3134C">
        <w:t>年龄是身份的一个基本</w:t>
      </w:r>
      <w:r w:rsidR="00D3134C" w:rsidRPr="00D3134C">
        <w:rPr>
          <w:rFonts w:hint="eastAsia"/>
        </w:rPr>
        <w:t>方面</w:t>
      </w:r>
      <w:r>
        <w:t>，</w:t>
      </w:r>
      <w:r w:rsidR="00D3134C" w:rsidRPr="00D3134C">
        <w:t>缔约国有义务</w:t>
      </w:r>
      <w:r w:rsidR="00D3134C" w:rsidRPr="00D3134C">
        <w:rPr>
          <w:rFonts w:hint="eastAsia"/>
        </w:rPr>
        <w:t>在这方面</w:t>
      </w:r>
      <w:r w:rsidR="00D3134C" w:rsidRPr="00D3134C">
        <w:t>不</w:t>
      </w:r>
      <w:r w:rsidR="00D3134C" w:rsidRPr="00D3134C">
        <w:rPr>
          <w:rFonts w:hint="eastAsia"/>
        </w:rPr>
        <w:t>加干预</w:t>
      </w:r>
      <w:r w:rsidR="00D3134C" w:rsidRPr="00D3134C">
        <w:t>。此外</w:t>
      </w:r>
      <w:r>
        <w:t>，</w:t>
      </w:r>
      <w:r w:rsidR="00D3134C" w:rsidRPr="00D3134C">
        <w:t>缔约国还有义务保存和恢复</w:t>
      </w:r>
      <w:r w:rsidR="00D3134C" w:rsidRPr="00D3134C">
        <w:rPr>
          <w:rFonts w:hint="eastAsia"/>
        </w:rPr>
        <w:t>现有</w:t>
      </w:r>
      <w:r w:rsidR="00D3134C" w:rsidRPr="00D3134C">
        <w:t>或可能存在的</w:t>
      </w:r>
      <w:r w:rsidR="00D3134C" w:rsidRPr="00D3134C">
        <w:rPr>
          <w:rFonts w:hint="eastAsia"/>
        </w:rPr>
        <w:t>关于</w:t>
      </w:r>
      <w:r w:rsidR="00D3134C" w:rsidRPr="00D3134C">
        <w:t>提交人身份</w:t>
      </w:r>
      <w:r w:rsidR="00D3134C" w:rsidRPr="00D3134C">
        <w:rPr>
          <w:rFonts w:hint="eastAsia"/>
        </w:rPr>
        <w:t>的任何</w:t>
      </w:r>
      <w:r w:rsidR="00D3134C" w:rsidRPr="00D3134C">
        <w:t>数据。然而</w:t>
      </w:r>
      <w:r>
        <w:t>，</w:t>
      </w:r>
      <w:r w:rsidR="00D3134C" w:rsidRPr="00D3134C">
        <w:t>缔约国</w:t>
      </w:r>
      <w:r w:rsidR="00D3134C" w:rsidRPr="00D3134C">
        <w:rPr>
          <w:rFonts w:hint="eastAsia"/>
        </w:rPr>
        <w:t>对</w:t>
      </w:r>
      <w:r w:rsidR="00D3134C" w:rsidRPr="00D3134C">
        <w:t>他</w:t>
      </w:r>
      <w:r w:rsidR="00D3134C" w:rsidRPr="00D3134C">
        <w:rPr>
          <w:rFonts w:hint="eastAsia"/>
        </w:rPr>
        <w:t>们认定的年龄不同于他们的</w:t>
      </w:r>
      <w:r w:rsidR="00D3134C" w:rsidRPr="00D3134C">
        <w:t>实</w:t>
      </w:r>
      <w:r w:rsidR="00D3134C" w:rsidRPr="00D3134C">
        <w:rPr>
          <w:rFonts w:hint="eastAsia"/>
        </w:rPr>
        <w:t>际</w:t>
      </w:r>
      <w:r w:rsidR="00D3134C" w:rsidRPr="00D3134C">
        <w:t>年龄</w:t>
      </w:r>
      <w:r>
        <w:rPr>
          <w:rFonts w:hint="eastAsia"/>
        </w:rPr>
        <w:t>，</w:t>
      </w:r>
      <w:r w:rsidR="00D3134C" w:rsidRPr="00D3134C">
        <w:rPr>
          <w:rFonts w:hint="eastAsia"/>
        </w:rPr>
        <w:t>对他们认定的出生日期也与</w:t>
      </w:r>
      <w:r w:rsidR="00D3134C" w:rsidRPr="00D3134C">
        <w:t>他</w:t>
      </w:r>
      <w:r w:rsidR="00D3134C" w:rsidRPr="00D3134C">
        <w:rPr>
          <w:rFonts w:hint="eastAsia"/>
        </w:rPr>
        <w:t>们申报</w:t>
      </w:r>
      <w:r w:rsidR="00D3134C" w:rsidRPr="00D3134C">
        <w:t>的出生日期或后来提交的身份证件</w:t>
      </w:r>
      <w:r w:rsidR="00D3134C" w:rsidRPr="00D3134C">
        <w:rPr>
          <w:rFonts w:hint="eastAsia"/>
        </w:rPr>
        <w:t>中出现的</w:t>
      </w:r>
      <w:r w:rsidR="00D3134C" w:rsidRPr="00D3134C">
        <w:t>日期不符。</w:t>
      </w:r>
    </w:p>
    <w:p w:rsidR="00D3134C" w:rsidRPr="00D3134C" w:rsidRDefault="004C5F11" w:rsidP="00D3134C">
      <w:pPr>
        <w:pStyle w:val="SingleTxtGC"/>
      </w:pPr>
      <w:r>
        <w:lastRenderedPageBreak/>
        <w:t>3.4</w:t>
      </w:r>
      <w:r w:rsidR="00D3134C" w:rsidRPr="00D3134C">
        <w:tab/>
      </w:r>
      <w:r w:rsidR="00D3134C" w:rsidRPr="00571687">
        <w:rPr>
          <w:spacing w:val="2"/>
        </w:rPr>
        <w:t>提交人还称</w:t>
      </w:r>
      <w:r w:rsidRPr="00571687">
        <w:rPr>
          <w:spacing w:val="2"/>
        </w:rPr>
        <w:t>，</w:t>
      </w:r>
      <w:r w:rsidR="00D3134C" w:rsidRPr="00571687">
        <w:rPr>
          <w:spacing w:val="2"/>
        </w:rPr>
        <w:t>在确定年龄程序方面</w:t>
      </w:r>
      <w:r w:rsidRPr="00571687">
        <w:rPr>
          <w:spacing w:val="2"/>
        </w:rPr>
        <w:t>，</w:t>
      </w:r>
      <w:r w:rsidR="00D3134C" w:rsidRPr="00571687">
        <w:rPr>
          <w:rFonts w:hint="eastAsia"/>
          <w:spacing w:val="2"/>
        </w:rPr>
        <w:t>包括由于</w:t>
      </w:r>
      <w:r w:rsidR="00D3134C" w:rsidRPr="00571687">
        <w:rPr>
          <w:spacing w:val="2"/>
        </w:rPr>
        <w:t>没有</w:t>
      </w:r>
      <w:r w:rsidR="00D3134C" w:rsidRPr="00571687">
        <w:rPr>
          <w:rFonts w:hint="eastAsia"/>
          <w:spacing w:val="2"/>
        </w:rPr>
        <w:t>为他们</w:t>
      </w:r>
      <w:r w:rsidR="00D3134C" w:rsidRPr="00571687">
        <w:rPr>
          <w:spacing w:val="2"/>
        </w:rPr>
        <w:t>指派法律代表</w:t>
      </w:r>
      <w:r w:rsidRPr="00571687">
        <w:rPr>
          <w:rFonts w:hint="eastAsia"/>
          <w:spacing w:val="2"/>
        </w:rPr>
        <w:t>，</w:t>
      </w:r>
      <w:r w:rsidR="00D3134C" w:rsidRPr="00571687">
        <w:rPr>
          <w:spacing w:val="2"/>
        </w:rPr>
        <w:t>他</w:t>
      </w:r>
      <w:r w:rsidR="00D3134C" w:rsidRPr="00D3134C">
        <w:t>们根据</w:t>
      </w:r>
      <w:r w:rsidR="00D3134C" w:rsidRPr="00D3134C">
        <w:rPr>
          <w:rFonts w:hint="eastAsia"/>
        </w:rPr>
        <w:t>《</w:t>
      </w:r>
      <w:r w:rsidR="00D3134C" w:rsidRPr="00D3134C">
        <w:t>公约</w:t>
      </w:r>
      <w:r w:rsidR="00D3134C" w:rsidRPr="00D3134C">
        <w:rPr>
          <w:rFonts w:hint="eastAsia"/>
        </w:rPr>
        <w:t>》</w:t>
      </w:r>
      <w:r w:rsidR="00D3134C" w:rsidRPr="00D3134C">
        <w:t>第</w:t>
      </w:r>
      <w:r>
        <w:rPr>
          <w:rFonts w:hint="eastAsia"/>
        </w:rPr>
        <w:t>1</w:t>
      </w:r>
      <w:r>
        <w:t>2</w:t>
      </w:r>
      <w:r w:rsidR="00D3134C" w:rsidRPr="00D3134C">
        <w:t>条</w:t>
      </w:r>
      <w:r w:rsidR="00D3134C" w:rsidRPr="00D3134C">
        <w:rPr>
          <w:rFonts w:hint="eastAsia"/>
        </w:rPr>
        <w:t>享有的</w:t>
      </w:r>
      <w:r w:rsidR="00D3134C" w:rsidRPr="00D3134C">
        <w:t>陈述</w:t>
      </w:r>
      <w:r w:rsidR="00D3134C" w:rsidRPr="00D3134C">
        <w:rPr>
          <w:rFonts w:hint="eastAsia"/>
        </w:rPr>
        <w:t>意见的</w:t>
      </w:r>
      <w:r w:rsidR="00D3134C" w:rsidRPr="00D3134C">
        <w:t>权</w:t>
      </w:r>
      <w:r w:rsidR="00D3134C" w:rsidRPr="00D3134C">
        <w:rPr>
          <w:rFonts w:hint="eastAsia"/>
        </w:rPr>
        <w:t>利受到</w:t>
      </w:r>
      <w:r w:rsidR="00D3134C" w:rsidRPr="00D3134C">
        <w:t>侵犯</w:t>
      </w:r>
      <w:r>
        <w:t>，</w:t>
      </w:r>
      <w:r w:rsidR="00D3134C" w:rsidRPr="00D3134C">
        <w:t>这反过来又对他们</w:t>
      </w:r>
      <w:r w:rsidR="00D3134C" w:rsidRPr="00D3134C">
        <w:rPr>
          <w:rFonts w:hint="eastAsia"/>
        </w:rPr>
        <w:t>维护其</w:t>
      </w:r>
      <w:r w:rsidR="00D3134C" w:rsidRPr="00D3134C">
        <w:t>身份</w:t>
      </w:r>
      <w:r w:rsidR="00D3134C" w:rsidRPr="00D3134C">
        <w:rPr>
          <w:rFonts w:hint="eastAsia"/>
        </w:rPr>
        <w:t>的</w:t>
      </w:r>
      <w:r w:rsidR="00D3134C" w:rsidRPr="00D3134C">
        <w:t>权</w:t>
      </w:r>
      <w:r w:rsidR="00D3134C" w:rsidRPr="00D3134C">
        <w:rPr>
          <w:rFonts w:hint="eastAsia"/>
        </w:rPr>
        <w:t>利</w:t>
      </w:r>
      <w:r w:rsidR="00D3134C" w:rsidRPr="00D3134C">
        <w:t>产生</w:t>
      </w:r>
      <w:r w:rsidR="00D3134C" w:rsidRPr="00D3134C">
        <w:rPr>
          <w:rFonts w:hint="eastAsia"/>
        </w:rPr>
        <w:t>了</w:t>
      </w:r>
      <w:r w:rsidR="00D3134C" w:rsidRPr="00D3134C">
        <w:t>直接影响。</w:t>
      </w:r>
      <w:r w:rsidR="00D3134C" w:rsidRPr="00D3134C">
        <w:rPr>
          <w:vertAlign w:val="superscript"/>
        </w:rPr>
        <w:footnoteReference w:id="11"/>
      </w:r>
    </w:p>
    <w:p w:rsidR="00D3134C" w:rsidRPr="00D3134C" w:rsidRDefault="004C5F11" w:rsidP="00D3134C">
      <w:pPr>
        <w:pStyle w:val="SingleTxtGC"/>
      </w:pPr>
      <w:r>
        <w:t>3.5</w:t>
      </w:r>
      <w:r w:rsidR="00D3134C" w:rsidRPr="00D3134C">
        <w:tab/>
      </w:r>
      <w:r w:rsidR="00D3134C" w:rsidRPr="00D3134C">
        <w:t>提交人还称</w:t>
      </w:r>
      <w:r>
        <w:rPr>
          <w:rFonts w:hint="eastAsia"/>
        </w:rPr>
        <w:t>，</w:t>
      </w:r>
      <w:r w:rsidR="00D3134C" w:rsidRPr="00D3134C">
        <w:t>他们根据《公约》第</w:t>
      </w:r>
      <w:r>
        <w:rPr>
          <w:rFonts w:hint="eastAsia"/>
        </w:rPr>
        <w:t>27</w:t>
      </w:r>
      <w:r w:rsidR="00D3134C" w:rsidRPr="00D3134C">
        <w:t>条和第</w:t>
      </w:r>
      <w:r>
        <w:rPr>
          <w:rFonts w:hint="eastAsia"/>
        </w:rPr>
        <w:t>29</w:t>
      </w:r>
      <w:r w:rsidR="00D3134C" w:rsidRPr="00D3134C">
        <w:rPr>
          <w:rFonts w:hint="eastAsia"/>
        </w:rPr>
        <w:t>条享有</w:t>
      </w:r>
      <w:r w:rsidR="00D3134C" w:rsidRPr="00D3134C">
        <w:t>的权利受到侵犯</w:t>
      </w:r>
      <w:r>
        <w:t>，</w:t>
      </w:r>
      <w:r w:rsidR="00D3134C" w:rsidRPr="00D3134C">
        <w:t>因为他们</w:t>
      </w:r>
      <w:r w:rsidR="00D3134C" w:rsidRPr="00D3134C">
        <w:rPr>
          <w:rFonts w:hint="eastAsia"/>
        </w:rPr>
        <w:t>正常</w:t>
      </w:r>
      <w:r w:rsidR="00D3134C" w:rsidRPr="00D3134C">
        <w:t>的全面发展受到阻碍。提交人认为</w:t>
      </w:r>
      <w:r>
        <w:t>，</w:t>
      </w:r>
      <w:r w:rsidR="00D3134C" w:rsidRPr="00D3134C">
        <w:rPr>
          <w:rFonts w:hint="eastAsia"/>
        </w:rPr>
        <w:t>他们</w:t>
      </w:r>
      <w:r w:rsidR="00D3134C" w:rsidRPr="00D3134C">
        <w:t>没有监护人的</w:t>
      </w:r>
      <w:r w:rsidR="00D3134C" w:rsidRPr="00D3134C">
        <w:rPr>
          <w:rFonts w:hint="eastAsia"/>
        </w:rPr>
        <w:t>指</w:t>
      </w:r>
      <w:r w:rsidR="00D3134C" w:rsidRPr="00D3134C">
        <w:t>导</w:t>
      </w:r>
      <w:r>
        <w:t>，</w:t>
      </w:r>
      <w:r w:rsidR="00D3134C" w:rsidRPr="00D3134C">
        <w:rPr>
          <w:rFonts w:hint="eastAsia"/>
        </w:rPr>
        <w:t>阻碍了</w:t>
      </w:r>
      <w:r w:rsidR="00D3134C" w:rsidRPr="00D3134C">
        <w:t>他</w:t>
      </w:r>
      <w:r w:rsidR="00D3134C" w:rsidRPr="00D3134C">
        <w:rPr>
          <w:rFonts w:hint="eastAsia"/>
        </w:rPr>
        <w:t>们</w:t>
      </w:r>
      <w:r w:rsidR="00D3134C" w:rsidRPr="00D3134C">
        <w:t>以</w:t>
      </w:r>
      <w:r w:rsidR="00D3134C" w:rsidRPr="00D3134C">
        <w:rPr>
          <w:rFonts w:hint="eastAsia"/>
        </w:rPr>
        <w:t>符合自身</w:t>
      </w:r>
      <w:r w:rsidR="00D3134C" w:rsidRPr="00D3134C">
        <w:t>年龄的方式</w:t>
      </w:r>
      <w:r w:rsidR="00D3134C" w:rsidRPr="00D3134C">
        <w:rPr>
          <w:rFonts w:hint="eastAsia"/>
        </w:rPr>
        <w:t>发展</w:t>
      </w:r>
      <w:r w:rsidR="00D3134C" w:rsidRPr="00D3134C">
        <w:t>。</w:t>
      </w:r>
      <w:r w:rsidR="00D3134C" w:rsidRPr="00D3134C">
        <w:rPr>
          <w:vertAlign w:val="superscript"/>
        </w:rPr>
        <w:footnoteReference w:id="12"/>
      </w:r>
    </w:p>
    <w:p w:rsidR="00D3134C" w:rsidRPr="00D3134C" w:rsidRDefault="004C5F11" w:rsidP="00D3134C">
      <w:pPr>
        <w:pStyle w:val="SingleTxtGC"/>
      </w:pPr>
      <w:r>
        <w:t>3.6</w:t>
      </w:r>
      <w:r w:rsidR="00D3134C" w:rsidRPr="00D3134C">
        <w:tab/>
      </w:r>
      <w:r w:rsidR="00D3134C" w:rsidRPr="00571687">
        <w:rPr>
          <w:spacing w:val="-2"/>
        </w:rPr>
        <w:t>提交人还称缔约国侵犯了他</w:t>
      </w:r>
      <w:r w:rsidR="00D3134C" w:rsidRPr="00571687">
        <w:rPr>
          <w:rFonts w:hint="eastAsia"/>
          <w:spacing w:val="-2"/>
        </w:rPr>
        <w:t>们</w:t>
      </w:r>
      <w:r w:rsidR="00D3134C" w:rsidRPr="00571687">
        <w:rPr>
          <w:spacing w:val="-2"/>
        </w:rPr>
        <w:t>根据《公约》第</w:t>
      </w:r>
      <w:r w:rsidRPr="00571687">
        <w:rPr>
          <w:spacing w:val="-2"/>
        </w:rPr>
        <w:t>2</w:t>
      </w:r>
      <w:r w:rsidR="00D3134C" w:rsidRPr="00571687">
        <w:rPr>
          <w:spacing w:val="-2"/>
        </w:rPr>
        <w:t>0</w:t>
      </w:r>
      <w:r w:rsidR="00D3134C" w:rsidRPr="00571687">
        <w:rPr>
          <w:spacing w:val="-2"/>
        </w:rPr>
        <w:t>条</w:t>
      </w:r>
      <w:r w:rsidR="00D3134C" w:rsidRPr="00571687">
        <w:rPr>
          <w:rFonts w:hint="eastAsia"/>
          <w:spacing w:val="-2"/>
        </w:rPr>
        <w:t>享有</w:t>
      </w:r>
      <w:r w:rsidR="00D3134C" w:rsidRPr="00571687">
        <w:rPr>
          <w:spacing w:val="-2"/>
        </w:rPr>
        <w:t>的权利</w:t>
      </w:r>
      <w:r w:rsidRPr="00571687">
        <w:rPr>
          <w:spacing w:val="-2"/>
        </w:rPr>
        <w:t>，</w:t>
      </w:r>
      <w:r w:rsidR="00D3134C" w:rsidRPr="00571687">
        <w:rPr>
          <w:spacing w:val="-2"/>
        </w:rPr>
        <w:t>因为缔约国</w:t>
      </w:r>
      <w:r w:rsidR="00D3134C" w:rsidRPr="00D3134C">
        <w:t>的</w:t>
      </w:r>
      <w:r w:rsidR="00D3134C" w:rsidRPr="00D3134C">
        <w:rPr>
          <w:rFonts w:hint="eastAsia"/>
        </w:rPr>
        <w:t>裁决</w:t>
      </w:r>
      <w:r w:rsidR="00D3134C" w:rsidRPr="00D3134C">
        <w:t>和行动使他</w:t>
      </w:r>
      <w:r w:rsidR="00D3134C" w:rsidRPr="00D3134C">
        <w:rPr>
          <w:rFonts w:hint="eastAsia"/>
        </w:rPr>
        <w:t>们</w:t>
      </w:r>
      <w:r w:rsidR="00D3134C" w:rsidRPr="00D3134C">
        <w:t>处于无助和受社会排斥的境地。他</w:t>
      </w:r>
      <w:r w:rsidR="00D3134C" w:rsidRPr="00D3134C">
        <w:rPr>
          <w:rFonts w:hint="eastAsia"/>
        </w:rPr>
        <w:t>们</w:t>
      </w:r>
      <w:r w:rsidR="00D3134C" w:rsidRPr="00D3134C">
        <w:t>称</w:t>
      </w:r>
      <w:r>
        <w:t>，</w:t>
      </w:r>
      <w:r w:rsidR="00D3134C" w:rsidRPr="00D3134C">
        <w:t>缔约国在没有任何确凿证据的情况下将他</w:t>
      </w:r>
      <w:r w:rsidR="00D3134C" w:rsidRPr="00D3134C">
        <w:rPr>
          <w:rFonts w:hint="eastAsia"/>
        </w:rPr>
        <w:t>们</w:t>
      </w:r>
      <w:r w:rsidR="00D3134C" w:rsidRPr="00D3134C">
        <w:t>视为成年人</w:t>
      </w:r>
      <w:r>
        <w:t>，</w:t>
      </w:r>
      <w:r w:rsidR="00D3134C" w:rsidRPr="00D3134C">
        <w:rPr>
          <w:rFonts w:hint="eastAsia"/>
        </w:rPr>
        <w:t>没有为</w:t>
      </w:r>
      <w:r w:rsidR="00D3134C" w:rsidRPr="00D3134C">
        <w:t>他</w:t>
      </w:r>
      <w:r w:rsidR="00D3134C" w:rsidRPr="00D3134C">
        <w:rPr>
          <w:rFonts w:hint="eastAsia"/>
        </w:rPr>
        <w:t>们</w:t>
      </w:r>
      <w:r w:rsidR="00D3134C" w:rsidRPr="00D3134C">
        <w:t>提供保护</w:t>
      </w:r>
      <w:r>
        <w:t>，</w:t>
      </w:r>
      <w:r w:rsidR="00D3134C" w:rsidRPr="00D3134C">
        <w:t>他</w:t>
      </w:r>
      <w:r w:rsidR="00D3134C" w:rsidRPr="00D3134C">
        <w:rPr>
          <w:rFonts w:hint="eastAsia"/>
        </w:rPr>
        <w:t>们</w:t>
      </w:r>
      <w:r w:rsidR="00D3134C" w:rsidRPr="00D3134C">
        <w:t>援引</w:t>
      </w:r>
      <w:bookmarkStart w:id="3" w:name="_Hlk64876678"/>
      <w:r w:rsidR="00D3134C" w:rsidRPr="00D3134C">
        <w:rPr>
          <w:rFonts w:hint="eastAsia"/>
        </w:rPr>
        <w:t>委员会</w:t>
      </w:r>
      <w:r w:rsidR="00D3134C" w:rsidRPr="00D3134C">
        <w:t>关于远离原籍国无人陪伴和无父母陪伴的儿童待遇的第</w:t>
      </w:r>
      <w:r>
        <w:t>6</w:t>
      </w:r>
      <w:r w:rsidR="00D3134C" w:rsidRPr="00D3134C">
        <w:t>号一般性意见</w:t>
      </w:r>
      <w:r>
        <w:t>(2</w:t>
      </w:r>
      <w:r w:rsidR="00D3134C" w:rsidRPr="00D3134C">
        <w:t>00</w:t>
      </w:r>
      <w:r>
        <w:t>5</w:t>
      </w:r>
      <w:r w:rsidR="00D3134C" w:rsidRPr="00D3134C">
        <w:t>年</w:t>
      </w:r>
      <w:r>
        <w:t>)</w:t>
      </w:r>
      <w:bookmarkEnd w:id="3"/>
      <w:r>
        <w:t>，</w:t>
      </w:r>
      <w:r w:rsidR="00D3134C" w:rsidRPr="00D3134C">
        <w:t>根据该意见</w:t>
      </w:r>
      <w:r>
        <w:t>，</w:t>
      </w:r>
      <w:r w:rsidR="00D3134C" w:rsidRPr="00D3134C">
        <w:rPr>
          <w:rFonts w:hint="eastAsia"/>
        </w:rPr>
        <w:t>应该</w:t>
      </w:r>
      <w:r w:rsidR="00D3134C" w:rsidRPr="00D3134C">
        <w:t>根据儿童的情况、年龄以及族裔、文化和语言背景来解释这项权利。</w:t>
      </w:r>
    </w:p>
    <w:p w:rsidR="00D3134C" w:rsidRPr="00D3134C" w:rsidRDefault="004C5F11" w:rsidP="00D3134C">
      <w:pPr>
        <w:pStyle w:val="SingleTxtGC"/>
      </w:pPr>
      <w:r>
        <w:t>3.7</w:t>
      </w:r>
      <w:r w:rsidR="00D3134C" w:rsidRPr="00D3134C">
        <w:tab/>
      </w:r>
      <w:r w:rsidR="00D3134C" w:rsidRPr="00F73104">
        <w:rPr>
          <w:spacing w:val="4"/>
        </w:rPr>
        <w:t>提交人认为</w:t>
      </w:r>
      <w:r w:rsidRPr="00F73104">
        <w:rPr>
          <w:rFonts w:hint="eastAsia"/>
          <w:spacing w:val="4"/>
        </w:rPr>
        <w:t>，</w:t>
      </w:r>
      <w:r w:rsidR="00D3134C" w:rsidRPr="00F73104">
        <w:rPr>
          <w:rFonts w:hint="eastAsia"/>
          <w:spacing w:val="4"/>
        </w:rPr>
        <w:t>他们由于孤身</w:t>
      </w:r>
      <w:r w:rsidR="00D3134C" w:rsidRPr="00F73104">
        <w:rPr>
          <w:spacing w:val="4"/>
        </w:rPr>
        <w:t>外国未成年人</w:t>
      </w:r>
      <w:r w:rsidR="00D3134C" w:rsidRPr="00F73104">
        <w:rPr>
          <w:rFonts w:hint="eastAsia"/>
          <w:spacing w:val="4"/>
        </w:rPr>
        <w:t>的</w:t>
      </w:r>
      <w:r w:rsidR="00D3134C" w:rsidRPr="00F73104">
        <w:rPr>
          <w:spacing w:val="4"/>
        </w:rPr>
        <w:t>身份而</w:t>
      </w:r>
      <w:r w:rsidR="00D3134C" w:rsidRPr="00F73104">
        <w:rPr>
          <w:rFonts w:hint="eastAsia"/>
          <w:spacing w:val="4"/>
        </w:rPr>
        <w:t>遭受</w:t>
      </w:r>
      <w:r w:rsidR="00D3134C" w:rsidRPr="00F73104">
        <w:rPr>
          <w:spacing w:val="4"/>
        </w:rPr>
        <w:t>歧视</w:t>
      </w:r>
      <w:r w:rsidRPr="00F73104">
        <w:rPr>
          <w:spacing w:val="4"/>
        </w:rPr>
        <w:t>，</w:t>
      </w:r>
      <w:r w:rsidR="00D3134C" w:rsidRPr="00F73104">
        <w:rPr>
          <w:rFonts w:hint="eastAsia"/>
          <w:spacing w:val="4"/>
        </w:rPr>
        <w:t>这</w:t>
      </w:r>
      <w:r w:rsidR="00D3134C" w:rsidRPr="00F73104">
        <w:rPr>
          <w:spacing w:val="4"/>
        </w:rPr>
        <w:t>违反了《公</w:t>
      </w:r>
      <w:r w:rsidR="00D3134C" w:rsidRPr="00D3134C">
        <w:t>约》第</w:t>
      </w:r>
      <w:r>
        <w:t>2</w:t>
      </w:r>
      <w:r w:rsidR="00D3134C" w:rsidRPr="00D3134C">
        <w:t>条。他们称</w:t>
      </w:r>
      <w:r>
        <w:t>，</w:t>
      </w:r>
      <w:r w:rsidR="00D3134C" w:rsidRPr="00D3134C">
        <w:t>如果有家人陪</w:t>
      </w:r>
      <w:r w:rsidR="00D3134C" w:rsidRPr="00D3134C">
        <w:rPr>
          <w:rFonts w:hint="eastAsia"/>
        </w:rPr>
        <w:t>伴</w:t>
      </w:r>
      <w:r>
        <w:t>，</w:t>
      </w:r>
      <w:r w:rsidR="00D3134C" w:rsidRPr="00D3134C">
        <w:t>或者他们不是非洲国家的国民</w:t>
      </w:r>
      <w:r>
        <w:t>，</w:t>
      </w:r>
      <w:r w:rsidR="00D3134C" w:rsidRPr="00D3134C">
        <w:t>他们就不会被拒绝</w:t>
      </w:r>
      <w:r w:rsidR="00D3134C" w:rsidRPr="00D3134C">
        <w:rPr>
          <w:rFonts w:hint="eastAsia"/>
        </w:rPr>
        <w:t>给予</w:t>
      </w:r>
      <w:r w:rsidR="00D3134C" w:rsidRPr="00D3134C">
        <w:t>保护。</w:t>
      </w:r>
      <w:r w:rsidR="00D3134C" w:rsidRPr="00D3134C">
        <w:rPr>
          <w:rFonts w:hint="eastAsia"/>
        </w:rPr>
        <w:t>的确</w:t>
      </w:r>
      <w:r>
        <w:t>，</w:t>
      </w:r>
      <w:r w:rsidR="00D3134C" w:rsidRPr="00D3134C">
        <w:rPr>
          <w:rFonts w:hint="eastAsia"/>
        </w:rPr>
        <w:t>对于</w:t>
      </w:r>
      <w:r w:rsidR="00D3134C" w:rsidRPr="00D3134C">
        <w:t>其他国家的国民和阿尔及利亚成年或</w:t>
      </w:r>
      <w:r w:rsidR="00D3134C" w:rsidRPr="00D3134C">
        <w:rPr>
          <w:rFonts w:hint="eastAsia"/>
        </w:rPr>
        <w:t>有人陪伴的</w:t>
      </w:r>
      <w:r w:rsidR="00D3134C" w:rsidRPr="00D3134C">
        <w:t>未成年国民</w:t>
      </w:r>
      <w:r>
        <w:t>，</w:t>
      </w:r>
      <w:r w:rsidR="00D3134C" w:rsidRPr="00D3134C">
        <w:rPr>
          <w:rFonts w:hint="eastAsia"/>
        </w:rPr>
        <w:t>他们</w:t>
      </w:r>
      <w:r w:rsidR="00D3134C" w:rsidRPr="00D3134C">
        <w:t>的年龄</w:t>
      </w:r>
      <w:r w:rsidR="00D3134C" w:rsidRPr="00D3134C">
        <w:rPr>
          <w:rFonts w:hint="eastAsia"/>
        </w:rPr>
        <w:t>和</w:t>
      </w:r>
      <w:r w:rsidR="00D3134C" w:rsidRPr="00D3134C">
        <w:t>有关国家</w:t>
      </w:r>
      <w:r w:rsidR="00D3134C" w:rsidRPr="00D3134C">
        <w:rPr>
          <w:rFonts w:hint="eastAsia"/>
        </w:rPr>
        <w:t>机构</w:t>
      </w:r>
      <w:r w:rsidR="00D3134C" w:rsidRPr="00D3134C">
        <w:t>签发的文件</w:t>
      </w:r>
      <w:r w:rsidR="00D3134C" w:rsidRPr="00D3134C">
        <w:rPr>
          <w:rFonts w:hint="eastAsia"/>
        </w:rPr>
        <w:t>从未</w:t>
      </w:r>
      <w:r w:rsidR="00D3134C" w:rsidRPr="00D3134C">
        <w:t>受到质疑。</w:t>
      </w:r>
    </w:p>
    <w:p w:rsidR="00D3134C" w:rsidRPr="00D3134C" w:rsidRDefault="004C5F11" w:rsidP="00D3134C">
      <w:pPr>
        <w:pStyle w:val="SingleTxtGC"/>
      </w:pPr>
      <w:r>
        <w:t>3.8</w:t>
      </w:r>
      <w:r w:rsidR="00D3134C" w:rsidRPr="00D3134C">
        <w:tab/>
      </w:r>
      <w:r w:rsidR="00D3134C" w:rsidRPr="00D3134C">
        <w:t>第一提交人提出以下可能的解决办法</w:t>
      </w:r>
      <w:r>
        <w:t>：</w:t>
      </w:r>
      <w:r>
        <w:t>(</w:t>
      </w:r>
      <w:r>
        <w:rPr>
          <w:rFonts w:hint="eastAsia"/>
        </w:rPr>
        <w:t>a</w:t>
      </w:r>
      <w:r>
        <w:t>)</w:t>
      </w:r>
      <w:r w:rsidR="000043E4">
        <w:t xml:space="preserve"> </w:t>
      </w:r>
      <w:r w:rsidR="00D3134C" w:rsidRPr="00D3134C">
        <w:t>缔约国根据提交的正式文件承认他为未成年人</w:t>
      </w:r>
      <w:r>
        <w:t>，</w:t>
      </w:r>
      <w:r w:rsidR="00D3134C" w:rsidRPr="00D3134C">
        <w:t>并暂缓将他</w:t>
      </w:r>
      <w:r w:rsidR="00D3134C" w:rsidRPr="00D3134C">
        <w:rPr>
          <w:rFonts w:hint="eastAsia"/>
        </w:rPr>
        <w:t>遣</w:t>
      </w:r>
      <w:r w:rsidR="00D3134C" w:rsidRPr="00D3134C">
        <w:t>送回原籍国</w:t>
      </w:r>
      <w:r>
        <w:t>；</w:t>
      </w:r>
      <w:r w:rsidR="00D3134C" w:rsidRPr="00D3134C">
        <w:t>及</w:t>
      </w:r>
      <w:r>
        <w:t>(b)</w:t>
      </w:r>
      <w:r w:rsidR="000043E4">
        <w:t xml:space="preserve"> </w:t>
      </w:r>
      <w:r w:rsidR="00D3134C" w:rsidRPr="00D3134C">
        <w:t>承认他作为未成年人享有的所有权利</w:t>
      </w:r>
      <w:r>
        <w:t>，</w:t>
      </w:r>
      <w:r w:rsidR="00D3134C" w:rsidRPr="00D3134C">
        <w:t>包括获得国家保护的权利、拥有法</w:t>
      </w:r>
      <w:r w:rsidR="00D3134C" w:rsidRPr="00D3134C">
        <w:rPr>
          <w:rFonts w:hint="eastAsia"/>
        </w:rPr>
        <w:t>定</w:t>
      </w:r>
      <w:r w:rsidR="00D3134C" w:rsidRPr="00D3134C">
        <w:t>代表的权利、接受教育的权利以及获得居留证和工作许可的权利</w:t>
      </w:r>
      <w:r>
        <w:t>，</w:t>
      </w:r>
      <w:r w:rsidR="00D3134C" w:rsidRPr="00D3134C">
        <w:t>使他能够实现个人的充分发展并融入社会</w:t>
      </w:r>
      <w:r>
        <w:t>；</w:t>
      </w:r>
      <w:r w:rsidR="00D3134C" w:rsidRPr="00D3134C">
        <w:t>两位</w:t>
      </w:r>
      <w:r w:rsidR="00D3134C" w:rsidRPr="00FA70FC">
        <w:rPr>
          <w:spacing w:val="4"/>
        </w:rPr>
        <w:t>提交人建议</w:t>
      </w:r>
      <w:r w:rsidRPr="00FA70FC">
        <w:rPr>
          <w:rFonts w:hint="eastAsia"/>
          <w:spacing w:val="4"/>
        </w:rPr>
        <w:t>：</w:t>
      </w:r>
      <w:r w:rsidRPr="00FA70FC">
        <w:rPr>
          <w:spacing w:val="4"/>
        </w:rPr>
        <w:t>(a)</w:t>
      </w:r>
      <w:r w:rsidR="000043E4" w:rsidRPr="00FA70FC">
        <w:rPr>
          <w:spacing w:val="4"/>
        </w:rPr>
        <w:t xml:space="preserve"> </w:t>
      </w:r>
      <w:r w:rsidR="00D3134C" w:rsidRPr="00FA70FC">
        <w:rPr>
          <w:spacing w:val="4"/>
        </w:rPr>
        <w:t>缔约国承认</w:t>
      </w:r>
      <w:r w:rsidR="00D3134C" w:rsidRPr="00FA70FC">
        <w:rPr>
          <w:rFonts w:hint="eastAsia"/>
          <w:spacing w:val="4"/>
        </w:rPr>
        <w:t>无法</w:t>
      </w:r>
      <w:r w:rsidR="00D3134C" w:rsidRPr="00FA70FC">
        <w:rPr>
          <w:spacing w:val="4"/>
        </w:rPr>
        <w:t>根据所进行的医学检测</w:t>
      </w:r>
      <w:r w:rsidR="00D3134C" w:rsidRPr="00FA70FC">
        <w:rPr>
          <w:rFonts w:hint="eastAsia"/>
          <w:spacing w:val="4"/>
        </w:rPr>
        <w:t>来</w:t>
      </w:r>
      <w:r w:rsidR="00D3134C" w:rsidRPr="00FA70FC">
        <w:rPr>
          <w:spacing w:val="4"/>
        </w:rPr>
        <w:t>确定其年龄</w:t>
      </w:r>
      <w:r w:rsidRPr="00FA70FC">
        <w:rPr>
          <w:spacing w:val="4"/>
        </w:rPr>
        <w:t>；</w:t>
      </w:r>
      <w:r w:rsidR="00D3134C" w:rsidRPr="00FA70FC">
        <w:rPr>
          <w:rFonts w:hint="eastAsia"/>
          <w:spacing w:val="4"/>
        </w:rPr>
        <w:t>及</w:t>
      </w:r>
      <w:r w:rsidRPr="00FA70FC">
        <w:rPr>
          <w:rFonts w:hint="eastAsia"/>
          <w:spacing w:val="4"/>
        </w:rPr>
        <w:t>(b)</w:t>
      </w:r>
      <w:r w:rsidR="000043E4">
        <w:t xml:space="preserve"> </w:t>
      </w:r>
      <w:r w:rsidR="00D3134C" w:rsidRPr="00D3134C">
        <w:t>承认</w:t>
      </w:r>
      <w:r w:rsidR="00D3134C" w:rsidRPr="00D3134C">
        <w:rPr>
          <w:rFonts w:hint="eastAsia"/>
        </w:rPr>
        <w:t>他们</w:t>
      </w:r>
      <w:r w:rsidR="00D3134C" w:rsidRPr="00D3134C">
        <w:t>通过专门从事儿童权利工作的人员或机构表</w:t>
      </w:r>
      <w:r w:rsidR="00D3134C" w:rsidRPr="00D3134C">
        <w:rPr>
          <w:rFonts w:hint="eastAsia"/>
        </w:rPr>
        <w:t>达</w:t>
      </w:r>
      <w:r w:rsidR="00D3134C" w:rsidRPr="00D3134C">
        <w:t>意见</w:t>
      </w:r>
      <w:r w:rsidR="00D3134C" w:rsidRPr="00D3134C">
        <w:rPr>
          <w:rFonts w:hint="eastAsia"/>
        </w:rPr>
        <w:t>的权利。</w:t>
      </w:r>
    </w:p>
    <w:p w:rsidR="00D3134C" w:rsidRPr="00D3134C" w:rsidRDefault="00D3134C" w:rsidP="0049209D">
      <w:pPr>
        <w:pStyle w:val="H23GC"/>
      </w:pPr>
      <w:r w:rsidRPr="00D3134C">
        <w:tab/>
      </w:r>
      <w:r w:rsidRPr="00D3134C">
        <w:tab/>
      </w:r>
      <w:r w:rsidRPr="00D3134C">
        <w:t>缔约国关于可否受理的意见</w:t>
      </w:r>
    </w:p>
    <w:p w:rsidR="00D3134C" w:rsidRPr="00D3134C" w:rsidRDefault="00D3134C" w:rsidP="0049209D">
      <w:pPr>
        <w:pStyle w:val="H4GC"/>
        <w:rPr>
          <w:i/>
        </w:rPr>
      </w:pPr>
      <w:r w:rsidRPr="00D3134C">
        <w:rPr>
          <w:i/>
        </w:rPr>
        <w:tab/>
      </w:r>
      <w:r w:rsidRPr="00D3134C">
        <w:rPr>
          <w:i/>
        </w:rPr>
        <w:tab/>
      </w:r>
      <w:r w:rsidRPr="00D3134C">
        <w:t>对事实的描述</w:t>
      </w:r>
    </w:p>
    <w:p w:rsidR="00D3134C" w:rsidRPr="00D3134C" w:rsidRDefault="004C5F11" w:rsidP="00D3134C">
      <w:pPr>
        <w:pStyle w:val="SingleTxtGC"/>
      </w:pPr>
      <w:r>
        <w:t>4.1</w:t>
      </w:r>
      <w:r w:rsidR="00D3134C" w:rsidRPr="00D3134C">
        <w:tab/>
      </w:r>
      <w:r w:rsidR="00D3134C" w:rsidRPr="00FA70FC">
        <w:rPr>
          <w:spacing w:val="2"/>
        </w:rPr>
        <w:t>缔约国分别在</w:t>
      </w:r>
      <w:r w:rsidRPr="00FA70FC">
        <w:rPr>
          <w:spacing w:val="2"/>
        </w:rPr>
        <w:t>2</w:t>
      </w:r>
      <w:r w:rsidR="00D3134C" w:rsidRPr="00FA70FC">
        <w:rPr>
          <w:spacing w:val="2"/>
        </w:rPr>
        <w:t>0</w:t>
      </w:r>
      <w:r w:rsidRPr="00FA70FC">
        <w:rPr>
          <w:spacing w:val="2"/>
        </w:rPr>
        <w:t>18</w:t>
      </w:r>
      <w:r w:rsidR="00D3134C" w:rsidRPr="00FA70FC">
        <w:rPr>
          <w:spacing w:val="2"/>
        </w:rPr>
        <w:t>年</w:t>
      </w:r>
      <w:r w:rsidRPr="00FA70FC">
        <w:rPr>
          <w:spacing w:val="2"/>
        </w:rPr>
        <w:t>1</w:t>
      </w:r>
      <w:r w:rsidR="00D3134C" w:rsidRPr="00FA70FC">
        <w:rPr>
          <w:spacing w:val="2"/>
        </w:rPr>
        <w:t>月</w:t>
      </w:r>
      <w:r w:rsidRPr="00FA70FC">
        <w:rPr>
          <w:spacing w:val="2"/>
        </w:rPr>
        <w:t>29</w:t>
      </w:r>
      <w:r w:rsidR="00D3134C" w:rsidRPr="00FA70FC">
        <w:rPr>
          <w:spacing w:val="2"/>
        </w:rPr>
        <w:t>日关于第</w:t>
      </w:r>
      <w:r w:rsidRPr="00FA70FC">
        <w:rPr>
          <w:spacing w:val="2"/>
        </w:rPr>
        <w:t>37/2</w:t>
      </w:r>
      <w:r w:rsidR="00D3134C" w:rsidRPr="00FA70FC">
        <w:rPr>
          <w:spacing w:val="2"/>
        </w:rPr>
        <w:t>0</w:t>
      </w:r>
      <w:r w:rsidRPr="00FA70FC">
        <w:rPr>
          <w:spacing w:val="2"/>
        </w:rPr>
        <w:t>17</w:t>
      </w:r>
      <w:r w:rsidR="00D3134C" w:rsidRPr="00FA70FC">
        <w:rPr>
          <w:spacing w:val="2"/>
        </w:rPr>
        <w:t>号来文和</w:t>
      </w:r>
      <w:r w:rsidRPr="00FA70FC">
        <w:rPr>
          <w:spacing w:val="2"/>
        </w:rPr>
        <w:t>2</w:t>
      </w:r>
      <w:r w:rsidR="00D3134C" w:rsidRPr="00FA70FC">
        <w:rPr>
          <w:spacing w:val="2"/>
        </w:rPr>
        <w:t>0</w:t>
      </w:r>
      <w:r w:rsidRPr="00FA70FC">
        <w:rPr>
          <w:spacing w:val="2"/>
        </w:rPr>
        <w:t>19</w:t>
      </w:r>
      <w:r w:rsidR="00D3134C" w:rsidRPr="00FA70FC">
        <w:rPr>
          <w:spacing w:val="2"/>
        </w:rPr>
        <w:t>年</w:t>
      </w:r>
      <w:r w:rsidRPr="00FA70FC">
        <w:rPr>
          <w:spacing w:val="2"/>
        </w:rPr>
        <w:t>8</w:t>
      </w:r>
      <w:r w:rsidR="00D3134C" w:rsidRPr="00FA70FC">
        <w:rPr>
          <w:spacing w:val="2"/>
        </w:rPr>
        <w:t>月</w:t>
      </w:r>
      <w:r w:rsidRPr="00FA70FC">
        <w:rPr>
          <w:spacing w:val="2"/>
        </w:rPr>
        <w:t>6</w:t>
      </w:r>
      <w:r w:rsidR="00D3134C" w:rsidRPr="00FA70FC">
        <w:rPr>
          <w:spacing w:val="2"/>
        </w:rPr>
        <w:t>日关</w:t>
      </w:r>
      <w:r w:rsidR="00D3134C" w:rsidRPr="00D3134C">
        <w:t>于第</w:t>
      </w:r>
      <w:r>
        <w:t>38/2</w:t>
      </w:r>
      <w:r w:rsidR="00D3134C" w:rsidRPr="00D3134C">
        <w:t>0</w:t>
      </w:r>
      <w:r>
        <w:t>17</w:t>
      </w:r>
      <w:r w:rsidR="00D3134C" w:rsidRPr="00D3134C">
        <w:t>号来文可否受理的意见中指出</w:t>
      </w:r>
      <w:r>
        <w:t>，</w:t>
      </w:r>
      <w:r w:rsidR="00D3134C" w:rsidRPr="00D3134C">
        <w:t>提交人对事实的陈述有失偏颇且不准确。</w:t>
      </w:r>
      <w:r w:rsidR="00D3134C" w:rsidRPr="00D3134C">
        <w:rPr>
          <w:rFonts w:hint="eastAsia"/>
        </w:rPr>
        <w:t>接受的提交人</w:t>
      </w:r>
      <w:r w:rsidR="00D3134C" w:rsidRPr="00D3134C">
        <w:t>唯一的照片是</w:t>
      </w:r>
      <w:r w:rsidR="00D3134C" w:rsidRPr="00D3134C">
        <w:rPr>
          <w:rFonts w:hint="eastAsia"/>
        </w:rPr>
        <w:t>他们</w:t>
      </w:r>
      <w:r w:rsidR="00D3134C" w:rsidRPr="00D3134C">
        <w:t>获救</w:t>
      </w:r>
      <w:r w:rsidR="00D3134C" w:rsidRPr="00D3134C">
        <w:rPr>
          <w:rFonts w:hint="eastAsia"/>
        </w:rPr>
        <w:t>并</w:t>
      </w:r>
      <w:r w:rsidR="00D3134C" w:rsidRPr="00D3134C">
        <w:t>被带</w:t>
      </w:r>
      <w:r w:rsidR="00D3134C" w:rsidRPr="00D3134C">
        <w:rPr>
          <w:rFonts w:hint="eastAsia"/>
        </w:rPr>
        <w:t>见</w:t>
      </w:r>
      <w:r w:rsidR="00D3134C" w:rsidRPr="00D3134C">
        <w:t>法官时正式拍摄的照片</w:t>
      </w:r>
      <w:r>
        <w:t>：</w:t>
      </w:r>
      <w:r w:rsidR="00D3134C" w:rsidRPr="00D3134C">
        <w:t>照片</w:t>
      </w:r>
      <w:r w:rsidR="00D3134C" w:rsidRPr="00D3134C">
        <w:rPr>
          <w:rFonts w:hint="eastAsia"/>
        </w:rPr>
        <w:t>里的人</w:t>
      </w:r>
      <w:r w:rsidR="00D3134C" w:rsidRPr="00D3134C">
        <w:t>留着小胡子和络腮胡子</w:t>
      </w:r>
      <w:r>
        <w:t>，</w:t>
      </w:r>
      <w:r w:rsidR="00D3134C" w:rsidRPr="00D3134C">
        <w:rPr>
          <w:rFonts w:hint="eastAsia"/>
        </w:rPr>
        <w:t>清晰可见</w:t>
      </w:r>
      <w:r>
        <w:rPr>
          <w:rFonts w:hint="eastAsia"/>
        </w:rPr>
        <w:t>，</w:t>
      </w:r>
      <w:r w:rsidR="00D3134C" w:rsidRPr="00D3134C">
        <w:t>其特征与成年人的特征一致。</w:t>
      </w:r>
    </w:p>
    <w:p w:rsidR="00D3134C" w:rsidRPr="00D3134C" w:rsidRDefault="004C5F11" w:rsidP="00D3134C">
      <w:pPr>
        <w:pStyle w:val="SingleTxtGC"/>
      </w:pPr>
      <w:r>
        <w:t>4.2</w:t>
      </w:r>
      <w:r w:rsidR="00D3134C" w:rsidRPr="00D3134C">
        <w:tab/>
      </w:r>
      <w:r w:rsidR="00D3134C" w:rsidRPr="00D3134C">
        <w:t>关于第一提交人</w:t>
      </w:r>
      <w:r>
        <w:t>，</w:t>
      </w:r>
      <w:r w:rsidR="00D3134C" w:rsidRPr="00D3134C">
        <w:t>缔约国</w:t>
      </w:r>
      <w:r w:rsidR="00D3134C" w:rsidRPr="00D3134C">
        <w:rPr>
          <w:rFonts w:hint="eastAsia"/>
        </w:rPr>
        <w:t>指出</w:t>
      </w:r>
      <w:r>
        <w:t>，</w:t>
      </w:r>
      <w:r w:rsidR="00D3134C" w:rsidRPr="00D3134C">
        <w:t>根据阿尔梅里亚的</w:t>
      </w:r>
      <w:proofErr w:type="spellStart"/>
      <w:r>
        <w:t>Torrec</w:t>
      </w:r>
      <w:r w:rsidR="00D3134C" w:rsidRPr="00D3134C">
        <w:t>á</w:t>
      </w:r>
      <w:r>
        <w:t>rdenas</w:t>
      </w:r>
      <w:proofErr w:type="spellEnd"/>
      <w:r w:rsidR="00D3134C" w:rsidRPr="00D3134C">
        <w:t>医院</w:t>
      </w:r>
      <w:r w:rsidR="00D3134C" w:rsidRPr="00D3134C">
        <w:rPr>
          <w:rFonts w:hint="eastAsia"/>
        </w:rPr>
        <w:t>出具</w:t>
      </w:r>
      <w:r w:rsidR="00D3134C" w:rsidRPr="00D3134C">
        <w:t>的</w:t>
      </w:r>
      <w:r w:rsidR="00D3134C" w:rsidRPr="003B7749">
        <w:rPr>
          <w:spacing w:val="4"/>
        </w:rPr>
        <w:t>医</w:t>
      </w:r>
      <w:r w:rsidR="00D3134C" w:rsidRPr="003B7749">
        <w:rPr>
          <w:rFonts w:hint="eastAsia"/>
          <w:spacing w:val="4"/>
        </w:rPr>
        <w:t>学</w:t>
      </w:r>
      <w:r w:rsidR="00D3134C" w:rsidRPr="003B7749">
        <w:rPr>
          <w:spacing w:val="4"/>
        </w:rPr>
        <w:t>报告</w:t>
      </w:r>
      <w:r w:rsidRPr="003B7749">
        <w:rPr>
          <w:rFonts w:hint="eastAsia"/>
          <w:spacing w:val="4"/>
        </w:rPr>
        <w:t>，</w:t>
      </w:r>
      <w:r w:rsidR="00D3134C" w:rsidRPr="003B7749">
        <w:rPr>
          <w:spacing w:val="4"/>
        </w:rPr>
        <w:t>估计</w:t>
      </w:r>
      <w:r w:rsidR="00D3134C" w:rsidRPr="003B7749">
        <w:rPr>
          <w:rFonts w:hint="eastAsia"/>
          <w:spacing w:val="4"/>
        </w:rPr>
        <w:t>其</w:t>
      </w:r>
      <w:r w:rsidR="00D3134C" w:rsidRPr="003B7749">
        <w:rPr>
          <w:spacing w:val="4"/>
        </w:rPr>
        <w:t>骨龄为</w:t>
      </w:r>
      <w:r w:rsidRPr="003B7749">
        <w:rPr>
          <w:spacing w:val="4"/>
        </w:rPr>
        <w:t>19</w:t>
      </w:r>
      <w:r w:rsidR="00D3134C" w:rsidRPr="003B7749">
        <w:rPr>
          <w:spacing w:val="4"/>
        </w:rPr>
        <w:t>岁。缔约国还称</w:t>
      </w:r>
      <w:r w:rsidRPr="003B7749">
        <w:rPr>
          <w:spacing w:val="4"/>
        </w:rPr>
        <w:t>，</w:t>
      </w:r>
      <w:r w:rsidRPr="003B7749">
        <w:rPr>
          <w:spacing w:val="4"/>
        </w:rPr>
        <w:t>L</w:t>
      </w:r>
      <w:r w:rsidR="00D3134C" w:rsidRPr="003B7749">
        <w:rPr>
          <w:spacing w:val="4"/>
        </w:rPr>
        <w:t>.</w:t>
      </w:r>
      <w:r w:rsidRPr="003B7749">
        <w:rPr>
          <w:spacing w:val="4"/>
        </w:rPr>
        <w:t>D</w:t>
      </w:r>
      <w:r w:rsidR="00D3134C" w:rsidRPr="003B7749">
        <w:rPr>
          <w:spacing w:val="4"/>
        </w:rPr>
        <w:t>.</w:t>
      </w:r>
      <w:r w:rsidR="00D3134C" w:rsidRPr="003B7749">
        <w:rPr>
          <w:spacing w:val="4"/>
        </w:rPr>
        <w:t>被确认为阿尔及利亚人</w:t>
      </w:r>
      <w:r w:rsidRPr="003B7749">
        <w:rPr>
          <w:spacing w:val="4"/>
        </w:rPr>
        <w:t>，</w:t>
      </w:r>
      <w:r w:rsidR="00D3134C" w:rsidRPr="003B7749">
        <w:rPr>
          <w:spacing w:val="4"/>
        </w:rPr>
        <w:t>阿</w:t>
      </w:r>
      <w:r w:rsidR="00D3134C" w:rsidRPr="00D3134C">
        <w:t>尔及利亚驻阿利坎特领事馆确认了他的身份</w:t>
      </w:r>
      <w:r>
        <w:t>，</w:t>
      </w:r>
      <w:r w:rsidR="00D3134C" w:rsidRPr="00D3134C">
        <w:t>领事馆表示他的出生日期是</w:t>
      </w:r>
      <w:r>
        <w:t>1998</w:t>
      </w:r>
      <w:r w:rsidR="00D3134C" w:rsidRPr="00D3134C">
        <w:t>年</w:t>
      </w:r>
      <w:r>
        <w:t>8</w:t>
      </w:r>
      <w:r w:rsidR="00D3134C" w:rsidRPr="00D3134C">
        <w:t>月</w:t>
      </w:r>
      <w:r>
        <w:t>18</w:t>
      </w:r>
      <w:r w:rsidR="00D3134C" w:rsidRPr="00D3134C">
        <w:t>日。</w:t>
      </w:r>
      <w:r w:rsidR="00D3134C" w:rsidRPr="00D3134C">
        <w:rPr>
          <w:vertAlign w:val="superscript"/>
        </w:rPr>
        <w:footnoteReference w:id="13"/>
      </w:r>
      <w:r w:rsidR="00D3134C" w:rsidRPr="00D3134C">
        <w:rPr>
          <w:rFonts w:hint="eastAsia"/>
        </w:rPr>
        <w:t xml:space="preserve"> </w:t>
      </w:r>
      <w:r w:rsidR="00D3134C" w:rsidRPr="00D3134C">
        <w:t>他于</w:t>
      </w:r>
      <w:r>
        <w:t>2</w:t>
      </w:r>
      <w:r w:rsidR="00D3134C" w:rsidRPr="00D3134C">
        <w:t>0</w:t>
      </w:r>
      <w:r>
        <w:t>19</w:t>
      </w:r>
      <w:r w:rsidR="00D3134C" w:rsidRPr="00D3134C">
        <w:t>年</w:t>
      </w:r>
      <w:r>
        <w:t>12</w:t>
      </w:r>
      <w:r w:rsidR="00D3134C" w:rsidRPr="00D3134C">
        <w:t>月</w:t>
      </w:r>
      <w:r>
        <w:t>19</w:t>
      </w:r>
      <w:r w:rsidR="00D3134C" w:rsidRPr="00D3134C">
        <w:t>日被</w:t>
      </w:r>
      <w:r w:rsidR="00D3134C" w:rsidRPr="00D3134C">
        <w:rPr>
          <w:rFonts w:hint="eastAsia"/>
        </w:rPr>
        <w:t>驱逐</w:t>
      </w:r>
      <w:r w:rsidR="00D3134C" w:rsidRPr="00D3134C">
        <w:t>出境。</w:t>
      </w:r>
    </w:p>
    <w:p w:rsidR="00D3134C" w:rsidRPr="00D3134C" w:rsidRDefault="004C5F11" w:rsidP="00D3134C">
      <w:pPr>
        <w:pStyle w:val="SingleTxtGC"/>
      </w:pPr>
      <w:r>
        <w:t>4.3</w:t>
      </w:r>
      <w:r w:rsidR="00D3134C" w:rsidRPr="00D3134C">
        <w:tab/>
      </w:r>
      <w:r w:rsidR="00D3134C" w:rsidRPr="00146B6C">
        <w:rPr>
          <w:spacing w:val="2"/>
        </w:rPr>
        <w:t>关于第二提交人</w:t>
      </w:r>
      <w:r w:rsidRPr="00146B6C">
        <w:rPr>
          <w:spacing w:val="2"/>
        </w:rPr>
        <w:t>，</w:t>
      </w:r>
      <w:r w:rsidR="00D3134C" w:rsidRPr="00146B6C">
        <w:rPr>
          <w:spacing w:val="2"/>
        </w:rPr>
        <w:t>由于</w:t>
      </w:r>
      <w:r w:rsidRPr="00146B6C">
        <w:rPr>
          <w:spacing w:val="2"/>
        </w:rPr>
        <w:t>B</w:t>
      </w:r>
      <w:r w:rsidR="00D3134C" w:rsidRPr="00146B6C">
        <w:rPr>
          <w:spacing w:val="2"/>
        </w:rPr>
        <w:t>.</w:t>
      </w:r>
      <w:r w:rsidRPr="00146B6C">
        <w:rPr>
          <w:spacing w:val="2"/>
        </w:rPr>
        <w:t>G</w:t>
      </w:r>
      <w:r w:rsidR="00D3134C" w:rsidRPr="00146B6C">
        <w:rPr>
          <w:spacing w:val="2"/>
        </w:rPr>
        <w:t>.</w:t>
      </w:r>
      <w:r w:rsidR="00D3134C" w:rsidRPr="00146B6C">
        <w:rPr>
          <w:spacing w:val="2"/>
        </w:rPr>
        <w:t>在进入西班牙时</w:t>
      </w:r>
      <w:r w:rsidR="00D3134C" w:rsidRPr="00146B6C">
        <w:rPr>
          <w:rFonts w:hint="eastAsia"/>
          <w:spacing w:val="2"/>
        </w:rPr>
        <w:t>说</w:t>
      </w:r>
      <w:r w:rsidR="00D3134C" w:rsidRPr="00146B6C">
        <w:rPr>
          <w:spacing w:val="2"/>
        </w:rPr>
        <w:t>自己已成年</w:t>
      </w:r>
      <w:r w:rsidRPr="00146B6C">
        <w:rPr>
          <w:spacing w:val="2"/>
        </w:rPr>
        <w:t>，</w:t>
      </w:r>
      <w:r w:rsidR="00D3134C" w:rsidRPr="00146B6C">
        <w:rPr>
          <w:spacing w:val="2"/>
        </w:rPr>
        <w:t>并表示</w:t>
      </w:r>
      <w:r w:rsidR="00D3134C" w:rsidRPr="00146B6C">
        <w:rPr>
          <w:rFonts w:hint="eastAsia"/>
          <w:spacing w:val="2"/>
        </w:rPr>
        <w:t>自己</w:t>
      </w:r>
      <w:r w:rsidR="00D3134C" w:rsidRPr="00146B6C">
        <w:rPr>
          <w:spacing w:val="2"/>
        </w:rPr>
        <w:t>的出</w:t>
      </w:r>
      <w:r w:rsidR="00D3134C" w:rsidRPr="00D3134C">
        <w:t>生日期</w:t>
      </w:r>
      <w:r w:rsidR="00D3134C" w:rsidRPr="00D3134C">
        <w:rPr>
          <w:rFonts w:hint="eastAsia"/>
        </w:rPr>
        <w:t>是</w:t>
      </w:r>
      <w:r>
        <w:t>1994</w:t>
      </w:r>
      <w:r w:rsidR="00D3134C" w:rsidRPr="00D3134C">
        <w:t>年</w:t>
      </w:r>
      <w:r>
        <w:t>12</w:t>
      </w:r>
      <w:r w:rsidR="00D3134C" w:rsidRPr="00D3134C">
        <w:t>月</w:t>
      </w:r>
      <w:r>
        <w:t>21</w:t>
      </w:r>
      <w:r w:rsidR="00D3134C" w:rsidRPr="00D3134C">
        <w:t>日</w:t>
      </w:r>
      <w:r>
        <w:t>，</w:t>
      </w:r>
      <w:r w:rsidR="00D3134C" w:rsidRPr="00D3134C">
        <w:t>而且由于他非法入境</w:t>
      </w:r>
      <w:r>
        <w:t>，</w:t>
      </w:r>
      <w:r w:rsidR="00D3134C" w:rsidRPr="00D3134C">
        <w:rPr>
          <w:rFonts w:hint="eastAsia"/>
        </w:rPr>
        <w:t>也</w:t>
      </w:r>
      <w:r w:rsidR="00D3134C" w:rsidRPr="00D3134C">
        <w:t>没有申请庇护</w:t>
      </w:r>
      <w:r>
        <w:t>，</w:t>
      </w:r>
      <w:r w:rsidR="00D3134C" w:rsidRPr="00D3134C">
        <w:t>因此启动了</w:t>
      </w:r>
      <w:r w:rsidR="00D3134C" w:rsidRPr="00D3134C">
        <w:rPr>
          <w:rFonts w:hint="eastAsia"/>
        </w:rPr>
        <w:t>驱逐</w:t>
      </w:r>
      <w:r w:rsidR="00D3134C" w:rsidRPr="00D3134C">
        <w:t>程序</w:t>
      </w:r>
      <w:r>
        <w:t>，</w:t>
      </w:r>
      <w:r w:rsidR="00D3134C" w:rsidRPr="00D3134C">
        <w:t>于</w:t>
      </w:r>
      <w:r>
        <w:t>2</w:t>
      </w:r>
      <w:r w:rsidR="00D3134C" w:rsidRPr="00D3134C">
        <w:t>0</w:t>
      </w:r>
      <w:r>
        <w:t>17</w:t>
      </w:r>
      <w:r w:rsidR="00D3134C" w:rsidRPr="00D3134C">
        <w:t>年</w:t>
      </w:r>
      <w:r>
        <w:t>11</w:t>
      </w:r>
      <w:r w:rsidR="00D3134C" w:rsidRPr="00D3134C">
        <w:t>月</w:t>
      </w:r>
      <w:r>
        <w:t>21</w:t>
      </w:r>
      <w:r w:rsidR="00D3134C" w:rsidRPr="00D3134C">
        <w:t>日</w:t>
      </w:r>
      <w:r w:rsidR="00D3134C" w:rsidRPr="00D3134C">
        <w:rPr>
          <w:rFonts w:hint="eastAsia"/>
        </w:rPr>
        <w:t>被</w:t>
      </w:r>
      <w:r w:rsidR="00D3134C" w:rsidRPr="00D3134C">
        <w:t>阿奇多纳外国人收容中心</w:t>
      </w:r>
      <w:r w:rsidR="00D3134C" w:rsidRPr="00D3134C">
        <w:rPr>
          <w:rFonts w:hint="eastAsia"/>
        </w:rPr>
        <w:t>接纳</w:t>
      </w:r>
      <w:r>
        <w:t>，</w:t>
      </w:r>
      <w:r w:rsidR="00D3134C" w:rsidRPr="00D3134C">
        <w:rPr>
          <w:rFonts w:hint="eastAsia"/>
        </w:rPr>
        <w:t>并</w:t>
      </w:r>
      <w:r w:rsidR="00D3134C" w:rsidRPr="00D3134C">
        <w:t>获得返回阿尔及利亚的签证。</w:t>
      </w:r>
      <w:r>
        <w:t>B</w:t>
      </w:r>
      <w:r w:rsidR="00D3134C" w:rsidRPr="00D3134C">
        <w:t>.</w:t>
      </w:r>
      <w:r>
        <w:t>G</w:t>
      </w:r>
      <w:r w:rsidR="00D3134C" w:rsidRPr="00D3134C">
        <w:t>.</w:t>
      </w:r>
      <w:r w:rsidR="00D3134C" w:rsidRPr="00D3134C">
        <w:t>后来声称自己是未成年人</w:t>
      </w:r>
      <w:r>
        <w:t>，</w:t>
      </w:r>
      <w:r w:rsidR="00D3134C" w:rsidRPr="00D3134C">
        <w:t>但没有提供任何正式</w:t>
      </w:r>
      <w:r w:rsidR="00D3134C" w:rsidRPr="00D3134C">
        <w:lastRenderedPageBreak/>
        <w:t>文件。为此</w:t>
      </w:r>
      <w:r>
        <w:t>，</w:t>
      </w:r>
      <w:r w:rsidR="00D3134C" w:rsidRPr="00D3134C">
        <w:t>在</w:t>
      </w:r>
      <w:r w:rsidR="00D3134C" w:rsidRPr="00D3134C">
        <w:rPr>
          <w:rFonts w:hint="eastAsia"/>
        </w:rPr>
        <w:t>公诉机关</w:t>
      </w:r>
      <w:r w:rsidR="00D3134C" w:rsidRPr="00D3134C">
        <w:t>介入后</w:t>
      </w:r>
      <w:r>
        <w:t>，</w:t>
      </w:r>
      <w:r w:rsidR="00D3134C" w:rsidRPr="00D3134C">
        <w:t>对他的右手和下巴进行了侧位</w:t>
      </w:r>
      <w:r>
        <w:t>X</w:t>
      </w:r>
      <w:r w:rsidR="00D3134C" w:rsidRPr="00D3134C">
        <w:t>光检查</w:t>
      </w:r>
      <w:r>
        <w:t>，</w:t>
      </w:r>
      <w:r w:rsidR="00D3134C" w:rsidRPr="00D3134C">
        <w:t>并将其左手和右手的</w:t>
      </w:r>
      <w:r>
        <w:t>X</w:t>
      </w:r>
      <w:r w:rsidR="00D3134C" w:rsidRPr="00D3134C">
        <w:t>光片与</w:t>
      </w:r>
      <w:proofErr w:type="spellStart"/>
      <w:r>
        <w:t>Greulich</w:t>
      </w:r>
      <w:proofErr w:type="spellEnd"/>
      <w:r w:rsidR="00D3134C" w:rsidRPr="00D3134C">
        <w:t>-</w:t>
      </w:r>
      <w:r>
        <w:t>Pyle</w:t>
      </w:r>
      <w:r w:rsidR="00D3134C" w:rsidRPr="00D3134C">
        <w:t>图</w:t>
      </w:r>
      <w:r w:rsidR="00D3134C" w:rsidRPr="00D3134C">
        <w:rPr>
          <w:rFonts w:hint="eastAsia"/>
        </w:rPr>
        <w:t>谱法</w:t>
      </w:r>
      <w:r w:rsidR="00D3134C" w:rsidRPr="00D3134C">
        <w:t>进行了比较。医学结论是</w:t>
      </w:r>
      <w:r>
        <w:t>，</w:t>
      </w:r>
      <w:r w:rsidR="00D3134C" w:rsidRPr="00D3134C">
        <w:t>受试者是成年人</w:t>
      </w:r>
      <w:r>
        <w:rPr>
          <w:rFonts w:hint="eastAsia"/>
        </w:rPr>
        <w:t>，</w:t>
      </w:r>
      <w:r w:rsidR="00D3134C" w:rsidRPr="00D3134C">
        <w:t>至少</w:t>
      </w:r>
      <w:r w:rsidR="00D3134C" w:rsidRPr="00D3134C">
        <w:rPr>
          <w:rFonts w:hint="eastAsia"/>
        </w:rPr>
        <w:t>有</w:t>
      </w:r>
      <w:r>
        <w:t>18</w:t>
      </w:r>
      <w:r w:rsidR="00D3134C" w:rsidRPr="00D3134C">
        <w:t>岁。</w:t>
      </w:r>
    </w:p>
    <w:p w:rsidR="00D3134C" w:rsidRPr="00D3134C" w:rsidRDefault="004C5F11" w:rsidP="003C46B5">
      <w:pPr>
        <w:pStyle w:val="SingleTxtGC"/>
        <w:spacing w:line="334" w:lineRule="exact"/>
      </w:pPr>
      <w:r>
        <w:t>4.4</w:t>
      </w:r>
      <w:r w:rsidR="00D3134C" w:rsidRPr="00D3134C">
        <w:tab/>
      </w:r>
      <w:r w:rsidR="00D3134C" w:rsidRPr="00EB0EB3">
        <w:rPr>
          <w:spacing w:val="-4"/>
        </w:rPr>
        <w:t>由于</w:t>
      </w:r>
      <w:r w:rsidRPr="00EB0EB3">
        <w:rPr>
          <w:spacing w:val="-4"/>
        </w:rPr>
        <w:t>B</w:t>
      </w:r>
      <w:r w:rsidR="00D3134C" w:rsidRPr="00EB0EB3">
        <w:rPr>
          <w:spacing w:val="-4"/>
        </w:rPr>
        <w:t>.</w:t>
      </w:r>
      <w:r w:rsidRPr="00EB0EB3">
        <w:rPr>
          <w:spacing w:val="-4"/>
        </w:rPr>
        <w:t>G</w:t>
      </w:r>
      <w:r w:rsidR="00D3134C" w:rsidRPr="00EB0EB3">
        <w:rPr>
          <w:spacing w:val="-4"/>
        </w:rPr>
        <w:t>.</w:t>
      </w:r>
      <w:r w:rsidR="00D3134C" w:rsidRPr="00EB0EB3">
        <w:rPr>
          <w:spacing w:val="-4"/>
        </w:rPr>
        <w:t>没有携带任何正式身份证件</w:t>
      </w:r>
      <w:r w:rsidRPr="00EB0EB3">
        <w:rPr>
          <w:spacing w:val="-4"/>
        </w:rPr>
        <w:t>，</w:t>
      </w:r>
      <w:r w:rsidR="00D3134C" w:rsidRPr="00EB0EB3">
        <w:rPr>
          <w:rFonts w:hint="eastAsia"/>
          <w:spacing w:val="-4"/>
        </w:rPr>
        <w:t>须</w:t>
      </w:r>
      <w:r w:rsidR="00D3134C" w:rsidRPr="00EB0EB3">
        <w:rPr>
          <w:spacing w:val="-4"/>
        </w:rPr>
        <w:t>在核实他</w:t>
      </w:r>
      <w:r w:rsidR="00D3134C" w:rsidRPr="00EB0EB3">
        <w:rPr>
          <w:rFonts w:hint="eastAsia"/>
          <w:spacing w:val="-4"/>
        </w:rPr>
        <w:t>的原籍国</w:t>
      </w:r>
      <w:r w:rsidR="00D3134C" w:rsidRPr="00EB0EB3">
        <w:rPr>
          <w:spacing w:val="-4"/>
        </w:rPr>
        <w:t>后</w:t>
      </w:r>
      <w:r w:rsidRPr="00EB0EB3">
        <w:rPr>
          <w:spacing w:val="-4"/>
        </w:rPr>
        <w:t>，</w:t>
      </w:r>
      <w:r w:rsidR="00D3134C" w:rsidRPr="00EB0EB3">
        <w:rPr>
          <w:spacing w:val="-4"/>
        </w:rPr>
        <w:t>得到其原籍国</w:t>
      </w:r>
      <w:r w:rsidR="00D3134C" w:rsidRPr="00D3134C">
        <w:t>领事的同意才可将其</w:t>
      </w:r>
      <w:r w:rsidR="00D3134C" w:rsidRPr="00D3134C">
        <w:rPr>
          <w:rFonts w:hint="eastAsia"/>
        </w:rPr>
        <w:t>送回</w:t>
      </w:r>
      <w:r w:rsidR="00D3134C" w:rsidRPr="00D3134C">
        <w:t>。</w:t>
      </w:r>
      <w:r w:rsidR="00D3134C" w:rsidRPr="00D3134C">
        <w:rPr>
          <w:rFonts w:hint="eastAsia"/>
        </w:rPr>
        <w:t>领事</w:t>
      </w:r>
      <w:r w:rsidR="00D3134C" w:rsidRPr="00D3134C">
        <w:t>在</w:t>
      </w:r>
      <w:r w:rsidR="00D3134C" w:rsidRPr="00D3134C">
        <w:rPr>
          <w:rFonts w:hint="eastAsia"/>
        </w:rPr>
        <w:t>与</w:t>
      </w:r>
      <w:r w:rsidR="00D3134C" w:rsidRPr="00D3134C">
        <w:t>提交人</w:t>
      </w:r>
      <w:r w:rsidR="00D3134C" w:rsidRPr="00D3134C">
        <w:rPr>
          <w:rFonts w:hint="eastAsia"/>
        </w:rPr>
        <w:t>面谈</w:t>
      </w:r>
      <w:r w:rsidR="00D3134C" w:rsidRPr="00D3134C">
        <w:t>并核对阿尔及利亚官方档案中的生物特征和行政数据后</w:t>
      </w:r>
      <w:r>
        <w:t>，</w:t>
      </w:r>
      <w:r w:rsidR="00D3134C" w:rsidRPr="00D3134C">
        <w:rPr>
          <w:rFonts w:hint="eastAsia"/>
        </w:rPr>
        <w:t>称</w:t>
      </w:r>
      <w:r w:rsidR="00D3134C" w:rsidRPr="00D3134C">
        <w:t>他的出生日期是</w:t>
      </w:r>
      <w:r>
        <w:t>1999</w:t>
      </w:r>
      <w:r w:rsidR="00D3134C" w:rsidRPr="00D3134C">
        <w:t>年</w:t>
      </w:r>
      <w:r>
        <w:t>9</w:t>
      </w:r>
      <w:r w:rsidR="00D3134C" w:rsidRPr="00D3134C">
        <w:t>月</w:t>
      </w:r>
      <w:r>
        <w:t>14</w:t>
      </w:r>
      <w:r w:rsidR="00D3134C" w:rsidRPr="00D3134C">
        <w:t>日</w:t>
      </w:r>
      <w:r>
        <w:t>，</w:t>
      </w:r>
      <w:r w:rsidR="00D3134C" w:rsidRPr="00D3134C">
        <w:rPr>
          <w:rFonts w:hint="eastAsia"/>
        </w:rPr>
        <w:t>这表</w:t>
      </w:r>
      <w:r w:rsidR="00D3134C" w:rsidRPr="00D3134C">
        <w:t>明他</w:t>
      </w:r>
      <w:r w:rsidR="00D3134C" w:rsidRPr="00D3134C">
        <w:rPr>
          <w:rFonts w:hint="eastAsia"/>
        </w:rPr>
        <w:t>在</w:t>
      </w:r>
      <w:r w:rsidR="00D3134C" w:rsidRPr="00D3134C">
        <w:t>进入西班牙</w:t>
      </w:r>
      <w:r w:rsidR="00D3134C" w:rsidRPr="00D3134C">
        <w:rPr>
          <w:rFonts w:hint="eastAsia"/>
        </w:rPr>
        <w:t>的那天</w:t>
      </w:r>
      <w:r w:rsidR="00D3134C" w:rsidRPr="00D3134C">
        <w:t>已经成年。</w:t>
      </w:r>
      <w:r w:rsidR="00D3134C" w:rsidRPr="00D3134C">
        <w:rPr>
          <w:vertAlign w:val="superscript"/>
        </w:rPr>
        <w:footnoteReference w:id="14"/>
      </w:r>
    </w:p>
    <w:p w:rsidR="00D3134C" w:rsidRPr="00D3134C" w:rsidRDefault="004C5F11" w:rsidP="003C46B5">
      <w:pPr>
        <w:pStyle w:val="SingleTxtGC"/>
        <w:spacing w:line="334" w:lineRule="exact"/>
      </w:pPr>
      <w:r>
        <w:t>4.5</w:t>
      </w:r>
      <w:r w:rsidR="00D3134C" w:rsidRPr="00D3134C">
        <w:tab/>
      </w:r>
      <w:r w:rsidR="00D3134C" w:rsidRPr="00D3134C">
        <w:t>缔约国报告</w:t>
      </w:r>
      <w:r w:rsidR="00D3134C" w:rsidRPr="00D3134C">
        <w:rPr>
          <w:rFonts w:hint="eastAsia"/>
        </w:rPr>
        <w:t>说</w:t>
      </w:r>
      <w:r>
        <w:t>，</w:t>
      </w:r>
      <w:r w:rsidR="00D3134C" w:rsidRPr="00D3134C">
        <w:rPr>
          <w:rFonts w:hint="eastAsia"/>
        </w:rPr>
        <w:t>除</w:t>
      </w:r>
      <w:r w:rsidR="00D3134C" w:rsidRPr="00D3134C">
        <w:t>本来文</w:t>
      </w:r>
      <w:r w:rsidR="00D3134C" w:rsidRPr="00D3134C">
        <w:rPr>
          <w:rFonts w:hint="eastAsia"/>
        </w:rPr>
        <w:t>提供的信息之外</w:t>
      </w:r>
      <w:r>
        <w:t>，</w:t>
      </w:r>
      <w:r w:rsidR="00D3134C" w:rsidRPr="00D3134C">
        <w:t>提交人</w:t>
      </w:r>
      <w:r>
        <w:t>B</w:t>
      </w:r>
      <w:r w:rsidR="00D3134C" w:rsidRPr="00D3134C">
        <w:t>.</w:t>
      </w:r>
      <w:r>
        <w:t>G</w:t>
      </w:r>
      <w:r w:rsidR="00D3134C" w:rsidRPr="00D3134C">
        <w:t>.</w:t>
      </w:r>
      <w:r w:rsidR="00D3134C" w:rsidRPr="00D3134C">
        <w:t>未能被</w:t>
      </w:r>
      <w:r w:rsidR="00D3134C" w:rsidRPr="00D3134C">
        <w:rPr>
          <w:rFonts w:hint="eastAsia"/>
        </w:rPr>
        <w:t>送</w:t>
      </w:r>
      <w:r w:rsidR="00D3134C" w:rsidRPr="00D3134C">
        <w:t>回原籍国</w:t>
      </w:r>
      <w:r>
        <w:t>，</w:t>
      </w:r>
      <w:r w:rsidR="00D3134C" w:rsidRPr="00D3134C">
        <w:t>因为他在进入儿童</w:t>
      </w:r>
      <w:r w:rsidR="00D3134C" w:rsidRPr="00D3134C">
        <w:rPr>
          <w:rFonts w:hint="eastAsia"/>
        </w:rPr>
        <w:t>之家</w:t>
      </w:r>
      <w:r w:rsidR="00D3134C" w:rsidRPr="00D3134C">
        <w:t>仅两天后决定逃跑。</w:t>
      </w:r>
    </w:p>
    <w:p w:rsidR="00D3134C" w:rsidRPr="00D3134C" w:rsidRDefault="00D3134C" w:rsidP="003C46B5">
      <w:pPr>
        <w:pStyle w:val="H4GC"/>
        <w:spacing w:after="180" w:line="334" w:lineRule="exact"/>
      </w:pPr>
      <w:r w:rsidRPr="00D3134C">
        <w:tab/>
      </w:r>
      <w:r w:rsidRPr="00D3134C">
        <w:tab/>
      </w:r>
      <w:r w:rsidRPr="00D3134C">
        <w:t>不可受理的理由</w:t>
      </w:r>
    </w:p>
    <w:p w:rsidR="00D3134C" w:rsidRPr="00D3134C" w:rsidRDefault="004C5F11" w:rsidP="003C46B5">
      <w:pPr>
        <w:pStyle w:val="SingleTxtGC"/>
        <w:spacing w:line="334" w:lineRule="exact"/>
      </w:pPr>
      <w:r>
        <w:t>4.6</w:t>
      </w:r>
      <w:r w:rsidR="00D3134C" w:rsidRPr="00D3134C">
        <w:tab/>
      </w:r>
      <w:r w:rsidR="00D3134C" w:rsidRPr="00D3134C">
        <w:t>缔约国认为</w:t>
      </w:r>
      <w:r>
        <w:t>，</w:t>
      </w:r>
      <w:r w:rsidR="00D3134C" w:rsidRPr="00D3134C">
        <w:t>由于</w:t>
      </w:r>
      <w:r w:rsidR="00D3134C" w:rsidRPr="00D3134C">
        <w:rPr>
          <w:rFonts w:hint="eastAsia"/>
        </w:rPr>
        <w:t>两位</w:t>
      </w:r>
      <w:r w:rsidR="00D3134C" w:rsidRPr="00D3134C">
        <w:t>提交人</w:t>
      </w:r>
      <w:r w:rsidR="00D3134C" w:rsidRPr="00D3134C">
        <w:rPr>
          <w:rFonts w:hint="eastAsia"/>
        </w:rPr>
        <w:t>都</w:t>
      </w:r>
      <w:r w:rsidR="00D3134C" w:rsidRPr="00D3134C">
        <w:t>是成年人</w:t>
      </w:r>
      <w:r>
        <w:t>，</w:t>
      </w:r>
      <w:r w:rsidR="00D3134C" w:rsidRPr="00D3134C">
        <w:rPr>
          <w:rFonts w:hint="eastAsia"/>
        </w:rPr>
        <w:t>根据</w:t>
      </w:r>
      <w:r w:rsidR="00D3134C" w:rsidRPr="00D3134C">
        <w:t>属人理由</w:t>
      </w:r>
      <w:r>
        <w:rPr>
          <w:rFonts w:hint="eastAsia"/>
        </w:rPr>
        <w:t>，</w:t>
      </w:r>
      <w:r w:rsidR="00D3134C" w:rsidRPr="00D3134C">
        <w:rPr>
          <w:rFonts w:hint="eastAsia"/>
        </w:rPr>
        <w:t>两份来文都</w:t>
      </w:r>
      <w:r w:rsidR="00D3134C" w:rsidRPr="00D3134C">
        <w:t>不可</w:t>
      </w:r>
      <w:r w:rsidR="00D3134C" w:rsidRPr="00911780">
        <w:rPr>
          <w:spacing w:val="4"/>
        </w:rPr>
        <w:t>受理。缔约国坚持认为他们是成年人</w:t>
      </w:r>
      <w:r w:rsidRPr="00911780">
        <w:rPr>
          <w:spacing w:val="4"/>
        </w:rPr>
        <w:t>，</w:t>
      </w:r>
      <w:r w:rsidR="00D3134C" w:rsidRPr="00911780">
        <w:rPr>
          <w:rFonts w:hint="eastAsia"/>
          <w:spacing w:val="4"/>
        </w:rPr>
        <w:t>其</w:t>
      </w:r>
      <w:r w:rsidR="00D3134C" w:rsidRPr="00911780">
        <w:rPr>
          <w:spacing w:val="4"/>
        </w:rPr>
        <w:t>理由是</w:t>
      </w:r>
      <w:r w:rsidRPr="00911780">
        <w:rPr>
          <w:spacing w:val="4"/>
        </w:rPr>
        <w:t>：</w:t>
      </w:r>
      <w:r w:rsidRPr="00911780">
        <w:rPr>
          <w:spacing w:val="4"/>
        </w:rPr>
        <w:t>(a)</w:t>
      </w:r>
      <w:r w:rsidR="00D3134C" w:rsidRPr="00911780">
        <w:rPr>
          <w:spacing w:val="4"/>
        </w:rPr>
        <w:t xml:space="preserve"> </w:t>
      </w:r>
      <w:r w:rsidR="00D3134C" w:rsidRPr="00911780">
        <w:rPr>
          <w:spacing w:val="4"/>
        </w:rPr>
        <w:t>从他们被拘留时拍摄的照</w:t>
      </w:r>
      <w:r w:rsidR="00D3134C" w:rsidRPr="00D3134C">
        <w:t>片</w:t>
      </w:r>
      <w:r w:rsidR="00D3134C" w:rsidRPr="00D3134C">
        <w:rPr>
          <w:rFonts w:hint="eastAsia"/>
        </w:rPr>
        <w:t>来</w:t>
      </w:r>
      <w:r w:rsidR="00D3134C" w:rsidRPr="00D3134C">
        <w:t>看</w:t>
      </w:r>
      <w:r>
        <w:t>，</w:t>
      </w:r>
      <w:r w:rsidR="00D3134C" w:rsidRPr="00D3134C">
        <w:t>他们</w:t>
      </w:r>
      <w:r w:rsidR="00D3134C" w:rsidRPr="00D3134C">
        <w:rPr>
          <w:rFonts w:hint="eastAsia"/>
        </w:rPr>
        <w:t>在体格上看起来</w:t>
      </w:r>
      <w:r w:rsidR="00D3134C" w:rsidRPr="00D3134C">
        <w:t>是成年人</w:t>
      </w:r>
      <w:r>
        <w:t>；</w:t>
      </w:r>
      <w:r>
        <w:t>(b)</w:t>
      </w:r>
      <w:r w:rsidR="0049209D">
        <w:t xml:space="preserve"> </w:t>
      </w:r>
      <w:r w:rsidR="00D3134C" w:rsidRPr="00D3134C">
        <w:t>在他们</w:t>
      </w:r>
      <w:r w:rsidR="00D3134C" w:rsidRPr="00D3134C">
        <w:rPr>
          <w:rFonts w:hint="eastAsia"/>
        </w:rPr>
        <w:t>说</w:t>
      </w:r>
      <w:r w:rsidR="00D3134C" w:rsidRPr="00D3134C">
        <w:t>自己是未成年人之后</w:t>
      </w:r>
      <w:r>
        <w:t>，</w:t>
      </w:r>
      <w:r w:rsidR="00D3134C" w:rsidRPr="009110BD">
        <w:rPr>
          <w:rFonts w:hint="eastAsia"/>
          <w:spacing w:val="-6"/>
        </w:rPr>
        <w:t>对他们</w:t>
      </w:r>
      <w:r w:rsidR="00D3134C" w:rsidRPr="009110BD">
        <w:rPr>
          <w:spacing w:val="-6"/>
        </w:rPr>
        <w:t>进行了客观的医学</w:t>
      </w:r>
      <w:r w:rsidR="00D3134C" w:rsidRPr="009110BD">
        <w:rPr>
          <w:rFonts w:hint="eastAsia"/>
          <w:spacing w:val="-6"/>
        </w:rPr>
        <w:t>检测</w:t>
      </w:r>
      <w:r w:rsidRPr="009110BD">
        <w:rPr>
          <w:spacing w:val="-6"/>
        </w:rPr>
        <w:t>，</w:t>
      </w:r>
      <w:r w:rsidR="00D3134C" w:rsidRPr="009110BD">
        <w:rPr>
          <w:spacing w:val="-6"/>
        </w:rPr>
        <w:t>结果显示他们至少</w:t>
      </w:r>
      <w:r w:rsidRPr="009110BD">
        <w:rPr>
          <w:spacing w:val="-6"/>
        </w:rPr>
        <w:t>18</w:t>
      </w:r>
      <w:r w:rsidR="00D3134C" w:rsidRPr="009110BD">
        <w:rPr>
          <w:spacing w:val="-6"/>
        </w:rPr>
        <w:t>岁</w:t>
      </w:r>
      <w:r w:rsidRPr="009110BD">
        <w:rPr>
          <w:spacing w:val="-6"/>
        </w:rPr>
        <w:t>，</w:t>
      </w:r>
      <w:r w:rsidR="00D3134C" w:rsidRPr="009110BD">
        <w:rPr>
          <w:rFonts w:hint="eastAsia"/>
          <w:spacing w:val="-6"/>
        </w:rPr>
        <w:t>需注意的是</w:t>
      </w:r>
      <w:r w:rsidR="00D3134C" w:rsidRPr="009110BD">
        <w:rPr>
          <w:spacing w:val="-6"/>
        </w:rPr>
        <w:t>这个年龄组</w:t>
      </w:r>
      <w:r w:rsidR="00D3134C" w:rsidRPr="00D3134C">
        <w:t>没有标准差。提交人没有以任何方式证明他们是未成年人</w:t>
      </w:r>
      <w:r>
        <w:t>；</w:t>
      </w:r>
      <w:r w:rsidR="00D3134C" w:rsidRPr="00D3134C">
        <w:t>此外</w:t>
      </w:r>
      <w:r>
        <w:t>，</w:t>
      </w:r>
      <w:r w:rsidR="00D3134C" w:rsidRPr="00D3134C">
        <w:t>有来自其原籍国</w:t>
      </w:r>
      <w:r w:rsidR="00D3134C" w:rsidRPr="00D3134C">
        <w:rPr>
          <w:rFonts w:hint="eastAsia"/>
        </w:rPr>
        <w:t>的</w:t>
      </w:r>
      <w:r w:rsidR="00D3134C" w:rsidRPr="00D3134C">
        <w:t>官方文件</w:t>
      </w:r>
      <w:r>
        <w:t>(</w:t>
      </w:r>
      <w:r w:rsidR="00D3134C" w:rsidRPr="00D3134C">
        <w:t>安全通行证</w:t>
      </w:r>
      <w:r>
        <w:t>)</w:t>
      </w:r>
      <w:r w:rsidR="00D3134C" w:rsidRPr="00D3134C">
        <w:t>证明他们是成年人。缔约国补充说</w:t>
      </w:r>
      <w:r>
        <w:t>，</w:t>
      </w:r>
      <w:r w:rsidR="00D3134C" w:rsidRPr="00D3134C">
        <w:t>提交人提供的身份证件</w:t>
      </w:r>
      <w:r w:rsidR="00D3134C" w:rsidRPr="00D3134C">
        <w:rPr>
          <w:rFonts w:hint="eastAsia"/>
        </w:rPr>
        <w:t>是</w:t>
      </w:r>
      <w:r>
        <w:rPr>
          <w:rFonts w:hint="eastAsia"/>
        </w:rPr>
        <w:t>“</w:t>
      </w:r>
      <w:r w:rsidR="00D3134C" w:rsidRPr="00D3134C">
        <w:t>仅</w:t>
      </w:r>
      <w:r w:rsidR="00D3134C" w:rsidRPr="00D3134C">
        <w:rPr>
          <w:rFonts w:hint="eastAsia"/>
        </w:rPr>
        <w:t>为复印件</w:t>
      </w:r>
      <w:r>
        <w:rPr>
          <w:rFonts w:hint="eastAsia"/>
        </w:rPr>
        <w:t>，</w:t>
      </w:r>
      <w:r w:rsidR="00D3134C" w:rsidRPr="00D3134C">
        <w:rPr>
          <w:rFonts w:hint="eastAsia"/>
        </w:rPr>
        <w:t>不含</w:t>
      </w:r>
      <w:r w:rsidR="00D3134C" w:rsidRPr="00D3134C">
        <w:t>生物特征数据</w:t>
      </w:r>
      <w:r w:rsidR="00D3134C" w:rsidRPr="00D3134C">
        <w:rPr>
          <w:rFonts w:hint="eastAsia"/>
        </w:rPr>
        <w:t>且</w:t>
      </w:r>
      <w:r w:rsidR="00D3134C" w:rsidRPr="00D3134C">
        <w:t>不能</w:t>
      </w:r>
      <w:r w:rsidR="00D3134C" w:rsidRPr="00D3134C">
        <w:rPr>
          <w:rFonts w:hint="eastAsia"/>
        </w:rPr>
        <w:t>被认证</w:t>
      </w:r>
      <w:r w:rsidR="00D3134C" w:rsidRPr="00D3134C">
        <w:t>为个人身份证件</w:t>
      </w:r>
      <w:r>
        <w:t>(</w:t>
      </w:r>
      <w:r w:rsidR="00D3134C" w:rsidRPr="00D3134C">
        <w:t>身份证或护照</w:t>
      </w:r>
      <w:r>
        <w:t>)</w:t>
      </w:r>
      <w:r>
        <w:rPr>
          <w:rFonts w:hint="eastAsia"/>
        </w:rPr>
        <w:t>”</w:t>
      </w:r>
      <w:r w:rsidR="00D3134C" w:rsidRPr="00D3134C">
        <w:t>。</w:t>
      </w:r>
      <w:r w:rsidR="00D3134C" w:rsidRPr="00D3134C">
        <w:rPr>
          <w:rFonts w:hint="eastAsia"/>
        </w:rPr>
        <w:t>就</w:t>
      </w:r>
      <w:r>
        <w:t>B</w:t>
      </w:r>
      <w:r w:rsidR="00D3134C" w:rsidRPr="00D3134C">
        <w:t>.</w:t>
      </w:r>
      <w:r>
        <w:t>G</w:t>
      </w:r>
      <w:r w:rsidR="00D3134C" w:rsidRPr="00D3134C">
        <w:t>.</w:t>
      </w:r>
      <w:r w:rsidR="00D3134C" w:rsidRPr="00D3134C">
        <w:rPr>
          <w:rFonts w:hint="eastAsia"/>
        </w:rPr>
        <w:t>的情况而言</w:t>
      </w:r>
      <w:r>
        <w:rPr>
          <w:rFonts w:hint="eastAsia"/>
        </w:rPr>
        <w:t>，</w:t>
      </w:r>
      <w:r w:rsidR="00D3134C" w:rsidRPr="00D3134C">
        <w:t>缔约国进一步争辩说</w:t>
      </w:r>
      <w:r>
        <w:t>，</w:t>
      </w:r>
      <w:r w:rsidR="00D3134C" w:rsidRPr="00D3134C">
        <w:t>提交人在进入西班牙时表示他是成年人</w:t>
      </w:r>
      <w:r>
        <w:t>，</w:t>
      </w:r>
      <w:r w:rsidR="00D3134C" w:rsidRPr="00D3134C">
        <w:t>四项单独医</w:t>
      </w:r>
      <w:r w:rsidR="00D3134C" w:rsidRPr="00D3134C">
        <w:rPr>
          <w:rFonts w:hint="eastAsia"/>
        </w:rPr>
        <w:t>学检测都得出</w:t>
      </w:r>
      <w:r w:rsidR="00D3134C" w:rsidRPr="00D3134C">
        <w:t>他是成年人</w:t>
      </w:r>
      <w:r w:rsidR="00D3134C" w:rsidRPr="00D3134C">
        <w:rPr>
          <w:rFonts w:hint="eastAsia"/>
        </w:rPr>
        <w:t>的结论</w:t>
      </w:r>
      <w:r w:rsidR="00D3134C" w:rsidRPr="00D3134C">
        <w:t>。</w:t>
      </w:r>
    </w:p>
    <w:p w:rsidR="00D3134C" w:rsidRPr="00D3134C" w:rsidRDefault="004C5F11" w:rsidP="003C46B5">
      <w:pPr>
        <w:pStyle w:val="SingleTxtGC"/>
        <w:spacing w:line="334" w:lineRule="exact"/>
      </w:pPr>
      <w:r>
        <w:t>4.7</w:t>
      </w:r>
      <w:r w:rsidR="00D3134C" w:rsidRPr="00D3134C">
        <w:tab/>
      </w:r>
      <w:r w:rsidR="00D3134C" w:rsidRPr="00DF7861">
        <w:rPr>
          <w:spacing w:val="4"/>
        </w:rPr>
        <w:t>缔约国称</w:t>
      </w:r>
      <w:r w:rsidRPr="00DF7861">
        <w:rPr>
          <w:spacing w:val="4"/>
        </w:rPr>
        <w:t>，</w:t>
      </w:r>
      <w:r w:rsidR="00D3134C" w:rsidRPr="00DF7861">
        <w:rPr>
          <w:spacing w:val="4"/>
        </w:rPr>
        <w:t>委员会在没有可靠证据证明提交人是未成年人的情况下接受来</w:t>
      </w:r>
      <w:r w:rsidR="00D3134C" w:rsidRPr="00D3134C">
        <w:t>文</w:t>
      </w:r>
      <w:r>
        <w:t>，</w:t>
      </w:r>
      <w:r w:rsidR="00D3134C" w:rsidRPr="00D3134C">
        <w:t>只会使从事贩运移民的黑手党受益。提交第</w:t>
      </w:r>
      <w:r>
        <w:t>38/2</w:t>
      </w:r>
      <w:r w:rsidR="00D3134C" w:rsidRPr="00D3134C">
        <w:t>0</w:t>
      </w:r>
      <w:r>
        <w:t>17</w:t>
      </w:r>
      <w:r w:rsidR="00D3134C" w:rsidRPr="00D3134C">
        <w:t>号来文的唯一目的是防止第二提交人</w:t>
      </w:r>
      <w:r>
        <w:t>B</w:t>
      </w:r>
      <w:r w:rsidR="00D3134C" w:rsidRPr="00D3134C">
        <w:t>.</w:t>
      </w:r>
      <w:r>
        <w:t>G</w:t>
      </w:r>
      <w:r w:rsidR="00D3134C" w:rsidRPr="00D3134C">
        <w:t>.</w:t>
      </w:r>
      <w:r w:rsidR="00D3134C" w:rsidRPr="00D3134C">
        <w:t>被驱逐出境</w:t>
      </w:r>
      <w:r>
        <w:t>，</w:t>
      </w:r>
      <w:r w:rsidR="00D3134C" w:rsidRPr="00D3134C">
        <w:t>根据委员会的建议</w:t>
      </w:r>
      <w:r>
        <w:t>，</w:t>
      </w:r>
      <w:r w:rsidR="00D3134C" w:rsidRPr="00D3134C">
        <w:t>作为保护措施</w:t>
      </w:r>
      <w:r>
        <w:t>，</w:t>
      </w:r>
      <w:r w:rsidR="00D3134C" w:rsidRPr="00D3134C">
        <w:t>将他安置在儿童保护中心</w:t>
      </w:r>
      <w:r>
        <w:t>，</w:t>
      </w:r>
      <w:r w:rsidR="00D3134C" w:rsidRPr="00D3134C">
        <w:t>但他从那里逃走</w:t>
      </w:r>
      <w:r>
        <w:t>；</w:t>
      </w:r>
      <w:r w:rsidR="00D3134C" w:rsidRPr="00D3134C">
        <w:t>这显然是滥用提交来文的权利。</w:t>
      </w:r>
    </w:p>
    <w:p w:rsidR="00D3134C" w:rsidRPr="00D3134C" w:rsidRDefault="004C5F11" w:rsidP="003C46B5">
      <w:pPr>
        <w:pStyle w:val="SingleTxtGC"/>
        <w:spacing w:line="334" w:lineRule="exact"/>
      </w:pPr>
      <w:r>
        <w:t>4.8</w:t>
      </w:r>
      <w:r w:rsidR="00D3134C" w:rsidRPr="00D3134C">
        <w:tab/>
      </w:r>
      <w:r w:rsidR="00D3134C" w:rsidRPr="00BB5B2E">
        <w:rPr>
          <w:spacing w:val="-4"/>
        </w:rPr>
        <w:t>缔约国还主张</w:t>
      </w:r>
      <w:r w:rsidRPr="00BB5B2E">
        <w:rPr>
          <w:spacing w:val="-4"/>
        </w:rPr>
        <w:t>，</w:t>
      </w:r>
      <w:r w:rsidR="00D3134C" w:rsidRPr="00BB5B2E">
        <w:rPr>
          <w:spacing w:val="-4"/>
        </w:rPr>
        <w:t>根据《任择议定书》第</w:t>
      </w:r>
      <w:r w:rsidRPr="00BB5B2E">
        <w:rPr>
          <w:spacing w:val="-4"/>
        </w:rPr>
        <w:t>7</w:t>
      </w:r>
      <w:r w:rsidR="00D3134C" w:rsidRPr="00BB5B2E">
        <w:rPr>
          <w:spacing w:val="-4"/>
        </w:rPr>
        <w:t>条</w:t>
      </w:r>
      <w:r w:rsidRPr="00BB5B2E">
        <w:rPr>
          <w:spacing w:val="-4"/>
        </w:rPr>
        <w:t>(e)</w:t>
      </w:r>
      <w:r w:rsidR="00D3134C" w:rsidRPr="00BB5B2E">
        <w:rPr>
          <w:spacing w:val="-4"/>
        </w:rPr>
        <w:t>项</w:t>
      </w:r>
      <w:r w:rsidRPr="00BB5B2E">
        <w:rPr>
          <w:spacing w:val="-4"/>
        </w:rPr>
        <w:t>，</w:t>
      </w:r>
      <w:r w:rsidR="00D3134C" w:rsidRPr="00BB5B2E">
        <w:rPr>
          <w:spacing w:val="-4"/>
        </w:rPr>
        <w:t>来文不可受理</w:t>
      </w:r>
      <w:r w:rsidRPr="00BB5B2E">
        <w:rPr>
          <w:spacing w:val="-4"/>
        </w:rPr>
        <w:t>，</w:t>
      </w:r>
      <w:r w:rsidR="00D3134C" w:rsidRPr="00BB5B2E">
        <w:rPr>
          <w:rFonts w:hint="eastAsia"/>
          <w:spacing w:val="-4"/>
        </w:rPr>
        <w:t>因为</w:t>
      </w:r>
      <w:r w:rsidR="00D3134C" w:rsidRPr="00BB5B2E">
        <w:rPr>
          <w:spacing w:val="-4"/>
        </w:rPr>
        <w:t>提交人尚未用尽所有可用的国内补救办法。两位</w:t>
      </w:r>
      <w:r w:rsidR="00D3134C" w:rsidRPr="00BB5B2E">
        <w:rPr>
          <w:rFonts w:hint="eastAsia"/>
          <w:spacing w:val="-4"/>
        </w:rPr>
        <w:t>提交</w:t>
      </w:r>
      <w:r w:rsidR="00D3134C" w:rsidRPr="00BB5B2E">
        <w:rPr>
          <w:spacing w:val="-4"/>
        </w:rPr>
        <w:t>人可以</w:t>
      </w:r>
      <w:r w:rsidRPr="00BB5B2E">
        <w:rPr>
          <w:spacing w:val="-4"/>
        </w:rPr>
        <w:t>(a)</w:t>
      </w:r>
      <w:r w:rsidR="00DF7861" w:rsidRPr="00BB5B2E">
        <w:rPr>
          <w:spacing w:val="-4"/>
        </w:rPr>
        <w:t xml:space="preserve"> </w:t>
      </w:r>
      <w:r w:rsidR="00D3134C" w:rsidRPr="00BB5B2E">
        <w:rPr>
          <w:rFonts w:hint="eastAsia"/>
          <w:spacing w:val="-4"/>
        </w:rPr>
        <w:t>请</w:t>
      </w:r>
      <w:r w:rsidR="00D3134C" w:rsidRPr="00BB5B2E">
        <w:rPr>
          <w:spacing w:val="-4"/>
        </w:rPr>
        <w:t>求</w:t>
      </w:r>
      <w:r w:rsidR="00D3134C" w:rsidRPr="00BB5B2E">
        <w:rPr>
          <w:rFonts w:hint="eastAsia"/>
          <w:spacing w:val="-4"/>
        </w:rPr>
        <w:t>公诉机关</w:t>
      </w:r>
      <w:r w:rsidR="00D3134C" w:rsidRPr="00BB5B2E">
        <w:rPr>
          <w:spacing w:val="-4"/>
        </w:rPr>
        <w:t>进行</w:t>
      </w:r>
      <w:r w:rsidR="00D3134C" w:rsidRPr="00BB5B2E">
        <w:rPr>
          <w:rFonts w:hint="eastAsia"/>
          <w:spacing w:val="-4"/>
        </w:rPr>
        <w:t>更多</w:t>
      </w:r>
      <w:r w:rsidR="00D3134C" w:rsidRPr="00BB5B2E">
        <w:rPr>
          <w:spacing w:val="-4"/>
        </w:rPr>
        <w:t>的</w:t>
      </w:r>
      <w:r w:rsidR="00D3134C" w:rsidRPr="00D3134C">
        <w:t>医学</w:t>
      </w:r>
      <w:r w:rsidR="00D3134C" w:rsidRPr="00D3134C">
        <w:rPr>
          <w:rFonts w:hint="eastAsia"/>
        </w:rPr>
        <w:t>检测</w:t>
      </w:r>
      <w:r>
        <w:t>；</w:t>
      </w:r>
      <w:r>
        <w:t>(b)</w:t>
      </w:r>
      <w:r w:rsidR="00DF7861">
        <w:t xml:space="preserve"> </w:t>
      </w:r>
      <w:r w:rsidR="00D3134C" w:rsidRPr="00D3134C">
        <w:t>根据《民事诉讼法》第</w:t>
      </w:r>
      <w:r>
        <w:t>78</w:t>
      </w:r>
      <w:r w:rsidR="00D3134C" w:rsidRPr="00D3134C">
        <w:t>0</w:t>
      </w:r>
      <w:r w:rsidR="00D3134C" w:rsidRPr="00D3134C">
        <w:t>条规定的程序</w:t>
      </w:r>
      <w:r>
        <w:t>，</w:t>
      </w:r>
      <w:r w:rsidR="00D3134C" w:rsidRPr="00D3134C">
        <w:t>请求对拘留地有管辖权的民事法院对认定他</w:t>
      </w:r>
      <w:r w:rsidR="00D3134C" w:rsidRPr="00D3134C">
        <w:rPr>
          <w:rFonts w:hint="eastAsia"/>
        </w:rPr>
        <w:t>们</w:t>
      </w:r>
      <w:r w:rsidR="00D3134C" w:rsidRPr="00D3134C">
        <w:t>是成年人的任何自治</w:t>
      </w:r>
      <w:r w:rsidR="00D3134C" w:rsidRPr="00D3134C">
        <w:rPr>
          <w:rFonts w:hint="eastAsia"/>
        </w:rPr>
        <w:t>社</w:t>
      </w:r>
      <w:r w:rsidR="00D3134C" w:rsidRPr="00D3134C">
        <w:t>区决定进行复审</w:t>
      </w:r>
      <w:r>
        <w:t>；</w:t>
      </w:r>
      <w:r>
        <w:t>(c)</w:t>
      </w:r>
      <w:r w:rsidR="00DF7861">
        <w:t xml:space="preserve"> </w:t>
      </w:r>
      <w:r w:rsidR="00D3134C" w:rsidRPr="00D3134C">
        <w:t>就驱逐令向行政法院提出异议</w:t>
      </w:r>
      <w:r>
        <w:t>；</w:t>
      </w:r>
      <w:r w:rsidR="00D3134C" w:rsidRPr="00D3134C">
        <w:rPr>
          <w:rFonts w:hint="eastAsia"/>
        </w:rPr>
        <w:t>及</w:t>
      </w:r>
      <w:r>
        <w:t>(d)</w:t>
      </w:r>
      <w:r w:rsidR="00DF7861">
        <w:t xml:space="preserve"> </w:t>
      </w:r>
      <w:r w:rsidR="00D3134C" w:rsidRPr="00D3134C">
        <w:t>根据第</w:t>
      </w:r>
      <w:r>
        <w:t>15/2</w:t>
      </w:r>
      <w:r w:rsidR="00D3134C" w:rsidRPr="00D3134C">
        <w:t>0</w:t>
      </w:r>
      <w:r>
        <w:t>15</w:t>
      </w:r>
      <w:r w:rsidR="00D3134C" w:rsidRPr="00D3134C">
        <w:t>号法案</w:t>
      </w:r>
      <w:r>
        <w:t>，</w:t>
      </w:r>
      <w:r w:rsidR="00D3134C" w:rsidRPr="00D3134C">
        <w:t>在民事法院启动关于年龄评估的非诉讼程序。</w:t>
      </w:r>
    </w:p>
    <w:p w:rsidR="00D3134C" w:rsidRPr="00D3134C" w:rsidRDefault="00D3134C" w:rsidP="003C46B5">
      <w:pPr>
        <w:pStyle w:val="H23GC"/>
        <w:spacing w:after="180" w:line="334" w:lineRule="exact"/>
      </w:pPr>
      <w:r w:rsidRPr="00D3134C">
        <w:tab/>
      </w:r>
      <w:r w:rsidRPr="00D3134C">
        <w:tab/>
      </w:r>
      <w:r w:rsidRPr="00D3134C">
        <w:t>提交人对缔约国关于可否受理的意见的评论</w:t>
      </w:r>
    </w:p>
    <w:p w:rsidR="00D3134C" w:rsidRPr="00D3134C" w:rsidRDefault="004C5F11" w:rsidP="003C46B5">
      <w:pPr>
        <w:pStyle w:val="SingleTxtGC"/>
        <w:spacing w:line="334" w:lineRule="exact"/>
      </w:pPr>
      <w:r>
        <w:t>5.1</w:t>
      </w:r>
      <w:r w:rsidR="00D3134C" w:rsidRPr="00D3134C">
        <w:tab/>
      </w:r>
      <w:r w:rsidR="00D3134C" w:rsidRPr="00822BFE">
        <w:rPr>
          <w:spacing w:val="-2"/>
        </w:rPr>
        <w:t>提交人在</w:t>
      </w:r>
      <w:bookmarkStart w:id="4" w:name="_Hlk64642822"/>
      <w:r w:rsidRPr="00822BFE">
        <w:rPr>
          <w:spacing w:val="-2"/>
        </w:rPr>
        <w:t>2</w:t>
      </w:r>
      <w:r w:rsidR="00D3134C" w:rsidRPr="00822BFE">
        <w:rPr>
          <w:spacing w:val="-2"/>
        </w:rPr>
        <w:t>0</w:t>
      </w:r>
      <w:r w:rsidRPr="00822BFE">
        <w:rPr>
          <w:spacing w:val="-2"/>
        </w:rPr>
        <w:t>1</w:t>
      </w:r>
      <w:r w:rsidRPr="00822BFE">
        <w:rPr>
          <w:rFonts w:hint="eastAsia"/>
          <w:spacing w:val="-2"/>
        </w:rPr>
        <w:t>8</w:t>
      </w:r>
      <w:r w:rsidR="00D3134C" w:rsidRPr="00822BFE">
        <w:rPr>
          <w:spacing w:val="-2"/>
        </w:rPr>
        <w:t>年</w:t>
      </w:r>
      <w:r w:rsidRPr="00822BFE">
        <w:rPr>
          <w:rFonts w:hint="eastAsia"/>
          <w:spacing w:val="-2"/>
        </w:rPr>
        <w:t>4</w:t>
      </w:r>
      <w:r w:rsidR="00D3134C" w:rsidRPr="00822BFE">
        <w:rPr>
          <w:spacing w:val="-2"/>
        </w:rPr>
        <w:t>月</w:t>
      </w:r>
      <w:r w:rsidRPr="00822BFE">
        <w:rPr>
          <w:rFonts w:hint="eastAsia"/>
          <w:spacing w:val="-2"/>
        </w:rPr>
        <w:t>5</w:t>
      </w:r>
      <w:r w:rsidR="00D3134C" w:rsidRPr="00822BFE">
        <w:rPr>
          <w:spacing w:val="-2"/>
        </w:rPr>
        <w:t>日</w:t>
      </w:r>
      <w:bookmarkEnd w:id="4"/>
      <w:r w:rsidR="00D3134C" w:rsidRPr="00822BFE">
        <w:rPr>
          <w:rFonts w:hint="eastAsia"/>
          <w:spacing w:val="-2"/>
        </w:rPr>
        <w:t>和</w:t>
      </w:r>
      <w:r w:rsidRPr="00822BFE">
        <w:rPr>
          <w:spacing w:val="-2"/>
        </w:rPr>
        <w:t>2</w:t>
      </w:r>
      <w:r w:rsidR="00D3134C" w:rsidRPr="00822BFE">
        <w:rPr>
          <w:spacing w:val="-2"/>
        </w:rPr>
        <w:t>0</w:t>
      </w:r>
      <w:r w:rsidRPr="00822BFE">
        <w:rPr>
          <w:spacing w:val="-2"/>
        </w:rPr>
        <w:t>1</w:t>
      </w:r>
      <w:r w:rsidRPr="00822BFE">
        <w:rPr>
          <w:rFonts w:hint="eastAsia"/>
          <w:spacing w:val="-2"/>
        </w:rPr>
        <w:t>9</w:t>
      </w:r>
      <w:r w:rsidR="00D3134C" w:rsidRPr="00822BFE">
        <w:rPr>
          <w:spacing w:val="-2"/>
        </w:rPr>
        <w:t>年</w:t>
      </w:r>
      <w:r w:rsidRPr="00822BFE">
        <w:rPr>
          <w:rFonts w:hint="eastAsia"/>
          <w:spacing w:val="-2"/>
        </w:rPr>
        <w:t>9</w:t>
      </w:r>
      <w:r w:rsidR="00D3134C" w:rsidRPr="00822BFE">
        <w:rPr>
          <w:spacing w:val="-2"/>
        </w:rPr>
        <w:t>月</w:t>
      </w:r>
      <w:r w:rsidRPr="00822BFE">
        <w:rPr>
          <w:rFonts w:hint="eastAsia"/>
          <w:spacing w:val="-2"/>
        </w:rPr>
        <w:t>19</w:t>
      </w:r>
      <w:r w:rsidR="00D3134C" w:rsidRPr="00822BFE">
        <w:rPr>
          <w:spacing w:val="-2"/>
        </w:rPr>
        <w:t>日关于可否受理的评论中回应了</w:t>
      </w:r>
      <w:r w:rsidR="00D3134C" w:rsidRPr="00D3134C">
        <w:t>缔约国对事实的陈述。他们</w:t>
      </w:r>
      <w:r w:rsidR="00D3134C" w:rsidRPr="00D3134C">
        <w:rPr>
          <w:rFonts w:hint="eastAsia"/>
        </w:rPr>
        <w:t>声</w:t>
      </w:r>
      <w:r w:rsidR="00D3134C" w:rsidRPr="00D3134C">
        <w:t>称</w:t>
      </w:r>
      <w:r>
        <w:t>，</w:t>
      </w:r>
      <w:r w:rsidR="00D3134C" w:rsidRPr="00D3134C">
        <w:rPr>
          <w:rFonts w:hint="eastAsia"/>
        </w:rPr>
        <w:t>医学报告称</w:t>
      </w:r>
      <w:r w:rsidR="00D3134C" w:rsidRPr="00D3134C">
        <w:t>他们的骨龄分别为</w:t>
      </w:r>
      <w:r>
        <w:t>18</w:t>
      </w:r>
      <w:r w:rsidR="00D3134C" w:rsidRPr="00D3134C">
        <w:t>岁和</w:t>
      </w:r>
      <w:r>
        <w:t>19</w:t>
      </w:r>
      <w:r w:rsidR="00D3134C" w:rsidRPr="00D3134C">
        <w:t>岁</w:t>
      </w:r>
      <w:r>
        <w:rPr>
          <w:rFonts w:hint="eastAsia"/>
        </w:rPr>
        <w:t>，</w:t>
      </w:r>
      <w:r w:rsidR="00D3134C" w:rsidRPr="00D3134C">
        <w:rPr>
          <w:rFonts w:hint="eastAsia"/>
        </w:rPr>
        <w:t>但</w:t>
      </w:r>
      <w:r w:rsidR="00D3134C" w:rsidRPr="00D3134C">
        <w:t>没有具体说明该年龄</w:t>
      </w:r>
      <w:r w:rsidR="00D3134C" w:rsidRPr="00D3134C">
        <w:rPr>
          <w:rFonts w:hint="eastAsia"/>
        </w:rPr>
        <w:t>组是</w:t>
      </w:r>
      <w:r w:rsidR="00D3134C" w:rsidRPr="00D3134C">
        <w:t>否存在标准差</w:t>
      </w:r>
      <w:r>
        <w:t>，</w:t>
      </w:r>
      <w:r w:rsidR="00D3134C" w:rsidRPr="00D3134C">
        <w:rPr>
          <w:rFonts w:hint="eastAsia"/>
        </w:rPr>
        <w:t>而</w:t>
      </w:r>
      <w:r w:rsidR="00D3134C" w:rsidRPr="00D3134C">
        <w:t>这些方法</w:t>
      </w:r>
      <w:r w:rsidR="00D3134C" w:rsidRPr="00D3134C">
        <w:rPr>
          <w:rFonts w:hint="eastAsia"/>
        </w:rPr>
        <w:t>是有</w:t>
      </w:r>
      <w:r w:rsidR="00D3134C" w:rsidRPr="00D3134C">
        <w:t>误差</w:t>
      </w:r>
      <w:r w:rsidR="00D3134C" w:rsidRPr="00D3134C">
        <w:rPr>
          <w:rFonts w:hint="eastAsia"/>
        </w:rPr>
        <w:t>的</w:t>
      </w:r>
      <w:r>
        <w:t>，</w:t>
      </w:r>
      <w:r w:rsidR="00D3134C" w:rsidRPr="00D3134C">
        <w:t>意味着</w:t>
      </w:r>
      <w:r w:rsidR="00D3134C" w:rsidRPr="00D3134C">
        <w:rPr>
          <w:rFonts w:hint="eastAsia"/>
        </w:rPr>
        <w:t>它们</w:t>
      </w:r>
      <w:r w:rsidR="00D3134C" w:rsidRPr="00D3134C">
        <w:t>不能</w:t>
      </w:r>
      <w:r w:rsidR="00D3134C" w:rsidRPr="00D3134C">
        <w:rPr>
          <w:rFonts w:hint="eastAsia"/>
        </w:rPr>
        <w:t>用于得</w:t>
      </w:r>
      <w:r w:rsidR="00D3134C" w:rsidRPr="00D3134C">
        <w:t>出明确的结论。如果</w:t>
      </w:r>
      <w:r w:rsidR="00D3134C" w:rsidRPr="00D3134C">
        <w:rPr>
          <w:rFonts w:hint="eastAsia"/>
        </w:rPr>
        <w:t>考虑到这些</w:t>
      </w:r>
      <w:r w:rsidR="00D3134C" w:rsidRPr="00D3134C">
        <w:t>误差幅度</w:t>
      </w:r>
      <w:r>
        <w:t>，</w:t>
      </w:r>
      <w:r w:rsidR="00D3134C" w:rsidRPr="00D3134C">
        <w:t>结果就不会与提交人关于其年龄的说法</w:t>
      </w:r>
      <w:r w:rsidR="00D3134C" w:rsidRPr="00D3134C">
        <w:rPr>
          <w:rFonts w:hint="eastAsia"/>
        </w:rPr>
        <w:t>相</w:t>
      </w:r>
      <w:r w:rsidR="00D3134C" w:rsidRPr="00D3134C">
        <w:t>矛盾</w:t>
      </w:r>
      <w:r>
        <w:t>，</w:t>
      </w:r>
      <w:r w:rsidR="00D3134C" w:rsidRPr="00D3134C">
        <w:t>他</w:t>
      </w:r>
      <w:r w:rsidR="00D3134C" w:rsidRPr="00D3134C">
        <w:rPr>
          <w:rFonts w:hint="eastAsia"/>
        </w:rPr>
        <w:t>们</w:t>
      </w:r>
      <w:r w:rsidR="00D3134C" w:rsidRPr="00D3134C">
        <w:t>后来证</w:t>
      </w:r>
      <w:r w:rsidR="00D3134C" w:rsidRPr="00D3134C">
        <w:rPr>
          <w:rFonts w:hint="eastAsia"/>
        </w:rPr>
        <w:t>明</w:t>
      </w:r>
      <w:r w:rsidR="00D3134C" w:rsidRPr="00D3134C">
        <w:t>了</w:t>
      </w:r>
      <w:r w:rsidR="00D3134C" w:rsidRPr="00D3134C">
        <w:rPr>
          <w:rFonts w:hint="eastAsia"/>
        </w:rPr>
        <w:t>自己的年龄</w:t>
      </w:r>
      <w:r w:rsidR="00D3134C" w:rsidRPr="00D3134C">
        <w:t>。</w:t>
      </w:r>
    </w:p>
    <w:p w:rsidR="00D3134C" w:rsidRPr="00D3134C" w:rsidRDefault="004C5F11" w:rsidP="004626C1">
      <w:pPr>
        <w:pStyle w:val="SingleTxtGC"/>
        <w:spacing w:line="330" w:lineRule="exact"/>
      </w:pPr>
      <w:bookmarkStart w:id="5" w:name="_GoBack"/>
      <w:bookmarkEnd w:id="5"/>
      <w:r>
        <w:lastRenderedPageBreak/>
        <w:t>5.2</w:t>
      </w:r>
      <w:r w:rsidR="00D3134C" w:rsidRPr="00D3134C">
        <w:tab/>
      </w:r>
      <w:r w:rsidR="00D3134C" w:rsidRPr="00D3134C">
        <w:rPr>
          <w:rFonts w:hint="eastAsia"/>
        </w:rPr>
        <w:t>就</w:t>
      </w:r>
      <w:r>
        <w:t>B</w:t>
      </w:r>
      <w:r w:rsidR="00D3134C" w:rsidRPr="00D3134C">
        <w:t>.</w:t>
      </w:r>
      <w:r>
        <w:t>G</w:t>
      </w:r>
      <w:r w:rsidR="00D3134C" w:rsidRPr="00D3134C">
        <w:t>.</w:t>
      </w:r>
      <w:r w:rsidR="00D3134C" w:rsidRPr="00D3134C">
        <w:t>的</w:t>
      </w:r>
      <w:r w:rsidR="00D3134C" w:rsidRPr="00D3134C">
        <w:rPr>
          <w:rFonts w:hint="eastAsia"/>
        </w:rPr>
        <w:t>情况而言</w:t>
      </w:r>
      <w:r>
        <w:t>，</w:t>
      </w:r>
      <w:r w:rsidR="00D3134C" w:rsidRPr="00D3134C">
        <w:t>虽然缔约国根据提交人的</w:t>
      </w:r>
      <w:r w:rsidR="00D3134C" w:rsidRPr="00D3134C">
        <w:rPr>
          <w:rFonts w:hint="eastAsia"/>
        </w:rPr>
        <w:t>体格</w:t>
      </w:r>
      <w:r w:rsidR="00D3134C" w:rsidRPr="00D3134C">
        <w:t>外</w:t>
      </w:r>
      <w:r w:rsidR="00D3134C" w:rsidRPr="00D3134C">
        <w:rPr>
          <w:rFonts w:hint="eastAsia"/>
        </w:rPr>
        <w:t>表说</w:t>
      </w:r>
      <w:r w:rsidR="00D3134C" w:rsidRPr="00D3134C">
        <w:t>他是成年人</w:t>
      </w:r>
      <w:r>
        <w:t>，</w:t>
      </w:r>
      <w:r w:rsidR="00D3134C" w:rsidRPr="00D3134C">
        <w:t>但没有证据表明</w:t>
      </w:r>
      <w:r w:rsidR="00D3134C" w:rsidRPr="00D3134C">
        <w:rPr>
          <w:rFonts w:hint="eastAsia"/>
        </w:rPr>
        <w:t>对他</w:t>
      </w:r>
      <w:r w:rsidR="00D3134C" w:rsidRPr="00D3134C">
        <w:t>进行</w:t>
      </w:r>
      <w:r w:rsidR="00D3134C" w:rsidRPr="00D3134C">
        <w:rPr>
          <w:rFonts w:hint="eastAsia"/>
        </w:rPr>
        <w:t>了其他</w:t>
      </w:r>
      <w:r w:rsidR="00D3134C" w:rsidRPr="00D3134C">
        <w:t>心理测试来证实这一</w:t>
      </w:r>
      <w:r w:rsidR="00D3134C" w:rsidRPr="00D3134C">
        <w:rPr>
          <w:rFonts w:hint="eastAsia"/>
        </w:rPr>
        <w:t>主张</w:t>
      </w:r>
      <w:r w:rsidR="00D3134C" w:rsidRPr="00D3134C">
        <w:t>。此外</w:t>
      </w:r>
      <w:r>
        <w:t>，</w:t>
      </w:r>
      <w:r w:rsidR="00D3134C" w:rsidRPr="00D3134C">
        <w:t>关于阿尔及利亚驻阿利坎特领事馆签发</w:t>
      </w:r>
      <w:r w:rsidR="00D3134C" w:rsidRPr="00D3134C">
        <w:rPr>
          <w:rFonts w:hint="eastAsia"/>
        </w:rPr>
        <w:t>的</w:t>
      </w:r>
      <w:r w:rsidR="00D3134C" w:rsidRPr="00D3134C">
        <w:t>安全</w:t>
      </w:r>
      <w:r w:rsidR="00D3134C" w:rsidRPr="00D3134C">
        <w:rPr>
          <w:rFonts w:hint="eastAsia"/>
        </w:rPr>
        <w:t>通行证</w:t>
      </w:r>
      <w:r>
        <w:t>，</w:t>
      </w:r>
      <w:r w:rsidR="00D3134C" w:rsidRPr="00D3134C">
        <w:t>鉴于同一未成年人有两份</w:t>
      </w:r>
      <w:r w:rsidR="00D3134C" w:rsidRPr="00D3134C">
        <w:rPr>
          <w:rFonts w:hint="eastAsia"/>
        </w:rPr>
        <w:t>相互矛盾的年龄</w:t>
      </w:r>
      <w:r w:rsidR="00D3134C" w:rsidRPr="00D3134C">
        <w:t>确</w:t>
      </w:r>
      <w:r w:rsidR="00D3134C" w:rsidRPr="00D3134C">
        <w:rPr>
          <w:rFonts w:hint="eastAsia"/>
        </w:rPr>
        <w:t>认</w:t>
      </w:r>
      <w:r w:rsidR="00D3134C" w:rsidRPr="00D3134C">
        <w:t>文件</w:t>
      </w:r>
      <w:r>
        <w:t>，</w:t>
      </w:r>
      <w:r w:rsidR="00D3134C" w:rsidRPr="00D3134C">
        <w:rPr>
          <w:rFonts w:hint="eastAsia"/>
        </w:rPr>
        <w:t>主管机构</w:t>
      </w:r>
      <w:r w:rsidR="00D3134C" w:rsidRPr="00D3134C">
        <w:t>应在收到出生证明后与领事馆联系</w:t>
      </w:r>
      <w:r>
        <w:t>，</w:t>
      </w:r>
      <w:r w:rsidR="00D3134C" w:rsidRPr="00D3134C">
        <w:rPr>
          <w:rFonts w:hint="eastAsia"/>
        </w:rPr>
        <w:t>与其</w:t>
      </w:r>
      <w:r w:rsidR="00D3134C" w:rsidRPr="00D3134C">
        <w:t>核实是否保留</w:t>
      </w:r>
      <w:r w:rsidR="00D3134C" w:rsidRPr="00D3134C">
        <w:rPr>
          <w:rFonts w:hint="eastAsia"/>
        </w:rPr>
        <w:t>有</w:t>
      </w:r>
      <w:r w:rsidR="00D3134C" w:rsidRPr="00D3134C">
        <w:t>安全</w:t>
      </w:r>
      <w:r w:rsidR="00D3134C" w:rsidRPr="00D158BF">
        <w:rPr>
          <w:rFonts w:hint="eastAsia"/>
          <w:spacing w:val="4"/>
        </w:rPr>
        <w:t>通行证</w:t>
      </w:r>
      <w:r w:rsidR="00D3134C" w:rsidRPr="00D158BF">
        <w:rPr>
          <w:spacing w:val="4"/>
        </w:rPr>
        <w:t>中的信息。</w:t>
      </w:r>
      <w:r w:rsidR="00D3134C" w:rsidRPr="00D158BF">
        <w:rPr>
          <w:spacing w:val="4"/>
          <w:vertAlign w:val="superscript"/>
        </w:rPr>
        <w:footnoteReference w:id="15"/>
      </w:r>
      <w:r w:rsidR="00D3134C" w:rsidRPr="00D158BF">
        <w:rPr>
          <w:rFonts w:hint="eastAsia"/>
          <w:spacing w:val="4"/>
        </w:rPr>
        <w:t xml:space="preserve"> </w:t>
      </w:r>
      <w:r w:rsidR="00D3134C" w:rsidRPr="00D158BF">
        <w:rPr>
          <w:spacing w:val="4"/>
        </w:rPr>
        <w:t>据提交人</w:t>
      </w:r>
      <w:r w:rsidR="00D3134C" w:rsidRPr="00D158BF">
        <w:rPr>
          <w:rFonts w:hint="eastAsia"/>
          <w:spacing w:val="4"/>
        </w:rPr>
        <w:t>称</w:t>
      </w:r>
      <w:r w:rsidRPr="00D158BF">
        <w:rPr>
          <w:spacing w:val="4"/>
        </w:rPr>
        <w:t>，</w:t>
      </w:r>
      <w:r w:rsidR="00D3134C" w:rsidRPr="00D158BF">
        <w:rPr>
          <w:spacing w:val="4"/>
        </w:rPr>
        <w:t>出生证明被</w:t>
      </w:r>
      <w:r w:rsidR="00D3134C" w:rsidRPr="00D158BF">
        <w:rPr>
          <w:rFonts w:hint="eastAsia"/>
          <w:spacing w:val="4"/>
        </w:rPr>
        <w:t>认为</w:t>
      </w:r>
      <w:r w:rsidR="00D3134C" w:rsidRPr="00D158BF">
        <w:rPr>
          <w:spacing w:val="4"/>
        </w:rPr>
        <w:t>比安全</w:t>
      </w:r>
      <w:r w:rsidR="00D3134C" w:rsidRPr="00D158BF">
        <w:rPr>
          <w:rFonts w:hint="eastAsia"/>
          <w:spacing w:val="4"/>
        </w:rPr>
        <w:t>通行证</w:t>
      </w:r>
      <w:r w:rsidR="00D3134C" w:rsidRPr="00D158BF">
        <w:rPr>
          <w:spacing w:val="4"/>
        </w:rPr>
        <w:t>更可靠</w:t>
      </w:r>
      <w:r w:rsidRPr="00D158BF">
        <w:rPr>
          <w:spacing w:val="4"/>
        </w:rPr>
        <w:t>，</w:t>
      </w:r>
      <w:r w:rsidR="00D3134C" w:rsidRPr="00D158BF">
        <w:rPr>
          <w:spacing w:val="4"/>
          <w:vertAlign w:val="superscript"/>
        </w:rPr>
        <w:footnoteReference w:id="16"/>
      </w:r>
      <w:r w:rsidR="00524DB4">
        <w:rPr>
          <w:spacing w:val="4"/>
        </w:rPr>
        <w:t xml:space="preserve"> </w:t>
      </w:r>
      <w:r w:rsidR="00D3134C" w:rsidRPr="00524DB4">
        <w:rPr>
          <w:spacing w:val="-2"/>
        </w:rPr>
        <w:t>缔约国没有其他确凿证据表明</w:t>
      </w:r>
      <w:r w:rsidRPr="00524DB4">
        <w:rPr>
          <w:spacing w:val="-2"/>
        </w:rPr>
        <w:t>B</w:t>
      </w:r>
      <w:r w:rsidR="00D3134C" w:rsidRPr="00524DB4">
        <w:rPr>
          <w:spacing w:val="-2"/>
        </w:rPr>
        <w:t>.</w:t>
      </w:r>
      <w:r w:rsidRPr="00524DB4">
        <w:rPr>
          <w:spacing w:val="-2"/>
        </w:rPr>
        <w:t>G</w:t>
      </w:r>
      <w:r w:rsidR="00D3134C" w:rsidRPr="00524DB4">
        <w:rPr>
          <w:spacing w:val="-2"/>
        </w:rPr>
        <w:t>.</w:t>
      </w:r>
      <w:r w:rsidR="00D3134C" w:rsidRPr="00524DB4">
        <w:rPr>
          <w:spacing w:val="-2"/>
        </w:rPr>
        <w:t>在进入西班牙领土时是成年人。</w:t>
      </w:r>
      <w:r w:rsidR="00D3134C" w:rsidRPr="00524DB4">
        <w:rPr>
          <w:spacing w:val="-2"/>
          <w:vertAlign w:val="superscript"/>
        </w:rPr>
        <w:footnoteReference w:id="17"/>
      </w:r>
      <w:r w:rsidR="00D3134C" w:rsidRPr="00524DB4">
        <w:rPr>
          <w:rFonts w:hint="eastAsia"/>
          <w:spacing w:val="-2"/>
        </w:rPr>
        <w:t xml:space="preserve"> </w:t>
      </w:r>
      <w:r w:rsidR="00D3134C" w:rsidRPr="00524DB4">
        <w:rPr>
          <w:spacing w:val="-2"/>
        </w:rPr>
        <w:t>虽然缔约国重申</w:t>
      </w:r>
      <w:r w:rsidRPr="00524DB4">
        <w:rPr>
          <w:rFonts w:hint="eastAsia"/>
          <w:spacing w:val="-2"/>
        </w:rPr>
        <w:t>，</w:t>
      </w:r>
      <w:r w:rsidRPr="00524DB4">
        <w:rPr>
          <w:spacing w:val="-2"/>
        </w:rPr>
        <w:t>B</w:t>
      </w:r>
      <w:r w:rsidR="00D3134C" w:rsidRPr="00524DB4">
        <w:rPr>
          <w:spacing w:val="-2"/>
        </w:rPr>
        <w:t>.</w:t>
      </w:r>
      <w:r w:rsidRPr="00524DB4">
        <w:rPr>
          <w:spacing w:val="-2"/>
        </w:rPr>
        <w:t>G</w:t>
      </w:r>
      <w:r w:rsidR="00D3134C" w:rsidRPr="00524DB4">
        <w:rPr>
          <w:spacing w:val="-2"/>
        </w:rPr>
        <w:t>.</w:t>
      </w:r>
      <w:r w:rsidR="00D3134C" w:rsidRPr="00524DB4">
        <w:rPr>
          <w:spacing w:val="-2"/>
        </w:rPr>
        <w:t>最初声称出生于</w:t>
      </w:r>
      <w:r w:rsidRPr="00524DB4">
        <w:rPr>
          <w:spacing w:val="-2"/>
        </w:rPr>
        <w:t>1994</w:t>
      </w:r>
      <w:r w:rsidR="00D3134C" w:rsidRPr="00524DB4">
        <w:rPr>
          <w:spacing w:val="-2"/>
        </w:rPr>
        <w:t>年</w:t>
      </w:r>
      <w:r w:rsidRPr="00524DB4">
        <w:rPr>
          <w:spacing w:val="-2"/>
        </w:rPr>
        <w:t>12</w:t>
      </w:r>
      <w:r w:rsidR="00D3134C" w:rsidRPr="00524DB4">
        <w:rPr>
          <w:spacing w:val="-2"/>
        </w:rPr>
        <w:t>月</w:t>
      </w:r>
      <w:r w:rsidRPr="00524DB4">
        <w:rPr>
          <w:spacing w:val="-2"/>
        </w:rPr>
        <w:t>24</w:t>
      </w:r>
      <w:r w:rsidR="00D3134C" w:rsidRPr="00524DB4">
        <w:rPr>
          <w:spacing w:val="-2"/>
        </w:rPr>
        <w:t>日</w:t>
      </w:r>
      <w:r w:rsidRPr="00524DB4">
        <w:rPr>
          <w:spacing w:val="-2"/>
        </w:rPr>
        <w:t>，</w:t>
      </w:r>
      <w:r w:rsidR="00D3134C" w:rsidRPr="00524DB4">
        <w:rPr>
          <w:spacing w:val="-2"/>
        </w:rPr>
        <w:t>但没有记录在案的官方</w:t>
      </w:r>
      <w:r w:rsidR="00D3134C" w:rsidRPr="00524DB4">
        <w:rPr>
          <w:rFonts w:hint="eastAsia"/>
          <w:spacing w:val="-2"/>
        </w:rPr>
        <w:t>证明</w:t>
      </w:r>
      <w:r w:rsidR="00D3134C" w:rsidRPr="00524DB4">
        <w:rPr>
          <w:spacing w:val="-2"/>
        </w:rPr>
        <w:t>支持</w:t>
      </w:r>
      <w:r w:rsidR="00D3134C" w:rsidRPr="00D3134C">
        <w:t>这一说法。此外</w:t>
      </w:r>
      <w:r>
        <w:t>，</w:t>
      </w:r>
      <w:r w:rsidR="00D3134C" w:rsidRPr="00D3134C">
        <w:t>提交人声称</w:t>
      </w:r>
      <w:r>
        <w:t>，</w:t>
      </w:r>
      <w:r w:rsidR="00D3134C" w:rsidRPr="00D3134C">
        <w:rPr>
          <w:rFonts w:hint="eastAsia"/>
        </w:rPr>
        <w:t>主管机构</w:t>
      </w:r>
      <w:r w:rsidR="00D3134C" w:rsidRPr="00D3134C">
        <w:t>拒绝接受他的陈述</w:t>
      </w:r>
      <w:r>
        <w:t>，</w:t>
      </w:r>
      <w:r w:rsidR="00D3134C" w:rsidRPr="00D3134C">
        <w:t>无视他是未成年人这一事实。甚至提交人提交的出生证明也被认为是假的</w:t>
      </w:r>
      <w:r>
        <w:t>，</w:t>
      </w:r>
      <w:r w:rsidR="00D3134C" w:rsidRPr="00D3134C">
        <w:t>从未适用儿童的最大利益而</w:t>
      </w:r>
      <w:r w:rsidR="00D3134C" w:rsidRPr="00D3134C">
        <w:rPr>
          <w:rFonts w:hint="eastAsia"/>
        </w:rPr>
        <w:t>将疑点利益归之于他</w:t>
      </w:r>
      <w:r w:rsidR="00D3134C" w:rsidRPr="00D3134C">
        <w:t>。至于确定年龄的</w:t>
      </w:r>
      <w:r w:rsidR="00D3134C" w:rsidRPr="00D3134C">
        <w:rPr>
          <w:rFonts w:hint="eastAsia"/>
        </w:rPr>
        <w:t>医学检测是否</w:t>
      </w:r>
      <w:r w:rsidR="00D3134C" w:rsidRPr="00D3134C">
        <w:t>有效</w:t>
      </w:r>
      <w:r>
        <w:t>，</w:t>
      </w:r>
      <w:r w:rsidR="00D3134C" w:rsidRPr="00D3134C">
        <w:rPr>
          <w:rFonts w:hint="eastAsia"/>
        </w:rPr>
        <w:t>主管机构</w:t>
      </w:r>
      <w:r w:rsidR="00D3134C" w:rsidRPr="00D3134C">
        <w:t>等待</w:t>
      </w:r>
      <w:r w:rsidR="00D3134C" w:rsidRPr="00D3134C">
        <w:rPr>
          <w:rFonts w:hint="eastAsia"/>
        </w:rPr>
        <w:t>了</w:t>
      </w:r>
      <w:r w:rsidR="00D3134C" w:rsidRPr="00D3134C">
        <w:t>一个月才让</w:t>
      </w:r>
      <w:r>
        <w:t>B</w:t>
      </w:r>
      <w:r w:rsidR="00D3134C" w:rsidRPr="00D3134C">
        <w:t>.</w:t>
      </w:r>
      <w:r>
        <w:t>G</w:t>
      </w:r>
      <w:r w:rsidR="00D3134C" w:rsidRPr="00D3134C">
        <w:t>.</w:t>
      </w:r>
      <w:r w:rsidR="00D3134C" w:rsidRPr="00D3134C">
        <w:rPr>
          <w:rFonts w:hint="eastAsia"/>
        </w:rPr>
        <w:t>进行医学检测</w:t>
      </w:r>
      <w:r w:rsidR="00D3134C" w:rsidRPr="00D3134C">
        <w:t>。这些</w:t>
      </w:r>
      <w:r w:rsidR="00D3134C" w:rsidRPr="00D3134C">
        <w:rPr>
          <w:rFonts w:hint="eastAsia"/>
        </w:rPr>
        <w:t>检测只包括</w:t>
      </w:r>
      <w:r>
        <w:t>X</w:t>
      </w:r>
      <w:r w:rsidR="00D3134C" w:rsidRPr="00D3134C">
        <w:rPr>
          <w:rFonts w:hint="eastAsia"/>
        </w:rPr>
        <w:t>光</w:t>
      </w:r>
      <w:r>
        <w:t>，</w:t>
      </w:r>
      <w:r w:rsidR="00D3134C" w:rsidRPr="00D3134C">
        <w:rPr>
          <w:rFonts w:hint="eastAsia"/>
        </w:rPr>
        <w:t>即使做了也</w:t>
      </w:r>
      <w:r w:rsidR="00D3134C" w:rsidRPr="00D3134C">
        <w:t>不足以排除提交人</w:t>
      </w:r>
      <w:r w:rsidR="00D3134C" w:rsidRPr="00D3134C">
        <w:rPr>
          <w:rFonts w:hint="eastAsia"/>
        </w:rPr>
        <w:t>也许</w:t>
      </w:r>
      <w:r w:rsidR="00D3134C" w:rsidRPr="00D3134C">
        <w:t>是未成年人的可能性。提交人认为</w:t>
      </w:r>
      <w:r>
        <w:t>，</w:t>
      </w:r>
      <w:r w:rsidR="00D3134C" w:rsidRPr="00D3134C">
        <w:t>在接受</w:t>
      </w:r>
      <w:r w:rsidR="00D3134C" w:rsidRPr="00D3134C">
        <w:rPr>
          <w:rFonts w:hint="eastAsia"/>
        </w:rPr>
        <w:t>检测之</w:t>
      </w:r>
      <w:r w:rsidR="00D3134C" w:rsidRPr="00D3134C">
        <w:t>前</w:t>
      </w:r>
      <w:r>
        <w:rPr>
          <w:rFonts w:hint="eastAsia"/>
        </w:rPr>
        <w:t>，</w:t>
      </w:r>
      <w:r w:rsidR="00D3134C" w:rsidRPr="00D3134C">
        <w:rPr>
          <w:rFonts w:hint="eastAsia"/>
        </w:rPr>
        <w:t>他</w:t>
      </w:r>
      <w:r w:rsidR="00D3134C" w:rsidRPr="00D3134C">
        <w:t>被无理剥夺</w:t>
      </w:r>
      <w:r w:rsidR="00D3134C" w:rsidRPr="00D3134C">
        <w:rPr>
          <w:rFonts w:hint="eastAsia"/>
        </w:rPr>
        <w:t>自由</w:t>
      </w:r>
      <w:r w:rsidR="00D3134C" w:rsidRPr="00D3134C">
        <w:t>一个月。</w:t>
      </w:r>
    </w:p>
    <w:p w:rsidR="00D3134C" w:rsidRPr="00D3134C" w:rsidRDefault="004C5F11" w:rsidP="004626C1">
      <w:pPr>
        <w:pStyle w:val="SingleTxtGC"/>
        <w:spacing w:line="330" w:lineRule="exact"/>
      </w:pPr>
      <w:r>
        <w:t>5.3</w:t>
      </w:r>
      <w:r w:rsidR="00D3134C" w:rsidRPr="00D3134C">
        <w:tab/>
      </w:r>
      <w:r w:rsidR="00D3134C" w:rsidRPr="00DC50EC">
        <w:rPr>
          <w:rFonts w:hint="eastAsia"/>
          <w:spacing w:val="10"/>
        </w:rPr>
        <w:t>在</w:t>
      </w:r>
      <w:r w:rsidRPr="00DC50EC">
        <w:rPr>
          <w:spacing w:val="10"/>
        </w:rPr>
        <w:t>L</w:t>
      </w:r>
      <w:r w:rsidR="00D3134C" w:rsidRPr="00DC50EC">
        <w:rPr>
          <w:spacing w:val="10"/>
        </w:rPr>
        <w:t>.</w:t>
      </w:r>
      <w:r w:rsidRPr="00DC50EC">
        <w:rPr>
          <w:spacing w:val="10"/>
        </w:rPr>
        <w:t>D</w:t>
      </w:r>
      <w:r w:rsidR="00D3134C" w:rsidRPr="00DC50EC">
        <w:rPr>
          <w:spacing w:val="10"/>
        </w:rPr>
        <w:t>.</w:t>
      </w:r>
      <w:r w:rsidR="00D3134C" w:rsidRPr="00DC50EC">
        <w:rPr>
          <w:rFonts w:hint="eastAsia"/>
          <w:spacing w:val="10"/>
        </w:rPr>
        <w:t>一案中</w:t>
      </w:r>
      <w:r w:rsidRPr="00DC50EC">
        <w:rPr>
          <w:spacing w:val="10"/>
        </w:rPr>
        <w:t>，</w:t>
      </w:r>
      <w:r w:rsidR="00D3134C" w:rsidRPr="00DC50EC">
        <w:rPr>
          <w:spacing w:val="10"/>
        </w:rPr>
        <w:t>很明显</w:t>
      </w:r>
      <w:r w:rsidRPr="00DC50EC">
        <w:rPr>
          <w:spacing w:val="10"/>
        </w:rPr>
        <w:t>，</w:t>
      </w:r>
      <w:r w:rsidR="00D3134C" w:rsidRPr="00DC50EC">
        <w:rPr>
          <w:spacing w:val="10"/>
        </w:rPr>
        <w:t>当维</w:t>
      </w:r>
      <w:proofErr w:type="gramStart"/>
      <w:r w:rsidR="00D3134C" w:rsidRPr="00DC50EC">
        <w:rPr>
          <w:spacing w:val="10"/>
        </w:rPr>
        <w:t>拉法院</w:t>
      </w:r>
      <w:proofErr w:type="gramEnd"/>
      <w:r w:rsidRPr="00DC50EC">
        <w:rPr>
          <w:spacing w:val="10"/>
        </w:rPr>
        <w:t>2</w:t>
      </w:r>
      <w:r w:rsidR="00D3134C" w:rsidRPr="00DC50EC">
        <w:rPr>
          <w:spacing w:val="10"/>
        </w:rPr>
        <w:t>0</w:t>
      </w:r>
      <w:r w:rsidRPr="00DC50EC">
        <w:rPr>
          <w:spacing w:val="10"/>
        </w:rPr>
        <w:t>17</w:t>
      </w:r>
      <w:r w:rsidR="00D3134C" w:rsidRPr="00DC50EC">
        <w:rPr>
          <w:spacing w:val="10"/>
        </w:rPr>
        <w:t>年</w:t>
      </w:r>
      <w:r w:rsidRPr="00DC50EC">
        <w:rPr>
          <w:spacing w:val="10"/>
        </w:rPr>
        <w:t>11</w:t>
      </w:r>
      <w:r w:rsidR="00D3134C" w:rsidRPr="00DC50EC">
        <w:rPr>
          <w:spacing w:val="10"/>
        </w:rPr>
        <w:t>月</w:t>
      </w:r>
      <w:r w:rsidRPr="00DC50EC">
        <w:rPr>
          <w:spacing w:val="10"/>
        </w:rPr>
        <w:t>19</w:t>
      </w:r>
      <w:r w:rsidR="00D3134C" w:rsidRPr="00DC50EC">
        <w:rPr>
          <w:spacing w:val="10"/>
        </w:rPr>
        <w:t>日批准拘留</w:t>
      </w:r>
      <w:r w:rsidRPr="00DC50EC">
        <w:rPr>
          <w:spacing w:val="10"/>
        </w:rPr>
        <w:t>，</w:t>
      </w:r>
      <w:r w:rsidR="00D3134C" w:rsidRPr="00DC50EC">
        <w:rPr>
          <w:spacing w:val="10"/>
        </w:rPr>
        <w:t>阿尔梅</w:t>
      </w:r>
      <w:r w:rsidR="00D3134C" w:rsidRPr="00D3134C">
        <w:t>里亚</w:t>
      </w:r>
      <w:proofErr w:type="gramStart"/>
      <w:r w:rsidR="00D3134C" w:rsidRPr="00D3134C">
        <w:rPr>
          <w:rFonts w:hint="eastAsia"/>
        </w:rPr>
        <w:t>次级</w:t>
      </w:r>
      <w:r w:rsidR="00D3134C" w:rsidRPr="00D3134C">
        <w:t>政府</w:t>
      </w:r>
      <w:proofErr w:type="gramEnd"/>
      <w:r w:rsidR="00D3134C" w:rsidRPr="00D3134C">
        <w:rPr>
          <w:rFonts w:hint="eastAsia"/>
        </w:rPr>
        <w:t>机构</w:t>
      </w:r>
      <w:r>
        <w:t>2</w:t>
      </w:r>
      <w:r w:rsidR="00D3134C" w:rsidRPr="00D3134C">
        <w:t>0</w:t>
      </w:r>
      <w:r>
        <w:t>17</w:t>
      </w:r>
      <w:r w:rsidR="00D3134C" w:rsidRPr="00D3134C">
        <w:t>年</w:t>
      </w:r>
      <w:r>
        <w:t>11</w:t>
      </w:r>
      <w:r w:rsidR="00D3134C" w:rsidRPr="00D3134C">
        <w:t>月</w:t>
      </w:r>
      <w:r>
        <w:t>18</w:t>
      </w:r>
      <w:r w:rsidR="00D3134C" w:rsidRPr="00D3134C">
        <w:t>日</w:t>
      </w:r>
      <w:r w:rsidR="00D3134C" w:rsidRPr="00D3134C">
        <w:rPr>
          <w:rFonts w:hint="eastAsia"/>
        </w:rPr>
        <w:t>签</w:t>
      </w:r>
      <w:r w:rsidR="00D3134C" w:rsidRPr="00D3134C">
        <w:t>发遣</w:t>
      </w:r>
      <w:r w:rsidR="00D3134C" w:rsidRPr="00D3134C">
        <w:rPr>
          <w:rFonts w:hint="eastAsia"/>
        </w:rPr>
        <w:t>返</w:t>
      </w:r>
      <w:r w:rsidR="00D3134C" w:rsidRPr="00D3134C">
        <w:t>令时</w:t>
      </w:r>
      <w:r>
        <w:t>，</w:t>
      </w:r>
      <w:r w:rsidR="00D3134C" w:rsidRPr="00D3134C">
        <w:t>提交人的年龄尚未</w:t>
      </w:r>
      <w:r w:rsidR="00D3134C" w:rsidRPr="00076284">
        <w:rPr>
          <w:spacing w:val="-4"/>
        </w:rPr>
        <w:t>确定</w:t>
      </w:r>
      <w:r w:rsidRPr="00076284">
        <w:rPr>
          <w:spacing w:val="-4"/>
        </w:rPr>
        <w:t>，</w:t>
      </w:r>
      <w:r w:rsidR="00D3134C" w:rsidRPr="00076284">
        <w:rPr>
          <w:spacing w:val="-4"/>
        </w:rPr>
        <w:t>因为根据第</w:t>
      </w:r>
      <w:r w:rsidRPr="00076284">
        <w:rPr>
          <w:spacing w:val="-4"/>
        </w:rPr>
        <w:t>6</w:t>
      </w:r>
      <w:r w:rsidR="00D3134C" w:rsidRPr="00076284">
        <w:rPr>
          <w:spacing w:val="-4"/>
        </w:rPr>
        <w:t>号一般性意见</w:t>
      </w:r>
      <w:r w:rsidRPr="00076284">
        <w:rPr>
          <w:spacing w:val="-4"/>
        </w:rPr>
        <w:t>，</w:t>
      </w:r>
      <w:r w:rsidR="00D3134C" w:rsidRPr="00076284">
        <w:rPr>
          <w:rFonts w:hint="eastAsia"/>
          <w:spacing w:val="-4"/>
        </w:rPr>
        <w:t>在</w:t>
      </w:r>
      <w:r w:rsidR="00D3134C" w:rsidRPr="00076284">
        <w:rPr>
          <w:spacing w:val="-4"/>
        </w:rPr>
        <w:t>不确定</w:t>
      </w:r>
      <w:r w:rsidR="00D3134C" w:rsidRPr="00076284">
        <w:rPr>
          <w:rFonts w:hint="eastAsia"/>
          <w:spacing w:val="-4"/>
        </w:rPr>
        <w:t>的情况下</w:t>
      </w:r>
      <w:r w:rsidRPr="00076284">
        <w:rPr>
          <w:spacing w:val="-4"/>
        </w:rPr>
        <w:t>，</w:t>
      </w:r>
      <w:r w:rsidR="00D3134C" w:rsidRPr="00076284">
        <w:rPr>
          <w:rFonts w:hint="eastAsia"/>
          <w:spacing w:val="-4"/>
        </w:rPr>
        <w:t>应使疑点利益归于个</w:t>
      </w:r>
      <w:r w:rsidR="00D3134C" w:rsidRPr="00076284">
        <w:rPr>
          <w:spacing w:val="-4"/>
        </w:rPr>
        <w:t>人</w:t>
      </w:r>
      <w:r w:rsidRPr="00076284">
        <w:rPr>
          <w:rFonts w:hint="eastAsia"/>
          <w:spacing w:val="-4"/>
        </w:rPr>
        <w:t>，</w:t>
      </w:r>
      <w:r w:rsidR="00D3134C" w:rsidRPr="00076284">
        <w:rPr>
          <w:rFonts w:hint="eastAsia"/>
          <w:spacing w:val="2"/>
        </w:rPr>
        <w:t>将其作</w:t>
      </w:r>
      <w:r w:rsidR="00D3134C" w:rsidRPr="00076284">
        <w:rPr>
          <w:spacing w:val="2"/>
        </w:rPr>
        <w:t>为儿童</w:t>
      </w:r>
      <w:r w:rsidR="00D3134C" w:rsidRPr="00076284">
        <w:rPr>
          <w:rFonts w:hint="eastAsia"/>
          <w:spacing w:val="2"/>
        </w:rPr>
        <w:t>对待</w:t>
      </w:r>
      <w:r w:rsidR="00D3134C" w:rsidRPr="00076284">
        <w:rPr>
          <w:spacing w:val="2"/>
        </w:rPr>
        <w:t>。此外</w:t>
      </w:r>
      <w:r w:rsidRPr="00076284">
        <w:rPr>
          <w:spacing w:val="2"/>
        </w:rPr>
        <w:t>，</w:t>
      </w:r>
      <w:r w:rsidR="00D3134C" w:rsidRPr="00076284">
        <w:rPr>
          <w:spacing w:val="2"/>
        </w:rPr>
        <w:t>提交人称</w:t>
      </w:r>
      <w:r w:rsidRPr="00076284">
        <w:rPr>
          <w:spacing w:val="2"/>
        </w:rPr>
        <w:t>，</w:t>
      </w:r>
      <w:r w:rsidR="00D3134C" w:rsidRPr="00076284">
        <w:rPr>
          <w:spacing w:val="2"/>
        </w:rPr>
        <w:t>没有证据表明他收到阿尔及利亚领事馆</w:t>
      </w:r>
      <w:r w:rsidR="00D3134C" w:rsidRPr="00076284">
        <w:rPr>
          <w:rFonts w:hint="eastAsia"/>
          <w:spacing w:val="2"/>
        </w:rPr>
        <w:t>签</w:t>
      </w:r>
      <w:r w:rsidR="00D3134C" w:rsidRPr="00D3134C">
        <w:t>发安全</w:t>
      </w:r>
      <w:r w:rsidR="00D3134C" w:rsidRPr="00D3134C">
        <w:rPr>
          <w:rFonts w:hint="eastAsia"/>
        </w:rPr>
        <w:t>通行证的</w:t>
      </w:r>
      <w:r w:rsidR="00D3134C" w:rsidRPr="00D3134C">
        <w:t>通知</w:t>
      </w:r>
      <w:r>
        <w:t>，</w:t>
      </w:r>
      <w:r w:rsidR="00D3134C" w:rsidRPr="00D3134C">
        <w:rPr>
          <w:rFonts w:hint="eastAsia"/>
        </w:rPr>
        <w:t>从而使</w:t>
      </w:r>
      <w:r w:rsidR="00D3134C" w:rsidRPr="00D3134C">
        <w:t>他可以</w:t>
      </w:r>
      <w:r w:rsidR="00D3134C" w:rsidRPr="00D3134C">
        <w:rPr>
          <w:rFonts w:hint="eastAsia"/>
        </w:rPr>
        <w:t>随后</w:t>
      </w:r>
      <w:r w:rsidR="00D3134C" w:rsidRPr="00D3134C">
        <w:t>核对记录的信息。如果他收到这样的通知</w:t>
      </w:r>
      <w:r>
        <w:t>，</w:t>
      </w:r>
      <w:r w:rsidR="00D3134C" w:rsidRPr="00D3134C">
        <w:t>他就有机会</w:t>
      </w:r>
      <w:r w:rsidR="00D3134C" w:rsidRPr="00D3134C">
        <w:rPr>
          <w:rFonts w:hint="eastAsia"/>
        </w:rPr>
        <w:t>提出</w:t>
      </w:r>
      <w:r w:rsidR="00D3134C" w:rsidRPr="00D3134C">
        <w:t>上诉或直接要求领事馆更正</w:t>
      </w:r>
      <w:r w:rsidR="00D3134C" w:rsidRPr="00D3134C">
        <w:rPr>
          <w:rFonts w:hint="eastAsia"/>
        </w:rPr>
        <w:t>信息</w:t>
      </w:r>
      <w:r w:rsidR="00D3134C" w:rsidRPr="00D3134C">
        <w:t>。</w:t>
      </w:r>
    </w:p>
    <w:p w:rsidR="00D3134C" w:rsidRPr="00D3134C" w:rsidRDefault="004C5F11" w:rsidP="004626C1">
      <w:pPr>
        <w:pStyle w:val="SingleTxtGC"/>
        <w:spacing w:line="330" w:lineRule="exact"/>
      </w:pPr>
      <w:r>
        <w:t>5.4</w:t>
      </w:r>
      <w:r w:rsidR="00D3134C" w:rsidRPr="00D3134C">
        <w:tab/>
      </w:r>
      <w:r w:rsidR="00D3134C" w:rsidRPr="00494087">
        <w:rPr>
          <w:spacing w:val="2"/>
        </w:rPr>
        <w:t>关于现有国内补救办法尚未用尽</w:t>
      </w:r>
      <w:r w:rsidR="00D3134C" w:rsidRPr="00494087">
        <w:rPr>
          <w:rFonts w:hint="eastAsia"/>
          <w:spacing w:val="2"/>
        </w:rPr>
        <w:t>而</w:t>
      </w:r>
      <w:r w:rsidR="00D3134C" w:rsidRPr="00494087">
        <w:rPr>
          <w:spacing w:val="2"/>
        </w:rPr>
        <w:t>来文不可受理的说法</w:t>
      </w:r>
      <w:r w:rsidRPr="00494087">
        <w:rPr>
          <w:spacing w:val="2"/>
        </w:rPr>
        <w:t>，</w:t>
      </w:r>
      <w:r w:rsidR="00D3134C" w:rsidRPr="00494087">
        <w:rPr>
          <w:rFonts w:hint="eastAsia"/>
          <w:spacing w:val="2"/>
        </w:rPr>
        <w:t>提</w:t>
      </w:r>
      <w:r w:rsidR="00D3134C" w:rsidRPr="00494087">
        <w:rPr>
          <w:spacing w:val="2"/>
        </w:rPr>
        <w:t>交人解释说</w:t>
      </w:r>
      <w:r w:rsidRPr="00494087">
        <w:rPr>
          <w:spacing w:val="2"/>
        </w:rPr>
        <w:t>，</w:t>
      </w:r>
      <w:r w:rsidR="00D3134C" w:rsidRPr="00494087">
        <w:rPr>
          <w:spacing w:val="2"/>
        </w:rPr>
        <w:t>国</w:t>
      </w:r>
      <w:r w:rsidR="00D3134C" w:rsidRPr="00D3134C">
        <w:t>内法规定的补救办法无效</w:t>
      </w:r>
      <w:r>
        <w:t>，</w:t>
      </w:r>
      <w:r w:rsidR="00D3134C" w:rsidRPr="00D3134C">
        <w:t>要么因为这些补救办法没有为所涉侵权行为提供有效补救</w:t>
      </w:r>
      <w:r>
        <w:t>，</w:t>
      </w:r>
      <w:r w:rsidR="00D3134C" w:rsidRPr="00D3134C">
        <w:t>要么因为</w:t>
      </w:r>
      <w:r w:rsidR="00D3134C" w:rsidRPr="00D3134C">
        <w:rPr>
          <w:rFonts w:hint="eastAsia"/>
        </w:rPr>
        <w:t>要取</w:t>
      </w:r>
      <w:r w:rsidR="00D3134C" w:rsidRPr="00D3134C">
        <w:t>得补救的时间太长。行政诉讼是一种辅助救济</w:t>
      </w:r>
      <w:r>
        <w:t>，</w:t>
      </w:r>
      <w:r w:rsidR="00D3134C" w:rsidRPr="00D3134C">
        <w:t>必须先</w:t>
      </w:r>
      <w:r w:rsidR="00D3134C" w:rsidRPr="00D3134C">
        <w:rPr>
          <w:rFonts w:hint="eastAsia"/>
        </w:rPr>
        <w:t>行</w:t>
      </w:r>
      <w:r w:rsidR="00D3134C" w:rsidRPr="00D3134C">
        <w:t>提起行政上诉</w:t>
      </w:r>
      <w:r>
        <w:t>；</w:t>
      </w:r>
      <w:r w:rsidR="00D3134C" w:rsidRPr="00D3134C">
        <w:t>这类上诉得不到及时处理</w:t>
      </w:r>
      <w:r>
        <w:t>，</w:t>
      </w:r>
      <w:r w:rsidR="00D3134C" w:rsidRPr="00D3134C">
        <w:t>也不</w:t>
      </w:r>
      <w:r w:rsidR="00D3134C" w:rsidRPr="00D3134C">
        <w:rPr>
          <w:rFonts w:hint="eastAsia"/>
        </w:rPr>
        <w:t>能</w:t>
      </w:r>
      <w:r w:rsidR="00D3134C" w:rsidRPr="00D3134C">
        <w:t>暂</w:t>
      </w:r>
      <w:r w:rsidR="00D3134C" w:rsidRPr="00D3134C">
        <w:rPr>
          <w:rFonts w:hint="eastAsia"/>
        </w:rPr>
        <w:t>时中止</w:t>
      </w:r>
      <w:r w:rsidR="00D3134C" w:rsidRPr="00D3134C">
        <w:t>遣送离境令的效力。</w:t>
      </w:r>
      <w:r w:rsidR="00D3134C" w:rsidRPr="00494087">
        <w:rPr>
          <w:spacing w:val="-4"/>
        </w:rPr>
        <w:t>在即将</w:t>
      </w:r>
      <w:r w:rsidR="00D3134C" w:rsidRPr="00494087">
        <w:rPr>
          <w:rFonts w:hint="eastAsia"/>
          <w:spacing w:val="-4"/>
        </w:rPr>
        <w:t>被送回</w:t>
      </w:r>
      <w:r w:rsidR="00D3134C" w:rsidRPr="00494087">
        <w:rPr>
          <w:spacing w:val="-4"/>
        </w:rPr>
        <w:t>的情况下</w:t>
      </w:r>
      <w:r w:rsidRPr="00494087">
        <w:rPr>
          <w:spacing w:val="-4"/>
        </w:rPr>
        <w:t>，</w:t>
      </w:r>
      <w:r w:rsidR="00D3134C" w:rsidRPr="00494087">
        <w:rPr>
          <w:rFonts w:hint="eastAsia"/>
          <w:spacing w:val="-4"/>
        </w:rPr>
        <w:t>根据</w:t>
      </w:r>
      <w:r w:rsidR="00D3134C" w:rsidRPr="00494087">
        <w:rPr>
          <w:spacing w:val="-4"/>
        </w:rPr>
        <w:t>禁止酷刑委员会</w:t>
      </w:r>
      <w:r w:rsidR="00D3134C" w:rsidRPr="00494087">
        <w:rPr>
          <w:spacing w:val="-4"/>
          <w:vertAlign w:val="superscript"/>
        </w:rPr>
        <w:footnoteReference w:id="18"/>
      </w:r>
      <w:r w:rsidR="00D3134C" w:rsidRPr="00494087">
        <w:rPr>
          <w:rFonts w:hint="eastAsia"/>
          <w:spacing w:val="-4"/>
        </w:rPr>
        <w:t xml:space="preserve"> </w:t>
      </w:r>
      <w:r w:rsidR="00D3134C" w:rsidRPr="00494087">
        <w:rPr>
          <w:spacing w:val="-4"/>
        </w:rPr>
        <w:t>和欧洲人权法院所表达的意见</w:t>
      </w:r>
      <w:r w:rsidR="00D3134C" w:rsidRPr="00494087">
        <w:rPr>
          <w:spacing w:val="-4"/>
          <w:vertAlign w:val="superscript"/>
        </w:rPr>
        <w:footnoteReference w:id="19"/>
      </w:r>
      <w:r w:rsidRPr="00494087">
        <w:rPr>
          <w:rFonts w:hint="eastAsia"/>
          <w:spacing w:val="-4"/>
        </w:rPr>
        <w:t>，</w:t>
      </w:r>
      <w:r w:rsidR="00D3134C" w:rsidRPr="007628AF">
        <w:rPr>
          <w:spacing w:val="2"/>
        </w:rPr>
        <w:t>只有具有暂缓效力的补救办法才</w:t>
      </w:r>
      <w:r w:rsidR="00D3134C" w:rsidRPr="007628AF">
        <w:rPr>
          <w:rFonts w:hint="eastAsia"/>
          <w:spacing w:val="2"/>
        </w:rPr>
        <w:t>可</w:t>
      </w:r>
      <w:r w:rsidR="00D3134C" w:rsidRPr="007628AF">
        <w:rPr>
          <w:spacing w:val="2"/>
        </w:rPr>
        <w:t>被</w:t>
      </w:r>
      <w:r w:rsidR="00D3134C" w:rsidRPr="007628AF">
        <w:rPr>
          <w:rFonts w:hint="eastAsia"/>
          <w:spacing w:val="2"/>
        </w:rPr>
        <w:t>视</w:t>
      </w:r>
      <w:r w:rsidR="00D3134C" w:rsidRPr="007628AF">
        <w:rPr>
          <w:spacing w:val="2"/>
        </w:rPr>
        <w:t>为有效</w:t>
      </w:r>
      <w:r w:rsidR="00D3134C" w:rsidRPr="007628AF">
        <w:rPr>
          <w:rFonts w:hint="eastAsia"/>
          <w:spacing w:val="2"/>
        </w:rPr>
        <w:t>。</w:t>
      </w:r>
      <w:r w:rsidR="00D3134C" w:rsidRPr="007628AF">
        <w:rPr>
          <w:spacing w:val="2"/>
        </w:rPr>
        <w:t>此外</w:t>
      </w:r>
      <w:r w:rsidRPr="007628AF">
        <w:rPr>
          <w:spacing w:val="2"/>
        </w:rPr>
        <w:t>，</w:t>
      </w:r>
      <w:r w:rsidR="00D3134C" w:rsidRPr="007628AF">
        <w:rPr>
          <w:spacing w:val="2"/>
        </w:rPr>
        <w:t>在</w:t>
      </w:r>
      <w:r w:rsidRPr="007628AF">
        <w:rPr>
          <w:spacing w:val="2"/>
        </w:rPr>
        <w:t>L</w:t>
      </w:r>
      <w:r w:rsidR="00D3134C" w:rsidRPr="007628AF">
        <w:rPr>
          <w:spacing w:val="2"/>
        </w:rPr>
        <w:t>.</w:t>
      </w:r>
      <w:r w:rsidRPr="007628AF">
        <w:rPr>
          <w:spacing w:val="2"/>
        </w:rPr>
        <w:t>D</w:t>
      </w:r>
      <w:r w:rsidR="00D3134C" w:rsidRPr="007628AF">
        <w:rPr>
          <w:spacing w:val="2"/>
        </w:rPr>
        <w:t>.</w:t>
      </w:r>
      <w:r w:rsidR="00D3134C" w:rsidRPr="007628AF">
        <w:rPr>
          <w:spacing w:val="2"/>
        </w:rPr>
        <w:t>一案中</w:t>
      </w:r>
      <w:r w:rsidRPr="007628AF">
        <w:rPr>
          <w:spacing w:val="2"/>
        </w:rPr>
        <w:t>，</w:t>
      </w:r>
      <w:r w:rsidR="00D3134C" w:rsidRPr="007628AF">
        <w:rPr>
          <w:spacing w:val="2"/>
        </w:rPr>
        <w:t>提交人指出</w:t>
      </w:r>
      <w:r w:rsidRPr="007628AF">
        <w:rPr>
          <w:spacing w:val="2"/>
        </w:rPr>
        <w:t>，</w:t>
      </w:r>
      <w:r w:rsidR="00D3134C" w:rsidRPr="007628AF">
        <w:rPr>
          <w:spacing w:val="2"/>
        </w:rPr>
        <w:t>实际上</w:t>
      </w:r>
      <w:r w:rsidRPr="007628AF">
        <w:rPr>
          <w:spacing w:val="2"/>
        </w:rPr>
        <w:t>，</w:t>
      </w:r>
      <w:r w:rsidR="00D3134C" w:rsidRPr="007628AF">
        <w:rPr>
          <w:spacing w:val="2"/>
        </w:rPr>
        <w:t>宣布他</w:t>
      </w:r>
      <w:r w:rsidR="00D3134C" w:rsidRPr="007628AF">
        <w:rPr>
          <w:rFonts w:hint="eastAsia"/>
          <w:spacing w:val="2"/>
        </w:rPr>
        <w:t>是</w:t>
      </w:r>
      <w:r w:rsidR="00D3134C" w:rsidRPr="007628AF">
        <w:rPr>
          <w:spacing w:val="2"/>
        </w:rPr>
        <w:t>成年人的</w:t>
      </w:r>
      <w:r w:rsidR="00D3134C" w:rsidRPr="007628AF">
        <w:rPr>
          <w:rFonts w:hint="eastAsia"/>
          <w:spacing w:val="2"/>
        </w:rPr>
        <w:t>裁决</w:t>
      </w:r>
      <w:r w:rsidR="00D3134C" w:rsidRPr="007628AF">
        <w:rPr>
          <w:spacing w:val="2"/>
        </w:rPr>
        <w:t>不可能被公诉</w:t>
      </w:r>
      <w:r w:rsidR="00D3134C" w:rsidRPr="007628AF">
        <w:rPr>
          <w:rFonts w:hint="eastAsia"/>
          <w:spacing w:val="2"/>
        </w:rPr>
        <w:t>机关</w:t>
      </w:r>
      <w:r w:rsidR="00D3134C" w:rsidRPr="007628AF">
        <w:rPr>
          <w:spacing w:val="2"/>
        </w:rPr>
        <w:t>审查</w:t>
      </w:r>
      <w:r w:rsidRPr="007628AF">
        <w:rPr>
          <w:spacing w:val="2"/>
        </w:rPr>
        <w:t>，</w:t>
      </w:r>
      <w:r w:rsidR="00D3134C" w:rsidRPr="007628AF">
        <w:rPr>
          <w:spacing w:val="2"/>
        </w:rPr>
        <w:t>因为当他提供出生证明时</w:t>
      </w:r>
      <w:r w:rsidRPr="007628AF">
        <w:rPr>
          <w:spacing w:val="2"/>
        </w:rPr>
        <w:t>，</w:t>
      </w:r>
      <w:r w:rsidR="00D3134C" w:rsidRPr="007628AF">
        <w:rPr>
          <w:spacing w:val="2"/>
        </w:rPr>
        <w:t>公诉</w:t>
      </w:r>
      <w:r w:rsidR="00D3134C" w:rsidRPr="007628AF">
        <w:rPr>
          <w:rFonts w:hint="eastAsia"/>
          <w:spacing w:val="2"/>
        </w:rPr>
        <w:t>机关</w:t>
      </w:r>
      <w:r w:rsidR="00D3134C" w:rsidRPr="007628AF">
        <w:rPr>
          <w:spacing w:val="2"/>
        </w:rPr>
        <w:t>以出生证明与进行的医</w:t>
      </w:r>
      <w:r w:rsidR="00D3134C" w:rsidRPr="007628AF">
        <w:rPr>
          <w:rFonts w:hint="eastAsia"/>
          <w:spacing w:val="2"/>
        </w:rPr>
        <w:t>学检测</w:t>
      </w:r>
      <w:r w:rsidR="00D3134C" w:rsidRPr="007628AF">
        <w:rPr>
          <w:spacing w:val="2"/>
        </w:rPr>
        <w:t>结果相矛盾为由拒绝审查该</w:t>
      </w:r>
      <w:r w:rsidR="00D3134C" w:rsidRPr="00D3134C">
        <w:rPr>
          <w:rFonts w:hint="eastAsia"/>
        </w:rPr>
        <w:t>裁决</w:t>
      </w:r>
      <w:r w:rsidR="00D3134C" w:rsidRPr="00D3134C">
        <w:t>。</w:t>
      </w:r>
      <w:bookmarkStart w:id="8" w:name="_Hlk59541579"/>
      <w:bookmarkEnd w:id="8"/>
    </w:p>
    <w:p w:rsidR="007628AF" w:rsidRDefault="007628AF">
      <w:pPr>
        <w:tabs>
          <w:tab w:val="clear" w:pos="431"/>
        </w:tabs>
        <w:overflowPunct/>
        <w:adjustRightInd/>
        <w:snapToGrid/>
        <w:spacing w:line="240" w:lineRule="auto"/>
        <w:jc w:val="left"/>
      </w:pPr>
      <w:r>
        <w:br w:type="page"/>
      </w:r>
    </w:p>
    <w:p w:rsidR="00D3134C" w:rsidRPr="00D3134C" w:rsidRDefault="004C5F11" w:rsidP="00954932">
      <w:pPr>
        <w:pStyle w:val="SingleTxtGC"/>
        <w:spacing w:after="140" w:line="340" w:lineRule="exact"/>
      </w:pPr>
      <w:r>
        <w:lastRenderedPageBreak/>
        <w:t>5.5</w:t>
      </w:r>
      <w:r w:rsidR="00D3134C" w:rsidRPr="00D3134C">
        <w:tab/>
      </w:r>
      <w:r w:rsidR="00D3134C" w:rsidRPr="00D3134C">
        <w:t>缔约国</w:t>
      </w:r>
      <w:r w:rsidR="00D3134C" w:rsidRPr="00D3134C">
        <w:rPr>
          <w:rFonts w:hint="eastAsia"/>
        </w:rPr>
        <w:t>自己</w:t>
      </w:r>
      <w:r w:rsidR="00D3134C" w:rsidRPr="00D3134C">
        <w:t>承认</w:t>
      </w:r>
      <w:r>
        <w:t>，</w:t>
      </w:r>
      <w:r w:rsidR="00D3134C" w:rsidRPr="00D3134C">
        <w:t>检察官</w:t>
      </w:r>
      <w:r w:rsidR="00D3134C" w:rsidRPr="00D3134C">
        <w:rPr>
          <w:rFonts w:hint="eastAsia"/>
        </w:rPr>
        <w:t>采取</w:t>
      </w:r>
      <w:r w:rsidR="00D3134C" w:rsidRPr="00D3134C">
        <w:t>发布此类</w:t>
      </w:r>
      <w:r w:rsidR="00D3134C" w:rsidRPr="00D3134C">
        <w:rPr>
          <w:rFonts w:hint="eastAsia"/>
        </w:rPr>
        <w:t>裁决</w:t>
      </w:r>
      <w:r w:rsidR="00D3134C" w:rsidRPr="00D3134C">
        <w:t>的行动是极</w:t>
      </w:r>
      <w:r w:rsidR="00D3134C" w:rsidRPr="00D3134C">
        <w:rPr>
          <w:rFonts w:hint="eastAsia"/>
        </w:rPr>
        <w:t>具</w:t>
      </w:r>
      <w:r w:rsidR="00D3134C" w:rsidRPr="00D3134C">
        <w:t>临时</w:t>
      </w:r>
      <w:r w:rsidR="00D3134C" w:rsidRPr="00D3134C">
        <w:rPr>
          <w:rFonts w:hint="eastAsia"/>
        </w:rPr>
        <w:t>性</w:t>
      </w:r>
      <w:r w:rsidR="00D3134C" w:rsidRPr="00D3134C">
        <w:t>的。然而</w:t>
      </w:r>
      <w:r>
        <w:t>，</w:t>
      </w:r>
      <w:r w:rsidR="00D3134C" w:rsidRPr="00FF529E">
        <w:rPr>
          <w:spacing w:val="2"/>
        </w:rPr>
        <w:t>在</w:t>
      </w:r>
      <w:r w:rsidRPr="00FF529E">
        <w:rPr>
          <w:spacing w:val="2"/>
        </w:rPr>
        <w:t>L</w:t>
      </w:r>
      <w:r w:rsidR="00D3134C" w:rsidRPr="00FF529E">
        <w:rPr>
          <w:spacing w:val="2"/>
        </w:rPr>
        <w:t>.</w:t>
      </w:r>
      <w:r w:rsidRPr="00FF529E">
        <w:rPr>
          <w:spacing w:val="2"/>
        </w:rPr>
        <w:t>D</w:t>
      </w:r>
      <w:r w:rsidR="00D3134C" w:rsidRPr="00FF529E">
        <w:rPr>
          <w:spacing w:val="2"/>
        </w:rPr>
        <w:t>.</w:t>
      </w:r>
      <w:r w:rsidR="00D3134C" w:rsidRPr="00FF529E">
        <w:rPr>
          <w:rFonts w:hint="eastAsia"/>
          <w:spacing w:val="2"/>
        </w:rPr>
        <w:t>一</w:t>
      </w:r>
      <w:r w:rsidR="00D3134C" w:rsidRPr="00FF529E">
        <w:rPr>
          <w:spacing w:val="2"/>
        </w:rPr>
        <w:t>案中</w:t>
      </w:r>
      <w:r w:rsidRPr="00FF529E">
        <w:rPr>
          <w:spacing w:val="2"/>
        </w:rPr>
        <w:t>，</w:t>
      </w:r>
      <w:r w:rsidR="00D3134C" w:rsidRPr="00FF529E">
        <w:rPr>
          <w:spacing w:val="2"/>
        </w:rPr>
        <w:t>由于他的年龄</w:t>
      </w:r>
      <w:r w:rsidR="00D3134C" w:rsidRPr="00FF529E">
        <w:rPr>
          <w:rFonts w:hint="eastAsia"/>
          <w:spacing w:val="2"/>
        </w:rPr>
        <w:t>仅</w:t>
      </w:r>
      <w:r w:rsidR="00D3134C" w:rsidRPr="00FF529E">
        <w:rPr>
          <w:spacing w:val="2"/>
        </w:rPr>
        <w:t>在被驱逐出境前几个小时才被评估</w:t>
      </w:r>
      <w:r w:rsidRPr="00FF529E">
        <w:rPr>
          <w:spacing w:val="2"/>
        </w:rPr>
        <w:t>，</w:t>
      </w:r>
      <w:r w:rsidR="00D3134C" w:rsidRPr="00FF529E">
        <w:rPr>
          <w:spacing w:val="2"/>
        </w:rPr>
        <w:t>检察官的行</w:t>
      </w:r>
      <w:r w:rsidR="00D3134C" w:rsidRPr="00D3134C">
        <w:t>动</w:t>
      </w:r>
      <w:r w:rsidR="00D3134C" w:rsidRPr="00D3134C">
        <w:rPr>
          <w:rFonts w:hint="eastAsia"/>
        </w:rPr>
        <w:t>成为</w:t>
      </w:r>
      <w:r w:rsidR="00D3134C" w:rsidRPr="00D3134C">
        <w:t>最终</w:t>
      </w:r>
      <w:r w:rsidR="00D3134C" w:rsidRPr="00D3134C">
        <w:rPr>
          <w:rFonts w:hint="eastAsia"/>
        </w:rPr>
        <w:t>决定</w:t>
      </w:r>
      <w:r>
        <w:t>，</w:t>
      </w:r>
      <w:r w:rsidR="00D3134C" w:rsidRPr="00D3134C">
        <w:rPr>
          <w:rFonts w:hint="eastAsia"/>
        </w:rPr>
        <w:t>所说</w:t>
      </w:r>
      <w:r w:rsidR="00D3134C" w:rsidRPr="00D3134C">
        <w:t>的未成年人没有机会采取任何应</w:t>
      </w:r>
      <w:r w:rsidR="00D3134C" w:rsidRPr="00D3134C">
        <w:rPr>
          <w:rFonts w:hint="eastAsia"/>
        </w:rPr>
        <w:t>对</w:t>
      </w:r>
      <w:r w:rsidR="00D3134C" w:rsidRPr="00D3134C">
        <w:t>行动</w:t>
      </w:r>
      <w:r>
        <w:t>；</w:t>
      </w:r>
      <w:r w:rsidR="00D3134C" w:rsidRPr="00D3134C">
        <w:t>事实上</w:t>
      </w:r>
      <w:r>
        <w:t>，</w:t>
      </w:r>
      <w:r w:rsidR="00D3134C" w:rsidRPr="00D3134C">
        <w:t>由于后者没有被告知检察官宣布他</w:t>
      </w:r>
      <w:r w:rsidR="00D3134C" w:rsidRPr="00D3134C">
        <w:rPr>
          <w:rFonts w:hint="eastAsia"/>
        </w:rPr>
        <w:t>是</w:t>
      </w:r>
      <w:r w:rsidR="00D3134C" w:rsidRPr="00D3134C">
        <w:t>成年人的</w:t>
      </w:r>
      <w:r w:rsidR="00D3134C" w:rsidRPr="00D3134C">
        <w:rPr>
          <w:rFonts w:hint="eastAsia"/>
        </w:rPr>
        <w:t>裁决</w:t>
      </w:r>
      <w:r>
        <w:t>，</w:t>
      </w:r>
      <w:r w:rsidR="00D3134C" w:rsidRPr="00D3134C">
        <w:t>他很难对此提出质疑。</w:t>
      </w:r>
      <w:r w:rsidR="00D3134C" w:rsidRPr="00D3134C">
        <w:rPr>
          <w:vertAlign w:val="superscript"/>
        </w:rPr>
        <w:footnoteReference w:id="20"/>
      </w:r>
    </w:p>
    <w:p w:rsidR="00D3134C" w:rsidRPr="00D3134C" w:rsidRDefault="00D3134C" w:rsidP="00954932">
      <w:pPr>
        <w:pStyle w:val="H23GC"/>
        <w:spacing w:after="180" w:line="340" w:lineRule="exact"/>
      </w:pPr>
      <w:r w:rsidRPr="00D3134C">
        <w:tab/>
      </w:r>
      <w:r w:rsidRPr="00D3134C">
        <w:tab/>
      </w:r>
      <w:r w:rsidRPr="00D3134C">
        <w:t>缔约国关于</w:t>
      </w:r>
      <w:r w:rsidRPr="00D3134C">
        <w:rPr>
          <w:rFonts w:hint="eastAsia"/>
        </w:rPr>
        <w:t>案情实质</w:t>
      </w:r>
      <w:r w:rsidRPr="00D3134C">
        <w:t>的意见</w:t>
      </w:r>
    </w:p>
    <w:p w:rsidR="00D3134C" w:rsidRPr="00D3134C" w:rsidRDefault="004C5F11" w:rsidP="00954932">
      <w:pPr>
        <w:pStyle w:val="SingleTxtGC"/>
        <w:spacing w:after="140" w:line="340" w:lineRule="exact"/>
      </w:pPr>
      <w:r>
        <w:t>6.1</w:t>
      </w:r>
      <w:r w:rsidR="00D3134C" w:rsidRPr="00D3134C">
        <w:tab/>
      </w:r>
      <w:r w:rsidR="00D3134C" w:rsidRPr="00D3134C">
        <w:t>缔约国在</w:t>
      </w:r>
      <w:r>
        <w:t>2</w:t>
      </w:r>
      <w:r w:rsidR="00D3134C" w:rsidRPr="00D3134C">
        <w:t>0</w:t>
      </w:r>
      <w:r>
        <w:t>18</w:t>
      </w:r>
      <w:r w:rsidR="00D3134C" w:rsidRPr="00D3134C">
        <w:t>年</w:t>
      </w:r>
      <w:r>
        <w:t>7</w:t>
      </w:r>
      <w:r w:rsidR="00D3134C" w:rsidRPr="00D3134C">
        <w:t>月</w:t>
      </w:r>
      <w:r>
        <w:t>6</w:t>
      </w:r>
      <w:r w:rsidR="00D3134C" w:rsidRPr="00D3134C">
        <w:t>日和</w:t>
      </w:r>
      <w:r>
        <w:t>2</w:t>
      </w:r>
      <w:r w:rsidR="00D3134C" w:rsidRPr="00D3134C">
        <w:t>0</w:t>
      </w:r>
      <w:r>
        <w:t>19</w:t>
      </w:r>
      <w:r w:rsidR="00D3134C" w:rsidRPr="00D3134C">
        <w:t>年</w:t>
      </w:r>
      <w:r>
        <w:t>8</w:t>
      </w:r>
      <w:r w:rsidR="00D3134C" w:rsidRPr="00D3134C">
        <w:t>月</w:t>
      </w:r>
      <w:r>
        <w:t>1</w:t>
      </w:r>
      <w:r w:rsidR="00D3134C" w:rsidRPr="00D3134C">
        <w:t>日的意见中指出</w:t>
      </w:r>
      <w:r>
        <w:t>，</w:t>
      </w:r>
      <w:r w:rsidR="00D3134C" w:rsidRPr="00D3134C">
        <w:t>提交人在</w:t>
      </w:r>
      <w:r w:rsidR="00D3134C" w:rsidRPr="00D3134C">
        <w:rPr>
          <w:rFonts w:hint="eastAsia"/>
        </w:rPr>
        <w:t>最</w:t>
      </w:r>
      <w:r w:rsidR="00D3134C" w:rsidRPr="00D3134C">
        <w:t>初提交的</w:t>
      </w:r>
      <w:r w:rsidR="00D3134C" w:rsidRPr="00D3134C">
        <w:rPr>
          <w:rFonts w:hint="eastAsia"/>
        </w:rPr>
        <w:t>资</w:t>
      </w:r>
      <w:r w:rsidR="00D3134C" w:rsidRPr="00D3134C">
        <w:t>料中没有证实违反所引用的条款</w:t>
      </w:r>
      <w:r>
        <w:t>，</w:t>
      </w:r>
      <w:r w:rsidR="00D3134C" w:rsidRPr="00D3134C">
        <w:rPr>
          <w:rFonts w:hint="eastAsia"/>
        </w:rPr>
        <w:t>缔约国</w:t>
      </w:r>
      <w:r w:rsidR="00D3134C" w:rsidRPr="00D3134C">
        <w:t>指出</w:t>
      </w:r>
      <w:r>
        <w:t>，</w:t>
      </w:r>
      <w:r w:rsidR="00D3134C" w:rsidRPr="00D3134C">
        <w:t>仅仅列出</w:t>
      </w:r>
      <w:r w:rsidR="00D3134C" w:rsidRPr="00D3134C">
        <w:rPr>
          <w:rFonts w:hint="eastAsia"/>
        </w:rPr>
        <w:t>《</w:t>
      </w:r>
      <w:r w:rsidR="00D3134C" w:rsidRPr="00D3134C">
        <w:t>公约</w:t>
      </w:r>
      <w:r w:rsidR="00D3134C" w:rsidRPr="00D3134C">
        <w:rPr>
          <w:rFonts w:hint="eastAsia"/>
        </w:rPr>
        <w:t>》</w:t>
      </w:r>
      <w:r w:rsidR="00D3134C" w:rsidRPr="00D3134C">
        <w:t>条款是不够的</w:t>
      </w:r>
      <w:r>
        <w:t>，</w:t>
      </w:r>
      <w:r w:rsidR="00D3134C" w:rsidRPr="00D3134C">
        <w:t>因为申诉是</w:t>
      </w:r>
      <w:r w:rsidR="00D3134C" w:rsidRPr="00D3134C">
        <w:rPr>
          <w:rFonts w:hint="eastAsia"/>
        </w:rPr>
        <w:t>泛泛而言</w:t>
      </w:r>
      <w:r w:rsidR="00D3134C" w:rsidRPr="00D3134C">
        <w:t>的。缔约国</w:t>
      </w:r>
      <w:r w:rsidR="00D3134C" w:rsidRPr="00D3134C">
        <w:rPr>
          <w:rFonts w:hint="eastAsia"/>
        </w:rPr>
        <w:t>坚持认为其并未违反《公约》第</w:t>
      </w:r>
      <w:r>
        <w:t>3</w:t>
      </w:r>
      <w:r w:rsidR="00D3134C" w:rsidRPr="00D3134C">
        <w:rPr>
          <w:rFonts w:hint="eastAsia"/>
        </w:rPr>
        <w:t>条所载的儿童最大利益原则</w:t>
      </w:r>
      <w:r>
        <w:rPr>
          <w:rFonts w:hint="eastAsia"/>
        </w:rPr>
        <w:t>，</w:t>
      </w:r>
      <w:r w:rsidR="00D3134C" w:rsidRPr="00D3134C">
        <w:t>因</w:t>
      </w:r>
      <w:r w:rsidR="00D3134C" w:rsidRPr="00D3134C">
        <w:rPr>
          <w:rFonts w:hint="eastAsia"/>
        </w:rPr>
        <w:t>为</w:t>
      </w:r>
      <w:r w:rsidR="00D3134C" w:rsidRPr="00D3134C">
        <w:t>提交人是成年人。缔约国</w:t>
      </w:r>
      <w:r w:rsidR="00D3134C" w:rsidRPr="00D3134C">
        <w:rPr>
          <w:rFonts w:hint="eastAsia"/>
        </w:rPr>
        <w:t>称</w:t>
      </w:r>
      <w:r>
        <w:t>，</w:t>
      </w:r>
      <w:r w:rsidR="00D3134C" w:rsidRPr="00D3134C">
        <w:t>只有在</w:t>
      </w:r>
      <w:r>
        <w:rPr>
          <w:rFonts w:hint="eastAsia"/>
        </w:rPr>
        <w:t>“</w:t>
      </w:r>
      <w:r w:rsidR="00D3134C" w:rsidRPr="00D3134C">
        <w:t>对当事人年龄存疑</w:t>
      </w:r>
      <w:r>
        <w:rPr>
          <w:rFonts w:hint="eastAsia"/>
        </w:rPr>
        <w:t>”</w:t>
      </w:r>
      <w:r w:rsidR="00D3134C" w:rsidRPr="00D3134C">
        <w:t>时</w:t>
      </w:r>
      <w:r>
        <w:t>，</w:t>
      </w:r>
      <w:r w:rsidR="00D3134C" w:rsidRPr="00D3134C">
        <w:t>才应将其推定为未成年人</w:t>
      </w:r>
      <w:r>
        <w:t>，</w:t>
      </w:r>
      <w:r w:rsidR="00D3134C" w:rsidRPr="00D3134C">
        <w:t>当事人显然是成年人时则</w:t>
      </w:r>
      <w:r w:rsidR="00D3134C" w:rsidRPr="00D3134C">
        <w:rPr>
          <w:rFonts w:hint="eastAsia"/>
        </w:rPr>
        <w:t>无</w:t>
      </w:r>
      <w:r w:rsidR="00D3134C" w:rsidRPr="00D3134C">
        <w:t>需这样</w:t>
      </w:r>
      <w:r w:rsidR="00D3134C" w:rsidRPr="00D31275">
        <w:rPr>
          <w:spacing w:val="-8"/>
        </w:rPr>
        <w:t>做。</w:t>
      </w:r>
      <w:r w:rsidR="00D3134C" w:rsidRPr="00D31275">
        <w:rPr>
          <w:spacing w:val="-8"/>
          <w:vertAlign w:val="superscript"/>
        </w:rPr>
        <w:footnoteReference w:id="21"/>
      </w:r>
      <w:r w:rsidR="00D3134C" w:rsidRPr="00D31275">
        <w:rPr>
          <w:rFonts w:hint="eastAsia"/>
          <w:spacing w:val="-8"/>
        </w:rPr>
        <w:t xml:space="preserve"> </w:t>
      </w:r>
      <w:r w:rsidR="00D3134C" w:rsidRPr="00D31275">
        <w:rPr>
          <w:spacing w:val="-8"/>
        </w:rPr>
        <w:t>缔约国</w:t>
      </w:r>
      <w:r w:rsidR="00D3134C" w:rsidRPr="00D31275">
        <w:rPr>
          <w:rFonts w:hint="eastAsia"/>
          <w:spacing w:val="-8"/>
        </w:rPr>
        <w:t>的</w:t>
      </w:r>
      <w:r w:rsidR="00D3134C" w:rsidRPr="00D31275">
        <w:rPr>
          <w:spacing w:val="-8"/>
        </w:rPr>
        <w:t>结论</w:t>
      </w:r>
      <w:r w:rsidR="00D3134C" w:rsidRPr="00D31275">
        <w:rPr>
          <w:rFonts w:hint="eastAsia"/>
          <w:spacing w:val="-8"/>
        </w:rPr>
        <w:t>是</w:t>
      </w:r>
      <w:r w:rsidRPr="00D31275">
        <w:rPr>
          <w:spacing w:val="-8"/>
        </w:rPr>
        <w:t>，</w:t>
      </w:r>
      <w:r w:rsidRPr="00D31275">
        <w:rPr>
          <w:rFonts w:hint="eastAsia"/>
          <w:spacing w:val="-8"/>
        </w:rPr>
        <w:t>“</w:t>
      </w:r>
      <w:r w:rsidR="00D3134C" w:rsidRPr="00D31275">
        <w:rPr>
          <w:rFonts w:hint="eastAsia"/>
          <w:spacing w:val="-8"/>
        </w:rPr>
        <w:t>在</w:t>
      </w:r>
      <w:r w:rsidR="00D3134C" w:rsidRPr="00D31275">
        <w:rPr>
          <w:spacing w:val="-8"/>
        </w:rPr>
        <w:t>本案中</w:t>
      </w:r>
      <w:r w:rsidRPr="00D31275">
        <w:rPr>
          <w:spacing w:val="-8"/>
        </w:rPr>
        <w:t>，</w:t>
      </w:r>
      <w:r w:rsidR="00D3134C" w:rsidRPr="00D31275">
        <w:rPr>
          <w:spacing w:val="-8"/>
        </w:rPr>
        <w:t>如果一个没有任何证件的人看起来是成年人</w:t>
      </w:r>
      <w:r w:rsidRPr="00D31275">
        <w:rPr>
          <w:spacing w:val="-8"/>
        </w:rPr>
        <w:t>，</w:t>
      </w:r>
      <w:r w:rsidR="00D3134C" w:rsidRPr="00D31275">
        <w:rPr>
          <w:rFonts w:hint="eastAsia"/>
          <w:spacing w:val="2"/>
        </w:rPr>
        <w:t>主管机构</w:t>
      </w:r>
      <w:r w:rsidR="00D3134C" w:rsidRPr="00D31275">
        <w:rPr>
          <w:spacing w:val="2"/>
        </w:rPr>
        <w:t>可以在法律上</w:t>
      </w:r>
      <w:r w:rsidR="00D3134C" w:rsidRPr="00D31275">
        <w:rPr>
          <w:rFonts w:hint="eastAsia"/>
          <w:spacing w:val="2"/>
        </w:rPr>
        <w:t>将其视为</w:t>
      </w:r>
      <w:r w:rsidR="00D3134C" w:rsidRPr="00D31275">
        <w:rPr>
          <w:spacing w:val="2"/>
        </w:rPr>
        <w:t>成年人</w:t>
      </w:r>
      <w:r w:rsidRPr="00D31275">
        <w:rPr>
          <w:spacing w:val="2"/>
        </w:rPr>
        <w:t>，</w:t>
      </w:r>
      <w:r w:rsidR="00D3134C" w:rsidRPr="00D31275">
        <w:rPr>
          <w:spacing w:val="2"/>
        </w:rPr>
        <w:t>而无需进行任何</w:t>
      </w:r>
      <w:r w:rsidR="00D3134C" w:rsidRPr="00D31275">
        <w:rPr>
          <w:rFonts w:hint="eastAsia"/>
          <w:spacing w:val="2"/>
        </w:rPr>
        <w:t>检测</w:t>
      </w:r>
      <w:r w:rsidRPr="00D31275">
        <w:rPr>
          <w:rFonts w:hint="eastAsia"/>
          <w:spacing w:val="2"/>
        </w:rPr>
        <w:t>”</w:t>
      </w:r>
      <w:r w:rsidR="00D3134C" w:rsidRPr="00D31275">
        <w:rPr>
          <w:spacing w:val="2"/>
        </w:rPr>
        <w:t>。然而</w:t>
      </w:r>
      <w:r w:rsidRPr="00D31275">
        <w:rPr>
          <w:spacing w:val="2"/>
        </w:rPr>
        <w:t>，</w:t>
      </w:r>
      <w:r w:rsidR="00D3134C" w:rsidRPr="00D31275">
        <w:rPr>
          <w:rFonts w:hint="eastAsia"/>
          <w:spacing w:val="2"/>
        </w:rPr>
        <w:t>鉴于</w:t>
      </w:r>
      <w:r w:rsidR="00D3134C" w:rsidRPr="00D31275">
        <w:rPr>
          <w:spacing w:val="2"/>
        </w:rPr>
        <w:t>提</w:t>
      </w:r>
      <w:r w:rsidR="00D3134C" w:rsidRPr="00D3134C">
        <w:t>交人</w:t>
      </w:r>
      <w:r w:rsidR="00D3134C" w:rsidRPr="00D3134C">
        <w:rPr>
          <w:rFonts w:hint="eastAsia"/>
        </w:rPr>
        <w:t>自</w:t>
      </w:r>
      <w:r w:rsidR="00D3134C" w:rsidRPr="00D3134C">
        <w:t>称未成年</w:t>
      </w:r>
      <w:r>
        <w:t>，</w:t>
      </w:r>
      <w:r w:rsidR="00D3134C" w:rsidRPr="00D3134C">
        <w:t>缔约国决定在</w:t>
      </w:r>
      <w:r w:rsidR="00D3134C" w:rsidRPr="00D3134C">
        <w:rPr>
          <w:rFonts w:hint="eastAsia"/>
        </w:rPr>
        <w:t>获得其</w:t>
      </w:r>
      <w:r w:rsidR="00D3134C" w:rsidRPr="00D3134C">
        <w:t>知情同意的情况下进行医学检测</w:t>
      </w:r>
      <w:r>
        <w:t>，</w:t>
      </w:r>
      <w:r w:rsidR="00D3134C" w:rsidRPr="00D3134C">
        <w:t>因为第</w:t>
      </w:r>
      <w:r>
        <w:t>6</w:t>
      </w:r>
      <w:r w:rsidR="00D3134C" w:rsidRPr="00D3134C">
        <w:t>号一般性意见不排除</w:t>
      </w:r>
      <w:r w:rsidR="00F84500">
        <w:rPr>
          <w:rFonts w:hint="eastAsia"/>
          <w:spacing w:val="-50"/>
        </w:rPr>
        <w:t>―</w:t>
      </w:r>
      <w:r w:rsidR="00F84500">
        <w:rPr>
          <w:rFonts w:hint="eastAsia"/>
        </w:rPr>
        <w:t>―</w:t>
      </w:r>
      <w:r w:rsidR="00D3134C" w:rsidRPr="00D3134C">
        <w:t>更不禁止</w:t>
      </w:r>
      <w:r w:rsidR="00F84500">
        <w:rPr>
          <w:rFonts w:hint="eastAsia"/>
          <w:spacing w:val="-50"/>
        </w:rPr>
        <w:t>―</w:t>
      </w:r>
      <w:r w:rsidR="00F84500">
        <w:rPr>
          <w:rFonts w:hint="eastAsia"/>
        </w:rPr>
        <w:t>―</w:t>
      </w:r>
      <w:r w:rsidR="00D3134C" w:rsidRPr="00D3134C">
        <w:t>使用客观</w:t>
      </w:r>
      <w:r w:rsidR="00D3134C" w:rsidRPr="00D3134C">
        <w:rPr>
          <w:rFonts w:hint="eastAsia"/>
        </w:rPr>
        <w:t>医学</w:t>
      </w:r>
      <w:r w:rsidR="00D3134C" w:rsidRPr="00D3134C">
        <w:t>检测</w:t>
      </w:r>
      <w:r w:rsidR="00D3134C" w:rsidRPr="00D3134C">
        <w:rPr>
          <w:rFonts w:hint="eastAsia"/>
        </w:rPr>
        <w:t>以</w:t>
      </w:r>
      <w:r w:rsidR="00D3134C" w:rsidRPr="00D3134C">
        <w:t>确定没有证件</w:t>
      </w:r>
      <w:r w:rsidR="00D3134C" w:rsidRPr="00D3134C">
        <w:rPr>
          <w:rFonts w:hint="eastAsia"/>
        </w:rPr>
        <w:t>、</w:t>
      </w:r>
      <w:r w:rsidR="00D3134C" w:rsidRPr="00D3134C">
        <w:t>看起来是成年人</w:t>
      </w:r>
      <w:r w:rsidR="00D3134C" w:rsidRPr="00D3134C">
        <w:rPr>
          <w:rFonts w:hint="eastAsia"/>
        </w:rPr>
        <w:t>却自</w:t>
      </w:r>
      <w:r w:rsidR="00D3134C" w:rsidRPr="00D3134C">
        <w:t>称</w:t>
      </w:r>
      <w:r w:rsidR="00D3134C" w:rsidRPr="00D3134C">
        <w:rPr>
          <w:rFonts w:hint="eastAsia"/>
        </w:rPr>
        <w:t>未</w:t>
      </w:r>
      <w:r w:rsidR="00D3134C" w:rsidRPr="00D3134C">
        <w:t>成年</w:t>
      </w:r>
      <w:r w:rsidR="00D3134C" w:rsidRPr="00D3134C">
        <w:rPr>
          <w:rFonts w:hint="eastAsia"/>
        </w:rPr>
        <w:t>者</w:t>
      </w:r>
      <w:r w:rsidR="00D3134C" w:rsidRPr="00D3134C">
        <w:t>的年龄。缔约国</w:t>
      </w:r>
      <w:r w:rsidR="00D3134C" w:rsidRPr="00D3134C">
        <w:rPr>
          <w:rFonts w:hint="eastAsia"/>
        </w:rPr>
        <w:t>主张</w:t>
      </w:r>
      <w:r>
        <w:t>，</w:t>
      </w:r>
      <w:r w:rsidR="00D3134C" w:rsidRPr="00D3134C">
        <w:t>在没有可靠证据的情况下</w:t>
      </w:r>
      <w:r>
        <w:t>，</w:t>
      </w:r>
      <w:r w:rsidR="00D3134C" w:rsidRPr="00D3134C">
        <w:t>仅</w:t>
      </w:r>
      <w:r w:rsidR="00D3134C" w:rsidRPr="00D3134C">
        <w:rPr>
          <w:rFonts w:hint="eastAsia"/>
        </w:rPr>
        <w:t>凭当事人</w:t>
      </w:r>
      <w:r w:rsidR="00D3134C" w:rsidRPr="00D3134C">
        <w:t>的</w:t>
      </w:r>
      <w:r w:rsidR="00D3134C" w:rsidRPr="00D3134C">
        <w:rPr>
          <w:rFonts w:hint="eastAsia"/>
        </w:rPr>
        <w:t>一面之词就</w:t>
      </w:r>
      <w:r w:rsidR="00D3134C" w:rsidRPr="00D3134C">
        <w:t>将</w:t>
      </w:r>
      <w:r w:rsidR="00D3134C" w:rsidRPr="00D3134C">
        <w:rPr>
          <w:rFonts w:hint="eastAsia"/>
        </w:rPr>
        <w:t>一个</w:t>
      </w:r>
      <w:r w:rsidR="00D3134C" w:rsidRPr="00D3134C">
        <w:t>成年人视为未成年人</w:t>
      </w:r>
      <w:r>
        <w:t>，</w:t>
      </w:r>
      <w:r w:rsidR="00D3134C" w:rsidRPr="00D3134C">
        <w:t>将严重危及被安置在接待中心的未成年人</w:t>
      </w:r>
      <w:r>
        <w:t>(</w:t>
      </w:r>
      <w:r w:rsidR="00D3134C" w:rsidRPr="00D3134C">
        <w:t>他们可能遭受</w:t>
      </w:r>
      <w:r w:rsidR="00D3134C" w:rsidRPr="00D3134C">
        <w:rPr>
          <w:rFonts w:hint="eastAsia"/>
        </w:rPr>
        <w:t>这些成年人的欺凌或</w:t>
      </w:r>
      <w:r w:rsidR="00D3134C" w:rsidRPr="00D3134C">
        <w:t>虐待</w:t>
      </w:r>
      <w:r>
        <w:t>)</w:t>
      </w:r>
      <w:r>
        <w:t>，</w:t>
      </w:r>
      <w:r w:rsidR="00D3134C" w:rsidRPr="00D3134C">
        <w:t>这</w:t>
      </w:r>
      <w:r w:rsidR="00D3134C" w:rsidRPr="00D3134C">
        <w:rPr>
          <w:rFonts w:hint="eastAsia"/>
        </w:rPr>
        <w:t>实际上无疑违反了</w:t>
      </w:r>
      <w:r w:rsidR="00D3134C" w:rsidRPr="00D3134C">
        <w:t>儿童最大利益</w:t>
      </w:r>
      <w:r w:rsidR="00D3134C" w:rsidRPr="00D3134C">
        <w:rPr>
          <w:rFonts w:hint="eastAsia"/>
        </w:rPr>
        <w:t>的</w:t>
      </w:r>
      <w:r w:rsidR="00D3134C" w:rsidRPr="00D3134C">
        <w:t>原则。</w:t>
      </w:r>
    </w:p>
    <w:p w:rsidR="00D3134C" w:rsidRPr="00D3134C" w:rsidRDefault="004C5F11" w:rsidP="00954932">
      <w:pPr>
        <w:pStyle w:val="SingleTxtGC"/>
        <w:spacing w:after="140" w:line="340" w:lineRule="exact"/>
      </w:pPr>
      <w:r>
        <w:t>6.2</w:t>
      </w:r>
      <w:r w:rsidR="00D3134C" w:rsidRPr="00D3134C">
        <w:tab/>
      </w:r>
      <w:r w:rsidR="00D3134C" w:rsidRPr="00D3134C">
        <w:t>缔约国进一步指出</w:t>
      </w:r>
      <w:r>
        <w:t>，</w:t>
      </w:r>
      <w:r w:rsidR="00D3134C" w:rsidRPr="00D3134C">
        <w:rPr>
          <w:rFonts w:hint="eastAsia"/>
        </w:rPr>
        <w:t>在</w:t>
      </w:r>
      <w:r w:rsidR="00D3134C" w:rsidRPr="00D3134C">
        <w:t>《公约》第</w:t>
      </w:r>
      <w:r>
        <w:t>18</w:t>
      </w:r>
      <w:r w:rsidR="00D3134C" w:rsidRPr="00D3134C">
        <w:t>条第</w:t>
      </w:r>
      <w:r>
        <w:t>2</w:t>
      </w:r>
      <w:r w:rsidR="00D3134C" w:rsidRPr="00D3134C">
        <w:t>款和第</w:t>
      </w:r>
      <w:r>
        <w:t>2</w:t>
      </w:r>
      <w:r w:rsidR="00D3134C" w:rsidRPr="00D3134C">
        <w:t>0</w:t>
      </w:r>
      <w:r w:rsidR="00D3134C" w:rsidRPr="00D3134C">
        <w:t>条第</w:t>
      </w:r>
      <w:r>
        <w:t>1</w:t>
      </w:r>
      <w:r w:rsidR="00D3134C" w:rsidRPr="00D3134C">
        <w:t>款</w:t>
      </w:r>
      <w:r w:rsidR="00D3134C" w:rsidRPr="00D3134C">
        <w:rPr>
          <w:rFonts w:hint="eastAsia"/>
        </w:rPr>
        <w:t>方面</w:t>
      </w:r>
      <w:r>
        <w:t>，</w:t>
      </w:r>
      <w:r w:rsidR="00D3134C" w:rsidRPr="00D3134C">
        <w:rPr>
          <w:rFonts w:hint="eastAsia"/>
        </w:rPr>
        <w:t>该国</w:t>
      </w:r>
      <w:r w:rsidR="00D3134C" w:rsidRPr="00D3134C">
        <w:t>没有违反儿童最大利益</w:t>
      </w:r>
      <w:r w:rsidR="00D3134C" w:rsidRPr="00D3134C">
        <w:rPr>
          <w:rFonts w:hint="eastAsia"/>
        </w:rPr>
        <w:t>的</w:t>
      </w:r>
      <w:r w:rsidR="00D3134C" w:rsidRPr="00D3134C">
        <w:t>原则</w:t>
      </w:r>
      <w:r>
        <w:t>，</w:t>
      </w:r>
      <w:r w:rsidR="00D3134C" w:rsidRPr="00D3134C">
        <w:rPr>
          <w:rFonts w:hint="eastAsia"/>
        </w:rPr>
        <w:t>并</w:t>
      </w:r>
      <w:r w:rsidR="00D3134C" w:rsidRPr="00D3134C">
        <w:t>指出</w:t>
      </w:r>
      <w:r>
        <w:t>：</w:t>
      </w:r>
      <w:r>
        <w:t>(a)</w:t>
      </w:r>
      <w:r w:rsidR="00D3134C" w:rsidRPr="00D3134C">
        <w:t xml:space="preserve"> </w:t>
      </w:r>
      <w:r w:rsidR="00D3134C" w:rsidRPr="00D3134C">
        <w:rPr>
          <w:rFonts w:hint="eastAsia"/>
        </w:rPr>
        <w:t>有关当局</w:t>
      </w:r>
      <w:r w:rsidR="00D3134C" w:rsidRPr="00D3134C">
        <w:t>在公海上救</w:t>
      </w:r>
      <w:r w:rsidR="00D3134C" w:rsidRPr="00D3134C">
        <w:rPr>
          <w:rFonts w:hint="eastAsia"/>
        </w:rPr>
        <w:t>助</w:t>
      </w:r>
      <w:r w:rsidR="00D3134C" w:rsidRPr="00D3134C">
        <w:t>了处于</w:t>
      </w:r>
      <w:r w:rsidR="00D3134C" w:rsidRPr="00D3134C">
        <w:rPr>
          <w:rFonts w:hint="eastAsia"/>
        </w:rPr>
        <w:t>危险</w:t>
      </w:r>
      <w:r w:rsidR="00D3134C" w:rsidRPr="00D3134C">
        <w:t>之中</w:t>
      </w:r>
      <w:r w:rsidR="00D3134C" w:rsidRPr="00D3134C">
        <w:rPr>
          <w:rFonts w:hint="eastAsia"/>
        </w:rPr>
        <w:t>的</w:t>
      </w:r>
      <w:r w:rsidR="00D3134C" w:rsidRPr="00D3134C">
        <w:t>提交人</w:t>
      </w:r>
      <w:r>
        <w:rPr>
          <w:rFonts w:hint="eastAsia"/>
        </w:rPr>
        <w:t>，</w:t>
      </w:r>
      <w:r w:rsidR="00D3134C" w:rsidRPr="00D3134C">
        <w:rPr>
          <w:rFonts w:hint="eastAsia"/>
        </w:rPr>
        <w:t>他们乘坐了</w:t>
      </w:r>
      <w:r w:rsidR="00D3134C" w:rsidRPr="00D3134C">
        <w:t>一艘</w:t>
      </w:r>
      <w:r w:rsidR="00D3134C" w:rsidRPr="00D3134C">
        <w:rPr>
          <w:rFonts w:hint="eastAsia"/>
        </w:rPr>
        <w:t>并</w:t>
      </w:r>
      <w:r w:rsidR="00D3134C" w:rsidRPr="00D3134C">
        <w:t>不适合航行的</w:t>
      </w:r>
      <w:r w:rsidR="00D3134C" w:rsidRPr="00D3134C">
        <w:rPr>
          <w:rFonts w:hint="eastAsia"/>
        </w:rPr>
        <w:t>非常</w:t>
      </w:r>
      <w:r w:rsidR="00D3134C" w:rsidRPr="00D3134C">
        <w:t>破旧</w:t>
      </w:r>
      <w:r w:rsidR="00D3134C" w:rsidRPr="00D3134C">
        <w:rPr>
          <w:rFonts w:hint="eastAsia"/>
        </w:rPr>
        <w:t>的</w:t>
      </w:r>
      <w:r w:rsidR="00D3134C" w:rsidRPr="00D3134C">
        <w:t>船</w:t>
      </w:r>
      <w:r w:rsidR="00D3134C" w:rsidRPr="00D3134C">
        <w:rPr>
          <w:rFonts w:hint="eastAsia"/>
        </w:rPr>
        <w:t>只</w:t>
      </w:r>
      <w:r>
        <w:t>；</w:t>
      </w:r>
      <w:r>
        <w:t>(</w:t>
      </w:r>
      <w:r>
        <w:rPr>
          <w:rFonts w:hint="eastAsia"/>
        </w:rPr>
        <w:t>b</w:t>
      </w:r>
      <w:r>
        <w:t>)</w:t>
      </w:r>
      <w:r w:rsidR="00D3134C" w:rsidRPr="00D3134C">
        <w:t xml:space="preserve"> </w:t>
      </w:r>
      <w:r w:rsidR="00D3134C" w:rsidRPr="00D3134C">
        <w:t>提交人一</w:t>
      </w:r>
      <w:r w:rsidR="00D3134C" w:rsidRPr="00476C22">
        <w:rPr>
          <w:rFonts w:hint="eastAsia"/>
          <w:spacing w:val="-4"/>
        </w:rPr>
        <w:t>踏上</w:t>
      </w:r>
      <w:r w:rsidR="00D3134C" w:rsidRPr="00476C22">
        <w:rPr>
          <w:spacing w:val="-4"/>
        </w:rPr>
        <w:t>西班牙</w:t>
      </w:r>
      <w:r w:rsidR="00D3134C" w:rsidRPr="00476C22">
        <w:rPr>
          <w:rFonts w:hint="eastAsia"/>
          <w:spacing w:val="-4"/>
        </w:rPr>
        <w:t>领土</w:t>
      </w:r>
      <w:r w:rsidR="00D3134C" w:rsidRPr="00476C22">
        <w:rPr>
          <w:spacing w:val="-4"/>
        </w:rPr>
        <w:t>就得到医</w:t>
      </w:r>
      <w:r w:rsidR="00D3134C" w:rsidRPr="00476C22">
        <w:rPr>
          <w:rFonts w:hint="eastAsia"/>
          <w:spacing w:val="-4"/>
        </w:rPr>
        <w:t>务</w:t>
      </w:r>
      <w:r w:rsidR="00D3134C" w:rsidRPr="00476C22">
        <w:rPr>
          <w:spacing w:val="-4"/>
        </w:rPr>
        <w:t>人员的照料</w:t>
      </w:r>
      <w:r w:rsidRPr="00476C22">
        <w:rPr>
          <w:spacing w:val="-4"/>
        </w:rPr>
        <w:t>；</w:t>
      </w:r>
      <w:r w:rsidRPr="00476C22">
        <w:rPr>
          <w:rFonts w:hint="eastAsia"/>
          <w:spacing w:val="-4"/>
        </w:rPr>
        <w:t>(c)</w:t>
      </w:r>
      <w:r w:rsidR="00897011" w:rsidRPr="00476C22">
        <w:rPr>
          <w:spacing w:val="-4"/>
        </w:rPr>
        <w:t xml:space="preserve"> </w:t>
      </w:r>
      <w:r w:rsidR="00D3134C" w:rsidRPr="00476C22">
        <w:rPr>
          <w:spacing w:val="-4"/>
        </w:rPr>
        <w:t>为他</w:t>
      </w:r>
      <w:r w:rsidR="00D3134C" w:rsidRPr="00476C22">
        <w:rPr>
          <w:rFonts w:hint="eastAsia"/>
          <w:spacing w:val="-4"/>
        </w:rPr>
        <w:t>们</w:t>
      </w:r>
      <w:r w:rsidR="00D3134C" w:rsidRPr="00476C22">
        <w:rPr>
          <w:spacing w:val="-4"/>
        </w:rPr>
        <w:t>提供了</w:t>
      </w:r>
      <w:r w:rsidR="00D3134C" w:rsidRPr="00476C22">
        <w:rPr>
          <w:rFonts w:hint="eastAsia"/>
          <w:spacing w:val="-4"/>
        </w:rPr>
        <w:t>文</w:t>
      </w:r>
      <w:r w:rsidR="00D3134C" w:rsidRPr="00476C22">
        <w:rPr>
          <w:spacing w:val="-4"/>
        </w:rPr>
        <w:t>件</w:t>
      </w:r>
      <w:r w:rsidR="00D3134C" w:rsidRPr="00476C22">
        <w:rPr>
          <w:rFonts w:hint="eastAsia"/>
          <w:spacing w:val="-4"/>
        </w:rPr>
        <w:t>以及</w:t>
      </w:r>
      <w:r w:rsidR="00D3134C" w:rsidRPr="00476C22">
        <w:rPr>
          <w:spacing w:val="-4"/>
        </w:rPr>
        <w:t>律师和口译员</w:t>
      </w:r>
      <w:r w:rsidR="00D3134C" w:rsidRPr="00476C22">
        <w:rPr>
          <w:rFonts w:hint="eastAsia"/>
          <w:spacing w:val="-4"/>
        </w:rPr>
        <w:t>服务</w:t>
      </w:r>
      <w:r w:rsidRPr="00476C22">
        <w:rPr>
          <w:spacing w:val="-4"/>
        </w:rPr>
        <w:t>，</w:t>
      </w:r>
      <w:r w:rsidR="00D3134C" w:rsidRPr="00476C22">
        <w:rPr>
          <w:spacing w:val="-4"/>
        </w:rPr>
        <w:t>费用由国家承担</w:t>
      </w:r>
      <w:r w:rsidRPr="00476C22">
        <w:rPr>
          <w:spacing w:val="-4"/>
        </w:rPr>
        <w:t>；</w:t>
      </w:r>
      <w:r w:rsidRPr="00476C22">
        <w:rPr>
          <w:spacing w:val="-4"/>
        </w:rPr>
        <w:t>(d)</w:t>
      </w:r>
      <w:r w:rsidR="00D3134C" w:rsidRPr="00476C22">
        <w:rPr>
          <w:spacing w:val="-4"/>
        </w:rPr>
        <w:t xml:space="preserve"> </w:t>
      </w:r>
      <w:r w:rsidR="00D3134C" w:rsidRPr="00476C22">
        <w:rPr>
          <w:spacing w:val="-4"/>
        </w:rPr>
        <w:t>立即将他</w:t>
      </w:r>
      <w:r w:rsidR="00D3134C" w:rsidRPr="00476C22">
        <w:rPr>
          <w:rFonts w:hint="eastAsia"/>
          <w:spacing w:val="-4"/>
        </w:rPr>
        <w:t>们</w:t>
      </w:r>
      <w:r w:rsidR="00D3134C" w:rsidRPr="00476C22">
        <w:rPr>
          <w:spacing w:val="-4"/>
        </w:rPr>
        <w:t>的情况通报主管司法当局</w:t>
      </w:r>
      <w:r w:rsidRPr="00476C22">
        <w:rPr>
          <w:spacing w:val="-4"/>
        </w:rPr>
        <w:t>，</w:t>
      </w:r>
      <w:r w:rsidR="00D3134C" w:rsidRPr="00476C22">
        <w:rPr>
          <w:spacing w:val="-4"/>
        </w:rPr>
        <w:t>以确保在涉及</w:t>
      </w:r>
      <w:r w:rsidR="00D3134C" w:rsidRPr="00D3134C">
        <w:t>其非正常身份的程序中</w:t>
      </w:r>
      <w:r>
        <w:t>，</w:t>
      </w:r>
      <w:r w:rsidR="00D3134C" w:rsidRPr="00D3134C">
        <w:t>他</w:t>
      </w:r>
      <w:r w:rsidR="00D3134C" w:rsidRPr="00D3134C">
        <w:rPr>
          <w:rFonts w:hint="eastAsia"/>
        </w:rPr>
        <w:t>们</w:t>
      </w:r>
      <w:r w:rsidR="00D3134C" w:rsidRPr="00D3134C">
        <w:t>的权利得到保护</w:t>
      </w:r>
      <w:r>
        <w:t>；</w:t>
      </w:r>
      <w:r>
        <w:rPr>
          <w:rFonts w:hint="eastAsia"/>
        </w:rPr>
        <w:t>(e)</w:t>
      </w:r>
      <w:r w:rsidR="00897011">
        <w:t xml:space="preserve"> </w:t>
      </w:r>
      <w:r w:rsidR="00D3134C" w:rsidRPr="00D3134C">
        <w:t>在他</w:t>
      </w:r>
      <w:r w:rsidR="00D3134C" w:rsidRPr="00D3134C">
        <w:rPr>
          <w:rFonts w:hint="eastAsia"/>
        </w:rPr>
        <w:t>们</w:t>
      </w:r>
      <w:r w:rsidR="00D3134C" w:rsidRPr="00D3134C">
        <w:t>声称自己是未成年人后</w:t>
      </w:r>
      <w:r>
        <w:t>，</w:t>
      </w:r>
      <w:r w:rsidR="00D3134C" w:rsidRPr="00D3134C">
        <w:t>这一情况立即通报了公诉机关</w:t>
      </w:r>
      <w:r w:rsidR="00D3134C" w:rsidRPr="00D3134C">
        <w:rPr>
          <w:rFonts w:hint="eastAsia"/>
        </w:rPr>
        <w:t>这一</w:t>
      </w:r>
      <w:r w:rsidR="00D3134C" w:rsidRPr="00D3134C">
        <w:t>负责保护儿童最大利益的机构</w:t>
      </w:r>
      <w:r>
        <w:rPr>
          <w:rFonts w:hint="eastAsia"/>
        </w:rPr>
        <w:t>，</w:t>
      </w:r>
      <w:r w:rsidR="00D3134C" w:rsidRPr="00D3134C">
        <w:rPr>
          <w:vertAlign w:val="superscript"/>
        </w:rPr>
        <w:footnoteReference w:id="22"/>
      </w:r>
      <w:r w:rsidR="00D3134C" w:rsidRPr="00D3134C">
        <w:rPr>
          <w:rFonts w:hint="eastAsia"/>
        </w:rPr>
        <w:t xml:space="preserve"> </w:t>
      </w:r>
      <w:r w:rsidR="00D3134C" w:rsidRPr="00D3134C">
        <w:rPr>
          <w:rFonts w:hint="eastAsia"/>
        </w:rPr>
        <w:t>并暂时认定他们是成年人。</w:t>
      </w:r>
      <w:r w:rsidR="00D3134C" w:rsidRPr="00D3134C">
        <w:t>缔约国</w:t>
      </w:r>
      <w:r w:rsidR="00D3134C" w:rsidRPr="00D3134C">
        <w:rPr>
          <w:rFonts w:hint="eastAsia"/>
        </w:rPr>
        <w:t>认为</w:t>
      </w:r>
      <w:r>
        <w:t>，</w:t>
      </w:r>
      <w:r w:rsidR="00D3134C" w:rsidRPr="00D3134C">
        <w:rPr>
          <w:rFonts w:hint="eastAsia"/>
        </w:rPr>
        <w:t>即使</w:t>
      </w:r>
      <w:r w:rsidR="00D3134C" w:rsidRPr="00D3134C">
        <w:t>假定提交人是未成年人</w:t>
      </w:r>
      <w:r>
        <w:t>，</w:t>
      </w:r>
      <w:r w:rsidR="00D3134C" w:rsidRPr="00D3134C">
        <w:rPr>
          <w:rFonts w:hint="eastAsia"/>
        </w:rPr>
        <w:t>也</w:t>
      </w:r>
      <w:r w:rsidR="00D3134C" w:rsidRPr="00D3134C">
        <w:t>不能说他</w:t>
      </w:r>
      <w:r w:rsidR="00D3134C" w:rsidRPr="00D3134C">
        <w:rPr>
          <w:rFonts w:hint="eastAsia"/>
        </w:rPr>
        <w:t>们</w:t>
      </w:r>
      <w:r w:rsidR="00D3134C" w:rsidRPr="00D3134C">
        <w:t>被剥夺了法律</w:t>
      </w:r>
      <w:r w:rsidR="00D3134C" w:rsidRPr="00D3134C">
        <w:rPr>
          <w:rFonts w:hint="eastAsia"/>
        </w:rPr>
        <w:t>援助</w:t>
      </w:r>
      <w:r w:rsidR="00D3134C" w:rsidRPr="00D3134C">
        <w:t>或没有受到保护。</w:t>
      </w:r>
    </w:p>
    <w:p w:rsidR="00D3134C" w:rsidRPr="00D3134C" w:rsidRDefault="004C5F11" w:rsidP="00954932">
      <w:pPr>
        <w:pStyle w:val="SingleTxtGC"/>
        <w:spacing w:after="140" w:line="340" w:lineRule="exact"/>
      </w:pPr>
      <w:r>
        <w:t>6.3</w:t>
      </w:r>
      <w:r w:rsidR="00D3134C" w:rsidRPr="00D3134C">
        <w:tab/>
      </w:r>
      <w:r w:rsidR="00D3134C" w:rsidRPr="00D3134C">
        <w:rPr>
          <w:rFonts w:hint="eastAsia"/>
        </w:rPr>
        <w:t>据</w:t>
      </w:r>
      <w:r w:rsidR="00D3134C" w:rsidRPr="00D3134C">
        <w:t>缔约国</w:t>
      </w:r>
      <w:r w:rsidR="00D3134C" w:rsidRPr="00D3134C">
        <w:rPr>
          <w:rFonts w:hint="eastAsia"/>
        </w:rPr>
        <w:t>称</w:t>
      </w:r>
      <w:r>
        <w:t>，</w:t>
      </w:r>
      <w:r w:rsidR="00D3134C" w:rsidRPr="00D3134C">
        <w:rPr>
          <w:rFonts w:hint="eastAsia"/>
        </w:rPr>
        <w:t>即使</w:t>
      </w:r>
      <w:r w:rsidR="00D3134C" w:rsidRPr="00D3134C">
        <w:t>提交人是未成年人</w:t>
      </w:r>
      <w:r>
        <w:t>，</w:t>
      </w:r>
      <w:r w:rsidR="00D3134C" w:rsidRPr="00D3134C">
        <w:rPr>
          <w:rFonts w:hint="eastAsia"/>
        </w:rPr>
        <w:t>也没有侵犯他们根据</w:t>
      </w:r>
      <w:r w:rsidR="00D3134C" w:rsidRPr="00D3134C">
        <w:t>《公约》第</w:t>
      </w:r>
      <w:r>
        <w:t>8</w:t>
      </w:r>
      <w:r w:rsidR="00D3134C" w:rsidRPr="00D3134C">
        <w:t>条</w:t>
      </w:r>
      <w:r w:rsidR="00D3134C" w:rsidRPr="00D3134C">
        <w:rPr>
          <w:rFonts w:hint="eastAsia"/>
        </w:rPr>
        <w:t>享有</w:t>
      </w:r>
      <w:r w:rsidR="00D3134C" w:rsidRPr="00D3134C">
        <w:t>的维护</w:t>
      </w:r>
      <w:r w:rsidR="00D3134C" w:rsidRPr="00D3134C">
        <w:rPr>
          <w:rFonts w:hint="eastAsia"/>
        </w:rPr>
        <w:t>其</w:t>
      </w:r>
      <w:r w:rsidR="00D3134C" w:rsidRPr="00D3134C">
        <w:t>身份的权利</w:t>
      </w:r>
      <w:r>
        <w:t>，</w:t>
      </w:r>
      <w:r w:rsidR="00D3134C" w:rsidRPr="00D3134C">
        <w:t>因为</w:t>
      </w:r>
      <w:r>
        <w:rPr>
          <w:rFonts w:hint="eastAsia"/>
        </w:rPr>
        <w:t>“</w:t>
      </w:r>
      <w:r w:rsidR="00D3134C" w:rsidRPr="00D3134C">
        <w:t>他</w:t>
      </w:r>
      <w:r w:rsidR="00D3134C" w:rsidRPr="00D3134C">
        <w:rPr>
          <w:rFonts w:hint="eastAsia"/>
        </w:rPr>
        <w:t>们</w:t>
      </w:r>
      <w:r w:rsidR="00D3134C" w:rsidRPr="00D3134C">
        <w:t>在海上获救并非法</w:t>
      </w:r>
      <w:r w:rsidR="00D3134C" w:rsidRPr="00D3134C">
        <w:rPr>
          <w:rFonts w:hint="eastAsia"/>
        </w:rPr>
        <w:t>入境</w:t>
      </w:r>
      <w:r w:rsidR="00D3134C" w:rsidRPr="00D3134C">
        <w:t>西班牙后</w:t>
      </w:r>
      <w:r>
        <w:t>，</w:t>
      </w:r>
      <w:r w:rsidR="00D3134C" w:rsidRPr="00D3134C">
        <w:t>申报的身份立即得到</w:t>
      </w:r>
      <w:r w:rsidR="00D3134C" w:rsidRPr="00D3134C">
        <w:rPr>
          <w:rFonts w:hint="eastAsia"/>
        </w:rPr>
        <w:t>了</w:t>
      </w:r>
      <w:r w:rsidR="00D3134C" w:rsidRPr="00D3134C">
        <w:t>登记</w:t>
      </w:r>
      <w:r>
        <w:rPr>
          <w:rFonts w:hint="eastAsia"/>
        </w:rPr>
        <w:t>”</w:t>
      </w:r>
      <w:r w:rsidR="00D3134C" w:rsidRPr="00D3134C">
        <w:t>。</w:t>
      </w:r>
    </w:p>
    <w:p w:rsidR="00D3134C" w:rsidRPr="00D3134C" w:rsidRDefault="004C5F11" w:rsidP="00954932">
      <w:pPr>
        <w:pStyle w:val="SingleTxtGC"/>
        <w:spacing w:after="140" w:line="340" w:lineRule="exact"/>
      </w:pPr>
      <w:r>
        <w:t>6.4</w:t>
      </w:r>
      <w:r w:rsidR="00D3134C" w:rsidRPr="00D3134C">
        <w:tab/>
      </w:r>
      <w:r w:rsidR="00D3134C" w:rsidRPr="00D3134C">
        <w:t>关于提交人</w:t>
      </w:r>
      <w:r>
        <w:t>L</w:t>
      </w:r>
      <w:r w:rsidR="00D3134C" w:rsidRPr="00D3134C">
        <w:t>.</w:t>
      </w:r>
      <w:r>
        <w:t>D</w:t>
      </w:r>
      <w:r w:rsidR="00D3134C" w:rsidRPr="00D3134C">
        <w:t>.</w:t>
      </w:r>
      <w:r>
        <w:t>，</w:t>
      </w:r>
      <w:r w:rsidR="00D3134C" w:rsidRPr="00D3134C">
        <w:t>缔约国认为</w:t>
      </w:r>
      <w:r>
        <w:t>，</w:t>
      </w:r>
      <w:r w:rsidR="00D3134C" w:rsidRPr="00D3134C">
        <w:t>他</w:t>
      </w:r>
      <w:r w:rsidR="00D3134C" w:rsidRPr="00D3134C">
        <w:rPr>
          <w:rFonts w:hint="eastAsia"/>
        </w:rPr>
        <w:t>一直</w:t>
      </w:r>
      <w:r w:rsidR="00D3134C" w:rsidRPr="00D3134C">
        <w:t>有机会发表意见</w:t>
      </w:r>
      <w:r>
        <w:t>，</w:t>
      </w:r>
      <w:r w:rsidR="00D3134C" w:rsidRPr="00D3134C">
        <w:t>包括最初在警察局被拘留期间</w:t>
      </w:r>
      <w:r w:rsidR="00D3134C" w:rsidRPr="00D3134C">
        <w:rPr>
          <w:rFonts w:hint="eastAsia"/>
        </w:rPr>
        <w:t>和</w:t>
      </w:r>
      <w:r w:rsidR="00D3134C" w:rsidRPr="00D3134C">
        <w:t>在</w:t>
      </w:r>
      <w:r w:rsidR="00D3134C" w:rsidRPr="00D3134C">
        <w:rPr>
          <w:rFonts w:hint="eastAsia"/>
        </w:rPr>
        <w:t>确定</w:t>
      </w:r>
      <w:r w:rsidR="00D3134C" w:rsidRPr="00D3134C">
        <w:t>年龄</w:t>
      </w:r>
      <w:r w:rsidR="00D3134C" w:rsidRPr="00D3134C">
        <w:rPr>
          <w:rFonts w:hint="eastAsia"/>
        </w:rPr>
        <w:t>程序期间</w:t>
      </w:r>
      <w:r>
        <w:t>，</w:t>
      </w:r>
      <w:r w:rsidR="00D3134C" w:rsidRPr="00D3134C">
        <w:t>他</w:t>
      </w:r>
      <w:r w:rsidR="00D3134C" w:rsidRPr="00D3134C">
        <w:rPr>
          <w:rFonts w:hint="eastAsia"/>
        </w:rPr>
        <w:t>都</w:t>
      </w:r>
      <w:r w:rsidR="00D3134C" w:rsidRPr="00D3134C">
        <w:t>得到了律师的协助。此外</w:t>
      </w:r>
      <w:r>
        <w:t>，</w:t>
      </w:r>
      <w:r w:rsidR="00D3134C" w:rsidRPr="00D3134C">
        <w:t>在</w:t>
      </w:r>
      <w:r w:rsidR="00D3134C" w:rsidRPr="00D3134C">
        <w:rPr>
          <w:rFonts w:hint="eastAsia"/>
        </w:rPr>
        <w:t>口</w:t>
      </w:r>
      <w:r w:rsidR="00D3134C" w:rsidRPr="00D3134C">
        <w:t>译</w:t>
      </w:r>
      <w:r w:rsidR="00D3134C" w:rsidRPr="00D3134C">
        <w:rPr>
          <w:rFonts w:hint="eastAsia"/>
        </w:rPr>
        <w:t>员</w:t>
      </w:r>
      <w:r w:rsidR="00D3134C" w:rsidRPr="00D3134C">
        <w:t>的帮助下</w:t>
      </w:r>
      <w:r>
        <w:t>，</w:t>
      </w:r>
      <w:r w:rsidR="00D3134C" w:rsidRPr="00D3134C">
        <w:rPr>
          <w:rFonts w:hint="eastAsia"/>
        </w:rPr>
        <w:t>他被当面通报遣返</w:t>
      </w:r>
      <w:r w:rsidR="00D3134C" w:rsidRPr="00D3134C">
        <w:t>令</w:t>
      </w:r>
      <w:r>
        <w:t>，</w:t>
      </w:r>
      <w:r w:rsidR="00D3134C" w:rsidRPr="00D3134C">
        <w:t>并</w:t>
      </w:r>
      <w:r w:rsidR="00D3134C" w:rsidRPr="00D3134C">
        <w:rPr>
          <w:rFonts w:hint="eastAsia"/>
        </w:rPr>
        <w:t>被</w:t>
      </w:r>
      <w:r w:rsidR="00D3134C" w:rsidRPr="00D3134C">
        <w:t>告知可以寻求司法补救。</w:t>
      </w:r>
    </w:p>
    <w:p w:rsidR="00625A2F" w:rsidRDefault="00625A2F">
      <w:pPr>
        <w:tabs>
          <w:tab w:val="clear" w:pos="431"/>
        </w:tabs>
        <w:overflowPunct/>
        <w:adjustRightInd/>
        <w:snapToGrid/>
        <w:spacing w:line="240" w:lineRule="auto"/>
        <w:jc w:val="left"/>
      </w:pPr>
      <w:r>
        <w:br w:type="page"/>
      </w:r>
    </w:p>
    <w:p w:rsidR="00D3134C" w:rsidRPr="00D3134C" w:rsidRDefault="004C5F11" w:rsidP="008844DE">
      <w:pPr>
        <w:pStyle w:val="SingleTxtGC"/>
        <w:spacing w:line="330" w:lineRule="exact"/>
      </w:pPr>
      <w:r>
        <w:lastRenderedPageBreak/>
        <w:t>6.5</w:t>
      </w:r>
      <w:r w:rsidR="00D3134C" w:rsidRPr="00D3134C">
        <w:tab/>
      </w:r>
      <w:r w:rsidR="00D3134C" w:rsidRPr="00D3134C">
        <w:t>关于提交人</w:t>
      </w:r>
      <w:r>
        <w:t>B</w:t>
      </w:r>
      <w:r w:rsidR="00D3134C" w:rsidRPr="00D3134C">
        <w:t>.</w:t>
      </w:r>
      <w:r>
        <w:t>G</w:t>
      </w:r>
      <w:r w:rsidR="00D3134C" w:rsidRPr="00D3134C">
        <w:t>.</w:t>
      </w:r>
      <w:r>
        <w:t>，</w:t>
      </w:r>
      <w:r w:rsidR="00D3134C" w:rsidRPr="00D3134C">
        <w:t>缔约国认为</w:t>
      </w:r>
      <w:r>
        <w:t>，</w:t>
      </w:r>
      <w:r w:rsidR="00D3134C" w:rsidRPr="00D3134C">
        <w:t>提交人根据</w:t>
      </w:r>
      <w:r w:rsidR="00D3134C" w:rsidRPr="00D3134C">
        <w:rPr>
          <w:rFonts w:hint="eastAsia"/>
        </w:rPr>
        <w:t>《</w:t>
      </w:r>
      <w:r w:rsidR="00D3134C" w:rsidRPr="00D3134C">
        <w:t>公约</w:t>
      </w:r>
      <w:r w:rsidR="00D3134C" w:rsidRPr="00D3134C">
        <w:rPr>
          <w:rFonts w:hint="eastAsia"/>
        </w:rPr>
        <w:t>》</w:t>
      </w:r>
      <w:r w:rsidR="00D3134C" w:rsidRPr="00D3134C">
        <w:t>第</w:t>
      </w:r>
      <w:r>
        <w:rPr>
          <w:rFonts w:hint="eastAsia"/>
        </w:rPr>
        <w:t>27</w:t>
      </w:r>
      <w:r w:rsidR="00D3134C" w:rsidRPr="00D3134C">
        <w:t>条和第</w:t>
      </w:r>
      <w:r>
        <w:rPr>
          <w:rFonts w:hint="eastAsia"/>
        </w:rPr>
        <w:t>29</w:t>
      </w:r>
      <w:r w:rsidR="00D3134C" w:rsidRPr="00D3134C">
        <w:t>条享有的权利没有受到侵犯</w:t>
      </w:r>
      <w:r>
        <w:t>，</w:t>
      </w:r>
      <w:r w:rsidR="00D3134C" w:rsidRPr="00D3134C">
        <w:t>因为他得到了全面支</w:t>
      </w:r>
      <w:r w:rsidR="00D3134C" w:rsidRPr="00D3134C">
        <w:rPr>
          <w:rFonts w:hint="eastAsia"/>
        </w:rPr>
        <w:t>助</w:t>
      </w:r>
      <w:r w:rsidR="00D3134C" w:rsidRPr="00D3134C">
        <w:t>。在没有身份证件的情况下</w:t>
      </w:r>
      <w:r>
        <w:t>，</w:t>
      </w:r>
      <w:r w:rsidR="00D3134C" w:rsidRPr="00D3134C">
        <w:rPr>
          <w:rFonts w:hint="eastAsia"/>
        </w:rPr>
        <w:t>根据</w:t>
      </w:r>
      <w:r w:rsidR="00D3134C" w:rsidRPr="00D3134C">
        <w:t>委员会关于</w:t>
      </w:r>
      <w:r w:rsidR="00D3134C" w:rsidRPr="00D3134C">
        <w:rPr>
          <w:rFonts w:hint="eastAsia"/>
        </w:rPr>
        <w:t>采取</w:t>
      </w:r>
      <w:r w:rsidR="00D3134C" w:rsidRPr="00D3134C">
        <w:t>保护措施的建议</w:t>
      </w:r>
      <w:r>
        <w:t>，</w:t>
      </w:r>
      <w:r w:rsidR="00D3134C" w:rsidRPr="00D3134C">
        <w:rPr>
          <w:rFonts w:hint="eastAsia"/>
        </w:rPr>
        <w:t>缔约国把</w:t>
      </w:r>
      <w:r w:rsidR="00D3134C" w:rsidRPr="00D3134C">
        <w:t>他安置在未成年人中心</w:t>
      </w:r>
      <w:r>
        <w:t>，</w:t>
      </w:r>
      <w:r w:rsidR="00D3134C" w:rsidRPr="00D3134C">
        <w:rPr>
          <w:rFonts w:hint="eastAsia"/>
        </w:rPr>
        <w:t>他得到</w:t>
      </w:r>
      <w:r w:rsidR="00D3134C" w:rsidRPr="00D3134C">
        <w:t>协调一致的援助和医疗保健。</w:t>
      </w:r>
    </w:p>
    <w:p w:rsidR="00D3134C" w:rsidRPr="00D3134C" w:rsidRDefault="004C5F11" w:rsidP="008844DE">
      <w:pPr>
        <w:pStyle w:val="SingleTxtGC"/>
        <w:spacing w:line="330" w:lineRule="exact"/>
      </w:pPr>
      <w:r>
        <w:t>6.6</w:t>
      </w:r>
      <w:r w:rsidR="00D3134C" w:rsidRPr="00D3134C">
        <w:tab/>
      </w:r>
      <w:r w:rsidR="00D3134C" w:rsidRPr="00D3134C">
        <w:t>关于提交人</w:t>
      </w:r>
      <w:r w:rsidR="00D3134C" w:rsidRPr="00D3134C">
        <w:rPr>
          <w:rFonts w:hint="eastAsia"/>
        </w:rPr>
        <w:t>请求采取</w:t>
      </w:r>
      <w:r w:rsidR="00D3134C" w:rsidRPr="00D3134C">
        <w:t>赔偿措施</w:t>
      </w:r>
      <w:r w:rsidR="00D3134C" w:rsidRPr="00D3134C">
        <w:rPr>
          <w:rFonts w:hint="eastAsia"/>
        </w:rPr>
        <w:t>一事</w:t>
      </w:r>
      <w:r>
        <w:t>，</w:t>
      </w:r>
      <w:r w:rsidR="00D3134C" w:rsidRPr="00D3134C">
        <w:t>缔约国认为</w:t>
      </w:r>
      <w:r>
        <w:t>，</w:t>
      </w:r>
      <w:r w:rsidR="00D3134C" w:rsidRPr="00D3134C">
        <w:rPr>
          <w:rFonts w:hint="eastAsia"/>
        </w:rPr>
        <w:t>在</w:t>
      </w:r>
      <w:r w:rsidR="00D3134C" w:rsidRPr="00D3134C">
        <w:t>无法确定提交人年龄</w:t>
      </w:r>
      <w:r w:rsidR="00D3134C" w:rsidRPr="00D3134C">
        <w:rPr>
          <w:rFonts w:hint="eastAsia"/>
        </w:rPr>
        <w:t>的情况下</w:t>
      </w:r>
      <w:r>
        <w:t>，</w:t>
      </w:r>
      <w:r w:rsidR="00D3134C" w:rsidRPr="00D3134C">
        <w:rPr>
          <w:rFonts w:hint="eastAsia"/>
        </w:rPr>
        <w:t>提交人</w:t>
      </w:r>
      <w:r w:rsidR="00D3134C" w:rsidRPr="00D3134C">
        <w:t>既没有</w:t>
      </w:r>
      <w:r w:rsidR="00D3134C" w:rsidRPr="00D3134C">
        <w:rPr>
          <w:rFonts w:hint="eastAsia"/>
        </w:rPr>
        <w:t>要</w:t>
      </w:r>
      <w:r w:rsidR="00D3134C" w:rsidRPr="00D3134C">
        <w:t>求也没有提出</w:t>
      </w:r>
      <w:r w:rsidR="00D3134C" w:rsidRPr="00D3134C">
        <w:rPr>
          <w:rFonts w:hint="eastAsia"/>
        </w:rPr>
        <w:t>任何可以</w:t>
      </w:r>
      <w:r w:rsidR="00D3134C" w:rsidRPr="00D3134C">
        <w:t>确定</w:t>
      </w:r>
      <w:r w:rsidR="00D3134C" w:rsidRPr="00D3134C">
        <w:rPr>
          <w:rFonts w:hint="eastAsia"/>
        </w:rPr>
        <w:t>无疑判断他们</w:t>
      </w:r>
      <w:r w:rsidR="00D3134C" w:rsidRPr="00D3134C">
        <w:t>年龄</w:t>
      </w:r>
      <w:r w:rsidR="00D3134C" w:rsidRPr="00D3134C">
        <w:rPr>
          <w:rFonts w:hint="eastAsia"/>
        </w:rPr>
        <w:t>的办法</w:t>
      </w:r>
      <w:r w:rsidR="00D3134C" w:rsidRPr="00D3134C">
        <w:t>。关于允许对检察官</w:t>
      </w:r>
      <w:r w:rsidR="00D3134C" w:rsidRPr="00D3134C">
        <w:rPr>
          <w:rFonts w:hint="eastAsia"/>
        </w:rPr>
        <w:t>签</w:t>
      </w:r>
      <w:r w:rsidR="00D3134C" w:rsidRPr="00D3134C">
        <w:t>发的</w:t>
      </w:r>
      <w:r w:rsidR="00D3134C" w:rsidRPr="00D3134C">
        <w:rPr>
          <w:rFonts w:hint="eastAsia"/>
        </w:rPr>
        <w:t>裁决</w:t>
      </w:r>
      <w:r w:rsidR="00D3134C" w:rsidRPr="00D3134C">
        <w:t>提出上诉的问题</w:t>
      </w:r>
      <w:r>
        <w:t>，</w:t>
      </w:r>
      <w:r w:rsidR="00D3134C" w:rsidRPr="00D3134C">
        <w:t>缔约国重申</w:t>
      </w:r>
      <w:r>
        <w:t>，</w:t>
      </w:r>
      <w:r w:rsidR="00D3134C" w:rsidRPr="00D3134C">
        <w:rPr>
          <w:rFonts w:hint="eastAsia"/>
        </w:rPr>
        <w:t>有关裁决</w:t>
      </w:r>
      <w:r w:rsidR="00D3134C" w:rsidRPr="00D3134C">
        <w:t>是极</w:t>
      </w:r>
      <w:r w:rsidR="00D3134C" w:rsidRPr="00D3134C">
        <w:rPr>
          <w:rFonts w:hint="eastAsia"/>
        </w:rPr>
        <w:t>具</w:t>
      </w:r>
      <w:r w:rsidR="00D3134C" w:rsidRPr="00D3134C">
        <w:t>临时</w:t>
      </w:r>
      <w:r w:rsidR="00D3134C" w:rsidRPr="00D3134C">
        <w:rPr>
          <w:rFonts w:hint="eastAsia"/>
        </w:rPr>
        <w:t>性</w:t>
      </w:r>
      <w:r w:rsidR="00D3134C" w:rsidRPr="00D3134C">
        <w:t>的决定</w:t>
      </w:r>
      <w:r>
        <w:t>，</w:t>
      </w:r>
      <w:r w:rsidR="00D3134C" w:rsidRPr="00D3134C">
        <w:t>没有既判力</w:t>
      </w:r>
      <w:r>
        <w:t>；</w:t>
      </w:r>
      <w:r w:rsidR="00D3134C" w:rsidRPr="00D3134C">
        <w:t>如果</w:t>
      </w:r>
      <w:r w:rsidR="00D3134C" w:rsidRPr="00D3134C">
        <w:rPr>
          <w:rFonts w:hint="eastAsia"/>
        </w:rPr>
        <w:t>有</w:t>
      </w:r>
      <w:r w:rsidR="00D3134C" w:rsidRPr="00D3134C">
        <w:t>新的</w:t>
      </w:r>
      <w:r w:rsidR="00D3134C" w:rsidRPr="00D3134C">
        <w:rPr>
          <w:rFonts w:hint="eastAsia"/>
        </w:rPr>
        <w:t>资料提交上来</w:t>
      </w:r>
      <w:r>
        <w:t>，</w:t>
      </w:r>
      <w:r w:rsidR="00D3134C" w:rsidRPr="00D3134C">
        <w:t>检察官</w:t>
      </w:r>
      <w:r w:rsidR="00D3134C" w:rsidRPr="00D3134C">
        <w:rPr>
          <w:rFonts w:hint="eastAsia"/>
        </w:rPr>
        <w:t>本人亦可</w:t>
      </w:r>
      <w:r w:rsidR="00D3134C" w:rsidRPr="00D3134C">
        <w:t>对</w:t>
      </w:r>
      <w:r w:rsidR="00D3134C" w:rsidRPr="00D3134C">
        <w:rPr>
          <w:rFonts w:hint="eastAsia"/>
        </w:rPr>
        <w:t>其</w:t>
      </w:r>
      <w:r w:rsidR="00D3134C" w:rsidRPr="00D3134C">
        <w:t>进行审查</w:t>
      </w:r>
      <w:r>
        <w:t>，</w:t>
      </w:r>
      <w:r w:rsidR="00D3134C" w:rsidRPr="00D3134C">
        <w:t>并可</w:t>
      </w:r>
      <w:r w:rsidR="00D3134C" w:rsidRPr="00D3134C">
        <w:rPr>
          <w:rFonts w:hint="eastAsia"/>
        </w:rPr>
        <w:t>由</w:t>
      </w:r>
      <w:r w:rsidR="00D3134C" w:rsidRPr="00D3134C">
        <w:t>法官通过司法渠道</w:t>
      </w:r>
      <w:r w:rsidR="00D3134C" w:rsidRPr="00D3134C">
        <w:rPr>
          <w:rFonts w:hint="eastAsia"/>
        </w:rPr>
        <w:t>做</w:t>
      </w:r>
      <w:r w:rsidR="00D3134C" w:rsidRPr="00D3134C">
        <w:t>出的最终</w:t>
      </w:r>
      <w:r w:rsidR="00D3134C" w:rsidRPr="00D3134C">
        <w:rPr>
          <w:rFonts w:hint="eastAsia"/>
        </w:rPr>
        <w:t>裁决</w:t>
      </w:r>
      <w:r w:rsidR="00D3134C" w:rsidRPr="00D3134C">
        <w:t>所取代。关于提交人的其他请求</w:t>
      </w:r>
      <w:r>
        <w:t>，</w:t>
      </w:r>
      <w:r w:rsidR="00D3134C" w:rsidRPr="00D3134C">
        <w:t>缔约国指出</w:t>
      </w:r>
      <w:r>
        <w:t>，</w:t>
      </w:r>
      <w:r w:rsidR="00D3134C" w:rsidRPr="00D3134C">
        <w:t>提交人已</w:t>
      </w:r>
      <w:r w:rsidR="00D3134C" w:rsidRPr="00D3134C">
        <w:rPr>
          <w:rFonts w:hint="eastAsia"/>
        </w:rPr>
        <w:t>经从</w:t>
      </w:r>
      <w:r w:rsidR="00D3134C" w:rsidRPr="00D3134C">
        <w:t>法官和公</w:t>
      </w:r>
      <w:r w:rsidR="00D3134C" w:rsidRPr="00D3134C">
        <w:rPr>
          <w:rFonts w:hint="eastAsia"/>
        </w:rPr>
        <w:t>诉</w:t>
      </w:r>
      <w:r w:rsidR="00D3134C" w:rsidRPr="00D3134C">
        <w:t>机关</w:t>
      </w:r>
      <w:r w:rsidR="00D3134C" w:rsidRPr="00D3134C">
        <w:rPr>
          <w:rFonts w:hint="eastAsia"/>
        </w:rPr>
        <w:t>处得到国家</w:t>
      </w:r>
      <w:r w:rsidR="00D3134C" w:rsidRPr="00D3134C">
        <w:t>保护和</w:t>
      </w:r>
      <w:r w:rsidR="00D3134C" w:rsidRPr="00D3134C">
        <w:rPr>
          <w:rFonts w:hint="eastAsia"/>
        </w:rPr>
        <w:t>协</w:t>
      </w:r>
      <w:r w:rsidR="00D3134C" w:rsidRPr="00D3134C">
        <w:t>助。最后</w:t>
      </w:r>
      <w:r>
        <w:t>，</w:t>
      </w:r>
      <w:r w:rsidR="00D3134C" w:rsidRPr="00025A06">
        <w:rPr>
          <w:spacing w:val="2"/>
        </w:rPr>
        <w:t>只有在符合一般法律</w:t>
      </w:r>
      <w:r w:rsidR="00D3134C" w:rsidRPr="00025A06">
        <w:rPr>
          <w:rFonts w:hint="eastAsia"/>
          <w:spacing w:val="2"/>
        </w:rPr>
        <w:t>规定</w:t>
      </w:r>
      <w:r w:rsidR="00D3134C" w:rsidRPr="00025A06">
        <w:rPr>
          <w:spacing w:val="2"/>
        </w:rPr>
        <w:t>的情况下</w:t>
      </w:r>
      <w:r w:rsidRPr="00025A06">
        <w:rPr>
          <w:spacing w:val="2"/>
        </w:rPr>
        <w:t>，</w:t>
      </w:r>
      <w:r w:rsidR="00D3134C" w:rsidRPr="00025A06">
        <w:rPr>
          <w:spacing w:val="2"/>
        </w:rPr>
        <w:t>才能</w:t>
      </w:r>
      <w:r w:rsidR="00D3134C" w:rsidRPr="00025A06">
        <w:rPr>
          <w:rFonts w:hint="eastAsia"/>
          <w:spacing w:val="2"/>
        </w:rPr>
        <w:t>颁发</w:t>
      </w:r>
      <w:r w:rsidR="00D3134C" w:rsidRPr="00025A06">
        <w:rPr>
          <w:spacing w:val="2"/>
        </w:rPr>
        <w:t>居</w:t>
      </w:r>
      <w:r w:rsidR="00D3134C" w:rsidRPr="00025A06">
        <w:rPr>
          <w:rFonts w:hint="eastAsia"/>
          <w:spacing w:val="2"/>
        </w:rPr>
        <w:t>留证</w:t>
      </w:r>
      <w:r w:rsidR="00D3134C" w:rsidRPr="00025A06">
        <w:rPr>
          <w:spacing w:val="2"/>
        </w:rPr>
        <w:t>和工作许可</w:t>
      </w:r>
      <w:r w:rsidRPr="00025A06">
        <w:rPr>
          <w:spacing w:val="2"/>
        </w:rPr>
        <w:t>；</w:t>
      </w:r>
      <w:r w:rsidR="00D3134C" w:rsidRPr="00025A06">
        <w:rPr>
          <w:spacing w:val="2"/>
        </w:rPr>
        <w:t>在本案中</w:t>
      </w:r>
      <w:r w:rsidRPr="00025A06">
        <w:rPr>
          <w:spacing w:val="2"/>
        </w:rPr>
        <w:t>，</w:t>
      </w:r>
      <w:r w:rsidR="00D3134C" w:rsidRPr="00025A06">
        <w:rPr>
          <w:spacing w:val="2"/>
        </w:rPr>
        <w:t>提</w:t>
      </w:r>
      <w:r w:rsidR="00D3134C" w:rsidRPr="00D3134C">
        <w:t>交人非法入境</w:t>
      </w:r>
      <w:r>
        <w:t>，</w:t>
      </w:r>
      <w:r w:rsidR="00D3134C" w:rsidRPr="00D3134C">
        <w:t>也没有申请国际保护。</w:t>
      </w:r>
    </w:p>
    <w:p w:rsidR="00D3134C" w:rsidRPr="00D3134C" w:rsidRDefault="00D3134C" w:rsidP="008844DE">
      <w:pPr>
        <w:pStyle w:val="H23GC"/>
        <w:spacing w:line="330" w:lineRule="exact"/>
      </w:pPr>
      <w:r w:rsidRPr="00D3134C">
        <w:tab/>
      </w:r>
      <w:r w:rsidRPr="00D3134C">
        <w:tab/>
      </w:r>
      <w:r w:rsidRPr="00D3134C">
        <w:t>提交人对缔约国关于</w:t>
      </w:r>
      <w:r w:rsidRPr="00D3134C">
        <w:rPr>
          <w:rFonts w:hint="eastAsia"/>
        </w:rPr>
        <w:t>案情实质</w:t>
      </w:r>
      <w:r w:rsidRPr="00D3134C">
        <w:t>的意见的评论</w:t>
      </w:r>
    </w:p>
    <w:p w:rsidR="00D3134C" w:rsidRPr="00D3134C" w:rsidRDefault="004C5F11" w:rsidP="008844DE">
      <w:pPr>
        <w:pStyle w:val="SingleTxtGC"/>
        <w:spacing w:line="330" w:lineRule="exact"/>
      </w:pPr>
      <w:r>
        <w:t>7.1</w:t>
      </w:r>
      <w:r w:rsidR="00D3134C" w:rsidRPr="00D3134C">
        <w:tab/>
      </w:r>
      <w:r w:rsidR="00D3134C" w:rsidRPr="00025A06">
        <w:rPr>
          <w:spacing w:val="-4"/>
        </w:rPr>
        <w:t>提交人分别在</w:t>
      </w:r>
      <w:r w:rsidRPr="00025A06">
        <w:rPr>
          <w:spacing w:val="-4"/>
        </w:rPr>
        <w:t>2</w:t>
      </w:r>
      <w:r w:rsidR="00D3134C" w:rsidRPr="00025A06">
        <w:rPr>
          <w:spacing w:val="-4"/>
        </w:rPr>
        <w:t>0</w:t>
      </w:r>
      <w:r w:rsidRPr="00025A06">
        <w:rPr>
          <w:spacing w:val="-4"/>
        </w:rPr>
        <w:t>19</w:t>
      </w:r>
      <w:r w:rsidR="00D3134C" w:rsidRPr="00025A06">
        <w:rPr>
          <w:spacing w:val="-4"/>
        </w:rPr>
        <w:t>年</w:t>
      </w:r>
      <w:r w:rsidRPr="00025A06">
        <w:rPr>
          <w:spacing w:val="-4"/>
        </w:rPr>
        <w:t>1</w:t>
      </w:r>
      <w:r w:rsidR="00D3134C" w:rsidRPr="00025A06">
        <w:rPr>
          <w:spacing w:val="-4"/>
        </w:rPr>
        <w:t>0</w:t>
      </w:r>
      <w:r w:rsidR="00D3134C" w:rsidRPr="00025A06">
        <w:rPr>
          <w:spacing w:val="-4"/>
        </w:rPr>
        <w:t>月</w:t>
      </w:r>
      <w:r w:rsidRPr="00025A06">
        <w:rPr>
          <w:spacing w:val="-4"/>
        </w:rPr>
        <w:t>3</w:t>
      </w:r>
      <w:r w:rsidR="00D3134C" w:rsidRPr="00025A06">
        <w:rPr>
          <w:spacing w:val="-4"/>
        </w:rPr>
        <w:t>日和</w:t>
      </w:r>
      <w:r w:rsidRPr="00025A06">
        <w:rPr>
          <w:spacing w:val="-4"/>
        </w:rPr>
        <w:t>5</w:t>
      </w:r>
      <w:r w:rsidR="00D3134C" w:rsidRPr="00025A06">
        <w:rPr>
          <w:spacing w:val="-4"/>
        </w:rPr>
        <w:t>月</w:t>
      </w:r>
      <w:r w:rsidRPr="00025A06">
        <w:rPr>
          <w:spacing w:val="-4"/>
        </w:rPr>
        <w:t>6</w:t>
      </w:r>
      <w:r w:rsidR="00D3134C" w:rsidRPr="00025A06">
        <w:rPr>
          <w:spacing w:val="-4"/>
        </w:rPr>
        <w:t>日的评论</w:t>
      </w:r>
      <w:r w:rsidR="00D3134C" w:rsidRPr="00025A06">
        <w:rPr>
          <w:rFonts w:hint="eastAsia"/>
          <w:spacing w:val="-4"/>
        </w:rPr>
        <w:t>意见</w:t>
      </w:r>
      <w:r w:rsidR="00D3134C" w:rsidRPr="00025A06">
        <w:rPr>
          <w:spacing w:val="-4"/>
        </w:rPr>
        <w:t>中</w:t>
      </w:r>
      <w:r w:rsidR="00D3134C" w:rsidRPr="00025A06">
        <w:rPr>
          <w:rFonts w:hint="eastAsia"/>
          <w:spacing w:val="-4"/>
        </w:rPr>
        <w:t>指出</w:t>
      </w:r>
      <w:r w:rsidRPr="00025A06">
        <w:rPr>
          <w:spacing w:val="-4"/>
        </w:rPr>
        <w:t>，</w:t>
      </w:r>
      <w:r w:rsidR="00D3134C" w:rsidRPr="00025A06">
        <w:rPr>
          <w:spacing w:val="-4"/>
        </w:rPr>
        <w:t>关于</w:t>
      </w:r>
      <w:r w:rsidR="00D3134C" w:rsidRPr="00025A06">
        <w:rPr>
          <w:rFonts w:hint="eastAsia"/>
          <w:spacing w:val="-4"/>
        </w:rPr>
        <w:t>《</w:t>
      </w:r>
      <w:r w:rsidR="00D3134C" w:rsidRPr="00025A06">
        <w:rPr>
          <w:spacing w:val="-4"/>
        </w:rPr>
        <w:t>公约</w:t>
      </w:r>
      <w:r w:rsidR="00D3134C" w:rsidRPr="00025A06">
        <w:rPr>
          <w:rFonts w:hint="eastAsia"/>
          <w:spacing w:val="-4"/>
        </w:rPr>
        <w:t>》</w:t>
      </w:r>
      <w:r w:rsidR="00D3134C" w:rsidRPr="00D3134C">
        <w:t>第</w:t>
      </w:r>
      <w:r>
        <w:t>3</w:t>
      </w:r>
      <w:r w:rsidR="00D3134C" w:rsidRPr="00D3134C">
        <w:t>条</w:t>
      </w:r>
      <w:r>
        <w:t>，</w:t>
      </w:r>
      <w:r w:rsidR="00D3134C" w:rsidRPr="00D3134C">
        <w:rPr>
          <w:rFonts w:hint="eastAsia"/>
        </w:rPr>
        <w:t>缔约国</w:t>
      </w:r>
      <w:r w:rsidR="00D3134C" w:rsidRPr="00D3134C">
        <w:t>没有尊重他们被推定为未成年人的权利</w:t>
      </w:r>
      <w:r>
        <w:rPr>
          <w:rFonts w:hint="eastAsia"/>
        </w:rPr>
        <w:t>，</w:t>
      </w:r>
      <w:r w:rsidR="00D3134C" w:rsidRPr="00D3134C">
        <w:rPr>
          <w:rFonts w:hint="eastAsia"/>
        </w:rPr>
        <w:t>在任何时候都没有</w:t>
      </w:r>
      <w:r w:rsidR="00D3134C" w:rsidRPr="00D3134C">
        <w:t>考虑过他们是未成年人的可能性</w:t>
      </w:r>
      <w:r>
        <w:rPr>
          <w:rFonts w:hint="eastAsia"/>
        </w:rPr>
        <w:t>，</w:t>
      </w:r>
      <w:r w:rsidR="00D3134C" w:rsidRPr="00D3134C">
        <w:t>也没有遵守关于处理</w:t>
      </w:r>
      <w:r w:rsidR="00D3134C" w:rsidRPr="00D3134C">
        <w:rPr>
          <w:rFonts w:hint="eastAsia"/>
        </w:rPr>
        <w:t>孤身</w:t>
      </w:r>
      <w:r w:rsidR="00D3134C" w:rsidRPr="00D3134C">
        <w:t>外国未成年人的</w:t>
      </w:r>
      <w:r w:rsidR="00D3134C" w:rsidRPr="00D3134C">
        <w:rPr>
          <w:rFonts w:hint="eastAsia"/>
        </w:rPr>
        <w:t>规程</w:t>
      </w:r>
      <w:r>
        <w:rPr>
          <w:rFonts w:hint="eastAsia"/>
        </w:rPr>
        <w:t>，</w:t>
      </w:r>
      <w:r w:rsidR="00D3134C" w:rsidRPr="00D3134C">
        <w:rPr>
          <w:rFonts w:hint="eastAsia"/>
        </w:rPr>
        <w:t>从而</w:t>
      </w:r>
      <w:r w:rsidR="00D3134C" w:rsidRPr="00D3134C">
        <w:t>违背了他们的最</w:t>
      </w:r>
      <w:r w:rsidR="00D3134C" w:rsidRPr="00D3134C">
        <w:rPr>
          <w:rFonts w:hint="eastAsia"/>
        </w:rPr>
        <w:t>大</w:t>
      </w:r>
      <w:r w:rsidR="00D3134C" w:rsidRPr="00D3134C">
        <w:t>利益。</w:t>
      </w:r>
      <w:r w:rsidR="00D3134C" w:rsidRPr="00D3134C">
        <w:rPr>
          <w:vertAlign w:val="superscript"/>
        </w:rPr>
        <w:footnoteReference w:id="23"/>
      </w:r>
      <w:r w:rsidR="00D3134C" w:rsidRPr="00D3134C">
        <w:rPr>
          <w:rFonts w:hint="eastAsia"/>
        </w:rPr>
        <w:t xml:space="preserve"> </w:t>
      </w:r>
      <w:r w:rsidR="00D3134C" w:rsidRPr="00D3134C">
        <w:t>缔约国认为</w:t>
      </w:r>
      <w:r>
        <w:t>，</w:t>
      </w:r>
      <w:r w:rsidR="00D3134C" w:rsidRPr="00D3134C">
        <w:t>尽管公诉机关或法院</w:t>
      </w:r>
      <w:r w:rsidR="00D3134C" w:rsidRPr="00D3134C">
        <w:rPr>
          <w:rFonts w:hint="eastAsia"/>
        </w:rPr>
        <w:t>没有</w:t>
      </w:r>
      <w:r w:rsidR="00D3134C" w:rsidRPr="00D3134C">
        <w:t>宣</w:t>
      </w:r>
      <w:r w:rsidR="00D3134C" w:rsidRPr="00D3134C">
        <w:rPr>
          <w:rFonts w:hint="eastAsia"/>
        </w:rPr>
        <w:t>称</w:t>
      </w:r>
      <w:r w:rsidR="00D3134C" w:rsidRPr="00D3134C">
        <w:t>提供的出生证明</w:t>
      </w:r>
      <w:r w:rsidR="00D3134C" w:rsidRPr="00D3134C">
        <w:rPr>
          <w:rFonts w:hint="eastAsia"/>
        </w:rPr>
        <w:t>是</w:t>
      </w:r>
      <w:r w:rsidR="00D3134C" w:rsidRPr="00D3134C">
        <w:t>虚假</w:t>
      </w:r>
      <w:r w:rsidR="00D3134C" w:rsidRPr="00D3134C">
        <w:rPr>
          <w:rFonts w:hint="eastAsia"/>
        </w:rPr>
        <w:t>资料</w:t>
      </w:r>
      <w:r>
        <w:rPr>
          <w:rFonts w:hint="eastAsia"/>
        </w:rPr>
        <w:t>，</w:t>
      </w:r>
      <w:r w:rsidR="00D3134C" w:rsidRPr="00D3134C">
        <w:rPr>
          <w:rFonts w:hint="eastAsia"/>
        </w:rPr>
        <w:t>但</w:t>
      </w:r>
      <w:r w:rsidR="00D3134C" w:rsidRPr="00D3134C">
        <w:t>提交人的年龄</w:t>
      </w:r>
      <w:r w:rsidR="00D3134C" w:rsidRPr="00D3134C">
        <w:rPr>
          <w:rFonts w:hint="eastAsia"/>
        </w:rPr>
        <w:t>并</w:t>
      </w:r>
      <w:r w:rsidR="00D3134C" w:rsidRPr="00D3134C">
        <w:t>不</w:t>
      </w:r>
      <w:r w:rsidR="00D3134C" w:rsidRPr="00D3134C">
        <w:rPr>
          <w:rFonts w:hint="eastAsia"/>
        </w:rPr>
        <w:t>存在任何不</w:t>
      </w:r>
      <w:r w:rsidR="00D3134C" w:rsidRPr="00D3134C">
        <w:t>确定性</w:t>
      </w:r>
      <w:r>
        <w:t>；</w:t>
      </w:r>
      <w:r w:rsidR="00D3134C" w:rsidRPr="00D3134C">
        <w:t>事实上</w:t>
      </w:r>
      <w:r>
        <w:t>，</w:t>
      </w:r>
      <w:r w:rsidR="00D3134C" w:rsidRPr="00D3134C">
        <w:t>在这</w:t>
      </w:r>
      <w:r w:rsidR="00D3134C" w:rsidRPr="00025A06">
        <w:rPr>
          <w:spacing w:val="2"/>
        </w:rPr>
        <w:t>方面没有获取专家证据</w:t>
      </w:r>
      <w:r w:rsidRPr="00025A06">
        <w:rPr>
          <w:spacing w:val="2"/>
        </w:rPr>
        <w:t>，</w:t>
      </w:r>
      <w:r w:rsidR="00D3134C" w:rsidRPr="00025A06">
        <w:rPr>
          <w:spacing w:val="2"/>
        </w:rPr>
        <w:t>也没有</w:t>
      </w:r>
      <w:r w:rsidR="00D3134C" w:rsidRPr="00025A06">
        <w:rPr>
          <w:rFonts w:hint="eastAsia"/>
          <w:spacing w:val="2"/>
        </w:rPr>
        <w:t>将出生证明转交</w:t>
      </w:r>
      <w:r w:rsidR="00D3134C" w:rsidRPr="00025A06">
        <w:rPr>
          <w:spacing w:val="2"/>
        </w:rPr>
        <w:t>阿尔及利亚领事馆</w:t>
      </w:r>
      <w:r w:rsidR="00D3134C" w:rsidRPr="00025A06">
        <w:rPr>
          <w:rFonts w:hint="eastAsia"/>
          <w:spacing w:val="2"/>
        </w:rPr>
        <w:t>进行</w:t>
      </w:r>
      <w:r w:rsidR="00D3134C" w:rsidRPr="00025A06">
        <w:rPr>
          <w:spacing w:val="2"/>
        </w:rPr>
        <w:t>核实。</w:t>
      </w:r>
      <w:r w:rsidR="00D3134C" w:rsidRPr="00025A06">
        <w:rPr>
          <w:rFonts w:hint="eastAsia"/>
          <w:spacing w:val="2"/>
        </w:rPr>
        <w:t>提</w:t>
      </w:r>
      <w:r w:rsidR="00D3134C" w:rsidRPr="00D3134C">
        <w:rPr>
          <w:rFonts w:hint="eastAsia"/>
        </w:rPr>
        <w:t>交人</w:t>
      </w:r>
      <w:r w:rsidR="00D3134C" w:rsidRPr="00D3134C">
        <w:t>的年龄是</w:t>
      </w:r>
      <w:r w:rsidR="00D3134C" w:rsidRPr="00D3134C">
        <w:rPr>
          <w:rFonts w:hint="eastAsia"/>
        </w:rPr>
        <w:t>基于</w:t>
      </w:r>
      <w:r>
        <w:t>X</w:t>
      </w:r>
      <w:r w:rsidR="00D3134C" w:rsidRPr="00D3134C">
        <w:t>光分析确定</w:t>
      </w:r>
      <w:r w:rsidR="00D3134C" w:rsidRPr="00D3134C">
        <w:rPr>
          <w:rFonts w:hint="eastAsia"/>
        </w:rPr>
        <w:t>的</w:t>
      </w:r>
      <w:r>
        <w:rPr>
          <w:rFonts w:hint="eastAsia"/>
        </w:rPr>
        <w:t>，</w:t>
      </w:r>
      <w:r w:rsidR="00D3134C" w:rsidRPr="00D3134C">
        <w:rPr>
          <w:rFonts w:hint="eastAsia"/>
        </w:rPr>
        <w:t>而这</w:t>
      </w:r>
      <w:r w:rsidR="00D3134C" w:rsidRPr="00D3134C">
        <w:t>是不够的。在</w:t>
      </w:r>
      <w:r w:rsidR="00D3134C" w:rsidRPr="00D3134C">
        <w:rPr>
          <w:rFonts w:hint="eastAsia"/>
        </w:rPr>
        <w:t>确定</w:t>
      </w:r>
      <w:r w:rsidR="00D3134C" w:rsidRPr="00D3134C">
        <w:t>年龄过程中提交人</w:t>
      </w:r>
      <w:r w:rsidR="00D3134C" w:rsidRPr="00330DA4">
        <w:rPr>
          <w:spacing w:val="-4"/>
        </w:rPr>
        <w:t>没有法律代表或监护人</w:t>
      </w:r>
      <w:r w:rsidRPr="00330DA4">
        <w:rPr>
          <w:spacing w:val="-4"/>
        </w:rPr>
        <w:t>，</w:t>
      </w:r>
      <w:r w:rsidR="00D3134C" w:rsidRPr="00330DA4">
        <w:rPr>
          <w:spacing w:val="-4"/>
        </w:rPr>
        <w:t>也没有缔约国提到的知情同意的任何记录。提交人被关</w:t>
      </w:r>
      <w:r w:rsidR="00D3134C" w:rsidRPr="00330DA4">
        <w:rPr>
          <w:rFonts w:hint="eastAsia"/>
          <w:spacing w:val="-4"/>
        </w:rPr>
        <w:t>押</w:t>
      </w:r>
      <w:r w:rsidR="00D3134C" w:rsidRPr="00D3134C">
        <w:t>在成人监狱</w:t>
      </w:r>
      <w:r>
        <w:t>，</w:t>
      </w:r>
      <w:r w:rsidR="00D3134C" w:rsidRPr="00D3134C">
        <w:t>他们没有</w:t>
      </w:r>
      <w:r w:rsidR="00D3134C" w:rsidRPr="00D3134C">
        <w:rPr>
          <w:rFonts w:hint="eastAsia"/>
        </w:rPr>
        <w:t>受益于疑点利益</w:t>
      </w:r>
      <w:r w:rsidR="00D3134C" w:rsidRPr="00D3134C">
        <w:t>。</w:t>
      </w:r>
    </w:p>
    <w:p w:rsidR="00D3134C" w:rsidRPr="00D3134C" w:rsidRDefault="004C5F11" w:rsidP="008844DE">
      <w:pPr>
        <w:pStyle w:val="SingleTxtGC"/>
        <w:spacing w:line="330" w:lineRule="exact"/>
      </w:pPr>
      <w:r>
        <w:t>7.2</w:t>
      </w:r>
      <w:r w:rsidR="00D3134C" w:rsidRPr="00D3134C">
        <w:tab/>
      </w:r>
      <w:r w:rsidR="00D3134C" w:rsidRPr="00D3134C">
        <w:t>关于违反《公约》第</w:t>
      </w:r>
      <w:r>
        <w:t>8</w:t>
      </w:r>
      <w:r w:rsidR="00D3134C" w:rsidRPr="00D3134C">
        <w:t>条的问题</w:t>
      </w:r>
      <w:r>
        <w:t>，</w:t>
      </w:r>
      <w:r w:rsidR="00D3134C" w:rsidRPr="00D3134C">
        <w:t>提交人</w:t>
      </w:r>
      <w:r w:rsidR="00D3134C" w:rsidRPr="00D3134C">
        <w:rPr>
          <w:rFonts w:hint="eastAsia"/>
        </w:rPr>
        <w:t>坚持认为</w:t>
      </w:r>
      <w:r>
        <w:rPr>
          <w:rFonts w:hint="eastAsia"/>
        </w:rPr>
        <w:t>，</w:t>
      </w:r>
      <w:r w:rsidR="00D3134C" w:rsidRPr="00D3134C">
        <w:t>缔约国改变了他们身份的重要要素</w:t>
      </w:r>
      <w:r>
        <w:rPr>
          <w:rFonts w:hint="eastAsia"/>
        </w:rPr>
        <w:t>，</w:t>
      </w:r>
      <w:r w:rsidR="00D3134C" w:rsidRPr="00D3134C">
        <w:rPr>
          <w:rFonts w:hint="eastAsia"/>
        </w:rPr>
        <w:t>对</w:t>
      </w:r>
      <w:r w:rsidR="00D3134C" w:rsidRPr="00D3134C">
        <w:t>他</w:t>
      </w:r>
      <w:r w:rsidR="00D3134C" w:rsidRPr="00D3134C">
        <w:rPr>
          <w:rFonts w:hint="eastAsia"/>
        </w:rPr>
        <w:t>们认定的年龄和出生日期</w:t>
      </w:r>
      <w:r w:rsidR="00D3134C" w:rsidRPr="00D3134C">
        <w:t>与官方证件所示不符</w:t>
      </w:r>
      <w:r>
        <w:rPr>
          <w:rFonts w:hint="eastAsia"/>
        </w:rPr>
        <w:t>，</w:t>
      </w:r>
      <w:r w:rsidR="00D3134C" w:rsidRPr="00D3134C">
        <w:rPr>
          <w:rFonts w:hint="eastAsia"/>
        </w:rPr>
        <w:t>却从未对官方证件</w:t>
      </w:r>
      <w:r w:rsidR="00D3134C" w:rsidRPr="00D3134C">
        <w:t>正式</w:t>
      </w:r>
      <w:r w:rsidR="00D3134C" w:rsidRPr="00D3134C">
        <w:rPr>
          <w:rFonts w:hint="eastAsia"/>
        </w:rPr>
        <w:t>提出过异议</w:t>
      </w:r>
      <w:r w:rsidR="00D3134C" w:rsidRPr="00D3134C">
        <w:t>。</w:t>
      </w:r>
      <w:proofErr w:type="gramStart"/>
      <w:r w:rsidR="00D3134C" w:rsidRPr="00D3134C">
        <w:rPr>
          <w:rFonts w:hint="eastAsia"/>
        </w:rPr>
        <w:t>象</w:t>
      </w:r>
      <w:proofErr w:type="gramEnd"/>
      <w:r w:rsidR="00D3134C" w:rsidRPr="00D3134C">
        <w:t>阿尔及利亚领事馆发布的安全</w:t>
      </w:r>
      <w:r w:rsidR="00D3134C" w:rsidRPr="00D3134C">
        <w:rPr>
          <w:rFonts w:hint="eastAsia"/>
        </w:rPr>
        <w:t>通行证那样任</w:t>
      </w:r>
      <w:r w:rsidR="00D3134C" w:rsidRPr="00D3134C">
        <w:t>意修改他们的出生日期</w:t>
      </w:r>
      <w:r w:rsidR="00D3134C" w:rsidRPr="00D3134C">
        <w:rPr>
          <w:rFonts w:hint="eastAsia"/>
        </w:rPr>
        <w:t>的做法</w:t>
      </w:r>
      <w:r w:rsidR="00D3134C" w:rsidRPr="00D3134C">
        <w:t>剥夺了他们完整和正确的身份。</w:t>
      </w:r>
    </w:p>
    <w:p w:rsidR="00D3134C" w:rsidRPr="00D3134C" w:rsidRDefault="004C5F11" w:rsidP="008844DE">
      <w:pPr>
        <w:pStyle w:val="SingleTxtGC"/>
        <w:spacing w:line="330" w:lineRule="exact"/>
      </w:pPr>
      <w:r>
        <w:t>7.3</w:t>
      </w:r>
      <w:r w:rsidR="00D3134C" w:rsidRPr="00D3134C">
        <w:tab/>
      </w:r>
      <w:r w:rsidR="00D3134C" w:rsidRPr="00394FDE">
        <w:rPr>
          <w:spacing w:val="2"/>
        </w:rPr>
        <w:t>提交人称</w:t>
      </w:r>
      <w:r w:rsidRPr="00394FDE">
        <w:rPr>
          <w:spacing w:val="2"/>
        </w:rPr>
        <w:t>，</w:t>
      </w:r>
      <w:r w:rsidR="00D3134C" w:rsidRPr="00394FDE">
        <w:rPr>
          <w:spacing w:val="2"/>
        </w:rPr>
        <w:t>尽管他们</w:t>
      </w:r>
      <w:r w:rsidR="00D3134C" w:rsidRPr="00394FDE">
        <w:rPr>
          <w:rFonts w:hint="eastAsia"/>
          <w:spacing w:val="2"/>
        </w:rPr>
        <w:t>说自己</w:t>
      </w:r>
      <w:r w:rsidR="00D3134C" w:rsidRPr="00394FDE">
        <w:rPr>
          <w:spacing w:val="2"/>
        </w:rPr>
        <w:t>是未成年人</w:t>
      </w:r>
      <w:r w:rsidRPr="00394FDE">
        <w:rPr>
          <w:spacing w:val="2"/>
        </w:rPr>
        <w:t>，</w:t>
      </w:r>
      <w:r w:rsidR="00D3134C" w:rsidRPr="00394FDE">
        <w:rPr>
          <w:rFonts w:hint="eastAsia"/>
          <w:spacing w:val="2"/>
        </w:rPr>
        <w:t>但并</w:t>
      </w:r>
      <w:r w:rsidR="00D3134C" w:rsidRPr="00394FDE">
        <w:rPr>
          <w:spacing w:val="2"/>
        </w:rPr>
        <w:t>没有为他们指派法律代表</w:t>
      </w:r>
      <w:r w:rsidRPr="00394FDE">
        <w:rPr>
          <w:spacing w:val="2"/>
        </w:rPr>
        <w:t>，</w:t>
      </w:r>
      <w:r w:rsidR="00D3134C" w:rsidRPr="00394FDE">
        <w:rPr>
          <w:spacing w:val="2"/>
        </w:rPr>
        <w:t>因</w:t>
      </w:r>
      <w:r w:rsidR="00D3134C" w:rsidRPr="00D3134C">
        <w:t>此不能说</w:t>
      </w:r>
      <w:proofErr w:type="gramStart"/>
      <w:r w:rsidR="00D3134C" w:rsidRPr="00D3134C">
        <w:t>适当听</w:t>
      </w:r>
      <w:r w:rsidR="00D3134C" w:rsidRPr="00D3134C">
        <w:rPr>
          <w:rFonts w:hint="eastAsia"/>
        </w:rPr>
        <w:t>取</w:t>
      </w:r>
      <w:proofErr w:type="gramEnd"/>
      <w:r w:rsidR="00D3134C" w:rsidRPr="00D3134C">
        <w:rPr>
          <w:rFonts w:hint="eastAsia"/>
        </w:rPr>
        <w:t>了他们表达意见</w:t>
      </w:r>
      <w:r w:rsidR="00D3134C" w:rsidRPr="00D3134C">
        <w:t>。因此</w:t>
      </w:r>
      <w:r>
        <w:t>，</w:t>
      </w:r>
      <w:r w:rsidR="00D3134C" w:rsidRPr="00D3134C">
        <w:t>缔约国违反了《公约》第</w:t>
      </w:r>
      <w:r>
        <w:t>12</w:t>
      </w:r>
      <w:r w:rsidR="00D3134C" w:rsidRPr="00D3134C">
        <w:t>条。</w:t>
      </w:r>
    </w:p>
    <w:p w:rsidR="00D3134C" w:rsidRPr="00D3134C" w:rsidRDefault="004C5F11" w:rsidP="008844DE">
      <w:pPr>
        <w:pStyle w:val="SingleTxtGC"/>
        <w:spacing w:line="330" w:lineRule="exact"/>
      </w:pPr>
      <w:r>
        <w:t>7.4</w:t>
      </w:r>
      <w:r w:rsidR="00D3134C" w:rsidRPr="00D3134C">
        <w:tab/>
      </w:r>
      <w:r w:rsidR="00D3134C" w:rsidRPr="00D91AEB">
        <w:rPr>
          <w:spacing w:val="6"/>
        </w:rPr>
        <w:t>提交人</w:t>
      </w:r>
      <w:r w:rsidRPr="00D91AEB">
        <w:rPr>
          <w:spacing w:val="6"/>
        </w:rPr>
        <w:t>B</w:t>
      </w:r>
      <w:r w:rsidR="00D3134C" w:rsidRPr="00D91AEB">
        <w:rPr>
          <w:spacing w:val="6"/>
        </w:rPr>
        <w:t>.</w:t>
      </w:r>
      <w:r w:rsidRPr="00D91AEB">
        <w:rPr>
          <w:spacing w:val="6"/>
        </w:rPr>
        <w:t>G</w:t>
      </w:r>
      <w:r w:rsidR="00D3134C" w:rsidRPr="00D91AEB">
        <w:rPr>
          <w:spacing w:val="6"/>
        </w:rPr>
        <w:t>.</w:t>
      </w:r>
      <w:r w:rsidR="00D3134C" w:rsidRPr="00D91AEB">
        <w:rPr>
          <w:spacing w:val="6"/>
        </w:rPr>
        <w:t>指出</w:t>
      </w:r>
      <w:r w:rsidRPr="00D91AEB">
        <w:rPr>
          <w:spacing w:val="6"/>
        </w:rPr>
        <w:t>，</w:t>
      </w:r>
      <w:r w:rsidR="00D3134C" w:rsidRPr="00D91AEB">
        <w:rPr>
          <w:spacing w:val="6"/>
        </w:rPr>
        <w:t>缔约国认为委员会建议的保护措施</w:t>
      </w:r>
      <w:r w:rsidR="00D91AEB">
        <w:rPr>
          <w:rFonts w:hint="eastAsia"/>
          <w:spacing w:val="-50"/>
        </w:rPr>
        <w:t>―</w:t>
      </w:r>
      <w:r w:rsidR="00D91AEB">
        <w:rPr>
          <w:rFonts w:hint="eastAsia"/>
        </w:rPr>
        <w:t>―</w:t>
      </w:r>
      <w:r w:rsidR="00D3134C" w:rsidRPr="00D064C6">
        <w:rPr>
          <w:spacing w:val="4"/>
        </w:rPr>
        <w:t>如</w:t>
      </w:r>
      <w:r w:rsidR="00D3134C" w:rsidRPr="00D064C6">
        <w:rPr>
          <w:rFonts w:hint="eastAsia"/>
          <w:spacing w:val="4"/>
        </w:rPr>
        <w:t>将其</w:t>
      </w:r>
      <w:r w:rsidR="00D3134C" w:rsidRPr="00D064C6">
        <w:rPr>
          <w:spacing w:val="4"/>
        </w:rPr>
        <w:t>安置在未成</w:t>
      </w:r>
      <w:r w:rsidR="00D3134C" w:rsidRPr="00D3134C">
        <w:t>年人中心</w:t>
      </w:r>
      <w:r w:rsidR="00D064C6">
        <w:rPr>
          <w:rFonts w:hint="eastAsia"/>
          <w:spacing w:val="-50"/>
        </w:rPr>
        <w:t>―</w:t>
      </w:r>
      <w:r w:rsidR="00D064C6">
        <w:rPr>
          <w:rFonts w:hint="eastAsia"/>
        </w:rPr>
        <w:t>―</w:t>
      </w:r>
      <w:r w:rsidR="00D3134C" w:rsidRPr="00D3134C">
        <w:t>足以确保不违反第</w:t>
      </w:r>
      <w:r>
        <w:rPr>
          <w:rFonts w:hint="eastAsia"/>
        </w:rPr>
        <w:t>27</w:t>
      </w:r>
      <w:r w:rsidR="00D3134C" w:rsidRPr="00D3134C">
        <w:t>条和第</w:t>
      </w:r>
      <w:r>
        <w:rPr>
          <w:rFonts w:hint="eastAsia"/>
        </w:rPr>
        <w:t>29</w:t>
      </w:r>
      <w:r w:rsidR="00D3134C" w:rsidRPr="00D3134C">
        <w:t>条。然而</w:t>
      </w:r>
      <w:r>
        <w:t>，</w:t>
      </w:r>
      <w:r w:rsidR="00D3134C" w:rsidRPr="00D3134C">
        <w:t>缔约国没有提到</w:t>
      </w:r>
      <w:r>
        <w:t>，</w:t>
      </w:r>
      <w:r w:rsidR="00D3134C" w:rsidRPr="0072627C">
        <w:rPr>
          <w:spacing w:val="4"/>
        </w:rPr>
        <w:t>提交人在被转移到未成年人中心之前</w:t>
      </w:r>
      <w:r w:rsidRPr="0072627C">
        <w:rPr>
          <w:spacing w:val="4"/>
        </w:rPr>
        <w:t>，</w:t>
      </w:r>
      <w:r w:rsidR="00D3134C" w:rsidRPr="0072627C">
        <w:rPr>
          <w:spacing w:val="4"/>
        </w:rPr>
        <w:t>在阿奇多纳外国人</w:t>
      </w:r>
      <w:r w:rsidR="00D3134C" w:rsidRPr="0072627C">
        <w:rPr>
          <w:rFonts w:hint="eastAsia"/>
          <w:spacing w:val="4"/>
        </w:rPr>
        <w:t>收容</w:t>
      </w:r>
      <w:r w:rsidR="00D3134C" w:rsidRPr="0072627C">
        <w:rPr>
          <w:spacing w:val="4"/>
        </w:rPr>
        <w:t>中心</w:t>
      </w:r>
      <w:r w:rsidR="00D3134C" w:rsidRPr="0072627C">
        <w:rPr>
          <w:rFonts w:hint="eastAsia"/>
          <w:spacing w:val="4"/>
        </w:rPr>
        <w:t>已经待</w:t>
      </w:r>
      <w:r w:rsidR="00D3134C" w:rsidRPr="0072627C">
        <w:rPr>
          <w:spacing w:val="4"/>
        </w:rPr>
        <w:t>了</w:t>
      </w:r>
      <w:r w:rsidRPr="0072627C">
        <w:rPr>
          <w:spacing w:val="4"/>
        </w:rPr>
        <w:t>5</w:t>
      </w:r>
      <w:r w:rsidR="00D3134C" w:rsidRPr="0072627C">
        <w:rPr>
          <w:spacing w:val="4"/>
        </w:rPr>
        <w:t>0</w:t>
      </w:r>
      <w:r w:rsidR="00D3134C" w:rsidRPr="00D3134C">
        <w:t>多天。</w:t>
      </w:r>
    </w:p>
    <w:p w:rsidR="00D3134C" w:rsidRPr="00D3134C" w:rsidRDefault="004C5F11" w:rsidP="008844DE">
      <w:pPr>
        <w:pStyle w:val="SingleTxtGC"/>
        <w:spacing w:line="330" w:lineRule="exact"/>
      </w:pPr>
      <w:r>
        <w:t>7.5</w:t>
      </w:r>
      <w:r w:rsidR="00D3134C" w:rsidRPr="00D3134C">
        <w:tab/>
      </w:r>
      <w:r w:rsidR="00D3134C" w:rsidRPr="00D3134C">
        <w:t>提交人</w:t>
      </w:r>
      <w:r>
        <w:t>L</w:t>
      </w:r>
      <w:r w:rsidR="00D3134C" w:rsidRPr="00D3134C">
        <w:t>.</w:t>
      </w:r>
      <w:r>
        <w:t>D</w:t>
      </w:r>
      <w:r w:rsidR="00D3134C" w:rsidRPr="00D3134C">
        <w:t>.</w:t>
      </w:r>
      <w:r w:rsidR="00D3134C" w:rsidRPr="00D3134C">
        <w:t>称</w:t>
      </w:r>
      <w:r>
        <w:t>，</w:t>
      </w:r>
      <w:r w:rsidR="00D3134C" w:rsidRPr="00D3134C">
        <w:t>他从一开始就被当作成年人对待</w:t>
      </w:r>
      <w:r>
        <w:t>，</w:t>
      </w:r>
      <w:r w:rsidR="00D3134C" w:rsidRPr="00D3134C">
        <w:t>因为尽管缔约国有出生证明表明他是未成年人</w:t>
      </w:r>
      <w:r>
        <w:rPr>
          <w:rFonts w:hint="eastAsia"/>
        </w:rPr>
        <w:t>，</w:t>
      </w:r>
      <w:r w:rsidR="00D3134C" w:rsidRPr="00D3134C">
        <w:t>他</w:t>
      </w:r>
      <w:r w:rsidR="00D3134C" w:rsidRPr="00D3134C">
        <w:rPr>
          <w:rFonts w:hint="eastAsia"/>
        </w:rPr>
        <w:t>仍</w:t>
      </w:r>
      <w:r w:rsidR="00D3134C" w:rsidRPr="00D3134C">
        <w:t>被剥夺了自由</w:t>
      </w:r>
      <w:r>
        <w:t>，</w:t>
      </w:r>
      <w:r w:rsidR="00D3134C" w:rsidRPr="00D3134C">
        <w:rPr>
          <w:rFonts w:hint="eastAsia"/>
        </w:rPr>
        <w:t>和</w:t>
      </w:r>
      <w:r w:rsidR="00D3134C" w:rsidRPr="00D3134C">
        <w:t>成年人</w:t>
      </w:r>
      <w:r w:rsidR="00D3134C" w:rsidRPr="00D3134C">
        <w:rPr>
          <w:rFonts w:hint="eastAsia"/>
        </w:rPr>
        <w:t>一道</w:t>
      </w:r>
      <w:r w:rsidR="00D3134C" w:rsidRPr="00D3134C">
        <w:t>被关在</w:t>
      </w:r>
      <w:r w:rsidR="00D3134C" w:rsidRPr="00D3134C">
        <w:rPr>
          <w:rFonts w:hint="eastAsia"/>
        </w:rPr>
        <w:t>作为</w:t>
      </w:r>
      <w:r w:rsidR="00D3134C" w:rsidRPr="00D3134C">
        <w:t>外国人</w:t>
      </w:r>
      <w:r w:rsidR="00D3134C" w:rsidRPr="00D3134C">
        <w:rPr>
          <w:rFonts w:hint="eastAsia"/>
        </w:rPr>
        <w:t>收容</w:t>
      </w:r>
      <w:r w:rsidR="00D3134C" w:rsidRPr="00D3134C">
        <w:t>中心的监狱里。此外</w:t>
      </w:r>
      <w:r>
        <w:t>，</w:t>
      </w:r>
      <w:r w:rsidR="00D3134C" w:rsidRPr="00D3134C">
        <w:t>他与成年人一起被</w:t>
      </w:r>
      <w:r w:rsidR="00D3134C" w:rsidRPr="00D3134C">
        <w:rPr>
          <w:rFonts w:hint="eastAsia"/>
        </w:rPr>
        <w:t>送</w:t>
      </w:r>
      <w:r w:rsidR="00D3134C" w:rsidRPr="00D3134C">
        <w:t>回阿尔及利亚</w:t>
      </w:r>
      <w:r>
        <w:t>，</w:t>
      </w:r>
      <w:r w:rsidR="00D3134C" w:rsidRPr="00D3134C">
        <w:t>但没有任何保证他抵达后会受到其家人或目的地国的社会和儿童保护机构的保护</w:t>
      </w:r>
      <w:r>
        <w:t>，</w:t>
      </w:r>
      <w:r w:rsidR="00D3134C" w:rsidRPr="00D3134C">
        <w:t>这违反了</w:t>
      </w:r>
      <w:r w:rsidR="00D3134C" w:rsidRPr="00D3134C">
        <w:rPr>
          <w:rFonts w:hint="eastAsia"/>
        </w:rPr>
        <w:t>《</w:t>
      </w:r>
      <w:r w:rsidR="00D3134C" w:rsidRPr="00D3134C">
        <w:t>公约</w:t>
      </w:r>
      <w:r w:rsidR="00D3134C" w:rsidRPr="00D3134C">
        <w:rPr>
          <w:rFonts w:hint="eastAsia"/>
        </w:rPr>
        <w:t>》</w:t>
      </w:r>
      <w:r w:rsidR="00D3134C" w:rsidRPr="00D3134C">
        <w:t>第</w:t>
      </w:r>
      <w:r>
        <w:t>2</w:t>
      </w:r>
      <w:r w:rsidR="00D3134C" w:rsidRPr="00D3134C">
        <w:t>0</w:t>
      </w:r>
      <w:r w:rsidR="00D3134C" w:rsidRPr="00D3134C">
        <w:t>条。</w:t>
      </w:r>
    </w:p>
    <w:p w:rsidR="00D3134C" w:rsidRPr="00D3134C" w:rsidRDefault="00D3134C" w:rsidP="003E797E">
      <w:pPr>
        <w:pStyle w:val="H23GC"/>
      </w:pPr>
      <w:r w:rsidRPr="00D3134C">
        <w:lastRenderedPageBreak/>
        <w:tab/>
      </w:r>
      <w:r w:rsidRPr="00D3134C">
        <w:tab/>
      </w:r>
      <w:r w:rsidRPr="00D3134C">
        <w:t>第三</w:t>
      </w:r>
      <w:proofErr w:type="gramStart"/>
      <w:r w:rsidRPr="00D3134C">
        <w:t>方意见</w:t>
      </w:r>
      <w:proofErr w:type="gramEnd"/>
      <w:r w:rsidRPr="00D3134C">
        <w:rPr>
          <w:vertAlign w:val="superscript"/>
        </w:rPr>
        <w:footnoteReference w:id="24"/>
      </w:r>
    </w:p>
    <w:p w:rsidR="00D3134C" w:rsidRPr="00D3134C" w:rsidRDefault="004C5F11" w:rsidP="00D3134C">
      <w:pPr>
        <w:pStyle w:val="SingleTxtGC"/>
      </w:pPr>
      <w:r>
        <w:t>8.</w:t>
      </w:r>
      <w:r w:rsidR="00D3134C" w:rsidRPr="00D3134C">
        <w:tab/>
      </w:r>
      <w:r w:rsidRPr="00B715FA">
        <w:rPr>
          <w:spacing w:val="2"/>
        </w:rPr>
        <w:t>2</w:t>
      </w:r>
      <w:r w:rsidR="00D3134C" w:rsidRPr="00B715FA">
        <w:rPr>
          <w:spacing w:val="2"/>
        </w:rPr>
        <w:t>0</w:t>
      </w:r>
      <w:r w:rsidRPr="00B715FA">
        <w:rPr>
          <w:spacing w:val="2"/>
        </w:rPr>
        <w:t>18</w:t>
      </w:r>
      <w:r w:rsidR="00D3134C" w:rsidRPr="00B715FA">
        <w:rPr>
          <w:spacing w:val="2"/>
        </w:rPr>
        <w:t>年</w:t>
      </w:r>
      <w:r w:rsidRPr="00B715FA">
        <w:rPr>
          <w:spacing w:val="2"/>
        </w:rPr>
        <w:t>5</w:t>
      </w:r>
      <w:r w:rsidR="00D3134C" w:rsidRPr="00B715FA">
        <w:rPr>
          <w:spacing w:val="2"/>
        </w:rPr>
        <w:t>月</w:t>
      </w:r>
      <w:r w:rsidRPr="00B715FA">
        <w:rPr>
          <w:spacing w:val="2"/>
        </w:rPr>
        <w:t>3</w:t>
      </w:r>
      <w:r w:rsidR="00D3134C" w:rsidRPr="00B715FA">
        <w:rPr>
          <w:spacing w:val="2"/>
        </w:rPr>
        <w:t>日</w:t>
      </w:r>
      <w:r w:rsidRPr="00B715FA">
        <w:rPr>
          <w:spacing w:val="2"/>
        </w:rPr>
        <w:t>，</w:t>
      </w:r>
      <w:r w:rsidR="00D3134C" w:rsidRPr="00B715FA">
        <w:rPr>
          <w:spacing w:val="2"/>
        </w:rPr>
        <w:t>法国维权者组织就年龄评估问题和拘留在成人</w:t>
      </w:r>
      <w:r w:rsidR="00D3134C" w:rsidRPr="00B715FA">
        <w:rPr>
          <w:rFonts w:hint="eastAsia"/>
          <w:spacing w:val="2"/>
        </w:rPr>
        <w:t>中心</w:t>
      </w:r>
      <w:r w:rsidR="00D3134C" w:rsidRPr="00B715FA">
        <w:rPr>
          <w:spacing w:val="2"/>
        </w:rPr>
        <w:t>等待</w:t>
      </w:r>
      <w:r w:rsidR="00D3134C" w:rsidRPr="00B715FA">
        <w:rPr>
          <w:spacing w:val="4"/>
        </w:rPr>
        <w:t>驱逐出境问题提交了第三方意见。</w:t>
      </w:r>
      <w:r w:rsidR="00D3134C" w:rsidRPr="00B715FA">
        <w:rPr>
          <w:spacing w:val="4"/>
          <w:vertAlign w:val="superscript"/>
        </w:rPr>
        <w:footnoteReference w:id="25"/>
      </w:r>
      <w:r w:rsidR="001210C9" w:rsidRPr="00B715FA">
        <w:rPr>
          <w:rFonts w:hint="eastAsia"/>
          <w:spacing w:val="4"/>
        </w:rPr>
        <w:t xml:space="preserve"> </w:t>
      </w:r>
      <w:r w:rsidR="00D3134C" w:rsidRPr="00B715FA">
        <w:rPr>
          <w:spacing w:val="4"/>
        </w:rPr>
        <w:t>该意见已转发给各方</w:t>
      </w:r>
      <w:r w:rsidRPr="00B715FA">
        <w:rPr>
          <w:spacing w:val="4"/>
        </w:rPr>
        <w:t>，</w:t>
      </w:r>
      <w:r w:rsidR="00D3134C" w:rsidRPr="00B715FA">
        <w:rPr>
          <w:spacing w:val="4"/>
        </w:rPr>
        <w:t>并邀请各方提交评</w:t>
      </w:r>
      <w:r w:rsidR="00D3134C" w:rsidRPr="00D3134C">
        <w:t>论。各方</w:t>
      </w:r>
      <w:r w:rsidR="00D3134C" w:rsidRPr="00D3134C">
        <w:rPr>
          <w:rFonts w:hint="eastAsia"/>
        </w:rPr>
        <w:t>援引</w:t>
      </w:r>
      <w:proofErr w:type="spellStart"/>
      <w:r>
        <w:t>J</w:t>
      </w:r>
      <w:r w:rsidR="00D3134C" w:rsidRPr="00D3134C">
        <w:t>.</w:t>
      </w:r>
      <w:r>
        <w:t>A</w:t>
      </w:r>
      <w:r w:rsidR="00D3134C" w:rsidRPr="00D3134C">
        <w:t>.</w:t>
      </w:r>
      <w:r>
        <w:t>B</w:t>
      </w:r>
      <w:proofErr w:type="spellEnd"/>
      <w:r w:rsidR="00D3134C" w:rsidRPr="00D3134C">
        <w:t>.</w:t>
      </w:r>
      <w:r w:rsidR="00D3134C" w:rsidRPr="00D3134C">
        <w:t>诉西班牙案</w:t>
      </w:r>
      <w:r w:rsidR="00D3134C" w:rsidRPr="00D3134C">
        <w:rPr>
          <w:vertAlign w:val="superscript"/>
        </w:rPr>
        <w:footnoteReference w:id="26"/>
      </w:r>
      <w:r w:rsidR="00D3134C" w:rsidRPr="00D3134C">
        <w:rPr>
          <w:rFonts w:hint="eastAsia"/>
        </w:rPr>
        <w:t xml:space="preserve"> </w:t>
      </w:r>
      <w:r w:rsidR="00D3134C" w:rsidRPr="00D3134C">
        <w:rPr>
          <w:rFonts w:hint="eastAsia"/>
        </w:rPr>
        <w:t>提</w:t>
      </w:r>
      <w:r w:rsidR="00D3134C" w:rsidRPr="00D3134C">
        <w:t>出</w:t>
      </w:r>
      <w:r w:rsidR="00D3134C" w:rsidRPr="00D3134C">
        <w:rPr>
          <w:rFonts w:hint="eastAsia"/>
        </w:rPr>
        <w:t>了</w:t>
      </w:r>
      <w:r w:rsidR="00D3134C" w:rsidRPr="00D3134C">
        <w:t>评论</w:t>
      </w:r>
      <w:r>
        <w:t>，</w:t>
      </w:r>
      <w:r w:rsidR="00D3134C" w:rsidRPr="00D3134C">
        <w:t>指出</w:t>
      </w:r>
      <w:r w:rsidR="00D3134C" w:rsidRPr="00D3134C">
        <w:rPr>
          <w:rFonts w:hint="eastAsia"/>
        </w:rPr>
        <w:t>其</w:t>
      </w:r>
      <w:r w:rsidR="00D3134C" w:rsidRPr="00D3134C">
        <w:t>评论适用于第三</w:t>
      </w:r>
      <w:proofErr w:type="gramStart"/>
      <w:r w:rsidR="00D3134C" w:rsidRPr="00D3134C">
        <w:t>方意见</w:t>
      </w:r>
      <w:proofErr w:type="gramEnd"/>
      <w:r w:rsidR="00D3134C" w:rsidRPr="00D3134C">
        <w:rPr>
          <w:rFonts w:hint="eastAsia"/>
        </w:rPr>
        <w:t>所</w:t>
      </w:r>
      <w:r w:rsidR="00D3134C" w:rsidRPr="00D3134C">
        <w:t>涉</w:t>
      </w:r>
      <w:r w:rsidR="00D3134C" w:rsidRPr="00D3134C">
        <w:rPr>
          <w:rFonts w:hint="eastAsia"/>
        </w:rPr>
        <w:t>全部</w:t>
      </w:r>
      <w:r w:rsidR="00D3134C" w:rsidRPr="00D3134C">
        <w:t>案件。为简洁起见</w:t>
      </w:r>
      <w:r>
        <w:t>，</w:t>
      </w:r>
      <w:r w:rsidR="00D3134C" w:rsidRPr="00D3134C">
        <w:t>委员会提及该来文第</w:t>
      </w:r>
      <w:r>
        <w:t>8</w:t>
      </w:r>
      <w:r w:rsidR="00D3134C" w:rsidRPr="00D3134C">
        <w:t>至</w:t>
      </w:r>
      <w:r w:rsidR="00D3134C" w:rsidRPr="00D3134C">
        <w:rPr>
          <w:rFonts w:hint="eastAsia"/>
        </w:rPr>
        <w:t>第</w:t>
      </w:r>
      <w:r>
        <w:t>1</w:t>
      </w:r>
      <w:r w:rsidR="00D3134C" w:rsidRPr="00D3134C">
        <w:t>0</w:t>
      </w:r>
      <w:r w:rsidR="00D3134C" w:rsidRPr="00D3134C">
        <w:t>段。</w:t>
      </w:r>
    </w:p>
    <w:p w:rsidR="00D3134C" w:rsidRPr="00D3134C" w:rsidRDefault="00D3134C" w:rsidP="003E797E">
      <w:pPr>
        <w:pStyle w:val="H23GC"/>
      </w:pPr>
      <w:r w:rsidRPr="00D3134C">
        <w:tab/>
      </w:r>
      <w:r w:rsidRPr="00D3134C">
        <w:tab/>
      </w:r>
      <w:r w:rsidRPr="00D3134C">
        <w:t>委员会需处理的问题和议事情况</w:t>
      </w:r>
    </w:p>
    <w:p w:rsidR="00D3134C" w:rsidRPr="00D3134C" w:rsidRDefault="00D3134C" w:rsidP="003E797E">
      <w:pPr>
        <w:pStyle w:val="H4GC"/>
      </w:pPr>
      <w:r w:rsidRPr="00D3134C">
        <w:tab/>
      </w:r>
      <w:r w:rsidRPr="00D3134C">
        <w:tab/>
      </w:r>
      <w:r w:rsidRPr="00D3134C">
        <w:t>终止第</w:t>
      </w:r>
      <w:r w:rsidR="004C5F11">
        <w:t>37/2</w:t>
      </w:r>
      <w:r w:rsidRPr="00D3134C">
        <w:t>0</w:t>
      </w:r>
      <w:r w:rsidR="004C5F11">
        <w:t>17</w:t>
      </w:r>
      <w:r w:rsidRPr="00D3134C">
        <w:t>号来文</w:t>
      </w:r>
    </w:p>
    <w:p w:rsidR="00D3134C" w:rsidRPr="00D3134C" w:rsidRDefault="004C5F11" w:rsidP="00D3134C">
      <w:pPr>
        <w:pStyle w:val="SingleTxtGC"/>
      </w:pPr>
      <w:r>
        <w:t>9.</w:t>
      </w:r>
      <w:r w:rsidR="00D3134C" w:rsidRPr="00D3134C">
        <w:tab/>
      </w:r>
      <w:r w:rsidR="00D3134C" w:rsidRPr="00C80260">
        <w:rPr>
          <w:spacing w:val="-8"/>
        </w:rPr>
        <w:t>儿童权利委员会注意到缔约国提供的资料</w:t>
      </w:r>
      <w:r w:rsidRPr="00C80260">
        <w:rPr>
          <w:spacing w:val="-8"/>
        </w:rPr>
        <w:t>，</w:t>
      </w:r>
      <w:r w:rsidR="00D3134C" w:rsidRPr="00C80260">
        <w:rPr>
          <w:rFonts w:hint="eastAsia"/>
          <w:spacing w:val="-8"/>
        </w:rPr>
        <w:t>即</w:t>
      </w:r>
      <w:r w:rsidR="00D3134C" w:rsidRPr="00C80260">
        <w:rPr>
          <w:spacing w:val="-8"/>
        </w:rPr>
        <w:t>提交人</w:t>
      </w:r>
      <w:r w:rsidRPr="00C80260">
        <w:rPr>
          <w:spacing w:val="-8"/>
        </w:rPr>
        <w:t>L</w:t>
      </w:r>
      <w:r w:rsidR="00D3134C" w:rsidRPr="00C80260">
        <w:rPr>
          <w:spacing w:val="-8"/>
        </w:rPr>
        <w:t>.</w:t>
      </w:r>
      <w:r w:rsidRPr="00C80260">
        <w:rPr>
          <w:spacing w:val="-8"/>
        </w:rPr>
        <w:t>D</w:t>
      </w:r>
      <w:r w:rsidR="00D3134C" w:rsidRPr="00C80260">
        <w:rPr>
          <w:spacing w:val="-8"/>
        </w:rPr>
        <w:t>.</w:t>
      </w:r>
      <w:r w:rsidR="00D3134C" w:rsidRPr="00C80260">
        <w:rPr>
          <w:spacing w:val="-8"/>
        </w:rPr>
        <w:t>已于</w:t>
      </w:r>
      <w:r w:rsidRPr="00C80260">
        <w:rPr>
          <w:spacing w:val="-8"/>
        </w:rPr>
        <w:t>2</w:t>
      </w:r>
      <w:r w:rsidR="00D3134C" w:rsidRPr="00C80260">
        <w:rPr>
          <w:spacing w:val="-8"/>
        </w:rPr>
        <w:t>0</w:t>
      </w:r>
      <w:r w:rsidRPr="00C80260">
        <w:rPr>
          <w:spacing w:val="-8"/>
        </w:rPr>
        <w:t>19</w:t>
      </w:r>
      <w:r w:rsidR="00D3134C" w:rsidRPr="00C80260">
        <w:rPr>
          <w:spacing w:val="-8"/>
        </w:rPr>
        <w:t>年</w:t>
      </w:r>
      <w:r w:rsidRPr="00C80260">
        <w:rPr>
          <w:spacing w:val="-8"/>
        </w:rPr>
        <w:t>12</w:t>
      </w:r>
      <w:r w:rsidR="00D3134C" w:rsidRPr="00C80260">
        <w:rPr>
          <w:spacing w:val="-8"/>
        </w:rPr>
        <w:t>月</w:t>
      </w:r>
      <w:r w:rsidRPr="00C80260">
        <w:rPr>
          <w:spacing w:val="-8"/>
        </w:rPr>
        <w:t>19</w:t>
      </w:r>
      <w:r w:rsidR="00D3134C" w:rsidRPr="00C80260">
        <w:rPr>
          <w:spacing w:val="-8"/>
        </w:rPr>
        <w:t>日</w:t>
      </w:r>
      <w:r w:rsidR="00D3134C" w:rsidRPr="00D3134C">
        <w:rPr>
          <w:rFonts w:hint="eastAsia"/>
        </w:rPr>
        <w:t>被送</w:t>
      </w:r>
      <w:r w:rsidR="00D3134C" w:rsidRPr="00D3134C">
        <w:t>回原籍国</w:t>
      </w:r>
      <w:r>
        <w:t>，</w:t>
      </w:r>
      <w:r w:rsidR="00D3134C" w:rsidRPr="00D3134C">
        <w:t>并收到提交人的律师确认他与提交人失去联系</w:t>
      </w:r>
      <w:r w:rsidR="00D3134C" w:rsidRPr="00D3134C">
        <w:rPr>
          <w:rFonts w:hint="eastAsia"/>
        </w:rPr>
        <w:t>的信息</w:t>
      </w:r>
      <w:r>
        <w:t>，</w:t>
      </w:r>
      <w:r w:rsidR="00D3134C" w:rsidRPr="00D3134C">
        <w:rPr>
          <w:rFonts w:hint="eastAsia"/>
        </w:rPr>
        <w:t>因此</w:t>
      </w:r>
      <w:r w:rsidR="00D3134C" w:rsidRPr="00D3134C">
        <w:t>根据《儿童权利公约关于设定来文程序的任择议定书》</w:t>
      </w:r>
      <w:r w:rsidR="00D3134C" w:rsidRPr="00D3134C">
        <w:rPr>
          <w:rFonts w:hint="eastAsia"/>
        </w:rPr>
        <w:t>下的</w:t>
      </w:r>
      <w:r w:rsidR="00D3134C" w:rsidRPr="00D3134C">
        <w:t>议事规则第</w:t>
      </w:r>
      <w:r>
        <w:t>26</w:t>
      </w:r>
      <w:r w:rsidR="00D3134C" w:rsidRPr="00D3134C">
        <w:t>条</w:t>
      </w:r>
      <w:r>
        <w:t>，</w:t>
      </w:r>
      <w:r w:rsidR="00D3134C" w:rsidRPr="00D3134C">
        <w:t>决定停止审议第</w:t>
      </w:r>
      <w:r>
        <w:t>37/2</w:t>
      </w:r>
      <w:r w:rsidR="00D3134C" w:rsidRPr="00D3134C">
        <w:t>0</w:t>
      </w:r>
      <w:r>
        <w:t>17</w:t>
      </w:r>
      <w:r w:rsidR="00D3134C" w:rsidRPr="00D3134C">
        <w:t>号来文。</w:t>
      </w:r>
    </w:p>
    <w:p w:rsidR="00D3134C" w:rsidRPr="00D3134C" w:rsidRDefault="00D3134C" w:rsidP="00570E30">
      <w:pPr>
        <w:pStyle w:val="H4GC"/>
        <w:spacing w:after="180"/>
      </w:pPr>
      <w:r w:rsidRPr="00D3134C">
        <w:tab/>
      </w:r>
      <w:r w:rsidRPr="00D3134C">
        <w:tab/>
      </w:r>
      <w:r w:rsidRPr="00D3134C">
        <w:t>审议第</w:t>
      </w:r>
      <w:r w:rsidR="004C5F11">
        <w:t>38/2</w:t>
      </w:r>
      <w:r w:rsidRPr="00D3134C">
        <w:t>0</w:t>
      </w:r>
      <w:r w:rsidR="004C5F11">
        <w:t>17</w:t>
      </w:r>
      <w:r w:rsidRPr="00D3134C">
        <w:t>号来文可</w:t>
      </w:r>
      <w:r w:rsidRPr="00D3134C">
        <w:rPr>
          <w:rFonts w:hint="eastAsia"/>
        </w:rPr>
        <w:t>否受理</w:t>
      </w:r>
    </w:p>
    <w:p w:rsidR="00D3134C" w:rsidRPr="00D3134C" w:rsidRDefault="004C5F11" w:rsidP="00C80260">
      <w:pPr>
        <w:pStyle w:val="SingleTxtGC"/>
        <w:tabs>
          <w:tab w:val="clear" w:pos="1565"/>
          <w:tab w:val="left" w:pos="1701"/>
        </w:tabs>
      </w:pPr>
      <w:r>
        <w:t>10.1</w:t>
      </w:r>
      <w:r w:rsidR="00D3134C" w:rsidRPr="00D3134C">
        <w:tab/>
      </w:r>
      <w:r w:rsidR="00D3134C" w:rsidRPr="00F27AB5">
        <w:rPr>
          <w:spacing w:val="2"/>
        </w:rPr>
        <w:t>在审议来文所载的任何主张之前</w:t>
      </w:r>
      <w:r w:rsidRPr="00F27AB5">
        <w:rPr>
          <w:spacing w:val="2"/>
        </w:rPr>
        <w:t>，</w:t>
      </w:r>
      <w:r w:rsidR="00D3134C" w:rsidRPr="00F27AB5">
        <w:rPr>
          <w:spacing w:val="2"/>
        </w:rPr>
        <w:t>委员会必须根据《儿童权利公约关于设</w:t>
      </w:r>
      <w:r w:rsidR="00D3134C" w:rsidRPr="00D3134C">
        <w:t>定来文程序的任择议定书》</w:t>
      </w:r>
      <w:r w:rsidR="00D3134C" w:rsidRPr="00D3134C">
        <w:rPr>
          <w:rFonts w:hint="eastAsia"/>
        </w:rPr>
        <w:t>下的</w:t>
      </w:r>
      <w:r w:rsidR="00D3134C" w:rsidRPr="00D3134C">
        <w:t>议事规则第</w:t>
      </w:r>
      <w:r>
        <w:t>2</w:t>
      </w:r>
      <w:r w:rsidR="00D3134C" w:rsidRPr="00D3134C">
        <w:t>0</w:t>
      </w:r>
      <w:r w:rsidR="00D3134C" w:rsidRPr="00D3134C">
        <w:t>条</w:t>
      </w:r>
      <w:r>
        <w:t>，</w:t>
      </w:r>
      <w:r w:rsidR="00D3134C" w:rsidRPr="00D3134C">
        <w:t>决定来文可否受理。</w:t>
      </w:r>
    </w:p>
    <w:p w:rsidR="00D3134C" w:rsidRPr="00D3134C" w:rsidRDefault="004C5F11" w:rsidP="00C80260">
      <w:pPr>
        <w:pStyle w:val="SingleTxtGC"/>
        <w:tabs>
          <w:tab w:val="clear" w:pos="1565"/>
          <w:tab w:val="left" w:pos="1701"/>
        </w:tabs>
      </w:pPr>
      <w:r>
        <w:t>10.2</w:t>
      </w:r>
      <w:r w:rsidR="00D3134C" w:rsidRPr="00D3134C">
        <w:tab/>
      </w:r>
      <w:r w:rsidR="00D3134C" w:rsidRPr="00F27AB5">
        <w:rPr>
          <w:spacing w:val="6"/>
        </w:rPr>
        <w:t>委员会注意到缔约国的论点</w:t>
      </w:r>
      <w:r w:rsidRPr="00F27AB5">
        <w:rPr>
          <w:spacing w:val="6"/>
        </w:rPr>
        <w:t>，</w:t>
      </w:r>
      <w:r w:rsidR="00D3134C" w:rsidRPr="00F27AB5">
        <w:rPr>
          <w:spacing w:val="6"/>
        </w:rPr>
        <w:t>即来文基于属人理由不可受理</w:t>
      </w:r>
      <w:r w:rsidRPr="00F27AB5">
        <w:rPr>
          <w:spacing w:val="6"/>
        </w:rPr>
        <w:t>，</w:t>
      </w:r>
      <w:r w:rsidR="00D3134C" w:rsidRPr="00F27AB5">
        <w:rPr>
          <w:spacing w:val="6"/>
        </w:rPr>
        <w:t>因为</w:t>
      </w:r>
      <w:r w:rsidRPr="00F27AB5">
        <w:rPr>
          <w:spacing w:val="6"/>
        </w:rPr>
        <w:t>：</w:t>
      </w:r>
      <w:r w:rsidRPr="00F27AB5">
        <w:rPr>
          <w:spacing w:val="6"/>
        </w:rPr>
        <w:t>(</w:t>
      </w:r>
      <w:r w:rsidRPr="00F27AB5">
        <w:rPr>
          <w:rFonts w:hint="eastAsia"/>
          <w:spacing w:val="6"/>
        </w:rPr>
        <w:t>a</w:t>
      </w:r>
      <w:r w:rsidRPr="00F27AB5">
        <w:rPr>
          <w:spacing w:val="6"/>
        </w:rPr>
        <w:t>)</w:t>
      </w:r>
      <w:r w:rsidR="00D3134C" w:rsidRPr="00F27AB5">
        <w:rPr>
          <w:rFonts w:hint="eastAsia"/>
          <w:spacing w:val="6"/>
        </w:rPr>
        <w:t xml:space="preserve"> </w:t>
      </w:r>
      <w:r w:rsidR="00D3134C" w:rsidRPr="002864AC">
        <w:rPr>
          <w:rFonts w:hint="eastAsia"/>
          <w:spacing w:val="6"/>
        </w:rPr>
        <w:t>提交人体格上似乎是成年人</w:t>
      </w:r>
      <w:r w:rsidRPr="002864AC">
        <w:rPr>
          <w:rFonts w:hint="eastAsia"/>
          <w:spacing w:val="6"/>
        </w:rPr>
        <w:t>；</w:t>
      </w:r>
      <w:r w:rsidRPr="002864AC">
        <w:rPr>
          <w:rFonts w:hint="eastAsia"/>
          <w:spacing w:val="6"/>
        </w:rPr>
        <w:t>(b)</w:t>
      </w:r>
      <w:r w:rsidR="00897011" w:rsidRPr="002864AC">
        <w:rPr>
          <w:spacing w:val="6"/>
        </w:rPr>
        <w:t xml:space="preserve"> </w:t>
      </w:r>
      <w:r w:rsidR="00D3134C" w:rsidRPr="002864AC">
        <w:rPr>
          <w:spacing w:val="6"/>
        </w:rPr>
        <w:t>客观医学</w:t>
      </w:r>
      <w:r w:rsidR="00D3134C" w:rsidRPr="002864AC">
        <w:rPr>
          <w:rFonts w:hint="eastAsia"/>
          <w:spacing w:val="6"/>
        </w:rPr>
        <w:t>检测</w:t>
      </w:r>
      <w:r w:rsidR="00D3134C" w:rsidRPr="002864AC">
        <w:rPr>
          <w:spacing w:val="6"/>
        </w:rPr>
        <w:t>显示他们</w:t>
      </w:r>
      <w:r w:rsidR="00D3134C" w:rsidRPr="002864AC">
        <w:rPr>
          <w:rFonts w:hint="eastAsia"/>
          <w:spacing w:val="6"/>
        </w:rPr>
        <w:t>至少</w:t>
      </w:r>
      <w:r w:rsidRPr="002864AC">
        <w:rPr>
          <w:spacing w:val="6"/>
        </w:rPr>
        <w:t>18</w:t>
      </w:r>
      <w:r w:rsidR="00D3134C" w:rsidRPr="002864AC">
        <w:rPr>
          <w:spacing w:val="6"/>
        </w:rPr>
        <w:t>岁</w:t>
      </w:r>
      <w:r w:rsidRPr="002864AC">
        <w:rPr>
          <w:spacing w:val="6"/>
        </w:rPr>
        <w:t>；</w:t>
      </w:r>
      <w:r w:rsidR="00D3134C" w:rsidRPr="002864AC">
        <w:rPr>
          <w:rFonts w:hint="eastAsia"/>
          <w:spacing w:val="6"/>
        </w:rPr>
        <w:t>及</w:t>
      </w:r>
      <w:r w:rsidRPr="002864AC">
        <w:rPr>
          <w:rFonts w:hint="eastAsia"/>
          <w:spacing w:val="6"/>
        </w:rPr>
        <w:t>(c)</w:t>
      </w:r>
      <w:r w:rsidR="00897011">
        <w:t xml:space="preserve"> </w:t>
      </w:r>
      <w:r w:rsidR="00D3134C" w:rsidRPr="002864AC">
        <w:rPr>
          <w:spacing w:val="-4"/>
        </w:rPr>
        <w:t>出生证不能</w:t>
      </w:r>
      <w:r w:rsidR="00D3134C" w:rsidRPr="002864AC">
        <w:rPr>
          <w:rFonts w:hint="eastAsia"/>
          <w:spacing w:val="-4"/>
        </w:rPr>
        <w:t>用</w:t>
      </w:r>
      <w:r w:rsidR="00D3134C" w:rsidRPr="002864AC">
        <w:rPr>
          <w:spacing w:val="-4"/>
        </w:rPr>
        <w:t>作年龄证明</w:t>
      </w:r>
      <w:r w:rsidRPr="002864AC">
        <w:rPr>
          <w:spacing w:val="-4"/>
        </w:rPr>
        <w:t>，</w:t>
      </w:r>
      <w:r w:rsidR="00D3134C" w:rsidRPr="002864AC">
        <w:rPr>
          <w:spacing w:val="-4"/>
        </w:rPr>
        <w:t>因为</w:t>
      </w:r>
      <w:r w:rsidR="00D3134C" w:rsidRPr="002864AC">
        <w:rPr>
          <w:rFonts w:hint="eastAsia"/>
          <w:spacing w:val="-4"/>
        </w:rPr>
        <w:t>出生证明</w:t>
      </w:r>
      <w:r w:rsidR="00D3134C" w:rsidRPr="002864AC">
        <w:rPr>
          <w:spacing w:val="-4"/>
        </w:rPr>
        <w:t>不包含生物</w:t>
      </w:r>
      <w:r w:rsidR="00D3134C" w:rsidRPr="002864AC">
        <w:rPr>
          <w:rFonts w:hint="eastAsia"/>
          <w:spacing w:val="-4"/>
        </w:rPr>
        <w:t>特征数据</w:t>
      </w:r>
      <w:r w:rsidR="00D3134C" w:rsidRPr="002864AC">
        <w:rPr>
          <w:spacing w:val="-4"/>
        </w:rPr>
        <w:t>。然而</w:t>
      </w:r>
      <w:r w:rsidRPr="002864AC">
        <w:rPr>
          <w:spacing w:val="-4"/>
        </w:rPr>
        <w:t>，</w:t>
      </w:r>
      <w:r w:rsidR="00D3134C" w:rsidRPr="002864AC">
        <w:rPr>
          <w:spacing w:val="-4"/>
        </w:rPr>
        <w:t>委员会</w:t>
      </w:r>
      <w:r w:rsidR="00D3134C" w:rsidRPr="00D3134C">
        <w:t>注意到</w:t>
      </w:r>
      <w:r>
        <w:t>，</w:t>
      </w:r>
      <w:r w:rsidR="00D3134C" w:rsidRPr="00D3134C">
        <w:t>提交人说他抵达西班牙时是未成年人</w:t>
      </w:r>
      <w:r>
        <w:t>，</w:t>
      </w:r>
      <w:r w:rsidR="00D3134C" w:rsidRPr="00D3134C">
        <w:t>他向</w:t>
      </w:r>
      <w:r w:rsidR="00D3134C" w:rsidRPr="00D3134C">
        <w:rPr>
          <w:rFonts w:hint="eastAsia"/>
        </w:rPr>
        <w:t>调查</w:t>
      </w:r>
      <w:r w:rsidR="00D3134C" w:rsidRPr="00D3134C">
        <w:t>法院提交了</w:t>
      </w:r>
      <w:r w:rsidR="00D3134C" w:rsidRPr="00D3134C">
        <w:rPr>
          <w:lang w:val="en-GB"/>
        </w:rPr>
        <w:t>阿尔及利亚的出生证明</w:t>
      </w:r>
      <w:r w:rsidR="00D3134C" w:rsidRPr="00D3134C">
        <w:rPr>
          <w:rFonts w:hint="eastAsia"/>
        </w:rPr>
        <w:t>复印件</w:t>
      </w:r>
      <w:r>
        <w:t>，</w:t>
      </w:r>
      <w:r w:rsidR="00D3134C" w:rsidRPr="00D3134C">
        <w:t>证明他是未成年人。委员会注意到缔约国的论点</w:t>
      </w:r>
      <w:r>
        <w:t>，</w:t>
      </w:r>
      <w:r w:rsidR="00D3134C" w:rsidRPr="00D3134C">
        <w:t>即由于出生证缺乏生物特征数据</w:t>
      </w:r>
      <w:r>
        <w:t>，</w:t>
      </w:r>
      <w:r w:rsidR="00D3134C" w:rsidRPr="00D3134C">
        <w:t>因此无法与提交人提供的数据进行核对。委员会回顾</w:t>
      </w:r>
      <w:r>
        <w:t>，</w:t>
      </w:r>
      <w:r w:rsidR="00D3134C" w:rsidRPr="00D3134C">
        <w:t>举证责任不</w:t>
      </w:r>
      <w:r w:rsidR="00D3134C" w:rsidRPr="00D3134C">
        <w:rPr>
          <w:rFonts w:hint="eastAsia"/>
        </w:rPr>
        <w:t>只</w:t>
      </w:r>
      <w:r w:rsidR="00D3134C" w:rsidRPr="00D3134C">
        <w:t>在</w:t>
      </w:r>
      <w:r w:rsidR="00D3134C" w:rsidRPr="00D3134C">
        <w:rPr>
          <w:rFonts w:hint="eastAsia"/>
        </w:rPr>
        <w:t>于</w:t>
      </w:r>
      <w:r w:rsidR="00D3134C" w:rsidRPr="00D3134C">
        <w:t>来文提交人</w:t>
      </w:r>
      <w:r>
        <w:t>，</w:t>
      </w:r>
      <w:r w:rsidR="00D3134C" w:rsidRPr="00D3134C">
        <w:t>尤其是考虑到提交人和缔约国</w:t>
      </w:r>
      <w:r w:rsidR="00D3134C" w:rsidRPr="00D3134C">
        <w:rPr>
          <w:rFonts w:hint="eastAsia"/>
        </w:rPr>
        <w:t>并</w:t>
      </w:r>
      <w:r w:rsidR="00D3134C" w:rsidRPr="00D3134C">
        <w:t>不</w:t>
      </w:r>
      <w:r w:rsidR="00D3134C" w:rsidRPr="00D3134C">
        <w:rPr>
          <w:rFonts w:hint="eastAsia"/>
        </w:rPr>
        <w:t>总是能够平</w:t>
      </w:r>
      <w:r w:rsidR="00D3134C" w:rsidRPr="00D3134C">
        <w:t>等获</w:t>
      </w:r>
      <w:r w:rsidR="00D3134C" w:rsidRPr="00D3134C">
        <w:rPr>
          <w:rFonts w:hint="eastAsia"/>
        </w:rPr>
        <w:t>得</w:t>
      </w:r>
      <w:r w:rsidR="00D3134C" w:rsidRPr="00D3134C">
        <w:t>证据</w:t>
      </w:r>
      <w:r>
        <w:t>，</w:t>
      </w:r>
      <w:r w:rsidR="00D3134C" w:rsidRPr="00D3134C">
        <w:rPr>
          <w:rFonts w:hint="eastAsia"/>
        </w:rPr>
        <w:t>而且</w:t>
      </w:r>
      <w:r w:rsidR="00D3134C" w:rsidRPr="00D3134C">
        <w:rPr>
          <w:lang w:val="en-GB"/>
        </w:rPr>
        <w:t>往往只有缔约国能够获得相关信息</w:t>
      </w:r>
      <w:r w:rsidR="00D3134C" w:rsidRPr="00D3134C">
        <w:t>。委员会注意到提交人的论点</w:t>
      </w:r>
      <w:r>
        <w:t>，</w:t>
      </w:r>
      <w:r w:rsidR="00D3134C" w:rsidRPr="00D3134C">
        <w:t>即如果缔约国对</w:t>
      </w:r>
      <w:r w:rsidR="00D3134C" w:rsidRPr="00D3134C">
        <w:rPr>
          <w:rFonts w:hint="eastAsia"/>
        </w:rPr>
        <w:t>他的</w:t>
      </w:r>
      <w:r w:rsidR="00D3134C" w:rsidRPr="00D3134C">
        <w:t>出生证明的有效性有疑问</w:t>
      </w:r>
      <w:r>
        <w:t>，</w:t>
      </w:r>
      <w:r w:rsidR="00D3134C" w:rsidRPr="00D3134C">
        <w:rPr>
          <w:rFonts w:hint="eastAsia"/>
        </w:rPr>
        <w:t>它</w:t>
      </w:r>
      <w:r w:rsidR="00D3134C" w:rsidRPr="00D3134C">
        <w:t>应</w:t>
      </w:r>
      <w:r w:rsidR="00D3134C" w:rsidRPr="00D3134C">
        <w:rPr>
          <w:rFonts w:hint="eastAsia"/>
        </w:rPr>
        <w:t>该</w:t>
      </w:r>
      <w:r w:rsidR="00D3134C" w:rsidRPr="00D3134C">
        <w:t>联系</w:t>
      </w:r>
      <w:r w:rsidR="00D3134C" w:rsidRPr="00D3134C">
        <w:rPr>
          <w:lang w:val="en-GB"/>
        </w:rPr>
        <w:t>阿尔及利亚</w:t>
      </w:r>
      <w:r w:rsidR="00D3134C" w:rsidRPr="00D3134C">
        <w:t>领事机构核实</w:t>
      </w:r>
      <w:r w:rsidR="00D3134C" w:rsidRPr="00D3134C">
        <w:rPr>
          <w:rFonts w:hint="eastAsia"/>
        </w:rPr>
        <w:t>提交人</w:t>
      </w:r>
      <w:r w:rsidR="00D3134C" w:rsidRPr="00D3134C">
        <w:t>的身份</w:t>
      </w:r>
      <w:r>
        <w:t>，</w:t>
      </w:r>
      <w:r w:rsidR="00D3134C" w:rsidRPr="00D3134C">
        <w:t>但</w:t>
      </w:r>
      <w:r w:rsidR="00D3134C" w:rsidRPr="00D3134C">
        <w:rPr>
          <w:rFonts w:hint="eastAsia"/>
        </w:rPr>
        <w:t>缔约国</w:t>
      </w:r>
      <w:r w:rsidR="00D3134C" w:rsidRPr="00D3134C">
        <w:t>没有这样做。</w:t>
      </w:r>
      <w:r w:rsidR="00D3134C" w:rsidRPr="00D3134C">
        <w:rPr>
          <w:vertAlign w:val="superscript"/>
        </w:rPr>
        <w:footnoteReference w:id="27"/>
      </w:r>
      <w:r w:rsidR="00D3134C" w:rsidRPr="00D3134C">
        <w:rPr>
          <w:rFonts w:hint="eastAsia"/>
        </w:rPr>
        <w:t xml:space="preserve"> </w:t>
      </w:r>
      <w:r w:rsidR="00D3134C" w:rsidRPr="00D3134C">
        <w:t>鉴于上述情况</w:t>
      </w:r>
      <w:r>
        <w:t>，</w:t>
      </w:r>
      <w:r w:rsidR="00D3134C" w:rsidRPr="00D3134C">
        <w:t>委员会认为《任择议定书》第</w:t>
      </w:r>
      <w:r>
        <w:t>7</w:t>
      </w:r>
      <w:r w:rsidR="00D3134C" w:rsidRPr="00D3134C">
        <w:t>条</w:t>
      </w:r>
      <w:r>
        <w:t>(c)</w:t>
      </w:r>
      <w:r w:rsidR="00D3134C" w:rsidRPr="00D3134C">
        <w:t>项不妨碍受理本来文。</w:t>
      </w:r>
    </w:p>
    <w:p w:rsidR="00D3134C" w:rsidRPr="00D3134C" w:rsidRDefault="004C5F11" w:rsidP="00C80260">
      <w:pPr>
        <w:pStyle w:val="SingleTxtGC"/>
        <w:tabs>
          <w:tab w:val="clear" w:pos="1565"/>
          <w:tab w:val="left" w:pos="1701"/>
        </w:tabs>
      </w:pPr>
      <w:r>
        <w:t>10.3</w:t>
      </w:r>
      <w:r w:rsidR="00D3134C" w:rsidRPr="00D3134C">
        <w:tab/>
      </w:r>
      <w:r w:rsidR="00D3134C" w:rsidRPr="00D3134C">
        <w:t>委员会还注意到缔约国的论点</w:t>
      </w:r>
      <w:r>
        <w:t>，</w:t>
      </w:r>
      <w:r w:rsidR="00D3134C" w:rsidRPr="00D3134C">
        <w:t>即提交人没有用尽可用的国内补救办法</w:t>
      </w:r>
      <w:r>
        <w:t>，</w:t>
      </w:r>
      <w:r w:rsidR="00D3134C" w:rsidRPr="006D3BB8">
        <w:rPr>
          <w:spacing w:val="-4"/>
        </w:rPr>
        <w:t>因为他</w:t>
      </w:r>
      <w:r w:rsidR="00D3134C" w:rsidRPr="006D3BB8">
        <w:rPr>
          <w:rFonts w:hint="eastAsia"/>
          <w:spacing w:val="-4"/>
        </w:rPr>
        <w:t>可以</w:t>
      </w:r>
      <w:r w:rsidRPr="006D3BB8">
        <w:rPr>
          <w:rFonts w:hint="eastAsia"/>
          <w:spacing w:val="-4"/>
        </w:rPr>
        <w:t>(a)</w:t>
      </w:r>
      <w:r w:rsidR="00897011" w:rsidRPr="006D3BB8">
        <w:rPr>
          <w:spacing w:val="-4"/>
        </w:rPr>
        <w:t xml:space="preserve"> </w:t>
      </w:r>
      <w:r w:rsidR="00D3134C" w:rsidRPr="006D3BB8">
        <w:rPr>
          <w:rFonts w:hint="eastAsia"/>
          <w:spacing w:val="-4"/>
        </w:rPr>
        <w:t>请求公诉</w:t>
      </w:r>
      <w:r w:rsidR="00D3134C" w:rsidRPr="006D3BB8">
        <w:rPr>
          <w:spacing w:val="-4"/>
        </w:rPr>
        <w:t>机关</w:t>
      </w:r>
      <w:r w:rsidR="00D3134C" w:rsidRPr="006D3BB8">
        <w:rPr>
          <w:rFonts w:hint="eastAsia"/>
          <w:spacing w:val="-4"/>
        </w:rPr>
        <w:t>进行更多医学检测</w:t>
      </w:r>
      <w:r w:rsidRPr="006D3BB8">
        <w:rPr>
          <w:spacing w:val="-4"/>
        </w:rPr>
        <w:t>；</w:t>
      </w:r>
      <w:r w:rsidRPr="006D3BB8">
        <w:rPr>
          <w:rFonts w:hint="eastAsia"/>
          <w:spacing w:val="-4"/>
        </w:rPr>
        <w:t>(b)</w:t>
      </w:r>
      <w:r w:rsidR="00897011" w:rsidRPr="006D3BB8">
        <w:rPr>
          <w:spacing w:val="-4"/>
        </w:rPr>
        <w:t xml:space="preserve"> </w:t>
      </w:r>
      <w:r w:rsidR="00D3134C" w:rsidRPr="006D3BB8">
        <w:rPr>
          <w:spacing w:val="-4"/>
        </w:rPr>
        <w:t>根据《民事诉讼法》第</w:t>
      </w:r>
      <w:r w:rsidRPr="006D3BB8">
        <w:rPr>
          <w:spacing w:val="-4"/>
        </w:rPr>
        <w:t>78</w:t>
      </w:r>
      <w:r w:rsidR="00D3134C" w:rsidRPr="006D3BB8">
        <w:rPr>
          <w:spacing w:val="-4"/>
        </w:rPr>
        <w:t>0</w:t>
      </w:r>
      <w:r w:rsidR="00D3134C" w:rsidRPr="006D3BB8">
        <w:rPr>
          <w:spacing w:val="-4"/>
        </w:rPr>
        <w:t>条</w:t>
      </w:r>
      <w:r w:rsidR="00D3134C" w:rsidRPr="00D3134C">
        <w:t>规定的程序</w:t>
      </w:r>
      <w:r>
        <w:t>，</w:t>
      </w:r>
      <w:r w:rsidR="00D3134C" w:rsidRPr="00D3134C">
        <w:rPr>
          <w:rFonts w:hint="eastAsia"/>
        </w:rPr>
        <w:t>请</w:t>
      </w:r>
      <w:r w:rsidR="00D3134C" w:rsidRPr="00D3134C">
        <w:t>求民事法官复审不为他指派监护人的</w:t>
      </w:r>
      <w:r w:rsidR="00D3134C" w:rsidRPr="00D3134C">
        <w:rPr>
          <w:rFonts w:hint="eastAsia"/>
        </w:rPr>
        <w:t>裁决</w:t>
      </w:r>
      <w:r>
        <w:t>；</w:t>
      </w:r>
      <w:r>
        <w:t>(c)</w:t>
      </w:r>
      <w:r w:rsidR="00897011">
        <w:t xml:space="preserve"> </w:t>
      </w:r>
      <w:r w:rsidR="00D3134C" w:rsidRPr="00D3134C">
        <w:t>就驱逐令向行政</w:t>
      </w:r>
      <w:r w:rsidR="00D3134C" w:rsidRPr="00D618F8">
        <w:rPr>
          <w:spacing w:val="4"/>
        </w:rPr>
        <w:t>法院提出异议</w:t>
      </w:r>
      <w:r w:rsidRPr="00D618F8">
        <w:rPr>
          <w:spacing w:val="4"/>
        </w:rPr>
        <w:t>；</w:t>
      </w:r>
      <w:r w:rsidRPr="00D618F8">
        <w:rPr>
          <w:spacing w:val="4"/>
        </w:rPr>
        <w:t>(d)</w:t>
      </w:r>
      <w:r w:rsidR="00897011" w:rsidRPr="00D618F8">
        <w:rPr>
          <w:spacing w:val="4"/>
        </w:rPr>
        <w:t xml:space="preserve"> </w:t>
      </w:r>
      <w:r w:rsidR="00D3134C" w:rsidRPr="00D618F8">
        <w:rPr>
          <w:spacing w:val="4"/>
        </w:rPr>
        <w:t>根据第</w:t>
      </w:r>
      <w:r w:rsidRPr="00D618F8">
        <w:rPr>
          <w:spacing w:val="4"/>
        </w:rPr>
        <w:t>15/2</w:t>
      </w:r>
      <w:r w:rsidR="00D3134C" w:rsidRPr="00D618F8">
        <w:rPr>
          <w:spacing w:val="4"/>
        </w:rPr>
        <w:t>0</w:t>
      </w:r>
      <w:r w:rsidRPr="00D618F8">
        <w:rPr>
          <w:spacing w:val="4"/>
        </w:rPr>
        <w:t>15</w:t>
      </w:r>
      <w:r w:rsidR="00D3134C" w:rsidRPr="00D618F8">
        <w:rPr>
          <w:spacing w:val="4"/>
        </w:rPr>
        <w:t>号法案</w:t>
      </w:r>
      <w:r w:rsidRPr="00D618F8">
        <w:rPr>
          <w:spacing w:val="4"/>
        </w:rPr>
        <w:t>，</w:t>
      </w:r>
      <w:r w:rsidR="00D3134C" w:rsidRPr="00D618F8">
        <w:rPr>
          <w:spacing w:val="4"/>
        </w:rPr>
        <w:t>在民事法院启动</w:t>
      </w:r>
      <w:r w:rsidR="00D3134C" w:rsidRPr="00D618F8">
        <w:rPr>
          <w:rFonts w:hint="eastAsia"/>
          <w:spacing w:val="4"/>
        </w:rPr>
        <w:t>关于</w:t>
      </w:r>
      <w:r w:rsidR="00D3134C" w:rsidRPr="00D618F8">
        <w:rPr>
          <w:spacing w:val="4"/>
        </w:rPr>
        <w:t>年龄评估的非</w:t>
      </w:r>
      <w:r w:rsidR="00D3134C" w:rsidRPr="00D3134C">
        <w:t>诉讼程序。另一方面</w:t>
      </w:r>
      <w:r>
        <w:t>，</w:t>
      </w:r>
      <w:r w:rsidR="00D3134C" w:rsidRPr="00D3134C">
        <w:t>委员会也注意到提交人的论点</w:t>
      </w:r>
      <w:r>
        <w:t>，</w:t>
      </w:r>
      <w:r w:rsidR="00D3134C" w:rsidRPr="00D3134C">
        <w:t>即缔约国提到的国内补救办法要么无法获得</w:t>
      </w:r>
      <w:r>
        <w:t>，</w:t>
      </w:r>
      <w:r w:rsidR="00D3134C" w:rsidRPr="00D3134C">
        <w:t>要么无效。委员会认为</w:t>
      </w:r>
      <w:r>
        <w:t>，</w:t>
      </w:r>
      <w:r w:rsidR="00D3134C" w:rsidRPr="00D3134C">
        <w:t>在提交人即将被驱逐出西班牙的</w:t>
      </w:r>
      <w:r w:rsidR="00D3134C" w:rsidRPr="00D3134C">
        <w:lastRenderedPageBreak/>
        <w:t>情况下</w:t>
      </w:r>
      <w:r>
        <w:t>，</w:t>
      </w:r>
      <w:r w:rsidR="00D3134C" w:rsidRPr="00D3134C">
        <w:t>任何耗时过长或不暂停执行</w:t>
      </w:r>
      <w:r w:rsidR="00D3134C" w:rsidRPr="00D3134C">
        <w:rPr>
          <w:rFonts w:hint="eastAsia"/>
        </w:rPr>
        <w:t>现有</w:t>
      </w:r>
      <w:r w:rsidR="00D3134C" w:rsidRPr="00D3134C">
        <w:t>驱逐令的补救</w:t>
      </w:r>
      <w:r w:rsidR="00D3134C" w:rsidRPr="00D3134C">
        <w:rPr>
          <w:rFonts w:hint="eastAsia"/>
        </w:rPr>
        <w:t>办法</w:t>
      </w:r>
      <w:r w:rsidR="00D3134C" w:rsidRPr="00D3134C">
        <w:t>都不能视为有效。</w:t>
      </w:r>
      <w:r w:rsidR="00D3134C" w:rsidRPr="00D3134C">
        <w:rPr>
          <w:vertAlign w:val="superscript"/>
        </w:rPr>
        <w:footnoteReference w:id="28"/>
      </w:r>
      <w:r w:rsidR="00D3134C" w:rsidRPr="00D3134C">
        <w:rPr>
          <w:rFonts w:hint="eastAsia"/>
        </w:rPr>
        <w:t xml:space="preserve"> </w:t>
      </w:r>
      <w:r w:rsidR="00D3134C" w:rsidRPr="00570E30">
        <w:rPr>
          <w:spacing w:val="4"/>
        </w:rPr>
        <w:t>委员会注意到</w:t>
      </w:r>
      <w:r w:rsidRPr="00570E30">
        <w:rPr>
          <w:spacing w:val="4"/>
        </w:rPr>
        <w:t>，</w:t>
      </w:r>
      <w:r w:rsidR="00D3134C" w:rsidRPr="00570E30">
        <w:rPr>
          <w:spacing w:val="4"/>
        </w:rPr>
        <w:t>缔约国没有</w:t>
      </w:r>
      <w:r w:rsidR="00D3134C" w:rsidRPr="00570E30">
        <w:rPr>
          <w:rFonts w:hint="eastAsia"/>
          <w:spacing w:val="4"/>
        </w:rPr>
        <w:t>具体</w:t>
      </w:r>
      <w:r w:rsidR="00D3134C" w:rsidRPr="00570E30">
        <w:rPr>
          <w:spacing w:val="4"/>
        </w:rPr>
        <w:t>说</w:t>
      </w:r>
      <w:r w:rsidR="00D3134C" w:rsidRPr="00570E30">
        <w:rPr>
          <w:rFonts w:hint="eastAsia"/>
          <w:spacing w:val="4"/>
        </w:rPr>
        <w:t>明</w:t>
      </w:r>
      <w:r w:rsidR="00D3134C" w:rsidRPr="00570E30">
        <w:rPr>
          <w:spacing w:val="4"/>
        </w:rPr>
        <w:t>它提到的补救办法</w:t>
      </w:r>
      <w:r w:rsidR="00D3134C" w:rsidRPr="00570E30">
        <w:rPr>
          <w:rFonts w:hint="eastAsia"/>
          <w:spacing w:val="4"/>
        </w:rPr>
        <w:t>是否会</w:t>
      </w:r>
      <w:r w:rsidR="00D3134C" w:rsidRPr="00570E30">
        <w:rPr>
          <w:spacing w:val="4"/>
        </w:rPr>
        <w:t>暂停将提交人</w:t>
      </w:r>
      <w:r w:rsidR="00D3134C" w:rsidRPr="00570E30">
        <w:rPr>
          <w:spacing w:val="2"/>
        </w:rPr>
        <w:t>驱逐</w:t>
      </w:r>
      <w:r w:rsidR="00D3134C" w:rsidRPr="00570E30">
        <w:rPr>
          <w:rFonts w:hint="eastAsia"/>
          <w:spacing w:val="2"/>
        </w:rPr>
        <w:t>出境</w:t>
      </w:r>
      <w:r w:rsidR="00D3134C" w:rsidRPr="00570E30">
        <w:rPr>
          <w:spacing w:val="2"/>
        </w:rPr>
        <w:t>。鉴于上述情况</w:t>
      </w:r>
      <w:r w:rsidRPr="00570E30">
        <w:rPr>
          <w:spacing w:val="2"/>
        </w:rPr>
        <w:t>，</w:t>
      </w:r>
      <w:r w:rsidR="00D3134C" w:rsidRPr="00570E30">
        <w:rPr>
          <w:spacing w:val="2"/>
        </w:rPr>
        <w:t>委员会认为《任择议定书》第</w:t>
      </w:r>
      <w:r w:rsidRPr="00570E30">
        <w:rPr>
          <w:spacing w:val="2"/>
        </w:rPr>
        <w:t>7</w:t>
      </w:r>
      <w:r w:rsidR="00D3134C" w:rsidRPr="00570E30">
        <w:rPr>
          <w:spacing w:val="2"/>
        </w:rPr>
        <w:t>条</w:t>
      </w:r>
      <w:r w:rsidRPr="00570E30">
        <w:rPr>
          <w:spacing w:val="2"/>
        </w:rPr>
        <w:t>(c)</w:t>
      </w:r>
      <w:r w:rsidR="00D3134C" w:rsidRPr="00570E30">
        <w:rPr>
          <w:spacing w:val="2"/>
        </w:rPr>
        <w:t>项不妨碍受理本</w:t>
      </w:r>
      <w:r w:rsidR="00D3134C" w:rsidRPr="00D3134C">
        <w:t>来文。</w:t>
      </w:r>
    </w:p>
    <w:p w:rsidR="00D3134C" w:rsidRPr="00D3134C" w:rsidRDefault="004C5F11" w:rsidP="00F718E7">
      <w:pPr>
        <w:pStyle w:val="SingleTxtGC"/>
        <w:tabs>
          <w:tab w:val="clear" w:pos="1565"/>
          <w:tab w:val="left" w:pos="1701"/>
        </w:tabs>
        <w:spacing w:line="340" w:lineRule="exact"/>
      </w:pPr>
      <w:r>
        <w:t>10.4</w:t>
      </w:r>
      <w:r w:rsidR="00D3134C" w:rsidRPr="00D3134C">
        <w:tab/>
      </w:r>
      <w:r w:rsidR="00D3134C" w:rsidRPr="00570E30">
        <w:rPr>
          <w:spacing w:val="-6"/>
        </w:rPr>
        <w:t>委员会认为</w:t>
      </w:r>
      <w:r w:rsidRPr="00570E30">
        <w:rPr>
          <w:spacing w:val="-6"/>
        </w:rPr>
        <w:t>，</w:t>
      </w:r>
      <w:r w:rsidR="00D3134C" w:rsidRPr="00570E30">
        <w:rPr>
          <w:spacing w:val="-6"/>
        </w:rPr>
        <w:t>就可否受理而言</w:t>
      </w:r>
      <w:r w:rsidRPr="00570E30">
        <w:rPr>
          <w:spacing w:val="-6"/>
        </w:rPr>
        <w:t>，</w:t>
      </w:r>
      <w:r w:rsidR="00D3134C" w:rsidRPr="00570E30">
        <w:rPr>
          <w:spacing w:val="-6"/>
        </w:rPr>
        <w:t>提交人根据《公约》第</w:t>
      </w:r>
      <w:r w:rsidRPr="00570E30">
        <w:rPr>
          <w:spacing w:val="-6"/>
        </w:rPr>
        <w:t>2</w:t>
      </w:r>
      <w:r w:rsidR="00D3134C" w:rsidRPr="00570E30">
        <w:rPr>
          <w:spacing w:val="-6"/>
        </w:rPr>
        <w:t>条、第</w:t>
      </w:r>
      <w:r w:rsidRPr="00570E30">
        <w:rPr>
          <w:spacing w:val="-6"/>
        </w:rPr>
        <w:t>18</w:t>
      </w:r>
      <w:r w:rsidR="00D3134C" w:rsidRPr="00570E30">
        <w:rPr>
          <w:spacing w:val="-6"/>
        </w:rPr>
        <w:t>条第</w:t>
      </w:r>
      <w:r w:rsidRPr="00570E30">
        <w:rPr>
          <w:spacing w:val="-6"/>
        </w:rPr>
        <w:t>2</w:t>
      </w:r>
      <w:r w:rsidR="00D3134C" w:rsidRPr="00570E30">
        <w:rPr>
          <w:spacing w:val="-6"/>
        </w:rPr>
        <w:t>款、</w:t>
      </w:r>
      <w:r w:rsidR="00D3134C" w:rsidRPr="00570E30">
        <w:rPr>
          <w:spacing w:val="6"/>
        </w:rPr>
        <w:t>第</w:t>
      </w:r>
      <w:r w:rsidRPr="00570E30">
        <w:rPr>
          <w:spacing w:val="6"/>
        </w:rPr>
        <w:t>27</w:t>
      </w:r>
      <w:r w:rsidR="00D3134C" w:rsidRPr="00570E30">
        <w:rPr>
          <w:spacing w:val="6"/>
        </w:rPr>
        <w:t>条和第</w:t>
      </w:r>
      <w:r w:rsidRPr="00570E30">
        <w:rPr>
          <w:spacing w:val="6"/>
        </w:rPr>
        <w:t>29</w:t>
      </w:r>
      <w:r w:rsidR="00D3134C" w:rsidRPr="00570E30">
        <w:rPr>
          <w:spacing w:val="6"/>
        </w:rPr>
        <w:t>条提出的主张没有得到充分证实</w:t>
      </w:r>
      <w:r w:rsidRPr="00570E30">
        <w:rPr>
          <w:spacing w:val="6"/>
        </w:rPr>
        <w:t>，</w:t>
      </w:r>
      <w:r w:rsidR="00D3134C" w:rsidRPr="00570E30">
        <w:rPr>
          <w:spacing w:val="6"/>
        </w:rPr>
        <w:t>因此根据《任择议定书》第</w:t>
      </w:r>
      <w:r w:rsidRPr="00570E30">
        <w:rPr>
          <w:spacing w:val="6"/>
        </w:rPr>
        <w:t>7</w:t>
      </w:r>
      <w:r w:rsidR="00D3134C" w:rsidRPr="00D3134C">
        <w:t>条</w:t>
      </w:r>
      <w:r>
        <w:t>(f)</w:t>
      </w:r>
      <w:r w:rsidR="00D3134C" w:rsidRPr="00D3134C">
        <w:t>项认定为不可受理。</w:t>
      </w:r>
    </w:p>
    <w:p w:rsidR="00D3134C" w:rsidRPr="00D3134C" w:rsidRDefault="004C5F11" w:rsidP="00F718E7">
      <w:pPr>
        <w:pStyle w:val="SingleTxtGC"/>
        <w:tabs>
          <w:tab w:val="clear" w:pos="1565"/>
          <w:tab w:val="left" w:pos="1701"/>
        </w:tabs>
        <w:spacing w:line="340" w:lineRule="exact"/>
      </w:pPr>
      <w:r>
        <w:t>10.5</w:t>
      </w:r>
      <w:r w:rsidR="00D3134C" w:rsidRPr="00D3134C">
        <w:tab/>
      </w:r>
      <w:r w:rsidR="00D3134C" w:rsidRPr="00D3134C">
        <w:rPr>
          <w:rFonts w:hint="eastAsia"/>
        </w:rPr>
        <w:t>然而</w:t>
      </w:r>
      <w:r>
        <w:t>，</w:t>
      </w:r>
      <w:r w:rsidR="00D3134C" w:rsidRPr="00D3134C">
        <w:t>委员会认为</w:t>
      </w:r>
      <w:r>
        <w:t>，</w:t>
      </w:r>
      <w:r w:rsidR="00D3134C" w:rsidRPr="00D3134C">
        <w:t>提交人充分证实了他根据《公约》第</w:t>
      </w:r>
      <w:r>
        <w:t>3</w:t>
      </w:r>
      <w:r w:rsidR="00D3134C" w:rsidRPr="00D3134C">
        <w:t>条、第</w:t>
      </w:r>
      <w:r>
        <w:t>8</w:t>
      </w:r>
      <w:r w:rsidR="00D3134C" w:rsidRPr="00D3134C">
        <w:t>条、第</w:t>
      </w:r>
      <w:r>
        <w:t>12</w:t>
      </w:r>
      <w:r w:rsidR="00D3134C" w:rsidRPr="00D3134C">
        <w:t>条和第</w:t>
      </w:r>
      <w:r>
        <w:t>2</w:t>
      </w:r>
      <w:r w:rsidR="00D3134C" w:rsidRPr="00D3134C">
        <w:t>0</w:t>
      </w:r>
      <w:r w:rsidR="00D3134C" w:rsidRPr="00D3134C">
        <w:t>条提出的申诉</w:t>
      </w:r>
      <w:r>
        <w:t>，</w:t>
      </w:r>
      <w:r w:rsidR="00D3134C" w:rsidRPr="00D3134C">
        <w:t>即</w:t>
      </w:r>
      <w:r w:rsidR="00D3134C" w:rsidRPr="00D3134C">
        <w:rPr>
          <w:rFonts w:hint="eastAsia"/>
        </w:rPr>
        <w:t>在确定</w:t>
      </w:r>
      <w:r w:rsidR="00D3134C" w:rsidRPr="00D3134C">
        <w:t>年龄过程中没有为他指派代表</w:t>
      </w:r>
      <w:r>
        <w:t>，</w:t>
      </w:r>
      <w:r w:rsidR="00D3134C" w:rsidRPr="00D3134C">
        <w:t>他被推定为未成年人的权利和维护身份的权利在该过程中没有得到尊重</w:t>
      </w:r>
      <w:r>
        <w:t>，</w:t>
      </w:r>
      <w:r w:rsidR="00D3134C" w:rsidRPr="00D3134C">
        <w:t>他没有得到作为未成年人应获得的保护。因此</w:t>
      </w:r>
      <w:r>
        <w:t>，</w:t>
      </w:r>
      <w:r w:rsidR="00D3134C" w:rsidRPr="00D3134C">
        <w:t>委员会认为申诉的这一部分可予受理</w:t>
      </w:r>
      <w:r>
        <w:t>，</w:t>
      </w:r>
      <w:r w:rsidR="00D3134C" w:rsidRPr="00D3134C">
        <w:t>并着手审议案情</w:t>
      </w:r>
      <w:r w:rsidR="00D3134C" w:rsidRPr="00D3134C">
        <w:rPr>
          <w:rFonts w:hint="eastAsia"/>
        </w:rPr>
        <w:t>实质</w:t>
      </w:r>
      <w:r w:rsidR="00D3134C" w:rsidRPr="00D3134C">
        <w:t>。</w:t>
      </w:r>
    </w:p>
    <w:p w:rsidR="00D3134C" w:rsidRPr="00D3134C" w:rsidRDefault="00D3134C" w:rsidP="002F6B59">
      <w:pPr>
        <w:pStyle w:val="H4GC"/>
      </w:pPr>
      <w:r w:rsidRPr="00D3134C">
        <w:tab/>
      </w:r>
      <w:r w:rsidRPr="00D3134C">
        <w:tab/>
      </w:r>
      <w:r w:rsidRPr="00D3134C">
        <w:t>审议第</w:t>
      </w:r>
      <w:r w:rsidR="004C5F11">
        <w:t>38/2</w:t>
      </w:r>
      <w:r w:rsidRPr="00D3134C">
        <w:t>0</w:t>
      </w:r>
      <w:r w:rsidR="004C5F11">
        <w:t>17</w:t>
      </w:r>
      <w:r w:rsidRPr="00D3134C">
        <w:t>号来文</w:t>
      </w:r>
      <w:r w:rsidRPr="00D3134C">
        <w:rPr>
          <w:rFonts w:hint="eastAsia"/>
        </w:rPr>
        <w:t>案情实质</w:t>
      </w:r>
    </w:p>
    <w:p w:rsidR="00D3134C" w:rsidRPr="00D3134C" w:rsidRDefault="004C5F11" w:rsidP="0084659D">
      <w:pPr>
        <w:pStyle w:val="SingleTxtGC"/>
        <w:tabs>
          <w:tab w:val="clear" w:pos="1565"/>
          <w:tab w:val="left" w:pos="1701"/>
        </w:tabs>
        <w:spacing w:line="336" w:lineRule="exact"/>
      </w:pPr>
      <w:r>
        <w:t>10.6</w:t>
      </w:r>
      <w:r w:rsidR="00D3134C" w:rsidRPr="00D3134C">
        <w:tab/>
      </w:r>
      <w:r w:rsidR="00D3134C" w:rsidRPr="00D3134C">
        <w:t>委员会根据《任择议定书》第</w:t>
      </w:r>
      <w:r>
        <w:t>1</w:t>
      </w:r>
      <w:r w:rsidR="00D3134C" w:rsidRPr="00D3134C">
        <w:t>0</w:t>
      </w:r>
      <w:r w:rsidR="00D3134C" w:rsidRPr="00D3134C">
        <w:t>条第</w:t>
      </w:r>
      <w:r>
        <w:t>1</w:t>
      </w:r>
      <w:r w:rsidR="00D3134C" w:rsidRPr="00D3134C">
        <w:t>款</w:t>
      </w:r>
      <w:r>
        <w:t>，</w:t>
      </w:r>
      <w:r w:rsidR="00D3134C" w:rsidRPr="00D3134C">
        <w:t>参照当事各方向委员会提供的所有资料</w:t>
      </w:r>
      <w:r>
        <w:t>，</w:t>
      </w:r>
      <w:r w:rsidR="00D3134C" w:rsidRPr="00D3134C">
        <w:t>审议了本来文。</w:t>
      </w:r>
    </w:p>
    <w:p w:rsidR="00D3134C" w:rsidRPr="00D3134C" w:rsidRDefault="004C5F11" w:rsidP="0084659D">
      <w:pPr>
        <w:pStyle w:val="SingleTxtGC"/>
        <w:tabs>
          <w:tab w:val="clear" w:pos="1565"/>
          <w:tab w:val="left" w:pos="1701"/>
        </w:tabs>
        <w:spacing w:line="336" w:lineRule="exact"/>
      </w:pPr>
      <w:r>
        <w:t>10.7</w:t>
      </w:r>
      <w:r w:rsidR="00D3134C" w:rsidRPr="00D3134C">
        <w:tab/>
      </w:r>
      <w:r w:rsidR="00D3134C" w:rsidRPr="00D3134C">
        <w:t>委员会需处理的一个问题是</w:t>
      </w:r>
      <w:r>
        <w:t>，</w:t>
      </w:r>
      <w:r w:rsidR="00D3134C" w:rsidRPr="00D3134C">
        <w:t>在本案的情况下</w:t>
      </w:r>
      <w:r>
        <w:t>，</w:t>
      </w:r>
      <w:r w:rsidR="00D3134C" w:rsidRPr="00D3134C">
        <w:t>评估提交人年龄的程序是否侵犯了他根据《公约》享有的权利</w:t>
      </w:r>
      <w:r>
        <w:t>，</w:t>
      </w:r>
      <w:r w:rsidR="00D3134C" w:rsidRPr="00D3134C">
        <w:t>提交人声称自己是未成年人</w:t>
      </w:r>
      <w:r>
        <w:t>，</w:t>
      </w:r>
      <w:r w:rsidR="00D3134C" w:rsidRPr="00D3134C">
        <w:t>后来出示了</w:t>
      </w:r>
      <w:r w:rsidR="00D3134C" w:rsidRPr="00C673F6">
        <w:rPr>
          <w:spacing w:val="2"/>
        </w:rPr>
        <w:t>他的出生证</w:t>
      </w:r>
      <w:r w:rsidR="00D3134C" w:rsidRPr="00C673F6">
        <w:rPr>
          <w:rFonts w:hint="eastAsia"/>
          <w:spacing w:val="2"/>
        </w:rPr>
        <w:t>明复印件来支持他的主张</w:t>
      </w:r>
      <w:r w:rsidR="00D3134C" w:rsidRPr="00C673F6">
        <w:rPr>
          <w:spacing w:val="2"/>
        </w:rPr>
        <w:t>。特别是</w:t>
      </w:r>
      <w:r w:rsidRPr="00C673F6">
        <w:rPr>
          <w:spacing w:val="2"/>
        </w:rPr>
        <w:t>，</w:t>
      </w:r>
      <w:r w:rsidR="00D3134C" w:rsidRPr="00C673F6">
        <w:rPr>
          <w:spacing w:val="2"/>
        </w:rPr>
        <w:t>提交人称</w:t>
      </w:r>
      <w:r w:rsidRPr="00C673F6">
        <w:rPr>
          <w:spacing w:val="2"/>
        </w:rPr>
        <w:t>，</w:t>
      </w:r>
      <w:r w:rsidR="00D3134C" w:rsidRPr="00C673F6">
        <w:rPr>
          <w:rFonts w:hint="eastAsia"/>
          <w:spacing w:val="2"/>
        </w:rPr>
        <w:t>鉴于</w:t>
      </w:r>
      <w:r w:rsidR="00D3134C" w:rsidRPr="00C673F6">
        <w:rPr>
          <w:spacing w:val="2"/>
        </w:rPr>
        <w:t>评估其年龄的医</w:t>
      </w:r>
      <w:r w:rsidR="00D3134C" w:rsidRPr="00D3134C">
        <w:t>学检测类型以及没有为他提供监护人或代表</w:t>
      </w:r>
      <w:r w:rsidR="00D3134C" w:rsidRPr="00D3134C">
        <w:rPr>
          <w:rFonts w:hint="eastAsia"/>
        </w:rPr>
        <w:t>这一事实</w:t>
      </w:r>
      <w:r>
        <w:t>，</w:t>
      </w:r>
      <w:r w:rsidR="00D3134C" w:rsidRPr="00D3134C">
        <w:t>在年龄评估程序中没有考虑儿童的最大利益。</w:t>
      </w:r>
      <w:bookmarkStart w:id="10" w:name="_Hlk14842602"/>
      <w:bookmarkStart w:id="11" w:name="_Hlk14244157"/>
      <w:bookmarkEnd w:id="10"/>
      <w:bookmarkEnd w:id="11"/>
    </w:p>
    <w:p w:rsidR="00D3134C" w:rsidRPr="00D3134C" w:rsidRDefault="004C5F11" w:rsidP="0084659D">
      <w:pPr>
        <w:pStyle w:val="SingleTxtGC"/>
        <w:tabs>
          <w:tab w:val="clear" w:pos="1565"/>
          <w:tab w:val="left" w:pos="1701"/>
        </w:tabs>
        <w:spacing w:line="336" w:lineRule="exact"/>
      </w:pPr>
      <w:r>
        <w:t>10.8</w:t>
      </w:r>
      <w:r w:rsidR="00D3134C" w:rsidRPr="00D3134C">
        <w:tab/>
      </w:r>
      <w:r w:rsidR="00D3134C" w:rsidRPr="00D3134C">
        <w:t>委员会回顾</w:t>
      </w:r>
      <w:r>
        <w:t>，</w:t>
      </w:r>
      <w:r w:rsidR="00D3134C" w:rsidRPr="00D3134C">
        <w:t>确定</w:t>
      </w:r>
      <w:r w:rsidR="00D3134C" w:rsidRPr="00D3134C">
        <w:rPr>
          <w:rFonts w:hint="eastAsia"/>
        </w:rPr>
        <w:t>声</w:t>
      </w:r>
      <w:r w:rsidR="00D3134C" w:rsidRPr="00D3134C">
        <w:t>称</w:t>
      </w:r>
      <w:r w:rsidR="00D3134C" w:rsidRPr="00D3134C">
        <w:rPr>
          <w:rFonts w:hint="eastAsia"/>
        </w:rPr>
        <w:t>是</w:t>
      </w:r>
      <w:r w:rsidR="00D3134C" w:rsidRPr="00D3134C">
        <w:t>未成年的年轻人的年龄</w:t>
      </w:r>
      <w:r w:rsidR="00D3134C" w:rsidRPr="00D3134C">
        <w:rPr>
          <w:rFonts w:hint="eastAsia"/>
        </w:rPr>
        <w:t>至关重要</w:t>
      </w:r>
      <w:r>
        <w:t>，</w:t>
      </w:r>
      <w:r w:rsidR="00D3134C" w:rsidRPr="00D3134C">
        <w:t>因为</w:t>
      </w:r>
      <w:r w:rsidR="00D3134C" w:rsidRPr="00D3134C">
        <w:rPr>
          <w:rFonts w:hint="eastAsia"/>
        </w:rPr>
        <w:t>鉴</w:t>
      </w:r>
      <w:r w:rsidR="00D3134C" w:rsidRPr="00D3134C">
        <w:t>定结果决定了当事人是否有权作为儿童获得或被排除在国家保护</w:t>
      </w:r>
      <w:r w:rsidR="00D3134C" w:rsidRPr="00D3134C">
        <w:rPr>
          <w:rFonts w:hint="eastAsia"/>
        </w:rPr>
        <w:t>之外</w:t>
      </w:r>
      <w:r w:rsidR="00D3134C" w:rsidRPr="00D3134C">
        <w:t>。同样</w:t>
      </w:r>
      <w:r>
        <w:t>，</w:t>
      </w:r>
      <w:r w:rsidR="00D3134C" w:rsidRPr="00D3134C">
        <w:t>这一点对</w:t>
      </w:r>
      <w:r w:rsidR="00D3134C" w:rsidRPr="00C673F6">
        <w:rPr>
          <w:spacing w:val="2"/>
        </w:rPr>
        <w:t>委员会也极为重要</w:t>
      </w:r>
      <w:r w:rsidRPr="00C673F6">
        <w:rPr>
          <w:spacing w:val="2"/>
        </w:rPr>
        <w:t>，</w:t>
      </w:r>
      <w:r w:rsidR="00D3134C" w:rsidRPr="00C673F6">
        <w:rPr>
          <w:spacing w:val="2"/>
        </w:rPr>
        <w:t>因为能否享有《公约》所载权利取决于这一结果。因此</w:t>
      </w:r>
      <w:r w:rsidRPr="00C673F6">
        <w:rPr>
          <w:spacing w:val="2"/>
        </w:rPr>
        <w:t>，</w:t>
      </w:r>
      <w:r w:rsidR="00D3134C" w:rsidRPr="00C673F6">
        <w:rPr>
          <w:spacing w:val="4"/>
        </w:rPr>
        <w:t>必须通过正当程序确定当事人年龄</w:t>
      </w:r>
      <w:r w:rsidRPr="00C673F6">
        <w:rPr>
          <w:spacing w:val="4"/>
        </w:rPr>
        <w:t>，</w:t>
      </w:r>
      <w:r w:rsidR="00D3134C" w:rsidRPr="00C673F6">
        <w:rPr>
          <w:spacing w:val="4"/>
        </w:rPr>
        <w:t>而且当事人必须有机会通过上诉程序对结果</w:t>
      </w:r>
      <w:r w:rsidR="00D3134C" w:rsidRPr="00D3134C">
        <w:t>提出质疑。在进行这一程序期间</w:t>
      </w:r>
      <w:r>
        <w:t>，</w:t>
      </w:r>
      <w:r w:rsidR="00D3134C" w:rsidRPr="00D3134C">
        <w:t>应推定当事人为儿童</w:t>
      </w:r>
      <w:r>
        <w:t>，</w:t>
      </w:r>
      <w:r w:rsidR="00D3134C" w:rsidRPr="00D3134C">
        <w:t>并作为儿童对待。</w:t>
      </w:r>
      <w:r w:rsidR="00D3134C" w:rsidRPr="00C44299">
        <w:rPr>
          <w:spacing w:val="4"/>
        </w:rPr>
        <w:t>因此</w:t>
      </w:r>
      <w:r w:rsidRPr="00C44299">
        <w:rPr>
          <w:spacing w:val="4"/>
        </w:rPr>
        <w:t>，</w:t>
      </w:r>
      <w:r w:rsidR="00D3134C" w:rsidRPr="00C44299">
        <w:rPr>
          <w:spacing w:val="4"/>
        </w:rPr>
        <w:t>委员会认为</w:t>
      </w:r>
      <w:r w:rsidRPr="00C44299">
        <w:rPr>
          <w:spacing w:val="4"/>
        </w:rPr>
        <w:t>，</w:t>
      </w:r>
      <w:r w:rsidR="00D3134C" w:rsidRPr="00C44299">
        <w:rPr>
          <w:spacing w:val="4"/>
        </w:rPr>
        <w:t>在整个</w:t>
      </w:r>
      <w:r w:rsidR="00D3134C" w:rsidRPr="00C44299">
        <w:rPr>
          <w:rFonts w:hint="eastAsia"/>
          <w:spacing w:val="4"/>
        </w:rPr>
        <w:t>确定</w:t>
      </w:r>
      <w:r w:rsidR="00D3134C" w:rsidRPr="00C44299">
        <w:rPr>
          <w:spacing w:val="4"/>
        </w:rPr>
        <w:t>年龄过程中</w:t>
      </w:r>
      <w:r w:rsidRPr="00C44299">
        <w:rPr>
          <w:spacing w:val="4"/>
        </w:rPr>
        <w:t>，</w:t>
      </w:r>
      <w:r w:rsidR="00D3134C" w:rsidRPr="00C44299">
        <w:rPr>
          <w:spacing w:val="4"/>
        </w:rPr>
        <w:t>应将儿童的最大利益作为首要考</w:t>
      </w:r>
      <w:r w:rsidR="00D3134C" w:rsidRPr="00D3134C">
        <w:t>虑。</w:t>
      </w:r>
      <w:r w:rsidR="00D3134C" w:rsidRPr="00D3134C">
        <w:rPr>
          <w:vertAlign w:val="superscript"/>
        </w:rPr>
        <w:footnoteReference w:id="29"/>
      </w:r>
      <w:bookmarkStart w:id="12" w:name="_Hlk14256708"/>
      <w:bookmarkEnd w:id="12"/>
    </w:p>
    <w:p w:rsidR="00D3134C" w:rsidRPr="00D3134C" w:rsidRDefault="004C5F11" w:rsidP="00C80260">
      <w:pPr>
        <w:pStyle w:val="SingleTxtGC"/>
        <w:tabs>
          <w:tab w:val="clear" w:pos="1565"/>
          <w:tab w:val="left" w:pos="1701"/>
        </w:tabs>
      </w:pPr>
      <w:r>
        <w:t>10.9</w:t>
      </w:r>
      <w:r w:rsidR="00D3134C" w:rsidRPr="00D3134C">
        <w:tab/>
      </w:r>
      <w:r w:rsidR="00D3134C" w:rsidRPr="00D3134C">
        <w:t>委员会还回顾</w:t>
      </w:r>
      <w:r>
        <w:t>，</w:t>
      </w:r>
      <w:r w:rsidR="00D3134C" w:rsidRPr="00D3134C">
        <w:t>除非有相反的证据</w:t>
      </w:r>
      <w:r>
        <w:t>，</w:t>
      </w:r>
      <w:r w:rsidR="00D3134C" w:rsidRPr="00D3134C">
        <w:t>否则现有文件应被认为真实</w:t>
      </w:r>
      <w:r w:rsidR="00D3134C" w:rsidRPr="00D3134C">
        <w:rPr>
          <w:rFonts w:hint="eastAsia"/>
        </w:rPr>
        <w:t>文件</w:t>
      </w:r>
      <w:r w:rsidR="00D3134C" w:rsidRPr="00D3134C">
        <w:t>。在</w:t>
      </w:r>
      <w:r w:rsidR="00D3134C" w:rsidRPr="00D3134C">
        <w:rPr>
          <w:rFonts w:hint="eastAsia"/>
        </w:rPr>
        <w:t>没有</w:t>
      </w:r>
      <w:r w:rsidR="00D3134C" w:rsidRPr="00D3134C">
        <w:t>身份证件或其他适当证据的情况下</w:t>
      </w:r>
      <w:r>
        <w:t>，</w:t>
      </w:r>
      <w:r w:rsidR="00D3134C" w:rsidRPr="00D3134C">
        <w:t>并且仅在这种情况下</w:t>
      </w:r>
      <w:r>
        <w:rPr>
          <w:rFonts w:hint="eastAsia"/>
        </w:rPr>
        <w:t>：“</w:t>
      </w:r>
      <w:r w:rsidR="00D3134C" w:rsidRPr="00D3134C">
        <w:t>为了</w:t>
      </w:r>
      <w:proofErr w:type="gramStart"/>
      <w:r w:rsidR="00D3134C" w:rsidRPr="00D3134C">
        <w:rPr>
          <w:rFonts w:hint="eastAsia"/>
        </w:rPr>
        <w:t>作出</w:t>
      </w:r>
      <w:proofErr w:type="gramEnd"/>
      <w:r w:rsidR="00D3134C" w:rsidRPr="00D3134C">
        <w:t>知情的</w:t>
      </w:r>
      <w:r w:rsidR="00D3134C" w:rsidRPr="00D3134C">
        <w:rPr>
          <w:rFonts w:hint="eastAsia"/>
        </w:rPr>
        <w:t>年龄</w:t>
      </w:r>
      <w:r w:rsidR="00D3134C" w:rsidRPr="00D3134C">
        <w:t>估计</w:t>
      </w:r>
      <w:r>
        <w:t>，</w:t>
      </w:r>
      <w:r w:rsidR="00D3134C" w:rsidRPr="00D3134C">
        <w:rPr>
          <w:rFonts w:hint="eastAsia"/>
        </w:rPr>
        <w:t>各</w:t>
      </w:r>
      <w:r w:rsidR="00D3134C" w:rsidRPr="00D3134C">
        <w:t>国应安排儿科专家或</w:t>
      </w:r>
      <w:r w:rsidR="00D3134C" w:rsidRPr="00D3134C">
        <w:rPr>
          <w:rFonts w:hint="eastAsia"/>
        </w:rPr>
        <w:t>能够综合考虑儿童各方面发展情况的</w:t>
      </w:r>
      <w:r w:rsidR="00D3134C" w:rsidRPr="00D3134C">
        <w:t>其他专业人员</w:t>
      </w:r>
      <w:r w:rsidR="00D3134C" w:rsidRPr="00D3134C">
        <w:rPr>
          <w:rFonts w:hint="eastAsia"/>
        </w:rPr>
        <w:t>全面评估</w:t>
      </w:r>
      <w:r w:rsidR="00D3134C" w:rsidRPr="00D3134C">
        <w:t>儿童</w:t>
      </w:r>
      <w:r w:rsidR="00D3134C" w:rsidRPr="00D3134C">
        <w:rPr>
          <w:rFonts w:hint="eastAsia"/>
        </w:rPr>
        <w:t>的</w:t>
      </w:r>
      <w:r w:rsidR="00D3134C" w:rsidRPr="00D3134C">
        <w:t>身心发展。应以</w:t>
      </w:r>
      <w:r w:rsidR="00D3134C" w:rsidRPr="00D3134C">
        <w:rPr>
          <w:rFonts w:hint="eastAsia"/>
        </w:rPr>
        <w:t>快速、</w:t>
      </w:r>
      <w:r w:rsidR="00D3134C" w:rsidRPr="00D3134C">
        <w:t>关爱儿童、顾及性别</w:t>
      </w:r>
      <w:r w:rsidR="00D3134C" w:rsidRPr="00D3134C">
        <w:rPr>
          <w:rFonts w:hint="eastAsia"/>
        </w:rPr>
        <w:t>问题</w:t>
      </w:r>
      <w:r w:rsidR="00D3134C" w:rsidRPr="00D3134C">
        <w:t>和</w:t>
      </w:r>
      <w:r w:rsidR="00D3134C" w:rsidRPr="00D3134C">
        <w:rPr>
          <w:rFonts w:hint="eastAsia"/>
        </w:rPr>
        <w:t>适合当地</w:t>
      </w:r>
      <w:r w:rsidR="00D3134C" w:rsidRPr="00D3134C">
        <w:t>文化的方式开展这项评估</w:t>
      </w:r>
      <w:r>
        <w:t>，</w:t>
      </w:r>
      <w:r w:rsidR="00D3134C" w:rsidRPr="00D3134C">
        <w:t>包括以儿童能听懂的语言与儿童进行面谈。</w:t>
      </w:r>
      <w:r>
        <w:rPr>
          <w:rFonts w:hint="eastAsia"/>
        </w:rPr>
        <w:t>”</w:t>
      </w:r>
      <w:r w:rsidR="00D3134C" w:rsidRPr="00D3134C">
        <w:rPr>
          <w:vertAlign w:val="superscript"/>
        </w:rPr>
        <w:footnoteReference w:id="30"/>
      </w:r>
      <w:r w:rsidR="00D3134C" w:rsidRPr="00D3134C">
        <w:t xml:space="preserve"> </w:t>
      </w:r>
      <w:r w:rsidR="00D3134C" w:rsidRPr="00C44299">
        <w:rPr>
          <w:rFonts w:hint="eastAsia"/>
          <w:spacing w:val="4"/>
        </w:rPr>
        <w:t>疑点利益</w:t>
      </w:r>
      <w:r w:rsidR="00D3134C" w:rsidRPr="00C44299">
        <w:rPr>
          <w:spacing w:val="4"/>
        </w:rPr>
        <w:t>应</w:t>
      </w:r>
      <w:r w:rsidR="00D3134C" w:rsidRPr="00C44299">
        <w:rPr>
          <w:rFonts w:hint="eastAsia"/>
          <w:spacing w:val="4"/>
        </w:rPr>
        <w:t>给予</w:t>
      </w:r>
      <w:r w:rsidR="00D3134C" w:rsidRPr="00C44299">
        <w:rPr>
          <w:spacing w:val="4"/>
        </w:rPr>
        <w:t>被评估的个人。</w:t>
      </w:r>
      <w:r w:rsidR="00D3134C" w:rsidRPr="00C44299">
        <w:rPr>
          <w:spacing w:val="4"/>
          <w:vertAlign w:val="superscript"/>
        </w:rPr>
        <w:footnoteReference w:id="31"/>
      </w:r>
      <w:r w:rsidR="00D3134C" w:rsidRPr="00C44299">
        <w:rPr>
          <w:rFonts w:hint="eastAsia"/>
          <w:spacing w:val="4"/>
        </w:rPr>
        <w:t xml:space="preserve"> </w:t>
      </w:r>
      <w:r w:rsidR="00D3134C" w:rsidRPr="00C44299">
        <w:rPr>
          <w:spacing w:val="4"/>
        </w:rPr>
        <w:t>在本案中</w:t>
      </w:r>
      <w:r w:rsidRPr="00C44299">
        <w:rPr>
          <w:spacing w:val="4"/>
        </w:rPr>
        <w:t>，</w:t>
      </w:r>
      <w:r w:rsidR="00D3134C" w:rsidRPr="00C44299">
        <w:rPr>
          <w:spacing w:val="4"/>
        </w:rPr>
        <w:t>委员会注意到</w:t>
      </w:r>
      <w:r w:rsidRPr="00C44299">
        <w:rPr>
          <w:spacing w:val="4"/>
        </w:rPr>
        <w:t>，</w:t>
      </w:r>
      <w:r w:rsidR="00D3134C" w:rsidRPr="00C44299">
        <w:rPr>
          <w:spacing w:val="4"/>
        </w:rPr>
        <w:t>提交人提交的</w:t>
      </w:r>
      <w:r w:rsidR="00D3134C" w:rsidRPr="00C44299">
        <w:rPr>
          <w:spacing w:val="4"/>
        </w:rPr>
        <w:lastRenderedPageBreak/>
        <w:t>官</w:t>
      </w:r>
      <w:r w:rsidR="00D3134C" w:rsidRPr="00D3134C">
        <w:t>方文件</w:t>
      </w:r>
      <w:r w:rsidR="00C44299">
        <w:rPr>
          <w:rFonts w:hint="eastAsia"/>
          <w:spacing w:val="-50"/>
        </w:rPr>
        <w:t>―</w:t>
      </w:r>
      <w:r w:rsidR="00C44299">
        <w:rPr>
          <w:rFonts w:hint="eastAsia"/>
        </w:rPr>
        <w:t>―</w:t>
      </w:r>
      <w:r w:rsidR="00D3134C" w:rsidRPr="00D3134C">
        <w:t>即他的出生证明</w:t>
      </w:r>
      <w:r w:rsidR="003B4CE6">
        <w:rPr>
          <w:rFonts w:hint="eastAsia"/>
          <w:spacing w:val="-50"/>
        </w:rPr>
        <w:t>―</w:t>
      </w:r>
      <w:r w:rsidR="003B4CE6">
        <w:rPr>
          <w:rFonts w:hint="eastAsia"/>
        </w:rPr>
        <w:t>―</w:t>
      </w:r>
      <w:r w:rsidR="00D3134C" w:rsidRPr="00D3134C">
        <w:t>没有受到缔约国的质疑</w:t>
      </w:r>
      <w:r>
        <w:t>，</w:t>
      </w:r>
      <w:r w:rsidR="00D3134C" w:rsidRPr="00D3134C">
        <w:t>因此</w:t>
      </w:r>
      <w:r>
        <w:t>，</w:t>
      </w:r>
      <w:r w:rsidR="00D3134C" w:rsidRPr="00D3134C">
        <w:t>只要表明提交人年龄的文件没有</w:t>
      </w:r>
      <w:r w:rsidR="00D3134C" w:rsidRPr="00D3134C">
        <w:rPr>
          <w:rFonts w:hint="eastAsia"/>
        </w:rPr>
        <w:t>被推翻</w:t>
      </w:r>
      <w:r>
        <w:t>，</w:t>
      </w:r>
      <w:r w:rsidR="00D3134C" w:rsidRPr="00D3134C">
        <w:t>提交人就应该被推定为未成年人。</w:t>
      </w:r>
      <w:r w:rsidR="00D3134C" w:rsidRPr="00D3134C">
        <w:rPr>
          <w:vertAlign w:val="superscript"/>
        </w:rPr>
        <w:footnoteReference w:id="32"/>
      </w:r>
    </w:p>
    <w:p w:rsidR="00D3134C" w:rsidRPr="00D3134C" w:rsidRDefault="004C5F11" w:rsidP="009F74AD">
      <w:pPr>
        <w:pStyle w:val="SingleTxtGC"/>
        <w:tabs>
          <w:tab w:val="clear" w:pos="1996"/>
          <w:tab w:val="left" w:pos="1843"/>
        </w:tabs>
        <w:spacing w:line="340" w:lineRule="exact"/>
      </w:pPr>
      <w:r>
        <w:t>10.1</w:t>
      </w:r>
      <w:r w:rsidR="00D3134C" w:rsidRPr="00D3134C">
        <w:t>0</w:t>
      </w:r>
      <w:r w:rsidR="00D3134C" w:rsidRPr="00D3134C">
        <w:tab/>
      </w:r>
      <w:r w:rsidR="00D3134C" w:rsidRPr="00D3134C">
        <w:t>委员会</w:t>
      </w:r>
      <w:r w:rsidR="00D3134C" w:rsidRPr="00D3134C">
        <w:rPr>
          <w:rFonts w:hint="eastAsia"/>
        </w:rPr>
        <w:t>注意到</w:t>
      </w:r>
      <w:r>
        <w:t>，</w:t>
      </w:r>
      <w:r>
        <w:t>(a)</w:t>
      </w:r>
      <w:r w:rsidR="0061267E">
        <w:t xml:space="preserve"> </w:t>
      </w:r>
      <w:r w:rsidR="00D3134C" w:rsidRPr="00D3134C">
        <w:t>提交人抵达西班牙</w:t>
      </w:r>
      <w:r w:rsidR="00D3134C" w:rsidRPr="00D3134C">
        <w:rPr>
          <w:rFonts w:hint="eastAsia"/>
        </w:rPr>
        <w:t>时没有证件</w:t>
      </w:r>
      <w:r>
        <w:t>，</w:t>
      </w:r>
      <w:r w:rsidR="00D3134C" w:rsidRPr="00D3134C">
        <w:t>为了确定他的年龄</w:t>
      </w:r>
      <w:r>
        <w:t>，</w:t>
      </w:r>
      <w:r w:rsidR="00D3134C" w:rsidRPr="00D3134C">
        <w:t>缔约国通过</w:t>
      </w:r>
      <w:r w:rsidR="00D3134C" w:rsidRPr="00D3134C">
        <w:rPr>
          <w:rFonts w:hint="eastAsia"/>
        </w:rPr>
        <w:t>包括</w:t>
      </w:r>
      <w:r w:rsidR="00D3134C" w:rsidRPr="00D3134C">
        <w:t>手腕</w:t>
      </w:r>
      <w:r>
        <w:t>X</w:t>
      </w:r>
      <w:r w:rsidR="00D3134C" w:rsidRPr="00D3134C">
        <w:t>光和牙齿</w:t>
      </w:r>
      <w:r>
        <w:t>X</w:t>
      </w:r>
      <w:r w:rsidR="00D3134C" w:rsidRPr="00D3134C">
        <w:t>光检查对他进行了骨龄测</w:t>
      </w:r>
      <w:r w:rsidR="00D3134C" w:rsidRPr="00D3134C">
        <w:rPr>
          <w:rFonts w:hint="eastAsia"/>
        </w:rPr>
        <w:t>试</w:t>
      </w:r>
      <w:r>
        <w:t>，</w:t>
      </w:r>
      <w:r w:rsidR="00D3134C" w:rsidRPr="00D3134C">
        <w:t>但没有进行其他检测</w:t>
      </w:r>
      <w:r>
        <w:t>，</w:t>
      </w:r>
      <w:r w:rsidR="00D3134C" w:rsidRPr="00D3134C">
        <w:t>例如心理测试</w:t>
      </w:r>
      <w:r>
        <w:t>，</w:t>
      </w:r>
      <w:r w:rsidR="00D3134C" w:rsidRPr="00D3134C">
        <w:t>也没有记录表明在这一过程中与提交人进行</w:t>
      </w:r>
      <w:r w:rsidR="00D3134C" w:rsidRPr="00D3134C">
        <w:rPr>
          <w:rFonts w:hint="eastAsia"/>
        </w:rPr>
        <w:t>过</w:t>
      </w:r>
      <w:r w:rsidR="00D3134C" w:rsidRPr="00D3134C">
        <w:t>面谈</w:t>
      </w:r>
      <w:r>
        <w:t>；</w:t>
      </w:r>
      <w:r>
        <w:rPr>
          <w:rFonts w:hint="eastAsia"/>
        </w:rPr>
        <w:t>(b)</w:t>
      </w:r>
      <w:r w:rsidR="0061267E">
        <w:t xml:space="preserve"> </w:t>
      </w:r>
      <w:r w:rsidR="00D3134C" w:rsidRPr="00F718E7">
        <w:rPr>
          <w:spacing w:val="-4"/>
        </w:rPr>
        <w:t>通过</w:t>
      </w:r>
      <w:r w:rsidR="00D3134C" w:rsidRPr="00F718E7">
        <w:rPr>
          <w:rFonts w:hint="eastAsia"/>
          <w:spacing w:val="-4"/>
        </w:rPr>
        <w:t>这些</w:t>
      </w:r>
      <w:r w:rsidR="00D3134C" w:rsidRPr="00F718E7">
        <w:rPr>
          <w:spacing w:val="-4"/>
        </w:rPr>
        <w:t>检测</w:t>
      </w:r>
      <w:r w:rsidRPr="00F718E7">
        <w:rPr>
          <w:spacing w:val="-4"/>
        </w:rPr>
        <w:t>，</w:t>
      </w:r>
      <w:r w:rsidR="00D3134C" w:rsidRPr="00F718E7">
        <w:rPr>
          <w:spacing w:val="-4"/>
        </w:rPr>
        <w:t>有关医院根据</w:t>
      </w:r>
      <w:proofErr w:type="spellStart"/>
      <w:r w:rsidRPr="00F718E7">
        <w:rPr>
          <w:spacing w:val="-4"/>
        </w:rPr>
        <w:t>Greulich</w:t>
      </w:r>
      <w:proofErr w:type="spellEnd"/>
      <w:r w:rsidR="00D3134C" w:rsidRPr="00F718E7">
        <w:rPr>
          <w:spacing w:val="-4"/>
        </w:rPr>
        <w:t>-</w:t>
      </w:r>
      <w:r w:rsidRPr="00F718E7">
        <w:rPr>
          <w:spacing w:val="-4"/>
        </w:rPr>
        <w:t>Pyle</w:t>
      </w:r>
      <w:r w:rsidR="00D3134C" w:rsidRPr="00F718E7">
        <w:rPr>
          <w:spacing w:val="-4"/>
        </w:rPr>
        <w:t>图</w:t>
      </w:r>
      <w:r w:rsidR="00D3134C" w:rsidRPr="00F718E7">
        <w:rPr>
          <w:rFonts w:hint="eastAsia"/>
          <w:spacing w:val="-4"/>
        </w:rPr>
        <w:t>谱法</w:t>
      </w:r>
      <w:r w:rsidR="00D3134C" w:rsidRPr="00F718E7">
        <w:rPr>
          <w:spacing w:val="-4"/>
        </w:rPr>
        <w:t>确定提交人的骨龄</w:t>
      </w:r>
      <w:r w:rsidR="00D3134C" w:rsidRPr="00F718E7">
        <w:rPr>
          <w:rFonts w:hint="eastAsia"/>
          <w:spacing w:val="-4"/>
        </w:rPr>
        <w:t>为</w:t>
      </w:r>
      <w:r w:rsidRPr="00F718E7">
        <w:rPr>
          <w:spacing w:val="-4"/>
        </w:rPr>
        <w:t>19</w:t>
      </w:r>
      <w:r w:rsidR="00D3134C" w:rsidRPr="00F718E7">
        <w:rPr>
          <w:spacing w:val="-4"/>
        </w:rPr>
        <w:t>岁</w:t>
      </w:r>
      <w:r w:rsidRPr="00F718E7">
        <w:rPr>
          <w:spacing w:val="-4"/>
        </w:rPr>
        <w:t>，</w:t>
      </w:r>
      <w:r w:rsidR="00D3134C" w:rsidRPr="00D3134C">
        <w:t>但没有考虑到这</w:t>
      </w:r>
      <w:r w:rsidR="00D3134C" w:rsidRPr="00D3134C">
        <w:rPr>
          <w:rFonts w:hint="eastAsia"/>
        </w:rPr>
        <w:t>一事实</w:t>
      </w:r>
      <w:r>
        <w:rPr>
          <w:rFonts w:hint="eastAsia"/>
        </w:rPr>
        <w:t>，</w:t>
      </w:r>
      <w:r w:rsidR="00D3134C" w:rsidRPr="00D3134C">
        <w:rPr>
          <w:rFonts w:hint="eastAsia"/>
        </w:rPr>
        <w:t>即这一方法</w:t>
      </w:r>
      <w:r w:rsidR="00D3134C" w:rsidRPr="00D3134C">
        <w:t>没有确定该年龄</w:t>
      </w:r>
      <w:r w:rsidR="00D3134C" w:rsidRPr="00D3134C">
        <w:rPr>
          <w:rFonts w:hint="eastAsia"/>
        </w:rPr>
        <w:t>段</w:t>
      </w:r>
      <w:r w:rsidR="00D3134C" w:rsidRPr="00D3134C">
        <w:t>的标准差</w:t>
      </w:r>
      <w:r w:rsidR="00D3134C" w:rsidRPr="00D3134C">
        <w:rPr>
          <w:rFonts w:hint="eastAsia"/>
        </w:rPr>
        <w:t>幅度</w:t>
      </w:r>
      <w:r>
        <w:t>，</w:t>
      </w:r>
      <w:r w:rsidR="00D3134C" w:rsidRPr="00D3134C">
        <w:t>不能用于</w:t>
      </w:r>
      <w:r w:rsidR="00D3134C" w:rsidRPr="00434436">
        <w:rPr>
          <w:rFonts w:hint="eastAsia"/>
          <w:spacing w:val="2"/>
        </w:rPr>
        <w:t>推算</w:t>
      </w:r>
      <w:proofErr w:type="gramStart"/>
      <w:r w:rsidR="00D3134C" w:rsidRPr="00434436">
        <w:rPr>
          <w:rFonts w:hint="eastAsia"/>
          <w:spacing w:val="2"/>
        </w:rPr>
        <w:t>象</w:t>
      </w:r>
      <w:proofErr w:type="gramEnd"/>
      <w:r w:rsidR="00D3134C" w:rsidRPr="00434436">
        <w:rPr>
          <w:spacing w:val="2"/>
        </w:rPr>
        <w:t>提交人</w:t>
      </w:r>
      <w:r w:rsidR="00D3134C" w:rsidRPr="00434436">
        <w:rPr>
          <w:rFonts w:hint="eastAsia"/>
          <w:spacing w:val="2"/>
        </w:rPr>
        <w:t>这样</w:t>
      </w:r>
      <w:r w:rsidR="00D3134C" w:rsidRPr="00434436">
        <w:rPr>
          <w:spacing w:val="2"/>
        </w:rPr>
        <w:t>的个人的可靠数据</w:t>
      </w:r>
      <w:r w:rsidRPr="00434436">
        <w:rPr>
          <w:spacing w:val="2"/>
        </w:rPr>
        <w:t>；</w:t>
      </w:r>
      <w:r w:rsidRPr="00434436">
        <w:rPr>
          <w:spacing w:val="2"/>
        </w:rPr>
        <w:t>(c)</w:t>
      </w:r>
      <w:r w:rsidR="0061267E" w:rsidRPr="00434436">
        <w:rPr>
          <w:spacing w:val="2"/>
        </w:rPr>
        <w:t xml:space="preserve"> </w:t>
      </w:r>
      <w:r w:rsidR="00D3134C" w:rsidRPr="00434436">
        <w:rPr>
          <w:spacing w:val="2"/>
        </w:rPr>
        <w:t>主管法院下令将提交人安置在成人</w:t>
      </w:r>
      <w:r w:rsidR="00D3134C" w:rsidRPr="00434436">
        <w:rPr>
          <w:spacing w:val="4"/>
        </w:rPr>
        <w:t>中心</w:t>
      </w:r>
      <w:r w:rsidRPr="00434436">
        <w:rPr>
          <w:spacing w:val="4"/>
        </w:rPr>
        <w:t>；</w:t>
      </w:r>
      <w:r w:rsidRPr="00434436">
        <w:rPr>
          <w:rFonts w:hint="eastAsia"/>
          <w:spacing w:val="4"/>
        </w:rPr>
        <w:t>(d)</w:t>
      </w:r>
      <w:r w:rsidR="0061267E" w:rsidRPr="00434436">
        <w:rPr>
          <w:spacing w:val="4"/>
        </w:rPr>
        <w:t xml:space="preserve"> </w:t>
      </w:r>
      <w:r w:rsidR="00D3134C" w:rsidRPr="00434436">
        <w:rPr>
          <w:spacing w:val="4"/>
        </w:rPr>
        <w:t>在</w:t>
      </w:r>
      <w:r w:rsidR="00D3134C" w:rsidRPr="00434436">
        <w:rPr>
          <w:rFonts w:hint="eastAsia"/>
          <w:spacing w:val="4"/>
        </w:rPr>
        <w:t>确定</w:t>
      </w:r>
      <w:r w:rsidR="00D3134C" w:rsidRPr="00434436">
        <w:rPr>
          <w:spacing w:val="4"/>
        </w:rPr>
        <w:t>年龄程序中</w:t>
      </w:r>
      <w:r w:rsidRPr="00434436">
        <w:rPr>
          <w:rFonts w:hint="eastAsia"/>
          <w:spacing w:val="4"/>
        </w:rPr>
        <w:t>，</w:t>
      </w:r>
      <w:r w:rsidR="00D3134C" w:rsidRPr="00434436">
        <w:rPr>
          <w:spacing w:val="4"/>
        </w:rPr>
        <w:t>提交人没有代表协助</w:t>
      </w:r>
      <w:r w:rsidRPr="00434436">
        <w:rPr>
          <w:rFonts w:hint="eastAsia"/>
          <w:spacing w:val="4"/>
        </w:rPr>
        <w:t>；</w:t>
      </w:r>
      <w:r w:rsidRPr="00434436">
        <w:rPr>
          <w:spacing w:val="4"/>
        </w:rPr>
        <w:t>(</w:t>
      </w:r>
      <w:r w:rsidRPr="00434436">
        <w:rPr>
          <w:rFonts w:hint="eastAsia"/>
          <w:spacing w:val="4"/>
        </w:rPr>
        <w:t>e</w:t>
      </w:r>
      <w:r w:rsidRPr="00434436">
        <w:rPr>
          <w:spacing w:val="4"/>
        </w:rPr>
        <w:t>)</w:t>
      </w:r>
      <w:r w:rsidR="0061267E" w:rsidRPr="00434436">
        <w:rPr>
          <w:spacing w:val="4"/>
        </w:rPr>
        <w:t xml:space="preserve"> </w:t>
      </w:r>
      <w:r w:rsidR="00D3134C" w:rsidRPr="00434436">
        <w:rPr>
          <w:spacing w:val="4"/>
        </w:rPr>
        <w:t>根据委员会建议的保</w:t>
      </w:r>
      <w:r w:rsidR="00D3134C" w:rsidRPr="00D3134C">
        <w:t>护措施</w:t>
      </w:r>
      <w:r>
        <w:t>，</w:t>
      </w:r>
      <w:r w:rsidR="00D3134C" w:rsidRPr="00D3134C">
        <w:t>提交人被转移到未成年人中心。</w:t>
      </w:r>
      <w:bookmarkStart w:id="13" w:name="_Hlk47712605"/>
      <w:bookmarkEnd w:id="13"/>
    </w:p>
    <w:p w:rsidR="00D3134C" w:rsidRPr="00D3134C" w:rsidRDefault="004C5F11" w:rsidP="009F74AD">
      <w:pPr>
        <w:pStyle w:val="SingleTxtGC"/>
        <w:tabs>
          <w:tab w:val="clear" w:pos="1996"/>
          <w:tab w:val="left" w:pos="1843"/>
        </w:tabs>
        <w:spacing w:line="340" w:lineRule="exact"/>
      </w:pPr>
      <w:r>
        <w:t>10.11</w:t>
      </w:r>
      <w:r w:rsidR="00D3134C" w:rsidRPr="00D3134C">
        <w:tab/>
      </w:r>
      <w:r w:rsidR="00D3134C" w:rsidRPr="000D4AE5">
        <w:rPr>
          <w:spacing w:val="4"/>
        </w:rPr>
        <w:t>委员会还注意到</w:t>
      </w:r>
      <w:r w:rsidRPr="000D4AE5">
        <w:rPr>
          <w:spacing w:val="4"/>
        </w:rPr>
        <w:t>，</w:t>
      </w:r>
      <w:r w:rsidR="00D3134C" w:rsidRPr="000D4AE5">
        <w:rPr>
          <w:spacing w:val="4"/>
        </w:rPr>
        <w:t>卷宗中有大量</w:t>
      </w:r>
      <w:r w:rsidR="00D3134C" w:rsidRPr="000D4AE5">
        <w:rPr>
          <w:rFonts w:hint="eastAsia"/>
          <w:spacing w:val="4"/>
        </w:rPr>
        <w:t>资料</w:t>
      </w:r>
      <w:r w:rsidR="00D3134C" w:rsidRPr="000D4AE5">
        <w:rPr>
          <w:spacing w:val="4"/>
        </w:rPr>
        <w:t>表明</w:t>
      </w:r>
      <w:r w:rsidRPr="000D4AE5">
        <w:rPr>
          <w:spacing w:val="4"/>
        </w:rPr>
        <w:t>，</w:t>
      </w:r>
      <w:r w:rsidRPr="000D4AE5">
        <w:rPr>
          <w:spacing w:val="4"/>
        </w:rPr>
        <w:t>X</w:t>
      </w:r>
      <w:r w:rsidR="00D3134C" w:rsidRPr="000D4AE5">
        <w:rPr>
          <w:spacing w:val="4"/>
        </w:rPr>
        <w:t>光片证据</w:t>
      </w:r>
      <w:r w:rsidR="00D3134C" w:rsidRPr="000D4AE5">
        <w:rPr>
          <w:rFonts w:hint="eastAsia"/>
          <w:spacing w:val="4"/>
        </w:rPr>
        <w:t>缺乏</w:t>
      </w:r>
      <w:r w:rsidR="00D3134C" w:rsidRPr="000D4AE5">
        <w:rPr>
          <w:spacing w:val="4"/>
        </w:rPr>
        <w:t>准确性</w:t>
      </w:r>
      <w:r w:rsidRPr="000D4AE5">
        <w:rPr>
          <w:spacing w:val="4"/>
        </w:rPr>
        <w:t>，</w:t>
      </w:r>
      <w:r w:rsidR="00D3134C" w:rsidRPr="000D4AE5">
        <w:rPr>
          <w:spacing w:val="4"/>
        </w:rPr>
        <w:t>误</w:t>
      </w:r>
      <w:r w:rsidR="00D3134C" w:rsidRPr="00D3134C">
        <w:t>差</w:t>
      </w:r>
      <w:r w:rsidR="00D3134C" w:rsidRPr="00D3134C">
        <w:rPr>
          <w:rFonts w:hint="eastAsia"/>
        </w:rPr>
        <w:t>幅度很大</w:t>
      </w:r>
      <w:r>
        <w:t>，</w:t>
      </w:r>
      <w:r w:rsidR="00D3134C" w:rsidRPr="00D3134C">
        <w:t>因此不适合作为</w:t>
      </w:r>
      <w:r w:rsidR="00D3134C" w:rsidRPr="00D3134C">
        <w:rPr>
          <w:rFonts w:hint="eastAsia"/>
        </w:rPr>
        <w:t>评估声称是</w:t>
      </w:r>
      <w:r w:rsidR="00D3134C" w:rsidRPr="00D3134C">
        <w:t>未成年</w:t>
      </w:r>
      <w:r w:rsidR="00D3134C" w:rsidRPr="00D3134C">
        <w:rPr>
          <w:rFonts w:hint="eastAsia"/>
        </w:rPr>
        <w:t>人</w:t>
      </w:r>
      <w:r w:rsidR="00D3134C" w:rsidRPr="00D3134C">
        <w:t>并提供</w:t>
      </w:r>
      <w:r w:rsidR="00D3134C" w:rsidRPr="00D3134C">
        <w:rPr>
          <w:rFonts w:hint="eastAsia"/>
        </w:rPr>
        <w:t>了</w:t>
      </w:r>
      <w:r w:rsidR="00D3134C" w:rsidRPr="00D3134C">
        <w:t>文件</w:t>
      </w:r>
      <w:r w:rsidR="00D3134C" w:rsidRPr="00D3134C">
        <w:rPr>
          <w:rFonts w:hint="eastAsia"/>
        </w:rPr>
        <w:t>支持其主张</w:t>
      </w:r>
      <w:r w:rsidR="00D3134C" w:rsidRPr="00D3134C">
        <w:t>的年轻人的</w:t>
      </w:r>
      <w:r w:rsidR="00D3134C" w:rsidRPr="00D3134C">
        <w:rPr>
          <w:rFonts w:hint="eastAsia"/>
        </w:rPr>
        <w:t>实际</w:t>
      </w:r>
      <w:r w:rsidR="00D3134C" w:rsidRPr="00D3134C">
        <w:t>年龄的唯一</w:t>
      </w:r>
      <w:r w:rsidR="00D3134C" w:rsidRPr="00D3134C">
        <w:rPr>
          <w:rFonts w:hint="eastAsia"/>
        </w:rPr>
        <w:t>方法</w:t>
      </w:r>
      <w:r w:rsidR="00D3134C" w:rsidRPr="00D3134C">
        <w:t>。委员会注意到提交人的论点</w:t>
      </w:r>
      <w:r>
        <w:t>，</w:t>
      </w:r>
      <w:r w:rsidR="00D3134C" w:rsidRPr="00D3134C">
        <w:t>即如果考虑</w:t>
      </w:r>
      <w:r w:rsidR="00D3134C" w:rsidRPr="00D3134C">
        <w:rPr>
          <w:rFonts w:hint="eastAsia"/>
        </w:rPr>
        <w:t>到</w:t>
      </w:r>
      <w:r w:rsidR="00D3134C" w:rsidRPr="00D3134C">
        <w:t>相关</w:t>
      </w:r>
      <w:r w:rsidR="00D3134C" w:rsidRPr="004E1E00">
        <w:rPr>
          <w:rFonts w:hint="eastAsia"/>
          <w:spacing w:val="2"/>
        </w:rPr>
        <w:t>的</w:t>
      </w:r>
      <w:r w:rsidR="00D3134C" w:rsidRPr="004E1E00">
        <w:rPr>
          <w:spacing w:val="2"/>
        </w:rPr>
        <w:t>误差</w:t>
      </w:r>
      <w:r w:rsidR="00D3134C" w:rsidRPr="004E1E00">
        <w:rPr>
          <w:rFonts w:hint="eastAsia"/>
          <w:spacing w:val="2"/>
        </w:rPr>
        <w:t>幅度</w:t>
      </w:r>
      <w:r w:rsidRPr="004E1E00">
        <w:rPr>
          <w:spacing w:val="2"/>
        </w:rPr>
        <w:t>，</w:t>
      </w:r>
      <w:r w:rsidR="00D3134C" w:rsidRPr="004E1E00">
        <w:rPr>
          <w:spacing w:val="2"/>
        </w:rPr>
        <w:t>医学检测结果将</w:t>
      </w:r>
      <w:r w:rsidR="00D3134C" w:rsidRPr="004E1E00">
        <w:rPr>
          <w:rFonts w:hint="eastAsia"/>
          <w:spacing w:val="2"/>
        </w:rPr>
        <w:t>支持而不是反驳</w:t>
      </w:r>
      <w:r w:rsidR="00D3134C" w:rsidRPr="004E1E00">
        <w:rPr>
          <w:spacing w:val="2"/>
        </w:rPr>
        <w:t>提交人的陈述及其官方文件中的信</w:t>
      </w:r>
      <w:r w:rsidR="00D3134C" w:rsidRPr="00D3134C">
        <w:t>息。</w:t>
      </w:r>
    </w:p>
    <w:p w:rsidR="00D3134C" w:rsidRPr="00D3134C" w:rsidRDefault="004C5F11" w:rsidP="009F74AD">
      <w:pPr>
        <w:pStyle w:val="SingleTxtGC"/>
        <w:tabs>
          <w:tab w:val="clear" w:pos="1996"/>
          <w:tab w:val="left" w:pos="1843"/>
        </w:tabs>
        <w:spacing w:line="340" w:lineRule="exact"/>
      </w:pPr>
      <w:r>
        <w:t>10.12</w:t>
      </w:r>
      <w:r w:rsidR="00D3134C" w:rsidRPr="00D3134C">
        <w:tab/>
      </w:r>
      <w:r w:rsidR="00D3134C" w:rsidRPr="001B5CE8">
        <w:rPr>
          <w:spacing w:val="4"/>
        </w:rPr>
        <w:t>委员会注意到缔约国的结论</w:t>
      </w:r>
      <w:r w:rsidRPr="001B5CE8">
        <w:rPr>
          <w:spacing w:val="4"/>
        </w:rPr>
        <w:t>，</w:t>
      </w:r>
      <w:r w:rsidR="00D3134C" w:rsidRPr="001B5CE8">
        <w:rPr>
          <w:spacing w:val="4"/>
        </w:rPr>
        <w:t>即提交人看起来显然是成年人。然而</w:t>
      </w:r>
      <w:r w:rsidRPr="001B5CE8">
        <w:rPr>
          <w:spacing w:val="4"/>
        </w:rPr>
        <w:t>，</w:t>
      </w:r>
      <w:r w:rsidR="00D3134C" w:rsidRPr="001B5CE8">
        <w:rPr>
          <w:spacing w:val="4"/>
        </w:rPr>
        <w:t>委</w:t>
      </w:r>
      <w:r w:rsidR="00D3134C" w:rsidRPr="00D3134C">
        <w:t>员会回顾</w:t>
      </w:r>
      <w:r w:rsidR="00D3134C" w:rsidRPr="00D3134C">
        <w:rPr>
          <w:rFonts w:hint="eastAsia"/>
        </w:rPr>
        <w:t>其</w:t>
      </w:r>
      <w:r w:rsidR="00D3134C" w:rsidRPr="00D3134C">
        <w:t>第</w:t>
      </w:r>
      <w:r>
        <w:t>6</w:t>
      </w:r>
      <w:r w:rsidR="00D3134C" w:rsidRPr="00D3134C">
        <w:t>号一般性意见</w:t>
      </w:r>
      <w:r>
        <w:t>，</w:t>
      </w:r>
      <w:r w:rsidR="00D3134C" w:rsidRPr="00D3134C">
        <w:t>其中指出</w:t>
      </w:r>
      <w:r>
        <w:rPr>
          <w:rFonts w:hint="eastAsia"/>
        </w:rPr>
        <w:t>，</w:t>
      </w:r>
      <w:r w:rsidR="00D3134C" w:rsidRPr="00D3134C">
        <w:rPr>
          <w:rFonts w:hint="eastAsia"/>
        </w:rPr>
        <w:t>对</w:t>
      </w:r>
      <w:r w:rsidR="00D3134C" w:rsidRPr="00D3134C">
        <w:t>年龄</w:t>
      </w:r>
      <w:r w:rsidR="00D3134C" w:rsidRPr="00D3134C">
        <w:rPr>
          <w:rFonts w:hint="eastAsia"/>
        </w:rPr>
        <w:t>的</w:t>
      </w:r>
      <w:r w:rsidR="00D3134C" w:rsidRPr="00D3134C">
        <w:t>评</w:t>
      </w:r>
      <w:r w:rsidR="00D3134C" w:rsidRPr="00D3134C">
        <w:rPr>
          <w:rFonts w:hint="eastAsia"/>
        </w:rPr>
        <w:t>价</w:t>
      </w:r>
      <w:r>
        <w:rPr>
          <w:rFonts w:hint="eastAsia"/>
        </w:rPr>
        <w:t>，</w:t>
      </w:r>
      <w:r w:rsidR="00D3134C" w:rsidRPr="00D3134C">
        <w:t>不仅应考虑到个人的外貌特征</w:t>
      </w:r>
      <w:r>
        <w:t>，</w:t>
      </w:r>
      <w:r w:rsidR="00D3134C" w:rsidRPr="00D3134C">
        <w:rPr>
          <w:rFonts w:hint="eastAsia"/>
        </w:rPr>
        <w:t>同时也要包括其</w:t>
      </w:r>
      <w:r w:rsidR="00D3134C" w:rsidRPr="00D3134C">
        <w:t>心理成熟</w:t>
      </w:r>
      <w:r w:rsidR="00D3134C" w:rsidRPr="00D3134C">
        <w:rPr>
          <w:rFonts w:hint="eastAsia"/>
        </w:rPr>
        <w:t>程</w:t>
      </w:r>
      <w:r w:rsidR="00D3134C" w:rsidRPr="00D3134C">
        <w:t>度。此外</w:t>
      </w:r>
      <w:r>
        <w:t>，</w:t>
      </w:r>
      <w:r w:rsidR="00D3134C" w:rsidRPr="00D3134C">
        <w:t>应当以科学、安全、对儿童和性别敏感</w:t>
      </w:r>
      <w:r w:rsidR="00D3134C" w:rsidRPr="00D3134C">
        <w:rPr>
          <w:rFonts w:hint="eastAsia"/>
        </w:rPr>
        <w:t>及</w:t>
      </w:r>
      <w:r w:rsidR="00D3134C" w:rsidRPr="00D3134C">
        <w:t>公</w:t>
      </w:r>
      <w:r w:rsidR="00D3134C" w:rsidRPr="00D3134C">
        <w:rPr>
          <w:rFonts w:hint="eastAsia"/>
        </w:rPr>
        <w:t>正</w:t>
      </w:r>
      <w:r w:rsidR="00D3134C" w:rsidRPr="00D3134C">
        <w:t>的方式进行这种评</w:t>
      </w:r>
      <w:r w:rsidR="00D3134C" w:rsidRPr="00D3134C">
        <w:rPr>
          <w:rFonts w:hint="eastAsia"/>
        </w:rPr>
        <w:t>价</w:t>
      </w:r>
      <w:r>
        <w:t>，</w:t>
      </w:r>
      <w:r w:rsidR="00D3134C" w:rsidRPr="00D3134C">
        <w:rPr>
          <w:rFonts w:hint="eastAsia"/>
        </w:rPr>
        <w:t>如</w:t>
      </w:r>
      <w:r w:rsidR="00D3134C" w:rsidRPr="00D3134C">
        <w:t>仍</w:t>
      </w:r>
      <w:r w:rsidR="00D3134C" w:rsidRPr="00D3134C">
        <w:rPr>
          <w:rFonts w:hint="eastAsia"/>
        </w:rPr>
        <w:t>有不清楚的情况</w:t>
      </w:r>
      <w:r>
        <w:t>，</w:t>
      </w:r>
      <w:r w:rsidR="00D3134C" w:rsidRPr="00D3134C">
        <w:t>应</w:t>
      </w:r>
      <w:r w:rsidR="00D3134C" w:rsidRPr="00D3134C">
        <w:rPr>
          <w:rFonts w:hint="eastAsia"/>
        </w:rPr>
        <w:t>避免</w:t>
      </w:r>
      <w:proofErr w:type="gramStart"/>
      <w:r w:rsidR="00D3134C" w:rsidRPr="00D3134C">
        <w:rPr>
          <w:rFonts w:hint="eastAsia"/>
        </w:rPr>
        <w:t>作出</w:t>
      </w:r>
      <w:proofErr w:type="gramEnd"/>
      <w:r w:rsidR="00D3134C" w:rsidRPr="00D3134C">
        <w:rPr>
          <w:rFonts w:hint="eastAsia"/>
        </w:rPr>
        <w:t>不利判断</w:t>
      </w:r>
      <w:r>
        <w:t>，</w:t>
      </w:r>
      <w:r w:rsidR="00D3134C" w:rsidRPr="00D3134C">
        <w:t>如</w:t>
      </w:r>
      <w:r w:rsidR="00D3134C" w:rsidRPr="00D3134C">
        <w:rPr>
          <w:rFonts w:hint="eastAsia"/>
        </w:rPr>
        <w:t>某</w:t>
      </w:r>
      <w:r w:rsidR="00D3134C" w:rsidRPr="00D3134C">
        <w:t>人有可能是儿童</w:t>
      </w:r>
      <w:r>
        <w:t>，</w:t>
      </w:r>
      <w:r w:rsidR="00D3134C" w:rsidRPr="00D3134C">
        <w:t>他或她就应当</w:t>
      </w:r>
      <w:r w:rsidR="00D3134C" w:rsidRPr="00D3134C">
        <w:rPr>
          <w:rFonts w:hint="eastAsia"/>
        </w:rPr>
        <w:t>得到这样的待遇</w:t>
      </w:r>
      <w:r w:rsidR="00D3134C" w:rsidRPr="00D3134C">
        <w:t>。</w:t>
      </w:r>
      <w:r w:rsidR="00D3134C" w:rsidRPr="00D3134C">
        <w:rPr>
          <w:vertAlign w:val="superscript"/>
        </w:rPr>
        <w:footnoteReference w:id="33"/>
      </w:r>
    </w:p>
    <w:p w:rsidR="00D3134C" w:rsidRPr="00D3134C" w:rsidRDefault="004C5F11" w:rsidP="009F74AD">
      <w:pPr>
        <w:pStyle w:val="SingleTxtGC"/>
        <w:tabs>
          <w:tab w:val="clear" w:pos="1996"/>
          <w:tab w:val="left" w:pos="1843"/>
        </w:tabs>
        <w:spacing w:line="340" w:lineRule="exact"/>
      </w:pPr>
      <w:r>
        <w:t>10.13</w:t>
      </w:r>
      <w:r w:rsidR="00D3134C" w:rsidRPr="00D3134C">
        <w:tab/>
      </w:r>
      <w:r w:rsidR="00D3134C" w:rsidRPr="00D3134C">
        <w:t>委员会还注意到</w:t>
      </w:r>
      <w:r>
        <w:t>，</w:t>
      </w:r>
      <w:r w:rsidR="00D3134C" w:rsidRPr="00D3134C">
        <w:t>提交人</w:t>
      </w:r>
      <w:r w:rsidR="00D3134C" w:rsidRPr="00D3134C">
        <w:rPr>
          <w:rFonts w:hint="eastAsia"/>
        </w:rPr>
        <w:t>声</w:t>
      </w:r>
      <w:r w:rsidR="00D3134C" w:rsidRPr="00D3134C">
        <w:t>称</w:t>
      </w:r>
      <w:r>
        <w:rPr>
          <w:rFonts w:hint="eastAsia"/>
        </w:rPr>
        <w:t>，</w:t>
      </w:r>
      <w:r w:rsidR="00D3134C" w:rsidRPr="00D3134C">
        <w:t>在</w:t>
      </w:r>
      <w:r w:rsidR="00D3134C" w:rsidRPr="00D3134C">
        <w:rPr>
          <w:rFonts w:hint="eastAsia"/>
        </w:rPr>
        <w:t>确定</w:t>
      </w:r>
      <w:r w:rsidR="00D3134C" w:rsidRPr="00D3134C">
        <w:t>年龄之前</w:t>
      </w:r>
      <w:r w:rsidR="00D3134C" w:rsidRPr="00D3134C">
        <w:rPr>
          <w:rFonts w:hint="eastAsia"/>
        </w:rPr>
        <w:t>或期间</w:t>
      </w:r>
      <w:r>
        <w:t>，</w:t>
      </w:r>
      <w:r w:rsidR="00D3134C" w:rsidRPr="00D3134C">
        <w:rPr>
          <w:rFonts w:hint="eastAsia"/>
        </w:rPr>
        <w:t>缔约国</w:t>
      </w:r>
      <w:r w:rsidR="00D3134C" w:rsidRPr="00D3134C">
        <w:t>没有指派监护人或代表来维护他作为可能</w:t>
      </w:r>
      <w:r w:rsidR="00D3134C" w:rsidRPr="00D3134C">
        <w:rPr>
          <w:rFonts w:hint="eastAsia"/>
        </w:rPr>
        <w:t>的孤身</w:t>
      </w:r>
      <w:r w:rsidR="00D3134C" w:rsidRPr="00D3134C">
        <w:t>移民儿童的利益</w:t>
      </w:r>
      <w:r>
        <w:t>，</w:t>
      </w:r>
      <w:r w:rsidR="00D3134C" w:rsidRPr="00D3134C">
        <w:t>这导致</w:t>
      </w:r>
      <w:r w:rsidR="00D3134C" w:rsidRPr="00D3134C">
        <w:rPr>
          <w:rFonts w:hint="eastAsia"/>
        </w:rPr>
        <w:t>发</w:t>
      </w:r>
      <w:r w:rsidR="00D3134C" w:rsidRPr="00D3134C">
        <w:t>布了</w:t>
      </w:r>
      <w:r w:rsidR="00D3134C" w:rsidRPr="00D3134C">
        <w:rPr>
          <w:rFonts w:hint="eastAsia"/>
        </w:rPr>
        <w:t>一项</w:t>
      </w:r>
      <w:r w:rsidR="00D3134C" w:rsidRPr="00D3134C">
        <w:t>宣布他</w:t>
      </w:r>
      <w:r w:rsidR="00D3134C" w:rsidRPr="00D3134C">
        <w:rPr>
          <w:rFonts w:hint="eastAsia"/>
        </w:rPr>
        <w:t>是</w:t>
      </w:r>
      <w:r w:rsidR="00D3134C" w:rsidRPr="00D3134C">
        <w:t>成年人</w:t>
      </w:r>
      <w:r w:rsidR="00D3134C" w:rsidRPr="00D3134C">
        <w:rPr>
          <w:rFonts w:hint="eastAsia"/>
        </w:rPr>
        <w:t>的裁决</w:t>
      </w:r>
      <w:r w:rsidR="00D3134C" w:rsidRPr="00D3134C">
        <w:t>。委员会回顾</w:t>
      </w:r>
      <w:r>
        <w:t>，</w:t>
      </w:r>
      <w:r w:rsidR="00D3134C" w:rsidRPr="00D3134C">
        <w:t>缔约国应</w:t>
      </w:r>
      <w:r w:rsidR="00D3134C" w:rsidRPr="00D3134C">
        <w:rPr>
          <w:rFonts w:hint="eastAsia"/>
        </w:rPr>
        <w:t>在</w:t>
      </w:r>
      <w:r w:rsidR="00D3134C" w:rsidRPr="00D3134C">
        <w:t>所有自称未成年的年轻人抵达</w:t>
      </w:r>
      <w:r w:rsidR="00D3134C" w:rsidRPr="00D3134C">
        <w:rPr>
          <w:rFonts w:hint="eastAsia"/>
        </w:rPr>
        <w:t>时</w:t>
      </w:r>
      <w:r w:rsidR="00D3134C" w:rsidRPr="0058507B">
        <w:rPr>
          <w:spacing w:val="-2"/>
        </w:rPr>
        <w:t>尽快</w:t>
      </w:r>
      <w:r w:rsidR="00D3134C" w:rsidRPr="0058507B">
        <w:rPr>
          <w:rFonts w:hint="eastAsia"/>
          <w:spacing w:val="-2"/>
        </w:rPr>
        <w:t>为其免费</w:t>
      </w:r>
      <w:r w:rsidR="00D3134C" w:rsidRPr="0058507B">
        <w:rPr>
          <w:spacing w:val="-2"/>
        </w:rPr>
        <w:t>指</w:t>
      </w:r>
      <w:r w:rsidR="00D3134C" w:rsidRPr="0058507B">
        <w:rPr>
          <w:rFonts w:hint="eastAsia"/>
          <w:spacing w:val="-2"/>
        </w:rPr>
        <w:t>派</w:t>
      </w:r>
      <w:r w:rsidR="00D3134C" w:rsidRPr="0058507B">
        <w:rPr>
          <w:spacing w:val="-2"/>
        </w:rPr>
        <w:t>一名合格的法律代表</w:t>
      </w:r>
      <w:r w:rsidRPr="0058507B">
        <w:rPr>
          <w:spacing w:val="-2"/>
        </w:rPr>
        <w:t>，</w:t>
      </w:r>
      <w:r w:rsidR="00D3134C" w:rsidRPr="0058507B">
        <w:rPr>
          <w:spacing w:val="-2"/>
        </w:rPr>
        <w:t>并在必要时指定一名口译员。</w:t>
      </w:r>
      <w:r w:rsidR="00D3134C" w:rsidRPr="0058507B">
        <w:rPr>
          <w:spacing w:val="-2"/>
          <w:vertAlign w:val="superscript"/>
        </w:rPr>
        <w:footnoteReference w:id="34"/>
      </w:r>
      <w:r w:rsidR="00D3134C" w:rsidRPr="0058507B">
        <w:rPr>
          <w:rFonts w:hint="eastAsia"/>
          <w:spacing w:val="-2"/>
        </w:rPr>
        <w:t xml:space="preserve"> </w:t>
      </w:r>
      <w:r w:rsidR="00D3134C" w:rsidRPr="0058507B">
        <w:rPr>
          <w:spacing w:val="-2"/>
        </w:rPr>
        <w:t>委员会</w:t>
      </w:r>
      <w:r w:rsidR="00D3134C" w:rsidRPr="00D3134C">
        <w:t>认为</w:t>
      </w:r>
      <w:r>
        <w:t>，</w:t>
      </w:r>
      <w:r w:rsidR="00D3134C" w:rsidRPr="00D3134C">
        <w:t>在</w:t>
      </w:r>
      <w:r w:rsidR="00D3134C" w:rsidRPr="00D3134C">
        <w:rPr>
          <w:rFonts w:hint="eastAsia"/>
        </w:rPr>
        <w:t>确定</w:t>
      </w:r>
      <w:r w:rsidR="00D3134C" w:rsidRPr="00D3134C">
        <w:t>年龄过程中为这</w:t>
      </w:r>
      <w:r w:rsidR="00D3134C" w:rsidRPr="00D3134C">
        <w:rPr>
          <w:rFonts w:hint="eastAsia"/>
        </w:rPr>
        <w:t>类</w:t>
      </w:r>
      <w:r w:rsidR="00D3134C" w:rsidRPr="00D3134C">
        <w:t>人</w:t>
      </w:r>
      <w:r w:rsidR="00D3134C" w:rsidRPr="00D3134C">
        <w:rPr>
          <w:rFonts w:hint="eastAsia"/>
        </w:rPr>
        <w:t>员</w:t>
      </w:r>
      <w:r w:rsidR="00D3134C" w:rsidRPr="00D3134C">
        <w:t>提供</w:t>
      </w:r>
      <w:r w:rsidR="00D3134C" w:rsidRPr="00D3134C">
        <w:rPr>
          <w:rFonts w:hint="eastAsia"/>
        </w:rPr>
        <w:t>一名</w:t>
      </w:r>
      <w:r w:rsidR="00D3134C" w:rsidRPr="00D3134C">
        <w:t>代表是尊重他们的最大利益和发表</w:t>
      </w:r>
      <w:r w:rsidR="00D3134C" w:rsidRPr="0058507B">
        <w:rPr>
          <w:spacing w:val="2"/>
        </w:rPr>
        <w:t>意见的权利的重要保证</w:t>
      </w:r>
      <w:r w:rsidRPr="0058507B">
        <w:rPr>
          <w:spacing w:val="2"/>
        </w:rPr>
        <w:t>，</w:t>
      </w:r>
      <w:r w:rsidR="00D3134C" w:rsidRPr="0058507B">
        <w:rPr>
          <w:rFonts w:hint="eastAsia"/>
          <w:spacing w:val="2"/>
        </w:rPr>
        <w:t>因为专门</w:t>
      </w:r>
      <w:r w:rsidR="00D3134C" w:rsidRPr="0058507B">
        <w:rPr>
          <w:spacing w:val="2"/>
        </w:rPr>
        <w:t>负责</w:t>
      </w:r>
      <w:r w:rsidR="00D3134C" w:rsidRPr="0058507B">
        <w:rPr>
          <w:rFonts w:hint="eastAsia"/>
          <w:spacing w:val="2"/>
        </w:rPr>
        <w:t>儿童保护</w:t>
      </w:r>
      <w:r w:rsidR="00D3134C" w:rsidRPr="0058507B">
        <w:rPr>
          <w:spacing w:val="2"/>
        </w:rPr>
        <w:t>事务的</w:t>
      </w:r>
      <w:r w:rsidR="00D3134C" w:rsidRPr="0058507B">
        <w:rPr>
          <w:rFonts w:hint="eastAsia"/>
          <w:spacing w:val="2"/>
        </w:rPr>
        <w:t>检察官办公室</w:t>
      </w:r>
      <w:r w:rsidR="00D3134C" w:rsidRPr="0058507B">
        <w:rPr>
          <w:spacing w:val="2"/>
        </w:rPr>
        <w:t>在这方面</w:t>
      </w:r>
      <w:r w:rsidR="00D3134C" w:rsidRPr="0058507B">
        <w:rPr>
          <w:rFonts w:hint="eastAsia"/>
          <w:spacing w:val="2"/>
        </w:rPr>
        <w:t>发</w:t>
      </w:r>
      <w:r w:rsidR="00D3134C" w:rsidRPr="00D3134C">
        <w:rPr>
          <w:rFonts w:hint="eastAsia"/>
        </w:rPr>
        <w:t>挥</w:t>
      </w:r>
      <w:r w:rsidR="00D3134C" w:rsidRPr="00D3134C">
        <w:t>的作用是不够的。</w:t>
      </w:r>
      <w:r w:rsidR="00D3134C" w:rsidRPr="00D3134C">
        <w:rPr>
          <w:vertAlign w:val="superscript"/>
        </w:rPr>
        <w:footnoteReference w:id="35"/>
      </w:r>
      <w:r w:rsidR="00D3134C" w:rsidRPr="00D3134C">
        <w:rPr>
          <w:rFonts w:hint="eastAsia"/>
        </w:rPr>
        <w:t xml:space="preserve"> </w:t>
      </w:r>
      <w:r w:rsidR="00D3134C" w:rsidRPr="00D3134C">
        <w:t>不这么做便是违反了《公约》第</w:t>
      </w:r>
      <w:r>
        <w:t>3</w:t>
      </w:r>
      <w:r w:rsidR="00D3134C" w:rsidRPr="00D3134C">
        <w:t>条和第</w:t>
      </w:r>
      <w:r>
        <w:t>12</w:t>
      </w:r>
      <w:r w:rsidR="00D3134C" w:rsidRPr="00D3134C">
        <w:t>条</w:t>
      </w:r>
      <w:r>
        <w:t>，</w:t>
      </w:r>
      <w:r w:rsidR="00D3134C" w:rsidRPr="00D3134C">
        <w:t>因为确定年龄是适用《公约》的起点。不及时指</w:t>
      </w:r>
      <w:r w:rsidR="00D3134C" w:rsidRPr="00D3134C">
        <w:rPr>
          <w:rFonts w:hint="eastAsia"/>
        </w:rPr>
        <w:t>派</w:t>
      </w:r>
      <w:r w:rsidR="00D3134C" w:rsidRPr="00D3134C">
        <w:t>代表可能导致严重不公。</w:t>
      </w:r>
    </w:p>
    <w:p w:rsidR="00D3134C" w:rsidRPr="00D3134C" w:rsidRDefault="004C5F11" w:rsidP="00C80260">
      <w:pPr>
        <w:pStyle w:val="SingleTxtGC"/>
        <w:tabs>
          <w:tab w:val="clear" w:pos="1996"/>
          <w:tab w:val="left" w:pos="1843"/>
        </w:tabs>
      </w:pPr>
      <w:r>
        <w:t>10.14</w:t>
      </w:r>
      <w:r w:rsidR="00D3134C" w:rsidRPr="00D3134C">
        <w:tab/>
      </w:r>
      <w:r w:rsidR="00D3134C" w:rsidRPr="000D4AE5">
        <w:rPr>
          <w:spacing w:val="-4"/>
        </w:rPr>
        <w:t>委员会</w:t>
      </w:r>
      <w:r w:rsidR="00D3134C" w:rsidRPr="000D4AE5">
        <w:rPr>
          <w:rFonts w:hint="eastAsia"/>
          <w:spacing w:val="-4"/>
        </w:rPr>
        <w:t>还</w:t>
      </w:r>
      <w:r w:rsidR="00D3134C" w:rsidRPr="000D4AE5">
        <w:rPr>
          <w:spacing w:val="-4"/>
        </w:rPr>
        <w:t>注意到</w:t>
      </w:r>
      <w:r w:rsidRPr="000D4AE5">
        <w:rPr>
          <w:rFonts w:hint="eastAsia"/>
          <w:spacing w:val="-4"/>
        </w:rPr>
        <w:t>，</w:t>
      </w:r>
      <w:r w:rsidR="00D3134C" w:rsidRPr="000D4AE5">
        <w:rPr>
          <w:spacing w:val="-4"/>
        </w:rPr>
        <w:t>缔约国称</w:t>
      </w:r>
      <w:r w:rsidRPr="000D4AE5">
        <w:rPr>
          <w:spacing w:val="-4"/>
        </w:rPr>
        <w:t>，</w:t>
      </w:r>
      <w:r w:rsidR="00D3134C" w:rsidRPr="000D4AE5">
        <w:rPr>
          <w:spacing w:val="-4"/>
        </w:rPr>
        <w:t>如果孤身未成年人持有可证明其身份且根据</w:t>
      </w:r>
      <w:r w:rsidR="00D3134C" w:rsidRPr="00D3134C">
        <w:t>缔约国签署的国际公约被认为是有效的护照或旅行证件</w:t>
      </w:r>
      <w:r>
        <w:t>，</w:t>
      </w:r>
      <w:r w:rsidR="00D3134C" w:rsidRPr="00D3134C">
        <w:t>即有照片或</w:t>
      </w:r>
      <w:r w:rsidR="00D3134C" w:rsidRPr="00D3134C">
        <w:rPr>
          <w:rFonts w:hint="eastAsia"/>
        </w:rPr>
        <w:t>身份记录等</w:t>
      </w:r>
      <w:r w:rsidR="00D3134C" w:rsidRPr="009F74AD">
        <w:rPr>
          <w:spacing w:val="-6"/>
        </w:rPr>
        <w:t>可以证明持有者身份的证件</w:t>
      </w:r>
      <w:r w:rsidRPr="009F74AD">
        <w:rPr>
          <w:spacing w:val="-6"/>
        </w:rPr>
        <w:t>，</w:t>
      </w:r>
      <w:r w:rsidR="00D3134C" w:rsidRPr="009F74AD">
        <w:rPr>
          <w:spacing w:val="-6"/>
        </w:rPr>
        <w:t>则该未成年人将被视为有证</w:t>
      </w:r>
      <w:r w:rsidR="00D3134C" w:rsidRPr="009F74AD">
        <w:rPr>
          <w:rFonts w:hint="eastAsia"/>
          <w:spacing w:val="-6"/>
        </w:rPr>
        <w:t>件</w:t>
      </w:r>
      <w:r w:rsidR="00D3134C" w:rsidRPr="009F74AD">
        <w:rPr>
          <w:spacing w:val="-6"/>
        </w:rPr>
        <w:t>。然而</w:t>
      </w:r>
      <w:r w:rsidRPr="009F74AD">
        <w:rPr>
          <w:spacing w:val="-6"/>
        </w:rPr>
        <w:t>，</w:t>
      </w:r>
      <w:r w:rsidR="00D3134C" w:rsidRPr="009F74AD">
        <w:rPr>
          <w:spacing w:val="-6"/>
        </w:rPr>
        <w:t>委员会注意</w:t>
      </w:r>
      <w:r w:rsidR="00D3134C" w:rsidRPr="00D3134C">
        <w:t>到</w:t>
      </w:r>
      <w:r>
        <w:t>，</w:t>
      </w:r>
      <w:r w:rsidR="00D3134C" w:rsidRPr="00D3134C">
        <w:lastRenderedPageBreak/>
        <w:t>如缔约国本国的最高法院所裁定的那样</w:t>
      </w:r>
      <w:r>
        <w:t>，</w:t>
      </w:r>
      <w:r w:rsidR="00D3134C" w:rsidRPr="00D3134C">
        <w:rPr>
          <w:vertAlign w:val="superscript"/>
        </w:rPr>
        <w:footnoteReference w:id="36"/>
      </w:r>
      <w:r w:rsidR="00D3134C" w:rsidRPr="00D3134C">
        <w:rPr>
          <w:rFonts w:hint="eastAsia"/>
        </w:rPr>
        <w:t xml:space="preserve"> </w:t>
      </w:r>
      <w:r w:rsidR="00D3134C" w:rsidRPr="00D3134C">
        <w:t>如果一个主权国家签发的官方出生证明的有效性没有受到</w:t>
      </w:r>
      <w:r w:rsidR="00D3134C" w:rsidRPr="00D3134C">
        <w:rPr>
          <w:rFonts w:hint="eastAsia"/>
        </w:rPr>
        <w:t>正式</w:t>
      </w:r>
      <w:r w:rsidR="00D3134C" w:rsidRPr="00D3134C">
        <w:t>的法律质疑</w:t>
      </w:r>
      <w:r>
        <w:t>，</w:t>
      </w:r>
      <w:r w:rsidR="00D3134C" w:rsidRPr="00D3134C">
        <w:t>则对其可靠性的怀疑不能成立。</w:t>
      </w:r>
      <w:r w:rsidR="00D3134C" w:rsidRPr="00D3134C">
        <w:rPr>
          <w:vertAlign w:val="superscript"/>
        </w:rPr>
        <w:footnoteReference w:id="37"/>
      </w:r>
    </w:p>
    <w:p w:rsidR="00D3134C" w:rsidRPr="00D3134C" w:rsidRDefault="004C5F11" w:rsidP="00FD570B">
      <w:pPr>
        <w:pStyle w:val="SingleTxtGC"/>
        <w:tabs>
          <w:tab w:val="clear" w:pos="1996"/>
          <w:tab w:val="left" w:pos="1843"/>
        </w:tabs>
        <w:spacing w:line="334" w:lineRule="exact"/>
      </w:pPr>
      <w:r>
        <w:t>10.15</w:t>
      </w:r>
      <w:r w:rsidR="00D3134C" w:rsidRPr="00D3134C">
        <w:tab/>
      </w:r>
      <w:r w:rsidR="00D3134C" w:rsidRPr="00D3134C">
        <w:t>鉴于上述情况</w:t>
      </w:r>
      <w:r>
        <w:t>，</w:t>
      </w:r>
      <w:r w:rsidR="00D3134C" w:rsidRPr="00D3134C">
        <w:t>委员会认为</w:t>
      </w:r>
      <w:r>
        <w:t>，</w:t>
      </w:r>
      <w:r w:rsidR="00D3134C" w:rsidRPr="00D3134C">
        <w:t>自称未成年的提交人</w:t>
      </w:r>
      <w:r w:rsidR="00D3134C" w:rsidRPr="00D3134C">
        <w:rPr>
          <w:rFonts w:hint="eastAsia"/>
        </w:rPr>
        <w:t>所经历的</w:t>
      </w:r>
      <w:r w:rsidR="00D3134C" w:rsidRPr="00D3134C">
        <w:t>年龄</w:t>
      </w:r>
      <w:r w:rsidR="00D3134C" w:rsidRPr="00D3134C">
        <w:rPr>
          <w:rFonts w:hint="eastAsia"/>
        </w:rPr>
        <w:t>确定程序没有配备</w:t>
      </w:r>
      <w:r w:rsidR="00D3134C" w:rsidRPr="00D3134C">
        <w:t>保护其《公约》权利所需的保障。在本案中</w:t>
      </w:r>
      <w:r>
        <w:t>，</w:t>
      </w:r>
      <w:r w:rsidR="00D3134C" w:rsidRPr="00D3134C">
        <w:t>这是因为没有适当考虑提交人原籍国签发的官方出生证</w:t>
      </w:r>
      <w:r w:rsidR="00D3134C" w:rsidRPr="00D3134C">
        <w:rPr>
          <w:rFonts w:hint="eastAsia"/>
        </w:rPr>
        <w:t>明</w:t>
      </w:r>
      <w:r w:rsidR="00D3134C" w:rsidRPr="00D3134C">
        <w:t>原件</w:t>
      </w:r>
      <w:r>
        <w:t>，</w:t>
      </w:r>
      <w:r w:rsidR="00D3134C" w:rsidRPr="00D3134C">
        <w:rPr>
          <w:rFonts w:hint="eastAsia"/>
        </w:rPr>
        <w:t>也</w:t>
      </w:r>
      <w:r w:rsidR="00D3134C" w:rsidRPr="00D3134C">
        <w:t>没有指</w:t>
      </w:r>
      <w:r w:rsidR="00D3134C" w:rsidRPr="00D3134C">
        <w:rPr>
          <w:rFonts w:hint="eastAsia"/>
        </w:rPr>
        <w:t>派</w:t>
      </w:r>
      <w:r w:rsidR="00D3134C" w:rsidRPr="00D3134C">
        <w:t>监护人在</w:t>
      </w:r>
      <w:r w:rsidR="00D3134C" w:rsidRPr="00D3134C">
        <w:rPr>
          <w:rFonts w:hint="eastAsia"/>
        </w:rPr>
        <w:t>确定</w:t>
      </w:r>
      <w:r w:rsidR="00D3134C" w:rsidRPr="00D3134C">
        <w:t>年龄过程中协助他。因此</w:t>
      </w:r>
      <w:r>
        <w:t>，</w:t>
      </w:r>
      <w:r w:rsidR="00D3134C" w:rsidRPr="00D3134C">
        <w:t>委员会认为</w:t>
      </w:r>
      <w:r>
        <w:t>，</w:t>
      </w:r>
      <w:r w:rsidR="00D3134C" w:rsidRPr="00D3134C">
        <w:t>在</w:t>
      </w:r>
      <w:r w:rsidR="00D3134C" w:rsidRPr="00D3134C">
        <w:rPr>
          <w:rFonts w:hint="eastAsia"/>
        </w:rPr>
        <w:t>对</w:t>
      </w:r>
      <w:r w:rsidR="00D3134C" w:rsidRPr="00D3134C">
        <w:t>提交人</w:t>
      </w:r>
      <w:r w:rsidR="00D3134C" w:rsidRPr="00D3134C">
        <w:rPr>
          <w:rFonts w:hint="eastAsia"/>
        </w:rPr>
        <w:t>进行</w:t>
      </w:r>
      <w:r w:rsidR="00D3134C" w:rsidRPr="00D3134C">
        <w:t>的年龄评估程序中</w:t>
      </w:r>
      <w:r>
        <w:t>，</w:t>
      </w:r>
      <w:r w:rsidR="00D3134C" w:rsidRPr="00D3134C">
        <w:t>儿童的最大利益没有被作为首要考虑因素</w:t>
      </w:r>
      <w:r>
        <w:t>，</w:t>
      </w:r>
      <w:r w:rsidR="00D3134C" w:rsidRPr="00D3134C">
        <w:t>违反了《公约》第</w:t>
      </w:r>
      <w:r>
        <w:t>3</w:t>
      </w:r>
      <w:r w:rsidR="00D3134C" w:rsidRPr="00D3134C">
        <w:rPr>
          <w:rFonts w:hint="eastAsia"/>
        </w:rPr>
        <w:t>条</w:t>
      </w:r>
      <w:r w:rsidR="00D3134C" w:rsidRPr="00D3134C">
        <w:t>和第</w:t>
      </w:r>
      <w:r>
        <w:t>12</w:t>
      </w:r>
      <w:r w:rsidR="00D3134C" w:rsidRPr="00D3134C">
        <w:t>条。</w:t>
      </w:r>
    </w:p>
    <w:p w:rsidR="00D3134C" w:rsidRPr="00D3134C" w:rsidRDefault="004C5F11" w:rsidP="00FD570B">
      <w:pPr>
        <w:pStyle w:val="SingleTxtGC"/>
        <w:tabs>
          <w:tab w:val="clear" w:pos="1996"/>
          <w:tab w:val="left" w:pos="1843"/>
        </w:tabs>
        <w:spacing w:line="334" w:lineRule="exact"/>
      </w:pPr>
      <w:r>
        <w:t>10.16</w:t>
      </w:r>
      <w:r w:rsidR="00D3134C" w:rsidRPr="00D3134C">
        <w:tab/>
      </w:r>
      <w:r w:rsidR="00D3134C" w:rsidRPr="00D3134C">
        <w:t>委员会还注意到</w:t>
      </w:r>
      <w:r>
        <w:t>，</w:t>
      </w:r>
      <w:r w:rsidR="00D3134C" w:rsidRPr="00D3134C">
        <w:t>提交人称</w:t>
      </w:r>
      <w:r>
        <w:t>，</w:t>
      </w:r>
      <w:r w:rsidR="00D3134C" w:rsidRPr="00D3134C">
        <w:t>缔约国侵犯了他根据《公约》第</w:t>
      </w:r>
      <w:r>
        <w:t>8</w:t>
      </w:r>
      <w:r w:rsidR="00D3134C" w:rsidRPr="00D3134C">
        <w:t>条享有的权利</w:t>
      </w:r>
      <w:r>
        <w:rPr>
          <w:rFonts w:hint="eastAsia"/>
        </w:rPr>
        <w:t>，</w:t>
      </w:r>
      <w:r w:rsidR="00D3134C" w:rsidRPr="00D3134C">
        <w:rPr>
          <w:rFonts w:hint="eastAsia"/>
        </w:rPr>
        <w:t>因为缔约国</w:t>
      </w:r>
      <w:r w:rsidR="00D3134C" w:rsidRPr="00D3134C">
        <w:t>改变了他</w:t>
      </w:r>
      <w:r w:rsidR="00D3134C" w:rsidRPr="00D3134C">
        <w:rPr>
          <w:rFonts w:hint="eastAsia"/>
        </w:rPr>
        <w:t>的</w:t>
      </w:r>
      <w:r w:rsidR="00D3134C" w:rsidRPr="00D3134C">
        <w:t>身份要素</w:t>
      </w:r>
      <w:r>
        <w:rPr>
          <w:rFonts w:hint="eastAsia"/>
        </w:rPr>
        <w:t>，</w:t>
      </w:r>
      <w:r w:rsidR="00D3134C" w:rsidRPr="00D3134C">
        <w:rPr>
          <w:rFonts w:hint="eastAsia"/>
        </w:rPr>
        <w:t>对</w:t>
      </w:r>
      <w:r w:rsidR="00D3134C" w:rsidRPr="00D3134C">
        <w:t>他</w:t>
      </w:r>
      <w:r w:rsidR="00D3134C" w:rsidRPr="00D3134C">
        <w:rPr>
          <w:rFonts w:hint="eastAsia"/>
        </w:rPr>
        <w:t>认定的年龄</w:t>
      </w:r>
      <w:r w:rsidR="00D3134C" w:rsidRPr="00D3134C">
        <w:t>与</w:t>
      </w:r>
      <w:r w:rsidR="00D3134C" w:rsidRPr="00D3134C">
        <w:rPr>
          <w:rFonts w:hint="eastAsia"/>
        </w:rPr>
        <w:t>他</w:t>
      </w:r>
      <w:r w:rsidR="00D3134C" w:rsidRPr="00D3134C">
        <w:t>原籍国签发的官方</w:t>
      </w:r>
      <w:r w:rsidR="00D3134C" w:rsidRPr="00D3134C">
        <w:rPr>
          <w:rFonts w:hint="eastAsia"/>
        </w:rPr>
        <w:t>文</w:t>
      </w:r>
      <w:r w:rsidR="00D3134C" w:rsidRPr="00D3134C">
        <w:t>件所载信息不符。委员会认为</w:t>
      </w:r>
      <w:r>
        <w:t>，</w:t>
      </w:r>
      <w:r w:rsidR="00D3134C" w:rsidRPr="00D3134C">
        <w:t>儿童的出生日期是其身份的一部分</w:t>
      </w:r>
      <w:r>
        <w:t>，</w:t>
      </w:r>
      <w:r w:rsidR="00D3134C" w:rsidRPr="00D3134C">
        <w:t>缔约国</w:t>
      </w:r>
      <w:r w:rsidR="00D3134C" w:rsidRPr="0017269C">
        <w:rPr>
          <w:spacing w:val="2"/>
        </w:rPr>
        <w:t>有义务尊重儿童维护其身份的权利</w:t>
      </w:r>
      <w:r w:rsidRPr="0017269C">
        <w:rPr>
          <w:spacing w:val="2"/>
        </w:rPr>
        <w:t>，</w:t>
      </w:r>
      <w:r w:rsidR="00D3134C" w:rsidRPr="0017269C">
        <w:rPr>
          <w:spacing w:val="2"/>
        </w:rPr>
        <w:t>而不剥夺其身份的任何要素。在本案中</w:t>
      </w:r>
      <w:r w:rsidRPr="0017269C">
        <w:rPr>
          <w:spacing w:val="2"/>
        </w:rPr>
        <w:t>，</w:t>
      </w:r>
      <w:r w:rsidR="00D3134C" w:rsidRPr="0017269C">
        <w:rPr>
          <w:spacing w:val="2"/>
        </w:rPr>
        <w:t>委员会注意到</w:t>
      </w:r>
      <w:r w:rsidRPr="0017269C">
        <w:rPr>
          <w:rFonts w:hint="eastAsia"/>
          <w:spacing w:val="2"/>
        </w:rPr>
        <w:t>，</w:t>
      </w:r>
      <w:r w:rsidR="00D3134C" w:rsidRPr="0017269C">
        <w:rPr>
          <w:spacing w:val="2"/>
        </w:rPr>
        <w:t>缔约国没有尊重提交人的身份</w:t>
      </w:r>
      <w:r w:rsidRPr="0017269C">
        <w:rPr>
          <w:spacing w:val="2"/>
        </w:rPr>
        <w:t>，</w:t>
      </w:r>
      <w:r w:rsidR="00D3134C" w:rsidRPr="0017269C">
        <w:rPr>
          <w:spacing w:val="2"/>
        </w:rPr>
        <w:t>拒绝</w:t>
      </w:r>
      <w:r w:rsidR="00D3134C" w:rsidRPr="0017269C">
        <w:rPr>
          <w:rFonts w:hint="eastAsia"/>
          <w:spacing w:val="2"/>
        </w:rPr>
        <w:t>接受证明他是未成年人的出</w:t>
      </w:r>
      <w:r w:rsidR="00D3134C" w:rsidRPr="00D3134C">
        <w:rPr>
          <w:rFonts w:hint="eastAsia"/>
        </w:rPr>
        <w:t>生</w:t>
      </w:r>
      <w:r w:rsidR="00D3134C" w:rsidRPr="00D3134C">
        <w:t>证明作为证据</w:t>
      </w:r>
      <w:r>
        <w:t>，</w:t>
      </w:r>
      <w:r w:rsidR="00D3134C" w:rsidRPr="00D3134C">
        <w:t>甚至没有评估</w:t>
      </w:r>
      <w:r w:rsidR="00D3134C" w:rsidRPr="00D3134C">
        <w:rPr>
          <w:rFonts w:hint="eastAsia"/>
        </w:rPr>
        <w:t>其有效性</w:t>
      </w:r>
      <w:r>
        <w:rPr>
          <w:rFonts w:hint="eastAsia"/>
        </w:rPr>
        <w:t>，</w:t>
      </w:r>
      <w:r w:rsidR="00D3134C" w:rsidRPr="00D3134C">
        <w:rPr>
          <w:rFonts w:hint="eastAsia"/>
        </w:rPr>
        <w:t>也没有</w:t>
      </w:r>
      <w:r w:rsidR="00D3134C" w:rsidRPr="00D3134C">
        <w:t>向</w:t>
      </w:r>
      <w:r w:rsidR="00D3134C" w:rsidRPr="00D3134C">
        <w:rPr>
          <w:rFonts w:hint="eastAsia"/>
        </w:rPr>
        <w:t>他的</w:t>
      </w:r>
      <w:r w:rsidR="00D3134C" w:rsidRPr="00D3134C">
        <w:t>原籍国相关机构核实</w:t>
      </w:r>
      <w:r w:rsidR="00D3134C" w:rsidRPr="00D3134C">
        <w:rPr>
          <w:rFonts w:hint="eastAsia"/>
        </w:rPr>
        <w:t>其中</w:t>
      </w:r>
      <w:r w:rsidR="00D3134C" w:rsidRPr="00D3134C">
        <w:t>所载</w:t>
      </w:r>
      <w:r w:rsidR="00D3134C" w:rsidRPr="00D3134C">
        <w:rPr>
          <w:rFonts w:hint="eastAsia"/>
        </w:rPr>
        <w:t>的</w:t>
      </w:r>
      <w:r w:rsidR="00D3134C" w:rsidRPr="00D3134C">
        <w:t>信息</w:t>
      </w:r>
      <w:r>
        <w:rPr>
          <w:rFonts w:hint="eastAsia"/>
        </w:rPr>
        <w:t>，</w:t>
      </w:r>
      <w:r w:rsidR="00D3134C" w:rsidRPr="00D3134C">
        <w:t>尽管提交人不是寻求庇护者</w:t>
      </w:r>
      <w:r>
        <w:t>，</w:t>
      </w:r>
      <w:r w:rsidR="00D3134C" w:rsidRPr="00D3134C">
        <w:t>没有理由认为</w:t>
      </w:r>
      <w:r w:rsidR="00D3134C" w:rsidRPr="00D3134C">
        <w:rPr>
          <w:rFonts w:hint="eastAsia"/>
        </w:rPr>
        <w:t>与这些</w:t>
      </w:r>
      <w:r w:rsidR="00D3134C" w:rsidRPr="00D3134C">
        <w:t>机构</w:t>
      </w:r>
      <w:r w:rsidR="00D3134C" w:rsidRPr="00D3134C">
        <w:rPr>
          <w:rFonts w:hint="eastAsia"/>
        </w:rPr>
        <w:t>联系会使</w:t>
      </w:r>
      <w:r w:rsidR="00D3134C" w:rsidRPr="00D3134C">
        <w:t>他</w:t>
      </w:r>
      <w:r w:rsidR="00D3134C" w:rsidRPr="00D3134C">
        <w:rPr>
          <w:rFonts w:hint="eastAsia"/>
        </w:rPr>
        <w:t>面临</w:t>
      </w:r>
      <w:r w:rsidR="00D3134C" w:rsidRPr="00D3134C">
        <w:t>任何</w:t>
      </w:r>
      <w:r w:rsidR="00D3134C" w:rsidRPr="00D3134C">
        <w:rPr>
          <w:rFonts w:hint="eastAsia"/>
        </w:rPr>
        <w:t>风</w:t>
      </w:r>
      <w:r w:rsidR="00D3134C" w:rsidRPr="00D3134C">
        <w:t>险。委员会还注意到</w:t>
      </w:r>
      <w:r>
        <w:t>，</w:t>
      </w:r>
      <w:r w:rsidR="00D3134C" w:rsidRPr="00D3134C">
        <w:t>阿尔及利亚当局</w:t>
      </w:r>
      <w:r w:rsidR="00D3134C" w:rsidRPr="00D3134C">
        <w:rPr>
          <w:rFonts w:hint="eastAsia"/>
        </w:rPr>
        <w:t>签</w:t>
      </w:r>
      <w:r w:rsidR="00D3134C" w:rsidRPr="00D3134C">
        <w:t>发的两份正式文件之间存在差异。然而</w:t>
      </w:r>
      <w:r>
        <w:t>，</w:t>
      </w:r>
      <w:r w:rsidR="00D3134C" w:rsidRPr="00D3134C">
        <w:t>由于提交人提交的证明其未成年人身份的出生证明的有效性没有在法庭上受到质疑</w:t>
      </w:r>
      <w:r>
        <w:t>，</w:t>
      </w:r>
      <w:r w:rsidR="00D3134C" w:rsidRPr="00D3134C">
        <w:t>也没有被证明是虚假</w:t>
      </w:r>
      <w:r w:rsidR="00D3134C" w:rsidRPr="00D3134C">
        <w:rPr>
          <w:rFonts w:hint="eastAsia"/>
        </w:rPr>
        <w:t>文件</w:t>
      </w:r>
      <w:r>
        <w:t>，</w:t>
      </w:r>
      <w:r w:rsidR="00D3134C" w:rsidRPr="00D3134C">
        <w:t>因此必须推定其有效。</w:t>
      </w:r>
      <w:r w:rsidR="00D3134C" w:rsidRPr="00D3134C">
        <w:rPr>
          <w:rFonts w:hint="eastAsia"/>
        </w:rPr>
        <w:t>据</w:t>
      </w:r>
      <w:r w:rsidR="00D3134C" w:rsidRPr="00D3134C">
        <w:t>此</w:t>
      </w:r>
      <w:r>
        <w:t>，</w:t>
      </w:r>
      <w:r w:rsidR="00D3134C" w:rsidRPr="00D3134C">
        <w:t>委员会认</w:t>
      </w:r>
      <w:r w:rsidR="00D3134C" w:rsidRPr="00D3134C">
        <w:rPr>
          <w:rFonts w:hint="eastAsia"/>
        </w:rPr>
        <w:t>为</w:t>
      </w:r>
      <w:r w:rsidR="00D3134C" w:rsidRPr="00D3134C">
        <w:t>缔约国违反了《公约》第</w:t>
      </w:r>
      <w:r>
        <w:t>8</w:t>
      </w:r>
      <w:r w:rsidR="00D3134C" w:rsidRPr="00D3134C">
        <w:t>条。</w:t>
      </w:r>
    </w:p>
    <w:p w:rsidR="00D3134C" w:rsidRPr="00D3134C" w:rsidRDefault="004C5F11" w:rsidP="00FD570B">
      <w:pPr>
        <w:pStyle w:val="SingleTxtGC"/>
        <w:tabs>
          <w:tab w:val="clear" w:pos="1996"/>
          <w:tab w:val="left" w:pos="1843"/>
        </w:tabs>
        <w:spacing w:line="334" w:lineRule="exact"/>
      </w:pPr>
      <w:r>
        <w:t>10.17</w:t>
      </w:r>
      <w:r w:rsidR="00D3134C" w:rsidRPr="00D3134C">
        <w:tab/>
      </w:r>
      <w:r w:rsidR="00D3134C" w:rsidRPr="00D3134C">
        <w:t>委员会还注意到提交人</w:t>
      </w:r>
      <w:r w:rsidR="00D3134C" w:rsidRPr="00D3134C">
        <w:rPr>
          <w:rFonts w:hint="eastAsia"/>
        </w:rPr>
        <w:t>的下述指</w:t>
      </w:r>
      <w:r w:rsidR="00D3134C" w:rsidRPr="00D3134C">
        <w:t>称</w:t>
      </w:r>
      <w:r w:rsidR="00D3134C" w:rsidRPr="00D3134C">
        <w:rPr>
          <w:rFonts w:hint="eastAsia"/>
        </w:rPr>
        <w:t>没有被缔约国反驳</w:t>
      </w:r>
      <w:r>
        <w:rPr>
          <w:rFonts w:hint="eastAsia"/>
        </w:rPr>
        <w:t>，</w:t>
      </w:r>
      <w:r w:rsidR="00D3134C" w:rsidRPr="00D3134C">
        <w:rPr>
          <w:rFonts w:hint="eastAsia"/>
        </w:rPr>
        <w:t>即</w:t>
      </w:r>
      <w:r w:rsidR="00D3134C" w:rsidRPr="00D3134C">
        <w:t>尽管他是一</w:t>
      </w:r>
      <w:r w:rsidR="00D3134C" w:rsidRPr="00D3134C">
        <w:rPr>
          <w:rFonts w:hint="eastAsia"/>
        </w:rPr>
        <w:t>名</w:t>
      </w:r>
      <w:r w:rsidR="00D3134C" w:rsidRPr="00BB328B">
        <w:rPr>
          <w:spacing w:val="2"/>
        </w:rPr>
        <w:t>无助</w:t>
      </w:r>
      <w:r w:rsidR="00D3134C" w:rsidRPr="00BB328B">
        <w:rPr>
          <w:rFonts w:hint="eastAsia"/>
          <w:spacing w:val="2"/>
        </w:rPr>
        <w:t>和极其脆弱</w:t>
      </w:r>
      <w:r w:rsidR="00D3134C" w:rsidRPr="00BB328B">
        <w:rPr>
          <w:spacing w:val="2"/>
        </w:rPr>
        <w:t>的孤身移民儿童</w:t>
      </w:r>
      <w:r w:rsidRPr="00BB328B">
        <w:rPr>
          <w:rFonts w:hint="eastAsia"/>
          <w:spacing w:val="2"/>
        </w:rPr>
        <w:t>，</w:t>
      </w:r>
      <w:r w:rsidR="00D3134C" w:rsidRPr="00BB328B">
        <w:rPr>
          <w:rFonts w:hint="eastAsia"/>
          <w:spacing w:val="2"/>
        </w:rPr>
        <w:t>但</w:t>
      </w:r>
      <w:r w:rsidR="00D3134C" w:rsidRPr="00BB328B">
        <w:rPr>
          <w:spacing w:val="2"/>
        </w:rPr>
        <w:t>缔约国</w:t>
      </w:r>
      <w:r w:rsidR="00D3134C" w:rsidRPr="00BB328B">
        <w:rPr>
          <w:rFonts w:hint="eastAsia"/>
          <w:spacing w:val="2"/>
        </w:rPr>
        <w:t>没有</w:t>
      </w:r>
      <w:r w:rsidR="00D3134C" w:rsidRPr="00BB328B">
        <w:rPr>
          <w:spacing w:val="2"/>
        </w:rPr>
        <w:t>向他提供保护。提交人被当作成</w:t>
      </w:r>
      <w:r w:rsidR="00D3134C" w:rsidRPr="00D3134C">
        <w:t>年人对待</w:t>
      </w:r>
      <w:r>
        <w:t>，</w:t>
      </w:r>
      <w:r w:rsidR="00D3134C" w:rsidRPr="00D3134C">
        <w:t>被剥夺自由</w:t>
      </w:r>
      <w:r>
        <w:t>，</w:t>
      </w:r>
      <w:r w:rsidR="00D3134C" w:rsidRPr="00D3134C">
        <w:rPr>
          <w:rFonts w:hint="eastAsia"/>
        </w:rPr>
        <w:t>并与成年人一起</w:t>
      </w:r>
      <w:r w:rsidR="00D3134C" w:rsidRPr="00D3134C">
        <w:t>被关</w:t>
      </w:r>
      <w:r w:rsidR="00D3134C" w:rsidRPr="00D3134C">
        <w:rPr>
          <w:rFonts w:hint="eastAsia"/>
        </w:rPr>
        <w:t>押</w:t>
      </w:r>
      <w:r w:rsidR="00D3134C" w:rsidRPr="00D3134C">
        <w:t>在作为外国人</w:t>
      </w:r>
      <w:r w:rsidR="00D3134C" w:rsidRPr="00D3134C">
        <w:rPr>
          <w:rFonts w:hint="eastAsia"/>
        </w:rPr>
        <w:t>收容</w:t>
      </w:r>
      <w:r w:rsidR="00D3134C" w:rsidRPr="00D3134C">
        <w:t>中心的监狱里</w:t>
      </w:r>
      <w:r>
        <w:t>，</w:t>
      </w:r>
      <w:r w:rsidR="00D3134C" w:rsidRPr="00D3134C">
        <w:t>尽管缔约国有</w:t>
      </w:r>
      <w:r w:rsidR="00D3134C" w:rsidRPr="00D3134C">
        <w:rPr>
          <w:rFonts w:hint="eastAsia"/>
        </w:rPr>
        <w:t>一份</w:t>
      </w:r>
      <w:r w:rsidR="00D3134C" w:rsidRPr="00D3134C">
        <w:t>出生证明表明他是未成年人。提交人在被转移到未成年人中心之前在</w:t>
      </w:r>
      <w:r w:rsidR="00D3134C" w:rsidRPr="00D3134C">
        <w:rPr>
          <w:rFonts w:hint="eastAsia"/>
        </w:rPr>
        <w:t>拘留</w:t>
      </w:r>
      <w:r w:rsidR="00D3134C" w:rsidRPr="00D3134C">
        <w:t>中心</w:t>
      </w:r>
      <w:r w:rsidR="00D3134C" w:rsidRPr="00D3134C">
        <w:rPr>
          <w:rFonts w:hint="eastAsia"/>
        </w:rPr>
        <w:t>待</w:t>
      </w:r>
      <w:r w:rsidR="00D3134C" w:rsidRPr="00D3134C">
        <w:t>了一个多月。</w:t>
      </w:r>
      <w:r w:rsidR="00D3134C" w:rsidRPr="00D3134C">
        <w:rPr>
          <w:rFonts w:hint="eastAsia"/>
        </w:rPr>
        <w:t>因此</w:t>
      </w:r>
      <w:r>
        <w:rPr>
          <w:rFonts w:hint="eastAsia"/>
        </w:rPr>
        <w:t>，</w:t>
      </w:r>
      <w:r w:rsidR="00D3134C" w:rsidRPr="00D3134C">
        <w:t>委员会认为</w:t>
      </w:r>
      <w:r>
        <w:t>，</w:t>
      </w:r>
      <w:r w:rsidR="00D3134C" w:rsidRPr="00D3134C">
        <w:t>这种不作为构成违反《公约》第</w:t>
      </w:r>
      <w:r>
        <w:t>2</w:t>
      </w:r>
      <w:r w:rsidR="00D3134C" w:rsidRPr="00D3134C">
        <w:t>0</w:t>
      </w:r>
      <w:r w:rsidR="00D3134C" w:rsidRPr="00D3134C">
        <w:t>条第</w:t>
      </w:r>
      <w:r>
        <w:t>1</w:t>
      </w:r>
      <w:r w:rsidR="00D3134C" w:rsidRPr="00D3134C">
        <w:t>款的行为。</w:t>
      </w:r>
    </w:p>
    <w:p w:rsidR="00D3134C" w:rsidRPr="00D3134C" w:rsidRDefault="004C5F11" w:rsidP="00FD570B">
      <w:pPr>
        <w:pStyle w:val="SingleTxtGC"/>
        <w:spacing w:line="334" w:lineRule="exact"/>
      </w:pPr>
      <w:r>
        <w:t>11.</w:t>
      </w:r>
      <w:r w:rsidR="00D3134C" w:rsidRPr="00D3134C">
        <w:tab/>
      </w:r>
      <w:r w:rsidR="00D3134C" w:rsidRPr="00BB328B">
        <w:rPr>
          <w:spacing w:val="4"/>
        </w:rPr>
        <w:t>儿童权利委员会根据《儿童权利公约关于设定来文程序的任择议定书》第</w:t>
      </w:r>
      <w:r>
        <w:t>1</w:t>
      </w:r>
      <w:r w:rsidR="00D3134C" w:rsidRPr="00D3134C">
        <w:t>0</w:t>
      </w:r>
      <w:r w:rsidR="00D3134C" w:rsidRPr="00D3134C">
        <w:t>条第</w:t>
      </w:r>
      <w:r>
        <w:t>5</w:t>
      </w:r>
      <w:r w:rsidR="00D3134C" w:rsidRPr="00D3134C">
        <w:t>款行事</w:t>
      </w:r>
      <w:r>
        <w:t>，</w:t>
      </w:r>
      <w:r w:rsidR="00D3134C" w:rsidRPr="00D3134C">
        <w:t>认为</w:t>
      </w:r>
      <w:r w:rsidR="00D3134C" w:rsidRPr="00D3134C">
        <w:rPr>
          <w:rFonts w:hint="eastAsia"/>
        </w:rPr>
        <w:t>现有</w:t>
      </w:r>
      <w:r w:rsidR="00D3134C" w:rsidRPr="00D3134C">
        <w:t>事实表明存在违反《公约》第</w:t>
      </w:r>
      <w:r>
        <w:t>3</w:t>
      </w:r>
      <w:r w:rsidR="00D3134C" w:rsidRPr="00D3134C">
        <w:t>、第</w:t>
      </w:r>
      <w:r>
        <w:t>8</w:t>
      </w:r>
      <w:r w:rsidR="00D3134C" w:rsidRPr="00D3134C">
        <w:t>、第</w:t>
      </w:r>
      <w:r>
        <w:t>12</w:t>
      </w:r>
      <w:r w:rsidR="00D3134C" w:rsidRPr="00D3134C">
        <w:t>条和第</w:t>
      </w:r>
      <w:r>
        <w:t>2</w:t>
      </w:r>
      <w:r w:rsidR="00D3134C" w:rsidRPr="00D3134C">
        <w:t>0</w:t>
      </w:r>
      <w:r w:rsidR="00D3134C" w:rsidRPr="00D3134C">
        <w:t>条第</w:t>
      </w:r>
      <w:r>
        <w:t>1</w:t>
      </w:r>
      <w:r w:rsidR="00D3134C" w:rsidRPr="00D3134C">
        <w:t>款的情况。</w:t>
      </w:r>
    </w:p>
    <w:p w:rsidR="00D3134C" w:rsidRPr="00D3134C" w:rsidRDefault="004C5F11" w:rsidP="00FD570B">
      <w:pPr>
        <w:pStyle w:val="SingleTxtGC"/>
        <w:spacing w:line="334" w:lineRule="exact"/>
      </w:pPr>
      <w:r>
        <w:t>12.</w:t>
      </w:r>
      <w:r w:rsidR="00D3134C" w:rsidRPr="00D3134C">
        <w:tab/>
      </w:r>
      <w:r w:rsidR="00D3134C" w:rsidRPr="001C349B">
        <w:rPr>
          <w:spacing w:val="2"/>
        </w:rPr>
        <w:t>因此</w:t>
      </w:r>
      <w:r w:rsidRPr="001C349B">
        <w:rPr>
          <w:spacing w:val="2"/>
        </w:rPr>
        <w:t>，</w:t>
      </w:r>
      <w:r w:rsidR="00D3134C" w:rsidRPr="001C349B">
        <w:rPr>
          <w:spacing w:val="2"/>
        </w:rPr>
        <w:t>缔约国应为提交人遭受的侵权行为提供有效赔偿。缔约国还有义务防</w:t>
      </w:r>
      <w:r w:rsidR="00D3134C" w:rsidRPr="00D3134C">
        <w:t>止今后再次发生类似的侵权行为。关于这一点</w:t>
      </w:r>
      <w:r>
        <w:t>，</w:t>
      </w:r>
      <w:r w:rsidR="00D3134C" w:rsidRPr="00D3134C">
        <w:t>委员会建议缔约国</w:t>
      </w:r>
      <w:r>
        <w:t>：</w:t>
      </w:r>
    </w:p>
    <w:p w:rsidR="00D3134C" w:rsidRPr="00D3134C" w:rsidRDefault="00D3134C" w:rsidP="00FD570B">
      <w:pPr>
        <w:pStyle w:val="SingleTxtGC"/>
        <w:numPr>
          <w:ilvl w:val="0"/>
          <w:numId w:val="14"/>
        </w:numPr>
        <w:spacing w:line="334" w:lineRule="exact"/>
      </w:pPr>
      <w:r w:rsidRPr="001C349B">
        <w:rPr>
          <w:spacing w:val="-2"/>
        </w:rPr>
        <w:t>确保</w:t>
      </w:r>
      <w:r w:rsidRPr="001C349B">
        <w:rPr>
          <w:rFonts w:hint="eastAsia"/>
          <w:spacing w:val="-2"/>
        </w:rPr>
        <w:t>对</w:t>
      </w:r>
      <w:r w:rsidRPr="001C349B">
        <w:rPr>
          <w:spacing w:val="-2"/>
        </w:rPr>
        <w:t>所有</w:t>
      </w:r>
      <w:r w:rsidRPr="001C349B">
        <w:rPr>
          <w:rFonts w:hint="eastAsia"/>
          <w:spacing w:val="-2"/>
        </w:rPr>
        <w:t>声</w:t>
      </w:r>
      <w:r w:rsidRPr="001C349B">
        <w:rPr>
          <w:spacing w:val="-2"/>
        </w:rPr>
        <w:t>称</w:t>
      </w:r>
      <w:r w:rsidRPr="001C349B">
        <w:rPr>
          <w:rFonts w:hint="eastAsia"/>
          <w:spacing w:val="-2"/>
        </w:rPr>
        <w:t>是</w:t>
      </w:r>
      <w:r w:rsidRPr="001C349B">
        <w:rPr>
          <w:spacing w:val="-2"/>
        </w:rPr>
        <w:t>儿童的年轻人</w:t>
      </w:r>
      <w:r w:rsidRPr="001C349B">
        <w:rPr>
          <w:rFonts w:hint="eastAsia"/>
          <w:spacing w:val="-2"/>
        </w:rPr>
        <w:t>的</w:t>
      </w:r>
      <w:r w:rsidRPr="001C349B">
        <w:rPr>
          <w:spacing w:val="-2"/>
        </w:rPr>
        <w:t>年龄</w:t>
      </w:r>
      <w:r w:rsidRPr="001C349B">
        <w:rPr>
          <w:rFonts w:hint="eastAsia"/>
          <w:spacing w:val="-2"/>
        </w:rPr>
        <w:t>评估</w:t>
      </w:r>
      <w:r w:rsidRPr="001C349B">
        <w:rPr>
          <w:spacing w:val="-2"/>
        </w:rPr>
        <w:t>程序以符合《公约》的方式</w:t>
      </w:r>
      <w:r w:rsidRPr="00D3134C">
        <w:rPr>
          <w:rFonts w:hint="eastAsia"/>
        </w:rPr>
        <w:t>进行</w:t>
      </w:r>
      <w:r w:rsidR="004C5F11">
        <w:t>，</w:t>
      </w:r>
      <w:r w:rsidRPr="00D3134C">
        <w:t>特别是在此类程序中</w:t>
      </w:r>
      <w:r w:rsidR="004C5F11">
        <w:t>，</w:t>
      </w:r>
      <w:r w:rsidR="004C5F11">
        <w:t>(</w:t>
      </w:r>
      <w:proofErr w:type="gramStart"/>
      <w:r w:rsidRPr="00D3134C">
        <w:t>一</w:t>
      </w:r>
      <w:proofErr w:type="gramEnd"/>
      <w:r w:rsidR="004C5F11">
        <w:t>)</w:t>
      </w:r>
      <w:r w:rsidRPr="00D3134C">
        <w:t xml:space="preserve"> </w:t>
      </w:r>
      <w:r w:rsidRPr="00D3134C">
        <w:t>考虑</w:t>
      </w:r>
      <w:r w:rsidRPr="00D3134C">
        <w:rPr>
          <w:rFonts w:hint="eastAsia"/>
        </w:rPr>
        <w:t>到</w:t>
      </w:r>
      <w:r w:rsidRPr="00D3134C">
        <w:t>这些年轻人提交的文件</w:t>
      </w:r>
      <w:r w:rsidR="004C5F11">
        <w:t>，</w:t>
      </w:r>
      <w:r w:rsidRPr="00D3134C">
        <w:t>如果文件由</w:t>
      </w:r>
      <w:proofErr w:type="gramStart"/>
      <w:r w:rsidRPr="00D3134C">
        <w:t>签发国</w:t>
      </w:r>
      <w:proofErr w:type="gramEnd"/>
      <w:r w:rsidRPr="00D3134C">
        <w:t>或其大使馆签发或核实</w:t>
      </w:r>
      <w:r w:rsidR="004C5F11">
        <w:t>，</w:t>
      </w:r>
      <w:r w:rsidRPr="00D3134C">
        <w:t>则视为真</w:t>
      </w:r>
      <w:r w:rsidRPr="00D3134C">
        <w:rPr>
          <w:rFonts w:hint="eastAsia"/>
        </w:rPr>
        <w:t>实</w:t>
      </w:r>
      <w:r w:rsidRPr="00D3134C">
        <w:t>文件</w:t>
      </w:r>
      <w:r w:rsidR="004C5F11">
        <w:t>；</w:t>
      </w:r>
      <w:r w:rsidR="004C5F11">
        <w:t>(</w:t>
      </w:r>
      <w:r w:rsidRPr="00D3134C">
        <w:t>二</w:t>
      </w:r>
      <w:r w:rsidR="004C5F11">
        <w:t>)</w:t>
      </w:r>
      <w:r w:rsidR="001C349B">
        <w:t xml:space="preserve"> </w:t>
      </w:r>
      <w:r w:rsidRPr="00D3134C">
        <w:t>立即免费为有关年轻人</w:t>
      </w:r>
      <w:r w:rsidRPr="00887B70">
        <w:rPr>
          <w:spacing w:val="-4"/>
        </w:rPr>
        <w:t>指派一名合格的法律代表或其他代表</w:t>
      </w:r>
      <w:r w:rsidR="004C5F11" w:rsidRPr="00887B70">
        <w:rPr>
          <w:spacing w:val="-4"/>
        </w:rPr>
        <w:t>，</w:t>
      </w:r>
      <w:r w:rsidRPr="00887B70">
        <w:rPr>
          <w:spacing w:val="-4"/>
        </w:rPr>
        <w:t>任何</w:t>
      </w:r>
      <w:r w:rsidRPr="00887B70">
        <w:rPr>
          <w:rFonts w:hint="eastAsia"/>
          <w:spacing w:val="-4"/>
        </w:rPr>
        <w:t>选择</w:t>
      </w:r>
      <w:r w:rsidRPr="00887B70">
        <w:rPr>
          <w:spacing w:val="-4"/>
        </w:rPr>
        <w:t>代表他们的私人律师都得到认</w:t>
      </w:r>
      <w:r w:rsidRPr="00887B70">
        <w:rPr>
          <w:rFonts w:hint="eastAsia"/>
          <w:spacing w:val="-4"/>
        </w:rPr>
        <w:t>可</w:t>
      </w:r>
      <w:r w:rsidR="004C5F11" w:rsidRPr="00887B70">
        <w:rPr>
          <w:spacing w:val="-4"/>
        </w:rPr>
        <w:t>，</w:t>
      </w:r>
      <w:r w:rsidRPr="00D3134C">
        <w:t>并且允许所有法律代表和其他代表在年龄评估程序中协助他们</w:t>
      </w:r>
      <w:r w:rsidR="004C5F11">
        <w:t>；</w:t>
      </w:r>
    </w:p>
    <w:p w:rsidR="00D3134C" w:rsidRPr="00D3134C" w:rsidRDefault="00D3134C" w:rsidP="00FD570B">
      <w:pPr>
        <w:pStyle w:val="SingleTxtGC"/>
        <w:numPr>
          <w:ilvl w:val="0"/>
          <w:numId w:val="14"/>
        </w:numPr>
        <w:spacing w:line="334" w:lineRule="exact"/>
      </w:pPr>
      <w:r w:rsidRPr="00887B70">
        <w:rPr>
          <w:spacing w:val="4"/>
        </w:rPr>
        <w:t>即使年龄评估程序还在进行中</w:t>
      </w:r>
      <w:r w:rsidR="004C5F11" w:rsidRPr="00887B70">
        <w:rPr>
          <w:rFonts w:hint="eastAsia"/>
          <w:spacing w:val="4"/>
        </w:rPr>
        <w:t>，</w:t>
      </w:r>
      <w:r w:rsidRPr="00887B70">
        <w:rPr>
          <w:rFonts w:hint="eastAsia"/>
          <w:spacing w:val="4"/>
        </w:rPr>
        <w:t>也</w:t>
      </w:r>
      <w:r w:rsidRPr="00887B70">
        <w:rPr>
          <w:spacing w:val="4"/>
        </w:rPr>
        <w:t>确保尽快为声称未满</w:t>
      </w:r>
      <w:r w:rsidR="004C5F11" w:rsidRPr="00887B70">
        <w:rPr>
          <w:spacing w:val="4"/>
        </w:rPr>
        <w:t>18</w:t>
      </w:r>
      <w:r w:rsidRPr="00887B70">
        <w:rPr>
          <w:spacing w:val="4"/>
        </w:rPr>
        <w:t>岁的孤身年</w:t>
      </w:r>
      <w:r w:rsidRPr="00D3134C">
        <w:t>轻人指</w:t>
      </w:r>
      <w:r w:rsidRPr="00D3134C">
        <w:rPr>
          <w:rFonts w:hint="eastAsia"/>
        </w:rPr>
        <w:t>派</w:t>
      </w:r>
      <w:r w:rsidRPr="00D3134C">
        <w:t>合格的监护人</w:t>
      </w:r>
      <w:r w:rsidR="004C5F11">
        <w:t>；</w:t>
      </w:r>
    </w:p>
    <w:p w:rsidR="00D3134C" w:rsidRPr="00D3134C" w:rsidRDefault="00D3134C" w:rsidP="002F6B59">
      <w:pPr>
        <w:pStyle w:val="SingleTxtGC"/>
        <w:numPr>
          <w:ilvl w:val="0"/>
          <w:numId w:val="14"/>
        </w:numPr>
      </w:pPr>
      <w:r w:rsidRPr="00887B70">
        <w:rPr>
          <w:spacing w:val="4"/>
        </w:rPr>
        <w:lastRenderedPageBreak/>
        <w:t>建立有效和方便的补救机制</w:t>
      </w:r>
      <w:r w:rsidR="004C5F11" w:rsidRPr="00887B70">
        <w:rPr>
          <w:spacing w:val="4"/>
        </w:rPr>
        <w:t>，</w:t>
      </w:r>
      <w:r w:rsidRPr="00887B70">
        <w:rPr>
          <w:rFonts w:hint="eastAsia"/>
          <w:spacing w:val="4"/>
        </w:rPr>
        <w:t>在开展的</w:t>
      </w:r>
      <w:r w:rsidRPr="00887B70">
        <w:rPr>
          <w:spacing w:val="4"/>
        </w:rPr>
        <w:t>年龄评估程序</w:t>
      </w:r>
      <w:r w:rsidRPr="00887B70">
        <w:rPr>
          <w:rFonts w:hint="eastAsia"/>
          <w:spacing w:val="4"/>
        </w:rPr>
        <w:t>缺少</w:t>
      </w:r>
      <w:r w:rsidRPr="00887B70">
        <w:rPr>
          <w:spacing w:val="4"/>
        </w:rPr>
        <w:t>保护儿童最</w:t>
      </w:r>
      <w:r w:rsidRPr="00D3134C">
        <w:t>大利益和儿童发表意见的权利所需保障</w:t>
      </w:r>
      <w:r w:rsidRPr="00D3134C">
        <w:rPr>
          <w:rFonts w:hint="eastAsia"/>
        </w:rPr>
        <w:t>的</w:t>
      </w:r>
      <w:r w:rsidRPr="00D3134C">
        <w:t>情况下</w:t>
      </w:r>
      <w:r w:rsidR="004C5F11">
        <w:t>，</w:t>
      </w:r>
      <w:r w:rsidRPr="00D3134C">
        <w:t>允许声称未满</w:t>
      </w:r>
      <w:r w:rsidR="004C5F11">
        <w:t>18</w:t>
      </w:r>
      <w:r w:rsidRPr="00D3134C">
        <w:t>岁的孤身年轻移民</w:t>
      </w:r>
      <w:r w:rsidRPr="00D3134C">
        <w:rPr>
          <w:rFonts w:hint="eastAsia"/>
        </w:rPr>
        <w:t>能够</w:t>
      </w:r>
      <w:r w:rsidRPr="00D3134C">
        <w:t>申请对</w:t>
      </w:r>
      <w:r w:rsidRPr="00D3134C">
        <w:rPr>
          <w:rFonts w:hint="eastAsia"/>
        </w:rPr>
        <w:t>主管机构</w:t>
      </w:r>
      <w:r w:rsidRPr="00D3134C">
        <w:t>发布的任何宣布他们</w:t>
      </w:r>
      <w:r w:rsidRPr="00D3134C">
        <w:rPr>
          <w:rFonts w:hint="eastAsia"/>
        </w:rPr>
        <w:t>是</w:t>
      </w:r>
      <w:r w:rsidRPr="00D3134C">
        <w:t>成年人的</w:t>
      </w:r>
      <w:r w:rsidRPr="00D3134C">
        <w:rPr>
          <w:rFonts w:hint="eastAsia"/>
        </w:rPr>
        <w:t>判决</w:t>
      </w:r>
      <w:r w:rsidRPr="00D3134C">
        <w:t>进行审查</w:t>
      </w:r>
      <w:r w:rsidR="004C5F11">
        <w:t>；</w:t>
      </w:r>
    </w:p>
    <w:p w:rsidR="00D3134C" w:rsidRPr="00D3134C" w:rsidRDefault="00D3134C" w:rsidP="002F6B59">
      <w:pPr>
        <w:pStyle w:val="SingleTxtGC"/>
        <w:numPr>
          <w:ilvl w:val="0"/>
          <w:numId w:val="14"/>
        </w:numPr>
      </w:pPr>
      <w:r w:rsidRPr="00D3134C">
        <w:t>向移民官员、警察、</w:t>
      </w:r>
      <w:r w:rsidRPr="00D3134C">
        <w:rPr>
          <w:rFonts w:hint="eastAsia"/>
        </w:rPr>
        <w:t>公诉机关人员</w:t>
      </w:r>
      <w:r w:rsidRPr="00D3134C">
        <w:t>、法官和其他相关专业人员提供关于移民儿童权利的培训</w:t>
      </w:r>
      <w:r w:rsidR="004C5F11">
        <w:t>，</w:t>
      </w:r>
      <w:r w:rsidRPr="00D3134C">
        <w:t>特别是关于委员会第</w:t>
      </w:r>
      <w:r w:rsidR="004C5F11">
        <w:t>6</w:t>
      </w:r>
      <w:r w:rsidRPr="00D3134C">
        <w:t>号一般性意见、</w:t>
      </w:r>
      <w:r w:rsidRPr="00D3134C">
        <w:rPr>
          <w:rFonts w:hint="eastAsia"/>
        </w:rPr>
        <w:t>关于具</w:t>
      </w:r>
      <w:r w:rsidRPr="00D3134C">
        <w:t>国际移民</w:t>
      </w:r>
      <w:r w:rsidRPr="00AB161C">
        <w:rPr>
          <w:spacing w:val="2"/>
        </w:rPr>
        <w:t>背景儿童</w:t>
      </w:r>
      <w:r w:rsidRPr="00AB161C">
        <w:rPr>
          <w:rFonts w:hint="eastAsia"/>
          <w:spacing w:val="2"/>
        </w:rPr>
        <w:t>的</w:t>
      </w:r>
      <w:r w:rsidRPr="00AB161C">
        <w:rPr>
          <w:spacing w:val="2"/>
        </w:rPr>
        <w:t>人权</w:t>
      </w:r>
      <w:r w:rsidRPr="00AB161C">
        <w:rPr>
          <w:rFonts w:hint="eastAsia"/>
          <w:spacing w:val="2"/>
        </w:rPr>
        <w:t>问题</w:t>
      </w:r>
      <w:r w:rsidRPr="00AB161C">
        <w:rPr>
          <w:spacing w:val="2"/>
        </w:rPr>
        <w:t>一般性</w:t>
      </w:r>
      <w:r w:rsidRPr="00AB161C">
        <w:rPr>
          <w:rFonts w:hint="eastAsia"/>
          <w:spacing w:val="2"/>
        </w:rPr>
        <w:t>原则的</w:t>
      </w:r>
      <w:r w:rsidRPr="00AB161C">
        <w:rPr>
          <w:spacing w:val="2"/>
        </w:rPr>
        <w:t>保护所有移</w:t>
      </w:r>
      <w:proofErr w:type="gramStart"/>
      <w:r w:rsidRPr="00AB161C">
        <w:rPr>
          <w:spacing w:val="2"/>
        </w:rPr>
        <w:t>徙工</w:t>
      </w:r>
      <w:proofErr w:type="gramEnd"/>
      <w:r w:rsidRPr="00AB161C">
        <w:rPr>
          <w:spacing w:val="2"/>
        </w:rPr>
        <w:t>人及其家庭成员权利委员会</w:t>
      </w:r>
      <w:r w:rsidRPr="00744089">
        <w:rPr>
          <w:spacing w:val="-4"/>
        </w:rPr>
        <w:t>第</w:t>
      </w:r>
      <w:r w:rsidR="004C5F11" w:rsidRPr="00744089">
        <w:rPr>
          <w:spacing w:val="-4"/>
        </w:rPr>
        <w:t>3</w:t>
      </w:r>
      <w:r w:rsidRPr="00744089">
        <w:rPr>
          <w:spacing w:val="-4"/>
        </w:rPr>
        <w:t>号</w:t>
      </w:r>
      <w:r w:rsidRPr="00744089">
        <w:rPr>
          <w:rFonts w:hint="eastAsia"/>
          <w:spacing w:val="-4"/>
        </w:rPr>
        <w:t>和</w:t>
      </w:r>
      <w:r w:rsidRPr="00744089">
        <w:rPr>
          <w:spacing w:val="-4"/>
        </w:rPr>
        <w:t>儿童权利委员会第</w:t>
      </w:r>
      <w:r w:rsidR="004C5F11" w:rsidRPr="00744089">
        <w:rPr>
          <w:spacing w:val="-4"/>
        </w:rPr>
        <w:t>22</w:t>
      </w:r>
      <w:r w:rsidRPr="00744089">
        <w:rPr>
          <w:spacing w:val="-4"/>
        </w:rPr>
        <w:t>号联合一般性意见</w:t>
      </w:r>
      <w:r w:rsidR="004C5F11" w:rsidRPr="00744089">
        <w:rPr>
          <w:spacing w:val="-4"/>
        </w:rPr>
        <w:t>(2</w:t>
      </w:r>
      <w:r w:rsidRPr="00744089">
        <w:rPr>
          <w:spacing w:val="-4"/>
        </w:rPr>
        <w:t>0</w:t>
      </w:r>
      <w:r w:rsidR="004C5F11" w:rsidRPr="00744089">
        <w:rPr>
          <w:spacing w:val="-4"/>
        </w:rPr>
        <w:t>17</w:t>
      </w:r>
      <w:r w:rsidRPr="00744089">
        <w:rPr>
          <w:spacing w:val="-4"/>
        </w:rPr>
        <w:t>年</w:t>
      </w:r>
      <w:r w:rsidR="004C5F11" w:rsidRPr="00744089">
        <w:rPr>
          <w:spacing w:val="-4"/>
        </w:rPr>
        <w:t>)</w:t>
      </w:r>
      <w:r w:rsidRPr="00744089">
        <w:rPr>
          <w:spacing w:val="-4"/>
        </w:rPr>
        <w:t>以及上述第</w:t>
      </w:r>
      <w:r w:rsidR="004C5F11" w:rsidRPr="00744089">
        <w:rPr>
          <w:spacing w:val="-4"/>
        </w:rPr>
        <w:t>4</w:t>
      </w:r>
      <w:r w:rsidRPr="00744089">
        <w:rPr>
          <w:spacing w:val="-4"/>
        </w:rPr>
        <w:t>号</w:t>
      </w:r>
      <w:r w:rsidR="004C5F11" w:rsidRPr="00744089">
        <w:rPr>
          <w:rFonts w:hint="eastAsia"/>
          <w:spacing w:val="-4"/>
        </w:rPr>
        <w:t>/</w:t>
      </w:r>
      <w:r w:rsidRPr="00744089">
        <w:rPr>
          <w:spacing w:val="-4"/>
        </w:rPr>
        <w:t>第</w:t>
      </w:r>
      <w:r w:rsidR="004C5F11" w:rsidRPr="00744089">
        <w:rPr>
          <w:spacing w:val="-4"/>
        </w:rPr>
        <w:t>23</w:t>
      </w:r>
      <w:r w:rsidRPr="00744089">
        <w:rPr>
          <w:spacing w:val="-4"/>
        </w:rPr>
        <w:t>号</w:t>
      </w:r>
      <w:r w:rsidRPr="00D3134C">
        <w:t>联合一般性意见</w:t>
      </w:r>
      <w:r w:rsidR="004C5F11">
        <w:t>(2</w:t>
      </w:r>
      <w:r w:rsidRPr="00D3134C">
        <w:t>0</w:t>
      </w:r>
      <w:r w:rsidR="004C5F11">
        <w:t>17</w:t>
      </w:r>
      <w:r w:rsidRPr="00D3134C">
        <w:t>年</w:t>
      </w:r>
      <w:r w:rsidR="004C5F11">
        <w:t>)</w:t>
      </w:r>
      <w:r w:rsidRPr="00D3134C">
        <w:t>。</w:t>
      </w:r>
    </w:p>
    <w:p w:rsidR="004A42A1" w:rsidRDefault="004C5F11" w:rsidP="00D3134C">
      <w:pPr>
        <w:pStyle w:val="SingleTxtGC"/>
      </w:pPr>
      <w:r>
        <w:t>12.</w:t>
      </w:r>
      <w:r w:rsidR="00D3134C" w:rsidRPr="00D3134C">
        <w:tab/>
      </w:r>
      <w:r w:rsidR="00D3134C" w:rsidRPr="00D3134C">
        <w:t>根据《任择议定书》第</w:t>
      </w:r>
      <w:r>
        <w:t>11</w:t>
      </w:r>
      <w:r w:rsidR="00D3134C" w:rsidRPr="00D3134C">
        <w:t>条</w:t>
      </w:r>
      <w:r>
        <w:t>，</w:t>
      </w:r>
      <w:r w:rsidR="00D3134C" w:rsidRPr="00D3134C">
        <w:t>委员会希望缔约国在</w:t>
      </w:r>
      <w:r>
        <w:t>18</w:t>
      </w:r>
      <w:r w:rsidR="00D3134C" w:rsidRPr="00D3134C">
        <w:t>0</w:t>
      </w:r>
      <w:r w:rsidR="00D3134C" w:rsidRPr="00D3134C">
        <w:t>天内尽快提供资料</w:t>
      </w:r>
      <w:r>
        <w:t>，</w:t>
      </w:r>
      <w:r w:rsidR="00D3134C" w:rsidRPr="00D3134C">
        <w:t>说明采取措施落实委员会意见的情况。还请缔约国在根据《公约》第</w:t>
      </w:r>
      <w:r>
        <w:t>44</w:t>
      </w:r>
      <w:r w:rsidR="00D3134C" w:rsidRPr="00D3134C">
        <w:t>条提交委员会的报告中列入关于任何此类措施的资料。最后</w:t>
      </w:r>
      <w:r>
        <w:t>，</w:t>
      </w:r>
      <w:r w:rsidR="00D3134C" w:rsidRPr="00D3134C">
        <w:t>请缔约国公布并广泛传播本意见。</w:t>
      </w:r>
    </w:p>
    <w:p w:rsidR="002F6B59" w:rsidRPr="002D6A9C" w:rsidRDefault="002F6B5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2F6B59" w:rsidRPr="002D6A9C" w:rsidSect="0047415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68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5DC3" w:rsidRPr="000D319F" w:rsidRDefault="00AA5DC3" w:rsidP="000D319F">
      <w:pPr>
        <w:pStyle w:val="af0"/>
        <w:spacing w:after="240"/>
        <w:ind w:left="907"/>
        <w:rPr>
          <w:rFonts w:asciiTheme="majorBidi" w:eastAsia="宋体" w:hAnsiTheme="majorBidi" w:cstheme="majorBidi"/>
          <w:sz w:val="21"/>
          <w:szCs w:val="21"/>
          <w:lang w:val="en-US"/>
        </w:rPr>
      </w:pPr>
    </w:p>
    <w:p w:rsidR="00AA5DC3" w:rsidRPr="000D319F" w:rsidRDefault="00AA5DC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AA5DC3" w:rsidRPr="000D319F" w:rsidRDefault="00AA5DC3" w:rsidP="000D319F">
      <w:pPr>
        <w:pStyle w:val="af0"/>
      </w:pPr>
    </w:p>
  </w:endnote>
  <w:endnote w:type="continuationNotice" w:id="1">
    <w:p w:rsidR="00AA5DC3" w:rsidRDefault="00AA5D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KaiTi">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5DC3" w:rsidRPr="00712C6B" w:rsidRDefault="00AA5DC3" w:rsidP="00712C6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712C6B">
      <w:rPr>
        <w:rStyle w:val="af2"/>
        <w:b w:val="0"/>
        <w:snapToGrid w:val="0"/>
        <w:sz w:val="16"/>
      </w:rPr>
      <w:t>GE.20</w:t>
    </w:r>
    <w:proofErr w:type="spellEnd"/>
    <w:r w:rsidRPr="00712C6B">
      <w:rPr>
        <w:rStyle w:val="af2"/>
        <w:b w:val="0"/>
        <w:snapToGrid w:val="0"/>
        <w:sz w:val="16"/>
      </w:rPr>
      <w:t>-13648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5DC3" w:rsidRPr="00712C6B" w:rsidRDefault="00AA5DC3" w:rsidP="00712C6B">
    <w:pPr>
      <w:pStyle w:val="af0"/>
      <w:tabs>
        <w:tab w:val="clear" w:pos="431"/>
        <w:tab w:val="right" w:pos="9638"/>
      </w:tabs>
      <w:rPr>
        <w:rStyle w:val="af2"/>
      </w:rPr>
    </w:pPr>
    <w:proofErr w:type="spellStart"/>
    <w:r>
      <w:t>GE.20</w:t>
    </w:r>
    <w:proofErr w:type="spellEnd"/>
    <w:r>
      <w:t>-13648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5DC3" w:rsidRPr="00487939" w:rsidRDefault="00AA5DC3"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GE.20</w:t>
    </w:r>
    <w:proofErr w:type="spellEnd"/>
    <w:r>
      <w:rPr>
        <w:sz w:val="20"/>
        <w:lang w:eastAsia="zh-CN"/>
      </w:rPr>
      <w:t>-13648</w:t>
    </w:r>
    <w:r w:rsidRPr="00EE277A">
      <w:rPr>
        <w:sz w:val="20"/>
        <w:lang w:eastAsia="zh-CN"/>
      </w:rPr>
      <w:t xml:space="preserve"> (C)</w:t>
    </w:r>
    <w:r>
      <w:rPr>
        <w:sz w:val="20"/>
        <w:lang w:eastAsia="zh-CN"/>
      </w:rPr>
      <w:tab/>
      <w:t>01032</w:t>
    </w:r>
    <w:r>
      <w:rPr>
        <w:rFonts w:asciiTheme="majorBidi" w:eastAsiaTheme="minorEastAsia" w:hAnsiTheme="majorBidi" w:cstheme="majorBidi"/>
        <w:sz w:val="20"/>
      </w:rPr>
      <w:t>1</w:t>
    </w:r>
    <w:r>
      <w:rPr>
        <w:sz w:val="20"/>
        <w:lang w:eastAsia="zh-CN"/>
      </w:rPr>
      <w:tab/>
    </w:r>
    <w:r w:rsidRPr="00EE277A">
      <w:rPr>
        <w:sz w:val="20"/>
        <w:lang w:eastAsia="zh-CN"/>
      </w:rPr>
      <w:t>0</w:t>
    </w:r>
    <w:r>
      <w:rPr>
        <w:sz w:val="20"/>
        <w:lang w:eastAsia="zh-CN"/>
      </w:rPr>
      <w:t>8032</w:t>
    </w:r>
    <w:r>
      <w:rPr>
        <w:rFonts w:asciiTheme="majorBidi" w:eastAsiaTheme="minorEastAsia" w:hAnsiTheme="majorBidi" w:cstheme="majorBidi"/>
        <w:sz w:val="20"/>
      </w:rPr>
      <w:t>1</w:t>
    </w:r>
    <w:r>
      <w:rPr>
        <w:b/>
        <w:sz w:val="21"/>
      </w:rPr>
      <w:tab/>
    </w:r>
    <w:r>
      <w:rPr>
        <w:rFonts w:hint="eastAsia"/>
        <w:b/>
        <w:noProof/>
        <w:snapToGrid/>
        <w:sz w:val="21"/>
        <w:lang w:val="en-US" w:eastAsia="zh-CN"/>
      </w:rPr>
      <w:drawing>
        <wp:inline distT="0" distB="0" distL="0" distR="0" wp14:anchorId="6F8919AD" wp14:editId="79AAEBF1">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5DC3" w:rsidRPr="000157B1" w:rsidRDefault="00AA5DC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AA5DC3" w:rsidRPr="000157B1" w:rsidRDefault="00AA5DC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AA5DC3" w:rsidRDefault="00AA5DC3"/>
  </w:footnote>
  <w:footnote w:id="2">
    <w:p w:rsidR="00AA5DC3" w:rsidRPr="0000343B" w:rsidRDefault="00AA5DC3" w:rsidP="0000343B">
      <w:pPr>
        <w:pStyle w:val="a6"/>
        <w:rPr>
          <w:rFonts w:asciiTheme="majorBidi" w:hAnsiTheme="majorBidi" w:cstheme="majorBidi"/>
        </w:rPr>
      </w:pPr>
      <w:r>
        <w:rPr>
          <w:lang w:val="zh-CN"/>
        </w:rPr>
        <w:tab/>
      </w:r>
      <w:r w:rsidRPr="0000343B">
        <w:rPr>
          <w:rFonts w:asciiTheme="majorBidi" w:hAnsiTheme="majorBidi" w:cstheme="majorBidi"/>
          <w:lang w:val="zh-CN"/>
        </w:rPr>
        <w:t>*</w:t>
      </w:r>
      <w:r>
        <w:rPr>
          <w:rFonts w:asciiTheme="majorBidi" w:hAnsiTheme="majorBidi" w:cstheme="majorBidi"/>
          <w:lang w:val="zh-CN"/>
        </w:rPr>
        <w:tab/>
      </w:r>
      <w:r w:rsidRPr="0000343B">
        <w:rPr>
          <w:rFonts w:asciiTheme="majorBidi" w:hAnsiTheme="majorBidi" w:cstheme="majorBidi"/>
          <w:lang w:val="zh-CN"/>
        </w:rPr>
        <w:t>委员会第八十五届会议</w:t>
      </w:r>
      <w:r>
        <w:rPr>
          <w:rFonts w:asciiTheme="majorBidi" w:hAnsiTheme="majorBidi" w:cstheme="majorBidi"/>
          <w:lang w:val="zh-CN"/>
        </w:rPr>
        <w:t>(2</w:t>
      </w:r>
      <w:r w:rsidRPr="0000343B">
        <w:rPr>
          <w:rFonts w:asciiTheme="majorBidi" w:hAnsiTheme="majorBidi" w:cstheme="majorBidi"/>
          <w:lang w:val="zh-CN"/>
        </w:rPr>
        <w:t>0</w:t>
      </w:r>
      <w:r>
        <w:rPr>
          <w:rFonts w:asciiTheme="majorBidi" w:hAnsiTheme="majorBidi" w:cstheme="majorBidi"/>
          <w:lang w:val="zh-CN"/>
        </w:rPr>
        <w:t>2</w:t>
      </w:r>
      <w:r w:rsidRPr="0000343B">
        <w:rPr>
          <w:rFonts w:asciiTheme="majorBidi" w:hAnsiTheme="majorBidi" w:cstheme="majorBidi"/>
          <w:lang w:val="zh-CN"/>
        </w:rPr>
        <w:t>0</w:t>
      </w:r>
      <w:r w:rsidRPr="0000343B">
        <w:rPr>
          <w:rFonts w:asciiTheme="majorBidi" w:hAnsiTheme="majorBidi" w:cstheme="majorBidi"/>
          <w:lang w:val="zh-CN"/>
        </w:rPr>
        <w:t>年</w:t>
      </w:r>
      <w:r>
        <w:rPr>
          <w:rFonts w:asciiTheme="majorBidi" w:hAnsiTheme="majorBidi" w:cstheme="majorBidi"/>
          <w:lang w:val="zh-CN"/>
        </w:rPr>
        <w:t>9</w:t>
      </w:r>
      <w:r w:rsidRPr="0000343B">
        <w:rPr>
          <w:rFonts w:asciiTheme="majorBidi" w:hAnsiTheme="majorBidi" w:cstheme="majorBidi"/>
          <w:lang w:val="zh-CN"/>
        </w:rPr>
        <w:t>月</w:t>
      </w:r>
      <w:r>
        <w:rPr>
          <w:rFonts w:asciiTheme="majorBidi" w:hAnsiTheme="majorBidi" w:cstheme="majorBidi"/>
          <w:lang w:val="zh-CN"/>
        </w:rPr>
        <w:t>14</w:t>
      </w:r>
      <w:r w:rsidRPr="0000343B">
        <w:rPr>
          <w:rFonts w:asciiTheme="majorBidi" w:hAnsiTheme="majorBidi" w:cstheme="majorBidi"/>
          <w:lang w:val="zh-CN"/>
        </w:rPr>
        <w:t>日至</w:t>
      </w:r>
      <w:r>
        <w:rPr>
          <w:rFonts w:asciiTheme="majorBidi" w:hAnsiTheme="majorBidi" w:cstheme="majorBidi"/>
          <w:lang w:val="zh-CN"/>
        </w:rPr>
        <w:t>1</w:t>
      </w:r>
      <w:r w:rsidRPr="0000343B">
        <w:rPr>
          <w:rFonts w:asciiTheme="majorBidi" w:hAnsiTheme="majorBidi" w:cstheme="majorBidi"/>
          <w:lang w:val="zh-CN"/>
        </w:rPr>
        <w:t>0</w:t>
      </w:r>
      <w:r w:rsidRPr="0000343B">
        <w:rPr>
          <w:rFonts w:asciiTheme="majorBidi" w:hAnsiTheme="majorBidi" w:cstheme="majorBidi"/>
          <w:lang w:val="zh-CN"/>
        </w:rPr>
        <w:t>月</w:t>
      </w:r>
      <w:r>
        <w:rPr>
          <w:rFonts w:asciiTheme="majorBidi" w:hAnsiTheme="majorBidi" w:cstheme="majorBidi"/>
          <w:lang w:val="zh-CN"/>
        </w:rPr>
        <w:t>1</w:t>
      </w:r>
      <w:r w:rsidRPr="0000343B">
        <w:rPr>
          <w:rFonts w:asciiTheme="majorBidi" w:hAnsiTheme="majorBidi" w:cstheme="majorBidi"/>
          <w:lang w:val="zh-CN"/>
        </w:rPr>
        <w:t>日</w:t>
      </w:r>
      <w:r>
        <w:rPr>
          <w:rFonts w:asciiTheme="majorBidi" w:hAnsiTheme="majorBidi" w:cstheme="majorBidi"/>
          <w:lang w:val="zh-CN"/>
        </w:rPr>
        <w:t>)</w:t>
      </w:r>
      <w:r w:rsidRPr="0000343B">
        <w:rPr>
          <w:rFonts w:asciiTheme="majorBidi" w:hAnsiTheme="majorBidi" w:cstheme="majorBidi"/>
          <w:lang w:val="zh-CN"/>
        </w:rPr>
        <w:t>通过。</w:t>
      </w:r>
    </w:p>
  </w:footnote>
  <w:footnote w:id="3">
    <w:p w:rsidR="00AA5DC3" w:rsidRPr="004A5C90" w:rsidRDefault="00AA5DC3" w:rsidP="00746334">
      <w:pPr>
        <w:pStyle w:val="a6"/>
        <w:spacing w:after="240" w:line="260" w:lineRule="exact"/>
      </w:pPr>
      <w:r w:rsidRPr="0000343B">
        <w:rPr>
          <w:rFonts w:asciiTheme="majorBidi" w:hAnsiTheme="majorBidi" w:cstheme="majorBidi"/>
          <w:lang w:val="zh-CN"/>
        </w:rPr>
        <w:tab/>
        <w:t>**</w:t>
      </w:r>
      <w:r>
        <w:rPr>
          <w:rFonts w:asciiTheme="majorBidi" w:hAnsiTheme="majorBidi" w:cstheme="majorBidi"/>
          <w:lang w:val="zh-CN"/>
        </w:rPr>
        <w:tab/>
      </w:r>
      <w:r w:rsidRPr="0000343B">
        <w:rPr>
          <w:rFonts w:asciiTheme="majorBidi" w:hAnsiTheme="majorBidi" w:cstheme="majorBidi"/>
        </w:rPr>
        <w:t>下列委员会成员参加了本来文的审议</w:t>
      </w:r>
      <w:r>
        <w:rPr>
          <w:rFonts w:asciiTheme="majorBidi" w:hAnsiTheme="majorBidi" w:cstheme="majorBidi"/>
          <w:lang w:val="zh-CN"/>
        </w:rPr>
        <w:t>：</w:t>
      </w:r>
      <w:r w:rsidRPr="0000343B">
        <w:rPr>
          <w:rFonts w:asciiTheme="majorBidi" w:hAnsiTheme="majorBidi" w:cstheme="majorBidi"/>
          <w:lang w:val="zh-CN"/>
        </w:rPr>
        <w:t>苏珊娜</w:t>
      </w:r>
      <w:r w:rsidRPr="006E124D">
        <w:rPr>
          <w:rFonts w:asciiTheme="majorBidi" w:hAnsiTheme="majorBidi" w:cstheme="majorBidi" w:hint="eastAsia"/>
          <w:lang w:val="zh-CN"/>
        </w:rPr>
        <w:t>·</w:t>
      </w:r>
      <w:r w:rsidRPr="0000343B">
        <w:rPr>
          <w:rFonts w:asciiTheme="majorBidi" w:hAnsiTheme="majorBidi" w:cstheme="majorBidi"/>
          <w:lang w:val="zh-CN"/>
        </w:rPr>
        <w:t>阿霍</w:t>
      </w:r>
      <w:r w:rsidRPr="006E124D">
        <w:rPr>
          <w:rFonts w:asciiTheme="majorBidi" w:hAnsiTheme="majorBidi" w:cstheme="majorBidi" w:hint="eastAsia"/>
          <w:lang w:val="zh-CN"/>
        </w:rPr>
        <w:t>·</w:t>
      </w:r>
      <w:r w:rsidRPr="0000343B">
        <w:rPr>
          <w:rFonts w:asciiTheme="majorBidi" w:hAnsiTheme="majorBidi" w:cstheme="majorBidi"/>
          <w:lang w:val="zh-CN"/>
        </w:rPr>
        <w:t>阿苏马、辛德</w:t>
      </w:r>
      <w:r w:rsidRPr="006E124D">
        <w:rPr>
          <w:rFonts w:asciiTheme="majorBidi" w:hAnsiTheme="majorBidi" w:cstheme="majorBidi" w:hint="eastAsia"/>
          <w:lang w:val="zh-CN"/>
        </w:rPr>
        <w:t>·</w:t>
      </w:r>
      <w:r w:rsidRPr="0000343B">
        <w:rPr>
          <w:rFonts w:asciiTheme="majorBidi" w:hAnsiTheme="majorBidi" w:cstheme="majorBidi"/>
          <w:lang w:val="zh-CN"/>
        </w:rPr>
        <w:t>阿尤毕</w:t>
      </w:r>
      <w:r w:rsidRPr="006E124D">
        <w:rPr>
          <w:rFonts w:asciiTheme="majorBidi" w:hAnsiTheme="majorBidi" w:cstheme="majorBidi" w:hint="eastAsia"/>
          <w:lang w:val="zh-CN"/>
        </w:rPr>
        <w:t>·</w:t>
      </w:r>
      <w:r w:rsidRPr="0000343B">
        <w:rPr>
          <w:rFonts w:asciiTheme="majorBidi" w:hAnsiTheme="majorBidi" w:cstheme="majorBidi"/>
          <w:lang w:val="zh-CN"/>
        </w:rPr>
        <w:t>伊德里斯、布拉基</w:t>
      </w:r>
      <w:r w:rsidRPr="006E124D">
        <w:rPr>
          <w:rFonts w:asciiTheme="majorBidi" w:hAnsiTheme="majorBidi" w:cstheme="majorBidi" w:hint="eastAsia"/>
          <w:lang w:val="zh-CN"/>
        </w:rPr>
        <w:t>·</w:t>
      </w:r>
      <w:r w:rsidRPr="0000343B">
        <w:rPr>
          <w:rFonts w:asciiTheme="majorBidi" w:hAnsiTheme="majorBidi" w:cstheme="majorBidi"/>
          <w:lang w:val="zh-CN"/>
        </w:rPr>
        <w:t>古德布兰松、菲利普</w:t>
      </w:r>
      <w:r w:rsidRPr="006E124D">
        <w:rPr>
          <w:rFonts w:asciiTheme="majorBidi" w:hAnsiTheme="majorBidi" w:cstheme="majorBidi" w:hint="eastAsia"/>
          <w:lang w:val="zh-CN"/>
        </w:rPr>
        <w:t>·</w:t>
      </w:r>
      <w:r w:rsidRPr="0000343B">
        <w:rPr>
          <w:rFonts w:asciiTheme="majorBidi" w:hAnsiTheme="majorBidi" w:cstheme="majorBidi"/>
          <w:lang w:val="zh-CN"/>
        </w:rPr>
        <w:t>雅费、奥尔加</w:t>
      </w:r>
      <w:r w:rsidRPr="006E124D">
        <w:rPr>
          <w:rFonts w:asciiTheme="majorBidi" w:hAnsiTheme="majorBidi" w:cstheme="majorBidi" w:hint="eastAsia"/>
          <w:lang w:val="zh-CN"/>
        </w:rPr>
        <w:t>·</w:t>
      </w:r>
      <w:r w:rsidRPr="0000343B">
        <w:rPr>
          <w:rFonts w:asciiTheme="majorBidi" w:hAnsiTheme="majorBidi" w:cstheme="majorBidi"/>
          <w:lang w:val="zh-CN"/>
        </w:rPr>
        <w:t>哈佐娃、杰哈德</w:t>
      </w:r>
      <w:r w:rsidRPr="006E124D">
        <w:rPr>
          <w:rFonts w:asciiTheme="majorBidi" w:hAnsiTheme="majorBidi" w:cstheme="majorBidi" w:hint="eastAsia"/>
          <w:lang w:val="zh-CN"/>
        </w:rPr>
        <w:t>·</w:t>
      </w:r>
      <w:r w:rsidRPr="0000343B">
        <w:rPr>
          <w:rFonts w:asciiTheme="majorBidi" w:hAnsiTheme="majorBidi" w:cstheme="majorBidi"/>
          <w:lang w:val="zh-CN"/>
        </w:rPr>
        <w:t>马迪、本雅姆</w:t>
      </w:r>
      <w:r w:rsidRPr="006E124D">
        <w:rPr>
          <w:rFonts w:asciiTheme="majorBidi" w:hAnsiTheme="majorBidi" w:cstheme="majorBidi" w:hint="eastAsia"/>
          <w:lang w:val="zh-CN"/>
        </w:rPr>
        <w:t>·</w:t>
      </w:r>
      <w:r w:rsidRPr="0000343B">
        <w:rPr>
          <w:rFonts w:asciiTheme="majorBidi" w:hAnsiTheme="majorBidi" w:cstheme="majorBidi"/>
          <w:lang w:val="zh-CN"/>
        </w:rPr>
        <w:t>达维特</w:t>
      </w:r>
      <w:r w:rsidRPr="006E124D">
        <w:rPr>
          <w:rFonts w:asciiTheme="majorBidi" w:hAnsiTheme="majorBidi" w:cstheme="majorBidi" w:hint="eastAsia"/>
          <w:lang w:val="zh-CN"/>
        </w:rPr>
        <w:t>·</w:t>
      </w:r>
      <w:r w:rsidRPr="0000343B">
        <w:rPr>
          <w:rFonts w:asciiTheme="majorBidi" w:hAnsiTheme="majorBidi" w:cstheme="majorBidi"/>
          <w:lang w:val="zh-CN"/>
        </w:rPr>
        <w:t>梅兹姆尔、大</w:t>
      </w:r>
      <w:proofErr w:type="gramStart"/>
      <w:r w:rsidRPr="0000343B">
        <w:rPr>
          <w:rFonts w:asciiTheme="majorBidi" w:hAnsiTheme="majorBidi" w:cstheme="majorBidi"/>
          <w:lang w:val="zh-CN"/>
        </w:rPr>
        <w:t>谷美纪子</w:t>
      </w:r>
      <w:proofErr w:type="gramEnd"/>
      <w:r w:rsidRPr="0000343B">
        <w:rPr>
          <w:rFonts w:asciiTheme="majorBidi" w:hAnsiTheme="majorBidi" w:cstheme="majorBidi"/>
          <w:lang w:val="zh-CN"/>
        </w:rPr>
        <w:t>、路易</w:t>
      </w:r>
      <w:r w:rsidRPr="006E124D">
        <w:rPr>
          <w:rFonts w:asciiTheme="majorBidi" w:hAnsiTheme="majorBidi" w:cstheme="majorBidi" w:hint="eastAsia"/>
          <w:lang w:val="zh-CN"/>
        </w:rPr>
        <w:t>·</w:t>
      </w:r>
      <w:r w:rsidRPr="0000343B">
        <w:rPr>
          <w:rFonts w:asciiTheme="majorBidi" w:hAnsiTheme="majorBidi" w:cstheme="majorBidi"/>
          <w:lang w:val="zh-CN"/>
        </w:rPr>
        <w:t>埃内斯托</w:t>
      </w:r>
      <w:r w:rsidRPr="006E124D">
        <w:rPr>
          <w:rFonts w:asciiTheme="majorBidi" w:hAnsiTheme="majorBidi" w:cstheme="majorBidi" w:hint="eastAsia"/>
          <w:lang w:val="zh-CN"/>
        </w:rPr>
        <w:t>·</w:t>
      </w:r>
      <w:r w:rsidRPr="0000343B">
        <w:rPr>
          <w:rFonts w:asciiTheme="majorBidi" w:hAnsiTheme="majorBidi" w:cstheme="majorBidi"/>
          <w:lang w:val="zh-CN"/>
        </w:rPr>
        <w:t>佩德内拉</w:t>
      </w:r>
      <w:r w:rsidRPr="006E124D">
        <w:rPr>
          <w:rFonts w:asciiTheme="majorBidi" w:hAnsiTheme="majorBidi" w:cstheme="majorBidi" w:hint="eastAsia"/>
          <w:lang w:val="zh-CN"/>
        </w:rPr>
        <w:t>·</w:t>
      </w:r>
      <w:r w:rsidRPr="0000343B">
        <w:rPr>
          <w:rFonts w:asciiTheme="majorBidi" w:hAnsiTheme="majorBidi" w:cstheme="majorBidi"/>
          <w:lang w:val="zh-CN"/>
        </w:rPr>
        <w:t>雷纳、何塞</w:t>
      </w:r>
      <w:r w:rsidRPr="006E124D">
        <w:rPr>
          <w:rFonts w:asciiTheme="majorBidi" w:hAnsiTheme="majorBidi" w:cstheme="majorBidi" w:hint="eastAsia"/>
          <w:lang w:val="zh-CN"/>
        </w:rPr>
        <w:t>·</w:t>
      </w:r>
      <w:r w:rsidRPr="0000343B">
        <w:rPr>
          <w:rFonts w:asciiTheme="majorBidi" w:hAnsiTheme="majorBidi" w:cstheme="majorBidi"/>
          <w:lang w:val="zh-CN"/>
        </w:rPr>
        <w:t>安杰尔</w:t>
      </w:r>
      <w:r w:rsidRPr="006E124D">
        <w:rPr>
          <w:rFonts w:asciiTheme="majorBidi" w:hAnsiTheme="majorBidi" w:cstheme="majorBidi" w:hint="eastAsia"/>
          <w:lang w:val="zh-CN"/>
        </w:rPr>
        <w:t>·</w:t>
      </w:r>
      <w:r w:rsidRPr="0000343B">
        <w:rPr>
          <w:rFonts w:asciiTheme="majorBidi" w:hAnsiTheme="majorBidi" w:cstheme="majorBidi"/>
          <w:lang w:val="zh-CN"/>
        </w:rPr>
        <w:t>罗德里格斯</w:t>
      </w:r>
      <w:r w:rsidRPr="006E124D">
        <w:rPr>
          <w:rFonts w:asciiTheme="majorBidi" w:hAnsiTheme="majorBidi" w:cstheme="majorBidi" w:hint="eastAsia"/>
          <w:lang w:val="zh-CN"/>
        </w:rPr>
        <w:t>·</w:t>
      </w:r>
      <w:r w:rsidRPr="0000343B">
        <w:rPr>
          <w:rFonts w:asciiTheme="majorBidi" w:hAnsiTheme="majorBidi" w:cstheme="majorBidi"/>
          <w:lang w:val="zh-CN"/>
        </w:rPr>
        <w:t>雷耶斯、安</w:t>
      </w:r>
      <w:r w:rsidRPr="006E124D">
        <w:rPr>
          <w:rFonts w:asciiTheme="majorBidi" w:hAnsiTheme="majorBidi" w:cstheme="majorBidi" w:hint="eastAsia"/>
          <w:lang w:val="zh-CN"/>
        </w:rPr>
        <w:t>·</w:t>
      </w:r>
      <w:r w:rsidRPr="0000343B">
        <w:rPr>
          <w:rFonts w:asciiTheme="majorBidi" w:hAnsiTheme="majorBidi" w:cstheme="majorBidi"/>
          <w:lang w:val="zh-CN"/>
        </w:rPr>
        <w:t>玛丽</w:t>
      </w:r>
      <w:r w:rsidRPr="006E124D">
        <w:rPr>
          <w:rFonts w:asciiTheme="majorBidi" w:hAnsiTheme="majorBidi" w:cstheme="majorBidi" w:hint="eastAsia"/>
          <w:lang w:val="zh-CN"/>
        </w:rPr>
        <w:t>·</w:t>
      </w:r>
      <w:r w:rsidRPr="0000343B">
        <w:rPr>
          <w:rFonts w:asciiTheme="majorBidi" w:hAnsiTheme="majorBidi" w:cstheme="majorBidi"/>
          <w:lang w:val="zh-CN"/>
        </w:rPr>
        <w:t>斯凯尔顿、韦利娜</w:t>
      </w:r>
      <w:r w:rsidRPr="006E124D">
        <w:rPr>
          <w:rFonts w:asciiTheme="majorBidi" w:hAnsiTheme="majorBidi" w:cstheme="majorBidi" w:hint="eastAsia"/>
          <w:lang w:val="zh-CN"/>
        </w:rPr>
        <w:t>·</w:t>
      </w:r>
      <w:r w:rsidRPr="0000343B">
        <w:rPr>
          <w:rFonts w:asciiTheme="majorBidi" w:hAnsiTheme="majorBidi" w:cstheme="majorBidi"/>
          <w:lang w:val="zh-CN"/>
        </w:rPr>
        <w:t>托多罗娃和雷娜特</w:t>
      </w:r>
      <w:r w:rsidRPr="006E124D">
        <w:rPr>
          <w:rFonts w:asciiTheme="majorBidi" w:hAnsiTheme="majorBidi" w:cstheme="majorBidi" w:hint="eastAsia"/>
          <w:lang w:val="zh-CN"/>
        </w:rPr>
        <w:t>·</w:t>
      </w:r>
      <w:proofErr w:type="gramStart"/>
      <w:r w:rsidRPr="0000343B">
        <w:rPr>
          <w:rFonts w:asciiTheme="majorBidi" w:hAnsiTheme="majorBidi" w:cstheme="majorBidi"/>
          <w:lang w:val="zh-CN"/>
        </w:rPr>
        <w:t>雯特</w:t>
      </w:r>
      <w:proofErr w:type="gramEnd"/>
      <w:r w:rsidRPr="0000343B">
        <w:rPr>
          <w:rFonts w:asciiTheme="majorBidi" w:hAnsiTheme="majorBidi" w:cstheme="majorBidi"/>
          <w:lang w:val="zh-CN"/>
        </w:rPr>
        <w:t>尔。</w:t>
      </w:r>
    </w:p>
  </w:footnote>
  <w:footnote w:id="4">
    <w:p w:rsidR="00AA5DC3" w:rsidRPr="00057B0B" w:rsidRDefault="00AA5DC3" w:rsidP="00057B0B">
      <w:pPr>
        <w:pStyle w:val="a6"/>
        <w:rPr>
          <w:rFonts w:asciiTheme="majorBidi" w:hAnsiTheme="majorBidi" w:cstheme="majorBidi"/>
        </w:rPr>
      </w:pPr>
      <w:r>
        <w:rPr>
          <w:lang w:val="zh-CN"/>
        </w:rPr>
        <w:tab/>
      </w:r>
      <w:r w:rsidRPr="00057B0B">
        <w:rPr>
          <w:rStyle w:val="a8"/>
          <w:rFonts w:asciiTheme="majorBidi" w:eastAsia="KaiTi" w:hAnsiTheme="majorBidi" w:cstheme="majorBidi"/>
          <w:sz w:val="18"/>
          <w:lang w:val="zh-CN"/>
        </w:rPr>
        <w:footnoteRef/>
      </w:r>
      <w:r w:rsidRPr="00057B0B">
        <w:rPr>
          <w:rFonts w:asciiTheme="majorBidi" w:hAnsiTheme="majorBidi" w:cstheme="majorBidi"/>
          <w:lang w:val="zh-CN"/>
        </w:rPr>
        <w:tab/>
      </w:r>
      <w:r w:rsidRPr="00057B0B">
        <w:rPr>
          <w:rFonts w:asciiTheme="majorBidi" w:hAnsiTheme="majorBidi" w:cstheme="majorBidi"/>
          <w:lang w:val="zh-CN"/>
        </w:rPr>
        <w:t>自</w:t>
      </w:r>
      <w:r>
        <w:rPr>
          <w:rFonts w:asciiTheme="majorBidi" w:hAnsiTheme="majorBidi" w:cstheme="majorBidi"/>
          <w:lang w:val="zh-CN"/>
        </w:rPr>
        <w:t>2</w:t>
      </w:r>
      <w:r w:rsidRPr="00057B0B">
        <w:rPr>
          <w:rFonts w:asciiTheme="majorBidi" w:hAnsiTheme="majorBidi" w:cstheme="majorBidi"/>
          <w:lang w:val="zh-CN"/>
        </w:rPr>
        <w:t>0</w:t>
      </w:r>
      <w:r>
        <w:rPr>
          <w:rFonts w:asciiTheme="majorBidi" w:hAnsiTheme="majorBidi" w:cstheme="majorBidi"/>
          <w:lang w:val="zh-CN"/>
        </w:rPr>
        <w:t>16</w:t>
      </w:r>
      <w:r w:rsidRPr="00057B0B">
        <w:rPr>
          <w:rFonts w:asciiTheme="majorBidi" w:hAnsiTheme="majorBidi" w:cstheme="majorBidi"/>
          <w:lang w:val="zh-CN"/>
        </w:rPr>
        <w:t>年</w:t>
      </w:r>
      <w:r>
        <w:rPr>
          <w:rFonts w:asciiTheme="majorBidi" w:hAnsiTheme="majorBidi" w:cstheme="majorBidi"/>
          <w:lang w:val="zh-CN"/>
        </w:rPr>
        <w:t>11</w:t>
      </w:r>
      <w:r w:rsidRPr="00057B0B">
        <w:rPr>
          <w:rFonts w:asciiTheme="majorBidi" w:hAnsiTheme="majorBidi" w:cstheme="majorBidi"/>
          <w:lang w:val="zh-CN"/>
        </w:rPr>
        <w:t>月以来</w:t>
      </w:r>
      <w:r>
        <w:rPr>
          <w:rFonts w:asciiTheme="majorBidi" w:hAnsiTheme="majorBidi" w:cstheme="majorBidi"/>
          <w:lang w:val="zh-CN"/>
        </w:rPr>
        <w:t>，</w:t>
      </w:r>
      <w:r w:rsidRPr="00057B0B">
        <w:rPr>
          <w:rFonts w:asciiTheme="majorBidi" w:hAnsiTheme="majorBidi" w:cstheme="majorBidi"/>
          <w:lang w:val="zh-CN"/>
        </w:rPr>
        <w:t>该设施一直被临时用作外国人收容中心。</w:t>
      </w:r>
    </w:p>
  </w:footnote>
  <w:footnote w:id="5">
    <w:p w:rsidR="00AA5DC3" w:rsidRPr="00057B0B" w:rsidRDefault="00AA5DC3" w:rsidP="00057B0B">
      <w:pPr>
        <w:pStyle w:val="a6"/>
        <w:rPr>
          <w:rFonts w:asciiTheme="majorBidi" w:hAnsiTheme="majorBidi" w:cstheme="majorBidi"/>
        </w:rPr>
      </w:pPr>
      <w:r w:rsidRPr="00057B0B">
        <w:rPr>
          <w:rFonts w:asciiTheme="majorBidi" w:hAnsiTheme="majorBidi" w:cstheme="majorBidi"/>
          <w:lang w:val="zh-CN"/>
        </w:rPr>
        <w:tab/>
      </w:r>
      <w:r w:rsidRPr="00057B0B">
        <w:rPr>
          <w:rStyle w:val="a8"/>
          <w:rFonts w:asciiTheme="majorBidi" w:eastAsia="KaiTi" w:hAnsiTheme="majorBidi" w:cstheme="majorBidi"/>
          <w:sz w:val="18"/>
          <w:lang w:val="zh-CN"/>
        </w:rPr>
        <w:footnoteRef/>
      </w:r>
      <w:r w:rsidRPr="00057B0B">
        <w:rPr>
          <w:rFonts w:asciiTheme="majorBidi" w:hAnsiTheme="majorBidi" w:cstheme="majorBidi"/>
          <w:lang w:val="zh-CN"/>
        </w:rPr>
        <w:tab/>
      </w:r>
      <w:r w:rsidRPr="00057B0B">
        <w:rPr>
          <w:rFonts w:asciiTheme="majorBidi" w:hAnsiTheme="majorBidi" w:cstheme="majorBidi"/>
          <w:lang w:val="zh-CN"/>
        </w:rPr>
        <w:t>提交人提供了向未成年人检察官办公室递交其出生证明的证据。</w:t>
      </w:r>
    </w:p>
  </w:footnote>
  <w:footnote w:id="6">
    <w:p w:rsidR="00AA5DC3" w:rsidRPr="00057B0B" w:rsidRDefault="00AA5DC3" w:rsidP="00057B0B">
      <w:pPr>
        <w:pStyle w:val="a6"/>
        <w:rPr>
          <w:rFonts w:asciiTheme="majorBidi" w:hAnsiTheme="majorBidi" w:cstheme="majorBidi"/>
        </w:rPr>
      </w:pPr>
      <w:r w:rsidRPr="00057B0B">
        <w:rPr>
          <w:rFonts w:asciiTheme="majorBidi" w:hAnsiTheme="majorBidi" w:cstheme="majorBidi"/>
          <w:lang w:val="zh-CN"/>
        </w:rPr>
        <w:tab/>
      </w:r>
      <w:r w:rsidRPr="00057B0B">
        <w:rPr>
          <w:rStyle w:val="a8"/>
          <w:rFonts w:asciiTheme="majorBidi" w:eastAsia="KaiTi" w:hAnsiTheme="majorBidi" w:cstheme="majorBidi"/>
          <w:sz w:val="18"/>
          <w:lang w:val="zh-CN"/>
        </w:rPr>
        <w:footnoteRef/>
      </w:r>
      <w:r w:rsidRPr="00057B0B">
        <w:rPr>
          <w:rFonts w:asciiTheme="majorBidi" w:hAnsiTheme="majorBidi" w:cstheme="majorBidi"/>
          <w:lang w:val="zh-CN"/>
        </w:rPr>
        <w:tab/>
      </w:r>
      <w:r w:rsidRPr="00057B0B">
        <w:rPr>
          <w:rFonts w:asciiTheme="majorBidi" w:hAnsiTheme="majorBidi" w:cstheme="majorBidi"/>
          <w:lang w:val="zh-CN"/>
        </w:rPr>
        <w:t>没有证据显示以提交人懂得的语言适当告知他这种医学检测的程序或可能的后果。</w:t>
      </w:r>
    </w:p>
  </w:footnote>
  <w:footnote w:id="7">
    <w:p w:rsidR="00AA5DC3" w:rsidRPr="00057B0B" w:rsidRDefault="00AA5DC3" w:rsidP="00057B0B">
      <w:pPr>
        <w:pStyle w:val="a6"/>
        <w:rPr>
          <w:rFonts w:asciiTheme="majorBidi" w:hAnsiTheme="majorBidi" w:cstheme="majorBidi"/>
        </w:rPr>
      </w:pPr>
      <w:r w:rsidRPr="00057B0B">
        <w:rPr>
          <w:rFonts w:asciiTheme="majorBidi" w:hAnsiTheme="majorBidi" w:cstheme="majorBidi"/>
          <w:lang w:val="zh-CN"/>
        </w:rPr>
        <w:tab/>
      </w:r>
      <w:r w:rsidRPr="00057B0B">
        <w:rPr>
          <w:rStyle w:val="a8"/>
          <w:rFonts w:asciiTheme="majorBidi" w:eastAsia="KaiTi" w:hAnsiTheme="majorBidi" w:cstheme="majorBidi"/>
          <w:sz w:val="18"/>
          <w:lang w:val="zh-CN"/>
        </w:rPr>
        <w:footnoteRef/>
      </w:r>
      <w:r w:rsidRPr="00057B0B">
        <w:rPr>
          <w:rFonts w:asciiTheme="majorBidi" w:hAnsiTheme="majorBidi" w:cstheme="majorBidi"/>
          <w:lang w:val="zh-CN"/>
        </w:rPr>
        <w:tab/>
      </w:r>
      <w:r w:rsidRPr="00057B0B">
        <w:rPr>
          <w:rFonts w:asciiTheme="majorBidi" w:hAnsiTheme="majorBidi" w:cstheme="majorBidi"/>
          <w:lang w:val="zh-CN"/>
        </w:rPr>
        <w:t>提交人援引第</w:t>
      </w:r>
      <w:r>
        <w:rPr>
          <w:rFonts w:asciiTheme="majorBidi" w:hAnsiTheme="majorBidi" w:cstheme="majorBidi"/>
          <w:lang w:val="zh-CN"/>
        </w:rPr>
        <w:t>6</w:t>
      </w:r>
      <w:r w:rsidRPr="00057B0B">
        <w:rPr>
          <w:rFonts w:asciiTheme="majorBidi" w:hAnsiTheme="majorBidi" w:cstheme="majorBidi"/>
          <w:lang w:val="zh-CN"/>
        </w:rPr>
        <w:t>号一般性意见</w:t>
      </w:r>
      <w:r>
        <w:rPr>
          <w:rFonts w:asciiTheme="majorBidi" w:hAnsiTheme="majorBidi" w:cstheme="majorBidi"/>
          <w:lang w:val="zh-CN"/>
        </w:rPr>
        <w:t>，</w:t>
      </w:r>
      <w:r w:rsidRPr="00057B0B">
        <w:rPr>
          <w:rFonts w:asciiTheme="majorBidi" w:hAnsiTheme="majorBidi" w:cstheme="majorBidi"/>
          <w:lang w:val="zh-CN"/>
        </w:rPr>
        <w:t>第</w:t>
      </w:r>
      <w:r>
        <w:rPr>
          <w:rFonts w:asciiTheme="majorBidi" w:hAnsiTheme="majorBidi" w:cstheme="majorBidi"/>
          <w:lang w:val="zh-CN"/>
        </w:rPr>
        <w:t>31</w:t>
      </w:r>
      <w:r w:rsidRPr="00057B0B">
        <w:rPr>
          <w:rFonts w:asciiTheme="majorBidi" w:hAnsiTheme="majorBidi" w:cstheme="majorBidi"/>
          <w:lang w:val="zh-CN"/>
        </w:rPr>
        <w:t>段。</w:t>
      </w:r>
    </w:p>
  </w:footnote>
  <w:footnote w:id="8">
    <w:p w:rsidR="00AA5DC3" w:rsidRPr="00057B0B" w:rsidRDefault="00AA5DC3" w:rsidP="00057B0B">
      <w:pPr>
        <w:pStyle w:val="a6"/>
        <w:rPr>
          <w:rFonts w:asciiTheme="majorBidi" w:hAnsiTheme="majorBidi" w:cstheme="majorBidi"/>
        </w:rPr>
      </w:pPr>
      <w:r w:rsidRPr="00057B0B">
        <w:rPr>
          <w:rFonts w:asciiTheme="majorBidi" w:hAnsiTheme="majorBidi" w:cstheme="majorBidi"/>
          <w:lang w:val="zh-CN"/>
        </w:rPr>
        <w:tab/>
      </w:r>
      <w:r w:rsidRPr="00057B0B">
        <w:rPr>
          <w:rStyle w:val="a8"/>
          <w:rFonts w:asciiTheme="majorBidi" w:eastAsia="KaiTi" w:hAnsiTheme="majorBidi" w:cstheme="majorBidi"/>
          <w:sz w:val="18"/>
          <w:lang w:val="zh-CN"/>
        </w:rPr>
        <w:footnoteRef/>
      </w:r>
      <w:r w:rsidRPr="00057B0B">
        <w:rPr>
          <w:rFonts w:asciiTheme="majorBidi" w:hAnsiTheme="majorBidi" w:cstheme="majorBidi"/>
        </w:rPr>
        <w:tab/>
      </w:r>
      <w:r>
        <w:rPr>
          <w:rFonts w:asciiTheme="majorBidi" w:hAnsiTheme="majorBidi" w:cstheme="majorBidi"/>
        </w:rPr>
        <w:t>CRC/C/ESP/CO/3</w:t>
      </w:r>
      <w:r w:rsidRPr="00057B0B">
        <w:rPr>
          <w:rFonts w:asciiTheme="majorBidi" w:hAnsiTheme="majorBidi" w:cstheme="majorBidi"/>
        </w:rPr>
        <w:t>-</w:t>
      </w:r>
      <w:r>
        <w:rPr>
          <w:rFonts w:asciiTheme="majorBidi" w:hAnsiTheme="majorBidi" w:cstheme="majorBidi"/>
        </w:rPr>
        <w:t>4,</w:t>
      </w:r>
      <w:r w:rsidRPr="00057B0B">
        <w:rPr>
          <w:rFonts w:asciiTheme="majorBidi" w:hAnsiTheme="majorBidi" w:cstheme="majorBidi"/>
        </w:rPr>
        <w:t xml:space="preserve"> </w:t>
      </w:r>
      <w:r w:rsidRPr="00057B0B">
        <w:rPr>
          <w:rFonts w:asciiTheme="majorBidi" w:hAnsiTheme="majorBidi" w:cstheme="majorBidi"/>
          <w:lang w:val="zh-CN"/>
        </w:rPr>
        <w:t>第</w:t>
      </w:r>
      <w:r>
        <w:rPr>
          <w:rFonts w:asciiTheme="majorBidi" w:hAnsiTheme="majorBidi" w:cstheme="majorBidi"/>
        </w:rPr>
        <w:t>59</w:t>
      </w:r>
      <w:r w:rsidRPr="00057B0B">
        <w:rPr>
          <w:rFonts w:asciiTheme="majorBidi" w:hAnsiTheme="majorBidi" w:cstheme="majorBidi"/>
          <w:lang w:val="zh-CN"/>
        </w:rPr>
        <w:t>段。</w:t>
      </w:r>
    </w:p>
  </w:footnote>
  <w:footnote w:id="9">
    <w:p w:rsidR="00AA5DC3" w:rsidRPr="00057B0B" w:rsidRDefault="00AA5DC3" w:rsidP="00057B0B">
      <w:pPr>
        <w:pStyle w:val="a6"/>
        <w:rPr>
          <w:rFonts w:asciiTheme="majorBidi" w:hAnsiTheme="majorBidi" w:cstheme="majorBidi"/>
        </w:rPr>
      </w:pPr>
      <w:r w:rsidRPr="00057B0B">
        <w:rPr>
          <w:rFonts w:asciiTheme="majorBidi" w:hAnsiTheme="majorBidi" w:cstheme="majorBidi"/>
        </w:rPr>
        <w:tab/>
      </w:r>
      <w:r w:rsidRPr="00057B0B">
        <w:rPr>
          <w:rStyle w:val="a8"/>
          <w:rFonts w:asciiTheme="majorBidi" w:eastAsia="KaiTi" w:hAnsiTheme="majorBidi" w:cstheme="majorBidi"/>
          <w:sz w:val="18"/>
          <w:lang w:val="zh-CN"/>
        </w:rPr>
        <w:footnoteRef/>
      </w:r>
      <w:r w:rsidRPr="00057B0B">
        <w:rPr>
          <w:rFonts w:asciiTheme="majorBidi" w:hAnsiTheme="majorBidi" w:cstheme="majorBidi"/>
          <w:lang w:val="zh-CN"/>
        </w:rPr>
        <w:tab/>
      </w:r>
      <w:r w:rsidRPr="00057B0B">
        <w:rPr>
          <w:rFonts w:asciiTheme="majorBidi" w:hAnsiTheme="majorBidi" w:cstheme="majorBidi"/>
          <w:lang w:val="zh-CN"/>
        </w:rPr>
        <w:t>提交人援引第</w:t>
      </w:r>
      <w:r>
        <w:rPr>
          <w:rFonts w:asciiTheme="majorBidi" w:hAnsiTheme="majorBidi" w:cstheme="majorBidi"/>
          <w:lang w:val="zh-CN"/>
        </w:rPr>
        <w:t>6</w:t>
      </w:r>
      <w:r w:rsidRPr="00057B0B">
        <w:rPr>
          <w:rFonts w:asciiTheme="majorBidi" w:hAnsiTheme="majorBidi" w:cstheme="majorBidi"/>
          <w:lang w:val="zh-CN"/>
        </w:rPr>
        <w:t>号一般性意见。</w:t>
      </w:r>
    </w:p>
  </w:footnote>
  <w:footnote w:id="10">
    <w:p w:rsidR="00AA5DC3" w:rsidRPr="0049209D" w:rsidRDefault="00AA5DC3" w:rsidP="005259A7">
      <w:pPr>
        <w:pStyle w:val="a6"/>
        <w:spacing w:after="0"/>
        <w:rPr>
          <w:rFonts w:asciiTheme="majorBidi" w:hAnsiTheme="majorBidi" w:cstheme="majorBidi"/>
        </w:rPr>
      </w:pPr>
      <w:r w:rsidRPr="00057B0B">
        <w:rPr>
          <w:rFonts w:asciiTheme="majorBidi" w:hAnsiTheme="majorBidi" w:cstheme="majorBidi"/>
          <w:lang w:val="zh-CN"/>
        </w:rPr>
        <w:tab/>
      </w:r>
      <w:r w:rsidRPr="00057B0B">
        <w:rPr>
          <w:rStyle w:val="a8"/>
          <w:rFonts w:asciiTheme="majorBidi" w:eastAsia="KaiTi" w:hAnsiTheme="majorBidi" w:cstheme="majorBidi"/>
          <w:sz w:val="18"/>
          <w:lang w:val="zh-CN"/>
        </w:rPr>
        <w:footnoteRef/>
      </w:r>
      <w:r w:rsidRPr="00057B0B">
        <w:rPr>
          <w:rFonts w:asciiTheme="majorBidi" w:hAnsiTheme="majorBidi" w:cstheme="majorBidi"/>
          <w:lang w:val="zh-CN"/>
        </w:rPr>
        <w:tab/>
      </w:r>
      <w:r w:rsidRPr="00AA5DC3">
        <w:rPr>
          <w:rFonts w:asciiTheme="majorBidi" w:hAnsiTheme="majorBidi" w:cstheme="majorBidi"/>
          <w:spacing w:val="-4"/>
          <w:lang w:val="zh-CN"/>
        </w:rPr>
        <w:t>提交人援引</w:t>
      </w:r>
      <w:r w:rsidRPr="00AA5DC3">
        <w:rPr>
          <w:rFonts w:asciiTheme="majorBidi" w:hAnsiTheme="majorBidi" w:cstheme="majorBidi"/>
          <w:spacing w:val="-4"/>
          <w:lang w:val="zh-CN"/>
        </w:rPr>
        <w:t>La Merced-Migraciones-Mercedarios</w:t>
      </w:r>
      <w:r w:rsidRPr="00AA5DC3">
        <w:rPr>
          <w:rFonts w:asciiTheme="majorBidi" w:hAnsiTheme="majorBidi" w:cstheme="majorBidi"/>
          <w:spacing w:val="-4"/>
          <w:lang w:val="zh-CN"/>
        </w:rPr>
        <w:t>、联合国难民事务高级专员公署、拯救儿童组织、</w:t>
      </w:r>
      <w:r w:rsidRPr="0049209D">
        <w:rPr>
          <w:rFonts w:asciiTheme="majorBidi" w:hAnsiTheme="majorBidi" w:cstheme="majorBidi"/>
          <w:lang w:val="zh-CN"/>
        </w:rPr>
        <w:t>科米利亚斯大学桑坦德未成年人与法律方案、</w:t>
      </w:r>
      <w:r>
        <w:rPr>
          <w:rFonts w:asciiTheme="majorBidi" w:hAnsiTheme="majorBidi" w:cstheme="majorBidi"/>
          <w:lang w:val="zh-CN"/>
        </w:rPr>
        <w:t>Baketik</w:t>
      </w:r>
      <w:r w:rsidRPr="0049209D">
        <w:rPr>
          <w:rFonts w:asciiTheme="majorBidi" w:hAnsiTheme="majorBidi" w:cstheme="majorBidi"/>
          <w:lang w:val="zh-CN"/>
        </w:rPr>
        <w:t>及西班牙天主教委员会移民协会的一份</w:t>
      </w:r>
      <w:r w:rsidRPr="00AA5DC3">
        <w:rPr>
          <w:rFonts w:asciiTheme="majorBidi" w:hAnsiTheme="majorBidi" w:cstheme="majorBidi"/>
          <w:spacing w:val="-4"/>
          <w:lang w:val="zh-CN"/>
        </w:rPr>
        <w:t>报告，题为</w:t>
      </w:r>
      <w:r w:rsidRPr="00AA5DC3">
        <w:rPr>
          <w:rFonts w:asciiTheme="majorBidi" w:hAnsiTheme="majorBidi" w:cstheme="majorBidi"/>
          <w:spacing w:val="-4"/>
          <w:lang w:val="zh-CN"/>
        </w:rPr>
        <w:t>Aproximación a la protección internacional de los menores extranjeros en España</w:t>
      </w:r>
      <w:r w:rsidRPr="00AA5DC3">
        <w:rPr>
          <w:rFonts w:asciiTheme="majorBidi" w:hAnsiTheme="majorBidi" w:cstheme="majorBidi"/>
          <w:spacing w:val="-4"/>
          <w:lang w:val="zh-CN"/>
        </w:rPr>
        <w:t>，马德里</w:t>
      </w:r>
      <w:r>
        <w:rPr>
          <w:rFonts w:asciiTheme="majorBidi" w:hAnsiTheme="majorBidi" w:cstheme="majorBidi"/>
          <w:lang w:val="zh-CN"/>
        </w:rPr>
        <w:t>(2</w:t>
      </w:r>
      <w:r w:rsidRPr="0049209D">
        <w:rPr>
          <w:rFonts w:asciiTheme="majorBidi" w:hAnsiTheme="majorBidi" w:cstheme="majorBidi"/>
          <w:lang w:val="zh-CN"/>
        </w:rPr>
        <w:t>00</w:t>
      </w:r>
      <w:r>
        <w:rPr>
          <w:rFonts w:asciiTheme="majorBidi" w:hAnsiTheme="majorBidi" w:cstheme="majorBidi"/>
          <w:lang w:val="zh-CN"/>
        </w:rPr>
        <w:t>9</w:t>
      </w:r>
      <w:r w:rsidRPr="0049209D">
        <w:rPr>
          <w:rFonts w:asciiTheme="majorBidi" w:hAnsiTheme="majorBidi" w:cstheme="majorBidi"/>
          <w:lang w:val="zh-CN"/>
        </w:rPr>
        <w:t>年</w:t>
      </w:r>
      <w:r>
        <w:rPr>
          <w:rFonts w:asciiTheme="majorBidi" w:hAnsiTheme="majorBidi" w:cstheme="majorBidi"/>
          <w:lang w:val="zh-CN"/>
        </w:rPr>
        <w:t>)</w:t>
      </w:r>
      <w:r w:rsidRPr="0049209D">
        <w:rPr>
          <w:rFonts w:asciiTheme="majorBidi" w:hAnsiTheme="majorBidi" w:cstheme="majorBidi"/>
          <w:lang w:val="zh-CN"/>
        </w:rPr>
        <w:t>。</w:t>
      </w:r>
    </w:p>
  </w:footnote>
  <w:footnote w:id="11">
    <w:p w:rsidR="00AA5DC3" w:rsidRPr="00057B0B" w:rsidRDefault="00AA5DC3" w:rsidP="00057B0B">
      <w:pPr>
        <w:pStyle w:val="a6"/>
        <w:rPr>
          <w:rFonts w:asciiTheme="majorBidi" w:hAnsiTheme="majorBidi" w:cstheme="majorBidi"/>
        </w:rPr>
      </w:pPr>
      <w:r w:rsidRPr="00057B0B">
        <w:rPr>
          <w:rFonts w:asciiTheme="majorBidi" w:hAnsiTheme="majorBidi" w:cstheme="majorBidi"/>
          <w:lang w:val="zh-CN"/>
        </w:rPr>
        <w:tab/>
      </w:r>
      <w:r w:rsidRPr="00057B0B">
        <w:rPr>
          <w:rStyle w:val="a8"/>
          <w:rFonts w:asciiTheme="majorBidi" w:eastAsia="KaiTi" w:hAnsiTheme="majorBidi" w:cstheme="majorBidi"/>
          <w:sz w:val="18"/>
          <w:lang w:val="zh-CN"/>
        </w:rPr>
        <w:footnoteRef/>
      </w:r>
      <w:r w:rsidRPr="00057B0B">
        <w:rPr>
          <w:rFonts w:asciiTheme="majorBidi" w:hAnsiTheme="majorBidi" w:cstheme="majorBidi"/>
          <w:lang w:val="zh-CN"/>
        </w:rPr>
        <w:tab/>
      </w:r>
      <w:r w:rsidRPr="00057B0B">
        <w:rPr>
          <w:rFonts w:asciiTheme="majorBidi" w:hAnsiTheme="majorBidi" w:cstheme="majorBidi"/>
          <w:lang w:val="zh-CN"/>
        </w:rPr>
        <w:t>提交人援引了关于儿童</w:t>
      </w:r>
      <w:r w:rsidRPr="0049209D">
        <w:rPr>
          <w:rFonts w:ascii="Time New Roman" w:hAnsi="Time New Roman" w:cstheme="majorBidi"/>
          <w:lang w:val="zh-CN"/>
        </w:rPr>
        <w:t>表达</w:t>
      </w:r>
      <w:r w:rsidRPr="00057B0B">
        <w:rPr>
          <w:rFonts w:asciiTheme="majorBidi" w:hAnsiTheme="majorBidi" w:cstheme="majorBidi"/>
          <w:lang w:val="zh-CN"/>
        </w:rPr>
        <w:t>意见的权利的第</w:t>
      </w:r>
      <w:r>
        <w:rPr>
          <w:rFonts w:asciiTheme="majorBidi" w:hAnsiTheme="majorBidi" w:cstheme="majorBidi"/>
          <w:lang w:val="zh-CN"/>
        </w:rPr>
        <w:t>12</w:t>
      </w:r>
      <w:r w:rsidRPr="00057B0B">
        <w:rPr>
          <w:rFonts w:asciiTheme="majorBidi" w:hAnsiTheme="majorBidi" w:cstheme="majorBidi"/>
          <w:lang w:val="zh-CN"/>
        </w:rPr>
        <w:t>号一般性意见</w:t>
      </w:r>
      <w:r>
        <w:rPr>
          <w:rFonts w:asciiTheme="majorBidi" w:hAnsiTheme="majorBidi" w:cstheme="majorBidi"/>
          <w:lang w:val="zh-CN"/>
        </w:rPr>
        <w:t>(2</w:t>
      </w:r>
      <w:r w:rsidRPr="00057B0B">
        <w:rPr>
          <w:rFonts w:asciiTheme="majorBidi" w:hAnsiTheme="majorBidi" w:cstheme="majorBidi"/>
          <w:lang w:val="zh-CN"/>
        </w:rPr>
        <w:t>00</w:t>
      </w:r>
      <w:r>
        <w:rPr>
          <w:rFonts w:asciiTheme="majorBidi" w:hAnsiTheme="majorBidi" w:cstheme="majorBidi"/>
          <w:lang w:val="zh-CN"/>
        </w:rPr>
        <w:t>9</w:t>
      </w:r>
      <w:r w:rsidRPr="00057B0B">
        <w:rPr>
          <w:rFonts w:asciiTheme="majorBidi" w:hAnsiTheme="majorBidi" w:cstheme="majorBidi"/>
          <w:lang w:val="zh-CN"/>
        </w:rPr>
        <w:t>年</w:t>
      </w:r>
      <w:r>
        <w:rPr>
          <w:rFonts w:asciiTheme="majorBidi" w:hAnsiTheme="majorBidi" w:cstheme="majorBidi"/>
          <w:lang w:val="zh-CN"/>
        </w:rPr>
        <w:t>)</w:t>
      </w:r>
      <w:r>
        <w:rPr>
          <w:rFonts w:asciiTheme="majorBidi" w:hAnsiTheme="majorBidi" w:cstheme="majorBidi"/>
          <w:lang w:val="zh-CN"/>
        </w:rPr>
        <w:t>，</w:t>
      </w:r>
      <w:r w:rsidRPr="00057B0B">
        <w:rPr>
          <w:rFonts w:asciiTheme="majorBidi" w:hAnsiTheme="majorBidi" w:cstheme="majorBidi"/>
          <w:lang w:val="zh-CN"/>
        </w:rPr>
        <w:t>第</w:t>
      </w:r>
      <w:r>
        <w:rPr>
          <w:rFonts w:asciiTheme="majorBidi" w:hAnsiTheme="majorBidi" w:cstheme="majorBidi"/>
          <w:lang w:val="zh-CN"/>
        </w:rPr>
        <w:t>26</w:t>
      </w:r>
      <w:r w:rsidRPr="00057B0B">
        <w:rPr>
          <w:rFonts w:asciiTheme="majorBidi" w:hAnsiTheme="majorBidi" w:cstheme="majorBidi"/>
          <w:lang w:val="zh-CN"/>
        </w:rPr>
        <w:t>段。</w:t>
      </w:r>
    </w:p>
  </w:footnote>
  <w:footnote w:id="12">
    <w:p w:rsidR="00AA5DC3" w:rsidRPr="00057B0B" w:rsidRDefault="00AA5DC3" w:rsidP="00057B0B">
      <w:pPr>
        <w:pStyle w:val="a6"/>
        <w:rPr>
          <w:rFonts w:asciiTheme="majorBidi" w:hAnsiTheme="majorBidi" w:cstheme="majorBidi"/>
        </w:rPr>
      </w:pPr>
      <w:r w:rsidRPr="00057B0B">
        <w:rPr>
          <w:rFonts w:asciiTheme="majorBidi" w:hAnsiTheme="majorBidi" w:cstheme="majorBidi"/>
          <w:lang w:val="zh-CN"/>
        </w:rPr>
        <w:tab/>
      </w:r>
      <w:r w:rsidRPr="00057B0B">
        <w:rPr>
          <w:rStyle w:val="a8"/>
          <w:rFonts w:asciiTheme="majorBidi" w:eastAsia="KaiTi" w:hAnsiTheme="majorBidi" w:cstheme="majorBidi"/>
          <w:sz w:val="18"/>
          <w:lang w:val="zh-CN"/>
        </w:rPr>
        <w:footnoteRef/>
      </w:r>
      <w:r w:rsidRPr="00057B0B">
        <w:rPr>
          <w:rFonts w:asciiTheme="majorBidi" w:hAnsiTheme="majorBidi" w:cstheme="majorBidi"/>
          <w:lang w:val="zh-CN"/>
        </w:rPr>
        <w:tab/>
      </w:r>
      <w:r w:rsidRPr="00057B0B">
        <w:rPr>
          <w:rFonts w:asciiTheme="majorBidi" w:hAnsiTheme="majorBidi" w:cstheme="majorBidi"/>
          <w:lang w:val="zh-CN"/>
        </w:rPr>
        <w:t>提交人援引第</w:t>
      </w:r>
      <w:r>
        <w:rPr>
          <w:rFonts w:asciiTheme="majorBidi" w:hAnsiTheme="majorBidi" w:cstheme="majorBidi"/>
          <w:lang w:val="zh-CN"/>
        </w:rPr>
        <w:t>6</w:t>
      </w:r>
      <w:r w:rsidRPr="00057B0B">
        <w:rPr>
          <w:rFonts w:asciiTheme="majorBidi" w:hAnsiTheme="majorBidi" w:cstheme="majorBidi"/>
          <w:lang w:val="zh-CN"/>
        </w:rPr>
        <w:t>号一般性意见</w:t>
      </w:r>
      <w:r>
        <w:rPr>
          <w:rFonts w:asciiTheme="majorBidi" w:hAnsiTheme="majorBidi" w:cstheme="majorBidi"/>
          <w:lang w:val="zh-CN"/>
        </w:rPr>
        <w:t>，</w:t>
      </w:r>
      <w:r w:rsidRPr="00057B0B">
        <w:rPr>
          <w:rFonts w:asciiTheme="majorBidi" w:hAnsiTheme="majorBidi" w:cstheme="majorBidi"/>
          <w:lang w:val="zh-CN"/>
        </w:rPr>
        <w:t>第</w:t>
      </w:r>
      <w:r>
        <w:rPr>
          <w:rFonts w:asciiTheme="majorBidi" w:hAnsiTheme="majorBidi" w:cstheme="majorBidi"/>
          <w:lang w:val="zh-CN"/>
        </w:rPr>
        <w:t>44</w:t>
      </w:r>
      <w:r w:rsidRPr="00057B0B">
        <w:rPr>
          <w:rFonts w:asciiTheme="majorBidi" w:hAnsiTheme="majorBidi" w:cstheme="majorBidi"/>
          <w:lang w:val="zh-CN"/>
        </w:rPr>
        <w:t>段。</w:t>
      </w:r>
    </w:p>
  </w:footnote>
  <w:footnote w:id="13">
    <w:p w:rsidR="00AA5DC3" w:rsidRPr="00057B0B" w:rsidRDefault="00AA5DC3" w:rsidP="00057B0B">
      <w:pPr>
        <w:pStyle w:val="a6"/>
        <w:rPr>
          <w:rFonts w:asciiTheme="majorBidi" w:hAnsiTheme="majorBidi" w:cstheme="majorBidi"/>
        </w:rPr>
      </w:pPr>
      <w:r w:rsidRPr="00057B0B">
        <w:rPr>
          <w:rFonts w:asciiTheme="majorBidi" w:hAnsiTheme="majorBidi" w:cstheme="majorBidi"/>
          <w:lang w:val="zh-CN"/>
        </w:rPr>
        <w:tab/>
      </w:r>
      <w:r w:rsidRPr="00057B0B">
        <w:rPr>
          <w:rStyle w:val="a8"/>
          <w:rFonts w:asciiTheme="majorBidi" w:eastAsia="KaiTi" w:hAnsiTheme="majorBidi" w:cstheme="majorBidi"/>
          <w:sz w:val="18"/>
          <w:lang w:val="zh-CN"/>
        </w:rPr>
        <w:footnoteRef/>
      </w:r>
      <w:r w:rsidRPr="00057B0B">
        <w:rPr>
          <w:rFonts w:asciiTheme="majorBidi" w:hAnsiTheme="majorBidi" w:cstheme="majorBidi"/>
          <w:lang w:val="zh-CN"/>
        </w:rPr>
        <w:tab/>
      </w:r>
      <w:r w:rsidRPr="00057B0B">
        <w:rPr>
          <w:rFonts w:asciiTheme="majorBidi" w:hAnsiTheme="majorBidi" w:cstheme="majorBidi"/>
          <w:lang w:val="zh-CN"/>
        </w:rPr>
        <w:t>缔约国提供了阿尔及利亚驻阿利坎特领事馆发布的安全通行证复印件。</w:t>
      </w:r>
    </w:p>
  </w:footnote>
  <w:footnote w:id="14">
    <w:p w:rsidR="00AA5DC3" w:rsidRPr="00057B0B" w:rsidRDefault="00AA5DC3" w:rsidP="00057B0B">
      <w:pPr>
        <w:pStyle w:val="a6"/>
        <w:rPr>
          <w:rFonts w:asciiTheme="majorBidi" w:hAnsiTheme="majorBidi" w:cstheme="majorBidi"/>
        </w:rPr>
      </w:pPr>
      <w:r w:rsidRPr="00057B0B">
        <w:rPr>
          <w:rFonts w:asciiTheme="majorBidi" w:hAnsiTheme="majorBidi" w:cstheme="majorBidi"/>
          <w:lang w:val="zh-CN"/>
        </w:rPr>
        <w:tab/>
      </w:r>
      <w:r w:rsidRPr="00057B0B">
        <w:rPr>
          <w:rStyle w:val="a8"/>
          <w:rFonts w:asciiTheme="majorBidi" w:eastAsia="KaiTi" w:hAnsiTheme="majorBidi" w:cstheme="majorBidi"/>
          <w:sz w:val="18"/>
          <w:lang w:val="zh-CN"/>
        </w:rPr>
        <w:footnoteRef/>
      </w:r>
      <w:r w:rsidRPr="00057B0B">
        <w:rPr>
          <w:rFonts w:asciiTheme="majorBidi" w:hAnsiTheme="majorBidi" w:cstheme="majorBidi"/>
          <w:lang w:val="zh-CN"/>
        </w:rPr>
        <w:tab/>
      </w:r>
      <w:r w:rsidRPr="00057B0B">
        <w:rPr>
          <w:rFonts w:asciiTheme="majorBidi" w:hAnsiTheme="majorBidi" w:cstheme="majorBidi"/>
          <w:lang w:val="zh-CN"/>
        </w:rPr>
        <w:t>缔约国援引</w:t>
      </w:r>
      <w:r>
        <w:rPr>
          <w:rFonts w:asciiTheme="majorBidi" w:hAnsiTheme="majorBidi" w:cstheme="majorBidi"/>
          <w:lang w:val="zh-CN"/>
        </w:rPr>
        <w:t>Y</w:t>
      </w:r>
      <w:r w:rsidRPr="00057B0B">
        <w:rPr>
          <w:rFonts w:asciiTheme="majorBidi" w:hAnsiTheme="majorBidi" w:cstheme="majorBidi"/>
          <w:lang w:val="zh-CN"/>
        </w:rPr>
        <w:t>.</w:t>
      </w:r>
      <w:r>
        <w:rPr>
          <w:rFonts w:asciiTheme="majorBidi" w:hAnsiTheme="majorBidi" w:cstheme="majorBidi"/>
          <w:lang w:val="zh-CN"/>
        </w:rPr>
        <w:t>M</w:t>
      </w:r>
      <w:r w:rsidRPr="00057B0B">
        <w:rPr>
          <w:rFonts w:asciiTheme="majorBidi" w:hAnsiTheme="majorBidi" w:cstheme="majorBidi"/>
          <w:lang w:val="zh-CN"/>
        </w:rPr>
        <w:t>.</w:t>
      </w:r>
      <w:r w:rsidRPr="00057B0B">
        <w:rPr>
          <w:rFonts w:asciiTheme="majorBidi" w:hAnsiTheme="majorBidi" w:cstheme="majorBidi"/>
          <w:lang w:val="zh-CN"/>
        </w:rPr>
        <w:t>诉西班牙案</w:t>
      </w:r>
      <w:r>
        <w:rPr>
          <w:rFonts w:asciiTheme="majorBidi" w:hAnsiTheme="majorBidi" w:cstheme="majorBidi"/>
          <w:lang w:val="zh-CN"/>
        </w:rPr>
        <w:t>(CRC/C/78/D/8/2</w:t>
      </w:r>
      <w:r w:rsidRPr="00057B0B">
        <w:rPr>
          <w:rFonts w:asciiTheme="majorBidi" w:hAnsiTheme="majorBidi" w:cstheme="majorBidi"/>
          <w:lang w:val="zh-CN"/>
        </w:rPr>
        <w:t>0</w:t>
      </w:r>
      <w:r>
        <w:rPr>
          <w:rFonts w:asciiTheme="majorBidi" w:hAnsiTheme="majorBidi" w:cstheme="majorBidi"/>
          <w:lang w:val="zh-CN"/>
        </w:rPr>
        <w:t>16)</w:t>
      </w:r>
      <w:r>
        <w:rPr>
          <w:rFonts w:asciiTheme="majorBidi" w:hAnsiTheme="majorBidi" w:cstheme="majorBidi"/>
          <w:lang w:val="zh-CN"/>
        </w:rPr>
        <w:t>，</w:t>
      </w:r>
      <w:r w:rsidRPr="00057B0B">
        <w:rPr>
          <w:rFonts w:asciiTheme="majorBidi" w:hAnsiTheme="majorBidi" w:cstheme="majorBidi"/>
          <w:lang w:val="zh-CN"/>
        </w:rPr>
        <w:t>委员会在其中指出</w:t>
      </w:r>
      <w:r>
        <w:rPr>
          <w:rFonts w:asciiTheme="majorBidi" w:hAnsiTheme="majorBidi" w:cstheme="majorBidi"/>
          <w:lang w:val="zh-CN"/>
        </w:rPr>
        <w:t>，</w:t>
      </w:r>
      <w:r w:rsidRPr="00057B0B">
        <w:rPr>
          <w:rFonts w:asciiTheme="majorBidi" w:hAnsiTheme="majorBidi" w:cstheme="majorBidi"/>
          <w:lang w:val="zh-CN"/>
        </w:rPr>
        <w:t>领事证明被视为推定有效的正式文件。缔约国还援引</w:t>
      </w:r>
      <w:r>
        <w:rPr>
          <w:rFonts w:asciiTheme="majorBidi" w:hAnsiTheme="majorBidi" w:cstheme="majorBidi"/>
          <w:lang w:val="zh-CN"/>
        </w:rPr>
        <w:t>D</w:t>
      </w:r>
      <w:r w:rsidRPr="00057B0B">
        <w:rPr>
          <w:rFonts w:asciiTheme="majorBidi" w:hAnsiTheme="majorBidi" w:cstheme="majorBidi"/>
          <w:lang w:val="zh-CN"/>
        </w:rPr>
        <w:t>.</w:t>
      </w:r>
      <w:r>
        <w:rPr>
          <w:rFonts w:asciiTheme="majorBidi" w:hAnsiTheme="majorBidi" w:cstheme="majorBidi"/>
          <w:lang w:val="zh-CN"/>
        </w:rPr>
        <w:t>D</w:t>
      </w:r>
      <w:r w:rsidRPr="00057B0B">
        <w:rPr>
          <w:rFonts w:asciiTheme="majorBidi" w:hAnsiTheme="majorBidi" w:cstheme="majorBidi"/>
          <w:lang w:val="zh-CN"/>
        </w:rPr>
        <w:t>.</w:t>
      </w:r>
      <w:r w:rsidRPr="00057B0B">
        <w:rPr>
          <w:rFonts w:asciiTheme="majorBidi" w:hAnsiTheme="majorBidi" w:cstheme="majorBidi"/>
          <w:lang w:val="zh-CN"/>
        </w:rPr>
        <w:t>诉西班牙案</w:t>
      </w:r>
      <w:r>
        <w:rPr>
          <w:rFonts w:asciiTheme="majorBidi" w:hAnsiTheme="majorBidi" w:cstheme="majorBidi"/>
          <w:lang w:val="zh-CN"/>
        </w:rPr>
        <w:t>(CRC/C/8</w:t>
      </w:r>
      <w:r w:rsidRPr="00057B0B">
        <w:rPr>
          <w:rFonts w:asciiTheme="majorBidi" w:hAnsiTheme="majorBidi" w:cstheme="majorBidi"/>
          <w:lang w:val="zh-CN"/>
        </w:rPr>
        <w:t>0</w:t>
      </w:r>
      <w:r>
        <w:rPr>
          <w:rFonts w:asciiTheme="majorBidi" w:hAnsiTheme="majorBidi" w:cstheme="majorBidi"/>
          <w:lang w:val="zh-CN"/>
        </w:rPr>
        <w:t>/D/4/2</w:t>
      </w:r>
      <w:r w:rsidRPr="00057B0B">
        <w:rPr>
          <w:rFonts w:asciiTheme="majorBidi" w:hAnsiTheme="majorBidi" w:cstheme="majorBidi"/>
          <w:lang w:val="zh-CN"/>
        </w:rPr>
        <w:t>0</w:t>
      </w:r>
      <w:r>
        <w:rPr>
          <w:rFonts w:asciiTheme="majorBidi" w:hAnsiTheme="majorBidi" w:cstheme="majorBidi"/>
          <w:lang w:val="zh-CN"/>
        </w:rPr>
        <w:t>16)</w:t>
      </w:r>
      <w:r w:rsidRPr="00057B0B">
        <w:rPr>
          <w:rFonts w:asciiTheme="majorBidi" w:hAnsiTheme="majorBidi" w:cstheme="majorBidi"/>
          <w:lang w:val="zh-CN"/>
        </w:rPr>
        <w:t>。</w:t>
      </w:r>
    </w:p>
  </w:footnote>
  <w:footnote w:id="15">
    <w:p w:rsidR="00AA5DC3" w:rsidRPr="00561E28" w:rsidRDefault="00AA5DC3" w:rsidP="007628AF">
      <w:pPr>
        <w:pStyle w:val="a6"/>
        <w:spacing w:line="260" w:lineRule="exact"/>
        <w:rPr>
          <w:rFonts w:ascii="Time New Roman" w:hAnsi="Time New Roman" w:cstheme="majorBidi" w:hint="eastAsia"/>
        </w:rPr>
      </w:pPr>
      <w:r w:rsidRPr="00057B0B">
        <w:rPr>
          <w:rFonts w:asciiTheme="majorBidi" w:hAnsiTheme="majorBidi" w:cstheme="majorBidi"/>
          <w:lang w:val="zh-CN"/>
        </w:rPr>
        <w:tab/>
      </w:r>
      <w:r w:rsidRPr="00057B0B">
        <w:rPr>
          <w:rStyle w:val="a8"/>
          <w:rFonts w:asciiTheme="majorBidi" w:eastAsia="KaiTi" w:hAnsiTheme="majorBidi" w:cstheme="majorBidi"/>
          <w:sz w:val="18"/>
          <w:lang w:val="zh-CN"/>
        </w:rPr>
        <w:footnoteRef/>
      </w:r>
      <w:r w:rsidRPr="00057B0B">
        <w:rPr>
          <w:rFonts w:asciiTheme="majorBidi" w:hAnsiTheme="majorBidi" w:cstheme="majorBidi"/>
          <w:lang w:val="zh-CN"/>
        </w:rPr>
        <w:tab/>
      </w:r>
      <w:r w:rsidRPr="00561E28">
        <w:rPr>
          <w:rFonts w:ascii="Time New Roman" w:hAnsi="Time New Roman" w:cstheme="majorBidi"/>
          <w:lang w:val="zh-CN"/>
        </w:rPr>
        <w:t>提交人援引了</w:t>
      </w:r>
      <w:r>
        <w:rPr>
          <w:rFonts w:ascii="Time New Roman" w:hAnsi="Time New Roman" w:cstheme="majorBidi"/>
          <w:lang w:val="zh-CN"/>
        </w:rPr>
        <w:t>2</w:t>
      </w:r>
      <w:r w:rsidRPr="00561E28">
        <w:rPr>
          <w:rFonts w:ascii="Time New Roman" w:hAnsi="Time New Roman" w:cstheme="majorBidi"/>
          <w:lang w:val="zh-CN"/>
        </w:rPr>
        <w:t>0</w:t>
      </w:r>
      <w:r>
        <w:rPr>
          <w:rFonts w:ascii="Time New Roman" w:hAnsi="Time New Roman" w:cstheme="majorBidi"/>
          <w:lang w:val="zh-CN"/>
        </w:rPr>
        <w:t>13</w:t>
      </w:r>
      <w:r w:rsidRPr="00561E28">
        <w:rPr>
          <w:rFonts w:ascii="Time New Roman" w:hAnsi="Time New Roman" w:cstheme="majorBidi"/>
          <w:lang w:val="zh-CN"/>
        </w:rPr>
        <w:t>年</w:t>
      </w:r>
      <w:r>
        <w:rPr>
          <w:rFonts w:ascii="Time New Roman" w:hAnsi="Time New Roman" w:cstheme="majorBidi"/>
          <w:lang w:val="zh-CN"/>
        </w:rPr>
        <w:t>12</w:t>
      </w:r>
      <w:r w:rsidRPr="00561E28">
        <w:rPr>
          <w:rFonts w:ascii="Time New Roman" w:hAnsi="Time New Roman" w:cstheme="majorBidi"/>
          <w:lang w:val="zh-CN"/>
        </w:rPr>
        <w:t>月</w:t>
      </w:r>
      <w:r>
        <w:rPr>
          <w:rFonts w:ascii="Time New Roman" w:hAnsi="Time New Roman" w:cstheme="majorBidi"/>
          <w:lang w:val="zh-CN"/>
        </w:rPr>
        <w:t>17</w:t>
      </w:r>
      <w:r w:rsidRPr="00561E28">
        <w:rPr>
          <w:rFonts w:ascii="Time New Roman" w:hAnsi="Time New Roman" w:cstheme="majorBidi"/>
          <w:lang w:val="zh-CN"/>
        </w:rPr>
        <w:t>日</w:t>
      </w:r>
      <w:r>
        <w:rPr>
          <w:rFonts w:ascii="Time New Roman" w:hAnsi="Time New Roman" w:cstheme="majorBidi"/>
          <w:lang w:val="zh-CN"/>
        </w:rPr>
        <w:t>(</w:t>
      </w:r>
      <w:bookmarkStart w:id="6" w:name="_Hlk64882641"/>
      <w:r w:rsidRPr="00561E28">
        <w:rPr>
          <w:rFonts w:ascii="Time New Roman" w:hAnsi="Time New Roman" w:cstheme="majorBidi"/>
          <w:lang w:val="zh-CN"/>
        </w:rPr>
        <w:t>欧盟</w:t>
      </w:r>
      <w:bookmarkEnd w:id="6"/>
      <w:r>
        <w:rPr>
          <w:rFonts w:ascii="Time New Roman" w:hAnsi="Time New Roman" w:cstheme="majorBidi"/>
          <w:lang w:val="zh-CN"/>
        </w:rPr>
        <w:t>)</w:t>
      </w:r>
      <w:r w:rsidRPr="00561E28">
        <w:rPr>
          <w:rFonts w:ascii="Time New Roman" w:hAnsi="Time New Roman" w:cstheme="majorBidi"/>
          <w:lang w:val="zh-CN"/>
        </w:rPr>
        <w:t>理事会第</w:t>
      </w:r>
      <w:r>
        <w:rPr>
          <w:rFonts w:ascii="Time New Roman" w:hAnsi="Time New Roman" w:cstheme="majorBidi"/>
          <w:lang w:val="zh-CN"/>
        </w:rPr>
        <w:t>1417/2</w:t>
      </w:r>
      <w:r w:rsidRPr="00561E28">
        <w:rPr>
          <w:rFonts w:ascii="Time New Roman" w:hAnsi="Time New Roman" w:cstheme="majorBidi"/>
          <w:lang w:val="zh-CN"/>
        </w:rPr>
        <w:t>0</w:t>
      </w:r>
      <w:r>
        <w:rPr>
          <w:rFonts w:ascii="Time New Roman" w:hAnsi="Time New Roman" w:cstheme="majorBidi"/>
          <w:lang w:val="zh-CN"/>
        </w:rPr>
        <w:t>13</w:t>
      </w:r>
      <w:r w:rsidRPr="00561E28">
        <w:rPr>
          <w:rFonts w:ascii="Time New Roman" w:hAnsi="Time New Roman" w:cstheme="majorBidi"/>
          <w:lang w:val="zh-CN"/>
        </w:rPr>
        <w:t>号条例第</w:t>
      </w:r>
      <w:r>
        <w:rPr>
          <w:rFonts w:ascii="Time New Roman" w:hAnsi="Time New Roman" w:cstheme="majorBidi"/>
          <w:lang w:val="zh-CN"/>
        </w:rPr>
        <w:t>5</w:t>
      </w:r>
      <w:r w:rsidRPr="00561E28">
        <w:rPr>
          <w:rFonts w:ascii="Time New Roman" w:hAnsi="Time New Roman" w:cstheme="majorBidi"/>
          <w:lang w:val="zh-CN"/>
        </w:rPr>
        <w:t>条第</w:t>
      </w:r>
      <w:r>
        <w:rPr>
          <w:rFonts w:ascii="Time New Roman" w:hAnsi="Time New Roman" w:cstheme="majorBidi"/>
          <w:lang w:val="zh-CN"/>
        </w:rPr>
        <w:t>(1)</w:t>
      </w:r>
      <w:r w:rsidRPr="00561E28">
        <w:rPr>
          <w:rFonts w:ascii="Time New Roman" w:hAnsi="Time New Roman" w:cstheme="majorBidi"/>
          <w:lang w:val="zh-CN"/>
        </w:rPr>
        <w:t>款</w:t>
      </w:r>
      <w:r>
        <w:rPr>
          <w:rFonts w:ascii="Time New Roman" w:hAnsi="Time New Roman" w:cstheme="majorBidi"/>
          <w:lang w:val="zh-CN"/>
        </w:rPr>
        <w:t>，</w:t>
      </w:r>
      <w:r w:rsidRPr="00561E28">
        <w:rPr>
          <w:rFonts w:ascii="Time New Roman" w:hAnsi="Time New Roman" w:cstheme="majorBidi"/>
          <w:lang w:val="zh-CN"/>
        </w:rPr>
        <w:t>其中规定了欧洲联盟颁发的通行证格式</w:t>
      </w:r>
      <w:r>
        <w:rPr>
          <w:rFonts w:ascii="Time New Roman" w:hAnsi="Time New Roman" w:cstheme="majorBidi"/>
          <w:lang w:val="zh-CN"/>
        </w:rPr>
        <w:t>：</w:t>
      </w:r>
      <w:r>
        <w:rPr>
          <w:rFonts w:ascii="Time New Roman" w:hAnsi="Time New Roman" w:cstheme="majorBidi" w:hint="eastAsia"/>
          <w:lang w:val="zh-CN"/>
        </w:rPr>
        <w:t>“</w:t>
      </w:r>
      <w:r w:rsidRPr="00561E28">
        <w:rPr>
          <w:rFonts w:ascii="Time New Roman" w:hAnsi="Time New Roman" w:cstheme="majorBidi"/>
          <w:lang w:val="zh-CN"/>
        </w:rPr>
        <w:t>获发通行证的人有权核实通行证中所载的个人数据</w:t>
      </w:r>
      <w:r w:rsidRPr="00561E28">
        <w:rPr>
          <w:rFonts w:ascii="Time New Roman" w:hAnsi="Time New Roman" w:cstheme="majorBidi"/>
          <w:lang w:val="zh-CN"/>
        </w:rPr>
        <w:t>……</w:t>
      </w:r>
      <w:r>
        <w:rPr>
          <w:rFonts w:ascii="Time New Roman" w:hAnsi="Time New Roman" w:cstheme="majorBidi"/>
          <w:lang w:val="zh-CN"/>
        </w:rPr>
        <w:t>，</w:t>
      </w:r>
      <w:r w:rsidRPr="00561E28">
        <w:rPr>
          <w:rFonts w:ascii="Time New Roman" w:hAnsi="Time New Roman" w:cstheme="majorBidi"/>
          <w:lang w:val="zh-CN"/>
        </w:rPr>
        <w:t>并酌情要求纠正或删除。</w:t>
      </w:r>
      <w:r>
        <w:rPr>
          <w:rFonts w:ascii="Time New Roman" w:hAnsi="Time New Roman" w:cstheme="majorBidi" w:hint="eastAsia"/>
          <w:lang w:val="zh-CN"/>
        </w:rPr>
        <w:t>”</w:t>
      </w:r>
    </w:p>
  </w:footnote>
  <w:footnote w:id="16">
    <w:p w:rsidR="00AA5DC3" w:rsidRPr="00561E28" w:rsidRDefault="00AA5DC3" w:rsidP="007628AF">
      <w:pPr>
        <w:pStyle w:val="a6"/>
        <w:spacing w:line="260" w:lineRule="exact"/>
        <w:rPr>
          <w:rFonts w:ascii="Time New Roman" w:hAnsi="Time New Roman" w:cstheme="majorBidi" w:hint="eastAsia"/>
        </w:rPr>
      </w:pPr>
      <w:r w:rsidRPr="00561E28">
        <w:rPr>
          <w:rFonts w:ascii="Time New Roman" w:hAnsi="Time New Roman" w:cstheme="majorBidi"/>
          <w:lang w:val="zh-CN"/>
        </w:rPr>
        <w:tab/>
      </w:r>
      <w:r w:rsidRPr="00561E28">
        <w:rPr>
          <w:rStyle w:val="a8"/>
          <w:rFonts w:ascii="Time New Roman" w:eastAsia="宋体" w:hAnsi="Time New Roman" w:cstheme="majorBidi"/>
          <w:sz w:val="18"/>
          <w:lang w:val="zh-CN"/>
        </w:rPr>
        <w:footnoteRef/>
      </w:r>
      <w:r w:rsidRPr="00561E28">
        <w:rPr>
          <w:rFonts w:ascii="Time New Roman" w:hAnsi="Time New Roman" w:cstheme="majorBidi"/>
          <w:lang w:val="zh-CN"/>
        </w:rPr>
        <w:tab/>
      </w:r>
      <w:r w:rsidRPr="0022757D">
        <w:rPr>
          <w:rFonts w:ascii="Time New Roman" w:hAnsi="Time New Roman" w:cstheme="majorBidi"/>
          <w:spacing w:val="2"/>
          <w:lang w:val="zh-CN"/>
        </w:rPr>
        <w:t>提交人援引</w:t>
      </w:r>
      <w:r w:rsidRPr="0022757D">
        <w:rPr>
          <w:rFonts w:ascii="Time New Roman" w:hAnsi="Time New Roman" w:cstheme="majorBidi"/>
          <w:spacing w:val="2"/>
          <w:lang w:val="zh-CN"/>
        </w:rPr>
        <w:t>(</w:t>
      </w:r>
      <w:r w:rsidRPr="0022757D">
        <w:rPr>
          <w:rFonts w:ascii="Time New Roman" w:hAnsi="Time New Roman" w:cstheme="majorBidi"/>
          <w:spacing w:val="2"/>
          <w:lang w:val="zh-CN"/>
        </w:rPr>
        <w:t>欧盟</w:t>
      </w:r>
      <w:r w:rsidRPr="0022757D">
        <w:rPr>
          <w:rFonts w:ascii="Time New Roman" w:hAnsi="Time New Roman" w:cstheme="majorBidi"/>
          <w:spacing w:val="2"/>
          <w:lang w:val="zh-CN"/>
        </w:rPr>
        <w:t>)</w:t>
      </w:r>
      <w:r w:rsidRPr="0022757D">
        <w:rPr>
          <w:rFonts w:ascii="Time New Roman" w:hAnsi="Time New Roman" w:cstheme="majorBidi"/>
          <w:spacing w:val="2"/>
          <w:lang w:val="zh-CN"/>
        </w:rPr>
        <w:t>理事会第</w:t>
      </w:r>
      <w:r w:rsidRPr="0022757D">
        <w:rPr>
          <w:rFonts w:ascii="Time New Roman" w:hAnsi="Time New Roman" w:cstheme="majorBidi"/>
          <w:spacing w:val="2"/>
          <w:lang w:val="zh-CN"/>
        </w:rPr>
        <w:t>1417/2013</w:t>
      </w:r>
      <w:r w:rsidRPr="0022757D">
        <w:rPr>
          <w:rFonts w:ascii="Time New Roman" w:hAnsi="Time New Roman" w:cstheme="majorBidi"/>
          <w:spacing w:val="2"/>
          <w:lang w:val="zh-CN"/>
        </w:rPr>
        <w:t>号条例第</w:t>
      </w:r>
      <w:r w:rsidRPr="0022757D">
        <w:rPr>
          <w:rFonts w:ascii="Time New Roman" w:hAnsi="Time New Roman" w:cstheme="majorBidi"/>
          <w:spacing w:val="2"/>
          <w:lang w:val="zh-CN"/>
        </w:rPr>
        <w:t>5</w:t>
      </w:r>
      <w:r w:rsidRPr="0022757D">
        <w:rPr>
          <w:rFonts w:ascii="Time New Roman" w:hAnsi="Time New Roman" w:cstheme="majorBidi"/>
          <w:spacing w:val="2"/>
          <w:lang w:val="zh-CN"/>
        </w:rPr>
        <w:t>条第</w:t>
      </w:r>
      <w:r w:rsidRPr="0022757D">
        <w:rPr>
          <w:rFonts w:ascii="Time New Roman" w:hAnsi="Time New Roman" w:cstheme="majorBidi"/>
          <w:spacing w:val="2"/>
          <w:lang w:val="zh-CN"/>
        </w:rPr>
        <w:t>(4)</w:t>
      </w:r>
      <w:r w:rsidRPr="0022757D">
        <w:rPr>
          <w:rFonts w:ascii="Time New Roman" w:hAnsi="Time New Roman" w:cstheme="majorBidi"/>
          <w:spacing w:val="2"/>
          <w:lang w:val="zh-CN"/>
        </w:rPr>
        <w:t>款：</w:t>
      </w:r>
      <w:r w:rsidRPr="0022757D">
        <w:rPr>
          <w:rFonts w:ascii="Time New Roman" w:hAnsi="Time New Roman" w:cstheme="majorBidi" w:hint="eastAsia"/>
          <w:spacing w:val="2"/>
          <w:lang w:val="zh-CN"/>
        </w:rPr>
        <w:t>“</w:t>
      </w:r>
      <w:r w:rsidRPr="0022757D">
        <w:rPr>
          <w:rFonts w:ascii="Time New Roman" w:hAnsi="Time New Roman" w:cstheme="majorBidi"/>
          <w:spacing w:val="2"/>
          <w:lang w:val="zh-CN"/>
        </w:rPr>
        <w:t>通行证的生物特征只能用于通</w:t>
      </w:r>
      <w:r w:rsidRPr="00561E28">
        <w:rPr>
          <w:rFonts w:ascii="Time New Roman" w:hAnsi="Time New Roman" w:cstheme="majorBidi"/>
          <w:lang w:val="zh-CN"/>
        </w:rPr>
        <w:t>过直接可获得的可比特征来核实证件的真实性</w:t>
      </w:r>
      <w:r>
        <w:rPr>
          <w:rFonts w:ascii="Time New Roman" w:hAnsi="Time New Roman" w:cstheme="majorBidi"/>
          <w:lang w:val="zh-CN"/>
        </w:rPr>
        <w:t>[</w:t>
      </w:r>
      <w:r w:rsidRPr="00561E28">
        <w:rPr>
          <w:rFonts w:ascii="Time New Roman" w:hAnsi="Time New Roman" w:cstheme="majorBidi"/>
          <w:lang w:val="zh-CN"/>
        </w:rPr>
        <w:t>和</w:t>
      </w:r>
      <w:r>
        <w:rPr>
          <w:rFonts w:ascii="Time New Roman" w:hAnsi="Time New Roman" w:cstheme="majorBidi"/>
          <w:lang w:val="zh-CN"/>
        </w:rPr>
        <w:t>]</w:t>
      </w:r>
      <w:r w:rsidRPr="00561E28">
        <w:rPr>
          <w:rFonts w:ascii="Time New Roman" w:hAnsi="Time New Roman" w:cstheme="majorBidi"/>
          <w:lang w:val="zh-CN"/>
        </w:rPr>
        <w:t>持有人的身份。</w:t>
      </w:r>
    </w:p>
  </w:footnote>
  <w:footnote w:id="17">
    <w:p w:rsidR="00AA5DC3" w:rsidRPr="00561E28" w:rsidRDefault="00AA5DC3" w:rsidP="007628AF">
      <w:pPr>
        <w:pStyle w:val="a6"/>
        <w:spacing w:line="260" w:lineRule="exact"/>
        <w:rPr>
          <w:rFonts w:ascii="Time New Roman" w:hAnsi="Time New Roman" w:cstheme="majorBidi" w:hint="eastAsia"/>
        </w:rPr>
      </w:pPr>
      <w:r w:rsidRPr="00561E28">
        <w:rPr>
          <w:rFonts w:ascii="Time New Roman" w:hAnsi="Time New Roman" w:cstheme="majorBidi"/>
          <w:lang w:val="zh-CN"/>
        </w:rPr>
        <w:tab/>
      </w:r>
      <w:r w:rsidRPr="00561E28">
        <w:rPr>
          <w:rStyle w:val="a8"/>
          <w:rFonts w:ascii="Time New Roman" w:eastAsia="宋体" w:hAnsi="Time New Roman" w:cstheme="majorBidi"/>
          <w:sz w:val="18"/>
          <w:lang w:val="zh-CN"/>
        </w:rPr>
        <w:footnoteRef/>
      </w:r>
      <w:r w:rsidRPr="00561E28">
        <w:rPr>
          <w:rFonts w:ascii="Time New Roman" w:hAnsi="Time New Roman" w:cstheme="majorBidi"/>
          <w:lang w:val="zh-CN"/>
        </w:rPr>
        <w:tab/>
      </w:r>
      <w:r w:rsidRPr="00DB0FCF">
        <w:rPr>
          <w:rFonts w:ascii="Time New Roman" w:hAnsi="Time New Roman" w:cstheme="majorBidi"/>
          <w:spacing w:val="4"/>
        </w:rPr>
        <w:t>提交人援引关于原籍国、过境国、目的地国和返回国在具国际移民背景儿童的人权方面的国</w:t>
      </w:r>
      <w:r w:rsidRPr="00561E28">
        <w:rPr>
          <w:rFonts w:ascii="Time New Roman" w:hAnsi="Time New Roman" w:cstheme="majorBidi"/>
        </w:rPr>
        <w:t>家义务的保护所有移民工人及其家庭成员权利委员会第</w:t>
      </w:r>
      <w:r>
        <w:rPr>
          <w:rFonts w:ascii="Time New Roman" w:hAnsi="Time New Roman" w:cstheme="majorBidi"/>
        </w:rPr>
        <w:t>4</w:t>
      </w:r>
      <w:r w:rsidRPr="00561E28">
        <w:rPr>
          <w:rFonts w:ascii="Time New Roman" w:hAnsi="Time New Roman" w:cstheme="majorBidi"/>
        </w:rPr>
        <w:t>号和儿童权利委员会第</w:t>
      </w:r>
      <w:r>
        <w:rPr>
          <w:rFonts w:ascii="Time New Roman" w:hAnsi="Time New Roman" w:cstheme="majorBidi"/>
        </w:rPr>
        <w:t>23</w:t>
      </w:r>
      <w:r w:rsidRPr="00561E28">
        <w:rPr>
          <w:rFonts w:ascii="Time New Roman" w:hAnsi="Time New Roman" w:cstheme="majorBidi"/>
        </w:rPr>
        <w:t>号联合</w:t>
      </w:r>
      <w:r w:rsidRPr="000025FA">
        <w:rPr>
          <w:rFonts w:ascii="Time New Roman" w:hAnsi="Time New Roman" w:cstheme="majorBidi"/>
          <w:spacing w:val="-2"/>
        </w:rPr>
        <w:t>一般性意见</w:t>
      </w:r>
      <w:r w:rsidRPr="000025FA">
        <w:rPr>
          <w:rFonts w:ascii="Time New Roman" w:hAnsi="Time New Roman" w:cstheme="majorBidi"/>
          <w:spacing w:val="-2"/>
        </w:rPr>
        <w:t>(2017</w:t>
      </w:r>
      <w:r w:rsidRPr="000025FA">
        <w:rPr>
          <w:rFonts w:ascii="Time New Roman" w:hAnsi="Time New Roman" w:cstheme="majorBidi"/>
          <w:spacing w:val="-2"/>
        </w:rPr>
        <w:t>年</w:t>
      </w:r>
      <w:r w:rsidRPr="000025FA">
        <w:rPr>
          <w:rFonts w:ascii="Time New Roman" w:hAnsi="Time New Roman" w:cstheme="majorBidi"/>
          <w:spacing w:val="-2"/>
        </w:rPr>
        <w:t>)</w:t>
      </w:r>
      <w:r w:rsidRPr="000025FA">
        <w:rPr>
          <w:rFonts w:ascii="Time New Roman" w:hAnsi="Time New Roman" w:cstheme="majorBidi"/>
          <w:spacing w:val="-2"/>
        </w:rPr>
        <w:t>，第</w:t>
      </w:r>
      <w:r w:rsidRPr="000025FA">
        <w:rPr>
          <w:rFonts w:ascii="Time New Roman" w:hAnsi="Time New Roman" w:cstheme="majorBidi"/>
          <w:spacing w:val="-2"/>
        </w:rPr>
        <w:t>4</w:t>
      </w:r>
      <w:r w:rsidRPr="000025FA">
        <w:rPr>
          <w:rFonts w:ascii="Time New Roman" w:hAnsi="Time New Roman" w:cstheme="majorBidi"/>
          <w:spacing w:val="-2"/>
        </w:rPr>
        <w:t>段：</w:t>
      </w:r>
      <w:r w:rsidRPr="000025FA">
        <w:rPr>
          <w:rFonts w:ascii="Time New Roman" w:hAnsi="Time New Roman" w:cstheme="majorBidi" w:hint="eastAsia"/>
          <w:spacing w:val="-2"/>
        </w:rPr>
        <w:t>“</w:t>
      </w:r>
      <w:r w:rsidRPr="000025FA">
        <w:rPr>
          <w:rFonts w:ascii="Time New Roman" w:hAnsi="Time New Roman" w:cstheme="majorBidi"/>
          <w:spacing w:val="-2"/>
        </w:rPr>
        <w:t>提供的文件应被视为真实文</w:t>
      </w:r>
      <w:r w:rsidRPr="000025FA">
        <w:rPr>
          <w:rFonts w:ascii="Time New Roman" w:hAnsi="Time New Roman" w:cstheme="majorBidi"/>
          <w:spacing w:val="-2"/>
        </w:rPr>
        <w:t xml:space="preserve"> </w:t>
      </w:r>
      <w:r w:rsidRPr="000025FA">
        <w:rPr>
          <w:rFonts w:ascii="Time New Roman" w:hAnsi="Time New Roman" w:cstheme="majorBidi"/>
          <w:spacing w:val="-2"/>
        </w:rPr>
        <w:t>件，除非有相反的证据，也必须</w:t>
      </w:r>
      <w:r w:rsidRPr="00561E28">
        <w:rPr>
          <w:rFonts w:ascii="Time New Roman" w:hAnsi="Time New Roman" w:cstheme="majorBidi"/>
        </w:rPr>
        <w:t>考虑儿童</w:t>
      </w:r>
      <w:r w:rsidRPr="00561E28">
        <w:rPr>
          <w:rFonts w:ascii="Time New Roman" w:hAnsi="Time New Roman" w:cstheme="majorBidi"/>
        </w:rPr>
        <w:t>……</w:t>
      </w:r>
      <w:r w:rsidRPr="00561E28">
        <w:rPr>
          <w:rFonts w:ascii="Time New Roman" w:hAnsi="Time New Roman" w:cstheme="majorBidi"/>
        </w:rPr>
        <w:t>的陈述</w:t>
      </w:r>
      <w:r>
        <w:rPr>
          <w:rFonts w:ascii="Time New Roman" w:hAnsi="Time New Roman" w:cstheme="majorBidi" w:hint="eastAsia"/>
        </w:rPr>
        <w:t>”</w:t>
      </w:r>
      <w:r w:rsidRPr="00561E28">
        <w:rPr>
          <w:rFonts w:ascii="Time New Roman" w:hAnsi="Time New Roman" w:cstheme="majorBidi"/>
        </w:rPr>
        <w:t>。</w:t>
      </w:r>
      <w:bookmarkStart w:id="7" w:name="_Hlk59183151"/>
      <w:bookmarkEnd w:id="7"/>
    </w:p>
  </w:footnote>
  <w:footnote w:id="18">
    <w:p w:rsidR="00AA5DC3" w:rsidRPr="00561E28" w:rsidRDefault="00AA5DC3" w:rsidP="007628AF">
      <w:pPr>
        <w:pStyle w:val="a6"/>
        <w:spacing w:line="260" w:lineRule="exact"/>
        <w:rPr>
          <w:rFonts w:ascii="Time New Roman" w:hAnsi="Time New Roman" w:cstheme="majorBidi" w:hint="eastAsia"/>
        </w:rPr>
      </w:pPr>
      <w:r w:rsidRPr="00561E28">
        <w:rPr>
          <w:rFonts w:ascii="Time New Roman" w:hAnsi="Time New Roman" w:cstheme="majorBidi"/>
          <w:lang w:val="zh-CN"/>
        </w:rPr>
        <w:tab/>
      </w:r>
      <w:r w:rsidRPr="00561E28">
        <w:rPr>
          <w:rStyle w:val="a8"/>
          <w:rFonts w:ascii="Time New Roman" w:eastAsia="宋体" w:hAnsi="Time New Roman" w:cstheme="majorBidi"/>
          <w:sz w:val="18"/>
          <w:lang w:val="zh-CN"/>
        </w:rPr>
        <w:footnoteRef/>
      </w:r>
      <w:r w:rsidRPr="00561E28">
        <w:rPr>
          <w:rFonts w:ascii="Time New Roman" w:hAnsi="Time New Roman" w:cstheme="majorBidi"/>
          <w:lang w:val="zh-CN"/>
        </w:rPr>
        <w:tab/>
      </w:r>
      <w:r w:rsidRPr="00561E28">
        <w:rPr>
          <w:rFonts w:ascii="Time New Roman" w:hAnsi="Time New Roman" w:cstheme="majorBidi"/>
          <w:lang w:val="zh-CN"/>
        </w:rPr>
        <w:t>提交人援引</w:t>
      </w:r>
      <w:r>
        <w:rPr>
          <w:rFonts w:ascii="Time New Roman" w:hAnsi="Time New Roman" w:cstheme="majorBidi"/>
          <w:lang w:val="zh-CN"/>
        </w:rPr>
        <w:t>Arkauz</w:t>
      </w:r>
      <w:r w:rsidRPr="00561E28">
        <w:rPr>
          <w:rFonts w:ascii="Time New Roman" w:hAnsi="Time New Roman" w:cstheme="majorBidi"/>
          <w:lang w:val="zh-CN"/>
        </w:rPr>
        <w:t xml:space="preserve"> </w:t>
      </w:r>
      <w:r>
        <w:rPr>
          <w:rFonts w:ascii="Time New Roman" w:hAnsi="Time New Roman" w:cstheme="majorBidi"/>
          <w:lang w:val="zh-CN"/>
        </w:rPr>
        <w:t>Arana</w:t>
      </w:r>
      <w:r w:rsidRPr="00561E28">
        <w:rPr>
          <w:rFonts w:ascii="Time New Roman" w:hAnsi="Time New Roman" w:cstheme="majorBidi"/>
          <w:lang w:val="zh-CN"/>
        </w:rPr>
        <w:t>诉法国案</w:t>
      </w:r>
      <w:r>
        <w:rPr>
          <w:rFonts w:ascii="Time New Roman" w:hAnsi="Time New Roman" w:cstheme="majorBidi"/>
          <w:lang w:val="zh-CN"/>
        </w:rPr>
        <w:t>(CAT/C/23/D/63/1997)</w:t>
      </w:r>
      <w:r w:rsidRPr="00561E28">
        <w:rPr>
          <w:rFonts w:ascii="Time New Roman" w:hAnsi="Time New Roman" w:cstheme="majorBidi"/>
          <w:lang w:val="zh-CN"/>
        </w:rPr>
        <w:t>和</w:t>
      </w:r>
      <w:proofErr w:type="spellStart"/>
      <w:r w:rsidRPr="0021541F">
        <w:rPr>
          <w:rFonts w:ascii="Time New Roman" w:hAnsi="Time New Roman" w:cstheme="majorBidi"/>
        </w:rPr>
        <w:t>Tebourski</w:t>
      </w:r>
      <w:proofErr w:type="spellEnd"/>
      <w:r w:rsidRPr="00561E28">
        <w:rPr>
          <w:rFonts w:ascii="Time New Roman" w:hAnsi="Time New Roman" w:cstheme="majorBidi"/>
          <w:lang w:val="zh-CN"/>
        </w:rPr>
        <w:t>诉法国案</w:t>
      </w:r>
      <w:r>
        <w:rPr>
          <w:rFonts w:ascii="Time New Roman" w:hAnsi="Time New Roman" w:cstheme="majorBidi"/>
          <w:lang w:val="zh-CN"/>
        </w:rPr>
        <w:t>(CAT/C/38/D/3</w:t>
      </w:r>
      <w:r w:rsidRPr="00561E28">
        <w:rPr>
          <w:rFonts w:ascii="Time New Roman" w:hAnsi="Time New Roman" w:cstheme="majorBidi"/>
          <w:lang w:val="zh-CN"/>
        </w:rPr>
        <w:t>00</w:t>
      </w:r>
      <w:r>
        <w:rPr>
          <w:rFonts w:ascii="Time New Roman" w:hAnsi="Time New Roman" w:cstheme="majorBidi"/>
          <w:lang w:val="zh-CN"/>
        </w:rPr>
        <w:t>/2</w:t>
      </w:r>
      <w:r w:rsidRPr="00561E28">
        <w:rPr>
          <w:rFonts w:ascii="Time New Roman" w:hAnsi="Time New Roman" w:cstheme="majorBidi"/>
          <w:lang w:val="zh-CN"/>
        </w:rPr>
        <w:t>00</w:t>
      </w:r>
      <w:r>
        <w:rPr>
          <w:rFonts w:ascii="Time New Roman" w:hAnsi="Time New Roman" w:cstheme="majorBidi"/>
          <w:lang w:val="zh-CN"/>
        </w:rPr>
        <w:t>6)</w:t>
      </w:r>
      <w:r w:rsidRPr="00561E28">
        <w:rPr>
          <w:rFonts w:ascii="Time New Roman" w:hAnsi="Time New Roman" w:cstheme="majorBidi"/>
          <w:lang w:val="zh-CN"/>
        </w:rPr>
        <w:t>。</w:t>
      </w:r>
    </w:p>
  </w:footnote>
  <w:footnote w:id="19">
    <w:p w:rsidR="00AA5DC3" w:rsidRPr="00561E28" w:rsidRDefault="00AA5DC3" w:rsidP="007628AF">
      <w:pPr>
        <w:pStyle w:val="a6"/>
        <w:spacing w:line="260" w:lineRule="exact"/>
        <w:rPr>
          <w:rFonts w:ascii="Time New Roman" w:hAnsi="Time New Roman" w:cstheme="majorBidi" w:hint="eastAsia"/>
        </w:rPr>
      </w:pPr>
      <w:r w:rsidRPr="00057B0B">
        <w:rPr>
          <w:rFonts w:asciiTheme="majorBidi" w:hAnsiTheme="majorBidi" w:cstheme="majorBidi"/>
          <w:lang w:val="zh-CN"/>
        </w:rPr>
        <w:tab/>
      </w:r>
      <w:r w:rsidRPr="00057B0B">
        <w:rPr>
          <w:rStyle w:val="a8"/>
          <w:rFonts w:asciiTheme="majorBidi" w:eastAsia="KaiTi" w:hAnsiTheme="majorBidi" w:cstheme="majorBidi"/>
          <w:sz w:val="18"/>
          <w:lang w:val="zh-CN"/>
        </w:rPr>
        <w:footnoteRef/>
      </w:r>
      <w:r w:rsidRPr="00057B0B">
        <w:rPr>
          <w:rFonts w:asciiTheme="majorBidi" w:hAnsiTheme="majorBidi" w:cstheme="majorBidi"/>
          <w:lang w:val="zh-CN"/>
        </w:rPr>
        <w:tab/>
      </w:r>
      <w:r w:rsidRPr="00D54F56">
        <w:rPr>
          <w:rFonts w:ascii="Time New Roman" w:hAnsi="Time New Roman" w:cstheme="majorBidi"/>
          <w:spacing w:val="2"/>
          <w:lang w:val="zh-CN"/>
        </w:rPr>
        <w:t>提交人特别援引了</w:t>
      </w:r>
      <w:r w:rsidR="006347F6" w:rsidRPr="00D54F56">
        <w:rPr>
          <w:rFonts w:ascii="Time New Roman" w:hAnsi="Time New Roman" w:cstheme="majorBidi"/>
          <w:spacing w:val="2"/>
          <w:lang w:val="zh-CN"/>
        </w:rPr>
        <w:t>Čonka</w:t>
      </w:r>
      <w:r w:rsidRPr="00D54F56">
        <w:rPr>
          <w:rFonts w:ascii="Time New Roman" w:hAnsi="Time New Roman" w:cstheme="majorBidi"/>
          <w:spacing w:val="2"/>
          <w:lang w:val="zh-CN"/>
        </w:rPr>
        <w:t>诉比利时案</w:t>
      </w:r>
      <w:r w:rsidRPr="00D54F56">
        <w:rPr>
          <w:rFonts w:ascii="Time New Roman" w:hAnsi="Time New Roman" w:cstheme="majorBidi"/>
          <w:spacing w:val="2"/>
          <w:lang w:val="zh-CN"/>
        </w:rPr>
        <w:t>(</w:t>
      </w:r>
      <w:r w:rsidRPr="00D54F56">
        <w:rPr>
          <w:rFonts w:ascii="Time New Roman" w:hAnsi="Time New Roman" w:cstheme="majorBidi"/>
          <w:spacing w:val="2"/>
          <w:lang w:val="zh-CN"/>
        </w:rPr>
        <w:t>申请号：</w:t>
      </w:r>
      <w:r w:rsidRPr="00D54F56">
        <w:rPr>
          <w:rFonts w:ascii="Time New Roman" w:hAnsi="Time New Roman" w:cstheme="majorBidi"/>
          <w:spacing w:val="2"/>
          <w:lang w:val="zh-CN"/>
        </w:rPr>
        <w:t>51564/99)</w:t>
      </w:r>
      <w:r w:rsidRPr="00D54F56">
        <w:rPr>
          <w:rFonts w:ascii="Time New Roman" w:hAnsi="Time New Roman" w:cstheme="majorBidi"/>
          <w:spacing w:val="2"/>
          <w:lang w:val="zh-CN"/>
        </w:rPr>
        <w:t>、</w:t>
      </w:r>
      <w:r w:rsidRPr="00D54F56">
        <w:rPr>
          <w:rFonts w:ascii="Time New Roman" w:hAnsi="Time New Roman" w:cstheme="majorBidi"/>
          <w:spacing w:val="2"/>
          <w:lang w:val="zh-CN"/>
        </w:rPr>
        <w:t>Hirsi Jamaa</w:t>
      </w:r>
      <w:r w:rsidRPr="00D54F56">
        <w:rPr>
          <w:rFonts w:ascii="Time New Roman" w:hAnsi="Time New Roman" w:cstheme="majorBidi"/>
          <w:spacing w:val="2"/>
          <w:lang w:val="zh-CN"/>
        </w:rPr>
        <w:t>和其他人诉意大利案</w:t>
      </w:r>
      <w:r w:rsidRPr="00D54F56">
        <w:rPr>
          <w:rFonts w:ascii="Time New Roman" w:hAnsi="Time New Roman" w:cstheme="majorBidi"/>
          <w:spacing w:val="2"/>
          <w:lang w:val="zh-CN"/>
        </w:rPr>
        <w:t>(</w:t>
      </w:r>
      <w:r w:rsidRPr="00D54F56">
        <w:rPr>
          <w:rFonts w:ascii="Time New Roman" w:hAnsi="Time New Roman" w:cstheme="majorBidi"/>
          <w:spacing w:val="2"/>
          <w:lang w:val="zh-CN"/>
        </w:rPr>
        <w:t>申</w:t>
      </w:r>
      <w:r w:rsidRPr="00561E28">
        <w:rPr>
          <w:rFonts w:ascii="Time New Roman" w:hAnsi="Time New Roman" w:cstheme="majorBidi"/>
          <w:lang w:val="zh-CN"/>
        </w:rPr>
        <w:t>请号</w:t>
      </w:r>
      <w:r>
        <w:rPr>
          <w:rFonts w:ascii="Time New Roman" w:hAnsi="Time New Roman" w:cstheme="majorBidi"/>
          <w:lang w:val="zh-CN"/>
        </w:rPr>
        <w:t>：</w:t>
      </w:r>
      <w:r>
        <w:rPr>
          <w:rFonts w:ascii="Time New Roman" w:hAnsi="Time New Roman" w:cstheme="majorBidi"/>
          <w:lang w:val="zh-CN"/>
        </w:rPr>
        <w:t>27765/</w:t>
      </w:r>
      <w:r w:rsidRPr="00561E28">
        <w:rPr>
          <w:rFonts w:ascii="Time New Roman" w:hAnsi="Time New Roman" w:cstheme="majorBidi"/>
          <w:lang w:val="zh-CN"/>
        </w:rPr>
        <w:t>0</w:t>
      </w:r>
      <w:r>
        <w:rPr>
          <w:rFonts w:ascii="Time New Roman" w:hAnsi="Time New Roman" w:cstheme="majorBidi"/>
          <w:lang w:val="zh-CN"/>
        </w:rPr>
        <w:t>9)</w:t>
      </w:r>
      <w:r w:rsidRPr="00561E28">
        <w:rPr>
          <w:rFonts w:ascii="Time New Roman" w:hAnsi="Time New Roman" w:cstheme="majorBidi"/>
          <w:lang w:val="zh-CN"/>
        </w:rPr>
        <w:t>和</w:t>
      </w:r>
      <w:r>
        <w:rPr>
          <w:rFonts w:ascii="Time New Roman" w:hAnsi="Time New Roman" w:cstheme="majorBidi"/>
          <w:lang w:val="zh-CN"/>
        </w:rPr>
        <w:t>De</w:t>
      </w:r>
      <w:r w:rsidRPr="00561E28">
        <w:rPr>
          <w:rFonts w:ascii="Time New Roman" w:hAnsi="Time New Roman" w:cstheme="majorBidi"/>
          <w:lang w:val="zh-CN"/>
        </w:rPr>
        <w:t xml:space="preserve"> </w:t>
      </w:r>
      <w:r>
        <w:rPr>
          <w:rFonts w:ascii="Time New Roman" w:hAnsi="Time New Roman" w:cstheme="majorBidi"/>
          <w:lang w:val="zh-CN"/>
        </w:rPr>
        <w:t>Souza</w:t>
      </w:r>
      <w:r w:rsidRPr="00561E28">
        <w:rPr>
          <w:rFonts w:ascii="Time New Roman" w:hAnsi="Time New Roman" w:cstheme="majorBidi"/>
          <w:lang w:val="zh-CN"/>
        </w:rPr>
        <w:t xml:space="preserve"> </w:t>
      </w:r>
      <w:r>
        <w:rPr>
          <w:rFonts w:ascii="Time New Roman" w:hAnsi="Time New Roman" w:cstheme="majorBidi"/>
          <w:lang w:val="zh-CN"/>
        </w:rPr>
        <w:t>Ribeiro</w:t>
      </w:r>
      <w:r w:rsidRPr="00561E28">
        <w:rPr>
          <w:rFonts w:ascii="Time New Roman" w:hAnsi="Time New Roman" w:cstheme="majorBidi"/>
          <w:lang w:val="zh-CN"/>
        </w:rPr>
        <w:t>诉法国案</w:t>
      </w:r>
      <w:r>
        <w:rPr>
          <w:rFonts w:ascii="Time New Roman" w:hAnsi="Time New Roman" w:cstheme="majorBidi"/>
          <w:lang w:val="zh-CN"/>
        </w:rPr>
        <w:t>(</w:t>
      </w:r>
      <w:r w:rsidRPr="00561E28">
        <w:rPr>
          <w:rFonts w:ascii="Time New Roman" w:hAnsi="Time New Roman" w:cstheme="majorBidi"/>
          <w:lang w:val="zh-CN"/>
        </w:rPr>
        <w:t>申请号</w:t>
      </w:r>
      <w:r>
        <w:rPr>
          <w:rFonts w:ascii="Time New Roman" w:hAnsi="Time New Roman" w:cstheme="majorBidi"/>
          <w:lang w:val="zh-CN"/>
        </w:rPr>
        <w:t>：</w:t>
      </w:r>
      <w:r>
        <w:rPr>
          <w:rFonts w:ascii="Time New Roman" w:hAnsi="Time New Roman" w:cstheme="majorBidi"/>
          <w:lang w:val="zh-CN"/>
        </w:rPr>
        <w:t>22689/</w:t>
      </w:r>
      <w:r w:rsidRPr="00561E28">
        <w:rPr>
          <w:rFonts w:ascii="Time New Roman" w:hAnsi="Time New Roman" w:cstheme="majorBidi"/>
          <w:lang w:val="zh-CN"/>
        </w:rPr>
        <w:t>0</w:t>
      </w:r>
      <w:r>
        <w:rPr>
          <w:rFonts w:ascii="Time New Roman" w:hAnsi="Time New Roman" w:cstheme="majorBidi"/>
          <w:lang w:val="zh-CN"/>
        </w:rPr>
        <w:t>7)</w:t>
      </w:r>
      <w:r w:rsidRPr="00561E28">
        <w:rPr>
          <w:rFonts w:ascii="Time New Roman" w:hAnsi="Time New Roman" w:cstheme="majorBidi"/>
          <w:lang w:val="zh-CN"/>
        </w:rPr>
        <w:t>。</w:t>
      </w:r>
    </w:p>
  </w:footnote>
  <w:footnote w:id="20">
    <w:p w:rsidR="00AA5DC3" w:rsidRPr="00057B0B" w:rsidRDefault="00AA5DC3" w:rsidP="00057B0B">
      <w:pPr>
        <w:pStyle w:val="a6"/>
        <w:rPr>
          <w:rFonts w:asciiTheme="majorBidi" w:hAnsiTheme="majorBidi" w:cstheme="majorBidi"/>
        </w:rPr>
      </w:pPr>
      <w:r w:rsidRPr="00057B0B">
        <w:rPr>
          <w:rFonts w:asciiTheme="majorBidi" w:hAnsiTheme="majorBidi" w:cstheme="majorBidi"/>
          <w:lang w:val="zh-CN"/>
        </w:rPr>
        <w:tab/>
      </w:r>
      <w:r w:rsidRPr="00057B0B">
        <w:rPr>
          <w:rStyle w:val="a8"/>
          <w:rFonts w:asciiTheme="majorBidi" w:eastAsia="KaiTi" w:hAnsiTheme="majorBidi" w:cstheme="majorBidi"/>
          <w:sz w:val="18"/>
          <w:lang w:val="zh-CN"/>
        </w:rPr>
        <w:footnoteRef/>
      </w:r>
      <w:r w:rsidRPr="00057B0B">
        <w:rPr>
          <w:rFonts w:asciiTheme="majorBidi" w:hAnsiTheme="majorBidi" w:cstheme="majorBidi"/>
          <w:lang w:val="zh-CN"/>
        </w:rPr>
        <w:tab/>
      </w:r>
      <w:r w:rsidRPr="00057B0B">
        <w:rPr>
          <w:rFonts w:asciiTheme="majorBidi" w:hAnsiTheme="majorBidi" w:cstheme="majorBidi"/>
          <w:lang w:val="zh-CN"/>
        </w:rPr>
        <w:t>提交人援引</w:t>
      </w:r>
      <w:r>
        <w:rPr>
          <w:rFonts w:asciiTheme="majorBidi" w:hAnsiTheme="majorBidi" w:cstheme="majorBidi"/>
          <w:lang w:val="zh-CN"/>
        </w:rPr>
        <w:t>7</w:t>
      </w:r>
      <w:r w:rsidRPr="00057B0B">
        <w:rPr>
          <w:rFonts w:asciiTheme="majorBidi" w:hAnsiTheme="majorBidi" w:cstheme="majorBidi"/>
          <w:lang w:val="zh-CN"/>
        </w:rPr>
        <w:t>月</w:t>
      </w:r>
      <w:r>
        <w:rPr>
          <w:rFonts w:asciiTheme="majorBidi" w:hAnsiTheme="majorBidi" w:cstheme="majorBidi"/>
          <w:lang w:val="zh-CN"/>
        </w:rPr>
        <w:t>2</w:t>
      </w:r>
      <w:r w:rsidRPr="00057B0B">
        <w:rPr>
          <w:rFonts w:asciiTheme="majorBidi" w:hAnsiTheme="majorBidi" w:cstheme="majorBidi"/>
          <w:lang w:val="zh-CN"/>
        </w:rPr>
        <w:t>日第</w:t>
      </w:r>
      <w:r>
        <w:rPr>
          <w:rFonts w:asciiTheme="majorBidi" w:hAnsiTheme="majorBidi" w:cstheme="majorBidi"/>
          <w:lang w:val="zh-CN"/>
        </w:rPr>
        <w:t>15/2</w:t>
      </w:r>
      <w:r w:rsidRPr="00057B0B">
        <w:rPr>
          <w:rFonts w:asciiTheme="majorBidi" w:hAnsiTheme="majorBidi" w:cstheme="majorBidi"/>
          <w:lang w:val="zh-CN"/>
        </w:rPr>
        <w:t>0</w:t>
      </w:r>
      <w:r>
        <w:rPr>
          <w:rFonts w:asciiTheme="majorBidi" w:hAnsiTheme="majorBidi" w:cstheme="majorBidi"/>
          <w:lang w:val="zh-CN"/>
        </w:rPr>
        <w:t>15</w:t>
      </w:r>
      <w:r w:rsidRPr="00057B0B">
        <w:rPr>
          <w:rFonts w:asciiTheme="majorBidi" w:hAnsiTheme="majorBidi" w:cstheme="majorBidi"/>
          <w:lang w:val="zh-CN"/>
        </w:rPr>
        <w:t>号法案。</w:t>
      </w:r>
    </w:p>
  </w:footnote>
  <w:footnote w:id="21">
    <w:p w:rsidR="00AA5DC3" w:rsidRPr="00C344C3" w:rsidRDefault="00AA5DC3" w:rsidP="00057B0B">
      <w:pPr>
        <w:pStyle w:val="a6"/>
        <w:rPr>
          <w:rFonts w:ascii="Time New Roman" w:hAnsi="Time New Roman" w:cstheme="majorBidi" w:hint="eastAsia"/>
        </w:rPr>
      </w:pPr>
      <w:r w:rsidRPr="00057B0B">
        <w:rPr>
          <w:rFonts w:asciiTheme="majorBidi" w:hAnsiTheme="majorBidi" w:cstheme="majorBidi"/>
          <w:lang w:val="zh-CN"/>
        </w:rPr>
        <w:tab/>
      </w:r>
      <w:r w:rsidRPr="00057B0B">
        <w:rPr>
          <w:rStyle w:val="a8"/>
          <w:rFonts w:asciiTheme="majorBidi" w:eastAsia="KaiTi" w:hAnsiTheme="majorBidi" w:cstheme="majorBidi"/>
          <w:sz w:val="18"/>
          <w:lang w:val="zh-CN"/>
        </w:rPr>
        <w:footnoteRef/>
      </w:r>
      <w:r w:rsidRPr="00057B0B">
        <w:rPr>
          <w:rFonts w:asciiTheme="majorBidi" w:hAnsiTheme="majorBidi" w:cstheme="majorBidi"/>
          <w:lang w:val="zh-CN"/>
        </w:rPr>
        <w:tab/>
      </w:r>
      <w:r w:rsidRPr="00C344C3">
        <w:rPr>
          <w:rFonts w:ascii="Time New Roman" w:hAnsi="Time New Roman" w:cstheme="majorBidi"/>
          <w:lang w:val="zh-CN"/>
        </w:rPr>
        <w:t>缔约国援引第</w:t>
      </w:r>
      <w:r>
        <w:rPr>
          <w:rFonts w:ascii="Time New Roman" w:hAnsi="Time New Roman" w:cstheme="majorBidi"/>
          <w:lang w:val="zh-CN"/>
        </w:rPr>
        <w:t>6</w:t>
      </w:r>
      <w:r w:rsidRPr="00C344C3">
        <w:rPr>
          <w:rFonts w:ascii="Time New Roman" w:hAnsi="Time New Roman" w:cstheme="majorBidi"/>
          <w:lang w:val="zh-CN"/>
        </w:rPr>
        <w:t>号一般性意见。</w:t>
      </w:r>
    </w:p>
  </w:footnote>
  <w:footnote w:id="22">
    <w:p w:rsidR="00AA5DC3" w:rsidRPr="00057B0B" w:rsidRDefault="00AA5DC3" w:rsidP="00954932">
      <w:pPr>
        <w:pStyle w:val="a6"/>
        <w:spacing w:line="260" w:lineRule="exact"/>
        <w:rPr>
          <w:rFonts w:asciiTheme="majorBidi" w:hAnsiTheme="majorBidi" w:cstheme="majorBidi"/>
        </w:rPr>
      </w:pPr>
      <w:r w:rsidRPr="00057B0B">
        <w:rPr>
          <w:rFonts w:asciiTheme="majorBidi" w:hAnsiTheme="majorBidi" w:cstheme="majorBidi"/>
          <w:lang w:val="zh-CN"/>
        </w:rPr>
        <w:tab/>
      </w:r>
      <w:r w:rsidRPr="00057B0B">
        <w:rPr>
          <w:rStyle w:val="a8"/>
          <w:rFonts w:asciiTheme="majorBidi" w:eastAsia="KaiTi" w:hAnsiTheme="majorBidi" w:cstheme="majorBidi"/>
          <w:sz w:val="18"/>
          <w:lang w:val="zh-CN"/>
        </w:rPr>
        <w:footnoteRef/>
      </w:r>
      <w:r w:rsidRPr="00057B0B">
        <w:rPr>
          <w:rFonts w:asciiTheme="majorBidi" w:hAnsiTheme="majorBidi" w:cstheme="majorBidi"/>
          <w:lang w:val="zh-CN"/>
        </w:rPr>
        <w:tab/>
      </w:r>
      <w:r w:rsidRPr="00057B0B">
        <w:rPr>
          <w:rFonts w:asciiTheme="majorBidi" w:hAnsiTheme="majorBidi" w:cstheme="majorBidi"/>
          <w:lang w:val="zh-CN"/>
        </w:rPr>
        <w:t>缔约国援引了解释公诉机关公正和独立作用的国内立法</w:t>
      </w:r>
      <w:r>
        <w:rPr>
          <w:rFonts w:asciiTheme="majorBidi" w:hAnsiTheme="majorBidi" w:cstheme="majorBidi"/>
          <w:lang w:val="zh-CN"/>
        </w:rPr>
        <w:t>(</w:t>
      </w:r>
      <w:r w:rsidRPr="00057B0B">
        <w:rPr>
          <w:rFonts w:asciiTheme="majorBidi" w:hAnsiTheme="majorBidi" w:cstheme="majorBidi"/>
          <w:lang w:val="zh-CN"/>
        </w:rPr>
        <w:t>包括《宪法》第</w:t>
      </w:r>
      <w:r>
        <w:rPr>
          <w:rFonts w:asciiTheme="majorBidi" w:hAnsiTheme="majorBidi" w:cstheme="majorBidi"/>
          <w:lang w:val="zh-CN"/>
        </w:rPr>
        <w:t>124.1</w:t>
      </w:r>
      <w:r w:rsidRPr="00057B0B">
        <w:rPr>
          <w:rFonts w:asciiTheme="majorBidi" w:hAnsiTheme="majorBidi" w:cstheme="majorBidi"/>
          <w:lang w:val="zh-CN"/>
        </w:rPr>
        <w:t>条、《司法机关组织法》第</w:t>
      </w:r>
      <w:r>
        <w:rPr>
          <w:rFonts w:asciiTheme="majorBidi" w:hAnsiTheme="majorBidi" w:cstheme="majorBidi"/>
          <w:lang w:val="zh-CN"/>
        </w:rPr>
        <w:t>435</w:t>
      </w:r>
      <w:r w:rsidRPr="00057B0B">
        <w:rPr>
          <w:rFonts w:asciiTheme="majorBidi" w:hAnsiTheme="majorBidi" w:cstheme="majorBidi"/>
          <w:lang w:val="zh-CN"/>
        </w:rPr>
        <w:t>条、第</w:t>
      </w:r>
      <w:r>
        <w:rPr>
          <w:rFonts w:asciiTheme="majorBidi" w:hAnsiTheme="majorBidi" w:cstheme="majorBidi"/>
          <w:lang w:val="zh-CN"/>
        </w:rPr>
        <w:t>5</w:t>
      </w:r>
      <w:r w:rsidRPr="00057B0B">
        <w:rPr>
          <w:rFonts w:asciiTheme="majorBidi" w:hAnsiTheme="majorBidi" w:cstheme="majorBidi"/>
          <w:lang w:val="zh-CN"/>
        </w:rPr>
        <w:t>0</w:t>
      </w:r>
      <w:r>
        <w:rPr>
          <w:rFonts w:asciiTheme="majorBidi" w:hAnsiTheme="majorBidi" w:cstheme="majorBidi"/>
          <w:lang w:val="zh-CN"/>
        </w:rPr>
        <w:t>/1981</w:t>
      </w:r>
      <w:r w:rsidRPr="00057B0B">
        <w:rPr>
          <w:rFonts w:asciiTheme="majorBidi" w:hAnsiTheme="majorBidi" w:cstheme="majorBidi"/>
          <w:lang w:val="zh-CN"/>
        </w:rPr>
        <w:t>号法第</w:t>
      </w:r>
      <w:r>
        <w:rPr>
          <w:rFonts w:asciiTheme="majorBidi" w:hAnsiTheme="majorBidi" w:cstheme="majorBidi"/>
          <w:lang w:val="zh-CN"/>
        </w:rPr>
        <w:t>1</w:t>
      </w:r>
      <w:r w:rsidRPr="00057B0B">
        <w:rPr>
          <w:rFonts w:asciiTheme="majorBidi" w:hAnsiTheme="majorBidi" w:cstheme="majorBidi"/>
          <w:lang w:val="zh-CN"/>
        </w:rPr>
        <w:t>条和《公诉机关组织法》第</w:t>
      </w:r>
      <w:r>
        <w:rPr>
          <w:rFonts w:asciiTheme="majorBidi" w:hAnsiTheme="majorBidi" w:cstheme="majorBidi"/>
          <w:lang w:val="zh-CN"/>
        </w:rPr>
        <w:t>3.7</w:t>
      </w:r>
      <w:r w:rsidRPr="00057B0B">
        <w:rPr>
          <w:rFonts w:asciiTheme="majorBidi" w:hAnsiTheme="majorBidi" w:cstheme="majorBidi"/>
          <w:lang w:val="zh-CN"/>
        </w:rPr>
        <w:t>条和第</w:t>
      </w:r>
      <w:r>
        <w:rPr>
          <w:rFonts w:asciiTheme="majorBidi" w:hAnsiTheme="majorBidi" w:cstheme="majorBidi"/>
          <w:lang w:val="zh-CN"/>
        </w:rPr>
        <w:t>7</w:t>
      </w:r>
      <w:r w:rsidRPr="00057B0B">
        <w:rPr>
          <w:rFonts w:asciiTheme="majorBidi" w:hAnsiTheme="majorBidi" w:cstheme="majorBidi"/>
          <w:lang w:val="zh-CN"/>
        </w:rPr>
        <w:t>条</w:t>
      </w:r>
      <w:r>
        <w:rPr>
          <w:rFonts w:asciiTheme="majorBidi" w:hAnsiTheme="majorBidi" w:cstheme="majorBidi"/>
          <w:lang w:val="zh-CN"/>
        </w:rPr>
        <w:t>)</w:t>
      </w:r>
      <w:r w:rsidRPr="00057B0B">
        <w:rPr>
          <w:rFonts w:asciiTheme="majorBidi" w:hAnsiTheme="majorBidi" w:cstheme="majorBidi"/>
          <w:lang w:val="zh-CN"/>
        </w:rPr>
        <w:t>。</w:t>
      </w:r>
    </w:p>
  </w:footnote>
  <w:footnote w:id="23">
    <w:p w:rsidR="00AA5DC3" w:rsidRPr="001210C9" w:rsidRDefault="00AA5DC3" w:rsidP="00057B0B">
      <w:pPr>
        <w:pStyle w:val="a6"/>
        <w:rPr>
          <w:rFonts w:ascii="Time New Roman" w:hAnsi="Time New Roman" w:cstheme="majorBidi" w:hint="eastAsia"/>
        </w:rPr>
      </w:pPr>
      <w:r w:rsidRPr="00057B0B">
        <w:rPr>
          <w:rFonts w:asciiTheme="majorBidi" w:hAnsiTheme="majorBidi" w:cstheme="majorBidi"/>
          <w:lang w:val="zh-CN"/>
        </w:rPr>
        <w:tab/>
      </w:r>
      <w:r w:rsidRPr="00057B0B">
        <w:rPr>
          <w:rStyle w:val="a8"/>
          <w:rFonts w:asciiTheme="majorBidi" w:eastAsia="KaiTi" w:hAnsiTheme="majorBidi" w:cstheme="majorBidi"/>
          <w:sz w:val="18"/>
          <w:lang w:val="zh-CN"/>
        </w:rPr>
        <w:footnoteRef/>
      </w:r>
      <w:r w:rsidRPr="00057B0B">
        <w:rPr>
          <w:rFonts w:asciiTheme="majorBidi" w:hAnsiTheme="majorBidi" w:cstheme="majorBidi"/>
          <w:lang w:val="zh-CN"/>
        </w:rPr>
        <w:tab/>
      </w:r>
      <w:r w:rsidRPr="001210C9">
        <w:rPr>
          <w:rFonts w:ascii="Time New Roman" w:hAnsi="Time New Roman" w:cstheme="majorBidi"/>
          <w:lang w:val="zh-CN"/>
        </w:rPr>
        <w:t>提交人援引第</w:t>
      </w:r>
      <w:r>
        <w:rPr>
          <w:rFonts w:ascii="Time New Roman" w:hAnsi="Time New Roman" w:cstheme="majorBidi"/>
          <w:lang w:val="zh-CN"/>
        </w:rPr>
        <w:t>6</w:t>
      </w:r>
      <w:r w:rsidRPr="001210C9">
        <w:rPr>
          <w:rFonts w:ascii="Time New Roman" w:hAnsi="Time New Roman" w:cstheme="majorBidi"/>
          <w:lang w:val="zh-CN"/>
        </w:rPr>
        <w:t>号一般性意见第</w:t>
      </w:r>
      <w:r>
        <w:rPr>
          <w:rFonts w:ascii="Time New Roman" w:hAnsi="Time New Roman" w:cstheme="majorBidi"/>
          <w:lang w:val="zh-CN"/>
        </w:rPr>
        <w:t>31</w:t>
      </w:r>
      <w:r w:rsidRPr="001210C9">
        <w:rPr>
          <w:rFonts w:ascii="Time New Roman" w:hAnsi="Time New Roman" w:cstheme="majorBidi"/>
          <w:lang w:val="zh-CN"/>
        </w:rPr>
        <w:t>段</w:t>
      </w:r>
      <w:r>
        <w:rPr>
          <w:rFonts w:ascii="Time New Roman" w:hAnsi="Time New Roman" w:cstheme="majorBidi"/>
          <w:lang w:val="zh-CN"/>
        </w:rPr>
        <w:t>(</w:t>
      </w:r>
      <w:proofErr w:type="gramStart"/>
      <w:r w:rsidRPr="001210C9">
        <w:rPr>
          <w:rFonts w:ascii="Time New Roman" w:hAnsi="Time New Roman" w:cstheme="majorBidi"/>
          <w:lang w:val="zh-CN"/>
        </w:rPr>
        <w:t>一</w:t>
      </w:r>
      <w:proofErr w:type="gramEnd"/>
      <w:r>
        <w:rPr>
          <w:rFonts w:ascii="Time New Roman" w:hAnsi="Time New Roman" w:cstheme="majorBidi"/>
          <w:lang w:val="zh-CN"/>
        </w:rPr>
        <w:t>)</w:t>
      </w:r>
      <w:r w:rsidRPr="001210C9">
        <w:rPr>
          <w:rFonts w:ascii="Time New Roman" w:hAnsi="Time New Roman" w:cstheme="majorBidi"/>
          <w:lang w:val="zh-CN"/>
        </w:rPr>
        <w:t>分段和第</w:t>
      </w:r>
      <w:r>
        <w:rPr>
          <w:rFonts w:ascii="Time New Roman" w:hAnsi="Time New Roman" w:cstheme="majorBidi"/>
          <w:lang w:val="zh-CN"/>
        </w:rPr>
        <w:t>4</w:t>
      </w:r>
      <w:r w:rsidRPr="001210C9">
        <w:rPr>
          <w:rFonts w:ascii="Time New Roman" w:hAnsi="Time New Roman" w:cstheme="majorBidi"/>
          <w:lang w:val="zh-CN"/>
        </w:rPr>
        <w:t>号</w:t>
      </w:r>
      <w:r>
        <w:rPr>
          <w:rFonts w:ascii="Time New Roman" w:hAnsi="Time New Roman" w:cstheme="majorBidi"/>
          <w:lang w:val="zh-CN"/>
        </w:rPr>
        <w:t>/</w:t>
      </w:r>
      <w:r w:rsidRPr="001210C9">
        <w:rPr>
          <w:rFonts w:ascii="Time New Roman" w:hAnsi="Time New Roman" w:cstheme="majorBidi"/>
          <w:lang w:val="zh-CN"/>
        </w:rPr>
        <w:t>第</w:t>
      </w:r>
      <w:r>
        <w:rPr>
          <w:rFonts w:ascii="Time New Roman" w:hAnsi="Time New Roman" w:cstheme="majorBidi"/>
          <w:lang w:val="zh-CN"/>
        </w:rPr>
        <w:t>23</w:t>
      </w:r>
      <w:r w:rsidRPr="001210C9">
        <w:rPr>
          <w:rFonts w:ascii="Time New Roman" w:hAnsi="Time New Roman" w:cstheme="majorBidi"/>
          <w:lang w:val="zh-CN"/>
        </w:rPr>
        <w:t>号联合一般性意见</w:t>
      </w:r>
      <w:r>
        <w:rPr>
          <w:rFonts w:ascii="Time New Roman" w:hAnsi="Time New Roman" w:cstheme="majorBidi"/>
          <w:lang w:val="zh-CN"/>
        </w:rPr>
        <w:t>(2</w:t>
      </w:r>
      <w:r w:rsidRPr="001210C9">
        <w:rPr>
          <w:rFonts w:ascii="Time New Roman" w:hAnsi="Time New Roman" w:cstheme="majorBidi"/>
          <w:lang w:val="zh-CN"/>
        </w:rPr>
        <w:t>0</w:t>
      </w:r>
      <w:r>
        <w:rPr>
          <w:rFonts w:ascii="Time New Roman" w:hAnsi="Time New Roman" w:cstheme="majorBidi"/>
          <w:lang w:val="zh-CN"/>
        </w:rPr>
        <w:t>17</w:t>
      </w:r>
      <w:r w:rsidRPr="001210C9">
        <w:rPr>
          <w:rFonts w:ascii="Time New Roman" w:hAnsi="Time New Roman" w:cstheme="majorBidi"/>
          <w:lang w:val="zh-CN"/>
        </w:rPr>
        <w:t>年</w:t>
      </w:r>
      <w:r>
        <w:rPr>
          <w:rFonts w:ascii="Time New Roman" w:hAnsi="Time New Roman" w:cstheme="majorBidi"/>
          <w:lang w:val="zh-CN"/>
        </w:rPr>
        <w:t>)</w:t>
      </w:r>
      <w:r w:rsidRPr="001210C9">
        <w:rPr>
          <w:rFonts w:ascii="Time New Roman" w:hAnsi="Time New Roman" w:cstheme="majorBidi"/>
          <w:lang w:val="zh-CN"/>
        </w:rPr>
        <w:t>。</w:t>
      </w:r>
      <w:bookmarkStart w:id="9" w:name="_Hlk59120861"/>
      <w:bookmarkEnd w:id="9"/>
    </w:p>
  </w:footnote>
  <w:footnote w:id="24">
    <w:p w:rsidR="00AA5DC3" w:rsidRPr="003E797E" w:rsidRDefault="00AA5DC3" w:rsidP="00057B0B">
      <w:pPr>
        <w:pStyle w:val="a6"/>
        <w:rPr>
          <w:rFonts w:ascii="Time New Roman" w:hAnsi="Time New Roman" w:cstheme="majorBidi" w:hint="eastAsia"/>
        </w:rPr>
      </w:pPr>
      <w:r w:rsidRPr="00057B0B">
        <w:rPr>
          <w:rFonts w:asciiTheme="majorBidi" w:hAnsiTheme="majorBidi" w:cstheme="majorBidi"/>
          <w:lang w:val="zh-CN"/>
        </w:rPr>
        <w:tab/>
      </w:r>
      <w:r w:rsidRPr="00057B0B">
        <w:rPr>
          <w:rStyle w:val="a8"/>
          <w:rFonts w:asciiTheme="majorBidi" w:eastAsia="KaiTi" w:hAnsiTheme="majorBidi" w:cstheme="majorBidi"/>
          <w:sz w:val="18"/>
          <w:lang w:val="zh-CN"/>
        </w:rPr>
        <w:footnoteRef/>
      </w:r>
      <w:r w:rsidRPr="003E797E">
        <w:rPr>
          <w:rFonts w:ascii="Time New Roman" w:hAnsi="Time New Roman" w:cstheme="majorBidi"/>
          <w:lang w:val="zh-CN"/>
        </w:rPr>
        <w:tab/>
      </w:r>
      <w:r w:rsidRPr="003E797E">
        <w:rPr>
          <w:rFonts w:ascii="Time New Roman" w:hAnsi="Time New Roman" w:cstheme="majorBidi"/>
          <w:lang w:val="zh-CN"/>
        </w:rPr>
        <w:t>这份意见涉及已在委员会登记的第</w:t>
      </w:r>
      <w:r>
        <w:rPr>
          <w:rFonts w:ascii="Time New Roman" w:hAnsi="Time New Roman" w:cstheme="majorBidi"/>
          <w:lang w:val="zh-CN"/>
        </w:rPr>
        <w:t>11/2</w:t>
      </w:r>
      <w:r w:rsidRPr="003E797E">
        <w:rPr>
          <w:rFonts w:ascii="Time New Roman" w:hAnsi="Time New Roman" w:cstheme="majorBidi"/>
          <w:lang w:val="zh-CN"/>
        </w:rPr>
        <w:t>0</w:t>
      </w:r>
      <w:r>
        <w:rPr>
          <w:rFonts w:ascii="Time New Roman" w:hAnsi="Time New Roman" w:cstheme="majorBidi"/>
          <w:lang w:val="zh-CN"/>
        </w:rPr>
        <w:t>17</w:t>
      </w:r>
      <w:r w:rsidRPr="003E797E">
        <w:rPr>
          <w:rFonts w:ascii="Time New Roman" w:hAnsi="Time New Roman" w:cstheme="majorBidi"/>
          <w:lang w:val="zh-CN"/>
        </w:rPr>
        <w:t>号、第</w:t>
      </w:r>
      <w:r>
        <w:rPr>
          <w:rFonts w:ascii="Time New Roman" w:hAnsi="Time New Roman" w:cstheme="majorBidi"/>
          <w:lang w:val="zh-CN"/>
        </w:rPr>
        <w:t>14/2</w:t>
      </w:r>
      <w:r w:rsidRPr="003E797E">
        <w:rPr>
          <w:rFonts w:ascii="Time New Roman" w:hAnsi="Time New Roman" w:cstheme="majorBidi"/>
          <w:lang w:val="zh-CN"/>
        </w:rPr>
        <w:t>0</w:t>
      </w:r>
      <w:r>
        <w:rPr>
          <w:rFonts w:ascii="Time New Roman" w:hAnsi="Time New Roman" w:cstheme="majorBidi"/>
          <w:lang w:val="zh-CN"/>
        </w:rPr>
        <w:t>17</w:t>
      </w:r>
      <w:r w:rsidRPr="003E797E">
        <w:rPr>
          <w:rFonts w:ascii="Time New Roman" w:hAnsi="Time New Roman" w:cstheme="majorBidi"/>
          <w:lang w:val="zh-CN"/>
        </w:rPr>
        <w:t>号至第</w:t>
      </w:r>
      <w:r>
        <w:rPr>
          <w:rFonts w:ascii="Time New Roman" w:hAnsi="Time New Roman" w:cstheme="majorBidi"/>
          <w:lang w:val="zh-CN"/>
        </w:rPr>
        <w:t>16/2</w:t>
      </w:r>
      <w:r w:rsidRPr="003E797E">
        <w:rPr>
          <w:rFonts w:ascii="Time New Roman" w:hAnsi="Time New Roman" w:cstheme="majorBidi"/>
          <w:lang w:val="zh-CN"/>
        </w:rPr>
        <w:t>0</w:t>
      </w:r>
      <w:r>
        <w:rPr>
          <w:rFonts w:ascii="Time New Roman" w:hAnsi="Time New Roman" w:cstheme="majorBidi"/>
          <w:lang w:val="zh-CN"/>
        </w:rPr>
        <w:t>17</w:t>
      </w:r>
      <w:r w:rsidRPr="003E797E">
        <w:rPr>
          <w:rFonts w:ascii="Time New Roman" w:hAnsi="Time New Roman" w:cstheme="majorBidi"/>
          <w:lang w:val="zh-CN"/>
        </w:rPr>
        <w:t>号、第</w:t>
      </w:r>
      <w:r>
        <w:rPr>
          <w:rFonts w:ascii="Time New Roman" w:hAnsi="Time New Roman" w:cstheme="majorBidi"/>
          <w:lang w:val="zh-CN"/>
        </w:rPr>
        <w:t>2</w:t>
      </w:r>
      <w:r w:rsidRPr="003E797E">
        <w:rPr>
          <w:rFonts w:ascii="Time New Roman" w:hAnsi="Time New Roman" w:cstheme="majorBidi"/>
          <w:lang w:val="zh-CN"/>
        </w:rPr>
        <w:t>0</w:t>
      </w:r>
      <w:r>
        <w:rPr>
          <w:rFonts w:ascii="Time New Roman" w:hAnsi="Time New Roman" w:cstheme="majorBidi"/>
          <w:lang w:val="zh-CN"/>
        </w:rPr>
        <w:t>/2</w:t>
      </w:r>
      <w:r w:rsidRPr="003E797E">
        <w:rPr>
          <w:rFonts w:ascii="Time New Roman" w:hAnsi="Time New Roman" w:cstheme="majorBidi"/>
          <w:lang w:val="zh-CN"/>
        </w:rPr>
        <w:t>0</w:t>
      </w:r>
      <w:r>
        <w:rPr>
          <w:rFonts w:ascii="Time New Roman" w:hAnsi="Time New Roman" w:cstheme="majorBidi"/>
          <w:lang w:val="zh-CN"/>
        </w:rPr>
        <w:t>17</w:t>
      </w:r>
      <w:r w:rsidRPr="003E797E">
        <w:rPr>
          <w:rFonts w:ascii="Time New Roman" w:hAnsi="Time New Roman" w:cstheme="majorBidi"/>
          <w:lang w:val="zh-CN"/>
        </w:rPr>
        <w:t>号、第</w:t>
      </w:r>
      <w:r>
        <w:rPr>
          <w:rFonts w:ascii="Time New Roman" w:hAnsi="Time New Roman" w:cstheme="majorBidi"/>
          <w:lang w:val="zh-CN"/>
        </w:rPr>
        <w:t>22/2</w:t>
      </w:r>
      <w:r w:rsidRPr="003E797E">
        <w:rPr>
          <w:rFonts w:ascii="Time New Roman" w:hAnsi="Time New Roman" w:cstheme="majorBidi"/>
          <w:lang w:val="zh-CN"/>
        </w:rPr>
        <w:t>0</w:t>
      </w:r>
      <w:r>
        <w:rPr>
          <w:rFonts w:ascii="Time New Roman" w:hAnsi="Time New Roman" w:cstheme="majorBidi"/>
          <w:lang w:val="zh-CN"/>
        </w:rPr>
        <w:t>17</w:t>
      </w:r>
      <w:r w:rsidRPr="003E797E">
        <w:rPr>
          <w:rFonts w:ascii="Time New Roman" w:hAnsi="Time New Roman" w:cstheme="majorBidi"/>
          <w:lang w:val="zh-CN"/>
        </w:rPr>
        <w:t>号、第</w:t>
      </w:r>
      <w:r>
        <w:rPr>
          <w:rFonts w:ascii="Time New Roman" w:hAnsi="Time New Roman" w:cstheme="majorBidi"/>
          <w:lang w:val="zh-CN"/>
        </w:rPr>
        <w:t>24/2</w:t>
      </w:r>
      <w:r w:rsidRPr="003E797E">
        <w:rPr>
          <w:rFonts w:ascii="Time New Roman" w:hAnsi="Time New Roman" w:cstheme="majorBidi"/>
          <w:lang w:val="zh-CN"/>
        </w:rPr>
        <w:t>0</w:t>
      </w:r>
      <w:r>
        <w:rPr>
          <w:rFonts w:ascii="Time New Roman" w:hAnsi="Time New Roman" w:cstheme="majorBidi"/>
          <w:lang w:val="zh-CN"/>
        </w:rPr>
        <w:t>17</w:t>
      </w:r>
      <w:r w:rsidRPr="003E797E">
        <w:rPr>
          <w:rFonts w:ascii="Time New Roman" w:hAnsi="Time New Roman" w:cstheme="majorBidi"/>
          <w:lang w:val="zh-CN"/>
        </w:rPr>
        <w:t>号至第</w:t>
      </w:r>
      <w:r>
        <w:rPr>
          <w:rFonts w:ascii="Time New Roman" w:hAnsi="Time New Roman" w:cstheme="majorBidi"/>
          <w:lang w:val="zh-CN"/>
        </w:rPr>
        <w:t>26/2</w:t>
      </w:r>
      <w:r w:rsidRPr="003E797E">
        <w:rPr>
          <w:rFonts w:ascii="Time New Roman" w:hAnsi="Time New Roman" w:cstheme="majorBidi"/>
          <w:lang w:val="zh-CN"/>
        </w:rPr>
        <w:t>0</w:t>
      </w:r>
      <w:r>
        <w:rPr>
          <w:rFonts w:ascii="Time New Roman" w:hAnsi="Time New Roman" w:cstheme="majorBidi"/>
          <w:lang w:val="zh-CN"/>
        </w:rPr>
        <w:t>17</w:t>
      </w:r>
      <w:r w:rsidRPr="003E797E">
        <w:rPr>
          <w:rFonts w:ascii="Time New Roman" w:hAnsi="Time New Roman" w:cstheme="majorBidi"/>
          <w:lang w:val="zh-CN"/>
        </w:rPr>
        <w:t>号、第</w:t>
      </w:r>
      <w:r>
        <w:rPr>
          <w:rFonts w:ascii="Time New Roman" w:hAnsi="Time New Roman" w:cstheme="majorBidi"/>
          <w:lang w:val="zh-CN"/>
        </w:rPr>
        <w:t>28/2</w:t>
      </w:r>
      <w:r w:rsidRPr="003E797E">
        <w:rPr>
          <w:rFonts w:ascii="Time New Roman" w:hAnsi="Time New Roman" w:cstheme="majorBidi"/>
          <w:lang w:val="zh-CN"/>
        </w:rPr>
        <w:t>0</w:t>
      </w:r>
      <w:r>
        <w:rPr>
          <w:rFonts w:ascii="Time New Roman" w:hAnsi="Time New Roman" w:cstheme="majorBidi"/>
          <w:lang w:val="zh-CN"/>
        </w:rPr>
        <w:t>17</w:t>
      </w:r>
      <w:r w:rsidRPr="003E797E">
        <w:rPr>
          <w:rFonts w:ascii="Time New Roman" w:hAnsi="Time New Roman" w:cstheme="majorBidi"/>
          <w:lang w:val="zh-CN"/>
        </w:rPr>
        <w:t>号至第</w:t>
      </w:r>
      <w:r>
        <w:rPr>
          <w:rFonts w:ascii="Time New Roman" w:hAnsi="Time New Roman" w:cstheme="majorBidi"/>
          <w:lang w:val="zh-CN"/>
        </w:rPr>
        <w:t>29/2</w:t>
      </w:r>
      <w:r w:rsidRPr="003E797E">
        <w:rPr>
          <w:rFonts w:ascii="Time New Roman" w:hAnsi="Time New Roman" w:cstheme="majorBidi"/>
          <w:lang w:val="zh-CN"/>
        </w:rPr>
        <w:t>0</w:t>
      </w:r>
      <w:r>
        <w:rPr>
          <w:rFonts w:ascii="Time New Roman" w:hAnsi="Time New Roman" w:cstheme="majorBidi"/>
          <w:lang w:val="zh-CN"/>
        </w:rPr>
        <w:t>17</w:t>
      </w:r>
      <w:r w:rsidRPr="003E797E">
        <w:rPr>
          <w:rFonts w:ascii="Time New Roman" w:hAnsi="Time New Roman" w:cstheme="majorBidi"/>
          <w:lang w:val="zh-CN"/>
        </w:rPr>
        <w:t>号、第</w:t>
      </w:r>
      <w:r>
        <w:rPr>
          <w:rFonts w:ascii="Time New Roman" w:hAnsi="Time New Roman" w:cstheme="majorBidi"/>
          <w:lang w:val="zh-CN"/>
        </w:rPr>
        <w:t>37/2</w:t>
      </w:r>
      <w:r w:rsidRPr="003E797E">
        <w:rPr>
          <w:rFonts w:ascii="Time New Roman" w:hAnsi="Time New Roman" w:cstheme="majorBidi"/>
          <w:lang w:val="zh-CN"/>
        </w:rPr>
        <w:t>0</w:t>
      </w:r>
      <w:r>
        <w:rPr>
          <w:rFonts w:ascii="Time New Roman" w:hAnsi="Time New Roman" w:cstheme="majorBidi"/>
          <w:lang w:val="zh-CN"/>
        </w:rPr>
        <w:t>17</w:t>
      </w:r>
      <w:r w:rsidRPr="003E797E">
        <w:rPr>
          <w:rFonts w:ascii="Time New Roman" w:hAnsi="Time New Roman" w:cstheme="majorBidi"/>
          <w:lang w:val="zh-CN"/>
        </w:rPr>
        <w:t>号至第</w:t>
      </w:r>
      <w:r>
        <w:rPr>
          <w:rFonts w:ascii="Time New Roman" w:hAnsi="Time New Roman" w:cstheme="majorBidi"/>
          <w:lang w:val="zh-CN"/>
        </w:rPr>
        <w:t>38/2</w:t>
      </w:r>
      <w:r w:rsidRPr="003E797E">
        <w:rPr>
          <w:rFonts w:ascii="Time New Roman" w:hAnsi="Time New Roman" w:cstheme="majorBidi"/>
          <w:lang w:val="zh-CN"/>
        </w:rPr>
        <w:t>0</w:t>
      </w:r>
      <w:r>
        <w:rPr>
          <w:rFonts w:ascii="Time New Roman" w:hAnsi="Time New Roman" w:cstheme="majorBidi"/>
          <w:lang w:val="zh-CN"/>
        </w:rPr>
        <w:t>17</w:t>
      </w:r>
      <w:r w:rsidRPr="003E797E">
        <w:rPr>
          <w:rFonts w:ascii="Time New Roman" w:hAnsi="Time New Roman" w:cstheme="majorBidi"/>
          <w:lang w:val="zh-CN"/>
        </w:rPr>
        <w:t>号、第</w:t>
      </w:r>
      <w:r>
        <w:rPr>
          <w:rFonts w:ascii="Time New Roman" w:hAnsi="Time New Roman" w:cstheme="majorBidi"/>
          <w:lang w:val="zh-CN"/>
        </w:rPr>
        <w:t>4</w:t>
      </w:r>
      <w:r w:rsidRPr="003E797E">
        <w:rPr>
          <w:rFonts w:ascii="Time New Roman" w:hAnsi="Time New Roman" w:cstheme="majorBidi"/>
          <w:lang w:val="zh-CN"/>
        </w:rPr>
        <w:t>0</w:t>
      </w:r>
      <w:r>
        <w:rPr>
          <w:rFonts w:ascii="Time New Roman" w:hAnsi="Time New Roman" w:cstheme="majorBidi"/>
          <w:lang w:val="zh-CN"/>
        </w:rPr>
        <w:t>/2</w:t>
      </w:r>
      <w:r w:rsidRPr="003E797E">
        <w:rPr>
          <w:rFonts w:ascii="Time New Roman" w:hAnsi="Time New Roman" w:cstheme="majorBidi"/>
          <w:lang w:val="zh-CN"/>
        </w:rPr>
        <w:t>0</w:t>
      </w:r>
      <w:r>
        <w:rPr>
          <w:rFonts w:ascii="Time New Roman" w:hAnsi="Time New Roman" w:cstheme="majorBidi"/>
          <w:lang w:val="zh-CN"/>
        </w:rPr>
        <w:t>18</w:t>
      </w:r>
      <w:r w:rsidRPr="003E797E">
        <w:rPr>
          <w:rFonts w:ascii="Time New Roman" w:hAnsi="Time New Roman" w:cstheme="majorBidi"/>
          <w:lang w:val="zh-CN"/>
        </w:rPr>
        <w:t>号至第</w:t>
      </w:r>
      <w:r>
        <w:rPr>
          <w:rFonts w:ascii="Time New Roman" w:hAnsi="Time New Roman" w:cstheme="majorBidi"/>
          <w:lang w:val="zh-CN"/>
        </w:rPr>
        <w:t>42/2</w:t>
      </w:r>
      <w:r w:rsidRPr="003E797E">
        <w:rPr>
          <w:rFonts w:ascii="Time New Roman" w:hAnsi="Time New Roman" w:cstheme="majorBidi"/>
          <w:lang w:val="zh-CN"/>
        </w:rPr>
        <w:t>0</w:t>
      </w:r>
      <w:r>
        <w:rPr>
          <w:rFonts w:ascii="Time New Roman" w:hAnsi="Time New Roman" w:cstheme="majorBidi"/>
          <w:lang w:val="zh-CN"/>
        </w:rPr>
        <w:t>18</w:t>
      </w:r>
      <w:r w:rsidRPr="003E797E">
        <w:rPr>
          <w:rFonts w:ascii="Time New Roman" w:hAnsi="Time New Roman" w:cstheme="majorBidi"/>
          <w:lang w:val="zh-CN"/>
        </w:rPr>
        <w:t>号和第</w:t>
      </w:r>
      <w:r>
        <w:rPr>
          <w:rFonts w:ascii="Time New Roman" w:hAnsi="Time New Roman" w:cstheme="majorBidi"/>
          <w:lang w:val="zh-CN"/>
        </w:rPr>
        <w:t>44/2</w:t>
      </w:r>
      <w:r w:rsidRPr="003E797E">
        <w:rPr>
          <w:rFonts w:ascii="Time New Roman" w:hAnsi="Time New Roman" w:cstheme="majorBidi"/>
          <w:lang w:val="zh-CN"/>
        </w:rPr>
        <w:t>0</w:t>
      </w:r>
      <w:r>
        <w:rPr>
          <w:rFonts w:ascii="Time New Roman" w:hAnsi="Time New Roman" w:cstheme="majorBidi"/>
          <w:lang w:val="zh-CN"/>
        </w:rPr>
        <w:t>18</w:t>
      </w:r>
      <w:r w:rsidRPr="003E797E">
        <w:rPr>
          <w:rFonts w:ascii="Time New Roman" w:hAnsi="Time New Roman" w:cstheme="majorBidi"/>
          <w:lang w:val="zh-CN"/>
        </w:rPr>
        <w:t>号来文。</w:t>
      </w:r>
    </w:p>
  </w:footnote>
  <w:footnote w:id="25">
    <w:p w:rsidR="00AA5DC3" w:rsidRPr="003E797E" w:rsidRDefault="00AA5DC3" w:rsidP="00057B0B">
      <w:pPr>
        <w:pStyle w:val="a6"/>
        <w:rPr>
          <w:rFonts w:ascii="Time New Roman" w:hAnsi="Time New Roman" w:cstheme="majorBidi" w:hint="eastAsia"/>
        </w:rPr>
      </w:pPr>
      <w:r w:rsidRPr="003E797E">
        <w:rPr>
          <w:rFonts w:ascii="Time New Roman" w:hAnsi="Time New Roman" w:cstheme="majorBidi"/>
          <w:lang w:val="zh-CN"/>
        </w:rPr>
        <w:tab/>
      </w:r>
      <w:r w:rsidRPr="003E797E">
        <w:rPr>
          <w:rStyle w:val="a8"/>
          <w:rFonts w:ascii="Time New Roman" w:eastAsia="宋体" w:hAnsi="Time New Roman" w:cstheme="majorBidi"/>
          <w:sz w:val="18"/>
          <w:lang w:val="zh-CN"/>
        </w:rPr>
        <w:footnoteRef/>
      </w:r>
      <w:r w:rsidRPr="003E797E">
        <w:rPr>
          <w:rFonts w:ascii="Time New Roman" w:hAnsi="Time New Roman" w:cstheme="majorBidi"/>
          <w:lang w:val="zh-CN"/>
        </w:rPr>
        <w:tab/>
      </w:r>
      <w:r w:rsidRPr="003E797E">
        <w:rPr>
          <w:rFonts w:ascii="Time New Roman" w:hAnsi="Time New Roman" w:cstheme="majorBidi"/>
          <w:lang w:val="zh-CN"/>
        </w:rPr>
        <w:t>法国维权者组织所提意见的摘要见</w:t>
      </w:r>
      <w:r>
        <w:rPr>
          <w:rFonts w:ascii="Time New Roman" w:hAnsi="Time New Roman" w:cstheme="majorBidi"/>
          <w:lang w:val="zh-CN"/>
        </w:rPr>
        <w:t>N</w:t>
      </w:r>
      <w:r w:rsidRPr="003E797E">
        <w:rPr>
          <w:rFonts w:ascii="Time New Roman" w:hAnsi="Time New Roman" w:cstheme="majorBidi"/>
          <w:lang w:val="zh-CN"/>
        </w:rPr>
        <w:t>.</w:t>
      </w:r>
      <w:r>
        <w:rPr>
          <w:rFonts w:ascii="Time New Roman" w:hAnsi="Time New Roman" w:cstheme="majorBidi"/>
          <w:lang w:val="zh-CN"/>
        </w:rPr>
        <w:t>B</w:t>
      </w:r>
      <w:r w:rsidRPr="003E797E">
        <w:rPr>
          <w:rFonts w:ascii="Time New Roman" w:hAnsi="Time New Roman" w:cstheme="majorBidi"/>
          <w:lang w:val="zh-CN"/>
        </w:rPr>
        <w:t>.</w:t>
      </w:r>
      <w:r>
        <w:rPr>
          <w:rFonts w:ascii="Time New Roman" w:hAnsi="Time New Roman" w:cstheme="majorBidi"/>
          <w:lang w:val="zh-CN"/>
        </w:rPr>
        <w:t>F</w:t>
      </w:r>
      <w:r w:rsidRPr="003E797E">
        <w:rPr>
          <w:rFonts w:ascii="Time New Roman" w:hAnsi="Time New Roman" w:cstheme="majorBidi"/>
          <w:lang w:val="zh-CN"/>
        </w:rPr>
        <w:t>.</w:t>
      </w:r>
      <w:r w:rsidRPr="003E797E">
        <w:rPr>
          <w:rFonts w:ascii="Time New Roman" w:hAnsi="Time New Roman" w:cstheme="majorBidi"/>
          <w:lang w:val="zh-CN"/>
        </w:rPr>
        <w:t>诉西班牙</w:t>
      </w:r>
      <w:r>
        <w:rPr>
          <w:rFonts w:ascii="Time New Roman" w:hAnsi="Time New Roman" w:cstheme="majorBidi"/>
          <w:lang w:val="zh-CN"/>
        </w:rPr>
        <w:t>(CRC/C/79/D/11/2</w:t>
      </w:r>
      <w:r w:rsidRPr="003E797E">
        <w:rPr>
          <w:rFonts w:ascii="Time New Roman" w:hAnsi="Time New Roman" w:cstheme="majorBidi"/>
          <w:lang w:val="zh-CN"/>
        </w:rPr>
        <w:t>0</w:t>
      </w:r>
      <w:r>
        <w:rPr>
          <w:rFonts w:ascii="Time New Roman" w:hAnsi="Time New Roman" w:cstheme="majorBidi"/>
          <w:lang w:val="zh-CN"/>
        </w:rPr>
        <w:t>17)</w:t>
      </w:r>
      <w:r>
        <w:rPr>
          <w:rFonts w:ascii="Time New Roman" w:hAnsi="Time New Roman" w:cstheme="majorBidi"/>
          <w:lang w:val="zh-CN"/>
        </w:rPr>
        <w:t>，</w:t>
      </w:r>
      <w:r w:rsidRPr="003E797E">
        <w:rPr>
          <w:rFonts w:ascii="Time New Roman" w:hAnsi="Time New Roman" w:cstheme="majorBidi"/>
          <w:lang w:val="zh-CN"/>
        </w:rPr>
        <w:t>第</w:t>
      </w:r>
      <w:r>
        <w:rPr>
          <w:rFonts w:ascii="Time New Roman" w:hAnsi="Time New Roman" w:cstheme="majorBidi"/>
          <w:lang w:val="zh-CN"/>
        </w:rPr>
        <w:t>8.1</w:t>
      </w:r>
      <w:r w:rsidRPr="003E797E">
        <w:rPr>
          <w:rFonts w:ascii="Time New Roman" w:hAnsi="Time New Roman" w:cstheme="majorBidi"/>
          <w:lang w:val="zh-CN"/>
        </w:rPr>
        <w:t>-</w:t>
      </w:r>
      <w:r>
        <w:rPr>
          <w:rFonts w:ascii="Time New Roman" w:hAnsi="Time New Roman" w:cstheme="majorBidi"/>
          <w:lang w:val="zh-CN"/>
        </w:rPr>
        <w:t>8.6</w:t>
      </w:r>
      <w:r w:rsidRPr="003E797E">
        <w:rPr>
          <w:rFonts w:ascii="Time New Roman" w:hAnsi="Time New Roman" w:cstheme="majorBidi"/>
          <w:lang w:val="zh-CN"/>
        </w:rPr>
        <w:t>段。</w:t>
      </w:r>
    </w:p>
  </w:footnote>
  <w:footnote w:id="26">
    <w:p w:rsidR="00AA5DC3" w:rsidRPr="003E797E" w:rsidRDefault="00AA5DC3" w:rsidP="00057B0B">
      <w:pPr>
        <w:pStyle w:val="a6"/>
        <w:rPr>
          <w:rFonts w:ascii="Time New Roman" w:hAnsi="Time New Roman" w:cstheme="majorBidi" w:hint="eastAsia"/>
        </w:rPr>
      </w:pPr>
      <w:r w:rsidRPr="003E797E">
        <w:rPr>
          <w:rFonts w:ascii="Time New Roman" w:hAnsi="Time New Roman" w:cstheme="majorBidi"/>
          <w:lang w:val="zh-CN"/>
        </w:rPr>
        <w:tab/>
      </w:r>
      <w:r w:rsidRPr="003E797E">
        <w:rPr>
          <w:rStyle w:val="a8"/>
          <w:rFonts w:ascii="Time New Roman" w:eastAsia="宋体" w:hAnsi="Time New Roman" w:cstheme="majorBidi"/>
          <w:sz w:val="18"/>
          <w:lang w:val="zh-CN"/>
        </w:rPr>
        <w:footnoteRef/>
      </w:r>
      <w:r w:rsidRPr="003E797E">
        <w:rPr>
          <w:rFonts w:ascii="Time New Roman" w:hAnsi="Time New Roman" w:cstheme="majorBidi"/>
          <w:lang w:val="zh-CN"/>
        </w:rPr>
        <w:tab/>
      </w:r>
      <w:r>
        <w:rPr>
          <w:rFonts w:ascii="Time New Roman" w:hAnsi="Time New Roman" w:cstheme="majorBidi"/>
          <w:lang w:val="zh-CN"/>
        </w:rPr>
        <w:t>CRC/C/81/D/22/2</w:t>
      </w:r>
      <w:r w:rsidRPr="003E797E">
        <w:rPr>
          <w:rFonts w:ascii="Time New Roman" w:hAnsi="Time New Roman" w:cstheme="majorBidi"/>
          <w:lang w:val="zh-CN"/>
        </w:rPr>
        <w:t>0</w:t>
      </w:r>
      <w:r>
        <w:rPr>
          <w:rFonts w:ascii="Time New Roman" w:hAnsi="Time New Roman" w:cstheme="majorBidi"/>
          <w:lang w:val="zh-CN"/>
        </w:rPr>
        <w:t>17,</w:t>
      </w:r>
      <w:r w:rsidRPr="003E797E">
        <w:rPr>
          <w:rFonts w:ascii="Time New Roman" w:hAnsi="Time New Roman" w:cstheme="majorBidi"/>
          <w:lang w:val="zh-CN"/>
        </w:rPr>
        <w:t xml:space="preserve"> </w:t>
      </w:r>
      <w:r w:rsidRPr="003E797E">
        <w:rPr>
          <w:rFonts w:ascii="Time New Roman" w:hAnsi="Time New Roman" w:cstheme="majorBidi"/>
          <w:lang w:val="zh-CN"/>
        </w:rPr>
        <w:t>第</w:t>
      </w:r>
      <w:r>
        <w:rPr>
          <w:rFonts w:ascii="Time New Roman" w:hAnsi="Time New Roman" w:cstheme="majorBidi"/>
          <w:lang w:val="zh-CN"/>
        </w:rPr>
        <w:t>9</w:t>
      </w:r>
      <w:r w:rsidRPr="003E797E">
        <w:rPr>
          <w:rFonts w:ascii="Time New Roman" w:hAnsi="Time New Roman" w:cstheme="majorBidi"/>
          <w:lang w:val="zh-CN"/>
        </w:rPr>
        <w:t>-</w:t>
      </w:r>
      <w:r>
        <w:rPr>
          <w:rFonts w:ascii="Time New Roman" w:hAnsi="Time New Roman" w:cstheme="majorBidi"/>
          <w:lang w:val="zh-CN"/>
        </w:rPr>
        <w:t>1</w:t>
      </w:r>
      <w:r w:rsidRPr="003E797E">
        <w:rPr>
          <w:rFonts w:ascii="Time New Roman" w:hAnsi="Time New Roman" w:cstheme="majorBidi"/>
          <w:lang w:val="zh-CN"/>
        </w:rPr>
        <w:t>0</w:t>
      </w:r>
      <w:r w:rsidRPr="003E797E">
        <w:rPr>
          <w:rFonts w:ascii="Time New Roman" w:hAnsi="Time New Roman" w:cstheme="majorBidi"/>
          <w:lang w:val="zh-CN"/>
        </w:rPr>
        <w:t>段。</w:t>
      </w:r>
    </w:p>
  </w:footnote>
  <w:footnote w:id="27">
    <w:p w:rsidR="00AA5DC3" w:rsidRPr="003E797E" w:rsidRDefault="00AA5DC3" w:rsidP="00057B0B">
      <w:pPr>
        <w:pStyle w:val="a6"/>
        <w:rPr>
          <w:rFonts w:ascii="Time New Roman" w:hAnsi="Time New Roman" w:cstheme="majorBidi" w:hint="eastAsia"/>
        </w:rPr>
      </w:pPr>
      <w:r w:rsidRPr="003E797E">
        <w:rPr>
          <w:rFonts w:ascii="Time New Roman" w:hAnsi="Time New Roman" w:cstheme="majorBidi"/>
          <w:lang w:val="zh-CN"/>
        </w:rPr>
        <w:tab/>
      </w:r>
      <w:r w:rsidRPr="003E797E">
        <w:rPr>
          <w:rStyle w:val="a8"/>
          <w:rFonts w:ascii="Time New Roman" w:eastAsia="宋体" w:hAnsi="Time New Roman" w:cstheme="majorBidi"/>
          <w:sz w:val="18"/>
          <w:lang w:val="zh-CN"/>
        </w:rPr>
        <w:footnoteRef/>
      </w:r>
      <w:r w:rsidRPr="003E797E">
        <w:rPr>
          <w:rFonts w:ascii="Time New Roman" w:hAnsi="Time New Roman" w:cstheme="majorBidi"/>
          <w:lang w:val="zh-CN"/>
        </w:rPr>
        <w:tab/>
      </w:r>
      <w:r w:rsidRPr="003E797E">
        <w:rPr>
          <w:rFonts w:ascii="Time New Roman" w:hAnsi="Time New Roman" w:cstheme="majorBidi"/>
          <w:lang w:val="zh-CN"/>
        </w:rPr>
        <w:t>除其他外</w:t>
      </w:r>
      <w:r>
        <w:rPr>
          <w:rFonts w:ascii="Time New Roman" w:hAnsi="Time New Roman" w:cstheme="majorBidi"/>
          <w:lang w:val="zh-CN"/>
        </w:rPr>
        <w:t>，</w:t>
      </w:r>
      <w:r w:rsidRPr="003E797E">
        <w:rPr>
          <w:rFonts w:ascii="Time New Roman" w:hAnsi="Time New Roman" w:cstheme="majorBidi"/>
          <w:lang w:val="zh-CN"/>
        </w:rPr>
        <w:t>特别见</w:t>
      </w:r>
      <w:r>
        <w:rPr>
          <w:rFonts w:ascii="Time New Roman" w:hAnsi="Time New Roman" w:cstheme="majorBidi"/>
          <w:lang w:val="zh-CN"/>
        </w:rPr>
        <w:t>M</w:t>
      </w:r>
      <w:r w:rsidRPr="003E797E">
        <w:rPr>
          <w:rFonts w:ascii="Time New Roman" w:hAnsi="Time New Roman" w:cstheme="majorBidi"/>
          <w:lang w:val="zh-CN"/>
        </w:rPr>
        <w:t>.</w:t>
      </w:r>
      <w:r>
        <w:rPr>
          <w:rFonts w:ascii="Time New Roman" w:hAnsi="Time New Roman" w:cstheme="majorBidi"/>
          <w:lang w:val="zh-CN"/>
        </w:rPr>
        <w:t>A</w:t>
      </w:r>
      <w:r w:rsidRPr="003E797E">
        <w:rPr>
          <w:rFonts w:ascii="Time New Roman" w:hAnsi="Time New Roman" w:cstheme="majorBidi"/>
          <w:lang w:val="zh-CN"/>
        </w:rPr>
        <w:t>.</w:t>
      </w:r>
      <w:r>
        <w:rPr>
          <w:rFonts w:ascii="Time New Roman" w:hAnsi="Time New Roman" w:cstheme="majorBidi"/>
          <w:lang w:val="zh-CN"/>
        </w:rPr>
        <w:t>B</w:t>
      </w:r>
      <w:r w:rsidRPr="003E797E">
        <w:rPr>
          <w:rFonts w:ascii="Time New Roman" w:hAnsi="Time New Roman" w:cstheme="majorBidi"/>
          <w:lang w:val="zh-CN"/>
        </w:rPr>
        <w:t>.</w:t>
      </w:r>
      <w:r w:rsidRPr="003E797E">
        <w:rPr>
          <w:rFonts w:ascii="Time New Roman" w:hAnsi="Time New Roman" w:cstheme="majorBidi"/>
          <w:lang w:val="zh-CN"/>
        </w:rPr>
        <w:t>诉西班牙</w:t>
      </w:r>
      <w:r>
        <w:rPr>
          <w:rFonts w:ascii="Time New Roman" w:hAnsi="Time New Roman" w:cstheme="majorBidi"/>
          <w:lang w:val="zh-CN"/>
        </w:rPr>
        <w:t>(CRC/C/83/D/24/2</w:t>
      </w:r>
      <w:r w:rsidRPr="003E797E">
        <w:rPr>
          <w:rFonts w:ascii="Time New Roman" w:hAnsi="Time New Roman" w:cstheme="majorBidi"/>
          <w:lang w:val="zh-CN"/>
        </w:rPr>
        <w:t>0</w:t>
      </w:r>
      <w:r>
        <w:rPr>
          <w:rFonts w:ascii="Time New Roman" w:hAnsi="Time New Roman" w:cstheme="majorBidi"/>
          <w:lang w:val="zh-CN"/>
        </w:rPr>
        <w:t>17)</w:t>
      </w:r>
      <w:r>
        <w:rPr>
          <w:rFonts w:ascii="Time New Roman" w:hAnsi="Time New Roman" w:cstheme="majorBidi"/>
          <w:lang w:val="zh-CN"/>
        </w:rPr>
        <w:t>，</w:t>
      </w:r>
      <w:r w:rsidRPr="003E797E">
        <w:rPr>
          <w:rFonts w:ascii="Time New Roman" w:hAnsi="Time New Roman" w:cstheme="majorBidi"/>
          <w:lang w:val="zh-CN"/>
        </w:rPr>
        <w:t>第</w:t>
      </w:r>
      <w:r>
        <w:rPr>
          <w:rFonts w:ascii="Time New Roman" w:hAnsi="Time New Roman" w:cstheme="majorBidi"/>
          <w:lang w:val="zh-CN"/>
        </w:rPr>
        <w:t>9.2</w:t>
      </w:r>
      <w:r w:rsidRPr="003E797E">
        <w:rPr>
          <w:rFonts w:ascii="Time New Roman" w:hAnsi="Time New Roman" w:cstheme="majorBidi"/>
          <w:lang w:val="zh-CN"/>
        </w:rPr>
        <w:t>段</w:t>
      </w:r>
      <w:r>
        <w:rPr>
          <w:rFonts w:ascii="Time New Roman" w:hAnsi="Time New Roman" w:cstheme="majorBidi"/>
          <w:lang w:val="zh-CN"/>
        </w:rPr>
        <w:t>；</w:t>
      </w:r>
      <w:r>
        <w:rPr>
          <w:rFonts w:ascii="Time New Roman" w:hAnsi="Time New Roman" w:cstheme="majorBidi"/>
          <w:lang w:val="zh-CN"/>
        </w:rPr>
        <w:t>H</w:t>
      </w:r>
      <w:r w:rsidRPr="003E797E">
        <w:rPr>
          <w:rFonts w:ascii="Time New Roman" w:hAnsi="Time New Roman" w:cstheme="majorBidi"/>
          <w:lang w:val="zh-CN"/>
        </w:rPr>
        <w:t>.</w:t>
      </w:r>
      <w:r>
        <w:rPr>
          <w:rFonts w:ascii="Time New Roman" w:hAnsi="Time New Roman" w:cstheme="majorBidi"/>
          <w:lang w:val="zh-CN"/>
        </w:rPr>
        <w:t>B</w:t>
      </w:r>
      <w:r w:rsidRPr="003E797E">
        <w:rPr>
          <w:rFonts w:ascii="Time New Roman" w:hAnsi="Time New Roman" w:cstheme="majorBidi"/>
          <w:lang w:val="zh-CN"/>
        </w:rPr>
        <w:t>.</w:t>
      </w:r>
      <w:r w:rsidRPr="003E797E">
        <w:rPr>
          <w:rFonts w:ascii="Time New Roman" w:hAnsi="Time New Roman" w:cstheme="majorBidi"/>
          <w:lang w:val="zh-CN"/>
        </w:rPr>
        <w:t>诉西班牙</w:t>
      </w:r>
      <w:r w:rsidRPr="003E797E">
        <w:rPr>
          <w:rFonts w:ascii="Time New Roman" w:hAnsi="Time New Roman" w:cstheme="majorBidi"/>
          <w:lang w:val="zh-CN"/>
        </w:rPr>
        <w:t xml:space="preserve"> </w:t>
      </w:r>
      <w:r>
        <w:rPr>
          <w:rFonts w:ascii="Time New Roman" w:hAnsi="Time New Roman" w:cstheme="majorBidi"/>
          <w:lang w:val="zh-CN"/>
        </w:rPr>
        <w:t>(CRC/C/83/D/25/2</w:t>
      </w:r>
      <w:r w:rsidRPr="003E797E">
        <w:rPr>
          <w:rFonts w:ascii="Time New Roman" w:hAnsi="Time New Roman" w:cstheme="majorBidi"/>
          <w:lang w:val="zh-CN"/>
        </w:rPr>
        <w:t>0</w:t>
      </w:r>
      <w:r>
        <w:rPr>
          <w:rFonts w:ascii="Time New Roman" w:hAnsi="Time New Roman" w:cstheme="majorBidi"/>
          <w:lang w:val="zh-CN"/>
        </w:rPr>
        <w:t>17)</w:t>
      </w:r>
      <w:r>
        <w:rPr>
          <w:rFonts w:ascii="Time New Roman" w:hAnsi="Time New Roman" w:cstheme="majorBidi"/>
          <w:lang w:val="zh-CN"/>
        </w:rPr>
        <w:t>，</w:t>
      </w:r>
      <w:r w:rsidRPr="003E797E">
        <w:rPr>
          <w:rFonts w:ascii="Time New Roman" w:hAnsi="Time New Roman" w:cstheme="majorBidi"/>
          <w:lang w:val="zh-CN"/>
        </w:rPr>
        <w:t>第</w:t>
      </w:r>
      <w:r>
        <w:rPr>
          <w:rFonts w:ascii="Time New Roman" w:hAnsi="Time New Roman" w:cstheme="majorBidi"/>
          <w:lang w:val="zh-CN"/>
        </w:rPr>
        <w:t>9.2</w:t>
      </w:r>
      <w:r w:rsidRPr="003E797E">
        <w:rPr>
          <w:rFonts w:ascii="Time New Roman" w:hAnsi="Time New Roman" w:cstheme="majorBidi"/>
          <w:lang w:val="zh-CN"/>
        </w:rPr>
        <w:t>段。</w:t>
      </w:r>
    </w:p>
  </w:footnote>
  <w:footnote w:id="28">
    <w:p w:rsidR="00AA5DC3" w:rsidRPr="00057B0B" w:rsidRDefault="00AA5DC3" w:rsidP="00057B0B">
      <w:pPr>
        <w:pStyle w:val="a6"/>
        <w:rPr>
          <w:rFonts w:asciiTheme="majorBidi" w:hAnsiTheme="majorBidi" w:cstheme="majorBidi"/>
        </w:rPr>
      </w:pPr>
      <w:r w:rsidRPr="00057B0B">
        <w:rPr>
          <w:rFonts w:asciiTheme="majorBidi" w:hAnsiTheme="majorBidi" w:cstheme="majorBidi"/>
          <w:lang w:val="zh-CN"/>
        </w:rPr>
        <w:tab/>
      </w:r>
      <w:r w:rsidRPr="00057B0B">
        <w:rPr>
          <w:rStyle w:val="a8"/>
          <w:rFonts w:asciiTheme="majorBidi" w:eastAsia="KaiTi" w:hAnsiTheme="majorBidi" w:cstheme="majorBidi"/>
          <w:sz w:val="18"/>
          <w:lang w:val="zh-CN"/>
        </w:rPr>
        <w:footnoteRef/>
      </w:r>
      <w:r w:rsidRPr="00057B0B">
        <w:rPr>
          <w:rFonts w:asciiTheme="majorBidi" w:hAnsiTheme="majorBidi" w:cstheme="majorBidi"/>
          <w:lang w:val="zh-CN"/>
        </w:rPr>
        <w:tab/>
      </w:r>
      <w:r>
        <w:rPr>
          <w:rFonts w:asciiTheme="majorBidi" w:hAnsiTheme="majorBidi" w:cstheme="majorBidi"/>
          <w:lang w:val="zh-CN"/>
        </w:rPr>
        <w:t>N</w:t>
      </w:r>
      <w:r w:rsidRPr="00057B0B">
        <w:rPr>
          <w:rFonts w:asciiTheme="majorBidi" w:hAnsiTheme="majorBidi" w:cstheme="majorBidi"/>
          <w:lang w:val="zh-CN"/>
        </w:rPr>
        <w:t>.</w:t>
      </w:r>
      <w:r>
        <w:rPr>
          <w:rFonts w:asciiTheme="majorBidi" w:hAnsiTheme="majorBidi" w:cstheme="majorBidi"/>
          <w:lang w:val="zh-CN"/>
        </w:rPr>
        <w:t>B</w:t>
      </w:r>
      <w:r w:rsidRPr="00057B0B">
        <w:rPr>
          <w:rFonts w:asciiTheme="majorBidi" w:hAnsiTheme="majorBidi" w:cstheme="majorBidi"/>
          <w:lang w:val="zh-CN"/>
        </w:rPr>
        <w:t>.</w:t>
      </w:r>
      <w:r>
        <w:rPr>
          <w:rFonts w:asciiTheme="majorBidi" w:hAnsiTheme="majorBidi" w:cstheme="majorBidi"/>
          <w:lang w:val="zh-CN"/>
        </w:rPr>
        <w:t>F</w:t>
      </w:r>
      <w:r w:rsidRPr="00057B0B">
        <w:rPr>
          <w:rFonts w:asciiTheme="majorBidi" w:hAnsiTheme="majorBidi" w:cstheme="majorBidi"/>
          <w:lang w:val="zh-CN"/>
        </w:rPr>
        <w:t>.</w:t>
      </w:r>
      <w:r w:rsidRPr="00057B0B">
        <w:rPr>
          <w:rFonts w:asciiTheme="majorBidi" w:hAnsiTheme="majorBidi" w:cstheme="majorBidi"/>
          <w:lang w:val="zh-CN"/>
        </w:rPr>
        <w:t>诉西班牙</w:t>
      </w:r>
      <w:r>
        <w:rPr>
          <w:rFonts w:asciiTheme="majorBidi" w:hAnsiTheme="majorBidi" w:cstheme="majorBidi"/>
          <w:lang w:val="zh-CN"/>
        </w:rPr>
        <w:t>，</w:t>
      </w:r>
      <w:r w:rsidRPr="00057B0B">
        <w:rPr>
          <w:rFonts w:asciiTheme="majorBidi" w:hAnsiTheme="majorBidi" w:cstheme="majorBidi"/>
          <w:lang w:val="zh-CN"/>
        </w:rPr>
        <w:t>第</w:t>
      </w:r>
      <w:r>
        <w:rPr>
          <w:rFonts w:asciiTheme="majorBidi" w:hAnsiTheme="majorBidi" w:cstheme="majorBidi"/>
          <w:lang w:val="zh-CN"/>
        </w:rPr>
        <w:t>11.3</w:t>
      </w:r>
      <w:r w:rsidRPr="00057B0B">
        <w:rPr>
          <w:rFonts w:asciiTheme="majorBidi" w:hAnsiTheme="majorBidi" w:cstheme="majorBidi"/>
          <w:lang w:val="zh-CN"/>
        </w:rPr>
        <w:t>段。</w:t>
      </w:r>
    </w:p>
  </w:footnote>
  <w:footnote w:id="29">
    <w:p w:rsidR="00AA5DC3" w:rsidRPr="00057B0B" w:rsidRDefault="00AA5DC3" w:rsidP="00057B0B">
      <w:pPr>
        <w:pStyle w:val="a6"/>
        <w:rPr>
          <w:rFonts w:asciiTheme="majorBidi" w:hAnsiTheme="majorBidi" w:cstheme="majorBidi"/>
        </w:rPr>
      </w:pPr>
      <w:r w:rsidRPr="00057B0B">
        <w:rPr>
          <w:rFonts w:asciiTheme="majorBidi" w:hAnsiTheme="majorBidi" w:cstheme="majorBidi"/>
          <w:lang w:val="zh-CN"/>
        </w:rPr>
        <w:tab/>
      </w:r>
      <w:r w:rsidRPr="00057B0B">
        <w:rPr>
          <w:rStyle w:val="a8"/>
          <w:rFonts w:asciiTheme="majorBidi" w:eastAsia="KaiTi" w:hAnsiTheme="majorBidi" w:cstheme="majorBidi"/>
          <w:sz w:val="18"/>
          <w:lang w:val="zh-CN"/>
        </w:rPr>
        <w:footnoteRef/>
      </w:r>
      <w:r w:rsidRPr="00057B0B">
        <w:rPr>
          <w:rFonts w:asciiTheme="majorBidi" w:hAnsiTheme="majorBidi" w:cstheme="majorBidi"/>
          <w:lang w:val="zh-CN"/>
        </w:rPr>
        <w:tab/>
      </w:r>
      <w:r w:rsidRPr="00057B0B">
        <w:rPr>
          <w:rFonts w:asciiTheme="majorBidi" w:hAnsiTheme="majorBidi" w:cstheme="majorBidi"/>
          <w:lang w:val="zh-CN"/>
        </w:rPr>
        <w:t>同上</w:t>
      </w:r>
      <w:r>
        <w:rPr>
          <w:rFonts w:asciiTheme="majorBidi" w:hAnsiTheme="majorBidi" w:cstheme="majorBidi"/>
          <w:lang w:val="zh-CN"/>
        </w:rPr>
        <w:t>，</w:t>
      </w:r>
      <w:r w:rsidRPr="00057B0B">
        <w:rPr>
          <w:rFonts w:asciiTheme="majorBidi" w:hAnsiTheme="majorBidi" w:cstheme="majorBidi"/>
          <w:lang w:val="zh-CN"/>
        </w:rPr>
        <w:t>第</w:t>
      </w:r>
      <w:r>
        <w:rPr>
          <w:rFonts w:asciiTheme="majorBidi" w:hAnsiTheme="majorBidi" w:cstheme="majorBidi"/>
          <w:lang w:val="zh-CN"/>
        </w:rPr>
        <w:t>12.3</w:t>
      </w:r>
      <w:r w:rsidRPr="00057B0B">
        <w:rPr>
          <w:rFonts w:asciiTheme="majorBidi" w:hAnsiTheme="majorBidi" w:cstheme="majorBidi"/>
          <w:lang w:val="zh-CN"/>
        </w:rPr>
        <w:t>段。</w:t>
      </w:r>
    </w:p>
  </w:footnote>
  <w:footnote w:id="30">
    <w:p w:rsidR="00AA5DC3" w:rsidRPr="00057B0B" w:rsidRDefault="00AA5DC3" w:rsidP="00057B0B">
      <w:pPr>
        <w:pStyle w:val="a6"/>
        <w:rPr>
          <w:rFonts w:asciiTheme="majorBidi" w:hAnsiTheme="majorBidi" w:cstheme="majorBidi"/>
        </w:rPr>
      </w:pPr>
      <w:r w:rsidRPr="00057B0B">
        <w:rPr>
          <w:rFonts w:asciiTheme="majorBidi" w:hAnsiTheme="majorBidi" w:cstheme="majorBidi"/>
          <w:lang w:val="zh-CN"/>
        </w:rPr>
        <w:tab/>
      </w:r>
      <w:r w:rsidRPr="00057B0B">
        <w:rPr>
          <w:rStyle w:val="a8"/>
          <w:rFonts w:asciiTheme="majorBidi" w:eastAsia="KaiTi" w:hAnsiTheme="majorBidi" w:cstheme="majorBidi"/>
          <w:sz w:val="18"/>
          <w:lang w:val="zh-CN"/>
        </w:rPr>
        <w:footnoteRef/>
      </w:r>
      <w:r w:rsidRPr="00057B0B">
        <w:rPr>
          <w:rFonts w:asciiTheme="majorBidi" w:hAnsiTheme="majorBidi" w:cstheme="majorBidi"/>
          <w:lang w:val="zh-CN"/>
        </w:rPr>
        <w:tab/>
      </w:r>
      <w:r w:rsidRPr="00057B0B">
        <w:rPr>
          <w:rFonts w:asciiTheme="majorBidi" w:hAnsiTheme="majorBidi" w:cstheme="majorBidi"/>
          <w:lang w:val="zh-CN"/>
        </w:rPr>
        <w:t>第</w:t>
      </w:r>
      <w:r>
        <w:rPr>
          <w:rFonts w:asciiTheme="majorBidi" w:hAnsiTheme="majorBidi" w:cstheme="majorBidi"/>
          <w:lang w:val="zh-CN"/>
        </w:rPr>
        <w:t>4</w:t>
      </w:r>
      <w:r w:rsidRPr="00057B0B">
        <w:rPr>
          <w:rFonts w:asciiTheme="majorBidi" w:hAnsiTheme="majorBidi" w:cstheme="majorBidi"/>
          <w:lang w:val="zh-CN"/>
        </w:rPr>
        <w:t>号</w:t>
      </w:r>
      <w:r>
        <w:rPr>
          <w:rFonts w:asciiTheme="majorBidi" w:hAnsiTheme="majorBidi" w:cstheme="majorBidi"/>
          <w:lang w:val="zh-CN"/>
        </w:rPr>
        <w:t>/</w:t>
      </w:r>
      <w:r w:rsidRPr="00057B0B">
        <w:rPr>
          <w:rFonts w:asciiTheme="majorBidi" w:hAnsiTheme="majorBidi" w:cstheme="majorBidi"/>
          <w:lang w:val="zh-CN"/>
        </w:rPr>
        <w:t>第</w:t>
      </w:r>
      <w:r>
        <w:rPr>
          <w:rFonts w:asciiTheme="majorBidi" w:hAnsiTheme="majorBidi" w:cstheme="majorBidi"/>
          <w:lang w:val="zh-CN"/>
        </w:rPr>
        <w:t>23</w:t>
      </w:r>
      <w:r w:rsidRPr="00057B0B">
        <w:rPr>
          <w:rFonts w:asciiTheme="majorBidi" w:hAnsiTheme="majorBidi" w:cstheme="majorBidi"/>
          <w:lang w:val="zh-CN"/>
        </w:rPr>
        <w:t>号联合一般性意见</w:t>
      </w:r>
      <w:r>
        <w:rPr>
          <w:rFonts w:asciiTheme="majorBidi" w:hAnsiTheme="majorBidi" w:cstheme="majorBidi"/>
          <w:lang w:val="zh-CN"/>
        </w:rPr>
        <w:t>(2</w:t>
      </w:r>
      <w:r w:rsidRPr="00057B0B">
        <w:rPr>
          <w:rFonts w:asciiTheme="majorBidi" w:hAnsiTheme="majorBidi" w:cstheme="majorBidi"/>
          <w:lang w:val="zh-CN"/>
        </w:rPr>
        <w:t>0</w:t>
      </w:r>
      <w:r>
        <w:rPr>
          <w:rFonts w:asciiTheme="majorBidi" w:hAnsiTheme="majorBidi" w:cstheme="majorBidi"/>
          <w:lang w:val="zh-CN"/>
        </w:rPr>
        <w:t>17</w:t>
      </w:r>
      <w:r w:rsidRPr="00057B0B">
        <w:rPr>
          <w:rFonts w:asciiTheme="majorBidi" w:hAnsiTheme="majorBidi" w:cstheme="majorBidi"/>
          <w:lang w:val="zh-CN"/>
        </w:rPr>
        <w:t>年</w:t>
      </w:r>
      <w:r>
        <w:rPr>
          <w:rFonts w:asciiTheme="majorBidi" w:hAnsiTheme="majorBidi" w:cstheme="majorBidi"/>
          <w:lang w:val="zh-CN"/>
        </w:rPr>
        <w:t>)</w:t>
      </w:r>
      <w:r>
        <w:rPr>
          <w:rFonts w:asciiTheme="majorBidi" w:hAnsiTheme="majorBidi" w:cstheme="majorBidi"/>
          <w:lang w:val="zh-CN"/>
        </w:rPr>
        <w:t>，</w:t>
      </w:r>
      <w:r w:rsidRPr="00057B0B">
        <w:rPr>
          <w:rFonts w:asciiTheme="majorBidi" w:hAnsiTheme="majorBidi" w:cstheme="majorBidi"/>
          <w:lang w:val="zh-CN"/>
        </w:rPr>
        <w:t>第</w:t>
      </w:r>
      <w:r>
        <w:rPr>
          <w:rFonts w:asciiTheme="majorBidi" w:hAnsiTheme="majorBidi" w:cstheme="majorBidi"/>
          <w:lang w:val="zh-CN"/>
        </w:rPr>
        <w:t>4</w:t>
      </w:r>
      <w:r w:rsidRPr="00057B0B">
        <w:rPr>
          <w:rFonts w:asciiTheme="majorBidi" w:hAnsiTheme="majorBidi" w:cstheme="majorBidi"/>
          <w:lang w:val="zh-CN"/>
        </w:rPr>
        <w:t>段。</w:t>
      </w:r>
    </w:p>
  </w:footnote>
  <w:footnote w:id="31">
    <w:p w:rsidR="00AA5DC3" w:rsidRPr="00057B0B" w:rsidRDefault="00AA5DC3" w:rsidP="00057B0B">
      <w:pPr>
        <w:pStyle w:val="a6"/>
        <w:rPr>
          <w:rFonts w:asciiTheme="majorBidi" w:hAnsiTheme="majorBidi" w:cstheme="majorBidi"/>
        </w:rPr>
      </w:pPr>
      <w:r w:rsidRPr="00057B0B">
        <w:rPr>
          <w:rFonts w:asciiTheme="majorBidi" w:hAnsiTheme="majorBidi" w:cstheme="majorBidi"/>
          <w:lang w:val="zh-CN"/>
        </w:rPr>
        <w:tab/>
      </w:r>
      <w:r w:rsidRPr="00057B0B">
        <w:rPr>
          <w:rStyle w:val="a8"/>
          <w:rFonts w:asciiTheme="majorBidi" w:eastAsia="KaiTi" w:hAnsiTheme="majorBidi" w:cstheme="majorBidi"/>
          <w:sz w:val="18"/>
          <w:lang w:val="zh-CN"/>
        </w:rPr>
        <w:footnoteRef/>
      </w:r>
      <w:r w:rsidRPr="00057B0B">
        <w:rPr>
          <w:rFonts w:asciiTheme="majorBidi" w:hAnsiTheme="majorBidi" w:cstheme="majorBidi"/>
          <w:lang w:val="zh-CN"/>
        </w:rPr>
        <w:tab/>
      </w:r>
      <w:r>
        <w:rPr>
          <w:rFonts w:asciiTheme="majorBidi" w:hAnsiTheme="majorBidi" w:cstheme="majorBidi"/>
          <w:lang w:val="zh-CN"/>
        </w:rPr>
        <w:t>N</w:t>
      </w:r>
      <w:r w:rsidRPr="00057B0B">
        <w:rPr>
          <w:rFonts w:asciiTheme="majorBidi" w:hAnsiTheme="majorBidi" w:cstheme="majorBidi"/>
          <w:lang w:val="zh-CN"/>
        </w:rPr>
        <w:t>.</w:t>
      </w:r>
      <w:r>
        <w:rPr>
          <w:rFonts w:asciiTheme="majorBidi" w:hAnsiTheme="majorBidi" w:cstheme="majorBidi"/>
          <w:lang w:val="zh-CN"/>
        </w:rPr>
        <w:t>B</w:t>
      </w:r>
      <w:r w:rsidRPr="00057B0B">
        <w:rPr>
          <w:rFonts w:asciiTheme="majorBidi" w:hAnsiTheme="majorBidi" w:cstheme="majorBidi"/>
          <w:lang w:val="zh-CN"/>
        </w:rPr>
        <w:t>.</w:t>
      </w:r>
      <w:r>
        <w:rPr>
          <w:rFonts w:asciiTheme="majorBidi" w:hAnsiTheme="majorBidi" w:cstheme="majorBidi"/>
          <w:lang w:val="zh-CN"/>
        </w:rPr>
        <w:t>F</w:t>
      </w:r>
      <w:r w:rsidRPr="00057B0B">
        <w:rPr>
          <w:rFonts w:asciiTheme="majorBidi" w:hAnsiTheme="majorBidi" w:cstheme="majorBidi"/>
          <w:lang w:val="zh-CN"/>
        </w:rPr>
        <w:t>.</w:t>
      </w:r>
      <w:r w:rsidRPr="00057B0B">
        <w:rPr>
          <w:rFonts w:asciiTheme="majorBidi" w:hAnsiTheme="majorBidi" w:cstheme="majorBidi"/>
          <w:lang w:val="zh-CN"/>
        </w:rPr>
        <w:t>诉西班牙</w:t>
      </w:r>
      <w:r>
        <w:rPr>
          <w:rFonts w:asciiTheme="majorBidi" w:hAnsiTheme="majorBidi" w:cstheme="majorBidi"/>
          <w:lang w:val="zh-CN"/>
        </w:rPr>
        <w:t>，</w:t>
      </w:r>
      <w:r w:rsidRPr="00057B0B">
        <w:rPr>
          <w:rFonts w:asciiTheme="majorBidi" w:hAnsiTheme="majorBidi" w:cstheme="majorBidi"/>
          <w:lang w:val="zh-CN"/>
        </w:rPr>
        <w:t>第</w:t>
      </w:r>
      <w:r>
        <w:rPr>
          <w:rFonts w:asciiTheme="majorBidi" w:hAnsiTheme="majorBidi" w:cstheme="majorBidi"/>
          <w:lang w:val="zh-CN"/>
        </w:rPr>
        <w:t>12.4</w:t>
      </w:r>
      <w:r w:rsidRPr="00057B0B">
        <w:rPr>
          <w:rFonts w:asciiTheme="majorBidi" w:hAnsiTheme="majorBidi" w:cstheme="majorBidi"/>
          <w:lang w:val="zh-CN"/>
        </w:rPr>
        <w:t>段。</w:t>
      </w:r>
    </w:p>
  </w:footnote>
  <w:footnote w:id="32">
    <w:p w:rsidR="00AA5DC3" w:rsidRPr="002F6B59" w:rsidRDefault="00AA5DC3" w:rsidP="009F74AD">
      <w:pPr>
        <w:pStyle w:val="a6"/>
        <w:spacing w:line="260" w:lineRule="exact"/>
        <w:rPr>
          <w:rFonts w:ascii="Time New Roman" w:hAnsi="Time New Roman" w:cstheme="majorBidi" w:hint="eastAsia"/>
        </w:rPr>
      </w:pPr>
      <w:r w:rsidRPr="00057B0B">
        <w:rPr>
          <w:rFonts w:asciiTheme="majorBidi" w:hAnsiTheme="majorBidi" w:cstheme="majorBidi"/>
          <w:lang w:val="zh-CN"/>
        </w:rPr>
        <w:tab/>
      </w:r>
      <w:r w:rsidRPr="00057B0B">
        <w:rPr>
          <w:rStyle w:val="a8"/>
          <w:rFonts w:asciiTheme="majorBidi" w:eastAsia="KaiTi" w:hAnsiTheme="majorBidi" w:cstheme="majorBidi"/>
          <w:sz w:val="18"/>
          <w:lang w:val="zh-CN"/>
        </w:rPr>
        <w:footnoteRef/>
      </w:r>
      <w:r w:rsidRPr="00057B0B">
        <w:rPr>
          <w:rFonts w:asciiTheme="majorBidi" w:hAnsiTheme="majorBidi" w:cstheme="majorBidi"/>
          <w:lang w:val="zh-CN"/>
        </w:rPr>
        <w:tab/>
      </w:r>
      <w:r w:rsidRPr="005619B1">
        <w:rPr>
          <w:rFonts w:ascii="Time New Roman" w:hAnsi="Time New Roman" w:cstheme="majorBidi"/>
          <w:spacing w:val="-2"/>
          <w:lang w:val="zh-CN"/>
        </w:rPr>
        <w:t>西班牙最高法院民事庭，第</w:t>
      </w:r>
      <w:r w:rsidRPr="005619B1">
        <w:rPr>
          <w:rFonts w:ascii="Time New Roman" w:hAnsi="Time New Roman" w:cstheme="majorBidi"/>
          <w:spacing w:val="-2"/>
          <w:lang w:val="zh-CN"/>
        </w:rPr>
        <w:t>2629/2019</w:t>
      </w:r>
      <w:r w:rsidRPr="005619B1">
        <w:rPr>
          <w:rFonts w:ascii="Time New Roman" w:hAnsi="Time New Roman" w:cstheme="majorBidi"/>
          <w:spacing w:val="-2"/>
          <w:lang w:val="zh-CN"/>
        </w:rPr>
        <w:t>号程序违规上诉，</w:t>
      </w:r>
      <w:r w:rsidRPr="005619B1">
        <w:rPr>
          <w:rFonts w:ascii="Time New Roman" w:hAnsi="Time New Roman" w:cstheme="majorBidi"/>
          <w:spacing w:val="-2"/>
          <w:lang w:val="zh-CN"/>
        </w:rPr>
        <w:t>2020</w:t>
      </w:r>
      <w:r w:rsidRPr="005619B1">
        <w:rPr>
          <w:rFonts w:ascii="Time New Roman" w:hAnsi="Time New Roman" w:cstheme="majorBidi"/>
          <w:spacing w:val="-2"/>
          <w:lang w:val="zh-CN"/>
        </w:rPr>
        <w:t>年</w:t>
      </w:r>
      <w:r w:rsidRPr="005619B1">
        <w:rPr>
          <w:rFonts w:ascii="Time New Roman" w:hAnsi="Time New Roman" w:cstheme="majorBidi"/>
          <w:spacing w:val="-2"/>
          <w:lang w:val="zh-CN"/>
        </w:rPr>
        <w:t>6</w:t>
      </w:r>
      <w:r w:rsidRPr="005619B1">
        <w:rPr>
          <w:rFonts w:ascii="Time New Roman" w:hAnsi="Time New Roman" w:cstheme="majorBidi"/>
          <w:spacing w:val="-2"/>
          <w:lang w:val="zh-CN"/>
        </w:rPr>
        <w:t>月</w:t>
      </w:r>
      <w:r w:rsidRPr="005619B1">
        <w:rPr>
          <w:rFonts w:ascii="Time New Roman" w:hAnsi="Time New Roman" w:cstheme="majorBidi"/>
          <w:spacing w:val="-2"/>
          <w:lang w:val="zh-CN"/>
        </w:rPr>
        <w:t>16</w:t>
      </w:r>
      <w:r w:rsidRPr="005619B1">
        <w:rPr>
          <w:rFonts w:ascii="Time New Roman" w:hAnsi="Time New Roman" w:cstheme="majorBidi"/>
          <w:spacing w:val="-2"/>
          <w:lang w:val="zh-CN"/>
        </w:rPr>
        <w:t>日第</w:t>
      </w:r>
      <w:r w:rsidRPr="005619B1">
        <w:rPr>
          <w:rFonts w:ascii="Time New Roman" w:hAnsi="Time New Roman" w:cstheme="majorBidi"/>
          <w:spacing w:val="-2"/>
          <w:lang w:val="zh-CN"/>
        </w:rPr>
        <w:t>307/2020</w:t>
      </w:r>
      <w:r w:rsidRPr="005619B1">
        <w:rPr>
          <w:rFonts w:ascii="Time New Roman" w:hAnsi="Time New Roman" w:cstheme="majorBidi"/>
          <w:spacing w:val="-2"/>
          <w:lang w:val="zh-CN"/>
        </w:rPr>
        <w:t>号判决，</w:t>
      </w:r>
      <w:r w:rsidRPr="002F6B59">
        <w:rPr>
          <w:rFonts w:ascii="Time New Roman" w:hAnsi="Time New Roman" w:cstheme="majorBidi"/>
          <w:lang w:val="zh-CN"/>
        </w:rPr>
        <w:t>第</w:t>
      </w:r>
      <w:r>
        <w:rPr>
          <w:rFonts w:ascii="Time New Roman" w:hAnsi="Time New Roman" w:cstheme="majorBidi"/>
          <w:lang w:val="zh-CN"/>
        </w:rPr>
        <w:t>15</w:t>
      </w:r>
      <w:r w:rsidRPr="002F6B59">
        <w:rPr>
          <w:rFonts w:ascii="Time New Roman" w:hAnsi="Time New Roman" w:cstheme="majorBidi"/>
          <w:lang w:val="zh-CN"/>
        </w:rPr>
        <w:t>页。最高法院指出</w:t>
      </w:r>
      <w:r>
        <w:rPr>
          <w:rFonts w:ascii="Time New Roman" w:hAnsi="Time New Roman" w:cstheme="majorBidi"/>
          <w:lang w:val="zh-CN"/>
        </w:rPr>
        <w:t>：</w:t>
      </w:r>
      <w:r>
        <w:rPr>
          <w:rFonts w:ascii="Time New Roman" w:hAnsi="Time New Roman" w:cstheme="majorBidi" w:hint="eastAsia"/>
          <w:lang w:val="zh-CN"/>
        </w:rPr>
        <w:t>“</w:t>
      </w:r>
      <w:r w:rsidRPr="002F6B59">
        <w:rPr>
          <w:rFonts w:ascii="Time New Roman" w:hAnsi="Time New Roman" w:cstheme="majorBidi"/>
          <w:lang w:val="zh-CN"/>
        </w:rPr>
        <w:t>检察官办公室对官方文件中所反映的年龄可靠性提出质疑</w:t>
      </w:r>
      <w:r>
        <w:rPr>
          <w:rFonts w:ascii="Time New Roman" w:hAnsi="Time New Roman" w:cstheme="majorBidi"/>
          <w:lang w:val="zh-CN"/>
        </w:rPr>
        <w:t>，</w:t>
      </w:r>
      <w:r w:rsidRPr="002F6B59">
        <w:rPr>
          <w:rFonts w:ascii="Time New Roman" w:hAnsi="Time New Roman" w:cstheme="majorBidi"/>
          <w:lang w:val="zh-CN"/>
        </w:rPr>
        <w:t>而该</w:t>
      </w:r>
      <w:r w:rsidRPr="00C1772C">
        <w:rPr>
          <w:rFonts w:ascii="Time New Roman" w:hAnsi="Time New Roman" w:cstheme="majorBidi"/>
          <w:spacing w:val="4"/>
          <w:lang w:val="zh-CN"/>
        </w:rPr>
        <w:t>官方文件并未被发布该文件的主管机构宣布为无效或不可信，</w:t>
      </w:r>
      <w:r w:rsidRPr="00C1772C">
        <w:rPr>
          <w:rFonts w:ascii="Time New Roman" w:hAnsi="Time New Roman" w:cstheme="majorBidi"/>
          <w:spacing w:val="4"/>
        </w:rPr>
        <w:t>而且也没有显示出被篡改的痕</w:t>
      </w:r>
      <w:r w:rsidRPr="002F6B59">
        <w:rPr>
          <w:rFonts w:ascii="Time New Roman" w:hAnsi="Time New Roman" w:cstheme="majorBidi"/>
        </w:rPr>
        <w:t>迹</w:t>
      </w:r>
      <w:r>
        <w:rPr>
          <w:rFonts w:ascii="Time New Roman" w:hAnsi="Time New Roman" w:cstheme="majorBidi"/>
        </w:rPr>
        <w:t>，</w:t>
      </w:r>
      <w:r w:rsidRPr="002F6B59">
        <w:rPr>
          <w:rFonts w:ascii="Time New Roman" w:hAnsi="Time New Roman" w:cstheme="majorBidi"/>
        </w:rPr>
        <w:t>则这种怀疑不能优先于未成年人为证明身份以获得未成年人有权获得的保护而提供的文件中所述的</w:t>
      </w:r>
      <w:proofErr w:type="gramStart"/>
      <w:r w:rsidRPr="002F6B59">
        <w:rPr>
          <w:rFonts w:ascii="Time New Roman" w:hAnsi="Time New Roman" w:cstheme="majorBidi"/>
        </w:rPr>
        <w:t>的</w:t>
      </w:r>
      <w:proofErr w:type="gramEnd"/>
      <w:r w:rsidRPr="002F6B59">
        <w:rPr>
          <w:rFonts w:ascii="Time New Roman" w:hAnsi="Time New Roman" w:cstheme="majorBidi"/>
        </w:rPr>
        <w:t>内容</w:t>
      </w:r>
      <w:r>
        <w:rPr>
          <w:rFonts w:ascii="Time New Roman" w:hAnsi="Time New Roman" w:cstheme="majorBidi" w:hint="eastAsia"/>
        </w:rPr>
        <w:t>”</w:t>
      </w:r>
      <w:r w:rsidRPr="002F6B59">
        <w:rPr>
          <w:rFonts w:ascii="Time New Roman" w:hAnsi="Time New Roman" w:cstheme="majorBidi"/>
        </w:rPr>
        <w:t>。</w:t>
      </w:r>
    </w:p>
  </w:footnote>
  <w:footnote w:id="33">
    <w:p w:rsidR="00AA5DC3" w:rsidRPr="002F6B59" w:rsidRDefault="00AA5DC3" w:rsidP="00057B0B">
      <w:pPr>
        <w:pStyle w:val="a6"/>
        <w:rPr>
          <w:rFonts w:ascii="Time New Roman" w:hAnsi="Time New Roman" w:cstheme="majorBidi" w:hint="eastAsia"/>
        </w:rPr>
      </w:pPr>
      <w:r w:rsidRPr="002F6B59">
        <w:rPr>
          <w:rFonts w:ascii="Time New Roman" w:hAnsi="Time New Roman" w:cstheme="majorBidi"/>
          <w:lang w:val="zh-CN"/>
        </w:rPr>
        <w:tab/>
      </w:r>
      <w:r w:rsidRPr="002F6B59">
        <w:rPr>
          <w:rStyle w:val="a8"/>
          <w:rFonts w:ascii="Time New Roman" w:eastAsia="宋体" w:hAnsi="Time New Roman" w:cstheme="majorBidi"/>
          <w:sz w:val="18"/>
          <w:lang w:val="zh-CN"/>
        </w:rPr>
        <w:footnoteRef/>
      </w:r>
      <w:r w:rsidRPr="002F6B59">
        <w:rPr>
          <w:rFonts w:ascii="Time New Roman" w:hAnsi="Time New Roman" w:cstheme="majorBidi"/>
          <w:lang w:val="zh-CN"/>
        </w:rPr>
        <w:tab/>
      </w:r>
      <w:r w:rsidRPr="002F6B59">
        <w:rPr>
          <w:rFonts w:ascii="Time New Roman" w:hAnsi="Time New Roman" w:cstheme="majorBidi"/>
          <w:lang w:val="zh-CN"/>
        </w:rPr>
        <w:t>第</w:t>
      </w:r>
      <w:r>
        <w:rPr>
          <w:rFonts w:ascii="Time New Roman" w:hAnsi="Time New Roman" w:cstheme="majorBidi"/>
          <w:lang w:val="zh-CN"/>
        </w:rPr>
        <w:t>6</w:t>
      </w:r>
      <w:r w:rsidRPr="002F6B59">
        <w:rPr>
          <w:rFonts w:ascii="Time New Roman" w:hAnsi="Time New Roman" w:cstheme="majorBidi"/>
          <w:lang w:val="zh-CN"/>
        </w:rPr>
        <w:t>号一般性意见</w:t>
      </w:r>
      <w:r>
        <w:rPr>
          <w:rFonts w:ascii="Time New Roman" w:hAnsi="Time New Roman" w:cstheme="majorBidi"/>
          <w:lang w:val="zh-CN"/>
        </w:rPr>
        <w:t>，</w:t>
      </w:r>
      <w:r w:rsidRPr="002F6B59">
        <w:rPr>
          <w:rFonts w:ascii="Time New Roman" w:hAnsi="Time New Roman" w:cstheme="majorBidi"/>
          <w:lang w:val="zh-CN"/>
        </w:rPr>
        <w:t>第</w:t>
      </w:r>
      <w:r>
        <w:rPr>
          <w:rFonts w:ascii="Time New Roman" w:hAnsi="Time New Roman" w:cstheme="majorBidi"/>
          <w:lang w:val="zh-CN"/>
        </w:rPr>
        <w:t>31</w:t>
      </w:r>
      <w:r w:rsidRPr="002F6B59">
        <w:rPr>
          <w:rFonts w:ascii="Time New Roman" w:hAnsi="Time New Roman" w:cstheme="majorBidi"/>
          <w:lang w:val="zh-CN"/>
        </w:rPr>
        <w:t>段第</w:t>
      </w:r>
      <w:r>
        <w:rPr>
          <w:rFonts w:ascii="Time New Roman" w:hAnsi="Time New Roman" w:cstheme="majorBidi"/>
          <w:lang w:val="zh-CN"/>
        </w:rPr>
        <w:t>(</w:t>
      </w:r>
      <w:proofErr w:type="gramStart"/>
      <w:r w:rsidRPr="002F6B59">
        <w:rPr>
          <w:rFonts w:ascii="Time New Roman" w:hAnsi="Time New Roman" w:cstheme="majorBidi"/>
          <w:lang w:val="zh-CN"/>
        </w:rPr>
        <w:t>一</w:t>
      </w:r>
      <w:proofErr w:type="gramEnd"/>
      <w:r>
        <w:rPr>
          <w:rFonts w:ascii="Time New Roman" w:hAnsi="Time New Roman" w:cstheme="majorBidi"/>
          <w:lang w:val="zh-CN"/>
        </w:rPr>
        <w:t>)</w:t>
      </w:r>
      <w:r w:rsidRPr="002F6B59">
        <w:rPr>
          <w:rFonts w:ascii="Time New Roman" w:hAnsi="Time New Roman" w:cstheme="majorBidi"/>
          <w:lang w:val="zh-CN"/>
        </w:rPr>
        <w:t>分段。</w:t>
      </w:r>
    </w:p>
  </w:footnote>
  <w:footnote w:id="34">
    <w:p w:rsidR="00AA5DC3" w:rsidRPr="002F6B59" w:rsidRDefault="00AA5DC3" w:rsidP="00057B0B">
      <w:pPr>
        <w:pStyle w:val="a6"/>
        <w:rPr>
          <w:rFonts w:ascii="Time New Roman" w:hAnsi="Time New Roman" w:cstheme="majorBidi" w:hint="eastAsia"/>
        </w:rPr>
      </w:pPr>
      <w:r w:rsidRPr="002F6B59">
        <w:rPr>
          <w:rFonts w:ascii="Time New Roman" w:hAnsi="Time New Roman" w:cstheme="majorBidi"/>
          <w:lang w:val="zh-CN"/>
        </w:rPr>
        <w:tab/>
      </w:r>
      <w:r w:rsidRPr="002F6B59">
        <w:rPr>
          <w:rStyle w:val="a8"/>
          <w:rFonts w:ascii="Time New Roman" w:eastAsia="宋体" w:hAnsi="Time New Roman" w:cstheme="majorBidi"/>
          <w:sz w:val="18"/>
          <w:lang w:val="zh-CN"/>
        </w:rPr>
        <w:footnoteRef/>
      </w:r>
      <w:r w:rsidRPr="002F6B59">
        <w:rPr>
          <w:rFonts w:ascii="Time New Roman" w:hAnsi="Time New Roman" w:cstheme="majorBidi"/>
          <w:lang w:val="zh-CN"/>
        </w:rPr>
        <w:tab/>
      </w:r>
      <w:r>
        <w:rPr>
          <w:rFonts w:ascii="Time New Roman" w:hAnsi="Time New Roman" w:cstheme="majorBidi"/>
          <w:lang w:val="zh-CN"/>
        </w:rPr>
        <w:t>A</w:t>
      </w:r>
      <w:r w:rsidRPr="002F6B59">
        <w:rPr>
          <w:rFonts w:ascii="Time New Roman" w:hAnsi="Time New Roman" w:cstheme="majorBidi"/>
          <w:lang w:val="zh-CN"/>
        </w:rPr>
        <w:t>.</w:t>
      </w:r>
      <w:r>
        <w:rPr>
          <w:rFonts w:ascii="Time New Roman" w:hAnsi="Time New Roman" w:cstheme="majorBidi"/>
          <w:lang w:val="zh-CN"/>
        </w:rPr>
        <w:t>D</w:t>
      </w:r>
      <w:r w:rsidRPr="002F6B59">
        <w:rPr>
          <w:rFonts w:ascii="Time New Roman" w:hAnsi="Time New Roman" w:cstheme="majorBidi"/>
          <w:lang w:val="zh-CN"/>
        </w:rPr>
        <w:t>.</w:t>
      </w:r>
      <w:r w:rsidRPr="002F6B59">
        <w:rPr>
          <w:rFonts w:ascii="Time New Roman" w:hAnsi="Time New Roman" w:cstheme="majorBidi"/>
          <w:lang w:val="zh-CN"/>
        </w:rPr>
        <w:t>诉西班牙</w:t>
      </w:r>
      <w:r>
        <w:rPr>
          <w:rFonts w:ascii="Time New Roman" w:hAnsi="Time New Roman" w:cstheme="majorBidi"/>
          <w:lang w:val="zh-CN"/>
        </w:rPr>
        <w:t>(CRC/C/83/D/21/2</w:t>
      </w:r>
      <w:r w:rsidRPr="002F6B59">
        <w:rPr>
          <w:rFonts w:ascii="Time New Roman" w:hAnsi="Time New Roman" w:cstheme="majorBidi"/>
          <w:lang w:val="zh-CN"/>
        </w:rPr>
        <w:t>0</w:t>
      </w:r>
      <w:r>
        <w:rPr>
          <w:rFonts w:ascii="Time New Roman" w:hAnsi="Time New Roman" w:cstheme="majorBidi"/>
          <w:lang w:val="zh-CN"/>
        </w:rPr>
        <w:t>17)</w:t>
      </w:r>
      <w:r>
        <w:rPr>
          <w:rFonts w:ascii="Time New Roman" w:hAnsi="Time New Roman" w:cstheme="majorBidi"/>
          <w:lang w:val="zh-CN"/>
        </w:rPr>
        <w:t>，</w:t>
      </w:r>
      <w:r w:rsidRPr="002F6B59">
        <w:rPr>
          <w:rFonts w:ascii="Time New Roman" w:hAnsi="Time New Roman" w:cstheme="majorBidi"/>
          <w:lang w:val="zh-CN"/>
        </w:rPr>
        <w:t>第</w:t>
      </w:r>
      <w:r>
        <w:rPr>
          <w:rFonts w:ascii="Time New Roman" w:hAnsi="Time New Roman" w:cstheme="majorBidi"/>
          <w:lang w:val="zh-CN"/>
        </w:rPr>
        <w:t>10.14</w:t>
      </w:r>
      <w:r w:rsidRPr="002F6B59">
        <w:rPr>
          <w:rFonts w:ascii="Time New Roman" w:hAnsi="Time New Roman" w:cstheme="majorBidi"/>
          <w:lang w:val="zh-CN"/>
        </w:rPr>
        <w:t>段。</w:t>
      </w:r>
    </w:p>
  </w:footnote>
  <w:footnote w:id="35">
    <w:p w:rsidR="00AA5DC3" w:rsidRPr="002F6B59" w:rsidRDefault="00AA5DC3" w:rsidP="00057B0B">
      <w:pPr>
        <w:pStyle w:val="a6"/>
        <w:rPr>
          <w:rFonts w:ascii="Time New Roman" w:hAnsi="Time New Roman" w:cstheme="majorBidi" w:hint="eastAsia"/>
        </w:rPr>
      </w:pPr>
      <w:r w:rsidRPr="002F6B59">
        <w:rPr>
          <w:rFonts w:ascii="Time New Roman" w:hAnsi="Time New Roman" w:cstheme="majorBidi"/>
          <w:lang w:val="zh-CN"/>
        </w:rPr>
        <w:tab/>
      </w:r>
      <w:r w:rsidRPr="002F6B59">
        <w:rPr>
          <w:rStyle w:val="a8"/>
          <w:rFonts w:ascii="Time New Roman" w:eastAsia="宋体" w:hAnsi="Time New Roman" w:cstheme="majorBidi"/>
          <w:sz w:val="18"/>
          <w:lang w:val="zh-CN"/>
        </w:rPr>
        <w:footnoteRef/>
      </w:r>
      <w:r w:rsidRPr="002F6B59">
        <w:rPr>
          <w:rFonts w:ascii="Time New Roman" w:hAnsi="Time New Roman" w:cstheme="majorBidi"/>
          <w:lang w:val="zh-CN"/>
        </w:rPr>
        <w:tab/>
      </w:r>
      <w:r w:rsidRPr="002F6B59">
        <w:rPr>
          <w:rFonts w:ascii="Time New Roman" w:hAnsi="Time New Roman" w:cstheme="majorBidi"/>
          <w:lang w:val="zh-CN"/>
        </w:rPr>
        <w:t>同上</w:t>
      </w:r>
      <w:r>
        <w:rPr>
          <w:rFonts w:ascii="Time New Roman" w:hAnsi="Time New Roman" w:cstheme="majorBidi"/>
          <w:lang w:val="zh-CN"/>
        </w:rPr>
        <w:t>；</w:t>
      </w:r>
      <w:r w:rsidRPr="000A7862">
        <w:rPr>
          <w:rFonts w:ascii="Time New Roman" w:hAnsi="Time New Roman" w:cstheme="majorBidi"/>
          <w:lang w:val="zh-CN"/>
        </w:rPr>
        <w:t>A.L.</w:t>
      </w:r>
      <w:r w:rsidRPr="002F6B59">
        <w:rPr>
          <w:rFonts w:ascii="Time New Roman" w:hAnsi="Time New Roman" w:cstheme="majorBidi"/>
          <w:lang w:val="zh-CN"/>
        </w:rPr>
        <w:t>诉西班牙</w:t>
      </w:r>
      <w:r>
        <w:rPr>
          <w:rFonts w:ascii="Time New Roman" w:hAnsi="Time New Roman" w:cstheme="majorBidi"/>
          <w:lang w:val="zh-CN"/>
        </w:rPr>
        <w:t>(CRC/C/81/D/16/2</w:t>
      </w:r>
      <w:r w:rsidRPr="002F6B59">
        <w:rPr>
          <w:rFonts w:ascii="Time New Roman" w:hAnsi="Time New Roman" w:cstheme="majorBidi"/>
          <w:lang w:val="zh-CN"/>
        </w:rPr>
        <w:t>0</w:t>
      </w:r>
      <w:r>
        <w:rPr>
          <w:rFonts w:ascii="Time New Roman" w:hAnsi="Time New Roman" w:cstheme="majorBidi"/>
          <w:lang w:val="zh-CN"/>
        </w:rPr>
        <w:t>17)</w:t>
      </w:r>
      <w:r>
        <w:rPr>
          <w:rFonts w:ascii="Time New Roman" w:hAnsi="Time New Roman" w:cstheme="majorBidi"/>
          <w:lang w:val="zh-CN"/>
        </w:rPr>
        <w:t>，</w:t>
      </w:r>
      <w:r w:rsidRPr="002F6B59">
        <w:rPr>
          <w:rFonts w:ascii="Time New Roman" w:hAnsi="Time New Roman" w:cstheme="majorBidi"/>
          <w:lang w:val="zh-CN"/>
        </w:rPr>
        <w:t>第</w:t>
      </w:r>
      <w:r>
        <w:rPr>
          <w:rFonts w:ascii="Time New Roman" w:hAnsi="Time New Roman" w:cstheme="majorBidi"/>
          <w:lang w:val="zh-CN"/>
        </w:rPr>
        <w:t>12.8</w:t>
      </w:r>
      <w:r w:rsidRPr="002F6B59">
        <w:rPr>
          <w:rFonts w:ascii="Time New Roman" w:hAnsi="Time New Roman" w:cstheme="majorBidi"/>
          <w:lang w:val="zh-CN"/>
        </w:rPr>
        <w:t>段</w:t>
      </w:r>
      <w:r>
        <w:rPr>
          <w:rFonts w:ascii="Time New Roman" w:hAnsi="Time New Roman" w:cstheme="majorBidi"/>
          <w:lang w:val="zh-CN"/>
        </w:rPr>
        <w:t>；</w:t>
      </w:r>
      <w:r w:rsidRPr="002F6B59">
        <w:rPr>
          <w:rFonts w:ascii="Time New Roman" w:hAnsi="Time New Roman" w:cstheme="majorBidi"/>
          <w:lang w:val="zh-CN"/>
        </w:rPr>
        <w:t>以及</w:t>
      </w:r>
      <w:r>
        <w:rPr>
          <w:rFonts w:ascii="Time New Roman" w:hAnsi="Time New Roman" w:cstheme="majorBidi"/>
          <w:lang w:val="zh-CN"/>
        </w:rPr>
        <w:t>J</w:t>
      </w:r>
      <w:r w:rsidRPr="002F6B59">
        <w:rPr>
          <w:rFonts w:ascii="Time New Roman" w:hAnsi="Time New Roman" w:cstheme="majorBidi"/>
          <w:lang w:val="zh-CN"/>
        </w:rPr>
        <w:t>.</w:t>
      </w:r>
      <w:r>
        <w:rPr>
          <w:rFonts w:ascii="Time New Roman" w:hAnsi="Time New Roman" w:cstheme="majorBidi"/>
          <w:lang w:val="zh-CN"/>
        </w:rPr>
        <w:t>A</w:t>
      </w:r>
      <w:r w:rsidRPr="002F6B59">
        <w:rPr>
          <w:rFonts w:ascii="Time New Roman" w:hAnsi="Time New Roman" w:cstheme="majorBidi"/>
          <w:lang w:val="zh-CN"/>
        </w:rPr>
        <w:t>.</w:t>
      </w:r>
      <w:r>
        <w:rPr>
          <w:rFonts w:ascii="Time New Roman" w:hAnsi="Time New Roman" w:cstheme="majorBidi"/>
          <w:lang w:val="zh-CN"/>
        </w:rPr>
        <w:t>B</w:t>
      </w:r>
      <w:r w:rsidRPr="002F6B59">
        <w:rPr>
          <w:rFonts w:ascii="Time New Roman" w:hAnsi="Time New Roman" w:cstheme="majorBidi"/>
          <w:lang w:val="zh-CN"/>
        </w:rPr>
        <w:t>.</w:t>
      </w:r>
      <w:r w:rsidRPr="002F6B59">
        <w:rPr>
          <w:rFonts w:ascii="Time New Roman" w:hAnsi="Time New Roman" w:cstheme="majorBidi"/>
          <w:lang w:val="zh-CN"/>
        </w:rPr>
        <w:t>诉西班牙</w:t>
      </w:r>
      <w:r>
        <w:rPr>
          <w:rFonts w:ascii="Time New Roman" w:hAnsi="Time New Roman" w:cstheme="majorBidi"/>
          <w:lang w:val="zh-CN"/>
        </w:rPr>
        <w:t>，</w:t>
      </w:r>
      <w:r w:rsidRPr="002F6B59">
        <w:rPr>
          <w:rFonts w:ascii="Time New Roman" w:hAnsi="Time New Roman" w:cstheme="majorBidi"/>
          <w:lang w:val="zh-CN"/>
        </w:rPr>
        <w:t>第</w:t>
      </w:r>
      <w:r>
        <w:rPr>
          <w:rFonts w:ascii="Time New Roman" w:hAnsi="Time New Roman" w:cstheme="majorBidi"/>
          <w:lang w:val="zh-CN"/>
        </w:rPr>
        <w:t>13.7</w:t>
      </w:r>
      <w:r w:rsidRPr="002F6B59">
        <w:rPr>
          <w:rFonts w:ascii="Time New Roman" w:hAnsi="Time New Roman" w:cstheme="majorBidi"/>
          <w:lang w:val="zh-CN"/>
        </w:rPr>
        <w:t>段。</w:t>
      </w:r>
    </w:p>
  </w:footnote>
  <w:footnote w:id="36">
    <w:p w:rsidR="00AA5DC3" w:rsidRPr="002F6B59" w:rsidRDefault="00AA5DC3" w:rsidP="00057B0B">
      <w:pPr>
        <w:pStyle w:val="a6"/>
        <w:rPr>
          <w:rFonts w:ascii="Time New Roman" w:hAnsi="Time New Roman" w:cstheme="majorBidi" w:hint="eastAsia"/>
        </w:rPr>
      </w:pPr>
      <w:r w:rsidRPr="002F6B59">
        <w:rPr>
          <w:rFonts w:ascii="Time New Roman" w:hAnsi="Time New Roman" w:cstheme="majorBidi"/>
          <w:lang w:val="zh-CN"/>
        </w:rPr>
        <w:tab/>
      </w:r>
      <w:r w:rsidRPr="002F6B59">
        <w:rPr>
          <w:rStyle w:val="a8"/>
          <w:rFonts w:ascii="Time New Roman" w:eastAsia="宋体" w:hAnsi="Time New Roman" w:cstheme="majorBidi"/>
          <w:sz w:val="18"/>
          <w:lang w:val="zh-CN"/>
        </w:rPr>
        <w:footnoteRef/>
      </w:r>
      <w:r w:rsidRPr="002F6B59">
        <w:rPr>
          <w:rFonts w:ascii="Time New Roman" w:hAnsi="Time New Roman" w:cstheme="majorBidi"/>
          <w:lang w:val="zh-CN"/>
        </w:rPr>
        <w:tab/>
      </w:r>
      <w:r w:rsidRPr="00FB3BC6">
        <w:rPr>
          <w:rFonts w:ascii="Time New Roman" w:hAnsi="Time New Roman" w:cstheme="majorBidi"/>
          <w:spacing w:val="-4"/>
          <w:lang w:val="zh-CN"/>
        </w:rPr>
        <w:t>西班牙最高法院民事庭，第</w:t>
      </w:r>
      <w:r w:rsidRPr="00FB3BC6">
        <w:rPr>
          <w:rFonts w:ascii="Time New Roman" w:hAnsi="Time New Roman" w:cstheme="majorBidi"/>
          <w:spacing w:val="-4"/>
          <w:lang w:val="zh-CN"/>
        </w:rPr>
        <w:t>2629/2019</w:t>
      </w:r>
      <w:r w:rsidRPr="00FB3BC6">
        <w:rPr>
          <w:rFonts w:ascii="Time New Roman" w:hAnsi="Time New Roman" w:cstheme="majorBidi"/>
          <w:spacing w:val="-4"/>
          <w:lang w:val="zh-CN"/>
        </w:rPr>
        <w:t>号程序违规上诉，</w:t>
      </w:r>
      <w:r w:rsidRPr="00FB3BC6">
        <w:rPr>
          <w:rFonts w:ascii="Time New Roman" w:hAnsi="Time New Roman" w:cstheme="majorBidi"/>
          <w:spacing w:val="-4"/>
          <w:lang w:val="zh-CN"/>
        </w:rPr>
        <w:t>2020</w:t>
      </w:r>
      <w:r w:rsidRPr="00FB3BC6">
        <w:rPr>
          <w:rFonts w:ascii="Time New Roman" w:hAnsi="Time New Roman" w:cstheme="majorBidi"/>
          <w:spacing w:val="-4"/>
          <w:lang w:val="zh-CN"/>
        </w:rPr>
        <w:t>年</w:t>
      </w:r>
      <w:r w:rsidRPr="00FB3BC6">
        <w:rPr>
          <w:rFonts w:ascii="Time New Roman" w:hAnsi="Time New Roman" w:cstheme="majorBidi"/>
          <w:spacing w:val="-4"/>
          <w:lang w:val="zh-CN"/>
        </w:rPr>
        <w:t>6</w:t>
      </w:r>
      <w:r w:rsidRPr="00FB3BC6">
        <w:rPr>
          <w:rFonts w:ascii="Time New Roman" w:hAnsi="Time New Roman" w:cstheme="majorBidi"/>
          <w:spacing w:val="-4"/>
          <w:lang w:val="zh-CN"/>
        </w:rPr>
        <w:t>月</w:t>
      </w:r>
      <w:r w:rsidRPr="00FB3BC6">
        <w:rPr>
          <w:rFonts w:ascii="Time New Roman" w:hAnsi="Time New Roman" w:cstheme="majorBidi"/>
          <w:spacing w:val="-4"/>
          <w:lang w:val="zh-CN"/>
        </w:rPr>
        <w:t>16</w:t>
      </w:r>
      <w:r w:rsidRPr="00FB3BC6">
        <w:rPr>
          <w:rFonts w:ascii="Time New Roman" w:hAnsi="Time New Roman" w:cstheme="majorBidi"/>
          <w:spacing w:val="-4"/>
          <w:lang w:val="zh-CN"/>
        </w:rPr>
        <w:t>日第</w:t>
      </w:r>
      <w:r w:rsidRPr="00FB3BC6">
        <w:rPr>
          <w:rFonts w:ascii="Time New Roman" w:hAnsi="Time New Roman" w:cstheme="majorBidi"/>
          <w:spacing w:val="-4"/>
          <w:lang w:val="zh-CN"/>
        </w:rPr>
        <w:t>307/2020</w:t>
      </w:r>
      <w:r w:rsidRPr="00FB3BC6">
        <w:rPr>
          <w:rFonts w:ascii="Time New Roman" w:hAnsi="Time New Roman" w:cstheme="majorBidi"/>
          <w:spacing w:val="-4"/>
          <w:lang w:val="zh-CN"/>
        </w:rPr>
        <w:t>号判决。</w:t>
      </w:r>
    </w:p>
  </w:footnote>
  <w:footnote w:id="37">
    <w:p w:rsidR="00AA5DC3" w:rsidRPr="008F3B7F" w:rsidRDefault="00AA5DC3" w:rsidP="00057B0B">
      <w:pPr>
        <w:pStyle w:val="a6"/>
      </w:pPr>
      <w:r w:rsidRPr="00057B0B">
        <w:rPr>
          <w:rFonts w:asciiTheme="majorBidi" w:hAnsiTheme="majorBidi" w:cstheme="majorBidi"/>
          <w:lang w:val="zh-CN"/>
        </w:rPr>
        <w:tab/>
      </w:r>
      <w:r w:rsidRPr="00057B0B">
        <w:rPr>
          <w:rStyle w:val="a8"/>
          <w:rFonts w:asciiTheme="majorBidi" w:eastAsia="KaiTi" w:hAnsiTheme="majorBidi" w:cstheme="majorBidi"/>
          <w:sz w:val="18"/>
          <w:lang w:val="zh-CN"/>
        </w:rPr>
        <w:footnoteRef/>
      </w:r>
      <w:r w:rsidRPr="00057B0B">
        <w:rPr>
          <w:rFonts w:asciiTheme="majorBidi" w:hAnsiTheme="majorBidi" w:cstheme="majorBidi"/>
          <w:lang w:val="zh-CN"/>
        </w:rPr>
        <w:tab/>
      </w:r>
      <w:r>
        <w:rPr>
          <w:rFonts w:asciiTheme="majorBidi" w:hAnsiTheme="majorBidi" w:cstheme="majorBidi"/>
          <w:lang w:val="zh-CN"/>
        </w:rPr>
        <w:t>M</w:t>
      </w:r>
      <w:r w:rsidRPr="00057B0B">
        <w:rPr>
          <w:rFonts w:asciiTheme="majorBidi" w:hAnsiTheme="majorBidi" w:cstheme="majorBidi"/>
          <w:lang w:val="zh-CN"/>
        </w:rPr>
        <w:t>.</w:t>
      </w:r>
      <w:r>
        <w:rPr>
          <w:rFonts w:asciiTheme="majorBidi" w:hAnsiTheme="majorBidi" w:cstheme="majorBidi"/>
          <w:lang w:val="zh-CN"/>
        </w:rPr>
        <w:t>B</w:t>
      </w:r>
      <w:r w:rsidRPr="00057B0B">
        <w:rPr>
          <w:rFonts w:asciiTheme="majorBidi" w:hAnsiTheme="majorBidi" w:cstheme="majorBidi"/>
          <w:lang w:val="zh-CN"/>
        </w:rPr>
        <w:t>.</w:t>
      </w:r>
      <w:r>
        <w:rPr>
          <w:rFonts w:asciiTheme="majorBidi" w:hAnsiTheme="majorBidi" w:cstheme="majorBidi"/>
          <w:lang w:val="zh-CN"/>
        </w:rPr>
        <w:t>S</w:t>
      </w:r>
      <w:r w:rsidRPr="00057B0B">
        <w:rPr>
          <w:rFonts w:asciiTheme="majorBidi" w:hAnsiTheme="majorBidi" w:cstheme="majorBidi"/>
          <w:lang w:val="zh-CN"/>
        </w:rPr>
        <w:t>.</w:t>
      </w:r>
      <w:r w:rsidRPr="00057B0B">
        <w:rPr>
          <w:rFonts w:asciiTheme="majorBidi" w:hAnsiTheme="majorBidi" w:cstheme="majorBidi"/>
          <w:lang w:val="zh-CN"/>
        </w:rPr>
        <w:t>诉西班牙</w:t>
      </w:r>
      <w:r>
        <w:rPr>
          <w:rFonts w:asciiTheme="majorBidi" w:hAnsiTheme="majorBidi" w:cstheme="majorBidi"/>
          <w:lang w:val="zh-CN"/>
        </w:rPr>
        <w:t>(CRC/C/85/D/26/2</w:t>
      </w:r>
      <w:r w:rsidRPr="00057B0B">
        <w:rPr>
          <w:rFonts w:asciiTheme="majorBidi" w:hAnsiTheme="majorBidi" w:cstheme="majorBidi"/>
          <w:lang w:val="zh-CN"/>
        </w:rPr>
        <w:t>0</w:t>
      </w:r>
      <w:r>
        <w:rPr>
          <w:rFonts w:asciiTheme="majorBidi" w:hAnsiTheme="majorBidi" w:cstheme="majorBidi"/>
          <w:lang w:val="zh-CN"/>
        </w:rPr>
        <w:t>17)</w:t>
      </w:r>
      <w:r>
        <w:rPr>
          <w:rFonts w:asciiTheme="majorBidi" w:hAnsiTheme="majorBidi" w:cstheme="majorBidi"/>
          <w:lang w:val="zh-CN"/>
        </w:rPr>
        <w:t>，</w:t>
      </w:r>
      <w:r w:rsidRPr="00057B0B">
        <w:rPr>
          <w:rFonts w:asciiTheme="majorBidi" w:hAnsiTheme="majorBidi" w:cstheme="majorBidi"/>
          <w:lang w:val="zh-CN"/>
        </w:rPr>
        <w:t>第</w:t>
      </w:r>
      <w:r>
        <w:rPr>
          <w:rFonts w:asciiTheme="majorBidi" w:hAnsiTheme="majorBidi" w:cstheme="majorBidi"/>
          <w:lang w:val="zh-CN"/>
        </w:rPr>
        <w:t>9.14</w:t>
      </w:r>
      <w:r w:rsidRPr="00057B0B">
        <w:rPr>
          <w:rFonts w:asciiTheme="majorBidi" w:hAnsiTheme="majorBidi" w:cstheme="majorBidi"/>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5DC3" w:rsidRDefault="00AA5DC3" w:rsidP="00712C6B">
    <w:pPr>
      <w:pStyle w:val="af3"/>
    </w:pPr>
    <w:r>
      <w:t>CRC/C/85/D/37/2017</w:t>
    </w:r>
    <w:r>
      <w:br/>
    </w:r>
    <w:r w:rsidRPr="00E174E6">
      <w:t>CRC/C/85/D/38/2017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5DC3" w:rsidRPr="00202A30" w:rsidRDefault="00AA5DC3" w:rsidP="00712C6B">
    <w:pPr>
      <w:pStyle w:val="af3"/>
      <w:jc w:val="right"/>
    </w:pPr>
    <w:r>
      <w:t>CRC/C/85/D/37/2017</w:t>
    </w:r>
    <w:r>
      <w:br/>
    </w:r>
    <w:r w:rsidRPr="000872D8">
      <w:t>CRC/C/85/D/38/2017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BD24C9"/>
    <w:multiLevelType w:val="hybridMultilevel"/>
    <w:tmpl w:val="CDC45DAA"/>
    <w:lvl w:ilvl="0" w:tplc="203C27E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69B45C8E"/>
    <w:multiLevelType w:val="hybridMultilevel"/>
    <w:tmpl w:val="8132B954"/>
    <w:lvl w:ilvl="0" w:tplc="5FC6C04A">
      <w:start w:val="1"/>
      <w:numFmt w:val="lowerLetter"/>
      <w:lvlText w:val="(%1)"/>
      <w:lvlJc w:val="left"/>
      <w:pPr>
        <w:ind w:left="790" w:hanging="360"/>
      </w:pPr>
      <w:rPr>
        <w:rFonts w:hint="default"/>
      </w:rPr>
    </w:lvl>
    <w:lvl w:ilvl="1" w:tplc="04090019" w:tentative="1">
      <w:start w:val="1"/>
      <w:numFmt w:val="lowerLetter"/>
      <w:lvlText w:val="%2)"/>
      <w:lvlJc w:val="left"/>
      <w:pPr>
        <w:ind w:left="1270" w:hanging="420"/>
      </w:pPr>
    </w:lvl>
    <w:lvl w:ilvl="2" w:tplc="0409001B" w:tentative="1">
      <w:start w:val="1"/>
      <w:numFmt w:val="lowerRoman"/>
      <w:lvlText w:val="%3."/>
      <w:lvlJc w:val="right"/>
      <w:pPr>
        <w:ind w:left="1690" w:hanging="420"/>
      </w:pPr>
    </w:lvl>
    <w:lvl w:ilvl="3" w:tplc="0409000F" w:tentative="1">
      <w:start w:val="1"/>
      <w:numFmt w:val="decimal"/>
      <w:lvlText w:val="%4."/>
      <w:lvlJc w:val="left"/>
      <w:pPr>
        <w:ind w:left="2110" w:hanging="420"/>
      </w:pPr>
    </w:lvl>
    <w:lvl w:ilvl="4" w:tplc="04090019" w:tentative="1">
      <w:start w:val="1"/>
      <w:numFmt w:val="lowerLetter"/>
      <w:lvlText w:val="%5)"/>
      <w:lvlJc w:val="left"/>
      <w:pPr>
        <w:ind w:left="2530" w:hanging="420"/>
      </w:pPr>
    </w:lvl>
    <w:lvl w:ilvl="5" w:tplc="0409001B" w:tentative="1">
      <w:start w:val="1"/>
      <w:numFmt w:val="lowerRoman"/>
      <w:lvlText w:val="%6."/>
      <w:lvlJc w:val="right"/>
      <w:pPr>
        <w:ind w:left="2950" w:hanging="420"/>
      </w:pPr>
    </w:lvl>
    <w:lvl w:ilvl="6" w:tplc="0409000F" w:tentative="1">
      <w:start w:val="1"/>
      <w:numFmt w:val="decimal"/>
      <w:lvlText w:val="%7."/>
      <w:lvlJc w:val="left"/>
      <w:pPr>
        <w:ind w:left="3370" w:hanging="420"/>
      </w:pPr>
    </w:lvl>
    <w:lvl w:ilvl="7" w:tplc="04090019" w:tentative="1">
      <w:start w:val="1"/>
      <w:numFmt w:val="lowerLetter"/>
      <w:lvlText w:val="%8)"/>
      <w:lvlJc w:val="left"/>
      <w:pPr>
        <w:ind w:left="3790" w:hanging="420"/>
      </w:pPr>
    </w:lvl>
    <w:lvl w:ilvl="8" w:tplc="0409001B" w:tentative="1">
      <w:start w:val="1"/>
      <w:numFmt w:val="lowerRoman"/>
      <w:lvlText w:val="%9."/>
      <w:lvlJc w:val="right"/>
      <w:pPr>
        <w:ind w:left="4210" w:hanging="420"/>
      </w:pPr>
    </w:lvl>
  </w:abstractNum>
  <w:abstractNum w:abstractNumId="14"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2"/>
  </w:num>
  <w:num w:numId="3">
    <w:abstractNumId w:val="3"/>
  </w:num>
  <w:num w:numId="4">
    <w:abstractNumId w:val="0"/>
  </w:num>
  <w:num w:numId="5">
    <w:abstractNumId w:val="4"/>
  </w:num>
  <w:num w:numId="6">
    <w:abstractNumId w:val="8"/>
  </w:num>
  <w:num w:numId="7">
    <w:abstractNumId w:val="9"/>
  </w:num>
  <w:num w:numId="8">
    <w:abstractNumId w:val="6"/>
  </w:num>
  <w:num w:numId="9">
    <w:abstractNumId w:val="1"/>
  </w:num>
  <w:num w:numId="10">
    <w:abstractNumId w:val="10"/>
  </w:num>
  <w:num w:numId="11">
    <w:abstractNumId w:val="11"/>
  </w:num>
  <w:num w:numId="12">
    <w:abstractNumId w:val="14"/>
  </w:num>
  <w:num w:numId="13">
    <w:abstractNumId w:val="5"/>
  </w:num>
  <w:num w:numId="14">
    <w:abstractNumId w:val="7"/>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814"/>
    <w:rsid w:val="000025FA"/>
    <w:rsid w:val="0000343B"/>
    <w:rsid w:val="000043E4"/>
    <w:rsid w:val="00011483"/>
    <w:rsid w:val="000163AE"/>
    <w:rsid w:val="00025A06"/>
    <w:rsid w:val="00057B0B"/>
    <w:rsid w:val="00075EF9"/>
    <w:rsid w:val="00076284"/>
    <w:rsid w:val="000872D8"/>
    <w:rsid w:val="000A71B1"/>
    <w:rsid w:val="000A7862"/>
    <w:rsid w:val="000B6DB5"/>
    <w:rsid w:val="000C44D3"/>
    <w:rsid w:val="000D319F"/>
    <w:rsid w:val="000D4AE5"/>
    <w:rsid w:val="000E4D0E"/>
    <w:rsid w:val="000F3E3A"/>
    <w:rsid w:val="001210C9"/>
    <w:rsid w:val="00144B69"/>
    <w:rsid w:val="00146B6C"/>
    <w:rsid w:val="00153E86"/>
    <w:rsid w:val="00165177"/>
    <w:rsid w:val="0017269C"/>
    <w:rsid w:val="001B1BD1"/>
    <w:rsid w:val="001B5CE8"/>
    <w:rsid w:val="001B7ABF"/>
    <w:rsid w:val="001C349B"/>
    <w:rsid w:val="001C3EF2"/>
    <w:rsid w:val="001D17F6"/>
    <w:rsid w:val="001D2C3F"/>
    <w:rsid w:val="00204B42"/>
    <w:rsid w:val="0021541F"/>
    <w:rsid w:val="002231C3"/>
    <w:rsid w:val="00223C21"/>
    <w:rsid w:val="0022757D"/>
    <w:rsid w:val="0024417F"/>
    <w:rsid w:val="00250F8D"/>
    <w:rsid w:val="002730AA"/>
    <w:rsid w:val="002864AC"/>
    <w:rsid w:val="002A2183"/>
    <w:rsid w:val="002C34DC"/>
    <w:rsid w:val="002D1D79"/>
    <w:rsid w:val="002E1C97"/>
    <w:rsid w:val="002F5834"/>
    <w:rsid w:val="002F6B59"/>
    <w:rsid w:val="0032353F"/>
    <w:rsid w:val="00326EBF"/>
    <w:rsid w:val="00327FE4"/>
    <w:rsid w:val="00330DA4"/>
    <w:rsid w:val="0033398C"/>
    <w:rsid w:val="0033761F"/>
    <w:rsid w:val="003466A9"/>
    <w:rsid w:val="00357D74"/>
    <w:rsid w:val="00362710"/>
    <w:rsid w:val="00363265"/>
    <w:rsid w:val="003762C1"/>
    <w:rsid w:val="00392F6C"/>
    <w:rsid w:val="00394FDE"/>
    <w:rsid w:val="003B4CE6"/>
    <w:rsid w:val="003B7749"/>
    <w:rsid w:val="003C46B5"/>
    <w:rsid w:val="003C75EC"/>
    <w:rsid w:val="003D2D2C"/>
    <w:rsid w:val="003D7D4D"/>
    <w:rsid w:val="003E797E"/>
    <w:rsid w:val="003F2495"/>
    <w:rsid w:val="00413D23"/>
    <w:rsid w:val="00414A1B"/>
    <w:rsid w:val="0041541E"/>
    <w:rsid w:val="00427F63"/>
    <w:rsid w:val="00434436"/>
    <w:rsid w:val="004626C1"/>
    <w:rsid w:val="004711BA"/>
    <w:rsid w:val="0047415B"/>
    <w:rsid w:val="00476C22"/>
    <w:rsid w:val="004816FF"/>
    <w:rsid w:val="0049209D"/>
    <w:rsid w:val="00494087"/>
    <w:rsid w:val="004A17D1"/>
    <w:rsid w:val="004A42A1"/>
    <w:rsid w:val="004B0970"/>
    <w:rsid w:val="004C4A0A"/>
    <w:rsid w:val="004C5F11"/>
    <w:rsid w:val="004D421C"/>
    <w:rsid w:val="004E1E00"/>
    <w:rsid w:val="00524DB4"/>
    <w:rsid w:val="005259A7"/>
    <w:rsid w:val="00543EBA"/>
    <w:rsid w:val="00553027"/>
    <w:rsid w:val="005619B1"/>
    <w:rsid w:val="00561E28"/>
    <w:rsid w:val="00570E30"/>
    <w:rsid w:val="00571687"/>
    <w:rsid w:val="0058507B"/>
    <w:rsid w:val="00586C7B"/>
    <w:rsid w:val="005C78D4"/>
    <w:rsid w:val="005D6EC2"/>
    <w:rsid w:val="005E403A"/>
    <w:rsid w:val="0061267E"/>
    <w:rsid w:val="006223E4"/>
    <w:rsid w:val="00625A2F"/>
    <w:rsid w:val="006347F6"/>
    <w:rsid w:val="00680656"/>
    <w:rsid w:val="006913E8"/>
    <w:rsid w:val="006960FD"/>
    <w:rsid w:val="006B1119"/>
    <w:rsid w:val="006D3BB8"/>
    <w:rsid w:val="006E124D"/>
    <w:rsid w:val="006E3E46"/>
    <w:rsid w:val="006E71B1"/>
    <w:rsid w:val="006F3206"/>
    <w:rsid w:val="00700CB4"/>
    <w:rsid w:val="00703603"/>
    <w:rsid w:val="00705D89"/>
    <w:rsid w:val="00712C6B"/>
    <w:rsid w:val="0072627C"/>
    <w:rsid w:val="00731A42"/>
    <w:rsid w:val="00742424"/>
    <w:rsid w:val="00744089"/>
    <w:rsid w:val="00746334"/>
    <w:rsid w:val="007628AF"/>
    <w:rsid w:val="00767E69"/>
    <w:rsid w:val="0077079A"/>
    <w:rsid w:val="007A4DAA"/>
    <w:rsid w:val="007A5599"/>
    <w:rsid w:val="00821CF0"/>
    <w:rsid w:val="00822BFE"/>
    <w:rsid w:val="0084659D"/>
    <w:rsid w:val="00856233"/>
    <w:rsid w:val="00860F27"/>
    <w:rsid w:val="008844DE"/>
    <w:rsid w:val="00887B70"/>
    <w:rsid w:val="00897011"/>
    <w:rsid w:val="008A0EA0"/>
    <w:rsid w:val="008A1F0F"/>
    <w:rsid w:val="008B0560"/>
    <w:rsid w:val="008B2BFA"/>
    <w:rsid w:val="008D2FB3"/>
    <w:rsid w:val="009110BD"/>
    <w:rsid w:val="00911780"/>
    <w:rsid w:val="0091630D"/>
    <w:rsid w:val="00936F03"/>
    <w:rsid w:val="00943B69"/>
    <w:rsid w:val="00944CB3"/>
    <w:rsid w:val="00944CE2"/>
    <w:rsid w:val="0095118D"/>
    <w:rsid w:val="00954932"/>
    <w:rsid w:val="009958A0"/>
    <w:rsid w:val="009A7E38"/>
    <w:rsid w:val="009B09D7"/>
    <w:rsid w:val="009B664D"/>
    <w:rsid w:val="009D35ED"/>
    <w:rsid w:val="009D5814"/>
    <w:rsid w:val="009E7D41"/>
    <w:rsid w:val="009F74AD"/>
    <w:rsid w:val="00A03CB6"/>
    <w:rsid w:val="00A1364C"/>
    <w:rsid w:val="00A21076"/>
    <w:rsid w:val="00A3739A"/>
    <w:rsid w:val="00A50CE7"/>
    <w:rsid w:val="00A52DAF"/>
    <w:rsid w:val="00A66095"/>
    <w:rsid w:val="00A83C28"/>
    <w:rsid w:val="00A84072"/>
    <w:rsid w:val="00AA5DC3"/>
    <w:rsid w:val="00AB161C"/>
    <w:rsid w:val="00AB1CDF"/>
    <w:rsid w:val="00AD6913"/>
    <w:rsid w:val="00AE7AAD"/>
    <w:rsid w:val="00B16570"/>
    <w:rsid w:val="00B314DD"/>
    <w:rsid w:val="00B53320"/>
    <w:rsid w:val="00B715FA"/>
    <w:rsid w:val="00BB328B"/>
    <w:rsid w:val="00BB5B2E"/>
    <w:rsid w:val="00BB70E7"/>
    <w:rsid w:val="00BC6522"/>
    <w:rsid w:val="00BF7E44"/>
    <w:rsid w:val="00C00BC7"/>
    <w:rsid w:val="00C121D5"/>
    <w:rsid w:val="00C17349"/>
    <w:rsid w:val="00C1772C"/>
    <w:rsid w:val="00C344C3"/>
    <w:rsid w:val="00C351AA"/>
    <w:rsid w:val="00C44299"/>
    <w:rsid w:val="00C673F6"/>
    <w:rsid w:val="00C7253F"/>
    <w:rsid w:val="00C76B18"/>
    <w:rsid w:val="00C80260"/>
    <w:rsid w:val="00C83089"/>
    <w:rsid w:val="00CC77D0"/>
    <w:rsid w:val="00D064C6"/>
    <w:rsid w:val="00D158BF"/>
    <w:rsid w:val="00D26A05"/>
    <w:rsid w:val="00D31275"/>
    <w:rsid w:val="00D3134C"/>
    <w:rsid w:val="00D54F56"/>
    <w:rsid w:val="00D618F8"/>
    <w:rsid w:val="00D675DB"/>
    <w:rsid w:val="00D91AEB"/>
    <w:rsid w:val="00D97B98"/>
    <w:rsid w:val="00DA25C1"/>
    <w:rsid w:val="00DB0FCF"/>
    <w:rsid w:val="00DC50EC"/>
    <w:rsid w:val="00DC671F"/>
    <w:rsid w:val="00DD076A"/>
    <w:rsid w:val="00DE4DA7"/>
    <w:rsid w:val="00DF099E"/>
    <w:rsid w:val="00DF7861"/>
    <w:rsid w:val="00E10456"/>
    <w:rsid w:val="00E174E6"/>
    <w:rsid w:val="00E33B38"/>
    <w:rsid w:val="00E418A6"/>
    <w:rsid w:val="00E4712C"/>
    <w:rsid w:val="00E47FE5"/>
    <w:rsid w:val="00E55A93"/>
    <w:rsid w:val="00E574AF"/>
    <w:rsid w:val="00E60DB0"/>
    <w:rsid w:val="00EB0EB3"/>
    <w:rsid w:val="00EC4DAA"/>
    <w:rsid w:val="00EC5124"/>
    <w:rsid w:val="00EE4304"/>
    <w:rsid w:val="00F27AB5"/>
    <w:rsid w:val="00F67EB6"/>
    <w:rsid w:val="00F714DA"/>
    <w:rsid w:val="00F718E7"/>
    <w:rsid w:val="00F73104"/>
    <w:rsid w:val="00F763B1"/>
    <w:rsid w:val="00F84500"/>
    <w:rsid w:val="00F90004"/>
    <w:rsid w:val="00FA70FC"/>
    <w:rsid w:val="00FB3BC6"/>
    <w:rsid w:val="00FB456B"/>
    <w:rsid w:val="00FC7C34"/>
    <w:rsid w:val="00FD570B"/>
    <w:rsid w:val="00FD6B27"/>
    <w:rsid w:val="00FF529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2232ACDE-9D50-45AD-AD6C-C0978DA96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1630D"/>
    <w:pPr>
      <w:keepLines w:val="0"/>
      <w:spacing w:after="0"/>
    </w:pPr>
  </w:style>
  <w:style w:type="character" w:customStyle="1" w:styleId="ad">
    <w:name w:val="尾注文本 字符"/>
    <w:aliases w:val="2_G 字符"/>
    <w:basedOn w:val="a0"/>
    <w:link w:val="ac"/>
    <w:rsid w:val="0091630D"/>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2C34DC"/>
    <w:rPr>
      <w:rFonts w:eastAsia="Times New Roman"/>
      <w:snapToGrid w:val="0"/>
      <w:sz w:val="16"/>
      <w:szCs w:val="16"/>
      <w:lang w:val="en-GB" w:eastAsia="en-US"/>
    </w:rPr>
  </w:style>
  <w:style w:type="character" w:styleId="af2">
    <w:name w:val="page number"/>
    <w:aliases w:val="7_G"/>
    <w:basedOn w:val="a0"/>
    <w:qFormat/>
    <w:rsid w:val="002C34DC"/>
    <w:rPr>
      <w:rFonts w:ascii="Times New Roman" w:hAnsi="Times New Roman"/>
      <w:b/>
      <w:i w:val="0"/>
      <w:snapToGrid w:val="0"/>
      <w:spacing w:val="0"/>
      <w:kern w:val="0"/>
      <w:sz w:val="18"/>
      <w14:cntxtAlts w14:val="0"/>
    </w:rPr>
  </w:style>
  <w:style w:type="paragraph" w:styleId="af3">
    <w:name w:val="header"/>
    <w:aliases w:val="6_G"/>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C34DC"/>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table" w:styleId="af9">
    <w:name w:val="Table Grid"/>
    <w:basedOn w:val="a1"/>
    <w:rsid w:val="004816F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
    <w:name w:val="_ H __M_G"/>
    <w:basedOn w:val="a"/>
    <w:next w:val="a"/>
    <w:rsid w:val="00D3134C"/>
    <w:pPr>
      <w:keepNext/>
      <w:keepLines/>
      <w:tabs>
        <w:tab w:val="clear" w:pos="431"/>
        <w:tab w:val="right" w:pos="851"/>
      </w:tabs>
      <w:suppressAutoHyphens/>
      <w:overflowPunct/>
      <w:adjustRightInd/>
      <w:snapToGrid/>
      <w:spacing w:before="240" w:after="240" w:line="360" w:lineRule="exact"/>
      <w:ind w:left="1134" w:right="1134" w:hanging="1134"/>
      <w:outlineLvl w:val="0"/>
    </w:pPr>
    <w:rPr>
      <w:rFonts w:eastAsia="Times New Roman"/>
      <w:b/>
      <w:snapToGrid/>
      <w:sz w:val="34"/>
      <w:szCs w:val="10"/>
    </w:rPr>
  </w:style>
  <w:style w:type="paragraph" w:customStyle="1" w:styleId="HChG">
    <w:name w:val="_ H _Ch_G"/>
    <w:basedOn w:val="a"/>
    <w:next w:val="a"/>
    <w:rsid w:val="00D3134C"/>
    <w:pPr>
      <w:keepNext/>
      <w:keepLines/>
      <w:tabs>
        <w:tab w:val="clear" w:pos="431"/>
        <w:tab w:val="right" w:pos="851"/>
      </w:tabs>
      <w:suppressAutoHyphens/>
      <w:overflowPunct/>
      <w:adjustRightInd/>
      <w:snapToGrid/>
      <w:spacing w:before="360" w:after="240" w:line="300" w:lineRule="exact"/>
      <w:ind w:left="1134" w:right="1134" w:hanging="1134"/>
      <w:outlineLvl w:val="1"/>
    </w:pPr>
    <w:rPr>
      <w:rFonts w:eastAsia="Times New Roman"/>
      <w:b/>
      <w:snapToGrid/>
      <w:sz w:val="28"/>
      <w:szCs w:val="10"/>
    </w:rPr>
  </w:style>
  <w:style w:type="paragraph" w:customStyle="1" w:styleId="H1G">
    <w:name w:val="_ H_1_G"/>
    <w:basedOn w:val="a"/>
    <w:next w:val="a"/>
    <w:rsid w:val="00D3134C"/>
    <w:pPr>
      <w:keepNext/>
      <w:keepLines/>
      <w:tabs>
        <w:tab w:val="clear" w:pos="431"/>
        <w:tab w:val="right" w:pos="851"/>
      </w:tabs>
      <w:suppressAutoHyphens/>
      <w:overflowPunct/>
      <w:adjustRightInd/>
      <w:snapToGrid/>
      <w:spacing w:before="360" w:after="240" w:line="270" w:lineRule="exact"/>
      <w:ind w:left="1134" w:right="1134" w:hanging="1134"/>
      <w:outlineLvl w:val="2"/>
    </w:pPr>
    <w:rPr>
      <w:rFonts w:eastAsia="Times New Roman"/>
      <w:b/>
      <w:snapToGrid/>
      <w:sz w:val="24"/>
      <w:szCs w:val="10"/>
    </w:rPr>
  </w:style>
  <w:style w:type="paragraph" w:customStyle="1" w:styleId="H23G">
    <w:name w:val="_ H_2/3_G"/>
    <w:basedOn w:val="a"/>
    <w:next w:val="a"/>
    <w:rsid w:val="00D3134C"/>
    <w:pPr>
      <w:keepNext/>
      <w:keepLines/>
      <w:tabs>
        <w:tab w:val="clear" w:pos="431"/>
        <w:tab w:val="right" w:pos="851"/>
      </w:tabs>
      <w:suppressAutoHyphens/>
      <w:overflowPunct/>
      <w:adjustRightInd/>
      <w:snapToGrid/>
      <w:spacing w:before="240" w:after="120" w:line="240" w:lineRule="exact"/>
      <w:ind w:left="1134" w:right="1134" w:hanging="1134"/>
      <w:outlineLvl w:val="3"/>
    </w:pPr>
    <w:rPr>
      <w:rFonts w:eastAsia="Times New Roman"/>
      <w:b/>
      <w:snapToGrid/>
      <w:szCs w:val="10"/>
    </w:rPr>
  </w:style>
  <w:style w:type="paragraph" w:customStyle="1" w:styleId="H4G">
    <w:name w:val="_ H_4_G"/>
    <w:basedOn w:val="a"/>
    <w:next w:val="a"/>
    <w:rsid w:val="00D3134C"/>
    <w:pPr>
      <w:keepNext/>
      <w:keepLines/>
      <w:tabs>
        <w:tab w:val="clear" w:pos="431"/>
        <w:tab w:val="right" w:pos="851"/>
      </w:tabs>
      <w:suppressAutoHyphens/>
      <w:overflowPunct/>
      <w:adjustRightInd/>
      <w:snapToGrid/>
      <w:spacing w:before="240" w:after="120" w:line="240" w:lineRule="exact"/>
      <w:ind w:left="1134" w:right="1134" w:hanging="1134"/>
      <w:outlineLvl w:val="4"/>
    </w:pPr>
    <w:rPr>
      <w:rFonts w:eastAsia="Times New Roman"/>
      <w:i/>
      <w:snapToGrid/>
      <w:szCs w:val="10"/>
    </w:rPr>
  </w:style>
  <w:style w:type="paragraph" w:customStyle="1" w:styleId="H56G">
    <w:name w:val="_ H_5/6_G"/>
    <w:basedOn w:val="a"/>
    <w:next w:val="a"/>
    <w:rsid w:val="00D3134C"/>
    <w:pPr>
      <w:keepNext/>
      <w:keepLines/>
      <w:tabs>
        <w:tab w:val="clear" w:pos="431"/>
        <w:tab w:val="right" w:pos="851"/>
      </w:tabs>
      <w:suppressAutoHyphens/>
      <w:overflowPunct/>
      <w:adjustRightInd/>
      <w:snapToGrid/>
      <w:spacing w:before="240" w:after="120" w:line="240" w:lineRule="exact"/>
      <w:ind w:left="1134" w:right="1134" w:hanging="1134"/>
      <w:outlineLvl w:val="5"/>
    </w:pPr>
    <w:rPr>
      <w:rFonts w:eastAsia="Times New Roman"/>
      <w:snapToGrid/>
      <w:szCs w:val="10"/>
    </w:rPr>
  </w:style>
  <w:style w:type="paragraph" w:customStyle="1" w:styleId="SingleTxtG">
    <w:name w:val="_ Single Txt_G"/>
    <w:basedOn w:val="a"/>
    <w:rsid w:val="00D3134C"/>
    <w:pPr>
      <w:tabs>
        <w:tab w:val="clear" w:pos="431"/>
        <w:tab w:val="left" w:pos="1701"/>
        <w:tab w:val="left" w:pos="2268"/>
      </w:tabs>
      <w:suppressAutoHyphens/>
      <w:overflowPunct/>
      <w:adjustRightInd/>
      <w:snapToGrid/>
      <w:spacing w:after="120" w:line="280" w:lineRule="exact"/>
      <w:ind w:left="1134" w:right="1134"/>
    </w:pPr>
    <w:rPr>
      <w:snapToGrid/>
      <w:szCs w:val="10"/>
    </w:rPr>
  </w:style>
  <w:style w:type="paragraph" w:customStyle="1" w:styleId="SLG">
    <w:name w:val="__S_L_G"/>
    <w:basedOn w:val="a"/>
    <w:next w:val="a"/>
    <w:rsid w:val="00D3134C"/>
    <w:pPr>
      <w:keepNext/>
      <w:keepLines/>
      <w:tabs>
        <w:tab w:val="clear" w:pos="431"/>
      </w:tabs>
      <w:suppressAutoHyphens/>
      <w:overflowPunct/>
      <w:adjustRightInd/>
      <w:snapToGrid/>
      <w:spacing w:before="240" w:after="240" w:line="580" w:lineRule="exact"/>
      <w:ind w:left="1134" w:right="1134"/>
    </w:pPr>
    <w:rPr>
      <w:rFonts w:eastAsia="Times New Roman"/>
      <w:b/>
      <w:snapToGrid/>
      <w:sz w:val="56"/>
      <w:szCs w:val="10"/>
    </w:rPr>
  </w:style>
  <w:style w:type="paragraph" w:customStyle="1" w:styleId="SMG">
    <w:name w:val="__S_M_G"/>
    <w:basedOn w:val="a"/>
    <w:next w:val="a"/>
    <w:rsid w:val="00D3134C"/>
    <w:pPr>
      <w:keepNext/>
      <w:keepLines/>
      <w:tabs>
        <w:tab w:val="clear" w:pos="431"/>
      </w:tabs>
      <w:suppressAutoHyphens/>
      <w:overflowPunct/>
      <w:adjustRightInd/>
      <w:snapToGrid/>
      <w:spacing w:before="240" w:after="240" w:line="420" w:lineRule="exact"/>
      <w:ind w:left="1134" w:right="1134"/>
    </w:pPr>
    <w:rPr>
      <w:rFonts w:eastAsia="Times New Roman"/>
      <w:b/>
      <w:snapToGrid/>
      <w:sz w:val="40"/>
      <w:szCs w:val="10"/>
    </w:rPr>
  </w:style>
  <w:style w:type="paragraph" w:customStyle="1" w:styleId="SSG">
    <w:name w:val="__S_S_G"/>
    <w:basedOn w:val="a"/>
    <w:next w:val="a"/>
    <w:rsid w:val="00D3134C"/>
    <w:pPr>
      <w:keepNext/>
      <w:keepLines/>
      <w:tabs>
        <w:tab w:val="clear" w:pos="431"/>
      </w:tabs>
      <w:suppressAutoHyphens/>
      <w:overflowPunct/>
      <w:adjustRightInd/>
      <w:snapToGrid/>
      <w:spacing w:before="240" w:after="240" w:line="300" w:lineRule="exact"/>
      <w:ind w:left="1134" w:right="1134"/>
    </w:pPr>
    <w:rPr>
      <w:rFonts w:eastAsia="Times New Roman"/>
      <w:b/>
      <w:snapToGrid/>
      <w:sz w:val="28"/>
      <w:szCs w:val="10"/>
    </w:rPr>
  </w:style>
  <w:style w:type="paragraph" w:customStyle="1" w:styleId="XLargeG">
    <w:name w:val="__XLarge_G"/>
    <w:basedOn w:val="a"/>
    <w:next w:val="a"/>
    <w:rsid w:val="00D3134C"/>
    <w:pPr>
      <w:keepNext/>
      <w:keepLines/>
      <w:tabs>
        <w:tab w:val="clear" w:pos="431"/>
      </w:tabs>
      <w:suppressAutoHyphens/>
      <w:overflowPunct/>
      <w:adjustRightInd/>
      <w:snapToGrid/>
      <w:spacing w:before="240" w:after="240" w:line="420" w:lineRule="exact"/>
      <w:ind w:left="1134" w:right="1134"/>
    </w:pPr>
    <w:rPr>
      <w:b/>
      <w:snapToGrid/>
      <w:sz w:val="40"/>
      <w:szCs w:val="10"/>
    </w:rPr>
  </w:style>
  <w:style w:type="paragraph" w:customStyle="1" w:styleId="Bullet1G">
    <w:name w:val="_Bullet 1_G"/>
    <w:basedOn w:val="a"/>
    <w:rsid w:val="00D3134C"/>
    <w:pPr>
      <w:numPr>
        <w:numId w:val="7"/>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Bullet2G">
    <w:name w:val="_Bullet 2_G"/>
    <w:basedOn w:val="a"/>
    <w:rsid w:val="00D3134C"/>
    <w:pPr>
      <w:numPr>
        <w:numId w:val="8"/>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ParaNoG">
    <w:name w:val="_ParaNo._G"/>
    <w:basedOn w:val="SingleTxtG"/>
    <w:rsid w:val="00D3134C"/>
    <w:pPr>
      <w:numPr>
        <w:numId w:val="9"/>
      </w:numPr>
    </w:pPr>
  </w:style>
  <w:style w:type="numbering" w:styleId="111111">
    <w:name w:val="Outline List 2"/>
    <w:basedOn w:val="a2"/>
    <w:semiHidden/>
    <w:rsid w:val="00D3134C"/>
    <w:pPr>
      <w:numPr>
        <w:numId w:val="11"/>
      </w:numPr>
    </w:pPr>
  </w:style>
  <w:style w:type="numbering" w:styleId="1111110">
    <w:name w:val="Outline List 1"/>
    <w:basedOn w:val="a2"/>
    <w:semiHidden/>
    <w:rsid w:val="00D3134C"/>
    <w:pPr>
      <w:numPr>
        <w:numId w:val="12"/>
      </w:numPr>
    </w:pPr>
  </w:style>
  <w:style w:type="character" w:styleId="afa">
    <w:name w:val="Book Title"/>
    <w:basedOn w:val="a0"/>
    <w:uiPriority w:val="33"/>
    <w:rsid w:val="00D3134C"/>
    <w:rPr>
      <w:b/>
      <w:bCs/>
      <w:smallCaps/>
      <w:spacing w:val="5"/>
    </w:rPr>
  </w:style>
  <w:style w:type="character" w:customStyle="1" w:styleId="normaltextrun">
    <w:name w:val="normaltextrun"/>
    <w:basedOn w:val="a0"/>
    <w:rsid w:val="00D3134C"/>
  </w:style>
  <w:style w:type="character" w:styleId="afb">
    <w:name w:val="annotation reference"/>
    <w:basedOn w:val="a0"/>
    <w:uiPriority w:val="99"/>
    <w:semiHidden/>
    <w:unhideWhenUsed/>
    <w:rsid w:val="00D3134C"/>
    <w:rPr>
      <w:rFonts w:ascii="Times New Roman" w:eastAsia="宋体" w:hAnsi="Times New Roman"/>
      <w:sz w:val="6"/>
      <w:szCs w:val="16"/>
    </w:rPr>
  </w:style>
  <w:style w:type="paragraph" w:styleId="afc">
    <w:name w:val="annotation text"/>
    <w:basedOn w:val="a"/>
    <w:link w:val="afd"/>
    <w:uiPriority w:val="99"/>
    <w:semiHidden/>
    <w:unhideWhenUsed/>
    <w:rsid w:val="00D3134C"/>
    <w:pPr>
      <w:tabs>
        <w:tab w:val="clear" w:pos="431"/>
      </w:tabs>
      <w:suppressAutoHyphens/>
      <w:overflowPunct/>
      <w:adjustRightInd/>
      <w:snapToGrid/>
      <w:spacing w:after="120" w:line="240" w:lineRule="auto"/>
    </w:pPr>
    <w:rPr>
      <w:rFonts w:eastAsia="Times New Roman"/>
      <w:snapToGrid/>
      <w:szCs w:val="10"/>
    </w:rPr>
  </w:style>
  <w:style w:type="character" w:customStyle="1" w:styleId="afd">
    <w:name w:val="批注文字 字符"/>
    <w:basedOn w:val="a0"/>
    <w:link w:val="afc"/>
    <w:uiPriority w:val="99"/>
    <w:semiHidden/>
    <w:rsid w:val="00D3134C"/>
    <w:rPr>
      <w:rFonts w:eastAsia="Times New Roman"/>
      <w:sz w:val="21"/>
      <w:szCs w:val="10"/>
    </w:rPr>
  </w:style>
  <w:style w:type="paragraph" w:styleId="afe">
    <w:name w:val="annotation subject"/>
    <w:basedOn w:val="afc"/>
    <w:next w:val="afc"/>
    <w:link w:val="aff"/>
    <w:uiPriority w:val="99"/>
    <w:semiHidden/>
    <w:unhideWhenUsed/>
    <w:rsid w:val="00D3134C"/>
    <w:rPr>
      <w:b/>
      <w:bCs/>
    </w:rPr>
  </w:style>
  <w:style w:type="character" w:customStyle="1" w:styleId="aff">
    <w:name w:val="批注主题 字符"/>
    <w:basedOn w:val="afd"/>
    <w:link w:val="afe"/>
    <w:uiPriority w:val="99"/>
    <w:semiHidden/>
    <w:rsid w:val="00D3134C"/>
    <w:rPr>
      <w:rFonts w:eastAsia="Times New Roman"/>
      <w:b/>
      <w:bCs/>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DB6D4-47EA-4FE6-8556-3BD054157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13</Pages>
  <Words>11931</Words>
  <Characters>12812</Characters>
  <Application>Microsoft Office Word</Application>
  <DocSecurity>0</DocSecurity>
  <Lines>424</Lines>
  <Paragraphs>105</Paragraphs>
  <ScaleCrop>false</ScaleCrop>
  <Company>DCM</Company>
  <LinksUpToDate>false</LinksUpToDate>
  <CharactersWithSpaces>12975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CRC/C/85/D/37/2017</dc:title>
  <dc:subject>2013648</dc:subject>
  <dc:creator>Hui Tian</dc:creator>
  <cp:keywords/>
  <dc:description/>
  <cp:lastModifiedBy>Hui Tian</cp:lastModifiedBy>
  <cp:revision>2</cp:revision>
  <cp:lastPrinted>2014-05-09T11:28:00Z</cp:lastPrinted>
  <dcterms:created xsi:type="dcterms:W3CDTF">2021-03-08T12:50:00Z</dcterms:created>
  <dcterms:modified xsi:type="dcterms:W3CDTF">2021-03-08T12:50:00Z</dcterms:modified>
</cp:coreProperties>
</file>